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2EDCC" w14:textId="27642048" w:rsidR="005634AD" w:rsidRPr="00E23F7D" w:rsidRDefault="00C6563F" w:rsidP="005634AD">
      <w:pPr>
        <w:pStyle w:val="BodyText"/>
      </w:pPr>
      <w:r w:rsidRPr="003354C6">
        <w:rPr>
          <w:noProof/>
        </w:rPr>
        <mc:AlternateContent>
          <mc:Choice Requires="wps">
            <w:drawing>
              <wp:anchor distT="0" distB="0" distL="114300" distR="114300" simplePos="0" relativeHeight="251658240" behindDoc="0" locked="0" layoutInCell="1" allowOverlap="1" wp14:anchorId="01B94B7E" wp14:editId="46EFE619">
                <wp:simplePos x="0" y="0"/>
                <wp:positionH relativeFrom="page">
                  <wp:posOffset>-113410</wp:posOffset>
                </wp:positionH>
                <wp:positionV relativeFrom="paragraph">
                  <wp:posOffset>-1152900</wp:posOffset>
                </wp:positionV>
                <wp:extent cx="7703820" cy="10955655"/>
                <wp:effectExtent l="0" t="0" r="0" b="0"/>
                <wp:wrapNone/>
                <wp:docPr id="609498232" name="Rectangle 609498232" descr="P1#y1"/>
                <wp:cNvGraphicFramePr/>
                <a:graphic xmlns:a="http://schemas.openxmlformats.org/drawingml/2006/main">
                  <a:graphicData uri="http://schemas.microsoft.com/office/word/2010/wordprocessingShape">
                    <wps:wsp>
                      <wps:cNvSpPr/>
                      <wps:spPr>
                        <a:xfrm>
                          <a:off x="0" y="0"/>
                          <a:ext cx="7703820" cy="10955655"/>
                        </a:xfrm>
                        <a:prstGeom prst="rect">
                          <a:avLst/>
                        </a:prstGeom>
                        <a:gradFill flip="none" rotWithShape="1">
                          <a:gsLst>
                            <a:gs pos="0">
                              <a:srgbClr val="006579"/>
                            </a:gs>
                            <a:gs pos="37000">
                              <a:srgbClr val="20A39D"/>
                            </a:gs>
                            <a:gs pos="79000">
                              <a:schemeClr val="bg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B7065B" id="Rectangle 609498232" o:spid="_x0000_s1026" style="position:absolute;margin-left:-8.95pt;margin-top:-90.8pt;width:606.6pt;height:862.6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" fillcolor="#006579" stroked="f" strokeweight="2pt">
                <v:fill color2="#f9f9f9 [3212]" rotate="t" angle="90" colors="0 #006579;24248f #20a39d;51773f #f9f9f9;1 #f9f9f9" focus="100%" type="gradient"/>
                <w10:wrap anchorx="page"/>
              </v:rect>
            </w:pict>
          </mc:Fallback>
        </mc:AlternateContent>
      </w:r>
      <w:r w:rsidR="00DA41B9" w:rsidRPr="00F07661">
        <w:rPr>
          <w:noProof/>
          <w:szCs w:val="22"/>
        </w:rPr>
        <mc:AlternateContent>
          <mc:Choice Requires="wps">
            <w:drawing>
              <wp:anchor distT="45720" distB="45720" distL="114300" distR="114300" simplePos="0" relativeHeight="251658242" behindDoc="0" locked="0" layoutInCell="1" allowOverlap="1" wp14:anchorId="17F9EEFA" wp14:editId="5CFD79EF">
                <wp:simplePos x="0" y="0"/>
                <wp:positionH relativeFrom="column">
                  <wp:posOffset>3208020</wp:posOffset>
                </wp:positionH>
                <wp:positionV relativeFrom="paragraph">
                  <wp:posOffset>2002089</wp:posOffset>
                </wp:positionV>
                <wp:extent cx="3529571" cy="5896304"/>
                <wp:effectExtent l="0" t="0" r="0" b="0"/>
                <wp:wrapNone/>
                <wp:docPr id="217" name="Text Box 217" descr="P1TB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571" cy="5896304"/>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FB3F6EE" w14:textId="47E3EDE9" w:rsidR="009270A6" w:rsidRPr="00DA41B9" w:rsidRDefault="009270A6" w:rsidP="00DA41B9">
                            <w:pPr>
                              <w:pStyle w:val="Title"/>
                            </w:pPr>
                            <w:r>
                              <w:t>OVERVIEW OF Western herbal medicines</w:t>
                            </w:r>
                            <w:r w:rsidRPr="00DA41B9">
                              <w:t xml:space="preserve"> for preventing and treating health conditions</w:t>
                            </w:r>
                          </w:p>
                          <w:p w14:paraId="6614F6D4" w14:textId="77777777" w:rsidR="009270A6" w:rsidRPr="00DA41B9" w:rsidRDefault="009270A6" w:rsidP="00DA41B9">
                            <w:pPr>
                              <w:pStyle w:val="Subtitle"/>
                            </w:pPr>
                          </w:p>
                          <w:p w14:paraId="4D4E1249" w14:textId="26D47522" w:rsidR="009270A6" w:rsidRPr="00DA41B9" w:rsidRDefault="009270A6" w:rsidP="00DA41B9">
                            <w:pPr>
                              <w:pStyle w:val="Subtitle"/>
                            </w:pPr>
                            <w:r w:rsidRPr="00DA41B9">
                              <w:t>Evidence evaluation report</w:t>
                            </w:r>
                          </w:p>
                          <w:p w14:paraId="47204A3E" w14:textId="77777777" w:rsidR="009270A6" w:rsidRPr="00DA41B9" w:rsidRDefault="009270A6" w:rsidP="00DA41B9">
                            <w:pPr>
                              <w:pStyle w:val="CompanyAddress"/>
                              <w:rPr>
                                <w:color w:val="auto"/>
                              </w:rPr>
                            </w:pPr>
                          </w:p>
                          <w:p w14:paraId="3CCD108E" w14:textId="17CD589E" w:rsidR="009270A6" w:rsidRPr="00DA41B9" w:rsidRDefault="009270A6" w:rsidP="00DA41B9">
                            <w:pPr>
                              <w:pStyle w:val="CompanyAddress"/>
                              <w:rPr>
                                <w:color w:val="auto"/>
                              </w:rPr>
                            </w:pPr>
                            <w:r w:rsidRPr="00DA41B9">
                              <w:rPr>
                                <w:color w:val="auto"/>
                              </w:rPr>
                              <w:t>prepared</w:t>
                            </w:r>
                            <w:r>
                              <w:rPr>
                                <w:color w:val="auto"/>
                              </w:rPr>
                              <w:t xml:space="preserve"> </w:t>
                            </w:r>
                            <w:r w:rsidRPr="00DA41B9">
                              <w:rPr>
                                <w:color w:val="auto"/>
                              </w:rPr>
                              <w:t>by</w:t>
                            </w:r>
                          </w:p>
                          <w:p w14:paraId="2200DDDF" w14:textId="77777777" w:rsidR="009270A6" w:rsidRPr="00DA41B9" w:rsidRDefault="009270A6" w:rsidP="00DA41B9">
                            <w:pPr>
                              <w:pStyle w:val="Company"/>
                              <w:rPr>
                                <w:color w:val="auto"/>
                              </w:rPr>
                            </w:pPr>
                            <w:r w:rsidRPr="00DA41B9">
                              <w:rPr>
                                <w:rStyle w:val="Strong"/>
                                <w:color w:val="auto"/>
                              </w:rPr>
                              <w:t>HT</w:t>
                            </w:r>
                            <w:r w:rsidRPr="00DA41B9">
                              <w:rPr>
                                <w:color w:val="auto"/>
                              </w:rPr>
                              <w:t>ANALYSTS</w:t>
                            </w:r>
                          </w:p>
                          <w:p w14:paraId="164C7607" w14:textId="77777777" w:rsidR="009270A6" w:rsidRPr="00DA41B9" w:rsidRDefault="009270A6" w:rsidP="00DA41B9">
                            <w:pPr>
                              <w:pStyle w:val="CompanyAddress"/>
                              <w:rPr>
                                <w:color w:val="auto"/>
                              </w:rPr>
                            </w:pPr>
                          </w:p>
                          <w:p w14:paraId="0E589EFF" w14:textId="77777777" w:rsidR="009270A6" w:rsidRPr="00DA41B9" w:rsidRDefault="009270A6" w:rsidP="00DA41B9">
                            <w:pPr>
                              <w:pStyle w:val="CompanyAddress"/>
                              <w:rPr>
                                <w:color w:val="auto"/>
                              </w:rPr>
                            </w:pPr>
                            <w:r w:rsidRPr="00DA41B9">
                              <w:rPr>
                                <w:color w:val="auto"/>
                              </w:rPr>
                              <w:t>for</w:t>
                            </w:r>
                          </w:p>
                          <w:p w14:paraId="78D855CE" w14:textId="77777777" w:rsidR="009270A6" w:rsidRPr="00DA41B9" w:rsidRDefault="009270A6" w:rsidP="00DA41B9">
                            <w:pPr>
                              <w:pStyle w:val="Company"/>
                              <w:rPr>
                                <w:color w:val="auto"/>
                              </w:rPr>
                            </w:pPr>
                            <w:r w:rsidRPr="00DA41B9">
                              <w:rPr>
                                <w:color w:val="auto"/>
                              </w:rPr>
                              <w:t>National Health and Medical Research Council</w:t>
                            </w:r>
                          </w:p>
                          <w:p w14:paraId="1E60B061" w14:textId="77777777" w:rsidR="009270A6" w:rsidRPr="00DA41B9" w:rsidRDefault="009270A6" w:rsidP="00DA41B9">
                            <w:pPr>
                              <w:pStyle w:val="Company"/>
                              <w:rPr>
                                <w:color w:val="auto"/>
                              </w:rPr>
                            </w:pPr>
                          </w:p>
                          <w:p w14:paraId="7E5B4C7B" w14:textId="77777777" w:rsidR="009270A6" w:rsidRPr="00DA41B9" w:rsidRDefault="009270A6" w:rsidP="00DA41B9">
                            <w:pPr>
                              <w:pStyle w:val="CompanyAddress"/>
                              <w:rPr>
                                <w:color w:val="auto"/>
                              </w:rPr>
                            </w:pPr>
                            <w:r w:rsidRPr="00DA41B9">
                              <w:rPr>
                                <w:color w:val="auto"/>
                              </w:rPr>
                              <w:t>NHMRC | Natural Therapies Working Committee</w:t>
                            </w:r>
                          </w:p>
                          <w:p w14:paraId="0F920352" w14:textId="77777777" w:rsidR="009270A6" w:rsidRPr="00DA41B9" w:rsidRDefault="009270A6" w:rsidP="00DA41B9">
                            <w:pPr>
                              <w:pStyle w:val="CompanyAddress"/>
                              <w:rPr>
                                <w:color w:val="auto"/>
                              </w:rPr>
                            </w:pPr>
                            <w:r w:rsidRPr="00DA41B9">
                              <w:rPr>
                                <w:color w:val="auto"/>
                              </w:rPr>
                              <w:t>Canberra ACT 2601</w:t>
                            </w:r>
                          </w:p>
                          <w:p w14:paraId="6F962559" w14:textId="77777777" w:rsidR="009270A6" w:rsidRPr="00DA41B9" w:rsidRDefault="009270A6" w:rsidP="00DA41B9">
                            <w:pPr>
                              <w:pStyle w:val="CompanyAddress"/>
                              <w:rPr>
                                <w:color w:val="auto"/>
                              </w:rPr>
                            </w:pPr>
                          </w:p>
                          <w:p w14:paraId="6E23A8E3" w14:textId="00351785" w:rsidR="009270A6" w:rsidRPr="00DA41B9" w:rsidRDefault="009270A6" w:rsidP="00DA41B9">
                            <w:pPr>
                              <w:pStyle w:val="Date"/>
                            </w:pPr>
                            <w:r>
                              <w:t xml:space="preserve">September </w:t>
                            </w:r>
                            <w:r w:rsidRPr="00DA41B9">
                              <w:t>202</w:t>
                            </w: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9EEFA" id="_x0000_t202" coordsize="21600,21600" o:spt="202" path="m,l,21600r21600,l21600,xe">
                <v:stroke joinstyle="miter"/>
                <v:path gradientshapeok="t" o:connecttype="rect"/>
              </v:shapetype>
              <v:shape id="Text Box 217" o:spid="_x0000_s1026" type="#_x0000_t202" alt="P1TB3bA#y1" style="position:absolute;margin-left:252.6pt;margin-top:157.65pt;width:277.9pt;height:464.3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" filled="f">
                <v:stroke opacity="0"/>
                <v:textbox>
                  <w:txbxContent>
                    <w:p w14:paraId="6FB3F6EE" w14:textId="47E3EDE9" w:rsidR="009270A6" w:rsidRPr="00DA41B9" w:rsidRDefault="009270A6" w:rsidP="00DA41B9">
                      <w:pPr>
                        <w:pStyle w:val="Title"/>
                      </w:pPr>
                      <w:r>
                        <w:t>OVERVIEW OF Western herbal medicines</w:t>
                      </w:r>
                      <w:r w:rsidRPr="00DA41B9">
                        <w:t xml:space="preserve"> for preventing and treating health conditions</w:t>
                      </w:r>
                    </w:p>
                    <w:p w14:paraId="6614F6D4" w14:textId="77777777" w:rsidR="009270A6" w:rsidRPr="00DA41B9" w:rsidRDefault="009270A6" w:rsidP="00DA41B9">
                      <w:pPr>
                        <w:pStyle w:val="Subtitle"/>
                      </w:pPr>
                    </w:p>
                    <w:p w14:paraId="4D4E1249" w14:textId="26D47522" w:rsidR="009270A6" w:rsidRPr="00DA41B9" w:rsidRDefault="009270A6" w:rsidP="00DA41B9">
                      <w:pPr>
                        <w:pStyle w:val="Subtitle"/>
                      </w:pPr>
                      <w:r w:rsidRPr="00DA41B9">
                        <w:t>Evidence evaluation report</w:t>
                      </w:r>
                    </w:p>
                    <w:p w14:paraId="47204A3E" w14:textId="77777777" w:rsidR="009270A6" w:rsidRPr="00DA41B9" w:rsidRDefault="009270A6" w:rsidP="00DA41B9">
                      <w:pPr>
                        <w:pStyle w:val="CompanyAddress"/>
                        <w:rPr>
                          <w:color w:val="auto"/>
                        </w:rPr>
                      </w:pPr>
                    </w:p>
                    <w:p w14:paraId="3CCD108E" w14:textId="17CD589E" w:rsidR="009270A6" w:rsidRPr="00DA41B9" w:rsidRDefault="009270A6" w:rsidP="00DA41B9">
                      <w:pPr>
                        <w:pStyle w:val="CompanyAddress"/>
                        <w:rPr>
                          <w:color w:val="auto"/>
                        </w:rPr>
                      </w:pPr>
                      <w:r w:rsidRPr="00DA41B9">
                        <w:rPr>
                          <w:color w:val="auto"/>
                        </w:rPr>
                        <w:t>prepared</w:t>
                      </w:r>
                      <w:r>
                        <w:rPr>
                          <w:color w:val="auto"/>
                        </w:rPr>
                        <w:t xml:space="preserve"> </w:t>
                      </w:r>
                      <w:r w:rsidRPr="00DA41B9">
                        <w:rPr>
                          <w:color w:val="auto"/>
                        </w:rPr>
                        <w:t>by</w:t>
                      </w:r>
                    </w:p>
                    <w:p w14:paraId="2200DDDF" w14:textId="77777777" w:rsidR="009270A6" w:rsidRPr="00DA41B9" w:rsidRDefault="009270A6" w:rsidP="00DA41B9">
                      <w:pPr>
                        <w:pStyle w:val="Company"/>
                        <w:rPr>
                          <w:color w:val="auto"/>
                        </w:rPr>
                      </w:pPr>
                      <w:r w:rsidRPr="00DA41B9">
                        <w:rPr>
                          <w:rStyle w:val="Strong"/>
                          <w:color w:val="auto"/>
                        </w:rPr>
                        <w:t>HT</w:t>
                      </w:r>
                      <w:r w:rsidRPr="00DA41B9">
                        <w:rPr>
                          <w:color w:val="auto"/>
                        </w:rPr>
                        <w:t>ANALYSTS</w:t>
                      </w:r>
                    </w:p>
                    <w:p w14:paraId="164C7607" w14:textId="77777777" w:rsidR="009270A6" w:rsidRPr="00DA41B9" w:rsidRDefault="009270A6" w:rsidP="00DA41B9">
                      <w:pPr>
                        <w:pStyle w:val="CompanyAddress"/>
                        <w:rPr>
                          <w:color w:val="auto"/>
                        </w:rPr>
                      </w:pPr>
                    </w:p>
                    <w:p w14:paraId="0E589EFF" w14:textId="77777777" w:rsidR="009270A6" w:rsidRPr="00DA41B9" w:rsidRDefault="009270A6" w:rsidP="00DA41B9">
                      <w:pPr>
                        <w:pStyle w:val="CompanyAddress"/>
                        <w:rPr>
                          <w:color w:val="auto"/>
                        </w:rPr>
                      </w:pPr>
                      <w:r w:rsidRPr="00DA41B9">
                        <w:rPr>
                          <w:color w:val="auto"/>
                        </w:rPr>
                        <w:t>for</w:t>
                      </w:r>
                    </w:p>
                    <w:p w14:paraId="78D855CE" w14:textId="77777777" w:rsidR="009270A6" w:rsidRPr="00DA41B9" w:rsidRDefault="009270A6" w:rsidP="00DA41B9">
                      <w:pPr>
                        <w:pStyle w:val="Company"/>
                        <w:rPr>
                          <w:color w:val="auto"/>
                        </w:rPr>
                      </w:pPr>
                      <w:r w:rsidRPr="00DA41B9">
                        <w:rPr>
                          <w:color w:val="auto"/>
                        </w:rPr>
                        <w:t>National Health and Medical Research Council</w:t>
                      </w:r>
                    </w:p>
                    <w:p w14:paraId="1E60B061" w14:textId="77777777" w:rsidR="009270A6" w:rsidRPr="00DA41B9" w:rsidRDefault="009270A6" w:rsidP="00DA41B9">
                      <w:pPr>
                        <w:pStyle w:val="Company"/>
                        <w:rPr>
                          <w:color w:val="auto"/>
                        </w:rPr>
                      </w:pPr>
                    </w:p>
                    <w:p w14:paraId="7E5B4C7B" w14:textId="77777777" w:rsidR="009270A6" w:rsidRPr="00DA41B9" w:rsidRDefault="009270A6" w:rsidP="00DA41B9">
                      <w:pPr>
                        <w:pStyle w:val="CompanyAddress"/>
                        <w:rPr>
                          <w:color w:val="auto"/>
                        </w:rPr>
                      </w:pPr>
                      <w:r w:rsidRPr="00DA41B9">
                        <w:rPr>
                          <w:color w:val="auto"/>
                        </w:rPr>
                        <w:t>NHMRC | Natural Therapies Working Committee</w:t>
                      </w:r>
                    </w:p>
                    <w:p w14:paraId="0F920352" w14:textId="77777777" w:rsidR="009270A6" w:rsidRPr="00DA41B9" w:rsidRDefault="009270A6" w:rsidP="00DA41B9">
                      <w:pPr>
                        <w:pStyle w:val="CompanyAddress"/>
                        <w:rPr>
                          <w:color w:val="auto"/>
                        </w:rPr>
                      </w:pPr>
                      <w:r w:rsidRPr="00DA41B9">
                        <w:rPr>
                          <w:color w:val="auto"/>
                        </w:rPr>
                        <w:t>Canberra ACT 2601</w:t>
                      </w:r>
                    </w:p>
                    <w:p w14:paraId="6F962559" w14:textId="77777777" w:rsidR="009270A6" w:rsidRPr="00DA41B9" w:rsidRDefault="009270A6" w:rsidP="00DA41B9">
                      <w:pPr>
                        <w:pStyle w:val="CompanyAddress"/>
                        <w:rPr>
                          <w:color w:val="auto"/>
                        </w:rPr>
                      </w:pPr>
                    </w:p>
                    <w:p w14:paraId="6E23A8E3" w14:textId="00351785" w:rsidR="009270A6" w:rsidRPr="00DA41B9" w:rsidRDefault="009270A6" w:rsidP="00DA41B9">
                      <w:pPr>
                        <w:pStyle w:val="Date"/>
                      </w:pPr>
                      <w:r>
                        <w:t xml:space="preserve">September </w:t>
                      </w:r>
                      <w:r w:rsidRPr="00DA41B9">
                        <w:t>202</w:t>
                      </w:r>
                      <w:r>
                        <w:t>4</w:t>
                      </w:r>
                    </w:p>
                  </w:txbxContent>
                </v:textbox>
              </v:shape>
            </w:pict>
          </mc:Fallback>
        </mc:AlternateContent>
      </w:r>
      <w:r w:rsidR="007D68F6" w:rsidRPr="00E87A82">
        <w:rPr>
          <w:noProof/>
        </w:rPr>
        <mc:AlternateContent>
          <mc:Choice Requires="wps">
            <w:drawing>
              <wp:anchor distT="0" distB="0" distL="114300" distR="114300" simplePos="0" relativeHeight="251658241" behindDoc="1" locked="0" layoutInCell="1" allowOverlap="1" wp14:anchorId="422452F2" wp14:editId="67B53EB4">
                <wp:simplePos x="0" y="0"/>
                <wp:positionH relativeFrom="margin">
                  <wp:posOffset>4523740</wp:posOffset>
                </wp:positionH>
                <wp:positionV relativeFrom="paragraph">
                  <wp:posOffset>-38100</wp:posOffset>
                </wp:positionV>
                <wp:extent cx="1624965" cy="1715135"/>
                <wp:effectExtent l="0" t="6985" r="6350" b="6350"/>
                <wp:wrapSquare wrapText="bothSides"/>
                <wp:docPr id="102783145" name="Freeform: Shape 102783145" descr="P1#y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6200000">
                          <a:off x="0" y="0"/>
                          <a:ext cx="1624965" cy="1715135"/>
                        </a:xfrm>
                        <a:custGeom>
                          <a:avLst/>
                          <a:gdLst>
                            <a:gd name="connsiteX0" fmla="*/ 2112335 w 3646964"/>
                            <a:gd name="connsiteY0" fmla="*/ 3318953 h 4017353"/>
                            <a:gd name="connsiteX1" fmla="*/ 1926131 w 3646964"/>
                            <a:gd name="connsiteY1" fmla="*/ 3318953 h 4017353"/>
                            <a:gd name="connsiteX2" fmla="*/ 1926131 w 3646964"/>
                            <a:gd name="connsiteY2" fmla="*/ 3118887 h 4017353"/>
                            <a:gd name="connsiteX3" fmla="*/ 1720836 w 3646964"/>
                            <a:gd name="connsiteY3" fmla="*/ 3118887 h 4017353"/>
                            <a:gd name="connsiteX4" fmla="*/ 1720836 w 3646964"/>
                            <a:gd name="connsiteY4" fmla="*/ 3318953 h 4017353"/>
                            <a:gd name="connsiteX5" fmla="*/ 1534632 w 3646964"/>
                            <a:gd name="connsiteY5" fmla="*/ 3318953 h 4017353"/>
                            <a:gd name="connsiteX6" fmla="*/ 1534632 w 3646964"/>
                            <a:gd name="connsiteY6" fmla="*/ 3509510 h 4017353"/>
                            <a:gd name="connsiteX7" fmla="*/ 1720836 w 3646964"/>
                            <a:gd name="connsiteY7" fmla="*/ 3509510 h 4017353"/>
                            <a:gd name="connsiteX8" fmla="*/ 1720836 w 3646964"/>
                            <a:gd name="connsiteY8" fmla="*/ 3709577 h 4017353"/>
                            <a:gd name="connsiteX9" fmla="*/ 1926131 w 3646964"/>
                            <a:gd name="connsiteY9" fmla="*/ 3709577 h 4017353"/>
                            <a:gd name="connsiteX10" fmla="*/ 1926131 w 3646964"/>
                            <a:gd name="connsiteY10" fmla="*/ 3509510 h 4017353"/>
                            <a:gd name="connsiteX11" fmla="*/ 2112335 w 3646964"/>
                            <a:gd name="connsiteY11" fmla="*/ 3509510 h 4017353"/>
                            <a:gd name="connsiteX12" fmla="*/ 3646964 w 3646964"/>
                            <a:gd name="connsiteY12" fmla="*/ 1360676 h 4017353"/>
                            <a:gd name="connsiteX13" fmla="*/ 3646964 w 3646964"/>
                            <a:gd name="connsiteY13" fmla="*/ 2656676 h 4017353"/>
                            <a:gd name="connsiteX14" fmla="*/ 2471483 w 3646964"/>
                            <a:gd name="connsiteY14" fmla="*/ 2656676 h 4017353"/>
                            <a:gd name="connsiteX15" fmla="*/ 2471483 w 3646964"/>
                            <a:gd name="connsiteY15" fmla="*/ 4017353 h 4017353"/>
                            <a:gd name="connsiteX16" fmla="*/ 1175483 w 3646964"/>
                            <a:gd name="connsiteY16" fmla="*/ 4017353 h 4017353"/>
                            <a:gd name="connsiteX17" fmla="*/ 1175483 w 3646964"/>
                            <a:gd name="connsiteY17" fmla="*/ 2656676 h 4017353"/>
                            <a:gd name="connsiteX18" fmla="*/ 0 w 3646964"/>
                            <a:gd name="connsiteY18" fmla="*/ 2656676 h 4017353"/>
                            <a:gd name="connsiteX19" fmla="*/ 0 w 3646964"/>
                            <a:gd name="connsiteY19" fmla="*/ 1360676 h 4017353"/>
                            <a:gd name="connsiteX20" fmla="*/ 1175483 w 3646964"/>
                            <a:gd name="connsiteY20" fmla="*/ 1360676 h 4017353"/>
                            <a:gd name="connsiteX21" fmla="*/ 1175483 w 3646964"/>
                            <a:gd name="connsiteY21" fmla="*/ 0 h 4017353"/>
                            <a:gd name="connsiteX22" fmla="*/ 2471483 w 3646964"/>
                            <a:gd name="connsiteY22" fmla="*/ 0 h 4017353"/>
                            <a:gd name="connsiteX23" fmla="*/ 2471483 w 3646964"/>
                            <a:gd name="connsiteY23" fmla="*/ 1360676 h 4017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46964" h="4017353">
                              <a:moveTo>
                                <a:pt x="2112335" y="3318953"/>
                              </a:moveTo>
                              <a:lnTo>
                                <a:pt x="1926131" y="3318953"/>
                              </a:lnTo>
                              <a:lnTo>
                                <a:pt x="1926131" y="3118887"/>
                              </a:lnTo>
                              <a:lnTo>
                                <a:pt x="1720836" y="3118887"/>
                              </a:lnTo>
                              <a:lnTo>
                                <a:pt x="1720836" y="3318953"/>
                              </a:lnTo>
                              <a:lnTo>
                                <a:pt x="1534632" y="3318953"/>
                              </a:lnTo>
                              <a:lnTo>
                                <a:pt x="1534632" y="3509510"/>
                              </a:lnTo>
                              <a:lnTo>
                                <a:pt x="1720836" y="3509510"/>
                              </a:lnTo>
                              <a:lnTo>
                                <a:pt x="1720836" y="3709577"/>
                              </a:lnTo>
                              <a:lnTo>
                                <a:pt x="1926131" y="3709577"/>
                              </a:lnTo>
                              <a:lnTo>
                                <a:pt x="1926131" y="3509510"/>
                              </a:lnTo>
                              <a:lnTo>
                                <a:pt x="2112335" y="3509510"/>
                              </a:lnTo>
                              <a:close/>
                              <a:moveTo>
                                <a:pt x="3646964" y="1360676"/>
                              </a:moveTo>
                              <a:lnTo>
                                <a:pt x="3646964" y="2656676"/>
                              </a:lnTo>
                              <a:lnTo>
                                <a:pt x="2471483" y="2656676"/>
                              </a:lnTo>
                              <a:lnTo>
                                <a:pt x="2471483" y="4017353"/>
                              </a:lnTo>
                              <a:lnTo>
                                <a:pt x="1175483" y="4017353"/>
                              </a:lnTo>
                              <a:lnTo>
                                <a:pt x="1175483" y="2656676"/>
                              </a:lnTo>
                              <a:lnTo>
                                <a:pt x="0" y="2656676"/>
                              </a:lnTo>
                              <a:lnTo>
                                <a:pt x="0" y="1360676"/>
                              </a:lnTo>
                              <a:lnTo>
                                <a:pt x="1175483" y="1360676"/>
                              </a:lnTo>
                              <a:lnTo>
                                <a:pt x="1175483" y="0"/>
                              </a:lnTo>
                              <a:lnTo>
                                <a:pt x="2471483" y="0"/>
                              </a:lnTo>
                              <a:lnTo>
                                <a:pt x="2471483" y="1360676"/>
                              </a:lnTo>
                              <a:close/>
                            </a:path>
                          </a:pathLst>
                        </a:custGeom>
                        <a:solidFill>
                          <a:srgbClr val="00968F">
                            <a:alpha val="42745"/>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w14:anchorId="348AF162" id="Freeform: Shape 102783145" o:spid="_x0000_s1026" style="position:absolute;margin-left:356.2pt;margin-top:-3pt;width:127.95pt;height:135.05pt;rotation:-90;z-index:-251658239;visibility:visible;mso-wrap-style:square;mso-wrap-distance-left:9pt;mso-wrap-distance-top:0;mso-wrap-distance-right:9pt;mso-wrap-distance-bottom:0;mso-position-horizontal:absolute;mso-position-horizontal-relative:margin;mso-position-vertical:absolute;mso-position-vertical-relative:text;v-text-anchor:middle" coordsize="3646964,401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" path="m2112335,3318953r-186204,l1926131,3118887r-205295,l1720836,3318953r-186204,l1534632,3509510r186204,l1720836,3709577r205295,l1926131,3509510r186204,l2112335,3318953xm3646964,1360676r,1296000l2471483,2656676r,1360677l1175483,4017353r,-1360677l,2656676,,1360676r1175483,l1175483,,2471483,r,1360676l3646964,1360676xe" fillcolor="#00968f" stroked="f" strokeweight="2pt">
                <v:fill opacity="28013f"/>
                <v:path arrowok="t" o:connecttype="custom" o:connectlocs="941186,1416966;858219,1416966;858219,1331551;766747,1331551;766747,1416966;683781,1416966;683781,1498321;766747,1498321;766747,1583736;858219,1583736;858219,1498321;941186,1498321;1624965,580916;1624965,1134219;1101210,1134219;1101210,1715135;523756,1715135;523756,1134219;0,1134219;0,580916;523756,580916;523756,0;1101210,0;1101210,580916" o:connectangles="0,0,0,0,0,0,0,0,0,0,0,0,0,0,0,0,0,0,0,0,0,0,0,0"/>
                <o:lock v:ext="edit" aspectratio="t"/>
                <w10:wrap type="square" anchorx="margin"/>
              </v:shape>
            </w:pict>
          </mc:Fallback>
        </mc:AlternateContent>
      </w:r>
      <w:bookmarkStart w:id="0" w:name="_Hlk162603279"/>
      <w:bookmarkEnd w:id="0"/>
      <w:r w:rsidR="005634AD" w:rsidRPr="00E23F7D">
        <w:br w:type="page"/>
      </w:r>
    </w:p>
    <w:p w14:paraId="209970A5" w14:textId="0F3FC0B6" w:rsidR="005634AD" w:rsidRPr="00E23F7D" w:rsidRDefault="005634AD" w:rsidP="005634AD">
      <w:pPr>
        <w:pStyle w:val="BodyText"/>
      </w:pPr>
      <w:r w:rsidRPr="00E23F7D">
        <w:rPr>
          <w:rStyle w:val="Strong"/>
        </w:rPr>
        <w:lastRenderedPageBreak/>
        <w:t>Copyright</w:t>
      </w:r>
    </w:p>
    <w:p w14:paraId="398332FF" w14:textId="0E72EE1F" w:rsidR="005634AD" w:rsidRPr="00E23F7D" w:rsidRDefault="005634AD" w:rsidP="005634AD">
      <w:pPr>
        <w:pStyle w:val="BodyText"/>
      </w:pPr>
      <w:r w:rsidRPr="00E23F7D">
        <w:t>© Commonwealth of Australia 202</w:t>
      </w:r>
      <w:r w:rsidR="00735C92">
        <w:t>4</w:t>
      </w:r>
    </w:p>
    <w:p w14:paraId="79483E4B" w14:textId="77777777" w:rsidR="005634AD" w:rsidRPr="00E23F7D" w:rsidRDefault="005634AD" w:rsidP="005634AD">
      <w:pPr>
        <w:pStyle w:val="BodyText"/>
      </w:pPr>
      <w:r w:rsidRPr="00E23F7D">
        <w:t xml:space="preserve">All material presented in this publication is provided under a Creative Commons Attribution 4.0 International licence (www.creativecommons.org.au), with the exception of the Commonwealth Coat of Arms, NHMRC logo and content identified as being owned by third parties. </w:t>
      </w:r>
    </w:p>
    <w:p w14:paraId="638AC565" w14:textId="77777777" w:rsidR="005634AD" w:rsidRPr="00E23F7D" w:rsidRDefault="005634AD" w:rsidP="005634AD">
      <w:pPr>
        <w:pStyle w:val="BodyText"/>
      </w:pPr>
      <w:r w:rsidRPr="00E23F7D">
        <w:t>The details of the relevant licence conditions are available on the Creative Commons website (www.creativecommons.org.au), as is the full legal code for the CC BY 4.0 International licence.</w:t>
      </w:r>
    </w:p>
    <w:p w14:paraId="5DC3A129" w14:textId="77777777" w:rsidR="005634AD" w:rsidRPr="00E23F7D" w:rsidRDefault="005634AD" w:rsidP="005634AD">
      <w:pPr>
        <w:pStyle w:val="BodyText"/>
      </w:pPr>
    </w:p>
    <w:p w14:paraId="350A8A32" w14:textId="77777777" w:rsidR="005634AD" w:rsidRPr="00E23F7D" w:rsidRDefault="005634AD" w:rsidP="005634AD">
      <w:pPr>
        <w:pStyle w:val="BodyText"/>
        <w:rPr>
          <w:rStyle w:val="Strong"/>
        </w:rPr>
      </w:pPr>
      <w:r w:rsidRPr="00E23F7D">
        <w:rPr>
          <w:rStyle w:val="Strong"/>
        </w:rPr>
        <w:t>Attribution</w:t>
      </w:r>
    </w:p>
    <w:p w14:paraId="70647402" w14:textId="43C7AE11" w:rsidR="005634AD" w:rsidRPr="00E23F7D" w:rsidRDefault="005634AD" w:rsidP="005634AD">
      <w:pPr>
        <w:pStyle w:val="BodyText"/>
      </w:pPr>
      <w:r w:rsidRPr="00E23F7D">
        <w:t xml:space="preserve">Creative Commons Attribution 4.0 International Licence is a standard form license agreement that allows you to copy, distribute, transmit and adapt this publication provided that you attribute the work. NHMRC’s preference is that you attribute this publication (and any material sourced from it) using the following wording: </w:t>
      </w:r>
    </w:p>
    <w:p w14:paraId="58C35461" w14:textId="77777777" w:rsidR="005634AD" w:rsidRPr="00E23F7D" w:rsidRDefault="005634AD" w:rsidP="005634AD">
      <w:pPr>
        <w:pStyle w:val="BodyText"/>
      </w:pPr>
      <w:r w:rsidRPr="00E23F7D">
        <w:t>Source: National Health and Medical Research Council.</w:t>
      </w:r>
    </w:p>
    <w:p w14:paraId="5888FD8E" w14:textId="77777777" w:rsidR="005634AD" w:rsidRPr="00E23F7D" w:rsidRDefault="005634AD" w:rsidP="005634AD">
      <w:pPr>
        <w:pStyle w:val="BodyText"/>
      </w:pPr>
    </w:p>
    <w:p w14:paraId="1A741524" w14:textId="77777777" w:rsidR="005634AD" w:rsidRPr="00E23F7D" w:rsidRDefault="005634AD" w:rsidP="005634AD">
      <w:pPr>
        <w:pStyle w:val="BodyText"/>
        <w:rPr>
          <w:rStyle w:val="Strong"/>
        </w:rPr>
      </w:pPr>
      <w:r w:rsidRPr="00E23F7D">
        <w:rPr>
          <w:rStyle w:val="Strong"/>
        </w:rPr>
        <w:t xml:space="preserve">Use of images </w:t>
      </w:r>
    </w:p>
    <w:p w14:paraId="725BD6C6" w14:textId="77777777" w:rsidR="005634AD" w:rsidRPr="00E23F7D" w:rsidRDefault="005634AD" w:rsidP="005634AD">
      <w:pPr>
        <w:pStyle w:val="BodyText"/>
      </w:pPr>
      <w:r w:rsidRPr="00E23F7D">
        <w:t>Unless otherwise stated, all images (including background images, icons and illustrations) are copyrighted by their original owners.</w:t>
      </w:r>
    </w:p>
    <w:p w14:paraId="484B5BD2" w14:textId="77777777" w:rsidR="005634AD" w:rsidRPr="00E23F7D" w:rsidRDefault="005634AD" w:rsidP="005634AD">
      <w:pPr>
        <w:pStyle w:val="BodyText"/>
      </w:pPr>
    </w:p>
    <w:p w14:paraId="0E0E64BA" w14:textId="77777777" w:rsidR="005634AD" w:rsidRPr="00E23F7D" w:rsidRDefault="005634AD" w:rsidP="005634AD">
      <w:pPr>
        <w:pStyle w:val="BodyText"/>
        <w:rPr>
          <w:rStyle w:val="Strong"/>
        </w:rPr>
      </w:pPr>
      <w:r w:rsidRPr="00E23F7D">
        <w:rPr>
          <w:rStyle w:val="Strong"/>
        </w:rPr>
        <w:t>Contact</w:t>
      </w:r>
    </w:p>
    <w:p w14:paraId="593AFA74" w14:textId="77777777" w:rsidR="005634AD" w:rsidRPr="00E23F7D" w:rsidRDefault="005634AD" w:rsidP="005634AD">
      <w:pPr>
        <w:pStyle w:val="BodyText"/>
      </w:pPr>
      <w:r w:rsidRPr="00E23F7D">
        <w:t>To obtain information regarding NHMRC publications or submit a copyright request, contact:</w:t>
      </w:r>
    </w:p>
    <w:p w14:paraId="46A70789" w14:textId="77777777" w:rsidR="005634AD" w:rsidRPr="00E23F7D" w:rsidRDefault="005634AD" w:rsidP="005634AD">
      <w:pPr>
        <w:pStyle w:val="BodyText"/>
      </w:pPr>
      <w:r w:rsidRPr="00E23F7D">
        <w:t xml:space="preserve">communications@nhmrc.gov.au </w:t>
      </w:r>
    </w:p>
    <w:p w14:paraId="10D8F2FB" w14:textId="1BD0CB21" w:rsidR="005634AD" w:rsidRPr="00E23F7D" w:rsidRDefault="005634AD" w:rsidP="00C92AE5">
      <w:pPr>
        <w:pStyle w:val="H1-NoNum"/>
      </w:pPr>
      <w:bookmarkStart w:id="1" w:name="_Toc183697465"/>
      <w:r w:rsidRPr="00E23F7D">
        <w:lastRenderedPageBreak/>
        <w:t>Report</w:t>
      </w:r>
      <w:r w:rsidRPr="00E23F7D">
        <w:rPr>
          <w:rStyle w:val="Strong"/>
        </w:rPr>
        <w:t xml:space="preserve"> </w:t>
      </w:r>
      <w:r w:rsidRPr="00E23F7D">
        <w:t>information</w:t>
      </w:r>
      <w:bookmarkEnd w:id="1"/>
    </w:p>
    <w:p w14:paraId="6DEE4359" w14:textId="77777777" w:rsidR="005634AD" w:rsidRPr="00E23F7D" w:rsidRDefault="005634AD" w:rsidP="00114887">
      <w:pPr>
        <w:pStyle w:val="H2notoc"/>
      </w:pPr>
      <w:r w:rsidRPr="00E23F7D">
        <w:t>Authors</w:t>
      </w:r>
    </w:p>
    <w:p w14:paraId="689AA810" w14:textId="77777777" w:rsidR="005634AD" w:rsidRPr="00E23F7D" w:rsidRDefault="005634AD" w:rsidP="005634AD">
      <w:pPr>
        <w:pStyle w:val="BodyText"/>
      </w:pPr>
      <w:r w:rsidRPr="00E23F7D">
        <w:t>Jorgensen MA</w:t>
      </w:r>
      <w:bookmarkStart w:id="2" w:name="_Hlk31623406"/>
      <w:r w:rsidRPr="00E23F7D">
        <w:rPr>
          <w:rStyle w:val="FootnoteReference"/>
        </w:rPr>
        <w:t>1</w:t>
      </w:r>
      <w:bookmarkEnd w:id="2"/>
      <w:r w:rsidRPr="00E23F7D">
        <w:t>, Ryder I</w:t>
      </w:r>
      <w:r w:rsidRPr="00E23F7D">
        <w:rPr>
          <w:rStyle w:val="FootnoteReference"/>
        </w:rPr>
        <w:t>1</w:t>
      </w:r>
      <w:r w:rsidRPr="00E23F7D">
        <w:t>, Rutherford L</w:t>
      </w:r>
      <w:r w:rsidRPr="00E23F7D">
        <w:rPr>
          <w:rStyle w:val="FootnoteReference"/>
        </w:rPr>
        <w:t>1</w:t>
      </w:r>
      <w:r w:rsidRPr="00E23F7D">
        <w:t>, Antony T</w:t>
      </w:r>
      <w:r w:rsidRPr="00E23F7D">
        <w:rPr>
          <w:rStyle w:val="FootnoteReference"/>
        </w:rPr>
        <w:t>1</w:t>
      </w:r>
    </w:p>
    <w:p w14:paraId="102E5C09" w14:textId="77777777" w:rsidR="005634AD" w:rsidRPr="00E23F7D" w:rsidRDefault="005634AD" w:rsidP="005634AD">
      <w:pPr>
        <w:pStyle w:val="BodyText"/>
      </w:pPr>
      <w:r w:rsidRPr="00E23F7D">
        <w:rPr>
          <w:rStyle w:val="FootnoteReference"/>
        </w:rPr>
        <w:t>1</w:t>
      </w:r>
      <w:r w:rsidRPr="00E23F7D">
        <w:t xml:space="preserve"> </w:t>
      </w:r>
      <w:r w:rsidRPr="00E23F7D">
        <w:rPr>
          <w:rStyle w:val="Strong"/>
        </w:rPr>
        <w:t>HT</w:t>
      </w:r>
      <w:r w:rsidRPr="00E23F7D">
        <w:t>ANALYSTS, Level 8, 46 Kippax Street, Surry Hills NSW 2010 Australia</w:t>
      </w:r>
    </w:p>
    <w:p w14:paraId="5D8D8029" w14:textId="77777777" w:rsidR="005634AD" w:rsidRPr="00E23F7D" w:rsidRDefault="005634AD" w:rsidP="00114887">
      <w:pPr>
        <w:pStyle w:val="H2notoc"/>
      </w:pPr>
      <w:bookmarkStart w:id="3" w:name="_Hlk515019696"/>
      <w:r w:rsidRPr="00E23F7D">
        <w:t>Dates</w:t>
      </w:r>
    </w:p>
    <w:p w14:paraId="187A9C42" w14:textId="0FAE59F7" w:rsidR="005634AD" w:rsidRPr="00E23F7D" w:rsidRDefault="005634AD" w:rsidP="005634AD">
      <w:pPr>
        <w:pStyle w:val="BodyText"/>
      </w:pPr>
      <w:r w:rsidRPr="00E23F7D">
        <w:t xml:space="preserve">This evidence evaluation report and accompanying technical reports received approval from the National Health and Medical Research Council (NHMRC) Natural Therapies Working Committee (NTWC) </w:t>
      </w:r>
      <w:r w:rsidRPr="00D01604">
        <w:t xml:space="preserve">on </w:t>
      </w:r>
      <w:r w:rsidR="001F319F" w:rsidRPr="00D01604">
        <w:t>20 Nov</w:t>
      </w:r>
      <w:r w:rsidR="0028538D">
        <w:t>ember</w:t>
      </w:r>
      <w:r w:rsidR="001F319F" w:rsidRPr="00E23F7D">
        <w:t xml:space="preserve"> </w:t>
      </w:r>
      <w:r w:rsidRPr="00E23F7D">
        <w:t>202</w:t>
      </w:r>
      <w:r w:rsidR="00735C92">
        <w:t>4</w:t>
      </w:r>
      <w:r w:rsidRPr="00E23F7D">
        <w:t>.</w:t>
      </w:r>
    </w:p>
    <w:bookmarkEnd w:id="3"/>
    <w:p w14:paraId="32C95104" w14:textId="3B382C19" w:rsidR="005634AD" w:rsidRPr="00E23F7D" w:rsidRDefault="005634AD" w:rsidP="005634AD">
      <w:r w:rsidRPr="00E23F7D">
        <w:t>The protocol for the evidence evaluation received approval from the NHMRC NTWC on 11 March 2021 (PROSPERO: CRD42021243337).</w:t>
      </w:r>
    </w:p>
    <w:p w14:paraId="7035D367" w14:textId="77777777" w:rsidR="005634AD" w:rsidRPr="00E23F7D" w:rsidRDefault="005634AD" w:rsidP="00114887">
      <w:pPr>
        <w:pStyle w:val="H2notoc"/>
      </w:pPr>
      <w:r w:rsidRPr="00E23F7D">
        <w:t>History</w:t>
      </w:r>
    </w:p>
    <w:p w14:paraId="5BFC0529" w14:textId="0872B47F" w:rsidR="005634AD" w:rsidRPr="00E23F7D" w:rsidRDefault="005634AD" w:rsidP="005634AD">
      <w:pPr>
        <w:pStyle w:val="BodyText"/>
      </w:pPr>
      <w:r w:rsidRPr="00E23F7D">
        <w:t xml:space="preserve">NHMRC has been engaged by the </w:t>
      </w:r>
      <w:bookmarkStart w:id="4" w:name="_Hlk92361770"/>
      <w:r w:rsidRPr="00E23F7D">
        <w:t xml:space="preserve">Department of Health and Aged Care (the Department) to update the evidence underpinning the </w:t>
      </w:r>
      <w:r w:rsidRPr="00E23F7D">
        <w:rPr>
          <w:rStyle w:val="Emphasis"/>
        </w:rPr>
        <w:t>2015 Review of the Australian Government Rebate on Natural Therapies for Private Health Insurance</w:t>
      </w:r>
      <w:r w:rsidRPr="00E23F7D">
        <w:t xml:space="preserve"> </w:t>
      </w:r>
      <w:bookmarkEnd w:id="4"/>
      <w:r w:rsidRPr="00E23F7D">
        <w:t xml:space="preserve">(2015 Review) </w:t>
      </w:r>
      <w:r w:rsidRPr="00E23F7D">
        <w:fldChar w:fldCharType="begin"/>
      </w:r>
      <w:r w:rsidR="005E7D6E">
        <w:instrText xml:space="preserve"> ADDIN EN.CITE &lt;EndNote&gt;&lt;Cite&gt;&lt;Author&gt;Department of Health&lt;/Author&gt;&lt;Year&gt;2019&lt;/Year&gt;&lt;RecNum&gt;1&lt;/RecNum&gt;&lt;DisplayText&gt;(1)&lt;/DisplayText&gt;&lt;record&gt;&lt;rec-number&gt;1&lt;/rec-number&gt;&lt;foreign-keys&gt;&lt;key app="EN" db-id="fffa29epupvv03e2wadvw0dnd2t2azstt9v5" timestamp="1688446546"&gt;1&lt;/key&gt;&lt;/foreign-keys&gt;&lt;ref-type name="Government Document"&gt;46&lt;/ref-type&gt;&lt;contributors&gt;&lt;authors&gt;&lt;author&gt;Department of Health,&lt;/author&gt;&lt;/authors&gt;&lt;/contributors&gt;&lt;titles&gt;&lt;title&gt;The 2015 Review of the Australian Government Rebate on Private Health Insurance for Natural Therapies &lt;/title&gt;&lt;/titles&gt;&lt;dates&gt;&lt;year&gt;2019&lt;/year&gt;&lt;/dates&gt;&lt;pub-location&gt;Canberra ACT&lt;/pub-location&gt;&lt;publisher&gt;Commonwealth of Australia&lt;/publisher&gt;&lt;urls&gt;&lt;related-urls&gt;&lt;url&gt;https://www.health.gov.au/internet/main/publishing.nsf/Content/phi-natural-therapies&lt;/url&gt;&lt;/related-urls&gt;&lt;/urls&gt;&lt;research-notes&gt;ALL&lt;/research-notes&gt;&lt;access-date&gt;December 2019&lt;/access-date&gt;&lt;/record&gt;&lt;/Cite&gt;&lt;/EndNote&gt;</w:instrText>
      </w:r>
      <w:r w:rsidRPr="00E23F7D">
        <w:fldChar w:fldCharType="separate"/>
      </w:r>
      <w:r w:rsidRPr="00E23F7D">
        <w:rPr>
          <w:noProof/>
        </w:rPr>
        <w:t>(</w:t>
      </w:r>
      <w:hyperlink w:anchor="_ENREF_1" w:tooltip="Department of Health, 2019 #1" w:history="1">
        <w:r w:rsidR="002E03B7" w:rsidRPr="00E23F7D">
          <w:rPr>
            <w:rFonts w:cs="Times New Roman"/>
            <w:noProof/>
          </w:rPr>
          <w:t>1</w:t>
        </w:r>
      </w:hyperlink>
      <w:r w:rsidRPr="00E23F7D">
        <w:rPr>
          <w:noProof/>
        </w:rPr>
        <w:t>)</w:t>
      </w:r>
      <w:r w:rsidRPr="00E23F7D">
        <w:fldChar w:fldCharType="end"/>
      </w:r>
      <w:r w:rsidRPr="00E23F7D">
        <w:t xml:space="preserve">. The natural therapies to be reviewed are Alexander technique, aromatherapy, Bowen therapy, Buteyko, Feldenkrais, homeopathy, iridology, kinesiology, naturopathy, Pilates, reflexology, Rolfing, shiatsu, tai chi, western herbal medicine and yoga. These therapies are among those excluded from the private health insurance rebate as of 1 April 2019. </w:t>
      </w:r>
    </w:p>
    <w:p w14:paraId="6E5EE1B7" w14:textId="50CE9C96" w:rsidR="005634AD" w:rsidRPr="00E23F7D" w:rsidRDefault="005634AD" w:rsidP="005634AD">
      <w:pPr>
        <w:pStyle w:val="BodyText"/>
      </w:pPr>
      <w:r w:rsidRPr="00E23F7D">
        <w:t>To support NHMRC in their evidence review, Health Technology Analysts (</w:t>
      </w:r>
      <w:r w:rsidRPr="008749F0">
        <w:rPr>
          <w:rStyle w:val="Strong"/>
        </w:rPr>
        <w:t>HT</w:t>
      </w:r>
      <w:r w:rsidRPr="00E23F7D">
        <w:t>ANALYSTS) was engaged to conduct a</w:t>
      </w:r>
      <w:r w:rsidR="00CD1B0C">
        <w:t>n overview</w:t>
      </w:r>
      <w:r w:rsidRPr="00E23F7D">
        <w:t xml:space="preserve"> of the evidence of clinical effectiveness of western herbal medicine. Eligible studies received from the Department’s public call for evidence, the Natural Therapies Review Expert Advisory Panel (NTREAP) and the NTWC were included in the evidence evaluation.</w:t>
      </w:r>
    </w:p>
    <w:p w14:paraId="490611EE" w14:textId="2C2BF4E7" w:rsidR="005634AD" w:rsidRPr="00E23F7D" w:rsidRDefault="005634AD" w:rsidP="005634AD">
      <w:pPr>
        <w:pStyle w:val="BodyText"/>
      </w:pPr>
      <w:r w:rsidRPr="00E23F7D">
        <w:t xml:space="preserve">This evidence evaluation report has been developed by </w:t>
      </w:r>
      <w:r w:rsidRPr="00E23F7D">
        <w:rPr>
          <w:rStyle w:val="Strong"/>
        </w:rPr>
        <w:t>HT</w:t>
      </w:r>
      <w:r w:rsidRPr="00E23F7D">
        <w:t xml:space="preserve">ANALYSTS in conjunction with NHMRC, NTWC, and NTREAP. It describes the main body of evidence </w:t>
      </w:r>
      <w:bookmarkStart w:id="5" w:name="_Hlk42189004"/>
      <w:r w:rsidRPr="00E23F7D">
        <w:t xml:space="preserve">related to </w:t>
      </w:r>
      <w:bookmarkStart w:id="6" w:name="_Hlk42188846"/>
      <w:r w:rsidRPr="00E23F7D">
        <w:t>the effect of western herbal medicines for preventing and treating health conditions</w:t>
      </w:r>
      <w:bookmarkEnd w:id="6"/>
      <w:r w:rsidRPr="00E23F7D">
        <w:t xml:space="preserve">. </w:t>
      </w:r>
      <w:bookmarkEnd w:id="5"/>
      <w:r w:rsidRPr="00E23F7D">
        <w:rPr>
          <w:noProof/>
        </w:rPr>
        <w:t xml:space="preserve">Supplementary data are provided in Appendices A to H. </w:t>
      </w:r>
      <w:bookmarkStart w:id="7" w:name="_Hlk42189291"/>
      <w:r w:rsidRPr="00E23F7D">
        <w:t xml:space="preserve">All associated materials have been developed in a robust and transparent manner in accordance with relevant best practice standards </w:t>
      </w:r>
      <w:bookmarkEnd w:id="7"/>
      <w:r w:rsidRPr="00E23F7D">
        <w:fldChar w:fldCharType="begin">
          <w:fldData xml:space="preserve">PEVuZE5vdGU+PENpdGU+PFllYXI+MjAxOTwvWWVhcj48UmVjTnVtPjI8L1JlY051bT48RGlzcGxh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</w:fldData>
        </w:fldChar>
      </w:r>
      <w:r w:rsidR="002E03B7">
        <w:instrText xml:space="preserve"> ADDIN EN.CITE </w:instrText>
      </w:r>
      <w:r w:rsidR="002E03B7">
        <w:fldChar w:fldCharType="begin">
          <w:fldData xml:space="preserve">PEVuZE5vdGU+PENpdGU+PFllYXI+MjAxOTwvWWVhcj48UmVjTnVtPjI8L1JlY051bT48RGlzcGxh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</w:fldData>
        </w:fldChar>
      </w:r>
      <w:r w:rsidR="002E03B7">
        <w:instrText xml:space="preserve"> ADDIN EN.CITE.DATA </w:instrText>
      </w:r>
      <w:r w:rsidR="002E03B7">
        <w:fldChar w:fldCharType="end"/>
      </w:r>
      <w:r w:rsidRPr="00E23F7D">
        <w:fldChar w:fldCharType="separate"/>
      </w:r>
      <w:r w:rsidRPr="00E23F7D">
        <w:rPr>
          <w:noProof/>
        </w:rPr>
        <w:t>(</w:t>
      </w:r>
      <w:hyperlink w:anchor="_ENREF_2" w:tooltip=", 2019 #2" w:history="1">
        <w:r w:rsidR="002E03B7" w:rsidRPr="00E23F7D">
          <w:rPr>
            <w:rFonts w:cs="Times New Roman"/>
            <w:noProof/>
          </w:rPr>
          <w:t>2-5</w:t>
        </w:r>
      </w:hyperlink>
      <w:r w:rsidRPr="00E23F7D">
        <w:rPr>
          <w:noProof/>
        </w:rPr>
        <w:t>)</w:t>
      </w:r>
      <w:r w:rsidRPr="00E23F7D">
        <w:fldChar w:fldCharType="end"/>
      </w:r>
      <w:r w:rsidRPr="00E23F7D">
        <w:t>.</w:t>
      </w:r>
    </w:p>
    <w:p w14:paraId="08EAB965" w14:textId="77777777" w:rsidR="005634AD" w:rsidRPr="00E23F7D" w:rsidRDefault="005634AD" w:rsidP="00114887">
      <w:pPr>
        <w:pStyle w:val="H2notoc"/>
      </w:pPr>
      <w:r w:rsidRPr="00E23F7D">
        <w:t>Funding</w:t>
      </w:r>
    </w:p>
    <w:p w14:paraId="2FD71AAE" w14:textId="080EA79E" w:rsidR="005634AD" w:rsidRPr="00E23F7D" w:rsidRDefault="005634AD" w:rsidP="005634AD">
      <w:pPr>
        <w:pStyle w:val="BodyText"/>
      </w:pPr>
      <w:r w:rsidRPr="00E23F7D">
        <w:t xml:space="preserve">This work is paid for by the Australian Government Department of Health and Aged Care (via NHMRC) under Official Order 2019-20P026. </w:t>
      </w:r>
    </w:p>
    <w:p w14:paraId="6A274785" w14:textId="77777777" w:rsidR="005634AD" w:rsidRPr="00E23F7D" w:rsidRDefault="005634AD" w:rsidP="00114887">
      <w:pPr>
        <w:pStyle w:val="H2notoc"/>
      </w:pPr>
      <w:r w:rsidRPr="00E23F7D">
        <w:t>Acknowledgements</w:t>
      </w:r>
    </w:p>
    <w:p w14:paraId="7FEFB000" w14:textId="6AA7CD65" w:rsidR="005634AD" w:rsidRPr="00E23F7D" w:rsidRDefault="005634AD" w:rsidP="005634AD">
      <w:pPr>
        <w:pStyle w:val="BodyText"/>
      </w:pPr>
      <w:r w:rsidRPr="00E23F7D">
        <w:t xml:space="preserve">Thanks to the members of the Department’s NTREAP and NHMRC’s NTWC for their advice and comments throughout the creation of this document. </w:t>
      </w:r>
      <w:r w:rsidR="00BA1F41" w:rsidRPr="00BA1F41">
        <w:t>PRACI data was provided by Dr Amie Steel at UTS.</w:t>
      </w:r>
      <w:r w:rsidR="00BA1F41">
        <w:t xml:space="preserve"> </w:t>
      </w:r>
      <w:r w:rsidRPr="00E23F7D">
        <w:t>Membership and other details of the Panel and Committee can be found at:</w:t>
      </w:r>
    </w:p>
    <w:p w14:paraId="293FE56A" w14:textId="52A4D5F2" w:rsidR="005634AD" w:rsidRPr="00E23F7D" w:rsidRDefault="005634AD" w:rsidP="005634AD">
      <w:pPr>
        <w:pStyle w:val="BodyText"/>
      </w:pPr>
      <w:hyperlink r:id="rId11" w:history="1">
        <w:r w:rsidRPr="00E23F7D">
          <w:rPr>
            <w:rStyle w:val="Hyperlink"/>
          </w:rPr>
          <w:t>https://www.health.gov.au/committees-and-groups/natural-therapies-review-expert-advisory-panel</w:t>
        </w:r>
      </w:hyperlink>
      <w:r w:rsidRPr="00E23F7D">
        <w:t xml:space="preserve"> </w:t>
      </w:r>
    </w:p>
    <w:p w14:paraId="1350DF43" w14:textId="4482F4BA" w:rsidR="005634AD" w:rsidRPr="00E23F7D" w:rsidRDefault="005634AD" w:rsidP="005634AD">
      <w:pPr>
        <w:pStyle w:val="BodyText"/>
      </w:pPr>
      <w:hyperlink r:id="rId12" w:history="1">
        <w:r w:rsidRPr="00E23F7D">
          <w:rPr>
            <w:rStyle w:val="Hyperlink"/>
          </w:rPr>
          <w:t>https://www.nhmrc.gov.au/about-us/leadership-and-governance/committees/natural-therapies-working-committee</w:t>
        </w:r>
      </w:hyperlink>
      <w:r w:rsidRPr="00E23F7D">
        <w:t xml:space="preserve"> </w:t>
      </w:r>
    </w:p>
    <w:sdt>
      <w:sdtPr>
        <w:rPr>
          <w:rFonts w:eastAsia="Calibri" w:cs="Calibri"/>
          <w:color w:val="auto"/>
          <w:sz w:val="18"/>
          <w:szCs w:val="20"/>
          <w:lang w:val="en-AU"/>
        </w:rPr>
        <w:id w:val="2102515928"/>
        <w:docPartObj>
          <w:docPartGallery w:val="Table of Contents"/>
          <w:docPartUnique/>
        </w:docPartObj>
      </w:sdtPr>
      <w:sdtEndPr>
        <w:rPr>
          <w:noProof/>
          <w:szCs w:val="18"/>
        </w:rPr>
      </w:sdtEndPr>
      <w:sdtContent>
        <w:p w14:paraId="2091D952" w14:textId="6A286E4C" w:rsidR="005634AD" w:rsidRPr="00E23F7D" w:rsidRDefault="005634AD" w:rsidP="005634AD">
          <w:pPr>
            <w:pStyle w:val="TOCHeading"/>
            <w:rPr>
              <w:lang w:val="en-AU"/>
            </w:rPr>
          </w:pPr>
          <w:r w:rsidRPr="00E23F7D">
            <w:rPr>
              <w:lang w:val="en-AU"/>
            </w:rPr>
            <w:t>Contents</w:t>
          </w:r>
        </w:p>
        <w:p w14:paraId="3B90DFC6" w14:textId="6ADBDDB6" w:rsidR="00CA0C5B" w:rsidRDefault="005634AD">
          <w:pPr>
            <w:pStyle w:val="TOC1"/>
            <w:rPr>
              <w:rFonts w:asciiTheme="minorHAnsi" w:eastAsiaTheme="minorEastAsia" w:hAnsiTheme="minorHAnsi" w:cstheme="minorBidi"/>
              <w:b w:val="0"/>
              <w:bCs w:val="0"/>
              <w:color w:val="auto"/>
              <w:kern w:val="2"/>
              <w:sz w:val="24"/>
              <w:szCs w:val="24"/>
              <w:lang w:eastAsia="en-AU"/>
              <w14:ligatures w14:val="standardContextual"/>
            </w:rPr>
          </w:pPr>
          <w:r w:rsidRPr="00E23F7D">
            <w:rPr>
              <w:bCs w:val="0"/>
              <w:sz w:val="24"/>
            </w:rPr>
            <w:fldChar w:fldCharType="begin"/>
          </w:r>
          <w:r w:rsidRPr="00E23F7D">
            <w:instrText xml:space="preserve"> TOC \o "1-3" \h \z \u </w:instrText>
          </w:r>
          <w:r w:rsidRPr="00E23F7D">
            <w:rPr>
              <w:bCs w:val="0"/>
              <w:sz w:val="24"/>
            </w:rPr>
            <w:fldChar w:fldCharType="separate"/>
          </w:r>
          <w:hyperlink w:anchor="_Toc183697465" w:history="1">
            <w:r w:rsidR="00CA0C5B" w:rsidRPr="00F927BB">
              <w:rPr>
                <w:rStyle w:val="Hyperlink"/>
              </w:rPr>
              <w:t>Report information</w:t>
            </w:r>
            <w:r w:rsidR="00CA0C5B">
              <w:rPr>
                <w:webHidden/>
              </w:rPr>
              <w:tab/>
            </w:r>
            <w:r w:rsidR="00CA0C5B">
              <w:rPr>
                <w:webHidden/>
              </w:rPr>
              <w:fldChar w:fldCharType="begin"/>
            </w:r>
            <w:r w:rsidR="00CA0C5B">
              <w:rPr>
                <w:webHidden/>
              </w:rPr>
              <w:instrText xml:space="preserve"> PAGEREF _Toc183697465 \h </w:instrText>
            </w:r>
            <w:r w:rsidR="00CA0C5B">
              <w:rPr>
                <w:webHidden/>
              </w:rPr>
            </w:r>
            <w:r w:rsidR="00CA0C5B">
              <w:rPr>
                <w:webHidden/>
              </w:rPr>
              <w:fldChar w:fldCharType="separate"/>
            </w:r>
            <w:r w:rsidR="006C1868">
              <w:rPr>
                <w:webHidden/>
              </w:rPr>
              <w:t>iii</w:t>
            </w:r>
            <w:r w:rsidR="00CA0C5B">
              <w:rPr>
                <w:webHidden/>
              </w:rPr>
              <w:fldChar w:fldCharType="end"/>
            </w:r>
          </w:hyperlink>
        </w:p>
        <w:p w14:paraId="3FE579EF" w14:textId="195E8A10" w:rsidR="00CA0C5B" w:rsidRDefault="00CA0C5B">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3697466" w:history="1">
            <w:r w:rsidRPr="00F927BB">
              <w:rPr>
                <w:rStyle w:val="Hyperlink"/>
              </w:rPr>
              <w:t>List of tables</w:t>
            </w:r>
            <w:r>
              <w:rPr>
                <w:webHidden/>
              </w:rPr>
              <w:tab/>
            </w:r>
            <w:r>
              <w:rPr>
                <w:webHidden/>
              </w:rPr>
              <w:fldChar w:fldCharType="begin"/>
            </w:r>
            <w:r>
              <w:rPr>
                <w:webHidden/>
              </w:rPr>
              <w:instrText xml:space="preserve"> PAGEREF _Toc183697466 \h </w:instrText>
            </w:r>
            <w:r>
              <w:rPr>
                <w:webHidden/>
              </w:rPr>
            </w:r>
            <w:r>
              <w:rPr>
                <w:webHidden/>
              </w:rPr>
              <w:fldChar w:fldCharType="separate"/>
            </w:r>
            <w:r w:rsidR="006C1868">
              <w:rPr>
                <w:webHidden/>
              </w:rPr>
              <w:t>viii</w:t>
            </w:r>
            <w:r>
              <w:rPr>
                <w:webHidden/>
              </w:rPr>
              <w:fldChar w:fldCharType="end"/>
            </w:r>
          </w:hyperlink>
        </w:p>
        <w:p w14:paraId="618398D8" w14:textId="5DB091A9" w:rsidR="00CA0C5B" w:rsidRDefault="00CA0C5B">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3697467" w:history="1">
            <w:r w:rsidRPr="00F927BB">
              <w:rPr>
                <w:rStyle w:val="Hyperlink"/>
              </w:rPr>
              <w:t>List of figures</w:t>
            </w:r>
            <w:r>
              <w:rPr>
                <w:webHidden/>
              </w:rPr>
              <w:tab/>
            </w:r>
            <w:r>
              <w:rPr>
                <w:webHidden/>
              </w:rPr>
              <w:fldChar w:fldCharType="begin"/>
            </w:r>
            <w:r>
              <w:rPr>
                <w:webHidden/>
              </w:rPr>
              <w:instrText xml:space="preserve"> PAGEREF _Toc183697467 \h </w:instrText>
            </w:r>
            <w:r>
              <w:rPr>
                <w:webHidden/>
              </w:rPr>
            </w:r>
            <w:r>
              <w:rPr>
                <w:webHidden/>
              </w:rPr>
              <w:fldChar w:fldCharType="separate"/>
            </w:r>
            <w:r w:rsidR="006C1868">
              <w:rPr>
                <w:webHidden/>
              </w:rPr>
              <w:t>ix</w:t>
            </w:r>
            <w:r>
              <w:rPr>
                <w:webHidden/>
              </w:rPr>
              <w:fldChar w:fldCharType="end"/>
            </w:r>
          </w:hyperlink>
        </w:p>
        <w:p w14:paraId="108B7A34" w14:textId="3F44FF75" w:rsidR="00CA0C5B" w:rsidRDefault="00CA0C5B">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3697468" w:history="1">
            <w:r w:rsidRPr="00F927BB">
              <w:rPr>
                <w:rStyle w:val="Hyperlink"/>
              </w:rPr>
              <w:t>List of appendices</w:t>
            </w:r>
            <w:r>
              <w:rPr>
                <w:webHidden/>
              </w:rPr>
              <w:tab/>
            </w:r>
            <w:r>
              <w:rPr>
                <w:webHidden/>
              </w:rPr>
              <w:fldChar w:fldCharType="begin"/>
            </w:r>
            <w:r>
              <w:rPr>
                <w:webHidden/>
              </w:rPr>
              <w:instrText xml:space="preserve"> PAGEREF _Toc183697468 \h </w:instrText>
            </w:r>
            <w:r>
              <w:rPr>
                <w:webHidden/>
              </w:rPr>
            </w:r>
            <w:r>
              <w:rPr>
                <w:webHidden/>
              </w:rPr>
              <w:fldChar w:fldCharType="separate"/>
            </w:r>
            <w:r w:rsidR="006C1868">
              <w:rPr>
                <w:webHidden/>
              </w:rPr>
              <w:t>xi</w:t>
            </w:r>
            <w:r>
              <w:rPr>
                <w:webHidden/>
              </w:rPr>
              <w:fldChar w:fldCharType="end"/>
            </w:r>
          </w:hyperlink>
        </w:p>
        <w:p w14:paraId="51DBC74D" w14:textId="549AC419" w:rsidR="00CA0C5B" w:rsidRDefault="00CA0C5B">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3697469" w:history="1">
            <w:r w:rsidRPr="00F927BB">
              <w:rPr>
                <w:rStyle w:val="Hyperlink"/>
              </w:rPr>
              <w:t>List of abbreviations</w:t>
            </w:r>
            <w:r>
              <w:rPr>
                <w:webHidden/>
              </w:rPr>
              <w:tab/>
            </w:r>
            <w:r>
              <w:rPr>
                <w:webHidden/>
              </w:rPr>
              <w:fldChar w:fldCharType="begin"/>
            </w:r>
            <w:r>
              <w:rPr>
                <w:webHidden/>
              </w:rPr>
              <w:instrText xml:space="preserve"> PAGEREF _Toc183697469 \h </w:instrText>
            </w:r>
            <w:r>
              <w:rPr>
                <w:webHidden/>
              </w:rPr>
            </w:r>
            <w:r>
              <w:rPr>
                <w:webHidden/>
              </w:rPr>
              <w:fldChar w:fldCharType="separate"/>
            </w:r>
            <w:r w:rsidR="006C1868">
              <w:rPr>
                <w:webHidden/>
              </w:rPr>
              <w:t>xii</w:t>
            </w:r>
            <w:r>
              <w:rPr>
                <w:webHidden/>
              </w:rPr>
              <w:fldChar w:fldCharType="end"/>
            </w:r>
          </w:hyperlink>
        </w:p>
        <w:p w14:paraId="7779A777" w14:textId="55D0CAF2" w:rsidR="00CA0C5B" w:rsidRDefault="00CA0C5B">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3697470" w:history="1">
            <w:r w:rsidRPr="00F927BB">
              <w:rPr>
                <w:rStyle w:val="Hyperlink"/>
              </w:rPr>
              <w:t>Plain language summary</w:t>
            </w:r>
            <w:r>
              <w:rPr>
                <w:webHidden/>
              </w:rPr>
              <w:tab/>
            </w:r>
            <w:r>
              <w:rPr>
                <w:webHidden/>
              </w:rPr>
              <w:fldChar w:fldCharType="begin"/>
            </w:r>
            <w:r>
              <w:rPr>
                <w:webHidden/>
              </w:rPr>
              <w:instrText xml:space="preserve"> PAGEREF _Toc183697470 \h </w:instrText>
            </w:r>
            <w:r>
              <w:rPr>
                <w:webHidden/>
              </w:rPr>
            </w:r>
            <w:r>
              <w:rPr>
                <w:webHidden/>
              </w:rPr>
              <w:fldChar w:fldCharType="separate"/>
            </w:r>
            <w:r w:rsidR="006C1868">
              <w:rPr>
                <w:webHidden/>
              </w:rPr>
              <w:t>1</w:t>
            </w:r>
            <w:r>
              <w:rPr>
                <w:webHidden/>
              </w:rPr>
              <w:fldChar w:fldCharType="end"/>
            </w:r>
          </w:hyperlink>
        </w:p>
        <w:p w14:paraId="111A7FE9" w14:textId="02853F1C" w:rsidR="00CA0C5B" w:rsidRDefault="00CA0C5B">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3697471" w:history="1">
            <w:r w:rsidRPr="00F927BB">
              <w:rPr>
                <w:rStyle w:val="Hyperlink"/>
              </w:rPr>
              <w:t>Executive summary</w:t>
            </w:r>
            <w:r>
              <w:rPr>
                <w:webHidden/>
              </w:rPr>
              <w:tab/>
            </w:r>
            <w:r>
              <w:rPr>
                <w:webHidden/>
              </w:rPr>
              <w:fldChar w:fldCharType="begin"/>
            </w:r>
            <w:r>
              <w:rPr>
                <w:webHidden/>
              </w:rPr>
              <w:instrText xml:space="preserve"> PAGEREF _Toc183697471 \h </w:instrText>
            </w:r>
            <w:r>
              <w:rPr>
                <w:webHidden/>
              </w:rPr>
            </w:r>
            <w:r>
              <w:rPr>
                <w:webHidden/>
              </w:rPr>
              <w:fldChar w:fldCharType="separate"/>
            </w:r>
            <w:r w:rsidR="006C1868">
              <w:rPr>
                <w:webHidden/>
              </w:rPr>
              <w:t>5</w:t>
            </w:r>
            <w:r>
              <w:rPr>
                <w:webHidden/>
              </w:rPr>
              <w:fldChar w:fldCharType="end"/>
            </w:r>
          </w:hyperlink>
        </w:p>
        <w:p w14:paraId="40A9D4E7" w14:textId="4B0F9502" w:rsidR="00CA0C5B" w:rsidRDefault="00CA0C5B">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3697472" w:history="1">
            <w:r w:rsidRPr="00F927BB">
              <w:rPr>
                <w:rStyle w:val="Hyperlink"/>
              </w:rPr>
              <w:t>1</w:t>
            </w:r>
            <w:r>
              <w:rPr>
                <w:rFonts w:asciiTheme="minorHAnsi" w:eastAsiaTheme="minorEastAsia" w:hAnsiTheme="minorHAnsi" w:cstheme="minorBidi"/>
                <w:b w:val="0"/>
                <w:bCs w:val="0"/>
                <w:color w:val="auto"/>
                <w:kern w:val="2"/>
                <w:sz w:val="24"/>
                <w:szCs w:val="24"/>
                <w:lang w:eastAsia="en-AU"/>
                <w14:ligatures w14:val="standardContextual"/>
              </w:rPr>
              <w:tab/>
            </w:r>
            <w:r w:rsidRPr="00F927BB">
              <w:rPr>
                <w:rStyle w:val="Hyperlink"/>
              </w:rPr>
              <w:t>Background</w:t>
            </w:r>
            <w:r>
              <w:rPr>
                <w:webHidden/>
              </w:rPr>
              <w:tab/>
            </w:r>
            <w:r>
              <w:rPr>
                <w:webHidden/>
              </w:rPr>
              <w:fldChar w:fldCharType="begin"/>
            </w:r>
            <w:r>
              <w:rPr>
                <w:webHidden/>
              </w:rPr>
              <w:instrText xml:space="preserve"> PAGEREF _Toc183697472 \h </w:instrText>
            </w:r>
            <w:r>
              <w:rPr>
                <w:webHidden/>
              </w:rPr>
            </w:r>
            <w:r>
              <w:rPr>
                <w:webHidden/>
              </w:rPr>
              <w:fldChar w:fldCharType="separate"/>
            </w:r>
            <w:r w:rsidR="006C1868">
              <w:rPr>
                <w:webHidden/>
              </w:rPr>
              <w:t>11</w:t>
            </w:r>
            <w:r>
              <w:rPr>
                <w:webHidden/>
              </w:rPr>
              <w:fldChar w:fldCharType="end"/>
            </w:r>
          </w:hyperlink>
        </w:p>
        <w:p w14:paraId="4E5971CA" w14:textId="7E03D4C2"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473" w:history="1">
            <w:r w:rsidRPr="00F927BB">
              <w:rPr>
                <w:rStyle w:val="Hyperlink"/>
                <w:noProof/>
              </w:rPr>
              <w:t>1.1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the condition</w:t>
            </w:r>
            <w:r>
              <w:rPr>
                <w:noProof/>
                <w:webHidden/>
              </w:rPr>
              <w:tab/>
            </w:r>
            <w:r>
              <w:rPr>
                <w:noProof/>
                <w:webHidden/>
              </w:rPr>
              <w:fldChar w:fldCharType="begin"/>
            </w:r>
            <w:r>
              <w:rPr>
                <w:noProof/>
                <w:webHidden/>
              </w:rPr>
              <w:instrText xml:space="preserve"> PAGEREF _Toc183697473 \h </w:instrText>
            </w:r>
            <w:r>
              <w:rPr>
                <w:noProof/>
                <w:webHidden/>
              </w:rPr>
            </w:r>
            <w:r>
              <w:rPr>
                <w:noProof/>
                <w:webHidden/>
              </w:rPr>
              <w:fldChar w:fldCharType="separate"/>
            </w:r>
            <w:r w:rsidR="006C1868">
              <w:rPr>
                <w:noProof/>
                <w:webHidden/>
              </w:rPr>
              <w:t>11</w:t>
            </w:r>
            <w:r>
              <w:rPr>
                <w:noProof/>
                <w:webHidden/>
              </w:rPr>
              <w:fldChar w:fldCharType="end"/>
            </w:r>
          </w:hyperlink>
        </w:p>
        <w:p w14:paraId="586F4459" w14:textId="27B52D90"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474" w:history="1">
            <w:r w:rsidRPr="00F927BB">
              <w:rPr>
                <w:rStyle w:val="Hyperlink"/>
                <w:noProof/>
              </w:rPr>
              <w:t>1.2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the intervention</w:t>
            </w:r>
            <w:r>
              <w:rPr>
                <w:noProof/>
                <w:webHidden/>
              </w:rPr>
              <w:tab/>
            </w:r>
            <w:r>
              <w:rPr>
                <w:noProof/>
                <w:webHidden/>
              </w:rPr>
              <w:fldChar w:fldCharType="begin"/>
            </w:r>
            <w:r>
              <w:rPr>
                <w:noProof/>
                <w:webHidden/>
              </w:rPr>
              <w:instrText xml:space="preserve"> PAGEREF _Toc183697474 \h </w:instrText>
            </w:r>
            <w:r>
              <w:rPr>
                <w:noProof/>
                <w:webHidden/>
              </w:rPr>
            </w:r>
            <w:r>
              <w:rPr>
                <w:noProof/>
                <w:webHidden/>
              </w:rPr>
              <w:fldChar w:fldCharType="separate"/>
            </w:r>
            <w:r w:rsidR="006C1868">
              <w:rPr>
                <w:noProof/>
                <w:webHidden/>
              </w:rPr>
              <w:t>11</w:t>
            </w:r>
            <w:r>
              <w:rPr>
                <w:noProof/>
                <w:webHidden/>
              </w:rPr>
              <w:fldChar w:fldCharType="end"/>
            </w:r>
          </w:hyperlink>
        </w:p>
        <w:p w14:paraId="3F9DEEBC" w14:textId="15453623"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475" w:history="1">
            <w:r w:rsidRPr="00F927BB">
              <w:rPr>
                <w:rStyle w:val="Hyperlink"/>
                <w:noProof/>
              </w:rPr>
              <w:t>1.3</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How the intervention might work</w:t>
            </w:r>
            <w:r>
              <w:rPr>
                <w:noProof/>
                <w:webHidden/>
              </w:rPr>
              <w:tab/>
            </w:r>
            <w:r>
              <w:rPr>
                <w:noProof/>
                <w:webHidden/>
              </w:rPr>
              <w:fldChar w:fldCharType="begin"/>
            </w:r>
            <w:r>
              <w:rPr>
                <w:noProof/>
                <w:webHidden/>
              </w:rPr>
              <w:instrText xml:space="preserve"> PAGEREF _Toc183697475 \h </w:instrText>
            </w:r>
            <w:r>
              <w:rPr>
                <w:noProof/>
                <w:webHidden/>
              </w:rPr>
            </w:r>
            <w:r>
              <w:rPr>
                <w:noProof/>
                <w:webHidden/>
              </w:rPr>
              <w:fldChar w:fldCharType="separate"/>
            </w:r>
            <w:r w:rsidR="006C1868">
              <w:rPr>
                <w:noProof/>
                <w:webHidden/>
              </w:rPr>
              <w:t>12</w:t>
            </w:r>
            <w:r>
              <w:rPr>
                <w:noProof/>
                <w:webHidden/>
              </w:rPr>
              <w:fldChar w:fldCharType="end"/>
            </w:r>
          </w:hyperlink>
        </w:p>
        <w:p w14:paraId="28DC8B6C" w14:textId="31167556"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476" w:history="1">
            <w:r w:rsidRPr="00F927BB">
              <w:rPr>
                <w:rStyle w:val="Hyperlink"/>
                <w:noProof/>
              </w:rPr>
              <w:t>1.4</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Why it is important to do this review</w:t>
            </w:r>
            <w:r>
              <w:rPr>
                <w:noProof/>
                <w:webHidden/>
              </w:rPr>
              <w:tab/>
            </w:r>
            <w:r>
              <w:rPr>
                <w:noProof/>
                <w:webHidden/>
              </w:rPr>
              <w:fldChar w:fldCharType="begin"/>
            </w:r>
            <w:r>
              <w:rPr>
                <w:noProof/>
                <w:webHidden/>
              </w:rPr>
              <w:instrText xml:space="preserve"> PAGEREF _Toc183697476 \h </w:instrText>
            </w:r>
            <w:r>
              <w:rPr>
                <w:noProof/>
                <w:webHidden/>
              </w:rPr>
            </w:r>
            <w:r>
              <w:rPr>
                <w:noProof/>
                <w:webHidden/>
              </w:rPr>
              <w:fldChar w:fldCharType="separate"/>
            </w:r>
            <w:r w:rsidR="006C1868">
              <w:rPr>
                <w:noProof/>
                <w:webHidden/>
              </w:rPr>
              <w:t>12</w:t>
            </w:r>
            <w:r>
              <w:rPr>
                <w:noProof/>
                <w:webHidden/>
              </w:rPr>
              <w:fldChar w:fldCharType="end"/>
            </w:r>
          </w:hyperlink>
        </w:p>
        <w:p w14:paraId="2FDD8201" w14:textId="2CE55B0C" w:rsidR="00CA0C5B" w:rsidRDefault="00CA0C5B">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3697477" w:history="1">
            <w:r w:rsidRPr="00F927BB">
              <w:rPr>
                <w:rStyle w:val="Hyperlink"/>
              </w:rPr>
              <w:t>2</w:t>
            </w:r>
            <w:r>
              <w:rPr>
                <w:rFonts w:asciiTheme="minorHAnsi" w:eastAsiaTheme="minorEastAsia" w:hAnsiTheme="minorHAnsi" w:cstheme="minorBidi"/>
                <w:b w:val="0"/>
                <w:bCs w:val="0"/>
                <w:color w:val="auto"/>
                <w:kern w:val="2"/>
                <w:sz w:val="24"/>
                <w:szCs w:val="24"/>
                <w:lang w:eastAsia="en-AU"/>
                <w14:ligatures w14:val="standardContextual"/>
              </w:rPr>
              <w:tab/>
            </w:r>
            <w:r w:rsidRPr="00F927BB">
              <w:rPr>
                <w:rStyle w:val="Hyperlink"/>
              </w:rPr>
              <w:t>Objectives</w:t>
            </w:r>
            <w:r>
              <w:rPr>
                <w:webHidden/>
              </w:rPr>
              <w:tab/>
            </w:r>
            <w:r>
              <w:rPr>
                <w:webHidden/>
              </w:rPr>
              <w:fldChar w:fldCharType="begin"/>
            </w:r>
            <w:r>
              <w:rPr>
                <w:webHidden/>
              </w:rPr>
              <w:instrText xml:space="preserve"> PAGEREF _Toc183697477 \h </w:instrText>
            </w:r>
            <w:r>
              <w:rPr>
                <w:webHidden/>
              </w:rPr>
            </w:r>
            <w:r>
              <w:rPr>
                <w:webHidden/>
              </w:rPr>
              <w:fldChar w:fldCharType="separate"/>
            </w:r>
            <w:r w:rsidR="006C1868">
              <w:rPr>
                <w:webHidden/>
              </w:rPr>
              <w:t>13</w:t>
            </w:r>
            <w:r>
              <w:rPr>
                <w:webHidden/>
              </w:rPr>
              <w:fldChar w:fldCharType="end"/>
            </w:r>
          </w:hyperlink>
        </w:p>
        <w:p w14:paraId="5FD13D0C" w14:textId="138DCB61" w:rsidR="00CA0C5B" w:rsidRDefault="00CA0C5B">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3697478" w:history="1">
            <w:r w:rsidRPr="00F927BB">
              <w:rPr>
                <w:rStyle w:val="Hyperlink"/>
              </w:rPr>
              <w:t>3</w:t>
            </w:r>
            <w:r>
              <w:rPr>
                <w:rFonts w:asciiTheme="minorHAnsi" w:eastAsiaTheme="minorEastAsia" w:hAnsiTheme="minorHAnsi" w:cstheme="minorBidi"/>
                <w:b w:val="0"/>
                <w:bCs w:val="0"/>
                <w:color w:val="auto"/>
                <w:kern w:val="2"/>
                <w:sz w:val="24"/>
                <w:szCs w:val="24"/>
                <w:lang w:eastAsia="en-AU"/>
                <w14:ligatures w14:val="standardContextual"/>
              </w:rPr>
              <w:tab/>
            </w:r>
            <w:r w:rsidRPr="00F927BB">
              <w:rPr>
                <w:rStyle w:val="Hyperlink"/>
              </w:rPr>
              <w:t>Methods</w:t>
            </w:r>
            <w:r>
              <w:rPr>
                <w:webHidden/>
              </w:rPr>
              <w:tab/>
            </w:r>
            <w:r>
              <w:rPr>
                <w:webHidden/>
              </w:rPr>
              <w:fldChar w:fldCharType="begin"/>
            </w:r>
            <w:r>
              <w:rPr>
                <w:webHidden/>
              </w:rPr>
              <w:instrText xml:space="preserve"> PAGEREF _Toc183697478 \h </w:instrText>
            </w:r>
            <w:r>
              <w:rPr>
                <w:webHidden/>
              </w:rPr>
            </w:r>
            <w:r>
              <w:rPr>
                <w:webHidden/>
              </w:rPr>
              <w:fldChar w:fldCharType="separate"/>
            </w:r>
            <w:r w:rsidR="006C1868">
              <w:rPr>
                <w:webHidden/>
              </w:rPr>
              <w:t>14</w:t>
            </w:r>
            <w:r>
              <w:rPr>
                <w:webHidden/>
              </w:rPr>
              <w:fldChar w:fldCharType="end"/>
            </w:r>
          </w:hyperlink>
        </w:p>
        <w:p w14:paraId="791FE9A5" w14:textId="7BB87DB4" w:rsidR="00CA0C5B" w:rsidRDefault="00CA0C5B">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3697479" w:history="1">
            <w:r w:rsidRPr="00F927BB">
              <w:rPr>
                <w:rStyle w:val="Hyperlink"/>
              </w:rPr>
              <w:t>4</w:t>
            </w:r>
            <w:r>
              <w:rPr>
                <w:rFonts w:asciiTheme="minorHAnsi" w:eastAsiaTheme="minorEastAsia" w:hAnsiTheme="minorHAnsi" w:cstheme="minorBidi"/>
                <w:b w:val="0"/>
                <w:bCs w:val="0"/>
                <w:color w:val="auto"/>
                <w:kern w:val="2"/>
                <w:sz w:val="24"/>
                <w:szCs w:val="24"/>
                <w:lang w:eastAsia="en-AU"/>
                <w14:ligatures w14:val="standardContextual"/>
              </w:rPr>
              <w:tab/>
            </w:r>
            <w:r w:rsidRPr="00F927BB">
              <w:rPr>
                <w:rStyle w:val="Hyperlink"/>
              </w:rPr>
              <w:t>Results</w:t>
            </w:r>
            <w:r>
              <w:rPr>
                <w:webHidden/>
              </w:rPr>
              <w:tab/>
            </w:r>
            <w:r>
              <w:rPr>
                <w:webHidden/>
              </w:rPr>
              <w:fldChar w:fldCharType="begin"/>
            </w:r>
            <w:r>
              <w:rPr>
                <w:webHidden/>
              </w:rPr>
              <w:instrText xml:space="preserve"> PAGEREF _Toc183697479 \h </w:instrText>
            </w:r>
            <w:r>
              <w:rPr>
                <w:webHidden/>
              </w:rPr>
            </w:r>
            <w:r>
              <w:rPr>
                <w:webHidden/>
              </w:rPr>
              <w:fldChar w:fldCharType="separate"/>
            </w:r>
            <w:r w:rsidR="006C1868">
              <w:rPr>
                <w:webHidden/>
              </w:rPr>
              <w:t>15</w:t>
            </w:r>
            <w:r>
              <w:rPr>
                <w:webHidden/>
              </w:rPr>
              <w:fldChar w:fldCharType="end"/>
            </w:r>
          </w:hyperlink>
        </w:p>
        <w:p w14:paraId="58535B8C" w14:textId="0141044D"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480" w:history="1">
            <w:r w:rsidRPr="00F927BB">
              <w:rPr>
                <w:rStyle w:val="Hyperlink"/>
                <w:noProof/>
              </w:rPr>
              <w:t>4.1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studies</w:t>
            </w:r>
            <w:r>
              <w:rPr>
                <w:noProof/>
                <w:webHidden/>
              </w:rPr>
              <w:tab/>
            </w:r>
            <w:r>
              <w:rPr>
                <w:noProof/>
                <w:webHidden/>
              </w:rPr>
              <w:fldChar w:fldCharType="begin"/>
            </w:r>
            <w:r>
              <w:rPr>
                <w:noProof/>
                <w:webHidden/>
              </w:rPr>
              <w:instrText xml:space="preserve"> PAGEREF _Toc183697480 \h </w:instrText>
            </w:r>
            <w:r>
              <w:rPr>
                <w:noProof/>
                <w:webHidden/>
              </w:rPr>
            </w:r>
            <w:r>
              <w:rPr>
                <w:noProof/>
                <w:webHidden/>
              </w:rPr>
              <w:fldChar w:fldCharType="separate"/>
            </w:r>
            <w:r w:rsidR="006C1868">
              <w:rPr>
                <w:noProof/>
                <w:webHidden/>
              </w:rPr>
              <w:t>15</w:t>
            </w:r>
            <w:r>
              <w:rPr>
                <w:noProof/>
                <w:webHidden/>
              </w:rPr>
              <w:fldChar w:fldCharType="end"/>
            </w:r>
          </w:hyperlink>
        </w:p>
        <w:p w14:paraId="10EBE666" w14:textId="017C372A"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481" w:history="1">
            <w:r w:rsidRPr="00F927BB">
              <w:rPr>
                <w:rStyle w:val="Hyperlink"/>
                <w:noProof/>
              </w:rPr>
              <w:t>4.1.1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Flow of studies</w:t>
            </w:r>
            <w:r>
              <w:rPr>
                <w:noProof/>
                <w:webHidden/>
              </w:rPr>
              <w:tab/>
            </w:r>
            <w:r>
              <w:rPr>
                <w:noProof/>
                <w:webHidden/>
              </w:rPr>
              <w:fldChar w:fldCharType="begin"/>
            </w:r>
            <w:r>
              <w:rPr>
                <w:noProof/>
                <w:webHidden/>
              </w:rPr>
              <w:instrText xml:space="preserve"> PAGEREF _Toc183697481 \h </w:instrText>
            </w:r>
            <w:r>
              <w:rPr>
                <w:noProof/>
                <w:webHidden/>
              </w:rPr>
            </w:r>
            <w:r>
              <w:rPr>
                <w:noProof/>
                <w:webHidden/>
              </w:rPr>
              <w:fldChar w:fldCharType="separate"/>
            </w:r>
            <w:r w:rsidR="006C1868">
              <w:rPr>
                <w:noProof/>
                <w:webHidden/>
              </w:rPr>
              <w:t>15</w:t>
            </w:r>
            <w:r>
              <w:rPr>
                <w:noProof/>
                <w:webHidden/>
              </w:rPr>
              <w:fldChar w:fldCharType="end"/>
            </w:r>
          </w:hyperlink>
        </w:p>
        <w:p w14:paraId="44F2970B" w14:textId="2BABCA0C"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482" w:history="1">
            <w:r w:rsidRPr="00F927BB">
              <w:rPr>
                <w:rStyle w:val="Hyperlink"/>
                <w:noProof/>
              </w:rPr>
              <w:t>4.1.2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Excluded studies</w:t>
            </w:r>
            <w:r>
              <w:rPr>
                <w:noProof/>
                <w:webHidden/>
              </w:rPr>
              <w:tab/>
            </w:r>
            <w:r>
              <w:rPr>
                <w:noProof/>
                <w:webHidden/>
              </w:rPr>
              <w:fldChar w:fldCharType="begin"/>
            </w:r>
            <w:r>
              <w:rPr>
                <w:noProof/>
                <w:webHidden/>
              </w:rPr>
              <w:instrText xml:space="preserve"> PAGEREF _Toc183697482 \h </w:instrText>
            </w:r>
            <w:r>
              <w:rPr>
                <w:noProof/>
                <w:webHidden/>
              </w:rPr>
            </w:r>
            <w:r>
              <w:rPr>
                <w:noProof/>
                <w:webHidden/>
              </w:rPr>
              <w:fldChar w:fldCharType="separate"/>
            </w:r>
            <w:r w:rsidR="006C1868">
              <w:rPr>
                <w:noProof/>
                <w:webHidden/>
              </w:rPr>
              <w:t>15</w:t>
            </w:r>
            <w:r>
              <w:rPr>
                <w:noProof/>
                <w:webHidden/>
              </w:rPr>
              <w:fldChar w:fldCharType="end"/>
            </w:r>
          </w:hyperlink>
        </w:p>
        <w:p w14:paraId="29995F7B" w14:textId="6F57D669"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483" w:history="1">
            <w:r w:rsidRPr="00F927BB">
              <w:rPr>
                <w:rStyle w:val="Hyperlink"/>
                <w:noProof/>
              </w:rPr>
              <w:t>4.1.3</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Studies awaiting classification</w:t>
            </w:r>
            <w:r>
              <w:rPr>
                <w:noProof/>
                <w:webHidden/>
              </w:rPr>
              <w:tab/>
            </w:r>
            <w:r>
              <w:rPr>
                <w:noProof/>
                <w:webHidden/>
              </w:rPr>
              <w:fldChar w:fldCharType="begin"/>
            </w:r>
            <w:r>
              <w:rPr>
                <w:noProof/>
                <w:webHidden/>
              </w:rPr>
              <w:instrText xml:space="preserve"> PAGEREF _Toc183697483 \h </w:instrText>
            </w:r>
            <w:r>
              <w:rPr>
                <w:noProof/>
                <w:webHidden/>
              </w:rPr>
            </w:r>
            <w:r>
              <w:rPr>
                <w:noProof/>
                <w:webHidden/>
              </w:rPr>
              <w:fldChar w:fldCharType="separate"/>
            </w:r>
            <w:r w:rsidR="006C1868">
              <w:rPr>
                <w:noProof/>
                <w:webHidden/>
              </w:rPr>
              <w:t>15</w:t>
            </w:r>
            <w:r>
              <w:rPr>
                <w:noProof/>
                <w:webHidden/>
              </w:rPr>
              <w:fldChar w:fldCharType="end"/>
            </w:r>
          </w:hyperlink>
        </w:p>
        <w:p w14:paraId="7BF0CD64" w14:textId="2373A79B"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484" w:history="1">
            <w:r w:rsidRPr="00F927BB">
              <w:rPr>
                <w:rStyle w:val="Hyperlink"/>
                <w:noProof/>
              </w:rPr>
              <w:t>4.1.4</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Ongoing studies</w:t>
            </w:r>
            <w:r>
              <w:rPr>
                <w:noProof/>
                <w:webHidden/>
              </w:rPr>
              <w:tab/>
            </w:r>
            <w:r>
              <w:rPr>
                <w:noProof/>
                <w:webHidden/>
              </w:rPr>
              <w:fldChar w:fldCharType="begin"/>
            </w:r>
            <w:r>
              <w:rPr>
                <w:noProof/>
                <w:webHidden/>
              </w:rPr>
              <w:instrText xml:space="preserve"> PAGEREF _Toc183697484 \h </w:instrText>
            </w:r>
            <w:r>
              <w:rPr>
                <w:noProof/>
                <w:webHidden/>
              </w:rPr>
            </w:r>
            <w:r>
              <w:rPr>
                <w:noProof/>
                <w:webHidden/>
              </w:rPr>
              <w:fldChar w:fldCharType="separate"/>
            </w:r>
            <w:r w:rsidR="006C1868">
              <w:rPr>
                <w:noProof/>
                <w:webHidden/>
              </w:rPr>
              <w:t>15</w:t>
            </w:r>
            <w:r>
              <w:rPr>
                <w:noProof/>
                <w:webHidden/>
              </w:rPr>
              <w:fldChar w:fldCharType="end"/>
            </w:r>
          </w:hyperlink>
        </w:p>
        <w:p w14:paraId="6004821E" w14:textId="1D6549DC"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485" w:history="1">
            <w:r w:rsidRPr="00F927BB">
              <w:rPr>
                <w:rStyle w:val="Hyperlink"/>
                <w:noProof/>
              </w:rPr>
              <w:t>4.1.5</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Included studies</w:t>
            </w:r>
            <w:r>
              <w:rPr>
                <w:noProof/>
                <w:webHidden/>
              </w:rPr>
              <w:tab/>
            </w:r>
            <w:r>
              <w:rPr>
                <w:noProof/>
                <w:webHidden/>
              </w:rPr>
              <w:fldChar w:fldCharType="begin"/>
            </w:r>
            <w:r>
              <w:rPr>
                <w:noProof/>
                <w:webHidden/>
              </w:rPr>
              <w:instrText xml:space="preserve"> PAGEREF _Toc183697485 \h </w:instrText>
            </w:r>
            <w:r>
              <w:rPr>
                <w:noProof/>
                <w:webHidden/>
              </w:rPr>
            </w:r>
            <w:r>
              <w:rPr>
                <w:noProof/>
                <w:webHidden/>
              </w:rPr>
              <w:fldChar w:fldCharType="separate"/>
            </w:r>
            <w:r w:rsidR="006C1868">
              <w:rPr>
                <w:noProof/>
                <w:webHidden/>
              </w:rPr>
              <w:t>16</w:t>
            </w:r>
            <w:r>
              <w:rPr>
                <w:noProof/>
                <w:webHidden/>
              </w:rPr>
              <w:fldChar w:fldCharType="end"/>
            </w:r>
          </w:hyperlink>
        </w:p>
        <w:p w14:paraId="28009E6E" w14:textId="143E6DB4"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486" w:history="1">
            <w:r w:rsidRPr="00F927BB">
              <w:rPr>
                <w:rStyle w:val="Hyperlink"/>
                <w:noProof/>
              </w:rPr>
              <w:t>4.2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Inflammatory bowel disease</w:t>
            </w:r>
            <w:r>
              <w:rPr>
                <w:noProof/>
                <w:webHidden/>
              </w:rPr>
              <w:tab/>
            </w:r>
            <w:r>
              <w:rPr>
                <w:noProof/>
                <w:webHidden/>
              </w:rPr>
              <w:fldChar w:fldCharType="begin"/>
            </w:r>
            <w:r>
              <w:rPr>
                <w:noProof/>
                <w:webHidden/>
              </w:rPr>
              <w:instrText xml:space="preserve"> PAGEREF _Toc183697486 \h </w:instrText>
            </w:r>
            <w:r>
              <w:rPr>
                <w:noProof/>
                <w:webHidden/>
              </w:rPr>
            </w:r>
            <w:r>
              <w:rPr>
                <w:noProof/>
                <w:webHidden/>
              </w:rPr>
              <w:fldChar w:fldCharType="separate"/>
            </w:r>
            <w:r w:rsidR="006C1868">
              <w:rPr>
                <w:noProof/>
                <w:webHidden/>
              </w:rPr>
              <w:t>23</w:t>
            </w:r>
            <w:r>
              <w:rPr>
                <w:noProof/>
                <w:webHidden/>
              </w:rPr>
              <w:fldChar w:fldCharType="end"/>
            </w:r>
          </w:hyperlink>
        </w:p>
        <w:p w14:paraId="3ACA9A28" w14:textId="2D3FA8EE"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487" w:history="1">
            <w:r w:rsidRPr="00F927BB">
              <w:rPr>
                <w:rStyle w:val="Hyperlink"/>
                <w:noProof/>
              </w:rPr>
              <w:t>4.2.1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the condition</w:t>
            </w:r>
            <w:r>
              <w:rPr>
                <w:noProof/>
                <w:webHidden/>
              </w:rPr>
              <w:tab/>
            </w:r>
            <w:r>
              <w:rPr>
                <w:noProof/>
                <w:webHidden/>
              </w:rPr>
              <w:fldChar w:fldCharType="begin"/>
            </w:r>
            <w:r>
              <w:rPr>
                <w:noProof/>
                <w:webHidden/>
              </w:rPr>
              <w:instrText xml:space="preserve"> PAGEREF _Toc183697487 \h </w:instrText>
            </w:r>
            <w:r>
              <w:rPr>
                <w:noProof/>
                <w:webHidden/>
              </w:rPr>
            </w:r>
            <w:r>
              <w:rPr>
                <w:noProof/>
                <w:webHidden/>
              </w:rPr>
              <w:fldChar w:fldCharType="separate"/>
            </w:r>
            <w:r w:rsidR="006C1868">
              <w:rPr>
                <w:noProof/>
                <w:webHidden/>
              </w:rPr>
              <w:t>23</w:t>
            </w:r>
            <w:r>
              <w:rPr>
                <w:noProof/>
                <w:webHidden/>
              </w:rPr>
              <w:fldChar w:fldCharType="end"/>
            </w:r>
          </w:hyperlink>
        </w:p>
        <w:p w14:paraId="0988D337" w14:textId="0BDAA897"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488" w:history="1">
            <w:r w:rsidRPr="00F927BB">
              <w:rPr>
                <w:rStyle w:val="Hyperlink"/>
                <w:noProof/>
              </w:rPr>
              <w:t>4.2.2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reviews</w:t>
            </w:r>
            <w:r>
              <w:rPr>
                <w:noProof/>
                <w:webHidden/>
              </w:rPr>
              <w:tab/>
            </w:r>
            <w:r>
              <w:rPr>
                <w:noProof/>
                <w:webHidden/>
              </w:rPr>
              <w:fldChar w:fldCharType="begin"/>
            </w:r>
            <w:r>
              <w:rPr>
                <w:noProof/>
                <w:webHidden/>
              </w:rPr>
              <w:instrText xml:space="preserve"> PAGEREF _Toc183697488 \h </w:instrText>
            </w:r>
            <w:r>
              <w:rPr>
                <w:noProof/>
                <w:webHidden/>
              </w:rPr>
            </w:r>
            <w:r>
              <w:rPr>
                <w:noProof/>
                <w:webHidden/>
              </w:rPr>
              <w:fldChar w:fldCharType="separate"/>
            </w:r>
            <w:r w:rsidR="006C1868">
              <w:rPr>
                <w:noProof/>
                <w:webHidden/>
              </w:rPr>
              <w:t>23</w:t>
            </w:r>
            <w:r>
              <w:rPr>
                <w:noProof/>
                <w:webHidden/>
              </w:rPr>
              <w:fldChar w:fldCharType="end"/>
            </w:r>
          </w:hyperlink>
        </w:p>
        <w:p w14:paraId="611BA0EC" w14:textId="4A78F669"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489" w:history="1">
            <w:r w:rsidRPr="00F927BB">
              <w:rPr>
                <w:rStyle w:val="Hyperlink"/>
                <w:noProof/>
              </w:rPr>
              <w:t>4.2.3</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studies</w:t>
            </w:r>
            <w:r>
              <w:rPr>
                <w:noProof/>
                <w:webHidden/>
              </w:rPr>
              <w:tab/>
            </w:r>
            <w:r>
              <w:rPr>
                <w:noProof/>
                <w:webHidden/>
              </w:rPr>
              <w:fldChar w:fldCharType="begin"/>
            </w:r>
            <w:r>
              <w:rPr>
                <w:noProof/>
                <w:webHidden/>
              </w:rPr>
              <w:instrText xml:space="preserve"> PAGEREF _Toc183697489 \h </w:instrText>
            </w:r>
            <w:r>
              <w:rPr>
                <w:noProof/>
                <w:webHidden/>
              </w:rPr>
            </w:r>
            <w:r>
              <w:rPr>
                <w:noProof/>
                <w:webHidden/>
              </w:rPr>
              <w:fldChar w:fldCharType="separate"/>
            </w:r>
            <w:r w:rsidR="006C1868">
              <w:rPr>
                <w:noProof/>
                <w:webHidden/>
              </w:rPr>
              <w:t>24</w:t>
            </w:r>
            <w:r>
              <w:rPr>
                <w:noProof/>
                <w:webHidden/>
              </w:rPr>
              <w:fldChar w:fldCharType="end"/>
            </w:r>
          </w:hyperlink>
        </w:p>
        <w:p w14:paraId="7BF9638F" w14:textId="067477C1"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490" w:history="1">
            <w:r w:rsidRPr="00F927BB">
              <w:rPr>
                <w:rStyle w:val="Hyperlink"/>
                <w:noProof/>
              </w:rPr>
              <w:t>4.2.4</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Risk of bias</w:t>
            </w:r>
            <w:r>
              <w:rPr>
                <w:noProof/>
                <w:webHidden/>
              </w:rPr>
              <w:tab/>
            </w:r>
            <w:r>
              <w:rPr>
                <w:noProof/>
                <w:webHidden/>
              </w:rPr>
              <w:fldChar w:fldCharType="begin"/>
            </w:r>
            <w:r>
              <w:rPr>
                <w:noProof/>
                <w:webHidden/>
              </w:rPr>
              <w:instrText xml:space="preserve"> PAGEREF _Toc183697490 \h </w:instrText>
            </w:r>
            <w:r>
              <w:rPr>
                <w:noProof/>
                <w:webHidden/>
              </w:rPr>
            </w:r>
            <w:r>
              <w:rPr>
                <w:noProof/>
                <w:webHidden/>
              </w:rPr>
              <w:fldChar w:fldCharType="separate"/>
            </w:r>
            <w:r w:rsidR="006C1868">
              <w:rPr>
                <w:noProof/>
                <w:webHidden/>
              </w:rPr>
              <w:t>24</w:t>
            </w:r>
            <w:r>
              <w:rPr>
                <w:noProof/>
                <w:webHidden/>
              </w:rPr>
              <w:fldChar w:fldCharType="end"/>
            </w:r>
          </w:hyperlink>
        </w:p>
        <w:p w14:paraId="296D5F62" w14:textId="7B6838B3"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491" w:history="1">
            <w:r w:rsidRPr="00F927BB">
              <w:rPr>
                <w:rStyle w:val="Hyperlink"/>
                <w:noProof/>
              </w:rPr>
              <w:t>4.2.5</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Summary of findings and evidence statement</w:t>
            </w:r>
            <w:r>
              <w:rPr>
                <w:noProof/>
                <w:webHidden/>
              </w:rPr>
              <w:tab/>
            </w:r>
            <w:r>
              <w:rPr>
                <w:noProof/>
                <w:webHidden/>
              </w:rPr>
              <w:fldChar w:fldCharType="begin"/>
            </w:r>
            <w:r>
              <w:rPr>
                <w:noProof/>
                <w:webHidden/>
              </w:rPr>
              <w:instrText xml:space="preserve"> PAGEREF _Toc183697491 \h </w:instrText>
            </w:r>
            <w:r>
              <w:rPr>
                <w:noProof/>
                <w:webHidden/>
              </w:rPr>
            </w:r>
            <w:r>
              <w:rPr>
                <w:noProof/>
                <w:webHidden/>
              </w:rPr>
              <w:fldChar w:fldCharType="separate"/>
            </w:r>
            <w:r w:rsidR="006C1868">
              <w:rPr>
                <w:noProof/>
                <w:webHidden/>
              </w:rPr>
              <w:t>27</w:t>
            </w:r>
            <w:r>
              <w:rPr>
                <w:noProof/>
                <w:webHidden/>
              </w:rPr>
              <w:fldChar w:fldCharType="end"/>
            </w:r>
          </w:hyperlink>
        </w:p>
        <w:p w14:paraId="63F104F2" w14:textId="7E9598FD"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492" w:history="1">
            <w:r w:rsidRPr="00F927BB">
              <w:rPr>
                <w:rStyle w:val="Hyperlink"/>
                <w:noProof/>
              </w:rPr>
              <w:t>4.2.6</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Forest plots</w:t>
            </w:r>
            <w:r>
              <w:rPr>
                <w:noProof/>
                <w:webHidden/>
              </w:rPr>
              <w:tab/>
            </w:r>
            <w:r>
              <w:rPr>
                <w:noProof/>
                <w:webHidden/>
              </w:rPr>
              <w:fldChar w:fldCharType="begin"/>
            </w:r>
            <w:r>
              <w:rPr>
                <w:noProof/>
                <w:webHidden/>
              </w:rPr>
              <w:instrText xml:space="preserve"> PAGEREF _Toc183697492 \h </w:instrText>
            </w:r>
            <w:r>
              <w:rPr>
                <w:noProof/>
                <w:webHidden/>
              </w:rPr>
            </w:r>
            <w:r>
              <w:rPr>
                <w:noProof/>
                <w:webHidden/>
              </w:rPr>
              <w:fldChar w:fldCharType="separate"/>
            </w:r>
            <w:r w:rsidR="006C1868">
              <w:rPr>
                <w:noProof/>
                <w:webHidden/>
              </w:rPr>
              <w:t>30</w:t>
            </w:r>
            <w:r>
              <w:rPr>
                <w:noProof/>
                <w:webHidden/>
              </w:rPr>
              <w:fldChar w:fldCharType="end"/>
            </w:r>
          </w:hyperlink>
        </w:p>
        <w:p w14:paraId="3057A9A8" w14:textId="48BEDB49"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493" w:history="1">
            <w:r w:rsidRPr="00F927BB">
              <w:rPr>
                <w:rStyle w:val="Hyperlink"/>
                <w:noProof/>
              </w:rPr>
              <w:t>4.3</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Irritable bowel syndrome</w:t>
            </w:r>
            <w:r>
              <w:rPr>
                <w:noProof/>
                <w:webHidden/>
              </w:rPr>
              <w:tab/>
            </w:r>
            <w:r>
              <w:rPr>
                <w:noProof/>
                <w:webHidden/>
              </w:rPr>
              <w:fldChar w:fldCharType="begin"/>
            </w:r>
            <w:r>
              <w:rPr>
                <w:noProof/>
                <w:webHidden/>
              </w:rPr>
              <w:instrText xml:space="preserve"> PAGEREF _Toc183697493 \h </w:instrText>
            </w:r>
            <w:r>
              <w:rPr>
                <w:noProof/>
                <w:webHidden/>
              </w:rPr>
            </w:r>
            <w:r>
              <w:rPr>
                <w:noProof/>
                <w:webHidden/>
              </w:rPr>
              <w:fldChar w:fldCharType="separate"/>
            </w:r>
            <w:r w:rsidR="006C1868">
              <w:rPr>
                <w:noProof/>
                <w:webHidden/>
              </w:rPr>
              <w:t>34</w:t>
            </w:r>
            <w:r>
              <w:rPr>
                <w:noProof/>
                <w:webHidden/>
              </w:rPr>
              <w:fldChar w:fldCharType="end"/>
            </w:r>
          </w:hyperlink>
        </w:p>
        <w:p w14:paraId="2E146188" w14:textId="62D42C28"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494" w:history="1">
            <w:r w:rsidRPr="00F927BB">
              <w:rPr>
                <w:rStyle w:val="Hyperlink"/>
                <w:noProof/>
              </w:rPr>
              <w:t>4.3.1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the condition</w:t>
            </w:r>
            <w:r>
              <w:rPr>
                <w:noProof/>
                <w:webHidden/>
              </w:rPr>
              <w:tab/>
            </w:r>
            <w:r>
              <w:rPr>
                <w:noProof/>
                <w:webHidden/>
              </w:rPr>
              <w:fldChar w:fldCharType="begin"/>
            </w:r>
            <w:r>
              <w:rPr>
                <w:noProof/>
                <w:webHidden/>
              </w:rPr>
              <w:instrText xml:space="preserve"> PAGEREF _Toc183697494 \h </w:instrText>
            </w:r>
            <w:r>
              <w:rPr>
                <w:noProof/>
                <w:webHidden/>
              </w:rPr>
            </w:r>
            <w:r>
              <w:rPr>
                <w:noProof/>
                <w:webHidden/>
              </w:rPr>
              <w:fldChar w:fldCharType="separate"/>
            </w:r>
            <w:r w:rsidR="006C1868">
              <w:rPr>
                <w:noProof/>
                <w:webHidden/>
              </w:rPr>
              <w:t>34</w:t>
            </w:r>
            <w:r>
              <w:rPr>
                <w:noProof/>
                <w:webHidden/>
              </w:rPr>
              <w:fldChar w:fldCharType="end"/>
            </w:r>
          </w:hyperlink>
        </w:p>
        <w:p w14:paraId="5EEE6D87" w14:textId="4FCDDE65"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495" w:history="1">
            <w:r w:rsidRPr="00F927BB">
              <w:rPr>
                <w:rStyle w:val="Hyperlink"/>
                <w:noProof/>
              </w:rPr>
              <w:t>4.3.2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reviews</w:t>
            </w:r>
            <w:r>
              <w:rPr>
                <w:noProof/>
                <w:webHidden/>
              </w:rPr>
              <w:tab/>
            </w:r>
            <w:r>
              <w:rPr>
                <w:noProof/>
                <w:webHidden/>
              </w:rPr>
              <w:fldChar w:fldCharType="begin"/>
            </w:r>
            <w:r>
              <w:rPr>
                <w:noProof/>
                <w:webHidden/>
              </w:rPr>
              <w:instrText xml:space="preserve"> PAGEREF _Toc183697495 \h </w:instrText>
            </w:r>
            <w:r>
              <w:rPr>
                <w:noProof/>
                <w:webHidden/>
              </w:rPr>
            </w:r>
            <w:r>
              <w:rPr>
                <w:noProof/>
                <w:webHidden/>
              </w:rPr>
              <w:fldChar w:fldCharType="separate"/>
            </w:r>
            <w:r w:rsidR="006C1868">
              <w:rPr>
                <w:noProof/>
                <w:webHidden/>
              </w:rPr>
              <w:t>34</w:t>
            </w:r>
            <w:r>
              <w:rPr>
                <w:noProof/>
                <w:webHidden/>
              </w:rPr>
              <w:fldChar w:fldCharType="end"/>
            </w:r>
          </w:hyperlink>
        </w:p>
        <w:p w14:paraId="7BECCD0C" w14:textId="666A93F1"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496" w:history="1">
            <w:r w:rsidRPr="00F927BB">
              <w:rPr>
                <w:rStyle w:val="Hyperlink"/>
                <w:noProof/>
              </w:rPr>
              <w:t>4.3.3</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studies</w:t>
            </w:r>
            <w:r>
              <w:rPr>
                <w:noProof/>
                <w:webHidden/>
              </w:rPr>
              <w:tab/>
            </w:r>
            <w:r>
              <w:rPr>
                <w:noProof/>
                <w:webHidden/>
              </w:rPr>
              <w:fldChar w:fldCharType="begin"/>
            </w:r>
            <w:r>
              <w:rPr>
                <w:noProof/>
                <w:webHidden/>
              </w:rPr>
              <w:instrText xml:space="preserve"> PAGEREF _Toc183697496 \h </w:instrText>
            </w:r>
            <w:r>
              <w:rPr>
                <w:noProof/>
                <w:webHidden/>
              </w:rPr>
            </w:r>
            <w:r>
              <w:rPr>
                <w:noProof/>
                <w:webHidden/>
              </w:rPr>
              <w:fldChar w:fldCharType="separate"/>
            </w:r>
            <w:r w:rsidR="006C1868">
              <w:rPr>
                <w:noProof/>
                <w:webHidden/>
              </w:rPr>
              <w:t>34</w:t>
            </w:r>
            <w:r>
              <w:rPr>
                <w:noProof/>
                <w:webHidden/>
              </w:rPr>
              <w:fldChar w:fldCharType="end"/>
            </w:r>
          </w:hyperlink>
        </w:p>
        <w:p w14:paraId="468352F9" w14:textId="07F19AEA"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497" w:history="1">
            <w:r w:rsidRPr="00F927BB">
              <w:rPr>
                <w:rStyle w:val="Hyperlink"/>
                <w:noProof/>
              </w:rPr>
              <w:t>4.3.4</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Risk of bias</w:t>
            </w:r>
            <w:r>
              <w:rPr>
                <w:noProof/>
                <w:webHidden/>
              </w:rPr>
              <w:tab/>
            </w:r>
            <w:r>
              <w:rPr>
                <w:noProof/>
                <w:webHidden/>
              </w:rPr>
              <w:fldChar w:fldCharType="begin"/>
            </w:r>
            <w:r>
              <w:rPr>
                <w:noProof/>
                <w:webHidden/>
              </w:rPr>
              <w:instrText xml:space="preserve"> PAGEREF _Toc183697497 \h </w:instrText>
            </w:r>
            <w:r>
              <w:rPr>
                <w:noProof/>
                <w:webHidden/>
              </w:rPr>
            </w:r>
            <w:r>
              <w:rPr>
                <w:noProof/>
                <w:webHidden/>
              </w:rPr>
              <w:fldChar w:fldCharType="separate"/>
            </w:r>
            <w:r w:rsidR="006C1868">
              <w:rPr>
                <w:noProof/>
                <w:webHidden/>
              </w:rPr>
              <w:t>35</w:t>
            </w:r>
            <w:r>
              <w:rPr>
                <w:noProof/>
                <w:webHidden/>
              </w:rPr>
              <w:fldChar w:fldCharType="end"/>
            </w:r>
          </w:hyperlink>
        </w:p>
        <w:p w14:paraId="3712FFFC" w14:textId="14CFFAE5"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498" w:history="1">
            <w:r w:rsidRPr="00F927BB">
              <w:rPr>
                <w:rStyle w:val="Hyperlink"/>
                <w:noProof/>
              </w:rPr>
              <w:t>4.3.5</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Summary of findings and evidence statement</w:t>
            </w:r>
            <w:r>
              <w:rPr>
                <w:noProof/>
                <w:webHidden/>
              </w:rPr>
              <w:tab/>
            </w:r>
            <w:r>
              <w:rPr>
                <w:noProof/>
                <w:webHidden/>
              </w:rPr>
              <w:fldChar w:fldCharType="begin"/>
            </w:r>
            <w:r>
              <w:rPr>
                <w:noProof/>
                <w:webHidden/>
              </w:rPr>
              <w:instrText xml:space="preserve"> PAGEREF _Toc183697498 \h </w:instrText>
            </w:r>
            <w:r>
              <w:rPr>
                <w:noProof/>
                <w:webHidden/>
              </w:rPr>
            </w:r>
            <w:r>
              <w:rPr>
                <w:noProof/>
                <w:webHidden/>
              </w:rPr>
              <w:fldChar w:fldCharType="separate"/>
            </w:r>
            <w:r w:rsidR="006C1868">
              <w:rPr>
                <w:noProof/>
                <w:webHidden/>
              </w:rPr>
              <w:t>39</w:t>
            </w:r>
            <w:r>
              <w:rPr>
                <w:noProof/>
                <w:webHidden/>
              </w:rPr>
              <w:fldChar w:fldCharType="end"/>
            </w:r>
          </w:hyperlink>
        </w:p>
        <w:p w14:paraId="6EF3451B" w14:textId="5DAD7B6E"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499" w:history="1">
            <w:r w:rsidRPr="00F927BB">
              <w:rPr>
                <w:rStyle w:val="Hyperlink"/>
                <w:noProof/>
              </w:rPr>
              <w:t>4.3.6</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Forest plots</w:t>
            </w:r>
            <w:r>
              <w:rPr>
                <w:noProof/>
                <w:webHidden/>
              </w:rPr>
              <w:tab/>
            </w:r>
            <w:r>
              <w:rPr>
                <w:noProof/>
                <w:webHidden/>
              </w:rPr>
              <w:fldChar w:fldCharType="begin"/>
            </w:r>
            <w:r>
              <w:rPr>
                <w:noProof/>
                <w:webHidden/>
              </w:rPr>
              <w:instrText xml:space="preserve"> PAGEREF _Toc183697499 \h </w:instrText>
            </w:r>
            <w:r>
              <w:rPr>
                <w:noProof/>
                <w:webHidden/>
              </w:rPr>
            </w:r>
            <w:r>
              <w:rPr>
                <w:noProof/>
                <w:webHidden/>
              </w:rPr>
              <w:fldChar w:fldCharType="separate"/>
            </w:r>
            <w:r w:rsidR="006C1868">
              <w:rPr>
                <w:noProof/>
                <w:webHidden/>
              </w:rPr>
              <w:t>41</w:t>
            </w:r>
            <w:r>
              <w:rPr>
                <w:noProof/>
                <w:webHidden/>
              </w:rPr>
              <w:fldChar w:fldCharType="end"/>
            </w:r>
          </w:hyperlink>
        </w:p>
        <w:p w14:paraId="05AEFF7E" w14:textId="393BD2B1"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00" w:history="1">
            <w:r w:rsidRPr="00F927BB">
              <w:rPr>
                <w:rStyle w:val="Hyperlink"/>
                <w:noProof/>
              </w:rPr>
              <w:t>4.4</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Gastro-oesophageal reflux disease</w:t>
            </w:r>
            <w:r>
              <w:rPr>
                <w:noProof/>
                <w:webHidden/>
              </w:rPr>
              <w:tab/>
            </w:r>
            <w:r>
              <w:rPr>
                <w:noProof/>
                <w:webHidden/>
              </w:rPr>
              <w:fldChar w:fldCharType="begin"/>
            </w:r>
            <w:r>
              <w:rPr>
                <w:noProof/>
                <w:webHidden/>
              </w:rPr>
              <w:instrText xml:space="preserve"> PAGEREF _Toc183697500 \h </w:instrText>
            </w:r>
            <w:r>
              <w:rPr>
                <w:noProof/>
                <w:webHidden/>
              </w:rPr>
            </w:r>
            <w:r>
              <w:rPr>
                <w:noProof/>
                <w:webHidden/>
              </w:rPr>
              <w:fldChar w:fldCharType="separate"/>
            </w:r>
            <w:r w:rsidR="006C1868">
              <w:rPr>
                <w:noProof/>
                <w:webHidden/>
              </w:rPr>
              <w:t>44</w:t>
            </w:r>
            <w:r>
              <w:rPr>
                <w:noProof/>
                <w:webHidden/>
              </w:rPr>
              <w:fldChar w:fldCharType="end"/>
            </w:r>
          </w:hyperlink>
        </w:p>
        <w:p w14:paraId="258C40CB" w14:textId="1806BFBC"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01" w:history="1">
            <w:r w:rsidRPr="00F927BB">
              <w:rPr>
                <w:rStyle w:val="Hyperlink"/>
                <w:noProof/>
              </w:rPr>
              <w:t>4.4.1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the condition</w:t>
            </w:r>
            <w:r>
              <w:rPr>
                <w:noProof/>
                <w:webHidden/>
              </w:rPr>
              <w:tab/>
            </w:r>
            <w:r>
              <w:rPr>
                <w:noProof/>
                <w:webHidden/>
              </w:rPr>
              <w:fldChar w:fldCharType="begin"/>
            </w:r>
            <w:r>
              <w:rPr>
                <w:noProof/>
                <w:webHidden/>
              </w:rPr>
              <w:instrText xml:space="preserve"> PAGEREF _Toc183697501 \h </w:instrText>
            </w:r>
            <w:r>
              <w:rPr>
                <w:noProof/>
                <w:webHidden/>
              </w:rPr>
            </w:r>
            <w:r>
              <w:rPr>
                <w:noProof/>
                <w:webHidden/>
              </w:rPr>
              <w:fldChar w:fldCharType="separate"/>
            </w:r>
            <w:r w:rsidR="006C1868">
              <w:rPr>
                <w:noProof/>
                <w:webHidden/>
              </w:rPr>
              <w:t>44</w:t>
            </w:r>
            <w:r>
              <w:rPr>
                <w:noProof/>
                <w:webHidden/>
              </w:rPr>
              <w:fldChar w:fldCharType="end"/>
            </w:r>
          </w:hyperlink>
        </w:p>
        <w:p w14:paraId="109E722F" w14:textId="67F5C35A"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02" w:history="1">
            <w:r w:rsidRPr="00F927BB">
              <w:rPr>
                <w:rStyle w:val="Hyperlink"/>
                <w:noProof/>
              </w:rPr>
              <w:t>4.4.2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reviews</w:t>
            </w:r>
            <w:r>
              <w:rPr>
                <w:noProof/>
                <w:webHidden/>
              </w:rPr>
              <w:tab/>
            </w:r>
            <w:r>
              <w:rPr>
                <w:noProof/>
                <w:webHidden/>
              </w:rPr>
              <w:fldChar w:fldCharType="begin"/>
            </w:r>
            <w:r>
              <w:rPr>
                <w:noProof/>
                <w:webHidden/>
              </w:rPr>
              <w:instrText xml:space="preserve"> PAGEREF _Toc183697502 \h </w:instrText>
            </w:r>
            <w:r>
              <w:rPr>
                <w:noProof/>
                <w:webHidden/>
              </w:rPr>
            </w:r>
            <w:r>
              <w:rPr>
                <w:noProof/>
                <w:webHidden/>
              </w:rPr>
              <w:fldChar w:fldCharType="separate"/>
            </w:r>
            <w:r w:rsidR="006C1868">
              <w:rPr>
                <w:noProof/>
                <w:webHidden/>
              </w:rPr>
              <w:t>44</w:t>
            </w:r>
            <w:r>
              <w:rPr>
                <w:noProof/>
                <w:webHidden/>
              </w:rPr>
              <w:fldChar w:fldCharType="end"/>
            </w:r>
          </w:hyperlink>
        </w:p>
        <w:p w14:paraId="298F1EA9" w14:textId="6DC7CB62"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03" w:history="1">
            <w:r w:rsidRPr="00F927BB">
              <w:rPr>
                <w:rStyle w:val="Hyperlink"/>
                <w:noProof/>
              </w:rPr>
              <w:t>4.4.3</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studies</w:t>
            </w:r>
            <w:r>
              <w:rPr>
                <w:noProof/>
                <w:webHidden/>
              </w:rPr>
              <w:tab/>
            </w:r>
            <w:r>
              <w:rPr>
                <w:noProof/>
                <w:webHidden/>
              </w:rPr>
              <w:fldChar w:fldCharType="begin"/>
            </w:r>
            <w:r>
              <w:rPr>
                <w:noProof/>
                <w:webHidden/>
              </w:rPr>
              <w:instrText xml:space="preserve"> PAGEREF _Toc183697503 \h </w:instrText>
            </w:r>
            <w:r>
              <w:rPr>
                <w:noProof/>
                <w:webHidden/>
              </w:rPr>
            </w:r>
            <w:r>
              <w:rPr>
                <w:noProof/>
                <w:webHidden/>
              </w:rPr>
              <w:fldChar w:fldCharType="separate"/>
            </w:r>
            <w:r w:rsidR="006C1868">
              <w:rPr>
                <w:noProof/>
                <w:webHidden/>
              </w:rPr>
              <w:t>44</w:t>
            </w:r>
            <w:r>
              <w:rPr>
                <w:noProof/>
                <w:webHidden/>
              </w:rPr>
              <w:fldChar w:fldCharType="end"/>
            </w:r>
          </w:hyperlink>
        </w:p>
        <w:p w14:paraId="72980BF6" w14:textId="3556C496"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04" w:history="1">
            <w:r w:rsidRPr="00F927BB">
              <w:rPr>
                <w:rStyle w:val="Hyperlink"/>
                <w:noProof/>
              </w:rPr>
              <w:t>4.4.4</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Risk of bias</w:t>
            </w:r>
            <w:r>
              <w:rPr>
                <w:noProof/>
                <w:webHidden/>
              </w:rPr>
              <w:tab/>
            </w:r>
            <w:r>
              <w:rPr>
                <w:noProof/>
                <w:webHidden/>
              </w:rPr>
              <w:fldChar w:fldCharType="begin"/>
            </w:r>
            <w:r>
              <w:rPr>
                <w:noProof/>
                <w:webHidden/>
              </w:rPr>
              <w:instrText xml:space="preserve"> PAGEREF _Toc183697504 \h </w:instrText>
            </w:r>
            <w:r>
              <w:rPr>
                <w:noProof/>
                <w:webHidden/>
              </w:rPr>
            </w:r>
            <w:r>
              <w:rPr>
                <w:noProof/>
                <w:webHidden/>
              </w:rPr>
              <w:fldChar w:fldCharType="separate"/>
            </w:r>
            <w:r w:rsidR="006C1868">
              <w:rPr>
                <w:noProof/>
                <w:webHidden/>
              </w:rPr>
              <w:t>44</w:t>
            </w:r>
            <w:r>
              <w:rPr>
                <w:noProof/>
                <w:webHidden/>
              </w:rPr>
              <w:fldChar w:fldCharType="end"/>
            </w:r>
          </w:hyperlink>
        </w:p>
        <w:p w14:paraId="4E0FE303" w14:textId="61C21078"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05" w:history="1">
            <w:r w:rsidRPr="00F927BB">
              <w:rPr>
                <w:rStyle w:val="Hyperlink"/>
                <w:noProof/>
              </w:rPr>
              <w:t>4.4.5</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Summary of findings and evidence statement</w:t>
            </w:r>
            <w:r>
              <w:rPr>
                <w:noProof/>
                <w:webHidden/>
              </w:rPr>
              <w:tab/>
            </w:r>
            <w:r>
              <w:rPr>
                <w:noProof/>
                <w:webHidden/>
              </w:rPr>
              <w:fldChar w:fldCharType="begin"/>
            </w:r>
            <w:r>
              <w:rPr>
                <w:noProof/>
                <w:webHidden/>
              </w:rPr>
              <w:instrText xml:space="preserve"> PAGEREF _Toc183697505 \h </w:instrText>
            </w:r>
            <w:r>
              <w:rPr>
                <w:noProof/>
                <w:webHidden/>
              </w:rPr>
            </w:r>
            <w:r>
              <w:rPr>
                <w:noProof/>
                <w:webHidden/>
              </w:rPr>
              <w:fldChar w:fldCharType="separate"/>
            </w:r>
            <w:r w:rsidR="006C1868">
              <w:rPr>
                <w:noProof/>
                <w:webHidden/>
              </w:rPr>
              <w:t>45</w:t>
            </w:r>
            <w:r>
              <w:rPr>
                <w:noProof/>
                <w:webHidden/>
              </w:rPr>
              <w:fldChar w:fldCharType="end"/>
            </w:r>
          </w:hyperlink>
        </w:p>
        <w:p w14:paraId="5284D3AA" w14:textId="058406CB"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06" w:history="1">
            <w:r w:rsidRPr="00F927BB">
              <w:rPr>
                <w:rStyle w:val="Hyperlink"/>
                <w:noProof/>
              </w:rPr>
              <w:t>4.5</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Menstrual conditions</w:t>
            </w:r>
            <w:r>
              <w:rPr>
                <w:noProof/>
                <w:webHidden/>
              </w:rPr>
              <w:tab/>
            </w:r>
            <w:r>
              <w:rPr>
                <w:noProof/>
                <w:webHidden/>
              </w:rPr>
              <w:fldChar w:fldCharType="begin"/>
            </w:r>
            <w:r>
              <w:rPr>
                <w:noProof/>
                <w:webHidden/>
              </w:rPr>
              <w:instrText xml:space="preserve"> PAGEREF _Toc183697506 \h </w:instrText>
            </w:r>
            <w:r>
              <w:rPr>
                <w:noProof/>
                <w:webHidden/>
              </w:rPr>
            </w:r>
            <w:r>
              <w:rPr>
                <w:noProof/>
                <w:webHidden/>
              </w:rPr>
              <w:fldChar w:fldCharType="separate"/>
            </w:r>
            <w:r w:rsidR="006C1868">
              <w:rPr>
                <w:noProof/>
                <w:webHidden/>
              </w:rPr>
              <w:t>46</w:t>
            </w:r>
            <w:r>
              <w:rPr>
                <w:noProof/>
                <w:webHidden/>
              </w:rPr>
              <w:fldChar w:fldCharType="end"/>
            </w:r>
          </w:hyperlink>
        </w:p>
        <w:p w14:paraId="4CB8F7F9" w14:textId="2947C02C"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07" w:history="1">
            <w:r w:rsidRPr="00F927BB">
              <w:rPr>
                <w:rStyle w:val="Hyperlink"/>
                <w:noProof/>
              </w:rPr>
              <w:t>4.5.1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the condition</w:t>
            </w:r>
            <w:r>
              <w:rPr>
                <w:noProof/>
                <w:webHidden/>
              </w:rPr>
              <w:tab/>
            </w:r>
            <w:r>
              <w:rPr>
                <w:noProof/>
                <w:webHidden/>
              </w:rPr>
              <w:fldChar w:fldCharType="begin"/>
            </w:r>
            <w:r>
              <w:rPr>
                <w:noProof/>
                <w:webHidden/>
              </w:rPr>
              <w:instrText xml:space="preserve"> PAGEREF _Toc183697507 \h </w:instrText>
            </w:r>
            <w:r>
              <w:rPr>
                <w:noProof/>
                <w:webHidden/>
              </w:rPr>
            </w:r>
            <w:r>
              <w:rPr>
                <w:noProof/>
                <w:webHidden/>
              </w:rPr>
              <w:fldChar w:fldCharType="separate"/>
            </w:r>
            <w:r w:rsidR="006C1868">
              <w:rPr>
                <w:noProof/>
                <w:webHidden/>
              </w:rPr>
              <w:t>46</w:t>
            </w:r>
            <w:r>
              <w:rPr>
                <w:noProof/>
                <w:webHidden/>
              </w:rPr>
              <w:fldChar w:fldCharType="end"/>
            </w:r>
          </w:hyperlink>
        </w:p>
        <w:p w14:paraId="6F0DF5C7" w14:textId="727AA6F7"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08" w:history="1">
            <w:r w:rsidRPr="00F927BB">
              <w:rPr>
                <w:rStyle w:val="Hyperlink"/>
                <w:noProof/>
              </w:rPr>
              <w:t>4.5.2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reviews</w:t>
            </w:r>
            <w:r>
              <w:rPr>
                <w:noProof/>
                <w:webHidden/>
              </w:rPr>
              <w:tab/>
            </w:r>
            <w:r>
              <w:rPr>
                <w:noProof/>
                <w:webHidden/>
              </w:rPr>
              <w:fldChar w:fldCharType="begin"/>
            </w:r>
            <w:r>
              <w:rPr>
                <w:noProof/>
                <w:webHidden/>
              </w:rPr>
              <w:instrText xml:space="preserve"> PAGEREF _Toc183697508 \h </w:instrText>
            </w:r>
            <w:r>
              <w:rPr>
                <w:noProof/>
                <w:webHidden/>
              </w:rPr>
            </w:r>
            <w:r>
              <w:rPr>
                <w:noProof/>
                <w:webHidden/>
              </w:rPr>
              <w:fldChar w:fldCharType="separate"/>
            </w:r>
            <w:r w:rsidR="006C1868">
              <w:rPr>
                <w:noProof/>
                <w:webHidden/>
              </w:rPr>
              <w:t>46</w:t>
            </w:r>
            <w:r>
              <w:rPr>
                <w:noProof/>
                <w:webHidden/>
              </w:rPr>
              <w:fldChar w:fldCharType="end"/>
            </w:r>
          </w:hyperlink>
        </w:p>
        <w:p w14:paraId="059AC9D5" w14:textId="2F3B2B82"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09" w:history="1">
            <w:r w:rsidRPr="00F927BB">
              <w:rPr>
                <w:rStyle w:val="Hyperlink"/>
                <w:noProof/>
              </w:rPr>
              <w:t>4.5.3</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studies</w:t>
            </w:r>
            <w:r>
              <w:rPr>
                <w:noProof/>
                <w:webHidden/>
              </w:rPr>
              <w:tab/>
            </w:r>
            <w:r>
              <w:rPr>
                <w:noProof/>
                <w:webHidden/>
              </w:rPr>
              <w:fldChar w:fldCharType="begin"/>
            </w:r>
            <w:r>
              <w:rPr>
                <w:noProof/>
                <w:webHidden/>
              </w:rPr>
              <w:instrText xml:space="preserve"> PAGEREF _Toc183697509 \h </w:instrText>
            </w:r>
            <w:r>
              <w:rPr>
                <w:noProof/>
                <w:webHidden/>
              </w:rPr>
            </w:r>
            <w:r>
              <w:rPr>
                <w:noProof/>
                <w:webHidden/>
              </w:rPr>
              <w:fldChar w:fldCharType="separate"/>
            </w:r>
            <w:r w:rsidR="006C1868">
              <w:rPr>
                <w:noProof/>
                <w:webHidden/>
              </w:rPr>
              <w:t>47</w:t>
            </w:r>
            <w:r>
              <w:rPr>
                <w:noProof/>
                <w:webHidden/>
              </w:rPr>
              <w:fldChar w:fldCharType="end"/>
            </w:r>
          </w:hyperlink>
        </w:p>
        <w:p w14:paraId="1E3DB1A5" w14:textId="18054B5D"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10" w:history="1">
            <w:r w:rsidRPr="00F927BB">
              <w:rPr>
                <w:rStyle w:val="Hyperlink"/>
                <w:noProof/>
              </w:rPr>
              <w:t>4.5.4</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Risk of bias</w:t>
            </w:r>
            <w:r>
              <w:rPr>
                <w:noProof/>
                <w:webHidden/>
              </w:rPr>
              <w:tab/>
            </w:r>
            <w:r>
              <w:rPr>
                <w:noProof/>
                <w:webHidden/>
              </w:rPr>
              <w:fldChar w:fldCharType="begin"/>
            </w:r>
            <w:r>
              <w:rPr>
                <w:noProof/>
                <w:webHidden/>
              </w:rPr>
              <w:instrText xml:space="preserve"> PAGEREF _Toc183697510 \h </w:instrText>
            </w:r>
            <w:r>
              <w:rPr>
                <w:noProof/>
                <w:webHidden/>
              </w:rPr>
            </w:r>
            <w:r>
              <w:rPr>
                <w:noProof/>
                <w:webHidden/>
              </w:rPr>
              <w:fldChar w:fldCharType="separate"/>
            </w:r>
            <w:r w:rsidR="006C1868">
              <w:rPr>
                <w:noProof/>
                <w:webHidden/>
              </w:rPr>
              <w:t>47</w:t>
            </w:r>
            <w:r>
              <w:rPr>
                <w:noProof/>
                <w:webHidden/>
              </w:rPr>
              <w:fldChar w:fldCharType="end"/>
            </w:r>
          </w:hyperlink>
        </w:p>
        <w:p w14:paraId="3FD4C26F" w14:textId="2431B6D9"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11" w:history="1">
            <w:r w:rsidRPr="00F927BB">
              <w:rPr>
                <w:rStyle w:val="Hyperlink"/>
                <w:noProof/>
              </w:rPr>
              <w:t>4.5.5</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Summary of findings and evidence statements</w:t>
            </w:r>
            <w:r>
              <w:rPr>
                <w:noProof/>
                <w:webHidden/>
              </w:rPr>
              <w:tab/>
            </w:r>
            <w:r>
              <w:rPr>
                <w:noProof/>
                <w:webHidden/>
              </w:rPr>
              <w:fldChar w:fldCharType="begin"/>
            </w:r>
            <w:r>
              <w:rPr>
                <w:noProof/>
                <w:webHidden/>
              </w:rPr>
              <w:instrText xml:space="preserve"> PAGEREF _Toc183697511 \h </w:instrText>
            </w:r>
            <w:r>
              <w:rPr>
                <w:noProof/>
                <w:webHidden/>
              </w:rPr>
            </w:r>
            <w:r>
              <w:rPr>
                <w:noProof/>
                <w:webHidden/>
              </w:rPr>
              <w:fldChar w:fldCharType="separate"/>
            </w:r>
            <w:r w:rsidR="006C1868">
              <w:rPr>
                <w:noProof/>
                <w:webHidden/>
              </w:rPr>
              <w:t>49</w:t>
            </w:r>
            <w:r>
              <w:rPr>
                <w:noProof/>
                <w:webHidden/>
              </w:rPr>
              <w:fldChar w:fldCharType="end"/>
            </w:r>
          </w:hyperlink>
        </w:p>
        <w:p w14:paraId="6033FEB4" w14:textId="19CE7FC7"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12" w:history="1">
            <w:r w:rsidRPr="00F927BB">
              <w:rPr>
                <w:rStyle w:val="Hyperlink"/>
                <w:noProof/>
              </w:rPr>
              <w:t>4.5.6</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Forest plots</w:t>
            </w:r>
            <w:r>
              <w:rPr>
                <w:noProof/>
                <w:webHidden/>
              </w:rPr>
              <w:tab/>
            </w:r>
            <w:r>
              <w:rPr>
                <w:noProof/>
                <w:webHidden/>
              </w:rPr>
              <w:fldChar w:fldCharType="begin"/>
            </w:r>
            <w:r>
              <w:rPr>
                <w:noProof/>
                <w:webHidden/>
              </w:rPr>
              <w:instrText xml:space="preserve"> PAGEREF _Toc183697512 \h </w:instrText>
            </w:r>
            <w:r>
              <w:rPr>
                <w:noProof/>
                <w:webHidden/>
              </w:rPr>
            </w:r>
            <w:r>
              <w:rPr>
                <w:noProof/>
                <w:webHidden/>
              </w:rPr>
              <w:fldChar w:fldCharType="separate"/>
            </w:r>
            <w:r w:rsidR="006C1868">
              <w:rPr>
                <w:noProof/>
                <w:webHidden/>
              </w:rPr>
              <w:t>52</w:t>
            </w:r>
            <w:r>
              <w:rPr>
                <w:noProof/>
                <w:webHidden/>
              </w:rPr>
              <w:fldChar w:fldCharType="end"/>
            </w:r>
          </w:hyperlink>
        </w:p>
        <w:p w14:paraId="45BF2C30" w14:textId="442D9D7C"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13" w:history="1">
            <w:r w:rsidRPr="00F927BB">
              <w:rPr>
                <w:rStyle w:val="Hyperlink"/>
                <w:noProof/>
              </w:rPr>
              <w:t>4.6</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Premenstrual disturbances</w:t>
            </w:r>
            <w:r>
              <w:rPr>
                <w:noProof/>
                <w:webHidden/>
              </w:rPr>
              <w:tab/>
            </w:r>
            <w:r>
              <w:rPr>
                <w:noProof/>
                <w:webHidden/>
              </w:rPr>
              <w:fldChar w:fldCharType="begin"/>
            </w:r>
            <w:r>
              <w:rPr>
                <w:noProof/>
                <w:webHidden/>
              </w:rPr>
              <w:instrText xml:space="preserve"> PAGEREF _Toc183697513 \h </w:instrText>
            </w:r>
            <w:r>
              <w:rPr>
                <w:noProof/>
                <w:webHidden/>
              </w:rPr>
            </w:r>
            <w:r>
              <w:rPr>
                <w:noProof/>
                <w:webHidden/>
              </w:rPr>
              <w:fldChar w:fldCharType="separate"/>
            </w:r>
            <w:r w:rsidR="006C1868">
              <w:rPr>
                <w:noProof/>
                <w:webHidden/>
              </w:rPr>
              <w:t>55</w:t>
            </w:r>
            <w:r>
              <w:rPr>
                <w:noProof/>
                <w:webHidden/>
              </w:rPr>
              <w:fldChar w:fldCharType="end"/>
            </w:r>
          </w:hyperlink>
        </w:p>
        <w:p w14:paraId="520EFD63" w14:textId="775F345E"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14" w:history="1">
            <w:r w:rsidRPr="00F927BB">
              <w:rPr>
                <w:rStyle w:val="Hyperlink"/>
                <w:noProof/>
              </w:rPr>
              <w:t>4.6.1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the condition</w:t>
            </w:r>
            <w:r>
              <w:rPr>
                <w:noProof/>
                <w:webHidden/>
              </w:rPr>
              <w:tab/>
            </w:r>
            <w:r>
              <w:rPr>
                <w:noProof/>
                <w:webHidden/>
              </w:rPr>
              <w:fldChar w:fldCharType="begin"/>
            </w:r>
            <w:r>
              <w:rPr>
                <w:noProof/>
                <w:webHidden/>
              </w:rPr>
              <w:instrText xml:space="preserve"> PAGEREF _Toc183697514 \h </w:instrText>
            </w:r>
            <w:r>
              <w:rPr>
                <w:noProof/>
                <w:webHidden/>
              </w:rPr>
            </w:r>
            <w:r>
              <w:rPr>
                <w:noProof/>
                <w:webHidden/>
              </w:rPr>
              <w:fldChar w:fldCharType="separate"/>
            </w:r>
            <w:r w:rsidR="006C1868">
              <w:rPr>
                <w:noProof/>
                <w:webHidden/>
              </w:rPr>
              <w:t>55</w:t>
            </w:r>
            <w:r>
              <w:rPr>
                <w:noProof/>
                <w:webHidden/>
              </w:rPr>
              <w:fldChar w:fldCharType="end"/>
            </w:r>
          </w:hyperlink>
        </w:p>
        <w:p w14:paraId="241B918A" w14:textId="467915F7"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15" w:history="1">
            <w:r w:rsidRPr="00F927BB">
              <w:rPr>
                <w:rStyle w:val="Hyperlink"/>
                <w:noProof/>
              </w:rPr>
              <w:t>4.6.2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reviews</w:t>
            </w:r>
            <w:r>
              <w:rPr>
                <w:noProof/>
                <w:webHidden/>
              </w:rPr>
              <w:tab/>
            </w:r>
            <w:r>
              <w:rPr>
                <w:noProof/>
                <w:webHidden/>
              </w:rPr>
              <w:fldChar w:fldCharType="begin"/>
            </w:r>
            <w:r>
              <w:rPr>
                <w:noProof/>
                <w:webHidden/>
              </w:rPr>
              <w:instrText xml:space="preserve"> PAGEREF _Toc183697515 \h </w:instrText>
            </w:r>
            <w:r>
              <w:rPr>
                <w:noProof/>
                <w:webHidden/>
              </w:rPr>
            </w:r>
            <w:r>
              <w:rPr>
                <w:noProof/>
                <w:webHidden/>
              </w:rPr>
              <w:fldChar w:fldCharType="separate"/>
            </w:r>
            <w:r w:rsidR="006C1868">
              <w:rPr>
                <w:noProof/>
                <w:webHidden/>
              </w:rPr>
              <w:t>55</w:t>
            </w:r>
            <w:r>
              <w:rPr>
                <w:noProof/>
                <w:webHidden/>
              </w:rPr>
              <w:fldChar w:fldCharType="end"/>
            </w:r>
          </w:hyperlink>
        </w:p>
        <w:p w14:paraId="50AB150D" w14:textId="47361D7F"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16" w:history="1">
            <w:r w:rsidRPr="00F927BB">
              <w:rPr>
                <w:rStyle w:val="Hyperlink"/>
                <w:noProof/>
              </w:rPr>
              <w:t>4.6.3</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studies</w:t>
            </w:r>
            <w:r>
              <w:rPr>
                <w:noProof/>
                <w:webHidden/>
              </w:rPr>
              <w:tab/>
            </w:r>
            <w:r>
              <w:rPr>
                <w:noProof/>
                <w:webHidden/>
              </w:rPr>
              <w:fldChar w:fldCharType="begin"/>
            </w:r>
            <w:r>
              <w:rPr>
                <w:noProof/>
                <w:webHidden/>
              </w:rPr>
              <w:instrText xml:space="preserve"> PAGEREF _Toc183697516 \h </w:instrText>
            </w:r>
            <w:r>
              <w:rPr>
                <w:noProof/>
                <w:webHidden/>
              </w:rPr>
            </w:r>
            <w:r>
              <w:rPr>
                <w:noProof/>
                <w:webHidden/>
              </w:rPr>
              <w:fldChar w:fldCharType="separate"/>
            </w:r>
            <w:r w:rsidR="006C1868">
              <w:rPr>
                <w:noProof/>
                <w:webHidden/>
              </w:rPr>
              <w:t>56</w:t>
            </w:r>
            <w:r>
              <w:rPr>
                <w:noProof/>
                <w:webHidden/>
              </w:rPr>
              <w:fldChar w:fldCharType="end"/>
            </w:r>
          </w:hyperlink>
        </w:p>
        <w:p w14:paraId="4E537D39" w14:textId="30DC2CF3"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17" w:history="1">
            <w:r w:rsidRPr="00F927BB">
              <w:rPr>
                <w:rStyle w:val="Hyperlink"/>
                <w:noProof/>
              </w:rPr>
              <w:t>4.6.4</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Risk of bias</w:t>
            </w:r>
            <w:r>
              <w:rPr>
                <w:noProof/>
                <w:webHidden/>
              </w:rPr>
              <w:tab/>
            </w:r>
            <w:r>
              <w:rPr>
                <w:noProof/>
                <w:webHidden/>
              </w:rPr>
              <w:fldChar w:fldCharType="begin"/>
            </w:r>
            <w:r>
              <w:rPr>
                <w:noProof/>
                <w:webHidden/>
              </w:rPr>
              <w:instrText xml:space="preserve"> PAGEREF _Toc183697517 \h </w:instrText>
            </w:r>
            <w:r>
              <w:rPr>
                <w:noProof/>
                <w:webHidden/>
              </w:rPr>
            </w:r>
            <w:r>
              <w:rPr>
                <w:noProof/>
                <w:webHidden/>
              </w:rPr>
              <w:fldChar w:fldCharType="separate"/>
            </w:r>
            <w:r w:rsidR="006C1868">
              <w:rPr>
                <w:noProof/>
                <w:webHidden/>
              </w:rPr>
              <w:t>56</w:t>
            </w:r>
            <w:r>
              <w:rPr>
                <w:noProof/>
                <w:webHidden/>
              </w:rPr>
              <w:fldChar w:fldCharType="end"/>
            </w:r>
          </w:hyperlink>
        </w:p>
        <w:p w14:paraId="73F7C3F4" w14:textId="0994C5A3"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18" w:history="1">
            <w:r w:rsidRPr="00F927BB">
              <w:rPr>
                <w:rStyle w:val="Hyperlink"/>
                <w:noProof/>
              </w:rPr>
              <w:t>4.6.5</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Summary of findings and evidence statements</w:t>
            </w:r>
            <w:r>
              <w:rPr>
                <w:noProof/>
                <w:webHidden/>
              </w:rPr>
              <w:tab/>
            </w:r>
            <w:r>
              <w:rPr>
                <w:noProof/>
                <w:webHidden/>
              </w:rPr>
              <w:fldChar w:fldCharType="begin"/>
            </w:r>
            <w:r>
              <w:rPr>
                <w:noProof/>
                <w:webHidden/>
              </w:rPr>
              <w:instrText xml:space="preserve"> PAGEREF _Toc183697518 \h </w:instrText>
            </w:r>
            <w:r>
              <w:rPr>
                <w:noProof/>
                <w:webHidden/>
              </w:rPr>
            </w:r>
            <w:r>
              <w:rPr>
                <w:noProof/>
                <w:webHidden/>
              </w:rPr>
              <w:fldChar w:fldCharType="separate"/>
            </w:r>
            <w:r w:rsidR="006C1868">
              <w:rPr>
                <w:noProof/>
                <w:webHidden/>
              </w:rPr>
              <w:t>58</w:t>
            </w:r>
            <w:r>
              <w:rPr>
                <w:noProof/>
                <w:webHidden/>
              </w:rPr>
              <w:fldChar w:fldCharType="end"/>
            </w:r>
          </w:hyperlink>
        </w:p>
        <w:p w14:paraId="03255617" w14:textId="51729BA9"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19" w:history="1">
            <w:r w:rsidRPr="00F927BB">
              <w:rPr>
                <w:rStyle w:val="Hyperlink"/>
                <w:noProof/>
              </w:rPr>
              <w:t>4.6.6</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Forest plots</w:t>
            </w:r>
            <w:r>
              <w:rPr>
                <w:noProof/>
                <w:webHidden/>
              </w:rPr>
              <w:tab/>
            </w:r>
            <w:r>
              <w:rPr>
                <w:noProof/>
                <w:webHidden/>
              </w:rPr>
              <w:fldChar w:fldCharType="begin"/>
            </w:r>
            <w:r>
              <w:rPr>
                <w:noProof/>
                <w:webHidden/>
              </w:rPr>
              <w:instrText xml:space="preserve"> PAGEREF _Toc183697519 \h </w:instrText>
            </w:r>
            <w:r>
              <w:rPr>
                <w:noProof/>
                <w:webHidden/>
              </w:rPr>
            </w:r>
            <w:r>
              <w:rPr>
                <w:noProof/>
                <w:webHidden/>
              </w:rPr>
              <w:fldChar w:fldCharType="separate"/>
            </w:r>
            <w:r w:rsidR="006C1868">
              <w:rPr>
                <w:noProof/>
                <w:webHidden/>
              </w:rPr>
              <w:t>60</w:t>
            </w:r>
            <w:r>
              <w:rPr>
                <w:noProof/>
                <w:webHidden/>
              </w:rPr>
              <w:fldChar w:fldCharType="end"/>
            </w:r>
          </w:hyperlink>
        </w:p>
        <w:p w14:paraId="4A6459F1" w14:textId="58828AA8"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20" w:history="1">
            <w:r w:rsidRPr="00F927BB">
              <w:rPr>
                <w:rStyle w:val="Hyperlink"/>
                <w:noProof/>
              </w:rPr>
              <w:t>4.7</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Symptoms of menopause</w:t>
            </w:r>
            <w:r>
              <w:rPr>
                <w:noProof/>
                <w:webHidden/>
              </w:rPr>
              <w:tab/>
            </w:r>
            <w:r>
              <w:rPr>
                <w:noProof/>
                <w:webHidden/>
              </w:rPr>
              <w:fldChar w:fldCharType="begin"/>
            </w:r>
            <w:r>
              <w:rPr>
                <w:noProof/>
                <w:webHidden/>
              </w:rPr>
              <w:instrText xml:space="preserve"> PAGEREF _Toc183697520 \h </w:instrText>
            </w:r>
            <w:r>
              <w:rPr>
                <w:noProof/>
                <w:webHidden/>
              </w:rPr>
            </w:r>
            <w:r>
              <w:rPr>
                <w:noProof/>
                <w:webHidden/>
              </w:rPr>
              <w:fldChar w:fldCharType="separate"/>
            </w:r>
            <w:r w:rsidR="006C1868">
              <w:rPr>
                <w:noProof/>
                <w:webHidden/>
              </w:rPr>
              <w:t>63</w:t>
            </w:r>
            <w:r>
              <w:rPr>
                <w:noProof/>
                <w:webHidden/>
              </w:rPr>
              <w:fldChar w:fldCharType="end"/>
            </w:r>
          </w:hyperlink>
        </w:p>
        <w:p w14:paraId="06DB4521" w14:textId="71654321"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21" w:history="1">
            <w:r w:rsidRPr="00F927BB">
              <w:rPr>
                <w:rStyle w:val="Hyperlink"/>
                <w:noProof/>
              </w:rPr>
              <w:t>4.7.1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the condition</w:t>
            </w:r>
            <w:r>
              <w:rPr>
                <w:noProof/>
                <w:webHidden/>
              </w:rPr>
              <w:tab/>
            </w:r>
            <w:r>
              <w:rPr>
                <w:noProof/>
                <w:webHidden/>
              </w:rPr>
              <w:fldChar w:fldCharType="begin"/>
            </w:r>
            <w:r>
              <w:rPr>
                <w:noProof/>
                <w:webHidden/>
              </w:rPr>
              <w:instrText xml:space="preserve"> PAGEREF _Toc183697521 \h </w:instrText>
            </w:r>
            <w:r>
              <w:rPr>
                <w:noProof/>
                <w:webHidden/>
              </w:rPr>
            </w:r>
            <w:r>
              <w:rPr>
                <w:noProof/>
                <w:webHidden/>
              </w:rPr>
              <w:fldChar w:fldCharType="separate"/>
            </w:r>
            <w:r w:rsidR="006C1868">
              <w:rPr>
                <w:noProof/>
                <w:webHidden/>
              </w:rPr>
              <w:t>63</w:t>
            </w:r>
            <w:r>
              <w:rPr>
                <w:noProof/>
                <w:webHidden/>
              </w:rPr>
              <w:fldChar w:fldCharType="end"/>
            </w:r>
          </w:hyperlink>
        </w:p>
        <w:p w14:paraId="24F7AD8D" w14:textId="60C30276"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22" w:history="1">
            <w:r w:rsidRPr="00F927BB">
              <w:rPr>
                <w:rStyle w:val="Hyperlink"/>
                <w:noProof/>
              </w:rPr>
              <w:t>4.7.2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reviews</w:t>
            </w:r>
            <w:r>
              <w:rPr>
                <w:noProof/>
                <w:webHidden/>
              </w:rPr>
              <w:tab/>
            </w:r>
            <w:r>
              <w:rPr>
                <w:noProof/>
                <w:webHidden/>
              </w:rPr>
              <w:fldChar w:fldCharType="begin"/>
            </w:r>
            <w:r>
              <w:rPr>
                <w:noProof/>
                <w:webHidden/>
              </w:rPr>
              <w:instrText xml:space="preserve"> PAGEREF _Toc183697522 \h </w:instrText>
            </w:r>
            <w:r>
              <w:rPr>
                <w:noProof/>
                <w:webHidden/>
              </w:rPr>
            </w:r>
            <w:r>
              <w:rPr>
                <w:noProof/>
                <w:webHidden/>
              </w:rPr>
              <w:fldChar w:fldCharType="separate"/>
            </w:r>
            <w:r w:rsidR="006C1868">
              <w:rPr>
                <w:noProof/>
                <w:webHidden/>
              </w:rPr>
              <w:t>63</w:t>
            </w:r>
            <w:r>
              <w:rPr>
                <w:noProof/>
                <w:webHidden/>
              </w:rPr>
              <w:fldChar w:fldCharType="end"/>
            </w:r>
          </w:hyperlink>
        </w:p>
        <w:p w14:paraId="4CC9B44B" w14:textId="711F1C38"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23" w:history="1">
            <w:r w:rsidRPr="00F927BB">
              <w:rPr>
                <w:rStyle w:val="Hyperlink"/>
                <w:noProof/>
              </w:rPr>
              <w:t>4.7.3</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studies</w:t>
            </w:r>
            <w:r>
              <w:rPr>
                <w:noProof/>
                <w:webHidden/>
              </w:rPr>
              <w:tab/>
            </w:r>
            <w:r>
              <w:rPr>
                <w:noProof/>
                <w:webHidden/>
              </w:rPr>
              <w:fldChar w:fldCharType="begin"/>
            </w:r>
            <w:r>
              <w:rPr>
                <w:noProof/>
                <w:webHidden/>
              </w:rPr>
              <w:instrText xml:space="preserve"> PAGEREF _Toc183697523 \h </w:instrText>
            </w:r>
            <w:r>
              <w:rPr>
                <w:noProof/>
                <w:webHidden/>
              </w:rPr>
            </w:r>
            <w:r>
              <w:rPr>
                <w:noProof/>
                <w:webHidden/>
              </w:rPr>
              <w:fldChar w:fldCharType="separate"/>
            </w:r>
            <w:r w:rsidR="006C1868">
              <w:rPr>
                <w:noProof/>
                <w:webHidden/>
              </w:rPr>
              <w:t>64</w:t>
            </w:r>
            <w:r>
              <w:rPr>
                <w:noProof/>
                <w:webHidden/>
              </w:rPr>
              <w:fldChar w:fldCharType="end"/>
            </w:r>
          </w:hyperlink>
        </w:p>
        <w:p w14:paraId="71167251" w14:textId="4A934B4B"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24" w:history="1">
            <w:r w:rsidRPr="00F927BB">
              <w:rPr>
                <w:rStyle w:val="Hyperlink"/>
                <w:noProof/>
              </w:rPr>
              <w:t>4.7.4</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Risk of bias</w:t>
            </w:r>
            <w:r>
              <w:rPr>
                <w:noProof/>
                <w:webHidden/>
              </w:rPr>
              <w:tab/>
            </w:r>
            <w:r>
              <w:rPr>
                <w:noProof/>
                <w:webHidden/>
              </w:rPr>
              <w:fldChar w:fldCharType="begin"/>
            </w:r>
            <w:r>
              <w:rPr>
                <w:noProof/>
                <w:webHidden/>
              </w:rPr>
              <w:instrText xml:space="preserve"> PAGEREF _Toc183697524 \h </w:instrText>
            </w:r>
            <w:r>
              <w:rPr>
                <w:noProof/>
                <w:webHidden/>
              </w:rPr>
            </w:r>
            <w:r>
              <w:rPr>
                <w:noProof/>
                <w:webHidden/>
              </w:rPr>
              <w:fldChar w:fldCharType="separate"/>
            </w:r>
            <w:r w:rsidR="006C1868">
              <w:rPr>
                <w:noProof/>
                <w:webHidden/>
              </w:rPr>
              <w:t>67</w:t>
            </w:r>
            <w:r>
              <w:rPr>
                <w:noProof/>
                <w:webHidden/>
              </w:rPr>
              <w:fldChar w:fldCharType="end"/>
            </w:r>
          </w:hyperlink>
        </w:p>
        <w:p w14:paraId="052C7BCD" w14:textId="4A10DB34"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25" w:history="1">
            <w:r w:rsidRPr="00F927BB">
              <w:rPr>
                <w:rStyle w:val="Hyperlink"/>
                <w:noProof/>
              </w:rPr>
              <w:t>4.7.5</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Summary of findings and evidence statements</w:t>
            </w:r>
            <w:r>
              <w:rPr>
                <w:noProof/>
                <w:webHidden/>
              </w:rPr>
              <w:tab/>
            </w:r>
            <w:r>
              <w:rPr>
                <w:noProof/>
                <w:webHidden/>
              </w:rPr>
              <w:fldChar w:fldCharType="begin"/>
            </w:r>
            <w:r>
              <w:rPr>
                <w:noProof/>
                <w:webHidden/>
              </w:rPr>
              <w:instrText xml:space="preserve"> PAGEREF _Toc183697525 \h </w:instrText>
            </w:r>
            <w:r>
              <w:rPr>
                <w:noProof/>
                <w:webHidden/>
              </w:rPr>
            </w:r>
            <w:r>
              <w:rPr>
                <w:noProof/>
                <w:webHidden/>
              </w:rPr>
              <w:fldChar w:fldCharType="separate"/>
            </w:r>
            <w:r w:rsidR="006C1868">
              <w:rPr>
                <w:noProof/>
                <w:webHidden/>
              </w:rPr>
              <w:t>67</w:t>
            </w:r>
            <w:r>
              <w:rPr>
                <w:noProof/>
                <w:webHidden/>
              </w:rPr>
              <w:fldChar w:fldCharType="end"/>
            </w:r>
          </w:hyperlink>
        </w:p>
        <w:p w14:paraId="16960A04" w14:textId="0010BCEE"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26" w:history="1">
            <w:r w:rsidRPr="00F927BB">
              <w:rPr>
                <w:rStyle w:val="Hyperlink"/>
                <w:noProof/>
              </w:rPr>
              <w:t>4.7.6</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Forest plots</w:t>
            </w:r>
            <w:r>
              <w:rPr>
                <w:noProof/>
                <w:webHidden/>
              </w:rPr>
              <w:tab/>
            </w:r>
            <w:r>
              <w:rPr>
                <w:noProof/>
                <w:webHidden/>
              </w:rPr>
              <w:fldChar w:fldCharType="begin"/>
            </w:r>
            <w:r>
              <w:rPr>
                <w:noProof/>
                <w:webHidden/>
              </w:rPr>
              <w:instrText xml:space="preserve"> PAGEREF _Toc183697526 \h </w:instrText>
            </w:r>
            <w:r>
              <w:rPr>
                <w:noProof/>
                <w:webHidden/>
              </w:rPr>
            </w:r>
            <w:r>
              <w:rPr>
                <w:noProof/>
                <w:webHidden/>
              </w:rPr>
              <w:fldChar w:fldCharType="separate"/>
            </w:r>
            <w:r w:rsidR="006C1868">
              <w:rPr>
                <w:noProof/>
                <w:webHidden/>
              </w:rPr>
              <w:t>70</w:t>
            </w:r>
            <w:r>
              <w:rPr>
                <w:noProof/>
                <w:webHidden/>
              </w:rPr>
              <w:fldChar w:fldCharType="end"/>
            </w:r>
          </w:hyperlink>
        </w:p>
        <w:p w14:paraId="150B0B2E" w14:textId="532768E4"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27" w:history="1">
            <w:r w:rsidRPr="00F927BB">
              <w:rPr>
                <w:rStyle w:val="Hyperlink"/>
                <w:noProof/>
              </w:rPr>
              <w:t>4.8</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Anxiety</w:t>
            </w:r>
            <w:r>
              <w:rPr>
                <w:noProof/>
                <w:webHidden/>
              </w:rPr>
              <w:tab/>
            </w:r>
            <w:r>
              <w:rPr>
                <w:noProof/>
                <w:webHidden/>
              </w:rPr>
              <w:fldChar w:fldCharType="begin"/>
            </w:r>
            <w:r>
              <w:rPr>
                <w:noProof/>
                <w:webHidden/>
              </w:rPr>
              <w:instrText xml:space="preserve"> PAGEREF _Toc183697527 \h </w:instrText>
            </w:r>
            <w:r>
              <w:rPr>
                <w:noProof/>
                <w:webHidden/>
              </w:rPr>
            </w:r>
            <w:r>
              <w:rPr>
                <w:noProof/>
                <w:webHidden/>
              </w:rPr>
              <w:fldChar w:fldCharType="separate"/>
            </w:r>
            <w:r w:rsidR="006C1868">
              <w:rPr>
                <w:noProof/>
                <w:webHidden/>
              </w:rPr>
              <w:t>75</w:t>
            </w:r>
            <w:r>
              <w:rPr>
                <w:noProof/>
                <w:webHidden/>
              </w:rPr>
              <w:fldChar w:fldCharType="end"/>
            </w:r>
          </w:hyperlink>
        </w:p>
        <w:p w14:paraId="63B8A160" w14:textId="6E5DBB5F"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28" w:history="1">
            <w:r w:rsidRPr="00F927BB">
              <w:rPr>
                <w:rStyle w:val="Hyperlink"/>
                <w:noProof/>
              </w:rPr>
              <w:t>4.8.1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the condition</w:t>
            </w:r>
            <w:r>
              <w:rPr>
                <w:noProof/>
                <w:webHidden/>
              </w:rPr>
              <w:tab/>
            </w:r>
            <w:r>
              <w:rPr>
                <w:noProof/>
                <w:webHidden/>
              </w:rPr>
              <w:fldChar w:fldCharType="begin"/>
            </w:r>
            <w:r>
              <w:rPr>
                <w:noProof/>
                <w:webHidden/>
              </w:rPr>
              <w:instrText xml:space="preserve"> PAGEREF _Toc183697528 \h </w:instrText>
            </w:r>
            <w:r>
              <w:rPr>
                <w:noProof/>
                <w:webHidden/>
              </w:rPr>
            </w:r>
            <w:r>
              <w:rPr>
                <w:noProof/>
                <w:webHidden/>
              </w:rPr>
              <w:fldChar w:fldCharType="separate"/>
            </w:r>
            <w:r w:rsidR="006C1868">
              <w:rPr>
                <w:noProof/>
                <w:webHidden/>
              </w:rPr>
              <w:t>75</w:t>
            </w:r>
            <w:r>
              <w:rPr>
                <w:noProof/>
                <w:webHidden/>
              </w:rPr>
              <w:fldChar w:fldCharType="end"/>
            </w:r>
          </w:hyperlink>
        </w:p>
        <w:p w14:paraId="3D13CC86" w14:textId="5A65EDA6"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29" w:history="1">
            <w:r w:rsidRPr="00F927BB">
              <w:rPr>
                <w:rStyle w:val="Hyperlink"/>
                <w:noProof/>
              </w:rPr>
              <w:t>4.8.2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reviews</w:t>
            </w:r>
            <w:r>
              <w:rPr>
                <w:noProof/>
                <w:webHidden/>
              </w:rPr>
              <w:tab/>
            </w:r>
            <w:r>
              <w:rPr>
                <w:noProof/>
                <w:webHidden/>
              </w:rPr>
              <w:fldChar w:fldCharType="begin"/>
            </w:r>
            <w:r>
              <w:rPr>
                <w:noProof/>
                <w:webHidden/>
              </w:rPr>
              <w:instrText xml:space="preserve"> PAGEREF _Toc183697529 \h </w:instrText>
            </w:r>
            <w:r>
              <w:rPr>
                <w:noProof/>
                <w:webHidden/>
              </w:rPr>
            </w:r>
            <w:r>
              <w:rPr>
                <w:noProof/>
                <w:webHidden/>
              </w:rPr>
              <w:fldChar w:fldCharType="separate"/>
            </w:r>
            <w:r w:rsidR="006C1868">
              <w:rPr>
                <w:noProof/>
                <w:webHidden/>
              </w:rPr>
              <w:t>75</w:t>
            </w:r>
            <w:r>
              <w:rPr>
                <w:noProof/>
                <w:webHidden/>
              </w:rPr>
              <w:fldChar w:fldCharType="end"/>
            </w:r>
          </w:hyperlink>
        </w:p>
        <w:p w14:paraId="3B99F2B1" w14:textId="1FF29224"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30" w:history="1">
            <w:r w:rsidRPr="00F927BB">
              <w:rPr>
                <w:rStyle w:val="Hyperlink"/>
                <w:noProof/>
              </w:rPr>
              <w:t>4.8.3</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studies</w:t>
            </w:r>
            <w:r>
              <w:rPr>
                <w:noProof/>
                <w:webHidden/>
              </w:rPr>
              <w:tab/>
            </w:r>
            <w:r>
              <w:rPr>
                <w:noProof/>
                <w:webHidden/>
              </w:rPr>
              <w:fldChar w:fldCharType="begin"/>
            </w:r>
            <w:r>
              <w:rPr>
                <w:noProof/>
                <w:webHidden/>
              </w:rPr>
              <w:instrText xml:space="preserve"> PAGEREF _Toc183697530 \h </w:instrText>
            </w:r>
            <w:r>
              <w:rPr>
                <w:noProof/>
                <w:webHidden/>
              </w:rPr>
            </w:r>
            <w:r>
              <w:rPr>
                <w:noProof/>
                <w:webHidden/>
              </w:rPr>
              <w:fldChar w:fldCharType="separate"/>
            </w:r>
            <w:r w:rsidR="006C1868">
              <w:rPr>
                <w:noProof/>
                <w:webHidden/>
              </w:rPr>
              <w:t>76</w:t>
            </w:r>
            <w:r>
              <w:rPr>
                <w:noProof/>
                <w:webHidden/>
              </w:rPr>
              <w:fldChar w:fldCharType="end"/>
            </w:r>
          </w:hyperlink>
        </w:p>
        <w:p w14:paraId="1C004B1E" w14:textId="39D6CF82"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31" w:history="1">
            <w:r w:rsidRPr="00F927BB">
              <w:rPr>
                <w:rStyle w:val="Hyperlink"/>
                <w:noProof/>
              </w:rPr>
              <w:t>4.8.4</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Risk of bias</w:t>
            </w:r>
            <w:r>
              <w:rPr>
                <w:noProof/>
                <w:webHidden/>
              </w:rPr>
              <w:tab/>
            </w:r>
            <w:r>
              <w:rPr>
                <w:noProof/>
                <w:webHidden/>
              </w:rPr>
              <w:fldChar w:fldCharType="begin"/>
            </w:r>
            <w:r>
              <w:rPr>
                <w:noProof/>
                <w:webHidden/>
              </w:rPr>
              <w:instrText xml:space="preserve"> PAGEREF _Toc183697531 \h </w:instrText>
            </w:r>
            <w:r>
              <w:rPr>
                <w:noProof/>
                <w:webHidden/>
              </w:rPr>
            </w:r>
            <w:r>
              <w:rPr>
                <w:noProof/>
                <w:webHidden/>
              </w:rPr>
              <w:fldChar w:fldCharType="separate"/>
            </w:r>
            <w:r w:rsidR="006C1868">
              <w:rPr>
                <w:noProof/>
                <w:webHidden/>
              </w:rPr>
              <w:t>76</w:t>
            </w:r>
            <w:r>
              <w:rPr>
                <w:noProof/>
                <w:webHidden/>
              </w:rPr>
              <w:fldChar w:fldCharType="end"/>
            </w:r>
          </w:hyperlink>
        </w:p>
        <w:p w14:paraId="524E7711" w14:textId="332CEE41"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32" w:history="1">
            <w:r w:rsidRPr="00F927BB">
              <w:rPr>
                <w:rStyle w:val="Hyperlink"/>
                <w:noProof/>
              </w:rPr>
              <w:t>4.8.5</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Summary of findings and evidence statements</w:t>
            </w:r>
            <w:r>
              <w:rPr>
                <w:noProof/>
                <w:webHidden/>
              </w:rPr>
              <w:tab/>
            </w:r>
            <w:r>
              <w:rPr>
                <w:noProof/>
                <w:webHidden/>
              </w:rPr>
              <w:fldChar w:fldCharType="begin"/>
            </w:r>
            <w:r>
              <w:rPr>
                <w:noProof/>
                <w:webHidden/>
              </w:rPr>
              <w:instrText xml:space="preserve"> PAGEREF _Toc183697532 \h </w:instrText>
            </w:r>
            <w:r>
              <w:rPr>
                <w:noProof/>
                <w:webHidden/>
              </w:rPr>
            </w:r>
            <w:r>
              <w:rPr>
                <w:noProof/>
                <w:webHidden/>
              </w:rPr>
              <w:fldChar w:fldCharType="separate"/>
            </w:r>
            <w:r w:rsidR="006C1868">
              <w:rPr>
                <w:noProof/>
                <w:webHidden/>
              </w:rPr>
              <w:t>79</w:t>
            </w:r>
            <w:r>
              <w:rPr>
                <w:noProof/>
                <w:webHidden/>
              </w:rPr>
              <w:fldChar w:fldCharType="end"/>
            </w:r>
          </w:hyperlink>
        </w:p>
        <w:p w14:paraId="273AB7B8" w14:textId="388EDA41"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33" w:history="1">
            <w:r w:rsidRPr="00F927BB">
              <w:rPr>
                <w:rStyle w:val="Hyperlink"/>
                <w:noProof/>
              </w:rPr>
              <w:t>4.8.6</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Forest plots</w:t>
            </w:r>
            <w:r>
              <w:rPr>
                <w:noProof/>
                <w:webHidden/>
              </w:rPr>
              <w:tab/>
            </w:r>
            <w:r>
              <w:rPr>
                <w:noProof/>
                <w:webHidden/>
              </w:rPr>
              <w:fldChar w:fldCharType="begin"/>
            </w:r>
            <w:r>
              <w:rPr>
                <w:noProof/>
                <w:webHidden/>
              </w:rPr>
              <w:instrText xml:space="preserve"> PAGEREF _Toc183697533 \h </w:instrText>
            </w:r>
            <w:r>
              <w:rPr>
                <w:noProof/>
                <w:webHidden/>
              </w:rPr>
            </w:r>
            <w:r>
              <w:rPr>
                <w:noProof/>
                <w:webHidden/>
              </w:rPr>
              <w:fldChar w:fldCharType="separate"/>
            </w:r>
            <w:r w:rsidR="006C1868">
              <w:rPr>
                <w:noProof/>
                <w:webHidden/>
              </w:rPr>
              <w:t>81</w:t>
            </w:r>
            <w:r>
              <w:rPr>
                <w:noProof/>
                <w:webHidden/>
              </w:rPr>
              <w:fldChar w:fldCharType="end"/>
            </w:r>
          </w:hyperlink>
        </w:p>
        <w:p w14:paraId="12A6E0F1" w14:textId="51BE59FA"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34" w:history="1">
            <w:r w:rsidRPr="00F927BB">
              <w:rPr>
                <w:rStyle w:val="Hyperlink"/>
                <w:noProof/>
              </w:rPr>
              <w:t>4.9</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Depression</w:t>
            </w:r>
            <w:r>
              <w:rPr>
                <w:noProof/>
                <w:webHidden/>
              </w:rPr>
              <w:tab/>
            </w:r>
            <w:r>
              <w:rPr>
                <w:noProof/>
                <w:webHidden/>
              </w:rPr>
              <w:fldChar w:fldCharType="begin"/>
            </w:r>
            <w:r>
              <w:rPr>
                <w:noProof/>
                <w:webHidden/>
              </w:rPr>
              <w:instrText xml:space="preserve"> PAGEREF _Toc183697534 \h </w:instrText>
            </w:r>
            <w:r>
              <w:rPr>
                <w:noProof/>
                <w:webHidden/>
              </w:rPr>
            </w:r>
            <w:r>
              <w:rPr>
                <w:noProof/>
                <w:webHidden/>
              </w:rPr>
              <w:fldChar w:fldCharType="separate"/>
            </w:r>
            <w:r w:rsidR="006C1868">
              <w:rPr>
                <w:noProof/>
                <w:webHidden/>
              </w:rPr>
              <w:t>84</w:t>
            </w:r>
            <w:r>
              <w:rPr>
                <w:noProof/>
                <w:webHidden/>
              </w:rPr>
              <w:fldChar w:fldCharType="end"/>
            </w:r>
          </w:hyperlink>
        </w:p>
        <w:p w14:paraId="271041E3" w14:textId="1133F90B"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35" w:history="1">
            <w:r w:rsidRPr="00F927BB">
              <w:rPr>
                <w:rStyle w:val="Hyperlink"/>
                <w:noProof/>
              </w:rPr>
              <w:t>4.9.1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the condition</w:t>
            </w:r>
            <w:r>
              <w:rPr>
                <w:noProof/>
                <w:webHidden/>
              </w:rPr>
              <w:tab/>
            </w:r>
            <w:r>
              <w:rPr>
                <w:noProof/>
                <w:webHidden/>
              </w:rPr>
              <w:fldChar w:fldCharType="begin"/>
            </w:r>
            <w:r>
              <w:rPr>
                <w:noProof/>
                <w:webHidden/>
              </w:rPr>
              <w:instrText xml:space="preserve"> PAGEREF _Toc183697535 \h </w:instrText>
            </w:r>
            <w:r>
              <w:rPr>
                <w:noProof/>
                <w:webHidden/>
              </w:rPr>
            </w:r>
            <w:r>
              <w:rPr>
                <w:noProof/>
                <w:webHidden/>
              </w:rPr>
              <w:fldChar w:fldCharType="separate"/>
            </w:r>
            <w:r w:rsidR="006C1868">
              <w:rPr>
                <w:noProof/>
                <w:webHidden/>
              </w:rPr>
              <w:t>84</w:t>
            </w:r>
            <w:r>
              <w:rPr>
                <w:noProof/>
                <w:webHidden/>
              </w:rPr>
              <w:fldChar w:fldCharType="end"/>
            </w:r>
          </w:hyperlink>
        </w:p>
        <w:p w14:paraId="35BC6E1E" w14:textId="3AD24B3D"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36" w:history="1">
            <w:r w:rsidRPr="00F927BB">
              <w:rPr>
                <w:rStyle w:val="Hyperlink"/>
                <w:noProof/>
              </w:rPr>
              <w:t>4.9.2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reviews</w:t>
            </w:r>
            <w:r>
              <w:rPr>
                <w:noProof/>
                <w:webHidden/>
              </w:rPr>
              <w:tab/>
            </w:r>
            <w:r>
              <w:rPr>
                <w:noProof/>
                <w:webHidden/>
              </w:rPr>
              <w:fldChar w:fldCharType="begin"/>
            </w:r>
            <w:r>
              <w:rPr>
                <w:noProof/>
                <w:webHidden/>
              </w:rPr>
              <w:instrText xml:space="preserve"> PAGEREF _Toc183697536 \h </w:instrText>
            </w:r>
            <w:r>
              <w:rPr>
                <w:noProof/>
                <w:webHidden/>
              </w:rPr>
            </w:r>
            <w:r>
              <w:rPr>
                <w:noProof/>
                <w:webHidden/>
              </w:rPr>
              <w:fldChar w:fldCharType="separate"/>
            </w:r>
            <w:r w:rsidR="006C1868">
              <w:rPr>
                <w:noProof/>
                <w:webHidden/>
              </w:rPr>
              <w:t>84</w:t>
            </w:r>
            <w:r>
              <w:rPr>
                <w:noProof/>
                <w:webHidden/>
              </w:rPr>
              <w:fldChar w:fldCharType="end"/>
            </w:r>
          </w:hyperlink>
        </w:p>
        <w:p w14:paraId="18D947C6" w14:textId="19C16B9E"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37" w:history="1">
            <w:r w:rsidRPr="00F927BB">
              <w:rPr>
                <w:rStyle w:val="Hyperlink"/>
                <w:noProof/>
              </w:rPr>
              <w:t>4.9.3</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studies</w:t>
            </w:r>
            <w:r>
              <w:rPr>
                <w:noProof/>
                <w:webHidden/>
              </w:rPr>
              <w:tab/>
            </w:r>
            <w:r>
              <w:rPr>
                <w:noProof/>
                <w:webHidden/>
              </w:rPr>
              <w:fldChar w:fldCharType="begin"/>
            </w:r>
            <w:r>
              <w:rPr>
                <w:noProof/>
                <w:webHidden/>
              </w:rPr>
              <w:instrText xml:space="preserve"> PAGEREF _Toc183697537 \h </w:instrText>
            </w:r>
            <w:r>
              <w:rPr>
                <w:noProof/>
                <w:webHidden/>
              </w:rPr>
            </w:r>
            <w:r>
              <w:rPr>
                <w:noProof/>
                <w:webHidden/>
              </w:rPr>
              <w:fldChar w:fldCharType="separate"/>
            </w:r>
            <w:r w:rsidR="006C1868">
              <w:rPr>
                <w:noProof/>
                <w:webHidden/>
              </w:rPr>
              <w:t>85</w:t>
            </w:r>
            <w:r>
              <w:rPr>
                <w:noProof/>
                <w:webHidden/>
              </w:rPr>
              <w:fldChar w:fldCharType="end"/>
            </w:r>
          </w:hyperlink>
        </w:p>
        <w:p w14:paraId="62A3265C" w14:textId="37DA620A"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38" w:history="1">
            <w:r w:rsidRPr="00F927BB">
              <w:rPr>
                <w:rStyle w:val="Hyperlink"/>
                <w:noProof/>
              </w:rPr>
              <w:t>4.9.4</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Risk of bias</w:t>
            </w:r>
            <w:r>
              <w:rPr>
                <w:noProof/>
                <w:webHidden/>
              </w:rPr>
              <w:tab/>
            </w:r>
            <w:r>
              <w:rPr>
                <w:noProof/>
                <w:webHidden/>
              </w:rPr>
              <w:fldChar w:fldCharType="begin"/>
            </w:r>
            <w:r>
              <w:rPr>
                <w:noProof/>
                <w:webHidden/>
              </w:rPr>
              <w:instrText xml:space="preserve"> PAGEREF _Toc183697538 \h </w:instrText>
            </w:r>
            <w:r>
              <w:rPr>
                <w:noProof/>
                <w:webHidden/>
              </w:rPr>
            </w:r>
            <w:r>
              <w:rPr>
                <w:noProof/>
                <w:webHidden/>
              </w:rPr>
              <w:fldChar w:fldCharType="separate"/>
            </w:r>
            <w:r w:rsidR="006C1868">
              <w:rPr>
                <w:noProof/>
                <w:webHidden/>
              </w:rPr>
              <w:t>88</w:t>
            </w:r>
            <w:r>
              <w:rPr>
                <w:noProof/>
                <w:webHidden/>
              </w:rPr>
              <w:fldChar w:fldCharType="end"/>
            </w:r>
          </w:hyperlink>
        </w:p>
        <w:p w14:paraId="28037070" w14:textId="41653143"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39" w:history="1">
            <w:r w:rsidRPr="00F927BB">
              <w:rPr>
                <w:rStyle w:val="Hyperlink"/>
                <w:noProof/>
              </w:rPr>
              <w:t>4.9.5</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Summary of findings and evidence statements</w:t>
            </w:r>
            <w:r>
              <w:rPr>
                <w:noProof/>
                <w:webHidden/>
              </w:rPr>
              <w:tab/>
            </w:r>
            <w:r>
              <w:rPr>
                <w:noProof/>
                <w:webHidden/>
              </w:rPr>
              <w:fldChar w:fldCharType="begin"/>
            </w:r>
            <w:r>
              <w:rPr>
                <w:noProof/>
                <w:webHidden/>
              </w:rPr>
              <w:instrText xml:space="preserve"> PAGEREF _Toc183697539 \h </w:instrText>
            </w:r>
            <w:r>
              <w:rPr>
                <w:noProof/>
                <w:webHidden/>
              </w:rPr>
            </w:r>
            <w:r>
              <w:rPr>
                <w:noProof/>
                <w:webHidden/>
              </w:rPr>
              <w:fldChar w:fldCharType="separate"/>
            </w:r>
            <w:r w:rsidR="006C1868">
              <w:rPr>
                <w:noProof/>
                <w:webHidden/>
              </w:rPr>
              <w:t>88</w:t>
            </w:r>
            <w:r>
              <w:rPr>
                <w:noProof/>
                <w:webHidden/>
              </w:rPr>
              <w:fldChar w:fldCharType="end"/>
            </w:r>
          </w:hyperlink>
        </w:p>
        <w:p w14:paraId="26FD4A70" w14:textId="73A3B17A"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40" w:history="1">
            <w:r w:rsidRPr="00F927BB">
              <w:rPr>
                <w:rStyle w:val="Hyperlink"/>
                <w:noProof/>
              </w:rPr>
              <w:t>4.9.6</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Forest plots</w:t>
            </w:r>
            <w:r>
              <w:rPr>
                <w:noProof/>
                <w:webHidden/>
              </w:rPr>
              <w:tab/>
            </w:r>
            <w:r>
              <w:rPr>
                <w:noProof/>
                <w:webHidden/>
              </w:rPr>
              <w:fldChar w:fldCharType="begin"/>
            </w:r>
            <w:r>
              <w:rPr>
                <w:noProof/>
                <w:webHidden/>
              </w:rPr>
              <w:instrText xml:space="preserve"> PAGEREF _Toc183697540 \h </w:instrText>
            </w:r>
            <w:r>
              <w:rPr>
                <w:noProof/>
                <w:webHidden/>
              </w:rPr>
            </w:r>
            <w:r>
              <w:rPr>
                <w:noProof/>
                <w:webHidden/>
              </w:rPr>
              <w:fldChar w:fldCharType="separate"/>
            </w:r>
            <w:r w:rsidR="006C1868">
              <w:rPr>
                <w:noProof/>
                <w:webHidden/>
              </w:rPr>
              <w:t>92</w:t>
            </w:r>
            <w:r>
              <w:rPr>
                <w:noProof/>
                <w:webHidden/>
              </w:rPr>
              <w:fldChar w:fldCharType="end"/>
            </w:r>
          </w:hyperlink>
        </w:p>
        <w:p w14:paraId="5E1D64AE" w14:textId="4CA37B66"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41" w:history="1">
            <w:r w:rsidRPr="00F927BB">
              <w:rPr>
                <w:rStyle w:val="Hyperlink"/>
                <w:noProof/>
              </w:rPr>
              <w:t>4.10</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Insomnia</w:t>
            </w:r>
            <w:r>
              <w:rPr>
                <w:noProof/>
                <w:webHidden/>
              </w:rPr>
              <w:tab/>
            </w:r>
            <w:r>
              <w:rPr>
                <w:noProof/>
                <w:webHidden/>
              </w:rPr>
              <w:fldChar w:fldCharType="begin"/>
            </w:r>
            <w:r>
              <w:rPr>
                <w:noProof/>
                <w:webHidden/>
              </w:rPr>
              <w:instrText xml:space="preserve"> PAGEREF _Toc183697541 \h </w:instrText>
            </w:r>
            <w:r>
              <w:rPr>
                <w:noProof/>
                <w:webHidden/>
              </w:rPr>
            </w:r>
            <w:r>
              <w:rPr>
                <w:noProof/>
                <w:webHidden/>
              </w:rPr>
              <w:fldChar w:fldCharType="separate"/>
            </w:r>
            <w:r w:rsidR="006C1868">
              <w:rPr>
                <w:noProof/>
                <w:webHidden/>
              </w:rPr>
              <w:t>98</w:t>
            </w:r>
            <w:r>
              <w:rPr>
                <w:noProof/>
                <w:webHidden/>
              </w:rPr>
              <w:fldChar w:fldCharType="end"/>
            </w:r>
          </w:hyperlink>
        </w:p>
        <w:p w14:paraId="28AC57AE" w14:textId="428A47CA"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42" w:history="1">
            <w:r w:rsidRPr="00F927BB">
              <w:rPr>
                <w:rStyle w:val="Hyperlink"/>
                <w:noProof/>
              </w:rPr>
              <w:t>4.10.1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the condition</w:t>
            </w:r>
            <w:r>
              <w:rPr>
                <w:noProof/>
                <w:webHidden/>
              </w:rPr>
              <w:tab/>
            </w:r>
            <w:r>
              <w:rPr>
                <w:noProof/>
                <w:webHidden/>
              </w:rPr>
              <w:fldChar w:fldCharType="begin"/>
            </w:r>
            <w:r>
              <w:rPr>
                <w:noProof/>
                <w:webHidden/>
              </w:rPr>
              <w:instrText xml:space="preserve"> PAGEREF _Toc183697542 \h </w:instrText>
            </w:r>
            <w:r>
              <w:rPr>
                <w:noProof/>
                <w:webHidden/>
              </w:rPr>
            </w:r>
            <w:r>
              <w:rPr>
                <w:noProof/>
                <w:webHidden/>
              </w:rPr>
              <w:fldChar w:fldCharType="separate"/>
            </w:r>
            <w:r w:rsidR="006C1868">
              <w:rPr>
                <w:noProof/>
                <w:webHidden/>
              </w:rPr>
              <w:t>98</w:t>
            </w:r>
            <w:r>
              <w:rPr>
                <w:noProof/>
                <w:webHidden/>
              </w:rPr>
              <w:fldChar w:fldCharType="end"/>
            </w:r>
          </w:hyperlink>
        </w:p>
        <w:p w14:paraId="76AC7A56" w14:textId="2D8A4790"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43" w:history="1">
            <w:r w:rsidRPr="00F927BB">
              <w:rPr>
                <w:rStyle w:val="Hyperlink"/>
                <w:noProof/>
              </w:rPr>
              <w:t>4.10.2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reviews</w:t>
            </w:r>
            <w:r>
              <w:rPr>
                <w:noProof/>
                <w:webHidden/>
              </w:rPr>
              <w:tab/>
            </w:r>
            <w:r>
              <w:rPr>
                <w:noProof/>
                <w:webHidden/>
              </w:rPr>
              <w:fldChar w:fldCharType="begin"/>
            </w:r>
            <w:r>
              <w:rPr>
                <w:noProof/>
                <w:webHidden/>
              </w:rPr>
              <w:instrText xml:space="preserve"> PAGEREF _Toc183697543 \h </w:instrText>
            </w:r>
            <w:r>
              <w:rPr>
                <w:noProof/>
                <w:webHidden/>
              </w:rPr>
            </w:r>
            <w:r>
              <w:rPr>
                <w:noProof/>
                <w:webHidden/>
              </w:rPr>
              <w:fldChar w:fldCharType="separate"/>
            </w:r>
            <w:r w:rsidR="006C1868">
              <w:rPr>
                <w:noProof/>
                <w:webHidden/>
              </w:rPr>
              <w:t>98</w:t>
            </w:r>
            <w:r>
              <w:rPr>
                <w:noProof/>
                <w:webHidden/>
              </w:rPr>
              <w:fldChar w:fldCharType="end"/>
            </w:r>
          </w:hyperlink>
        </w:p>
        <w:p w14:paraId="51DE240F" w14:textId="61AF1851"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44" w:history="1">
            <w:r w:rsidRPr="00F927BB">
              <w:rPr>
                <w:rStyle w:val="Hyperlink"/>
                <w:noProof/>
              </w:rPr>
              <w:t>4.10.3</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studies</w:t>
            </w:r>
            <w:r>
              <w:rPr>
                <w:noProof/>
                <w:webHidden/>
              </w:rPr>
              <w:tab/>
            </w:r>
            <w:r>
              <w:rPr>
                <w:noProof/>
                <w:webHidden/>
              </w:rPr>
              <w:fldChar w:fldCharType="begin"/>
            </w:r>
            <w:r>
              <w:rPr>
                <w:noProof/>
                <w:webHidden/>
              </w:rPr>
              <w:instrText xml:space="preserve"> PAGEREF _Toc183697544 \h </w:instrText>
            </w:r>
            <w:r>
              <w:rPr>
                <w:noProof/>
                <w:webHidden/>
              </w:rPr>
            </w:r>
            <w:r>
              <w:rPr>
                <w:noProof/>
                <w:webHidden/>
              </w:rPr>
              <w:fldChar w:fldCharType="separate"/>
            </w:r>
            <w:r w:rsidR="006C1868">
              <w:rPr>
                <w:noProof/>
                <w:webHidden/>
              </w:rPr>
              <w:t>99</w:t>
            </w:r>
            <w:r>
              <w:rPr>
                <w:noProof/>
                <w:webHidden/>
              </w:rPr>
              <w:fldChar w:fldCharType="end"/>
            </w:r>
          </w:hyperlink>
        </w:p>
        <w:p w14:paraId="521A462A" w14:textId="08C8196C"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45" w:history="1">
            <w:r w:rsidRPr="00F927BB">
              <w:rPr>
                <w:rStyle w:val="Hyperlink"/>
                <w:noProof/>
              </w:rPr>
              <w:t>4.10.4</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Risk of bias</w:t>
            </w:r>
            <w:r>
              <w:rPr>
                <w:noProof/>
                <w:webHidden/>
              </w:rPr>
              <w:tab/>
            </w:r>
            <w:r>
              <w:rPr>
                <w:noProof/>
                <w:webHidden/>
              </w:rPr>
              <w:fldChar w:fldCharType="begin"/>
            </w:r>
            <w:r>
              <w:rPr>
                <w:noProof/>
                <w:webHidden/>
              </w:rPr>
              <w:instrText xml:space="preserve"> PAGEREF _Toc183697545 \h </w:instrText>
            </w:r>
            <w:r>
              <w:rPr>
                <w:noProof/>
                <w:webHidden/>
              </w:rPr>
            </w:r>
            <w:r>
              <w:rPr>
                <w:noProof/>
                <w:webHidden/>
              </w:rPr>
              <w:fldChar w:fldCharType="separate"/>
            </w:r>
            <w:r w:rsidR="006C1868">
              <w:rPr>
                <w:noProof/>
                <w:webHidden/>
              </w:rPr>
              <w:t>100</w:t>
            </w:r>
            <w:r>
              <w:rPr>
                <w:noProof/>
                <w:webHidden/>
              </w:rPr>
              <w:fldChar w:fldCharType="end"/>
            </w:r>
          </w:hyperlink>
        </w:p>
        <w:p w14:paraId="5502969E" w14:textId="0322058C"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46" w:history="1">
            <w:r w:rsidRPr="00F927BB">
              <w:rPr>
                <w:rStyle w:val="Hyperlink"/>
                <w:noProof/>
              </w:rPr>
              <w:t>4.10.5</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Summary of findings and evidence statements</w:t>
            </w:r>
            <w:r>
              <w:rPr>
                <w:noProof/>
                <w:webHidden/>
              </w:rPr>
              <w:tab/>
            </w:r>
            <w:r>
              <w:rPr>
                <w:noProof/>
                <w:webHidden/>
              </w:rPr>
              <w:fldChar w:fldCharType="begin"/>
            </w:r>
            <w:r>
              <w:rPr>
                <w:noProof/>
                <w:webHidden/>
              </w:rPr>
              <w:instrText xml:space="preserve"> PAGEREF _Toc183697546 \h </w:instrText>
            </w:r>
            <w:r>
              <w:rPr>
                <w:noProof/>
                <w:webHidden/>
              </w:rPr>
            </w:r>
            <w:r>
              <w:rPr>
                <w:noProof/>
                <w:webHidden/>
              </w:rPr>
              <w:fldChar w:fldCharType="separate"/>
            </w:r>
            <w:r w:rsidR="006C1868">
              <w:rPr>
                <w:noProof/>
                <w:webHidden/>
              </w:rPr>
              <w:t>100</w:t>
            </w:r>
            <w:r>
              <w:rPr>
                <w:noProof/>
                <w:webHidden/>
              </w:rPr>
              <w:fldChar w:fldCharType="end"/>
            </w:r>
          </w:hyperlink>
        </w:p>
        <w:p w14:paraId="5F5911AD" w14:textId="4212B4A0"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47" w:history="1">
            <w:r w:rsidRPr="00F927BB">
              <w:rPr>
                <w:rStyle w:val="Hyperlink"/>
                <w:noProof/>
              </w:rPr>
              <w:t>4.10.6</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Forest plots</w:t>
            </w:r>
            <w:r>
              <w:rPr>
                <w:noProof/>
                <w:webHidden/>
              </w:rPr>
              <w:tab/>
            </w:r>
            <w:r>
              <w:rPr>
                <w:noProof/>
                <w:webHidden/>
              </w:rPr>
              <w:fldChar w:fldCharType="begin"/>
            </w:r>
            <w:r>
              <w:rPr>
                <w:noProof/>
                <w:webHidden/>
              </w:rPr>
              <w:instrText xml:space="preserve"> PAGEREF _Toc183697547 \h </w:instrText>
            </w:r>
            <w:r>
              <w:rPr>
                <w:noProof/>
                <w:webHidden/>
              </w:rPr>
            </w:r>
            <w:r>
              <w:rPr>
                <w:noProof/>
                <w:webHidden/>
              </w:rPr>
              <w:fldChar w:fldCharType="separate"/>
            </w:r>
            <w:r w:rsidR="006C1868">
              <w:rPr>
                <w:noProof/>
                <w:webHidden/>
              </w:rPr>
              <w:t>102</w:t>
            </w:r>
            <w:r>
              <w:rPr>
                <w:noProof/>
                <w:webHidden/>
              </w:rPr>
              <w:fldChar w:fldCharType="end"/>
            </w:r>
          </w:hyperlink>
        </w:p>
        <w:p w14:paraId="7707F15C" w14:textId="6CF8D38F"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48" w:history="1">
            <w:r w:rsidRPr="00F927BB">
              <w:rPr>
                <w:rStyle w:val="Hyperlink"/>
                <w:noProof/>
              </w:rPr>
              <w:t>4.11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Diabetes and Impaired glucose tolerance</w:t>
            </w:r>
            <w:r>
              <w:rPr>
                <w:noProof/>
                <w:webHidden/>
              </w:rPr>
              <w:tab/>
            </w:r>
            <w:r>
              <w:rPr>
                <w:noProof/>
                <w:webHidden/>
              </w:rPr>
              <w:fldChar w:fldCharType="begin"/>
            </w:r>
            <w:r>
              <w:rPr>
                <w:noProof/>
                <w:webHidden/>
              </w:rPr>
              <w:instrText xml:space="preserve"> PAGEREF _Toc183697548 \h </w:instrText>
            </w:r>
            <w:r>
              <w:rPr>
                <w:noProof/>
                <w:webHidden/>
              </w:rPr>
            </w:r>
            <w:r>
              <w:rPr>
                <w:noProof/>
                <w:webHidden/>
              </w:rPr>
              <w:fldChar w:fldCharType="separate"/>
            </w:r>
            <w:r w:rsidR="006C1868">
              <w:rPr>
                <w:noProof/>
                <w:webHidden/>
              </w:rPr>
              <w:t>104</w:t>
            </w:r>
            <w:r>
              <w:rPr>
                <w:noProof/>
                <w:webHidden/>
              </w:rPr>
              <w:fldChar w:fldCharType="end"/>
            </w:r>
          </w:hyperlink>
        </w:p>
        <w:p w14:paraId="06C35C9F" w14:textId="433E28A4"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49" w:history="1">
            <w:r w:rsidRPr="00F927BB">
              <w:rPr>
                <w:rStyle w:val="Hyperlink"/>
                <w:noProof/>
              </w:rPr>
              <w:t>4.11.1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the condition</w:t>
            </w:r>
            <w:r>
              <w:rPr>
                <w:noProof/>
                <w:webHidden/>
              </w:rPr>
              <w:tab/>
            </w:r>
            <w:r>
              <w:rPr>
                <w:noProof/>
                <w:webHidden/>
              </w:rPr>
              <w:fldChar w:fldCharType="begin"/>
            </w:r>
            <w:r>
              <w:rPr>
                <w:noProof/>
                <w:webHidden/>
              </w:rPr>
              <w:instrText xml:space="preserve"> PAGEREF _Toc183697549 \h </w:instrText>
            </w:r>
            <w:r>
              <w:rPr>
                <w:noProof/>
                <w:webHidden/>
              </w:rPr>
            </w:r>
            <w:r>
              <w:rPr>
                <w:noProof/>
                <w:webHidden/>
              </w:rPr>
              <w:fldChar w:fldCharType="separate"/>
            </w:r>
            <w:r w:rsidR="006C1868">
              <w:rPr>
                <w:noProof/>
                <w:webHidden/>
              </w:rPr>
              <w:t>104</w:t>
            </w:r>
            <w:r>
              <w:rPr>
                <w:noProof/>
                <w:webHidden/>
              </w:rPr>
              <w:fldChar w:fldCharType="end"/>
            </w:r>
          </w:hyperlink>
        </w:p>
        <w:p w14:paraId="0FC4FF87" w14:textId="0E2770D0"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50" w:history="1">
            <w:r w:rsidRPr="00F927BB">
              <w:rPr>
                <w:rStyle w:val="Hyperlink"/>
                <w:noProof/>
              </w:rPr>
              <w:t>4.11.2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reviews</w:t>
            </w:r>
            <w:r>
              <w:rPr>
                <w:noProof/>
                <w:webHidden/>
              </w:rPr>
              <w:tab/>
            </w:r>
            <w:r>
              <w:rPr>
                <w:noProof/>
                <w:webHidden/>
              </w:rPr>
              <w:fldChar w:fldCharType="begin"/>
            </w:r>
            <w:r>
              <w:rPr>
                <w:noProof/>
                <w:webHidden/>
              </w:rPr>
              <w:instrText xml:space="preserve"> PAGEREF _Toc183697550 \h </w:instrText>
            </w:r>
            <w:r>
              <w:rPr>
                <w:noProof/>
                <w:webHidden/>
              </w:rPr>
            </w:r>
            <w:r>
              <w:rPr>
                <w:noProof/>
                <w:webHidden/>
              </w:rPr>
              <w:fldChar w:fldCharType="separate"/>
            </w:r>
            <w:r w:rsidR="006C1868">
              <w:rPr>
                <w:noProof/>
                <w:webHidden/>
              </w:rPr>
              <w:t>104</w:t>
            </w:r>
            <w:r>
              <w:rPr>
                <w:noProof/>
                <w:webHidden/>
              </w:rPr>
              <w:fldChar w:fldCharType="end"/>
            </w:r>
          </w:hyperlink>
        </w:p>
        <w:p w14:paraId="138BA7A0" w14:textId="48299F85"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51" w:history="1">
            <w:r w:rsidRPr="00F927BB">
              <w:rPr>
                <w:rStyle w:val="Hyperlink"/>
                <w:noProof/>
              </w:rPr>
              <w:t>4.12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Metabolic syndrome</w:t>
            </w:r>
            <w:r>
              <w:rPr>
                <w:noProof/>
                <w:webHidden/>
              </w:rPr>
              <w:tab/>
            </w:r>
            <w:r>
              <w:rPr>
                <w:noProof/>
                <w:webHidden/>
              </w:rPr>
              <w:fldChar w:fldCharType="begin"/>
            </w:r>
            <w:r>
              <w:rPr>
                <w:noProof/>
                <w:webHidden/>
              </w:rPr>
              <w:instrText xml:space="preserve"> PAGEREF _Toc183697551 \h </w:instrText>
            </w:r>
            <w:r>
              <w:rPr>
                <w:noProof/>
                <w:webHidden/>
              </w:rPr>
            </w:r>
            <w:r>
              <w:rPr>
                <w:noProof/>
                <w:webHidden/>
              </w:rPr>
              <w:fldChar w:fldCharType="separate"/>
            </w:r>
            <w:r w:rsidR="006C1868">
              <w:rPr>
                <w:noProof/>
                <w:webHidden/>
              </w:rPr>
              <w:t>106</w:t>
            </w:r>
            <w:r>
              <w:rPr>
                <w:noProof/>
                <w:webHidden/>
              </w:rPr>
              <w:fldChar w:fldCharType="end"/>
            </w:r>
          </w:hyperlink>
        </w:p>
        <w:p w14:paraId="6FAA66D6" w14:textId="57D06E4C"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52" w:history="1">
            <w:r w:rsidRPr="00F927BB">
              <w:rPr>
                <w:rStyle w:val="Hyperlink"/>
                <w:noProof/>
              </w:rPr>
              <w:t>4.12.1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the condition</w:t>
            </w:r>
            <w:r>
              <w:rPr>
                <w:noProof/>
                <w:webHidden/>
              </w:rPr>
              <w:tab/>
            </w:r>
            <w:r>
              <w:rPr>
                <w:noProof/>
                <w:webHidden/>
              </w:rPr>
              <w:fldChar w:fldCharType="begin"/>
            </w:r>
            <w:r>
              <w:rPr>
                <w:noProof/>
                <w:webHidden/>
              </w:rPr>
              <w:instrText xml:space="preserve"> PAGEREF _Toc183697552 \h </w:instrText>
            </w:r>
            <w:r>
              <w:rPr>
                <w:noProof/>
                <w:webHidden/>
              </w:rPr>
            </w:r>
            <w:r>
              <w:rPr>
                <w:noProof/>
                <w:webHidden/>
              </w:rPr>
              <w:fldChar w:fldCharType="separate"/>
            </w:r>
            <w:r w:rsidR="006C1868">
              <w:rPr>
                <w:noProof/>
                <w:webHidden/>
              </w:rPr>
              <w:t>106</w:t>
            </w:r>
            <w:r>
              <w:rPr>
                <w:noProof/>
                <w:webHidden/>
              </w:rPr>
              <w:fldChar w:fldCharType="end"/>
            </w:r>
          </w:hyperlink>
        </w:p>
        <w:p w14:paraId="7738050B" w14:textId="733544AB"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53" w:history="1">
            <w:r w:rsidRPr="00F927BB">
              <w:rPr>
                <w:rStyle w:val="Hyperlink"/>
                <w:noProof/>
              </w:rPr>
              <w:t>4.12.2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reviews</w:t>
            </w:r>
            <w:r>
              <w:rPr>
                <w:noProof/>
                <w:webHidden/>
              </w:rPr>
              <w:tab/>
            </w:r>
            <w:r>
              <w:rPr>
                <w:noProof/>
                <w:webHidden/>
              </w:rPr>
              <w:fldChar w:fldCharType="begin"/>
            </w:r>
            <w:r>
              <w:rPr>
                <w:noProof/>
                <w:webHidden/>
              </w:rPr>
              <w:instrText xml:space="preserve"> PAGEREF _Toc183697553 \h </w:instrText>
            </w:r>
            <w:r>
              <w:rPr>
                <w:noProof/>
                <w:webHidden/>
              </w:rPr>
            </w:r>
            <w:r>
              <w:rPr>
                <w:noProof/>
                <w:webHidden/>
              </w:rPr>
              <w:fldChar w:fldCharType="separate"/>
            </w:r>
            <w:r w:rsidR="006C1868">
              <w:rPr>
                <w:noProof/>
                <w:webHidden/>
              </w:rPr>
              <w:t>106</w:t>
            </w:r>
            <w:r>
              <w:rPr>
                <w:noProof/>
                <w:webHidden/>
              </w:rPr>
              <w:fldChar w:fldCharType="end"/>
            </w:r>
          </w:hyperlink>
        </w:p>
        <w:p w14:paraId="3B266704" w14:textId="373B4DA9"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54" w:history="1">
            <w:r w:rsidRPr="00F927BB">
              <w:rPr>
                <w:rStyle w:val="Hyperlink"/>
                <w:noProof/>
                <w:lang w:val="fr-FR"/>
              </w:rPr>
              <w:t>4.13</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lang w:val="fr-FR"/>
              </w:rPr>
              <w:t>Fatigue conditions (postviral fatigue, ME/CFS etc.)</w:t>
            </w:r>
            <w:r>
              <w:rPr>
                <w:noProof/>
                <w:webHidden/>
              </w:rPr>
              <w:tab/>
            </w:r>
            <w:r>
              <w:rPr>
                <w:noProof/>
                <w:webHidden/>
              </w:rPr>
              <w:fldChar w:fldCharType="begin"/>
            </w:r>
            <w:r>
              <w:rPr>
                <w:noProof/>
                <w:webHidden/>
              </w:rPr>
              <w:instrText xml:space="preserve"> PAGEREF _Toc183697554 \h </w:instrText>
            </w:r>
            <w:r>
              <w:rPr>
                <w:noProof/>
                <w:webHidden/>
              </w:rPr>
            </w:r>
            <w:r>
              <w:rPr>
                <w:noProof/>
                <w:webHidden/>
              </w:rPr>
              <w:fldChar w:fldCharType="separate"/>
            </w:r>
            <w:r w:rsidR="006C1868">
              <w:rPr>
                <w:noProof/>
                <w:webHidden/>
              </w:rPr>
              <w:t>107</w:t>
            </w:r>
            <w:r>
              <w:rPr>
                <w:noProof/>
                <w:webHidden/>
              </w:rPr>
              <w:fldChar w:fldCharType="end"/>
            </w:r>
          </w:hyperlink>
        </w:p>
        <w:p w14:paraId="4B4ACD35" w14:textId="38D456F2"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55" w:history="1">
            <w:r w:rsidRPr="00F927BB">
              <w:rPr>
                <w:rStyle w:val="Hyperlink"/>
                <w:noProof/>
              </w:rPr>
              <w:t>4.13.1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the condition</w:t>
            </w:r>
            <w:r>
              <w:rPr>
                <w:noProof/>
                <w:webHidden/>
              </w:rPr>
              <w:tab/>
            </w:r>
            <w:r>
              <w:rPr>
                <w:noProof/>
                <w:webHidden/>
              </w:rPr>
              <w:fldChar w:fldCharType="begin"/>
            </w:r>
            <w:r>
              <w:rPr>
                <w:noProof/>
                <w:webHidden/>
              </w:rPr>
              <w:instrText xml:space="preserve"> PAGEREF _Toc183697555 \h </w:instrText>
            </w:r>
            <w:r>
              <w:rPr>
                <w:noProof/>
                <w:webHidden/>
              </w:rPr>
            </w:r>
            <w:r>
              <w:rPr>
                <w:noProof/>
                <w:webHidden/>
              </w:rPr>
              <w:fldChar w:fldCharType="separate"/>
            </w:r>
            <w:r w:rsidR="006C1868">
              <w:rPr>
                <w:noProof/>
                <w:webHidden/>
              </w:rPr>
              <w:t>107</w:t>
            </w:r>
            <w:r>
              <w:rPr>
                <w:noProof/>
                <w:webHidden/>
              </w:rPr>
              <w:fldChar w:fldCharType="end"/>
            </w:r>
          </w:hyperlink>
        </w:p>
        <w:p w14:paraId="0FAF5268" w14:textId="536502B2"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56" w:history="1">
            <w:r w:rsidRPr="00F927BB">
              <w:rPr>
                <w:rStyle w:val="Hyperlink"/>
                <w:noProof/>
              </w:rPr>
              <w:t>4.13.2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reviews</w:t>
            </w:r>
            <w:r>
              <w:rPr>
                <w:noProof/>
                <w:webHidden/>
              </w:rPr>
              <w:tab/>
            </w:r>
            <w:r>
              <w:rPr>
                <w:noProof/>
                <w:webHidden/>
              </w:rPr>
              <w:fldChar w:fldCharType="begin"/>
            </w:r>
            <w:r>
              <w:rPr>
                <w:noProof/>
                <w:webHidden/>
              </w:rPr>
              <w:instrText xml:space="preserve"> PAGEREF _Toc183697556 \h </w:instrText>
            </w:r>
            <w:r>
              <w:rPr>
                <w:noProof/>
                <w:webHidden/>
              </w:rPr>
            </w:r>
            <w:r>
              <w:rPr>
                <w:noProof/>
                <w:webHidden/>
              </w:rPr>
              <w:fldChar w:fldCharType="separate"/>
            </w:r>
            <w:r w:rsidR="006C1868">
              <w:rPr>
                <w:noProof/>
                <w:webHidden/>
              </w:rPr>
              <w:t>107</w:t>
            </w:r>
            <w:r>
              <w:rPr>
                <w:noProof/>
                <w:webHidden/>
              </w:rPr>
              <w:fldChar w:fldCharType="end"/>
            </w:r>
          </w:hyperlink>
        </w:p>
        <w:p w14:paraId="53F925B0" w14:textId="64A93E2F"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57" w:history="1">
            <w:r w:rsidRPr="00F927BB">
              <w:rPr>
                <w:rStyle w:val="Hyperlink"/>
                <w:noProof/>
              </w:rPr>
              <w:t>4.13.3</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studies</w:t>
            </w:r>
            <w:r>
              <w:rPr>
                <w:noProof/>
                <w:webHidden/>
              </w:rPr>
              <w:tab/>
            </w:r>
            <w:r>
              <w:rPr>
                <w:noProof/>
                <w:webHidden/>
              </w:rPr>
              <w:fldChar w:fldCharType="begin"/>
            </w:r>
            <w:r>
              <w:rPr>
                <w:noProof/>
                <w:webHidden/>
              </w:rPr>
              <w:instrText xml:space="preserve"> PAGEREF _Toc183697557 \h </w:instrText>
            </w:r>
            <w:r>
              <w:rPr>
                <w:noProof/>
                <w:webHidden/>
              </w:rPr>
            </w:r>
            <w:r>
              <w:rPr>
                <w:noProof/>
                <w:webHidden/>
              </w:rPr>
              <w:fldChar w:fldCharType="separate"/>
            </w:r>
            <w:r w:rsidR="006C1868">
              <w:rPr>
                <w:noProof/>
                <w:webHidden/>
              </w:rPr>
              <w:t>107</w:t>
            </w:r>
            <w:r>
              <w:rPr>
                <w:noProof/>
                <w:webHidden/>
              </w:rPr>
              <w:fldChar w:fldCharType="end"/>
            </w:r>
          </w:hyperlink>
        </w:p>
        <w:p w14:paraId="1827BCD6" w14:textId="25A10562"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58" w:history="1">
            <w:r w:rsidRPr="00F927BB">
              <w:rPr>
                <w:rStyle w:val="Hyperlink"/>
                <w:noProof/>
              </w:rPr>
              <w:t>4.13.4</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Risk of bias</w:t>
            </w:r>
            <w:r>
              <w:rPr>
                <w:noProof/>
                <w:webHidden/>
              </w:rPr>
              <w:tab/>
            </w:r>
            <w:r>
              <w:rPr>
                <w:noProof/>
                <w:webHidden/>
              </w:rPr>
              <w:fldChar w:fldCharType="begin"/>
            </w:r>
            <w:r>
              <w:rPr>
                <w:noProof/>
                <w:webHidden/>
              </w:rPr>
              <w:instrText xml:space="preserve"> PAGEREF _Toc183697558 \h </w:instrText>
            </w:r>
            <w:r>
              <w:rPr>
                <w:noProof/>
                <w:webHidden/>
              </w:rPr>
            </w:r>
            <w:r>
              <w:rPr>
                <w:noProof/>
                <w:webHidden/>
              </w:rPr>
              <w:fldChar w:fldCharType="separate"/>
            </w:r>
            <w:r w:rsidR="006C1868">
              <w:rPr>
                <w:noProof/>
                <w:webHidden/>
              </w:rPr>
              <w:t>108</w:t>
            </w:r>
            <w:r>
              <w:rPr>
                <w:noProof/>
                <w:webHidden/>
              </w:rPr>
              <w:fldChar w:fldCharType="end"/>
            </w:r>
          </w:hyperlink>
        </w:p>
        <w:p w14:paraId="478426CC" w14:textId="3186F33E"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59" w:history="1">
            <w:r w:rsidRPr="00F927BB">
              <w:rPr>
                <w:rStyle w:val="Hyperlink"/>
                <w:noProof/>
              </w:rPr>
              <w:t>4.13.5</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Summary of findings and evidence statements</w:t>
            </w:r>
            <w:r>
              <w:rPr>
                <w:noProof/>
                <w:webHidden/>
              </w:rPr>
              <w:tab/>
            </w:r>
            <w:r>
              <w:rPr>
                <w:noProof/>
                <w:webHidden/>
              </w:rPr>
              <w:fldChar w:fldCharType="begin"/>
            </w:r>
            <w:r>
              <w:rPr>
                <w:noProof/>
                <w:webHidden/>
              </w:rPr>
              <w:instrText xml:space="preserve"> PAGEREF _Toc183697559 \h </w:instrText>
            </w:r>
            <w:r>
              <w:rPr>
                <w:noProof/>
                <w:webHidden/>
              </w:rPr>
            </w:r>
            <w:r>
              <w:rPr>
                <w:noProof/>
                <w:webHidden/>
              </w:rPr>
              <w:fldChar w:fldCharType="separate"/>
            </w:r>
            <w:r w:rsidR="006C1868">
              <w:rPr>
                <w:noProof/>
                <w:webHidden/>
              </w:rPr>
              <w:t>109</w:t>
            </w:r>
            <w:r>
              <w:rPr>
                <w:noProof/>
                <w:webHidden/>
              </w:rPr>
              <w:fldChar w:fldCharType="end"/>
            </w:r>
          </w:hyperlink>
        </w:p>
        <w:p w14:paraId="33D13DC5" w14:textId="09810700"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60" w:history="1">
            <w:r w:rsidRPr="00F927BB">
              <w:rPr>
                <w:rStyle w:val="Hyperlink"/>
                <w:noProof/>
              </w:rPr>
              <w:t>4.13.6</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Forest plots</w:t>
            </w:r>
            <w:r>
              <w:rPr>
                <w:noProof/>
                <w:webHidden/>
              </w:rPr>
              <w:tab/>
            </w:r>
            <w:r>
              <w:rPr>
                <w:noProof/>
                <w:webHidden/>
              </w:rPr>
              <w:fldChar w:fldCharType="begin"/>
            </w:r>
            <w:r>
              <w:rPr>
                <w:noProof/>
                <w:webHidden/>
              </w:rPr>
              <w:instrText xml:space="preserve"> PAGEREF _Toc183697560 \h </w:instrText>
            </w:r>
            <w:r>
              <w:rPr>
                <w:noProof/>
                <w:webHidden/>
              </w:rPr>
            </w:r>
            <w:r>
              <w:rPr>
                <w:noProof/>
                <w:webHidden/>
              </w:rPr>
              <w:fldChar w:fldCharType="separate"/>
            </w:r>
            <w:r w:rsidR="006C1868">
              <w:rPr>
                <w:noProof/>
                <w:webHidden/>
              </w:rPr>
              <w:t>110</w:t>
            </w:r>
            <w:r>
              <w:rPr>
                <w:noProof/>
                <w:webHidden/>
              </w:rPr>
              <w:fldChar w:fldCharType="end"/>
            </w:r>
          </w:hyperlink>
        </w:p>
        <w:p w14:paraId="7D3B8A5A" w14:textId="42C79FFE"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61" w:history="1">
            <w:r w:rsidRPr="00F927BB">
              <w:rPr>
                <w:rStyle w:val="Hyperlink"/>
                <w:noProof/>
              </w:rPr>
              <w:t>4.14</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Upper respiratory tract infection</w:t>
            </w:r>
            <w:r>
              <w:rPr>
                <w:noProof/>
                <w:webHidden/>
              </w:rPr>
              <w:tab/>
            </w:r>
            <w:r>
              <w:rPr>
                <w:noProof/>
                <w:webHidden/>
              </w:rPr>
              <w:fldChar w:fldCharType="begin"/>
            </w:r>
            <w:r>
              <w:rPr>
                <w:noProof/>
                <w:webHidden/>
              </w:rPr>
              <w:instrText xml:space="preserve"> PAGEREF _Toc183697561 \h </w:instrText>
            </w:r>
            <w:r>
              <w:rPr>
                <w:noProof/>
                <w:webHidden/>
              </w:rPr>
            </w:r>
            <w:r>
              <w:rPr>
                <w:noProof/>
                <w:webHidden/>
              </w:rPr>
              <w:fldChar w:fldCharType="separate"/>
            </w:r>
            <w:r w:rsidR="006C1868">
              <w:rPr>
                <w:noProof/>
                <w:webHidden/>
              </w:rPr>
              <w:t>112</w:t>
            </w:r>
            <w:r>
              <w:rPr>
                <w:noProof/>
                <w:webHidden/>
              </w:rPr>
              <w:fldChar w:fldCharType="end"/>
            </w:r>
          </w:hyperlink>
        </w:p>
        <w:p w14:paraId="70378C17" w14:textId="7B59C3FB"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62" w:history="1">
            <w:r w:rsidRPr="00F927BB">
              <w:rPr>
                <w:rStyle w:val="Hyperlink"/>
                <w:noProof/>
              </w:rPr>
              <w:t>4.14.1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the condition</w:t>
            </w:r>
            <w:r>
              <w:rPr>
                <w:noProof/>
                <w:webHidden/>
              </w:rPr>
              <w:tab/>
            </w:r>
            <w:r>
              <w:rPr>
                <w:noProof/>
                <w:webHidden/>
              </w:rPr>
              <w:fldChar w:fldCharType="begin"/>
            </w:r>
            <w:r>
              <w:rPr>
                <w:noProof/>
                <w:webHidden/>
              </w:rPr>
              <w:instrText xml:space="preserve"> PAGEREF _Toc183697562 \h </w:instrText>
            </w:r>
            <w:r>
              <w:rPr>
                <w:noProof/>
                <w:webHidden/>
              </w:rPr>
            </w:r>
            <w:r>
              <w:rPr>
                <w:noProof/>
                <w:webHidden/>
              </w:rPr>
              <w:fldChar w:fldCharType="separate"/>
            </w:r>
            <w:r w:rsidR="006C1868">
              <w:rPr>
                <w:noProof/>
                <w:webHidden/>
              </w:rPr>
              <w:t>112</w:t>
            </w:r>
            <w:r>
              <w:rPr>
                <w:noProof/>
                <w:webHidden/>
              </w:rPr>
              <w:fldChar w:fldCharType="end"/>
            </w:r>
          </w:hyperlink>
        </w:p>
        <w:p w14:paraId="1E062FB1" w14:textId="19216407"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63" w:history="1">
            <w:r w:rsidRPr="00F927BB">
              <w:rPr>
                <w:rStyle w:val="Hyperlink"/>
                <w:noProof/>
              </w:rPr>
              <w:t>4.14.2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studies</w:t>
            </w:r>
            <w:r>
              <w:rPr>
                <w:noProof/>
                <w:webHidden/>
              </w:rPr>
              <w:tab/>
            </w:r>
            <w:r>
              <w:rPr>
                <w:noProof/>
                <w:webHidden/>
              </w:rPr>
              <w:fldChar w:fldCharType="begin"/>
            </w:r>
            <w:r>
              <w:rPr>
                <w:noProof/>
                <w:webHidden/>
              </w:rPr>
              <w:instrText xml:space="preserve"> PAGEREF _Toc183697563 \h </w:instrText>
            </w:r>
            <w:r>
              <w:rPr>
                <w:noProof/>
                <w:webHidden/>
              </w:rPr>
            </w:r>
            <w:r>
              <w:rPr>
                <w:noProof/>
                <w:webHidden/>
              </w:rPr>
              <w:fldChar w:fldCharType="separate"/>
            </w:r>
            <w:r w:rsidR="006C1868">
              <w:rPr>
                <w:noProof/>
                <w:webHidden/>
              </w:rPr>
              <w:t>112</w:t>
            </w:r>
            <w:r>
              <w:rPr>
                <w:noProof/>
                <w:webHidden/>
              </w:rPr>
              <w:fldChar w:fldCharType="end"/>
            </w:r>
          </w:hyperlink>
        </w:p>
        <w:p w14:paraId="6E604AFA" w14:textId="79B15D4D"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64" w:history="1">
            <w:r w:rsidRPr="00F927BB">
              <w:rPr>
                <w:rStyle w:val="Hyperlink"/>
                <w:noProof/>
              </w:rPr>
              <w:t>4.15</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Dermatitis and eczema</w:t>
            </w:r>
            <w:r>
              <w:rPr>
                <w:noProof/>
                <w:webHidden/>
              </w:rPr>
              <w:tab/>
            </w:r>
            <w:r>
              <w:rPr>
                <w:noProof/>
                <w:webHidden/>
              </w:rPr>
              <w:fldChar w:fldCharType="begin"/>
            </w:r>
            <w:r>
              <w:rPr>
                <w:noProof/>
                <w:webHidden/>
              </w:rPr>
              <w:instrText xml:space="preserve"> PAGEREF _Toc183697564 \h </w:instrText>
            </w:r>
            <w:r>
              <w:rPr>
                <w:noProof/>
                <w:webHidden/>
              </w:rPr>
            </w:r>
            <w:r>
              <w:rPr>
                <w:noProof/>
                <w:webHidden/>
              </w:rPr>
              <w:fldChar w:fldCharType="separate"/>
            </w:r>
            <w:r w:rsidR="006C1868">
              <w:rPr>
                <w:noProof/>
                <w:webHidden/>
              </w:rPr>
              <w:t>113</w:t>
            </w:r>
            <w:r>
              <w:rPr>
                <w:noProof/>
                <w:webHidden/>
              </w:rPr>
              <w:fldChar w:fldCharType="end"/>
            </w:r>
          </w:hyperlink>
        </w:p>
        <w:p w14:paraId="7F294311" w14:textId="77D21D9D"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65" w:history="1">
            <w:r w:rsidRPr="00F927BB">
              <w:rPr>
                <w:rStyle w:val="Hyperlink"/>
                <w:noProof/>
              </w:rPr>
              <w:t>4.15.1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the condition</w:t>
            </w:r>
            <w:r>
              <w:rPr>
                <w:noProof/>
                <w:webHidden/>
              </w:rPr>
              <w:tab/>
            </w:r>
            <w:r>
              <w:rPr>
                <w:noProof/>
                <w:webHidden/>
              </w:rPr>
              <w:fldChar w:fldCharType="begin"/>
            </w:r>
            <w:r>
              <w:rPr>
                <w:noProof/>
                <w:webHidden/>
              </w:rPr>
              <w:instrText xml:space="preserve"> PAGEREF _Toc183697565 \h </w:instrText>
            </w:r>
            <w:r>
              <w:rPr>
                <w:noProof/>
                <w:webHidden/>
              </w:rPr>
            </w:r>
            <w:r>
              <w:rPr>
                <w:noProof/>
                <w:webHidden/>
              </w:rPr>
              <w:fldChar w:fldCharType="separate"/>
            </w:r>
            <w:r w:rsidR="006C1868">
              <w:rPr>
                <w:noProof/>
                <w:webHidden/>
              </w:rPr>
              <w:t>113</w:t>
            </w:r>
            <w:r>
              <w:rPr>
                <w:noProof/>
                <w:webHidden/>
              </w:rPr>
              <w:fldChar w:fldCharType="end"/>
            </w:r>
          </w:hyperlink>
        </w:p>
        <w:p w14:paraId="6CFED2E4" w14:textId="36B6094A"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66" w:history="1">
            <w:r w:rsidRPr="00F927BB">
              <w:rPr>
                <w:rStyle w:val="Hyperlink"/>
                <w:noProof/>
              </w:rPr>
              <w:t>4.15.2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studies</w:t>
            </w:r>
            <w:r>
              <w:rPr>
                <w:noProof/>
                <w:webHidden/>
              </w:rPr>
              <w:tab/>
            </w:r>
            <w:r>
              <w:rPr>
                <w:noProof/>
                <w:webHidden/>
              </w:rPr>
              <w:fldChar w:fldCharType="begin"/>
            </w:r>
            <w:r>
              <w:rPr>
                <w:noProof/>
                <w:webHidden/>
              </w:rPr>
              <w:instrText xml:space="preserve"> PAGEREF _Toc183697566 \h </w:instrText>
            </w:r>
            <w:r>
              <w:rPr>
                <w:noProof/>
                <w:webHidden/>
              </w:rPr>
            </w:r>
            <w:r>
              <w:rPr>
                <w:noProof/>
                <w:webHidden/>
              </w:rPr>
              <w:fldChar w:fldCharType="separate"/>
            </w:r>
            <w:r w:rsidR="006C1868">
              <w:rPr>
                <w:noProof/>
                <w:webHidden/>
              </w:rPr>
              <w:t>113</w:t>
            </w:r>
            <w:r>
              <w:rPr>
                <w:noProof/>
                <w:webHidden/>
              </w:rPr>
              <w:fldChar w:fldCharType="end"/>
            </w:r>
          </w:hyperlink>
        </w:p>
        <w:p w14:paraId="06ED6E71" w14:textId="0F328139"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67" w:history="1">
            <w:r w:rsidRPr="00F927BB">
              <w:rPr>
                <w:rStyle w:val="Hyperlink"/>
                <w:noProof/>
              </w:rPr>
              <w:t>4.16</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Acne</w:t>
            </w:r>
            <w:r>
              <w:rPr>
                <w:noProof/>
                <w:webHidden/>
              </w:rPr>
              <w:tab/>
            </w:r>
            <w:r>
              <w:rPr>
                <w:noProof/>
                <w:webHidden/>
              </w:rPr>
              <w:fldChar w:fldCharType="begin"/>
            </w:r>
            <w:r>
              <w:rPr>
                <w:noProof/>
                <w:webHidden/>
              </w:rPr>
              <w:instrText xml:space="preserve"> PAGEREF _Toc183697567 \h </w:instrText>
            </w:r>
            <w:r>
              <w:rPr>
                <w:noProof/>
                <w:webHidden/>
              </w:rPr>
            </w:r>
            <w:r>
              <w:rPr>
                <w:noProof/>
                <w:webHidden/>
              </w:rPr>
              <w:fldChar w:fldCharType="separate"/>
            </w:r>
            <w:r w:rsidR="006C1868">
              <w:rPr>
                <w:noProof/>
                <w:webHidden/>
              </w:rPr>
              <w:t>114</w:t>
            </w:r>
            <w:r>
              <w:rPr>
                <w:noProof/>
                <w:webHidden/>
              </w:rPr>
              <w:fldChar w:fldCharType="end"/>
            </w:r>
          </w:hyperlink>
        </w:p>
        <w:p w14:paraId="5DB29108" w14:textId="0E3D2A43"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68" w:history="1">
            <w:r w:rsidRPr="00F927BB">
              <w:rPr>
                <w:rStyle w:val="Hyperlink"/>
                <w:noProof/>
              </w:rPr>
              <w:t>4.16.1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the condition</w:t>
            </w:r>
            <w:r>
              <w:rPr>
                <w:noProof/>
                <w:webHidden/>
              </w:rPr>
              <w:tab/>
            </w:r>
            <w:r>
              <w:rPr>
                <w:noProof/>
                <w:webHidden/>
              </w:rPr>
              <w:fldChar w:fldCharType="begin"/>
            </w:r>
            <w:r>
              <w:rPr>
                <w:noProof/>
                <w:webHidden/>
              </w:rPr>
              <w:instrText xml:space="preserve"> PAGEREF _Toc183697568 \h </w:instrText>
            </w:r>
            <w:r>
              <w:rPr>
                <w:noProof/>
                <w:webHidden/>
              </w:rPr>
            </w:r>
            <w:r>
              <w:rPr>
                <w:noProof/>
                <w:webHidden/>
              </w:rPr>
              <w:fldChar w:fldCharType="separate"/>
            </w:r>
            <w:r w:rsidR="006C1868">
              <w:rPr>
                <w:noProof/>
                <w:webHidden/>
              </w:rPr>
              <w:t>114</w:t>
            </w:r>
            <w:r>
              <w:rPr>
                <w:noProof/>
                <w:webHidden/>
              </w:rPr>
              <w:fldChar w:fldCharType="end"/>
            </w:r>
          </w:hyperlink>
        </w:p>
        <w:p w14:paraId="2672D1A6" w14:textId="7F71EBED"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69" w:history="1">
            <w:r w:rsidRPr="00F927BB">
              <w:rPr>
                <w:rStyle w:val="Hyperlink"/>
                <w:noProof/>
              </w:rPr>
              <w:t>4.16.2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reviews</w:t>
            </w:r>
            <w:r>
              <w:rPr>
                <w:noProof/>
                <w:webHidden/>
              </w:rPr>
              <w:tab/>
            </w:r>
            <w:r>
              <w:rPr>
                <w:noProof/>
                <w:webHidden/>
              </w:rPr>
              <w:fldChar w:fldCharType="begin"/>
            </w:r>
            <w:r>
              <w:rPr>
                <w:noProof/>
                <w:webHidden/>
              </w:rPr>
              <w:instrText xml:space="preserve"> PAGEREF _Toc183697569 \h </w:instrText>
            </w:r>
            <w:r>
              <w:rPr>
                <w:noProof/>
                <w:webHidden/>
              </w:rPr>
            </w:r>
            <w:r>
              <w:rPr>
                <w:noProof/>
                <w:webHidden/>
              </w:rPr>
              <w:fldChar w:fldCharType="separate"/>
            </w:r>
            <w:r w:rsidR="006C1868">
              <w:rPr>
                <w:noProof/>
                <w:webHidden/>
              </w:rPr>
              <w:t>114</w:t>
            </w:r>
            <w:r>
              <w:rPr>
                <w:noProof/>
                <w:webHidden/>
              </w:rPr>
              <w:fldChar w:fldCharType="end"/>
            </w:r>
          </w:hyperlink>
        </w:p>
        <w:p w14:paraId="1DE19CCE" w14:textId="2D1BCB59"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70" w:history="1">
            <w:r w:rsidRPr="00F927BB">
              <w:rPr>
                <w:rStyle w:val="Hyperlink"/>
                <w:noProof/>
              </w:rPr>
              <w:t>4.16.3</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Description of studies</w:t>
            </w:r>
            <w:r>
              <w:rPr>
                <w:noProof/>
                <w:webHidden/>
              </w:rPr>
              <w:tab/>
            </w:r>
            <w:r>
              <w:rPr>
                <w:noProof/>
                <w:webHidden/>
              </w:rPr>
              <w:fldChar w:fldCharType="begin"/>
            </w:r>
            <w:r>
              <w:rPr>
                <w:noProof/>
                <w:webHidden/>
              </w:rPr>
              <w:instrText xml:space="preserve"> PAGEREF _Toc183697570 \h </w:instrText>
            </w:r>
            <w:r>
              <w:rPr>
                <w:noProof/>
                <w:webHidden/>
              </w:rPr>
            </w:r>
            <w:r>
              <w:rPr>
                <w:noProof/>
                <w:webHidden/>
              </w:rPr>
              <w:fldChar w:fldCharType="separate"/>
            </w:r>
            <w:r w:rsidR="006C1868">
              <w:rPr>
                <w:noProof/>
                <w:webHidden/>
              </w:rPr>
              <w:t>114</w:t>
            </w:r>
            <w:r>
              <w:rPr>
                <w:noProof/>
                <w:webHidden/>
              </w:rPr>
              <w:fldChar w:fldCharType="end"/>
            </w:r>
          </w:hyperlink>
        </w:p>
        <w:p w14:paraId="734959F5" w14:textId="3890FD60"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71" w:history="1">
            <w:r w:rsidRPr="00F927BB">
              <w:rPr>
                <w:rStyle w:val="Hyperlink"/>
                <w:noProof/>
              </w:rPr>
              <w:t>4.16.4</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Risk of bias</w:t>
            </w:r>
            <w:r>
              <w:rPr>
                <w:noProof/>
                <w:webHidden/>
              </w:rPr>
              <w:tab/>
            </w:r>
            <w:r>
              <w:rPr>
                <w:noProof/>
                <w:webHidden/>
              </w:rPr>
              <w:fldChar w:fldCharType="begin"/>
            </w:r>
            <w:r>
              <w:rPr>
                <w:noProof/>
                <w:webHidden/>
              </w:rPr>
              <w:instrText xml:space="preserve"> PAGEREF _Toc183697571 \h </w:instrText>
            </w:r>
            <w:r>
              <w:rPr>
                <w:noProof/>
                <w:webHidden/>
              </w:rPr>
            </w:r>
            <w:r>
              <w:rPr>
                <w:noProof/>
                <w:webHidden/>
              </w:rPr>
              <w:fldChar w:fldCharType="separate"/>
            </w:r>
            <w:r w:rsidR="006C1868">
              <w:rPr>
                <w:noProof/>
                <w:webHidden/>
              </w:rPr>
              <w:t>115</w:t>
            </w:r>
            <w:r>
              <w:rPr>
                <w:noProof/>
                <w:webHidden/>
              </w:rPr>
              <w:fldChar w:fldCharType="end"/>
            </w:r>
          </w:hyperlink>
        </w:p>
        <w:p w14:paraId="600D0503" w14:textId="37890429"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72" w:history="1">
            <w:r w:rsidRPr="00F927BB">
              <w:rPr>
                <w:rStyle w:val="Hyperlink"/>
                <w:noProof/>
              </w:rPr>
              <w:t>4.16.5</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Summary of findings and evidence statements</w:t>
            </w:r>
            <w:r>
              <w:rPr>
                <w:noProof/>
                <w:webHidden/>
              </w:rPr>
              <w:tab/>
            </w:r>
            <w:r>
              <w:rPr>
                <w:noProof/>
                <w:webHidden/>
              </w:rPr>
              <w:fldChar w:fldCharType="begin"/>
            </w:r>
            <w:r>
              <w:rPr>
                <w:noProof/>
                <w:webHidden/>
              </w:rPr>
              <w:instrText xml:space="preserve"> PAGEREF _Toc183697572 \h </w:instrText>
            </w:r>
            <w:r>
              <w:rPr>
                <w:noProof/>
                <w:webHidden/>
              </w:rPr>
            </w:r>
            <w:r>
              <w:rPr>
                <w:noProof/>
                <w:webHidden/>
              </w:rPr>
              <w:fldChar w:fldCharType="separate"/>
            </w:r>
            <w:r w:rsidR="006C1868">
              <w:rPr>
                <w:noProof/>
                <w:webHidden/>
              </w:rPr>
              <w:t>116</w:t>
            </w:r>
            <w:r>
              <w:rPr>
                <w:noProof/>
                <w:webHidden/>
              </w:rPr>
              <w:fldChar w:fldCharType="end"/>
            </w:r>
          </w:hyperlink>
        </w:p>
        <w:p w14:paraId="6E862B6A" w14:textId="0079916A"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73" w:history="1">
            <w:r w:rsidRPr="00F927BB">
              <w:rPr>
                <w:rStyle w:val="Hyperlink"/>
                <w:noProof/>
              </w:rPr>
              <w:t>4.16.6</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Forest plots</w:t>
            </w:r>
            <w:r>
              <w:rPr>
                <w:noProof/>
                <w:webHidden/>
              </w:rPr>
              <w:tab/>
            </w:r>
            <w:r>
              <w:rPr>
                <w:noProof/>
                <w:webHidden/>
              </w:rPr>
              <w:fldChar w:fldCharType="begin"/>
            </w:r>
            <w:r>
              <w:rPr>
                <w:noProof/>
                <w:webHidden/>
              </w:rPr>
              <w:instrText xml:space="preserve"> PAGEREF _Toc183697573 \h </w:instrText>
            </w:r>
            <w:r>
              <w:rPr>
                <w:noProof/>
                <w:webHidden/>
              </w:rPr>
            </w:r>
            <w:r>
              <w:rPr>
                <w:noProof/>
                <w:webHidden/>
              </w:rPr>
              <w:fldChar w:fldCharType="separate"/>
            </w:r>
            <w:r w:rsidR="006C1868">
              <w:rPr>
                <w:noProof/>
                <w:webHidden/>
              </w:rPr>
              <w:t>118</w:t>
            </w:r>
            <w:r>
              <w:rPr>
                <w:noProof/>
                <w:webHidden/>
              </w:rPr>
              <w:fldChar w:fldCharType="end"/>
            </w:r>
          </w:hyperlink>
        </w:p>
        <w:p w14:paraId="2C3C6DDB" w14:textId="00387A7A" w:rsidR="00CA0C5B" w:rsidRDefault="00CA0C5B">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3697574" w:history="1">
            <w:r w:rsidRPr="00F927BB">
              <w:rPr>
                <w:rStyle w:val="Hyperlink"/>
              </w:rPr>
              <w:t>5</w:t>
            </w:r>
            <w:r>
              <w:rPr>
                <w:rFonts w:asciiTheme="minorHAnsi" w:eastAsiaTheme="minorEastAsia" w:hAnsiTheme="minorHAnsi" w:cstheme="minorBidi"/>
                <w:b w:val="0"/>
                <w:bCs w:val="0"/>
                <w:color w:val="auto"/>
                <w:kern w:val="2"/>
                <w:sz w:val="24"/>
                <w:szCs w:val="24"/>
                <w:lang w:eastAsia="en-AU"/>
                <w14:ligatures w14:val="standardContextual"/>
              </w:rPr>
              <w:tab/>
            </w:r>
            <w:r w:rsidRPr="00F927BB">
              <w:rPr>
                <w:rStyle w:val="Hyperlink"/>
              </w:rPr>
              <w:t>Discussion</w:t>
            </w:r>
            <w:r>
              <w:rPr>
                <w:webHidden/>
              </w:rPr>
              <w:tab/>
            </w:r>
            <w:r>
              <w:rPr>
                <w:webHidden/>
              </w:rPr>
              <w:fldChar w:fldCharType="begin"/>
            </w:r>
            <w:r>
              <w:rPr>
                <w:webHidden/>
              </w:rPr>
              <w:instrText xml:space="preserve"> PAGEREF _Toc183697574 \h </w:instrText>
            </w:r>
            <w:r>
              <w:rPr>
                <w:webHidden/>
              </w:rPr>
            </w:r>
            <w:r>
              <w:rPr>
                <w:webHidden/>
              </w:rPr>
              <w:fldChar w:fldCharType="separate"/>
            </w:r>
            <w:r w:rsidR="006C1868">
              <w:rPr>
                <w:webHidden/>
              </w:rPr>
              <w:t>119</w:t>
            </w:r>
            <w:r>
              <w:rPr>
                <w:webHidden/>
              </w:rPr>
              <w:fldChar w:fldCharType="end"/>
            </w:r>
          </w:hyperlink>
        </w:p>
        <w:p w14:paraId="254F3736" w14:textId="70FBF518"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75" w:history="1">
            <w:r w:rsidRPr="00F927BB">
              <w:rPr>
                <w:rStyle w:val="Hyperlink"/>
                <w:noProof/>
              </w:rPr>
              <w:t>5.1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Summary of main results</w:t>
            </w:r>
            <w:r>
              <w:rPr>
                <w:noProof/>
                <w:webHidden/>
              </w:rPr>
              <w:tab/>
            </w:r>
            <w:r>
              <w:rPr>
                <w:noProof/>
                <w:webHidden/>
              </w:rPr>
              <w:fldChar w:fldCharType="begin"/>
            </w:r>
            <w:r>
              <w:rPr>
                <w:noProof/>
                <w:webHidden/>
              </w:rPr>
              <w:instrText xml:space="preserve"> PAGEREF _Toc183697575 \h </w:instrText>
            </w:r>
            <w:r>
              <w:rPr>
                <w:noProof/>
                <w:webHidden/>
              </w:rPr>
            </w:r>
            <w:r>
              <w:rPr>
                <w:noProof/>
                <w:webHidden/>
              </w:rPr>
              <w:fldChar w:fldCharType="separate"/>
            </w:r>
            <w:r w:rsidR="006C1868">
              <w:rPr>
                <w:noProof/>
                <w:webHidden/>
              </w:rPr>
              <w:t>119</w:t>
            </w:r>
            <w:r>
              <w:rPr>
                <w:noProof/>
                <w:webHidden/>
              </w:rPr>
              <w:fldChar w:fldCharType="end"/>
            </w:r>
          </w:hyperlink>
        </w:p>
        <w:p w14:paraId="6B05E57C" w14:textId="68F169AF"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76" w:history="1">
            <w:r w:rsidRPr="00F927BB">
              <w:rPr>
                <w:rStyle w:val="Hyperlink"/>
                <w:noProof/>
              </w:rPr>
              <w:t>5.2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Overall completeness and applicability of evidence</w:t>
            </w:r>
            <w:r>
              <w:rPr>
                <w:noProof/>
                <w:webHidden/>
              </w:rPr>
              <w:tab/>
            </w:r>
            <w:r>
              <w:rPr>
                <w:noProof/>
                <w:webHidden/>
              </w:rPr>
              <w:fldChar w:fldCharType="begin"/>
            </w:r>
            <w:r>
              <w:rPr>
                <w:noProof/>
                <w:webHidden/>
              </w:rPr>
              <w:instrText xml:space="preserve"> PAGEREF _Toc183697576 \h </w:instrText>
            </w:r>
            <w:r>
              <w:rPr>
                <w:noProof/>
                <w:webHidden/>
              </w:rPr>
            </w:r>
            <w:r>
              <w:rPr>
                <w:noProof/>
                <w:webHidden/>
              </w:rPr>
              <w:fldChar w:fldCharType="separate"/>
            </w:r>
            <w:r w:rsidR="006C1868">
              <w:rPr>
                <w:noProof/>
                <w:webHidden/>
              </w:rPr>
              <w:t>121</w:t>
            </w:r>
            <w:r>
              <w:rPr>
                <w:noProof/>
                <w:webHidden/>
              </w:rPr>
              <w:fldChar w:fldCharType="end"/>
            </w:r>
          </w:hyperlink>
        </w:p>
        <w:p w14:paraId="5C41C234" w14:textId="3E2255CF"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77" w:history="1">
            <w:r w:rsidRPr="00F927BB">
              <w:rPr>
                <w:rStyle w:val="Hyperlink"/>
                <w:noProof/>
              </w:rPr>
              <w:t>5.3</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Certainty of the evidence</w:t>
            </w:r>
            <w:r>
              <w:rPr>
                <w:noProof/>
                <w:webHidden/>
              </w:rPr>
              <w:tab/>
            </w:r>
            <w:r>
              <w:rPr>
                <w:noProof/>
                <w:webHidden/>
              </w:rPr>
              <w:fldChar w:fldCharType="begin"/>
            </w:r>
            <w:r>
              <w:rPr>
                <w:noProof/>
                <w:webHidden/>
              </w:rPr>
              <w:instrText xml:space="preserve"> PAGEREF _Toc183697577 \h </w:instrText>
            </w:r>
            <w:r>
              <w:rPr>
                <w:noProof/>
                <w:webHidden/>
              </w:rPr>
            </w:r>
            <w:r>
              <w:rPr>
                <w:noProof/>
                <w:webHidden/>
              </w:rPr>
              <w:fldChar w:fldCharType="separate"/>
            </w:r>
            <w:r w:rsidR="006C1868">
              <w:rPr>
                <w:noProof/>
                <w:webHidden/>
              </w:rPr>
              <w:t>122</w:t>
            </w:r>
            <w:r>
              <w:rPr>
                <w:noProof/>
                <w:webHidden/>
              </w:rPr>
              <w:fldChar w:fldCharType="end"/>
            </w:r>
          </w:hyperlink>
        </w:p>
        <w:p w14:paraId="61C41DFB" w14:textId="066158C1"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78" w:history="1">
            <w:r w:rsidRPr="00F927BB">
              <w:rPr>
                <w:rStyle w:val="Hyperlink"/>
                <w:noProof/>
              </w:rPr>
              <w:t>5.4</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Potential biases in the review process</w:t>
            </w:r>
            <w:r>
              <w:rPr>
                <w:noProof/>
                <w:webHidden/>
              </w:rPr>
              <w:tab/>
            </w:r>
            <w:r>
              <w:rPr>
                <w:noProof/>
                <w:webHidden/>
              </w:rPr>
              <w:fldChar w:fldCharType="begin"/>
            </w:r>
            <w:r>
              <w:rPr>
                <w:noProof/>
                <w:webHidden/>
              </w:rPr>
              <w:instrText xml:space="preserve"> PAGEREF _Toc183697578 \h </w:instrText>
            </w:r>
            <w:r>
              <w:rPr>
                <w:noProof/>
                <w:webHidden/>
              </w:rPr>
            </w:r>
            <w:r>
              <w:rPr>
                <w:noProof/>
                <w:webHidden/>
              </w:rPr>
              <w:fldChar w:fldCharType="separate"/>
            </w:r>
            <w:r w:rsidR="006C1868">
              <w:rPr>
                <w:noProof/>
                <w:webHidden/>
              </w:rPr>
              <w:t>123</w:t>
            </w:r>
            <w:r>
              <w:rPr>
                <w:noProof/>
                <w:webHidden/>
              </w:rPr>
              <w:fldChar w:fldCharType="end"/>
            </w:r>
          </w:hyperlink>
        </w:p>
        <w:p w14:paraId="3BBEFEE6" w14:textId="2DD53DF4"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79" w:history="1">
            <w:r w:rsidRPr="00F927BB">
              <w:rPr>
                <w:rStyle w:val="Hyperlink"/>
                <w:noProof/>
              </w:rPr>
              <w:t>5.5</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Limitations</w:t>
            </w:r>
            <w:r>
              <w:rPr>
                <w:noProof/>
                <w:webHidden/>
              </w:rPr>
              <w:tab/>
            </w:r>
            <w:r>
              <w:rPr>
                <w:noProof/>
                <w:webHidden/>
              </w:rPr>
              <w:fldChar w:fldCharType="begin"/>
            </w:r>
            <w:r>
              <w:rPr>
                <w:noProof/>
                <w:webHidden/>
              </w:rPr>
              <w:instrText xml:space="preserve"> PAGEREF _Toc183697579 \h </w:instrText>
            </w:r>
            <w:r>
              <w:rPr>
                <w:noProof/>
                <w:webHidden/>
              </w:rPr>
            </w:r>
            <w:r>
              <w:rPr>
                <w:noProof/>
                <w:webHidden/>
              </w:rPr>
              <w:fldChar w:fldCharType="separate"/>
            </w:r>
            <w:r w:rsidR="006C1868">
              <w:rPr>
                <w:noProof/>
                <w:webHidden/>
              </w:rPr>
              <w:t>123</w:t>
            </w:r>
            <w:r>
              <w:rPr>
                <w:noProof/>
                <w:webHidden/>
              </w:rPr>
              <w:fldChar w:fldCharType="end"/>
            </w:r>
          </w:hyperlink>
        </w:p>
        <w:p w14:paraId="294599CB" w14:textId="3D255FCC" w:rsidR="00CA0C5B" w:rsidRDefault="00CA0C5B">
          <w:pPr>
            <w:pStyle w:val="TOC3"/>
            <w:rPr>
              <w:rFonts w:asciiTheme="minorHAnsi" w:eastAsiaTheme="minorEastAsia" w:hAnsiTheme="minorHAnsi" w:cstheme="minorBidi"/>
              <w:bCs w:val="0"/>
              <w:noProof/>
              <w:color w:val="auto"/>
              <w:kern w:val="2"/>
              <w:sz w:val="24"/>
              <w:szCs w:val="24"/>
              <w:lang w:eastAsia="en-AU"/>
              <w14:ligatures w14:val="standardContextual"/>
            </w:rPr>
          </w:pPr>
          <w:hyperlink w:anchor="_Toc183697580" w:history="1">
            <w:r w:rsidRPr="00F927BB">
              <w:rPr>
                <w:rStyle w:val="Hyperlink"/>
                <w:noProof/>
              </w:rPr>
              <w:t>5.5.1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At review level</w:t>
            </w:r>
            <w:r>
              <w:rPr>
                <w:noProof/>
                <w:webHidden/>
              </w:rPr>
              <w:tab/>
            </w:r>
            <w:r>
              <w:rPr>
                <w:noProof/>
                <w:webHidden/>
              </w:rPr>
              <w:fldChar w:fldCharType="begin"/>
            </w:r>
            <w:r>
              <w:rPr>
                <w:noProof/>
                <w:webHidden/>
              </w:rPr>
              <w:instrText xml:space="preserve"> PAGEREF _Toc183697580 \h </w:instrText>
            </w:r>
            <w:r>
              <w:rPr>
                <w:noProof/>
                <w:webHidden/>
              </w:rPr>
            </w:r>
            <w:r>
              <w:rPr>
                <w:noProof/>
                <w:webHidden/>
              </w:rPr>
              <w:fldChar w:fldCharType="separate"/>
            </w:r>
            <w:r w:rsidR="006C1868">
              <w:rPr>
                <w:noProof/>
                <w:webHidden/>
              </w:rPr>
              <w:t>123</w:t>
            </w:r>
            <w:r>
              <w:rPr>
                <w:noProof/>
                <w:webHidden/>
              </w:rPr>
              <w:fldChar w:fldCharType="end"/>
            </w:r>
          </w:hyperlink>
        </w:p>
        <w:p w14:paraId="6E29CB39" w14:textId="67FFFEAD" w:rsidR="00CA0C5B" w:rsidRDefault="00CA0C5B">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3697581" w:history="1">
            <w:r w:rsidRPr="00F927BB">
              <w:rPr>
                <w:rStyle w:val="Hyperlink"/>
              </w:rPr>
              <w:t>6</w:t>
            </w:r>
            <w:r>
              <w:rPr>
                <w:rFonts w:asciiTheme="minorHAnsi" w:eastAsiaTheme="minorEastAsia" w:hAnsiTheme="minorHAnsi" w:cstheme="minorBidi"/>
                <w:b w:val="0"/>
                <w:bCs w:val="0"/>
                <w:color w:val="auto"/>
                <w:kern w:val="2"/>
                <w:sz w:val="24"/>
                <w:szCs w:val="24"/>
                <w:lang w:eastAsia="en-AU"/>
                <w14:ligatures w14:val="standardContextual"/>
              </w:rPr>
              <w:tab/>
            </w:r>
            <w:r w:rsidRPr="00F927BB">
              <w:rPr>
                <w:rStyle w:val="Hyperlink"/>
              </w:rPr>
              <w:t>Authors' conclusions</w:t>
            </w:r>
            <w:r>
              <w:rPr>
                <w:webHidden/>
              </w:rPr>
              <w:tab/>
            </w:r>
            <w:r>
              <w:rPr>
                <w:webHidden/>
              </w:rPr>
              <w:fldChar w:fldCharType="begin"/>
            </w:r>
            <w:r>
              <w:rPr>
                <w:webHidden/>
              </w:rPr>
              <w:instrText xml:space="preserve"> PAGEREF _Toc183697581 \h </w:instrText>
            </w:r>
            <w:r>
              <w:rPr>
                <w:webHidden/>
              </w:rPr>
            </w:r>
            <w:r>
              <w:rPr>
                <w:webHidden/>
              </w:rPr>
              <w:fldChar w:fldCharType="separate"/>
            </w:r>
            <w:r w:rsidR="006C1868">
              <w:rPr>
                <w:webHidden/>
              </w:rPr>
              <w:t>125</w:t>
            </w:r>
            <w:r>
              <w:rPr>
                <w:webHidden/>
              </w:rPr>
              <w:fldChar w:fldCharType="end"/>
            </w:r>
          </w:hyperlink>
        </w:p>
        <w:p w14:paraId="546638AD" w14:textId="67CB6C8E"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82" w:history="1">
            <w:r w:rsidRPr="00F927BB">
              <w:rPr>
                <w:rStyle w:val="Hyperlink"/>
                <w:noProof/>
              </w:rPr>
              <w:t>6.1</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Implications for health policy</w:t>
            </w:r>
            <w:r>
              <w:rPr>
                <w:noProof/>
                <w:webHidden/>
              </w:rPr>
              <w:tab/>
            </w:r>
            <w:r>
              <w:rPr>
                <w:noProof/>
                <w:webHidden/>
              </w:rPr>
              <w:fldChar w:fldCharType="begin"/>
            </w:r>
            <w:r>
              <w:rPr>
                <w:noProof/>
                <w:webHidden/>
              </w:rPr>
              <w:instrText xml:space="preserve"> PAGEREF _Toc183697582 \h </w:instrText>
            </w:r>
            <w:r>
              <w:rPr>
                <w:noProof/>
                <w:webHidden/>
              </w:rPr>
            </w:r>
            <w:r>
              <w:rPr>
                <w:noProof/>
                <w:webHidden/>
              </w:rPr>
              <w:fldChar w:fldCharType="separate"/>
            </w:r>
            <w:r w:rsidR="006C1868">
              <w:rPr>
                <w:noProof/>
                <w:webHidden/>
              </w:rPr>
              <w:t>125</w:t>
            </w:r>
            <w:r>
              <w:rPr>
                <w:noProof/>
                <w:webHidden/>
              </w:rPr>
              <w:fldChar w:fldCharType="end"/>
            </w:r>
          </w:hyperlink>
        </w:p>
        <w:p w14:paraId="70991F22" w14:textId="4E5A9107" w:rsidR="00CA0C5B" w:rsidRDefault="00CA0C5B">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83697583" w:history="1">
            <w:r w:rsidRPr="00F927BB">
              <w:rPr>
                <w:rStyle w:val="Hyperlink"/>
                <w:noProof/>
              </w:rPr>
              <w:t>6.2</w:t>
            </w:r>
            <w:r>
              <w:rPr>
                <w:rFonts w:asciiTheme="minorHAnsi" w:eastAsiaTheme="minorEastAsia" w:hAnsiTheme="minorHAnsi" w:cstheme="minorBidi"/>
                <w:bCs w:val="0"/>
                <w:noProof/>
                <w:color w:val="auto"/>
                <w:kern w:val="2"/>
                <w:sz w:val="24"/>
                <w:szCs w:val="24"/>
                <w:lang w:eastAsia="en-AU"/>
                <w14:ligatures w14:val="standardContextual"/>
              </w:rPr>
              <w:tab/>
            </w:r>
            <w:r w:rsidRPr="00F927BB">
              <w:rPr>
                <w:rStyle w:val="Hyperlink"/>
                <w:noProof/>
              </w:rPr>
              <w:t>Implications for research</w:t>
            </w:r>
            <w:r>
              <w:rPr>
                <w:noProof/>
                <w:webHidden/>
              </w:rPr>
              <w:tab/>
            </w:r>
            <w:r>
              <w:rPr>
                <w:noProof/>
                <w:webHidden/>
              </w:rPr>
              <w:fldChar w:fldCharType="begin"/>
            </w:r>
            <w:r>
              <w:rPr>
                <w:noProof/>
                <w:webHidden/>
              </w:rPr>
              <w:instrText xml:space="preserve"> PAGEREF _Toc183697583 \h </w:instrText>
            </w:r>
            <w:r>
              <w:rPr>
                <w:noProof/>
                <w:webHidden/>
              </w:rPr>
            </w:r>
            <w:r>
              <w:rPr>
                <w:noProof/>
                <w:webHidden/>
              </w:rPr>
              <w:fldChar w:fldCharType="separate"/>
            </w:r>
            <w:r w:rsidR="006C1868">
              <w:rPr>
                <w:noProof/>
                <w:webHidden/>
              </w:rPr>
              <w:t>125</w:t>
            </w:r>
            <w:r>
              <w:rPr>
                <w:noProof/>
                <w:webHidden/>
              </w:rPr>
              <w:fldChar w:fldCharType="end"/>
            </w:r>
          </w:hyperlink>
        </w:p>
        <w:p w14:paraId="3D4C56D5" w14:textId="131880E3" w:rsidR="00CA0C5B" w:rsidRDefault="00CA0C5B">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3697584" w:history="1">
            <w:r w:rsidRPr="00F927BB">
              <w:rPr>
                <w:rStyle w:val="Hyperlink"/>
              </w:rPr>
              <w:t>References</w:t>
            </w:r>
            <w:r>
              <w:rPr>
                <w:webHidden/>
              </w:rPr>
              <w:tab/>
            </w:r>
            <w:r>
              <w:rPr>
                <w:webHidden/>
              </w:rPr>
              <w:fldChar w:fldCharType="begin"/>
            </w:r>
            <w:r>
              <w:rPr>
                <w:webHidden/>
              </w:rPr>
              <w:instrText xml:space="preserve"> PAGEREF _Toc183697584 \h </w:instrText>
            </w:r>
            <w:r>
              <w:rPr>
                <w:webHidden/>
              </w:rPr>
            </w:r>
            <w:r>
              <w:rPr>
                <w:webHidden/>
              </w:rPr>
              <w:fldChar w:fldCharType="separate"/>
            </w:r>
            <w:r w:rsidR="006C1868">
              <w:rPr>
                <w:webHidden/>
              </w:rPr>
              <w:t>126</w:t>
            </w:r>
            <w:r>
              <w:rPr>
                <w:webHidden/>
              </w:rPr>
              <w:fldChar w:fldCharType="end"/>
            </w:r>
          </w:hyperlink>
        </w:p>
        <w:p w14:paraId="69E729AB" w14:textId="34AC1068" w:rsidR="005634AD" w:rsidRPr="00E23F7D" w:rsidRDefault="005634AD" w:rsidP="005634AD">
          <w:r w:rsidRPr="00E23F7D">
            <w:rPr>
              <w:b/>
              <w:bCs/>
              <w:noProof/>
            </w:rPr>
            <w:fldChar w:fldCharType="end"/>
          </w:r>
        </w:p>
      </w:sdtContent>
    </w:sdt>
    <w:p w14:paraId="64367B48" w14:textId="77777777" w:rsidR="005634AD" w:rsidRPr="00E23F7D" w:rsidRDefault="005634AD" w:rsidP="005634AD"/>
    <w:p w14:paraId="19246428" w14:textId="77777777" w:rsidR="005634AD" w:rsidRPr="00E23F7D" w:rsidRDefault="005634AD" w:rsidP="005634AD">
      <w:pPr>
        <w:pStyle w:val="H1-NoNumColour"/>
      </w:pPr>
      <w:bookmarkStart w:id="8" w:name="_Toc183697466"/>
      <w:bookmarkStart w:id="9" w:name="_Hlk42189324"/>
      <w:bookmarkStart w:id="10" w:name="_Hlk515020154"/>
      <w:bookmarkStart w:id="11" w:name="_Hlk515020147"/>
      <w:r w:rsidRPr="00E23F7D">
        <w:lastRenderedPageBreak/>
        <w:t>List of tables</w:t>
      </w:r>
      <w:bookmarkEnd w:id="8"/>
    </w:p>
    <w:p w14:paraId="45AFE3AA" w14:textId="6FE0F16E" w:rsidR="002E03B7" w:rsidRDefault="005634AD">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r w:rsidRPr="00E23F7D">
        <w:fldChar w:fldCharType="begin"/>
      </w:r>
      <w:r w:rsidRPr="00E23F7D">
        <w:instrText xml:space="preserve"> TOC \h \z \c "Table" </w:instrText>
      </w:r>
      <w:r w:rsidRPr="00E23F7D">
        <w:fldChar w:fldCharType="separate"/>
      </w:r>
      <w:hyperlink w:anchor="_Toc177486176" w:history="1">
        <w:r w:rsidR="002E03B7" w:rsidRPr="00320FAB">
          <w:rPr>
            <w:rStyle w:val="Hyperlink"/>
            <w:noProof/>
          </w:rPr>
          <w:t>Table 1</w:t>
        </w:r>
        <w:r w:rsidR="002E03B7">
          <w:rPr>
            <w:rFonts w:asciiTheme="minorHAnsi" w:eastAsiaTheme="minorEastAsia" w:hAnsiTheme="minorHAnsi" w:cstheme="minorBidi"/>
            <w:bCs w:val="0"/>
            <w:noProof/>
            <w:color w:val="auto"/>
            <w:kern w:val="2"/>
            <w:sz w:val="24"/>
            <w:szCs w:val="24"/>
            <w:lang w:eastAsia="en-AU"/>
            <w14:ligatures w14:val="standardContextual"/>
          </w:rPr>
          <w:tab/>
        </w:r>
        <w:r w:rsidR="002E03B7" w:rsidRPr="00320FAB">
          <w:rPr>
            <w:rStyle w:val="Hyperlink"/>
            <w:noProof/>
          </w:rPr>
          <w:t>List of populations (conditions) identified and considered in this review</w:t>
        </w:r>
        <w:r w:rsidR="002E03B7">
          <w:rPr>
            <w:noProof/>
            <w:webHidden/>
          </w:rPr>
          <w:tab/>
        </w:r>
        <w:r w:rsidR="002E03B7">
          <w:rPr>
            <w:noProof/>
            <w:webHidden/>
          </w:rPr>
          <w:fldChar w:fldCharType="begin"/>
        </w:r>
        <w:r w:rsidR="002E03B7">
          <w:rPr>
            <w:noProof/>
            <w:webHidden/>
          </w:rPr>
          <w:instrText xml:space="preserve"> PAGEREF _Toc177486176 \h </w:instrText>
        </w:r>
        <w:r w:rsidR="002E03B7">
          <w:rPr>
            <w:noProof/>
            <w:webHidden/>
          </w:rPr>
        </w:r>
        <w:r w:rsidR="002E03B7">
          <w:rPr>
            <w:noProof/>
            <w:webHidden/>
          </w:rPr>
          <w:fldChar w:fldCharType="separate"/>
        </w:r>
        <w:r w:rsidR="006C1868">
          <w:rPr>
            <w:noProof/>
            <w:webHidden/>
          </w:rPr>
          <w:t>18</w:t>
        </w:r>
        <w:r w:rsidR="002E03B7">
          <w:rPr>
            <w:noProof/>
            <w:webHidden/>
          </w:rPr>
          <w:fldChar w:fldCharType="end"/>
        </w:r>
      </w:hyperlink>
    </w:p>
    <w:p w14:paraId="07BDC641" w14:textId="0AAAA564"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77" w:history="1">
        <w:r w:rsidRPr="00320FAB">
          <w:rPr>
            <w:rStyle w:val="Hyperlink"/>
            <w:noProof/>
          </w:rPr>
          <w:t>Table 2</w:t>
        </w:r>
        <w:r>
          <w:rPr>
            <w:rFonts w:asciiTheme="minorHAnsi" w:eastAsiaTheme="minorEastAsia" w:hAnsiTheme="minorHAnsi" w:cstheme="minorBidi"/>
            <w:bCs w:val="0"/>
            <w:noProof/>
            <w:color w:val="auto"/>
            <w:kern w:val="2"/>
            <w:sz w:val="24"/>
            <w:szCs w:val="24"/>
            <w:lang w:eastAsia="en-AU"/>
            <w14:ligatures w14:val="standardContextual"/>
          </w:rPr>
          <w:tab/>
        </w:r>
        <w:r w:rsidRPr="00320FAB">
          <w:rPr>
            <w:rStyle w:val="Hyperlink"/>
            <w:noProof/>
          </w:rPr>
          <w:t>List of included systematic reviews and overlap with eligible RCTs (per outcome): Inflammatory bowel disease</w:t>
        </w:r>
        <w:r>
          <w:rPr>
            <w:noProof/>
            <w:webHidden/>
          </w:rPr>
          <w:tab/>
        </w:r>
        <w:r>
          <w:rPr>
            <w:noProof/>
            <w:webHidden/>
          </w:rPr>
          <w:fldChar w:fldCharType="begin"/>
        </w:r>
        <w:r>
          <w:rPr>
            <w:noProof/>
            <w:webHidden/>
          </w:rPr>
          <w:instrText xml:space="preserve"> PAGEREF _Toc177486177 \h </w:instrText>
        </w:r>
        <w:r>
          <w:rPr>
            <w:noProof/>
            <w:webHidden/>
          </w:rPr>
        </w:r>
        <w:r>
          <w:rPr>
            <w:noProof/>
            <w:webHidden/>
          </w:rPr>
          <w:fldChar w:fldCharType="separate"/>
        </w:r>
        <w:r w:rsidR="006C1868">
          <w:rPr>
            <w:noProof/>
            <w:webHidden/>
          </w:rPr>
          <w:t>25</w:t>
        </w:r>
        <w:r>
          <w:rPr>
            <w:noProof/>
            <w:webHidden/>
          </w:rPr>
          <w:fldChar w:fldCharType="end"/>
        </w:r>
      </w:hyperlink>
    </w:p>
    <w:p w14:paraId="166B68C2" w14:textId="052685DA"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78" w:history="1">
        <w:r w:rsidRPr="00320FAB">
          <w:rPr>
            <w:rStyle w:val="Hyperlink"/>
            <w:noProof/>
          </w:rPr>
          <w:t>Table 3</w:t>
        </w:r>
        <w:r>
          <w:rPr>
            <w:rFonts w:asciiTheme="minorHAnsi" w:eastAsiaTheme="minorEastAsia" w:hAnsiTheme="minorHAnsi" w:cstheme="minorBidi"/>
            <w:bCs w:val="0"/>
            <w:noProof/>
            <w:color w:val="auto"/>
            <w:kern w:val="2"/>
            <w:sz w:val="24"/>
            <w:szCs w:val="24"/>
            <w:lang w:eastAsia="en-AU"/>
            <w14:ligatures w14:val="standardContextual"/>
          </w:rPr>
          <w:tab/>
        </w:r>
        <w:r w:rsidRPr="00320FAB">
          <w:rPr>
            <w:rStyle w:val="Hyperlink"/>
            <w:noProof/>
          </w:rPr>
          <w:t>List of included systematic reviews and overlap with eligible RCTs (per outcome): Irritable bowel syndrome (peppermint oil)</w:t>
        </w:r>
        <w:r>
          <w:rPr>
            <w:noProof/>
            <w:webHidden/>
          </w:rPr>
          <w:tab/>
        </w:r>
        <w:r>
          <w:rPr>
            <w:noProof/>
            <w:webHidden/>
          </w:rPr>
          <w:fldChar w:fldCharType="begin"/>
        </w:r>
        <w:r>
          <w:rPr>
            <w:noProof/>
            <w:webHidden/>
          </w:rPr>
          <w:instrText xml:space="preserve"> PAGEREF _Toc177486178 \h </w:instrText>
        </w:r>
        <w:r>
          <w:rPr>
            <w:noProof/>
            <w:webHidden/>
          </w:rPr>
        </w:r>
        <w:r>
          <w:rPr>
            <w:noProof/>
            <w:webHidden/>
          </w:rPr>
          <w:fldChar w:fldCharType="separate"/>
        </w:r>
        <w:r w:rsidR="006C1868">
          <w:rPr>
            <w:noProof/>
            <w:webHidden/>
          </w:rPr>
          <w:t>36</w:t>
        </w:r>
        <w:r>
          <w:rPr>
            <w:noProof/>
            <w:webHidden/>
          </w:rPr>
          <w:fldChar w:fldCharType="end"/>
        </w:r>
      </w:hyperlink>
    </w:p>
    <w:p w14:paraId="319E9658" w14:textId="6B5E9E2A"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79" w:history="1">
        <w:r w:rsidRPr="00320FAB">
          <w:rPr>
            <w:rStyle w:val="Hyperlink"/>
            <w:noProof/>
          </w:rPr>
          <w:t>Table 4</w:t>
        </w:r>
        <w:r>
          <w:rPr>
            <w:rFonts w:asciiTheme="minorHAnsi" w:eastAsiaTheme="minorEastAsia" w:hAnsiTheme="minorHAnsi" w:cstheme="minorBidi"/>
            <w:bCs w:val="0"/>
            <w:noProof/>
            <w:color w:val="auto"/>
            <w:kern w:val="2"/>
            <w:sz w:val="24"/>
            <w:szCs w:val="24"/>
            <w:lang w:eastAsia="en-AU"/>
            <w14:ligatures w14:val="standardContextual"/>
          </w:rPr>
          <w:tab/>
        </w:r>
        <w:r w:rsidRPr="00320FAB">
          <w:rPr>
            <w:rStyle w:val="Hyperlink"/>
            <w:noProof/>
          </w:rPr>
          <w:t>List of included systematic reviews and overlap with eligible RCTs (per outcome): Irritable bowel syndrome (WHM other than peppermint oil)</w:t>
        </w:r>
        <w:r>
          <w:rPr>
            <w:noProof/>
            <w:webHidden/>
          </w:rPr>
          <w:tab/>
        </w:r>
        <w:r>
          <w:rPr>
            <w:noProof/>
            <w:webHidden/>
          </w:rPr>
          <w:fldChar w:fldCharType="begin"/>
        </w:r>
        <w:r>
          <w:rPr>
            <w:noProof/>
            <w:webHidden/>
          </w:rPr>
          <w:instrText xml:space="preserve"> PAGEREF _Toc177486179 \h </w:instrText>
        </w:r>
        <w:r>
          <w:rPr>
            <w:noProof/>
            <w:webHidden/>
          </w:rPr>
        </w:r>
        <w:r>
          <w:rPr>
            <w:noProof/>
            <w:webHidden/>
          </w:rPr>
          <w:fldChar w:fldCharType="separate"/>
        </w:r>
        <w:r w:rsidR="006C1868">
          <w:rPr>
            <w:noProof/>
            <w:webHidden/>
          </w:rPr>
          <w:t>37</w:t>
        </w:r>
        <w:r>
          <w:rPr>
            <w:noProof/>
            <w:webHidden/>
          </w:rPr>
          <w:fldChar w:fldCharType="end"/>
        </w:r>
      </w:hyperlink>
    </w:p>
    <w:p w14:paraId="2BFA8CD4" w14:textId="56EDFC4D"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80" w:history="1">
        <w:r w:rsidRPr="00320FAB">
          <w:rPr>
            <w:rStyle w:val="Hyperlink"/>
            <w:noProof/>
          </w:rPr>
          <w:t>Table 5</w:t>
        </w:r>
        <w:r>
          <w:rPr>
            <w:rFonts w:asciiTheme="minorHAnsi" w:eastAsiaTheme="minorEastAsia" w:hAnsiTheme="minorHAnsi" w:cstheme="minorBidi"/>
            <w:bCs w:val="0"/>
            <w:noProof/>
            <w:color w:val="auto"/>
            <w:kern w:val="2"/>
            <w:sz w:val="24"/>
            <w:szCs w:val="24"/>
            <w:lang w:eastAsia="en-AU"/>
            <w14:ligatures w14:val="standardContextual"/>
          </w:rPr>
          <w:tab/>
        </w:r>
        <w:r w:rsidRPr="00320FAB">
          <w:rPr>
            <w:rStyle w:val="Hyperlink"/>
            <w:noProof/>
          </w:rPr>
          <w:t>List of included systematic reviews and overlap with eligible RCTs (per outcome): Gastro-oesophageal reflux disease</w:t>
        </w:r>
        <w:r>
          <w:rPr>
            <w:noProof/>
            <w:webHidden/>
          </w:rPr>
          <w:tab/>
        </w:r>
        <w:r>
          <w:rPr>
            <w:noProof/>
            <w:webHidden/>
          </w:rPr>
          <w:fldChar w:fldCharType="begin"/>
        </w:r>
        <w:r>
          <w:rPr>
            <w:noProof/>
            <w:webHidden/>
          </w:rPr>
          <w:instrText xml:space="preserve"> PAGEREF _Toc177486180 \h </w:instrText>
        </w:r>
        <w:r>
          <w:rPr>
            <w:noProof/>
            <w:webHidden/>
          </w:rPr>
        </w:r>
        <w:r>
          <w:rPr>
            <w:noProof/>
            <w:webHidden/>
          </w:rPr>
          <w:fldChar w:fldCharType="separate"/>
        </w:r>
        <w:r w:rsidR="006C1868">
          <w:rPr>
            <w:noProof/>
            <w:webHidden/>
          </w:rPr>
          <w:t>45</w:t>
        </w:r>
        <w:r>
          <w:rPr>
            <w:noProof/>
            <w:webHidden/>
          </w:rPr>
          <w:fldChar w:fldCharType="end"/>
        </w:r>
      </w:hyperlink>
    </w:p>
    <w:p w14:paraId="45F97935" w14:textId="0C724FC7"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81" w:history="1">
        <w:r w:rsidRPr="00320FAB">
          <w:rPr>
            <w:rStyle w:val="Hyperlink"/>
            <w:noProof/>
          </w:rPr>
          <w:t>Table 6</w:t>
        </w:r>
        <w:r>
          <w:rPr>
            <w:rFonts w:asciiTheme="minorHAnsi" w:eastAsiaTheme="minorEastAsia" w:hAnsiTheme="minorHAnsi" w:cstheme="minorBidi"/>
            <w:bCs w:val="0"/>
            <w:noProof/>
            <w:color w:val="auto"/>
            <w:kern w:val="2"/>
            <w:sz w:val="24"/>
            <w:szCs w:val="24"/>
            <w:lang w:eastAsia="en-AU"/>
            <w14:ligatures w14:val="standardContextual"/>
          </w:rPr>
          <w:tab/>
        </w:r>
        <w:r w:rsidRPr="00320FAB">
          <w:rPr>
            <w:rStyle w:val="Hyperlink"/>
            <w:noProof/>
          </w:rPr>
          <w:t>List of included systematic reviews and overlap with eligible RCTs (per outcome): Menstrual conditions</w:t>
        </w:r>
        <w:r>
          <w:rPr>
            <w:noProof/>
            <w:webHidden/>
          </w:rPr>
          <w:tab/>
        </w:r>
        <w:r>
          <w:rPr>
            <w:noProof/>
            <w:webHidden/>
          </w:rPr>
          <w:fldChar w:fldCharType="begin"/>
        </w:r>
        <w:r>
          <w:rPr>
            <w:noProof/>
            <w:webHidden/>
          </w:rPr>
          <w:instrText xml:space="preserve"> PAGEREF _Toc177486181 \h </w:instrText>
        </w:r>
        <w:r>
          <w:rPr>
            <w:noProof/>
            <w:webHidden/>
          </w:rPr>
        </w:r>
        <w:r>
          <w:rPr>
            <w:noProof/>
            <w:webHidden/>
          </w:rPr>
          <w:fldChar w:fldCharType="separate"/>
        </w:r>
        <w:r w:rsidR="006C1868">
          <w:rPr>
            <w:noProof/>
            <w:webHidden/>
          </w:rPr>
          <w:t>48</w:t>
        </w:r>
        <w:r>
          <w:rPr>
            <w:noProof/>
            <w:webHidden/>
          </w:rPr>
          <w:fldChar w:fldCharType="end"/>
        </w:r>
      </w:hyperlink>
    </w:p>
    <w:p w14:paraId="0EABB814" w14:textId="6493248C"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82" w:history="1">
        <w:r w:rsidRPr="00320FAB">
          <w:rPr>
            <w:rStyle w:val="Hyperlink"/>
            <w:noProof/>
          </w:rPr>
          <w:t>Table 7</w:t>
        </w:r>
        <w:r>
          <w:rPr>
            <w:rFonts w:asciiTheme="minorHAnsi" w:eastAsiaTheme="minorEastAsia" w:hAnsiTheme="minorHAnsi" w:cstheme="minorBidi"/>
            <w:bCs w:val="0"/>
            <w:noProof/>
            <w:color w:val="auto"/>
            <w:kern w:val="2"/>
            <w:sz w:val="24"/>
            <w:szCs w:val="24"/>
            <w:lang w:eastAsia="en-AU"/>
            <w14:ligatures w14:val="standardContextual"/>
          </w:rPr>
          <w:tab/>
        </w:r>
        <w:r w:rsidRPr="00320FAB">
          <w:rPr>
            <w:rStyle w:val="Hyperlink"/>
            <w:noProof/>
          </w:rPr>
          <w:t>List of included systematic reviews and overlap with eligible RCTs (per outcome): Premenstrual disturbances</w:t>
        </w:r>
        <w:r>
          <w:rPr>
            <w:noProof/>
            <w:webHidden/>
          </w:rPr>
          <w:tab/>
        </w:r>
        <w:r>
          <w:rPr>
            <w:noProof/>
            <w:webHidden/>
          </w:rPr>
          <w:fldChar w:fldCharType="begin"/>
        </w:r>
        <w:r>
          <w:rPr>
            <w:noProof/>
            <w:webHidden/>
          </w:rPr>
          <w:instrText xml:space="preserve"> PAGEREF _Toc177486182 \h </w:instrText>
        </w:r>
        <w:r>
          <w:rPr>
            <w:noProof/>
            <w:webHidden/>
          </w:rPr>
        </w:r>
        <w:r>
          <w:rPr>
            <w:noProof/>
            <w:webHidden/>
          </w:rPr>
          <w:fldChar w:fldCharType="separate"/>
        </w:r>
        <w:r w:rsidR="006C1868">
          <w:rPr>
            <w:noProof/>
            <w:webHidden/>
          </w:rPr>
          <w:t>57</w:t>
        </w:r>
        <w:r>
          <w:rPr>
            <w:noProof/>
            <w:webHidden/>
          </w:rPr>
          <w:fldChar w:fldCharType="end"/>
        </w:r>
      </w:hyperlink>
    </w:p>
    <w:p w14:paraId="6CC1983A" w14:textId="7686DD39"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83" w:history="1">
        <w:r w:rsidRPr="00320FAB">
          <w:rPr>
            <w:rStyle w:val="Hyperlink"/>
            <w:noProof/>
          </w:rPr>
          <w:t>Table 8</w:t>
        </w:r>
        <w:r>
          <w:rPr>
            <w:rFonts w:asciiTheme="minorHAnsi" w:eastAsiaTheme="minorEastAsia" w:hAnsiTheme="minorHAnsi" w:cstheme="minorBidi"/>
            <w:bCs w:val="0"/>
            <w:noProof/>
            <w:color w:val="auto"/>
            <w:kern w:val="2"/>
            <w:sz w:val="24"/>
            <w:szCs w:val="24"/>
            <w:lang w:eastAsia="en-AU"/>
            <w14:ligatures w14:val="standardContextual"/>
          </w:rPr>
          <w:tab/>
        </w:r>
        <w:r w:rsidRPr="00320FAB">
          <w:rPr>
            <w:rStyle w:val="Hyperlink"/>
            <w:noProof/>
          </w:rPr>
          <w:t>List of included systematic reviews and overlap with eligible RCTs (per outcome): Symptoms of menopause</w:t>
        </w:r>
        <w:r>
          <w:rPr>
            <w:noProof/>
            <w:webHidden/>
          </w:rPr>
          <w:tab/>
        </w:r>
        <w:r>
          <w:rPr>
            <w:noProof/>
            <w:webHidden/>
          </w:rPr>
          <w:fldChar w:fldCharType="begin"/>
        </w:r>
        <w:r>
          <w:rPr>
            <w:noProof/>
            <w:webHidden/>
          </w:rPr>
          <w:instrText xml:space="preserve"> PAGEREF _Toc177486183 \h </w:instrText>
        </w:r>
        <w:r>
          <w:rPr>
            <w:noProof/>
            <w:webHidden/>
          </w:rPr>
        </w:r>
        <w:r>
          <w:rPr>
            <w:noProof/>
            <w:webHidden/>
          </w:rPr>
          <w:fldChar w:fldCharType="separate"/>
        </w:r>
        <w:r w:rsidR="006C1868">
          <w:rPr>
            <w:noProof/>
            <w:webHidden/>
          </w:rPr>
          <w:t>65</w:t>
        </w:r>
        <w:r>
          <w:rPr>
            <w:noProof/>
            <w:webHidden/>
          </w:rPr>
          <w:fldChar w:fldCharType="end"/>
        </w:r>
      </w:hyperlink>
    </w:p>
    <w:p w14:paraId="59F9D56A" w14:textId="29C1D56D"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84" w:history="1">
        <w:r w:rsidRPr="00320FAB">
          <w:rPr>
            <w:rStyle w:val="Hyperlink"/>
            <w:noProof/>
          </w:rPr>
          <w:t>Table 9</w:t>
        </w:r>
        <w:r>
          <w:rPr>
            <w:rFonts w:asciiTheme="minorHAnsi" w:eastAsiaTheme="minorEastAsia" w:hAnsiTheme="minorHAnsi" w:cstheme="minorBidi"/>
            <w:bCs w:val="0"/>
            <w:noProof/>
            <w:color w:val="auto"/>
            <w:kern w:val="2"/>
            <w:sz w:val="24"/>
            <w:szCs w:val="24"/>
            <w:lang w:eastAsia="en-AU"/>
            <w14:ligatures w14:val="standardContextual"/>
          </w:rPr>
          <w:tab/>
        </w:r>
        <w:r w:rsidRPr="00320FAB">
          <w:rPr>
            <w:rStyle w:val="Hyperlink"/>
            <w:noProof/>
          </w:rPr>
          <w:t>List of included systematic reviews and overlap with eligible RCTs (per outcome): Anxiety</w:t>
        </w:r>
        <w:r>
          <w:rPr>
            <w:noProof/>
            <w:webHidden/>
          </w:rPr>
          <w:tab/>
        </w:r>
        <w:r>
          <w:rPr>
            <w:noProof/>
            <w:webHidden/>
          </w:rPr>
          <w:fldChar w:fldCharType="begin"/>
        </w:r>
        <w:r>
          <w:rPr>
            <w:noProof/>
            <w:webHidden/>
          </w:rPr>
          <w:instrText xml:space="preserve"> PAGEREF _Toc177486184 \h </w:instrText>
        </w:r>
        <w:r>
          <w:rPr>
            <w:noProof/>
            <w:webHidden/>
          </w:rPr>
        </w:r>
        <w:r>
          <w:rPr>
            <w:noProof/>
            <w:webHidden/>
          </w:rPr>
          <w:fldChar w:fldCharType="separate"/>
        </w:r>
        <w:r w:rsidR="006C1868">
          <w:rPr>
            <w:noProof/>
            <w:webHidden/>
          </w:rPr>
          <w:t>77</w:t>
        </w:r>
        <w:r>
          <w:rPr>
            <w:noProof/>
            <w:webHidden/>
          </w:rPr>
          <w:fldChar w:fldCharType="end"/>
        </w:r>
      </w:hyperlink>
    </w:p>
    <w:p w14:paraId="607D3685" w14:textId="15A7A6F1"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85" w:history="1">
        <w:r w:rsidRPr="00320FAB">
          <w:rPr>
            <w:rStyle w:val="Hyperlink"/>
            <w:noProof/>
          </w:rPr>
          <w:t>Table 10</w:t>
        </w:r>
        <w:r>
          <w:rPr>
            <w:rFonts w:asciiTheme="minorHAnsi" w:eastAsiaTheme="minorEastAsia" w:hAnsiTheme="minorHAnsi" w:cstheme="minorBidi"/>
            <w:bCs w:val="0"/>
            <w:noProof/>
            <w:color w:val="auto"/>
            <w:kern w:val="2"/>
            <w:sz w:val="24"/>
            <w:szCs w:val="24"/>
            <w:lang w:eastAsia="en-AU"/>
            <w14:ligatures w14:val="standardContextual"/>
          </w:rPr>
          <w:tab/>
        </w:r>
        <w:r w:rsidRPr="00320FAB">
          <w:rPr>
            <w:rStyle w:val="Hyperlink"/>
            <w:noProof/>
          </w:rPr>
          <w:t>List of included systematic reviews and overlap with eligible RCTs (per outcome): Depression</w:t>
        </w:r>
        <w:r>
          <w:rPr>
            <w:noProof/>
            <w:webHidden/>
          </w:rPr>
          <w:tab/>
        </w:r>
        <w:r>
          <w:rPr>
            <w:noProof/>
            <w:webHidden/>
          </w:rPr>
          <w:fldChar w:fldCharType="begin"/>
        </w:r>
        <w:r>
          <w:rPr>
            <w:noProof/>
            <w:webHidden/>
          </w:rPr>
          <w:instrText xml:space="preserve"> PAGEREF _Toc177486185 \h </w:instrText>
        </w:r>
        <w:r>
          <w:rPr>
            <w:noProof/>
            <w:webHidden/>
          </w:rPr>
        </w:r>
        <w:r>
          <w:rPr>
            <w:noProof/>
            <w:webHidden/>
          </w:rPr>
          <w:fldChar w:fldCharType="separate"/>
        </w:r>
        <w:r w:rsidR="006C1868">
          <w:rPr>
            <w:noProof/>
            <w:webHidden/>
          </w:rPr>
          <w:t>86</w:t>
        </w:r>
        <w:r>
          <w:rPr>
            <w:noProof/>
            <w:webHidden/>
          </w:rPr>
          <w:fldChar w:fldCharType="end"/>
        </w:r>
      </w:hyperlink>
    </w:p>
    <w:p w14:paraId="3EA1858D" w14:textId="5F2F50FA"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86" w:history="1">
        <w:r w:rsidRPr="00320FAB">
          <w:rPr>
            <w:rStyle w:val="Hyperlink"/>
            <w:noProof/>
          </w:rPr>
          <w:t>Table 11</w:t>
        </w:r>
        <w:r>
          <w:rPr>
            <w:rFonts w:asciiTheme="minorHAnsi" w:eastAsiaTheme="minorEastAsia" w:hAnsiTheme="minorHAnsi" w:cstheme="minorBidi"/>
            <w:bCs w:val="0"/>
            <w:noProof/>
            <w:color w:val="auto"/>
            <w:kern w:val="2"/>
            <w:sz w:val="24"/>
            <w:szCs w:val="24"/>
            <w:lang w:eastAsia="en-AU"/>
            <w14:ligatures w14:val="standardContextual"/>
          </w:rPr>
          <w:tab/>
        </w:r>
        <w:r w:rsidRPr="00320FAB">
          <w:rPr>
            <w:rStyle w:val="Hyperlink"/>
            <w:noProof/>
          </w:rPr>
          <w:t>List of included systematic reviews and overlap with eligible RCTs (per outcome): Insomnia</w:t>
        </w:r>
        <w:r>
          <w:rPr>
            <w:noProof/>
            <w:webHidden/>
          </w:rPr>
          <w:tab/>
        </w:r>
        <w:r>
          <w:rPr>
            <w:noProof/>
            <w:webHidden/>
          </w:rPr>
          <w:fldChar w:fldCharType="begin"/>
        </w:r>
        <w:r>
          <w:rPr>
            <w:noProof/>
            <w:webHidden/>
          </w:rPr>
          <w:instrText xml:space="preserve"> PAGEREF _Toc177486186 \h </w:instrText>
        </w:r>
        <w:r>
          <w:rPr>
            <w:noProof/>
            <w:webHidden/>
          </w:rPr>
        </w:r>
        <w:r>
          <w:rPr>
            <w:noProof/>
            <w:webHidden/>
          </w:rPr>
          <w:fldChar w:fldCharType="separate"/>
        </w:r>
        <w:r w:rsidR="006C1868">
          <w:rPr>
            <w:noProof/>
            <w:webHidden/>
          </w:rPr>
          <w:t>99</w:t>
        </w:r>
        <w:r>
          <w:rPr>
            <w:noProof/>
            <w:webHidden/>
          </w:rPr>
          <w:fldChar w:fldCharType="end"/>
        </w:r>
      </w:hyperlink>
    </w:p>
    <w:p w14:paraId="558D4804" w14:textId="4E0D2A5E"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87" w:history="1">
        <w:r w:rsidRPr="00320FAB">
          <w:rPr>
            <w:rStyle w:val="Hyperlink"/>
            <w:noProof/>
          </w:rPr>
          <w:t>Table 12</w:t>
        </w:r>
        <w:r>
          <w:rPr>
            <w:rFonts w:asciiTheme="minorHAnsi" w:eastAsiaTheme="minorEastAsia" w:hAnsiTheme="minorHAnsi" w:cstheme="minorBidi"/>
            <w:bCs w:val="0"/>
            <w:noProof/>
            <w:color w:val="auto"/>
            <w:kern w:val="2"/>
            <w:sz w:val="24"/>
            <w:szCs w:val="24"/>
            <w:lang w:eastAsia="en-AU"/>
            <w14:ligatures w14:val="standardContextual"/>
          </w:rPr>
          <w:tab/>
        </w:r>
        <w:r w:rsidRPr="00320FAB">
          <w:rPr>
            <w:rStyle w:val="Hyperlink"/>
            <w:noProof/>
          </w:rPr>
          <w:t>List of included systematic reviews and overlap with eligible RCTs (per outcome): Fatigue conditions</w:t>
        </w:r>
        <w:r>
          <w:rPr>
            <w:noProof/>
            <w:webHidden/>
          </w:rPr>
          <w:tab/>
        </w:r>
        <w:r>
          <w:rPr>
            <w:noProof/>
            <w:webHidden/>
          </w:rPr>
          <w:fldChar w:fldCharType="begin"/>
        </w:r>
        <w:r>
          <w:rPr>
            <w:noProof/>
            <w:webHidden/>
          </w:rPr>
          <w:instrText xml:space="preserve"> PAGEREF _Toc177486187 \h </w:instrText>
        </w:r>
        <w:r>
          <w:rPr>
            <w:noProof/>
            <w:webHidden/>
          </w:rPr>
        </w:r>
        <w:r>
          <w:rPr>
            <w:noProof/>
            <w:webHidden/>
          </w:rPr>
          <w:fldChar w:fldCharType="separate"/>
        </w:r>
        <w:r w:rsidR="006C1868">
          <w:rPr>
            <w:noProof/>
            <w:webHidden/>
          </w:rPr>
          <w:t>108</w:t>
        </w:r>
        <w:r>
          <w:rPr>
            <w:noProof/>
            <w:webHidden/>
          </w:rPr>
          <w:fldChar w:fldCharType="end"/>
        </w:r>
      </w:hyperlink>
    </w:p>
    <w:p w14:paraId="28109A78" w14:textId="4C0F4E96"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88" w:history="1">
        <w:r w:rsidRPr="00320FAB">
          <w:rPr>
            <w:rStyle w:val="Hyperlink"/>
            <w:noProof/>
          </w:rPr>
          <w:t>Table 13</w:t>
        </w:r>
        <w:r>
          <w:rPr>
            <w:rFonts w:asciiTheme="minorHAnsi" w:eastAsiaTheme="minorEastAsia" w:hAnsiTheme="minorHAnsi" w:cstheme="minorBidi"/>
            <w:bCs w:val="0"/>
            <w:noProof/>
            <w:color w:val="auto"/>
            <w:kern w:val="2"/>
            <w:sz w:val="24"/>
            <w:szCs w:val="24"/>
            <w:lang w:eastAsia="en-AU"/>
            <w14:ligatures w14:val="standardContextual"/>
          </w:rPr>
          <w:tab/>
        </w:r>
        <w:r w:rsidRPr="00320FAB">
          <w:rPr>
            <w:rStyle w:val="Hyperlink"/>
            <w:noProof/>
          </w:rPr>
          <w:t>List of included systematic reviews and overlap with eligible RCTs (per outcome): Acne</w:t>
        </w:r>
        <w:r>
          <w:rPr>
            <w:noProof/>
            <w:webHidden/>
          </w:rPr>
          <w:tab/>
        </w:r>
        <w:r>
          <w:rPr>
            <w:noProof/>
            <w:webHidden/>
          </w:rPr>
          <w:fldChar w:fldCharType="begin"/>
        </w:r>
        <w:r>
          <w:rPr>
            <w:noProof/>
            <w:webHidden/>
          </w:rPr>
          <w:instrText xml:space="preserve"> PAGEREF _Toc177486188 \h </w:instrText>
        </w:r>
        <w:r>
          <w:rPr>
            <w:noProof/>
            <w:webHidden/>
          </w:rPr>
        </w:r>
        <w:r>
          <w:rPr>
            <w:noProof/>
            <w:webHidden/>
          </w:rPr>
          <w:fldChar w:fldCharType="separate"/>
        </w:r>
        <w:r w:rsidR="006C1868">
          <w:rPr>
            <w:noProof/>
            <w:webHidden/>
          </w:rPr>
          <w:t>115</w:t>
        </w:r>
        <w:r>
          <w:rPr>
            <w:noProof/>
            <w:webHidden/>
          </w:rPr>
          <w:fldChar w:fldCharType="end"/>
        </w:r>
      </w:hyperlink>
    </w:p>
    <w:p w14:paraId="6CC3A2A1" w14:textId="2002BF58" w:rsidR="005634AD" w:rsidRPr="00E23F7D" w:rsidRDefault="005634AD" w:rsidP="005634AD">
      <w:r w:rsidRPr="00E23F7D">
        <w:fldChar w:fldCharType="end"/>
      </w:r>
    </w:p>
    <w:p w14:paraId="727F0A46" w14:textId="77777777" w:rsidR="002E03B7" w:rsidRDefault="005634AD" w:rsidP="005634AD">
      <w:pPr>
        <w:pStyle w:val="H1-NoNumColour"/>
        <w:rPr>
          <w:noProof/>
        </w:rPr>
      </w:pPr>
      <w:bookmarkStart w:id="12" w:name="_Toc183697467"/>
      <w:bookmarkEnd w:id="9"/>
      <w:r w:rsidRPr="00E23F7D">
        <w:lastRenderedPageBreak/>
        <w:t>List of figures</w:t>
      </w:r>
      <w:bookmarkEnd w:id="12"/>
      <w:r w:rsidRPr="00E23F7D">
        <w:rPr>
          <w:rFonts w:ascii="Tahoma" w:eastAsiaTheme="majorEastAsia" w:hAnsi="Tahoma"/>
          <w:b/>
          <w:bCs/>
          <w:color w:val="00323C" w:themeColor="accent2" w:themeShade="80"/>
          <w:sz w:val="28"/>
        </w:rPr>
        <w:fldChar w:fldCharType="begin"/>
      </w:r>
      <w:r w:rsidRPr="00E23F7D">
        <w:instrText xml:space="preserve"> TOC \h \z \c "Figure" </w:instrText>
      </w:r>
      <w:r w:rsidRPr="00E23F7D">
        <w:rPr>
          <w:rFonts w:ascii="Tahoma" w:eastAsiaTheme="majorEastAsia" w:hAnsi="Tahoma"/>
          <w:b/>
          <w:bCs/>
          <w:color w:val="00323C" w:themeColor="accent2" w:themeShade="80"/>
          <w:sz w:val="28"/>
        </w:rPr>
        <w:fldChar w:fldCharType="separate"/>
      </w:r>
    </w:p>
    <w:p w14:paraId="0EBA143F" w14:textId="6E48D64C"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89" w:history="1">
        <w:r w:rsidRPr="001D649F">
          <w:rPr>
            <w:rStyle w:val="Hyperlink"/>
            <w:noProof/>
          </w:rPr>
          <w:t>Figure 1</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Literature screening results: Western herbal medicines, systematic reviews</w:t>
        </w:r>
        <w:r>
          <w:rPr>
            <w:noProof/>
            <w:webHidden/>
          </w:rPr>
          <w:tab/>
        </w:r>
        <w:r>
          <w:rPr>
            <w:noProof/>
            <w:webHidden/>
          </w:rPr>
          <w:fldChar w:fldCharType="begin"/>
        </w:r>
        <w:r>
          <w:rPr>
            <w:noProof/>
            <w:webHidden/>
          </w:rPr>
          <w:instrText xml:space="preserve"> PAGEREF _Toc177486189 \h </w:instrText>
        </w:r>
        <w:r>
          <w:rPr>
            <w:noProof/>
            <w:webHidden/>
          </w:rPr>
        </w:r>
        <w:r>
          <w:rPr>
            <w:noProof/>
            <w:webHidden/>
          </w:rPr>
          <w:fldChar w:fldCharType="separate"/>
        </w:r>
        <w:r w:rsidR="006C1868">
          <w:rPr>
            <w:noProof/>
            <w:webHidden/>
          </w:rPr>
          <w:t>17</w:t>
        </w:r>
        <w:r>
          <w:rPr>
            <w:noProof/>
            <w:webHidden/>
          </w:rPr>
          <w:fldChar w:fldCharType="end"/>
        </w:r>
      </w:hyperlink>
    </w:p>
    <w:p w14:paraId="13A76F42" w14:textId="1433A781"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90" w:history="1">
        <w:r w:rsidRPr="001D649F">
          <w:rPr>
            <w:rStyle w:val="Hyperlink"/>
            <w:noProof/>
          </w:rPr>
          <w:t>Figure 2</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Inflammatory bowel disease – disease activity index</w:t>
        </w:r>
        <w:r>
          <w:rPr>
            <w:noProof/>
            <w:webHidden/>
          </w:rPr>
          <w:tab/>
        </w:r>
        <w:r>
          <w:rPr>
            <w:noProof/>
            <w:webHidden/>
          </w:rPr>
          <w:fldChar w:fldCharType="begin"/>
        </w:r>
        <w:r>
          <w:rPr>
            <w:noProof/>
            <w:webHidden/>
          </w:rPr>
          <w:instrText xml:space="preserve"> PAGEREF _Toc177486190 \h </w:instrText>
        </w:r>
        <w:r>
          <w:rPr>
            <w:noProof/>
            <w:webHidden/>
          </w:rPr>
        </w:r>
        <w:r>
          <w:rPr>
            <w:noProof/>
            <w:webHidden/>
          </w:rPr>
          <w:fldChar w:fldCharType="separate"/>
        </w:r>
        <w:r w:rsidR="006C1868">
          <w:rPr>
            <w:noProof/>
            <w:webHidden/>
          </w:rPr>
          <w:t>31</w:t>
        </w:r>
        <w:r>
          <w:rPr>
            <w:noProof/>
            <w:webHidden/>
          </w:rPr>
          <w:fldChar w:fldCharType="end"/>
        </w:r>
      </w:hyperlink>
    </w:p>
    <w:p w14:paraId="1963FD90" w14:textId="4E7565E6"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91" w:history="1">
        <w:r w:rsidRPr="001D649F">
          <w:rPr>
            <w:rStyle w:val="Hyperlink"/>
            <w:noProof/>
          </w:rPr>
          <w:t>Figure 3</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Inflammatory bowel disease – Clinical response in disease activity (response rate)</w:t>
        </w:r>
        <w:r>
          <w:rPr>
            <w:noProof/>
            <w:webHidden/>
          </w:rPr>
          <w:tab/>
        </w:r>
        <w:r>
          <w:rPr>
            <w:noProof/>
            <w:webHidden/>
          </w:rPr>
          <w:fldChar w:fldCharType="begin"/>
        </w:r>
        <w:r>
          <w:rPr>
            <w:noProof/>
            <w:webHidden/>
          </w:rPr>
          <w:instrText xml:space="preserve"> PAGEREF _Toc177486191 \h </w:instrText>
        </w:r>
        <w:r>
          <w:rPr>
            <w:noProof/>
            <w:webHidden/>
          </w:rPr>
        </w:r>
        <w:r>
          <w:rPr>
            <w:noProof/>
            <w:webHidden/>
          </w:rPr>
          <w:fldChar w:fldCharType="separate"/>
        </w:r>
        <w:r w:rsidR="006C1868">
          <w:rPr>
            <w:noProof/>
            <w:webHidden/>
          </w:rPr>
          <w:t>32</w:t>
        </w:r>
        <w:r>
          <w:rPr>
            <w:noProof/>
            <w:webHidden/>
          </w:rPr>
          <w:fldChar w:fldCharType="end"/>
        </w:r>
      </w:hyperlink>
    </w:p>
    <w:p w14:paraId="2C0334D6" w14:textId="2209EEA0"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92" w:history="1">
        <w:r w:rsidRPr="001D649F">
          <w:rPr>
            <w:rStyle w:val="Hyperlink"/>
            <w:noProof/>
          </w:rPr>
          <w:t>Figure 4</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Inflammatory bowel disease – Clinical remission (remission rate)</w:t>
        </w:r>
        <w:r>
          <w:rPr>
            <w:noProof/>
            <w:webHidden/>
          </w:rPr>
          <w:tab/>
        </w:r>
        <w:r>
          <w:rPr>
            <w:noProof/>
            <w:webHidden/>
          </w:rPr>
          <w:fldChar w:fldCharType="begin"/>
        </w:r>
        <w:r>
          <w:rPr>
            <w:noProof/>
            <w:webHidden/>
          </w:rPr>
          <w:instrText xml:space="preserve"> PAGEREF _Toc177486192 \h </w:instrText>
        </w:r>
        <w:r>
          <w:rPr>
            <w:noProof/>
            <w:webHidden/>
          </w:rPr>
        </w:r>
        <w:r>
          <w:rPr>
            <w:noProof/>
            <w:webHidden/>
          </w:rPr>
          <w:fldChar w:fldCharType="separate"/>
        </w:r>
        <w:r w:rsidR="006C1868">
          <w:rPr>
            <w:noProof/>
            <w:webHidden/>
          </w:rPr>
          <w:t>33</w:t>
        </w:r>
        <w:r>
          <w:rPr>
            <w:noProof/>
            <w:webHidden/>
          </w:rPr>
          <w:fldChar w:fldCharType="end"/>
        </w:r>
      </w:hyperlink>
    </w:p>
    <w:p w14:paraId="120EC013" w14:textId="0AD18F2C"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93" w:history="1">
        <w:r w:rsidRPr="001D649F">
          <w:rPr>
            <w:rStyle w:val="Hyperlink"/>
            <w:noProof/>
          </w:rPr>
          <w:t>Figure 5</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Irritable bowel syndrome – Symptom severity</w:t>
        </w:r>
        <w:r>
          <w:rPr>
            <w:noProof/>
            <w:webHidden/>
          </w:rPr>
          <w:tab/>
        </w:r>
        <w:r>
          <w:rPr>
            <w:noProof/>
            <w:webHidden/>
          </w:rPr>
          <w:fldChar w:fldCharType="begin"/>
        </w:r>
        <w:r>
          <w:rPr>
            <w:noProof/>
            <w:webHidden/>
          </w:rPr>
          <w:instrText xml:space="preserve"> PAGEREF _Toc177486193 \h </w:instrText>
        </w:r>
        <w:r>
          <w:rPr>
            <w:noProof/>
            <w:webHidden/>
          </w:rPr>
        </w:r>
        <w:r>
          <w:rPr>
            <w:noProof/>
            <w:webHidden/>
          </w:rPr>
          <w:fldChar w:fldCharType="separate"/>
        </w:r>
        <w:r w:rsidR="006C1868">
          <w:rPr>
            <w:noProof/>
            <w:webHidden/>
          </w:rPr>
          <w:t>41</w:t>
        </w:r>
        <w:r>
          <w:rPr>
            <w:noProof/>
            <w:webHidden/>
          </w:rPr>
          <w:fldChar w:fldCharType="end"/>
        </w:r>
      </w:hyperlink>
    </w:p>
    <w:p w14:paraId="5AEB5392" w14:textId="33569270"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94" w:history="1">
        <w:r w:rsidRPr="001D649F">
          <w:rPr>
            <w:rStyle w:val="Hyperlink"/>
            <w:noProof/>
          </w:rPr>
          <w:t>Figure 6</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Irritable bowel syndrome – Global improvement in IBS symptoms (response rate*)</w:t>
        </w:r>
        <w:r>
          <w:rPr>
            <w:noProof/>
            <w:webHidden/>
          </w:rPr>
          <w:tab/>
        </w:r>
        <w:r>
          <w:rPr>
            <w:noProof/>
            <w:webHidden/>
          </w:rPr>
          <w:fldChar w:fldCharType="begin"/>
        </w:r>
        <w:r>
          <w:rPr>
            <w:noProof/>
            <w:webHidden/>
          </w:rPr>
          <w:instrText xml:space="preserve"> PAGEREF _Toc177486194 \h </w:instrText>
        </w:r>
        <w:r>
          <w:rPr>
            <w:noProof/>
            <w:webHidden/>
          </w:rPr>
        </w:r>
        <w:r>
          <w:rPr>
            <w:noProof/>
            <w:webHidden/>
          </w:rPr>
          <w:fldChar w:fldCharType="separate"/>
        </w:r>
        <w:r w:rsidR="006C1868">
          <w:rPr>
            <w:noProof/>
            <w:webHidden/>
          </w:rPr>
          <w:t>42</w:t>
        </w:r>
        <w:r>
          <w:rPr>
            <w:noProof/>
            <w:webHidden/>
          </w:rPr>
          <w:fldChar w:fldCharType="end"/>
        </w:r>
      </w:hyperlink>
    </w:p>
    <w:p w14:paraId="10F1EA7F" w14:textId="00F5D141"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95" w:history="1">
        <w:r w:rsidRPr="001D649F">
          <w:rPr>
            <w:rStyle w:val="Hyperlink"/>
            <w:noProof/>
          </w:rPr>
          <w:t>Figure 7</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Irritable bowel syndrome – Abdominal pain (response rate*)</w:t>
        </w:r>
        <w:r>
          <w:rPr>
            <w:noProof/>
            <w:webHidden/>
          </w:rPr>
          <w:tab/>
        </w:r>
        <w:r>
          <w:rPr>
            <w:noProof/>
            <w:webHidden/>
          </w:rPr>
          <w:fldChar w:fldCharType="begin"/>
        </w:r>
        <w:r>
          <w:rPr>
            <w:noProof/>
            <w:webHidden/>
          </w:rPr>
          <w:instrText xml:space="preserve"> PAGEREF _Toc177486195 \h </w:instrText>
        </w:r>
        <w:r>
          <w:rPr>
            <w:noProof/>
            <w:webHidden/>
          </w:rPr>
        </w:r>
        <w:r>
          <w:rPr>
            <w:noProof/>
            <w:webHidden/>
          </w:rPr>
          <w:fldChar w:fldCharType="separate"/>
        </w:r>
        <w:r w:rsidR="006C1868">
          <w:rPr>
            <w:noProof/>
            <w:webHidden/>
          </w:rPr>
          <w:t>43</w:t>
        </w:r>
        <w:r>
          <w:rPr>
            <w:noProof/>
            <w:webHidden/>
          </w:rPr>
          <w:fldChar w:fldCharType="end"/>
        </w:r>
      </w:hyperlink>
    </w:p>
    <w:p w14:paraId="2BBDD78A" w14:textId="72BE64DA"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96" w:history="1">
        <w:r w:rsidRPr="001D649F">
          <w:rPr>
            <w:rStyle w:val="Hyperlink"/>
            <w:noProof/>
          </w:rPr>
          <w:t>Figure 8</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or control: Menstrual conditions - pain intensity (VAS)</w:t>
        </w:r>
        <w:r>
          <w:rPr>
            <w:noProof/>
            <w:webHidden/>
          </w:rPr>
          <w:tab/>
        </w:r>
        <w:r>
          <w:rPr>
            <w:noProof/>
            <w:webHidden/>
          </w:rPr>
          <w:fldChar w:fldCharType="begin"/>
        </w:r>
        <w:r>
          <w:rPr>
            <w:noProof/>
            <w:webHidden/>
          </w:rPr>
          <w:instrText xml:space="preserve"> PAGEREF _Toc177486196 \h </w:instrText>
        </w:r>
        <w:r>
          <w:rPr>
            <w:noProof/>
            <w:webHidden/>
          </w:rPr>
        </w:r>
        <w:r>
          <w:rPr>
            <w:noProof/>
            <w:webHidden/>
          </w:rPr>
          <w:fldChar w:fldCharType="separate"/>
        </w:r>
        <w:r w:rsidR="006C1868">
          <w:rPr>
            <w:noProof/>
            <w:webHidden/>
          </w:rPr>
          <w:t>53</w:t>
        </w:r>
        <w:r>
          <w:rPr>
            <w:noProof/>
            <w:webHidden/>
          </w:rPr>
          <w:fldChar w:fldCharType="end"/>
        </w:r>
      </w:hyperlink>
    </w:p>
    <w:p w14:paraId="2D0294F6" w14:textId="055A3E53"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97" w:history="1">
        <w:r w:rsidRPr="001D649F">
          <w:rPr>
            <w:rStyle w:val="Hyperlink"/>
            <w:noProof/>
          </w:rPr>
          <w:t>Figure 9</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Menstrual conditions – menstrual blood loss (Higham score)</w:t>
        </w:r>
        <w:r>
          <w:rPr>
            <w:noProof/>
            <w:webHidden/>
          </w:rPr>
          <w:tab/>
        </w:r>
        <w:r>
          <w:rPr>
            <w:noProof/>
            <w:webHidden/>
          </w:rPr>
          <w:fldChar w:fldCharType="begin"/>
        </w:r>
        <w:r>
          <w:rPr>
            <w:noProof/>
            <w:webHidden/>
          </w:rPr>
          <w:instrText xml:space="preserve"> PAGEREF _Toc177486197 \h </w:instrText>
        </w:r>
        <w:r>
          <w:rPr>
            <w:noProof/>
            <w:webHidden/>
          </w:rPr>
        </w:r>
        <w:r>
          <w:rPr>
            <w:noProof/>
            <w:webHidden/>
          </w:rPr>
          <w:fldChar w:fldCharType="separate"/>
        </w:r>
        <w:r w:rsidR="006C1868">
          <w:rPr>
            <w:noProof/>
            <w:webHidden/>
          </w:rPr>
          <w:t>54</w:t>
        </w:r>
        <w:r>
          <w:rPr>
            <w:noProof/>
            <w:webHidden/>
          </w:rPr>
          <w:fldChar w:fldCharType="end"/>
        </w:r>
      </w:hyperlink>
    </w:p>
    <w:p w14:paraId="57197450" w14:textId="41CC11AC"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98" w:history="1">
        <w:r w:rsidRPr="001D649F">
          <w:rPr>
            <w:rStyle w:val="Hyperlink"/>
            <w:noProof/>
          </w:rPr>
          <w:t>Figure 10</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Premenstrual disturbances - PMS symptoms, anxiety, depression</w:t>
        </w:r>
        <w:r>
          <w:rPr>
            <w:noProof/>
            <w:webHidden/>
          </w:rPr>
          <w:tab/>
        </w:r>
        <w:r>
          <w:rPr>
            <w:noProof/>
            <w:webHidden/>
          </w:rPr>
          <w:fldChar w:fldCharType="begin"/>
        </w:r>
        <w:r>
          <w:rPr>
            <w:noProof/>
            <w:webHidden/>
          </w:rPr>
          <w:instrText xml:space="preserve"> PAGEREF _Toc177486198 \h </w:instrText>
        </w:r>
        <w:r>
          <w:rPr>
            <w:noProof/>
            <w:webHidden/>
          </w:rPr>
        </w:r>
        <w:r>
          <w:rPr>
            <w:noProof/>
            <w:webHidden/>
          </w:rPr>
          <w:fldChar w:fldCharType="separate"/>
        </w:r>
        <w:r w:rsidR="006C1868">
          <w:rPr>
            <w:noProof/>
            <w:webHidden/>
          </w:rPr>
          <w:t>61</w:t>
        </w:r>
        <w:r>
          <w:rPr>
            <w:noProof/>
            <w:webHidden/>
          </w:rPr>
          <w:fldChar w:fldCharType="end"/>
        </w:r>
      </w:hyperlink>
    </w:p>
    <w:p w14:paraId="068FFDD4" w14:textId="34B8FA0D"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199" w:history="1">
        <w:r w:rsidRPr="001D649F">
          <w:rPr>
            <w:rStyle w:val="Hyperlink"/>
            <w:noProof/>
          </w:rPr>
          <w:t>Figure 11</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Premenstrual disturbances – patient reported improvement</w:t>
        </w:r>
        <w:r>
          <w:rPr>
            <w:noProof/>
            <w:webHidden/>
          </w:rPr>
          <w:tab/>
        </w:r>
        <w:r>
          <w:rPr>
            <w:noProof/>
            <w:webHidden/>
          </w:rPr>
          <w:fldChar w:fldCharType="begin"/>
        </w:r>
        <w:r>
          <w:rPr>
            <w:noProof/>
            <w:webHidden/>
          </w:rPr>
          <w:instrText xml:space="preserve"> PAGEREF _Toc177486199 \h </w:instrText>
        </w:r>
        <w:r>
          <w:rPr>
            <w:noProof/>
            <w:webHidden/>
          </w:rPr>
        </w:r>
        <w:r>
          <w:rPr>
            <w:noProof/>
            <w:webHidden/>
          </w:rPr>
          <w:fldChar w:fldCharType="separate"/>
        </w:r>
        <w:r w:rsidR="006C1868">
          <w:rPr>
            <w:noProof/>
            <w:webHidden/>
          </w:rPr>
          <w:t>62</w:t>
        </w:r>
        <w:r>
          <w:rPr>
            <w:noProof/>
            <w:webHidden/>
          </w:rPr>
          <w:fldChar w:fldCharType="end"/>
        </w:r>
      </w:hyperlink>
    </w:p>
    <w:p w14:paraId="5D095C8B" w14:textId="19D2F771"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200" w:history="1">
        <w:r w:rsidRPr="001D649F">
          <w:rPr>
            <w:rStyle w:val="Hyperlink"/>
            <w:noProof/>
          </w:rPr>
          <w:t>Figure 12</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Symptoms of menopause - improvement in KMI, MRS or GCS total symptoms scores</w:t>
        </w:r>
        <w:r>
          <w:rPr>
            <w:noProof/>
            <w:webHidden/>
          </w:rPr>
          <w:tab/>
        </w:r>
        <w:r>
          <w:rPr>
            <w:noProof/>
            <w:webHidden/>
          </w:rPr>
          <w:fldChar w:fldCharType="begin"/>
        </w:r>
        <w:r>
          <w:rPr>
            <w:noProof/>
            <w:webHidden/>
          </w:rPr>
          <w:instrText xml:space="preserve"> PAGEREF _Toc177486200 \h </w:instrText>
        </w:r>
        <w:r>
          <w:rPr>
            <w:noProof/>
            <w:webHidden/>
          </w:rPr>
        </w:r>
        <w:r>
          <w:rPr>
            <w:noProof/>
            <w:webHidden/>
          </w:rPr>
          <w:fldChar w:fldCharType="separate"/>
        </w:r>
        <w:r w:rsidR="006C1868">
          <w:rPr>
            <w:noProof/>
            <w:webHidden/>
          </w:rPr>
          <w:t>71</w:t>
        </w:r>
        <w:r>
          <w:rPr>
            <w:noProof/>
            <w:webHidden/>
          </w:rPr>
          <w:fldChar w:fldCharType="end"/>
        </w:r>
      </w:hyperlink>
    </w:p>
    <w:p w14:paraId="4B3038FB" w14:textId="2B689049"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201" w:history="1">
        <w:r w:rsidRPr="001D649F">
          <w:rPr>
            <w:rStyle w:val="Hyperlink"/>
            <w:noProof/>
          </w:rPr>
          <w:t>Figure 13</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Symptoms of menopause – hot flash, daily frequency</w:t>
        </w:r>
        <w:r>
          <w:rPr>
            <w:noProof/>
            <w:webHidden/>
          </w:rPr>
          <w:tab/>
        </w:r>
        <w:r>
          <w:rPr>
            <w:noProof/>
            <w:webHidden/>
          </w:rPr>
          <w:fldChar w:fldCharType="begin"/>
        </w:r>
        <w:r>
          <w:rPr>
            <w:noProof/>
            <w:webHidden/>
          </w:rPr>
          <w:instrText xml:space="preserve"> PAGEREF _Toc177486201 \h </w:instrText>
        </w:r>
        <w:r>
          <w:rPr>
            <w:noProof/>
            <w:webHidden/>
          </w:rPr>
        </w:r>
        <w:r>
          <w:rPr>
            <w:noProof/>
            <w:webHidden/>
          </w:rPr>
          <w:fldChar w:fldCharType="separate"/>
        </w:r>
        <w:r w:rsidR="006C1868">
          <w:rPr>
            <w:noProof/>
            <w:webHidden/>
          </w:rPr>
          <w:t>72</w:t>
        </w:r>
        <w:r>
          <w:rPr>
            <w:noProof/>
            <w:webHidden/>
          </w:rPr>
          <w:fldChar w:fldCharType="end"/>
        </w:r>
      </w:hyperlink>
    </w:p>
    <w:p w14:paraId="1406D206" w14:textId="2F21AFC1"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202" w:history="1">
        <w:r w:rsidRPr="001D649F">
          <w:rPr>
            <w:rStyle w:val="Hyperlink"/>
            <w:noProof/>
          </w:rPr>
          <w:t>Figure 14</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Symptoms of menopause – sexual functioning</w:t>
        </w:r>
        <w:r>
          <w:rPr>
            <w:noProof/>
            <w:webHidden/>
          </w:rPr>
          <w:tab/>
        </w:r>
        <w:r>
          <w:rPr>
            <w:noProof/>
            <w:webHidden/>
          </w:rPr>
          <w:fldChar w:fldCharType="begin"/>
        </w:r>
        <w:r>
          <w:rPr>
            <w:noProof/>
            <w:webHidden/>
          </w:rPr>
          <w:instrText xml:space="preserve"> PAGEREF _Toc177486202 \h </w:instrText>
        </w:r>
        <w:r>
          <w:rPr>
            <w:noProof/>
            <w:webHidden/>
          </w:rPr>
        </w:r>
        <w:r>
          <w:rPr>
            <w:noProof/>
            <w:webHidden/>
          </w:rPr>
          <w:fldChar w:fldCharType="separate"/>
        </w:r>
        <w:r w:rsidR="006C1868">
          <w:rPr>
            <w:noProof/>
            <w:webHidden/>
          </w:rPr>
          <w:t>73</w:t>
        </w:r>
        <w:r>
          <w:rPr>
            <w:noProof/>
            <w:webHidden/>
          </w:rPr>
          <w:fldChar w:fldCharType="end"/>
        </w:r>
      </w:hyperlink>
    </w:p>
    <w:p w14:paraId="64B3E5AD" w14:textId="1BF9A90F"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203" w:history="1">
        <w:r w:rsidRPr="001D649F">
          <w:rPr>
            <w:rStyle w:val="Hyperlink"/>
            <w:noProof/>
          </w:rPr>
          <w:t>Figure 15</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Symptoms of menopause – emotional functioning, anxiety, depression</w:t>
        </w:r>
        <w:r>
          <w:rPr>
            <w:noProof/>
            <w:webHidden/>
          </w:rPr>
          <w:tab/>
        </w:r>
        <w:r>
          <w:rPr>
            <w:noProof/>
            <w:webHidden/>
          </w:rPr>
          <w:fldChar w:fldCharType="begin"/>
        </w:r>
        <w:r>
          <w:rPr>
            <w:noProof/>
            <w:webHidden/>
          </w:rPr>
          <w:instrText xml:space="preserve"> PAGEREF _Toc177486203 \h </w:instrText>
        </w:r>
        <w:r>
          <w:rPr>
            <w:noProof/>
            <w:webHidden/>
          </w:rPr>
        </w:r>
        <w:r>
          <w:rPr>
            <w:noProof/>
            <w:webHidden/>
          </w:rPr>
          <w:fldChar w:fldCharType="separate"/>
        </w:r>
        <w:r w:rsidR="006C1868">
          <w:rPr>
            <w:noProof/>
            <w:webHidden/>
          </w:rPr>
          <w:t>74</w:t>
        </w:r>
        <w:r>
          <w:rPr>
            <w:noProof/>
            <w:webHidden/>
          </w:rPr>
          <w:fldChar w:fldCharType="end"/>
        </w:r>
      </w:hyperlink>
    </w:p>
    <w:p w14:paraId="647F1236" w14:textId="08ADE141"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204" w:history="1">
        <w:r w:rsidRPr="001D649F">
          <w:rPr>
            <w:rStyle w:val="Hyperlink"/>
            <w:noProof/>
          </w:rPr>
          <w:t>Figure 16</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Symptoms of anxiety – anxiety</w:t>
        </w:r>
        <w:r>
          <w:rPr>
            <w:noProof/>
            <w:webHidden/>
          </w:rPr>
          <w:tab/>
        </w:r>
        <w:r>
          <w:rPr>
            <w:noProof/>
            <w:webHidden/>
          </w:rPr>
          <w:fldChar w:fldCharType="begin"/>
        </w:r>
        <w:r>
          <w:rPr>
            <w:noProof/>
            <w:webHidden/>
          </w:rPr>
          <w:instrText xml:space="preserve"> PAGEREF _Toc177486204 \h </w:instrText>
        </w:r>
        <w:r>
          <w:rPr>
            <w:noProof/>
            <w:webHidden/>
          </w:rPr>
        </w:r>
        <w:r>
          <w:rPr>
            <w:noProof/>
            <w:webHidden/>
          </w:rPr>
          <w:fldChar w:fldCharType="separate"/>
        </w:r>
        <w:r w:rsidR="006C1868">
          <w:rPr>
            <w:noProof/>
            <w:webHidden/>
          </w:rPr>
          <w:t>82</w:t>
        </w:r>
        <w:r>
          <w:rPr>
            <w:noProof/>
            <w:webHidden/>
          </w:rPr>
          <w:fldChar w:fldCharType="end"/>
        </w:r>
      </w:hyperlink>
    </w:p>
    <w:p w14:paraId="79EA7ED3" w14:textId="562FB38F"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205" w:history="1">
        <w:r w:rsidRPr="001D649F">
          <w:rPr>
            <w:rStyle w:val="Hyperlink"/>
            <w:noProof/>
          </w:rPr>
          <w:t>Figure 17</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Symptoms of anxiety – depression</w:t>
        </w:r>
        <w:r>
          <w:rPr>
            <w:noProof/>
            <w:webHidden/>
          </w:rPr>
          <w:tab/>
        </w:r>
        <w:r>
          <w:rPr>
            <w:noProof/>
            <w:webHidden/>
          </w:rPr>
          <w:fldChar w:fldCharType="begin"/>
        </w:r>
        <w:r>
          <w:rPr>
            <w:noProof/>
            <w:webHidden/>
          </w:rPr>
          <w:instrText xml:space="preserve"> PAGEREF _Toc177486205 \h </w:instrText>
        </w:r>
        <w:r>
          <w:rPr>
            <w:noProof/>
            <w:webHidden/>
          </w:rPr>
        </w:r>
        <w:r>
          <w:rPr>
            <w:noProof/>
            <w:webHidden/>
          </w:rPr>
          <w:fldChar w:fldCharType="separate"/>
        </w:r>
        <w:r w:rsidR="006C1868">
          <w:rPr>
            <w:noProof/>
            <w:webHidden/>
          </w:rPr>
          <w:t>83</w:t>
        </w:r>
        <w:r>
          <w:rPr>
            <w:noProof/>
            <w:webHidden/>
          </w:rPr>
          <w:fldChar w:fldCharType="end"/>
        </w:r>
      </w:hyperlink>
    </w:p>
    <w:p w14:paraId="3410635B" w14:textId="004FC431"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206" w:history="1">
        <w:r w:rsidRPr="001D649F">
          <w:rPr>
            <w:rStyle w:val="Hyperlink"/>
            <w:noProof/>
          </w:rPr>
          <w:t>Figure 18</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Symptoms of anxiety – Global improvement</w:t>
        </w:r>
        <w:r>
          <w:rPr>
            <w:noProof/>
            <w:webHidden/>
          </w:rPr>
          <w:tab/>
        </w:r>
        <w:r>
          <w:rPr>
            <w:noProof/>
            <w:webHidden/>
          </w:rPr>
          <w:fldChar w:fldCharType="begin"/>
        </w:r>
        <w:r>
          <w:rPr>
            <w:noProof/>
            <w:webHidden/>
          </w:rPr>
          <w:instrText xml:space="preserve"> PAGEREF _Toc177486206 \h </w:instrText>
        </w:r>
        <w:r>
          <w:rPr>
            <w:noProof/>
            <w:webHidden/>
          </w:rPr>
        </w:r>
        <w:r>
          <w:rPr>
            <w:noProof/>
            <w:webHidden/>
          </w:rPr>
          <w:fldChar w:fldCharType="separate"/>
        </w:r>
        <w:r w:rsidR="006C1868">
          <w:rPr>
            <w:noProof/>
            <w:webHidden/>
          </w:rPr>
          <w:t>83</w:t>
        </w:r>
        <w:r>
          <w:rPr>
            <w:noProof/>
            <w:webHidden/>
          </w:rPr>
          <w:fldChar w:fldCharType="end"/>
        </w:r>
      </w:hyperlink>
    </w:p>
    <w:p w14:paraId="73C079E4" w14:textId="499B555D"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207" w:history="1">
        <w:r w:rsidRPr="001D649F">
          <w:rPr>
            <w:rStyle w:val="Hyperlink"/>
            <w:noProof/>
          </w:rPr>
          <w:t>Figure 19</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Depression – depressive symptoms</w:t>
        </w:r>
        <w:r>
          <w:rPr>
            <w:noProof/>
            <w:webHidden/>
          </w:rPr>
          <w:tab/>
        </w:r>
        <w:r>
          <w:rPr>
            <w:noProof/>
            <w:webHidden/>
          </w:rPr>
          <w:fldChar w:fldCharType="begin"/>
        </w:r>
        <w:r>
          <w:rPr>
            <w:noProof/>
            <w:webHidden/>
          </w:rPr>
          <w:instrText xml:space="preserve"> PAGEREF _Toc177486207 \h </w:instrText>
        </w:r>
        <w:r>
          <w:rPr>
            <w:noProof/>
            <w:webHidden/>
          </w:rPr>
        </w:r>
        <w:r>
          <w:rPr>
            <w:noProof/>
            <w:webHidden/>
          </w:rPr>
          <w:fldChar w:fldCharType="separate"/>
        </w:r>
        <w:r w:rsidR="006C1868">
          <w:rPr>
            <w:noProof/>
            <w:webHidden/>
          </w:rPr>
          <w:t>93</w:t>
        </w:r>
        <w:r>
          <w:rPr>
            <w:noProof/>
            <w:webHidden/>
          </w:rPr>
          <w:fldChar w:fldCharType="end"/>
        </w:r>
      </w:hyperlink>
    </w:p>
    <w:p w14:paraId="3A1105E2" w14:textId="502FA413"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208" w:history="1">
        <w:r w:rsidRPr="001D649F">
          <w:rPr>
            <w:rStyle w:val="Hyperlink"/>
            <w:noProof/>
          </w:rPr>
          <w:t>Figure 20</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St John’s wort vs placebo: Depression – depressive symptoms</w:t>
        </w:r>
        <w:r>
          <w:rPr>
            <w:noProof/>
            <w:webHidden/>
          </w:rPr>
          <w:tab/>
        </w:r>
        <w:r>
          <w:rPr>
            <w:noProof/>
            <w:webHidden/>
          </w:rPr>
          <w:fldChar w:fldCharType="begin"/>
        </w:r>
        <w:r>
          <w:rPr>
            <w:noProof/>
            <w:webHidden/>
          </w:rPr>
          <w:instrText xml:space="preserve"> PAGEREF _Toc177486208 \h </w:instrText>
        </w:r>
        <w:r>
          <w:rPr>
            <w:noProof/>
            <w:webHidden/>
          </w:rPr>
        </w:r>
        <w:r>
          <w:rPr>
            <w:noProof/>
            <w:webHidden/>
          </w:rPr>
          <w:fldChar w:fldCharType="separate"/>
        </w:r>
        <w:r w:rsidR="006C1868">
          <w:rPr>
            <w:noProof/>
            <w:webHidden/>
          </w:rPr>
          <w:t>94</w:t>
        </w:r>
        <w:r>
          <w:rPr>
            <w:noProof/>
            <w:webHidden/>
          </w:rPr>
          <w:fldChar w:fldCharType="end"/>
        </w:r>
      </w:hyperlink>
    </w:p>
    <w:p w14:paraId="3A1B71DD" w14:textId="410FA0D8"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209" w:history="1">
        <w:r w:rsidRPr="001D649F">
          <w:rPr>
            <w:rStyle w:val="Hyperlink"/>
            <w:noProof/>
          </w:rPr>
          <w:t>Figure 21</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Depression – anxiety, stress, and global improvement</w:t>
        </w:r>
        <w:r>
          <w:rPr>
            <w:noProof/>
            <w:webHidden/>
          </w:rPr>
          <w:tab/>
        </w:r>
        <w:r>
          <w:rPr>
            <w:noProof/>
            <w:webHidden/>
          </w:rPr>
          <w:fldChar w:fldCharType="begin"/>
        </w:r>
        <w:r>
          <w:rPr>
            <w:noProof/>
            <w:webHidden/>
          </w:rPr>
          <w:instrText xml:space="preserve"> PAGEREF _Toc177486209 \h </w:instrText>
        </w:r>
        <w:r>
          <w:rPr>
            <w:noProof/>
            <w:webHidden/>
          </w:rPr>
        </w:r>
        <w:r>
          <w:rPr>
            <w:noProof/>
            <w:webHidden/>
          </w:rPr>
          <w:fldChar w:fldCharType="separate"/>
        </w:r>
        <w:r w:rsidR="006C1868">
          <w:rPr>
            <w:noProof/>
            <w:webHidden/>
          </w:rPr>
          <w:t>95</w:t>
        </w:r>
        <w:r>
          <w:rPr>
            <w:noProof/>
            <w:webHidden/>
          </w:rPr>
          <w:fldChar w:fldCharType="end"/>
        </w:r>
      </w:hyperlink>
    </w:p>
    <w:p w14:paraId="49EBFF0E" w14:textId="2DD3508A"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210" w:history="1">
        <w:r w:rsidRPr="001D649F">
          <w:rPr>
            <w:rStyle w:val="Hyperlink"/>
            <w:noProof/>
          </w:rPr>
          <w:t>Figure 22</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active intervention: Depression – depressive symptoms</w:t>
        </w:r>
        <w:r>
          <w:rPr>
            <w:noProof/>
            <w:webHidden/>
          </w:rPr>
          <w:tab/>
        </w:r>
        <w:r>
          <w:rPr>
            <w:noProof/>
            <w:webHidden/>
          </w:rPr>
          <w:fldChar w:fldCharType="begin"/>
        </w:r>
        <w:r>
          <w:rPr>
            <w:noProof/>
            <w:webHidden/>
          </w:rPr>
          <w:instrText xml:space="preserve"> PAGEREF _Toc177486210 \h </w:instrText>
        </w:r>
        <w:r>
          <w:rPr>
            <w:noProof/>
            <w:webHidden/>
          </w:rPr>
        </w:r>
        <w:r>
          <w:rPr>
            <w:noProof/>
            <w:webHidden/>
          </w:rPr>
          <w:fldChar w:fldCharType="separate"/>
        </w:r>
        <w:r w:rsidR="006C1868">
          <w:rPr>
            <w:noProof/>
            <w:webHidden/>
          </w:rPr>
          <w:t>96</w:t>
        </w:r>
        <w:r>
          <w:rPr>
            <w:noProof/>
            <w:webHidden/>
          </w:rPr>
          <w:fldChar w:fldCharType="end"/>
        </w:r>
      </w:hyperlink>
    </w:p>
    <w:p w14:paraId="7DA498C5" w14:textId="1A0883CD"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211" w:history="1">
        <w:r w:rsidRPr="001D649F">
          <w:rPr>
            <w:rStyle w:val="Hyperlink"/>
            <w:noProof/>
          </w:rPr>
          <w:t>Figure 23</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St John’s wort vs active intervention: Depression – depressive symptoms</w:t>
        </w:r>
        <w:r>
          <w:rPr>
            <w:noProof/>
            <w:webHidden/>
          </w:rPr>
          <w:tab/>
        </w:r>
        <w:r>
          <w:rPr>
            <w:noProof/>
            <w:webHidden/>
          </w:rPr>
          <w:fldChar w:fldCharType="begin"/>
        </w:r>
        <w:r>
          <w:rPr>
            <w:noProof/>
            <w:webHidden/>
          </w:rPr>
          <w:instrText xml:space="preserve"> PAGEREF _Toc177486211 \h </w:instrText>
        </w:r>
        <w:r>
          <w:rPr>
            <w:noProof/>
            <w:webHidden/>
          </w:rPr>
        </w:r>
        <w:r>
          <w:rPr>
            <w:noProof/>
            <w:webHidden/>
          </w:rPr>
          <w:fldChar w:fldCharType="separate"/>
        </w:r>
        <w:r w:rsidR="006C1868">
          <w:rPr>
            <w:noProof/>
            <w:webHidden/>
          </w:rPr>
          <w:t>97</w:t>
        </w:r>
        <w:r>
          <w:rPr>
            <w:noProof/>
            <w:webHidden/>
          </w:rPr>
          <w:fldChar w:fldCharType="end"/>
        </w:r>
      </w:hyperlink>
    </w:p>
    <w:p w14:paraId="2E85B1DB" w14:textId="62DD0ED6"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212" w:history="1">
        <w:r w:rsidRPr="001D649F">
          <w:rPr>
            <w:rStyle w:val="Hyperlink"/>
            <w:noProof/>
          </w:rPr>
          <w:t>Figure 24</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Insomnia – sleep quality</w:t>
        </w:r>
        <w:r>
          <w:rPr>
            <w:noProof/>
            <w:webHidden/>
          </w:rPr>
          <w:tab/>
        </w:r>
        <w:r>
          <w:rPr>
            <w:noProof/>
            <w:webHidden/>
          </w:rPr>
          <w:fldChar w:fldCharType="begin"/>
        </w:r>
        <w:r>
          <w:rPr>
            <w:noProof/>
            <w:webHidden/>
          </w:rPr>
          <w:instrText xml:space="preserve"> PAGEREF _Toc177486212 \h </w:instrText>
        </w:r>
        <w:r>
          <w:rPr>
            <w:noProof/>
            <w:webHidden/>
          </w:rPr>
        </w:r>
        <w:r>
          <w:rPr>
            <w:noProof/>
            <w:webHidden/>
          </w:rPr>
          <w:fldChar w:fldCharType="separate"/>
        </w:r>
        <w:r w:rsidR="006C1868">
          <w:rPr>
            <w:noProof/>
            <w:webHidden/>
          </w:rPr>
          <w:t>102</w:t>
        </w:r>
        <w:r>
          <w:rPr>
            <w:noProof/>
            <w:webHidden/>
          </w:rPr>
          <w:fldChar w:fldCharType="end"/>
        </w:r>
      </w:hyperlink>
    </w:p>
    <w:p w14:paraId="5A04F4CD" w14:textId="6AB25D7F"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213" w:history="1">
        <w:r w:rsidRPr="001D649F">
          <w:rPr>
            <w:rStyle w:val="Hyperlink"/>
            <w:noProof/>
          </w:rPr>
          <w:t>Figure 25</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Insomnia – anxiety</w:t>
        </w:r>
        <w:r>
          <w:rPr>
            <w:noProof/>
            <w:webHidden/>
          </w:rPr>
          <w:tab/>
        </w:r>
        <w:r>
          <w:rPr>
            <w:noProof/>
            <w:webHidden/>
          </w:rPr>
          <w:fldChar w:fldCharType="begin"/>
        </w:r>
        <w:r>
          <w:rPr>
            <w:noProof/>
            <w:webHidden/>
          </w:rPr>
          <w:instrText xml:space="preserve"> PAGEREF _Toc177486213 \h </w:instrText>
        </w:r>
        <w:r>
          <w:rPr>
            <w:noProof/>
            <w:webHidden/>
          </w:rPr>
        </w:r>
        <w:r>
          <w:rPr>
            <w:noProof/>
            <w:webHidden/>
          </w:rPr>
          <w:fldChar w:fldCharType="separate"/>
        </w:r>
        <w:r w:rsidR="006C1868">
          <w:rPr>
            <w:noProof/>
            <w:webHidden/>
          </w:rPr>
          <w:t>103</w:t>
        </w:r>
        <w:r>
          <w:rPr>
            <w:noProof/>
            <w:webHidden/>
          </w:rPr>
          <w:fldChar w:fldCharType="end"/>
        </w:r>
      </w:hyperlink>
    </w:p>
    <w:p w14:paraId="0B3038F0" w14:textId="0C3C83D4"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214" w:history="1">
        <w:r w:rsidRPr="001D649F">
          <w:rPr>
            <w:rStyle w:val="Hyperlink"/>
            <w:noProof/>
          </w:rPr>
          <w:t>Figure 26</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Fatigue conditions – fatigue severity</w:t>
        </w:r>
        <w:r>
          <w:rPr>
            <w:noProof/>
            <w:webHidden/>
          </w:rPr>
          <w:tab/>
        </w:r>
        <w:r>
          <w:rPr>
            <w:noProof/>
            <w:webHidden/>
          </w:rPr>
          <w:fldChar w:fldCharType="begin"/>
        </w:r>
        <w:r>
          <w:rPr>
            <w:noProof/>
            <w:webHidden/>
          </w:rPr>
          <w:instrText xml:space="preserve"> PAGEREF _Toc177486214 \h </w:instrText>
        </w:r>
        <w:r>
          <w:rPr>
            <w:noProof/>
            <w:webHidden/>
          </w:rPr>
        </w:r>
        <w:r>
          <w:rPr>
            <w:noProof/>
            <w:webHidden/>
          </w:rPr>
          <w:fldChar w:fldCharType="separate"/>
        </w:r>
        <w:r w:rsidR="006C1868">
          <w:rPr>
            <w:noProof/>
            <w:webHidden/>
          </w:rPr>
          <w:t>111</w:t>
        </w:r>
        <w:r>
          <w:rPr>
            <w:noProof/>
            <w:webHidden/>
          </w:rPr>
          <w:fldChar w:fldCharType="end"/>
        </w:r>
      </w:hyperlink>
    </w:p>
    <w:p w14:paraId="54050835" w14:textId="18908F1D"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215" w:history="1">
        <w:r w:rsidRPr="001D649F">
          <w:rPr>
            <w:rStyle w:val="Hyperlink"/>
            <w:noProof/>
          </w:rPr>
          <w:t>Figure 27</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Acne vulgaris - Global improvement (patient reported)</w:t>
        </w:r>
        <w:r>
          <w:rPr>
            <w:noProof/>
            <w:webHidden/>
          </w:rPr>
          <w:tab/>
        </w:r>
        <w:r>
          <w:rPr>
            <w:noProof/>
            <w:webHidden/>
          </w:rPr>
          <w:fldChar w:fldCharType="begin"/>
        </w:r>
        <w:r>
          <w:rPr>
            <w:noProof/>
            <w:webHidden/>
          </w:rPr>
          <w:instrText xml:space="preserve"> PAGEREF _Toc177486215 \h </w:instrText>
        </w:r>
        <w:r>
          <w:rPr>
            <w:noProof/>
            <w:webHidden/>
          </w:rPr>
        </w:r>
        <w:r>
          <w:rPr>
            <w:noProof/>
            <w:webHidden/>
          </w:rPr>
          <w:fldChar w:fldCharType="separate"/>
        </w:r>
        <w:r w:rsidR="006C1868">
          <w:rPr>
            <w:noProof/>
            <w:webHidden/>
          </w:rPr>
          <w:t>118</w:t>
        </w:r>
        <w:r>
          <w:rPr>
            <w:noProof/>
            <w:webHidden/>
          </w:rPr>
          <w:fldChar w:fldCharType="end"/>
        </w:r>
      </w:hyperlink>
    </w:p>
    <w:p w14:paraId="6018BBDC" w14:textId="2D2AFB7A" w:rsidR="002E03B7" w:rsidRDefault="002E03B7">
      <w:pPr>
        <w:pStyle w:val="TableofFigures"/>
        <w:tabs>
          <w:tab w:val="right" w:leader="dot" w:pos="9735"/>
        </w:tabs>
        <w:rPr>
          <w:rFonts w:asciiTheme="minorHAnsi" w:eastAsiaTheme="minorEastAsia" w:hAnsiTheme="minorHAnsi" w:cstheme="minorBidi"/>
          <w:bCs w:val="0"/>
          <w:noProof/>
          <w:color w:val="auto"/>
          <w:kern w:val="2"/>
          <w:sz w:val="24"/>
          <w:szCs w:val="24"/>
          <w:lang w:eastAsia="en-AU"/>
          <w14:ligatures w14:val="standardContextual"/>
        </w:rPr>
      </w:pPr>
      <w:hyperlink w:anchor="_Toc177486216" w:history="1">
        <w:r w:rsidRPr="001D649F">
          <w:rPr>
            <w:rStyle w:val="Hyperlink"/>
            <w:noProof/>
          </w:rPr>
          <w:t>Figure 28</w:t>
        </w:r>
        <w:r>
          <w:rPr>
            <w:rFonts w:asciiTheme="minorHAnsi" w:eastAsiaTheme="minorEastAsia" w:hAnsiTheme="minorHAnsi" w:cstheme="minorBidi"/>
            <w:bCs w:val="0"/>
            <w:noProof/>
            <w:color w:val="auto"/>
            <w:kern w:val="2"/>
            <w:sz w:val="24"/>
            <w:szCs w:val="24"/>
            <w:lang w:eastAsia="en-AU"/>
            <w14:ligatures w14:val="standardContextual"/>
          </w:rPr>
          <w:tab/>
        </w:r>
        <w:r w:rsidRPr="001D649F">
          <w:rPr>
            <w:rStyle w:val="Hyperlink"/>
            <w:noProof/>
          </w:rPr>
          <w:t>Forest plot of comparison: WHM vs placebo: Acne vulgaris - Disease severity (acne lesion count)</w:t>
        </w:r>
        <w:r>
          <w:rPr>
            <w:noProof/>
            <w:webHidden/>
          </w:rPr>
          <w:tab/>
        </w:r>
        <w:r>
          <w:rPr>
            <w:noProof/>
            <w:webHidden/>
          </w:rPr>
          <w:fldChar w:fldCharType="begin"/>
        </w:r>
        <w:r>
          <w:rPr>
            <w:noProof/>
            <w:webHidden/>
          </w:rPr>
          <w:instrText xml:space="preserve"> PAGEREF _Toc177486216 \h </w:instrText>
        </w:r>
        <w:r>
          <w:rPr>
            <w:noProof/>
            <w:webHidden/>
          </w:rPr>
        </w:r>
        <w:r>
          <w:rPr>
            <w:noProof/>
            <w:webHidden/>
          </w:rPr>
          <w:fldChar w:fldCharType="separate"/>
        </w:r>
        <w:r w:rsidR="006C1868">
          <w:rPr>
            <w:noProof/>
            <w:webHidden/>
          </w:rPr>
          <w:t>118</w:t>
        </w:r>
        <w:r>
          <w:rPr>
            <w:noProof/>
            <w:webHidden/>
          </w:rPr>
          <w:fldChar w:fldCharType="end"/>
        </w:r>
      </w:hyperlink>
    </w:p>
    <w:p w14:paraId="50FF0734" w14:textId="3FC8A80E" w:rsidR="005634AD" w:rsidRPr="00E23F7D" w:rsidRDefault="005634AD" w:rsidP="005634AD">
      <w:pPr>
        <w:pStyle w:val="TableofFigures"/>
        <w:tabs>
          <w:tab w:val="right" w:leader="dot" w:pos="9735"/>
        </w:tabs>
      </w:pPr>
      <w:r w:rsidRPr="00E23F7D">
        <w:fldChar w:fldCharType="end"/>
      </w:r>
    </w:p>
    <w:p w14:paraId="62C42371" w14:textId="77777777" w:rsidR="005634AD" w:rsidRPr="00E23F7D" w:rsidRDefault="005634AD" w:rsidP="005634AD">
      <w:pPr>
        <w:pStyle w:val="H1-NoNumColour"/>
      </w:pPr>
      <w:bookmarkStart w:id="13" w:name="_Toc139046481"/>
      <w:bookmarkStart w:id="14" w:name="_Toc183697468"/>
      <w:r w:rsidRPr="00E23F7D">
        <w:lastRenderedPageBreak/>
        <w:t>List of appendices</w:t>
      </w:r>
      <w:bookmarkEnd w:id="13"/>
      <w:bookmarkEnd w:id="14"/>
    </w:p>
    <w:p w14:paraId="19907FD1" w14:textId="77777777" w:rsidR="005634AD" w:rsidRPr="00E23F7D" w:rsidRDefault="005634AD" w:rsidP="005634AD">
      <w:pPr>
        <w:pStyle w:val="BodyText"/>
      </w:pPr>
      <w:r w:rsidRPr="00E23F7D">
        <w:t>Appendix A – Searching, selection criteria and screening</w:t>
      </w:r>
    </w:p>
    <w:p w14:paraId="57843FA1" w14:textId="77777777" w:rsidR="005634AD" w:rsidRPr="00E23F7D" w:rsidRDefault="005634AD" w:rsidP="005634AD">
      <w:pPr>
        <w:pStyle w:val="BodyText"/>
      </w:pPr>
      <w:r w:rsidRPr="00E23F7D">
        <w:t xml:space="preserve">Appendix B – Methods of data appraisal, extraction, analysis and reporting for included studies </w:t>
      </w:r>
    </w:p>
    <w:p w14:paraId="0789E101" w14:textId="77777777" w:rsidR="005634AD" w:rsidRPr="00E23F7D" w:rsidRDefault="005634AD" w:rsidP="005634AD">
      <w:pPr>
        <w:pStyle w:val="BodyText"/>
      </w:pPr>
      <w:r w:rsidRPr="00E23F7D">
        <w:t>Appendix C – Citation details of studies assessed at full text but not included</w:t>
      </w:r>
    </w:p>
    <w:p w14:paraId="4F898ADA" w14:textId="77777777" w:rsidR="005634AD" w:rsidRPr="00E23F7D" w:rsidRDefault="005634AD" w:rsidP="005634AD">
      <w:pPr>
        <w:pStyle w:val="BodyText"/>
      </w:pPr>
      <w:r w:rsidRPr="00E23F7D">
        <w:t>Appendix D – Details of Included studies</w:t>
      </w:r>
    </w:p>
    <w:p w14:paraId="6AA09C78" w14:textId="77777777" w:rsidR="005634AD" w:rsidRPr="00E23F7D" w:rsidRDefault="005634AD" w:rsidP="005634AD">
      <w:pPr>
        <w:pStyle w:val="BodyText"/>
      </w:pPr>
      <w:r w:rsidRPr="00E23F7D">
        <w:t>Appendix E – Detailed risk of bias forms</w:t>
      </w:r>
    </w:p>
    <w:p w14:paraId="2E9F882D" w14:textId="77777777" w:rsidR="005634AD" w:rsidRPr="00E23F7D" w:rsidRDefault="005634AD" w:rsidP="005634AD">
      <w:pPr>
        <w:pStyle w:val="BodyText"/>
      </w:pPr>
      <w:r w:rsidRPr="00E23F7D">
        <w:t>Appendix F – Detailed study descriptions and outcomes</w:t>
      </w:r>
    </w:p>
    <w:p w14:paraId="3938055C" w14:textId="77777777" w:rsidR="005634AD" w:rsidRPr="00E23F7D" w:rsidRDefault="005634AD" w:rsidP="005634AD">
      <w:pPr>
        <w:pStyle w:val="BodyText"/>
      </w:pPr>
      <w:r w:rsidRPr="00E23F7D">
        <w:t>Appendix G – Differences between protocol and review</w:t>
      </w:r>
    </w:p>
    <w:p w14:paraId="35325A30" w14:textId="77777777" w:rsidR="005634AD" w:rsidRPr="00E23F7D" w:rsidRDefault="005634AD" w:rsidP="005634AD">
      <w:pPr>
        <w:pStyle w:val="BodyText"/>
      </w:pPr>
      <w:r w:rsidRPr="00E23F7D">
        <w:t>Appendix H – Response to methodological review</w:t>
      </w:r>
    </w:p>
    <w:p w14:paraId="67BAAD04" w14:textId="77777777" w:rsidR="005634AD" w:rsidRPr="00E23F7D" w:rsidRDefault="005634AD" w:rsidP="005634AD">
      <w:pPr>
        <w:pStyle w:val="H1-NoNumColour"/>
      </w:pPr>
      <w:bookmarkStart w:id="15" w:name="_Toc183697469"/>
      <w:r w:rsidRPr="00E23F7D">
        <w:lastRenderedPageBreak/>
        <w:t>List of abbreviations</w:t>
      </w:r>
      <w:bookmarkEnd w:id="15"/>
    </w:p>
    <w:p w14:paraId="7F8C5A86" w14:textId="77777777" w:rsidR="005634AD" w:rsidRPr="00E23F7D" w:rsidRDefault="005634AD" w:rsidP="005634AD">
      <w:pPr>
        <w:pStyle w:val="BodyText"/>
      </w:pPr>
      <w:r w:rsidRPr="00E23F7D">
        <w:t>BRISA</w:t>
      </w:r>
      <w:r w:rsidRPr="00E23F7D">
        <w:tab/>
      </w:r>
      <w:r w:rsidRPr="00E23F7D">
        <w:tab/>
        <w:t xml:space="preserve">Regional Base of Health Technology Assessment Reports of the Americas </w:t>
      </w:r>
    </w:p>
    <w:p w14:paraId="4679D259" w14:textId="77777777" w:rsidR="005634AD" w:rsidRPr="00E23F7D" w:rsidRDefault="005634AD" w:rsidP="005634AD">
      <w:pPr>
        <w:pStyle w:val="BodyText"/>
      </w:pPr>
      <w:r w:rsidRPr="00E23F7D">
        <w:t xml:space="preserve">CINAHL </w:t>
      </w:r>
      <w:r w:rsidRPr="00E23F7D">
        <w:tab/>
        <w:t>Cumulative Index to Nursing and Allied Health Literature</w:t>
      </w:r>
    </w:p>
    <w:p w14:paraId="4A8769FC" w14:textId="77777777" w:rsidR="005634AD" w:rsidRPr="00E23F7D" w:rsidRDefault="005634AD" w:rsidP="005634AD">
      <w:pPr>
        <w:pStyle w:val="BodyText"/>
      </w:pPr>
      <w:r w:rsidRPr="00E23F7D">
        <w:t>COMET</w:t>
      </w:r>
      <w:r w:rsidRPr="00E23F7D">
        <w:tab/>
      </w:r>
      <w:r w:rsidRPr="00E23F7D">
        <w:tab/>
        <w:t>Core Outcome Measures in Effectiveness Trials</w:t>
      </w:r>
    </w:p>
    <w:p w14:paraId="47F9D797" w14:textId="77777777" w:rsidR="005634AD" w:rsidRPr="00E23F7D" w:rsidRDefault="005634AD" w:rsidP="005634AD">
      <w:pPr>
        <w:pStyle w:val="BodyText"/>
      </w:pPr>
      <w:r w:rsidRPr="00E23F7D">
        <w:t>GRADE</w:t>
      </w:r>
      <w:r w:rsidRPr="00E23F7D">
        <w:tab/>
      </w:r>
      <w:r w:rsidRPr="00E23F7D">
        <w:tab/>
        <w:t>Grading of Recommendations Assessment, Development and Evaluation</w:t>
      </w:r>
    </w:p>
    <w:p w14:paraId="56D09D09" w14:textId="77777777" w:rsidR="005634AD" w:rsidRPr="00E23F7D" w:rsidRDefault="005634AD" w:rsidP="005634AD">
      <w:pPr>
        <w:pStyle w:val="BodyText"/>
      </w:pPr>
      <w:r w:rsidRPr="00E23F7D">
        <w:t>ITT</w:t>
      </w:r>
      <w:r w:rsidRPr="00E23F7D">
        <w:tab/>
      </w:r>
      <w:r w:rsidRPr="00E23F7D">
        <w:tab/>
        <w:t>Intent-to-treat</w:t>
      </w:r>
    </w:p>
    <w:p w14:paraId="34D434F9" w14:textId="704E7DF1" w:rsidR="00BA3F2A" w:rsidRDefault="00BA3F2A" w:rsidP="005634AD">
      <w:pPr>
        <w:pStyle w:val="BodyText"/>
      </w:pPr>
      <w:r w:rsidRPr="00E23F7D">
        <w:t xml:space="preserve">MCID </w:t>
      </w:r>
      <w:r>
        <w:tab/>
      </w:r>
      <w:r>
        <w:tab/>
      </w:r>
      <w:r w:rsidRPr="00E23F7D">
        <w:t xml:space="preserve">minimal clinically important differences </w:t>
      </w:r>
    </w:p>
    <w:p w14:paraId="7F98296A" w14:textId="77777777" w:rsidR="00082BB8" w:rsidRDefault="00082BB8" w:rsidP="00082BB8">
      <w:pPr>
        <w:pStyle w:val="BodyText"/>
      </w:pPr>
      <w:r w:rsidRPr="00E23F7D">
        <w:t xml:space="preserve">MD </w:t>
      </w:r>
      <w:r>
        <w:tab/>
      </w:r>
      <w:r>
        <w:tab/>
      </w:r>
      <w:r w:rsidRPr="00E23F7D">
        <w:t xml:space="preserve">mean difference </w:t>
      </w:r>
    </w:p>
    <w:p w14:paraId="76578C52" w14:textId="0E427FDD" w:rsidR="00BA3F2A" w:rsidRDefault="00BA3F2A" w:rsidP="005634AD">
      <w:pPr>
        <w:pStyle w:val="BodyText"/>
      </w:pPr>
      <w:r w:rsidRPr="00E23F7D">
        <w:t>MID</w:t>
      </w:r>
      <w:r w:rsidRPr="00BA3F2A">
        <w:t xml:space="preserve"> </w:t>
      </w:r>
      <w:r>
        <w:tab/>
      </w:r>
      <w:r>
        <w:tab/>
      </w:r>
      <w:r w:rsidRPr="00E23F7D">
        <w:t>minimal important difference</w:t>
      </w:r>
    </w:p>
    <w:p w14:paraId="1C2552AA" w14:textId="282FF7C3" w:rsidR="005634AD" w:rsidRPr="00E23F7D" w:rsidRDefault="005634AD" w:rsidP="005634AD">
      <w:pPr>
        <w:pStyle w:val="BodyText"/>
      </w:pPr>
      <w:r w:rsidRPr="00E23F7D">
        <w:t>NHMRC</w:t>
      </w:r>
      <w:r w:rsidRPr="00E23F7D">
        <w:tab/>
        <w:t>National Health and Medical Research Council</w:t>
      </w:r>
    </w:p>
    <w:p w14:paraId="5EE108EA" w14:textId="77777777" w:rsidR="005634AD" w:rsidRPr="00E23F7D" w:rsidRDefault="005634AD" w:rsidP="005634AD">
      <w:pPr>
        <w:pStyle w:val="BodyText"/>
      </w:pPr>
      <w:r w:rsidRPr="00E23F7D">
        <w:t>NRSI</w:t>
      </w:r>
      <w:r w:rsidRPr="00E23F7D">
        <w:tab/>
      </w:r>
      <w:r w:rsidRPr="00E23F7D">
        <w:tab/>
        <w:t>Nonrandomised study of an intervention</w:t>
      </w:r>
    </w:p>
    <w:p w14:paraId="7A1FEBF2" w14:textId="77777777" w:rsidR="005634AD" w:rsidRPr="00E23F7D" w:rsidRDefault="005634AD" w:rsidP="005634AD">
      <w:pPr>
        <w:pStyle w:val="BodyText"/>
      </w:pPr>
      <w:r w:rsidRPr="00E23F7D">
        <w:t>NTREAP</w:t>
      </w:r>
      <w:r w:rsidRPr="00E23F7D">
        <w:tab/>
        <w:t>Natural Therapies Review Expert Advisory Panel</w:t>
      </w:r>
    </w:p>
    <w:p w14:paraId="35AB952E" w14:textId="77777777" w:rsidR="005634AD" w:rsidRPr="00E23F7D" w:rsidRDefault="005634AD" w:rsidP="005634AD">
      <w:r w:rsidRPr="00E23F7D">
        <w:t>NTWC</w:t>
      </w:r>
      <w:r w:rsidRPr="00E23F7D">
        <w:tab/>
      </w:r>
      <w:r w:rsidRPr="00E23F7D">
        <w:tab/>
        <w:t>Natural Therapies Working Committee</w:t>
      </w:r>
    </w:p>
    <w:p w14:paraId="1286DFB4" w14:textId="77777777" w:rsidR="005634AD" w:rsidRPr="00E23F7D" w:rsidRDefault="005634AD" w:rsidP="005634AD">
      <w:pPr>
        <w:pStyle w:val="BodyText"/>
      </w:pPr>
      <w:r w:rsidRPr="00E23F7D">
        <w:t>OR</w:t>
      </w:r>
      <w:r w:rsidRPr="00E23F7D">
        <w:tab/>
      </w:r>
      <w:r w:rsidRPr="00E23F7D">
        <w:tab/>
        <w:t>Odds ratios</w:t>
      </w:r>
    </w:p>
    <w:p w14:paraId="5B40B5A2" w14:textId="77777777" w:rsidR="005634AD" w:rsidRPr="00E23F7D" w:rsidRDefault="005634AD" w:rsidP="005634AD">
      <w:pPr>
        <w:pStyle w:val="BodyText"/>
      </w:pPr>
      <w:r w:rsidRPr="00E23F7D">
        <w:t>PAHO</w:t>
      </w:r>
      <w:r w:rsidRPr="00E23F7D">
        <w:tab/>
      </w:r>
      <w:r w:rsidRPr="00E23F7D">
        <w:tab/>
        <w:t>Pan American Health Organization</w:t>
      </w:r>
    </w:p>
    <w:p w14:paraId="5C84FF5C" w14:textId="77777777" w:rsidR="005634AD" w:rsidRPr="00E23F7D" w:rsidRDefault="005634AD" w:rsidP="005634AD">
      <w:pPr>
        <w:pStyle w:val="BodyText"/>
      </w:pPr>
      <w:r w:rsidRPr="00E23F7D">
        <w:t>PICO</w:t>
      </w:r>
      <w:r w:rsidRPr="00E23F7D">
        <w:tab/>
      </w:r>
      <w:r w:rsidRPr="00E23F7D">
        <w:tab/>
        <w:t>Population, Intervention, Comparator, Outcome</w:t>
      </w:r>
    </w:p>
    <w:p w14:paraId="754561C2" w14:textId="77777777" w:rsidR="005634AD" w:rsidRPr="00E23F7D" w:rsidRDefault="005634AD" w:rsidP="005634AD">
      <w:pPr>
        <w:pStyle w:val="BodyText"/>
      </w:pPr>
      <w:r w:rsidRPr="00E23F7D">
        <w:t>PP</w:t>
      </w:r>
      <w:r w:rsidRPr="00E23F7D">
        <w:tab/>
      </w:r>
      <w:r w:rsidRPr="00E23F7D">
        <w:tab/>
        <w:t>Per protocol</w:t>
      </w:r>
    </w:p>
    <w:p w14:paraId="01C43A8E" w14:textId="77777777" w:rsidR="005634AD" w:rsidRPr="00E23F7D" w:rsidRDefault="005634AD" w:rsidP="005634AD">
      <w:pPr>
        <w:pStyle w:val="BodyText"/>
      </w:pPr>
      <w:r w:rsidRPr="00E23F7D">
        <w:t>PRISMA</w:t>
      </w:r>
      <w:r w:rsidRPr="00E23F7D">
        <w:tab/>
        <w:t>Preferred Reporting Items for Systematic Reviews and Meta-Analyses</w:t>
      </w:r>
    </w:p>
    <w:p w14:paraId="6006FC6D" w14:textId="77777777" w:rsidR="005634AD" w:rsidRPr="00E23F7D" w:rsidRDefault="005634AD" w:rsidP="005634AD">
      <w:pPr>
        <w:pStyle w:val="BodyText"/>
      </w:pPr>
      <w:r w:rsidRPr="00E23F7D">
        <w:t>RCT</w:t>
      </w:r>
      <w:r w:rsidRPr="00E23F7D">
        <w:tab/>
      </w:r>
      <w:r w:rsidRPr="00E23F7D">
        <w:tab/>
        <w:t>Randomised controlled trial</w:t>
      </w:r>
    </w:p>
    <w:p w14:paraId="070ECD33" w14:textId="77777777" w:rsidR="005634AD" w:rsidRPr="00E23F7D" w:rsidRDefault="005634AD" w:rsidP="005634AD">
      <w:pPr>
        <w:pStyle w:val="BodyText"/>
      </w:pPr>
      <w:r w:rsidRPr="00E23F7D">
        <w:t>RoB</w:t>
      </w:r>
      <w:r w:rsidRPr="00E23F7D">
        <w:tab/>
      </w:r>
      <w:r w:rsidRPr="00E23F7D">
        <w:tab/>
        <w:t>Risk of bias</w:t>
      </w:r>
    </w:p>
    <w:p w14:paraId="3BC153D9" w14:textId="77777777" w:rsidR="00ED4B02" w:rsidRDefault="00ED4B02" w:rsidP="00ED4B02">
      <w:pPr>
        <w:pStyle w:val="BodyText"/>
      </w:pPr>
      <w:r>
        <w:t>RoM</w:t>
      </w:r>
      <w:r>
        <w:tab/>
      </w:r>
      <w:r>
        <w:tab/>
        <w:t>Ratio of means</w:t>
      </w:r>
    </w:p>
    <w:p w14:paraId="5DE2E1B6" w14:textId="77777777" w:rsidR="005634AD" w:rsidRPr="00E23F7D" w:rsidRDefault="005634AD" w:rsidP="005634AD">
      <w:pPr>
        <w:pStyle w:val="BodyText"/>
      </w:pPr>
      <w:r w:rsidRPr="00E23F7D">
        <w:t>RR</w:t>
      </w:r>
      <w:r w:rsidRPr="00E23F7D">
        <w:tab/>
      </w:r>
      <w:r w:rsidRPr="00E23F7D">
        <w:tab/>
        <w:t>Risk ratios</w:t>
      </w:r>
    </w:p>
    <w:p w14:paraId="5AE685B8" w14:textId="77777777" w:rsidR="007124B8" w:rsidRPr="00E23F7D" w:rsidRDefault="007124B8" w:rsidP="007124B8">
      <w:pPr>
        <w:pStyle w:val="BodyText"/>
      </w:pPr>
      <w:r w:rsidRPr="00E23F7D">
        <w:t>SD</w:t>
      </w:r>
      <w:r w:rsidRPr="00E23F7D">
        <w:tab/>
      </w:r>
      <w:r w:rsidRPr="00E23F7D">
        <w:tab/>
        <w:t>Standard deviation</w:t>
      </w:r>
    </w:p>
    <w:p w14:paraId="0F35A6AA" w14:textId="77777777" w:rsidR="00082BB8" w:rsidRDefault="00082BB8" w:rsidP="00082BB8">
      <w:pPr>
        <w:pStyle w:val="BodyText"/>
      </w:pPr>
      <w:r w:rsidRPr="00E23F7D">
        <w:t>SMD</w:t>
      </w:r>
      <w:r w:rsidRPr="00BA3F2A">
        <w:t xml:space="preserve"> </w:t>
      </w:r>
      <w:r>
        <w:tab/>
      </w:r>
      <w:r>
        <w:tab/>
      </w:r>
      <w:r w:rsidRPr="00E23F7D">
        <w:t xml:space="preserve">standardised mean difference </w:t>
      </w:r>
    </w:p>
    <w:p w14:paraId="63F9E832" w14:textId="7F5FB91C" w:rsidR="005634AD" w:rsidRPr="00E23F7D" w:rsidRDefault="00DA7E78" w:rsidP="005634AD">
      <w:pPr>
        <w:pStyle w:val="BodyText"/>
      </w:pPr>
      <w:r w:rsidRPr="00E23F7D">
        <w:t>SR</w:t>
      </w:r>
      <w:r w:rsidR="005634AD" w:rsidRPr="00E23F7D">
        <w:tab/>
      </w:r>
      <w:r w:rsidR="005634AD" w:rsidRPr="00E23F7D">
        <w:tab/>
        <w:t>Systematic review</w:t>
      </w:r>
    </w:p>
    <w:p w14:paraId="0E30F5D7" w14:textId="77777777" w:rsidR="005634AD" w:rsidRPr="00E23F7D" w:rsidRDefault="005634AD" w:rsidP="005634AD">
      <w:pPr>
        <w:pStyle w:val="BodyText"/>
      </w:pPr>
      <w:r w:rsidRPr="00E23F7D">
        <w:t>TIDIER</w:t>
      </w:r>
      <w:r w:rsidRPr="00E23F7D">
        <w:tab/>
      </w:r>
      <w:r w:rsidRPr="00E23F7D">
        <w:tab/>
        <w:t>Template for Intervention Description and Replication</w:t>
      </w:r>
    </w:p>
    <w:p w14:paraId="0753F2CE" w14:textId="77777777" w:rsidR="005634AD" w:rsidRPr="00E23F7D" w:rsidRDefault="005634AD" w:rsidP="005634AD">
      <w:pPr>
        <w:pStyle w:val="BodyText"/>
      </w:pPr>
    </w:p>
    <w:p w14:paraId="3A967711" w14:textId="77777777" w:rsidR="005634AD" w:rsidRPr="00E23F7D" w:rsidRDefault="005634AD" w:rsidP="005634AD">
      <w:pPr>
        <w:pStyle w:val="H1-notoccolour"/>
        <w:sectPr w:rsidR="005634AD" w:rsidRPr="00E23F7D" w:rsidSect="00CD7624">
          <w:headerReference w:type="default" r:id="rId13"/>
          <w:footerReference w:type="default" r:id="rId14"/>
          <w:footnotePr>
            <w:numFmt w:val="lowerLetter"/>
          </w:footnotePr>
          <w:pgSz w:w="11905" w:h="16837" w:code="9"/>
          <w:pgMar w:top="1440" w:right="1080" w:bottom="1440" w:left="1080" w:header="720" w:footer="397" w:gutter="0"/>
          <w:paperSrc w:first="261" w:other="261"/>
          <w:pgNumType w:fmt="lowerRoman"/>
          <w:cols w:space="708"/>
          <w:titlePg/>
          <w:docGrid w:linePitch="299"/>
        </w:sectPr>
      </w:pPr>
    </w:p>
    <w:p w14:paraId="3962A3CA" w14:textId="77777777" w:rsidR="005634AD" w:rsidRPr="00E23F7D" w:rsidRDefault="005634AD" w:rsidP="005634AD">
      <w:pPr>
        <w:pStyle w:val="H1-NoNumColour"/>
      </w:pPr>
      <w:bookmarkStart w:id="16" w:name="_Toc183697470"/>
      <w:bookmarkStart w:id="17" w:name="_Toc518163106"/>
      <w:r w:rsidRPr="00E23F7D">
        <w:lastRenderedPageBreak/>
        <w:t>Plain language summary</w:t>
      </w:r>
      <w:bookmarkEnd w:id="16"/>
    </w:p>
    <w:p w14:paraId="18324358" w14:textId="77777777" w:rsidR="005634AD" w:rsidRPr="00E23F7D" w:rsidRDefault="005634AD" w:rsidP="00A009BE">
      <w:pPr>
        <w:pStyle w:val="H2notoc"/>
      </w:pPr>
      <w:r w:rsidRPr="00E23F7D">
        <w:t>What was the aim of this review?</w:t>
      </w:r>
    </w:p>
    <w:p w14:paraId="5B4E3AF8" w14:textId="2BCEDC29" w:rsidR="005634AD" w:rsidRPr="00E23F7D" w:rsidRDefault="005634AD" w:rsidP="005634AD">
      <w:pPr>
        <w:pStyle w:val="BodyText"/>
      </w:pPr>
      <w:r w:rsidRPr="00E23F7D">
        <w:t xml:space="preserve">The aim of this </w:t>
      </w:r>
      <w:r w:rsidR="00AE0755">
        <w:t>overview</w:t>
      </w:r>
      <w:r w:rsidRPr="00E23F7D">
        <w:t xml:space="preserve"> was </w:t>
      </w:r>
      <w:r w:rsidR="001B1418">
        <w:t xml:space="preserve">to </w:t>
      </w:r>
      <w:r w:rsidRPr="00E23F7D">
        <w:t>identify eligible studies and assess whether they demonstrate that Western herbal medicines (WHMs) are effective in preventing and/or treating certain injuries, diseases, medical condition</w:t>
      </w:r>
      <w:r w:rsidR="00EC5150">
        <w:t>s</w:t>
      </w:r>
      <w:r w:rsidRPr="00E23F7D">
        <w:t xml:space="preserve">, or pre-clinical conditions relevant to the Australian population. Western herbalism is the practice of plant-based medicine, originating from Europe, the United Kingdom and North America. Herbalists use plants and unrefined plant extracts to create medicines that target individual body systems, with the aim of treating the underlying cause of disease. </w:t>
      </w:r>
    </w:p>
    <w:p w14:paraId="6339182E" w14:textId="7AB57DBC" w:rsidR="005634AD" w:rsidRPr="00E23F7D" w:rsidRDefault="005634AD" w:rsidP="005634AD">
      <w:pPr>
        <w:pStyle w:val="BodyText"/>
      </w:pPr>
      <w:r w:rsidRPr="00E23F7D">
        <w:t>This review is targeted for the Australian Government Department of Health and Aged Care (</w:t>
      </w:r>
      <w:r w:rsidR="00BB6A68">
        <w:t>formerly</w:t>
      </w:r>
      <w:r w:rsidR="00BB6A68" w:rsidRPr="00E23F7D">
        <w:t xml:space="preserve"> </w:t>
      </w:r>
      <w:r w:rsidRPr="00E23F7D">
        <w:t>Department of Health) to assist in their Natural Therapies Review, which is designed to determine whether certain natural therapies, including Western herbalism, have enough evidence of effectiveness to be considered re-eligible for private health insurance rebates. This review is not designed to be a complete review of all studies published for WHMs, nor is it intended to inform decisions about whether an individual or practit</w:t>
      </w:r>
      <w:r w:rsidR="00D87B7D" w:rsidRPr="00E23F7D">
        <w:t>ione</w:t>
      </w:r>
      <w:r w:rsidRPr="00E23F7D">
        <w:t>r should use Western herbalism</w:t>
      </w:r>
      <w:r w:rsidR="00E27877">
        <w:t>,</w:t>
      </w:r>
      <w:r w:rsidR="00E27877" w:rsidRPr="00E27877">
        <w:t xml:space="preserve"> </w:t>
      </w:r>
      <w:r w:rsidR="00E27877">
        <w:t>individual herbs, extracts of herbs or combinations of herb</w:t>
      </w:r>
      <w:r w:rsidR="00E27877" w:rsidRPr="00E23F7D">
        <w:t>s</w:t>
      </w:r>
      <w:r w:rsidRPr="00E23F7D">
        <w:t>.</w:t>
      </w:r>
    </w:p>
    <w:p w14:paraId="20617F9E" w14:textId="77777777" w:rsidR="005634AD" w:rsidRPr="00E23F7D" w:rsidRDefault="005634AD" w:rsidP="00A009BE">
      <w:pPr>
        <w:pStyle w:val="H2notoc"/>
      </w:pPr>
      <w:r w:rsidRPr="00E23F7D">
        <w:t>Key messages</w:t>
      </w:r>
    </w:p>
    <w:p w14:paraId="5769A13F" w14:textId="41A4D1F5" w:rsidR="005634AD" w:rsidRPr="00E23F7D" w:rsidRDefault="005634AD" w:rsidP="005634AD">
      <w:pPr>
        <w:pStyle w:val="BodyText"/>
      </w:pPr>
      <w:r w:rsidRPr="00E23F7D">
        <w:t xml:space="preserve">For the populations (or conditions) assessed, </w:t>
      </w:r>
      <w:r w:rsidR="00DF4D42">
        <w:t xml:space="preserve">individual </w:t>
      </w:r>
      <w:r w:rsidRPr="00E23F7D">
        <w:t xml:space="preserve">WHMs </w:t>
      </w:r>
      <w:r w:rsidR="00771953">
        <w:t xml:space="preserve">probably </w:t>
      </w:r>
      <w:r w:rsidRPr="00E23F7D">
        <w:t xml:space="preserve">provide people who use them </w:t>
      </w:r>
      <w:r w:rsidRPr="00AE0755">
        <w:t>with some benefit for some outcomes, when compared with people</w:t>
      </w:r>
      <w:r w:rsidR="00FF315A">
        <w:t xml:space="preserve"> given a placebo</w:t>
      </w:r>
      <w:r w:rsidR="00814011">
        <w:t xml:space="preserve"> </w:t>
      </w:r>
      <w:r w:rsidR="00814011" w:rsidRPr="00A55335">
        <w:rPr>
          <w:rStyle w:val="BodyTextChar"/>
        </w:rPr>
        <w:t xml:space="preserve">(i.e. something that looks identical to the </w:t>
      </w:r>
      <w:r w:rsidR="004E3DEA" w:rsidRPr="00A55335">
        <w:rPr>
          <w:rStyle w:val="BodyTextChar"/>
        </w:rPr>
        <w:t>intervention but</w:t>
      </w:r>
      <w:r w:rsidR="00814011" w:rsidRPr="00A55335">
        <w:rPr>
          <w:rStyle w:val="BodyTextChar"/>
        </w:rPr>
        <w:t xml:space="preserve"> is designed to have no therapeutic effect).</w:t>
      </w:r>
      <w:r w:rsidR="00FF315A">
        <w:t xml:space="preserve"> </w:t>
      </w:r>
      <w:r w:rsidR="00DF4D42">
        <w:t>I</w:t>
      </w:r>
      <w:r w:rsidRPr="00AE0755">
        <w:t>n general</w:t>
      </w:r>
      <w:r w:rsidR="00DF4D42">
        <w:t>,</w:t>
      </w:r>
      <w:r w:rsidRPr="00AE0755">
        <w:t xml:space="preserve"> the evidence assessed in this review </w:t>
      </w:r>
      <w:r w:rsidR="00D87C1C">
        <w:t>was rated</w:t>
      </w:r>
      <w:r w:rsidRPr="00AE0755">
        <w:t xml:space="preserve"> </w:t>
      </w:r>
      <w:r w:rsidR="00DF4D42">
        <w:t xml:space="preserve">moderate or </w:t>
      </w:r>
      <w:r w:rsidRPr="00AE0755">
        <w:t xml:space="preserve">low certainty. </w:t>
      </w:r>
      <w:r w:rsidR="008C2E35">
        <w:t xml:space="preserve">Very few </w:t>
      </w:r>
      <w:r w:rsidR="008F2EAA">
        <w:t>results were found comparing the use of WHM to an inactive control (e.g. waitlist)</w:t>
      </w:r>
      <w:r w:rsidR="00E21343">
        <w:t xml:space="preserve">, and those that were found were of very low certainty. </w:t>
      </w:r>
    </w:p>
    <w:p w14:paraId="0A5BC75B" w14:textId="1A9B284C" w:rsidR="005634AD" w:rsidRPr="00E23F7D" w:rsidRDefault="005634AD" w:rsidP="00A009BE">
      <w:pPr>
        <w:pStyle w:val="H2notoc"/>
      </w:pPr>
      <w:r w:rsidRPr="00E23F7D">
        <w:t>What was studied in the review?</w:t>
      </w:r>
    </w:p>
    <w:p w14:paraId="7DFB9CE3" w14:textId="155D17F5" w:rsidR="005634AD" w:rsidRPr="00E23F7D" w:rsidRDefault="005634AD" w:rsidP="005634AD">
      <w:pPr>
        <w:pStyle w:val="BodyText"/>
      </w:pPr>
      <w:r w:rsidRPr="00E23F7D">
        <w:t xml:space="preserve">This </w:t>
      </w:r>
      <w:r w:rsidR="00E42694">
        <w:t>overview</w:t>
      </w:r>
      <w:r w:rsidRPr="00E23F7D">
        <w:t xml:space="preserve"> identified </w:t>
      </w:r>
      <w:r w:rsidR="00A71A4D">
        <w:t>reviews</w:t>
      </w:r>
      <w:r w:rsidR="00A71A4D" w:rsidRPr="00E23F7D">
        <w:t xml:space="preserve"> </w:t>
      </w:r>
      <w:r w:rsidRPr="00E23F7D">
        <w:t xml:space="preserve">using a planned literature search, with no limit on publication date. To </w:t>
      </w:r>
      <w:r w:rsidR="004D1D55">
        <w:t>make</w:t>
      </w:r>
      <w:r w:rsidR="004D1D55" w:rsidRPr="00E23F7D">
        <w:t xml:space="preserve"> </w:t>
      </w:r>
      <w:r w:rsidRPr="00E23F7D">
        <w:t xml:space="preserve">the </w:t>
      </w:r>
      <w:r w:rsidR="00A71A4D">
        <w:t>overview</w:t>
      </w:r>
      <w:r w:rsidR="00A71A4D" w:rsidRPr="00E23F7D">
        <w:t xml:space="preserve"> </w:t>
      </w:r>
      <w:r w:rsidR="004D1D55">
        <w:t>more</w:t>
      </w:r>
      <w:r w:rsidR="004D1D55" w:rsidRPr="00E23F7D">
        <w:t xml:space="preserve"> </w:t>
      </w:r>
      <w:r w:rsidRPr="00E23F7D">
        <w:t xml:space="preserve">manageable, the </w:t>
      </w:r>
      <w:r w:rsidR="00A71A4D">
        <w:t>overview</w:t>
      </w:r>
      <w:r w:rsidR="00A71A4D" w:rsidRPr="00E23F7D">
        <w:t xml:space="preserve"> </w:t>
      </w:r>
      <w:r w:rsidRPr="00E23F7D">
        <w:t xml:space="preserve">only assessed studies for certain conditions or groups of people. These priority conditions and groups were decided based on Australian survey information and from seeking expert advice about the reasons why people in Australia commonly seek to use WHMs and the types of conditions seen by Western herbalists. </w:t>
      </w:r>
      <w:r w:rsidR="00C620C5">
        <w:t>T</w:t>
      </w:r>
      <w:r w:rsidR="004E740E">
        <w:t>o be included in th</w:t>
      </w:r>
      <w:r w:rsidR="008A598E">
        <w:t>e</w:t>
      </w:r>
      <w:r w:rsidR="004E740E">
        <w:t xml:space="preserve"> overview,</w:t>
      </w:r>
      <w:r w:rsidR="00C620C5">
        <w:t xml:space="preserve"> herbs had to be </w:t>
      </w:r>
      <w:r w:rsidR="00AF2A28" w:rsidRPr="00AF2A28">
        <w:t>o</w:t>
      </w:r>
      <w:r w:rsidR="00AF2A28">
        <w:t>n</w:t>
      </w:r>
      <w:r w:rsidR="00AF2A28" w:rsidRPr="00AF2A28">
        <w:t xml:space="preserve"> the </w:t>
      </w:r>
      <w:r w:rsidR="00AF2A28">
        <w:t xml:space="preserve">list of </w:t>
      </w:r>
      <w:r w:rsidR="00AF2A28" w:rsidRPr="00AF2A28">
        <w:t xml:space="preserve">core herbal medicines </w:t>
      </w:r>
      <w:r w:rsidR="00146113">
        <w:t>used by</w:t>
      </w:r>
      <w:r w:rsidR="00241D90">
        <w:t xml:space="preserve"> the </w:t>
      </w:r>
      <w:r w:rsidR="00241D90" w:rsidRPr="00241D90">
        <w:t>Naturopaths &amp; Herbalists Association of Australia</w:t>
      </w:r>
      <w:r w:rsidR="000A4486">
        <w:t xml:space="preserve">, but </w:t>
      </w:r>
      <w:r w:rsidR="009F299B">
        <w:t xml:space="preserve">eligibility was not based on </w:t>
      </w:r>
      <w:r w:rsidR="000A4486">
        <w:t>specific</w:t>
      </w:r>
      <w:r w:rsidR="00C9246B">
        <w:t xml:space="preserve"> pairings of</w:t>
      </w:r>
      <w:r w:rsidR="000A4486">
        <w:t xml:space="preserve"> herbs and conditions</w:t>
      </w:r>
      <w:r w:rsidR="00C620C5">
        <w:t xml:space="preserve">. </w:t>
      </w:r>
      <w:r w:rsidRPr="00E23F7D">
        <w:t xml:space="preserve">Included studies needed to compare the results of people who use WHMs to a group of people who did not. Assessment of cost effectiveness, safety and studies of healthy populations was not included in this </w:t>
      </w:r>
      <w:r w:rsidR="00E42694">
        <w:t>overview</w:t>
      </w:r>
      <w:r w:rsidRPr="00E23F7D">
        <w:t>.</w:t>
      </w:r>
    </w:p>
    <w:p w14:paraId="38BE9E76" w14:textId="25807286" w:rsidR="005634AD" w:rsidRDefault="005634AD" w:rsidP="005634AD">
      <w:pPr>
        <w:pStyle w:val="BodyText"/>
      </w:pPr>
      <w:r w:rsidRPr="00E23F7D">
        <w:t>Studies published in languages other than English were listed</w:t>
      </w:r>
      <w:r w:rsidR="00C01DD4">
        <w:t xml:space="preserve"> in an evidence inventory</w:t>
      </w:r>
      <w:r w:rsidRPr="00E23F7D">
        <w:t xml:space="preserve">, but not included in the assessment. Studies that compared WHMs with </w:t>
      </w:r>
      <w:r w:rsidR="00867539">
        <w:t>an</w:t>
      </w:r>
      <w:r w:rsidR="00DD66E2" w:rsidRPr="00E23F7D">
        <w:t xml:space="preserve">other </w:t>
      </w:r>
      <w:r w:rsidRPr="00E23F7D">
        <w:t xml:space="preserve">intervention (active comparator) were </w:t>
      </w:r>
      <w:r w:rsidR="00843DF2">
        <w:t xml:space="preserve">also </w:t>
      </w:r>
      <w:r w:rsidRPr="00E23F7D">
        <w:t xml:space="preserve">listed but </w:t>
      </w:r>
      <w:r w:rsidR="00BB4D9B">
        <w:t xml:space="preserve">were </w:t>
      </w:r>
      <w:r w:rsidR="00204062">
        <w:t xml:space="preserve">mostly </w:t>
      </w:r>
      <w:r w:rsidRPr="00E23F7D">
        <w:t>not included in the main analysis because different studies used different comparators and outcome measures, which did not meet the criteria planned in the protocol.</w:t>
      </w:r>
      <w:r w:rsidR="008E1F81">
        <w:t xml:space="preserve"> Results </w:t>
      </w:r>
      <w:r w:rsidR="00C01DD4">
        <w:t>comparing the effect</w:t>
      </w:r>
      <w:r w:rsidR="00904E58">
        <w:t>s</w:t>
      </w:r>
      <w:r w:rsidR="00C01DD4">
        <w:t xml:space="preserve"> of WHM to an evidence-based treatment </w:t>
      </w:r>
      <w:r w:rsidR="008E1F81">
        <w:t xml:space="preserve">for </w:t>
      </w:r>
      <w:r w:rsidR="00A42919">
        <w:t>depression</w:t>
      </w:r>
      <w:r w:rsidR="008E1F81">
        <w:t xml:space="preserve"> were </w:t>
      </w:r>
      <w:r w:rsidR="00A42919">
        <w:t>included</w:t>
      </w:r>
      <w:r w:rsidR="00904E58" w:rsidRPr="00904E58">
        <w:rPr>
          <w:rFonts w:cs="Montserrat"/>
          <w:bCs w:val="0"/>
        </w:rPr>
        <w:t xml:space="preserve"> </w:t>
      </w:r>
      <w:r w:rsidR="00904E58">
        <w:rPr>
          <w:rFonts w:cs="Montserrat"/>
          <w:bCs w:val="0"/>
        </w:rPr>
        <w:t xml:space="preserve">as there were several studies </w:t>
      </w:r>
      <w:r w:rsidR="00904E58" w:rsidRPr="00ED409A">
        <w:rPr>
          <w:rFonts w:cs="Montserrat"/>
          <w:bCs w:val="0"/>
        </w:rPr>
        <w:t>evaluat</w:t>
      </w:r>
      <w:r w:rsidR="00904E58">
        <w:rPr>
          <w:rFonts w:cs="Montserrat"/>
          <w:bCs w:val="0"/>
        </w:rPr>
        <w:t>ing</w:t>
      </w:r>
      <w:r w:rsidR="00904E58" w:rsidRPr="00ED409A">
        <w:rPr>
          <w:rFonts w:cs="Montserrat"/>
          <w:bCs w:val="0"/>
        </w:rPr>
        <w:t xml:space="preserve"> the same evidence-based treatment in th</w:t>
      </w:r>
      <w:r w:rsidR="00904E58">
        <w:rPr>
          <w:rFonts w:cs="Montserrat"/>
          <w:bCs w:val="0"/>
        </w:rPr>
        <w:t>at</w:t>
      </w:r>
      <w:r w:rsidR="00904E58" w:rsidRPr="00ED409A">
        <w:rPr>
          <w:rFonts w:cs="Montserrat"/>
          <w:bCs w:val="0"/>
        </w:rPr>
        <w:t xml:space="preserve"> population (a pre-specified criterion for presenting results)</w:t>
      </w:r>
      <w:r w:rsidR="00A42919">
        <w:t>.</w:t>
      </w:r>
    </w:p>
    <w:p w14:paraId="03D1E139" w14:textId="77777777" w:rsidR="005634AD" w:rsidRPr="00E23F7D" w:rsidRDefault="005634AD" w:rsidP="005634AD">
      <w:pPr>
        <w:pStyle w:val="BodyText"/>
      </w:pPr>
      <w:r w:rsidRPr="00E23F7D">
        <w:t>Studies were assessed using the Grading of Recommendations, Assessment, Development, and Evaluations (GRADE) framework. GRADE is a method to assess how confident (or certain) systematic review authors can be that the results reported (estimates of effect) in studies are correct. The assessment made by the reviewer is then described as either:</w:t>
      </w:r>
    </w:p>
    <w:p w14:paraId="33CFDB8B" w14:textId="77777777" w:rsidR="006D154E" w:rsidRPr="00E23F7D" w:rsidRDefault="006D154E" w:rsidP="006D154E">
      <w:pPr>
        <w:pStyle w:val="Bullet0"/>
      </w:pPr>
      <w:r w:rsidRPr="00E23F7D">
        <w:t>high certainty – meaning the authors have a lot of confidence that the true effect is similar to the estimated effect</w:t>
      </w:r>
    </w:p>
    <w:p w14:paraId="1D31FB83" w14:textId="77777777" w:rsidR="006D154E" w:rsidRPr="00E23F7D" w:rsidRDefault="006D154E" w:rsidP="006D154E">
      <w:pPr>
        <w:pStyle w:val="Bullet0"/>
      </w:pPr>
      <w:r w:rsidRPr="00E23F7D">
        <w:t>moderate certainty – meaning that the true effect is probably close to the estimated effect</w:t>
      </w:r>
    </w:p>
    <w:p w14:paraId="45261861" w14:textId="77777777" w:rsidR="006D154E" w:rsidRPr="00E23F7D" w:rsidRDefault="006D154E" w:rsidP="006D154E">
      <w:pPr>
        <w:pStyle w:val="Bullet0"/>
      </w:pPr>
      <w:r w:rsidRPr="00E23F7D">
        <w:t>low certainty – meaning the true effect might be markedly different from the estimated effect</w:t>
      </w:r>
    </w:p>
    <w:p w14:paraId="25B9FEB5" w14:textId="6E622F74" w:rsidR="005634AD" w:rsidRPr="00E23F7D" w:rsidRDefault="005634AD" w:rsidP="006D154E">
      <w:pPr>
        <w:pStyle w:val="Bullet12"/>
      </w:pPr>
      <w:r w:rsidRPr="00E23F7D">
        <w:lastRenderedPageBreak/>
        <w:t>very low certainty – meaning the true effect is probably markedly different from the estimated effect</w:t>
      </w:r>
      <w:r w:rsidR="0066726A">
        <w:t xml:space="preserve">. </w:t>
      </w:r>
      <w:r w:rsidR="00492DA1">
        <w:rPr>
          <w:lang w:val="en-GB"/>
        </w:rPr>
        <w:t xml:space="preserve">Reviewers’ confidence </w:t>
      </w:r>
      <w:r w:rsidR="0066489C">
        <w:rPr>
          <w:lang w:val="en-GB"/>
        </w:rPr>
        <w:t xml:space="preserve">in the result </w:t>
      </w:r>
      <w:r w:rsidR="00492DA1">
        <w:rPr>
          <w:lang w:val="en-GB"/>
        </w:rPr>
        <w:t>was so limited that interpretation was not provided.</w:t>
      </w:r>
    </w:p>
    <w:p w14:paraId="52B84C1E" w14:textId="77777777" w:rsidR="005634AD" w:rsidRPr="00E23F7D" w:rsidRDefault="005634AD" w:rsidP="00A009BE">
      <w:pPr>
        <w:pStyle w:val="H2notoc"/>
      </w:pPr>
      <w:r w:rsidRPr="00E23F7D">
        <w:t>What studies did we identify in this review?</w:t>
      </w:r>
    </w:p>
    <w:p w14:paraId="034D0719" w14:textId="74771AA5" w:rsidR="005634AD" w:rsidRPr="00E23F7D" w:rsidRDefault="005634AD" w:rsidP="005634AD">
      <w:pPr>
        <w:pStyle w:val="BodyText"/>
      </w:pPr>
      <w:r w:rsidRPr="00E23F7D">
        <w:t xml:space="preserve">Using a planned approach, </w:t>
      </w:r>
      <w:r w:rsidR="005B621D">
        <w:t>8761 citations</w:t>
      </w:r>
      <w:r w:rsidRPr="00E23F7D">
        <w:t xml:space="preserve"> from </w:t>
      </w:r>
      <w:r w:rsidR="007C5CF1">
        <w:t>9</w:t>
      </w:r>
      <w:r w:rsidR="005B621D">
        <w:t xml:space="preserve"> </w:t>
      </w:r>
      <w:r w:rsidRPr="00E23F7D">
        <w:t xml:space="preserve">databases were collected and examined, including </w:t>
      </w:r>
      <w:r w:rsidR="007C5CF1">
        <w:t>658 publications</w:t>
      </w:r>
      <w:r w:rsidRPr="00E23F7D">
        <w:t xml:space="preserve"> submitted by the public via the Department’s public call for evidence.</w:t>
      </w:r>
    </w:p>
    <w:p w14:paraId="3D1608A6" w14:textId="110FAAC2" w:rsidR="005634AD" w:rsidRPr="00E23F7D" w:rsidRDefault="005634AD" w:rsidP="005634AD">
      <w:pPr>
        <w:pStyle w:val="BodyText"/>
      </w:pPr>
      <w:r w:rsidRPr="00E23F7D">
        <w:t xml:space="preserve">Out of </w:t>
      </w:r>
      <w:r w:rsidR="00D50204">
        <w:t>8761 citations</w:t>
      </w:r>
      <w:r w:rsidR="00D50204" w:rsidRPr="00E23F7D">
        <w:t xml:space="preserve"> </w:t>
      </w:r>
      <w:r w:rsidR="00D50204">
        <w:t>screened</w:t>
      </w:r>
      <w:r w:rsidRPr="00E23F7D">
        <w:t xml:space="preserve">, </w:t>
      </w:r>
      <w:r w:rsidR="00D50204">
        <w:t>402 reviews</w:t>
      </w:r>
      <w:r w:rsidRPr="00E23F7D">
        <w:t xml:space="preserve"> covering </w:t>
      </w:r>
      <w:r w:rsidR="00D50204">
        <w:t>16</w:t>
      </w:r>
      <w:r w:rsidRPr="00E23F7D">
        <w:t xml:space="preserve"> prioritised conditions, were assessed in the evidence evaluation</w:t>
      </w:r>
      <w:r w:rsidR="00C67361">
        <w:t>.</w:t>
      </w:r>
      <w:r w:rsidRPr="00E23F7D">
        <w:t xml:space="preserve"> </w:t>
      </w:r>
      <w:r w:rsidR="00C67361" w:rsidRPr="007B1FD9">
        <w:t xml:space="preserve">A further </w:t>
      </w:r>
      <w:r w:rsidR="00C67361">
        <w:t>199 reviews</w:t>
      </w:r>
      <w:r w:rsidR="00C67361" w:rsidRPr="007B1FD9">
        <w:t xml:space="preserve"> were </w:t>
      </w:r>
      <w:r w:rsidR="00C67361">
        <w:t xml:space="preserve">awaiting classification </w:t>
      </w:r>
      <w:r w:rsidR="00C67361" w:rsidRPr="007B1FD9">
        <w:t xml:space="preserve">and </w:t>
      </w:r>
      <w:r w:rsidR="00C67361">
        <w:t>39 reviews</w:t>
      </w:r>
      <w:r w:rsidR="00C67361" w:rsidRPr="007B1FD9">
        <w:t xml:space="preserve"> had been registered but were not completed at the time the search was conducted for this review</w:t>
      </w:r>
      <w:r w:rsidR="00C67361" w:rsidRPr="00E23F7D">
        <w:t>.</w:t>
      </w:r>
      <w:r w:rsidR="00C67361">
        <w:t xml:space="preserve"> Evidence from 270 RCTs</w:t>
      </w:r>
      <w:r w:rsidR="00E0465D">
        <w:t>,</w:t>
      </w:r>
      <w:r w:rsidR="00C67361">
        <w:t xml:space="preserve"> covering 11 conditions</w:t>
      </w:r>
      <w:r w:rsidR="00E0465D">
        <w:t>, were extracted from the reviews and</w:t>
      </w:r>
      <w:r w:rsidR="00C67361">
        <w:t xml:space="preserve"> are </w:t>
      </w:r>
      <w:r w:rsidRPr="00E23F7D">
        <w:t xml:space="preserve">included in the results. </w:t>
      </w:r>
      <w:r w:rsidR="00E415BA">
        <w:t xml:space="preserve">Although prioritisation focused on conditions seen and herbs used by Western herbalists in </w:t>
      </w:r>
      <w:r w:rsidR="00E415BA" w:rsidRPr="00127103">
        <w:t xml:space="preserve">Australia, </w:t>
      </w:r>
      <w:r w:rsidR="00EC08E5" w:rsidRPr="00127103">
        <w:t xml:space="preserve">we did not </w:t>
      </w:r>
      <w:r w:rsidR="00127103">
        <w:t>evaluate</w:t>
      </w:r>
      <w:r w:rsidR="0043611A" w:rsidRPr="00127103">
        <w:t xml:space="preserve"> if the </w:t>
      </w:r>
      <w:r w:rsidR="007B1FD9" w:rsidRPr="00127103">
        <w:t>herbal preparation</w:t>
      </w:r>
      <w:r w:rsidRPr="00127103">
        <w:t xml:space="preserve"> </w:t>
      </w:r>
      <w:r w:rsidR="007B1FD9" w:rsidRPr="00127103">
        <w:t xml:space="preserve">(e.g. liquid extracts, herbs, tablet or capsule) </w:t>
      </w:r>
      <w:r w:rsidR="00EC08E5" w:rsidRPr="00127103">
        <w:t xml:space="preserve">or dose </w:t>
      </w:r>
      <w:r w:rsidR="007B1FD9" w:rsidRPr="00127103">
        <w:t>prescribed</w:t>
      </w:r>
      <w:r w:rsidRPr="00127103">
        <w:t xml:space="preserve"> in eligible studies </w:t>
      </w:r>
      <w:r w:rsidR="00127103" w:rsidRPr="00127103">
        <w:t>correlate</w:t>
      </w:r>
      <w:r w:rsidR="00127103">
        <w:t>d</w:t>
      </w:r>
      <w:r w:rsidR="00127103" w:rsidRPr="00127103">
        <w:t xml:space="preserve"> </w:t>
      </w:r>
      <w:r w:rsidR="007B1FD9" w:rsidRPr="00127103">
        <w:t xml:space="preserve">with that typically prescribed by Western herbalists in Australia for </w:t>
      </w:r>
      <w:r w:rsidR="001F23D8" w:rsidRPr="00127103">
        <w:t xml:space="preserve">that </w:t>
      </w:r>
      <w:r w:rsidR="007B1FD9" w:rsidRPr="00127103">
        <w:t>condition</w:t>
      </w:r>
      <w:r w:rsidR="007B1FD9" w:rsidRPr="00072DAF">
        <w:t xml:space="preserve">. The treatment provider was often not specified. </w:t>
      </w:r>
      <w:r w:rsidR="0043611A" w:rsidRPr="00072DAF">
        <w:t>Few</w:t>
      </w:r>
      <w:r w:rsidRPr="00072DAF">
        <w:t xml:space="preserve"> studies continued for more than 6-months. </w:t>
      </w:r>
    </w:p>
    <w:p w14:paraId="1156957D" w14:textId="77777777" w:rsidR="005634AD" w:rsidRPr="00E23F7D" w:rsidRDefault="005634AD" w:rsidP="00A009BE">
      <w:pPr>
        <w:pStyle w:val="H2notoc"/>
      </w:pPr>
      <w:r w:rsidRPr="00E23F7D">
        <w:t>What were the main results of the review?</w:t>
      </w:r>
    </w:p>
    <w:p w14:paraId="17E52427" w14:textId="199450AE" w:rsidR="000603B4" w:rsidRDefault="005634AD" w:rsidP="000603B4">
      <w:pPr>
        <w:pStyle w:val="BodyText"/>
      </w:pPr>
      <w:r w:rsidRPr="002723B1">
        <w:t xml:space="preserve">The evidence provides moderate to low certainty that using WHMs is more effective than not using WHMs </w:t>
      </w:r>
      <w:r w:rsidRPr="00EB3E0B">
        <w:t xml:space="preserve">for </w:t>
      </w:r>
      <w:r w:rsidR="002723B1" w:rsidRPr="00EB3E0B">
        <w:t>most</w:t>
      </w:r>
      <w:r w:rsidRPr="00EB3E0B">
        <w:t xml:space="preserve"> of the conditions and outcomes assessed in this review. </w:t>
      </w:r>
      <w:r w:rsidR="002723B1" w:rsidRPr="00EB3E0B">
        <w:t>T</w:t>
      </w:r>
      <w:r w:rsidRPr="00EB3E0B">
        <w:t>he</w:t>
      </w:r>
      <w:r w:rsidR="00EB3E0B" w:rsidRPr="00EB3E0B">
        <w:t xml:space="preserve">re were </w:t>
      </w:r>
      <w:r w:rsidR="0080653B">
        <w:t>3</w:t>
      </w:r>
      <w:r w:rsidR="00745721" w:rsidRPr="00EB3E0B">
        <w:t xml:space="preserve"> </w:t>
      </w:r>
      <w:r w:rsidR="00EB3E0B" w:rsidRPr="00EB3E0B">
        <w:t>conditions for which the</w:t>
      </w:r>
      <w:r w:rsidRPr="00EB3E0B">
        <w:t xml:space="preserve"> evidence also provides moderate to very low certainty that using WHMs has little (to no) benefit for some outcomes assessed in this review. There </w:t>
      </w:r>
      <w:r w:rsidR="00D623C6">
        <w:t>were</w:t>
      </w:r>
      <w:r w:rsidR="00D623C6" w:rsidRPr="00EB3E0B">
        <w:t xml:space="preserve"> </w:t>
      </w:r>
      <w:r w:rsidR="008178F9">
        <w:t>2</w:t>
      </w:r>
      <w:r w:rsidR="00873D1E" w:rsidRPr="00EB3E0B">
        <w:t xml:space="preserve"> </w:t>
      </w:r>
      <w:r w:rsidRPr="00EB3E0B">
        <w:t>condition</w:t>
      </w:r>
      <w:r w:rsidR="00873D1E">
        <w:t>s</w:t>
      </w:r>
      <w:r w:rsidRPr="00EB3E0B">
        <w:t xml:space="preserve"> assessed in this review where the effect of using WHMs is unknown</w:t>
      </w:r>
      <w:r w:rsidR="00873D1E">
        <w:t xml:space="preserve"> (</w:t>
      </w:r>
      <w:r w:rsidR="00CF14BE">
        <w:t>reflux</w:t>
      </w:r>
      <w:r w:rsidR="00873D1E">
        <w:t xml:space="preserve"> and </w:t>
      </w:r>
      <w:r w:rsidR="00A3362F">
        <w:t>dermatitis/eczema)</w:t>
      </w:r>
      <w:r w:rsidRPr="00EB3E0B">
        <w:t>.</w:t>
      </w:r>
      <w:r w:rsidR="000603B4">
        <w:t xml:space="preserve"> </w:t>
      </w:r>
      <w:r w:rsidR="00D623C6" w:rsidRPr="000773BC">
        <w:t xml:space="preserve">Because of the overall large volume of evidence, it was not feasible to </w:t>
      </w:r>
      <w:r w:rsidR="002112AD" w:rsidRPr="000773BC">
        <w:t xml:space="preserve">critically appraise and </w:t>
      </w:r>
      <w:r w:rsidR="00D623C6" w:rsidRPr="000773BC">
        <w:t>synthesise dat</w:t>
      </w:r>
      <w:r w:rsidR="00C5641E" w:rsidRPr="000773BC">
        <w:t>a</w:t>
      </w:r>
      <w:r w:rsidR="00D623C6" w:rsidRPr="000773BC">
        <w:t xml:space="preserve"> for 4 </w:t>
      </w:r>
      <w:r w:rsidR="00B7304D">
        <w:t>of the 16 prioritised</w:t>
      </w:r>
      <w:r w:rsidR="00D623C6" w:rsidRPr="000773BC">
        <w:t xml:space="preserve"> conditions (diabetes, impaired glucose tolerance, metabolic syndrome</w:t>
      </w:r>
      <w:r w:rsidR="00C5641E" w:rsidRPr="000773BC">
        <w:t xml:space="preserve"> and</w:t>
      </w:r>
      <w:r w:rsidR="00D623C6" w:rsidRPr="000773BC">
        <w:t xml:space="preserve"> upper respiratory tract infections).</w:t>
      </w:r>
      <w:r w:rsidR="00D623C6">
        <w:t xml:space="preserve"> </w:t>
      </w:r>
      <w:r w:rsidR="003E1D57">
        <w:t>The</w:t>
      </w:r>
      <w:r w:rsidR="00524C74">
        <w:t xml:space="preserve"> </w:t>
      </w:r>
      <w:r w:rsidR="0046042A">
        <w:t>Natural Therapies Working Committee (NTWC)</w:t>
      </w:r>
      <w:r w:rsidR="00964CD6">
        <w:t xml:space="preserve"> was no</w:t>
      </w:r>
      <w:r w:rsidR="00524C74">
        <w:t>t involved in</w:t>
      </w:r>
      <w:r w:rsidR="00964CD6">
        <w:t xml:space="preserve"> </w:t>
      </w:r>
      <w:r w:rsidR="00B7304D">
        <w:t xml:space="preserve">selection of which </w:t>
      </w:r>
      <w:r w:rsidR="00964CD6">
        <w:t>prioritis</w:t>
      </w:r>
      <w:r w:rsidR="00B7304D">
        <w:t>ed</w:t>
      </w:r>
      <w:r w:rsidR="00964CD6">
        <w:t xml:space="preserve"> </w:t>
      </w:r>
      <w:r w:rsidR="003E1D57">
        <w:t>conditions</w:t>
      </w:r>
      <w:r w:rsidR="00B7304D">
        <w:t xml:space="preserve"> were</w:t>
      </w:r>
      <w:r w:rsidR="003E1D57">
        <w:t xml:space="preserve"> </w:t>
      </w:r>
      <w:r w:rsidR="00964CD6">
        <w:t xml:space="preserve">completed </w:t>
      </w:r>
      <w:r w:rsidR="00964CD6" w:rsidRPr="000773BC">
        <w:t>v</w:t>
      </w:r>
      <w:r w:rsidR="00986141">
        <w:t>ersus</w:t>
      </w:r>
      <w:r w:rsidR="00964CD6">
        <w:t xml:space="preserve"> not completed</w:t>
      </w:r>
      <w:r w:rsidR="00D0615C">
        <w:t xml:space="preserve"> (see </w:t>
      </w:r>
      <w:r w:rsidR="001E0799">
        <w:t xml:space="preserve">NHMRC </w:t>
      </w:r>
      <w:r w:rsidR="00D0615C">
        <w:t>process report for</w:t>
      </w:r>
      <w:r w:rsidR="003831B3">
        <w:t xml:space="preserve"> additional information)</w:t>
      </w:r>
      <w:r w:rsidR="00964CD6">
        <w:t xml:space="preserve">. </w:t>
      </w:r>
      <w:r w:rsidR="00C67361">
        <w:t>C</w:t>
      </w:r>
      <w:r w:rsidR="00792D20">
        <w:t>ompared with placebo</w:t>
      </w:r>
      <w:r w:rsidR="000603B4">
        <w:t>:</w:t>
      </w:r>
      <w:r w:rsidR="00792D20">
        <w:t xml:space="preserve"> </w:t>
      </w:r>
    </w:p>
    <w:p w14:paraId="083DB08B" w14:textId="7FB8C3CE" w:rsidR="00792D20" w:rsidRDefault="000603B4" w:rsidP="000603B4">
      <w:pPr>
        <w:pStyle w:val="BodyText"/>
      </w:pPr>
      <w:r>
        <w:t>T</w:t>
      </w:r>
      <w:r w:rsidR="00792D20">
        <w:t>he evidence provides</w:t>
      </w:r>
      <w:r w:rsidR="00C67361">
        <w:t xml:space="preserve"> </w:t>
      </w:r>
      <w:r w:rsidR="00792D20" w:rsidRPr="00CB5C7F">
        <w:t>moderate</w:t>
      </w:r>
      <w:r w:rsidR="00792D20" w:rsidRPr="00A1273D">
        <w:t xml:space="preserve"> certainty that </w:t>
      </w:r>
      <w:r w:rsidR="00792D20">
        <w:t>WHM p</w:t>
      </w:r>
      <w:r w:rsidR="00792D20" w:rsidRPr="00A1273D">
        <w:t xml:space="preserve">robably: </w:t>
      </w:r>
    </w:p>
    <w:p w14:paraId="41AA7413" w14:textId="12AB62B5" w:rsidR="00792D20" w:rsidRDefault="00C67361" w:rsidP="00C67361">
      <w:pPr>
        <w:pStyle w:val="Bullet0"/>
      </w:pPr>
      <w:r>
        <w:t>reduces</w:t>
      </w:r>
      <w:r w:rsidR="00792D20">
        <w:t xml:space="preserve"> pain intensity </w:t>
      </w:r>
      <w:r>
        <w:t>in people with menstrual conditions (dysmenorrhoea etc</w:t>
      </w:r>
      <w:r w:rsidR="00981DEA">
        <w:t>.</w:t>
      </w:r>
      <w:r>
        <w:t>)</w:t>
      </w:r>
      <w:r w:rsidR="000603B4" w:rsidRPr="000603B4">
        <w:t xml:space="preserve"> </w:t>
      </w:r>
      <w:r w:rsidR="000603B4">
        <w:t>(7 RCTs, 601 participants)</w:t>
      </w:r>
      <w:r w:rsidR="00FE76CD">
        <w:t xml:space="preserve"> [</w:t>
      </w:r>
      <w:r w:rsidR="008D2C71">
        <w:t xml:space="preserve">WHM included </w:t>
      </w:r>
      <w:r w:rsidR="00F151AA">
        <w:t xml:space="preserve">ginger, </w:t>
      </w:r>
      <w:r w:rsidR="00C00D5B">
        <w:t xml:space="preserve">cinnamon, </w:t>
      </w:r>
      <w:r w:rsidR="00F151AA">
        <w:t xml:space="preserve">valerian root or </w:t>
      </w:r>
      <w:r w:rsidR="00915756">
        <w:t>fenugreek]</w:t>
      </w:r>
    </w:p>
    <w:p w14:paraId="4333E3DB" w14:textId="3D8F6FA0" w:rsidR="00792D20" w:rsidRDefault="000603B4" w:rsidP="00C67361">
      <w:pPr>
        <w:pStyle w:val="Bullet0"/>
      </w:pPr>
      <w:r>
        <w:t xml:space="preserve">increases </w:t>
      </w:r>
      <w:r w:rsidR="006B638E">
        <w:t xml:space="preserve">global </w:t>
      </w:r>
      <w:r>
        <w:t>improvement</w:t>
      </w:r>
      <w:r w:rsidR="006B638E">
        <w:t xml:space="preserve"> </w:t>
      </w:r>
      <w:r w:rsidR="00792D20">
        <w:t xml:space="preserve">in people with premenstrual disturbances </w:t>
      </w:r>
      <w:r>
        <w:t>(6 RCTs, 839 participants)</w:t>
      </w:r>
      <w:r w:rsidR="00591BF7">
        <w:t xml:space="preserve"> [</w:t>
      </w:r>
      <w:r w:rsidR="00A83405">
        <w:t xml:space="preserve">WHM included </w:t>
      </w:r>
      <w:r w:rsidR="00591BF7">
        <w:t>chaste tree berry]</w:t>
      </w:r>
    </w:p>
    <w:p w14:paraId="38B91210" w14:textId="3D15D980" w:rsidR="00792D20" w:rsidRDefault="006B638E" w:rsidP="00C67361">
      <w:pPr>
        <w:pStyle w:val="Bullet0"/>
      </w:pPr>
      <w:r>
        <w:t>increase</w:t>
      </w:r>
      <w:r w:rsidR="00F259EF">
        <w:t>s</w:t>
      </w:r>
      <w:r w:rsidR="00792D20">
        <w:t xml:space="preserve"> clinical remission </w:t>
      </w:r>
      <w:r w:rsidR="00F259EF">
        <w:t>in people with inflammatory bowel disease</w:t>
      </w:r>
      <w:r w:rsidR="000603B4">
        <w:t xml:space="preserve"> (14 RCTs, 974 participants)</w:t>
      </w:r>
      <w:r w:rsidR="00EB3F59">
        <w:t xml:space="preserve"> [WHM included </w:t>
      </w:r>
      <w:r w:rsidR="00732946">
        <w:t>green tea extract, curcumin, Boswellia, aloe vera gel, Wormwood, St Mary’s thistle</w:t>
      </w:r>
      <w:r w:rsidR="00492790">
        <w:t xml:space="preserve"> or</w:t>
      </w:r>
      <w:r w:rsidR="00732946">
        <w:t xml:space="preserve"> </w:t>
      </w:r>
      <w:r w:rsidR="00492790">
        <w:t>Andrographis]</w:t>
      </w:r>
    </w:p>
    <w:p w14:paraId="6C7EA075" w14:textId="281D2543" w:rsidR="00A57F56" w:rsidRDefault="00F259EF" w:rsidP="00A57F56">
      <w:pPr>
        <w:pStyle w:val="Bullet0"/>
      </w:pPr>
      <w:r>
        <w:t>increase</w:t>
      </w:r>
      <w:r w:rsidR="008F6D10">
        <w:t>s</w:t>
      </w:r>
      <w:r w:rsidR="00792D20">
        <w:t xml:space="preserve"> </w:t>
      </w:r>
      <w:r w:rsidR="00BF01A1">
        <w:t>the proportion of people who achieve global improvement</w:t>
      </w:r>
      <w:r w:rsidR="00C24AC9">
        <w:t xml:space="preserve"> of symptoms</w:t>
      </w:r>
      <w:r w:rsidR="00792D20">
        <w:t xml:space="preserve"> </w:t>
      </w:r>
      <w:r>
        <w:t xml:space="preserve">in people with irritable bowel </w:t>
      </w:r>
      <w:r w:rsidR="00FD65FB">
        <w:t xml:space="preserve">syndrome </w:t>
      </w:r>
      <w:r w:rsidR="000603B4">
        <w:t>(19 RCTs, 1279 participants)</w:t>
      </w:r>
      <w:r w:rsidR="000F3C3B">
        <w:t xml:space="preserve"> [WHM included </w:t>
      </w:r>
      <w:r w:rsidR="00A57F56">
        <w:t>peppermint oil, curcumin + fennel, Carmint + Psyllium, anise oil, aloe vera juice, ginger or St Jonh’s wort]</w:t>
      </w:r>
    </w:p>
    <w:p w14:paraId="4DB9B0CB" w14:textId="3E03C63E" w:rsidR="00792D20" w:rsidRDefault="00F259EF" w:rsidP="00C67361">
      <w:pPr>
        <w:pStyle w:val="Bullet0"/>
      </w:pPr>
      <w:r>
        <w:t xml:space="preserve">improves </w:t>
      </w:r>
      <w:r w:rsidR="00792D20">
        <w:t xml:space="preserve">symptom severity </w:t>
      </w:r>
      <w:r>
        <w:t>in people with symptoms of menopause</w:t>
      </w:r>
      <w:r w:rsidR="000603B4">
        <w:t xml:space="preserve"> (16 RCTs, 1680 participants)</w:t>
      </w:r>
      <w:r w:rsidR="000C3CAC">
        <w:t xml:space="preserve"> [WHM included </w:t>
      </w:r>
      <w:r w:rsidR="004A70C3">
        <w:t>black cohosh extract</w:t>
      </w:r>
      <w:r w:rsidR="00532CD4">
        <w:t>, alone or in combination with St John’s wor</w:t>
      </w:r>
      <w:r w:rsidR="00CE7BEB">
        <w:t>t</w:t>
      </w:r>
      <w:r w:rsidR="004A70C3">
        <w:t xml:space="preserve"> or red clover]</w:t>
      </w:r>
    </w:p>
    <w:p w14:paraId="67C04B63" w14:textId="6044664E" w:rsidR="00792D20" w:rsidRDefault="00F259EF" w:rsidP="00C67361">
      <w:pPr>
        <w:pStyle w:val="Bullet0"/>
      </w:pPr>
      <w:r>
        <w:t>reduces</w:t>
      </w:r>
      <w:r w:rsidR="00792D20">
        <w:t xml:space="preserve"> depressive symptoms </w:t>
      </w:r>
      <w:r>
        <w:t>in people with depression</w:t>
      </w:r>
      <w:r w:rsidR="000603B4">
        <w:t xml:space="preserve"> (33 RCTs, 3910 participants)</w:t>
      </w:r>
      <w:r w:rsidR="002B7986">
        <w:t xml:space="preserve"> [</w:t>
      </w:r>
      <w:r w:rsidR="00BB3C6A">
        <w:t>WHM</w:t>
      </w:r>
      <w:r w:rsidR="0085230D">
        <w:t xml:space="preserve"> included curcumin, saffron or St John’s wort]</w:t>
      </w:r>
    </w:p>
    <w:p w14:paraId="57190787" w14:textId="1D8B536C" w:rsidR="00792D20" w:rsidRDefault="00F259EF" w:rsidP="000603B4">
      <w:pPr>
        <w:pStyle w:val="Bullet12"/>
      </w:pPr>
      <w:r>
        <w:t xml:space="preserve">reduces </w:t>
      </w:r>
      <w:r w:rsidR="00792D20">
        <w:t xml:space="preserve">anxiety </w:t>
      </w:r>
      <w:r>
        <w:t>in people with anxiety</w:t>
      </w:r>
      <w:r w:rsidR="000603B4">
        <w:t xml:space="preserve"> (20 RCTs, 2087 participants)</w:t>
      </w:r>
      <w:r w:rsidR="00753ECF">
        <w:t xml:space="preserve"> [WHM included </w:t>
      </w:r>
      <w:r w:rsidR="009E6FDF">
        <w:t>valerian root, kava, Passiflora, saffron, chamomile, ginkgo biloba or lavender]</w:t>
      </w:r>
      <w:r w:rsidR="003C1071">
        <w:t>.</w:t>
      </w:r>
    </w:p>
    <w:p w14:paraId="5FDCA697" w14:textId="627A006D" w:rsidR="00792D20" w:rsidRDefault="000603B4" w:rsidP="00EE6760">
      <w:pPr>
        <w:pStyle w:val="Bulletintro"/>
      </w:pPr>
      <w:r>
        <w:t xml:space="preserve">The evidence provides </w:t>
      </w:r>
      <w:r w:rsidR="00792D20">
        <w:t xml:space="preserve">low </w:t>
      </w:r>
      <w:r w:rsidR="00792D20" w:rsidRPr="00801F90">
        <w:t xml:space="preserve">certainty evidence that </w:t>
      </w:r>
      <w:r w:rsidR="00792D20">
        <w:t>WHM</w:t>
      </w:r>
      <w:r w:rsidR="00792D20" w:rsidRPr="00801F90">
        <w:t xml:space="preserve"> may:</w:t>
      </w:r>
    </w:p>
    <w:p w14:paraId="2EEFDA9B" w14:textId="0815FD77" w:rsidR="00792D20" w:rsidRDefault="000603B4" w:rsidP="000603B4">
      <w:pPr>
        <w:pStyle w:val="Bullet0"/>
      </w:pPr>
      <w:r>
        <w:t xml:space="preserve">reduce </w:t>
      </w:r>
      <w:r w:rsidR="00792D20">
        <w:t>overall symptoms (8 RCTs, 1133 participants), depressive symptoms (5 RCTs 613 participants) and anxiety (2 RCTs, 208 participants) in people with premenstrual disturbances</w:t>
      </w:r>
      <w:r w:rsidR="00625A15">
        <w:t xml:space="preserve"> [</w:t>
      </w:r>
      <w:r w:rsidR="00BA26D9">
        <w:t xml:space="preserve">WHM included </w:t>
      </w:r>
      <w:r w:rsidR="001C790B">
        <w:t>chaste tree]</w:t>
      </w:r>
    </w:p>
    <w:p w14:paraId="42A2276D" w14:textId="66921995" w:rsidR="00792D20" w:rsidRDefault="009E3ACA" w:rsidP="000603B4">
      <w:pPr>
        <w:pStyle w:val="Bullet0"/>
      </w:pPr>
      <w:r>
        <w:t>reduce</w:t>
      </w:r>
      <w:r w:rsidR="00792D20">
        <w:t xml:space="preserve"> anxiety </w:t>
      </w:r>
      <w:r w:rsidR="002357E6">
        <w:t xml:space="preserve">and </w:t>
      </w:r>
      <w:r w:rsidR="006B7299">
        <w:t xml:space="preserve">improve emotional functioning </w:t>
      </w:r>
      <w:r w:rsidR="00792D20">
        <w:t>in people with depression</w:t>
      </w:r>
      <w:r>
        <w:t xml:space="preserve"> (5 RCTs, 397 participants)</w:t>
      </w:r>
      <w:r w:rsidR="00C63FB9">
        <w:t xml:space="preserve"> [WHM included </w:t>
      </w:r>
      <w:r w:rsidR="00DF2413">
        <w:t>curcumin or saffron]</w:t>
      </w:r>
    </w:p>
    <w:p w14:paraId="61CF6680" w14:textId="0B2C7256" w:rsidR="00792D20" w:rsidRDefault="006E6EEC" w:rsidP="000603B4">
      <w:pPr>
        <w:pStyle w:val="Bullet0"/>
      </w:pPr>
      <w:r>
        <w:lastRenderedPageBreak/>
        <w:t>reduce</w:t>
      </w:r>
      <w:r w:rsidR="00792D20">
        <w:t xml:space="preserve"> disease severity (3 RCTs, 183 participants) and </w:t>
      </w:r>
      <w:r>
        <w:t xml:space="preserve">increase </w:t>
      </w:r>
      <w:r w:rsidR="00792D20">
        <w:t>patient-reported improvement (1 RCT, 70 participants) in people with acne</w:t>
      </w:r>
      <w:r w:rsidR="00DF2413">
        <w:t xml:space="preserve"> [</w:t>
      </w:r>
      <w:r w:rsidR="000F4B1C">
        <w:t>WHM included green tea-oral, green tea-topical</w:t>
      </w:r>
      <w:r w:rsidR="00EF7FED">
        <w:t>]</w:t>
      </w:r>
    </w:p>
    <w:p w14:paraId="6C9C1789" w14:textId="35DB93DF" w:rsidR="00792D20" w:rsidRDefault="00792D20" w:rsidP="000603B4">
      <w:pPr>
        <w:pStyle w:val="Bullet0"/>
      </w:pPr>
      <w:r>
        <w:t>increase the proportion with clinical improvement (8 RCTs, 403 participants)</w:t>
      </w:r>
      <w:r w:rsidRPr="00053CB3">
        <w:t xml:space="preserve"> </w:t>
      </w:r>
      <w:r>
        <w:t>in people with inflammatory bowel disease</w:t>
      </w:r>
      <w:r w:rsidR="00165FC3">
        <w:t xml:space="preserve"> [</w:t>
      </w:r>
      <w:r w:rsidR="00814388">
        <w:t xml:space="preserve">WHM included </w:t>
      </w:r>
      <w:r w:rsidR="004B73BA">
        <w:t>green tea extract</w:t>
      </w:r>
      <w:r w:rsidR="00814388">
        <w:t xml:space="preserve"> or curcumin]</w:t>
      </w:r>
    </w:p>
    <w:p w14:paraId="3B3FD735" w14:textId="6A567882" w:rsidR="00792D20" w:rsidRDefault="00792D20" w:rsidP="000603B4">
      <w:pPr>
        <w:pStyle w:val="Bullet0"/>
      </w:pPr>
      <w:r>
        <w:t>reduc</w:t>
      </w:r>
      <w:r w:rsidR="00EE6760">
        <w:t xml:space="preserve">e </w:t>
      </w:r>
      <w:r>
        <w:t>pain (7 RCTs, 606 participants) and increase clinical improvement</w:t>
      </w:r>
      <w:r w:rsidR="00C24AC9">
        <w:t xml:space="preserve"> of symptoms</w:t>
      </w:r>
      <w:r>
        <w:t xml:space="preserve"> (3 RCTs, 236 participants) in people with irritable bowel </w:t>
      </w:r>
      <w:r w:rsidR="00926D98" w:rsidRPr="00804972">
        <w:t>syndrome</w:t>
      </w:r>
      <w:r w:rsidR="00814388">
        <w:t xml:space="preserve"> [WHM included</w:t>
      </w:r>
      <w:r w:rsidR="003760E4">
        <w:t xml:space="preserve"> </w:t>
      </w:r>
      <w:r w:rsidR="00B84A99">
        <w:t>peppermint oil</w:t>
      </w:r>
      <w:r w:rsidR="001C456E">
        <w:t xml:space="preserve"> or aloe vera juice]</w:t>
      </w:r>
    </w:p>
    <w:p w14:paraId="1B2FF096" w14:textId="42FEE02F" w:rsidR="00792D20" w:rsidRDefault="00EE6760" w:rsidP="000603B4">
      <w:pPr>
        <w:pStyle w:val="Bullet0"/>
      </w:pPr>
      <w:r>
        <w:t xml:space="preserve">reduce </w:t>
      </w:r>
      <w:r w:rsidR="00792D20">
        <w:t xml:space="preserve">depressive symptoms (2 RCTs, 129 participants), </w:t>
      </w:r>
      <w:r>
        <w:t xml:space="preserve">and </w:t>
      </w:r>
      <w:r w:rsidRPr="00AE5C7B">
        <w:t xml:space="preserve">improve </w:t>
      </w:r>
      <w:r w:rsidR="00EB1558">
        <w:t>overall symptoms</w:t>
      </w:r>
      <w:r w:rsidR="00804972">
        <w:t xml:space="preserve"> </w:t>
      </w:r>
      <w:r w:rsidR="00792D20" w:rsidRPr="00AE5C7B">
        <w:t>(3</w:t>
      </w:r>
      <w:r w:rsidR="00792D20">
        <w:t xml:space="preserve"> RCTs, 670 participants) and emotional functioning (2 RCTs, 508 participants) in people with anxiety</w:t>
      </w:r>
      <w:r w:rsidR="00814388">
        <w:t xml:space="preserve"> [WHM included</w:t>
      </w:r>
      <w:r w:rsidR="001C456E">
        <w:t xml:space="preserve"> </w:t>
      </w:r>
      <w:r w:rsidR="003E0379">
        <w:t>lavender, saffron,</w:t>
      </w:r>
      <w:r w:rsidR="007A358E">
        <w:t xml:space="preserve"> or</w:t>
      </w:r>
      <w:r w:rsidR="003E0379">
        <w:t xml:space="preserve"> chamomile</w:t>
      </w:r>
      <w:r w:rsidR="007A358E">
        <w:t>]</w:t>
      </w:r>
      <w:r w:rsidR="00E37572">
        <w:t xml:space="preserve"> </w:t>
      </w:r>
    </w:p>
    <w:p w14:paraId="192D664A" w14:textId="6A77B54B" w:rsidR="00792D20" w:rsidRPr="008328D7" w:rsidRDefault="00EE6760" w:rsidP="000603B4">
      <w:pPr>
        <w:pStyle w:val="Bullet0"/>
      </w:pPr>
      <w:r>
        <w:t xml:space="preserve">improve </w:t>
      </w:r>
      <w:r w:rsidR="00792D20">
        <w:t>physical functioning (2 RCTs 508 participants) and sleep quality (2 RCTs, 382 participants) in people with anxiety</w:t>
      </w:r>
      <w:r w:rsidR="00814388">
        <w:t xml:space="preserve"> [WHM included</w:t>
      </w:r>
      <w:r w:rsidR="00E37572">
        <w:t xml:space="preserve"> </w:t>
      </w:r>
      <w:r w:rsidR="007A358E">
        <w:t>lavender]</w:t>
      </w:r>
    </w:p>
    <w:p w14:paraId="7DB9D668" w14:textId="2B42D295" w:rsidR="00792D20" w:rsidRDefault="00EE6760" w:rsidP="000603B4">
      <w:pPr>
        <w:pStyle w:val="Bullet0"/>
      </w:pPr>
      <w:r>
        <w:t>reduce</w:t>
      </w:r>
      <w:r w:rsidR="00792D20">
        <w:t xml:space="preserve"> symptoms of fatigue (3 RCTs, 185 participants) in people with chronic fatigue conditions</w:t>
      </w:r>
      <w:r w:rsidR="00814388">
        <w:t xml:space="preserve"> [WHM included</w:t>
      </w:r>
      <w:r w:rsidR="002E357B">
        <w:t xml:space="preserve"> </w:t>
      </w:r>
      <w:r w:rsidR="00E74C6E">
        <w:t xml:space="preserve">Siberian ginseng or panax ginseng] </w:t>
      </w:r>
    </w:p>
    <w:p w14:paraId="5D635674" w14:textId="591DAE64" w:rsidR="00792D20" w:rsidRDefault="00EE6760" w:rsidP="00EE6760">
      <w:pPr>
        <w:pStyle w:val="Bullet12"/>
      </w:pPr>
      <w:r>
        <w:t xml:space="preserve">reduce </w:t>
      </w:r>
      <w:r w:rsidR="00792D20">
        <w:t xml:space="preserve">hot </w:t>
      </w:r>
      <w:r w:rsidR="00EB1558">
        <w:t xml:space="preserve">flush </w:t>
      </w:r>
      <w:r w:rsidR="00792D20">
        <w:t>frequency (14 RCTs, 1355 participants) in people with symptoms of menopause</w:t>
      </w:r>
      <w:r w:rsidR="00814388">
        <w:t xml:space="preserve"> [WHM included</w:t>
      </w:r>
      <w:r w:rsidR="00DA34BB">
        <w:t xml:space="preserve"> </w:t>
      </w:r>
      <w:r w:rsidR="000B4000">
        <w:t xml:space="preserve">black </w:t>
      </w:r>
      <w:r w:rsidR="00331853">
        <w:t>cohosh</w:t>
      </w:r>
      <w:r w:rsidR="009B7D01">
        <w:t xml:space="preserve">, </w:t>
      </w:r>
      <w:r w:rsidR="000B4000">
        <w:t>red clover</w:t>
      </w:r>
      <w:r w:rsidR="009B7D01">
        <w:t>, valerian, valerian root, St John’s wort or St John’s wort +</w:t>
      </w:r>
      <w:r w:rsidR="007306DE">
        <w:t xml:space="preserve"> chaste tree</w:t>
      </w:r>
      <w:r w:rsidR="000B4000">
        <w:t>]</w:t>
      </w:r>
      <w:r w:rsidR="00B942C5">
        <w:t>.</w:t>
      </w:r>
      <w:r w:rsidR="00814388">
        <w:t xml:space="preserve"> </w:t>
      </w:r>
    </w:p>
    <w:p w14:paraId="4355123C" w14:textId="77777777" w:rsidR="00986C37" w:rsidRDefault="00986C37" w:rsidP="00986C37">
      <w:pPr>
        <w:pStyle w:val="Bulletintro"/>
      </w:pPr>
      <w:r>
        <w:t xml:space="preserve">The evidence provides </w:t>
      </w:r>
      <w:r w:rsidRPr="00CB5C7F">
        <w:t>moderate</w:t>
      </w:r>
      <w:r w:rsidRPr="00A1273D">
        <w:t xml:space="preserve"> certainty that </w:t>
      </w:r>
      <w:r>
        <w:t>WHM p</w:t>
      </w:r>
      <w:r w:rsidRPr="00A1273D">
        <w:t xml:space="preserve">robably </w:t>
      </w:r>
      <w:r>
        <w:t>has little (to no) effect on</w:t>
      </w:r>
      <w:r w:rsidRPr="00A1273D">
        <w:t xml:space="preserve">: </w:t>
      </w:r>
    </w:p>
    <w:p w14:paraId="31A96E3A" w14:textId="0D7AFB14" w:rsidR="00986C37" w:rsidRDefault="00986C37" w:rsidP="00986C37">
      <w:pPr>
        <w:pStyle w:val="Bullet0"/>
      </w:pPr>
      <w:r w:rsidRPr="000603B4">
        <w:t>sexual</w:t>
      </w:r>
      <w:r>
        <w:t xml:space="preserve"> functioning in </w:t>
      </w:r>
      <w:r w:rsidRPr="00E40BBB">
        <w:t>people with symptoms of menopause (</w:t>
      </w:r>
      <w:r>
        <w:t>7</w:t>
      </w:r>
      <w:r w:rsidRPr="00E40BBB">
        <w:t xml:space="preserve"> RCTs, </w:t>
      </w:r>
      <w:r>
        <w:t>887</w:t>
      </w:r>
      <w:r w:rsidRPr="00E40BBB">
        <w:t xml:space="preserve"> participants)</w:t>
      </w:r>
      <w:r w:rsidR="00493AB5">
        <w:t xml:space="preserve"> [WHM included </w:t>
      </w:r>
      <w:r w:rsidR="0029465E">
        <w:t xml:space="preserve">ginseng, </w:t>
      </w:r>
      <w:r w:rsidR="002A134C">
        <w:t>w</w:t>
      </w:r>
      <w:r w:rsidR="002A134C" w:rsidRPr="002E03B7">
        <w:t>ithania</w:t>
      </w:r>
      <w:r w:rsidR="002A134C">
        <w:t xml:space="preserve"> (</w:t>
      </w:r>
      <w:r w:rsidR="0029465E">
        <w:t>ashwagandha</w:t>
      </w:r>
      <w:r w:rsidR="002A134C">
        <w:t>)</w:t>
      </w:r>
      <w:r w:rsidR="0029465E">
        <w:t>, red clover or ginseng]</w:t>
      </w:r>
    </w:p>
    <w:p w14:paraId="4BF66629" w14:textId="00042F81" w:rsidR="00986C37" w:rsidRPr="0019272D" w:rsidRDefault="00986C37" w:rsidP="00986C37">
      <w:pPr>
        <w:pStyle w:val="Bullet12"/>
      </w:pPr>
      <w:r>
        <w:t>sleep quality in people with insomnia (5 RCTs, 946 participants)</w:t>
      </w:r>
      <w:r w:rsidR="0029465E">
        <w:t xml:space="preserve"> [WHM included </w:t>
      </w:r>
      <w:r w:rsidR="00891CCB">
        <w:t>chamomile, valerian or kava]</w:t>
      </w:r>
      <w:r w:rsidR="00B942C5">
        <w:t>.</w:t>
      </w:r>
    </w:p>
    <w:p w14:paraId="46F897F3" w14:textId="05F4FC93" w:rsidR="00792D20" w:rsidRDefault="00EE6760" w:rsidP="00EE6760">
      <w:pPr>
        <w:pStyle w:val="Bulletintro"/>
      </w:pPr>
      <w:r>
        <w:t xml:space="preserve">The evidence provides </w:t>
      </w:r>
      <w:r w:rsidR="00792D20">
        <w:t>low</w:t>
      </w:r>
      <w:r w:rsidR="00792D20" w:rsidRPr="00A1273D">
        <w:t xml:space="preserve"> certainty that </w:t>
      </w:r>
      <w:r w:rsidR="00792D20">
        <w:t xml:space="preserve">WHM </w:t>
      </w:r>
      <w:r w:rsidR="00CE1347">
        <w:t>may</w:t>
      </w:r>
      <w:r w:rsidR="00CE1347" w:rsidRPr="00A1273D">
        <w:t xml:space="preserve"> </w:t>
      </w:r>
      <w:r w:rsidR="00792D20" w:rsidRPr="00A1273D">
        <w:t>result in</w:t>
      </w:r>
      <w:r w:rsidR="00792D20">
        <w:t xml:space="preserve"> little (to no) change in</w:t>
      </w:r>
      <w:r w:rsidR="00792D20" w:rsidRPr="00A1273D">
        <w:t xml:space="preserve">: </w:t>
      </w:r>
    </w:p>
    <w:p w14:paraId="49EA3020" w14:textId="23A0E081" w:rsidR="00792D20" w:rsidRDefault="00792D20" w:rsidP="00EE6760">
      <w:pPr>
        <w:pStyle w:val="Bullet0"/>
      </w:pPr>
      <w:r>
        <w:t>disease activity in people with inflammatory bowel disease (2 RCTs, 151 participants)</w:t>
      </w:r>
      <w:r w:rsidR="00A7333F">
        <w:t xml:space="preserve"> [WHM included </w:t>
      </w:r>
      <w:r w:rsidR="002A7DC9">
        <w:t>curcumin]</w:t>
      </w:r>
    </w:p>
    <w:p w14:paraId="38451637" w14:textId="137BAC4F" w:rsidR="00792D20" w:rsidRDefault="00792D20" w:rsidP="00EE6760">
      <w:pPr>
        <w:pStyle w:val="Bullet12"/>
      </w:pPr>
      <w:r>
        <w:t>symptoms of anxiety in people with insomnia (2 RCTs, 425 participants)</w:t>
      </w:r>
      <w:r w:rsidR="00B34F94">
        <w:t xml:space="preserve"> [WHM included </w:t>
      </w:r>
      <w:r w:rsidR="005505D1">
        <w:t>kava, valerian or chamomile]</w:t>
      </w:r>
      <w:r w:rsidR="00B942C5">
        <w:t>.</w:t>
      </w:r>
    </w:p>
    <w:p w14:paraId="7CEE11BE" w14:textId="465B1949" w:rsidR="00FD3F4A" w:rsidRDefault="002072D9" w:rsidP="00D7532A">
      <w:pPr>
        <w:pStyle w:val="BodyText"/>
      </w:pPr>
      <w:r>
        <w:t>Results compared to i</w:t>
      </w:r>
      <w:r w:rsidR="00D7532A">
        <w:t xml:space="preserve">nactive control </w:t>
      </w:r>
      <w:r>
        <w:t xml:space="preserve">(e.g. waitlist) </w:t>
      </w:r>
      <w:r w:rsidR="00181617">
        <w:t xml:space="preserve">were </w:t>
      </w:r>
      <w:r w:rsidR="002926A6">
        <w:t xml:space="preserve">also </w:t>
      </w:r>
      <w:r>
        <w:t>examined, but for the majority of conditions there were no results found</w:t>
      </w:r>
      <w:r w:rsidR="001F6A26">
        <w:t>.</w:t>
      </w:r>
      <w:r>
        <w:t xml:space="preserve"> </w:t>
      </w:r>
      <w:r w:rsidR="0062247F">
        <w:t>F</w:t>
      </w:r>
      <w:r>
        <w:t xml:space="preserve">or </w:t>
      </w:r>
      <w:r w:rsidR="0062247F">
        <w:t xml:space="preserve">2 </w:t>
      </w:r>
      <w:r w:rsidR="00880DE7">
        <w:t xml:space="preserve">populations </w:t>
      </w:r>
      <w:r w:rsidR="0062247F">
        <w:t>(</w:t>
      </w:r>
      <w:r w:rsidR="00F80D95">
        <w:t>i</w:t>
      </w:r>
      <w:r w:rsidR="00C167EC">
        <w:t xml:space="preserve">nflammatory </w:t>
      </w:r>
      <w:r w:rsidR="00F80D95">
        <w:t>b</w:t>
      </w:r>
      <w:r w:rsidR="00C167EC">
        <w:t xml:space="preserve">owel </w:t>
      </w:r>
      <w:r w:rsidR="00F80D95">
        <w:t>d</w:t>
      </w:r>
      <w:r w:rsidR="00C167EC">
        <w:t>isease</w:t>
      </w:r>
      <w:r w:rsidR="0062247F">
        <w:t>, menstr</w:t>
      </w:r>
      <w:r w:rsidR="00880DE7">
        <w:t>u</w:t>
      </w:r>
      <w:r w:rsidR="0062247F">
        <w:t xml:space="preserve">al </w:t>
      </w:r>
      <w:r w:rsidR="00880DE7">
        <w:t xml:space="preserve">conditions) </w:t>
      </w:r>
      <w:r w:rsidR="00D7532A">
        <w:t xml:space="preserve">the evidence </w:t>
      </w:r>
      <w:r w:rsidR="000250EA">
        <w:t>was very uncertain.</w:t>
      </w:r>
    </w:p>
    <w:p w14:paraId="1B44D229" w14:textId="1F55BB0A" w:rsidR="000330D0" w:rsidRPr="00D7532A" w:rsidRDefault="005B5D4F" w:rsidP="005F097F">
      <w:pPr>
        <w:pStyle w:val="BodyText"/>
      </w:pPr>
      <w:r>
        <w:t>Results c</w:t>
      </w:r>
      <w:r w:rsidR="00FD3F4A">
        <w:t>ompared to active control</w:t>
      </w:r>
      <w:r>
        <w:t xml:space="preserve"> were examined for one cond</w:t>
      </w:r>
      <w:r w:rsidR="00AE264A">
        <w:t>i</w:t>
      </w:r>
      <w:r>
        <w:t>tio</w:t>
      </w:r>
      <w:r w:rsidR="004D16B9">
        <w:t>n. Here,</w:t>
      </w:r>
      <w:r w:rsidR="00FD3F4A">
        <w:t xml:space="preserve"> </w:t>
      </w:r>
      <w:r w:rsidR="00B023DE">
        <w:t xml:space="preserve">the evidence provides moderate certainty that WHM </w:t>
      </w:r>
      <w:r w:rsidR="00AE264A">
        <w:t>(</w:t>
      </w:r>
      <w:r w:rsidR="009A468C">
        <w:t xml:space="preserve">St John’s </w:t>
      </w:r>
      <w:r w:rsidR="00BB7FFA">
        <w:t>w</w:t>
      </w:r>
      <w:r w:rsidR="009A468C">
        <w:t>ort</w:t>
      </w:r>
      <w:r w:rsidR="00AE264A">
        <w:t xml:space="preserve">) </w:t>
      </w:r>
      <w:r w:rsidR="00CE1347">
        <w:t xml:space="preserve">is probably </w:t>
      </w:r>
      <w:r w:rsidR="005F097F">
        <w:t xml:space="preserve">comparable to </w:t>
      </w:r>
      <w:r w:rsidR="0068063E">
        <w:t>antidepressants</w:t>
      </w:r>
      <w:r w:rsidR="005F097F" w:rsidRPr="005F097F">
        <w:t xml:space="preserve"> </w:t>
      </w:r>
      <w:r w:rsidR="005F097F">
        <w:t xml:space="preserve">for </w:t>
      </w:r>
      <w:r w:rsidR="004D16B9">
        <w:t xml:space="preserve">improving </w:t>
      </w:r>
      <w:r>
        <w:t xml:space="preserve">symptoms of </w:t>
      </w:r>
      <w:r w:rsidR="005F097F">
        <w:t>depression</w:t>
      </w:r>
      <w:r w:rsidR="00390BA0">
        <w:t xml:space="preserve"> in people with depression</w:t>
      </w:r>
      <w:r w:rsidR="00AE264A">
        <w:t>.</w:t>
      </w:r>
    </w:p>
    <w:p w14:paraId="630FE695" w14:textId="71E68CDC" w:rsidR="005634AD" w:rsidRPr="00E23F7D" w:rsidRDefault="005634AD" w:rsidP="00A009BE">
      <w:pPr>
        <w:pStyle w:val="H2notoc"/>
      </w:pPr>
      <w:r w:rsidRPr="00E23F7D">
        <w:t xml:space="preserve">Implications for </w:t>
      </w:r>
      <w:r w:rsidR="004517C0">
        <w:t>health policy</w:t>
      </w:r>
      <w:r w:rsidR="004517C0" w:rsidRPr="00E23F7D">
        <w:t xml:space="preserve"> </w:t>
      </w:r>
      <w:r w:rsidRPr="00E23F7D">
        <w:t>and research</w:t>
      </w:r>
    </w:p>
    <w:p w14:paraId="740DD1FE" w14:textId="25D48258" w:rsidR="005634AD" w:rsidRPr="00E23F7D" w:rsidRDefault="005634AD" w:rsidP="005634AD">
      <w:pPr>
        <w:pStyle w:val="BodyText"/>
      </w:pPr>
      <w:r w:rsidRPr="00E23F7D">
        <w:t>This review assesses the evidence for certain conditions and groups of people to inform the Australian Government about health policy decisions for private health insurance rebates. The review does not cover all the reasons that people use WHMs, or the reasons practit</w:t>
      </w:r>
      <w:r w:rsidR="00D87B7D" w:rsidRPr="00E23F7D">
        <w:t>ione</w:t>
      </w:r>
      <w:r w:rsidRPr="00E23F7D">
        <w:t xml:space="preserve">rs prescribe WHMs and is not intended to inform individual choices about using </w:t>
      </w:r>
      <w:r w:rsidR="00E27877" w:rsidRPr="00E23F7D">
        <w:t>Western herbalism</w:t>
      </w:r>
      <w:r w:rsidR="00496D1A">
        <w:t xml:space="preserve">, </w:t>
      </w:r>
      <w:r w:rsidR="00BD5DCB">
        <w:t>individual herbs</w:t>
      </w:r>
      <w:r w:rsidR="00496D1A">
        <w:t>, extracts</w:t>
      </w:r>
      <w:r w:rsidR="00BD5DCB">
        <w:t xml:space="preserve"> </w:t>
      </w:r>
      <w:r w:rsidR="00496D1A">
        <w:t xml:space="preserve">of herb </w:t>
      </w:r>
      <w:r w:rsidR="00BD5DCB">
        <w:t>or combinations of herb</w:t>
      </w:r>
      <w:r w:rsidR="00BD5DCB" w:rsidRPr="00E23F7D">
        <w:t>s.</w:t>
      </w:r>
      <w:r w:rsidR="00523796">
        <w:t xml:space="preserve"> </w:t>
      </w:r>
    </w:p>
    <w:p w14:paraId="513E04BE" w14:textId="2F655F75" w:rsidR="005634AD" w:rsidRPr="00E23F7D" w:rsidRDefault="005634AD" w:rsidP="005634AD">
      <w:pPr>
        <w:pStyle w:val="BodyText"/>
      </w:pPr>
      <w:r w:rsidRPr="00E23F7D">
        <w:t xml:space="preserve">The results of this review indicate that WHMs may be useful for some conditions and outcomes and not useful for others. </w:t>
      </w:r>
      <w:r w:rsidR="00523796">
        <w:t xml:space="preserve">Whether the individual </w:t>
      </w:r>
      <w:r w:rsidR="00B952D1">
        <w:t>herb</w:t>
      </w:r>
      <w:r w:rsidR="00FC7B49">
        <w:t>s</w:t>
      </w:r>
      <w:r w:rsidR="00B952D1">
        <w:t xml:space="preserve"> used </w:t>
      </w:r>
      <w:r w:rsidR="00523796">
        <w:t>in the primary studies for a condition correlate with th</w:t>
      </w:r>
      <w:r w:rsidR="00FC7B49">
        <w:t>ose</w:t>
      </w:r>
      <w:r w:rsidR="00523796">
        <w:t xml:space="preserve"> typically prescribed by Western herbalists in Australia is not known. </w:t>
      </w:r>
      <w:r w:rsidRPr="00E23F7D">
        <w:t xml:space="preserve">A number of studies focussed on the effect of WHMs in people who received treatment </w:t>
      </w:r>
      <w:r w:rsidRPr="00523796">
        <w:t xml:space="preserve">for 12 weeks or less, so it is difficult to conclude the possible benefits of </w:t>
      </w:r>
      <w:r w:rsidR="00523796">
        <w:t xml:space="preserve">WHMs </w:t>
      </w:r>
      <w:r w:rsidRPr="00523796">
        <w:t>in people who continue to</w:t>
      </w:r>
      <w:r w:rsidR="00523796">
        <w:t xml:space="preserve"> use WHMs</w:t>
      </w:r>
      <w:r w:rsidRPr="00523796">
        <w:t xml:space="preserve"> for more than 12 weeks. It is unknown whether the effects of </w:t>
      </w:r>
      <w:r w:rsidR="00523796">
        <w:t>WHMs</w:t>
      </w:r>
      <w:r w:rsidRPr="00523796">
        <w:t xml:space="preserve"> continue once people stop </w:t>
      </w:r>
      <w:r w:rsidR="00523796">
        <w:t>using WHMs</w:t>
      </w:r>
      <w:r w:rsidRPr="00523796">
        <w:t xml:space="preserve">. This review listed but did not assess </w:t>
      </w:r>
      <w:r w:rsidR="00523796">
        <w:t xml:space="preserve">WHMs </w:t>
      </w:r>
      <w:r w:rsidRPr="00523796">
        <w:t>versus other interventions</w:t>
      </w:r>
      <w:r w:rsidR="00FD3F4A">
        <w:t xml:space="preserve"> for most conditions</w:t>
      </w:r>
      <w:r w:rsidRPr="00523796">
        <w:t xml:space="preserve">, so no comment can be made on whether </w:t>
      </w:r>
      <w:r w:rsidR="00523796">
        <w:t>WHMs</w:t>
      </w:r>
      <w:r w:rsidRPr="00523796">
        <w:t xml:space="preserve"> </w:t>
      </w:r>
      <w:r w:rsidR="00642B2E">
        <w:t>are</w:t>
      </w:r>
      <w:r w:rsidR="00642B2E" w:rsidRPr="00523796">
        <w:t xml:space="preserve"> </w:t>
      </w:r>
      <w:r w:rsidRPr="00523796">
        <w:t>better or worse than other interventions.</w:t>
      </w:r>
    </w:p>
    <w:p w14:paraId="3515C573" w14:textId="2C512AC8" w:rsidR="00B3331D" w:rsidRPr="00CF10F0" w:rsidRDefault="005634AD" w:rsidP="00B3331D">
      <w:pPr>
        <w:pStyle w:val="BodyText"/>
      </w:pPr>
      <w:r w:rsidRPr="00E23F7D">
        <w:lastRenderedPageBreak/>
        <w:t>Future research could be improved by studies of WHMs versus placebo or inactive control including outcomes that are considered critical or important for decision-making.</w:t>
      </w:r>
      <w:r w:rsidR="00996880">
        <w:t xml:space="preserve"> </w:t>
      </w:r>
      <w:r w:rsidR="00D20B30">
        <w:t>Importantly, c</w:t>
      </w:r>
      <w:r w:rsidR="00B3331D">
        <w:t xml:space="preserve">linical </w:t>
      </w:r>
      <w:r w:rsidR="00996880">
        <w:t>trials</w:t>
      </w:r>
      <w:r w:rsidR="00996880" w:rsidRPr="00E23F7D">
        <w:t xml:space="preserve"> that focus on</w:t>
      </w:r>
      <w:r w:rsidR="00996880">
        <w:t xml:space="preserve"> the broader research question about the effectiveness of </w:t>
      </w:r>
      <w:r w:rsidR="00996880" w:rsidRPr="00E23F7D">
        <w:t xml:space="preserve">Western herbalism as a </w:t>
      </w:r>
      <w:r w:rsidR="00B3331D">
        <w:t>health service</w:t>
      </w:r>
      <w:r w:rsidR="00BB53CB">
        <w:t xml:space="preserve"> are needed</w:t>
      </w:r>
      <w:r w:rsidR="00B3331D">
        <w:t>.</w:t>
      </w:r>
    </w:p>
    <w:p w14:paraId="2C57C30F" w14:textId="77777777" w:rsidR="005634AD" w:rsidRPr="00E23F7D" w:rsidRDefault="005634AD" w:rsidP="00A009BE">
      <w:pPr>
        <w:pStyle w:val="H2notoc"/>
      </w:pPr>
      <w:r w:rsidRPr="00E23F7D">
        <w:t>How up to date is this review?</w:t>
      </w:r>
    </w:p>
    <w:p w14:paraId="3DE2E2A7" w14:textId="77777777" w:rsidR="005634AD" w:rsidRPr="00E23F7D" w:rsidRDefault="005634AD" w:rsidP="005634AD">
      <w:pPr>
        <w:rPr>
          <w:noProof/>
        </w:rPr>
      </w:pPr>
      <w:r w:rsidRPr="00E23F7D">
        <w:t xml:space="preserve">Searches were conducted from the earliest date included in the databases until </w:t>
      </w:r>
      <w:r w:rsidRPr="00E23F7D">
        <w:rPr>
          <w:noProof/>
        </w:rPr>
        <w:t xml:space="preserve">22 April 2021. Systematic reviews published after this date are not included in this review. </w:t>
      </w:r>
    </w:p>
    <w:p w14:paraId="441DF018" w14:textId="77777777" w:rsidR="005634AD" w:rsidRPr="00E23F7D" w:rsidRDefault="005634AD" w:rsidP="005634AD">
      <w:pPr>
        <w:pStyle w:val="BodyText"/>
        <w:sectPr w:rsidR="005634AD" w:rsidRPr="00E23F7D" w:rsidSect="00CD7624">
          <w:headerReference w:type="even" r:id="rId15"/>
          <w:footerReference w:type="default" r:id="rId16"/>
          <w:headerReference w:type="first" r:id="rId17"/>
          <w:footnotePr>
            <w:numFmt w:val="lowerLetter"/>
          </w:footnotePr>
          <w:pgSz w:w="11905" w:h="16837" w:code="9"/>
          <w:pgMar w:top="1440" w:right="1080" w:bottom="1440" w:left="1080" w:header="720" w:footer="397" w:gutter="0"/>
          <w:paperSrc w:first="261" w:other="261"/>
          <w:pgNumType w:start="1"/>
          <w:cols w:space="708"/>
          <w:docGrid w:linePitch="299"/>
        </w:sectPr>
      </w:pPr>
    </w:p>
    <w:p w14:paraId="4B9090E0" w14:textId="77777777" w:rsidR="005634AD" w:rsidRPr="00E23F7D" w:rsidRDefault="005634AD" w:rsidP="005634AD">
      <w:pPr>
        <w:pStyle w:val="H1-NoNumColour"/>
      </w:pPr>
      <w:bookmarkStart w:id="18" w:name="_Toc183697471"/>
      <w:r w:rsidRPr="00E23F7D">
        <w:lastRenderedPageBreak/>
        <w:t>Executive summary</w:t>
      </w:r>
      <w:bookmarkEnd w:id="18"/>
    </w:p>
    <w:p w14:paraId="0412B825" w14:textId="77777777" w:rsidR="005634AD" w:rsidRPr="00E23F7D" w:rsidRDefault="005634AD" w:rsidP="00A009BE">
      <w:pPr>
        <w:pStyle w:val="H2notoc"/>
      </w:pPr>
      <w:r w:rsidRPr="00E23F7D">
        <w:t>Background</w:t>
      </w:r>
      <w:bookmarkEnd w:id="17"/>
    </w:p>
    <w:p w14:paraId="7483308A" w14:textId="6709AF96" w:rsidR="005634AD" w:rsidRDefault="005634AD" w:rsidP="005634AD">
      <w:pPr>
        <w:pStyle w:val="BodyText"/>
      </w:pPr>
      <w:r w:rsidRPr="00E23F7D">
        <w:t xml:space="preserve">Western herbalism is the practice of plant-based medicine, originating from Europe, the United Kingdom and North America. Herbalists use plants and unrefined plant extracts to create medicines that target individual body systems, with the aim of treating the underlying cause of disease. </w:t>
      </w:r>
    </w:p>
    <w:p w14:paraId="0BFBAD29" w14:textId="5170BABA" w:rsidR="00265400" w:rsidRPr="00E23F7D" w:rsidRDefault="00EC02F2" w:rsidP="005634AD">
      <w:pPr>
        <w:pStyle w:val="BodyText"/>
      </w:pPr>
      <w:r w:rsidRPr="00E93DA8">
        <w:t xml:space="preserve">In 2015, an overview of systematic reviews conducted for the Australian Government </w:t>
      </w:r>
      <w:r w:rsidR="004816E3" w:rsidRPr="00E23F7D">
        <w:t xml:space="preserve">identified no systematic reviews containing evidence evaluating Western herbalism as a health service. The review noted that while there is a large body of research on the effects of individual herbal agents and remedies, the study of the </w:t>
      </w:r>
      <w:r w:rsidR="00975846" w:rsidRPr="00E23F7D">
        <w:t>real-life</w:t>
      </w:r>
      <w:r w:rsidR="004816E3" w:rsidRPr="00E23F7D">
        <w:t xml:space="preserve"> practice and outcomes of herbalism as a health service is a relatively new area of research that has yet to be addressed in systematic reviews</w:t>
      </w:r>
      <w:r w:rsidR="004816E3">
        <w:t>. The current overview</w:t>
      </w:r>
      <w:r w:rsidR="004D400D">
        <w:t xml:space="preserve"> assesses the effectiveness of </w:t>
      </w:r>
      <w:r w:rsidR="00683A45">
        <w:t xml:space="preserve">individual </w:t>
      </w:r>
      <w:r w:rsidR="004D400D" w:rsidRPr="00E23F7D">
        <w:t>Western herbal medicines (WHMs)</w:t>
      </w:r>
      <w:r w:rsidR="006F10B2">
        <w:t xml:space="preserve">, aiming to </w:t>
      </w:r>
      <w:r w:rsidR="003850C8">
        <w:t>focus on WHMs</w:t>
      </w:r>
      <w:r w:rsidR="004D400D">
        <w:t xml:space="preserve"> </w:t>
      </w:r>
      <w:r w:rsidR="00635E89">
        <w:t>prescribed</w:t>
      </w:r>
      <w:r w:rsidR="004D400D">
        <w:t xml:space="preserve"> by Western </w:t>
      </w:r>
      <w:r w:rsidR="00635E89">
        <w:t>h</w:t>
      </w:r>
      <w:r w:rsidR="004D400D">
        <w:t>erbalists</w:t>
      </w:r>
      <w:r w:rsidR="00635E89">
        <w:t xml:space="preserve"> in Australia</w:t>
      </w:r>
      <w:r w:rsidR="00AC6836">
        <w:t xml:space="preserve"> and conditions treated by Western herbalists in Australia</w:t>
      </w:r>
      <w:r w:rsidR="00635E89">
        <w:t xml:space="preserve">. </w:t>
      </w:r>
    </w:p>
    <w:p w14:paraId="67EA035C" w14:textId="77777777" w:rsidR="005634AD" w:rsidRPr="00E23F7D" w:rsidRDefault="005634AD" w:rsidP="00A009BE">
      <w:pPr>
        <w:pStyle w:val="H2notoc"/>
      </w:pPr>
      <w:bookmarkStart w:id="19" w:name="_Toc518163109"/>
      <w:r w:rsidRPr="00E23F7D">
        <w:t>Objectives</w:t>
      </w:r>
      <w:bookmarkEnd w:id="19"/>
    </w:p>
    <w:p w14:paraId="178FC98D" w14:textId="7AC91B18" w:rsidR="005634AD" w:rsidRPr="00E23F7D" w:rsidRDefault="005634AD" w:rsidP="005634AD">
      <w:pPr>
        <w:pStyle w:val="BodyText"/>
      </w:pPr>
      <w:bookmarkStart w:id="20" w:name="_Hlk515025515"/>
      <w:r w:rsidRPr="00E23F7D">
        <w:t xml:space="preserve">The objective of this </w:t>
      </w:r>
      <w:r w:rsidR="003C28CF">
        <w:t>overview</w:t>
      </w:r>
      <w:r w:rsidRPr="00E23F7D">
        <w:t xml:space="preserve"> is to evaluate the effectiveness of Western herbal medicines in individuals with a described injury, or to treat or prevent disease, medical condition or preclinical condition, including primary prevention in at-risk individuals, on outcomes that align with the reasons why consumers seek to use WHMs in Australia. This information will be used by the Australian Government in deciding whether to reinclude Western herbalism as eligible for private health insurance rebates, after Western herbalism was excluded in 2019. This </w:t>
      </w:r>
      <w:r w:rsidR="00B910E0">
        <w:t>overview</w:t>
      </w:r>
      <w:r w:rsidRPr="00E23F7D">
        <w:t xml:space="preserve"> is not designed to assess all the reasons that people use WHMs, or the reasons herbalists prescribe WHMs and is not intended to inform individual choices about using </w:t>
      </w:r>
      <w:r w:rsidR="000D1F33" w:rsidRPr="00E23F7D">
        <w:t>Western herbalism</w:t>
      </w:r>
      <w:r w:rsidR="000D1F33">
        <w:t xml:space="preserve">, individual herbs, extracts of herb </w:t>
      </w:r>
      <w:r w:rsidR="00043A43">
        <w:t>or combinations of herb</w:t>
      </w:r>
      <w:r w:rsidRPr="00E23F7D">
        <w:t>s.</w:t>
      </w:r>
    </w:p>
    <w:p w14:paraId="0233D3A2" w14:textId="77777777" w:rsidR="005634AD" w:rsidRPr="00E23F7D" w:rsidRDefault="005634AD" w:rsidP="00A009BE">
      <w:pPr>
        <w:pStyle w:val="H2notoc"/>
      </w:pPr>
      <w:r w:rsidRPr="00E23F7D">
        <w:t>Search methods</w:t>
      </w:r>
    </w:p>
    <w:p w14:paraId="194AA42D" w14:textId="77C8C116" w:rsidR="005634AD" w:rsidRPr="00E23F7D" w:rsidRDefault="005634AD" w:rsidP="005634AD">
      <w:pPr>
        <w:pStyle w:val="BodyText"/>
      </w:pPr>
      <w:r w:rsidRPr="00E23F7D">
        <w:t>Literature searches were conducted in EMBASE, MEDLINE, EMCARE, PsycINFO, AMED, CINAHL, EMB reviews, PAHO, and PUBMED to identify relevant systematic reviews published from database inception to 22 April 2021. The public was also invited by the Department of Health and Aged Care (</w:t>
      </w:r>
      <w:r w:rsidR="00B67719">
        <w:t>formerly</w:t>
      </w:r>
      <w:r w:rsidRPr="00E23F7D">
        <w:t xml:space="preserve"> Department of Health) to submit references of published research evidence. There were no limits on language of publication or date of publication in the search.</w:t>
      </w:r>
    </w:p>
    <w:p w14:paraId="5F892046" w14:textId="77777777" w:rsidR="005634AD" w:rsidRPr="00E23F7D" w:rsidRDefault="005634AD" w:rsidP="00A009BE">
      <w:pPr>
        <w:pStyle w:val="H2notoc"/>
      </w:pPr>
      <w:bookmarkStart w:id="21" w:name="_Toc518163110"/>
      <w:bookmarkEnd w:id="20"/>
      <w:r w:rsidRPr="00E23F7D">
        <w:t>Selection criteria</w:t>
      </w:r>
      <w:bookmarkEnd w:id="21"/>
    </w:p>
    <w:p w14:paraId="2AA80AAD" w14:textId="6B23D753" w:rsidR="005634AD" w:rsidRPr="00E23F7D" w:rsidRDefault="005634AD" w:rsidP="005634AD">
      <w:pPr>
        <w:pStyle w:val="BodyText"/>
      </w:pPr>
      <w:r w:rsidRPr="00E23F7D">
        <w:t xml:space="preserve">Systematic reviews of randomised controlled trials (RCTs), quasi-RCTs and non-randomised studies that examined the effectiveness of WHMs compared to control (or another intervention, where applicable) were eligible for inclusion. Systematic reviews that included a single RCT or that included both RCTs and NRSIs were eligible; however, only evidence from the RCTs (and quasi-RCTs) were considered. Systematic reviews that did not report study eligibility criteria or did not conduct a comprehensive search of the literature (i.e. searched less than </w:t>
      </w:r>
      <w:r w:rsidR="00E60453" w:rsidRPr="00E23F7D">
        <w:t>2</w:t>
      </w:r>
      <w:r w:rsidRPr="00E23F7D">
        <w:t xml:space="preserve"> databases) were not included. There were no limits on the type of herbal preparation (i.e. capsule, tablet, liquid extract, tea etc.), however, the herbal preparation (individual herb or combination product) must be used by </w:t>
      </w:r>
      <w:r w:rsidR="00734C82">
        <w:t>W</w:t>
      </w:r>
      <w:r w:rsidRPr="00E23F7D">
        <w:t>estern herbalists in Australia and be administered orally, sublingual</w:t>
      </w:r>
      <w:r w:rsidR="00B80C26">
        <w:t>ly</w:t>
      </w:r>
      <w:r w:rsidRPr="00E23F7D">
        <w:t xml:space="preserve"> or be topically applied. </w:t>
      </w:r>
      <w:r w:rsidR="00CF39AE">
        <w:t>Eligibility was not based on specific pairings of herbs and conditions.</w:t>
      </w:r>
    </w:p>
    <w:p w14:paraId="0BAE623F" w14:textId="15617A57" w:rsidR="005634AD" w:rsidRPr="00E23F7D" w:rsidRDefault="005634AD" w:rsidP="005634AD">
      <w:pPr>
        <w:pStyle w:val="BodyText"/>
      </w:pPr>
      <w:r w:rsidRPr="00E23F7D">
        <w:lastRenderedPageBreak/>
        <w:t>RCTs (and quasi-RCT</w:t>
      </w:r>
      <w:r w:rsidR="00734C82">
        <w:t>s</w:t>
      </w:r>
      <w:r w:rsidRPr="00E23F7D">
        <w:t>) in people of any age with any injury, disease, medical condition or preclinical condition were eligible for inclusion. Studies examining WHMs in individuals at-risk, but not studies assessing at-risk populations in general, were also eligible for inclusion. The search was not restricted by comparators, however the 2 main comparator</w:t>
      </w:r>
      <w:r w:rsidR="00B30074">
        <w:t>s</w:t>
      </w:r>
      <w:r w:rsidRPr="00E23F7D">
        <w:t xml:space="preserve"> of interest for this review were WHMs versus placebo and WHMs versus control (including no intervention, waitlist, or usual care, if considered inactive). The </w:t>
      </w:r>
      <w:r w:rsidR="00A604BE">
        <w:t>tertiary</w:t>
      </w:r>
      <w:r w:rsidR="00B30074" w:rsidRPr="00E23F7D">
        <w:t xml:space="preserve"> </w:t>
      </w:r>
      <w:r w:rsidRPr="00E23F7D">
        <w:t>comparator of interest was WHMs versus other interventions (inclusive of non-WHMs (i.e. Chinese and Ayurvedic formulations) and usual care if considered active). The search did not use outcomes to screen reviews for eligib</w:t>
      </w:r>
      <w:r w:rsidR="00903CCD">
        <w:t>i</w:t>
      </w:r>
      <w:r w:rsidRPr="00E23F7D">
        <w:t>l</w:t>
      </w:r>
      <w:r w:rsidR="00903CCD">
        <w:t>it</w:t>
      </w:r>
      <w:r w:rsidRPr="00E23F7D">
        <w:t xml:space="preserve">y. Reviews were not excluded based on country of origin, however reviews published in a language other than English were not translated and were not included in the synthesis but were listed in an inventory for completeness. </w:t>
      </w:r>
    </w:p>
    <w:p w14:paraId="3BFBC4BB" w14:textId="77777777" w:rsidR="005634AD" w:rsidRPr="00E23F7D" w:rsidRDefault="005634AD" w:rsidP="00A009BE">
      <w:pPr>
        <w:pStyle w:val="H2notoc"/>
      </w:pPr>
      <w:r w:rsidRPr="00E23F7D">
        <w:t>Data collection and analysis</w:t>
      </w:r>
    </w:p>
    <w:p w14:paraId="4C2D39B3" w14:textId="30A623F2" w:rsidR="00650BF6" w:rsidRPr="00E23F7D" w:rsidRDefault="00A84895" w:rsidP="00650BF6">
      <w:pPr>
        <w:pStyle w:val="BodyText"/>
      </w:pPr>
      <w:r>
        <w:t>T</w:t>
      </w:r>
      <w:r w:rsidR="00650BF6" w:rsidRPr="00E23F7D">
        <w:t xml:space="preserve">o ensure the </w:t>
      </w:r>
      <w:r w:rsidR="008279E4">
        <w:t>over</w:t>
      </w:r>
      <w:r w:rsidR="00650BF6" w:rsidRPr="00E23F7D">
        <w:t>view was most relevant to the Australian population</w:t>
      </w:r>
      <w:r w:rsidR="0033537B" w:rsidRPr="00264841">
        <w:t xml:space="preserve">, </w:t>
      </w:r>
      <w:r w:rsidR="0033537B">
        <w:t>populations were prioritised without knowledge of potential studies to ensure unbiased prioritisation</w:t>
      </w:r>
      <w:r w:rsidR="00650BF6" w:rsidRPr="00E23F7D">
        <w:t xml:space="preserve">. In determining the priority conditions for inclusion in the analysis and synthesis of the review, </w:t>
      </w:r>
      <w:r w:rsidR="0033537B">
        <w:t xml:space="preserve">the </w:t>
      </w:r>
      <w:r w:rsidR="004B2073" w:rsidRPr="00E23F7D">
        <w:t xml:space="preserve">National Health and Medical Research Council (NHMRC) Natural Therapies Working Committee </w:t>
      </w:r>
      <w:r w:rsidR="0033537B">
        <w:t>(</w:t>
      </w:r>
      <w:r w:rsidR="00650BF6" w:rsidRPr="00E23F7D">
        <w:t>NTWC</w:t>
      </w:r>
      <w:r w:rsidR="0033537B">
        <w:t>)</w:t>
      </w:r>
      <w:r w:rsidR="00650BF6" w:rsidRPr="00E23F7D">
        <w:t xml:space="preserve"> were guided by relevant patient or practitioner reported Australian survey data (where available) and expert advice from The Department’s Natural Therapies Review Expert Advisory Panel (NTREAP).</w:t>
      </w:r>
      <w:r w:rsidR="008C2CE2">
        <w:t xml:space="preserve"> Prioritisation was conducted after</w:t>
      </w:r>
      <w:r w:rsidR="008C2CE2" w:rsidRPr="00264841">
        <w:t xml:space="preserve"> initial searching and screening </w:t>
      </w:r>
      <w:r w:rsidR="008C2CE2">
        <w:t>process, but before data extraction.</w:t>
      </w:r>
    </w:p>
    <w:p w14:paraId="44B71C77" w14:textId="041FF026" w:rsidR="005634AD" w:rsidRPr="00E23F7D" w:rsidRDefault="005634AD" w:rsidP="005634AD">
      <w:pPr>
        <w:pStyle w:val="BodyText"/>
      </w:pPr>
      <w:r w:rsidRPr="00E23F7D">
        <w:t xml:space="preserve">After </w:t>
      </w:r>
      <w:r w:rsidR="00FB3EA6">
        <w:t>population prioritisation</w:t>
      </w:r>
      <w:r w:rsidRPr="00E23F7D">
        <w:t xml:space="preserve">, a blinded outcome prioritisation process was </w:t>
      </w:r>
      <w:r w:rsidR="0057294C">
        <w:t xml:space="preserve">undertaken by </w:t>
      </w:r>
      <w:r w:rsidRPr="00E23F7D">
        <w:t>NTWC</w:t>
      </w:r>
      <w:r w:rsidR="00E3365E">
        <w:t xml:space="preserve"> (with input from NTREAP</w:t>
      </w:r>
      <w:r w:rsidRPr="00E23F7D">
        <w:t xml:space="preserve">). </w:t>
      </w:r>
      <w:r w:rsidR="00797ADF">
        <w:t xml:space="preserve">The outcome prioritisation process was developed based on published core outcome sets and systematic reviews in the priority populations, after the included studies were identified. </w:t>
      </w:r>
      <w:r w:rsidRPr="00E23F7D">
        <w:t>As part of the process</w:t>
      </w:r>
      <w:r w:rsidR="00E74B6E">
        <w:t>,</w:t>
      </w:r>
      <w:r w:rsidRPr="00E23F7D">
        <w:t xml:space="preserve"> NTWC </w:t>
      </w:r>
      <w:r w:rsidR="00797ADF">
        <w:t xml:space="preserve">(with advice from NTREAP) </w:t>
      </w:r>
      <w:r w:rsidR="00403126">
        <w:t>were</w:t>
      </w:r>
      <w:r w:rsidRPr="00E23F7D">
        <w:t xml:space="preserve"> asked to specify up to </w:t>
      </w:r>
      <w:r w:rsidR="00E60453" w:rsidRPr="00E23F7D">
        <w:t xml:space="preserve">7 </w:t>
      </w:r>
      <w:r w:rsidRPr="00E23F7D">
        <w:t xml:space="preserve">‘critical’ or ‘important’ outcomes for inclusion in the analysis and synthesis of the </w:t>
      </w:r>
      <w:r w:rsidR="00F97DCB">
        <w:t>over</w:t>
      </w:r>
      <w:r w:rsidRPr="00E23F7D">
        <w:t xml:space="preserve">view. Where a study did not report a prioritised outcome for that population or condition, this was noted as an evidence gap in the </w:t>
      </w:r>
      <w:r w:rsidR="00F97DCB">
        <w:t>over</w:t>
      </w:r>
      <w:r w:rsidRPr="00E23F7D">
        <w:t xml:space="preserve">view. </w:t>
      </w:r>
      <w:r w:rsidR="00046464">
        <w:t xml:space="preserve">For outcome domains, </w:t>
      </w:r>
      <w:r w:rsidRPr="00E23F7D">
        <w:t>NTWC were guided by GRADE methodology, scoring outcome domains on a scale of 0 (of limited importance for decision making) to 9 (critical for decision making). Harms and cost effectiveness measures were out of scope.</w:t>
      </w:r>
    </w:p>
    <w:p w14:paraId="09CE3CA8" w14:textId="4C15AD3F" w:rsidR="005634AD" w:rsidRPr="00E23F7D" w:rsidRDefault="005634AD" w:rsidP="005634AD">
      <w:pPr>
        <w:pStyle w:val="BodyText"/>
      </w:pPr>
      <w:r w:rsidRPr="00E23F7D">
        <w:t xml:space="preserve">Data collection was performed by </w:t>
      </w:r>
      <w:r w:rsidR="00E60453" w:rsidRPr="00E23F7D">
        <w:t>2</w:t>
      </w:r>
      <w:r w:rsidRPr="00E23F7D">
        <w:t xml:space="preserve"> researchers, the first collected data using data extraction forms and the second checked the forms for completeness and accuracy. Critical appraisal of the eligible reviews was conducted using A MeaSurement Tool to Assess systematic Reviews (AMSTAR-2).</w:t>
      </w:r>
    </w:p>
    <w:p w14:paraId="47F9A5FD" w14:textId="5BA38038" w:rsidR="005634AD" w:rsidRPr="00E23F7D" w:rsidRDefault="005634AD" w:rsidP="005634AD">
      <w:pPr>
        <w:pStyle w:val="BodyText"/>
      </w:pPr>
      <w:r w:rsidRPr="00E23F7D">
        <w:t xml:space="preserve">In the data analysis and synthesis for each prioritised population, the overall certainty of evidence for a maximum of </w:t>
      </w:r>
      <w:r w:rsidR="00E60453" w:rsidRPr="00E23F7D">
        <w:t xml:space="preserve">7 </w:t>
      </w:r>
      <w:r w:rsidRPr="00E23F7D">
        <w:t xml:space="preserve">critical or important outcomes were reported in GRADE summary of findings tables, with corresponding evidence statements assigned to each outcome. Data </w:t>
      </w:r>
      <w:r w:rsidR="004447F9">
        <w:t>were</w:t>
      </w:r>
      <w:r w:rsidR="004447F9" w:rsidRPr="00E23F7D">
        <w:t xml:space="preserve"> </w:t>
      </w:r>
      <w:r w:rsidRPr="00E23F7D">
        <w:t>assessed for reported outcomes at ‘end of treatment’ and reported minimal clinically important differences (MCID) or minimal important difference (MID) (where available). In instances where MCID were unavailable, effect estimates were assessed using a threshold of (1) small (</w:t>
      </w:r>
      <w:r w:rsidR="009D60E2">
        <w:t>m</w:t>
      </w:r>
      <w:r w:rsidRPr="00E23F7D">
        <w:t>ean difference [MD] &lt;10% of the scale) (2) moderate (MD between 10% to 20% of the scale), or (3) large (MD more than 20% of the scale). If the effect was quantified using a standardised mean difference (SMD), we used Cohen’s guidance for interpreting the magnitude of the SMD, where 0.2 represents a small difference, 0.5 is moderate, and 0.8 is large.</w:t>
      </w:r>
    </w:p>
    <w:p w14:paraId="4F61B426" w14:textId="77777777" w:rsidR="005634AD" w:rsidRPr="00E23F7D" w:rsidRDefault="005634AD" w:rsidP="00A009BE">
      <w:pPr>
        <w:pStyle w:val="H2notoc"/>
      </w:pPr>
      <w:r w:rsidRPr="00E23F7D">
        <w:lastRenderedPageBreak/>
        <w:t>Main results</w:t>
      </w:r>
    </w:p>
    <w:p w14:paraId="59198272" w14:textId="71FB4F91" w:rsidR="004B1BE9" w:rsidRPr="00E23F7D" w:rsidRDefault="005634AD" w:rsidP="005634AD">
      <w:pPr>
        <w:pStyle w:val="BodyText"/>
      </w:pPr>
      <w:r w:rsidRPr="00E23F7D">
        <w:t xml:space="preserve">A total of </w:t>
      </w:r>
      <w:r w:rsidR="007D2CDB" w:rsidRPr="00E23F7D">
        <w:t>8</w:t>
      </w:r>
      <w:r w:rsidR="007D2CDB">
        <w:t>54</w:t>
      </w:r>
      <w:r w:rsidR="007D2CDB" w:rsidRPr="00E23F7D">
        <w:t xml:space="preserve"> systematic reviews </w:t>
      </w:r>
      <w:r w:rsidRPr="00E23F7D">
        <w:t xml:space="preserve">were identified as eligible for inclusion in this </w:t>
      </w:r>
      <w:r w:rsidR="00B44CAF">
        <w:t>o</w:t>
      </w:r>
      <w:r w:rsidR="007D2CDB">
        <w:t>verv</w:t>
      </w:r>
      <w:r w:rsidRPr="00E23F7D">
        <w:t xml:space="preserve">iew. Of these, </w:t>
      </w:r>
      <w:r w:rsidR="007D2CDB">
        <w:t>402 systematic reviews</w:t>
      </w:r>
      <w:r w:rsidRPr="00E23F7D">
        <w:t xml:space="preserve"> covering </w:t>
      </w:r>
      <w:r w:rsidR="007D2CDB">
        <w:t>16</w:t>
      </w:r>
      <w:r w:rsidRPr="00E23F7D">
        <w:t xml:space="preserve"> conditions were considered in the evidence evaluation. For the synthesis </w:t>
      </w:r>
      <w:r w:rsidR="007D2CDB">
        <w:t xml:space="preserve">270 RCTs covering 11 </w:t>
      </w:r>
      <w:r w:rsidRPr="00E23F7D">
        <w:t>prioritised conditions compared WHMs with placebo and</w:t>
      </w:r>
      <w:r w:rsidR="007D2CDB">
        <w:t xml:space="preserve"> 5 RCTs covering</w:t>
      </w:r>
      <w:r w:rsidRPr="00E23F7D">
        <w:t xml:space="preserve"> </w:t>
      </w:r>
      <w:r w:rsidR="007D2CDB">
        <w:t>2</w:t>
      </w:r>
      <w:r w:rsidRPr="00E23F7D">
        <w:t xml:space="preserve"> prioritised conditions compared WHMs</w:t>
      </w:r>
      <w:r w:rsidR="001E24C9">
        <w:t xml:space="preserve"> with</w:t>
      </w:r>
      <w:r w:rsidRPr="00E23F7D">
        <w:t xml:space="preserve"> inactive control (no intervention, wait list or usual care)</w:t>
      </w:r>
      <w:r w:rsidR="00AD4BDC">
        <w:t xml:space="preserve"> were considered</w:t>
      </w:r>
      <w:r w:rsidRPr="00E23F7D">
        <w:t xml:space="preserve">. </w:t>
      </w:r>
      <w:r w:rsidR="00A2691D">
        <w:t>B</w:t>
      </w:r>
      <w:r w:rsidR="00A2691D" w:rsidRPr="00A2691D">
        <w:t>ecause of the large volume of evidence</w:t>
      </w:r>
      <w:r w:rsidR="00A2691D">
        <w:t xml:space="preserve">, it was not feasible to consider the </w:t>
      </w:r>
      <w:r w:rsidR="007D2CDB">
        <w:t xml:space="preserve">evidence </w:t>
      </w:r>
      <w:r w:rsidR="006F0053">
        <w:t xml:space="preserve">regarding </w:t>
      </w:r>
      <w:r w:rsidR="007A2898">
        <w:t>4</w:t>
      </w:r>
      <w:r w:rsidR="007D2CDB">
        <w:t xml:space="preserve"> </w:t>
      </w:r>
      <w:r w:rsidR="007739F5">
        <w:t xml:space="preserve">of the 16 prioritised </w:t>
      </w:r>
      <w:r w:rsidR="007D2CDB">
        <w:t>conditions (diabetes, im</w:t>
      </w:r>
      <w:r w:rsidR="007D2CDB" w:rsidRPr="00CE7B08">
        <w:t>paired glucose tolerance</w:t>
      </w:r>
      <w:r w:rsidR="007D2CDB">
        <w:t>, metabolic syndrome, upper respiratory tract infections)</w:t>
      </w:r>
      <w:r w:rsidR="003C2495">
        <w:t xml:space="preserve">. </w:t>
      </w:r>
      <w:r w:rsidR="00740F38">
        <w:t>Systematic r</w:t>
      </w:r>
      <w:r w:rsidR="003C2495">
        <w:t xml:space="preserve">eviews </w:t>
      </w:r>
      <w:r w:rsidR="00740F38">
        <w:t>for these</w:t>
      </w:r>
      <w:r w:rsidR="009B4BCD">
        <w:t xml:space="preserve"> </w:t>
      </w:r>
      <w:r w:rsidR="00522207">
        <w:t>4</w:t>
      </w:r>
      <w:r w:rsidR="00740F38">
        <w:t xml:space="preserve"> conditions </w:t>
      </w:r>
      <w:r w:rsidR="007167C1">
        <w:t>were not</w:t>
      </w:r>
      <w:r w:rsidR="00275EAA">
        <w:t xml:space="preserve"> </w:t>
      </w:r>
      <w:r w:rsidR="00FF4D08">
        <w:t xml:space="preserve">critically appraised or </w:t>
      </w:r>
      <w:r w:rsidR="00275EAA">
        <w:t>included in synthesis</w:t>
      </w:r>
      <w:r w:rsidR="00A2691D">
        <w:t xml:space="preserve"> </w:t>
      </w:r>
      <w:r w:rsidR="00740F38">
        <w:t>(see Appendix D)</w:t>
      </w:r>
      <w:r w:rsidR="007D2CDB">
        <w:t>.</w:t>
      </w:r>
      <w:r w:rsidR="00DA61BE">
        <w:t xml:space="preserve"> T</w:t>
      </w:r>
      <w:r w:rsidR="00DA61BE" w:rsidRPr="00DA61BE">
        <w:t xml:space="preserve">he Natural Therapies Working Committee (NTWC) was not involved in selection of which prioritised conditions were completed versus not completed (see </w:t>
      </w:r>
      <w:r w:rsidR="001E0799">
        <w:t xml:space="preserve">NHMRC </w:t>
      </w:r>
      <w:r w:rsidR="00DA61BE" w:rsidRPr="00DA61BE">
        <w:t>process report for additional information).</w:t>
      </w:r>
      <w:r w:rsidR="007D2CDB">
        <w:t xml:space="preserve"> </w:t>
      </w:r>
      <w:r w:rsidRPr="00E23F7D">
        <w:t xml:space="preserve">Results for </w:t>
      </w:r>
      <w:r w:rsidR="00AD0408">
        <w:t xml:space="preserve">most </w:t>
      </w:r>
      <w:r w:rsidRPr="00E23F7D">
        <w:t>studies of prioritised conditions with active comparators are presented in Appendix F2, but not in the synthesis, as the wide range of comparators and outcomes did not allow for synthesis as planned in the protocol.</w:t>
      </w:r>
      <w:r w:rsidR="00313CE1">
        <w:t xml:space="preserve"> Studies </w:t>
      </w:r>
      <w:r w:rsidR="009A312C">
        <w:t xml:space="preserve">comparing WHM to an </w:t>
      </w:r>
      <w:r w:rsidR="00AF5149">
        <w:t xml:space="preserve">active </w:t>
      </w:r>
      <w:r w:rsidR="009A312C">
        <w:t xml:space="preserve">treatment </w:t>
      </w:r>
      <w:r w:rsidR="005F799D">
        <w:t>in people with depression</w:t>
      </w:r>
      <w:r w:rsidR="00107A67">
        <w:t xml:space="preserve"> are included in the main report because t</w:t>
      </w:r>
      <w:r w:rsidR="00313CE1">
        <w:t xml:space="preserve">he comparator was </w:t>
      </w:r>
      <w:r w:rsidR="004B1BE9" w:rsidRPr="004B1BE9">
        <w:t>sufficiently homogenous across studies to support synthesis </w:t>
      </w:r>
      <w:r w:rsidR="00313CE1">
        <w:t xml:space="preserve">and </w:t>
      </w:r>
      <w:r w:rsidR="004B1BE9" w:rsidRPr="004B1BE9">
        <w:t>the comparator represent</w:t>
      </w:r>
      <w:r w:rsidR="00313CE1">
        <w:t>s</w:t>
      </w:r>
      <w:r w:rsidR="004B1BE9" w:rsidRPr="004B1BE9">
        <w:t xml:space="preserve"> an accepted, evidence-based ‘gold standard’ of care for the population in question. </w:t>
      </w:r>
    </w:p>
    <w:p w14:paraId="043A28EF" w14:textId="0CDABBAA" w:rsidR="00B64B02" w:rsidRDefault="005634AD" w:rsidP="00B64B02">
      <w:pPr>
        <w:pStyle w:val="BodyText"/>
      </w:pPr>
      <w:r w:rsidRPr="00E23F7D">
        <w:t xml:space="preserve">At the time of the search, an additional </w:t>
      </w:r>
      <w:r w:rsidR="007D2CDB">
        <w:t>199 systematic</w:t>
      </w:r>
      <w:r w:rsidRPr="00E23F7D">
        <w:t xml:space="preserve"> </w:t>
      </w:r>
      <w:r w:rsidR="008D74B1">
        <w:t xml:space="preserve">reviews </w:t>
      </w:r>
      <w:r w:rsidRPr="00E23F7D">
        <w:t>were awaiting classification</w:t>
      </w:r>
      <w:r w:rsidR="00531133">
        <w:t>,</w:t>
      </w:r>
      <w:r w:rsidRPr="00E23F7D">
        <w:t xml:space="preserve"> and an additional </w:t>
      </w:r>
      <w:r w:rsidR="00082A9E">
        <w:t>39 reviews</w:t>
      </w:r>
      <w:r w:rsidRPr="00E23F7D">
        <w:t xml:space="preserve"> were recorded as ongoing (registered but not published at the time of the search). Of the </w:t>
      </w:r>
      <w:r w:rsidR="00082A9E">
        <w:t xml:space="preserve">reviews </w:t>
      </w:r>
      <w:r w:rsidRPr="00E23F7D">
        <w:t xml:space="preserve">awaiting classification, </w:t>
      </w:r>
      <w:r w:rsidR="00082A9E">
        <w:t>113</w:t>
      </w:r>
      <w:r w:rsidRPr="00E23F7D">
        <w:t xml:space="preserve"> were not published in English and </w:t>
      </w:r>
      <w:r w:rsidR="00082A9E">
        <w:t xml:space="preserve">42 </w:t>
      </w:r>
      <w:r w:rsidRPr="00E23F7D">
        <w:t xml:space="preserve">were conference abstracts with the remaining </w:t>
      </w:r>
      <w:r w:rsidR="00082A9E">
        <w:t>44</w:t>
      </w:r>
      <w:r w:rsidRPr="00E23F7D">
        <w:t xml:space="preserve"> </w:t>
      </w:r>
      <w:r w:rsidR="00082A9E">
        <w:t>reviews</w:t>
      </w:r>
      <w:r w:rsidRPr="00E23F7D">
        <w:t xml:space="preserve"> not able to be retrieved and therefore not assessed. </w:t>
      </w:r>
      <w:r w:rsidRPr="00082A9E">
        <w:t xml:space="preserve">Of the ongoing reviews, </w:t>
      </w:r>
      <w:r w:rsidR="00082A9E">
        <w:t xml:space="preserve">39 </w:t>
      </w:r>
      <w:r w:rsidRPr="00082A9E">
        <w:t xml:space="preserve">were registered on PROSPERO </w:t>
      </w:r>
      <w:r w:rsidR="00496570">
        <w:t xml:space="preserve">or </w:t>
      </w:r>
      <w:r w:rsidR="00DB0834">
        <w:t xml:space="preserve">a </w:t>
      </w:r>
      <w:r w:rsidR="00496570">
        <w:t xml:space="preserve">protocol had been </w:t>
      </w:r>
      <w:r w:rsidR="00B3331D">
        <w:t>published but</w:t>
      </w:r>
      <w:r w:rsidR="00496570">
        <w:t xml:space="preserve"> results not reported </w:t>
      </w:r>
      <w:r w:rsidR="00082A9E" w:rsidRPr="00082A9E">
        <w:t>at the time of search</w:t>
      </w:r>
      <w:r w:rsidR="00F3510F">
        <w:t>.</w:t>
      </w:r>
      <w:r w:rsidR="00B64B02">
        <w:t xml:space="preserve"> There is no reason to suspect that the results of the reviews would differ substantially from those already included</w:t>
      </w:r>
      <w:r w:rsidR="00B64B02" w:rsidRPr="00ED5072">
        <w:rPr>
          <w:rFonts w:cs="Montserrat"/>
          <w:bCs w:val="0"/>
        </w:rPr>
        <w:t xml:space="preserve"> </w:t>
      </w:r>
      <w:r w:rsidR="00B64B02">
        <w:rPr>
          <w:rFonts w:cs="Montserrat"/>
          <w:bCs w:val="0"/>
        </w:rPr>
        <w:t>in this overview</w:t>
      </w:r>
      <w:r w:rsidR="00B64B02">
        <w:t>.</w:t>
      </w:r>
    </w:p>
    <w:p w14:paraId="6AC34757" w14:textId="3868112D" w:rsidR="000D150D" w:rsidRDefault="00C4584D" w:rsidP="000D150D">
      <w:pPr>
        <w:pStyle w:val="BodyText"/>
      </w:pPr>
      <w:r>
        <w:t xml:space="preserve">Due to a lack </w:t>
      </w:r>
      <w:r w:rsidR="003B3136" w:rsidRPr="00E23F7D">
        <w:t xml:space="preserve">of studies that focus on Western herbalism as a practice, the </w:t>
      </w:r>
      <w:r w:rsidR="003B3136">
        <w:t>over</w:t>
      </w:r>
      <w:r w:rsidR="003B3136" w:rsidRPr="00E23F7D">
        <w:t xml:space="preserve">view has focused on individual herbal medicines. </w:t>
      </w:r>
      <w:r w:rsidR="00727E1D">
        <w:t>Although prioritisation focused on conditions seen</w:t>
      </w:r>
      <w:r w:rsidR="0006781E">
        <w:t>,</w:t>
      </w:r>
      <w:r w:rsidR="00727E1D">
        <w:t xml:space="preserve"> and herbs used by Western herbalists in Australia</w:t>
      </w:r>
      <w:r w:rsidR="000744A9" w:rsidRPr="000744A9">
        <w:t xml:space="preserve"> </w:t>
      </w:r>
      <w:r w:rsidR="000744A9">
        <w:t>there was no specific matching of herbs and conditions</w:t>
      </w:r>
      <w:r w:rsidR="00577AA6">
        <w:t>,</w:t>
      </w:r>
      <w:r w:rsidR="00727E1D" w:rsidRPr="00E23F7D">
        <w:t xml:space="preserve"> </w:t>
      </w:r>
      <w:r w:rsidR="004E5375">
        <w:t xml:space="preserve">and </w:t>
      </w:r>
      <w:r w:rsidR="00727E1D">
        <w:t>e</w:t>
      </w:r>
      <w:r w:rsidR="00727E1D" w:rsidRPr="00E23F7D">
        <w:t xml:space="preserve">xtrapolation </w:t>
      </w:r>
      <w:r w:rsidR="003B3136" w:rsidRPr="00E23F7D">
        <w:t xml:space="preserve">of the effect of these interventions may or may not reflect Western herbalism as a </w:t>
      </w:r>
      <w:r w:rsidR="001A13F9" w:rsidRPr="00E23F7D">
        <w:t>practi</w:t>
      </w:r>
      <w:r w:rsidR="001A13F9">
        <w:t>c</w:t>
      </w:r>
      <w:r w:rsidR="001A13F9" w:rsidRPr="00E23F7D">
        <w:t>e</w:t>
      </w:r>
      <w:r w:rsidR="004E5375">
        <w:t xml:space="preserve"> in Australia</w:t>
      </w:r>
      <w:r w:rsidR="00593974">
        <w:t>.</w:t>
      </w:r>
      <w:r w:rsidR="003B3136">
        <w:t xml:space="preserve"> </w:t>
      </w:r>
      <w:r w:rsidR="00593974">
        <w:t>G</w:t>
      </w:r>
      <w:r w:rsidR="003B3136">
        <w:t xml:space="preserve">iven the broad nature of the overview, it is difficult to specify if the included primary </w:t>
      </w:r>
      <w:r w:rsidR="003B3136" w:rsidRPr="00DD52A8">
        <w:t>studies</w:t>
      </w:r>
      <w:r w:rsidR="003B3136">
        <w:t xml:space="preserve"> </w:t>
      </w:r>
      <w:r w:rsidR="003B3136" w:rsidRPr="007C3D11">
        <w:t xml:space="preserve">examined </w:t>
      </w:r>
      <w:r w:rsidR="003B3136">
        <w:t>the individual WHM</w:t>
      </w:r>
      <w:r w:rsidR="003B3136" w:rsidRPr="007C3D11">
        <w:t xml:space="preserve"> delivered in a manner that would be considered applicable to the Australian context</w:t>
      </w:r>
      <w:r w:rsidR="003B3136">
        <w:t xml:space="preserve">. </w:t>
      </w:r>
      <w:r w:rsidR="000D150D">
        <w:t xml:space="preserve">The primary studies identified by the reviews were often conducted over a 6 to 12-week time-period, with some studies examining the effect of the WHM for a slightly longer timeframe (24 weeks). Few, if any, provided any longer-term data (WHM administered for longer than 52 weeks).  </w:t>
      </w:r>
    </w:p>
    <w:p w14:paraId="4FE667DB" w14:textId="6B68107C" w:rsidR="005634AD" w:rsidRDefault="005634AD" w:rsidP="005634AD">
      <w:pPr>
        <w:pStyle w:val="BodyText"/>
      </w:pPr>
      <w:r w:rsidRPr="00E23F7D">
        <w:t xml:space="preserve">Studies were assessed using the Grading of Recommendations, Assessment, Development, and Evaluations (GRADE) framework. GRADE combines information to assess overall how certain systematic review authors can be that the estimates of the effect (reported across a study/s for each critical or important outcome) are correct. High certainty means the authors have a lot of confidence that the true effect is similar to the estimated effect. Moderate certainty means that the true effect is probably close to the estimated effect. Low certainty means the true effect might be markedly different from the estimated effect. Very low certainty means the true effect is probably markedly different from the estimated effect. </w:t>
      </w:r>
    </w:p>
    <w:p w14:paraId="3978D25F" w14:textId="77777777" w:rsidR="0074195B" w:rsidRDefault="00366C09" w:rsidP="00BE2FEB">
      <w:pPr>
        <w:pStyle w:val="Bulletintro"/>
      </w:pPr>
      <w:r>
        <w:t xml:space="preserve">This review evaluated 11 prioritised conditions for which there was evidence about the effect of WHM on an outcome considered critical or important by NTWC. </w:t>
      </w:r>
    </w:p>
    <w:p w14:paraId="03706EB2" w14:textId="5230E973" w:rsidR="00F3510F" w:rsidRDefault="00366C09" w:rsidP="00BE2FEB">
      <w:pPr>
        <w:pStyle w:val="Bulletintro"/>
      </w:pPr>
      <w:r>
        <w:t>C</w:t>
      </w:r>
      <w:r w:rsidR="00F3510F">
        <w:t>ompared with placebo, the evidence provides:</w:t>
      </w:r>
    </w:p>
    <w:p w14:paraId="0B535C4A" w14:textId="77777777" w:rsidR="00F3510F" w:rsidRDefault="00F3510F" w:rsidP="006612BE">
      <w:pPr>
        <w:pStyle w:val="Bullet0"/>
      </w:pPr>
      <w:r w:rsidRPr="00CB5C7F">
        <w:t>moderate</w:t>
      </w:r>
      <w:r w:rsidRPr="00A1273D">
        <w:t xml:space="preserve"> certainty </w:t>
      </w:r>
      <w:r w:rsidRPr="006612BE">
        <w:t>evidence</w:t>
      </w:r>
      <w:r w:rsidRPr="00A1273D">
        <w:t xml:space="preserve"> that </w:t>
      </w:r>
      <w:r>
        <w:t>WHM p</w:t>
      </w:r>
      <w:r w:rsidRPr="00A1273D">
        <w:t xml:space="preserve">robably results in: </w:t>
      </w:r>
    </w:p>
    <w:p w14:paraId="18082A26" w14:textId="0372CC78" w:rsidR="00F3510F" w:rsidRDefault="00F3510F" w:rsidP="00F3510F">
      <w:pPr>
        <w:pStyle w:val="Bullet0"/>
        <w:numPr>
          <w:ilvl w:val="1"/>
          <w:numId w:val="6"/>
        </w:numPr>
      </w:pPr>
      <w:r>
        <w:t>a large improvement in pain intensity in people with menstrual conditions (7 RCTs, 601 participants)</w:t>
      </w:r>
      <w:r w:rsidR="007A43D1">
        <w:t xml:space="preserve"> [WHM included ginger, cinnamon, valerian root or fenugreek]</w:t>
      </w:r>
    </w:p>
    <w:p w14:paraId="0C45AE2D" w14:textId="68B1A06B" w:rsidR="00F3510F" w:rsidRDefault="00F3510F" w:rsidP="00F3510F">
      <w:pPr>
        <w:pStyle w:val="Bullet0"/>
        <w:numPr>
          <w:ilvl w:val="1"/>
          <w:numId w:val="6"/>
        </w:numPr>
      </w:pPr>
      <w:r>
        <w:t>a large increase in patient-reported improvement in people with premenstrual disturbances (6 RCTs, 839 participants)</w:t>
      </w:r>
      <w:r w:rsidR="00485571">
        <w:t xml:space="preserve"> [WHM included chaste tree berry]</w:t>
      </w:r>
    </w:p>
    <w:p w14:paraId="6837BAEE" w14:textId="67A7AD10" w:rsidR="00F3510F" w:rsidRDefault="00F3510F" w:rsidP="00F3510F">
      <w:pPr>
        <w:pStyle w:val="Bullet0"/>
        <w:numPr>
          <w:ilvl w:val="1"/>
          <w:numId w:val="6"/>
        </w:numPr>
      </w:pPr>
      <w:r>
        <w:t xml:space="preserve">a moderate increase </w:t>
      </w:r>
      <w:r w:rsidR="00366C09">
        <w:t>i</w:t>
      </w:r>
      <w:r>
        <w:t>n the proportion with clinical remission</w:t>
      </w:r>
      <w:r w:rsidR="00366C09">
        <w:t xml:space="preserve"> in</w:t>
      </w:r>
      <w:r>
        <w:t xml:space="preserve"> people with inflammatory bowel disease (14 RCTs, 974 participants)</w:t>
      </w:r>
      <w:r w:rsidR="00322042">
        <w:t xml:space="preserve"> [WHM included green tea extract, curcumin, Boswellia, aloe vera gel, Wormwood, St Mary’s thistle or Andrographis]</w:t>
      </w:r>
    </w:p>
    <w:p w14:paraId="3D0B1A59" w14:textId="0F584095" w:rsidR="00F3510F" w:rsidRDefault="00F3510F" w:rsidP="00F3510F">
      <w:pPr>
        <w:pStyle w:val="Bullet0"/>
        <w:numPr>
          <w:ilvl w:val="1"/>
          <w:numId w:val="6"/>
        </w:numPr>
      </w:pPr>
      <w:r>
        <w:lastRenderedPageBreak/>
        <w:t xml:space="preserve">a moderate increase in the proportion with clinical improvement </w:t>
      </w:r>
      <w:r w:rsidR="00366C09">
        <w:t xml:space="preserve">in </w:t>
      </w:r>
      <w:r>
        <w:t xml:space="preserve">people with irritable bowel </w:t>
      </w:r>
      <w:r w:rsidR="00926D98" w:rsidRPr="000470F4">
        <w:t>syndrome</w:t>
      </w:r>
      <w:r w:rsidR="00926D98">
        <w:t xml:space="preserve"> </w:t>
      </w:r>
      <w:r>
        <w:t>(19 RCTs, 1279 participants)</w:t>
      </w:r>
      <w:r w:rsidR="00322042">
        <w:t xml:space="preserve"> [WHM included peppermint oil, curcumin + fennel, Carmint + Psyllium, anise oil, aloe vera juice, ginger or St Jonh’s wort]</w:t>
      </w:r>
    </w:p>
    <w:p w14:paraId="6DFE92A9" w14:textId="40B44E62" w:rsidR="00F3510F" w:rsidRDefault="00F3510F" w:rsidP="00F3510F">
      <w:pPr>
        <w:pStyle w:val="Bullet0"/>
        <w:numPr>
          <w:ilvl w:val="1"/>
          <w:numId w:val="6"/>
        </w:numPr>
      </w:pPr>
      <w:r>
        <w:t>a moderate improvement in symptom severity in people with symptoms of menopause (16 RCTs, 1680 participants)</w:t>
      </w:r>
      <w:r w:rsidR="007F16AC">
        <w:t xml:space="preserve"> [WHM included black cohosh extract, alone or in combination with St John’s wort or red clover]</w:t>
      </w:r>
    </w:p>
    <w:p w14:paraId="5A4D3E6D" w14:textId="758BD766" w:rsidR="00F3510F" w:rsidRDefault="00F3510F" w:rsidP="00F3510F">
      <w:pPr>
        <w:pStyle w:val="Bullet0"/>
        <w:numPr>
          <w:ilvl w:val="1"/>
          <w:numId w:val="6"/>
        </w:numPr>
      </w:pPr>
      <w:r>
        <w:t>a moderate reduction in depressive symptoms in people with depression (33 RCTs, 3910 participants)</w:t>
      </w:r>
      <w:r w:rsidR="007E7A89">
        <w:t xml:space="preserve"> </w:t>
      </w:r>
      <w:r w:rsidR="00833964">
        <w:t>[WHM included curcumin, saffron or St John’s wort]</w:t>
      </w:r>
    </w:p>
    <w:p w14:paraId="6060BE20" w14:textId="779288F7" w:rsidR="00F3510F" w:rsidRPr="00A1273D" w:rsidRDefault="00F3510F" w:rsidP="00F3510F">
      <w:pPr>
        <w:pStyle w:val="Bullet12"/>
        <w:numPr>
          <w:ilvl w:val="1"/>
          <w:numId w:val="6"/>
        </w:numPr>
      </w:pPr>
      <w:r>
        <w:t>a s</w:t>
      </w:r>
      <w:r w:rsidR="00366C09">
        <w:t>light</w:t>
      </w:r>
      <w:r>
        <w:t xml:space="preserve"> reduction in anxiety in people with anxiety (20 RCTs, 2087 participants)</w:t>
      </w:r>
      <w:r w:rsidR="00D94803">
        <w:t xml:space="preserve"> [WHM included valerian root, kava, Passiflora, saffron, chamomile, ginkgo biloba or lavender].</w:t>
      </w:r>
      <w:r>
        <w:t xml:space="preserve">  </w:t>
      </w:r>
    </w:p>
    <w:p w14:paraId="1F2CF5E3" w14:textId="77777777" w:rsidR="00F3510F" w:rsidRDefault="00F3510F" w:rsidP="00F3510F">
      <w:pPr>
        <w:pStyle w:val="Bullet0"/>
      </w:pPr>
      <w:r>
        <w:t xml:space="preserve">low </w:t>
      </w:r>
      <w:r w:rsidRPr="00801F90">
        <w:t xml:space="preserve">certainty evidence that </w:t>
      </w:r>
      <w:r>
        <w:t>WHM</w:t>
      </w:r>
      <w:r w:rsidRPr="00801F90">
        <w:t xml:space="preserve"> may result in:</w:t>
      </w:r>
    </w:p>
    <w:p w14:paraId="1AE1C89A" w14:textId="68555436" w:rsidR="00F3510F" w:rsidRDefault="00F3510F" w:rsidP="00F3510F">
      <w:pPr>
        <w:pStyle w:val="Bullet0"/>
        <w:numPr>
          <w:ilvl w:val="1"/>
          <w:numId w:val="6"/>
        </w:numPr>
      </w:pPr>
      <w:r>
        <w:t>a large reduction in depressive symptoms (5 RCTs</w:t>
      </w:r>
      <w:r w:rsidR="00B2589C">
        <w:t>,</w:t>
      </w:r>
      <w:r>
        <w:t xml:space="preserve"> 613 participants)</w:t>
      </w:r>
      <w:r w:rsidR="004D12E0">
        <w:t xml:space="preserve"> and </w:t>
      </w:r>
      <w:r>
        <w:t>anxiety (2 RCTs, 208 participants), and</w:t>
      </w:r>
      <w:r w:rsidR="004D12E0">
        <w:t xml:space="preserve"> a large improvement</w:t>
      </w:r>
      <w:r>
        <w:t xml:space="preserve"> in overall symptoms (8 RCTs, 1133 participants) in people with premenstrual disturbances</w:t>
      </w:r>
      <w:r w:rsidR="00A94F34">
        <w:t xml:space="preserve"> </w:t>
      </w:r>
      <w:r w:rsidR="0006554B">
        <w:t>[WHM included chaste tree]</w:t>
      </w:r>
    </w:p>
    <w:p w14:paraId="62D98C31" w14:textId="6A40C286" w:rsidR="00F3510F" w:rsidRDefault="00F3510F" w:rsidP="00F3510F">
      <w:pPr>
        <w:pStyle w:val="Bullet0"/>
        <w:numPr>
          <w:ilvl w:val="1"/>
          <w:numId w:val="6"/>
        </w:numPr>
      </w:pPr>
      <w:r>
        <w:t>a large reduction in anxiety (5 RCTs, 397 participants)</w:t>
      </w:r>
      <w:r w:rsidRPr="00053CB3">
        <w:t xml:space="preserve"> </w:t>
      </w:r>
      <w:r w:rsidR="004C756F">
        <w:t xml:space="preserve">and a slight </w:t>
      </w:r>
      <w:r w:rsidR="00CB22A4">
        <w:t xml:space="preserve">improvement in emotional functioning (2 RCTs, 358 participants) </w:t>
      </w:r>
      <w:r>
        <w:t>in people with depression</w:t>
      </w:r>
      <w:r w:rsidR="005B1D0B">
        <w:t xml:space="preserve"> [WHM included curcumin or saffron]</w:t>
      </w:r>
    </w:p>
    <w:p w14:paraId="4EE4223F" w14:textId="3343F3EA" w:rsidR="00F3510F" w:rsidRDefault="00F3510F" w:rsidP="00F3510F">
      <w:pPr>
        <w:pStyle w:val="Bullet0"/>
        <w:numPr>
          <w:ilvl w:val="1"/>
          <w:numId w:val="6"/>
        </w:numPr>
      </w:pPr>
      <w:r>
        <w:t>a large reduction in disease severity (3 RCTs, 183 participants) and a large increase in patient-reported improvement (1 RCT, 70 participants) in people with acne</w:t>
      </w:r>
      <w:r w:rsidR="0009607C">
        <w:t xml:space="preserve"> [WHM included green tea-oral, green tea-topical]</w:t>
      </w:r>
    </w:p>
    <w:p w14:paraId="21029AB0" w14:textId="14DEBA2D" w:rsidR="00F3510F" w:rsidRDefault="00F3510F" w:rsidP="00F3510F">
      <w:pPr>
        <w:pStyle w:val="Bullet0"/>
        <w:numPr>
          <w:ilvl w:val="1"/>
          <w:numId w:val="6"/>
        </w:numPr>
      </w:pPr>
      <w:r>
        <w:t xml:space="preserve">a moderate increase in the proportion with </w:t>
      </w:r>
      <w:r w:rsidR="00C904DA">
        <w:t xml:space="preserve">a </w:t>
      </w:r>
      <w:r>
        <w:t xml:space="preserve">clinical </w:t>
      </w:r>
      <w:r w:rsidR="00223C2D">
        <w:t xml:space="preserve">response </w:t>
      </w:r>
      <w:r>
        <w:t>(8 RCTs, 403 participants)</w:t>
      </w:r>
      <w:r w:rsidRPr="00053CB3">
        <w:t xml:space="preserve"> </w:t>
      </w:r>
      <w:r>
        <w:t>in people with inflammatory bowel disease</w:t>
      </w:r>
      <w:r w:rsidR="00E71B34">
        <w:t xml:space="preserve"> [WHM included green tea extract or curcumin]</w:t>
      </w:r>
    </w:p>
    <w:p w14:paraId="7BF51692" w14:textId="66D161AB" w:rsidR="00F3510F" w:rsidRDefault="00F3510F" w:rsidP="00F3510F">
      <w:pPr>
        <w:pStyle w:val="Bullet0"/>
        <w:numPr>
          <w:ilvl w:val="1"/>
          <w:numId w:val="6"/>
        </w:numPr>
      </w:pPr>
      <w:r>
        <w:t>a moderate reduction in pain</w:t>
      </w:r>
      <w:r w:rsidR="00B2589C">
        <w:t xml:space="preserve"> intensity</w:t>
      </w:r>
      <w:r>
        <w:t xml:space="preserve"> (7 RCTs, 606 participants) and a slight increase in clinical improvement (3 RCTs, 236 participants) in people with irritable bowel </w:t>
      </w:r>
      <w:r w:rsidR="00F83267">
        <w:t>syndrome</w:t>
      </w:r>
      <w:r w:rsidR="00317A91">
        <w:t xml:space="preserve"> </w:t>
      </w:r>
      <w:r w:rsidR="008F0A1F">
        <w:t>[WHM included peppermint oil or aloe vera juice]</w:t>
      </w:r>
    </w:p>
    <w:p w14:paraId="046FC791" w14:textId="7927EBC3" w:rsidR="00F3510F" w:rsidRDefault="00F3510F" w:rsidP="00F3510F">
      <w:pPr>
        <w:pStyle w:val="Bullet0"/>
        <w:numPr>
          <w:ilvl w:val="1"/>
          <w:numId w:val="6"/>
        </w:numPr>
      </w:pPr>
      <w:r>
        <w:t xml:space="preserve">a moderate reduction in depressive symptoms (2 RCTs, 129 participants), </w:t>
      </w:r>
      <w:r w:rsidR="00B2589C">
        <w:t xml:space="preserve">and </w:t>
      </w:r>
      <w:r>
        <w:t xml:space="preserve">a moderate improvement in global </w:t>
      </w:r>
      <w:r w:rsidR="000069F4">
        <w:t xml:space="preserve">improvement </w:t>
      </w:r>
      <w:r>
        <w:t>(3 RCTs, 670 participants) and emotional functioning (2 RCTs, 508 participants) in people with anxiety</w:t>
      </w:r>
      <w:r w:rsidR="00D603A1">
        <w:t xml:space="preserve"> [WHM included lavender, saffron, or chamomile]</w:t>
      </w:r>
    </w:p>
    <w:p w14:paraId="4F47C823" w14:textId="2EFD333F" w:rsidR="00F3510F" w:rsidRPr="008328D7" w:rsidRDefault="00F3510F" w:rsidP="00F3510F">
      <w:pPr>
        <w:pStyle w:val="Bullet0"/>
        <w:numPr>
          <w:ilvl w:val="1"/>
          <w:numId w:val="6"/>
        </w:numPr>
      </w:pPr>
      <w:r>
        <w:t>a slight improvement in physical functioning (2 RCTs 508 participants) and sleep quality (2 RCTs, 382 participants) in people with anxiety</w:t>
      </w:r>
      <w:r w:rsidR="001E1A7D">
        <w:t xml:space="preserve"> [WHM included lavender]</w:t>
      </w:r>
    </w:p>
    <w:p w14:paraId="0FD5C4FA" w14:textId="1F1FB3B2" w:rsidR="00F3510F" w:rsidRDefault="00F3510F" w:rsidP="00F3510F">
      <w:pPr>
        <w:pStyle w:val="Bullet0"/>
        <w:numPr>
          <w:ilvl w:val="1"/>
          <w:numId w:val="6"/>
        </w:numPr>
      </w:pPr>
      <w:r>
        <w:t>a moderate reduction in symptoms of fatigue (3 RCTs, 185 participants) in people with chronic fatigue conditions</w:t>
      </w:r>
      <w:r w:rsidR="00AC187A">
        <w:t xml:space="preserve"> [WHM included Siberian ginseng or panax ginseng]</w:t>
      </w:r>
    </w:p>
    <w:p w14:paraId="16F271A1" w14:textId="52664DA4" w:rsidR="00F3510F" w:rsidRDefault="00F3510F" w:rsidP="00F3510F">
      <w:pPr>
        <w:pStyle w:val="Bullet12"/>
        <w:numPr>
          <w:ilvl w:val="1"/>
          <w:numId w:val="6"/>
        </w:numPr>
      </w:pPr>
      <w:r>
        <w:t xml:space="preserve">a slight reduction in hot </w:t>
      </w:r>
      <w:r w:rsidR="00EB1558">
        <w:t xml:space="preserve">flush </w:t>
      </w:r>
      <w:r>
        <w:t>frequency (14 RCTs, 1355 participants) in people with symptoms of menopause</w:t>
      </w:r>
      <w:r w:rsidR="009D7E1F">
        <w:t xml:space="preserve"> [WHM included black cohosh, red clover, valerian, valerian root, St John’s wort or St John’s wort + chaste tree].</w:t>
      </w:r>
    </w:p>
    <w:p w14:paraId="084EB473" w14:textId="21193CA4" w:rsidR="00EB2EF0" w:rsidRDefault="00EB2EF0" w:rsidP="00EB2EF0">
      <w:pPr>
        <w:pStyle w:val="Bullet0"/>
      </w:pPr>
      <w:r w:rsidRPr="00CB5C7F">
        <w:t>moderate</w:t>
      </w:r>
      <w:r w:rsidRPr="00A1273D">
        <w:t xml:space="preserve"> certainty evidence that </w:t>
      </w:r>
      <w:r>
        <w:t>WHM p</w:t>
      </w:r>
      <w:r w:rsidRPr="00A1273D">
        <w:t>robably results in</w:t>
      </w:r>
      <w:r>
        <w:t xml:space="preserve"> little (to no) change in</w:t>
      </w:r>
      <w:r w:rsidRPr="00A1273D">
        <w:t xml:space="preserve">: </w:t>
      </w:r>
    </w:p>
    <w:p w14:paraId="4E6D4FF5" w14:textId="0F9E67FE" w:rsidR="00EB2EF0" w:rsidRDefault="00EB2EF0" w:rsidP="00EB2EF0">
      <w:pPr>
        <w:pStyle w:val="Bullet0"/>
        <w:numPr>
          <w:ilvl w:val="1"/>
          <w:numId w:val="6"/>
        </w:numPr>
      </w:pPr>
      <w:r>
        <w:t xml:space="preserve">sexual functioning in </w:t>
      </w:r>
      <w:r w:rsidRPr="00E40BBB">
        <w:t>people with symptoms of menopause (</w:t>
      </w:r>
      <w:r>
        <w:t>7</w:t>
      </w:r>
      <w:r w:rsidRPr="00E40BBB">
        <w:t xml:space="preserve"> RCTs, </w:t>
      </w:r>
      <w:r>
        <w:t>887</w:t>
      </w:r>
      <w:r w:rsidRPr="00E40BBB">
        <w:t xml:space="preserve"> participants)</w:t>
      </w:r>
      <w:r>
        <w:t xml:space="preserve"> </w:t>
      </w:r>
      <w:r w:rsidR="003B31E6">
        <w:t>[WHM included ginseng, w</w:t>
      </w:r>
      <w:r w:rsidR="003B31E6" w:rsidRPr="002E03B7">
        <w:t>ithania</w:t>
      </w:r>
      <w:r w:rsidR="003B31E6">
        <w:t xml:space="preserve"> (ashwagandha), red clover or ginseng]</w:t>
      </w:r>
    </w:p>
    <w:p w14:paraId="52A13BFA" w14:textId="70FDEB1B" w:rsidR="00EB2EF0" w:rsidRPr="0019272D" w:rsidRDefault="00EB2EF0" w:rsidP="00EB2EF0">
      <w:pPr>
        <w:pStyle w:val="Bullet12"/>
        <w:numPr>
          <w:ilvl w:val="1"/>
          <w:numId w:val="6"/>
        </w:numPr>
      </w:pPr>
      <w:r>
        <w:t>sleep quality in people with insomnia (5 RCTs, 946 participants)</w:t>
      </w:r>
      <w:r w:rsidR="00AB42E4">
        <w:t xml:space="preserve"> [WHM included chamomile, valerian or kava].</w:t>
      </w:r>
    </w:p>
    <w:p w14:paraId="6DFDF9EA" w14:textId="77777777" w:rsidR="00F3510F" w:rsidRDefault="00F3510F" w:rsidP="00F3510F">
      <w:pPr>
        <w:pStyle w:val="Bullet0"/>
      </w:pPr>
      <w:r>
        <w:t>low</w:t>
      </w:r>
      <w:r w:rsidRPr="00A1273D">
        <w:t xml:space="preserve"> certainty evidence that </w:t>
      </w:r>
      <w:r>
        <w:t>WHM may</w:t>
      </w:r>
      <w:r w:rsidRPr="00A1273D">
        <w:t xml:space="preserve"> result in</w:t>
      </w:r>
      <w:r>
        <w:t xml:space="preserve"> little (to no) change in</w:t>
      </w:r>
      <w:r w:rsidRPr="00A1273D">
        <w:t xml:space="preserve">: </w:t>
      </w:r>
    </w:p>
    <w:p w14:paraId="43696A56" w14:textId="4F99748B" w:rsidR="00F3510F" w:rsidRDefault="00223C2D" w:rsidP="00F3510F">
      <w:pPr>
        <w:pStyle w:val="Bullet0"/>
        <w:numPr>
          <w:ilvl w:val="1"/>
          <w:numId w:val="6"/>
        </w:numPr>
      </w:pPr>
      <w:r>
        <w:t xml:space="preserve">clinical improvement </w:t>
      </w:r>
      <w:r w:rsidR="00F3510F">
        <w:t>in people with inflammatory bowel disease (2 RCTs, 151 participants)</w:t>
      </w:r>
      <w:r w:rsidR="008E628E">
        <w:t xml:space="preserve"> [WHM included curcumin]</w:t>
      </w:r>
    </w:p>
    <w:p w14:paraId="3E214779" w14:textId="18D8B34A" w:rsidR="00F3510F" w:rsidRDefault="00F3510F" w:rsidP="00F3510F">
      <w:pPr>
        <w:pStyle w:val="Bullet12"/>
        <w:numPr>
          <w:ilvl w:val="1"/>
          <w:numId w:val="6"/>
        </w:numPr>
      </w:pPr>
      <w:r>
        <w:t>symptoms of anxiety in people with insomnia (2 RCTs, 425 participants)</w:t>
      </w:r>
      <w:r w:rsidR="0005010E">
        <w:t xml:space="preserve"> [WHM included kava, valerian or chamomile].</w:t>
      </w:r>
    </w:p>
    <w:p w14:paraId="1DBFCBD2" w14:textId="1B2106F4" w:rsidR="00F3510F" w:rsidRDefault="00F3510F" w:rsidP="00F3510F">
      <w:pPr>
        <w:pStyle w:val="BodyText"/>
      </w:pPr>
      <w:r>
        <w:lastRenderedPageBreak/>
        <w:t xml:space="preserve">The evidence provides very low certainty of the effect of WHM </w:t>
      </w:r>
      <w:r w:rsidR="00AD1DB2">
        <w:t>compare</w:t>
      </w:r>
      <w:r w:rsidR="001E6B98">
        <w:t>d</w:t>
      </w:r>
      <w:r w:rsidR="00AD1DB2">
        <w:t xml:space="preserve"> with placebo </w:t>
      </w:r>
      <w:r>
        <w:t xml:space="preserve">for </w:t>
      </w:r>
      <w:r w:rsidR="00653344">
        <w:t xml:space="preserve">6 </w:t>
      </w:r>
      <w:r>
        <w:t xml:space="preserve">critical or important outcomes prioritised for analysis in this </w:t>
      </w:r>
      <w:r w:rsidR="00731F51">
        <w:t>over</w:t>
      </w:r>
      <w:r>
        <w:t xml:space="preserve">view (across </w:t>
      </w:r>
      <w:r w:rsidR="005B4AA9">
        <w:t xml:space="preserve">4 </w:t>
      </w:r>
      <w:r>
        <w:t xml:space="preserve">conditions: menstrual conditions, symptoms of menopause, </w:t>
      </w:r>
      <w:r w:rsidR="00653344">
        <w:t xml:space="preserve">depression </w:t>
      </w:r>
      <w:r>
        <w:t xml:space="preserve">and acne). For these outcomes, the true effect is probably markedly different from the estimated effect, with more studies needed to determine the true effect. </w:t>
      </w:r>
      <w:r w:rsidR="0026749A" w:rsidRPr="004E6F42">
        <w:t>There were 2 conditions assessed in this review where the effect of using WHMs is unknown (reflux and dermatitis/eczema) due to a lack of meaningful data.</w:t>
      </w:r>
    </w:p>
    <w:p w14:paraId="61FAE91D" w14:textId="68F59C2E" w:rsidR="00F3510F" w:rsidRDefault="00F3510F" w:rsidP="00F3510F">
      <w:pPr>
        <w:pStyle w:val="BodyText"/>
      </w:pPr>
      <w:r>
        <w:t xml:space="preserve">Of the 104 outcomes prioritised as critical or important in this </w:t>
      </w:r>
      <w:r w:rsidR="0038717E">
        <w:t>ove</w:t>
      </w:r>
      <w:r>
        <w:t xml:space="preserve">rview, there were no studies found reporting on </w:t>
      </w:r>
      <w:r w:rsidR="00653344">
        <w:t xml:space="preserve">43 </w:t>
      </w:r>
      <w:r>
        <w:t>of those outcomes and therefore, the effect of WHM on these outcomes is unknown.</w:t>
      </w:r>
      <w:r w:rsidR="00E42B64">
        <w:t xml:space="preserve"> </w:t>
      </w:r>
      <w:r w:rsidR="0051538D" w:rsidRPr="007C2FDA">
        <w:t>T</w:t>
      </w:r>
      <w:r w:rsidRPr="007C2FDA">
        <w:t xml:space="preserve">he effect of WHM for 27 outcomes across </w:t>
      </w:r>
      <w:r w:rsidR="007A2898" w:rsidRPr="007C2FDA">
        <w:t>4</w:t>
      </w:r>
      <w:r w:rsidRPr="007C2FDA">
        <w:t xml:space="preserve"> conditions </w:t>
      </w:r>
      <w:r w:rsidR="0051538D" w:rsidRPr="007C2FDA">
        <w:t xml:space="preserve">was not assessed </w:t>
      </w:r>
      <w:r w:rsidR="00BB1BE6" w:rsidRPr="007C2FDA">
        <w:t>due to the volume of evidence</w:t>
      </w:r>
      <w:r w:rsidRPr="007C2FDA">
        <w:t>. There are numerous systematic reviews examining the effect of WHM on these conditions, but preli</w:t>
      </w:r>
      <w:r>
        <w:t xml:space="preserve">minary data suggests the results are limited to one or 2 outcomes per condition. </w:t>
      </w:r>
    </w:p>
    <w:p w14:paraId="67DBA202" w14:textId="427A152C" w:rsidR="003C794A" w:rsidRDefault="00C3386D" w:rsidP="00F3510F">
      <w:pPr>
        <w:pStyle w:val="BodyText"/>
      </w:pPr>
      <w:r>
        <w:t>C</w:t>
      </w:r>
      <w:r w:rsidR="001F6A26">
        <w:t>ompar</w:t>
      </w:r>
      <w:r>
        <w:t xml:space="preserve">ed with </w:t>
      </w:r>
      <w:r w:rsidR="001F6A26">
        <w:t>inactive control (no intervention, waitlist, usual care [if inactive]</w:t>
      </w:r>
      <w:r w:rsidR="006F7B76">
        <w:t>)</w:t>
      </w:r>
      <w:r>
        <w:t xml:space="preserve">, there were </w:t>
      </w:r>
      <w:r w:rsidR="00D20B30">
        <w:t>no results found</w:t>
      </w:r>
      <w:r w:rsidR="00351585">
        <w:t xml:space="preserve"> for the majority of conditions</w:t>
      </w:r>
      <w:r w:rsidR="00D20B30">
        <w:t xml:space="preserve">. For 2 populations (IBD, menstrual conditions) the evidence was very uncertain. </w:t>
      </w:r>
    </w:p>
    <w:p w14:paraId="17CD0FB2" w14:textId="3CF5376D" w:rsidR="00D20B30" w:rsidRDefault="00653344" w:rsidP="00F3510F">
      <w:pPr>
        <w:pStyle w:val="BodyText"/>
      </w:pPr>
      <w:r>
        <w:t xml:space="preserve">Compared to active control, </w:t>
      </w:r>
      <w:r w:rsidR="00390BA0">
        <w:t>result</w:t>
      </w:r>
      <w:r w:rsidR="006F7B76">
        <w:t>s</w:t>
      </w:r>
      <w:r w:rsidR="00390BA0">
        <w:t xml:space="preserve"> for </w:t>
      </w:r>
      <w:r>
        <w:t>one condition</w:t>
      </w:r>
      <w:r w:rsidR="00390BA0">
        <w:t xml:space="preserve"> show that </w:t>
      </w:r>
      <w:r>
        <w:t>WHM (</w:t>
      </w:r>
      <w:r w:rsidR="00BB7FFA">
        <w:t>St John’s wort</w:t>
      </w:r>
      <w:r>
        <w:t>) is probably comparable to antidepressants</w:t>
      </w:r>
      <w:r w:rsidRPr="005F097F">
        <w:t xml:space="preserve"> </w:t>
      </w:r>
      <w:r>
        <w:t>for improving symptoms of depression</w:t>
      </w:r>
      <w:r w:rsidR="00390BA0">
        <w:t xml:space="preserve"> in people with depression</w:t>
      </w:r>
      <w:r>
        <w:t xml:space="preserve">. </w:t>
      </w:r>
      <w:r w:rsidR="00DC1BEE">
        <w:t>R</w:t>
      </w:r>
      <w:r w:rsidR="00E95927">
        <w:t xml:space="preserve">esults for all other conditions </w:t>
      </w:r>
      <w:r w:rsidR="00DC1BEE">
        <w:t xml:space="preserve">versus active control </w:t>
      </w:r>
      <w:r w:rsidR="00E95927">
        <w:t>were listed but not assessed</w:t>
      </w:r>
      <w:r w:rsidR="00DC1BEE">
        <w:t xml:space="preserve"> because they did not meet prespecified criteria</w:t>
      </w:r>
      <w:r w:rsidR="00E95927">
        <w:t>.</w:t>
      </w:r>
    </w:p>
    <w:p w14:paraId="71CDF5B8" w14:textId="65A48E3C" w:rsidR="00F3510F" w:rsidRDefault="00F3510F" w:rsidP="00F3510F">
      <w:pPr>
        <w:pStyle w:val="BodyText"/>
      </w:pPr>
      <w:r>
        <w:t xml:space="preserve">An assessment of harms of WHM was not conducted for this </w:t>
      </w:r>
      <w:r w:rsidR="0038717E">
        <w:t>ove</w:t>
      </w:r>
      <w:r>
        <w:t xml:space="preserve">rview, as it was out of scope of this </w:t>
      </w:r>
      <w:r w:rsidR="0038717E">
        <w:t>ove</w:t>
      </w:r>
      <w:r>
        <w:t>rview to assess adverse effects of WHM.</w:t>
      </w:r>
    </w:p>
    <w:p w14:paraId="05587B2C" w14:textId="35EC61B7" w:rsidR="00F3510F" w:rsidRDefault="00F3510F" w:rsidP="00F3510F">
      <w:pPr>
        <w:pStyle w:val="BodyText"/>
      </w:pPr>
      <w:r>
        <w:t xml:space="preserve">Overall, the evidence suggests that WHM </w:t>
      </w:r>
      <w:r w:rsidR="00566631">
        <w:t>probably</w:t>
      </w:r>
      <w:r>
        <w:t xml:space="preserve"> provide</w:t>
      </w:r>
      <w:r w:rsidR="00566631">
        <w:t>s</w:t>
      </w:r>
      <w:r>
        <w:t xml:space="preserve"> people with some benefit for a range of outcomes considered critical or important by the NTWC, when compared with placebo. There remain many outcomes for which the benefits are unknown. </w:t>
      </w:r>
    </w:p>
    <w:p w14:paraId="58D19710" w14:textId="77777777" w:rsidR="005634AD" w:rsidRPr="00E23F7D" w:rsidRDefault="005634AD" w:rsidP="00A009BE">
      <w:pPr>
        <w:pStyle w:val="H2notoc"/>
      </w:pPr>
      <w:r w:rsidRPr="00E23F7D">
        <w:t>Limitations</w:t>
      </w:r>
    </w:p>
    <w:p w14:paraId="7B9D1D58" w14:textId="2C5098A4" w:rsidR="005634AD" w:rsidRPr="00E23F7D" w:rsidRDefault="005634AD" w:rsidP="005634AD">
      <w:pPr>
        <w:pStyle w:val="BodyText"/>
      </w:pPr>
      <w:r w:rsidRPr="00E23F7D">
        <w:t xml:space="preserve">This </w:t>
      </w:r>
      <w:r w:rsidR="00790AF6">
        <w:t>ove</w:t>
      </w:r>
      <w:r w:rsidRPr="00E23F7D">
        <w:t>rview is limited to analysis of conditions prioritised by NTWC, who were guided by relevant patient and/or practit</w:t>
      </w:r>
      <w:r w:rsidR="00D87B7D" w:rsidRPr="00E23F7D">
        <w:t>ione</w:t>
      </w:r>
      <w:r w:rsidRPr="00E23F7D">
        <w:t>r reported Australian survey data (where available) and expert advice from NTREAP during the prioritisation process, therefore this report may not cover all the reasons people seek to use WHMs.</w:t>
      </w:r>
      <w:r w:rsidR="0052421B">
        <w:t xml:space="preserve"> B</w:t>
      </w:r>
      <w:r w:rsidR="0052421B" w:rsidRPr="00A2691D">
        <w:t>ecause of the large volume of evidence</w:t>
      </w:r>
      <w:r w:rsidR="0052421B">
        <w:t>, it was not feasible to consider the evidence regarding 4 of the 16 prioritised conditions (diabetes, im</w:t>
      </w:r>
      <w:r w:rsidR="0052421B" w:rsidRPr="00CE7B08">
        <w:t>paired glucose tolerance</w:t>
      </w:r>
      <w:r w:rsidR="0052421B">
        <w:t>, metabolic syndrome, upper respiratory tract infections).</w:t>
      </w:r>
      <w:r w:rsidR="00CA7F61">
        <w:t xml:space="preserve"> </w:t>
      </w:r>
      <w:r w:rsidR="0052421B">
        <w:t>T</w:t>
      </w:r>
      <w:r w:rsidR="0052421B" w:rsidRPr="00DA61BE">
        <w:t xml:space="preserve">he NTWC was not involved in selection of which prioritised conditions were completed versus not completed (see </w:t>
      </w:r>
      <w:r w:rsidR="0052421B">
        <w:t xml:space="preserve">NHMRC </w:t>
      </w:r>
      <w:r w:rsidR="0052421B" w:rsidRPr="00DA61BE">
        <w:t>process report for additional information).</w:t>
      </w:r>
    </w:p>
    <w:p w14:paraId="557BC5AF" w14:textId="248C9DBB" w:rsidR="005634AD" w:rsidRPr="00E23F7D" w:rsidRDefault="005634AD" w:rsidP="005634AD">
      <w:pPr>
        <w:pStyle w:val="BodyText"/>
      </w:pPr>
      <w:r w:rsidRPr="00E23F7D">
        <w:t xml:space="preserve">The outcomes assessed in this </w:t>
      </w:r>
      <w:r w:rsidR="00790AF6">
        <w:t>ove</w:t>
      </w:r>
      <w:r w:rsidRPr="00E23F7D">
        <w:t xml:space="preserve">rview were limited to those deemed critical or important by NTWC for each priority condition. This meant that most conditions were limited to evidence that assessed </w:t>
      </w:r>
      <w:r w:rsidR="00E60453" w:rsidRPr="00E23F7D">
        <w:t>1</w:t>
      </w:r>
      <w:r w:rsidRPr="00E23F7D">
        <w:t xml:space="preserve"> to </w:t>
      </w:r>
      <w:r w:rsidR="00E60453" w:rsidRPr="00E23F7D">
        <w:t>3</w:t>
      </w:r>
      <w:r w:rsidRPr="00E23F7D">
        <w:t xml:space="preserve"> of the critical or important outcomes, with </w:t>
      </w:r>
      <w:r w:rsidR="0001123E">
        <w:t>two</w:t>
      </w:r>
      <w:r w:rsidR="0001123E" w:rsidRPr="00E23F7D">
        <w:t xml:space="preserve"> </w:t>
      </w:r>
      <w:r w:rsidRPr="00E23F7D">
        <w:t>condition</w:t>
      </w:r>
      <w:r w:rsidR="0001123E">
        <w:t>s</w:t>
      </w:r>
      <w:r w:rsidR="00566631">
        <w:t xml:space="preserve"> (</w:t>
      </w:r>
      <w:r w:rsidR="00CF14BE">
        <w:t>reflux</w:t>
      </w:r>
      <w:r w:rsidR="0001123E">
        <w:t xml:space="preserve"> and dermatitis/eczema</w:t>
      </w:r>
      <w:r w:rsidR="00566631">
        <w:t>)</w:t>
      </w:r>
      <w:r w:rsidRPr="00E23F7D">
        <w:t xml:space="preserve"> having no </w:t>
      </w:r>
      <w:r w:rsidR="004E667C">
        <w:t>useable</w:t>
      </w:r>
      <w:r w:rsidR="004E667C" w:rsidRPr="00E23F7D">
        <w:t xml:space="preserve"> </w:t>
      </w:r>
      <w:r w:rsidRPr="00E23F7D">
        <w:t>evidence for critical or important outcomes.</w:t>
      </w:r>
      <w:r w:rsidR="00E57DA2">
        <w:t xml:space="preserve"> </w:t>
      </w:r>
    </w:p>
    <w:p w14:paraId="4A559128" w14:textId="26F20102" w:rsidR="00566631" w:rsidRPr="00E23F7D" w:rsidRDefault="0059630B" w:rsidP="00566631">
      <w:pPr>
        <w:pStyle w:val="BodyText"/>
      </w:pPr>
      <w:r>
        <w:t>Examination of the</w:t>
      </w:r>
      <w:r w:rsidR="00566631" w:rsidRPr="00566631">
        <w:t xml:space="preserve"> effectiveness of WHMs compared with other active interventions was not conducted, </w:t>
      </w:r>
      <w:r w:rsidR="008211DC">
        <w:t xml:space="preserve">except in one condition, </w:t>
      </w:r>
      <w:r w:rsidR="00566631" w:rsidRPr="00566631">
        <w:t xml:space="preserve">due to the wide variety of active comparators, outcomes, and conditions across these studies. It is unknown whether the results of these studies would </w:t>
      </w:r>
      <w:r w:rsidR="006F7B76">
        <w:t xml:space="preserve">influence </w:t>
      </w:r>
      <w:r w:rsidR="00566631" w:rsidRPr="00566631">
        <w:t xml:space="preserve">the overall conclusions of this </w:t>
      </w:r>
      <w:r w:rsidR="00554280">
        <w:t>ove</w:t>
      </w:r>
      <w:r w:rsidR="00566631" w:rsidRPr="00566631">
        <w:t>rview.</w:t>
      </w:r>
    </w:p>
    <w:p w14:paraId="5CDB5F1A" w14:textId="1D70BE52" w:rsidR="005634AD" w:rsidRPr="00E23F7D" w:rsidRDefault="005634AD" w:rsidP="005634AD">
      <w:pPr>
        <w:pStyle w:val="BodyText"/>
      </w:pPr>
      <w:r w:rsidRPr="00566631">
        <w:t xml:space="preserve">An additional limitation of this </w:t>
      </w:r>
      <w:r w:rsidR="00554280">
        <w:t>ove</w:t>
      </w:r>
      <w:r w:rsidRPr="00566631">
        <w:t>rview</w:t>
      </w:r>
      <w:r w:rsidR="00566631">
        <w:t xml:space="preserve"> is that </w:t>
      </w:r>
      <w:r w:rsidR="00262371">
        <w:t>it</w:t>
      </w:r>
      <w:r w:rsidR="00566631" w:rsidRPr="00E23F7D">
        <w:t xml:space="preserve"> has focused on individual herbal medicines</w:t>
      </w:r>
      <w:r w:rsidR="00566631">
        <w:t xml:space="preserve">, rather than </w:t>
      </w:r>
      <w:r w:rsidR="00566631" w:rsidRPr="00E23F7D">
        <w:t xml:space="preserve">Western herbalism as a </w:t>
      </w:r>
      <w:r w:rsidR="00B3331D">
        <w:t>health service</w:t>
      </w:r>
      <w:r w:rsidR="00040BF4">
        <w:t xml:space="preserve"> </w:t>
      </w:r>
      <w:r w:rsidR="005E3854">
        <w:t>because of the lack of evidence for the latter</w:t>
      </w:r>
      <w:r w:rsidR="00566631">
        <w:t xml:space="preserve">. </w:t>
      </w:r>
      <w:r w:rsidR="00AD0A96">
        <w:t xml:space="preserve">Evidence was synthesised for herbs which met the criteria, but </w:t>
      </w:r>
      <w:r w:rsidR="00CD75BB">
        <w:t xml:space="preserve">sub-group analysis </w:t>
      </w:r>
      <w:r w:rsidR="00854195">
        <w:t xml:space="preserve">by single or combination of herbs </w:t>
      </w:r>
      <w:r w:rsidR="00CD75BB">
        <w:t>was generally</w:t>
      </w:r>
      <w:r w:rsidR="00E118F1">
        <w:t xml:space="preserve"> </w:t>
      </w:r>
      <w:r w:rsidR="003E17A8">
        <w:t>not conducted</w:t>
      </w:r>
      <w:r w:rsidR="00854195">
        <w:t>.</w:t>
      </w:r>
      <w:r w:rsidR="00566631">
        <w:t xml:space="preserve"> </w:t>
      </w:r>
      <w:r w:rsidR="00F127C9" w:rsidRPr="00566631">
        <w:t>Clinical herbalists are trained to create unique herbal prescriptions for patients</w:t>
      </w:r>
      <w:r w:rsidR="00F127C9">
        <w:t>, and, a</w:t>
      </w:r>
      <w:r w:rsidR="0059630B" w:rsidRPr="00566631">
        <w:t xml:space="preserve">s with many </w:t>
      </w:r>
      <w:r w:rsidR="00F127C9">
        <w:t>complementary</w:t>
      </w:r>
      <w:r w:rsidR="0059630B" w:rsidRPr="00566631">
        <w:t xml:space="preserve"> therapies, herbalism </w:t>
      </w:r>
      <w:r w:rsidR="00D81E87">
        <w:t>applies</w:t>
      </w:r>
      <w:r w:rsidR="0059630B" w:rsidRPr="00566631">
        <w:t xml:space="preserve"> a holistic approach to healthcare, and </w:t>
      </w:r>
      <w:r w:rsidR="006F7B76">
        <w:t xml:space="preserve">is </w:t>
      </w:r>
      <w:r w:rsidR="0059630B" w:rsidRPr="00566631">
        <w:t>often used in conjunction with conventional medicine</w:t>
      </w:r>
      <w:r w:rsidR="00B3331D">
        <w:t xml:space="preserve"> </w:t>
      </w:r>
      <w:r w:rsidR="00B3331D" w:rsidRPr="00566631">
        <w:fldChar w:fldCharType="begin"/>
      </w:r>
      <w:r w:rsidR="00AD2349">
        <w:instrText xml:space="preserve"> ADDIN EN.CITE &lt;EndNote&gt;&lt;Cite&gt;&lt;Author&gt;The Australasian Cochrane Centre&lt;/Author&gt;&lt;Year&gt;2014&lt;/Year&gt;&lt;RecNum&gt;37&lt;/RecNum&gt;&lt;DisplayText&gt;(6)&lt;/DisplayText&gt;&lt;record&gt;&lt;rec-number&gt;37&lt;/rec-number&gt;&lt;foreign-keys&gt;&lt;key app="EN" db-id="fffa29epupvv03e2wadvw0dnd2t2azstt9v5" timestamp="1688446592"&gt;37&lt;/key&gt;&lt;/foreign-keys&gt;&lt;ref-type name="Government Document"&gt;46&lt;/ref-type&gt;&lt;contributors&gt;&lt;authors&gt;&lt;author&gt;The Australasian Cochrane Centre,&lt;/author&gt;&lt;/authors&gt;&lt;/contributors&gt;&lt;titles&gt;&lt;title&gt;Review of the Australian Government Rebate on Private Health Insurance for Natural Therapies&lt;/title&gt;&lt;secondary-title&gt;Part A - Overview report for herbalism as a health service. &lt;/secondary-title&gt;&lt;/titles&gt;&lt;dates&gt;&lt;year&gt;2014&lt;/year&gt;&lt;/dates&gt;&lt;publisher&gt;Monash University &lt;/publisher&gt;&lt;urls&gt;&lt;/urls&gt;&lt;/record&gt;&lt;/Cite&gt;&lt;/EndNote&gt;</w:instrText>
      </w:r>
      <w:r w:rsidR="00B3331D" w:rsidRPr="00566631">
        <w:fldChar w:fldCharType="separate"/>
      </w:r>
      <w:r w:rsidR="00F648FE">
        <w:rPr>
          <w:noProof/>
        </w:rPr>
        <w:t>(</w:t>
      </w:r>
      <w:hyperlink w:anchor="_ENREF_6" w:tooltip="The Australasian Cochrane Centre, 2014 #37" w:history="1">
        <w:r w:rsidR="002E03B7">
          <w:rPr>
            <w:noProof/>
          </w:rPr>
          <w:t>6</w:t>
        </w:r>
      </w:hyperlink>
      <w:r w:rsidR="00F648FE">
        <w:rPr>
          <w:noProof/>
        </w:rPr>
        <w:t>)</w:t>
      </w:r>
      <w:r w:rsidR="00B3331D" w:rsidRPr="00566631">
        <w:fldChar w:fldCharType="end"/>
      </w:r>
      <w:r w:rsidR="00B3331D">
        <w:t xml:space="preserve">. </w:t>
      </w:r>
      <w:r w:rsidR="00B551F6">
        <w:t xml:space="preserve">Whether the individual </w:t>
      </w:r>
      <w:r w:rsidR="00D91344">
        <w:t xml:space="preserve">herbs </w:t>
      </w:r>
      <w:r w:rsidR="00B551F6">
        <w:t xml:space="preserve">identified in the primary studies for a condition correlate with that typically prescribed by Western herbalists in Australia is not known. </w:t>
      </w:r>
      <w:r w:rsidR="006B70C0">
        <w:t>As per protocol</w:t>
      </w:r>
      <w:r w:rsidR="00566631" w:rsidRPr="0043611A">
        <w:t>, detailed description</w:t>
      </w:r>
      <w:r w:rsidR="00566631">
        <w:t>s</w:t>
      </w:r>
      <w:r w:rsidR="00566631" w:rsidRPr="0043611A">
        <w:t xml:space="preserve"> and follow-up about the herbal preparation (e.g., liquid extracts, herbs, tablet or capsule) </w:t>
      </w:r>
      <w:r w:rsidR="00566631">
        <w:t xml:space="preserve">used within the primary studies </w:t>
      </w:r>
      <w:r w:rsidR="00566631" w:rsidRPr="0043611A">
        <w:t>w</w:t>
      </w:r>
      <w:r w:rsidR="00566631">
        <w:t>as</w:t>
      </w:r>
      <w:r w:rsidR="00566631" w:rsidRPr="0043611A">
        <w:t xml:space="preserve"> not </w:t>
      </w:r>
      <w:r w:rsidR="00566631">
        <w:t>pursued</w:t>
      </w:r>
      <w:r w:rsidR="00566631" w:rsidRPr="0043611A">
        <w:t>.</w:t>
      </w:r>
      <w:r w:rsidR="00566631">
        <w:t xml:space="preserve"> </w:t>
      </w:r>
    </w:p>
    <w:p w14:paraId="66DC4EA5" w14:textId="77777777" w:rsidR="005634AD" w:rsidRPr="00E23F7D" w:rsidRDefault="005634AD" w:rsidP="00A009BE">
      <w:pPr>
        <w:pStyle w:val="H2notoc"/>
      </w:pPr>
      <w:r w:rsidRPr="00E23F7D">
        <w:lastRenderedPageBreak/>
        <w:t>Conclusions</w:t>
      </w:r>
    </w:p>
    <w:p w14:paraId="2A8DBD27" w14:textId="5AFE1B9E" w:rsidR="005634AD" w:rsidRPr="00D81E87" w:rsidRDefault="005634AD" w:rsidP="005634AD">
      <w:pPr>
        <w:pStyle w:val="BodyText"/>
        <w:rPr>
          <w:highlight w:val="yellow"/>
        </w:rPr>
      </w:pPr>
      <w:bookmarkStart w:id="22" w:name="_Ref36476192"/>
      <w:bookmarkStart w:id="23" w:name="_Ref36476198"/>
      <w:bookmarkStart w:id="24" w:name="_Ref36476217"/>
      <w:bookmarkStart w:id="25" w:name="_Ref36476220"/>
      <w:bookmarkStart w:id="26" w:name="_Ref38040469"/>
      <w:bookmarkStart w:id="27" w:name="_Ref38040510"/>
      <w:r w:rsidRPr="00D81E87">
        <w:t xml:space="preserve">The evidence provides moderate to low certainty that using WHMs is more effective than not using WHMs for </w:t>
      </w:r>
      <w:r w:rsidR="00D81E87">
        <w:t>many</w:t>
      </w:r>
      <w:r w:rsidRPr="00D81E87">
        <w:t xml:space="preserve"> of the prioritised conditions and outcomes assessed in this review. </w:t>
      </w:r>
      <w:r w:rsidR="00D81E87" w:rsidRPr="00D81E87">
        <w:t>For a few conditions and outcomes, the evidence</w:t>
      </w:r>
      <w:r w:rsidRPr="00D81E87">
        <w:t xml:space="preserve"> provides moderate to very low certainty that using WHMs has little (to no) benefit</w:t>
      </w:r>
      <w:r w:rsidR="00D81E87" w:rsidRPr="00D81E87">
        <w:t>.</w:t>
      </w:r>
    </w:p>
    <w:p w14:paraId="1A9E407C" w14:textId="35E1B64C" w:rsidR="005634AD" w:rsidRPr="00E23F7D" w:rsidRDefault="005634AD" w:rsidP="005634AD">
      <w:pPr>
        <w:pStyle w:val="BodyText"/>
        <w:sectPr w:rsidR="005634AD" w:rsidRPr="00E23F7D" w:rsidSect="00CD7624">
          <w:footnotePr>
            <w:numFmt w:val="lowerLetter"/>
          </w:footnotePr>
          <w:pgSz w:w="11905" w:h="16837" w:code="9"/>
          <w:pgMar w:top="1440" w:right="1080" w:bottom="1440" w:left="1080" w:header="720" w:footer="397" w:gutter="0"/>
          <w:paperSrc w:first="261" w:other="261"/>
          <w:cols w:space="708"/>
          <w:docGrid w:linePitch="299"/>
        </w:sectPr>
      </w:pPr>
    </w:p>
    <w:p w14:paraId="441C9B2E" w14:textId="77777777" w:rsidR="005634AD" w:rsidRPr="00E23F7D" w:rsidRDefault="005634AD" w:rsidP="005634AD">
      <w:pPr>
        <w:pStyle w:val="Heading1"/>
      </w:pPr>
      <w:bookmarkStart w:id="28" w:name="_Toc183697472"/>
      <w:r w:rsidRPr="00E23F7D">
        <w:lastRenderedPageBreak/>
        <w:t>Background</w:t>
      </w:r>
      <w:bookmarkEnd w:id="28"/>
    </w:p>
    <w:p w14:paraId="187A0E27" w14:textId="6B1A6C2A" w:rsidR="005634AD" w:rsidRPr="00E23F7D" w:rsidRDefault="005634AD" w:rsidP="005634AD">
      <w:pPr>
        <w:pStyle w:val="BodyText"/>
      </w:pPr>
      <w:r w:rsidRPr="00E23F7D">
        <w:t>In 2015, a review of Western herbalism as a health service commiss</w:t>
      </w:r>
      <w:r w:rsidR="00D87B7D" w:rsidRPr="00E23F7D">
        <w:t>ione</w:t>
      </w:r>
      <w:r w:rsidRPr="00E23F7D">
        <w:t xml:space="preserve">d by NHMRC found no clear evidence demonstrating its efficacy in treating any clinical condition </w:t>
      </w:r>
      <w:r w:rsidRPr="00E23F7D">
        <w:fldChar w:fldCharType="begin"/>
      </w:r>
      <w:r w:rsidR="00AD2349">
        <w:instrText xml:space="preserve"> ADDIN EN.CITE &lt;EndNote&gt;&lt;Cite&gt;&lt;Author&gt;The Australasian Cochrane Centre&lt;/Author&gt;&lt;Year&gt;2014&lt;/Year&gt;&lt;RecNum&gt;37&lt;/RecNum&gt;&lt;DisplayText&gt;(6)&lt;/DisplayText&gt;&lt;record&gt;&lt;rec-number&gt;37&lt;/rec-number&gt;&lt;foreign-keys&gt;&lt;key app="EN" db-id="fffa29epupvv03e2wadvw0dnd2t2azstt9v5" timestamp="1688446592"&gt;37&lt;/key&gt;&lt;/foreign-keys&gt;&lt;ref-type name="Government Document"&gt;46&lt;/ref-type&gt;&lt;contributors&gt;&lt;authors&gt;&lt;author&gt;The Australasian Cochrane Centre,&lt;/author&gt;&lt;/authors&gt;&lt;/contributors&gt;&lt;titles&gt;&lt;title&gt;Review of the Australian Government Rebate on Private Health Insurance for Natural Therapies&lt;/title&gt;&lt;secondary-title&gt;Part A - Overview report for herbalism as a health service. &lt;/secondary-title&gt;&lt;/titles&gt;&lt;dates&gt;&lt;year&gt;2014&lt;/year&gt;&lt;/dates&gt;&lt;publisher&gt;Monash University &lt;/publisher&gt;&lt;urls&gt;&lt;/urls&gt;&lt;/record&gt;&lt;/Cite&gt;&lt;/EndNote&gt;</w:instrText>
      </w:r>
      <w:r w:rsidRPr="00E23F7D">
        <w:fldChar w:fldCharType="separate"/>
      </w:r>
      <w:r w:rsidR="00F648FE">
        <w:rPr>
          <w:noProof/>
        </w:rPr>
        <w:t>(</w:t>
      </w:r>
      <w:hyperlink w:anchor="_ENREF_6" w:tooltip="The Australasian Cochrane Centre, 2014 #37" w:history="1">
        <w:r w:rsidR="002E03B7">
          <w:rPr>
            <w:noProof/>
          </w:rPr>
          <w:t>6</w:t>
        </w:r>
      </w:hyperlink>
      <w:r w:rsidR="00F648FE">
        <w:rPr>
          <w:noProof/>
        </w:rPr>
        <w:t>)</w:t>
      </w:r>
      <w:r w:rsidRPr="00E23F7D">
        <w:fldChar w:fldCharType="end"/>
      </w:r>
      <w:r w:rsidRPr="00E23F7D">
        <w:t xml:space="preserve">. The 2015 Overview was underpinned by an overview of systematic reviews that focused solely on the effects of Western herbalism as a health service and were published in the English language between 2008 to May 2013. Systematic reviews examining the therapeutic effects of individual herbs were excluded, as were systematic reviews of Chinese and Ayurvedic herbal medicines. In this </w:t>
      </w:r>
      <w:r w:rsidR="00147159">
        <w:t>Overview</w:t>
      </w:r>
      <w:r w:rsidRPr="00E23F7D">
        <w:t xml:space="preserve">, the evidence evaluation was not limited by publication date and a broader, more comprehensive search of the literature was undertaken. Specifically, individual herbal medicines on List A of the core herbal medicines used by the </w:t>
      </w:r>
      <w:r w:rsidR="00F54FCC" w:rsidRPr="00241D90">
        <w:t>Naturopaths &amp; Herbalists Association of Australia</w:t>
      </w:r>
      <w:r w:rsidR="00F54FCC" w:rsidRPr="00E23F7D" w:rsidDel="00F54FCC">
        <w:t xml:space="preserve"> </w:t>
      </w:r>
      <w:r w:rsidRPr="00E23F7D">
        <w:t>(NHAA</w:t>
      </w:r>
      <w:r w:rsidR="007D25AF">
        <w:t>; previously National Herbalists Association of Australia</w:t>
      </w:r>
      <w:r w:rsidRPr="00E23F7D">
        <w:t xml:space="preserve">), a peak professional association representing appropriately qualified Western herbalists and naturopaths using herbal medicines as their primary treatment modality, were included as were combination herbal medicines that included </w:t>
      </w:r>
      <w:r w:rsidRPr="00E23F7D">
        <w:rPr>
          <w:rStyle w:val="Emphasis"/>
        </w:rPr>
        <w:t xml:space="preserve">at least </w:t>
      </w:r>
      <w:r w:rsidR="00E60453" w:rsidRPr="00E23F7D">
        <w:rPr>
          <w:rStyle w:val="Emphasis"/>
        </w:rPr>
        <w:t>1</w:t>
      </w:r>
      <w:r w:rsidRPr="00E23F7D">
        <w:t xml:space="preserve"> herb from List A, in combination with other herbal ingredients listed on the Therapeutic Goods Administration (TGA) permissible ingredients list. The updated review also included studies that assessed these core herbal medicines for primary prevention. Like the 2015 Overview, </w:t>
      </w:r>
      <w:r w:rsidR="00835A55" w:rsidRPr="00E23F7D">
        <w:t>systematic review</w:t>
      </w:r>
      <w:r w:rsidRPr="00E23F7D">
        <w:t xml:space="preserve">s evaluating the effectiveness of Chinese and Ayurvedic herbal medicines </w:t>
      </w:r>
      <w:r w:rsidR="002D1E04" w:rsidRPr="00E23F7D">
        <w:t>w</w:t>
      </w:r>
      <w:r w:rsidR="002D1E04">
        <w:t xml:space="preserve">ere </w:t>
      </w:r>
      <w:r w:rsidRPr="00E23F7D">
        <w:t>excluded, as these remain outside the scope of this review. Eligible comparisons were Western herbal medicines (WHMs) (individual or combination) versus placebo, WHMs (individual or combination) versus inactive control (no intervention) and WHMs (individual or combination) versus other interventions. Studies not published in the English language were not translated, and databases in languages other than English were not searched.</w:t>
      </w:r>
    </w:p>
    <w:p w14:paraId="1D7DAADD" w14:textId="77777777" w:rsidR="005634AD" w:rsidRPr="00E23F7D" w:rsidRDefault="005634AD" w:rsidP="005634AD">
      <w:pPr>
        <w:pStyle w:val="Heading2"/>
      </w:pPr>
      <w:bookmarkStart w:id="29" w:name="_Toc36058786"/>
      <w:bookmarkStart w:id="30" w:name="_Toc36116188"/>
      <w:bookmarkStart w:id="31" w:name="_Toc36058787"/>
      <w:bookmarkStart w:id="32" w:name="_Toc36116189"/>
      <w:bookmarkStart w:id="33" w:name="_Toc36058789"/>
      <w:bookmarkStart w:id="34" w:name="_Toc36116191"/>
      <w:bookmarkStart w:id="35" w:name="_Toc32841744"/>
      <w:bookmarkStart w:id="36" w:name="_Toc32915597"/>
      <w:bookmarkStart w:id="37" w:name="_Toc32915689"/>
      <w:bookmarkStart w:id="38" w:name="_Toc32915760"/>
      <w:bookmarkStart w:id="39" w:name="_Toc36058792"/>
      <w:bookmarkStart w:id="40" w:name="_Toc36116194"/>
      <w:bookmarkStart w:id="41" w:name="_Toc183697473"/>
      <w:bookmarkStart w:id="42" w:name="_Ref42187683"/>
      <w:bookmarkStart w:id="43" w:name="_Ref42187688"/>
      <w:bookmarkStart w:id="44" w:name="_Hlk42165622"/>
      <w:bookmarkEnd w:id="29"/>
      <w:bookmarkEnd w:id="30"/>
      <w:bookmarkEnd w:id="31"/>
      <w:bookmarkEnd w:id="32"/>
      <w:bookmarkEnd w:id="33"/>
      <w:bookmarkEnd w:id="34"/>
      <w:bookmarkEnd w:id="35"/>
      <w:bookmarkEnd w:id="36"/>
      <w:bookmarkEnd w:id="37"/>
      <w:bookmarkEnd w:id="38"/>
      <w:bookmarkEnd w:id="39"/>
      <w:bookmarkEnd w:id="40"/>
      <w:r w:rsidRPr="00E23F7D">
        <w:t>Description of the condition</w:t>
      </w:r>
      <w:bookmarkEnd w:id="41"/>
    </w:p>
    <w:p w14:paraId="791098B4" w14:textId="226284C6" w:rsidR="005634AD" w:rsidRPr="00E23F7D" w:rsidRDefault="005634AD" w:rsidP="005634AD">
      <w:pPr>
        <w:pStyle w:val="BodyText"/>
      </w:pPr>
      <w:r w:rsidRPr="00E23F7D">
        <w:t xml:space="preserve">Western herbalism is the </w:t>
      </w:r>
      <w:r w:rsidR="00FB5A97" w:rsidRPr="00E23F7D">
        <w:t>main</w:t>
      </w:r>
      <w:r w:rsidRPr="00E23F7D">
        <w:t xml:space="preserve"> form of herbal medicine practised in Australia </w:t>
      </w:r>
      <w:r w:rsidRPr="00E23F7D">
        <w:fldChar w:fldCharType="begin">
          <w:fldData xml:space="preserve">PEVuZE5vdGU+PENpdGU+PEF1dGhvcj5Xb2hsbXV0aDwvQXV0aG9yPjxZZWFyPjIwMDI8L1llYXI+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</w:fldData>
        </w:fldChar>
      </w:r>
      <w:r w:rsidR="002E03B7">
        <w:instrText xml:space="preserve"> ADDIN EN.CITE </w:instrText>
      </w:r>
      <w:r w:rsidR="002E03B7">
        <w:fldChar w:fldCharType="begin">
          <w:fldData xml:space="preserve">PEVuZE5vdGU+PENpdGU+PEF1dGhvcj5Xb2hsbXV0aDwvQXV0aG9yPjxZZWFyPjIwMDI8L1llYXI+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</w:fldData>
        </w:fldChar>
      </w:r>
      <w:r w:rsidR="002E03B7">
        <w:instrText xml:space="preserve"> ADDIN EN.CITE.DATA </w:instrText>
      </w:r>
      <w:r w:rsidR="002E03B7">
        <w:fldChar w:fldCharType="end"/>
      </w:r>
      <w:r w:rsidRPr="00E23F7D">
        <w:fldChar w:fldCharType="separate"/>
      </w:r>
      <w:r w:rsidR="00F648FE">
        <w:rPr>
          <w:noProof/>
        </w:rPr>
        <w:t>(</w:t>
      </w:r>
      <w:hyperlink w:anchor="_ENREF_7" w:tooltip="Wohlmuth, 2002 #38" w:history="1">
        <w:r w:rsidR="002E03B7">
          <w:rPr>
            <w:noProof/>
          </w:rPr>
          <w:t>7</w:t>
        </w:r>
      </w:hyperlink>
      <w:r w:rsidR="00F648FE">
        <w:rPr>
          <w:noProof/>
        </w:rPr>
        <w:t xml:space="preserve">, </w:t>
      </w:r>
      <w:hyperlink w:anchor="_ENREF_8" w:tooltip="Lin, 2009 #39" w:history="1">
        <w:r w:rsidR="002E03B7">
          <w:rPr>
            <w:noProof/>
          </w:rPr>
          <w:t>8</w:t>
        </w:r>
      </w:hyperlink>
      <w:r w:rsidR="00F648FE">
        <w:rPr>
          <w:noProof/>
        </w:rPr>
        <w:t>)</w:t>
      </w:r>
      <w:r w:rsidRPr="00E23F7D">
        <w:fldChar w:fldCharType="end"/>
      </w:r>
      <w:r w:rsidRPr="00E23F7D">
        <w:t xml:space="preserve">. A Western herbalist engages in extemporaneous compounding of herbs for therapeutic purposes for individuals under their care </w:t>
      </w:r>
      <w:r w:rsidRPr="00E23F7D">
        <w:fldChar w:fldCharType="begin"/>
      </w:r>
      <w:r w:rsidR="002E03B7">
        <w:instrText xml:space="preserve"> ADDIN EN.CITE &lt;EndNote&gt;&lt;Cite&gt;&lt;Author&gt;Lin&lt;/Author&gt;&lt;Year&gt;2009&lt;/Year&gt;&lt;RecNum&gt;39&lt;/RecNum&gt;&lt;DisplayText&gt;(8)&lt;/DisplayText&gt;&lt;record&gt;&lt;rec-number&gt;39&lt;/rec-number&gt;&lt;foreign-keys&gt;&lt;key app="EN" db-id="fffa29epupvv03e2wadvw0dnd2t2azstt9v5" timestamp="1688446592"&gt;39&lt;/key&gt;&lt;/foreign-keys&gt;&lt;ref-type name="Journal Article"&gt;17&lt;/ref-type&gt;&lt;contributors&gt;&lt;authors&gt;&lt;author&gt;Lin, V.&lt;/author&gt;&lt;author&gt;McCabe, P.&lt;/author&gt;&lt;author&gt;Bensoussan, A.&lt;/author&gt;&lt;author&gt;Myers, S.&lt;/author&gt;&lt;author&gt;Cohen, M.&lt;/author&gt;&lt;author&gt;Hill, S.&lt;/author&gt;&lt;author&gt;Howse, G.&lt;/author&gt;&lt;/authors&gt;&lt;/contributors&gt;&lt;auth-address&gt;School of Public Health, Australian Institute for Primary Care, La Trobe University, Bundoora, Victoria, Australia.&lt;/auth-address&gt;&lt;titles&gt;&lt;title&gt;The practice and regulatory requirements of naturopathy and western herbal medicine in Australia&lt;/title&gt;&lt;secondary-title&gt;Risk Manag Healthc Policy&lt;/secondary-title&gt;&lt;/titles&gt;&lt;periodical&gt;&lt;full-title&gt;Risk Manag Healthc Policy&lt;/full-title&gt;&lt;/periodical&gt;&lt;pages&gt;21-33&lt;/pages&gt;&lt;volume&gt;2&lt;/volume&gt;&lt;edition&gt;20090226&lt;/edition&gt;&lt;keywords&gt;&lt;keyword&gt;complementary health care&lt;/keyword&gt;&lt;keyword&gt;health care policy&lt;/keyword&gt;&lt;keyword&gt;health workforce regulation&lt;/keyword&gt;&lt;keyword&gt;protection of public health and safety&lt;/keyword&gt;&lt;/keywords&gt;&lt;dates&gt;&lt;year&gt;2009&lt;/year&gt;&lt;/dates&gt;&lt;isbn&gt;1179-1594 (Print)&amp;#xD;1179-1594 (Electronic)&amp;#xD;1179-1594 (Linking)&lt;/isbn&gt;&lt;accession-num&gt;22312205&lt;/accession-num&gt;&lt;urls&gt;&lt;related-urls&gt;&lt;url&gt;https://www.ncbi.nlm.nih.gov/pubmed/22312205&lt;/url&gt;&lt;/related-urls&gt;&lt;/urls&gt;&lt;custom2&gt;PMC3270908&lt;/custom2&gt;&lt;electronic-resource-num&gt;https://doi.org/10.2147/RMHP.S4652&lt;/electronic-resource-num&gt;&lt;remote-database-name&gt;PubMed-not-MEDLINE&lt;/remote-database-name&gt;&lt;remote-database-provider&gt;NLM&lt;/remote-database-provider&gt;&lt;/record&gt;&lt;/Cite&gt;&lt;/EndNote&gt;</w:instrText>
      </w:r>
      <w:r w:rsidRPr="00E23F7D">
        <w:fldChar w:fldCharType="separate"/>
      </w:r>
      <w:r w:rsidR="00F648FE">
        <w:rPr>
          <w:noProof/>
        </w:rPr>
        <w:t>(</w:t>
      </w:r>
      <w:hyperlink w:anchor="_ENREF_8" w:tooltip="Lin, 2009 #39" w:history="1">
        <w:r w:rsidR="002E03B7">
          <w:rPr>
            <w:noProof/>
          </w:rPr>
          <w:t>8</w:t>
        </w:r>
      </w:hyperlink>
      <w:r w:rsidR="00F648FE">
        <w:rPr>
          <w:noProof/>
        </w:rPr>
        <w:t>)</w:t>
      </w:r>
      <w:r w:rsidRPr="00E23F7D">
        <w:fldChar w:fldCharType="end"/>
      </w:r>
      <w:r w:rsidRPr="00E23F7D">
        <w:t xml:space="preserve">. Today, the practice of Western herbalism includes a holistic treatment framework </w:t>
      </w:r>
      <w:r w:rsidR="002D1E04">
        <w:t xml:space="preserve">based on </w:t>
      </w:r>
      <w:r w:rsidRPr="00E23F7D">
        <w:t xml:space="preserve">treating individuals within a wider social, emotional, economical, spiritual and cultural framework and, like naturopathy, adherence to the principle of ‘first do no harm’ </w:t>
      </w:r>
      <w:r w:rsidRPr="00E23F7D">
        <w:fldChar w:fldCharType="begin"/>
      </w:r>
      <w:r w:rsidR="00F648FE">
        <w:instrText xml:space="preserve"> ADDIN EN.CITE &lt;EndNote&gt;&lt;Cite&gt;&lt;Author&gt;National Herbalists Association of Australia&lt;/Author&gt;&lt;Year&gt;2013&lt;/Year&gt;&lt;RecNum&gt;40&lt;/RecNum&gt;&lt;DisplayText&gt;(9)&lt;/DisplayText&gt;&lt;record&gt;&lt;rec-number&gt;40&lt;/rec-number&gt;&lt;foreign-keys&gt;&lt;key app="EN" db-id="fffa29epupvv03e2wadvw0dnd2t2azstt9v5" timestamp="1688446592"&gt;40&lt;/key&gt;&lt;/foreign-keys&gt;&lt;ref-type name="Web Page"&gt;12&lt;/ref-type&gt;&lt;contributors&gt;&lt;authors&gt;&lt;author&gt;National Herbalists Association of Australia,&lt;/author&gt;&lt;/authors&gt;&lt;/contributors&gt;&lt;titles&gt;&lt;title&gt;Review of the Australian Government rebate on private health insurance for Natural Therapies. &lt;/title&gt;&lt;/titles&gt;&lt;number&gt;4 January 2020&lt;/number&gt;&lt;dates&gt;&lt;year&gt;2013&lt;/year&gt;&lt;/dates&gt;&lt;urls&gt;&lt;related-urls&gt;&lt;url&gt;https://www.nhaa.org.au/docs/Submissions/NHAA_Private_Health_Insurance_Submission__29_01_2013_.pdf&lt;/url&gt;&lt;/related-urls&gt;&lt;/urls&gt;&lt;/record&gt;&lt;/Cite&gt;&lt;/EndNote&gt;</w:instrText>
      </w:r>
      <w:r w:rsidRPr="00E23F7D">
        <w:fldChar w:fldCharType="separate"/>
      </w:r>
      <w:r w:rsidR="00F648FE">
        <w:rPr>
          <w:noProof/>
        </w:rPr>
        <w:t>(</w:t>
      </w:r>
      <w:hyperlink w:anchor="_ENREF_9" w:tooltip="National Herbalists Association of Australia, 2013 #40" w:history="1">
        <w:r w:rsidR="002E03B7">
          <w:rPr>
            <w:noProof/>
          </w:rPr>
          <w:t>9</w:t>
        </w:r>
      </w:hyperlink>
      <w:r w:rsidR="00F648FE">
        <w:rPr>
          <w:noProof/>
        </w:rPr>
        <w:t>)</w:t>
      </w:r>
      <w:r w:rsidRPr="00E23F7D">
        <w:fldChar w:fldCharType="end"/>
      </w:r>
      <w:r w:rsidRPr="00E23F7D">
        <w:t xml:space="preserve">. Western herbalists may </w:t>
      </w:r>
      <w:r w:rsidR="00EE1115" w:rsidRPr="00E23F7D">
        <w:t>practi</w:t>
      </w:r>
      <w:r w:rsidR="00EE1115">
        <w:t>s</w:t>
      </w:r>
      <w:r w:rsidR="00EE1115" w:rsidRPr="00E23F7D">
        <w:t xml:space="preserve">e </w:t>
      </w:r>
      <w:r w:rsidRPr="00E23F7D">
        <w:t>out of various settings including the home, clinical practices and multimodality centres. A survey of Western herbalists in Australia indicated that most practit</w:t>
      </w:r>
      <w:r w:rsidR="00D87B7D" w:rsidRPr="00E23F7D">
        <w:t>ione</w:t>
      </w:r>
      <w:r w:rsidRPr="00E23F7D">
        <w:t xml:space="preserve">rs (97%) have access to a herbal dispensary within their clinic </w:t>
      </w:r>
      <w:r w:rsidRPr="00E23F7D">
        <w:fldChar w:fldCharType="begin"/>
      </w:r>
      <w:r w:rsidR="002E03B7">
        <w:instrText xml:space="preserve"> ADDIN EN.CITE &lt;EndNote&gt;&lt;Cite&gt;&lt;Author&gt;Casey&lt;/Author&gt;&lt;Year&gt;2007&lt;/Year&gt;&lt;RecNum&gt;41&lt;/RecNum&gt;&lt;DisplayText&gt;(10)&lt;/DisplayText&gt;&lt;record&gt;&lt;rec-number&gt;41&lt;/rec-number&gt;&lt;foreign-keys&gt;&lt;key app="EN" db-id="fffa29epupvv03e2wadvw0dnd2t2azstt9v5" timestamp="1688446592"&gt;41&lt;/key&gt;&lt;/foreign-keys&gt;&lt;ref-type name="Journal Article"&gt;17&lt;/ref-type&gt;&lt;contributors&gt;&lt;authors&gt;&lt;author&gt;Casey, M. G.&lt;/author&gt;&lt;author&gt;Adams, J.&lt;/author&gt;&lt;author&gt;Sibbritt, D.&lt;/author&gt;&lt;/authors&gt;&lt;/contributors&gt;&lt;auth-address&gt;Centre for Clinical Epidemiology and Biostatistics, School of Medical Practice and Population Health, Faculty of Health, University of Newcastle, Level 3 DMB, Royal Newcastle Hospital, Newcastle 2300, Australia. Mavourneen.Casey@newcastle.edu.au&lt;/auth-address&gt;&lt;titles&gt;&lt;title&gt;An examination of the prescription and dispensing of medicines by Western herbal therapists: a national survey in Australia&lt;/title&gt;&lt;secondary-title&gt;Complement Ther Med&lt;/secondary-title&gt;&lt;/titles&gt;&lt;periodical&gt;&lt;full-title&gt;Complement Ther Med&lt;/full-title&gt;&lt;/periodical&gt;&lt;pages&gt;13-20&lt;/pages&gt;&lt;volume&gt;15&lt;/volume&gt;&lt;number&gt;1&lt;/number&gt;&lt;edition&gt;20060202&lt;/edition&gt;&lt;keywords&gt;&lt;keyword&gt;Australia&lt;/keyword&gt;&lt;keyword&gt;Drug Compounding&lt;/keyword&gt;&lt;keyword&gt;Health Services Research&lt;/keyword&gt;&lt;keyword&gt;Humans&lt;/keyword&gt;&lt;keyword&gt;Phytotherapy/*methods&lt;/keyword&gt;&lt;keyword&gt;Plant Preparations/*administration &amp;amp; dosage&lt;/keyword&gt;&lt;/keywords&gt;&lt;dates&gt;&lt;year&gt;2007&lt;/year&gt;&lt;pub-dates&gt;&lt;date&gt;Mar&lt;/date&gt;&lt;/pub-dates&gt;&lt;/dates&gt;&lt;isbn&gt;0965-2299 (Print)&amp;#xD;0965-2299 (Linking)&lt;/isbn&gt;&lt;accession-num&gt;17352967&lt;/accession-num&gt;&lt;urls&gt;&lt;related-urls&gt;&lt;url&gt;https://www.ncbi.nlm.nih.gov/pubmed/17352967&lt;/url&gt;&lt;/related-urls&gt;&lt;/urls&gt;&lt;electronic-resource-num&gt;https://doi.org/10.1016/j.ctim.2005.10.008&lt;/electronic-resource-num&gt;&lt;remote-database-name&gt;Medline&lt;/remote-database-name&gt;&lt;remote-database-provider&gt;NLM&lt;/remote-database-provider&gt;&lt;/record&gt;&lt;/Cite&gt;&lt;/EndNote&gt;</w:instrText>
      </w:r>
      <w:r w:rsidRPr="00E23F7D">
        <w:fldChar w:fldCharType="separate"/>
      </w:r>
      <w:r w:rsidR="00F648FE">
        <w:rPr>
          <w:noProof/>
        </w:rPr>
        <w:t>(</w:t>
      </w:r>
      <w:hyperlink w:anchor="_ENREF_10" w:tooltip="Casey, 2007 #41" w:history="1">
        <w:r w:rsidR="002E03B7">
          <w:rPr>
            <w:noProof/>
          </w:rPr>
          <w:t>10</w:t>
        </w:r>
      </w:hyperlink>
      <w:r w:rsidR="00F648FE">
        <w:rPr>
          <w:noProof/>
        </w:rPr>
        <w:t>)</w:t>
      </w:r>
      <w:r w:rsidRPr="00E23F7D">
        <w:fldChar w:fldCharType="end"/>
      </w:r>
      <w:r w:rsidRPr="00E23F7D">
        <w:t>.</w:t>
      </w:r>
    </w:p>
    <w:p w14:paraId="0CBF28FB" w14:textId="77777777" w:rsidR="005634AD" w:rsidRPr="00E23F7D" w:rsidRDefault="005634AD" w:rsidP="005634AD">
      <w:pPr>
        <w:pStyle w:val="BodyText"/>
      </w:pPr>
      <w:r w:rsidRPr="00E23F7D">
        <w:t xml:space="preserve">Western herbalism is practised for a range of reasons to improve general health and wellbeing, as well as to treat a variety of clinical and preclinical conditions. Brief summaries of the populations and conditions identified and prioritised for inclusion are provided in Section 4. </w:t>
      </w:r>
    </w:p>
    <w:p w14:paraId="1C93D4C4" w14:textId="77777777" w:rsidR="005634AD" w:rsidRPr="00E23F7D" w:rsidRDefault="005634AD" w:rsidP="005634AD">
      <w:pPr>
        <w:pStyle w:val="Heading2"/>
      </w:pPr>
      <w:bookmarkStart w:id="45" w:name="_Toc183697474"/>
      <w:r w:rsidRPr="00E23F7D">
        <w:t>Description of the intervention</w:t>
      </w:r>
      <w:bookmarkEnd w:id="42"/>
      <w:bookmarkEnd w:id="43"/>
      <w:bookmarkEnd w:id="45"/>
    </w:p>
    <w:p w14:paraId="6E5623CA" w14:textId="7BE2F423" w:rsidR="005634AD" w:rsidRPr="00E23F7D" w:rsidRDefault="005634AD" w:rsidP="005634AD">
      <w:pPr>
        <w:pStyle w:val="BodyText"/>
      </w:pPr>
      <w:r w:rsidRPr="00E23F7D">
        <w:t xml:space="preserve">Western herbalism is a traditional system of plant-based medicine derived primarily from Europe, the United Kingdom and North America </w:t>
      </w:r>
      <w:r w:rsidRPr="00E23F7D">
        <w:fldChar w:fldCharType="begin"/>
      </w:r>
      <w:r w:rsidR="00F648FE">
        <w:instrText xml:space="preserve"> ADDIN EN.CITE &lt;EndNote&gt;&lt;Cite&gt;&lt;Author&gt;National Herbalists Association of Australia&lt;/Author&gt;&lt;Year&gt;2013&lt;/Year&gt;&lt;RecNum&gt;40&lt;/RecNum&gt;&lt;DisplayText&gt;(9)&lt;/DisplayText&gt;&lt;record&gt;&lt;rec-number&gt;40&lt;/rec-number&gt;&lt;foreign-keys&gt;&lt;key app="EN" db-id="fffa29epupvv03e2wadvw0dnd2t2azstt9v5" timestamp="1688446592"&gt;40&lt;/key&gt;&lt;/foreign-keys&gt;&lt;ref-type name="Web Page"&gt;12&lt;/ref-type&gt;&lt;contributors&gt;&lt;authors&gt;&lt;author&gt;National Herbalists Association of Australia,&lt;/author&gt;&lt;/authors&gt;&lt;/contributors&gt;&lt;titles&gt;&lt;title&gt;Review of the Australian Government rebate on private health insurance for Natural Therapies. &lt;/title&gt;&lt;/titles&gt;&lt;number&gt;4 January 2020&lt;/number&gt;&lt;dates&gt;&lt;year&gt;2013&lt;/year&gt;&lt;/dates&gt;&lt;urls&gt;&lt;related-urls&gt;&lt;url&gt;https://www.nhaa.org.au/docs/Submissions/NHAA_Private_Health_Insurance_Submission__29_01_2013_.pdf&lt;/url&gt;&lt;/related-urls&gt;&lt;/urls&gt;&lt;/record&gt;&lt;/Cite&gt;&lt;/EndNote&gt;</w:instrText>
      </w:r>
      <w:r w:rsidRPr="00E23F7D">
        <w:fldChar w:fldCharType="separate"/>
      </w:r>
      <w:r w:rsidR="00F648FE">
        <w:rPr>
          <w:noProof/>
        </w:rPr>
        <w:t>(</w:t>
      </w:r>
      <w:hyperlink w:anchor="_ENREF_9" w:tooltip="National Herbalists Association of Australia, 2013 #40" w:history="1">
        <w:r w:rsidR="002E03B7">
          <w:rPr>
            <w:noProof/>
          </w:rPr>
          <w:t>9</w:t>
        </w:r>
      </w:hyperlink>
      <w:r w:rsidR="00F648FE">
        <w:rPr>
          <w:noProof/>
        </w:rPr>
        <w:t>)</w:t>
      </w:r>
      <w:r w:rsidRPr="00E23F7D">
        <w:fldChar w:fldCharType="end"/>
      </w:r>
      <w:r w:rsidRPr="00E23F7D">
        <w:t xml:space="preserve">. While medicinal plants from other herbal traditions, such as Traditional Chinese Medicine and Ayurvedic Medicine can be utilised by Western herbalists, the clinical application of Western herbalism is distinct from these traditions. Western herbal medicine uses plants and plant material to create medicines to help prevent or treat various illnesses. These materials may use some or all parts of a plant such as flowers, roots, stems and rhizomes, fruits and seeds, leaves and bark. WHMs are administered in various preparations including liquid herbal extracts such as tinctures or fluid extracts, oral tablets or capsules, or through topical application, for example, via poultices, creams and pessaries. Most commonly, liquid herbal extracts are prepared using an alcohol solvent, however, glycerol can be used as an alternative, when alcohol-based preparations may not be appropriate (e.g. when prescribing to children). Medicinal herbs can also be extracted in water, and this is commonly referred to as “tea” </w:t>
      </w:r>
      <w:r w:rsidRPr="00E23F7D">
        <w:fldChar w:fldCharType="begin"/>
      </w:r>
      <w:r w:rsidR="00F648FE">
        <w:instrText xml:space="preserve"> ADDIN EN.CITE &lt;EndNote&gt;&lt;Cite&gt;&lt;Author&gt;National Herbalists Association of Australia&lt;/Author&gt;&lt;Year&gt;2013&lt;/Year&gt;&lt;RecNum&gt;40&lt;/RecNum&gt;&lt;DisplayText&gt;(9)&lt;/DisplayText&gt;&lt;record&gt;&lt;rec-number&gt;40&lt;/rec-number&gt;&lt;foreign-keys&gt;&lt;key app="EN" db-id="fffa29epupvv03e2wadvw0dnd2t2azstt9v5" timestamp="1688446592"&gt;40&lt;/key&gt;&lt;/foreign-keys&gt;&lt;ref-type name="Web Page"&gt;12&lt;/ref-type&gt;&lt;contributors&gt;&lt;authors&gt;&lt;author&gt;National Herbalists Association of Australia,&lt;/author&gt;&lt;/authors&gt;&lt;/contributors&gt;&lt;titles&gt;&lt;title&gt;Review of the Australian Government rebate on private health insurance for Natural Therapies. &lt;/title&gt;&lt;/titles&gt;&lt;number&gt;4 January 2020&lt;/number&gt;&lt;dates&gt;&lt;year&gt;2013&lt;/year&gt;&lt;/dates&gt;&lt;urls&gt;&lt;related-urls&gt;&lt;url&gt;https://www.nhaa.org.au/docs/Submissions/NHAA_Private_Health_Insurance_Submission__29_01_2013_.pdf&lt;/url&gt;&lt;/related-urls&gt;&lt;/urls&gt;&lt;/record&gt;&lt;/Cite&gt;&lt;/EndNote&gt;</w:instrText>
      </w:r>
      <w:r w:rsidRPr="00E23F7D">
        <w:fldChar w:fldCharType="separate"/>
      </w:r>
      <w:r w:rsidR="00F648FE">
        <w:rPr>
          <w:noProof/>
        </w:rPr>
        <w:t>(</w:t>
      </w:r>
      <w:hyperlink w:anchor="_ENREF_9" w:tooltip="National Herbalists Association of Australia, 2013 #40" w:history="1">
        <w:r w:rsidR="002E03B7">
          <w:rPr>
            <w:noProof/>
          </w:rPr>
          <w:t>9</w:t>
        </w:r>
      </w:hyperlink>
      <w:r w:rsidR="00F648FE">
        <w:rPr>
          <w:noProof/>
        </w:rPr>
        <w:t>)</w:t>
      </w:r>
      <w:r w:rsidRPr="00E23F7D">
        <w:fldChar w:fldCharType="end"/>
      </w:r>
      <w:r w:rsidRPr="00E23F7D">
        <w:t>.</w:t>
      </w:r>
    </w:p>
    <w:p w14:paraId="79A7EC3F" w14:textId="7F0F9BFD" w:rsidR="005634AD" w:rsidRPr="00E23F7D" w:rsidRDefault="005634AD" w:rsidP="005634AD">
      <w:pPr>
        <w:pStyle w:val="BodyText"/>
      </w:pPr>
      <w:r w:rsidRPr="00E23F7D">
        <w:lastRenderedPageBreak/>
        <w:t xml:space="preserve">In Australia, the regulation of herbal medicines differs depending upon the form, preparation and dosage of the herbal medicine. The TGA regulates some medicinal herbal products (tablets, capsules and liquid extracts), including through a list of permissible ingredients for products listed on the Australian Register of Therapeutic Goods (ARTG). Others, such as raw plant materials (dried or fresh) used in teas, are unregulated beyond the guidelines applied to all food substances </w:t>
      </w:r>
      <w:r w:rsidRPr="00E23F7D">
        <w:fldChar w:fldCharType="begin">
          <w:fldData xml:space="preserve">PEVuZE5vdGU+PENpdGU+PEF1dGhvcj5OYXRpb25hbCBIZXJiYWxpc3RzIEFzc29jaWF0aW9uIG9m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</w:fldData>
        </w:fldChar>
      </w:r>
      <w:r w:rsidR="002E03B7">
        <w:instrText xml:space="preserve"> ADDIN EN.CITE </w:instrText>
      </w:r>
      <w:r w:rsidR="002E03B7">
        <w:fldChar w:fldCharType="begin">
          <w:fldData xml:space="preserve">PEVuZE5vdGU+PENpdGU+PEF1dGhvcj5OYXRpb25hbCBIZXJiYWxpc3RzIEFzc29jaWF0aW9uIG9m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</w:fldData>
        </w:fldChar>
      </w:r>
      <w:r w:rsidR="002E03B7">
        <w:instrText xml:space="preserve"> ADDIN EN.CITE.DATA </w:instrText>
      </w:r>
      <w:r w:rsidR="002E03B7">
        <w:fldChar w:fldCharType="end"/>
      </w:r>
      <w:r w:rsidRPr="00E23F7D">
        <w:fldChar w:fldCharType="separate"/>
      </w:r>
      <w:r w:rsidR="00F648FE">
        <w:rPr>
          <w:noProof/>
        </w:rPr>
        <w:t>(</w:t>
      </w:r>
      <w:hyperlink w:anchor="_ENREF_8" w:tooltip="Lin, 2009 #39" w:history="1">
        <w:r w:rsidR="002E03B7">
          <w:rPr>
            <w:noProof/>
          </w:rPr>
          <w:t>8</w:t>
        </w:r>
      </w:hyperlink>
      <w:r w:rsidR="00F648FE">
        <w:rPr>
          <w:noProof/>
        </w:rPr>
        <w:t xml:space="preserve">, </w:t>
      </w:r>
      <w:hyperlink w:anchor="_ENREF_9" w:tooltip="National Herbalists Association of Australia, 2013 #40" w:history="1">
        <w:r w:rsidR="002E03B7">
          <w:rPr>
            <w:noProof/>
          </w:rPr>
          <w:t>9</w:t>
        </w:r>
      </w:hyperlink>
      <w:r w:rsidR="00F648FE">
        <w:rPr>
          <w:noProof/>
        </w:rPr>
        <w:t>)</w:t>
      </w:r>
      <w:r w:rsidRPr="00E23F7D">
        <w:fldChar w:fldCharType="end"/>
      </w:r>
      <w:r w:rsidRPr="00E23F7D">
        <w:t xml:space="preserve">; with the exception of herbal medicines listed as a scheduled substance on the Australian poisons standard </w:t>
      </w:r>
      <w:r w:rsidRPr="00E23F7D">
        <w:fldChar w:fldCharType="begin"/>
      </w:r>
      <w:r w:rsidR="00F648FE">
        <w:instrText xml:space="preserve"> ADDIN EN.CITE &lt;EndNote&gt;&lt;Cite&gt;&lt;Author&gt;Therapeutic Goods Administration&lt;/Author&gt;&lt;Year&gt;February 2020&lt;/Year&gt;&lt;RecNum&gt;42&lt;/RecNum&gt;&lt;DisplayText&gt;(11)&lt;/DisplayText&gt;&lt;record&gt;&lt;rec-number&gt;42&lt;/rec-number&gt;&lt;foreign-keys&gt;&lt;key app="EN" db-id="fffa29epupvv03e2wadvw0dnd2t2azstt9v5" timestamp="1688446592"&gt;42&lt;/key&gt;&lt;/foreign-keys&gt;&lt;ref-type name="Electronic Book"&gt;44&lt;/ref-type&gt;&lt;contributors&gt;&lt;authors&gt;&lt;author&gt;Therapeutic Goods Administration,&lt;/author&gt;&lt;/authors&gt;&lt;secondary-authors&gt;&lt;author&gt;Poisons Standard February 2020, &lt;/author&gt;&lt;/secondary-authors&gt;&lt;/contributors&gt;&lt;titles&gt;&lt;title&gt;Schedule 2 - Standard for the uniform scheduling of medicines and poisons. No. 27&lt;/title&gt;&lt;/titles&gt;&lt;dates&gt;&lt;year&gt;February 2020&lt;/year&gt;&lt;/dates&gt;&lt;pub-location&gt;Regulatory Engagement and Planning Branch, Woden, ACT&lt;/pub-location&gt;&lt;publisher&gt;Australian Government Department of Health&lt;/publisher&gt;&lt;urls&gt;&lt;related-urls&gt;&lt;url&gt;https://www.legislation.gov.au/Details/F2020L00017/Html/Text#_Toc28084707&lt;/url&gt;&lt;/related-urls&gt;&lt;/urls&gt;&lt;/record&gt;&lt;/Cite&gt;&lt;/EndNote&gt;</w:instrText>
      </w:r>
      <w:r w:rsidRPr="00E23F7D">
        <w:fldChar w:fldCharType="separate"/>
      </w:r>
      <w:r w:rsidR="00F648FE">
        <w:rPr>
          <w:noProof/>
        </w:rPr>
        <w:t>(</w:t>
      </w:r>
      <w:hyperlink w:anchor="_ENREF_11" w:tooltip="Therapeutic Goods Administration, February 2020 #42" w:history="1">
        <w:r w:rsidR="002E03B7">
          <w:rPr>
            <w:noProof/>
          </w:rPr>
          <w:t>11</w:t>
        </w:r>
      </w:hyperlink>
      <w:r w:rsidR="00F648FE">
        <w:rPr>
          <w:noProof/>
        </w:rPr>
        <w:t>)</w:t>
      </w:r>
      <w:r w:rsidRPr="00E23F7D">
        <w:fldChar w:fldCharType="end"/>
      </w:r>
      <w:r w:rsidRPr="00E23F7D">
        <w:t xml:space="preserve">. </w:t>
      </w:r>
    </w:p>
    <w:p w14:paraId="3A1F346F" w14:textId="41165321" w:rsidR="005634AD" w:rsidRPr="00E23F7D" w:rsidRDefault="005634AD" w:rsidP="005634AD">
      <w:pPr>
        <w:pStyle w:val="BodyText"/>
      </w:pPr>
      <w:r w:rsidRPr="00E23F7D">
        <w:t xml:space="preserve">A survey of Western herbalists in Australia indicated that the most common preparation of herbs prescribed was liquid extracts (90%), followed by dried preparations such as teas (4.3%) and tablets and capsules (3.8%) </w:t>
      </w:r>
      <w:r w:rsidRPr="00E23F7D">
        <w:fldChar w:fldCharType="begin"/>
      </w:r>
      <w:r w:rsidR="002E03B7">
        <w:instrText xml:space="preserve"> ADDIN EN.CITE &lt;EndNote&gt;&lt;Cite&gt;&lt;Author&gt;Casey&lt;/Author&gt;&lt;Year&gt;2007&lt;/Year&gt;&lt;RecNum&gt;41&lt;/RecNum&gt;&lt;DisplayText&gt;(10)&lt;/DisplayText&gt;&lt;record&gt;&lt;rec-number&gt;41&lt;/rec-number&gt;&lt;foreign-keys&gt;&lt;key app="EN" db-id="fffa29epupvv03e2wadvw0dnd2t2azstt9v5" timestamp="1688446592"&gt;41&lt;/key&gt;&lt;/foreign-keys&gt;&lt;ref-type name="Journal Article"&gt;17&lt;/ref-type&gt;&lt;contributors&gt;&lt;authors&gt;&lt;author&gt;Casey, M. G.&lt;/author&gt;&lt;author&gt;Adams, J.&lt;/author&gt;&lt;author&gt;Sibbritt, D.&lt;/author&gt;&lt;/authors&gt;&lt;/contributors&gt;&lt;auth-address&gt;Centre for Clinical Epidemiology and Biostatistics, School of Medical Practice and Population Health, Faculty of Health, University of Newcastle, Level 3 DMB, Royal Newcastle Hospital, Newcastle 2300, Australia. Mavourneen.Casey@newcastle.edu.au&lt;/auth-address&gt;&lt;titles&gt;&lt;title&gt;An examination of the prescription and dispensing of medicines by Western herbal therapists: a national survey in Australia&lt;/title&gt;&lt;secondary-title&gt;Complement Ther Med&lt;/secondary-title&gt;&lt;/titles&gt;&lt;periodical&gt;&lt;full-title&gt;Complement Ther Med&lt;/full-title&gt;&lt;/periodical&gt;&lt;pages&gt;13-20&lt;/pages&gt;&lt;volume&gt;15&lt;/volume&gt;&lt;number&gt;1&lt;/number&gt;&lt;edition&gt;20060202&lt;/edition&gt;&lt;keywords&gt;&lt;keyword&gt;Australia&lt;/keyword&gt;&lt;keyword&gt;Drug Compounding&lt;/keyword&gt;&lt;keyword&gt;Health Services Research&lt;/keyword&gt;&lt;keyword&gt;Humans&lt;/keyword&gt;&lt;keyword&gt;Phytotherapy/*methods&lt;/keyword&gt;&lt;keyword&gt;Plant Preparations/*administration &amp;amp; dosage&lt;/keyword&gt;&lt;/keywords&gt;&lt;dates&gt;&lt;year&gt;2007&lt;/year&gt;&lt;pub-dates&gt;&lt;date&gt;Mar&lt;/date&gt;&lt;/pub-dates&gt;&lt;/dates&gt;&lt;isbn&gt;0965-2299 (Print)&amp;#xD;0965-2299 (Linking)&lt;/isbn&gt;&lt;accession-num&gt;17352967&lt;/accession-num&gt;&lt;urls&gt;&lt;related-urls&gt;&lt;url&gt;https://www.ncbi.nlm.nih.gov/pubmed/17352967&lt;/url&gt;&lt;/related-urls&gt;&lt;/urls&gt;&lt;electronic-resource-num&gt;https://doi.org/10.1016/j.ctim.2005.10.008&lt;/electronic-resource-num&gt;&lt;remote-database-name&gt;Medline&lt;/remote-database-name&gt;&lt;remote-database-provider&gt;NLM&lt;/remote-database-provider&gt;&lt;/record&gt;&lt;/Cite&gt;&lt;/EndNote&gt;</w:instrText>
      </w:r>
      <w:r w:rsidRPr="00E23F7D">
        <w:fldChar w:fldCharType="separate"/>
      </w:r>
      <w:r w:rsidR="00F648FE">
        <w:rPr>
          <w:noProof/>
        </w:rPr>
        <w:t>(</w:t>
      </w:r>
      <w:hyperlink w:anchor="_ENREF_10" w:tooltip="Casey, 2007 #41" w:history="1">
        <w:r w:rsidR="002E03B7">
          <w:rPr>
            <w:noProof/>
          </w:rPr>
          <w:t>10</w:t>
        </w:r>
      </w:hyperlink>
      <w:r w:rsidR="00F648FE">
        <w:rPr>
          <w:noProof/>
        </w:rPr>
        <w:t>)</w:t>
      </w:r>
      <w:r w:rsidRPr="00E23F7D">
        <w:fldChar w:fldCharType="end"/>
      </w:r>
      <w:r w:rsidRPr="00E23F7D">
        <w:t xml:space="preserve">. These preparations are usually dispensed as either an individualised mixture of </w:t>
      </w:r>
      <w:r w:rsidR="003B2F89">
        <w:t>one</w:t>
      </w:r>
      <w:r w:rsidR="003B2F89" w:rsidRPr="00E23F7D">
        <w:t xml:space="preserve"> </w:t>
      </w:r>
      <w:r w:rsidRPr="00E23F7D">
        <w:t xml:space="preserve">or multiple herbs or dispensed as proprietary formulae such as premanufactured tablets/capsules. Individual consumers also have access to some premanufactured herbal products through pharmacies, supermarkets and health food stores </w:t>
      </w:r>
      <w:r w:rsidRPr="00E23F7D">
        <w:fldChar w:fldCharType="begin"/>
      </w:r>
      <w:r w:rsidR="002E03B7">
        <w:instrText xml:space="preserve"> ADDIN EN.CITE &lt;EndNote&gt;&lt;Cite&gt;&lt;Author&gt;Casey&lt;/Author&gt;&lt;Year&gt;2007&lt;/Year&gt;&lt;RecNum&gt;41&lt;/RecNum&gt;&lt;DisplayText&gt;(10)&lt;/DisplayText&gt;&lt;record&gt;&lt;rec-number&gt;41&lt;/rec-number&gt;&lt;foreign-keys&gt;&lt;key app="EN" db-id="fffa29epupvv03e2wadvw0dnd2t2azstt9v5" timestamp="1688446592"&gt;41&lt;/key&gt;&lt;/foreign-keys&gt;&lt;ref-type name="Journal Article"&gt;17&lt;/ref-type&gt;&lt;contributors&gt;&lt;authors&gt;&lt;author&gt;Casey, M. G.&lt;/author&gt;&lt;author&gt;Adams, J.&lt;/author&gt;&lt;author&gt;Sibbritt, D.&lt;/author&gt;&lt;/authors&gt;&lt;/contributors&gt;&lt;auth-address&gt;Centre for Clinical Epidemiology and Biostatistics, School of Medical Practice and Population Health, Faculty of Health, University of Newcastle, Level 3 DMB, Royal Newcastle Hospital, Newcastle 2300, Australia. Mavourneen.Casey@newcastle.edu.au&lt;/auth-address&gt;&lt;titles&gt;&lt;title&gt;An examination of the prescription and dispensing of medicines by Western herbal therapists: a national survey in Australia&lt;/title&gt;&lt;secondary-title&gt;Complement Ther Med&lt;/secondary-title&gt;&lt;/titles&gt;&lt;periodical&gt;&lt;full-title&gt;Complement Ther Med&lt;/full-title&gt;&lt;/periodical&gt;&lt;pages&gt;13-20&lt;/pages&gt;&lt;volume&gt;15&lt;/volume&gt;&lt;number&gt;1&lt;/number&gt;&lt;edition&gt;20060202&lt;/edition&gt;&lt;keywords&gt;&lt;keyword&gt;Australia&lt;/keyword&gt;&lt;keyword&gt;Drug Compounding&lt;/keyword&gt;&lt;keyword&gt;Health Services Research&lt;/keyword&gt;&lt;keyword&gt;Humans&lt;/keyword&gt;&lt;keyword&gt;Phytotherapy/*methods&lt;/keyword&gt;&lt;keyword&gt;Plant Preparations/*administration &amp;amp; dosage&lt;/keyword&gt;&lt;/keywords&gt;&lt;dates&gt;&lt;year&gt;2007&lt;/year&gt;&lt;pub-dates&gt;&lt;date&gt;Mar&lt;/date&gt;&lt;/pub-dates&gt;&lt;/dates&gt;&lt;isbn&gt;0965-2299 (Print)&amp;#xD;0965-2299 (Linking)&lt;/isbn&gt;&lt;accession-num&gt;17352967&lt;/accession-num&gt;&lt;urls&gt;&lt;related-urls&gt;&lt;url&gt;https://www.ncbi.nlm.nih.gov/pubmed/17352967&lt;/url&gt;&lt;/related-urls&gt;&lt;/urls&gt;&lt;electronic-resource-num&gt;https://doi.org/10.1016/j.ctim.2005.10.008&lt;/electronic-resource-num&gt;&lt;remote-database-name&gt;Medline&lt;/remote-database-name&gt;&lt;remote-database-provider&gt;NLM&lt;/remote-database-provider&gt;&lt;/record&gt;&lt;/Cite&gt;&lt;/EndNote&gt;</w:instrText>
      </w:r>
      <w:r w:rsidRPr="00E23F7D">
        <w:fldChar w:fldCharType="separate"/>
      </w:r>
      <w:r w:rsidR="00F648FE">
        <w:rPr>
          <w:noProof/>
        </w:rPr>
        <w:t>(</w:t>
      </w:r>
      <w:hyperlink w:anchor="_ENREF_10" w:tooltip="Casey, 2007 #41" w:history="1">
        <w:r w:rsidR="002E03B7">
          <w:rPr>
            <w:noProof/>
          </w:rPr>
          <w:t>10</w:t>
        </w:r>
      </w:hyperlink>
      <w:r w:rsidR="00F648FE">
        <w:rPr>
          <w:noProof/>
        </w:rPr>
        <w:t>)</w:t>
      </w:r>
      <w:r w:rsidRPr="00E23F7D">
        <w:fldChar w:fldCharType="end"/>
      </w:r>
      <w:r w:rsidRPr="00E23F7D">
        <w:t>.</w:t>
      </w:r>
    </w:p>
    <w:p w14:paraId="5A2B506D" w14:textId="77777777" w:rsidR="005634AD" w:rsidRPr="00E23F7D" w:rsidRDefault="005634AD" w:rsidP="005634AD">
      <w:pPr>
        <w:pStyle w:val="Heading2"/>
      </w:pPr>
      <w:bookmarkStart w:id="46" w:name="_Toc183697475"/>
      <w:r w:rsidRPr="00E23F7D">
        <w:t>How the intervention might work</w:t>
      </w:r>
      <w:bookmarkEnd w:id="46"/>
    </w:p>
    <w:p w14:paraId="4AB95816" w14:textId="17C81FCE" w:rsidR="005634AD" w:rsidRPr="00E23F7D" w:rsidRDefault="005634AD" w:rsidP="005634AD">
      <w:pPr>
        <w:pStyle w:val="BodyText"/>
      </w:pPr>
      <w:r w:rsidRPr="00E23F7D">
        <w:t xml:space="preserve">It is thought that chemical constituents found in plants used for herbal medicine act in a similar manner to pharmaceutical ingredients, noting that some pharmaceutical ingredients were originally derived from plants (e.g. salicylic acid in aspirin). Like pharmaceutical ingredients, the chemical constituents in medicinal plants are thought to work on a cellular level within the body. However, unlike a pharmaceutical medicine, which often uses purified or manufactured chemical constituents, herbal medicine utilises the ‘whole plant’ inclusive of the variety of chemical constituents present in its natural form. Western herbalists therefore use unrefined plant extracts (i.e. fluid extracts, teas, creams etc.) containing several different chemical constituents which are thought to work together synergistically, suggesting that the effect of the ‘whole plant’ is greater than the sum total of the effects of its individual constituents </w:t>
      </w:r>
      <w:r w:rsidRPr="00E23F7D">
        <w:fldChar w:fldCharType="begin"/>
      </w:r>
      <w:r w:rsidR="002E03B7">
        <w:instrText xml:space="preserve"> ADDIN EN.CITE &lt;EndNote&gt;&lt;Cite&gt;&lt;Author&gt;Vickers&lt;/Author&gt;&lt;Year&gt;2001&lt;/Year&gt;&lt;RecNum&gt;43&lt;/RecNum&gt;&lt;DisplayText&gt;(12)&lt;/DisplayText&gt;&lt;record&gt;&lt;rec-number&gt;43&lt;/rec-number&gt;&lt;foreign-keys&gt;&lt;key app="EN" db-id="fffa29epupvv03e2wadvw0dnd2t2azstt9v5" timestamp="1688446592"&gt;43&lt;/key&gt;&lt;/foreign-keys&gt;&lt;ref-type name="Journal Article"&gt;17&lt;/ref-type&gt;&lt;contributors&gt;&lt;authors&gt;&lt;author&gt;Vickers, A.&lt;/author&gt;&lt;author&gt;Zollman, C.&lt;/author&gt;&lt;author&gt;Lee, R.&lt;/author&gt;&lt;/authors&gt;&lt;/contributors&gt;&lt;auth-address&gt;Memorial-Sloan Kettering Cancer Center, New York, NY, USA.&lt;/auth-address&gt;&lt;titles&gt;&lt;title&gt;Herbal medicine&lt;/title&gt;&lt;secondary-title&gt;West J Med&lt;/secondary-title&gt;&lt;/titles&gt;&lt;periodical&gt;&lt;full-title&gt;West J Med&lt;/full-title&gt;&lt;/periodical&gt;&lt;pages&gt;125-8&lt;/pages&gt;&lt;volume&gt;175&lt;/volume&gt;&lt;number&gt;2&lt;/number&gt;&lt;keywords&gt;&lt;keyword&gt;Humans&lt;/keyword&gt;&lt;keyword&gt;*Phytotherapy&lt;/keyword&gt;&lt;/keywords&gt;&lt;dates&gt;&lt;year&gt;2001&lt;/year&gt;&lt;pub-dates&gt;&lt;date&gt;Aug&lt;/date&gt;&lt;/pub-dates&gt;&lt;/dates&gt;&lt;isbn&gt;0093-0415 (Print)&amp;#xD;1476-2978 (Electronic)&amp;#xD;0093-0415 (Linking)&lt;/isbn&gt;&lt;accession-num&gt;11483560&lt;/accession-num&gt;&lt;urls&gt;&lt;related-urls&gt;&lt;url&gt;https://www.ncbi.nlm.nih.gov/pubmed/11483560&lt;/url&gt;&lt;/related-urls&gt;&lt;/urls&gt;&lt;custom2&gt;PMC1071505&lt;/custom2&gt;&lt;electronic-resource-num&gt;https://doi.org/10.1136/ewjm.175.2.125&lt;/electronic-resource-num&gt;&lt;remote-database-name&gt;Medline&lt;/remote-database-name&gt;&lt;remote-database-provider&gt;NLM&lt;/remote-database-provider&gt;&lt;/record&gt;&lt;/Cite&gt;&lt;/EndNote&gt;</w:instrText>
      </w:r>
      <w:r w:rsidRPr="00E23F7D">
        <w:fldChar w:fldCharType="separate"/>
      </w:r>
      <w:r w:rsidR="00F648FE">
        <w:rPr>
          <w:noProof/>
        </w:rPr>
        <w:t>(</w:t>
      </w:r>
      <w:hyperlink w:anchor="_ENREF_12" w:tooltip="Vickers, 2001 #43" w:history="1">
        <w:r w:rsidR="002E03B7">
          <w:rPr>
            <w:noProof/>
          </w:rPr>
          <w:t>12</w:t>
        </w:r>
      </w:hyperlink>
      <w:r w:rsidR="00F648FE">
        <w:rPr>
          <w:noProof/>
        </w:rPr>
        <w:t>)</w:t>
      </w:r>
      <w:r w:rsidRPr="00E23F7D">
        <w:fldChar w:fldCharType="end"/>
      </w:r>
      <w:r w:rsidRPr="00E23F7D">
        <w:t xml:space="preserve">. Western herbalists also claim that toxicity is reduced when ‘whole plants’ are used instead of purified chemical constituents. Western herbalists claim that this synergy also applies to combinations of plants and claim that combining herbs improves clinical efficacy and reduces adverse effects </w:t>
      </w:r>
      <w:r w:rsidRPr="00E23F7D">
        <w:fldChar w:fldCharType="begin"/>
      </w:r>
      <w:r w:rsidR="002E03B7">
        <w:instrText xml:space="preserve"> ADDIN EN.CITE &lt;EndNote&gt;&lt;Cite&gt;&lt;Author&gt;Vickers&lt;/Author&gt;&lt;Year&gt;2001&lt;/Year&gt;&lt;RecNum&gt;43&lt;/RecNum&gt;&lt;DisplayText&gt;(12)&lt;/DisplayText&gt;&lt;record&gt;&lt;rec-number&gt;43&lt;/rec-number&gt;&lt;foreign-keys&gt;&lt;key app="EN" db-id="fffa29epupvv03e2wadvw0dnd2t2azstt9v5" timestamp="1688446592"&gt;43&lt;/key&gt;&lt;/foreign-keys&gt;&lt;ref-type name="Journal Article"&gt;17&lt;/ref-type&gt;&lt;contributors&gt;&lt;authors&gt;&lt;author&gt;Vickers, A.&lt;/author&gt;&lt;author&gt;Zollman, C.&lt;/author&gt;&lt;author&gt;Lee, R.&lt;/author&gt;&lt;/authors&gt;&lt;/contributors&gt;&lt;auth-address&gt;Memorial-Sloan Kettering Cancer Center, New York, NY, USA.&lt;/auth-address&gt;&lt;titles&gt;&lt;title&gt;Herbal medicine&lt;/title&gt;&lt;secondary-title&gt;West J Med&lt;/secondary-title&gt;&lt;/titles&gt;&lt;periodical&gt;&lt;full-title&gt;West J Med&lt;/full-title&gt;&lt;/periodical&gt;&lt;pages&gt;125-8&lt;/pages&gt;&lt;volume&gt;175&lt;/volume&gt;&lt;number&gt;2&lt;/number&gt;&lt;keywords&gt;&lt;keyword&gt;Humans&lt;/keyword&gt;&lt;keyword&gt;*Phytotherapy&lt;/keyword&gt;&lt;/keywords&gt;&lt;dates&gt;&lt;year&gt;2001&lt;/year&gt;&lt;pub-dates&gt;&lt;date&gt;Aug&lt;/date&gt;&lt;/pub-dates&gt;&lt;/dates&gt;&lt;isbn&gt;0093-0415 (Print)&amp;#xD;1476-2978 (Electronic)&amp;#xD;0093-0415 (Linking)&lt;/isbn&gt;&lt;accession-num&gt;11483560&lt;/accession-num&gt;&lt;urls&gt;&lt;related-urls&gt;&lt;url&gt;https://www.ncbi.nlm.nih.gov/pubmed/11483560&lt;/url&gt;&lt;/related-urls&gt;&lt;/urls&gt;&lt;custom2&gt;PMC1071505&lt;/custom2&gt;&lt;electronic-resource-num&gt;https://doi.org/10.1136/ewjm.175.2.125&lt;/electronic-resource-num&gt;&lt;remote-database-name&gt;Medline&lt;/remote-database-name&gt;&lt;remote-database-provider&gt;NLM&lt;/remote-database-provider&gt;&lt;/record&gt;&lt;/Cite&gt;&lt;/EndNote&gt;</w:instrText>
      </w:r>
      <w:r w:rsidRPr="00E23F7D">
        <w:fldChar w:fldCharType="separate"/>
      </w:r>
      <w:r w:rsidR="00F648FE">
        <w:rPr>
          <w:noProof/>
        </w:rPr>
        <w:t>(</w:t>
      </w:r>
      <w:hyperlink w:anchor="_ENREF_12" w:tooltip="Vickers, 2001 #43" w:history="1">
        <w:r w:rsidR="002E03B7">
          <w:rPr>
            <w:noProof/>
          </w:rPr>
          <w:t>12</w:t>
        </w:r>
      </w:hyperlink>
      <w:r w:rsidR="00F648FE">
        <w:rPr>
          <w:noProof/>
        </w:rPr>
        <w:t>)</w:t>
      </w:r>
      <w:r w:rsidRPr="00E23F7D">
        <w:fldChar w:fldCharType="end"/>
      </w:r>
      <w:r w:rsidRPr="00E23F7D">
        <w:t>.</w:t>
      </w:r>
    </w:p>
    <w:p w14:paraId="437532D0" w14:textId="15913961" w:rsidR="005634AD" w:rsidRPr="00E23F7D" w:rsidRDefault="005634AD" w:rsidP="005634AD">
      <w:pPr>
        <w:pStyle w:val="BodyText"/>
      </w:pPr>
      <w:r w:rsidRPr="00E23F7D">
        <w:t xml:space="preserve">Western herbalism emphasises the effects of herbs on individual body systems, with </w:t>
      </w:r>
      <w:r w:rsidR="00550C69">
        <w:t xml:space="preserve">the </w:t>
      </w:r>
      <w:r w:rsidRPr="00E23F7D">
        <w:t>aim of treating the underlying cause of disease. Herbs may be used</w:t>
      </w:r>
      <w:r w:rsidR="00411E95">
        <w:t xml:space="preserve"> for</w:t>
      </w:r>
      <w:r w:rsidRPr="00E23F7D">
        <w:t>, but not limited to, their supposed anti-inflammatory, haemostatic, expectorant, antispasmodic</w:t>
      </w:r>
      <w:r w:rsidR="00411E95">
        <w:t xml:space="preserve"> and</w:t>
      </w:r>
      <w:r w:rsidRPr="00E23F7D">
        <w:t xml:space="preserve"> immuno-stimulatory properties.</w:t>
      </w:r>
    </w:p>
    <w:p w14:paraId="022B21D8" w14:textId="77777777" w:rsidR="005634AD" w:rsidRPr="00E23F7D" w:rsidRDefault="005634AD" w:rsidP="005634AD">
      <w:pPr>
        <w:pStyle w:val="Heading2"/>
      </w:pPr>
      <w:bookmarkStart w:id="47" w:name="_Toc183697476"/>
      <w:r w:rsidRPr="00E23F7D">
        <w:t>Why it is important to do this review</w:t>
      </w:r>
      <w:bookmarkEnd w:id="47"/>
    </w:p>
    <w:p w14:paraId="4BBE0B7F" w14:textId="77777777" w:rsidR="005634AD" w:rsidRPr="00E23F7D" w:rsidRDefault="005634AD" w:rsidP="005634AD">
      <w:pPr>
        <w:pStyle w:val="BodyText"/>
      </w:pPr>
      <w:r w:rsidRPr="00E23F7D">
        <w:t>In Australia, complementary therapies, including Western herbalism, are most often used in conjunction with conventional medicine and other strategies for maintaining good health and wellness. For this reason, it is important to synthesise the evidence for the effectiveness of WHMs, to enable consumers, health care providers and policy makers to make informed decisions about care. The Australian Government will use this review to assist in deciding whether to reinclude Western herbalism as eligible for private health insurance rebates.</w:t>
      </w:r>
    </w:p>
    <w:p w14:paraId="54CBF189" w14:textId="53ED4CA5" w:rsidR="005634AD" w:rsidRPr="00E23F7D" w:rsidRDefault="005634AD" w:rsidP="005634AD">
      <w:pPr>
        <w:pStyle w:val="BodyText"/>
      </w:pPr>
      <w:r w:rsidRPr="00E23F7D">
        <w:t xml:space="preserve">The 2015 Overview identified no </w:t>
      </w:r>
      <w:r w:rsidR="00835A55" w:rsidRPr="00E23F7D">
        <w:t>systematic review</w:t>
      </w:r>
      <w:r w:rsidRPr="00E23F7D">
        <w:t xml:space="preserve">s containing evidence evaluating Western herbalism as a health service. The review noted that while there is a large body of research on the effects of individual herbal agents and remedies, the study of the real life practice and outcomes of herbalism as a health service is a relatively new area of research that has yet to be addressed in </w:t>
      </w:r>
      <w:r w:rsidR="00835A55" w:rsidRPr="00E23F7D">
        <w:t>systematic review</w:t>
      </w:r>
      <w:r w:rsidRPr="00E23F7D">
        <w:t xml:space="preserve">s </w:t>
      </w:r>
      <w:r w:rsidRPr="00E23F7D">
        <w:fldChar w:fldCharType="begin"/>
      </w:r>
      <w:r w:rsidR="00AD2349">
        <w:instrText xml:space="preserve"> ADDIN EN.CITE &lt;EndNote&gt;&lt;Cite&gt;&lt;Author&gt;The Australasian Cochrane Centre&lt;/Author&gt;&lt;Year&gt;2014&lt;/Year&gt;&lt;RecNum&gt;37&lt;/RecNum&gt;&lt;DisplayText&gt;(6)&lt;/DisplayText&gt;&lt;record&gt;&lt;rec-number&gt;37&lt;/rec-number&gt;&lt;foreign-keys&gt;&lt;key app="EN" db-id="fffa29epupvv03e2wadvw0dnd2t2azstt9v5" timestamp="1688446592"&gt;37&lt;/key&gt;&lt;/foreign-keys&gt;&lt;ref-type name="Government Document"&gt;46&lt;/ref-type&gt;&lt;contributors&gt;&lt;authors&gt;&lt;author&gt;The Australasian Cochrane Centre,&lt;/author&gt;&lt;/authors&gt;&lt;/contributors&gt;&lt;titles&gt;&lt;title&gt;Review of the Australian Government Rebate on Private Health Insurance for Natural Therapies&lt;/title&gt;&lt;secondary-title&gt;Part A - Overview report for herbalism as a health service. &lt;/secondary-title&gt;&lt;/titles&gt;&lt;dates&gt;&lt;year&gt;2014&lt;/year&gt;&lt;/dates&gt;&lt;publisher&gt;Monash University &lt;/publisher&gt;&lt;urls&gt;&lt;/urls&gt;&lt;/record&gt;&lt;/Cite&gt;&lt;/EndNote&gt;</w:instrText>
      </w:r>
      <w:r w:rsidRPr="00E23F7D">
        <w:fldChar w:fldCharType="separate"/>
      </w:r>
      <w:r w:rsidR="002B6D09">
        <w:rPr>
          <w:noProof/>
        </w:rPr>
        <w:t>(</w:t>
      </w:r>
      <w:hyperlink w:anchor="_ENREF_6" w:tooltip="The Australasian Cochrane Centre, 2014 #37" w:history="1">
        <w:r w:rsidR="002E03B7">
          <w:rPr>
            <w:noProof/>
          </w:rPr>
          <w:t>6</w:t>
        </w:r>
      </w:hyperlink>
      <w:r w:rsidR="002B6D09">
        <w:rPr>
          <w:noProof/>
        </w:rPr>
        <w:t>)</w:t>
      </w:r>
      <w:r w:rsidRPr="00E23F7D">
        <w:fldChar w:fldCharType="end"/>
      </w:r>
      <w:r w:rsidRPr="00E23F7D">
        <w:t xml:space="preserve">. </w:t>
      </w:r>
    </w:p>
    <w:p w14:paraId="2EFE02EA" w14:textId="77777777" w:rsidR="005634AD" w:rsidRPr="00E23F7D" w:rsidRDefault="005634AD" w:rsidP="005634AD">
      <w:pPr>
        <w:pStyle w:val="Heading1"/>
      </w:pPr>
      <w:bookmarkStart w:id="48" w:name="_Toc183697477"/>
      <w:bookmarkEnd w:id="44"/>
      <w:r w:rsidRPr="00E23F7D">
        <w:lastRenderedPageBreak/>
        <w:t>Objectives</w:t>
      </w:r>
      <w:bookmarkEnd w:id="48"/>
    </w:p>
    <w:p w14:paraId="61C2A54B" w14:textId="547B5FFF" w:rsidR="005634AD" w:rsidRPr="00E23F7D" w:rsidRDefault="005634AD" w:rsidP="005634AD">
      <w:pPr>
        <w:pStyle w:val="BodyText"/>
      </w:pPr>
      <w:r w:rsidRPr="00E23F7D">
        <w:t xml:space="preserve">To conduct an </w:t>
      </w:r>
      <w:r w:rsidR="00535B81">
        <w:t>o</w:t>
      </w:r>
      <w:r w:rsidRPr="00E23F7D">
        <w:t xml:space="preserve">verview of </w:t>
      </w:r>
      <w:r w:rsidR="00567EB3">
        <w:t>systematic r</w:t>
      </w:r>
      <w:r w:rsidRPr="00E23F7D">
        <w:t>eviews to evaluate the effectiveness of WHMs in individuals with a described injury, disease, medical condition or preclinical condition</w:t>
      </w:r>
      <w:r w:rsidR="00D87B7D" w:rsidRPr="00E23F7D">
        <w:t>, including disease prevention in at-risk individuals.</w:t>
      </w:r>
      <w:r w:rsidRPr="00E23F7D">
        <w:t xml:space="preserve"> The </w:t>
      </w:r>
      <w:r w:rsidR="00535B81">
        <w:t>o</w:t>
      </w:r>
      <w:r w:rsidRPr="00E23F7D">
        <w:t xml:space="preserve">verview will compile the evidence from </w:t>
      </w:r>
      <w:r w:rsidR="00835A55" w:rsidRPr="00E23F7D">
        <w:t>systematic review</w:t>
      </w:r>
      <w:r w:rsidRPr="00E23F7D">
        <w:t xml:space="preserve">s of RCTs and quasi-RCTs. </w:t>
      </w:r>
    </w:p>
    <w:p w14:paraId="69856A68" w14:textId="1CE7B609" w:rsidR="00C4396E" w:rsidRDefault="00C4396E" w:rsidP="00C4396E">
      <w:pPr>
        <w:pStyle w:val="BodyText"/>
      </w:pPr>
      <w:r>
        <w:t xml:space="preserve">The questions for the </w:t>
      </w:r>
      <w:r w:rsidR="00B1237F">
        <w:t>ove</w:t>
      </w:r>
      <w:r>
        <w:t>rview were as follows:</w:t>
      </w:r>
    </w:p>
    <w:p w14:paraId="3E500ACC" w14:textId="0757B01A" w:rsidR="00C4396E" w:rsidRPr="00A639B3" w:rsidRDefault="00C4396E" w:rsidP="00A639B3">
      <w:pPr>
        <w:pStyle w:val="ListNos6"/>
      </w:pPr>
      <w:r w:rsidRPr="00A639B3">
        <w:t>What is the effectiveness of WHM compared to placebo on outcomes considered critical or important among individuals with any condition, pre-condition, injury or risk factor?</w:t>
      </w:r>
    </w:p>
    <w:p w14:paraId="1FBB06FB" w14:textId="7540C9DB" w:rsidR="00C4396E" w:rsidRPr="00A639B3" w:rsidRDefault="00C4396E" w:rsidP="00A639B3">
      <w:pPr>
        <w:pStyle w:val="ListNos6"/>
      </w:pPr>
      <w:r w:rsidRPr="00A639B3">
        <w:t>What is the effectiveness of WHM compared to an inactive control (no intervention, waitlist or usual care [if considered inactive]) on outcomes considered critical or important among individuals with any condition, pre-condition, injury or risk factor?</w:t>
      </w:r>
    </w:p>
    <w:p w14:paraId="1CB740CB" w14:textId="518CC9F3" w:rsidR="00C4396E" w:rsidRDefault="00C4396E" w:rsidP="00A639B3">
      <w:pPr>
        <w:pStyle w:val="ListNos6"/>
      </w:pPr>
      <w:r w:rsidRPr="00A639B3">
        <w:t xml:space="preserve">What evidence exists examining the effectiveness of WHM compared to active comparators (including usual care </w:t>
      </w:r>
      <w:r>
        <w:t>if considered active) on outcomes considered critical or important among individuals with any condition, pre-condition, injury or risk factor?</w:t>
      </w:r>
      <w:r w:rsidRPr="00E23F7D">
        <w:t xml:space="preserve"> </w:t>
      </w:r>
    </w:p>
    <w:p w14:paraId="034C29BB" w14:textId="60D66A42" w:rsidR="005634AD" w:rsidRPr="00E23F7D" w:rsidRDefault="005634AD" w:rsidP="00C4396E">
      <w:pPr>
        <w:pStyle w:val="BodyText"/>
      </w:pPr>
      <w:r w:rsidRPr="00E23F7D">
        <w:t>The intent is to evaluate the evidence representative of the populations</w:t>
      </w:r>
      <w:r w:rsidR="00D87B7D" w:rsidRPr="00E23F7D">
        <w:t xml:space="preserve"> (or</w:t>
      </w:r>
      <w:r w:rsidRPr="00E23F7D">
        <w:t xml:space="preserve"> conditions</w:t>
      </w:r>
      <w:r w:rsidR="00D87B7D" w:rsidRPr="00E23F7D">
        <w:t>)</w:t>
      </w:r>
      <w:r w:rsidRPr="00E23F7D">
        <w:t xml:space="preserve"> commonly seen by Western herbalists in Australia, the intervention(s) commonly used by the </w:t>
      </w:r>
      <w:r w:rsidR="00D87B7D" w:rsidRPr="00E23F7D">
        <w:t>herbalists</w:t>
      </w:r>
      <w:r w:rsidRPr="00E23F7D">
        <w:t xml:space="preserve">, and outcomes that align with the reasons why </w:t>
      </w:r>
      <w:r w:rsidR="00D87B7D" w:rsidRPr="00E23F7D">
        <w:t>people</w:t>
      </w:r>
      <w:r w:rsidRPr="00E23F7D">
        <w:t xml:space="preserve"> use Western herb</w:t>
      </w:r>
      <w:r w:rsidR="00D87B7D" w:rsidRPr="00E23F7D">
        <w:t>s</w:t>
      </w:r>
      <w:r w:rsidRPr="00E23F7D">
        <w:t xml:space="preserve"> and/or </w:t>
      </w:r>
      <w:r w:rsidR="00D87B7D" w:rsidRPr="00E23F7D">
        <w:t>herbalists</w:t>
      </w:r>
      <w:r w:rsidRPr="00E23F7D">
        <w:t xml:space="preserve"> prescribe WHMs.</w:t>
      </w:r>
    </w:p>
    <w:p w14:paraId="4EEA1A4E" w14:textId="482919EC" w:rsidR="00D57B26" w:rsidRPr="00E23F7D" w:rsidRDefault="00D57B26" w:rsidP="00D57B26">
      <w:pPr>
        <w:pStyle w:val="BodyText"/>
      </w:pPr>
      <w:r w:rsidRPr="00E23F7D">
        <w:t xml:space="preserve">Table 1 lists the </w:t>
      </w:r>
      <w:r w:rsidR="00F06138">
        <w:t xml:space="preserve">populations (or </w:t>
      </w:r>
      <w:r w:rsidRPr="00E23F7D">
        <w:t>conditions</w:t>
      </w:r>
      <w:r w:rsidR="00F06138">
        <w:t>)</w:t>
      </w:r>
      <w:r w:rsidRPr="00E23F7D">
        <w:t xml:space="preserve"> identified and considered in this </w:t>
      </w:r>
      <w:r w:rsidR="00535B81">
        <w:t>o</w:t>
      </w:r>
      <w:r w:rsidR="00131D81">
        <w:t>ver</w:t>
      </w:r>
      <w:r w:rsidRPr="00E23F7D">
        <w:t>view</w:t>
      </w:r>
      <w:r w:rsidR="00131D81">
        <w:t xml:space="preserve">. </w:t>
      </w:r>
      <w:r w:rsidR="00F06138">
        <w:t xml:space="preserve">A prespecified </w:t>
      </w:r>
      <w:r w:rsidR="001073D4">
        <w:t>prioritisation</w:t>
      </w:r>
      <w:r w:rsidR="00F06138">
        <w:t xml:space="preserve"> process</w:t>
      </w:r>
      <w:r w:rsidR="001073D4">
        <w:t xml:space="preserve"> aimed at making best use of the available evidence is described in Appendix A6.</w:t>
      </w:r>
    </w:p>
    <w:p w14:paraId="668210B5" w14:textId="7A4AEC8D" w:rsidR="00D72346" w:rsidRPr="00E23F7D" w:rsidRDefault="00D57B26" w:rsidP="00230FE5">
      <w:pPr>
        <w:pStyle w:val="Bulletintro"/>
      </w:pPr>
      <w:r w:rsidRPr="00E23F7D">
        <w:t>Prioritised populations are listed below</w:t>
      </w:r>
      <w:r w:rsidR="00323F31">
        <w:t xml:space="preserve">, </w:t>
      </w:r>
      <w:r w:rsidR="00323F31" w:rsidRPr="00230FE5">
        <w:t>group</w:t>
      </w:r>
      <w:r w:rsidR="008C6D81" w:rsidRPr="00230FE5">
        <w:t>ed</w:t>
      </w:r>
      <w:r w:rsidR="00323F31">
        <w:t xml:space="preserve"> into similar </w:t>
      </w:r>
      <w:r w:rsidR="008C6D81">
        <w:t>“umbrella</w:t>
      </w:r>
      <w:r w:rsidR="00807CA9">
        <w:t>”</w:t>
      </w:r>
      <w:r w:rsidR="008C6D81">
        <w:t xml:space="preserve"> populations</w:t>
      </w:r>
      <w:r w:rsidR="00807CA9">
        <w:t xml:space="preserve"> groups</w:t>
      </w:r>
      <w:r w:rsidRPr="00E23F7D">
        <w:t>:</w:t>
      </w:r>
    </w:p>
    <w:p w14:paraId="79013FE5" w14:textId="77777777" w:rsidR="000E6300" w:rsidRDefault="000E6300" w:rsidP="00230FE5">
      <w:pPr>
        <w:pStyle w:val="Bullet0"/>
      </w:pPr>
      <w:r>
        <w:t>Digestive disorders</w:t>
      </w:r>
    </w:p>
    <w:p w14:paraId="16306343" w14:textId="3236BD19" w:rsidR="00D72346" w:rsidRPr="00E23F7D" w:rsidRDefault="00D72346" w:rsidP="00230FE5">
      <w:pPr>
        <w:pStyle w:val="Bullet0"/>
        <w:numPr>
          <w:ilvl w:val="1"/>
          <w:numId w:val="6"/>
        </w:numPr>
      </w:pPr>
      <w:r w:rsidRPr="00E23F7D">
        <w:t>Inflammatory bowel diseases</w:t>
      </w:r>
    </w:p>
    <w:p w14:paraId="595CC825" w14:textId="77777777" w:rsidR="00D72346" w:rsidRPr="00E23F7D" w:rsidRDefault="00D72346" w:rsidP="00230FE5">
      <w:pPr>
        <w:pStyle w:val="Bullet0"/>
        <w:numPr>
          <w:ilvl w:val="1"/>
          <w:numId w:val="6"/>
        </w:numPr>
      </w:pPr>
      <w:r w:rsidRPr="00E23F7D">
        <w:t>Irritable bowel syndrome</w:t>
      </w:r>
    </w:p>
    <w:p w14:paraId="59C67A9F" w14:textId="77777777" w:rsidR="00D57B26" w:rsidRPr="00E23F7D" w:rsidRDefault="00D57B26" w:rsidP="00230FE5">
      <w:pPr>
        <w:pStyle w:val="Bullet0"/>
        <w:numPr>
          <w:ilvl w:val="1"/>
          <w:numId w:val="6"/>
        </w:numPr>
      </w:pPr>
      <w:r w:rsidRPr="00E23F7D">
        <w:t>Gastro-oesophageal reflux disease</w:t>
      </w:r>
    </w:p>
    <w:p w14:paraId="3EEA2BB5" w14:textId="385DEDE1" w:rsidR="000E6300" w:rsidRDefault="000E6300" w:rsidP="00230FE5">
      <w:pPr>
        <w:pStyle w:val="Bullet0"/>
      </w:pPr>
      <w:r>
        <w:t>Gynaecological/reproductive</w:t>
      </w:r>
    </w:p>
    <w:p w14:paraId="5777263B" w14:textId="791893C7" w:rsidR="00D72346" w:rsidRPr="00E23F7D" w:rsidRDefault="00D72346" w:rsidP="00230FE5">
      <w:pPr>
        <w:pStyle w:val="Bullet0"/>
        <w:numPr>
          <w:ilvl w:val="1"/>
          <w:numId w:val="6"/>
        </w:numPr>
      </w:pPr>
      <w:r w:rsidRPr="00E23F7D">
        <w:t>Menstrual conditions (e.g. endometriosis, amenorrhea, dysmenorrhoea etc.)</w:t>
      </w:r>
    </w:p>
    <w:p w14:paraId="110289C4" w14:textId="77777777" w:rsidR="00D72346" w:rsidRPr="00E23F7D" w:rsidRDefault="00D72346" w:rsidP="00230FE5">
      <w:pPr>
        <w:pStyle w:val="Bullet0"/>
        <w:numPr>
          <w:ilvl w:val="1"/>
          <w:numId w:val="6"/>
        </w:numPr>
      </w:pPr>
      <w:r w:rsidRPr="00E23F7D">
        <w:t>Premenstrual disturbances</w:t>
      </w:r>
    </w:p>
    <w:p w14:paraId="27DA5318" w14:textId="77777777" w:rsidR="00D57B26" w:rsidRPr="00E23F7D" w:rsidRDefault="00D57B26" w:rsidP="00230FE5">
      <w:pPr>
        <w:pStyle w:val="Bullet0"/>
        <w:numPr>
          <w:ilvl w:val="1"/>
          <w:numId w:val="6"/>
        </w:numPr>
      </w:pPr>
      <w:r w:rsidRPr="00E23F7D">
        <w:t>Menopause (symptoms of)</w:t>
      </w:r>
    </w:p>
    <w:p w14:paraId="1525DF48" w14:textId="77777777" w:rsidR="000E6300" w:rsidRDefault="000E6300" w:rsidP="00230FE5">
      <w:pPr>
        <w:pStyle w:val="Bullet0"/>
      </w:pPr>
      <w:r>
        <w:t>Nervous system</w:t>
      </w:r>
    </w:p>
    <w:p w14:paraId="296BDFFF" w14:textId="48E85C33" w:rsidR="00D72346" w:rsidRPr="00E23F7D" w:rsidRDefault="00D72346" w:rsidP="00230FE5">
      <w:pPr>
        <w:pStyle w:val="Bullet0"/>
        <w:numPr>
          <w:ilvl w:val="1"/>
          <w:numId w:val="6"/>
        </w:numPr>
      </w:pPr>
      <w:r w:rsidRPr="00E23F7D">
        <w:t>Anxiety (incl. symptoms and disorders)</w:t>
      </w:r>
    </w:p>
    <w:p w14:paraId="69FDC961" w14:textId="77777777" w:rsidR="00D72346" w:rsidRPr="00E23F7D" w:rsidRDefault="00D72346" w:rsidP="00230FE5">
      <w:pPr>
        <w:pStyle w:val="Bullet0"/>
        <w:numPr>
          <w:ilvl w:val="1"/>
          <w:numId w:val="6"/>
        </w:numPr>
      </w:pPr>
      <w:r w:rsidRPr="00E23F7D">
        <w:t>Depressive/mood disorders</w:t>
      </w:r>
    </w:p>
    <w:p w14:paraId="1E5363AA" w14:textId="77777777" w:rsidR="00D57B26" w:rsidRPr="00E23F7D" w:rsidRDefault="00D57B26" w:rsidP="00230FE5">
      <w:pPr>
        <w:pStyle w:val="Bullet0"/>
        <w:numPr>
          <w:ilvl w:val="1"/>
          <w:numId w:val="6"/>
        </w:numPr>
      </w:pPr>
      <w:r w:rsidRPr="00E23F7D">
        <w:t>Insomnia</w:t>
      </w:r>
    </w:p>
    <w:p w14:paraId="2437E2C8" w14:textId="77777777" w:rsidR="00FC2757" w:rsidRDefault="00FC2757" w:rsidP="00230FE5">
      <w:pPr>
        <w:pStyle w:val="Bullet0"/>
      </w:pPr>
      <w:r>
        <w:t>Endocrine/metabolic</w:t>
      </w:r>
    </w:p>
    <w:p w14:paraId="114521E4" w14:textId="5976235F" w:rsidR="00D57B26" w:rsidRPr="00E23F7D" w:rsidRDefault="00D57B26" w:rsidP="00230FE5">
      <w:pPr>
        <w:pStyle w:val="Bullet0"/>
        <w:numPr>
          <w:ilvl w:val="1"/>
          <w:numId w:val="6"/>
        </w:numPr>
      </w:pPr>
      <w:r w:rsidRPr="00E23F7D">
        <w:t>Diabetes</w:t>
      </w:r>
    </w:p>
    <w:p w14:paraId="12B30336" w14:textId="77777777" w:rsidR="00D57B26" w:rsidRPr="00E23F7D" w:rsidRDefault="00D57B26" w:rsidP="00230FE5">
      <w:pPr>
        <w:pStyle w:val="Bullet0"/>
        <w:numPr>
          <w:ilvl w:val="1"/>
          <w:numId w:val="6"/>
        </w:numPr>
      </w:pPr>
      <w:r w:rsidRPr="00E23F7D">
        <w:t>Impaired glucose tolerance</w:t>
      </w:r>
    </w:p>
    <w:p w14:paraId="0FDDB22C" w14:textId="77777777" w:rsidR="00D57B26" w:rsidRPr="00E23F7D" w:rsidRDefault="00D57B26" w:rsidP="00230FE5">
      <w:pPr>
        <w:pStyle w:val="Bullet0"/>
        <w:numPr>
          <w:ilvl w:val="1"/>
          <w:numId w:val="6"/>
        </w:numPr>
      </w:pPr>
      <w:r w:rsidRPr="00E23F7D">
        <w:t>Metabolic syndrome</w:t>
      </w:r>
    </w:p>
    <w:p w14:paraId="2F6127B7" w14:textId="77777777" w:rsidR="00D37A0B" w:rsidRDefault="00D37A0B" w:rsidP="00230FE5">
      <w:pPr>
        <w:pStyle w:val="Bullet0"/>
      </w:pPr>
      <w:r>
        <w:t>Immune system</w:t>
      </w:r>
    </w:p>
    <w:p w14:paraId="788EF220" w14:textId="51D9E634" w:rsidR="00D57B26" w:rsidRPr="00286009" w:rsidRDefault="00D57B26" w:rsidP="00230FE5">
      <w:pPr>
        <w:pStyle w:val="Bullet0"/>
        <w:numPr>
          <w:ilvl w:val="1"/>
          <w:numId w:val="6"/>
        </w:numPr>
        <w:rPr>
          <w:lang w:val="fr-FR"/>
        </w:rPr>
      </w:pPr>
      <w:r w:rsidRPr="00286009">
        <w:rPr>
          <w:lang w:val="fr-FR"/>
        </w:rPr>
        <w:t>Fatigue conditions (post viral fatigue, ME/CFS etc.)</w:t>
      </w:r>
    </w:p>
    <w:p w14:paraId="169DDC6A" w14:textId="549CD147" w:rsidR="00D72346" w:rsidRPr="00E23F7D" w:rsidRDefault="00D57B26" w:rsidP="00230FE5">
      <w:pPr>
        <w:pStyle w:val="Bullet0"/>
        <w:numPr>
          <w:ilvl w:val="1"/>
          <w:numId w:val="6"/>
        </w:numPr>
      </w:pPr>
      <w:r w:rsidRPr="00E23F7D">
        <w:t>Upper respiratory tract infections</w:t>
      </w:r>
    </w:p>
    <w:p w14:paraId="282C82E3" w14:textId="77777777" w:rsidR="00D72346" w:rsidRPr="00E23F7D" w:rsidRDefault="00D72346" w:rsidP="00230FE5">
      <w:pPr>
        <w:pStyle w:val="Bullet0"/>
        <w:numPr>
          <w:ilvl w:val="1"/>
          <w:numId w:val="6"/>
        </w:numPr>
      </w:pPr>
      <w:r w:rsidRPr="00E23F7D">
        <w:t>Dermatitis &amp; eczema</w:t>
      </w:r>
    </w:p>
    <w:p w14:paraId="5DBDCDA7" w14:textId="4EA60BB7" w:rsidR="00D72346" w:rsidRPr="00E23F7D" w:rsidRDefault="00D72346" w:rsidP="00230FE5">
      <w:pPr>
        <w:pStyle w:val="Bullet0"/>
        <w:numPr>
          <w:ilvl w:val="1"/>
          <w:numId w:val="6"/>
        </w:numPr>
      </w:pPr>
      <w:r w:rsidRPr="00E23F7D">
        <w:t>Acne</w:t>
      </w:r>
    </w:p>
    <w:p w14:paraId="1BE9AB99" w14:textId="77777777" w:rsidR="005634AD" w:rsidRPr="00E23F7D" w:rsidRDefault="005634AD" w:rsidP="005634AD">
      <w:pPr>
        <w:pStyle w:val="BodyText"/>
      </w:pPr>
    </w:p>
    <w:p w14:paraId="6E68DD0E" w14:textId="77777777" w:rsidR="005634AD" w:rsidRPr="00E23F7D" w:rsidRDefault="005634AD" w:rsidP="005634AD">
      <w:pPr>
        <w:pStyle w:val="Heading1"/>
      </w:pPr>
      <w:bookmarkStart w:id="49" w:name="_Toc183697478"/>
      <w:r w:rsidRPr="00E23F7D">
        <w:lastRenderedPageBreak/>
        <w:t>Methods</w:t>
      </w:r>
      <w:bookmarkEnd w:id="49"/>
    </w:p>
    <w:p w14:paraId="47F55613" w14:textId="14F4E26A" w:rsidR="005634AD" w:rsidRPr="00E23F7D" w:rsidRDefault="005634AD" w:rsidP="005634AD">
      <w:pPr>
        <w:pStyle w:val="BodyText"/>
      </w:pPr>
      <w:r w:rsidRPr="00E23F7D">
        <w:t>Methods used to conduct the evidence evaluation were based on that described in the</w:t>
      </w:r>
      <w:r w:rsidRPr="00E23F7D">
        <w:rPr>
          <w:rStyle w:val="Emphasis"/>
        </w:rPr>
        <w:t xml:space="preserve"> Cochrane Handbook for Systematic Reviews of Interventions </w:t>
      </w:r>
      <w:r w:rsidRPr="00E23F7D">
        <w:fldChar w:fldCharType="begin"/>
      </w:r>
      <w:r w:rsidR="002B6D09">
        <w:instrText xml:space="preserve"> ADDIN EN.CITE &lt;EndNote&gt;&lt;Cite ExcludeAuth="1"&gt;&lt;Year&gt;2023&lt;/Year&gt;&lt;RecNum&gt;44&lt;/RecNum&gt;&lt;DisplayText&gt;(13)&lt;/DisplayText&gt;&lt;record&gt;&lt;rec-number&gt;44&lt;/rec-number&gt;&lt;foreign-keys&gt;&lt;key app="EN" db-id="fffa29epupvv03e2wadvw0dnd2t2azstt9v5" timestamp="1688446592"&gt;44&lt;/key&gt;&lt;/foreign-keys&gt;&lt;ref-type name="Electronic Book"&gt;44&lt;/ref-type&gt;&lt;contributors&gt;&lt;secondary-authors&gt;&lt;author&gt;Higgins JPT,&lt;/author&gt;&lt;author&gt;Thomas J,&lt;/author&gt;&lt;author&gt;Chandler J, &lt;/author&gt;&lt;author&gt;Cumpston M, &lt;/author&gt;&lt;author&gt;Li T, &lt;/author&gt;&lt;author&gt;Page MJ,&lt;/author&gt;&lt;author&gt;Welch VA,&lt;/author&gt;&lt;/secondary-authors&gt;&lt;/contributors&gt;&lt;titles&gt;&lt;title&gt;Cochrane Handbook for Systematic Reviews of Interventions version 6.4 (updated August 2023)&lt;/title&gt;&lt;/titles&gt;&lt;dates&gt;&lt;year&gt;2023&lt;/year&gt;&lt;/dates&gt;&lt;pub-location&gt;London&lt;/pub-location&gt;&lt;publisher&gt;Cochrane&lt;/publisher&gt;&lt;urls&gt;&lt;related-urls&gt;&lt;url&gt;http://www.training.cochrane.org/handbook&lt;/url&gt;&lt;/related-urls&gt;&lt;/urls&gt;&lt;/record&gt;&lt;/Cite&gt;&lt;/EndNote&gt;</w:instrText>
      </w:r>
      <w:r w:rsidRPr="00E23F7D">
        <w:fldChar w:fldCharType="separate"/>
      </w:r>
      <w:r w:rsidR="002B6D09">
        <w:rPr>
          <w:noProof/>
        </w:rPr>
        <w:t>(</w:t>
      </w:r>
      <w:hyperlink w:anchor="_ENREF_13" w:tooltip=", 2023 #44" w:history="1">
        <w:r w:rsidR="002E03B7">
          <w:rPr>
            <w:noProof/>
          </w:rPr>
          <w:t>13</w:t>
        </w:r>
      </w:hyperlink>
      <w:r w:rsidR="002B6D09">
        <w:rPr>
          <w:noProof/>
        </w:rPr>
        <w:t>)</w:t>
      </w:r>
      <w:r w:rsidRPr="00E23F7D">
        <w:fldChar w:fldCharType="end"/>
      </w:r>
      <w:r w:rsidRPr="00E23F7D">
        <w:t xml:space="preserve"> and relevant sections in the Joanna Briggs Institute Reviewer’s manual </w:t>
      </w:r>
      <w:r w:rsidRPr="00E23F7D">
        <w:fldChar w:fldCharType="begin"/>
      </w:r>
      <w:r w:rsidR="002B6D09">
        <w:instrText xml:space="preserve"> ADDIN EN.CITE &lt;EndNote&gt;&lt;Cite&gt;&lt;Author&gt;Tufanaru C&lt;/Author&gt;&lt;Year&gt;2017&lt;/Year&gt;&lt;RecNum&gt;45&lt;/RecNum&gt;&lt;DisplayText&gt;(14)&lt;/DisplayText&gt;&lt;record&gt;&lt;rec-number&gt;45&lt;/rec-number&gt;&lt;foreign-keys&gt;&lt;key app="EN" db-id="fffa29epupvv03e2wadvw0dnd2t2azstt9v5" timestamp="1688446592"&gt;45&lt;/key&gt;&lt;/foreign-keys&gt;&lt;ref-type name="Book Section"&gt;5&lt;/ref-type&gt;&lt;contributors&gt;&lt;authors&gt;&lt;author&gt;Tufanaru C, &lt;/author&gt;&lt;author&gt;Munn Z, &lt;/author&gt;&lt;author&gt;Aromataris E,&lt;/author&gt;&lt;author&gt;Campbell J, &lt;/author&gt;&lt;author&gt;Hopp L,&lt;/author&gt;&lt;/authors&gt;&lt;secondary-authors&gt;&lt;author&gt;Aromataris, E. &lt;/author&gt;&lt;author&gt;Munn, Z.&lt;/author&gt;&lt;/secondary-authors&gt;&lt;/contributors&gt;&lt;titles&gt;&lt;title&gt;Chapter 3: Systematic reviews of effectiveness&lt;/title&gt;&lt;secondary-title&gt;Joanna Briggs Institute Reviewer&amp;apos;s Manual&lt;/secondary-title&gt;&lt;/titles&gt;&lt;dates&gt;&lt;year&gt;2017&lt;/year&gt;&lt;/dates&gt;&lt;publisher&gt;The Joanna Briggs Institute&lt;/publisher&gt;&lt;urls&gt;&lt;related-urls&gt;&lt;url&gt;https://reviewersmanual.joannabriggs.org/ &lt;/url&gt;&lt;/related-urls&gt;&lt;/urls&gt;&lt;research-notes&gt;ALL&lt;/research-notes&gt;&lt;/record&gt;&lt;/Cite&gt;&lt;/EndNote&gt;</w:instrText>
      </w:r>
      <w:r w:rsidRPr="00E23F7D">
        <w:fldChar w:fldCharType="separate"/>
      </w:r>
      <w:r w:rsidR="002B6D09">
        <w:rPr>
          <w:noProof/>
        </w:rPr>
        <w:t>(</w:t>
      </w:r>
      <w:hyperlink w:anchor="_ENREF_14" w:tooltip="Tufanaru C, 2017 #45" w:history="1">
        <w:r w:rsidR="002E03B7">
          <w:rPr>
            <w:noProof/>
          </w:rPr>
          <w:t>14</w:t>
        </w:r>
      </w:hyperlink>
      <w:r w:rsidR="002B6D09">
        <w:rPr>
          <w:noProof/>
        </w:rPr>
        <w:t>)</w:t>
      </w:r>
      <w:r w:rsidRPr="00E23F7D">
        <w:fldChar w:fldCharType="end"/>
      </w:r>
      <w:r w:rsidRPr="00E23F7D">
        <w:t xml:space="preserve">. Covidence (www.covidence.org), a web‐based platform for producing </w:t>
      </w:r>
      <w:r w:rsidR="00835A55" w:rsidRPr="00E23F7D">
        <w:t>systematic review</w:t>
      </w:r>
      <w:r w:rsidRPr="00E23F7D">
        <w:t xml:space="preserve">s, was used for screening citations and recording decisions made. EndNote and Microsoft Excel were used for managing citations and data extraction, respectively. Where appropriate, RevMan 5.4 </w:t>
      </w:r>
      <w:r w:rsidRPr="00E23F7D">
        <w:fldChar w:fldCharType="begin"/>
      </w:r>
      <w:r w:rsidR="002B6D09">
        <w:instrText xml:space="preserve"> ADDIN EN.CITE &lt;EndNote&gt;&lt;Cite ExcludeAuth="1"&gt;&lt;Year&gt;2020&lt;/Year&gt;&lt;RecNum&gt;46&lt;/RecNum&gt;&lt;DisplayText&gt;(15)&lt;/DisplayText&gt;&lt;record&gt;&lt;rec-number&gt;46&lt;/rec-number&gt;&lt;foreign-keys&gt;&lt;key app="EN" db-id="fffa29epupvv03e2wadvw0dnd2t2azstt9v5" timestamp="1688446592"&gt;46&lt;/key&gt;&lt;/foreign-keys&gt;&lt;ref-type name="Computer Program"&gt;9&lt;/ref-type&gt;&lt;contributors&gt;&lt;/contributors&gt;&lt;titles&gt;&lt;title&gt;Review Manager (RevMan) [Computer program]. Version 5.4.&lt;/title&gt;&lt;/titles&gt;&lt;dates&gt;&lt;year&gt;2020&lt;/year&gt;&lt;/dates&gt;&lt;pub-location&gt;Copenhagen: The Nordic Cochrane Centre&lt;/pub-location&gt;&lt;publisher&gt;The Cochrane Collaboration&lt;/publisher&gt;&lt;urls&gt;&lt;/urls&gt;&lt;/record&gt;&lt;/Cite&gt;&lt;/EndNote&gt;</w:instrText>
      </w:r>
      <w:r w:rsidRPr="00E23F7D">
        <w:fldChar w:fldCharType="separate"/>
      </w:r>
      <w:r w:rsidR="002B6D09">
        <w:rPr>
          <w:noProof/>
        </w:rPr>
        <w:t>(</w:t>
      </w:r>
      <w:hyperlink w:anchor="_ENREF_15" w:tooltip=", 2020 #46" w:history="1">
        <w:r w:rsidR="002E03B7">
          <w:rPr>
            <w:noProof/>
          </w:rPr>
          <w:t>15</w:t>
        </w:r>
      </w:hyperlink>
      <w:r w:rsidR="002B6D09">
        <w:rPr>
          <w:noProof/>
        </w:rPr>
        <w:t>)</w:t>
      </w:r>
      <w:r w:rsidRPr="00E23F7D">
        <w:fldChar w:fldCharType="end"/>
      </w:r>
      <w:r w:rsidRPr="00E23F7D">
        <w:t xml:space="preserve"> was used for the main analyses and GRADEpro GDT software (www.gradepro.org) was used to record decisions and derive an overall assessment of the certainty of evidence for each outcome guided by GRADE methodology </w:t>
      </w:r>
      <w:r w:rsidRPr="00E23F7D">
        <w:fldChar w:fldCharType="begin"/>
      </w:r>
      <w:r w:rsidRPr="00E23F7D">
        <w:instrText xml:space="preserve"> ADDIN EN.CITE &lt;EndNote&gt;&lt;Cite&gt;&lt;Author&gt;Schünemann H&lt;/Author&gt;&lt;Year&gt;2013&lt;/Year&gt;&lt;RecNum&gt;5&lt;/RecNum&gt;&lt;DisplayText&gt;(5)&lt;/DisplayText&gt;&lt;record&gt;&lt;rec-number&gt;5&lt;/rec-number&gt;&lt;foreign-keys&gt;&lt;key app="EN" db-id="fffa29epupvv03e2wadvw0dnd2t2azstt9v5" timestamp="1688446546"&gt;5&lt;/key&gt;&lt;/foreign-keys&gt;&lt;ref-type name="Electronic Article"&gt;43&lt;/ref-type&gt;&lt;contributors&gt;&lt;authors&gt;&lt;author&gt;Schünemann H,&lt;/author&gt;&lt;author&gt;&lt;style face="normal" font="default" size="100%"&gt;Bro&lt;/style&gt;&lt;style face="normal" font="default" charset="238" size="100%"&gt;żek&lt;/style&gt;&lt;style face="normal" font="default" size="100%"&gt; J,&lt;/style&gt;&lt;/author&gt;&lt;author&gt;&lt;style face="normal" font="default" charset="238" size="100%"&gt;Guyatt&lt;/style&gt;&lt;style face="normal" font="default" size="100%"&gt; G,&lt;/style&gt;&lt;/author&gt;&lt;author&gt;&lt;style face="normal" font="default" charset="238" size="100%"&gt;Oxman &lt;/style&gt;&lt;style face="normal" font="default" size="100%"&gt;A,&lt;/style&gt;&lt;/author&gt;&lt;/authors&gt;&lt;/contributors&gt;&lt;titles&gt;&lt;title&gt;GRADE Handbook&lt;/title&gt;&lt;secondary-title&gt;Handbook for grading the quality of evidence and the strength of recommendations using the GRADE approach&lt;/secondary-title&gt;&lt;/titles&gt;&lt;periodical&gt;&lt;full-title&gt;Handbook for grading the quality of evidence and the strength of recommendations using the GRADE approach&lt;/full-title&gt;&lt;/periodical&gt;&lt;volume&gt;(Updated October 2013)&lt;/volume&gt;&lt;dates&gt;&lt;year&gt;2013&lt;/year&gt;&lt;/dates&gt;&lt;urls&gt;&lt;related-urls&gt;&lt;url&gt;https://gdt.gradepro.org/app/handbook/handbook.html&lt;/url&gt;&lt;/related-urls&gt;&lt;/urls&gt;&lt;research-notes&gt;ALL&lt;/research-notes&gt;&lt;/record&gt;&lt;/Cite&gt;&lt;/EndNote&gt;</w:instrText>
      </w:r>
      <w:r w:rsidRPr="00E23F7D">
        <w:fldChar w:fldCharType="separate"/>
      </w:r>
      <w:r w:rsidRPr="00E23F7D">
        <w:rPr>
          <w:noProof/>
        </w:rPr>
        <w:t>(</w:t>
      </w:r>
      <w:hyperlink w:anchor="_ENREF_5" w:tooltip="Schünemann H, 2013 #5" w:history="1">
        <w:r w:rsidR="002E03B7" w:rsidRPr="00E23F7D">
          <w:rPr>
            <w:rFonts w:cs="Times New Roman"/>
          </w:rPr>
          <w:t>5</w:t>
        </w:r>
      </w:hyperlink>
      <w:r w:rsidRPr="00E23F7D">
        <w:rPr>
          <w:noProof/>
        </w:rPr>
        <w:t>)</w:t>
      </w:r>
      <w:r w:rsidRPr="00E23F7D">
        <w:fldChar w:fldCharType="end"/>
      </w:r>
      <w:r w:rsidRPr="00E23F7D">
        <w:t xml:space="preserve">. </w:t>
      </w:r>
    </w:p>
    <w:p w14:paraId="7B76126B" w14:textId="4B552990" w:rsidR="00350808" w:rsidRDefault="00080ED3" w:rsidP="003A423B">
      <w:pPr>
        <w:pStyle w:val="BodyText"/>
      </w:pPr>
      <w:r>
        <w:t>The c</w:t>
      </w:r>
      <w:r w:rsidR="001F0AF9">
        <w:t xml:space="preserve">riteria for determining </w:t>
      </w:r>
      <w:r w:rsidR="004F3EC3">
        <w:t xml:space="preserve">the </w:t>
      </w:r>
      <w:r w:rsidR="001F0AF9">
        <w:t>eligib</w:t>
      </w:r>
      <w:r w:rsidR="00422BFD">
        <w:t xml:space="preserve">ility of </w:t>
      </w:r>
      <w:r w:rsidR="006F0A7C">
        <w:t xml:space="preserve">reviews </w:t>
      </w:r>
      <w:r w:rsidR="000143EF">
        <w:t>w</w:t>
      </w:r>
      <w:r w:rsidR="00403D5B">
        <w:t>ere</w:t>
      </w:r>
      <w:r w:rsidR="00422BFD">
        <w:t xml:space="preserve"> predefine</w:t>
      </w:r>
      <w:r w:rsidR="00241586">
        <w:t>d</w:t>
      </w:r>
      <w:r w:rsidR="00504DDA">
        <w:t>, with</w:t>
      </w:r>
      <w:r w:rsidR="00C53FCF">
        <w:t xml:space="preserve"> </w:t>
      </w:r>
      <w:r w:rsidR="00350808">
        <w:t>t</w:t>
      </w:r>
      <w:r w:rsidR="003A423B" w:rsidRPr="00E23F7D">
        <w:t>he approved protocol registered on the international prospective register of systematic reviews (PROSPERO: CRD42021243337).</w:t>
      </w:r>
      <w:r w:rsidR="00504DDA">
        <w:t xml:space="preserve"> </w:t>
      </w:r>
    </w:p>
    <w:p w14:paraId="5614276D" w14:textId="0004E909" w:rsidR="003A423B" w:rsidRPr="00E23F7D" w:rsidRDefault="00350808" w:rsidP="003A423B">
      <w:pPr>
        <w:pStyle w:val="BodyText"/>
      </w:pPr>
      <w:r>
        <w:t xml:space="preserve">Eligible herbs were the </w:t>
      </w:r>
      <w:r w:rsidRPr="005F3F1A">
        <w:t xml:space="preserve">individual herbal medicines on List A of the core herbal medicines used by the </w:t>
      </w:r>
      <w:r>
        <w:t>NHAA</w:t>
      </w:r>
      <w:r w:rsidRPr="003233F0">
        <w:t xml:space="preserve"> </w:t>
      </w:r>
      <w:r w:rsidRPr="005F3F1A">
        <w:t>for inclusion in the Western herbal medicine curriculum</w:t>
      </w:r>
      <w:r>
        <w:t xml:space="preserve"> (See Appendix A8)</w:t>
      </w:r>
      <w:r w:rsidRPr="005F3F1A">
        <w:t>, or combination herbal preparations that include at least one herb from List A in combination with other herbal medicines listed on the TGA list of permissible ingredients.</w:t>
      </w:r>
      <w:r>
        <w:t xml:space="preserve"> </w:t>
      </w:r>
      <w:r w:rsidR="004265E8">
        <w:t>Specific herb-populations pairings were not required</w:t>
      </w:r>
      <w:r w:rsidR="003C5BD9">
        <w:t xml:space="preserve"> for inclusion</w:t>
      </w:r>
      <w:r w:rsidR="004265E8">
        <w:t xml:space="preserve">. </w:t>
      </w:r>
    </w:p>
    <w:p w14:paraId="3D17B3DD" w14:textId="2FF07A08" w:rsidR="00350808" w:rsidRDefault="005634AD" w:rsidP="00350808">
      <w:pPr>
        <w:pStyle w:val="BodyText"/>
      </w:pPr>
      <w:r w:rsidRPr="00E23F7D">
        <w:t>Eligible reviews were assigned to an appropriate International Classification of Disease (ICD-11) category based on the primary clinical condition</w:t>
      </w:r>
      <w:r w:rsidR="00A56BCC">
        <w:t>(</w:t>
      </w:r>
      <w:r w:rsidR="00AB6A74">
        <w:t>s</w:t>
      </w:r>
      <w:r w:rsidR="00A56BCC">
        <w:t>)</w:t>
      </w:r>
      <w:r w:rsidRPr="00E23F7D">
        <w:t xml:space="preserve"> </w:t>
      </w:r>
      <w:r w:rsidR="00AB6A74">
        <w:t>assessed</w:t>
      </w:r>
      <w:r w:rsidRPr="00E23F7D">
        <w:t xml:space="preserve"> in the review. Reviews that </w:t>
      </w:r>
      <w:r w:rsidR="00612BAB">
        <w:t>were outcome focused</w:t>
      </w:r>
      <w:r w:rsidR="008A7A74">
        <w:t xml:space="preserve"> (i.e. included studies in various populations)</w:t>
      </w:r>
      <w:r w:rsidR="00612BAB">
        <w:t xml:space="preserve">, were </w:t>
      </w:r>
      <w:r w:rsidR="001523D6">
        <w:t>listed</w:t>
      </w:r>
      <w:r w:rsidR="00612BAB">
        <w:t xml:space="preserve"> as umbrella review</w:t>
      </w:r>
      <w:r w:rsidR="00381F9F">
        <w:t>s</w:t>
      </w:r>
      <w:r w:rsidR="001523D6">
        <w:t xml:space="preserve">, with each </w:t>
      </w:r>
      <w:r w:rsidR="00381F9F">
        <w:t xml:space="preserve">condition assessed within the primary studies of the review </w:t>
      </w:r>
      <w:r w:rsidR="001523D6">
        <w:t>listed</w:t>
      </w:r>
      <w:r w:rsidRPr="00E23F7D">
        <w:t xml:space="preserve">. </w:t>
      </w:r>
    </w:p>
    <w:p w14:paraId="29F3F7A3" w14:textId="69FA941E" w:rsidR="005634AD" w:rsidRPr="00E23F7D" w:rsidRDefault="005634AD" w:rsidP="005634AD">
      <w:pPr>
        <w:pStyle w:val="BodyText"/>
      </w:pPr>
      <w:r w:rsidRPr="00E23F7D">
        <w:t xml:space="preserve">Populations and up to </w:t>
      </w:r>
      <w:r w:rsidR="00E60453" w:rsidRPr="00E23F7D">
        <w:t xml:space="preserve">7 </w:t>
      </w:r>
      <w:r w:rsidRPr="00E23F7D">
        <w:t xml:space="preserve">critical or important outcomes were prioritised to inform the data synthesis for the systematic review on the effects of WHMs for preventing and treating health conditions. Throughout the population and outcome prioritisation </w:t>
      </w:r>
      <w:r w:rsidR="008C5107">
        <w:t>process</w:t>
      </w:r>
      <w:r w:rsidRPr="00E23F7D">
        <w:t>, NTWC remained blinded to the screening results (i.e. number of studies identified) and characteristics of included studies (e.g. study design, size, quality) to prevent any influence on decision-</w:t>
      </w:r>
      <w:r w:rsidRPr="004B598F">
        <w:t xml:space="preserve">making (see </w:t>
      </w:r>
      <w:r w:rsidRPr="00C411B3">
        <w:rPr>
          <w:rStyle w:val="Strong"/>
        </w:rPr>
        <w:t>Appendix A6</w:t>
      </w:r>
      <w:r w:rsidRPr="004B598F">
        <w:t>).</w:t>
      </w:r>
      <w:r w:rsidRPr="00E23F7D">
        <w:t xml:space="preserve"> For prioritised conditions, the review quality was assessed, appropriate data w</w:t>
      </w:r>
      <w:r w:rsidR="00E2214E">
        <w:t>ere</w:t>
      </w:r>
      <w:r w:rsidRPr="00E23F7D">
        <w:t xml:space="preserve"> extracted into data extraction tables, and the results summarised into appropriate categories according to identified populations, conditions and comparators.</w:t>
      </w:r>
      <w:r w:rsidR="008C5107" w:rsidRPr="008C5107">
        <w:t xml:space="preserve"> </w:t>
      </w:r>
      <w:r w:rsidR="00D3687F">
        <w:t xml:space="preserve">Within </w:t>
      </w:r>
      <w:r w:rsidR="008C5107">
        <w:t xml:space="preserve">each condition, eligible reviews are listed </w:t>
      </w:r>
      <w:r w:rsidR="008C5107" w:rsidRPr="00403D5B">
        <w:t xml:space="preserve">according to </w:t>
      </w:r>
      <w:r w:rsidR="008C5107">
        <w:t xml:space="preserve">the </w:t>
      </w:r>
      <w:r w:rsidR="008C5107" w:rsidRPr="00403D5B">
        <w:t>publi</w:t>
      </w:r>
      <w:r w:rsidR="00E2214E">
        <w:t>cation</w:t>
      </w:r>
      <w:r w:rsidR="008C5107" w:rsidRPr="00403D5B">
        <w:t xml:space="preserve"> year</w:t>
      </w:r>
      <w:r w:rsidR="008C5107">
        <w:t xml:space="preserve"> (more recent first)</w:t>
      </w:r>
      <w:r w:rsidR="00180F37">
        <w:t xml:space="preserve">. If there were multiple reviews published in the same year, they are ordered </w:t>
      </w:r>
      <w:r w:rsidR="008C5107" w:rsidRPr="00403D5B">
        <w:t>alphabetically</w:t>
      </w:r>
      <w:r w:rsidR="00180F37">
        <w:t xml:space="preserve"> within that year</w:t>
      </w:r>
      <w:r w:rsidR="008C5107" w:rsidRPr="00403D5B">
        <w:t>.</w:t>
      </w:r>
    </w:p>
    <w:p w14:paraId="0F6FEECD" w14:textId="7A5C8F99" w:rsidR="005634AD" w:rsidRPr="00E23F7D" w:rsidRDefault="005634AD" w:rsidP="005634AD">
      <w:pPr>
        <w:pStyle w:val="BodyText"/>
      </w:pPr>
      <w:r w:rsidRPr="00E23F7D">
        <w:t xml:space="preserve">Summary of Findings tables </w:t>
      </w:r>
      <w:r w:rsidR="006B3128">
        <w:t>included results for</w:t>
      </w:r>
      <w:r w:rsidRPr="00E23F7D">
        <w:t xml:space="preserve"> up to </w:t>
      </w:r>
      <w:r w:rsidR="00E60453" w:rsidRPr="00E23F7D">
        <w:t xml:space="preserve">7 </w:t>
      </w:r>
      <w:r w:rsidRPr="00E23F7D">
        <w:t xml:space="preserve">critical </w:t>
      </w:r>
      <w:r w:rsidR="00403D5B">
        <w:t>or</w:t>
      </w:r>
      <w:r w:rsidR="00403D5B" w:rsidRPr="00E23F7D">
        <w:t xml:space="preserve"> </w:t>
      </w:r>
      <w:r w:rsidRPr="00E23F7D">
        <w:t>important outcomes prioritised by NTWC</w:t>
      </w:r>
      <w:r w:rsidR="00403D5B">
        <w:t>,</w:t>
      </w:r>
      <w:r w:rsidRPr="00E23F7D">
        <w:t xml:space="preserve"> who were guided by the GRADE framework (see Appendix A6.2 and Appendix B4). </w:t>
      </w:r>
    </w:p>
    <w:p w14:paraId="400C31F7" w14:textId="77777777" w:rsidR="005634AD" w:rsidRPr="00E23F7D" w:rsidRDefault="005634AD" w:rsidP="005634AD">
      <w:pPr>
        <w:pStyle w:val="Bulletintro"/>
      </w:pPr>
      <w:r w:rsidRPr="00E23F7D">
        <w:t xml:space="preserve">Further details on the methods and approach used to conduct the evidence evaluation are provide in Appendix A and B of the Technical Report, which outline the following: </w:t>
      </w:r>
    </w:p>
    <w:p w14:paraId="2EE5B1C4" w14:textId="689484B3" w:rsidR="005634AD" w:rsidRPr="00E23F7D" w:rsidRDefault="005634AD" w:rsidP="00994111">
      <w:pPr>
        <w:pStyle w:val="Bullet0"/>
      </w:pPr>
      <w:r w:rsidRPr="00E23F7D">
        <w:t xml:space="preserve">Appendix A1 </w:t>
      </w:r>
      <w:r w:rsidR="000A4D10">
        <w:t>s</w:t>
      </w:r>
      <w:r w:rsidRPr="00E23F7D">
        <w:t xml:space="preserve">earch methods </w:t>
      </w:r>
    </w:p>
    <w:p w14:paraId="3CE1684C" w14:textId="1EAA22B9" w:rsidR="005634AD" w:rsidRPr="00E23F7D" w:rsidRDefault="005634AD" w:rsidP="00CB5C7F">
      <w:pPr>
        <w:pStyle w:val="Bullet0"/>
      </w:pPr>
      <w:r w:rsidRPr="00E23F7D">
        <w:t xml:space="preserve">Appendix A2 </w:t>
      </w:r>
      <w:r w:rsidR="000A4D10">
        <w:t>s</w:t>
      </w:r>
      <w:r w:rsidRPr="00E23F7D">
        <w:t>earch strategy</w:t>
      </w:r>
    </w:p>
    <w:p w14:paraId="2E6AF903" w14:textId="0647D0D8" w:rsidR="005634AD" w:rsidRPr="00E23F7D" w:rsidRDefault="005634AD" w:rsidP="00CB5C7F">
      <w:pPr>
        <w:pStyle w:val="Bullet0"/>
      </w:pPr>
      <w:r w:rsidRPr="00E23F7D">
        <w:t xml:space="preserve">Appendix A3 </w:t>
      </w:r>
      <w:r w:rsidR="000A4D10">
        <w:t>s</w:t>
      </w:r>
      <w:r w:rsidRPr="00E23F7D">
        <w:t>earch results</w:t>
      </w:r>
    </w:p>
    <w:p w14:paraId="58DFB3EB" w14:textId="29B54217" w:rsidR="005634AD" w:rsidRPr="00E23F7D" w:rsidRDefault="005634AD" w:rsidP="00CB5C7F">
      <w:pPr>
        <w:pStyle w:val="Bullet0"/>
      </w:pPr>
      <w:r w:rsidRPr="00E23F7D">
        <w:t xml:space="preserve">Appendix A4 </w:t>
      </w:r>
      <w:r w:rsidR="00D4036E">
        <w:t>review</w:t>
      </w:r>
      <w:r w:rsidR="000A4D10">
        <w:t xml:space="preserve"> selection criteria </w:t>
      </w:r>
    </w:p>
    <w:p w14:paraId="19061152" w14:textId="31D47119" w:rsidR="005634AD" w:rsidRPr="00E23F7D" w:rsidRDefault="005634AD" w:rsidP="00CB5C7F">
      <w:pPr>
        <w:pStyle w:val="Bullet0"/>
      </w:pPr>
      <w:r w:rsidRPr="00E23F7D">
        <w:t xml:space="preserve">Appendix A5 </w:t>
      </w:r>
      <w:r w:rsidR="00826657">
        <w:t>s</w:t>
      </w:r>
      <w:r w:rsidR="00826657" w:rsidRPr="00E23F7D">
        <w:t xml:space="preserve">election </w:t>
      </w:r>
      <w:r w:rsidRPr="00E23F7D">
        <w:t xml:space="preserve">of </w:t>
      </w:r>
      <w:r w:rsidR="0076729A">
        <w:t>reviews</w:t>
      </w:r>
      <w:r w:rsidRPr="00E23F7D">
        <w:t xml:space="preserve"> (inclusion decisions)</w:t>
      </w:r>
    </w:p>
    <w:p w14:paraId="18D32D31" w14:textId="56097FAC" w:rsidR="005634AD" w:rsidRPr="00E23F7D" w:rsidRDefault="005634AD" w:rsidP="00CB5C7F">
      <w:pPr>
        <w:pStyle w:val="Bullet0"/>
      </w:pPr>
      <w:r w:rsidRPr="00E23F7D">
        <w:t xml:space="preserve">Appendix A6 </w:t>
      </w:r>
      <w:r w:rsidR="000A4D10">
        <w:t xml:space="preserve">refining the research questions </w:t>
      </w:r>
    </w:p>
    <w:p w14:paraId="75218280" w14:textId="77777777" w:rsidR="00764586" w:rsidRDefault="005634AD" w:rsidP="00CB5C7F">
      <w:pPr>
        <w:pStyle w:val="Bullet0"/>
      </w:pPr>
      <w:r w:rsidRPr="00E23F7D">
        <w:t xml:space="preserve">Appendix A7 </w:t>
      </w:r>
      <w:r w:rsidR="000A4D10">
        <w:t>summary of s</w:t>
      </w:r>
      <w:r w:rsidRPr="00E23F7D">
        <w:t>creening results</w:t>
      </w:r>
      <w:r w:rsidR="00764586">
        <w:t xml:space="preserve"> </w:t>
      </w:r>
    </w:p>
    <w:p w14:paraId="71A56C78" w14:textId="77042CD3" w:rsidR="00764586" w:rsidRPr="00764586" w:rsidRDefault="00764586" w:rsidP="00CB5C7F">
      <w:pPr>
        <w:pStyle w:val="Bullet0"/>
      </w:pPr>
      <w:r>
        <w:t>Appendix A8 l</w:t>
      </w:r>
      <w:r w:rsidRPr="00764586">
        <w:t>ist of core herbal medicines</w:t>
      </w:r>
    </w:p>
    <w:p w14:paraId="48F5AEF7" w14:textId="77777777" w:rsidR="00D4080A" w:rsidRDefault="005634AD" w:rsidP="00CB5C7F">
      <w:pPr>
        <w:pStyle w:val="Bullet0"/>
      </w:pPr>
      <w:r w:rsidRPr="00E23F7D">
        <w:t xml:space="preserve">Appendix B1 </w:t>
      </w:r>
      <w:r w:rsidR="00D4080A">
        <w:t>overlap tables</w:t>
      </w:r>
    </w:p>
    <w:p w14:paraId="634B1200" w14:textId="5C4220B1" w:rsidR="005634AD" w:rsidRPr="00E23F7D" w:rsidRDefault="00D4080A" w:rsidP="00CB5C7F">
      <w:pPr>
        <w:pStyle w:val="Bullet0"/>
      </w:pPr>
      <w:r>
        <w:t xml:space="preserve">Appendix B2 </w:t>
      </w:r>
      <w:r w:rsidR="001D4442">
        <w:t>critical appraisal and risk of bias</w:t>
      </w:r>
      <w:r w:rsidR="005634AD" w:rsidRPr="00E23F7D">
        <w:t xml:space="preserve"> process </w:t>
      </w:r>
    </w:p>
    <w:p w14:paraId="51FE66D6" w14:textId="71D21AC2" w:rsidR="005634AD" w:rsidRPr="00E23F7D" w:rsidRDefault="005634AD" w:rsidP="00CB5C7F">
      <w:pPr>
        <w:pStyle w:val="Bullet0"/>
      </w:pPr>
      <w:r w:rsidRPr="00E23F7D">
        <w:t>Appendix B</w:t>
      </w:r>
      <w:r w:rsidR="00D4080A">
        <w:t>3</w:t>
      </w:r>
      <w:r w:rsidRPr="00E23F7D">
        <w:t xml:space="preserve"> </w:t>
      </w:r>
      <w:r w:rsidR="000A4D10">
        <w:t>d</w:t>
      </w:r>
      <w:r w:rsidRPr="00E23F7D">
        <w:t xml:space="preserve">ata extraction processes </w:t>
      </w:r>
    </w:p>
    <w:p w14:paraId="27BBFB9B" w14:textId="155B85F7" w:rsidR="005634AD" w:rsidRPr="00E23F7D" w:rsidRDefault="005634AD" w:rsidP="00CB5C7F">
      <w:pPr>
        <w:pStyle w:val="Bullet0"/>
      </w:pPr>
      <w:r w:rsidRPr="00E23F7D">
        <w:t>Appendix B</w:t>
      </w:r>
      <w:r w:rsidR="00D4080A">
        <w:t>4</w:t>
      </w:r>
      <w:r w:rsidRPr="00E23F7D">
        <w:t xml:space="preserve"> </w:t>
      </w:r>
      <w:r w:rsidR="000A4D10">
        <w:t>d</w:t>
      </w:r>
      <w:r w:rsidRPr="00E23F7D">
        <w:t>ata analysis and synthesis</w:t>
      </w:r>
    </w:p>
    <w:p w14:paraId="71B0374E" w14:textId="71882653" w:rsidR="005634AD" w:rsidRPr="00E23F7D" w:rsidRDefault="005634AD" w:rsidP="00CB5C7F">
      <w:pPr>
        <w:pStyle w:val="Bullet0"/>
      </w:pPr>
      <w:r w:rsidRPr="00E23F7D">
        <w:t>Appendix B</w:t>
      </w:r>
      <w:r w:rsidR="00D4080A">
        <w:t>5</w:t>
      </w:r>
      <w:r w:rsidRPr="00E23F7D">
        <w:t xml:space="preserve"> evidence statements</w:t>
      </w:r>
    </w:p>
    <w:p w14:paraId="1046AEEA" w14:textId="77777777" w:rsidR="005634AD" w:rsidRPr="00E23F7D" w:rsidRDefault="005634AD" w:rsidP="005634AD">
      <w:pPr>
        <w:pStyle w:val="BodyText"/>
      </w:pPr>
    </w:p>
    <w:p w14:paraId="02B0F8FD" w14:textId="77777777" w:rsidR="005634AD" w:rsidRPr="00E23F7D" w:rsidRDefault="005634AD" w:rsidP="005634AD">
      <w:pPr>
        <w:pStyle w:val="Heading1"/>
      </w:pPr>
      <w:bookmarkStart w:id="50" w:name="_Toc183697479"/>
      <w:bookmarkEnd w:id="22"/>
      <w:bookmarkEnd w:id="23"/>
      <w:bookmarkEnd w:id="24"/>
      <w:bookmarkEnd w:id="25"/>
      <w:bookmarkEnd w:id="26"/>
      <w:bookmarkEnd w:id="27"/>
      <w:r w:rsidRPr="00E23F7D">
        <w:lastRenderedPageBreak/>
        <w:t>Results</w:t>
      </w:r>
      <w:bookmarkEnd w:id="50"/>
    </w:p>
    <w:p w14:paraId="5A4CBB4E" w14:textId="77777777" w:rsidR="005634AD" w:rsidRPr="00E23F7D" w:rsidRDefault="005634AD" w:rsidP="005634AD">
      <w:pPr>
        <w:pStyle w:val="Heading2"/>
      </w:pPr>
      <w:bookmarkStart w:id="51" w:name="_Toc183697480"/>
      <w:bookmarkEnd w:id="10"/>
      <w:bookmarkEnd w:id="11"/>
      <w:r w:rsidRPr="00E23F7D">
        <w:t>Description of studies</w:t>
      </w:r>
      <w:bookmarkEnd w:id="51"/>
    </w:p>
    <w:p w14:paraId="4CBA7E6C" w14:textId="77777777" w:rsidR="005634AD" w:rsidRPr="00E23F7D" w:rsidRDefault="005634AD" w:rsidP="005634AD">
      <w:pPr>
        <w:pStyle w:val="Heading3"/>
      </w:pPr>
      <w:bookmarkStart w:id="52" w:name="_Toc183697481"/>
      <w:bookmarkStart w:id="53" w:name="_Toc80796431"/>
      <w:bookmarkStart w:id="54" w:name="_Toc515013250"/>
      <w:bookmarkStart w:id="55" w:name="_Toc518163129"/>
      <w:bookmarkStart w:id="56" w:name="_Toc32614959"/>
      <w:r w:rsidRPr="00E23F7D">
        <w:t>Flow of studies</w:t>
      </w:r>
      <w:bookmarkEnd w:id="52"/>
      <w:r w:rsidRPr="00E23F7D">
        <w:t xml:space="preserve"> </w:t>
      </w:r>
      <w:bookmarkEnd w:id="53"/>
    </w:p>
    <w:p w14:paraId="2990D2F9" w14:textId="3F9ED3E2" w:rsidR="005634AD" w:rsidRPr="00E23F7D" w:rsidRDefault="005634AD" w:rsidP="005634AD">
      <w:pPr>
        <w:pStyle w:val="BodyText"/>
      </w:pPr>
      <w:r w:rsidRPr="00E23F7D">
        <w:t xml:space="preserve">The literature was searched on 22 April 2021 to identify relevant studies published from database inception to the literature search date. Search details and results of the search are provided in </w:t>
      </w:r>
      <w:r w:rsidRPr="00C411B3">
        <w:rPr>
          <w:rStyle w:val="Strong"/>
        </w:rPr>
        <w:t>Appendix A1 – A5</w:t>
      </w:r>
      <w:r w:rsidRPr="00E23F7D">
        <w:t xml:space="preserve"> and application of the study selection criteria are provided in </w:t>
      </w:r>
      <w:r w:rsidRPr="00C411B3">
        <w:rPr>
          <w:rStyle w:val="Strong"/>
        </w:rPr>
        <w:t>Appendix C1</w:t>
      </w:r>
      <w:r w:rsidRPr="00E23F7D">
        <w:t xml:space="preserve"> and </w:t>
      </w:r>
      <w:r w:rsidR="00DF5293" w:rsidRPr="00C411B3">
        <w:rPr>
          <w:rStyle w:val="Strong"/>
        </w:rPr>
        <w:t xml:space="preserve">Appendix </w:t>
      </w:r>
      <w:r w:rsidRPr="00C411B3">
        <w:rPr>
          <w:rStyle w:val="Strong"/>
        </w:rPr>
        <w:t>C2</w:t>
      </w:r>
      <w:r w:rsidRPr="00E23F7D">
        <w:t>.</w:t>
      </w:r>
    </w:p>
    <w:p w14:paraId="33FA56DA" w14:textId="1A5E6001" w:rsidR="005634AD" w:rsidRPr="00E23F7D" w:rsidRDefault="005634AD" w:rsidP="005634AD">
      <w:pPr>
        <w:pStyle w:val="BodyText"/>
      </w:pPr>
      <w:r w:rsidRPr="00E23F7D">
        <w:t xml:space="preserve">A PRISMA flow diagram summarising the search and screening results is provided in </w:t>
      </w:r>
      <w:r w:rsidRPr="00E23F7D">
        <w:fldChar w:fldCharType="begin" w:fldLock="1"/>
      </w:r>
      <w:r w:rsidRPr="00E23F7D">
        <w:instrText xml:space="preserve"> REF _Ref140502297 \h </w:instrText>
      </w:r>
      <w:r w:rsidRPr="00E23F7D">
        <w:fldChar w:fldCharType="separate"/>
      </w:r>
      <w:r w:rsidR="00E2214E" w:rsidRPr="00E23F7D">
        <w:t xml:space="preserve">Figure </w:t>
      </w:r>
      <w:r w:rsidR="00E2214E">
        <w:rPr>
          <w:noProof/>
        </w:rPr>
        <w:t>1</w:t>
      </w:r>
      <w:r w:rsidRPr="00E23F7D">
        <w:fldChar w:fldCharType="end"/>
      </w:r>
      <w:r w:rsidRPr="00E23F7D">
        <w:t>. The PRISMA flow diagram shows the number of citations at each stage of search and screening process, including: the initial search; studies considered irrelevant based on the title and/or abstract; studies found not to be relevant when reviewed at full text; studies which met the eligibility criteria for inclusion in the review and the number of studies that were in considered in the analysis for prioritised conditions.</w:t>
      </w:r>
    </w:p>
    <w:p w14:paraId="25E2AC1C" w14:textId="6E4E9AC9" w:rsidR="005634AD" w:rsidRPr="00E23F7D" w:rsidRDefault="005634AD" w:rsidP="005634AD">
      <w:pPr>
        <w:pStyle w:val="BodyText"/>
      </w:pPr>
      <w:r w:rsidRPr="00E23F7D">
        <w:t>The search retrieved 920 citations corresponding to 85</w:t>
      </w:r>
      <w:r w:rsidR="00393A6D">
        <w:t>0</w:t>
      </w:r>
      <w:r w:rsidRPr="00E23F7D">
        <w:t xml:space="preserve"> systematic reviews that were eligible for inclusion. There were 4 additional systematic reviews (not retrieved in the search) that were identified and included from the Department’s public call for evidence (see </w:t>
      </w:r>
      <w:hyperlink w:anchor="_Included_studies" w:history="1">
        <w:r w:rsidRPr="00E23F7D">
          <w:rPr>
            <w:rStyle w:val="Hyperlink"/>
          </w:rPr>
          <w:t>Included studies</w:t>
        </w:r>
      </w:hyperlink>
      <w:r w:rsidRPr="00E23F7D">
        <w:t xml:space="preserve">), the remaining studies provided from the Department’s call were already identified in the search and screened for eligibility. A further </w:t>
      </w:r>
      <w:r w:rsidR="00BA5B9D" w:rsidRPr="00E23F7D">
        <w:t>19</w:t>
      </w:r>
      <w:r w:rsidR="00BA5B9D">
        <w:t>9</w:t>
      </w:r>
      <w:r w:rsidR="00BA5B9D" w:rsidRPr="00E23F7D">
        <w:t xml:space="preserve"> </w:t>
      </w:r>
      <w:r w:rsidRPr="00E23F7D">
        <w:t xml:space="preserve">reviews are awaiting classification (see </w:t>
      </w:r>
      <w:r w:rsidRPr="00E23F7D">
        <w:fldChar w:fldCharType="begin" w:fldLock="1"/>
      </w:r>
      <w:r w:rsidRPr="00E23F7D">
        <w:instrText xml:space="preserve"> REF _Ref51140475 \h </w:instrText>
      </w:r>
      <w:r w:rsidRPr="00E23F7D">
        <w:fldChar w:fldCharType="separate"/>
      </w:r>
      <w:r w:rsidR="00E2214E" w:rsidRPr="00E23F7D">
        <w:t>Studies awaiting classification</w:t>
      </w:r>
      <w:r w:rsidRPr="00E23F7D">
        <w:fldChar w:fldCharType="end"/>
      </w:r>
      <w:r w:rsidRPr="00E23F7D">
        <w:t xml:space="preserve">) and 39 protocols for reviews were registered (see </w:t>
      </w:r>
      <w:r w:rsidRPr="00E23F7D">
        <w:fldChar w:fldCharType="begin" w:fldLock="1"/>
      </w:r>
      <w:r w:rsidRPr="00E23F7D">
        <w:instrText xml:space="preserve"> REF _Ref70419980 \h </w:instrText>
      </w:r>
      <w:r w:rsidRPr="00E23F7D">
        <w:fldChar w:fldCharType="separate"/>
      </w:r>
      <w:r w:rsidR="00E2214E" w:rsidRPr="00E23F7D">
        <w:t>Ongoing studies</w:t>
      </w:r>
      <w:r w:rsidRPr="00E23F7D">
        <w:fldChar w:fldCharType="end"/>
      </w:r>
      <w:r w:rsidRPr="00E23F7D">
        <w:t>).</w:t>
      </w:r>
    </w:p>
    <w:p w14:paraId="03F16985" w14:textId="77777777" w:rsidR="005634AD" w:rsidRPr="00E23F7D" w:rsidRDefault="005634AD" w:rsidP="005634AD">
      <w:pPr>
        <w:pStyle w:val="Heading3"/>
      </w:pPr>
      <w:bookmarkStart w:id="57" w:name="_Toc80796432"/>
      <w:bookmarkStart w:id="58" w:name="_Toc183697482"/>
      <w:r w:rsidRPr="00E23F7D">
        <w:t>Excluded studies</w:t>
      </w:r>
      <w:bookmarkEnd w:id="57"/>
      <w:bookmarkEnd w:id="58"/>
    </w:p>
    <w:p w14:paraId="5F69C165" w14:textId="63C988EA" w:rsidR="005634AD" w:rsidRPr="00E23F7D" w:rsidRDefault="005634AD" w:rsidP="005634AD">
      <w:pPr>
        <w:pStyle w:val="BodyText"/>
      </w:pPr>
      <w:r w:rsidRPr="00E23F7D">
        <w:t xml:space="preserve">There were 875 citations screened at full text that were excluded for not meeting the reviews eligibility criteria. Of these, 217 reviews were of an intervention(s) that was out of scope (e.g. focused on nutraceuticals, pharmaceuticals or herbs not on List A), </w:t>
      </w:r>
      <w:r w:rsidR="003A71BC" w:rsidRPr="00E23F7D">
        <w:t>24</w:t>
      </w:r>
      <w:r w:rsidR="003A71BC">
        <w:t>5</w:t>
      </w:r>
      <w:r w:rsidR="003A71BC" w:rsidRPr="00E23F7D">
        <w:t xml:space="preserve"> </w:t>
      </w:r>
      <w:r w:rsidRPr="00E23F7D">
        <w:t>had a study design out of scope (e.g. the systematic review did not include RCTs or the review was not underpinned by a systematic search), 180 were a publication type out of scope (e.g. were opinion pieces, editorials or commentaries, or were reviews that focused on pharmacokinetics or pharmacodynamic</w:t>
      </w:r>
      <w:r w:rsidR="00106372">
        <w:t>s</w:t>
      </w:r>
      <w:r w:rsidRPr="00E23F7D">
        <w:t xml:space="preserve"> of the intervention), 17 reviews were in a population out of scope (e.g. healthy participants not at risk), 14 reviews were </w:t>
      </w:r>
      <w:r w:rsidR="00F41853">
        <w:t xml:space="preserve">of </w:t>
      </w:r>
      <w:r w:rsidRPr="00E23F7D">
        <w:t>outcome</w:t>
      </w:r>
      <w:r w:rsidR="00F41853">
        <w:t>s</w:t>
      </w:r>
      <w:r w:rsidRPr="00E23F7D">
        <w:t xml:space="preserve"> out of scope (e.g. focus was toxicity or cost). As per Cochrane guidelines, details of citations which are likely to be considered eligible but are not, are presented in </w:t>
      </w:r>
      <w:r w:rsidRPr="00E23F7D">
        <w:rPr>
          <w:rStyle w:val="Strong"/>
        </w:rPr>
        <w:t>Appendix C1</w:t>
      </w:r>
      <w:r w:rsidRPr="00E23F7D">
        <w:t xml:space="preserve">. Note that some studies may have been out of scope for more than </w:t>
      </w:r>
      <w:r w:rsidR="00E60453" w:rsidRPr="00E23F7D">
        <w:t>1</w:t>
      </w:r>
      <w:r w:rsidRPr="00E23F7D">
        <w:t xml:space="preserve"> reason, but only </w:t>
      </w:r>
      <w:r w:rsidR="00E60453" w:rsidRPr="00E23F7D">
        <w:t>1</w:t>
      </w:r>
      <w:r w:rsidRPr="00E23F7D">
        <w:t xml:space="preserve"> reason is listed for each.</w:t>
      </w:r>
    </w:p>
    <w:p w14:paraId="772D34BA" w14:textId="77777777" w:rsidR="005634AD" w:rsidRPr="00E23F7D" w:rsidRDefault="005634AD" w:rsidP="005634AD">
      <w:pPr>
        <w:pStyle w:val="Heading3"/>
      </w:pPr>
      <w:bookmarkStart w:id="59" w:name="_Ref47520210"/>
      <w:bookmarkStart w:id="60" w:name="_Ref51140475"/>
      <w:bookmarkStart w:id="61" w:name="_Toc80796433"/>
      <w:bookmarkStart w:id="62" w:name="_Toc183697483"/>
      <w:r w:rsidRPr="00E23F7D">
        <w:t>Studies awaiting classification</w:t>
      </w:r>
      <w:bookmarkEnd w:id="59"/>
      <w:bookmarkEnd w:id="60"/>
      <w:bookmarkEnd w:id="61"/>
      <w:bookmarkEnd w:id="62"/>
    </w:p>
    <w:p w14:paraId="1C4CB923" w14:textId="77777777" w:rsidR="005634AD" w:rsidRPr="00E23F7D" w:rsidRDefault="005634AD" w:rsidP="005634AD">
      <w:pPr>
        <w:pStyle w:val="BodyText"/>
      </w:pPr>
      <w:r w:rsidRPr="00E23F7D">
        <w:t xml:space="preserve">Completed reviews identified as potentially eligible for inclusion that could not be retrieved, translated or provided insufficient or inadequate data, are listed in the </w:t>
      </w:r>
      <w:r w:rsidRPr="00E23F7D">
        <w:rPr>
          <w:rStyle w:val="Emphasis"/>
        </w:rPr>
        <w:t>Characteristics of studies awaiting classification</w:t>
      </w:r>
      <w:r w:rsidRPr="00E23F7D">
        <w:t xml:space="preserve"> tables (see </w:t>
      </w:r>
      <w:r w:rsidRPr="00E23F7D">
        <w:rPr>
          <w:rStyle w:val="Strong"/>
        </w:rPr>
        <w:t>Appendix C4</w:t>
      </w:r>
      <w:r w:rsidRPr="00E23F7D">
        <w:t>). This includes 42 conference proceedings with incomplete information about the study (</w:t>
      </w:r>
      <w:r w:rsidRPr="00E23F7D">
        <w:rPr>
          <w:rStyle w:val="Strong"/>
        </w:rPr>
        <w:t>Appendix C4.1</w:t>
      </w:r>
      <w:r w:rsidRPr="00E23F7D">
        <w:t>), 113 systematic reviews published in languages other than English (</w:t>
      </w:r>
      <w:r w:rsidRPr="00E23F7D">
        <w:rPr>
          <w:rStyle w:val="Strong"/>
        </w:rPr>
        <w:t>Appendix C4.2</w:t>
      </w:r>
      <w:r w:rsidRPr="00E23F7D">
        <w:t>) that are possibly eligible for inclusion (pending translation into English), and 44 reviews that were not able to be retrieved (</w:t>
      </w:r>
      <w:r w:rsidRPr="00E23F7D">
        <w:rPr>
          <w:rStyle w:val="Strong"/>
        </w:rPr>
        <w:t>Appendix C4.3</w:t>
      </w:r>
      <w:r w:rsidRPr="00E23F7D">
        <w:t>).</w:t>
      </w:r>
    </w:p>
    <w:p w14:paraId="4667270A" w14:textId="08ECB470" w:rsidR="005634AD" w:rsidRPr="00E23F7D" w:rsidRDefault="005634AD" w:rsidP="005634AD">
      <w:pPr>
        <w:pStyle w:val="BodyText"/>
      </w:pPr>
      <w:r w:rsidRPr="00E23F7D">
        <w:t>Among the 19</w:t>
      </w:r>
      <w:r w:rsidR="00676996">
        <w:t>9</w:t>
      </w:r>
      <w:r w:rsidRPr="00E23F7D">
        <w:t xml:space="preserve"> systematic reviews awaiting classification, there were 67 reviews that covered a priority population (43 were in a language other than English). The reviews appeared comparable to those included in the evidence synthesis </w:t>
      </w:r>
      <w:r w:rsidR="00776D8E">
        <w:t>with respect to</w:t>
      </w:r>
      <w:r w:rsidR="00776D8E" w:rsidRPr="00E23F7D">
        <w:t xml:space="preserve"> </w:t>
      </w:r>
      <w:r w:rsidR="00776D8E">
        <w:t xml:space="preserve">the </w:t>
      </w:r>
      <w:r w:rsidR="00776D8E" w:rsidRPr="00E23F7D">
        <w:t>intervention</w:t>
      </w:r>
      <w:r w:rsidR="00776D8E">
        <w:t>s</w:t>
      </w:r>
      <w:r w:rsidR="00776D8E" w:rsidRPr="00E23F7D">
        <w:t xml:space="preserve"> and outcomes </w:t>
      </w:r>
      <w:r w:rsidRPr="00E23F7D">
        <w:t>assessed.</w:t>
      </w:r>
    </w:p>
    <w:p w14:paraId="7E5194BA" w14:textId="77777777" w:rsidR="005634AD" w:rsidRPr="00E23F7D" w:rsidRDefault="005634AD" w:rsidP="005634AD">
      <w:pPr>
        <w:pStyle w:val="Heading3"/>
      </w:pPr>
      <w:bookmarkStart w:id="63" w:name="_Ref70419980"/>
      <w:bookmarkStart w:id="64" w:name="_Toc80796434"/>
      <w:bookmarkStart w:id="65" w:name="_Toc183697484"/>
      <w:r w:rsidRPr="00E23F7D">
        <w:t>Ongoing studies</w:t>
      </w:r>
      <w:bookmarkEnd w:id="63"/>
      <w:bookmarkEnd w:id="64"/>
      <w:bookmarkEnd w:id="65"/>
    </w:p>
    <w:p w14:paraId="1AC3AB91" w14:textId="184BB967" w:rsidR="005634AD" w:rsidRPr="00E23F7D" w:rsidRDefault="005634AD" w:rsidP="005634AD">
      <w:pPr>
        <w:pStyle w:val="BodyText"/>
      </w:pPr>
      <w:r w:rsidRPr="00E23F7D">
        <w:t xml:space="preserve">Ongoing reviews that did not have published results at the time of the search are listed in the </w:t>
      </w:r>
      <w:r w:rsidRPr="00E23F7D">
        <w:rPr>
          <w:rStyle w:val="Emphasis"/>
        </w:rPr>
        <w:t xml:space="preserve">Characteristics of ongoing studies </w:t>
      </w:r>
      <w:r w:rsidRPr="00E23F7D">
        <w:t xml:space="preserve">table (see </w:t>
      </w:r>
      <w:r w:rsidRPr="00E23F7D">
        <w:rPr>
          <w:rStyle w:val="Strong"/>
        </w:rPr>
        <w:t>Appendix C5</w:t>
      </w:r>
      <w:r w:rsidRPr="00E23F7D">
        <w:t xml:space="preserve">). There were 39 reviews that were registered or had a published protocol. Among these, 11 reviews covered a priority population and appeared comparable to reviews included in the evidence synthesis </w:t>
      </w:r>
      <w:r w:rsidR="00634C2E">
        <w:t>with respect to</w:t>
      </w:r>
      <w:r w:rsidRPr="00E23F7D">
        <w:t xml:space="preserve"> </w:t>
      </w:r>
      <w:r w:rsidR="00634C2E">
        <w:t xml:space="preserve">the </w:t>
      </w:r>
      <w:r w:rsidRPr="00E23F7D">
        <w:t>intervention</w:t>
      </w:r>
      <w:r w:rsidR="00634C2E">
        <w:t>s</w:t>
      </w:r>
      <w:r w:rsidRPr="00E23F7D">
        <w:t xml:space="preserve"> and outcomes assessed.</w:t>
      </w:r>
    </w:p>
    <w:p w14:paraId="5F99A73A" w14:textId="77777777" w:rsidR="005634AD" w:rsidRPr="00E23F7D" w:rsidRDefault="005634AD" w:rsidP="005634AD">
      <w:pPr>
        <w:pStyle w:val="Heading3"/>
      </w:pPr>
      <w:bookmarkStart w:id="66" w:name="_Included_studies"/>
      <w:bookmarkStart w:id="67" w:name="_Ref46824977"/>
      <w:bookmarkStart w:id="68" w:name="_Ref47520185"/>
      <w:bookmarkStart w:id="69" w:name="_Toc80796435"/>
      <w:bookmarkStart w:id="70" w:name="_Toc183697485"/>
      <w:bookmarkEnd w:id="66"/>
      <w:r w:rsidRPr="00E23F7D">
        <w:lastRenderedPageBreak/>
        <w:t>Included studies</w:t>
      </w:r>
      <w:bookmarkEnd w:id="67"/>
      <w:bookmarkEnd w:id="68"/>
      <w:bookmarkEnd w:id="69"/>
      <w:bookmarkEnd w:id="70"/>
    </w:p>
    <w:p w14:paraId="189769A9" w14:textId="0EE1EBAE" w:rsidR="00776D8E" w:rsidRDefault="005634AD" w:rsidP="005634AD">
      <w:pPr>
        <w:pStyle w:val="BodyText"/>
      </w:pPr>
      <w:r w:rsidRPr="00E23F7D">
        <w:t>There were 8</w:t>
      </w:r>
      <w:r w:rsidR="00F32B04">
        <w:t>5</w:t>
      </w:r>
      <w:r w:rsidR="009B1303">
        <w:t>4</w:t>
      </w:r>
      <w:r w:rsidRPr="00E23F7D">
        <w:t xml:space="preserve"> systematic reviews identified as eligible for inclusion in the </w:t>
      </w:r>
      <w:r w:rsidR="00466CD5">
        <w:t>overview</w:t>
      </w:r>
      <w:r w:rsidR="00B13C43">
        <w:t xml:space="preserve"> (see </w:t>
      </w:r>
      <w:r w:rsidR="00B13C43" w:rsidRPr="00E23F7D">
        <w:fldChar w:fldCharType="begin" w:fldLock="1"/>
      </w:r>
      <w:r w:rsidR="00B13C43" w:rsidRPr="00E23F7D">
        <w:instrText xml:space="preserve"> REF _Ref140502297 \h </w:instrText>
      </w:r>
      <w:r w:rsidR="00B13C43" w:rsidRPr="00E23F7D">
        <w:fldChar w:fldCharType="separate"/>
      </w:r>
      <w:r w:rsidR="00E2214E" w:rsidRPr="00E23F7D">
        <w:t xml:space="preserve">Figure </w:t>
      </w:r>
      <w:r w:rsidR="00E2214E">
        <w:rPr>
          <w:noProof/>
        </w:rPr>
        <w:t>1</w:t>
      </w:r>
      <w:r w:rsidR="00B13C43" w:rsidRPr="00E23F7D">
        <w:fldChar w:fldCharType="end"/>
      </w:r>
      <w:r w:rsidR="00B13C43">
        <w:t>)</w:t>
      </w:r>
      <w:r w:rsidRPr="00E23F7D">
        <w:t>. After prioritisation of the populations (or conditions) considered most relevant to the practise of Western herbal</w:t>
      </w:r>
      <w:r w:rsidR="0047028E">
        <w:t xml:space="preserve"> medicine</w:t>
      </w:r>
      <w:r w:rsidRPr="00E23F7D">
        <w:t xml:space="preserve"> in Australia (see </w:t>
      </w:r>
      <w:r w:rsidRPr="00E23F7D">
        <w:rPr>
          <w:rStyle w:val="Strong"/>
        </w:rPr>
        <w:t>Appendix A6.1</w:t>
      </w:r>
      <w:r w:rsidRPr="00E23F7D">
        <w:t xml:space="preserve">), </w:t>
      </w:r>
      <w:r w:rsidR="00A67F6B">
        <w:t>40</w:t>
      </w:r>
      <w:r w:rsidR="007D6ECD">
        <w:t>2</w:t>
      </w:r>
      <w:r w:rsidRPr="00E23F7D">
        <w:t xml:space="preserve"> reviews were considered in the evidence evaluation</w:t>
      </w:r>
      <w:r w:rsidR="00141596">
        <w:t xml:space="preserve"> (qualitative synthesis)</w:t>
      </w:r>
      <w:r w:rsidRPr="00E23F7D">
        <w:t xml:space="preserve">. </w:t>
      </w:r>
      <w:r w:rsidR="00470798">
        <w:t xml:space="preserve">Because of the large volume of </w:t>
      </w:r>
      <w:r w:rsidR="00474273">
        <w:t>evidence,</w:t>
      </w:r>
      <w:r w:rsidR="00470798">
        <w:t xml:space="preserve"> it was not feasible to </w:t>
      </w:r>
      <w:r w:rsidR="00894082">
        <w:t xml:space="preserve">complete </w:t>
      </w:r>
      <w:r w:rsidR="00845B67">
        <w:t>critical</w:t>
      </w:r>
      <w:r w:rsidR="00894082">
        <w:t xml:space="preserve"> appraisal and synthesis </w:t>
      </w:r>
      <w:r w:rsidR="00470798">
        <w:t xml:space="preserve">for </w:t>
      </w:r>
      <w:r w:rsidR="00474273">
        <w:t xml:space="preserve">4 of the 16 prioritised conditions </w:t>
      </w:r>
      <w:r w:rsidR="00474273" w:rsidRPr="00474273">
        <w:t>(diabetes, impaired glucose tolerance, metabolic syndrome, upper respiratory tract infections)</w:t>
      </w:r>
      <w:r w:rsidR="00A10EAE">
        <w:t xml:space="preserve"> due to time and resource constraints</w:t>
      </w:r>
      <w:r w:rsidR="00474273" w:rsidRPr="00474273">
        <w:t>.</w:t>
      </w:r>
      <w:r w:rsidR="00474273">
        <w:t xml:space="preserve"> </w:t>
      </w:r>
      <w:r w:rsidR="0025634E">
        <w:t>R</w:t>
      </w:r>
      <w:r w:rsidR="00430F9F">
        <w:t>eviews</w:t>
      </w:r>
      <w:r w:rsidR="008D2DBA">
        <w:t xml:space="preserve"> were scree</w:t>
      </w:r>
      <w:r w:rsidR="0025634E">
        <w:t>ned for eligibility,</w:t>
      </w:r>
      <w:r w:rsidR="00685EAF">
        <w:t xml:space="preserve"> </w:t>
      </w:r>
      <w:r w:rsidR="00E77DB2">
        <w:t>information about population(s), intervention (specific herbs) and outcomes</w:t>
      </w:r>
      <w:r w:rsidR="00685EAF">
        <w:t xml:space="preserve"> </w:t>
      </w:r>
      <w:r w:rsidR="00364676">
        <w:t>was</w:t>
      </w:r>
      <w:r w:rsidR="008A7490">
        <w:t xml:space="preserve"> </w:t>
      </w:r>
      <w:r w:rsidR="00364676">
        <w:t>tabulated,</w:t>
      </w:r>
      <w:r w:rsidR="00685EAF">
        <w:t xml:space="preserve"> and reviews </w:t>
      </w:r>
      <w:r w:rsidR="00A10EAE">
        <w:t>were</w:t>
      </w:r>
      <w:r w:rsidR="00364676">
        <w:t xml:space="preserve"> prioritised </w:t>
      </w:r>
      <w:r w:rsidR="00685EAF">
        <w:t xml:space="preserve">for critical appraisal </w:t>
      </w:r>
      <w:r w:rsidR="00C7793C" w:rsidRPr="00C7793C">
        <w:t xml:space="preserve">(see </w:t>
      </w:r>
      <w:r w:rsidR="005E1813">
        <w:t xml:space="preserve">4.11, 4.12, 4.14 and </w:t>
      </w:r>
      <w:r w:rsidR="00C7793C" w:rsidRPr="00C7793C">
        <w:t>Appendix D). The</w:t>
      </w:r>
      <w:r w:rsidR="00D15E4A">
        <w:t xml:space="preserve"> </w:t>
      </w:r>
      <w:r w:rsidR="00C7793C" w:rsidRPr="00C7793C">
        <w:t>NTWC</w:t>
      </w:r>
      <w:r w:rsidR="00D15E4A">
        <w:t xml:space="preserve"> </w:t>
      </w:r>
      <w:r w:rsidR="00C7793C" w:rsidRPr="00C7793C">
        <w:t>was not involved in selection of which prioritised conditions were completed versus not completed (see NHMRC process report for additional information).</w:t>
      </w:r>
    </w:p>
    <w:p w14:paraId="36B9FBC1" w14:textId="779598D7" w:rsidR="00825525" w:rsidRDefault="00825525" w:rsidP="00825525">
      <w:pPr>
        <w:pStyle w:val="BodyText"/>
      </w:pPr>
      <w:r w:rsidRPr="00E23F7D">
        <w:t xml:space="preserve">An overview of the conditions identified and included in this </w:t>
      </w:r>
      <w:r>
        <w:t>over</w:t>
      </w:r>
      <w:r w:rsidRPr="00E23F7D">
        <w:t>view is provided in</w:t>
      </w:r>
      <w:r>
        <w:t xml:space="preserve"> </w:t>
      </w:r>
      <w:r>
        <w:fldChar w:fldCharType="begin" w:fldLock="1"/>
      </w:r>
      <w:r>
        <w:instrText xml:space="preserve"> REF _Ref161817398 \h </w:instrText>
      </w:r>
      <w:r>
        <w:fldChar w:fldCharType="separate"/>
      </w:r>
      <w:r w:rsidR="00E2214E">
        <w:t xml:space="preserve">Table </w:t>
      </w:r>
      <w:r w:rsidR="00E2214E">
        <w:rPr>
          <w:noProof/>
        </w:rPr>
        <w:t>1</w:t>
      </w:r>
      <w:r>
        <w:fldChar w:fldCharType="end"/>
      </w:r>
      <w:r w:rsidRPr="00E23F7D">
        <w:t>.</w:t>
      </w:r>
      <w:r>
        <w:t xml:space="preserve"> </w:t>
      </w:r>
    </w:p>
    <w:p w14:paraId="24B135D6" w14:textId="344F451F" w:rsidR="005634AD" w:rsidRPr="00E23F7D" w:rsidRDefault="00552758" w:rsidP="005634AD">
      <w:pPr>
        <w:pStyle w:val="BodyText"/>
      </w:pPr>
      <w:r>
        <w:t>For the main comparisons</w:t>
      </w:r>
      <w:r w:rsidR="000E385F">
        <w:t>, systematic r</w:t>
      </w:r>
      <w:r w:rsidR="000E385F" w:rsidRPr="00E23F7D">
        <w:t xml:space="preserve">eviews that included RCTs comparing </w:t>
      </w:r>
      <w:r w:rsidR="005634AD" w:rsidRPr="00E23F7D">
        <w:t xml:space="preserve">WHM </w:t>
      </w:r>
      <w:r w:rsidR="000E385F">
        <w:t>with</w:t>
      </w:r>
      <w:r>
        <w:t xml:space="preserve"> </w:t>
      </w:r>
      <w:r w:rsidR="005634AD" w:rsidRPr="00E23F7D">
        <w:t>either a placebo or an inactive control (no intervention, waitlist or usual care, if considered inactive)</w:t>
      </w:r>
      <w:r w:rsidR="000E385F">
        <w:t xml:space="preserve">, </w:t>
      </w:r>
      <w:r w:rsidR="005634AD" w:rsidRPr="00E23F7D">
        <w:t xml:space="preserve">were considered for </w:t>
      </w:r>
      <w:r w:rsidR="000E385F">
        <w:t xml:space="preserve">quantitative </w:t>
      </w:r>
      <w:r w:rsidR="005634AD" w:rsidRPr="00E23F7D">
        <w:t xml:space="preserve">synthesis. Those that included NTWC prioritised critical and important outcome domains and measures, were included in the final analysis. </w:t>
      </w:r>
      <w:r w:rsidR="005634AD" w:rsidRPr="00C63F02">
        <w:t xml:space="preserve">The prioritised outcome domains are highlighted in a blue box in </w:t>
      </w:r>
      <w:r w:rsidR="005634AD" w:rsidRPr="00C411B3">
        <w:rPr>
          <w:rStyle w:val="Strong"/>
        </w:rPr>
        <w:t>Appendix F1</w:t>
      </w:r>
      <w:r w:rsidR="005634AD" w:rsidRPr="00C63F02">
        <w:t>.</w:t>
      </w:r>
      <w:r w:rsidR="005634AD" w:rsidRPr="00E23F7D">
        <w:t xml:space="preserve"> </w:t>
      </w:r>
      <w:r w:rsidR="008A035B">
        <w:t>Systematic r</w:t>
      </w:r>
      <w:r w:rsidR="005634AD" w:rsidRPr="00E23F7D">
        <w:t>eviews that included RCTs comparing WHM with other active comparators are included in qualitative descriptions in the report, but results from these studies were not included</w:t>
      </w:r>
      <w:r w:rsidR="00B60EBA">
        <w:t xml:space="preserve"> in the main report</w:t>
      </w:r>
      <w:r w:rsidR="0034651A">
        <w:t xml:space="preserve">, except in the case of depression </w:t>
      </w:r>
      <w:r w:rsidR="00B60EBA">
        <w:t xml:space="preserve">because the comparator was </w:t>
      </w:r>
      <w:r w:rsidR="00B60EBA" w:rsidRPr="004B1BE9">
        <w:t>sufficiently homogenous across studies to support synthesis </w:t>
      </w:r>
      <w:r w:rsidR="00B60EBA">
        <w:t xml:space="preserve">and </w:t>
      </w:r>
      <w:r w:rsidR="00B60EBA" w:rsidRPr="004B1BE9">
        <w:t>the comparator represent</w:t>
      </w:r>
      <w:r w:rsidR="00B60EBA">
        <w:t>s</w:t>
      </w:r>
      <w:r w:rsidR="00B60EBA" w:rsidRPr="004B1BE9">
        <w:t xml:space="preserve"> an accepted, evidence-based ‘gold standard’ of care for the population in question</w:t>
      </w:r>
      <w:r w:rsidR="005634AD" w:rsidRPr="00E23F7D">
        <w:t>.</w:t>
      </w:r>
    </w:p>
    <w:p w14:paraId="3D6B1D72" w14:textId="58099DDC" w:rsidR="005634AD" w:rsidRPr="00E23F7D" w:rsidRDefault="005634AD" w:rsidP="005634AD">
      <w:pPr>
        <w:pStyle w:val="BodyText"/>
      </w:pPr>
      <w:r w:rsidRPr="00E23F7D">
        <w:t>There were 45</w:t>
      </w:r>
      <w:r w:rsidR="00E05F3D">
        <w:t>2</w:t>
      </w:r>
      <w:r w:rsidRPr="00E23F7D">
        <w:t xml:space="preserve"> systematic reviews that met the eligibility criteria for this review but were </w:t>
      </w:r>
      <w:r w:rsidR="00535ADA">
        <w:t xml:space="preserve">not included in the evidence evaluation. This is because they were either </w:t>
      </w:r>
      <w:r w:rsidRPr="00E23F7D">
        <w:t xml:space="preserve">conducted in populations (or conditions) not prioritised </w:t>
      </w:r>
      <w:r w:rsidR="000852F3">
        <w:t xml:space="preserve">by NTWC </w:t>
      </w:r>
      <w:r w:rsidRPr="00E23F7D">
        <w:t>for analysis or synthesis</w:t>
      </w:r>
      <w:r w:rsidR="000852F3">
        <w:t xml:space="preserve"> (</w:t>
      </w:r>
      <w:r w:rsidR="00A7194A">
        <w:t>396</w:t>
      </w:r>
      <w:r w:rsidR="000852F3">
        <w:t xml:space="preserve"> reviews) or they were conducted in populations that were of lower priority (</w:t>
      </w:r>
      <w:r w:rsidR="00A7194A">
        <w:t>5</w:t>
      </w:r>
      <w:r w:rsidR="00E05F3D">
        <w:t>6</w:t>
      </w:r>
      <w:r w:rsidR="000852F3">
        <w:t xml:space="preserve"> reviews)</w:t>
      </w:r>
      <w:r w:rsidRPr="00E23F7D">
        <w:t>. The</w:t>
      </w:r>
      <w:r w:rsidR="000852F3">
        <w:t>se</w:t>
      </w:r>
      <w:r w:rsidRPr="00E23F7D">
        <w:t xml:space="preserve"> </w:t>
      </w:r>
      <w:r w:rsidR="000852F3">
        <w:t>systematic reviews</w:t>
      </w:r>
      <w:r w:rsidRPr="00E23F7D">
        <w:t xml:space="preserve"> are listed in an inventory titled </w:t>
      </w:r>
      <w:r w:rsidRPr="00E23F7D">
        <w:rPr>
          <w:rStyle w:val="Emphasis"/>
        </w:rPr>
        <w:t xml:space="preserve">Citation details of </w:t>
      </w:r>
      <w:r w:rsidR="00283D7E">
        <w:rPr>
          <w:rStyle w:val="Emphasis"/>
        </w:rPr>
        <w:t xml:space="preserve">systematic reviews of low and </w:t>
      </w:r>
      <w:r w:rsidRPr="00E23F7D">
        <w:rPr>
          <w:rStyle w:val="Emphasis"/>
        </w:rPr>
        <w:t>non-priority populations</w:t>
      </w:r>
      <w:r w:rsidRPr="00E23F7D">
        <w:t xml:space="preserve"> (</w:t>
      </w:r>
      <w:r w:rsidRPr="00C411B3">
        <w:rPr>
          <w:rStyle w:val="Strong"/>
        </w:rPr>
        <w:t>Appendix C3</w:t>
      </w:r>
      <w:r w:rsidRPr="00E23F7D">
        <w:t>).</w:t>
      </w:r>
    </w:p>
    <w:p w14:paraId="6FE6DBD8" w14:textId="0BC096DE" w:rsidR="005634AD" w:rsidRPr="00E23F7D" w:rsidRDefault="005634AD" w:rsidP="005634AD">
      <w:pPr>
        <w:pStyle w:val="BodyText"/>
      </w:pPr>
      <w:r w:rsidRPr="00862081">
        <w:rPr>
          <w:rStyle w:val="Strong"/>
        </w:rPr>
        <w:t>Appendix D</w:t>
      </w:r>
      <w:r w:rsidRPr="00E23F7D">
        <w:t xml:space="preserve"> provides descriptions of the included </w:t>
      </w:r>
      <w:r w:rsidR="00413572">
        <w:t>reviews</w:t>
      </w:r>
      <w:r w:rsidRPr="00E23F7D">
        <w:t xml:space="preserve">, including </w:t>
      </w:r>
      <w:r w:rsidR="00DF5293">
        <w:t>a summary of the PICO criteria</w:t>
      </w:r>
      <w:r w:rsidRPr="00E23F7D">
        <w:t xml:space="preserve">, a summary of the </w:t>
      </w:r>
      <w:r w:rsidR="00413572">
        <w:t>critical appraisal (quality)</w:t>
      </w:r>
      <w:r w:rsidRPr="00E23F7D">
        <w:t xml:space="preserve"> assessment and results of the data synthesis for the main comparison.</w:t>
      </w:r>
      <w:r w:rsidR="00413572">
        <w:t xml:space="preserve"> D</w:t>
      </w:r>
      <w:r w:rsidR="00413572" w:rsidRPr="00E23F7D">
        <w:t xml:space="preserve">etailed </w:t>
      </w:r>
      <w:r w:rsidR="00413572">
        <w:t>d</w:t>
      </w:r>
      <w:r w:rsidRPr="00E23F7D">
        <w:t xml:space="preserve">escriptions of the included </w:t>
      </w:r>
      <w:r w:rsidR="00413572">
        <w:t xml:space="preserve">systematic reviews and the primary </w:t>
      </w:r>
      <w:r w:rsidRPr="00E23F7D">
        <w:t xml:space="preserve">studies </w:t>
      </w:r>
      <w:r w:rsidR="00413572">
        <w:t xml:space="preserve">found within </w:t>
      </w:r>
      <w:r w:rsidRPr="00E23F7D">
        <w:t xml:space="preserve">can be found in </w:t>
      </w:r>
      <w:r w:rsidR="00413572" w:rsidRPr="00862081">
        <w:rPr>
          <w:rStyle w:val="Strong"/>
        </w:rPr>
        <w:t>Appendix E1</w:t>
      </w:r>
      <w:r w:rsidRPr="00E23F7D">
        <w:t xml:space="preserve">. </w:t>
      </w:r>
    </w:p>
    <w:p w14:paraId="068CD39A" w14:textId="67FE5440" w:rsidR="005634AD" w:rsidRPr="00E23F7D" w:rsidRDefault="005634AD" w:rsidP="00B0556A">
      <w:pPr>
        <w:pStyle w:val="Caption"/>
      </w:pPr>
      <w:bookmarkStart w:id="71" w:name="_Ref140502297"/>
      <w:bookmarkStart w:id="72" w:name="_Toc177486189"/>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1</w:t>
      </w:r>
      <w:r w:rsidRPr="00E23F7D">
        <w:fldChar w:fldCharType="end"/>
      </w:r>
      <w:bookmarkEnd w:id="71"/>
      <w:r w:rsidRPr="00E23F7D">
        <w:tab/>
        <w:t>Literature screening results: Western herbal medicines, systematic reviews</w:t>
      </w:r>
      <w:bookmarkEnd w:id="72"/>
    </w:p>
    <w:p w14:paraId="639E5E3C" w14:textId="5A59E142" w:rsidR="005634AD" w:rsidRPr="00E23F7D" w:rsidRDefault="00841D35" w:rsidP="005634AD">
      <w:pPr>
        <w:pStyle w:val="Pic"/>
      </w:pPr>
      <w:r>
        <w:rPr>
          <w:noProof/>
        </w:rPr>
        <w:drawing>
          <wp:inline distT="0" distB="0" distL="0" distR="0" wp14:anchorId="04C511D1" wp14:editId="7DF5D0D8">
            <wp:extent cx="5468620" cy="5231130"/>
            <wp:effectExtent l="0" t="0" r="0" b="7620"/>
            <wp:docPr id="1811192370" name="Picture 1" descr="P4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92370" name="Picture 1" descr="P440#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8620" cy="5231130"/>
                    </a:xfrm>
                    <a:prstGeom prst="rect">
                      <a:avLst/>
                    </a:prstGeom>
                    <a:noFill/>
                  </pic:spPr>
                </pic:pic>
              </a:graphicData>
            </a:graphic>
          </wp:inline>
        </w:drawing>
      </w:r>
    </w:p>
    <w:p w14:paraId="4D9212D7" w14:textId="77777777" w:rsidR="005634AD" w:rsidRPr="00E23F7D" w:rsidRDefault="005634AD" w:rsidP="005634AD">
      <w:pPr>
        <w:pStyle w:val="TableFigNotes18"/>
      </w:pPr>
    </w:p>
    <w:p w14:paraId="77E9A349" w14:textId="77777777" w:rsidR="005634AD" w:rsidRDefault="005634AD" w:rsidP="00DA7E78">
      <w:pPr>
        <w:pStyle w:val="BodyText"/>
      </w:pPr>
      <w:r w:rsidRPr="00E23F7D">
        <w:br w:type="page"/>
      </w:r>
    </w:p>
    <w:p w14:paraId="77CC2A7A" w14:textId="52795B0F" w:rsidR="0067706A" w:rsidRDefault="00D42B8A" w:rsidP="0067706A">
      <w:pPr>
        <w:pStyle w:val="Caption"/>
      </w:pPr>
      <w:bookmarkStart w:id="73" w:name="_Ref161817398"/>
      <w:bookmarkStart w:id="74" w:name="_Toc177486176"/>
      <w:r>
        <w:lastRenderedPageBreak/>
        <w:t xml:space="preserve">Table </w:t>
      </w:r>
      <w:r>
        <w:fldChar w:fldCharType="begin"/>
      </w:r>
      <w:r>
        <w:instrText xml:space="preserve"> SEQ Table \* ARABIC </w:instrText>
      </w:r>
      <w:r>
        <w:fldChar w:fldCharType="separate"/>
      </w:r>
      <w:r w:rsidR="006C1868">
        <w:rPr>
          <w:noProof/>
        </w:rPr>
        <w:t>1</w:t>
      </w:r>
      <w:r>
        <w:fldChar w:fldCharType="end"/>
      </w:r>
      <w:bookmarkEnd w:id="73"/>
      <w:r>
        <w:tab/>
        <w:t xml:space="preserve">List of populations (conditions) </w:t>
      </w:r>
      <w:r w:rsidR="0081622D">
        <w:t>identified and considered in this review</w:t>
      </w:r>
      <w:bookmarkEnd w:id="74"/>
    </w:p>
    <w:tbl>
      <w:tblPr>
        <w:tblStyle w:val="TableGridLight"/>
        <w:tblW w:w="5000" w:type="pct"/>
        <w:tblLayout w:type="fixed"/>
        <w:tblLook w:val="05E0" w:firstRow="1" w:lastRow="1" w:firstColumn="1" w:lastColumn="1" w:noHBand="0" w:noVBand="1"/>
      </w:tblPr>
      <w:tblGrid>
        <w:gridCol w:w="670"/>
        <w:gridCol w:w="4712"/>
        <w:gridCol w:w="1545"/>
        <w:gridCol w:w="1404"/>
        <w:gridCol w:w="1404"/>
      </w:tblGrid>
      <w:tr w:rsidR="0067706A" w:rsidRPr="0067706A" w14:paraId="446A21A5" w14:textId="77777777" w:rsidTr="00C10417">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670" w:type="dxa"/>
            <w:vMerge w:val="restart"/>
          </w:tcPr>
          <w:p w14:paraId="3C535F5E" w14:textId="09077746" w:rsidR="0067706A" w:rsidRPr="0067706A" w:rsidRDefault="0067706A" w:rsidP="0067706A">
            <w:pPr>
              <w:pStyle w:val="Tabletext8pt"/>
            </w:pPr>
            <w:r w:rsidRPr="0067706A">
              <w:t>ICD-11</w:t>
            </w:r>
          </w:p>
        </w:tc>
        <w:tc>
          <w:tcPr>
            <w:tcW w:w="4712" w:type="dxa"/>
            <w:vMerge w:val="restart"/>
            <w:noWrap/>
          </w:tcPr>
          <w:p w14:paraId="657E5B4F" w14:textId="7E775F77" w:rsidR="0067706A" w:rsidRPr="0067706A" w:rsidRDefault="0067706A" w:rsidP="0067706A">
            <w:pPr>
              <w:pStyle w:val="Tabletext8pt"/>
              <w:cnfStyle w:val="100000000000" w:firstRow="1" w:lastRow="0" w:firstColumn="0" w:lastColumn="0" w:oddVBand="0" w:evenVBand="0" w:oddHBand="0" w:evenHBand="0" w:firstRowFirstColumn="0" w:firstRowLastColumn="0" w:lastRowFirstColumn="0" w:lastRowLastColumn="0"/>
            </w:pPr>
            <w:r w:rsidRPr="0067706A">
              <w:t>POPULATION</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2BCF2278" w14:textId="53F3FAD0" w:rsidR="0067706A" w:rsidRPr="0067706A" w:rsidRDefault="0067706A" w:rsidP="0067706A">
            <w:pPr>
              <w:pStyle w:val="Tabletext8pt"/>
              <w:jc w:val="center"/>
            </w:pPr>
            <w:r w:rsidRPr="0067706A">
              <w:t># reviews including studies in the population</w:t>
            </w:r>
          </w:p>
        </w:tc>
      </w:tr>
      <w:tr w:rsidR="0067706A" w:rsidRPr="0067706A" w14:paraId="19FD78A6" w14:textId="77777777" w:rsidTr="00C10417">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670" w:type="dxa"/>
            <w:vMerge/>
          </w:tcPr>
          <w:p w14:paraId="4FBBF8C4" w14:textId="77777777" w:rsidR="0067706A" w:rsidRPr="0067706A" w:rsidRDefault="0067706A" w:rsidP="0067706A">
            <w:pPr>
              <w:pStyle w:val="Tabletext8pt"/>
            </w:pPr>
          </w:p>
        </w:tc>
        <w:tc>
          <w:tcPr>
            <w:tcW w:w="4712" w:type="dxa"/>
            <w:vMerge/>
            <w:noWrap/>
          </w:tcPr>
          <w:p w14:paraId="794354EF" w14:textId="77777777" w:rsidR="0067706A" w:rsidRPr="0067706A" w:rsidRDefault="0067706A" w:rsidP="0067706A">
            <w:pPr>
              <w:pStyle w:val="Tabletext8pt"/>
              <w:cnfStyle w:val="100000000000" w:firstRow="1" w:lastRow="0" w:firstColumn="0" w:lastColumn="0" w:oddVBand="0" w:evenVBand="0" w:oddHBand="0" w:evenHBand="0" w:firstRowFirstColumn="0" w:firstRowLastColumn="0" w:lastRowFirstColumn="0" w:lastRowLastColumn="0"/>
            </w:pPr>
          </w:p>
        </w:tc>
        <w:tc>
          <w:tcPr>
            <w:tcW w:w="1545" w:type="dxa"/>
          </w:tcPr>
          <w:p w14:paraId="271E5DF2" w14:textId="6D12CB44" w:rsidR="0067706A" w:rsidRPr="00966769" w:rsidRDefault="0067706A" w:rsidP="00966769">
            <w:pPr>
              <w:pStyle w:val="Tabletext8pt"/>
              <w:jc w:val="center"/>
              <w:cnfStyle w:val="100000000000" w:firstRow="1" w:lastRow="0" w:firstColumn="0" w:lastColumn="0" w:oddVBand="0" w:evenVBand="0" w:oddHBand="0" w:evenHBand="0" w:firstRowFirstColumn="0" w:firstRowLastColumn="0" w:lastRowFirstColumn="0" w:lastRowLastColumn="0"/>
              <w:rPr>
                <w:bCs w:val="0"/>
              </w:rPr>
            </w:pPr>
            <w:r w:rsidRPr="00966769">
              <w:rPr>
                <w:bCs w:val="0"/>
              </w:rPr>
              <w:t>No</w:t>
            </w:r>
          </w:p>
        </w:tc>
        <w:tc>
          <w:tcPr>
            <w:tcW w:w="1404" w:type="dxa"/>
            <w:noWrap/>
          </w:tcPr>
          <w:p w14:paraId="5306CFF9" w14:textId="050CE33F" w:rsidR="0067706A" w:rsidRPr="00966769" w:rsidRDefault="0067706A" w:rsidP="00966769">
            <w:pPr>
              <w:pStyle w:val="Tabletext8pt"/>
              <w:jc w:val="center"/>
              <w:cnfStyle w:val="100000000000" w:firstRow="1" w:lastRow="0" w:firstColumn="0" w:lastColumn="0" w:oddVBand="0" w:evenVBand="0" w:oddHBand="0" w:evenHBand="0" w:firstRowFirstColumn="0" w:firstRowLastColumn="0" w:lastRowFirstColumn="0" w:lastRowLastColumn="0"/>
              <w:rPr>
                <w:bCs w:val="0"/>
              </w:rPr>
            </w:pPr>
            <w:r w:rsidRPr="00966769">
              <w:rPr>
                <w:bCs w:val="0"/>
              </w:rPr>
              <w:t>Low priority</w:t>
            </w:r>
          </w:p>
        </w:tc>
        <w:tc>
          <w:tcPr>
            <w:cnfStyle w:val="000100000000" w:firstRow="0" w:lastRow="0" w:firstColumn="0" w:lastColumn="1" w:oddVBand="0" w:evenVBand="0" w:oddHBand="0" w:evenHBand="0" w:firstRowFirstColumn="0" w:firstRowLastColumn="0" w:lastRowFirstColumn="0" w:lastRowLastColumn="0"/>
            <w:tcW w:w="1404" w:type="dxa"/>
            <w:noWrap/>
          </w:tcPr>
          <w:p w14:paraId="4765731A" w14:textId="5A769EF5" w:rsidR="0067706A" w:rsidRPr="00966769" w:rsidRDefault="0067706A" w:rsidP="00966769">
            <w:pPr>
              <w:pStyle w:val="Tabletext8pt"/>
              <w:jc w:val="center"/>
              <w:rPr>
                <w:bCs w:val="0"/>
              </w:rPr>
            </w:pPr>
            <w:r w:rsidRPr="00966769">
              <w:rPr>
                <w:bCs w:val="0"/>
              </w:rPr>
              <w:t>High priority</w:t>
            </w:r>
          </w:p>
        </w:tc>
      </w:tr>
      <w:tr w:rsidR="0067706A" w:rsidRPr="0067706A" w14:paraId="1D8CB059"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62066B90" w14:textId="34EA89B6" w:rsidR="0067706A" w:rsidRPr="0067706A" w:rsidRDefault="0067706A" w:rsidP="0067706A">
            <w:pPr>
              <w:pStyle w:val="Tabletext8pt"/>
            </w:pPr>
            <w:r w:rsidRPr="0067706A">
              <w:t>01 Certain infectious and parasitic diseases  </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2B5957DE" w14:textId="166DE73D" w:rsidR="0067706A" w:rsidRPr="0067706A" w:rsidRDefault="0067706A" w:rsidP="0067706A">
            <w:pPr>
              <w:pStyle w:val="Tabletext8pt"/>
            </w:pPr>
          </w:p>
        </w:tc>
      </w:tr>
      <w:tr w:rsidR="0067706A" w:rsidRPr="0067706A" w14:paraId="042F688F"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D12B125" w14:textId="77777777" w:rsidR="0067706A" w:rsidRPr="0067706A" w:rsidRDefault="0067706A" w:rsidP="0067706A">
            <w:pPr>
              <w:pStyle w:val="Tabletext8pt"/>
            </w:pPr>
          </w:p>
        </w:tc>
        <w:tc>
          <w:tcPr>
            <w:tcW w:w="4712" w:type="dxa"/>
            <w:noWrap/>
            <w:hideMark/>
          </w:tcPr>
          <w:p w14:paraId="622C585A" w14:textId="5D1F83DE"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Anogenital warts</w:t>
            </w:r>
          </w:p>
        </w:tc>
        <w:tc>
          <w:tcPr>
            <w:tcW w:w="1545" w:type="dxa"/>
          </w:tcPr>
          <w:p w14:paraId="0C1E678B" w14:textId="6B460C81"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2</w:t>
            </w:r>
          </w:p>
        </w:tc>
        <w:tc>
          <w:tcPr>
            <w:tcW w:w="1404" w:type="dxa"/>
            <w:noWrap/>
            <w:hideMark/>
          </w:tcPr>
          <w:p w14:paraId="5A465607" w14:textId="7D8255B1"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7BBB881" w14:textId="77777777" w:rsidR="0067706A" w:rsidRPr="0067706A" w:rsidRDefault="0067706A" w:rsidP="0067706A">
            <w:pPr>
              <w:pStyle w:val="Tabletext8pt"/>
            </w:pPr>
          </w:p>
        </w:tc>
      </w:tr>
      <w:tr w:rsidR="0067706A" w:rsidRPr="0067706A" w14:paraId="3D7F2166"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951D939" w14:textId="77777777" w:rsidR="0067706A" w:rsidRPr="0067706A" w:rsidRDefault="0067706A" w:rsidP="0067706A">
            <w:pPr>
              <w:pStyle w:val="Tabletext8pt"/>
            </w:pPr>
          </w:p>
        </w:tc>
        <w:tc>
          <w:tcPr>
            <w:tcW w:w="4712" w:type="dxa"/>
            <w:noWrap/>
            <w:hideMark/>
          </w:tcPr>
          <w:p w14:paraId="29CAF2F1" w14:textId="3811435B"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Athlete's foot</w:t>
            </w:r>
          </w:p>
        </w:tc>
        <w:tc>
          <w:tcPr>
            <w:tcW w:w="1545" w:type="dxa"/>
          </w:tcPr>
          <w:p w14:paraId="4E6249CD" w14:textId="7DF62F39"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hideMark/>
          </w:tcPr>
          <w:p w14:paraId="69D6DBD8" w14:textId="27BE662B"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5133BC7B" w14:textId="77777777" w:rsidR="0067706A" w:rsidRPr="0067706A" w:rsidRDefault="0067706A" w:rsidP="0067706A">
            <w:pPr>
              <w:pStyle w:val="Tabletext8pt"/>
            </w:pPr>
          </w:p>
        </w:tc>
      </w:tr>
      <w:tr w:rsidR="0067706A" w:rsidRPr="0067706A" w14:paraId="36874CB3"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7EBF92AB" w14:textId="77777777" w:rsidR="0067706A" w:rsidRPr="0067706A" w:rsidRDefault="0067706A" w:rsidP="0067706A">
            <w:pPr>
              <w:pStyle w:val="Tabletext8pt"/>
            </w:pPr>
          </w:p>
        </w:tc>
        <w:tc>
          <w:tcPr>
            <w:tcW w:w="4712" w:type="dxa"/>
            <w:noWrap/>
            <w:hideMark/>
          </w:tcPr>
          <w:p w14:paraId="51310FC9" w14:textId="4B0E4D7D"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Candidiasis</w:t>
            </w:r>
          </w:p>
        </w:tc>
        <w:tc>
          <w:tcPr>
            <w:tcW w:w="1545" w:type="dxa"/>
          </w:tcPr>
          <w:p w14:paraId="410DFDEB" w14:textId="18658723"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2</w:t>
            </w:r>
          </w:p>
        </w:tc>
        <w:tc>
          <w:tcPr>
            <w:tcW w:w="1404" w:type="dxa"/>
            <w:noWrap/>
            <w:hideMark/>
          </w:tcPr>
          <w:p w14:paraId="623761AB" w14:textId="46F1B087"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DB5677B" w14:textId="77777777" w:rsidR="0067706A" w:rsidRPr="0067706A" w:rsidRDefault="0067706A" w:rsidP="0067706A">
            <w:pPr>
              <w:pStyle w:val="Tabletext8pt"/>
            </w:pPr>
          </w:p>
        </w:tc>
      </w:tr>
      <w:tr w:rsidR="0067706A" w:rsidRPr="0067706A" w14:paraId="701B41A3"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A4B3D9D" w14:textId="77777777" w:rsidR="0067706A" w:rsidRPr="0067706A" w:rsidRDefault="0067706A" w:rsidP="0067706A">
            <w:pPr>
              <w:pStyle w:val="Tabletext8pt"/>
            </w:pPr>
          </w:p>
        </w:tc>
        <w:tc>
          <w:tcPr>
            <w:tcW w:w="4712" w:type="dxa"/>
            <w:noWrap/>
            <w:hideMark/>
          </w:tcPr>
          <w:p w14:paraId="7F964F28" w14:textId="78665EAE"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Herpes</w:t>
            </w:r>
          </w:p>
        </w:tc>
        <w:tc>
          <w:tcPr>
            <w:tcW w:w="1545" w:type="dxa"/>
          </w:tcPr>
          <w:p w14:paraId="2A132A24" w14:textId="708904FC"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hideMark/>
          </w:tcPr>
          <w:p w14:paraId="4467B375" w14:textId="3941BD97"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91428B6" w14:textId="77777777" w:rsidR="0067706A" w:rsidRPr="0067706A" w:rsidRDefault="0067706A" w:rsidP="0067706A">
            <w:pPr>
              <w:pStyle w:val="Tabletext8pt"/>
            </w:pPr>
          </w:p>
        </w:tc>
      </w:tr>
      <w:tr w:rsidR="0067706A" w:rsidRPr="0067706A" w14:paraId="113585CF"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493412E" w14:textId="77777777" w:rsidR="0067706A" w:rsidRPr="0067706A" w:rsidRDefault="0067706A" w:rsidP="0067706A">
            <w:pPr>
              <w:pStyle w:val="Tabletext8pt"/>
            </w:pPr>
          </w:p>
        </w:tc>
        <w:tc>
          <w:tcPr>
            <w:tcW w:w="4712" w:type="dxa"/>
            <w:noWrap/>
            <w:hideMark/>
          </w:tcPr>
          <w:p w14:paraId="60B1ECF8" w14:textId="3FD61FEB"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 xml:space="preserve">Herpes </w:t>
            </w:r>
          </w:p>
        </w:tc>
        <w:tc>
          <w:tcPr>
            <w:tcW w:w="1545" w:type="dxa"/>
          </w:tcPr>
          <w:p w14:paraId="66996AC0" w14:textId="4D72984A"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2</w:t>
            </w:r>
          </w:p>
        </w:tc>
        <w:tc>
          <w:tcPr>
            <w:tcW w:w="1404" w:type="dxa"/>
            <w:noWrap/>
            <w:hideMark/>
          </w:tcPr>
          <w:p w14:paraId="24DCCF85" w14:textId="7BC8EF83"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861BBC9" w14:textId="77777777" w:rsidR="0067706A" w:rsidRPr="0067706A" w:rsidRDefault="0067706A" w:rsidP="0067706A">
            <w:pPr>
              <w:pStyle w:val="Tabletext8pt"/>
            </w:pPr>
          </w:p>
        </w:tc>
      </w:tr>
      <w:tr w:rsidR="0067706A" w:rsidRPr="0067706A" w14:paraId="3C8F2504"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51AAF8EE" w14:textId="77777777" w:rsidR="0067706A" w:rsidRPr="0067706A" w:rsidRDefault="0067706A" w:rsidP="0067706A">
            <w:pPr>
              <w:pStyle w:val="Tabletext8pt"/>
            </w:pPr>
          </w:p>
        </w:tc>
        <w:tc>
          <w:tcPr>
            <w:tcW w:w="4712" w:type="dxa"/>
            <w:noWrap/>
            <w:hideMark/>
          </w:tcPr>
          <w:p w14:paraId="4D5B16B6" w14:textId="01A27D3B"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HIV</w:t>
            </w:r>
          </w:p>
        </w:tc>
        <w:tc>
          <w:tcPr>
            <w:tcW w:w="1545" w:type="dxa"/>
          </w:tcPr>
          <w:p w14:paraId="3395EA30" w14:textId="30A95D19"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3</w:t>
            </w:r>
          </w:p>
        </w:tc>
        <w:tc>
          <w:tcPr>
            <w:tcW w:w="1404" w:type="dxa"/>
            <w:noWrap/>
            <w:hideMark/>
          </w:tcPr>
          <w:p w14:paraId="3A832D04" w14:textId="36108A49"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BF91743" w14:textId="77777777" w:rsidR="0067706A" w:rsidRPr="0067706A" w:rsidRDefault="0067706A" w:rsidP="0067706A">
            <w:pPr>
              <w:pStyle w:val="Tabletext8pt"/>
            </w:pPr>
          </w:p>
        </w:tc>
      </w:tr>
      <w:tr w:rsidR="0067706A" w:rsidRPr="0067706A" w14:paraId="10DB836B"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2D5D5EB" w14:textId="77777777" w:rsidR="0067706A" w:rsidRPr="0067706A" w:rsidRDefault="0067706A" w:rsidP="0067706A">
            <w:pPr>
              <w:pStyle w:val="Tabletext8pt"/>
            </w:pPr>
          </w:p>
        </w:tc>
        <w:tc>
          <w:tcPr>
            <w:tcW w:w="4712" w:type="dxa"/>
            <w:noWrap/>
            <w:hideMark/>
          </w:tcPr>
          <w:p w14:paraId="5A8BE437" w14:textId="50CDD0F3"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Tuberculosis</w:t>
            </w:r>
          </w:p>
        </w:tc>
        <w:tc>
          <w:tcPr>
            <w:tcW w:w="1545" w:type="dxa"/>
          </w:tcPr>
          <w:p w14:paraId="291AE41C" w14:textId="396D41B5"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5</w:t>
            </w:r>
          </w:p>
        </w:tc>
        <w:tc>
          <w:tcPr>
            <w:tcW w:w="1404" w:type="dxa"/>
            <w:noWrap/>
            <w:hideMark/>
          </w:tcPr>
          <w:p w14:paraId="43BF030C" w14:textId="38F1A384"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FC7F8DE" w14:textId="77777777" w:rsidR="0067706A" w:rsidRPr="0067706A" w:rsidRDefault="0067706A" w:rsidP="0067706A">
            <w:pPr>
              <w:pStyle w:val="Tabletext8pt"/>
            </w:pPr>
          </w:p>
        </w:tc>
      </w:tr>
      <w:tr w:rsidR="0067706A" w:rsidRPr="0067706A" w14:paraId="69A0956A"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7E853657" w14:textId="77777777" w:rsidR="0067706A" w:rsidRPr="0067706A" w:rsidRDefault="0067706A" w:rsidP="0067706A">
            <w:pPr>
              <w:pStyle w:val="Tabletext8pt"/>
            </w:pPr>
          </w:p>
        </w:tc>
        <w:tc>
          <w:tcPr>
            <w:tcW w:w="4712" w:type="dxa"/>
            <w:noWrap/>
            <w:hideMark/>
          </w:tcPr>
          <w:p w14:paraId="504D5FA2" w14:textId="7DF36C0D"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Viral hepatitis</w:t>
            </w:r>
          </w:p>
        </w:tc>
        <w:tc>
          <w:tcPr>
            <w:tcW w:w="1545" w:type="dxa"/>
          </w:tcPr>
          <w:p w14:paraId="6C380225" w14:textId="294AC0CF"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6</w:t>
            </w:r>
          </w:p>
        </w:tc>
        <w:tc>
          <w:tcPr>
            <w:tcW w:w="1404" w:type="dxa"/>
            <w:noWrap/>
            <w:hideMark/>
          </w:tcPr>
          <w:p w14:paraId="435AB9CB" w14:textId="42665E2F"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C0BC597" w14:textId="77777777" w:rsidR="0067706A" w:rsidRPr="0067706A" w:rsidRDefault="0067706A" w:rsidP="0067706A">
            <w:pPr>
              <w:pStyle w:val="Tabletext8pt"/>
            </w:pPr>
          </w:p>
        </w:tc>
      </w:tr>
      <w:tr w:rsidR="0067706A" w:rsidRPr="0067706A" w14:paraId="493F75D5"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1CE3A8EF" w14:textId="4652A6A8" w:rsidR="0067706A" w:rsidRPr="0067706A" w:rsidRDefault="0067706A" w:rsidP="0067706A">
            <w:pPr>
              <w:pStyle w:val="Tabletext8pt"/>
            </w:pPr>
            <w:r w:rsidRPr="0067706A">
              <w:t>02 Neoplasms  </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64D48D59" w14:textId="78D6E2BD" w:rsidR="0067706A" w:rsidRPr="0067706A" w:rsidRDefault="0067706A" w:rsidP="0067706A">
            <w:pPr>
              <w:pStyle w:val="Tabletext8pt"/>
            </w:pPr>
          </w:p>
        </w:tc>
      </w:tr>
      <w:tr w:rsidR="0067706A" w:rsidRPr="0067706A" w14:paraId="1879819C"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5FEE1754" w14:textId="77777777" w:rsidR="0067706A" w:rsidRPr="0067706A" w:rsidRDefault="0067706A" w:rsidP="0067706A">
            <w:pPr>
              <w:pStyle w:val="Tabletext8pt"/>
            </w:pPr>
          </w:p>
        </w:tc>
        <w:tc>
          <w:tcPr>
            <w:tcW w:w="4712" w:type="dxa"/>
            <w:noWrap/>
            <w:hideMark/>
          </w:tcPr>
          <w:p w14:paraId="32F210BC" w14:textId="7C8446D8"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 xml:space="preserve">Cancer (inclusive of </w:t>
            </w:r>
            <w:r w:rsidR="00C10417">
              <w:t xml:space="preserve">cancer prevention, </w:t>
            </w:r>
            <w:r w:rsidRPr="0067706A">
              <w:t>cancer fatigue, cancer pain, and insomnia, radiotoxicity or nausea/vomiting associated with cancer)</w:t>
            </w:r>
          </w:p>
          <w:p w14:paraId="3F0275E9" w14:textId="65B8DE8B"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Cancers covered include: blood, breast, colorectal, gastrointestinal, head and neck, liver, lung, ovarian, prostate, skin &amp; stomach.</w:t>
            </w:r>
          </w:p>
        </w:tc>
        <w:tc>
          <w:tcPr>
            <w:tcW w:w="1545" w:type="dxa"/>
          </w:tcPr>
          <w:p w14:paraId="407BAB45" w14:textId="59531485"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7</w:t>
            </w:r>
            <w:r w:rsidR="00C10417">
              <w:t>7</w:t>
            </w:r>
          </w:p>
        </w:tc>
        <w:tc>
          <w:tcPr>
            <w:tcW w:w="1404" w:type="dxa"/>
            <w:noWrap/>
          </w:tcPr>
          <w:p w14:paraId="5C72433C" w14:textId="45DC94B0"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01D3E84" w14:textId="77777777" w:rsidR="0067706A" w:rsidRPr="0067706A" w:rsidRDefault="0067706A" w:rsidP="0067706A">
            <w:pPr>
              <w:pStyle w:val="Tabletext8pt"/>
            </w:pPr>
          </w:p>
        </w:tc>
      </w:tr>
      <w:tr w:rsidR="003330CF" w:rsidRPr="0067706A" w14:paraId="1BFF8E38" w14:textId="77777777" w:rsidTr="003330CF">
        <w:trPr>
          <w:trHeight w:val="360"/>
        </w:trPr>
        <w:tc>
          <w:tcPr>
            <w:cnfStyle w:val="001000000000" w:firstRow="0" w:lastRow="0" w:firstColumn="1" w:lastColumn="0" w:oddVBand="0" w:evenVBand="0" w:oddHBand="0" w:evenHBand="0" w:firstRowFirstColumn="0" w:firstRowLastColumn="0" w:lastRowFirstColumn="0" w:lastRowLastColumn="0"/>
            <w:tcW w:w="9735" w:type="dxa"/>
            <w:gridSpan w:val="5"/>
          </w:tcPr>
          <w:p w14:paraId="665D151B" w14:textId="4F41E617" w:rsidR="003330CF" w:rsidRPr="0067706A" w:rsidRDefault="003330CF" w:rsidP="003330CF">
            <w:pPr>
              <w:pStyle w:val="Tabletext8pt"/>
            </w:pPr>
            <w:r w:rsidRPr="0067706A">
              <w:t>03 Diseases of the blood and blood-forming organs and certain disorders involving the immune mechanism  </w:t>
            </w:r>
          </w:p>
        </w:tc>
      </w:tr>
      <w:tr w:rsidR="0067706A" w:rsidRPr="0067706A" w14:paraId="77FB9E39"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D7C7499" w14:textId="77777777" w:rsidR="0067706A" w:rsidRPr="0067706A" w:rsidRDefault="0067706A" w:rsidP="0067706A">
            <w:pPr>
              <w:pStyle w:val="Tabletext8pt"/>
            </w:pPr>
          </w:p>
        </w:tc>
        <w:tc>
          <w:tcPr>
            <w:tcW w:w="4712" w:type="dxa"/>
            <w:noWrap/>
            <w:hideMark/>
          </w:tcPr>
          <w:p w14:paraId="7D1CCBE0" w14:textId="263229DB"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platelet aggregation</w:t>
            </w:r>
          </w:p>
        </w:tc>
        <w:tc>
          <w:tcPr>
            <w:tcW w:w="1545" w:type="dxa"/>
          </w:tcPr>
          <w:p w14:paraId="57311911" w14:textId="2E8DAB8E"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54C65034" w14:textId="3A19A4EF"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A18C35E" w14:textId="77777777" w:rsidR="0067706A" w:rsidRPr="0067706A" w:rsidRDefault="0067706A" w:rsidP="0067706A">
            <w:pPr>
              <w:pStyle w:val="Tabletext8pt"/>
            </w:pPr>
          </w:p>
        </w:tc>
      </w:tr>
      <w:tr w:rsidR="0067706A" w:rsidRPr="0067706A" w14:paraId="110B3A90"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40D87F7" w14:textId="77777777" w:rsidR="0067706A" w:rsidRPr="0067706A" w:rsidRDefault="0067706A" w:rsidP="0067706A">
            <w:pPr>
              <w:pStyle w:val="Tabletext8pt"/>
            </w:pPr>
          </w:p>
        </w:tc>
        <w:tc>
          <w:tcPr>
            <w:tcW w:w="4712" w:type="dxa"/>
            <w:noWrap/>
            <w:hideMark/>
          </w:tcPr>
          <w:p w14:paraId="0AF1EBBE" w14:textId="4EE8623C"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Thalassaemia</w:t>
            </w:r>
          </w:p>
        </w:tc>
        <w:tc>
          <w:tcPr>
            <w:tcW w:w="1545" w:type="dxa"/>
          </w:tcPr>
          <w:p w14:paraId="7F14E65D" w14:textId="0BFB36C3"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2</w:t>
            </w:r>
          </w:p>
        </w:tc>
        <w:tc>
          <w:tcPr>
            <w:tcW w:w="1404" w:type="dxa"/>
            <w:noWrap/>
          </w:tcPr>
          <w:p w14:paraId="7DED9563" w14:textId="04D93BF8"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6232E18" w14:textId="77777777" w:rsidR="0067706A" w:rsidRPr="0067706A" w:rsidRDefault="0067706A" w:rsidP="0067706A">
            <w:pPr>
              <w:pStyle w:val="Tabletext8pt"/>
            </w:pPr>
          </w:p>
        </w:tc>
      </w:tr>
      <w:tr w:rsidR="0067706A" w:rsidRPr="0067706A" w14:paraId="404AF343"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5F2EECC6" w14:textId="050DCD23" w:rsidR="0067706A" w:rsidRPr="0067706A" w:rsidRDefault="0067706A" w:rsidP="0067706A">
            <w:pPr>
              <w:pStyle w:val="Tabletext8pt"/>
            </w:pPr>
            <w:r w:rsidRPr="0067706A">
              <w:t>04 Diseases of the immune system  </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263E54E1" w14:textId="77777777" w:rsidR="0067706A" w:rsidRPr="0067706A" w:rsidRDefault="0067706A" w:rsidP="0067706A">
            <w:pPr>
              <w:pStyle w:val="Tabletext8pt"/>
            </w:pPr>
          </w:p>
        </w:tc>
      </w:tr>
      <w:tr w:rsidR="0067706A" w:rsidRPr="0067706A" w14:paraId="447BA386"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D2F43D7" w14:textId="77777777" w:rsidR="0067706A" w:rsidRPr="0067706A" w:rsidRDefault="0067706A" w:rsidP="0067706A">
            <w:pPr>
              <w:pStyle w:val="Tabletext8pt"/>
            </w:pPr>
          </w:p>
        </w:tc>
        <w:tc>
          <w:tcPr>
            <w:tcW w:w="4712" w:type="dxa"/>
            <w:noWrap/>
            <w:hideMark/>
          </w:tcPr>
          <w:p w14:paraId="1E0EB554" w14:textId="7B3093C1"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Chronic fatigue</w:t>
            </w:r>
          </w:p>
        </w:tc>
        <w:tc>
          <w:tcPr>
            <w:tcW w:w="1545" w:type="dxa"/>
          </w:tcPr>
          <w:p w14:paraId="43280904" w14:textId="1AC55F6A"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354F21EC" w14:textId="3B8A493A"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5AE46DA" w14:textId="105B9C84" w:rsidR="0067706A" w:rsidRPr="0067706A" w:rsidRDefault="00A51C18" w:rsidP="0067706A">
            <w:pPr>
              <w:pStyle w:val="Tabletext8pt"/>
            </w:pPr>
            <w:r w:rsidRPr="0067706A">
              <w:t>5</w:t>
            </w:r>
          </w:p>
        </w:tc>
      </w:tr>
      <w:tr w:rsidR="0067706A" w:rsidRPr="0067706A" w14:paraId="7839B542"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309ECCB" w14:textId="77777777" w:rsidR="0067706A" w:rsidRPr="0067706A" w:rsidRDefault="0067706A" w:rsidP="0067706A">
            <w:pPr>
              <w:pStyle w:val="Tabletext8pt"/>
            </w:pPr>
          </w:p>
        </w:tc>
        <w:tc>
          <w:tcPr>
            <w:tcW w:w="4712" w:type="dxa"/>
            <w:noWrap/>
            <w:hideMark/>
          </w:tcPr>
          <w:p w14:paraId="1EF38779" w14:textId="08FB12B9"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Systemic lupus erythematosus</w:t>
            </w:r>
          </w:p>
        </w:tc>
        <w:tc>
          <w:tcPr>
            <w:tcW w:w="1545" w:type="dxa"/>
          </w:tcPr>
          <w:p w14:paraId="444EE2FC" w14:textId="5D823F8F"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3</w:t>
            </w:r>
          </w:p>
        </w:tc>
        <w:tc>
          <w:tcPr>
            <w:tcW w:w="1404" w:type="dxa"/>
            <w:noWrap/>
          </w:tcPr>
          <w:p w14:paraId="7FA0E7FF" w14:textId="18995E4A"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06F7E0E" w14:textId="77777777" w:rsidR="0067706A" w:rsidRPr="0067706A" w:rsidRDefault="0067706A" w:rsidP="0067706A">
            <w:pPr>
              <w:pStyle w:val="Tabletext8pt"/>
            </w:pPr>
          </w:p>
        </w:tc>
      </w:tr>
      <w:tr w:rsidR="00A51C18" w:rsidRPr="0067706A" w14:paraId="04F3EA1D"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519768A6" w14:textId="338A20DA" w:rsidR="00A51C18" w:rsidRPr="0067706A" w:rsidRDefault="00A51C18" w:rsidP="0067706A">
            <w:pPr>
              <w:pStyle w:val="Tabletext8pt"/>
            </w:pPr>
            <w:r w:rsidRPr="0067706A">
              <w:t>05 Endocrine, nutritional and metabolic diseases  </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38969C38" w14:textId="77777777" w:rsidR="00A51C18" w:rsidRPr="0067706A" w:rsidRDefault="00A51C18" w:rsidP="0067706A">
            <w:pPr>
              <w:pStyle w:val="Tabletext8pt"/>
            </w:pPr>
          </w:p>
        </w:tc>
      </w:tr>
      <w:tr w:rsidR="0067706A" w:rsidRPr="0067706A" w14:paraId="786367A7"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363132B" w14:textId="77777777" w:rsidR="0067706A" w:rsidRPr="0067706A" w:rsidRDefault="0067706A" w:rsidP="0067706A">
            <w:pPr>
              <w:pStyle w:val="Tabletext8pt"/>
            </w:pPr>
          </w:p>
        </w:tc>
        <w:tc>
          <w:tcPr>
            <w:tcW w:w="4712" w:type="dxa"/>
            <w:noWrap/>
            <w:hideMark/>
          </w:tcPr>
          <w:p w14:paraId="5D142B1B" w14:textId="774C40E9"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Diabetes</w:t>
            </w:r>
          </w:p>
        </w:tc>
        <w:tc>
          <w:tcPr>
            <w:tcW w:w="1545" w:type="dxa"/>
          </w:tcPr>
          <w:p w14:paraId="3C5FFE61" w14:textId="48CC42F0"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69C68445" w14:textId="4481A33C"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11B2FC3" w14:textId="3A413FF9" w:rsidR="0067706A" w:rsidRPr="0067706A" w:rsidRDefault="0067706A" w:rsidP="0067706A">
            <w:pPr>
              <w:pStyle w:val="Tabletext8pt"/>
            </w:pPr>
            <w:r w:rsidRPr="0067706A">
              <w:t>16</w:t>
            </w:r>
            <w:r w:rsidR="00571331">
              <w:t>3</w:t>
            </w:r>
            <w:r w:rsidR="00695DCC" w:rsidRPr="00147B65">
              <w:rPr>
                <w:vertAlign w:val="superscript"/>
              </w:rPr>
              <w:t>b</w:t>
            </w:r>
          </w:p>
        </w:tc>
      </w:tr>
      <w:tr w:rsidR="0067706A" w:rsidRPr="0067706A" w14:paraId="39CDA4F7"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EAE1D78" w14:textId="77777777" w:rsidR="0067706A" w:rsidRPr="0067706A" w:rsidRDefault="0067706A" w:rsidP="0067706A">
            <w:pPr>
              <w:pStyle w:val="Tabletext8pt"/>
            </w:pPr>
          </w:p>
        </w:tc>
        <w:tc>
          <w:tcPr>
            <w:tcW w:w="4712" w:type="dxa"/>
            <w:noWrap/>
            <w:hideMark/>
          </w:tcPr>
          <w:p w14:paraId="7828E233" w14:textId="09604A30" w:rsidR="0067706A" w:rsidRPr="0067706A" w:rsidRDefault="00571331" w:rsidP="0067706A">
            <w:pPr>
              <w:pStyle w:val="Tabletext8pt"/>
              <w:cnfStyle w:val="000000000000" w:firstRow="0" w:lastRow="0" w:firstColumn="0" w:lastColumn="0" w:oddVBand="0" w:evenVBand="0" w:oddHBand="0" w:evenHBand="0" w:firstRowFirstColumn="0" w:firstRowLastColumn="0" w:lastRowFirstColumn="0" w:lastRowLastColumn="0"/>
            </w:pPr>
            <w:r w:rsidRPr="0067706A">
              <w:t>Dyslipidaemia</w:t>
            </w:r>
          </w:p>
        </w:tc>
        <w:tc>
          <w:tcPr>
            <w:tcW w:w="1545" w:type="dxa"/>
          </w:tcPr>
          <w:p w14:paraId="26525737" w14:textId="24733C16"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13</w:t>
            </w:r>
          </w:p>
        </w:tc>
        <w:tc>
          <w:tcPr>
            <w:tcW w:w="1404" w:type="dxa"/>
            <w:noWrap/>
          </w:tcPr>
          <w:p w14:paraId="537AC10D" w14:textId="29889434"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F15EF0D" w14:textId="77777777" w:rsidR="0067706A" w:rsidRPr="0067706A" w:rsidRDefault="0067706A" w:rsidP="0067706A">
            <w:pPr>
              <w:pStyle w:val="Tabletext8pt"/>
            </w:pPr>
          </w:p>
        </w:tc>
      </w:tr>
      <w:tr w:rsidR="0067706A" w:rsidRPr="0067706A" w14:paraId="23AE4B96"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D21AB66" w14:textId="77777777" w:rsidR="0067706A" w:rsidRPr="0067706A" w:rsidRDefault="0067706A" w:rsidP="0067706A">
            <w:pPr>
              <w:pStyle w:val="Tabletext8pt"/>
            </w:pPr>
          </w:p>
        </w:tc>
        <w:tc>
          <w:tcPr>
            <w:tcW w:w="4712" w:type="dxa"/>
            <w:noWrap/>
            <w:hideMark/>
          </w:tcPr>
          <w:p w14:paraId="213E631C" w14:textId="587A7685"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Hashimoto's disease</w:t>
            </w:r>
          </w:p>
        </w:tc>
        <w:tc>
          <w:tcPr>
            <w:tcW w:w="1545" w:type="dxa"/>
          </w:tcPr>
          <w:p w14:paraId="010B10EE" w14:textId="228FC5AC"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716CF8AB" w14:textId="7D0374CE"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4</w:t>
            </w: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BED0C52" w14:textId="77777777" w:rsidR="0067706A" w:rsidRPr="0067706A" w:rsidRDefault="0067706A" w:rsidP="0067706A">
            <w:pPr>
              <w:pStyle w:val="Tabletext8pt"/>
            </w:pPr>
          </w:p>
        </w:tc>
      </w:tr>
      <w:tr w:rsidR="0067706A" w:rsidRPr="0067706A" w14:paraId="2C6BC7B2"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BA1F12F" w14:textId="77777777" w:rsidR="0067706A" w:rsidRPr="0067706A" w:rsidRDefault="0067706A" w:rsidP="0067706A">
            <w:pPr>
              <w:pStyle w:val="Tabletext8pt"/>
            </w:pPr>
          </w:p>
        </w:tc>
        <w:tc>
          <w:tcPr>
            <w:tcW w:w="4712" w:type="dxa"/>
            <w:noWrap/>
            <w:hideMark/>
          </w:tcPr>
          <w:p w14:paraId="70967E6C" w14:textId="7B7AA892"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Hypercholesterolaemia</w:t>
            </w:r>
          </w:p>
        </w:tc>
        <w:tc>
          <w:tcPr>
            <w:tcW w:w="1545" w:type="dxa"/>
          </w:tcPr>
          <w:p w14:paraId="5AC9C050" w14:textId="73D4EEFB"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51</w:t>
            </w:r>
          </w:p>
        </w:tc>
        <w:tc>
          <w:tcPr>
            <w:tcW w:w="1404" w:type="dxa"/>
            <w:noWrap/>
          </w:tcPr>
          <w:p w14:paraId="587CF9A2" w14:textId="77AA67C1"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F1EFB8E" w14:textId="77777777" w:rsidR="0067706A" w:rsidRPr="0067706A" w:rsidRDefault="0067706A" w:rsidP="0067706A">
            <w:pPr>
              <w:pStyle w:val="Tabletext8pt"/>
            </w:pPr>
          </w:p>
        </w:tc>
      </w:tr>
      <w:tr w:rsidR="0067706A" w:rsidRPr="0067706A" w14:paraId="101C8695"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D0129A2" w14:textId="77777777" w:rsidR="0067706A" w:rsidRPr="0067706A" w:rsidRDefault="0067706A" w:rsidP="0067706A">
            <w:pPr>
              <w:pStyle w:val="Tabletext8pt"/>
            </w:pPr>
          </w:p>
        </w:tc>
        <w:tc>
          <w:tcPr>
            <w:tcW w:w="4712" w:type="dxa"/>
            <w:noWrap/>
            <w:hideMark/>
          </w:tcPr>
          <w:p w14:paraId="3DD8B5A2" w14:textId="2088D932"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Hyperlipidaemia</w:t>
            </w:r>
          </w:p>
        </w:tc>
        <w:tc>
          <w:tcPr>
            <w:tcW w:w="1545" w:type="dxa"/>
          </w:tcPr>
          <w:p w14:paraId="065683F4" w14:textId="4AE10EF7"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3DBCCF25" w14:textId="5F5B4149"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CBB9DF8" w14:textId="77777777" w:rsidR="0067706A" w:rsidRPr="0067706A" w:rsidRDefault="0067706A" w:rsidP="0067706A">
            <w:pPr>
              <w:pStyle w:val="Tabletext8pt"/>
            </w:pPr>
          </w:p>
        </w:tc>
      </w:tr>
      <w:tr w:rsidR="0067706A" w:rsidRPr="0067706A" w14:paraId="4759A440"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75BF97E8" w14:textId="77777777" w:rsidR="0067706A" w:rsidRPr="0067706A" w:rsidRDefault="0067706A" w:rsidP="0067706A">
            <w:pPr>
              <w:pStyle w:val="Tabletext8pt"/>
            </w:pPr>
          </w:p>
        </w:tc>
        <w:tc>
          <w:tcPr>
            <w:tcW w:w="4712" w:type="dxa"/>
            <w:noWrap/>
            <w:hideMark/>
          </w:tcPr>
          <w:p w14:paraId="3163CEA2" w14:textId="01C4CB80"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Hypothyroidism</w:t>
            </w:r>
          </w:p>
        </w:tc>
        <w:tc>
          <w:tcPr>
            <w:tcW w:w="1545" w:type="dxa"/>
          </w:tcPr>
          <w:p w14:paraId="682764A9" w14:textId="009F23B1"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5CFAF8CA" w14:textId="08A4FC86"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1C37FC9" w14:textId="77777777" w:rsidR="0067706A" w:rsidRPr="0067706A" w:rsidRDefault="0067706A" w:rsidP="0067706A">
            <w:pPr>
              <w:pStyle w:val="Tabletext8pt"/>
            </w:pPr>
          </w:p>
        </w:tc>
      </w:tr>
      <w:tr w:rsidR="0067706A" w:rsidRPr="0067706A" w14:paraId="63CDD051"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4368197" w14:textId="77777777" w:rsidR="0067706A" w:rsidRPr="0067706A" w:rsidRDefault="0067706A" w:rsidP="0067706A">
            <w:pPr>
              <w:pStyle w:val="Tabletext8pt"/>
            </w:pPr>
          </w:p>
        </w:tc>
        <w:tc>
          <w:tcPr>
            <w:tcW w:w="4712" w:type="dxa"/>
            <w:noWrap/>
            <w:hideMark/>
          </w:tcPr>
          <w:p w14:paraId="54FEF3DB" w14:textId="331D403F"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Impaired glucose tolerance</w:t>
            </w:r>
          </w:p>
        </w:tc>
        <w:tc>
          <w:tcPr>
            <w:tcW w:w="1545" w:type="dxa"/>
          </w:tcPr>
          <w:p w14:paraId="36E13A1B" w14:textId="01F8AC09"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53DE09C6" w14:textId="2DDDF3DD"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8F83AD9" w14:textId="72F59BBE" w:rsidR="0067706A" w:rsidRPr="0067706A" w:rsidRDefault="0067706A" w:rsidP="0067706A">
            <w:pPr>
              <w:pStyle w:val="Tabletext8pt"/>
            </w:pPr>
            <w:r w:rsidRPr="0067706A">
              <w:t>15</w:t>
            </w:r>
            <w:r w:rsidR="00695DCC" w:rsidRPr="00975DFD">
              <w:rPr>
                <w:vertAlign w:val="superscript"/>
              </w:rPr>
              <w:t xml:space="preserve"> b</w:t>
            </w:r>
          </w:p>
        </w:tc>
      </w:tr>
      <w:tr w:rsidR="0067706A" w:rsidRPr="0067706A" w14:paraId="3053834E"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7E45C3AE" w14:textId="77777777" w:rsidR="0067706A" w:rsidRPr="0067706A" w:rsidRDefault="0067706A" w:rsidP="0067706A">
            <w:pPr>
              <w:pStyle w:val="Tabletext8pt"/>
            </w:pPr>
          </w:p>
        </w:tc>
        <w:tc>
          <w:tcPr>
            <w:tcW w:w="4712" w:type="dxa"/>
            <w:noWrap/>
            <w:hideMark/>
          </w:tcPr>
          <w:p w14:paraId="69BDA444" w14:textId="048F0880"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Latent hyperprolactinemia</w:t>
            </w:r>
          </w:p>
        </w:tc>
        <w:tc>
          <w:tcPr>
            <w:tcW w:w="1545" w:type="dxa"/>
          </w:tcPr>
          <w:p w14:paraId="468C19D7" w14:textId="3707F645"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2B53B3AC" w14:textId="4AE47632"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10CE4C2E" w14:textId="77777777" w:rsidR="0067706A" w:rsidRPr="0067706A" w:rsidRDefault="0067706A" w:rsidP="0067706A">
            <w:pPr>
              <w:pStyle w:val="Tabletext8pt"/>
            </w:pPr>
          </w:p>
        </w:tc>
      </w:tr>
      <w:tr w:rsidR="0067706A" w:rsidRPr="0067706A" w14:paraId="1C7F2223"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797F296" w14:textId="77777777" w:rsidR="0067706A" w:rsidRPr="0067706A" w:rsidRDefault="0067706A" w:rsidP="0067706A">
            <w:pPr>
              <w:pStyle w:val="Tabletext8pt"/>
            </w:pPr>
          </w:p>
        </w:tc>
        <w:tc>
          <w:tcPr>
            <w:tcW w:w="4712" w:type="dxa"/>
            <w:noWrap/>
            <w:hideMark/>
          </w:tcPr>
          <w:p w14:paraId="0EE11F61" w14:textId="6F5EEC30"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Metabolic syndrome</w:t>
            </w:r>
          </w:p>
        </w:tc>
        <w:tc>
          <w:tcPr>
            <w:tcW w:w="1545" w:type="dxa"/>
          </w:tcPr>
          <w:p w14:paraId="0192D8E9" w14:textId="2B2F8FE5"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6D7D901F" w14:textId="750CA7EB"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76D84B0" w14:textId="6D8059AD" w:rsidR="0067706A" w:rsidRPr="0067706A" w:rsidRDefault="0067706A" w:rsidP="0067706A">
            <w:pPr>
              <w:pStyle w:val="Tabletext8pt"/>
            </w:pPr>
            <w:r w:rsidRPr="0067706A">
              <w:t>70</w:t>
            </w:r>
            <w:r w:rsidR="00695DCC" w:rsidRPr="00975DFD">
              <w:rPr>
                <w:vertAlign w:val="superscript"/>
              </w:rPr>
              <w:t xml:space="preserve"> b</w:t>
            </w:r>
          </w:p>
        </w:tc>
      </w:tr>
      <w:tr w:rsidR="0067706A" w:rsidRPr="0067706A" w14:paraId="165657CE"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2208426" w14:textId="77777777" w:rsidR="0067706A" w:rsidRPr="0067706A" w:rsidRDefault="0067706A" w:rsidP="0067706A">
            <w:pPr>
              <w:pStyle w:val="Tabletext8pt"/>
            </w:pPr>
          </w:p>
        </w:tc>
        <w:tc>
          <w:tcPr>
            <w:tcW w:w="4712" w:type="dxa"/>
            <w:noWrap/>
            <w:hideMark/>
          </w:tcPr>
          <w:p w14:paraId="6EE81783" w14:textId="66DB9CF0"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Overweight/obese</w:t>
            </w:r>
          </w:p>
        </w:tc>
        <w:tc>
          <w:tcPr>
            <w:tcW w:w="1545" w:type="dxa"/>
          </w:tcPr>
          <w:p w14:paraId="5024788A" w14:textId="4504B45E"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8</w:t>
            </w:r>
            <w:r w:rsidR="00571331">
              <w:t>9</w:t>
            </w:r>
          </w:p>
        </w:tc>
        <w:tc>
          <w:tcPr>
            <w:tcW w:w="1404" w:type="dxa"/>
            <w:noWrap/>
          </w:tcPr>
          <w:p w14:paraId="58DAE1F7" w14:textId="77928675"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266B247" w14:textId="77777777" w:rsidR="0067706A" w:rsidRPr="0067706A" w:rsidRDefault="0067706A" w:rsidP="0067706A">
            <w:pPr>
              <w:pStyle w:val="Tabletext8pt"/>
            </w:pPr>
          </w:p>
        </w:tc>
      </w:tr>
      <w:tr w:rsidR="0067706A" w:rsidRPr="0067706A" w14:paraId="7708B021"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8DF94A0" w14:textId="77777777" w:rsidR="0067706A" w:rsidRPr="0067706A" w:rsidRDefault="0067706A" w:rsidP="0067706A">
            <w:pPr>
              <w:pStyle w:val="Tabletext8pt"/>
            </w:pPr>
          </w:p>
        </w:tc>
        <w:tc>
          <w:tcPr>
            <w:tcW w:w="4712" w:type="dxa"/>
            <w:noWrap/>
            <w:hideMark/>
          </w:tcPr>
          <w:p w14:paraId="0F92FF6F" w14:textId="6D04EC80" w:rsidR="0067706A" w:rsidRPr="0067706A" w:rsidRDefault="00571331" w:rsidP="0067706A">
            <w:pPr>
              <w:pStyle w:val="Tabletext8pt"/>
              <w:cnfStyle w:val="000000000000" w:firstRow="0" w:lastRow="0" w:firstColumn="0" w:lastColumn="0" w:oddVBand="0" w:evenVBand="0" w:oddHBand="0" w:evenHBand="0" w:firstRowFirstColumn="0" w:firstRowLastColumn="0" w:lastRowFirstColumn="0" w:lastRowLastColumn="0"/>
            </w:pPr>
            <w:r>
              <w:t>Polycystic ovary syndrome</w:t>
            </w:r>
          </w:p>
        </w:tc>
        <w:tc>
          <w:tcPr>
            <w:tcW w:w="1545" w:type="dxa"/>
          </w:tcPr>
          <w:p w14:paraId="544B0EE8" w14:textId="7428E65C"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155E108E" w14:textId="3C78538E"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18</w:t>
            </w: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C705E2C" w14:textId="77777777" w:rsidR="0067706A" w:rsidRPr="0067706A" w:rsidRDefault="0067706A" w:rsidP="0067706A">
            <w:pPr>
              <w:pStyle w:val="Tabletext8pt"/>
            </w:pPr>
          </w:p>
        </w:tc>
      </w:tr>
      <w:tr w:rsidR="00D1224E" w:rsidRPr="0067706A" w14:paraId="5ACC2716"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45665302" w14:textId="02320A36" w:rsidR="00D1224E" w:rsidRPr="0067706A" w:rsidRDefault="00D1224E" w:rsidP="0067706A">
            <w:pPr>
              <w:pStyle w:val="Tabletext8pt"/>
            </w:pPr>
            <w:r w:rsidRPr="0067706A">
              <w:t>06 Mental and behavioural disorders  </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018B5F1A" w14:textId="77777777" w:rsidR="00D1224E" w:rsidRPr="0067706A" w:rsidRDefault="00D1224E" w:rsidP="0067706A">
            <w:pPr>
              <w:pStyle w:val="Tabletext8pt"/>
            </w:pPr>
          </w:p>
        </w:tc>
      </w:tr>
      <w:tr w:rsidR="0067706A" w:rsidRPr="0067706A" w14:paraId="06D6D085"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4A1A9F1" w14:textId="77777777" w:rsidR="0067706A" w:rsidRPr="0067706A" w:rsidRDefault="0067706A" w:rsidP="0067706A">
            <w:pPr>
              <w:pStyle w:val="Tabletext8pt"/>
            </w:pPr>
          </w:p>
        </w:tc>
        <w:tc>
          <w:tcPr>
            <w:tcW w:w="4712" w:type="dxa"/>
            <w:noWrap/>
            <w:hideMark/>
          </w:tcPr>
          <w:p w14:paraId="2B2E7F0A" w14:textId="76D50159"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Adjustment disorder</w:t>
            </w:r>
          </w:p>
        </w:tc>
        <w:tc>
          <w:tcPr>
            <w:tcW w:w="1545" w:type="dxa"/>
          </w:tcPr>
          <w:p w14:paraId="0870CD92" w14:textId="743513CC"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31CC6C10" w14:textId="0A5CB466"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C5206D2" w14:textId="77777777" w:rsidR="0067706A" w:rsidRPr="0067706A" w:rsidRDefault="0067706A" w:rsidP="0067706A">
            <w:pPr>
              <w:pStyle w:val="Tabletext8pt"/>
            </w:pPr>
          </w:p>
        </w:tc>
      </w:tr>
      <w:tr w:rsidR="0067706A" w:rsidRPr="0067706A" w14:paraId="3AD706A6"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814A185" w14:textId="77777777" w:rsidR="0067706A" w:rsidRPr="0067706A" w:rsidRDefault="0067706A" w:rsidP="0067706A">
            <w:pPr>
              <w:pStyle w:val="Tabletext8pt"/>
            </w:pPr>
          </w:p>
        </w:tc>
        <w:tc>
          <w:tcPr>
            <w:tcW w:w="4712" w:type="dxa"/>
            <w:noWrap/>
            <w:hideMark/>
          </w:tcPr>
          <w:p w14:paraId="7A0A353A" w14:textId="4FA21536"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Anxiety disorders</w:t>
            </w:r>
          </w:p>
        </w:tc>
        <w:tc>
          <w:tcPr>
            <w:tcW w:w="1545" w:type="dxa"/>
          </w:tcPr>
          <w:p w14:paraId="3C57F51E" w14:textId="07E530CE"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74A8E87B" w14:textId="45B7EEFB"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4E7E7CD" w14:textId="0260D86A" w:rsidR="0067706A" w:rsidRPr="0067706A" w:rsidRDefault="0067706A" w:rsidP="0067706A">
            <w:pPr>
              <w:pStyle w:val="Tabletext8pt"/>
            </w:pPr>
            <w:r w:rsidRPr="0067706A">
              <w:t>36</w:t>
            </w:r>
          </w:p>
        </w:tc>
      </w:tr>
      <w:tr w:rsidR="005A3886" w:rsidRPr="0067706A" w14:paraId="3FEFA0C5"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B1ECBEE" w14:textId="77777777" w:rsidR="005A3886" w:rsidRPr="0067706A" w:rsidRDefault="005A3886" w:rsidP="00342187">
            <w:pPr>
              <w:pStyle w:val="Tabletext8pt"/>
            </w:pPr>
          </w:p>
        </w:tc>
        <w:tc>
          <w:tcPr>
            <w:tcW w:w="4712" w:type="dxa"/>
            <w:noWrap/>
            <w:hideMark/>
          </w:tcPr>
          <w:p w14:paraId="57823C08" w14:textId="77777777" w:rsidR="005A3886" w:rsidRPr="0067706A" w:rsidRDefault="005A3886" w:rsidP="00342187">
            <w:pPr>
              <w:pStyle w:val="Tabletext8pt"/>
              <w:cnfStyle w:val="000000000000" w:firstRow="0" w:lastRow="0" w:firstColumn="0" w:lastColumn="0" w:oddVBand="0" w:evenVBand="0" w:oddHBand="0" w:evenHBand="0" w:firstRowFirstColumn="0" w:firstRowLastColumn="0" w:lastRowFirstColumn="0" w:lastRowLastColumn="0"/>
            </w:pPr>
            <w:r w:rsidRPr="0067706A">
              <w:t>Symptoms of anxiety</w:t>
            </w:r>
          </w:p>
        </w:tc>
        <w:tc>
          <w:tcPr>
            <w:tcW w:w="1545" w:type="dxa"/>
          </w:tcPr>
          <w:p w14:paraId="3A45DF31" w14:textId="77777777" w:rsidR="005A3886" w:rsidRPr="0067706A" w:rsidRDefault="005A3886"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25901DF0" w14:textId="77777777" w:rsidR="005A3886" w:rsidRPr="0067706A" w:rsidRDefault="005A3886"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4D95070" w14:textId="77777777" w:rsidR="005A3886" w:rsidRPr="0067706A" w:rsidRDefault="005A3886" w:rsidP="00342187">
            <w:pPr>
              <w:pStyle w:val="Tabletext8pt"/>
            </w:pPr>
            <w:r w:rsidRPr="0067706A">
              <w:t>6</w:t>
            </w:r>
          </w:p>
        </w:tc>
      </w:tr>
      <w:tr w:rsidR="0067706A" w:rsidRPr="0067706A" w14:paraId="041D12D4"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5760C63" w14:textId="77777777" w:rsidR="0067706A" w:rsidRPr="0067706A" w:rsidRDefault="0067706A" w:rsidP="0067706A">
            <w:pPr>
              <w:pStyle w:val="Tabletext8pt"/>
            </w:pPr>
          </w:p>
        </w:tc>
        <w:tc>
          <w:tcPr>
            <w:tcW w:w="4712" w:type="dxa"/>
            <w:noWrap/>
            <w:hideMark/>
          </w:tcPr>
          <w:p w14:paraId="6626E78B" w14:textId="2A5978A5"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Bodily distress disorders</w:t>
            </w:r>
          </w:p>
        </w:tc>
        <w:tc>
          <w:tcPr>
            <w:tcW w:w="1545" w:type="dxa"/>
          </w:tcPr>
          <w:p w14:paraId="44151673" w14:textId="33457711"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2</w:t>
            </w:r>
          </w:p>
        </w:tc>
        <w:tc>
          <w:tcPr>
            <w:tcW w:w="1404" w:type="dxa"/>
            <w:noWrap/>
          </w:tcPr>
          <w:p w14:paraId="7D8DA625" w14:textId="21815299"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2692AC7" w14:textId="77777777" w:rsidR="0067706A" w:rsidRPr="0067706A" w:rsidRDefault="0067706A" w:rsidP="0067706A">
            <w:pPr>
              <w:pStyle w:val="Tabletext8pt"/>
            </w:pPr>
          </w:p>
        </w:tc>
      </w:tr>
      <w:tr w:rsidR="0067706A" w:rsidRPr="0067706A" w14:paraId="1FAEF001"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2CEAFA8" w14:textId="77777777" w:rsidR="0067706A" w:rsidRPr="0067706A" w:rsidRDefault="0067706A" w:rsidP="0067706A">
            <w:pPr>
              <w:pStyle w:val="Tabletext8pt"/>
            </w:pPr>
          </w:p>
        </w:tc>
        <w:tc>
          <w:tcPr>
            <w:tcW w:w="4712" w:type="dxa"/>
            <w:noWrap/>
            <w:hideMark/>
          </w:tcPr>
          <w:p w14:paraId="5E13EC5D" w14:textId="0A65631F"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Mood disorder, depression</w:t>
            </w:r>
            <w:r w:rsidR="00C01507">
              <w:t xml:space="preserve"> including bipolar</w:t>
            </w:r>
          </w:p>
        </w:tc>
        <w:tc>
          <w:tcPr>
            <w:tcW w:w="1545" w:type="dxa"/>
          </w:tcPr>
          <w:p w14:paraId="07008DB3" w14:textId="08C2344F"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3D5F8420" w14:textId="26402CB9"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05B51B0" w14:textId="651DCCFC" w:rsidR="0067706A" w:rsidRPr="0067706A" w:rsidRDefault="0067706A" w:rsidP="0067706A">
            <w:pPr>
              <w:pStyle w:val="Tabletext8pt"/>
            </w:pPr>
            <w:r w:rsidRPr="0067706A">
              <w:t>5</w:t>
            </w:r>
            <w:r w:rsidR="00C01507">
              <w:t>6</w:t>
            </w:r>
          </w:p>
        </w:tc>
      </w:tr>
      <w:tr w:rsidR="0067706A" w:rsidRPr="0067706A" w14:paraId="51138ED1"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6555FE8" w14:textId="77777777" w:rsidR="0067706A" w:rsidRPr="0067706A" w:rsidRDefault="0067706A" w:rsidP="0067706A">
            <w:pPr>
              <w:pStyle w:val="Tabletext8pt"/>
            </w:pPr>
          </w:p>
        </w:tc>
        <w:tc>
          <w:tcPr>
            <w:tcW w:w="4712" w:type="dxa"/>
            <w:noWrap/>
            <w:hideMark/>
          </w:tcPr>
          <w:p w14:paraId="153A11C9" w14:textId="4B597FDA"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Neurocognitive decline</w:t>
            </w:r>
            <w:r w:rsidR="00D1224E">
              <w:t xml:space="preserve">, inclusive of </w:t>
            </w:r>
            <w:r w:rsidR="00D1224E" w:rsidRPr="0067706A">
              <w:t>Alzheimer’s</w:t>
            </w:r>
            <w:r w:rsidR="00460F68">
              <w:t xml:space="preserve"> and nervous impairment</w:t>
            </w:r>
          </w:p>
        </w:tc>
        <w:tc>
          <w:tcPr>
            <w:tcW w:w="1545" w:type="dxa"/>
          </w:tcPr>
          <w:p w14:paraId="2187C701" w14:textId="3BBE9786" w:rsidR="0067706A" w:rsidRPr="0067706A" w:rsidRDefault="00C01507" w:rsidP="0067706A">
            <w:pPr>
              <w:pStyle w:val="Tabletext8pt"/>
              <w:jc w:val="center"/>
              <w:cnfStyle w:val="000000000000" w:firstRow="0" w:lastRow="0" w:firstColumn="0" w:lastColumn="0" w:oddVBand="0" w:evenVBand="0" w:oddHBand="0" w:evenHBand="0" w:firstRowFirstColumn="0" w:firstRowLastColumn="0" w:lastRowFirstColumn="0" w:lastRowLastColumn="0"/>
            </w:pPr>
            <w:r>
              <w:t>5</w:t>
            </w:r>
            <w:r w:rsidR="00460F68">
              <w:t>9</w:t>
            </w:r>
          </w:p>
        </w:tc>
        <w:tc>
          <w:tcPr>
            <w:tcW w:w="1404" w:type="dxa"/>
            <w:noWrap/>
          </w:tcPr>
          <w:p w14:paraId="6FC90111" w14:textId="794A6B21"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5CD9A5F" w14:textId="77777777" w:rsidR="0067706A" w:rsidRPr="0067706A" w:rsidRDefault="0067706A" w:rsidP="0067706A">
            <w:pPr>
              <w:pStyle w:val="Tabletext8pt"/>
            </w:pPr>
          </w:p>
        </w:tc>
      </w:tr>
      <w:tr w:rsidR="0067706A" w:rsidRPr="0067706A" w14:paraId="6348447F"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842A4F7" w14:textId="77777777" w:rsidR="0067706A" w:rsidRPr="0067706A" w:rsidRDefault="0067706A" w:rsidP="0067706A">
            <w:pPr>
              <w:pStyle w:val="Tabletext8pt"/>
            </w:pPr>
          </w:p>
        </w:tc>
        <w:tc>
          <w:tcPr>
            <w:tcW w:w="4712" w:type="dxa"/>
            <w:noWrap/>
            <w:hideMark/>
          </w:tcPr>
          <w:p w14:paraId="6F926F1E" w14:textId="19C7D1C3"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Neurodevelopmental disorder</w:t>
            </w:r>
            <w:r w:rsidR="00460F68">
              <w:t>s</w:t>
            </w:r>
          </w:p>
        </w:tc>
        <w:tc>
          <w:tcPr>
            <w:tcW w:w="1545" w:type="dxa"/>
          </w:tcPr>
          <w:p w14:paraId="5799835B" w14:textId="6228CF13" w:rsidR="0067706A" w:rsidRPr="0067706A" w:rsidRDefault="00460F68" w:rsidP="0067706A">
            <w:pPr>
              <w:pStyle w:val="Tabletext8pt"/>
              <w:jc w:val="center"/>
              <w:cnfStyle w:val="000000000000" w:firstRow="0" w:lastRow="0" w:firstColumn="0" w:lastColumn="0" w:oddVBand="0" w:evenVBand="0" w:oddHBand="0" w:evenHBand="0" w:firstRowFirstColumn="0" w:firstRowLastColumn="0" w:lastRowFirstColumn="0" w:lastRowLastColumn="0"/>
            </w:pPr>
            <w:r>
              <w:t>10</w:t>
            </w:r>
          </w:p>
        </w:tc>
        <w:tc>
          <w:tcPr>
            <w:tcW w:w="1404" w:type="dxa"/>
            <w:noWrap/>
          </w:tcPr>
          <w:p w14:paraId="5FBDB6D3" w14:textId="4CF13AF7"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1D4604F6" w14:textId="77777777" w:rsidR="0067706A" w:rsidRPr="0067706A" w:rsidRDefault="0067706A" w:rsidP="0067706A">
            <w:pPr>
              <w:pStyle w:val="Tabletext8pt"/>
            </w:pPr>
          </w:p>
        </w:tc>
      </w:tr>
      <w:tr w:rsidR="0067706A" w:rsidRPr="0067706A" w14:paraId="162F7868"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F39CD9F" w14:textId="77777777" w:rsidR="0067706A" w:rsidRPr="0067706A" w:rsidRDefault="0067706A" w:rsidP="0067706A">
            <w:pPr>
              <w:pStyle w:val="Tabletext8pt"/>
            </w:pPr>
          </w:p>
        </w:tc>
        <w:tc>
          <w:tcPr>
            <w:tcW w:w="4712" w:type="dxa"/>
            <w:noWrap/>
            <w:hideMark/>
          </w:tcPr>
          <w:p w14:paraId="02754A0E" w14:textId="1232BAED"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Obsessive compulsive disorders</w:t>
            </w:r>
          </w:p>
        </w:tc>
        <w:tc>
          <w:tcPr>
            <w:tcW w:w="1545" w:type="dxa"/>
          </w:tcPr>
          <w:p w14:paraId="0C88A732" w14:textId="065AB89F"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8</w:t>
            </w:r>
          </w:p>
        </w:tc>
        <w:tc>
          <w:tcPr>
            <w:tcW w:w="1404" w:type="dxa"/>
            <w:noWrap/>
          </w:tcPr>
          <w:p w14:paraId="68A6B84D" w14:textId="460A8677"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1CC5C8BA" w14:textId="77777777" w:rsidR="0067706A" w:rsidRPr="0067706A" w:rsidRDefault="0067706A" w:rsidP="0067706A">
            <w:pPr>
              <w:pStyle w:val="Tabletext8pt"/>
            </w:pPr>
          </w:p>
        </w:tc>
      </w:tr>
      <w:tr w:rsidR="0067706A" w:rsidRPr="0067706A" w14:paraId="6A1E4D19"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86972A3" w14:textId="77777777" w:rsidR="0067706A" w:rsidRPr="0067706A" w:rsidRDefault="0067706A" w:rsidP="0067706A">
            <w:pPr>
              <w:pStyle w:val="Tabletext8pt"/>
            </w:pPr>
          </w:p>
        </w:tc>
        <w:tc>
          <w:tcPr>
            <w:tcW w:w="4712" w:type="dxa"/>
            <w:noWrap/>
            <w:hideMark/>
          </w:tcPr>
          <w:p w14:paraId="362AEEAC" w14:textId="4A4F14FB" w:rsidR="0067706A" w:rsidRPr="0067706A" w:rsidRDefault="00460F68" w:rsidP="0067706A">
            <w:pPr>
              <w:pStyle w:val="Tabletext8pt"/>
              <w:cnfStyle w:val="000000000000" w:firstRow="0" w:lastRow="0" w:firstColumn="0" w:lastColumn="0" w:oddVBand="0" w:evenVBand="0" w:oddHBand="0" w:evenHBand="0" w:firstRowFirstColumn="0" w:firstRowLastColumn="0" w:lastRowFirstColumn="0" w:lastRowLastColumn="0"/>
            </w:pPr>
            <w:r>
              <w:t>Post-</w:t>
            </w:r>
            <w:r w:rsidR="008F6145">
              <w:t>traumatic</w:t>
            </w:r>
            <w:r>
              <w:t xml:space="preserve"> stress disorder</w:t>
            </w:r>
          </w:p>
        </w:tc>
        <w:tc>
          <w:tcPr>
            <w:tcW w:w="1545" w:type="dxa"/>
          </w:tcPr>
          <w:p w14:paraId="474DD94B" w14:textId="6169507A"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2812FB80" w14:textId="1CD566D0"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4C1462E" w14:textId="77777777" w:rsidR="0067706A" w:rsidRPr="0067706A" w:rsidRDefault="0067706A" w:rsidP="0067706A">
            <w:pPr>
              <w:pStyle w:val="Tabletext8pt"/>
            </w:pPr>
          </w:p>
        </w:tc>
      </w:tr>
      <w:tr w:rsidR="0067706A" w:rsidRPr="0067706A" w14:paraId="5ED7387C"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7B765B28" w14:textId="77777777" w:rsidR="0067706A" w:rsidRPr="0067706A" w:rsidRDefault="0067706A" w:rsidP="0067706A">
            <w:pPr>
              <w:pStyle w:val="Tabletext8pt"/>
            </w:pPr>
          </w:p>
        </w:tc>
        <w:tc>
          <w:tcPr>
            <w:tcW w:w="4712" w:type="dxa"/>
            <w:noWrap/>
            <w:hideMark/>
          </w:tcPr>
          <w:p w14:paraId="2780A94D" w14:textId="76F6F733"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Schizophrenia</w:t>
            </w:r>
          </w:p>
        </w:tc>
        <w:tc>
          <w:tcPr>
            <w:tcW w:w="1545" w:type="dxa"/>
          </w:tcPr>
          <w:p w14:paraId="30682528" w14:textId="20413250"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24</w:t>
            </w:r>
          </w:p>
        </w:tc>
        <w:tc>
          <w:tcPr>
            <w:tcW w:w="1404" w:type="dxa"/>
            <w:noWrap/>
          </w:tcPr>
          <w:p w14:paraId="0DEBB40F" w14:textId="41D5FC66"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68363478" w14:textId="77777777" w:rsidR="0067706A" w:rsidRPr="0067706A" w:rsidRDefault="0067706A" w:rsidP="0067706A">
            <w:pPr>
              <w:pStyle w:val="Tabletext8pt"/>
            </w:pPr>
          </w:p>
        </w:tc>
      </w:tr>
      <w:tr w:rsidR="00460F68" w:rsidRPr="0067706A" w14:paraId="74A7BF1D"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34E5DB6" w14:textId="77777777" w:rsidR="00460F68" w:rsidRPr="0067706A" w:rsidRDefault="00460F68" w:rsidP="0067706A">
            <w:pPr>
              <w:pStyle w:val="Tabletext8pt"/>
            </w:pPr>
          </w:p>
        </w:tc>
        <w:tc>
          <w:tcPr>
            <w:tcW w:w="4712" w:type="dxa"/>
            <w:noWrap/>
            <w:hideMark/>
          </w:tcPr>
          <w:p w14:paraId="306DDA7F" w14:textId="2F588148" w:rsidR="00460F68" w:rsidRPr="0067706A" w:rsidRDefault="00460F68" w:rsidP="0067706A">
            <w:pPr>
              <w:pStyle w:val="Tabletext8pt"/>
              <w:cnfStyle w:val="000000000000" w:firstRow="0" w:lastRow="0" w:firstColumn="0" w:lastColumn="0" w:oddVBand="0" w:evenVBand="0" w:oddHBand="0" w:evenHBand="0" w:firstRowFirstColumn="0" w:firstRowLastColumn="0" w:lastRowFirstColumn="0" w:lastRowLastColumn="0"/>
            </w:pPr>
            <w:r w:rsidRPr="0067706A">
              <w:t>Smoking cessation</w:t>
            </w:r>
          </w:p>
        </w:tc>
        <w:tc>
          <w:tcPr>
            <w:tcW w:w="1545" w:type="dxa"/>
          </w:tcPr>
          <w:p w14:paraId="016409A4" w14:textId="77777777" w:rsidR="00460F68" w:rsidRPr="0067706A" w:rsidRDefault="00460F68"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75D28156" w14:textId="77777777" w:rsidR="00460F68" w:rsidRPr="0067706A" w:rsidRDefault="00460F68"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7B8B941" w14:textId="77777777" w:rsidR="00460F68" w:rsidRPr="0067706A" w:rsidRDefault="00460F68" w:rsidP="0067706A">
            <w:pPr>
              <w:pStyle w:val="Tabletext8pt"/>
            </w:pPr>
          </w:p>
        </w:tc>
      </w:tr>
      <w:tr w:rsidR="0067706A" w:rsidRPr="0067706A" w14:paraId="009D6020"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9E86C4E" w14:textId="77777777" w:rsidR="0067706A" w:rsidRPr="0067706A" w:rsidRDefault="0067706A" w:rsidP="0067706A">
            <w:pPr>
              <w:pStyle w:val="Tabletext8pt"/>
            </w:pPr>
          </w:p>
        </w:tc>
        <w:tc>
          <w:tcPr>
            <w:tcW w:w="4712" w:type="dxa"/>
            <w:noWrap/>
            <w:hideMark/>
          </w:tcPr>
          <w:p w14:paraId="019ED0C8" w14:textId="78C8C988"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Substance disorders</w:t>
            </w:r>
          </w:p>
        </w:tc>
        <w:tc>
          <w:tcPr>
            <w:tcW w:w="1545" w:type="dxa"/>
          </w:tcPr>
          <w:p w14:paraId="1C8F2670" w14:textId="0033E050"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4</w:t>
            </w:r>
          </w:p>
        </w:tc>
        <w:tc>
          <w:tcPr>
            <w:tcW w:w="1404" w:type="dxa"/>
            <w:noWrap/>
          </w:tcPr>
          <w:p w14:paraId="44BC3311" w14:textId="4940AFCB"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E1ADC44" w14:textId="77777777" w:rsidR="0067706A" w:rsidRPr="0067706A" w:rsidRDefault="0067706A" w:rsidP="0067706A">
            <w:pPr>
              <w:pStyle w:val="Tabletext8pt"/>
            </w:pPr>
          </w:p>
        </w:tc>
      </w:tr>
      <w:tr w:rsidR="00460F68" w:rsidRPr="0067706A" w14:paraId="32D7ACF4"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3D7886B8" w14:textId="776D85EA" w:rsidR="00460F68" w:rsidRPr="0067706A" w:rsidRDefault="00460F68" w:rsidP="0067706A">
            <w:pPr>
              <w:pStyle w:val="Tabletext8pt"/>
            </w:pPr>
            <w:r w:rsidRPr="0067706A">
              <w:t>07 Sleep-wake disorders  </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53D5241F" w14:textId="77777777" w:rsidR="00460F68" w:rsidRPr="0067706A" w:rsidRDefault="00460F68" w:rsidP="0067706A">
            <w:pPr>
              <w:pStyle w:val="Tabletext8pt"/>
            </w:pPr>
          </w:p>
        </w:tc>
      </w:tr>
      <w:tr w:rsidR="0067706A" w:rsidRPr="0067706A" w14:paraId="5D82180D"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77357E8" w14:textId="77777777" w:rsidR="0067706A" w:rsidRPr="0067706A" w:rsidRDefault="0067706A" w:rsidP="0067706A">
            <w:pPr>
              <w:pStyle w:val="Tabletext8pt"/>
            </w:pPr>
          </w:p>
        </w:tc>
        <w:tc>
          <w:tcPr>
            <w:tcW w:w="4712" w:type="dxa"/>
            <w:noWrap/>
            <w:hideMark/>
          </w:tcPr>
          <w:p w14:paraId="76338227" w14:textId="3CA88140"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Bruxism</w:t>
            </w:r>
          </w:p>
        </w:tc>
        <w:tc>
          <w:tcPr>
            <w:tcW w:w="1545" w:type="dxa"/>
          </w:tcPr>
          <w:p w14:paraId="3CFD852C" w14:textId="3106DECF"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2</w:t>
            </w:r>
          </w:p>
        </w:tc>
        <w:tc>
          <w:tcPr>
            <w:tcW w:w="1404" w:type="dxa"/>
            <w:noWrap/>
          </w:tcPr>
          <w:p w14:paraId="3115191D" w14:textId="3BE4E65D"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295367F" w14:textId="77777777" w:rsidR="0067706A" w:rsidRPr="0067706A" w:rsidRDefault="0067706A" w:rsidP="0067706A">
            <w:pPr>
              <w:pStyle w:val="Tabletext8pt"/>
            </w:pPr>
          </w:p>
        </w:tc>
      </w:tr>
      <w:tr w:rsidR="0067706A" w:rsidRPr="0067706A" w14:paraId="729656B6"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49085D1" w14:textId="77777777" w:rsidR="0067706A" w:rsidRPr="0067706A" w:rsidRDefault="0067706A" w:rsidP="0067706A">
            <w:pPr>
              <w:pStyle w:val="Tabletext8pt"/>
            </w:pPr>
          </w:p>
        </w:tc>
        <w:tc>
          <w:tcPr>
            <w:tcW w:w="4712" w:type="dxa"/>
            <w:noWrap/>
            <w:hideMark/>
          </w:tcPr>
          <w:p w14:paraId="62E19412" w14:textId="5171C49C"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Insomnia</w:t>
            </w:r>
          </w:p>
        </w:tc>
        <w:tc>
          <w:tcPr>
            <w:tcW w:w="1545" w:type="dxa"/>
          </w:tcPr>
          <w:p w14:paraId="0637E824" w14:textId="3E4FD34A"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02FA5F38" w14:textId="084CD299"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18A2C64" w14:textId="516A78F1" w:rsidR="0067706A" w:rsidRPr="0067706A" w:rsidRDefault="0067706A" w:rsidP="0067706A">
            <w:pPr>
              <w:pStyle w:val="Tabletext8pt"/>
            </w:pPr>
            <w:r w:rsidRPr="0067706A">
              <w:t>1</w:t>
            </w:r>
            <w:r w:rsidR="00460F68">
              <w:t>5</w:t>
            </w:r>
          </w:p>
        </w:tc>
      </w:tr>
      <w:tr w:rsidR="0067706A" w:rsidRPr="0067706A" w14:paraId="5B2EC2AF"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9CB61D4" w14:textId="77777777" w:rsidR="0067706A" w:rsidRPr="0067706A" w:rsidRDefault="0067706A" w:rsidP="0067706A">
            <w:pPr>
              <w:pStyle w:val="Tabletext8pt"/>
            </w:pPr>
          </w:p>
        </w:tc>
        <w:tc>
          <w:tcPr>
            <w:tcW w:w="4712" w:type="dxa"/>
            <w:noWrap/>
            <w:hideMark/>
          </w:tcPr>
          <w:p w14:paraId="7E7FD382" w14:textId="08719E1D"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Restless legs syndrome</w:t>
            </w:r>
          </w:p>
        </w:tc>
        <w:tc>
          <w:tcPr>
            <w:tcW w:w="1545" w:type="dxa"/>
          </w:tcPr>
          <w:p w14:paraId="5C0CB70A" w14:textId="6F9E7E4B"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08E22727" w14:textId="57665081"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C389A18" w14:textId="77777777" w:rsidR="0067706A" w:rsidRPr="0067706A" w:rsidRDefault="0067706A" w:rsidP="0067706A">
            <w:pPr>
              <w:pStyle w:val="Tabletext8pt"/>
            </w:pPr>
          </w:p>
        </w:tc>
      </w:tr>
      <w:tr w:rsidR="0067706A" w:rsidRPr="0067706A" w14:paraId="35E34646"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C75E071" w14:textId="77777777" w:rsidR="0067706A" w:rsidRPr="0067706A" w:rsidRDefault="0067706A" w:rsidP="0067706A">
            <w:pPr>
              <w:pStyle w:val="Tabletext8pt"/>
            </w:pPr>
          </w:p>
        </w:tc>
        <w:tc>
          <w:tcPr>
            <w:tcW w:w="4712" w:type="dxa"/>
            <w:noWrap/>
            <w:hideMark/>
          </w:tcPr>
          <w:p w14:paraId="2BEF9488" w14:textId="4C4E21DC"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Sleep disturbance</w:t>
            </w:r>
          </w:p>
        </w:tc>
        <w:tc>
          <w:tcPr>
            <w:tcW w:w="1545" w:type="dxa"/>
          </w:tcPr>
          <w:p w14:paraId="64B245CC" w14:textId="6AFA10EE"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212200E5" w14:textId="4B4FF2C0" w:rsidR="0067706A" w:rsidRPr="0067706A" w:rsidRDefault="00460F68" w:rsidP="0067706A">
            <w:pPr>
              <w:pStyle w:val="Tabletext8pt"/>
              <w:jc w:val="center"/>
              <w:cnfStyle w:val="000000000000" w:firstRow="0" w:lastRow="0" w:firstColumn="0" w:lastColumn="0" w:oddVBand="0" w:evenVBand="0" w:oddHBand="0" w:evenHBand="0" w:firstRowFirstColumn="0" w:firstRowLastColumn="0" w:lastRowFirstColumn="0" w:lastRowLastColumn="0"/>
            </w:pPr>
            <w:r>
              <w:t>7</w:t>
            </w: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180591F0" w14:textId="77777777" w:rsidR="0067706A" w:rsidRPr="0067706A" w:rsidRDefault="0067706A" w:rsidP="0067706A">
            <w:pPr>
              <w:pStyle w:val="Tabletext8pt"/>
            </w:pPr>
          </w:p>
        </w:tc>
      </w:tr>
      <w:tr w:rsidR="00460F68" w:rsidRPr="0067706A" w14:paraId="2314C603"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7C07A63E" w14:textId="2E810429" w:rsidR="00460F68" w:rsidRPr="0067706A" w:rsidRDefault="00460F68" w:rsidP="0067706A">
            <w:pPr>
              <w:pStyle w:val="Tabletext8pt"/>
            </w:pPr>
            <w:r w:rsidRPr="0067706A">
              <w:t>08 Diseases of the nervous system  </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4C819A99" w14:textId="77777777" w:rsidR="00460F68" w:rsidRPr="0067706A" w:rsidRDefault="00460F68" w:rsidP="0067706A">
            <w:pPr>
              <w:pStyle w:val="Tabletext8pt"/>
            </w:pPr>
          </w:p>
        </w:tc>
      </w:tr>
      <w:tr w:rsidR="0067706A" w:rsidRPr="0067706A" w14:paraId="73EE147D"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525C4D08" w14:textId="77777777" w:rsidR="0067706A" w:rsidRPr="0067706A" w:rsidRDefault="0067706A" w:rsidP="0067706A">
            <w:pPr>
              <w:pStyle w:val="Tabletext8pt"/>
            </w:pPr>
          </w:p>
        </w:tc>
        <w:tc>
          <w:tcPr>
            <w:tcW w:w="4712" w:type="dxa"/>
            <w:noWrap/>
            <w:hideMark/>
          </w:tcPr>
          <w:p w14:paraId="7ECBB485" w14:textId="6B0FA5E6"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Cerebrovascular diseases</w:t>
            </w:r>
          </w:p>
        </w:tc>
        <w:tc>
          <w:tcPr>
            <w:tcW w:w="1545" w:type="dxa"/>
          </w:tcPr>
          <w:p w14:paraId="07E24566" w14:textId="31382991"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6</w:t>
            </w:r>
          </w:p>
        </w:tc>
        <w:tc>
          <w:tcPr>
            <w:tcW w:w="1404" w:type="dxa"/>
            <w:noWrap/>
          </w:tcPr>
          <w:p w14:paraId="67D95D3B" w14:textId="181F2DE3"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14F86E69" w14:textId="77777777" w:rsidR="0067706A" w:rsidRPr="0067706A" w:rsidRDefault="0067706A" w:rsidP="0067706A">
            <w:pPr>
              <w:pStyle w:val="Tabletext8pt"/>
            </w:pPr>
          </w:p>
        </w:tc>
      </w:tr>
      <w:tr w:rsidR="0067706A" w:rsidRPr="0067706A" w14:paraId="533C5BA6"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400ECC2" w14:textId="77777777" w:rsidR="0067706A" w:rsidRPr="0067706A" w:rsidRDefault="0067706A" w:rsidP="0067706A">
            <w:pPr>
              <w:pStyle w:val="Tabletext8pt"/>
            </w:pPr>
          </w:p>
        </w:tc>
        <w:tc>
          <w:tcPr>
            <w:tcW w:w="4712" w:type="dxa"/>
            <w:noWrap/>
            <w:hideMark/>
          </w:tcPr>
          <w:p w14:paraId="0F950323" w14:textId="3DB35642"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Epilepsy</w:t>
            </w:r>
          </w:p>
        </w:tc>
        <w:tc>
          <w:tcPr>
            <w:tcW w:w="1545" w:type="dxa"/>
          </w:tcPr>
          <w:p w14:paraId="58D7672F" w14:textId="529F728C"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62A615C7" w14:textId="7F302E75"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DBF6EFB" w14:textId="77777777" w:rsidR="0067706A" w:rsidRPr="0067706A" w:rsidRDefault="0067706A" w:rsidP="0067706A">
            <w:pPr>
              <w:pStyle w:val="Tabletext8pt"/>
            </w:pPr>
          </w:p>
        </w:tc>
      </w:tr>
      <w:tr w:rsidR="0067706A" w:rsidRPr="0067706A" w14:paraId="510E5B71"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0C9E229" w14:textId="77777777" w:rsidR="0067706A" w:rsidRPr="0067706A" w:rsidRDefault="0067706A" w:rsidP="0067706A">
            <w:pPr>
              <w:pStyle w:val="Tabletext8pt"/>
            </w:pPr>
          </w:p>
        </w:tc>
        <w:tc>
          <w:tcPr>
            <w:tcW w:w="4712" w:type="dxa"/>
            <w:noWrap/>
            <w:hideMark/>
          </w:tcPr>
          <w:p w14:paraId="4D94D7FB" w14:textId="114575EE"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Migraine</w:t>
            </w:r>
          </w:p>
        </w:tc>
        <w:tc>
          <w:tcPr>
            <w:tcW w:w="1545" w:type="dxa"/>
          </w:tcPr>
          <w:p w14:paraId="54002D16" w14:textId="49FA3AA7"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4</w:t>
            </w:r>
          </w:p>
        </w:tc>
        <w:tc>
          <w:tcPr>
            <w:tcW w:w="1404" w:type="dxa"/>
            <w:noWrap/>
          </w:tcPr>
          <w:p w14:paraId="622E8881" w14:textId="76734C44"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9BF1979" w14:textId="77777777" w:rsidR="0067706A" w:rsidRPr="0067706A" w:rsidRDefault="0067706A" w:rsidP="0067706A">
            <w:pPr>
              <w:pStyle w:val="Tabletext8pt"/>
            </w:pPr>
          </w:p>
        </w:tc>
      </w:tr>
      <w:tr w:rsidR="0067706A" w:rsidRPr="0067706A" w14:paraId="1261988F"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0DA0D81" w14:textId="77777777" w:rsidR="0067706A" w:rsidRPr="0067706A" w:rsidRDefault="0067706A" w:rsidP="0067706A">
            <w:pPr>
              <w:pStyle w:val="Tabletext8pt"/>
            </w:pPr>
          </w:p>
        </w:tc>
        <w:tc>
          <w:tcPr>
            <w:tcW w:w="4712" w:type="dxa"/>
            <w:noWrap/>
            <w:hideMark/>
          </w:tcPr>
          <w:p w14:paraId="2ED6D738" w14:textId="0DEB8F03"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Multiple sclerosis</w:t>
            </w:r>
          </w:p>
        </w:tc>
        <w:tc>
          <w:tcPr>
            <w:tcW w:w="1545" w:type="dxa"/>
          </w:tcPr>
          <w:p w14:paraId="0752D68A" w14:textId="1FA8F1AF"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7</w:t>
            </w:r>
          </w:p>
        </w:tc>
        <w:tc>
          <w:tcPr>
            <w:tcW w:w="1404" w:type="dxa"/>
            <w:noWrap/>
          </w:tcPr>
          <w:p w14:paraId="030B38AB" w14:textId="4041C005"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1C46C13C" w14:textId="77777777" w:rsidR="0067706A" w:rsidRPr="0067706A" w:rsidRDefault="0067706A" w:rsidP="0067706A">
            <w:pPr>
              <w:pStyle w:val="Tabletext8pt"/>
            </w:pPr>
          </w:p>
        </w:tc>
      </w:tr>
      <w:tr w:rsidR="0067706A" w:rsidRPr="0067706A" w14:paraId="7F739330"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A2512AC" w14:textId="77777777" w:rsidR="0067706A" w:rsidRPr="0067706A" w:rsidRDefault="0067706A" w:rsidP="0067706A">
            <w:pPr>
              <w:pStyle w:val="Tabletext8pt"/>
            </w:pPr>
          </w:p>
        </w:tc>
        <w:tc>
          <w:tcPr>
            <w:tcW w:w="4712" w:type="dxa"/>
            <w:noWrap/>
            <w:hideMark/>
          </w:tcPr>
          <w:p w14:paraId="4526590D" w14:textId="29ED92CA"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Neuropathic pain</w:t>
            </w:r>
          </w:p>
        </w:tc>
        <w:tc>
          <w:tcPr>
            <w:tcW w:w="1545" w:type="dxa"/>
          </w:tcPr>
          <w:p w14:paraId="46456185" w14:textId="2F4C9853"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6B331CEA" w14:textId="35704846"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662391B7" w14:textId="77777777" w:rsidR="0067706A" w:rsidRPr="0067706A" w:rsidRDefault="0067706A" w:rsidP="0067706A">
            <w:pPr>
              <w:pStyle w:val="Tabletext8pt"/>
            </w:pPr>
          </w:p>
        </w:tc>
      </w:tr>
      <w:tr w:rsidR="0067706A" w:rsidRPr="0067706A" w14:paraId="7F330AFB"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CC3AB2B" w14:textId="77777777" w:rsidR="0067706A" w:rsidRPr="0067706A" w:rsidRDefault="0067706A" w:rsidP="0067706A">
            <w:pPr>
              <w:pStyle w:val="Tabletext8pt"/>
            </w:pPr>
          </w:p>
        </w:tc>
        <w:tc>
          <w:tcPr>
            <w:tcW w:w="4712" w:type="dxa"/>
            <w:noWrap/>
            <w:hideMark/>
          </w:tcPr>
          <w:p w14:paraId="0FE2A59B" w14:textId="265C44AF"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Parkinson's disease</w:t>
            </w:r>
          </w:p>
        </w:tc>
        <w:tc>
          <w:tcPr>
            <w:tcW w:w="1545" w:type="dxa"/>
          </w:tcPr>
          <w:p w14:paraId="6BE37FD0" w14:textId="0722A02B" w:rsidR="0067706A" w:rsidRPr="0067706A" w:rsidRDefault="00342187" w:rsidP="0067706A">
            <w:pPr>
              <w:pStyle w:val="Tabletext8pt"/>
              <w:jc w:val="center"/>
              <w:cnfStyle w:val="000000000000" w:firstRow="0" w:lastRow="0" w:firstColumn="0" w:lastColumn="0" w:oddVBand="0" w:evenVBand="0" w:oddHBand="0" w:evenHBand="0" w:firstRowFirstColumn="0" w:firstRowLastColumn="0" w:lastRowFirstColumn="0" w:lastRowLastColumn="0"/>
            </w:pPr>
            <w:r>
              <w:t>3</w:t>
            </w:r>
          </w:p>
        </w:tc>
        <w:tc>
          <w:tcPr>
            <w:tcW w:w="1404" w:type="dxa"/>
            <w:noWrap/>
          </w:tcPr>
          <w:p w14:paraId="04F7E6E1" w14:textId="2F9171B5"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669889E1" w14:textId="77777777" w:rsidR="0067706A" w:rsidRPr="0067706A" w:rsidRDefault="0067706A" w:rsidP="0067706A">
            <w:pPr>
              <w:pStyle w:val="Tabletext8pt"/>
            </w:pPr>
          </w:p>
        </w:tc>
      </w:tr>
      <w:tr w:rsidR="0067706A" w:rsidRPr="0067706A" w14:paraId="79C04322"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24493B4" w14:textId="77777777" w:rsidR="0067706A" w:rsidRPr="0067706A" w:rsidRDefault="0067706A" w:rsidP="0067706A">
            <w:pPr>
              <w:pStyle w:val="Tabletext8pt"/>
            </w:pPr>
          </w:p>
        </w:tc>
        <w:tc>
          <w:tcPr>
            <w:tcW w:w="4712" w:type="dxa"/>
            <w:noWrap/>
            <w:hideMark/>
          </w:tcPr>
          <w:p w14:paraId="3AFD0BFE" w14:textId="7F560682"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Polyneuropathy</w:t>
            </w:r>
          </w:p>
        </w:tc>
        <w:tc>
          <w:tcPr>
            <w:tcW w:w="1545" w:type="dxa"/>
          </w:tcPr>
          <w:p w14:paraId="1DC7ECF1" w14:textId="4907C64D" w:rsidR="0067706A" w:rsidRPr="0067706A" w:rsidRDefault="00342187" w:rsidP="0067706A">
            <w:pPr>
              <w:pStyle w:val="Tabletext8pt"/>
              <w:jc w:val="center"/>
              <w:cnfStyle w:val="000000000000" w:firstRow="0" w:lastRow="0" w:firstColumn="0" w:lastColumn="0" w:oddVBand="0" w:evenVBand="0" w:oddHBand="0" w:evenHBand="0" w:firstRowFirstColumn="0" w:firstRowLastColumn="0" w:lastRowFirstColumn="0" w:lastRowLastColumn="0"/>
            </w:pPr>
            <w:r>
              <w:t>3</w:t>
            </w:r>
          </w:p>
        </w:tc>
        <w:tc>
          <w:tcPr>
            <w:tcW w:w="1404" w:type="dxa"/>
            <w:noWrap/>
          </w:tcPr>
          <w:p w14:paraId="18C1D1AA" w14:textId="6FB98CD6"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18BA85DE" w14:textId="77777777" w:rsidR="0067706A" w:rsidRPr="0067706A" w:rsidRDefault="0067706A" w:rsidP="0067706A">
            <w:pPr>
              <w:pStyle w:val="Tabletext8pt"/>
            </w:pPr>
          </w:p>
        </w:tc>
      </w:tr>
      <w:tr w:rsidR="0067706A" w:rsidRPr="0067706A" w14:paraId="4AF205CA"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385E80C" w14:textId="77777777" w:rsidR="0067706A" w:rsidRPr="0067706A" w:rsidRDefault="0067706A" w:rsidP="0067706A">
            <w:pPr>
              <w:pStyle w:val="Tabletext8pt"/>
            </w:pPr>
          </w:p>
        </w:tc>
        <w:tc>
          <w:tcPr>
            <w:tcW w:w="4712" w:type="dxa"/>
            <w:noWrap/>
            <w:hideMark/>
          </w:tcPr>
          <w:p w14:paraId="4E52B320" w14:textId="2230C1C2"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Post viral olfactory dysfunction</w:t>
            </w:r>
          </w:p>
        </w:tc>
        <w:tc>
          <w:tcPr>
            <w:tcW w:w="1545" w:type="dxa"/>
          </w:tcPr>
          <w:p w14:paraId="7FAC7943" w14:textId="54021551"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55AEB4C8" w14:textId="53B9B351"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619EBB2B" w14:textId="77777777" w:rsidR="0067706A" w:rsidRPr="0067706A" w:rsidRDefault="0067706A" w:rsidP="0067706A">
            <w:pPr>
              <w:pStyle w:val="Tabletext8pt"/>
            </w:pPr>
          </w:p>
        </w:tc>
      </w:tr>
      <w:tr w:rsidR="0067706A" w:rsidRPr="0067706A" w14:paraId="1FAB77D6"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B1FB069" w14:textId="77777777" w:rsidR="0067706A" w:rsidRPr="0067706A" w:rsidRDefault="0067706A" w:rsidP="0067706A">
            <w:pPr>
              <w:pStyle w:val="Tabletext8pt"/>
            </w:pPr>
          </w:p>
        </w:tc>
        <w:tc>
          <w:tcPr>
            <w:tcW w:w="4712" w:type="dxa"/>
            <w:noWrap/>
            <w:hideMark/>
          </w:tcPr>
          <w:p w14:paraId="2E9B59B1" w14:textId="27A33472"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Stroke (recovery)</w:t>
            </w:r>
          </w:p>
        </w:tc>
        <w:tc>
          <w:tcPr>
            <w:tcW w:w="1545" w:type="dxa"/>
          </w:tcPr>
          <w:p w14:paraId="5D9034B2" w14:textId="0958B393" w:rsidR="0067706A" w:rsidRPr="0067706A" w:rsidRDefault="00342187" w:rsidP="0067706A">
            <w:pPr>
              <w:pStyle w:val="Tabletext8pt"/>
              <w:jc w:val="center"/>
              <w:cnfStyle w:val="000000000000" w:firstRow="0" w:lastRow="0" w:firstColumn="0" w:lastColumn="0" w:oddVBand="0" w:evenVBand="0" w:oddHBand="0" w:evenHBand="0" w:firstRowFirstColumn="0" w:firstRowLastColumn="0" w:lastRowFirstColumn="0" w:lastRowLastColumn="0"/>
            </w:pPr>
            <w:r>
              <w:t>3</w:t>
            </w:r>
          </w:p>
        </w:tc>
        <w:tc>
          <w:tcPr>
            <w:tcW w:w="1404" w:type="dxa"/>
            <w:noWrap/>
          </w:tcPr>
          <w:p w14:paraId="18CCB751" w14:textId="0BE413EC"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82058F8" w14:textId="77777777" w:rsidR="0067706A" w:rsidRPr="0067706A" w:rsidRDefault="0067706A" w:rsidP="0067706A">
            <w:pPr>
              <w:pStyle w:val="Tabletext8pt"/>
            </w:pPr>
          </w:p>
        </w:tc>
      </w:tr>
      <w:tr w:rsidR="0067706A" w:rsidRPr="0067706A" w14:paraId="2F209AB1"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9C7BB2E" w14:textId="77777777" w:rsidR="0067706A" w:rsidRPr="0067706A" w:rsidRDefault="0067706A" w:rsidP="0067706A">
            <w:pPr>
              <w:pStyle w:val="Tabletext8pt"/>
            </w:pPr>
          </w:p>
        </w:tc>
        <w:tc>
          <w:tcPr>
            <w:tcW w:w="4712" w:type="dxa"/>
            <w:noWrap/>
            <w:hideMark/>
          </w:tcPr>
          <w:p w14:paraId="10210684" w14:textId="07CC7596"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Tardive dyskinesia</w:t>
            </w:r>
          </w:p>
        </w:tc>
        <w:tc>
          <w:tcPr>
            <w:tcW w:w="1545" w:type="dxa"/>
          </w:tcPr>
          <w:p w14:paraId="1C072EA3" w14:textId="19D0DF2B"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3</w:t>
            </w:r>
          </w:p>
        </w:tc>
        <w:tc>
          <w:tcPr>
            <w:tcW w:w="1404" w:type="dxa"/>
            <w:noWrap/>
          </w:tcPr>
          <w:p w14:paraId="5E03AB27" w14:textId="47DCF630"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52304DBA" w14:textId="77777777" w:rsidR="0067706A" w:rsidRPr="0067706A" w:rsidRDefault="0067706A" w:rsidP="0067706A">
            <w:pPr>
              <w:pStyle w:val="Tabletext8pt"/>
            </w:pPr>
          </w:p>
        </w:tc>
      </w:tr>
      <w:tr w:rsidR="00342187" w:rsidRPr="0067706A" w14:paraId="4F043029"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76F5AEEE" w14:textId="4D517175" w:rsidR="00342187" w:rsidRPr="0067706A" w:rsidRDefault="00342187" w:rsidP="0067706A">
            <w:pPr>
              <w:pStyle w:val="Tabletext8pt"/>
            </w:pPr>
            <w:r w:rsidRPr="0067706A">
              <w:t>09 Disease of the visual system</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4A44DDF7" w14:textId="77777777" w:rsidR="00342187" w:rsidRPr="0067706A" w:rsidRDefault="00342187" w:rsidP="0067706A">
            <w:pPr>
              <w:pStyle w:val="Tabletext8pt"/>
            </w:pPr>
          </w:p>
        </w:tc>
      </w:tr>
      <w:tr w:rsidR="0067706A" w:rsidRPr="0067706A" w14:paraId="53EE8202"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F9F5F71" w14:textId="77777777" w:rsidR="0067706A" w:rsidRPr="0067706A" w:rsidRDefault="0067706A" w:rsidP="0067706A">
            <w:pPr>
              <w:pStyle w:val="Tabletext8pt"/>
            </w:pPr>
          </w:p>
        </w:tc>
        <w:tc>
          <w:tcPr>
            <w:tcW w:w="4712" w:type="dxa"/>
            <w:noWrap/>
            <w:hideMark/>
          </w:tcPr>
          <w:p w14:paraId="298A3AA9" w14:textId="054B2A38"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Blepharitis</w:t>
            </w:r>
          </w:p>
        </w:tc>
        <w:tc>
          <w:tcPr>
            <w:tcW w:w="1545" w:type="dxa"/>
          </w:tcPr>
          <w:p w14:paraId="0D097AFC" w14:textId="263015B5"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36F922D6" w14:textId="0270223A"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1ABBBA6D" w14:textId="77777777" w:rsidR="0067706A" w:rsidRPr="0067706A" w:rsidRDefault="0067706A" w:rsidP="0067706A">
            <w:pPr>
              <w:pStyle w:val="Tabletext8pt"/>
            </w:pPr>
          </w:p>
        </w:tc>
      </w:tr>
      <w:tr w:rsidR="0067706A" w:rsidRPr="0067706A" w14:paraId="6D39733D"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2EF39D1" w14:textId="77777777" w:rsidR="0067706A" w:rsidRPr="0067706A" w:rsidRDefault="0067706A" w:rsidP="0067706A">
            <w:pPr>
              <w:pStyle w:val="Tabletext8pt"/>
            </w:pPr>
          </w:p>
        </w:tc>
        <w:tc>
          <w:tcPr>
            <w:tcW w:w="4712" w:type="dxa"/>
            <w:noWrap/>
            <w:hideMark/>
          </w:tcPr>
          <w:p w14:paraId="7FFE7A90" w14:textId="19E78BE9"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Diabetic retinopathy</w:t>
            </w:r>
          </w:p>
        </w:tc>
        <w:tc>
          <w:tcPr>
            <w:tcW w:w="1545" w:type="dxa"/>
          </w:tcPr>
          <w:p w14:paraId="2FA6B51B" w14:textId="1DBD95F3"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2</w:t>
            </w:r>
          </w:p>
        </w:tc>
        <w:tc>
          <w:tcPr>
            <w:tcW w:w="1404" w:type="dxa"/>
            <w:noWrap/>
          </w:tcPr>
          <w:p w14:paraId="60B0DF78" w14:textId="22DDCF2F"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6D8CFCA9" w14:textId="77777777" w:rsidR="0067706A" w:rsidRPr="0067706A" w:rsidRDefault="0067706A" w:rsidP="0067706A">
            <w:pPr>
              <w:pStyle w:val="Tabletext8pt"/>
            </w:pPr>
          </w:p>
        </w:tc>
      </w:tr>
      <w:tr w:rsidR="0067706A" w:rsidRPr="0067706A" w14:paraId="359DBD1C"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044C456" w14:textId="77777777" w:rsidR="0067706A" w:rsidRPr="0067706A" w:rsidRDefault="0067706A" w:rsidP="0067706A">
            <w:pPr>
              <w:pStyle w:val="Tabletext8pt"/>
            </w:pPr>
          </w:p>
        </w:tc>
        <w:tc>
          <w:tcPr>
            <w:tcW w:w="4712" w:type="dxa"/>
            <w:noWrap/>
            <w:hideMark/>
          </w:tcPr>
          <w:p w14:paraId="5006E96A" w14:textId="775202DD"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Dry eye syndrome</w:t>
            </w:r>
          </w:p>
        </w:tc>
        <w:tc>
          <w:tcPr>
            <w:tcW w:w="1545" w:type="dxa"/>
          </w:tcPr>
          <w:p w14:paraId="49471635" w14:textId="0D2E52EA"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343563E5" w14:textId="32620CD2"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05DC109" w14:textId="77777777" w:rsidR="0067706A" w:rsidRPr="0067706A" w:rsidRDefault="0067706A" w:rsidP="0067706A">
            <w:pPr>
              <w:pStyle w:val="Tabletext8pt"/>
            </w:pPr>
          </w:p>
        </w:tc>
      </w:tr>
      <w:tr w:rsidR="0067706A" w:rsidRPr="0067706A" w14:paraId="332B851B"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159A9E5" w14:textId="77777777" w:rsidR="0067706A" w:rsidRPr="0067706A" w:rsidRDefault="0067706A" w:rsidP="0067706A">
            <w:pPr>
              <w:pStyle w:val="Tabletext8pt"/>
            </w:pPr>
          </w:p>
        </w:tc>
        <w:tc>
          <w:tcPr>
            <w:tcW w:w="4712" w:type="dxa"/>
            <w:noWrap/>
            <w:hideMark/>
          </w:tcPr>
          <w:p w14:paraId="7F6CAF63" w14:textId="710AAB47"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Glaucoma</w:t>
            </w:r>
          </w:p>
        </w:tc>
        <w:tc>
          <w:tcPr>
            <w:tcW w:w="1545" w:type="dxa"/>
          </w:tcPr>
          <w:p w14:paraId="6F864327" w14:textId="452F80FF"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4</w:t>
            </w:r>
          </w:p>
        </w:tc>
        <w:tc>
          <w:tcPr>
            <w:tcW w:w="1404" w:type="dxa"/>
            <w:noWrap/>
          </w:tcPr>
          <w:p w14:paraId="07916F77" w14:textId="7692A2D0"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1ED77D53" w14:textId="77777777" w:rsidR="0067706A" w:rsidRPr="0067706A" w:rsidRDefault="0067706A" w:rsidP="0067706A">
            <w:pPr>
              <w:pStyle w:val="Tabletext8pt"/>
            </w:pPr>
          </w:p>
        </w:tc>
      </w:tr>
      <w:tr w:rsidR="0067706A" w:rsidRPr="0067706A" w14:paraId="1497B1AB"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2F74545" w14:textId="77777777" w:rsidR="0067706A" w:rsidRPr="0067706A" w:rsidRDefault="0067706A" w:rsidP="0067706A">
            <w:pPr>
              <w:pStyle w:val="Tabletext8pt"/>
            </w:pPr>
          </w:p>
        </w:tc>
        <w:tc>
          <w:tcPr>
            <w:tcW w:w="4712" w:type="dxa"/>
            <w:noWrap/>
            <w:hideMark/>
          </w:tcPr>
          <w:p w14:paraId="279E2DBC" w14:textId="18954EA8"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Macular degeneration</w:t>
            </w:r>
          </w:p>
        </w:tc>
        <w:tc>
          <w:tcPr>
            <w:tcW w:w="1545" w:type="dxa"/>
          </w:tcPr>
          <w:p w14:paraId="5F64B020" w14:textId="4A7493FF"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2</w:t>
            </w:r>
          </w:p>
        </w:tc>
        <w:tc>
          <w:tcPr>
            <w:tcW w:w="1404" w:type="dxa"/>
            <w:noWrap/>
          </w:tcPr>
          <w:p w14:paraId="7A4D3F5D" w14:textId="727CED30"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14EB4DE" w14:textId="77777777" w:rsidR="0067706A" w:rsidRPr="0067706A" w:rsidRDefault="0067706A" w:rsidP="0067706A">
            <w:pPr>
              <w:pStyle w:val="Tabletext8pt"/>
            </w:pPr>
          </w:p>
        </w:tc>
      </w:tr>
      <w:tr w:rsidR="0067706A" w:rsidRPr="0067706A" w14:paraId="7DA2D1D7"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E1BD89A" w14:textId="77777777" w:rsidR="0067706A" w:rsidRPr="0067706A" w:rsidRDefault="0067706A" w:rsidP="0067706A">
            <w:pPr>
              <w:pStyle w:val="Tabletext8pt"/>
            </w:pPr>
          </w:p>
        </w:tc>
        <w:tc>
          <w:tcPr>
            <w:tcW w:w="4712" w:type="dxa"/>
            <w:noWrap/>
            <w:hideMark/>
          </w:tcPr>
          <w:p w14:paraId="1A87A5C5" w14:textId="63E414D5" w:rsidR="0067706A" w:rsidRPr="0067706A" w:rsidRDefault="0067706A" w:rsidP="0067706A">
            <w:pPr>
              <w:pStyle w:val="Tabletext8pt"/>
              <w:cnfStyle w:val="000000000000" w:firstRow="0" w:lastRow="0" w:firstColumn="0" w:lastColumn="0" w:oddVBand="0" w:evenVBand="0" w:oddHBand="0" w:evenHBand="0" w:firstRowFirstColumn="0" w:firstRowLastColumn="0" w:lastRowFirstColumn="0" w:lastRowLastColumn="0"/>
            </w:pPr>
            <w:r w:rsidRPr="0067706A">
              <w:t xml:space="preserve">Ocular </w:t>
            </w:r>
            <w:r w:rsidR="00342187" w:rsidRPr="0067706A">
              <w:t>hypertension</w:t>
            </w:r>
          </w:p>
        </w:tc>
        <w:tc>
          <w:tcPr>
            <w:tcW w:w="1545" w:type="dxa"/>
          </w:tcPr>
          <w:p w14:paraId="1C264846" w14:textId="755E83E9"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60EF3654" w14:textId="3DA42C5F" w:rsidR="0067706A" w:rsidRPr="0067706A" w:rsidRDefault="0067706A" w:rsidP="0067706A">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DF78494" w14:textId="77777777" w:rsidR="0067706A" w:rsidRPr="0067706A" w:rsidRDefault="0067706A" w:rsidP="0067706A">
            <w:pPr>
              <w:pStyle w:val="Tabletext8pt"/>
            </w:pPr>
          </w:p>
        </w:tc>
      </w:tr>
      <w:tr w:rsidR="00342187" w:rsidRPr="0067706A" w14:paraId="78CE79BD"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632683CD" w14:textId="499A96F1" w:rsidR="00342187" w:rsidRPr="0067706A" w:rsidRDefault="00342187" w:rsidP="00342187">
            <w:pPr>
              <w:pStyle w:val="Tabletext8pt"/>
            </w:pPr>
            <w:r w:rsidRPr="0067706A">
              <w:t>10 Diseases of the ear or mastoid process  </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579B385F" w14:textId="77777777" w:rsidR="00342187" w:rsidRPr="0067706A" w:rsidRDefault="00342187" w:rsidP="00342187">
            <w:pPr>
              <w:pStyle w:val="Tabletext8pt"/>
            </w:pPr>
          </w:p>
        </w:tc>
      </w:tr>
      <w:tr w:rsidR="00342187" w:rsidRPr="0067706A" w14:paraId="6A2CA2C3"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D7B15E2" w14:textId="77777777" w:rsidR="00342187" w:rsidRPr="0067706A" w:rsidRDefault="00342187" w:rsidP="00342187">
            <w:pPr>
              <w:pStyle w:val="Tabletext8pt"/>
            </w:pPr>
          </w:p>
        </w:tc>
        <w:tc>
          <w:tcPr>
            <w:tcW w:w="4712" w:type="dxa"/>
            <w:noWrap/>
            <w:hideMark/>
          </w:tcPr>
          <w:p w14:paraId="1B589082" w14:textId="36CDBA91"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Hearing loss</w:t>
            </w:r>
          </w:p>
        </w:tc>
        <w:tc>
          <w:tcPr>
            <w:tcW w:w="1545" w:type="dxa"/>
          </w:tcPr>
          <w:p w14:paraId="3045C627" w14:textId="42E41783"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2FAC8838" w14:textId="642DFFAE"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5F097451" w14:textId="77777777" w:rsidR="00342187" w:rsidRPr="0067706A" w:rsidRDefault="00342187" w:rsidP="00342187">
            <w:pPr>
              <w:pStyle w:val="Tabletext8pt"/>
            </w:pPr>
          </w:p>
        </w:tc>
      </w:tr>
      <w:tr w:rsidR="00342187" w:rsidRPr="0067706A" w14:paraId="112163AC"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163188B" w14:textId="77777777" w:rsidR="00342187" w:rsidRPr="0067706A" w:rsidRDefault="00342187" w:rsidP="00342187">
            <w:pPr>
              <w:pStyle w:val="Tabletext8pt"/>
            </w:pPr>
          </w:p>
        </w:tc>
        <w:tc>
          <w:tcPr>
            <w:tcW w:w="4712" w:type="dxa"/>
            <w:noWrap/>
            <w:hideMark/>
          </w:tcPr>
          <w:p w14:paraId="4D6CFB70" w14:textId="624A8F2A"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Otitis media</w:t>
            </w:r>
          </w:p>
        </w:tc>
        <w:tc>
          <w:tcPr>
            <w:tcW w:w="1545" w:type="dxa"/>
          </w:tcPr>
          <w:p w14:paraId="351797D7" w14:textId="4366E2A4"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2</w:t>
            </w:r>
          </w:p>
        </w:tc>
        <w:tc>
          <w:tcPr>
            <w:tcW w:w="1404" w:type="dxa"/>
            <w:noWrap/>
          </w:tcPr>
          <w:p w14:paraId="68F6E767" w14:textId="53B6A8C7"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75982F2" w14:textId="77777777" w:rsidR="00342187" w:rsidRPr="0067706A" w:rsidRDefault="00342187" w:rsidP="00342187">
            <w:pPr>
              <w:pStyle w:val="Tabletext8pt"/>
            </w:pPr>
          </w:p>
        </w:tc>
      </w:tr>
      <w:tr w:rsidR="00342187" w:rsidRPr="0067706A" w14:paraId="209AE06A"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0521654" w14:textId="77777777" w:rsidR="00342187" w:rsidRPr="0067706A" w:rsidRDefault="00342187" w:rsidP="00342187">
            <w:pPr>
              <w:pStyle w:val="Tabletext8pt"/>
            </w:pPr>
          </w:p>
        </w:tc>
        <w:tc>
          <w:tcPr>
            <w:tcW w:w="4712" w:type="dxa"/>
            <w:noWrap/>
            <w:hideMark/>
          </w:tcPr>
          <w:p w14:paraId="48F96964" w14:textId="44551D4E"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Tinnitus</w:t>
            </w:r>
          </w:p>
        </w:tc>
        <w:tc>
          <w:tcPr>
            <w:tcW w:w="1545" w:type="dxa"/>
          </w:tcPr>
          <w:p w14:paraId="0583C58C" w14:textId="5D11968D"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4</w:t>
            </w:r>
          </w:p>
        </w:tc>
        <w:tc>
          <w:tcPr>
            <w:tcW w:w="1404" w:type="dxa"/>
            <w:noWrap/>
          </w:tcPr>
          <w:p w14:paraId="234D0C1A" w14:textId="2175A9B8"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8F2FBEC" w14:textId="77777777" w:rsidR="00342187" w:rsidRPr="0067706A" w:rsidRDefault="00342187" w:rsidP="00342187">
            <w:pPr>
              <w:pStyle w:val="Tabletext8pt"/>
            </w:pPr>
          </w:p>
        </w:tc>
      </w:tr>
      <w:tr w:rsidR="00342187" w:rsidRPr="0067706A" w14:paraId="20B7AC6A"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1BC67EB0" w14:textId="115CDB48" w:rsidR="00342187" w:rsidRPr="0067706A" w:rsidRDefault="00342187" w:rsidP="00342187">
            <w:pPr>
              <w:pStyle w:val="Tabletext8pt"/>
            </w:pPr>
            <w:r w:rsidRPr="0067706A">
              <w:t>11 Diseases of the circulatory system  </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28F6D78B" w14:textId="77777777" w:rsidR="00342187" w:rsidRPr="0067706A" w:rsidRDefault="00342187" w:rsidP="00342187">
            <w:pPr>
              <w:pStyle w:val="Tabletext8pt"/>
            </w:pPr>
          </w:p>
        </w:tc>
      </w:tr>
      <w:tr w:rsidR="00342187" w:rsidRPr="0067706A" w14:paraId="74C59934"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285DEA1" w14:textId="77777777" w:rsidR="00342187" w:rsidRPr="0067706A" w:rsidRDefault="00342187" w:rsidP="00342187">
            <w:pPr>
              <w:pStyle w:val="Tabletext8pt"/>
            </w:pPr>
          </w:p>
        </w:tc>
        <w:tc>
          <w:tcPr>
            <w:tcW w:w="4712" w:type="dxa"/>
            <w:noWrap/>
            <w:hideMark/>
          </w:tcPr>
          <w:p w14:paraId="641778EC" w14:textId="3A8B7149"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Angina</w:t>
            </w:r>
          </w:p>
        </w:tc>
        <w:tc>
          <w:tcPr>
            <w:tcW w:w="1545" w:type="dxa"/>
          </w:tcPr>
          <w:p w14:paraId="591F319D" w14:textId="2869A9A3"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t xml:space="preserve">6 </w:t>
            </w:r>
          </w:p>
        </w:tc>
        <w:tc>
          <w:tcPr>
            <w:tcW w:w="1404" w:type="dxa"/>
            <w:noWrap/>
          </w:tcPr>
          <w:p w14:paraId="7386E380" w14:textId="305E96C5"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64C41535" w14:textId="77777777" w:rsidR="00342187" w:rsidRPr="0067706A" w:rsidRDefault="00342187" w:rsidP="00342187">
            <w:pPr>
              <w:pStyle w:val="Tabletext8pt"/>
            </w:pPr>
          </w:p>
        </w:tc>
      </w:tr>
      <w:tr w:rsidR="00342187" w:rsidRPr="0067706A" w14:paraId="27238D1D"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6BF9EFD" w14:textId="77777777" w:rsidR="00342187" w:rsidRPr="0067706A" w:rsidRDefault="00342187" w:rsidP="00342187">
            <w:pPr>
              <w:pStyle w:val="Tabletext8pt"/>
            </w:pPr>
          </w:p>
        </w:tc>
        <w:tc>
          <w:tcPr>
            <w:tcW w:w="4712" w:type="dxa"/>
            <w:noWrap/>
            <w:hideMark/>
          </w:tcPr>
          <w:p w14:paraId="0426A8C4" w14:textId="0A9D11C6"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 xml:space="preserve">Cardiovascular disease </w:t>
            </w:r>
          </w:p>
        </w:tc>
        <w:tc>
          <w:tcPr>
            <w:tcW w:w="1545" w:type="dxa"/>
          </w:tcPr>
          <w:p w14:paraId="52F40271" w14:textId="201845E0"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t>2</w:t>
            </w:r>
          </w:p>
        </w:tc>
        <w:tc>
          <w:tcPr>
            <w:tcW w:w="1404" w:type="dxa"/>
            <w:noWrap/>
          </w:tcPr>
          <w:p w14:paraId="5A251EB9" w14:textId="78D11C29"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12554B97" w14:textId="77777777" w:rsidR="00342187" w:rsidRPr="0067706A" w:rsidRDefault="00342187" w:rsidP="00342187">
            <w:pPr>
              <w:pStyle w:val="Tabletext8pt"/>
            </w:pPr>
          </w:p>
        </w:tc>
      </w:tr>
      <w:tr w:rsidR="00342187" w:rsidRPr="0067706A" w14:paraId="24B828C8"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D207B29" w14:textId="77777777" w:rsidR="00342187" w:rsidRPr="0067706A" w:rsidRDefault="00342187" w:rsidP="00342187">
            <w:pPr>
              <w:pStyle w:val="Tabletext8pt"/>
            </w:pPr>
          </w:p>
        </w:tc>
        <w:tc>
          <w:tcPr>
            <w:tcW w:w="4712" w:type="dxa"/>
            <w:noWrap/>
            <w:hideMark/>
          </w:tcPr>
          <w:p w14:paraId="60949968" w14:textId="572A4EDE"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Claudication, intermittent</w:t>
            </w:r>
          </w:p>
        </w:tc>
        <w:tc>
          <w:tcPr>
            <w:tcW w:w="1545" w:type="dxa"/>
          </w:tcPr>
          <w:p w14:paraId="5B8F761B" w14:textId="1A13A4AE"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3FCE08F7" w14:textId="6C12EA2B"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11948E60" w14:textId="77777777" w:rsidR="00342187" w:rsidRPr="0067706A" w:rsidRDefault="00342187" w:rsidP="00342187">
            <w:pPr>
              <w:pStyle w:val="Tabletext8pt"/>
            </w:pPr>
          </w:p>
        </w:tc>
      </w:tr>
      <w:tr w:rsidR="00342187" w:rsidRPr="0067706A" w14:paraId="37E91101"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033C137" w14:textId="77777777" w:rsidR="00342187" w:rsidRPr="0067706A" w:rsidRDefault="00342187" w:rsidP="00342187">
            <w:pPr>
              <w:pStyle w:val="Tabletext8pt"/>
            </w:pPr>
          </w:p>
        </w:tc>
        <w:tc>
          <w:tcPr>
            <w:tcW w:w="4712" w:type="dxa"/>
            <w:noWrap/>
            <w:hideMark/>
          </w:tcPr>
          <w:p w14:paraId="480134BB" w14:textId="3ABDD8D2"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Coronary artery disease</w:t>
            </w:r>
          </w:p>
        </w:tc>
        <w:tc>
          <w:tcPr>
            <w:tcW w:w="1545" w:type="dxa"/>
          </w:tcPr>
          <w:p w14:paraId="6D209F0E" w14:textId="7EA1610D"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30</w:t>
            </w:r>
          </w:p>
        </w:tc>
        <w:tc>
          <w:tcPr>
            <w:tcW w:w="1404" w:type="dxa"/>
            <w:noWrap/>
          </w:tcPr>
          <w:p w14:paraId="7150CCFC" w14:textId="2CAE6DC1"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595651F6" w14:textId="77777777" w:rsidR="00342187" w:rsidRPr="0067706A" w:rsidRDefault="00342187" w:rsidP="00342187">
            <w:pPr>
              <w:pStyle w:val="Tabletext8pt"/>
            </w:pPr>
          </w:p>
        </w:tc>
      </w:tr>
      <w:tr w:rsidR="00342187" w:rsidRPr="0067706A" w14:paraId="29961B72"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8D13D79" w14:textId="77777777" w:rsidR="00342187" w:rsidRPr="0067706A" w:rsidRDefault="00342187" w:rsidP="00342187">
            <w:pPr>
              <w:pStyle w:val="Tabletext8pt"/>
            </w:pPr>
          </w:p>
        </w:tc>
        <w:tc>
          <w:tcPr>
            <w:tcW w:w="4712" w:type="dxa"/>
            <w:noWrap/>
            <w:hideMark/>
          </w:tcPr>
          <w:p w14:paraId="033E30F4" w14:textId="09D3AE45"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Heart failure</w:t>
            </w:r>
          </w:p>
        </w:tc>
        <w:tc>
          <w:tcPr>
            <w:tcW w:w="1545" w:type="dxa"/>
          </w:tcPr>
          <w:p w14:paraId="099EEB75" w14:textId="1015389F"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3</w:t>
            </w:r>
          </w:p>
        </w:tc>
        <w:tc>
          <w:tcPr>
            <w:tcW w:w="1404" w:type="dxa"/>
            <w:noWrap/>
          </w:tcPr>
          <w:p w14:paraId="03E8AF1A" w14:textId="3AB561F3"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50787EBF" w14:textId="77777777" w:rsidR="00342187" w:rsidRPr="0067706A" w:rsidRDefault="00342187" w:rsidP="00342187">
            <w:pPr>
              <w:pStyle w:val="Tabletext8pt"/>
            </w:pPr>
          </w:p>
        </w:tc>
      </w:tr>
      <w:tr w:rsidR="00342187" w:rsidRPr="0067706A" w14:paraId="7BD81410"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33F6F0C" w14:textId="77777777" w:rsidR="00342187" w:rsidRPr="0067706A" w:rsidRDefault="00342187" w:rsidP="00342187">
            <w:pPr>
              <w:pStyle w:val="Tabletext8pt"/>
            </w:pPr>
          </w:p>
        </w:tc>
        <w:tc>
          <w:tcPr>
            <w:tcW w:w="4712" w:type="dxa"/>
            <w:noWrap/>
            <w:hideMark/>
          </w:tcPr>
          <w:p w14:paraId="7EA79F28" w14:textId="7C083E00"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Hypertension</w:t>
            </w:r>
          </w:p>
        </w:tc>
        <w:tc>
          <w:tcPr>
            <w:tcW w:w="1545" w:type="dxa"/>
          </w:tcPr>
          <w:p w14:paraId="744E3466" w14:textId="1929D9D8"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43</w:t>
            </w:r>
          </w:p>
        </w:tc>
        <w:tc>
          <w:tcPr>
            <w:tcW w:w="1404" w:type="dxa"/>
            <w:noWrap/>
          </w:tcPr>
          <w:p w14:paraId="7F91AAF4" w14:textId="5B7B8323"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5EF696AA" w14:textId="77777777" w:rsidR="00342187" w:rsidRPr="0067706A" w:rsidRDefault="00342187" w:rsidP="00342187">
            <w:pPr>
              <w:pStyle w:val="Tabletext8pt"/>
            </w:pPr>
          </w:p>
        </w:tc>
      </w:tr>
      <w:tr w:rsidR="00342187" w:rsidRPr="0067706A" w14:paraId="7A980EAE"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7D247689" w14:textId="77777777" w:rsidR="00342187" w:rsidRPr="0067706A" w:rsidRDefault="00342187" w:rsidP="00342187">
            <w:pPr>
              <w:pStyle w:val="Tabletext8pt"/>
            </w:pPr>
          </w:p>
        </w:tc>
        <w:tc>
          <w:tcPr>
            <w:tcW w:w="4712" w:type="dxa"/>
            <w:noWrap/>
            <w:hideMark/>
          </w:tcPr>
          <w:p w14:paraId="2B869EED" w14:textId="558F7FBE"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Mitral valve disease</w:t>
            </w:r>
          </w:p>
        </w:tc>
        <w:tc>
          <w:tcPr>
            <w:tcW w:w="1545" w:type="dxa"/>
          </w:tcPr>
          <w:p w14:paraId="558A6C1A" w14:textId="75970224"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668BC057" w14:textId="2C62CA14"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C15B98F" w14:textId="77777777" w:rsidR="00342187" w:rsidRPr="0067706A" w:rsidRDefault="00342187" w:rsidP="00342187">
            <w:pPr>
              <w:pStyle w:val="Tabletext8pt"/>
            </w:pPr>
          </w:p>
        </w:tc>
      </w:tr>
      <w:tr w:rsidR="00342187" w:rsidRPr="0067706A" w14:paraId="654E53BA"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2954F36" w14:textId="77777777" w:rsidR="00342187" w:rsidRPr="0067706A" w:rsidRDefault="00342187" w:rsidP="00342187">
            <w:pPr>
              <w:pStyle w:val="Tabletext8pt"/>
            </w:pPr>
          </w:p>
        </w:tc>
        <w:tc>
          <w:tcPr>
            <w:tcW w:w="4712" w:type="dxa"/>
            <w:noWrap/>
            <w:hideMark/>
          </w:tcPr>
          <w:p w14:paraId="36782345" w14:textId="62D0E2AF"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Myocardial infarction</w:t>
            </w:r>
          </w:p>
        </w:tc>
        <w:tc>
          <w:tcPr>
            <w:tcW w:w="1545" w:type="dxa"/>
          </w:tcPr>
          <w:p w14:paraId="401535D5" w14:textId="3D3A14A4"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4</w:t>
            </w:r>
          </w:p>
        </w:tc>
        <w:tc>
          <w:tcPr>
            <w:tcW w:w="1404" w:type="dxa"/>
            <w:noWrap/>
          </w:tcPr>
          <w:p w14:paraId="39EDE3DC" w14:textId="64EF3E79"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11393EF" w14:textId="77777777" w:rsidR="00342187" w:rsidRPr="0067706A" w:rsidRDefault="00342187" w:rsidP="00342187">
            <w:pPr>
              <w:pStyle w:val="Tabletext8pt"/>
            </w:pPr>
          </w:p>
        </w:tc>
      </w:tr>
      <w:tr w:rsidR="00342187" w:rsidRPr="0067706A" w14:paraId="61931526"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A52D756" w14:textId="77777777" w:rsidR="00342187" w:rsidRPr="0067706A" w:rsidRDefault="00342187" w:rsidP="00342187">
            <w:pPr>
              <w:pStyle w:val="Tabletext8pt"/>
            </w:pPr>
          </w:p>
        </w:tc>
        <w:tc>
          <w:tcPr>
            <w:tcW w:w="4712" w:type="dxa"/>
            <w:noWrap/>
            <w:hideMark/>
          </w:tcPr>
          <w:p w14:paraId="2DCC2D07" w14:textId="77B087B3"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Peripheral artery disease</w:t>
            </w:r>
          </w:p>
        </w:tc>
        <w:tc>
          <w:tcPr>
            <w:tcW w:w="1545" w:type="dxa"/>
          </w:tcPr>
          <w:p w14:paraId="5DA90947" w14:textId="653B67CD"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9</w:t>
            </w:r>
          </w:p>
        </w:tc>
        <w:tc>
          <w:tcPr>
            <w:tcW w:w="1404" w:type="dxa"/>
            <w:noWrap/>
          </w:tcPr>
          <w:p w14:paraId="0CE838A4" w14:textId="36D28127"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5E5670A8" w14:textId="77777777" w:rsidR="00342187" w:rsidRPr="0067706A" w:rsidRDefault="00342187" w:rsidP="00342187">
            <w:pPr>
              <w:pStyle w:val="Tabletext8pt"/>
            </w:pPr>
          </w:p>
        </w:tc>
      </w:tr>
      <w:tr w:rsidR="00342187" w:rsidRPr="0067706A" w14:paraId="0C1CB2C3"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3C4641F" w14:textId="77777777" w:rsidR="00342187" w:rsidRPr="0067706A" w:rsidRDefault="00342187" w:rsidP="00342187">
            <w:pPr>
              <w:pStyle w:val="Tabletext8pt"/>
            </w:pPr>
          </w:p>
        </w:tc>
        <w:tc>
          <w:tcPr>
            <w:tcW w:w="4712" w:type="dxa"/>
            <w:noWrap/>
            <w:hideMark/>
          </w:tcPr>
          <w:p w14:paraId="629F4AEA" w14:textId="34E441FD"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Raynaud's syndrome</w:t>
            </w:r>
          </w:p>
        </w:tc>
        <w:tc>
          <w:tcPr>
            <w:tcW w:w="1545" w:type="dxa"/>
          </w:tcPr>
          <w:p w14:paraId="426A0569" w14:textId="330A051B"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2</w:t>
            </w:r>
          </w:p>
        </w:tc>
        <w:tc>
          <w:tcPr>
            <w:tcW w:w="1404" w:type="dxa"/>
            <w:noWrap/>
          </w:tcPr>
          <w:p w14:paraId="1409D35E" w14:textId="44B19441"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5A9794BD" w14:textId="77777777" w:rsidR="00342187" w:rsidRPr="0067706A" w:rsidRDefault="00342187" w:rsidP="00342187">
            <w:pPr>
              <w:pStyle w:val="Tabletext8pt"/>
            </w:pPr>
          </w:p>
        </w:tc>
      </w:tr>
      <w:tr w:rsidR="00342187" w:rsidRPr="0067706A" w14:paraId="4F34685D"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8DA670E" w14:textId="77777777" w:rsidR="00342187" w:rsidRPr="0067706A" w:rsidRDefault="00342187" w:rsidP="00342187">
            <w:pPr>
              <w:pStyle w:val="Tabletext8pt"/>
            </w:pPr>
          </w:p>
        </w:tc>
        <w:tc>
          <w:tcPr>
            <w:tcW w:w="4712" w:type="dxa"/>
            <w:noWrap/>
            <w:hideMark/>
          </w:tcPr>
          <w:p w14:paraId="4402A6E0" w14:textId="1743387A"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Venous insufficiency</w:t>
            </w:r>
          </w:p>
        </w:tc>
        <w:tc>
          <w:tcPr>
            <w:tcW w:w="1545" w:type="dxa"/>
          </w:tcPr>
          <w:p w14:paraId="71F8BB2A" w14:textId="2272AA49"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8</w:t>
            </w:r>
          </w:p>
        </w:tc>
        <w:tc>
          <w:tcPr>
            <w:tcW w:w="1404" w:type="dxa"/>
            <w:noWrap/>
          </w:tcPr>
          <w:p w14:paraId="34C8B685" w14:textId="6B914858"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94DAFFF" w14:textId="77777777" w:rsidR="00342187" w:rsidRPr="0067706A" w:rsidRDefault="00342187" w:rsidP="00342187">
            <w:pPr>
              <w:pStyle w:val="Tabletext8pt"/>
            </w:pPr>
          </w:p>
        </w:tc>
      </w:tr>
      <w:tr w:rsidR="00342187" w:rsidRPr="0067706A" w14:paraId="4B02E35F"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4A171A25" w14:textId="2FB4CD8F" w:rsidR="00342187" w:rsidRPr="0067706A" w:rsidRDefault="00342187" w:rsidP="00342187">
            <w:pPr>
              <w:pStyle w:val="Tabletext8pt"/>
            </w:pPr>
            <w:r w:rsidRPr="0067706A">
              <w:t>12 Diseases of the respiratory system  </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7352D002" w14:textId="77777777" w:rsidR="00342187" w:rsidRPr="0067706A" w:rsidRDefault="00342187" w:rsidP="00342187">
            <w:pPr>
              <w:pStyle w:val="Tabletext8pt"/>
            </w:pPr>
          </w:p>
        </w:tc>
      </w:tr>
      <w:tr w:rsidR="00342187" w:rsidRPr="0067706A" w14:paraId="5A5FA143"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13C49C4" w14:textId="77777777" w:rsidR="00342187" w:rsidRPr="0067706A" w:rsidRDefault="00342187" w:rsidP="00342187">
            <w:pPr>
              <w:pStyle w:val="Tabletext8pt"/>
            </w:pPr>
          </w:p>
        </w:tc>
        <w:tc>
          <w:tcPr>
            <w:tcW w:w="4712" w:type="dxa"/>
            <w:noWrap/>
            <w:hideMark/>
          </w:tcPr>
          <w:p w14:paraId="722B3F89" w14:textId="60719A60"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Acute respiratory distress syndrome</w:t>
            </w:r>
          </w:p>
        </w:tc>
        <w:tc>
          <w:tcPr>
            <w:tcW w:w="1545" w:type="dxa"/>
          </w:tcPr>
          <w:p w14:paraId="4C0B13AA" w14:textId="03364341"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00316AFA" w14:textId="42E284E8"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8D4D7AE" w14:textId="77777777" w:rsidR="00342187" w:rsidRPr="0067706A" w:rsidRDefault="00342187" w:rsidP="00342187">
            <w:pPr>
              <w:pStyle w:val="Tabletext8pt"/>
            </w:pPr>
          </w:p>
        </w:tc>
      </w:tr>
      <w:tr w:rsidR="00342187" w:rsidRPr="0067706A" w14:paraId="10E04DBF"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E2AEC75" w14:textId="77777777" w:rsidR="00342187" w:rsidRPr="0067706A" w:rsidRDefault="00342187" w:rsidP="00342187">
            <w:pPr>
              <w:pStyle w:val="Tabletext8pt"/>
            </w:pPr>
          </w:p>
        </w:tc>
        <w:tc>
          <w:tcPr>
            <w:tcW w:w="4712" w:type="dxa"/>
            <w:noWrap/>
            <w:hideMark/>
          </w:tcPr>
          <w:p w14:paraId="21BA7496" w14:textId="1C4B41E0"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Asthma</w:t>
            </w:r>
          </w:p>
        </w:tc>
        <w:tc>
          <w:tcPr>
            <w:tcW w:w="1545" w:type="dxa"/>
          </w:tcPr>
          <w:p w14:paraId="2B80C5CF" w14:textId="56053CAB"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091771E4" w14:textId="4F446834"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t>10</w:t>
            </w: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1DC3604" w14:textId="77777777" w:rsidR="00342187" w:rsidRPr="0067706A" w:rsidRDefault="00342187" w:rsidP="00342187">
            <w:pPr>
              <w:pStyle w:val="Tabletext8pt"/>
            </w:pPr>
          </w:p>
        </w:tc>
      </w:tr>
      <w:tr w:rsidR="00342187" w:rsidRPr="0067706A" w14:paraId="4F2F38F3"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465573B" w14:textId="77777777" w:rsidR="00342187" w:rsidRPr="0067706A" w:rsidRDefault="00342187" w:rsidP="00342187">
            <w:pPr>
              <w:pStyle w:val="Tabletext8pt"/>
            </w:pPr>
          </w:p>
        </w:tc>
        <w:tc>
          <w:tcPr>
            <w:tcW w:w="4712" w:type="dxa"/>
            <w:noWrap/>
            <w:hideMark/>
          </w:tcPr>
          <w:p w14:paraId="72F13239" w14:textId="11AAE6CF"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Bronchitis</w:t>
            </w:r>
          </w:p>
        </w:tc>
        <w:tc>
          <w:tcPr>
            <w:tcW w:w="1545" w:type="dxa"/>
          </w:tcPr>
          <w:p w14:paraId="734F8C15" w14:textId="4476014F"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t>2</w:t>
            </w:r>
          </w:p>
        </w:tc>
        <w:tc>
          <w:tcPr>
            <w:tcW w:w="1404" w:type="dxa"/>
            <w:noWrap/>
          </w:tcPr>
          <w:p w14:paraId="2A20A3E7" w14:textId="0711A109"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D79B7A2" w14:textId="77777777" w:rsidR="00342187" w:rsidRPr="0067706A" w:rsidRDefault="00342187" w:rsidP="00342187">
            <w:pPr>
              <w:pStyle w:val="Tabletext8pt"/>
            </w:pPr>
          </w:p>
        </w:tc>
      </w:tr>
      <w:tr w:rsidR="00342187" w:rsidRPr="0067706A" w14:paraId="75CEC124"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0FBFA71" w14:textId="77777777" w:rsidR="00342187" w:rsidRPr="0067706A" w:rsidRDefault="00342187" w:rsidP="00342187">
            <w:pPr>
              <w:pStyle w:val="Tabletext8pt"/>
            </w:pPr>
          </w:p>
        </w:tc>
        <w:tc>
          <w:tcPr>
            <w:tcW w:w="4712" w:type="dxa"/>
            <w:noWrap/>
            <w:hideMark/>
          </w:tcPr>
          <w:p w14:paraId="3611B0F2" w14:textId="2F19847A"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Chronic obstructive pulmonary disease</w:t>
            </w:r>
          </w:p>
        </w:tc>
        <w:tc>
          <w:tcPr>
            <w:tcW w:w="1545" w:type="dxa"/>
          </w:tcPr>
          <w:p w14:paraId="47FF47A6" w14:textId="209BEC20"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3</w:t>
            </w:r>
          </w:p>
        </w:tc>
        <w:tc>
          <w:tcPr>
            <w:tcW w:w="1404" w:type="dxa"/>
            <w:noWrap/>
          </w:tcPr>
          <w:p w14:paraId="5FBE0AFB" w14:textId="345E7A75"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6A068874" w14:textId="77777777" w:rsidR="00342187" w:rsidRPr="0067706A" w:rsidRDefault="00342187" w:rsidP="00342187">
            <w:pPr>
              <w:pStyle w:val="Tabletext8pt"/>
            </w:pPr>
          </w:p>
        </w:tc>
      </w:tr>
      <w:tr w:rsidR="00342187" w:rsidRPr="0067706A" w14:paraId="1D75D311"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79ED6ADA" w14:textId="77777777" w:rsidR="00342187" w:rsidRPr="0067706A" w:rsidRDefault="00342187" w:rsidP="00342187">
            <w:pPr>
              <w:pStyle w:val="Tabletext8pt"/>
            </w:pPr>
          </w:p>
        </w:tc>
        <w:tc>
          <w:tcPr>
            <w:tcW w:w="4712" w:type="dxa"/>
            <w:noWrap/>
            <w:hideMark/>
          </w:tcPr>
          <w:p w14:paraId="17D46A75" w14:textId="37E8D2D8"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Cystic fibrosis</w:t>
            </w:r>
          </w:p>
        </w:tc>
        <w:tc>
          <w:tcPr>
            <w:tcW w:w="1545" w:type="dxa"/>
          </w:tcPr>
          <w:p w14:paraId="7D55E01A" w14:textId="18BE5D45"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4B04BF07" w14:textId="278CA68F"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69EED06A" w14:textId="77777777" w:rsidR="00342187" w:rsidRPr="0067706A" w:rsidRDefault="00342187" w:rsidP="00342187">
            <w:pPr>
              <w:pStyle w:val="Tabletext8pt"/>
            </w:pPr>
          </w:p>
        </w:tc>
      </w:tr>
      <w:tr w:rsidR="00342187" w:rsidRPr="0067706A" w14:paraId="188F8323"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7A89196" w14:textId="77777777" w:rsidR="00342187" w:rsidRPr="0067706A" w:rsidRDefault="00342187" w:rsidP="00342187">
            <w:pPr>
              <w:pStyle w:val="Tabletext8pt"/>
            </w:pPr>
          </w:p>
        </w:tc>
        <w:tc>
          <w:tcPr>
            <w:tcW w:w="4712" w:type="dxa"/>
            <w:noWrap/>
            <w:hideMark/>
          </w:tcPr>
          <w:p w14:paraId="4C2F07EB" w14:textId="58704F8C"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Idiopathic pulmonary fibrosis</w:t>
            </w:r>
          </w:p>
        </w:tc>
        <w:tc>
          <w:tcPr>
            <w:tcW w:w="1545" w:type="dxa"/>
          </w:tcPr>
          <w:p w14:paraId="2FC5E297" w14:textId="5A0CEB25"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434FACEB" w14:textId="59DE7D6F"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1F4A4EE4" w14:textId="77777777" w:rsidR="00342187" w:rsidRPr="0067706A" w:rsidRDefault="00342187" w:rsidP="00342187">
            <w:pPr>
              <w:pStyle w:val="Tabletext8pt"/>
            </w:pPr>
          </w:p>
        </w:tc>
      </w:tr>
      <w:tr w:rsidR="00342187" w:rsidRPr="0067706A" w14:paraId="2C44A724"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253298C" w14:textId="77777777" w:rsidR="00342187" w:rsidRPr="0067706A" w:rsidRDefault="00342187" w:rsidP="00342187">
            <w:pPr>
              <w:pStyle w:val="Tabletext8pt"/>
            </w:pPr>
          </w:p>
        </w:tc>
        <w:tc>
          <w:tcPr>
            <w:tcW w:w="4712" w:type="dxa"/>
            <w:noWrap/>
            <w:hideMark/>
          </w:tcPr>
          <w:p w14:paraId="54A69777" w14:textId="765E14DC"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 xml:space="preserve">Upper respiratory tract infection </w:t>
            </w:r>
          </w:p>
        </w:tc>
        <w:tc>
          <w:tcPr>
            <w:tcW w:w="1545" w:type="dxa"/>
          </w:tcPr>
          <w:p w14:paraId="6471EB18" w14:textId="415BA20D"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160D85D7" w14:textId="65C57DA4"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C4A501F" w14:textId="51CABFA5" w:rsidR="00342187" w:rsidRPr="0067706A" w:rsidRDefault="00342187" w:rsidP="00342187">
            <w:pPr>
              <w:pStyle w:val="Tabletext8pt"/>
            </w:pPr>
            <w:r w:rsidRPr="0067706A">
              <w:t>28</w:t>
            </w:r>
            <w:r w:rsidR="00695DCC" w:rsidRPr="00975DFD">
              <w:rPr>
                <w:vertAlign w:val="superscript"/>
              </w:rPr>
              <w:t xml:space="preserve"> b</w:t>
            </w:r>
          </w:p>
        </w:tc>
      </w:tr>
      <w:tr w:rsidR="00342187" w:rsidRPr="0067706A" w14:paraId="6B2DDC84"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338FA01F" w14:textId="4AD11239" w:rsidR="00342187" w:rsidRPr="0067706A" w:rsidRDefault="00342187" w:rsidP="00342187">
            <w:pPr>
              <w:pStyle w:val="Tabletext8pt"/>
            </w:pPr>
            <w:r w:rsidRPr="0067706A">
              <w:t>13 Diseases of the digestive system  </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27FE8B2C" w14:textId="77777777" w:rsidR="00342187" w:rsidRPr="0067706A" w:rsidRDefault="00342187" w:rsidP="00342187">
            <w:pPr>
              <w:pStyle w:val="Tabletext8pt"/>
            </w:pPr>
          </w:p>
        </w:tc>
      </w:tr>
      <w:tr w:rsidR="00342187" w:rsidRPr="0067706A" w14:paraId="145E683A"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74FA39D" w14:textId="77777777" w:rsidR="00342187" w:rsidRPr="0067706A" w:rsidRDefault="00342187" w:rsidP="00342187">
            <w:pPr>
              <w:pStyle w:val="Tabletext8pt"/>
            </w:pPr>
          </w:p>
        </w:tc>
        <w:tc>
          <w:tcPr>
            <w:tcW w:w="4712" w:type="dxa"/>
            <w:noWrap/>
            <w:hideMark/>
          </w:tcPr>
          <w:p w14:paraId="04A80039" w14:textId="7E373741"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Anal fissure</w:t>
            </w:r>
          </w:p>
        </w:tc>
        <w:tc>
          <w:tcPr>
            <w:tcW w:w="1545" w:type="dxa"/>
          </w:tcPr>
          <w:p w14:paraId="645D18F0" w14:textId="3E6D8F92"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3C1D2CCD" w14:textId="6E7FDC02"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FF41C24" w14:textId="77777777" w:rsidR="00342187" w:rsidRPr="0067706A" w:rsidRDefault="00342187" w:rsidP="00342187">
            <w:pPr>
              <w:pStyle w:val="Tabletext8pt"/>
            </w:pPr>
          </w:p>
        </w:tc>
      </w:tr>
      <w:tr w:rsidR="00342187" w:rsidRPr="0067706A" w14:paraId="392E967D"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29832E7" w14:textId="77777777" w:rsidR="00342187" w:rsidRPr="0067706A" w:rsidRDefault="00342187" w:rsidP="00342187">
            <w:pPr>
              <w:pStyle w:val="Tabletext8pt"/>
            </w:pPr>
          </w:p>
        </w:tc>
        <w:tc>
          <w:tcPr>
            <w:tcW w:w="4712" w:type="dxa"/>
            <w:noWrap/>
            <w:hideMark/>
          </w:tcPr>
          <w:p w14:paraId="04D12701" w14:textId="1172F5C4"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Constipation</w:t>
            </w:r>
            <w:r>
              <w:t xml:space="preserve"> (</w:t>
            </w:r>
            <w:r w:rsidRPr="0067706A">
              <w:t>children</w:t>
            </w:r>
            <w:r>
              <w:t>,</w:t>
            </w:r>
            <w:r w:rsidRPr="0067706A">
              <w:t xml:space="preserve"> </w:t>
            </w:r>
            <w:r>
              <w:t xml:space="preserve">hospital, </w:t>
            </w:r>
            <w:r w:rsidRPr="0067706A">
              <w:t>palliative care</w:t>
            </w:r>
            <w:r>
              <w:t>,</w:t>
            </w:r>
            <w:r w:rsidRPr="0067706A">
              <w:t xml:space="preserve"> postpartum</w:t>
            </w:r>
            <w:r>
              <w:t>)</w:t>
            </w:r>
          </w:p>
        </w:tc>
        <w:tc>
          <w:tcPr>
            <w:tcW w:w="1545" w:type="dxa"/>
          </w:tcPr>
          <w:p w14:paraId="49342C26" w14:textId="2040AB9F"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66D21219" w14:textId="2A77CB5E"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t>13</w:t>
            </w: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C654B55" w14:textId="77777777" w:rsidR="00342187" w:rsidRPr="0067706A" w:rsidRDefault="00342187" w:rsidP="00342187">
            <w:pPr>
              <w:pStyle w:val="Tabletext8pt"/>
            </w:pPr>
          </w:p>
        </w:tc>
      </w:tr>
      <w:tr w:rsidR="00342187" w:rsidRPr="0067706A" w14:paraId="67B894C5"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4DA73F9" w14:textId="77777777" w:rsidR="00342187" w:rsidRPr="0067706A" w:rsidRDefault="00342187" w:rsidP="00342187">
            <w:pPr>
              <w:pStyle w:val="Tabletext8pt"/>
            </w:pPr>
          </w:p>
        </w:tc>
        <w:tc>
          <w:tcPr>
            <w:tcW w:w="4712" w:type="dxa"/>
            <w:noWrap/>
            <w:hideMark/>
          </w:tcPr>
          <w:p w14:paraId="1FE60F55" w14:textId="1E4CC9BD"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 xml:space="preserve">Dental </w:t>
            </w:r>
            <w:r w:rsidR="00636992">
              <w:t>conditions (incl. C</w:t>
            </w:r>
            <w:r w:rsidRPr="0067706A">
              <w:t>aries</w:t>
            </w:r>
            <w:r w:rsidR="00636992">
              <w:t xml:space="preserve">, </w:t>
            </w:r>
            <w:r w:rsidR="00636992" w:rsidRPr="0067706A">
              <w:t>Gingivitis</w:t>
            </w:r>
            <w:r w:rsidR="00636992">
              <w:t xml:space="preserve">. </w:t>
            </w:r>
            <w:r w:rsidR="00636992" w:rsidRPr="0067706A">
              <w:t>Periodontitis</w:t>
            </w:r>
          </w:p>
        </w:tc>
        <w:tc>
          <w:tcPr>
            <w:tcW w:w="1545" w:type="dxa"/>
          </w:tcPr>
          <w:p w14:paraId="6A45EE1E" w14:textId="022A077D" w:rsidR="00342187" w:rsidRPr="0067706A" w:rsidRDefault="00636992" w:rsidP="00342187">
            <w:pPr>
              <w:pStyle w:val="Tabletext8pt"/>
              <w:jc w:val="center"/>
              <w:cnfStyle w:val="000000000000" w:firstRow="0" w:lastRow="0" w:firstColumn="0" w:lastColumn="0" w:oddVBand="0" w:evenVBand="0" w:oddHBand="0" w:evenHBand="0" w:firstRowFirstColumn="0" w:firstRowLastColumn="0" w:lastRowFirstColumn="0" w:lastRowLastColumn="0"/>
            </w:pPr>
            <w:r>
              <w:t>13</w:t>
            </w:r>
          </w:p>
        </w:tc>
        <w:tc>
          <w:tcPr>
            <w:tcW w:w="1404" w:type="dxa"/>
            <w:noWrap/>
          </w:tcPr>
          <w:p w14:paraId="57E6FFD4" w14:textId="3A2826A6"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68616CC6" w14:textId="77777777" w:rsidR="00342187" w:rsidRPr="0067706A" w:rsidRDefault="00342187" w:rsidP="00342187">
            <w:pPr>
              <w:pStyle w:val="Tabletext8pt"/>
            </w:pPr>
          </w:p>
        </w:tc>
      </w:tr>
      <w:tr w:rsidR="00342187" w:rsidRPr="0067706A" w14:paraId="1C8645E5"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50AFB405" w14:textId="77777777" w:rsidR="00342187" w:rsidRPr="0067706A" w:rsidRDefault="00342187" w:rsidP="00342187">
            <w:pPr>
              <w:pStyle w:val="Tabletext8pt"/>
            </w:pPr>
          </w:p>
        </w:tc>
        <w:tc>
          <w:tcPr>
            <w:tcW w:w="4712" w:type="dxa"/>
            <w:noWrap/>
            <w:hideMark/>
          </w:tcPr>
          <w:p w14:paraId="2F3046B3" w14:textId="475CDDA4"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Dumping syndrome</w:t>
            </w:r>
          </w:p>
        </w:tc>
        <w:tc>
          <w:tcPr>
            <w:tcW w:w="1545" w:type="dxa"/>
          </w:tcPr>
          <w:p w14:paraId="3353B70B" w14:textId="34B2F16A"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6A15018A" w14:textId="315F73C4"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DE6BC22" w14:textId="77777777" w:rsidR="00342187" w:rsidRPr="0067706A" w:rsidRDefault="00342187" w:rsidP="00342187">
            <w:pPr>
              <w:pStyle w:val="Tabletext8pt"/>
            </w:pPr>
          </w:p>
        </w:tc>
      </w:tr>
      <w:tr w:rsidR="00342187" w:rsidRPr="0067706A" w14:paraId="6EF7CAA6"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8F53D1D" w14:textId="77777777" w:rsidR="00342187" w:rsidRPr="0067706A" w:rsidRDefault="00342187" w:rsidP="00342187">
            <w:pPr>
              <w:pStyle w:val="Tabletext8pt"/>
            </w:pPr>
          </w:p>
        </w:tc>
        <w:tc>
          <w:tcPr>
            <w:tcW w:w="4712" w:type="dxa"/>
            <w:noWrap/>
            <w:hideMark/>
          </w:tcPr>
          <w:p w14:paraId="66342780" w14:textId="24C65D47"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Functional Dyspepsia</w:t>
            </w:r>
          </w:p>
        </w:tc>
        <w:tc>
          <w:tcPr>
            <w:tcW w:w="1545" w:type="dxa"/>
          </w:tcPr>
          <w:p w14:paraId="61D03F24" w14:textId="5A3055DD"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79DC3403" w14:textId="48CD379D"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3</w:t>
            </w: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702D045" w14:textId="77777777" w:rsidR="00342187" w:rsidRPr="0067706A" w:rsidRDefault="00342187" w:rsidP="00342187">
            <w:pPr>
              <w:pStyle w:val="Tabletext8pt"/>
            </w:pPr>
          </w:p>
        </w:tc>
      </w:tr>
      <w:tr w:rsidR="00342187" w:rsidRPr="0067706A" w14:paraId="682AB3DC"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B734F2C" w14:textId="77777777" w:rsidR="00342187" w:rsidRPr="0067706A" w:rsidRDefault="00342187" w:rsidP="00342187">
            <w:pPr>
              <w:pStyle w:val="Tabletext8pt"/>
            </w:pPr>
          </w:p>
        </w:tc>
        <w:tc>
          <w:tcPr>
            <w:tcW w:w="4712" w:type="dxa"/>
            <w:noWrap/>
            <w:hideMark/>
          </w:tcPr>
          <w:p w14:paraId="33262849" w14:textId="2ED06304"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Gastritis</w:t>
            </w:r>
          </w:p>
        </w:tc>
        <w:tc>
          <w:tcPr>
            <w:tcW w:w="1545" w:type="dxa"/>
          </w:tcPr>
          <w:p w14:paraId="79225329" w14:textId="1130349B"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t>4</w:t>
            </w:r>
          </w:p>
        </w:tc>
        <w:tc>
          <w:tcPr>
            <w:tcW w:w="1404" w:type="dxa"/>
            <w:noWrap/>
          </w:tcPr>
          <w:p w14:paraId="59E4343C" w14:textId="35E8E84A"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EF8DB11" w14:textId="77777777" w:rsidR="00342187" w:rsidRPr="0067706A" w:rsidRDefault="00342187" w:rsidP="00342187">
            <w:pPr>
              <w:pStyle w:val="Tabletext8pt"/>
            </w:pPr>
          </w:p>
        </w:tc>
      </w:tr>
      <w:tr w:rsidR="00342187" w:rsidRPr="0067706A" w14:paraId="2BB16741"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ABF2EEF" w14:textId="77777777" w:rsidR="00342187" w:rsidRPr="0067706A" w:rsidRDefault="00342187" w:rsidP="00342187">
            <w:pPr>
              <w:pStyle w:val="Tabletext8pt"/>
            </w:pPr>
          </w:p>
        </w:tc>
        <w:tc>
          <w:tcPr>
            <w:tcW w:w="4712" w:type="dxa"/>
            <w:noWrap/>
            <w:hideMark/>
          </w:tcPr>
          <w:p w14:paraId="23E5CA6A" w14:textId="6C8A8FE5"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Gastro-oesophageal reflux disease</w:t>
            </w:r>
          </w:p>
        </w:tc>
        <w:tc>
          <w:tcPr>
            <w:tcW w:w="1545" w:type="dxa"/>
          </w:tcPr>
          <w:p w14:paraId="1E17E9FF" w14:textId="4042D2DF"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419308D8" w14:textId="38A7F2BC"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0355F22" w14:textId="429BEA8C" w:rsidR="00342187" w:rsidRPr="0067706A" w:rsidRDefault="00342187" w:rsidP="00342187">
            <w:pPr>
              <w:pStyle w:val="Tabletext8pt"/>
            </w:pPr>
            <w:r w:rsidRPr="0067706A">
              <w:t>1</w:t>
            </w:r>
          </w:p>
        </w:tc>
      </w:tr>
      <w:tr w:rsidR="00342187" w:rsidRPr="0067706A" w14:paraId="1A9D3D35"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7CA729D" w14:textId="77777777" w:rsidR="00342187" w:rsidRPr="0067706A" w:rsidRDefault="00342187" w:rsidP="00342187">
            <w:pPr>
              <w:pStyle w:val="Tabletext8pt"/>
            </w:pPr>
          </w:p>
        </w:tc>
        <w:tc>
          <w:tcPr>
            <w:tcW w:w="4712" w:type="dxa"/>
            <w:noWrap/>
            <w:hideMark/>
          </w:tcPr>
          <w:p w14:paraId="34FB189B" w14:textId="62581803"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H.</w:t>
            </w:r>
            <w:r>
              <w:t xml:space="preserve"> </w:t>
            </w:r>
            <w:r w:rsidRPr="0067706A">
              <w:t>pylori</w:t>
            </w:r>
            <w:r>
              <w:t xml:space="preserve"> infection</w:t>
            </w:r>
            <w:r w:rsidR="00CB6846">
              <w:t xml:space="preserve"> &amp;/or stomach ulcers</w:t>
            </w:r>
          </w:p>
        </w:tc>
        <w:tc>
          <w:tcPr>
            <w:tcW w:w="1545" w:type="dxa"/>
          </w:tcPr>
          <w:p w14:paraId="791FB703" w14:textId="0120DD26" w:rsidR="00342187" w:rsidRPr="0067706A" w:rsidRDefault="00CB6846" w:rsidP="00342187">
            <w:pPr>
              <w:pStyle w:val="Tabletext8pt"/>
              <w:jc w:val="center"/>
              <w:cnfStyle w:val="000000000000" w:firstRow="0" w:lastRow="0" w:firstColumn="0" w:lastColumn="0" w:oddVBand="0" w:evenVBand="0" w:oddHBand="0" w:evenHBand="0" w:firstRowFirstColumn="0" w:firstRowLastColumn="0" w:lastRowFirstColumn="0" w:lastRowLastColumn="0"/>
            </w:pPr>
            <w:r>
              <w:t>5</w:t>
            </w:r>
          </w:p>
        </w:tc>
        <w:tc>
          <w:tcPr>
            <w:tcW w:w="1404" w:type="dxa"/>
            <w:noWrap/>
          </w:tcPr>
          <w:p w14:paraId="1FEBAF4D" w14:textId="63548389"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224A4CE" w14:textId="77777777" w:rsidR="00342187" w:rsidRPr="0067706A" w:rsidRDefault="00342187" w:rsidP="00342187">
            <w:pPr>
              <w:pStyle w:val="Tabletext8pt"/>
            </w:pPr>
          </w:p>
        </w:tc>
      </w:tr>
      <w:tr w:rsidR="00342187" w:rsidRPr="0067706A" w14:paraId="59F7EA5E"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FA980C2" w14:textId="77777777" w:rsidR="00342187" w:rsidRPr="0067706A" w:rsidRDefault="00342187" w:rsidP="00342187">
            <w:pPr>
              <w:pStyle w:val="Tabletext8pt"/>
            </w:pPr>
          </w:p>
        </w:tc>
        <w:tc>
          <w:tcPr>
            <w:tcW w:w="4712" w:type="dxa"/>
            <w:noWrap/>
            <w:hideMark/>
          </w:tcPr>
          <w:p w14:paraId="1D41DC7E" w14:textId="17C36FEC"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Haemorrhoids</w:t>
            </w:r>
          </w:p>
        </w:tc>
        <w:tc>
          <w:tcPr>
            <w:tcW w:w="1545" w:type="dxa"/>
          </w:tcPr>
          <w:p w14:paraId="4524A13E" w14:textId="15A9CCCE"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02B49722" w14:textId="3C4714B5"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00B1033" w14:textId="77777777" w:rsidR="00342187" w:rsidRPr="0067706A" w:rsidRDefault="00342187" w:rsidP="00342187">
            <w:pPr>
              <w:pStyle w:val="Tabletext8pt"/>
            </w:pPr>
          </w:p>
        </w:tc>
      </w:tr>
      <w:tr w:rsidR="00342187" w:rsidRPr="0067706A" w14:paraId="0EAC1CB5"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5011605F" w14:textId="77777777" w:rsidR="00342187" w:rsidRPr="0067706A" w:rsidRDefault="00342187" w:rsidP="00342187">
            <w:pPr>
              <w:pStyle w:val="Tabletext8pt"/>
            </w:pPr>
          </w:p>
        </w:tc>
        <w:tc>
          <w:tcPr>
            <w:tcW w:w="4712" w:type="dxa"/>
            <w:noWrap/>
            <w:hideMark/>
          </w:tcPr>
          <w:p w14:paraId="16E702D9" w14:textId="73DBBDE8"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Hepatic fibrosis or cirrhosis</w:t>
            </w:r>
          </w:p>
        </w:tc>
        <w:tc>
          <w:tcPr>
            <w:tcW w:w="1545" w:type="dxa"/>
          </w:tcPr>
          <w:p w14:paraId="4B0DBA37" w14:textId="2E22C0F8"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6</w:t>
            </w:r>
          </w:p>
        </w:tc>
        <w:tc>
          <w:tcPr>
            <w:tcW w:w="1404" w:type="dxa"/>
            <w:noWrap/>
          </w:tcPr>
          <w:p w14:paraId="37650B7C" w14:textId="0DF239DA"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6B571B29" w14:textId="77777777" w:rsidR="00342187" w:rsidRPr="0067706A" w:rsidRDefault="00342187" w:rsidP="00342187">
            <w:pPr>
              <w:pStyle w:val="Tabletext8pt"/>
            </w:pPr>
          </w:p>
        </w:tc>
      </w:tr>
      <w:tr w:rsidR="00342187" w:rsidRPr="0067706A" w14:paraId="733D7385"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7285B5D" w14:textId="77777777" w:rsidR="00342187" w:rsidRPr="0067706A" w:rsidRDefault="00342187" w:rsidP="00342187">
            <w:pPr>
              <w:pStyle w:val="Tabletext8pt"/>
            </w:pPr>
          </w:p>
        </w:tc>
        <w:tc>
          <w:tcPr>
            <w:tcW w:w="4712" w:type="dxa"/>
            <w:noWrap/>
            <w:hideMark/>
          </w:tcPr>
          <w:p w14:paraId="7BD615DB" w14:textId="50166B8A"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Infantile colic</w:t>
            </w:r>
          </w:p>
        </w:tc>
        <w:tc>
          <w:tcPr>
            <w:tcW w:w="1545" w:type="dxa"/>
          </w:tcPr>
          <w:p w14:paraId="0D4B701D" w14:textId="0651C489"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2</w:t>
            </w:r>
          </w:p>
        </w:tc>
        <w:tc>
          <w:tcPr>
            <w:tcW w:w="1404" w:type="dxa"/>
            <w:noWrap/>
          </w:tcPr>
          <w:p w14:paraId="5F11650C" w14:textId="20A2085C"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668ECFC" w14:textId="77777777" w:rsidR="00342187" w:rsidRPr="0067706A" w:rsidRDefault="00342187" w:rsidP="00342187">
            <w:pPr>
              <w:pStyle w:val="Tabletext8pt"/>
            </w:pPr>
          </w:p>
        </w:tc>
      </w:tr>
      <w:tr w:rsidR="00342187" w:rsidRPr="0067706A" w14:paraId="64F488B5"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9FC28C9" w14:textId="77777777" w:rsidR="00342187" w:rsidRPr="0067706A" w:rsidRDefault="00342187" w:rsidP="00342187">
            <w:pPr>
              <w:pStyle w:val="Tabletext8pt"/>
            </w:pPr>
          </w:p>
        </w:tc>
        <w:tc>
          <w:tcPr>
            <w:tcW w:w="4712" w:type="dxa"/>
            <w:noWrap/>
            <w:hideMark/>
          </w:tcPr>
          <w:p w14:paraId="1785BAEB" w14:textId="1670370A"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Inflammatory bowel diseases</w:t>
            </w:r>
          </w:p>
        </w:tc>
        <w:tc>
          <w:tcPr>
            <w:tcW w:w="1545" w:type="dxa"/>
          </w:tcPr>
          <w:p w14:paraId="3AF4AB7A" w14:textId="79F53DCF"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006077C2" w14:textId="466F67FA"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5F5A7B0" w14:textId="26B8F1A9" w:rsidR="00342187" w:rsidRPr="0067706A" w:rsidRDefault="00342187" w:rsidP="00342187">
            <w:pPr>
              <w:pStyle w:val="Tabletext8pt"/>
            </w:pPr>
            <w:r w:rsidRPr="0067706A">
              <w:t>2</w:t>
            </w:r>
            <w:r w:rsidR="00CB6846">
              <w:t>6</w:t>
            </w:r>
          </w:p>
        </w:tc>
      </w:tr>
      <w:tr w:rsidR="00342187" w:rsidRPr="0067706A" w14:paraId="354386FD"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683A864" w14:textId="77777777" w:rsidR="00342187" w:rsidRPr="0067706A" w:rsidRDefault="00342187" w:rsidP="00342187">
            <w:pPr>
              <w:pStyle w:val="Tabletext8pt"/>
            </w:pPr>
          </w:p>
        </w:tc>
        <w:tc>
          <w:tcPr>
            <w:tcW w:w="4712" w:type="dxa"/>
            <w:noWrap/>
            <w:hideMark/>
          </w:tcPr>
          <w:p w14:paraId="327E7EE2" w14:textId="1681A42A"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Irritable bowel syndrome</w:t>
            </w:r>
          </w:p>
        </w:tc>
        <w:tc>
          <w:tcPr>
            <w:tcW w:w="1545" w:type="dxa"/>
          </w:tcPr>
          <w:p w14:paraId="29F6CD95" w14:textId="1C9F2F52"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39D67F54" w14:textId="34793BC5"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E1E031D" w14:textId="4E154168" w:rsidR="00342187" w:rsidRPr="0067706A" w:rsidRDefault="00342187" w:rsidP="00342187">
            <w:pPr>
              <w:pStyle w:val="Tabletext8pt"/>
            </w:pPr>
            <w:r w:rsidRPr="0067706A">
              <w:t>19</w:t>
            </w:r>
          </w:p>
        </w:tc>
      </w:tr>
      <w:tr w:rsidR="00342187" w:rsidRPr="0067706A" w14:paraId="19CCBE9C"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2DBDFD3" w14:textId="77777777" w:rsidR="00342187" w:rsidRPr="0067706A" w:rsidRDefault="00342187" w:rsidP="00342187">
            <w:pPr>
              <w:pStyle w:val="Tabletext8pt"/>
            </w:pPr>
          </w:p>
        </w:tc>
        <w:tc>
          <w:tcPr>
            <w:tcW w:w="4712" w:type="dxa"/>
            <w:noWrap/>
            <w:hideMark/>
          </w:tcPr>
          <w:p w14:paraId="7A9E7352" w14:textId="17436B0C"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Non-alcoholic fatty liver disease</w:t>
            </w:r>
          </w:p>
        </w:tc>
        <w:tc>
          <w:tcPr>
            <w:tcW w:w="1545" w:type="dxa"/>
          </w:tcPr>
          <w:p w14:paraId="27FB284A" w14:textId="61F0004B" w:rsidR="00342187" w:rsidRPr="0067706A" w:rsidRDefault="00636992" w:rsidP="00342187">
            <w:pPr>
              <w:pStyle w:val="Tabletext8pt"/>
              <w:jc w:val="center"/>
              <w:cnfStyle w:val="000000000000" w:firstRow="0" w:lastRow="0" w:firstColumn="0" w:lastColumn="0" w:oddVBand="0" w:evenVBand="0" w:oddHBand="0" w:evenHBand="0" w:firstRowFirstColumn="0" w:firstRowLastColumn="0" w:lastRowFirstColumn="0" w:lastRowLastColumn="0"/>
            </w:pPr>
            <w:r>
              <w:t>50</w:t>
            </w:r>
          </w:p>
        </w:tc>
        <w:tc>
          <w:tcPr>
            <w:tcW w:w="1404" w:type="dxa"/>
            <w:noWrap/>
          </w:tcPr>
          <w:p w14:paraId="2BBB01B5" w14:textId="032772B0"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AA8E87C" w14:textId="77777777" w:rsidR="00342187" w:rsidRPr="0067706A" w:rsidRDefault="00342187" w:rsidP="00342187">
            <w:pPr>
              <w:pStyle w:val="Tabletext8pt"/>
            </w:pPr>
          </w:p>
        </w:tc>
      </w:tr>
      <w:tr w:rsidR="00342187" w:rsidRPr="0067706A" w14:paraId="3D72C4AD"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E72DB61" w14:textId="77777777" w:rsidR="00342187" w:rsidRPr="0067706A" w:rsidRDefault="00342187" w:rsidP="00342187">
            <w:pPr>
              <w:pStyle w:val="Tabletext8pt"/>
            </w:pPr>
          </w:p>
        </w:tc>
        <w:tc>
          <w:tcPr>
            <w:tcW w:w="4712" w:type="dxa"/>
            <w:noWrap/>
            <w:hideMark/>
          </w:tcPr>
          <w:p w14:paraId="547BDAEB" w14:textId="4B1EFD18"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Oral ulcerative disorders</w:t>
            </w:r>
            <w:r w:rsidR="00636992">
              <w:t>,</w:t>
            </w:r>
            <w:r w:rsidR="00636992" w:rsidRPr="0067706A">
              <w:t xml:space="preserve"> Oral submucous fibrosis</w:t>
            </w:r>
            <w:r w:rsidR="00636992">
              <w:t>,</w:t>
            </w:r>
            <w:r w:rsidR="00636992" w:rsidRPr="0067706A">
              <w:t xml:space="preserve"> Oral leukoplakia</w:t>
            </w:r>
          </w:p>
        </w:tc>
        <w:tc>
          <w:tcPr>
            <w:tcW w:w="1545" w:type="dxa"/>
          </w:tcPr>
          <w:p w14:paraId="610C51A4" w14:textId="4C208134" w:rsidR="00342187" w:rsidRPr="0067706A" w:rsidRDefault="00636992" w:rsidP="00342187">
            <w:pPr>
              <w:pStyle w:val="Tabletext8pt"/>
              <w:jc w:val="center"/>
              <w:cnfStyle w:val="000000000000" w:firstRow="0" w:lastRow="0" w:firstColumn="0" w:lastColumn="0" w:oddVBand="0" w:evenVBand="0" w:oddHBand="0" w:evenHBand="0" w:firstRowFirstColumn="0" w:firstRowLastColumn="0" w:lastRowFirstColumn="0" w:lastRowLastColumn="0"/>
            </w:pPr>
            <w:r>
              <w:t>12</w:t>
            </w:r>
          </w:p>
        </w:tc>
        <w:tc>
          <w:tcPr>
            <w:tcW w:w="1404" w:type="dxa"/>
            <w:noWrap/>
          </w:tcPr>
          <w:p w14:paraId="2E8A3F77" w14:textId="7D31A067"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1D8B81BE" w14:textId="77777777" w:rsidR="00342187" w:rsidRPr="0067706A" w:rsidRDefault="00342187" w:rsidP="00342187">
            <w:pPr>
              <w:pStyle w:val="Tabletext8pt"/>
            </w:pPr>
          </w:p>
        </w:tc>
      </w:tr>
      <w:tr w:rsidR="00342187" w:rsidRPr="0067706A" w14:paraId="247E0C98"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868BEE7" w14:textId="77777777" w:rsidR="00342187" w:rsidRPr="0067706A" w:rsidRDefault="00342187" w:rsidP="00342187">
            <w:pPr>
              <w:pStyle w:val="Tabletext8pt"/>
            </w:pPr>
          </w:p>
        </w:tc>
        <w:tc>
          <w:tcPr>
            <w:tcW w:w="4712" w:type="dxa"/>
            <w:noWrap/>
            <w:hideMark/>
          </w:tcPr>
          <w:p w14:paraId="7D698A72" w14:textId="53BD18AE"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Small intestinal bacterial overgrowth</w:t>
            </w:r>
          </w:p>
        </w:tc>
        <w:tc>
          <w:tcPr>
            <w:tcW w:w="1545" w:type="dxa"/>
          </w:tcPr>
          <w:p w14:paraId="0550D852" w14:textId="0B5AD708"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54F12209" w14:textId="03DB57D5"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2F69D4A" w14:textId="77777777" w:rsidR="00342187" w:rsidRPr="0067706A" w:rsidRDefault="00342187" w:rsidP="00342187">
            <w:pPr>
              <w:pStyle w:val="Tabletext8pt"/>
            </w:pPr>
          </w:p>
        </w:tc>
      </w:tr>
      <w:tr w:rsidR="00342187" w:rsidRPr="0067706A" w14:paraId="61BC0DCF"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770D879D" w14:textId="77777777" w:rsidR="00342187" w:rsidRPr="0067706A" w:rsidRDefault="00342187" w:rsidP="00342187">
            <w:pPr>
              <w:pStyle w:val="Tabletext8pt"/>
            </w:pPr>
          </w:p>
        </w:tc>
        <w:tc>
          <w:tcPr>
            <w:tcW w:w="4712" w:type="dxa"/>
            <w:noWrap/>
            <w:hideMark/>
          </w:tcPr>
          <w:p w14:paraId="12B5ED1A" w14:textId="28B9B2CF"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Steatosis</w:t>
            </w:r>
          </w:p>
        </w:tc>
        <w:tc>
          <w:tcPr>
            <w:tcW w:w="1545" w:type="dxa"/>
          </w:tcPr>
          <w:p w14:paraId="6BD94993" w14:textId="50D25BD2"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2</w:t>
            </w:r>
          </w:p>
        </w:tc>
        <w:tc>
          <w:tcPr>
            <w:tcW w:w="1404" w:type="dxa"/>
            <w:noWrap/>
          </w:tcPr>
          <w:p w14:paraId="6855B5AA" w14:textId="79353918"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6A4D29B4" w14:textId="77777777" w:rsidR="00342187" w:rsidRPr="0067706A" w:rsidRDefault="00342187" w:rsidP="00342187">
            <w:pPr>
              <w:pStyle w:val="Tabletext8pt"/>
            </w:pPr>
          </w:p>
        </w:tc>
      </w:tr>
      <w:tr w:rsidR="00CB6846" w:rsidRPr="0067706A" w14:paraId="78CA1AE8"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756BB569" w14:textId="0B9181F8" w:rsidR="00CB6846" w:rsidRPr="0067706A" w:rsidRDefault="00CB6846" w:rsidP="00342187">
            <w:pPr>
              <w:pStyle w:val="Tabletext8pt"/>
            </w:pPr>
            <w:r w:rsidRPr="0067706A">
              <w:t>14 Diseases of the skin</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401B77A7" w14:textId="77777777" w:rsidR="00CB6846" w:rsidRPr="0067706A" w:rsidRDefault="00CB6846" w:rsidP="00342187">
            <w:pPr>
              <w:pStyle w:val="Tabletext8pt"/>
            </w:pPr>
          </w:p>
        </w:tc>
      </w:tr>
      <w:tr w:rsidR="00342187" w:rsidRPr="0067706A" w14:paraId="1E4DE2E0"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B17064E" w14:textId="77777777" w:rsidR="00342187" w:rsidRPr="0067706A" w:rsidRDefault="00342187" w:rsidP="00342187">
            <w:pPr>
              <w:pStyle w:val="Tabletext8pt"/>
            </w:pPr>
          </w:p>
        </w:tc>
        <w:tc>
          <w:tcPr>
            <w:tcW w:w="4712" w:type="dxa"/>
            <w:noWrap/>
            <w:hideMark/>
          </w:tcPr>
          <w:p w14:paraId="494B0D7F" w14:textId="6168C33E"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Acne</w:t>
            </w:r>
          </w:p>
        </w:tc>
        <w:tc>
          <w:tcPr>
            <w:tcW w:w="1545" w:type="dxa"/>
          </w:tcPr>
          <w:p w14:paraId="168BACB2" w14:textId="228C4D3B"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5F51ADDB" w14:textId="1B0128EC"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C28099B" w14:textId="471978D9" w:rsidR="00342187" w:rsidRPr="0067706A" w:rsidRDefault="00342187" w:rsidP="00342187">
            <w:pPr>
              <w:pStyle w:val="Tabletext8pt"/>
            </w:pPr>
            <w:r w:rsidRPr="0067706A">
              <w:t>5</w:t>
            </w:r>
          </w:p>
        </w:tc>
      </w:tr>
      <w:tr w:rsidR="00342187" w:rsidRPr="0067706A" w14:paraId="1FF01227"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714C480" w14:textId="77777777" w:rsidR="00342187" w:rsidRPr="0067706A" w:rsidRDefault="00342187" w:rsidP="00342187">
            <w:pPr>
              <w:pStyle w:val="Tabletext8pt"/>
            </w:pPr>
          </w:p>
        </w:tc>
        <w:tc>
          <w:tcPr>
            <w:tcW w:w="4712" w:type="dxa"/>
            <w:noWrap/>
            <w:hideMark/>
          </w:tcPr>
          <w:p w14:paraId="2D057196" w14:textId="6D2D8A05"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Alopecia</w:t>
            </w:r>
          </w:p>
        </w:tc>
        <w:tc>
          <w:tcPr>
            <w:tcW w:w="1545" w:type="dxa"/>
          </w:tcPr>
          <w:p w14:paraId="400BD9B9" w14:textId="04C44C2F"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7</w:t>
            </w:r>
          </w:p>
        </w:tc>
        <w:tc>
          <w:tcPr>
            <w:tcW w:w="1404" w:type="dxa"/>
            <w:noWrap/>
          </w:tcPr>
          <w:p w14:paraId="44E34289" w14:textId="6287217B"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796B88E" w14:textId="77777777" w:rsidR="00342187" w:rsidRPr="0067706A" w:rsidRDefault="00342187" w:rsidP="00342187">
            <w:pPr>
              <w:pStyle w:val="Tabletext8pt"/>
            </w:pPr>
          </w:p>
        </w:tc>
      </w:tr>
      <w:tr w:rsidR="00342187" w:rsidRPr="0067706A" w14:paraId="52C80AF3"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5A31B099" w14:textId="77777777" w:rsidR="00342187" w:rsidRPr="0067706A" w:rsidRDefault="00342187" w:rsidP="00342187">
            <w:pPr>
              <w:pStyle w:val="Tabletext8pt"/>
            </w:pPr>
          </w:p>
        </w:tc>
        <w:tc>
          <w:tcPr>
            <w:tcW w:w="4712" w:type="dxa"/>
            <w:noWrap/>
            <w:hideMark/>
          </w:tcPr>
          <w:p w14:paraId="57F51A11" w14:textId="2B1B87B3"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Dermatitis &amp; eczema</w:t>
            </w:r>
          </w:p>
        </w:tc>
        <w:tc>
          <w:tcPr>
            <w:tcW w:w="1545" w:type="dxa"/>
          </w:tcPr>
          <w:p w14:paraId="74876318" w14:textId="1B54CA45"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70F5DBFC" w14:textId="32DD72BC"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1AE6084C" w14:textId="1A86CBBA" w:rsidR="00342187" w:rsidRPr="0067706A" w:rsidRDefault="00342187" w:rsidP="00342187">
            <w:pPr>
              <w:pStyle w:val="Tabletext8pt"/>
            </w:pPr>
            <w:r w:rsidRPr="0067706A">
              <w:t>2</w:t>
            </w:r>
          </w:p>
        </w:tc>
      </w:tr>
      <w:tr w:rsidR="00342187" w:rsidRPr="0067706A" w14:paraId="0303DF6E"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7BB42225" w14:textId="77777777" w:rsidR="00342187" w:rsidRPr="0067706A" w:rsidRDefault="00342187" w:rsidP="00342187">
            <w:pPr>
              <w:pStyle w:val="Tabletext8pt"/>
            </w:pPr>
          </w:p>
        </w:tc>
        <w:tc>
          <w:tcPr>
            <w:tcW w:w="4712" w:type="dxa"/>
            <w:noWrap/>
            <w:hideMark/>
          </w:tcPr>
          <w:p w14:paraId="5F590031" w14:textId="24DADF45"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Keratosis</w:t>
            </w:r>
          </w:p>
        </w:tc>
        <w:tc>
          <w:tcPr>
            <w:tcW w:w="1545" w:type="dxa"/>
          </w:tcPr>
          <w:p w14:paraId="0720D958" w14:textId="579469DF" w:rsidR="00342187" w:rsidRPr="0067706A" w:rsidRDefault="00CB6846" w:rsidP="00342187">
            <w:pPr>
              <w:pStyle w:val="Tabletext8pt"/>
              <w:jc w:val="center"/>
              <w:cnfStyle w:val="000000000000" w:firstRow="0" w:lastRow="0" w:firstColumn="0" w:lastColumn="0" w:oddVBand="0" w:evenVBand="0" w:oddHBand="0" w:evenHBand="0" w:firstRowFirstColumn="0" w:firstRowLastColumn="0" w:lastRowFirstColumn="0" w:lastRowLastColumn="0"/>
            </w:pPr>
            <w:r>
              <w:t>2</w:t>
            </w:r>
          </w:p>
        </w:tc>
        <w:tc>
          <w:tcPr>
            <w:tcW w:w="1404" w:type="dxa"/>
            <w:noWrap/>
          </w:tcPr>
          <w:p w14:paraId="74693190" w14:textId="751C643E"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52830D3" w14:textId="77777777" w:rsidR="00342187" w:rsidRPr="0067706A" w:rsidRDefault="00342187" w:rsidP="00342187">
            <w:pPr>
              <w:pStyle w:val="Tabletext8pt"/>
            </w:pPr>
          </w:p>
        </w:tc>
      </w:tr>
      <w:tr w:rsidR="00342187" w:rsidRPr="0067706A" w14:paraId="0A5F5D38"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56E72B66" w14:textId="77777777" w:rsidR="00342187" w:rsidRPr="0067706A" w:rsidRDefault="00342187" w:rsidP="00342187">
            <w:pPr>
              <w:pStyle w:val="Tabletext8pt"/>
            </w:pPr>
          </w:p>
        </w:tc>
        <w:tc>
          <w:tcPr>
            <w:tcW w:w="4712" w:type="dxa"/>
            <w:noWrap/>
            <w:hideMark/>
          </w:tcPr>
          <w:p w14:paraId="6D3D2712" w14:textId="02A03392"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Onychomycosis</w:t>
            </w:r>
          </w:p>
        </w:tc>
        <w:tc>
          <w:tcPr>
            <w:tcW w:w="1545" w:type="dxa"/>
          </w:tcPr>
          <w:p w14:paraId="6CB701AC" w14:textId="495C767B"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5E10DF63" w14:textId="421AA842"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599E685" w14:textId="77777777" w:rsidR="00342187" w:rsidRPr="0067706A" w:rsidRDefault="00342187" w:rsidP="00342187">
            <w:pPr>
              <w:pStyle w:val="Tabletext8pt"/>
            </w:pPr>
          </w:p>
        </w:tc>
      </w:tr>
      <w:tr w:rsidR="00342187" w:rsidRPr="0067706A" w14:paraId="1B5D6FE3"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5D37381F" w14:textId="77777777" w:rsidR="00342187" w:rsidRPr="0067706A" w:rsidRDefault="00342187" w:rsidP="00342187">
            <w:pPr>
              <w:pStyle w:val="Tabletext8pt"/>
            </w:pPr>
          </w:p>
        </w:tc>
        <w:tc>
          <w:tcPr>
            <w:tcW w:w="4712" w:type="dxa"/>
            <w:noWrap/>
            <w:hideMark/>
          </w:tcPr>
          <w:p w14:paraId="0787D61C" w14:textId="32A0C876"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Oral lichen planus</w:t>
            </w:r>
          </w:p>
        </w:tc>
        <w:tc>
          <w:tcPr>
            <w:tcW w:w="1545" w:type="dxa"/>
          </w:tcPr>
          <w:p w14:paraId="06D7DE92" w14:textId="7B3A2373"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13</w:t>
            </w:r>
          </w:p>
        </w:tc>
        <w:tc>
          <w:tcPr>
            <w:tcW w:w="1404" w:type="dxa"/>
            <w:noWrap/>
          </w:tcPr>
          <w:p w14:paraId="012D9C75" w14:textId="13B5BA5B"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0EDE2B4" w14:textId="77777777" w:rsidR="00342187" w:rsidRPr="0067706A" w:rsidRDefault="00342187" w:rsidP="00342187">
            <w:pPr>
              <w:pStyle w:val="Tabletext8pt"/>
            </w:pPr>
          </w:p>
        </w:tc>
      </w:tr>
      <w:tr w:rsidR="00342187" w:rsidRPr="0067706A" w14:paraId="56A3BA7E"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84F2EFF" w14:textId="77777777" w:rsidR="00342187" w:rsidRPr="0067706A" w:rsidRDefault="00342187" w:rsidP="00342187">
            <w:pPr>
              <w:pStyle w:val="Tabletext8pt"/>
            </w:pPr>
          </w:p>
        </w:tc>
        <w:tc>
          <w:tcPr>
            <w:tcW w:w="4712" w:type="dxa"/>
            <w:noWrap/>
            <w:hideMark/>
          </w:tcPr>
          <w:p w14:paraId="6A9A0D69" w14:textId="2E009B36"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Pigmentation</w:t>
            </w:r>
          </w:p>
        </w:tc>
        <w:tc>
          <w:tcPr>
            <w:tcW w:w="1545" w:type="dxa"/>
          </w:tcPr>
          <w:p w14:paraId="1EAA7747" w14:textId="006ED9A8"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5</w:t>
            </w:r>
          </w:p>
        </w:tc>
        <w:tc>
          <w:tcPr>
            <w:tcW w:w="1404" w:type="dxa"/>
            <w:noWrap/>
          </w:tcPr>
          <w:p w14:paraId="33016CF5" w14:textId="3DBAE863"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1351101" w14:textId="77777777" w:rsidR="00342187" w:rsidRPr="0067706A" w:rsidRDefault="00342187" w:rsidP="00342187">
            <w:pPr>
              <w:pStyle w:val="Tabletext8pt"/>
            </w:pPr>
          </w:p>
        </w:tc>
      </w:tr>
      <w:tr w:rsidR="00342187" w:rsidRPr="0067706A" w14:paraId="1A52E23B"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4B2FC3D" w14:textId="77777777" w:rsidR="00342187" w:rsidRPr="0067706A" w:rsidRDefault="00342187" w:rsidP="00342187">
            <w:pPr>
              <w:pStyle w:val="Tabletext8pt"/>
            </w:pPr>
          </w:p>
        </w:tc>
        <w:tc>
          <w:tcPr>
            <w:tcW w:w="4712" w:type="dxa"/>
            <w:noWrap/>
            <w:hideMark/>
          </w:tcPr>
          <w:p w14:paraId="62364897" w14:textId="48C9CEFD"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Pruritus</w:t>
            </w:r>
            <w:r w:rsidR="00CB6846">
              <w:t xml:space="preserve"> (including </w:t>
            </w:r>
            <w:r w:rsidR="00CB6846" w:rsidRPr="0067706A">
              <w:t>Uraemic pruritis</w:t>
            </w:r>
            <w:r w:rsidR="00CB6846">
              <w:t>)</w:t>
            </w:r>
          </w:p>
        </w:tc>
        <w:tc>
          <w:tcPr>
            <w:tcW w:w="1545" w:type="dxa"/>
          </w:tcPr>
          <w:p w14:paraId="07D25A8C" w14:textId="2AE25B00" w:rsidR="00342187" w:rsidRPr="0067706A" w:rsidRDefault="00CB6846" w:rsidP="00342187">
            <w:pPr>
              <w:pStyle w:val="Tabletext8pt"/>
              <w:jc w:val="center"/>
              <w:cnfStyle w:val="000000000000" w:firstRow="0" w:lastRow="0" w:firstColumn="0" w:lastColumn="0" w:oddVBand="0" w:evenVBand="0" w:oddHBand="0" w:evenHBand="0" w:firstRowFirstColumn="0" w:firstRowLastColumn="0" w:lastRowFirstColumn="0" w:lastRowLastColumn="0"/>
            </w:pPr>
            <w:r>
              <w:t>6</w:t>
            </w:r>
          </w:p>
        </w:tc>
        <w:tc>
          <w:tcPr>
            <w:tcW w:w="1404" w:type="dxa"/>
            <w:noWrap/>
          </w:tcPr>
          <w:p w14:paraId="578BBA5F" w14:textId="4671E1B3"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54D6A15" w14:textId="77777777" w:rsidR="00342187" w:rsidRPr="0067706A" w:rsidRDefault="00342187" w:rsidP="00342187">
            <w:pPr>
              <w:pStyle w:val="Tabletext8pt"/>
            </w:pPr>
          </w:p>
        </w:tc>
      </w:tr>
      <w:tr w:rsidR="00342187" w:rsidRPr="0067706A" w14:paraId="0552CC2E"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68EE1DD" w14:textId="77777777" w:rsidR="00342187" w:rsidRPr="0067706A" w:rsidRDefault="00342187" w:rsidP="00342187">
            <w:pPr>
              <w:pStyle w:val="Tabletext8pt"/>
            </w:pPr>
          </w:p>
        </w:tc>
        <w:tc>
          <w:tcPr>
            <w:tcW w:w="4712" w:type="dxa"/>
            <w:noWrap/>
            <w:hideMark/>
          </w:tcPr>
          <w:p w14:paraId="24B555DB" w14:textId="6DAD908A"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Psoriasis</w:t>
            </w:r>
          </w:p>
        </w:tc>
        <w:tc>
          <w:tcPr>
            <w:tcW w:w="1545" w:type="dxa"/>
          </w:tcPr>
          <w:p w14:paraId="6D08A577" w14:textId="61A2120F"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5BAB7E16" w14:textId="7929B9A6"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12</w:t>
            </w: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6DBE15D7" w14:textId="77777777" w:rsidR="00342187" w:rsidRPr="0067706A" w:rsidRDefault="00342187" w:rsidP="00342187">
            <w:pPr>
              <w:pStyle w:val="Tabletext8pt"/>
            </w:pPr>
          </w:p>
        </w:tc>
      </w:tr>
      <w:tr w:rsidR="00342187" w:rsidRPr="0067706A" w14:paraId="7D7B0151"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242B1A0" w14:textId="77777777" w:rsidR="00342187" w:rsidRPr="0067706A" w:rsidRDefault="00342187" w:rsidP="00342187">
            <w:pPr>
              <w:pStyle w:val="Tabletext8pt"/>
            </w:pPr>
          </w:p>
        </w:tc>
        <w:tc>
          <w:tcPr>
            <w:tcW w:w="4712" w:type="dxa"/>
            <w:noWrap/>
            <w:hideMark/>
          </w:tcPr>
          <w:p w14:paraId="7FDE4F2F" w14:textId="7843F609"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Radiodermatitis, cancer</w:t>
            </w:r>
          </w:p>
        </w:tc>
        <w:tc>
          <w:tcPr>
            <w:tcW w:w="1545" w:type="dxa"/>
          </w:tcPr>
          <w:p w14:paraId="0E041D14" w14:textId="17E434EB" w:rsidR="00342187" w:rsidRPr="0067706A" w:rsidRDefault="00CB6846" w:rsidP="00342187">
            <w:pPr>
              <w:pStyle w:val="Tabletext8pt"/>
              <w:jc w:val="center"/>
              <w:cnfStyle w:val="000000000000" w:firstRow="0" w:lastRow="0" w:firstColumn="0" w:lastColumn="0" w:oddVBand="0" w:evenVBand="0" w:oddHBand="0" w:evenHBand="0" w:firstRowFirstColumn="0" w:firstRowLastColumn="0" w:lastRowFirstColumn="0" w:lastRowLastColumn="0"/>
            </w:pPr>
            <w:r>
              <w:t>2</w:t>
            </w:r>
          </w:p>
        </w:tc>
        <w:tc>
          <w:tcPr>
            <w:tcW w:w="1404" w:type="dxa"/>
            <w:noWrap/>
          </w:tcPr>
          <w:p w14:paraId="0E90B07E" w14:textId="59D996CE"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954219C" w14:textId="77777777" w:rsidR="00342187" w:rsidRPr="0067706A" w:rsidRDefault="00342187" w:rsidP="00342187">
            <w:pPr>
              <w:pStyle w:val="Tabletext8pt"/>
            </w:pPr>
          </w:p>
        </w:tc>
      </w:tr>
      <w:tr w:rsidR="00CB6846" w:rsidRPr="0067706A" w14:paraId="1B9DD769"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4299C2FF" w14:textId="1DC99B4E" w:rsidR="00CB6846" w:rsidRPr="0067706A" w:rsidRDefault="00CB6846" w:rsidP="00342187">
            <w:pPr>
              <w:pStyle w:val="Tabletext8pt"/>
            </w:pPr>
            <w:r w:rsidRPr="0067706A">
              <w:t>15 Diseases of the musculoskeletal system or connective tissue</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1FDA7A98" w14:textId="77777777" w:rsidR="00CB6846" w:rsidRPr="0067706A" w:rsidRDefault="00CB6846" w:rsidP="00342187">
            <w:pPr>
              <w:pStyle w:val="Tabletext8pt"/>
            </w:pPr>
          </w:p>
        </w:tc>
      </w:tr>
      <w:tr w:rsidR="00342187" w:rsidRPr="0067706A" w14:paraId="683DC38A"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D54D650" w14:textId="77777777" w:rsidR="00342187" w:rsidRPr="0067706A" w:rsidRDefault="00342187" w:rsidP="00342187">
            <w:pPr>
              <w:pStyle w:val="Tabletext8pt"/>
            </w:pPr>
          </w:p>
        </w:tc>
        <w:tc>
          <w:tcPr>
            <w:tcW w:w="4712" w:type="dxa"/>
            <w:noWrap/>
            <w:hideMark/>
          </w:tcPr>
          <w:p w14:paraId="0DE5C569" w14:textId="0788B23D" w:rsidR="00342187" w:rsidRPr="0067706A" w:rsidRDefault="00CB6846" w:rsidP="00342187">
            <w:pPr>
              <w:pStyle w:val="Tabletext8pt"/>
              <w:cnfStyle w:val="000000000000" w:firstRow="0" w:lastRow="0" w:firstColumn="0" w:lastColumn="0" w:oddVBand="0" w:evenVBand="0" w:oddHBand="0" w:evenHBand="0" w:firstRowFirstColumn="0" w:firstRowLastColumn="0" w:lastRowFirstColumn="0" w:lastRowLastColumn="0"/>
            </w:pPr>
            <w:r w:rsidRPr="0067706A">
              <w:t>Arthropathies</w:t>
            </w:r>
          </w:p>
        </w:tc>
        <w:tc>
          <w:tcPr>
            <w:tcW w:w="1545" w:type="dxa"/>
          </w:tcPr>
          <w:p w14:paraId="343F8E32" w14:textId="2708B8AD"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62</w:t>
            </w:r>
          </w:p>
        </w:tc>
        <w:tc>
          <w:tcPr>
            <w:tcW w:w="1404" w:type="dxa"/>
            <w:noWrap/>
          </w:tcPr>
          <w:p w14:paraId="42D2FEBF" w14:textId="37682DCC"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61B61572" w14:textId="77777777" w:rsidR="00342187" w:rsidRPr="0067706A" w:rsidRDefault="00342187" w:rsidP="00342187">
            <w:pPr>
              <w:pStyle w:val="Tabletext8pt"/>
            </w:pPr>
          </w:p>
        </w:tc>
      </w:tr>
      <w:tr w:rsidR="005A3886" w:rsidRPr="0067706A" w14:paraId="0303771C"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707FF0D" w14:textId="77777777" w:rsidR="005A3886" w:rsidRPr="0067706A" w:rsidRDefault="005A3886" w:rsidP="00342187">
            <w:pPr>
              <w:pStyle w:val="Tabletext8pt"/>
            </w:pPr>
          </w:p>
        </w:tc>
        <w:tc>
          <w:tcPr>
            <w:tcW w:w="4712" w:type="dxa"/>
            <w:noWrap/>
            <w:hideMark/>
          </w:tcPr>
          <w:p w14:paraId="38D092BE" w14:textId="77777777" w:rsidR="005A3886" w:rsidRPr="0067706A" w:rsidRDefault="005A3886" w:rsidP="00342187">
            <w:pPr>
              <w:pStyle w:val="Tabletext8pt"/>
              <w:cnfStyle w:val="000000000000" w:firstRow="0" w:lastRow="0" w:firstColumn="0" w:lastColumn="0" w:oddVBand="0" w:evenVBand="0" w:oddHBand="0" w:evenHBand="0" w:firstRowFirstColumn="0" w:firstRowLastColumn="0" w:lastRowFirstColumn="0" w:lastRowLastColumn="0"/>
            </w:pPr>
            <w:r w:rsidRPr="0067706A">
              <w:t>Back pain</w:t>
            </w:r>
          </w:p>
        </w:tc>
        <w:tc>
          <w:tcPr>
            <w:tcW w:w="1545" w:type="dxa"/>
          </w:tcPr>
          <w:p w14:paraId="349A4C4E" w14:textId="77777777" w:rsidR="005A3886" w:rsidRPr="0067706A" w:rsidRDefault="005A3886"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6</w:t>
            </w:r>
          </w:p>
        </w:tc>
        <w:tc>
          <w:tcPr>
            <w:tcW w:w="1404" w:type="dxa"/>
            <w:noWrap/>
          </w:tcPr>
          <w:p w14:paraId="1E6E188A" w14:textId="77777777" w:rsidR="005A3886" w:rsidRPr="0067706A" w:rsidRDefault="005A3886"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0B03590" w14:textId="77777777" w:rsidR="005A3886" w:rsidRPr="0067706A" w:rsidRDefault="005A3886" w:rsidP="00342187">
            <w:pPr>
              <w:pStyle w:val="Tabletext8pt"/>
            </w:pPr>
          </w:p>
        </w:tc>
      </w:tr>
      <w:tr w:rsidR="005A3886" w:rsidRPr="0067706A" w14:paraId="2EB37C97"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6FD1D94" w14:textId="77777777" w:rsidR="005A3886" w:rsidRPr="0067706A" w:rsidRDefault="005A3886" w:rsidP="00342187">
            <w:pPr>
              <w:pStyle w:val="Tabletext8pt"/>
            </w:pPr>
          </w:p>
        </w:tc>
        <w:tc>
          <w:tcPr>
            <w:tcW w:w="4712" w:type="dxa"/>
            <w:noWrap/>
            <w:hideMark/>
          </w:tcPr>
          <w:p w14:paraId="276482C8" w14:textId="77777777" w:rsidR="005A3886" w:rsidRPr="0067706A" w:rsidRDefault="005A3886" w:rsidP="00342187">
            <w:pPr>
              <w:pStyle w:val="Tabletext8pt"/>
              <w:cnfStyle w:val="000000000000" w:firstRow="0" w:lastRow="0" w:firstColumn="0" w:lastColumn="0" w:oddVBand="0" w:evenVBand="0" w:oddHBand="0" w:evenHBand="0" w:firstRowFirstColumn="0" w:firstRowLastColumn="0" w:lastRowFirstColumn="0" w:lastRowLastColumn="0"/>
            </w:pPr>
            <w:r w:rsidRPr="0067706A">
              <w:t>Fibromyalgia</w:t>
            </w:r>
          </w:p>
        </w:tc>
        <w:tc>
          <w:tcPr>
            <w:tcW w:w="1545" w:type="dxa"/>
          </w:tcPr>
          <w:p w14:paraId="55F9ECE0" w14:textId="77777777" w:rsidR="005A3886" w:rsidRPr="0067706A" w:rsidRDefault="005A3886"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3</w:t>
            </w:r>
          </w:p>
        </w:tc>
        <w:tc>
          <w:tcPr>
            <w:tcW w:w="1404" w:type="dxa"/>
            <w:noWrap/>
          </w:tcPr>
          <w:p w14:paraId="70012C62" w14:textId="77777777" w:rsidR="005A3886" w:rsidRPr="0067706A" w:rsidRDefault="005A3886"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81091BA" w14:textId="77777777" w:rsidR="005A3886" w:rsidRPr="0067706A" w:rsidRDefault="005A3886" w:rsidP="00342187">
            <w:pPr>
              <w:pStyle w:val="Tabletext8pt"/>
            </w:pPr>
          </w:p>
        </w:tc>
      </w:tr>
      <w:tr w:rsidR="00342187" w:rsidRPr="0067706A" w14:paraId="4424AAB6"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AC68FE4" w14:textId="77777777" w:rsidR="00342187" w:rsidRPr="0067706A" w:rsidRDefault="00342187" w:rsidP="00342187">
            <w:pPr>
              <w:pStyle w:val="Tabletext8pt"/>
            </w:pPr>
          </w:p>
        </w:tc>
        <w:tc>
          <w:tcPr>
            <w:tcW w:w="4712" w:type="dxa"/>
            <w:noWrap/>
            <w:hideMark/>
          </w:tcPr>
          <w:p w14:paraId="248383EA" w14:textId="56AD3A01" w:rsidR="00342187" w:rsidRPr="0067706A" w:rsidRDefault="00CB6846" w:rsidP="00342187">
            <w:pPr>
              <w:pStyle w:val="Tabletext8pt"/>
              <w:cnfStyle w:val="000000000000" w:firstRow="0" w:lastRow="0" w:firstColumn="0" w:lastColumn="0" w:oddVBand="0" w:evenVBand="0" w:oddHBand="0" w:evenHBand="0" w:firstRowFirstColumn="0" w:firstRowLastColumn="0" w:lastRowFirstColumn="0" w:lastRowLastColumn="0"/>
            </w:pPr>
            <w:r w:rsidRPr="0067706A">
              <w:t>Osteopathies</w:t>
            </w:r>
          </w:p>
        </w:tc>
        <w:tc>
          <w:tcPr>
            <w:tcW w:w="1545" w:type="dxa"/>
          </w:tcPr>
          <w:p w14:paraId="551831BB" w14:textId="14A17E19"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2</w:t>
            </w:r>
          </w:p>
        </w:tc>
        <w:tc>
          <w:tcPr>
            <w:tcW w:w="1404" w:type="dxa"/>
            <w:noWrap/>
          </w:tcPr>
          <w:p w14:paraId="6468685F" w14:textId="32B1CEFD"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C22126D" w14:textId="77777777" w:rsidR="00342187" w:rsidRPr="0067706A" w:rsidRDefault="00342187" w:rsidP="00342187">
            <w:pPr>
              <w:pStyle w:val="Tabletext8pt"/>
            </w:pPr>
          </w:p>
        </w:tc>
      </w:tr>
      <w:tr w:rsidR="00CB6846" w:rsidRPr="0067706A" w14:paraId="5255905D"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31F1286A" w14:textId="57207708" w:rsidR="00CB6846" w:rsidRPr="0067706A" w:rsidRDefault="00CB6846" w:rsidP="00342187">
            <w:pPr>
              <w:pStyle w:val="Tabletext8pt"/>
            </w:pPr>
            <w:r w:rsidRPr="0067706A">
              <w:t>16 Diseases of the genitourinary system  </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0BA84B18" w14:textId="77777777" w:rsidR="00CB6846" w:rsidRPr="0067706A" w:rsidRDefault="00CB6846" w:rsidP="00342187">
            <w:pPr>
              <w:pStyle w:val="Tabletext8pt"/>
            </w:pPr>
          </w:p>
        </w:tc>
      </w:tr>
      <w:tr w:rsidR="00342187" w:rsidRPr="0067706A" w14:paraId="3DAFB16B"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46BB96A" w14:textId="77777777" w:rsidR="00342187" w:rsidRPr="0067706A" w:rsidRDefault="00342187" w:rsidP="00342187">
            <w:pPr>
              <w:pStyle w:val="Tabletext8pt"/>
            </w:pPr>
          </w:p>
        </w:tc>
        <w:tc>
          <w:tcPr>
            <w:tcW w:w="4712" w:type="dxa"/>
            <w:noWrap/>
            <w:hideMark/>
          </w:tcPr>
          <w:p w14:paraId="52FBC3F5" w14:textId="5BCC3720"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 xml:space="preserve">Amenorrhea </w:t>
            </w:r>
          </w:p>
        </w:tc>
        <w:tc>
          <w:tcPr>
            <w:tcW w:w="1545" w:type="dxa"/>
          </w:tcPr>
          <w:p w14:paraId="63B3B0ED" w14:textId="5B37B713"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1F997EC6" w14:textId="66FBC4A4"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69442002" w14:textId="67904ACA" w:rsidR="00342187" w:rsidRPr="0067706A" w:rsidRDefault="00342187" w:rsidP="00342187">
            <w:pPr>
              <w:pStyle w:val="Tabletext8pt"/>
            </w:pPr>
            <w:r w:rsidRPr="0067706A">
              <w:t>1</w:t>
            </w:r>
          </w:p>
        </w:tc>
      </w:tr>
      <w:tr w:rsidR="00342187" w:rsidRPr="0067706A" w14:paraId="4E0174A2"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1BD76C7" w14:textId="77777777" w:rsidR="00342187" w:rsidRPr="0067706A" w:rsidRDefault="00342187" w:rsidP="00342187">
            <w:pPr>
              <w:pStyle w:val="Tabletext8pt"/>
            </w:pPr>
          </w:p>
        </w:tc>
        <w:tc>
          <w:tcPr>
            <w:tcW w:w="4712" w:type="dxa"/>
            <w:noWrap/>
            <w:hideMark/>
          </w:tcPr>
          <w:p w14:paraId="25F9FD01" w14:textId="1083F793"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Benign prostatic hyperplasia</w:t>
            </w:r>
          </w:p>
        </w:tc>
        <w:tc>
          <w:tcPr>
            <w:tcW w:w="1545" w:type="dxa"/>
          </w:tcPr>
          <w:p w14:paraId="7F2743C6" w14:textId="71B28CD5"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10</w:t>
            </w:r>
          </w:p>
        </w:tc>
        <w:tc>
          <w:tcPr>
            <w:tcW w:w="1404" w:type="dxa"/>
            <w:noWrap/>
          </w:tcPr>
          <w:p w14:paraId="026BC9F6" w14:textId="27BEE785"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8D38E4C" w14:textId="77777777" w:rsidR="00342187" w:rsidRPr="0067706A" w:rsidRDefault="00342187" w:rsidP="00342187">
            <w:pPr>
              <w:pStyle w:val="Tabletext8pt"/>
            </w:pPr>
          </w:p>
        </w:tc>
      </w:tr>
      <w:tr w:rsidR="00342187" w:rsidRPr="0067706A" w14:paraId="76E8DCE5"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A992AD2" w14:textId="77777777" w:rsidR="00342187" w:rsidRPr="0067706A" w:rsidRDefault="00342187" w:rsidP="00342187">
            <w:pPr>
              <w:pStyle w:val="Tabletext8pt"/>
            </w:pPr>
          </w:p>
        </w:tc>
        <w:tc>
          <w:tcPr>
            <w:tcW w:w="4712" w:type="dxa"/>
            <w:noWrap/>
            <w:hideMark/>
          </w:tcPr>
          <w:p w14:paraId="28E44C1C" w14:textId="2EFF136E"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Certain specific disorders of breast</w:t>
            </w:r>
          </w:p>
        </w:tc>
        <w:tc>
          <w:tcPr>
            <w:tcW w:w="1545" w:type="dxa"/>
          </w:tcPr>
          <w:p w14:paraId="6F9FC07A" w14:textId="10879E6F" w:rsidR="00342187" w:rsidRPr="0067706A" w:rsidRDefault="003004A1" w:rsidP="00342187">
            <w:pPr>
              <w:pStyle w:val="Tabletext8pt"/>
              <w:jc w:val="center"/>
              <w:cnfStyle w:val="000000000000" w:firstRow="0" w:lastRow="0" w:firstColumn="0" w:lastColumn="0" w:oddVBand="0" w:evenVBand="0" w:oddHBand="0" w:evenHBand="0" w:firstRowFirstColumn="0" w:firstRowLastColumn="0" w:lastRowFirstColumn="0" w:lastRowLastColumn="0"/>
            </w:pPr>
            <w:r>
              <w:t>3</w:t>
            </w:r>
          </w:p>
        </w:tc>
        <w:tc>
          <w:tcPr>
            <w:tcW w:w="1404" w:type="dxa"/>
            <w:noWrap/>
          </w:tcPr>
          <w:p w14:paraId="59489F2B" w14:textId="61C49987"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8B2DF22" w14:textId="77777777" w:rsidR="00342187" w:rsidRPr="0067706A" w:rsidRDefault="00342187" w:rsidP="00342187">
            <w:pPr>
              <w:pStyle w:val="Tabletext8pt"/>
            </w:pPr>
          </w:p>
        </w:tc>
      </w:tr>
      <w:tr w:rsidR="00342187" w:rsidRPr="0067706A" w14:paraId="5211BAD0"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703B8480" w14:textId="77777777" w:rsidR="00342187" w:rsidRPr="0067706A" w:rsidRDefault="00342187" w:rsidP="00342187">
            <w:pPr>
              <w:pStyle w:val="Tabletext8pt"/>
            </w:pPr>
          </w:p>
        </w:tc>
        <w:tc>
          <w:tcPr>
            <w:tcW w:w="4712" w:type="dxa"/>
            <w:noWrap/>
            <w:hideMark/>
          </w:tcPr>
          <w:p w14:paraId="5E6F2E42" w14:textId="641762F0"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Chronic kidney disease</w:t>
            </w:r>
          </w:p>
        </w:tc>
        <w:tc>
          <w:tcPr>
            <w:tcW w:w="1545" w:type="dxa"/>
          </w:tcPr>
          <w:p w14:paraId="47DC6692" w14:textId="2D616DA4"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14</w:t>
            </w:r>
          </w:p>
        </w:tc>
        <w:tc>
          <w:tcPr>
            <w:tcW w:w="1404" w:type="dxa"/>
            <w:noWrap/>
          </w:tcPr>
          <w:p w14:paraId="6A4E778F" w14:textId="4E42C36F"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09E7781" w14:textId="77777777" w:rsidR="00342187" w:rsidRPr="0067706A" w:rsidRDefault="00342187" w:rsidP="00342187">
            <w:pPr>
              <w:pStyle w:val="Tabletext8pt"/>
            </w:pPr>
          </w:p>
        </w:tc>
      </w:tr>
      <w:tr w:rsidR="00342187" w:rsidRPr="0067706A" w14:paraId="07D0B2BC"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5F715DA7" w14:textId="77777777" w:rsidR="00342187" w:rsidRPr="0067706A" w:rsidRDefault="00342187" w:rsidP="00342187">
            <w:pPr>
              <w:pStyle w:val="Tabletext8pt"/>
            </w:pPr>
          </w:p>
        </w:tc>
        <w:tc>
          <w:tcPr>
            <w:tcW w:w="4712" w:type="dxa"/>
            <w:noWrap/>
            <w:hideMark/>
          </w:tcPr>
          <w:p w14:paraId="0D38AF62" w14:textId="5F190F6B"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Dysmenorrhoea</w:t>
            </w:r>
          </w:p>
        </w:tc>
        <w:tc>
          <w:tcPr>
            <w:tcW w:w="1545" w:type="dxa"/>
          </w:tcPr>
          <w:p w14:paraId="09AE75EF" w14:textId="4DD2E344"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52ACF2B4" w14:textId="28741DF8"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BD9E980" w14:textId="52933712" w:rsidR="00342187" w:rsidRPr="0067706A" w:rsidRDefault="00342187" w:rsidP="00342187">
            <w:pPr>
              <w:pStyle w:val="Tabletext8pt"/>
            </w:pPr>
            <w:r w:rsidRPr="0067706A">
              <w:t>11</w:t>
            </w:r>
          </w:p>
        </w:tc>
      </w:tr>
      <w:tr w:rsidR="00342187" w:rsidRPr="0067706A" w14:paraId="469BF2DF"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05B0AF67" w14:textId="77777777" w:rsidR="00342187" w:rsidRPr="0067706A" w:rsidRDefault="00342187" w:rsidP="00342187">
            <w:pPr>
              <w:pStyle w:val="Tabletext8pt"/>
            </w:pPr>
          </w:p>
        </w:tc>
        <w:tc>
          <w:tcPr>
            <w:tcW w:w="4712" w:type="dxa"/>
            <w:noWrap/>
            <w:hideMark/>
          </w:tcPr>
          <w:p w14:paraId="6C65893F" w14:textId="48F54DA6"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Infertility</w:t>
            </w:r>
          </w:p>
        </w:tc>
        <w:tc>
          <w:tcPr>
            <w:tcW w:w="1545" w:type="dxa"/>
          </w:tcPr>
          <w:p w14:paraId="4D074089" w14:textId="6D43E37D"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0E4F2383" w14:textId="0E33B665" w:rsidR="00342187" w:rsidRPr="0067706A" w:rsidRDefault="00B81E3B" w:rsidP="00342187">
            <w:pPr>
              <w:pStyle w:val="Tabletext8pt"/>
              <w:jc w:val="center"/>
              <w:cnfStyle w:val="000000000000" w:firstRow="0" w:lastRow="0" w:firstColumn="0" w:lastColumn="0" w:oddVBand="0" w:evenVBand="0" w:oddHBand="0" w:evenHBand="0" w:firstRowFirstColumn="0" w:firstRowLastColumn="0" w:lastRowFirstColumn="0" w:lastRowLastColumn="0"/>
            </w:pPr>
            <w:r>
              <w:t>14</w:t>
            </w: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6EA4AEC" w14:textId="77777777" w:rsidR="00342187" w:rsidRPr="0067706A" w:rsidRDefault="00342187" w:rsidP="00342187">
            <w:pPr>
              <w:pStyle w:val="Tabletext8pt"/>
            </w:pPr>
          </w:p>
        </w:tc>
      </w:tr>
      <w:tr w:rsidR="00B81E3B" w:rsidRPr="0067706A" w14:paraId="09D9DFD0"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748611DB" w14:textId="77777777" w:rsidR="00B81E3B" w:rsidRPr="0067706A" w:rsidRDefault="00B81E3B" w:rsidP="00342187">
            <w:pPr>
              <w:pStyle w:val="Tabletext8pt"/>
            </w:pPr>
          </w:p>
        </w:tc>
        <w:tc>
          <w:tcPr>
            <w:tcW w:w="4712" w:type="dxa"/>
            <w:noWrap/>
            <w:hideMark/>
          </w:tcPr>
          <w:p w14:paraId="5667E62F" w14:textId="77777777" w:rsidR="00B81E3B" w:rsidRPr="0067706A" w:rsidRDefault="00B81E3B" w:rsidP="00342187">
            <w:pPr>
              <w:pStyle w:val="Tabletext8pt"/>
              <w:cnfStyle w:val="000000000000" w:firstRow="0" w:lastRow="0" w:firstColumn="0" w:lastColumn="0" w:oddVBand="0" w:evenVBand="0" w:oddHBand="0" w:evenHBand="0" w:firstRowFirstColumn="0" w:firstRowLastColumn="0" w:lastRowFirstColumn="0" w:lastRowLastColumn="0"/>
            </w:pPr>
            <w:r w:rsidRPr="0067706A">
              <w:t>Oligozoospermia</w:t>
            </w:r>
          </w:p>
        </w:tc>
        <w:tc>
          <w:tcPr>
            <w:tcW w:w="1545" w:type="dxa"/>
          </w:tcPr>
          <w:p w14:paraId="6AF67B01" w14:textId="2CDBA9BF" w:rsidR="00B81E3B" w:rsidRPr="0067706A" w:rsidRDefault="00B81E3B" w:rsidP="00342187">
            <w:pPr>
              <w:pStyle w:val="Tabletext8pt"/>
              <w:jc w:val="center"/>
              <w:cnfStyle w:val="000000000000" w:firstRow="0" w:lastRow="0" w:firstColumn="0" w:lastColumn="0" w:oddVBand="0" w:evenVBand="0" w:oddHBand="0" w:evenHBand="0" w:firstRowFirstColumn="0" w:firstRowLastColumn="0" w:lastRowFirstColumn="0" w:lastRowLastColumn="0"/>
            </w:pPr>
            <w:r>
              <w:t>2</w:t>
            </w:r>
          </w:p>
        </w:tc>
        <w:tc>
          <w:tcPr>
            <w:tcW w:w="1404" w:type="dxa"/>
            <w:noWrap/>
          </w:tcPr>
          <w:p w14:paraId="0CD9BEB7" w14:textId="77777777" w:rsidR="00B81E3B" w:rsidRPr="0067706A" w:rsidRDefault="00B81E3B"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187634F2" w14:textId="77777777" w:rsidR="00B81E3B" w:rsidRPr="0067706A" w:rsidRDefault="00B81E3B" w:rsidP="00342187">
            <w:pPr>
              <w:pStyle w:val="Tabletext8pt"/>
            </w:pPr>
          </w:p>
        </w:tc>
      </w:tr>
      <w:tr w:rsidR="00342187" w:rsidRPr="0067706A" w14:paraId="06632FB0"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E57123A" w14:textId="77777777" w:rsidR="00342187" w:rsidRPr="0067706A" w:rsidRDefault="00342187" w:rsidP="00342187">
            <w:pPr>
              <w:pStyle w:val="Tabletext8pt"/>
            </w:pPr>
          </w:p>
        </w:tc>
        <w:tc>
          <w:tcPr>
            <w:tcW w:w="4712" w:type="dxa"/>
            <w:noWrap/>
            <w:hideMark/>
          </w:tcPr>
          <w:p w14:paraId="09FE16F3" w14:textId="04B27C4C"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Menopause</w:t>
            </w:r>
          </w:p>
        </w:tc>
        <w:tc>
          <w:tcPr>
            <w:tcW w:w="1545" w:type="dxa"/>
          </w:tcPr>
          <w:p w14:paraId="1BD7A876" w14:textId="70F4306F"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73C323EB" w14:textId="0D00D60A"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37CEA91" w14:textId="12A221B7" w:rsidR="00342187" w:rsidRPr="00966769" w:rsidRDefault="00342187" w:rsidP="00966769">
            <w:pPr>
              <w:pStyle w:val="Tabletext8pt"/>
            </w:pPr>
            <w:r w:rsidRPr="00966769">
              <w:t>8</w:t>
            </w:r>
            <w:r w:rsidR="009E437E" w:rsidRPr="00966769">
              <w:t>7</w:t>
            </w:r>
          </w:p>
        </w:tc>
      </w:tr>
      <w:tr w:rsidR="00342187" w:rsidRPr="0067706A" w14:paraId="2976C396"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20B0D28" w14:textId="77777777" w:rsidR="00342187" w:rsidRPr="0067706A" w:rsidRDefault="00342187" w:rsidP="00342187">
            <w:pPr>
              <w:pStyle w:val="Tabletext8pt"/>
            </w:pPr>
          </w:p>
        </w:tc>
        <w:tc>
          <w:tcPr>
            <w:tcW w:w="4712" w:type="dxa"/>
            <w:noWrap/>
            <w:hideMark/>
          </w:tcPr>
          <w:p w14:paraId="06263DCE" w14:textId="1FAFB04C"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Menstruation</w:t>
            </w:r>
          </w:p>
        </w:tc>
        <w:tc>
          <w:tcPr>
            <w:tcW w:w="1545" w:type="dxa"/>
          </w:tcPr>
          <w:p w14:paraId="47811D66" w14:textId="4CD4B9CE"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041DAA3B" w14:textId="40ACFD60"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1E705F9E" w14:textId="71D307BB" w:rsidR="00342187" w:rsidRPr="0067706A" w:rsidRDefault="00342187" w:rsidP="00342187">
            <w:pPr>
              <w:pStyle w:val="Tabletext8pt"/>
            </w:pPr>
            <w:r w:rsidRPr="0067706A">
              <w:t>3</w:t>
            </w:r>
          </w:p>
        </w:tc>
      </w:tr>
      <w:tr w:rsidR="00342187" w:rsidRPr="0067706A" w14:paraId="2CB8AC1F"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F415CDE" w14:textId="77777777" w:rsidR="00342187" w:rsidRPr="0067706A" w:rsidRDefault="00342187" w:rsidP="00342187">
            <w:pPr>
              <w:pStyle w:val="Tabletext8pt"/>
            </w:pPr>
          </w:p>
        </w:tc>
        <w:tc>
          <w:tcPr>
            <w:tcW w:w="4712" w:type="dxa"/>
            <w:noWrap/>
            <w:hideMark/>
          </w:tcPr>
          <w:p w14:paraId="2E9BE1A4" w14:textId="3A3F08CC"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Premenstrual disturbances</w:t>
            </w:r>
          </w:p>
        </w:tc>
        <w:tc>
          <w:tcPr>
            <w:tcW w:w="1545" w:type="dxa"/>
          </w:tcPr>
          <w:p w14:paraId="136D40F5" w14:textId="034C33E8"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2D2C0F25" w14:textId="30DFC3F4"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598949AF" w14:textId="56E71E01" w:rsidR="00342187" w:rsidRPr="0067706A" w:rsidRDefault="00342187" w:rsidP="00342187">
            <w:pPr>
              <w:pStyle w:val="Tabletext8pt"/>
            </w:pPr>
            <w:r w:rsidRPr="0067706A">
              <w:t>12</w:t>
            </w:r>
          </w:p>
        </w:tc>
      </w:tr>
      <w:tr w:rsidR="00342187" w:rsidRPr="0067706A" w14:paraId="57F16E8E"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214B9FF" w14:textId="77777777" w:rsidR="00342187" w:rsidRPr="0067706A" w:rsidRDefault="00342187" w:rsidP="00342187">
            <w:pPr>
              <w:pStyle w:val="Tabletext8pt"/>
            </w:pPr>
          </w:p>
        </w:tc>
        <w:tc>
          <w:tcPr>
            <w:tcW w:w="4712" w:type="dxa"/>
            <w:noWrap/>
            <w:hideMark/>
          </w:tcPr>
          <w:p w14:paraId="43AFFB7A" w14:textId="19CBFF7A"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Primary vesicoureteral reflux</w:t>
            </w:r>
          </w:p>
        </w:tc>
        <w:tc>
          <w:tcPr>
            <w:tcW w:w="1545" w:type="dxa"/>
          </w:tcPr>
          <w:p w14:paraId="38595D9C" w14:textId="4E54DDCF"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514F4578" w14:textId="089F8EC7"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63B5041F" w14:textId="77777777" w:rsidR="00342187" w:rsidRPr="0067706A" w:rsidRDefault="00342187" w:rsidP="00342187">
            <w:pPr>
              <w:pStyle w:val="Tabletext8pt"/>
            </w:pPr>
          </w:p>
        </w:tc>
      </w:tr>
      <w:tr w:rsidR="00342187" w:rsidRPr="0067706A" w14:paraId="625D0EFD"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49F6A31" w14:textId="77777777" w:rsidR="00342187" w:rsidRPr="0067706A" w:rsidRDefault="00342187" w:rsidP="00342187">
            <w:pPr>
              <w:pStyle w:val="Tabletext8pt"/>
            </w:pPr>
          </w:p>
        </w:tc>
        <w:tc>
          <w:tcPr>
            <w:tcW w:w="4712" w:type="dxa"/>
            <w:noWrap/>
            <w:hideMark/>
          </w:tcPr>
          <w:p w14:paraId="642B2D4D" w14:textId="5BFD6F30"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Urinary tract infection</w:t>
            </w:r>
          </w:p>
        </w:tc>
        <w:tc>
          <w:tcPr>
            <w:tcW w:w="1545" w:type="dxa"/>
          </w:tcPr>
          <w:p w14:paraId="59DA49B6" w14:textId="28CE335B"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12</w:t>
            </w:r>
          </w:p>
        </w:tc>
        <w:tc>
          <w:tcPr>
            <w:tcW w:w="1404" w:type="dxa"/>
            <w:noWrap/>
          </w:tcPr>
          <w:p w14:paraId="6775DC81" w14:textId="6C352642"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233453F0" w14:textId="77777777" w:rsidR="00342187" w:rsidRPr="0067706A" w:rsidRDefault="00342187" w:rsidP="00342187">
            <w:pPr>
              <w:pStyle w:val="Tabletext8pt"/>
            </w:pPr>
          </w:p>
        </w:tc>
      </w:tr>
      <w:tr w:rsidR="00B81E3B" w:rsidRPr="0067706A" w14:paraId="2FCC5B4B"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04E5474F" w14:textId="09BA7935" w:rsidR="00B81E3B" w:rsidRPr="0067706A" w:rsidRDefault="00B81E3B" w:rsidP="00342187">
            <w:pPr>
              <w:pStyle w:val="Tabletext8pt"/>
            </w:pPr>
            <w:r w:rsidRPr="0067706A">
              <w:t>17 Conditions related to sexual health</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6AED61C3" w14:textId="77777777" w:rsidR="00B81E3B" w:rsidRPr="0067706A" w:rsidRDefault="00B81E3B" w:rsidP="00342187">
            <w:pPr>
              <w:pStyle w:val="Tabletext8pt"/>
            </w:pPr>
          </w:p>
        </w:tc>
      </w:tr>
      <w:tr w:rsidR="00342187" w:rsidRPr="0067706A" w14:paraId="48B7543F"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75D3884C" w14:textId="77777777" w:rsidR="00342187" w:rsidRPr="0067706A" w:rsidRDefault="00342187" w:rsidP="00342187">
            <w:pPr>
              <w:pStyle w:val="Tabletext8pt"/>
            </w:pPr>
          </w:p>
        </w:tc>
        <w:tc>
          <w:tcPr>
            <w:tcW w:w="4712" w:type="dxa"/>
            <w:noWrap/>
            <w:hideMark/>
          </w:tcPr>
          <w:p w14:paraId="38CD9676" w14:textId="2DA38935"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Erectile dysfunction</w:t>
            </w:r>
          </w:p>
        </w:tc>
        <w:tc>
          <w:tcPr>
            <w:tcW w:w="1545" w:type="dxa"/>
          </w:tcPr>
          <w:p w14:paraId="326D9EAC" w14:textId="303FD438"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14</w:t>
            </w:r>
          </w:p>
        </w:tc>
        <w:tc>
          <w:tcPr>
            <w:tcW w:w="1404" w:type="dxa"/>
            <w:noWrap/>
          </w:tcPr>
          <w:p w14:paraId="4211F626" w14:textId="6084B464"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5C310826" w14:textId="77777777" w:rsidR="00342187" w:rsidRPr="0067706A" w:rsidRDefault="00342187" w:rsidP="00342187">
            <w:pPr>
              <w:pStyle w:val="Tabletext8pt"/>
            </w:pPr>
          </w:p>
        </w:tc>
      </w:tr>
      <w:tr w:rsidR="00342187" w:rsidRPr="0067706A" w14:paraId="259A3775"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B3BEFB2" w14:textId="77777777" w:rsidR="00342187" w:rsidRPr="0067706A" w:rsidRDefault="00342187" w:rsidP="00342187">
            <w:pPr>
              <w:pStyle w:val="Tabletext8pt"/>
            </w:pPr>
          </w:p>
        </w:tc>
        <w:tc>
          <w:tcPr>
            <w:tcW w:w="4712" w:type="dxa"/>
            <w:noWrap/>
            <w:hideMark/>
          </w:tcPr>
          <w:p w14:paraId="3C27DDC9" w14:textId="78AEF6B8"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Sexual dysfunction</w:t>
            </w:r>
          </w:p>
        </w:tc>
        <w:tc>
          <w:tcPr>
            <w:tcW w:w="1545" w:type="dxa"/>
          </w:tcPr>
          <w:p w14:paraId="35A195FD" w14:textId="18F16D08" w:rsidR="00342187" w:rsidRPr="0067706A" w:rsidRDefault="00B81E3B" w:rsidP="00342187">
            <w:pPr>
              <w:pStyle w:val="Tabletext8pt"/>
              <w:jc w:val="center"/>
              <w:cnfStyle w:val="000000000000" w:firstRow="0" w:lastRow="0" w:firstColumn="0" w:lastColumn="0" w:oddVBand="0" w:evenVBand="0" w:oddHBand="0" w:evenHBand="0" w:firstRowFirstColumn="0" w:firstRowLastColumn="0" w:lastRowFirstColumn="0" w:lastRowLastColumn="0"/>
            </w:pPr>
            <w:r>
              <w:t>5</w:t>
            </w:r>
          </w:p>
        </w:tc>
        <w:tc>
          <w:tcPr>
            <w:tcW w:w="1404" w:type="dxa"/>
            <w:noWrap/>
          </w:tcPr>
          <w:p w14:paraId="60744D3F" w14:textId="5E094A93"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EAE8DFD" w14:textId="77777777" w:rsidR="00342187" w:rsidRPr="0067706A" w:rsidRDefault="00342187" w:rsidP="00342187">
            <w:pPr>
              <w:pStyle w:val="Tabletext8pt"/>
            </w:pPr>
          </w:p>
        </w:tc>
      </w:tr>
      <w:tr w:rsidR="005A3886" w:rsidRPr="0067706A" w14:paraId="30EED088"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124A96E0" w14:textId="611CAFB4" w:rsidR="005A3886" w:rsidRPr="0067706A" w:rsidRDefault="005A3886" w:rsidP="00342187">
            <w:pPr>
              <w:pStyle w:val="Tabletext8pt"/>
            </w:pPr>
            <w:r w:rsidRPr="0067706A">
              <w:t>18 Pregnancy, childbirth or the puerperium</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528AC685" w14:textId="77777777" w:rsidR="005A3886" w:rsidRPr="0067706A" w:rsidRDefault="005A3886" w:rsidP="00342187">
            <w:pPr>
              <w:pStyle w:val="Tabletext8pt"/>
            </w:pPr>
          </w:p>
        </w:tc>
      </w:tr>
      <w:tr w:rsidR="00342187" w:rsidRPr="0067706A" w14:paraId="2CED21AE"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93DEFAF" w14:textId="77777777" w:rsidR="00342187" w:rsidRPr="0067706A" w:rsidRDefault="00342187" w:rsidP="00342187">
            <w:pPr>
              <w:pStyle w:val="Tabletext8pt"/>
            </w:pPr>
          </w:p>
        </w:tc>
        <w:tc>
          <w:tcPr>
            <w:tcW w:w="4712" w:type="dxa"/>
            <w:noWrap/>
            <w:hideMark/>
          </w:tcPr>
          <w:p w14:paraId="75FD3DBD" w14:textId="7E695063"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Breastfeeding</w:t>
            </w:r>
          </w:p>
        </w:tc>
        <w:tc>
          <w:tcPr>
            <w:tcW w:w="1545" w:type="dxa"/>
          </w:tcPr>
          <w:p w14:paraId="10E23A4C" w14:textId="4BB3B2ED"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0F366A7B" w14:textId="5D92FD56"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7</w:t>
            </w: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C23DFA1" w14:textId="77777777" w:rsidR="00342187" w:rsidRPr="0067706A" w:rsidRDefault="00342187" w:rsidP="00342187">
            <w:pPr>
              <w:pStyle w:val="Tabletext8pt"/>
            </w:pPr>
          </w:p>
        </w:tc>
      </w:tr>
      <w:tr w:rsidR="00342187" w:rsidRPr="0067706A" w14:paraId="0A0F29C6"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6BBFD12" w14:textId="77777777" w:rsidR="00342187" w:rsidRPr="0067706A" w:rsidRDefault="00342187" w:rsidP="00342187">
            <w:pPr>
              <w:pStyle w:val="Tabletext8pt"/>
            </w:pPr>
          </w:p>
        </w:tc>
        <w:tc>
          <w:tcPr>
            <w:tcW w:w="4712" w:type="dxa"/>
            <w:noWrap/>
            <w:hideMark/>
          </w:tcPr>
          <w:p w14:paraId="2031CFE7" w14:textId="390DEFF9"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Childbirth</w:t>
            </w:r>
          </w:p>
        </w:tc>
        <w:tc>
          <w:tcPr>
            <w:tcW w:w="1545" w:type="dxa"/>
          </w:tcPr>
          <w:p w14:paraId="7A6463F5" w14:textId="06EC688D"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3</w:t>
            </w:r>
          </w:p>
        </w:tc>
        <w:tc>
          <w:tcPr>
            <w:tcW w:w="1404" w:type="dxa"/>
            <w:noWrap/>
          </w:tcPr>
          <w:p w14:paraId="32019388" w14:textId="298692D9"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BAE9F16" w14:textId="77777777" w:rsidR="00342187" w:rsidRPr="0067706A" w:rsidRDefault="00342187" w:rsidP="00342187">
            <w:pPr>
              <w:pStyle w:val="Tabletext8pt"/>
            </w:pPr>
          </w:p>
        </w:tc>
      </w:tr>
      <w:tr w:rsidR="00342187" w:rsidRPr="0067706A" w14:paraId="3C2AD9ED"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7E5527B6" w14:textId="77777777" w:rsidR="00342187" w:rsidRPr="0067706A" w:rsidRDefault="00342187" w:rsidP="00342187">
            <w:pPr>
              <w:pStyle w:val="Tabletext8pt"/>
            </w:pPr>
          </w:p>
        </w:tc>
        <w:tc>
          <w:tcPr>
            <w:tcW w:w="4712" w:type="dxa"/>
            <w:noWrap/>
            <w:hideMark/>
          </w:tcPr>
          <w:p w14:paraId="02C23859" w14:textId="017B9D7B"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Postpartum</w:t>
            </w:r>
          </w:p>
        </w:tc>
        <w:tc>
          <w:tcPr>
            <w:tcW w:w="1545" w:type="dxa"/>
          </w:tcPr>
          <w:p w14:paraId="444826DC" w14:textId="59A85093" w:rsidR="00342187" w:rsidRPr="0067706A" w:rsidRDefault="005A3886" w:rsidP="00342187">
            <w:pPr>
              <w:pStyle w:val="Tabletext8pt"/>
              <w:jc w:val="center"/>
              <w:cnfStyle w:val="000000000000" w:firstRow="0" w:lastRow="0" w:firstColumn="0" w:lastColumn="0" w:oddVBand="0" w:evenVBand="0" w:oddHBand="0" w:evenHBand="0" w:firstRowFirstColumn="0" w:firstRowLastColumn="0" w:lastRowFirstColumn="0" w:lastRowLastColumn="0"/>
            </w:pPr>
            <w:r>
              <w:t>2</w:t>
            </w:r>
          </w:p>
        </w:tc>
        <w:tc>
          <w:tcPr>
            <w:tcW w:w="1404" w:type="dxa"/>
            <w:noWrap/>
          </w:tcPr>
          <w:p w14:paraId="6FF86744" w14:textId="2ABC569D"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8CBA746" w14:textId="77777777" w:rsidR="00342187" w:rsidRPr="0067706A" w:rsidRDefault="00342187" w:rsidP="00342187">
            <w:pPr>
              <w:pStyle w:val="Tabletext8pt"/>
            </w:pPr>
          </w:p>
        </w:tc>
      </w:tr>
      <w:tr w:rsidR="00342187" w:rsidRPr="0067706A" w14:paraId="585F25BB"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C9DA214" w14:textId="77777777" w:rsidR="00342187" w:rsidRPr="0067706A" w:rsidRDefault="00342187" w:rsidP="00342187">
            <w:pPr>
              <w:pStyle w:val="Tabletext8pt"/>
            </w:pPr>
          </w:p>
        </w:tc>
        <w:tc>
          <w:tcPr>
            <w:tcW w:w="4712" w:type="dxa"/>
            <w:noWrap/>
            <w:hideMark/>
          </w:tcPr>
          <w:p w14:paraId="6C376627" w14:textId="35774BA4"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Pre-eclampsia</w:t>
            </w:r>
          </w:p>
        </w:tc>
        <w:tc>
          <w:tcPr>
            <w:tcW w:w="1545" w:type="dxa"/>
          </w:tcPr>
          <w:p w14:paraId="49BD31CE" w14:textId="23216D59"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2456D0B8" w14:textId="21140846"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48CC5CE" w14:textId="77777777" w:rsidR="00342187" w:rsidRPr="0067706A" w:rsidRDefault="00342187" w:rsidP="00342187">
            <w:pPr>
              <w:pStyle w:val="Tabletext8pt"/>
            </w:pPr>
          </w:p>
        </w:tc>
      </w:tr>
      <w:tr w:rsidR="00342187" w:rsidRPr="0067706A" w14:paraId="33A40B81"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5990622" w14:textId="77777777" w:rsidR="00342187" w:rsidRPr="0067706A" w:rsidRDefault="00342187" w:rsidP="00342187">
            <w:pPr>
              <w:pStyle w:val="Tabletext8pt"/>
            </w:pPr>
          </w:p>
        </w:tc>
        <w:tc>
          <w:tcPr>
            <w:tcW w:w="4712" w:type="dxa"/>
            <w:noWrap/>
            <w:hideMark/>
          </w:tcPr>
          <w:p w14:paraId="553750B2" w14:textId="0D02F5B6"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Pregnancy</w:t>
            </w:r>
          </w:p>
        </w:tc>
        <w:tc>
          <w:tcPr>
            <w:tcW w:w="1545" w:type="dxa"/>
          </w:tcPr>
          <w:p w14:paraId="385D55EA" w14:textId="546CB4DD"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13</w:t>
            </w:r>
          </w:p>
        </w:tc>
        <w:tc>
          <w:tcPr>
            <w:tcW w:w="1404" w:type="dxa"/>
            <w:noWrap/>
          </w:tcPr>
          <w:p w14:paraId="461FADBB" w14:textId="188E2618"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F422F45" w14:textId="77777777" w:rsidR="00342187" w:rsidRPr="0067706A" w:rsidRDefault="00342187" w:rsidP="00342187">
            <w:pPr>
              <w:pStyle w:val="Tabletext8pt"/>
            </w:pPr>
          </w:p>
        </w:tc>
      </w:tr>
      <w:tr w:rsidR="00342187" w:rsidRPr="0067706A" w14:paraId="6D9C5782"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5ACD9B9E" w14:textId="77777777" w:rsidR="00342187" w:rsidRPr="0067706A" w:rsidRDefault="00342187" w:rsidP="00342187">
            <w:pPr>
              <w:pStyle w:val="Tabletext8pt"/>
            </w:pPr>
          </w:p>
        </w:tc>
        <w:tc>
          <w:tcPr>
            <w:tcW w:w="4712" w:type="dxa"/>
            <w:noWrap/>
            <w:hideMark/>
          </w:tcPr>
          <w:p w14:paraId="375A1A99" w14:textId="5D211FCB"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Pregnancy, nausea/vomiting</w:t>
            </w:r>
          </w:p>
        </w:tc>
        <w:tc>
          <w:tcPr>
            <w:tcW w:w="1545" w:type="dxa"/>
          </w:tcPr>
          <w:p w14:paraId="26A13525" w14:textId="696371B4"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9</w:t>
            </w:r>
          </w:p>
        </w:tc>
        <w:tc>
          <w:tcPr>
            <w:tcW w:w="1404" w:type="dxa"/>
            <w:noWrap/>
          </w:tcPr>
          <w:p w14:paraId="16BB250B" w14:textId="20583732"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0FCDC69" w14:textId="77777777" w:rsidR="00342187" w:rsidRPr="0067706A" w:rsidRDefault="00342187" w:rsidP="00342187">
            <w:pPr>
              <w:pStyle w:val="Tabletext8pt"/>
            </w:pPr>
          </w:p>
        </w:tc>
      </w:tr>
      <w:tr w:rsidR="005A3886" w:rsidRPr="0067706A" w14:paraId="5E3D4332"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0DE572A4" w14:textId="1084F0FE" w:rsidR="005A3886" w:rsidRPr="0067706A" w:rsidRDefault="005A3886" w:rsidP="00342187">
            <w:pPr>
              <w:pStyle w:val="Tabletext8pt"/>
            </w:pPr>
            <w:r w:rsidRPr="0067706A">
              <w:t>20 Developmental anomalies</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366BBCF8" w14:textId="77777777" w:rsidR="005A3886" w:rsidRPr="0067706A" w:rsidRDefault="005A3886" w:rsidP="00342187">
            <w:pPr>
              <w:pStyle w:val="Tabletext8pt"/>
            </w:pPr>
          </w:p>
        </w:tc>
      </w:tr>
      <w:tr w:rsidR="00342187" w:rsidRPr="0067706A" w14:paraId="5228EF7D"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6DE3B69" w14:textId="77777777" w:rsidR="00342187" w:rsidRPr="0067706A" w:rsidRDefault="00342187" w:rsidP="00342187">
            <w:pPr>
              <w:pStyle w:val="Tabletext8pt"/>
            </w:pPr>
          </w:p>
        </w:tc>
        <w:tc>
          <w:tcPr>
            <w:tcW w:w="4712" w:type="dxa"/>
            <w:noWrap/>
            <w:hideMark/>
          </w:tcPr>
          <w:p w14:paraId="68326F33" w14:textId="04803E2F"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Neurofibromatosis</w:t>
            </w:r>
          </w:p>
        </w:tc>
        <w:tc>
          <w:tcPr>
            <w:tcW w:w="1545" w:type="dxa"/>
          </w:tcPr>
          <w:p w14:paraId="765A9F75" w14:textId="5AF2A282"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71E0DBA1" w14:textId="00181BD3"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8BC00C6" w14:textId="77777777" w:rsidR="00342187" w:rsidRPr="0067706A" w:rsidRDefault="00342187" w:rsidP="00342187">
            <w:pPr>
              <w:pStyle w:val="Tabletext8pt"/>
            </w:pPr>
          </w:p>
        </w:tc>
      </w:tr>
      <w:tr w:rsidR="005A3886" w:rsidRPr="0067706A" w14:paraId="52A8B13E"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325741E1" w14:textId="77777777" w:rsidR="005A3886" w:rsidRPr="0067706A" w:rsidRDefault="005A3886" w:rsidP="00342187">
            <w:pPr>
              <w:pStyle w:val="Tabletext8pt"/>
            </w:pPr>
            <w:r w:rsidRPr="0067706A">
              <w:t xml:space="preserve">21 Symptoms, signs or clinical findings, not elsewhere classified  </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58871E77" w14:textId="77777777" w:rsidR="005A3886" w:rsidRPr="0067706A" w:rsidRDefault="005A3886" w:rsidP="00342187">
            <w:pPr>
              <w:pStyle w:val="Tabletext8pt"/>
            </w:pPr>
          </w:p>
        </w:tc>
      </w:tr>
      <w:tr w:rsidR="00342187" w:rsidRPr="0067706A" w14:paraId="547102C5"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871BFA5" w14:textId="77777777" w:rsidR="00342187" w:rsidRPr="0067706A" w:rsidRDefault="00342187" w:rsidP="00342187">
            <w:pPr>
              <w:pStyle w:val="Tabletext8pt"/>
            </w:pPr>
          </w:p>
        </w:tc>
        <w:tc>
          <w:tcPr>
            <w:tcW w:w="4712" w:type="dxa"/>
            <w:noWrap/>
            <w:hideMark/>
          </w:tcPr>
          <w:p w14:paraId="46C2BBF4" w14:textId="04FA7BF3"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Digestive complaints</w:t>
            </w:r>
          </w:p>
        </w:tc>
        <w:tc>
          <w:tcPr>
            <w:tcW w:w="1545" w:type="dxa"/>
          </w:tcPr>
          <w:p w14:paraId="379F9CE1" w14:textId="11595C24"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37B15C07" w14:textId="09D69532"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3</w:t>
            </w: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E42ADBB" w14:textId="77777777" w:rsidR="00342187" w:rsidRPr="0067706A" w:rsidRDefault="00342187" w:rsidP="00342187">
            <w:pPr>
              <w:pStyle w:val="Tabletext8pt"/>
            </w:pPr>
          </w:p>
        </w:tc>
      </w:tr>
      <w:tr w:rsidR="00342187" w:rsidRPr="0067706A" w14:paraId="78B6C086"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EE346F8" w14:textId="77777777" w:rsidR="00342187" w:rsidRPr="0067706A" w:rsidRDefault="00342187" w:rsidP="00342187">
            <w:pPr>
              <w:pStyle w:val="Tabletext8pt"/>
            </w:pPr>
          </w:p>
        </w:tc>
        <w:tc>
          <w:tcPr>
            <w:tcW w:w="4712" w:type="dxa"/>
            <w:noWrap/>
            <w:hideMark/>
          </w:tcPr>
          <w:p w14:paraId="07AAD1AE" w14:textId="50CFCC73"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Halitosis</w:t>
            </w:r>
          </w:p>
        </w:tc>
        <w:tc>
          <w:tcPr>
            <w:tcW w:w="1545" w:type="dxa"/>
          </w:tcPr>
          <w:p w14:paraId="5852EAFF" w14:textId="055933DC"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3F3AB004" w14:textId="7019DB5D"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66A4D6B" w14:textId="77777777" w:rsidR="00342187" w:rsidRPr="0067706A" w:rsidRDefault="00342187" w:rsidP="00342187">
            <w:pPr>
              <w:pStyle w:val="Tabletext8pt"/>
            </w:pPr>
          </w:p>
        </w:tc>
      </w:tr>
      <w:tr w:rsidR="00342187" w:rsidRPr="0067706A" w14:paraId="40D82452"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6C5A405" w14:textId="77777777" w:rsidR="00342187" w:rsidRPr="0067706A" w:rsidRDefault="00342187" w:rsidP="00342187">
            <w:pPr>
              <w:pStyle w:val="Tabletext8pt"/>
            </w:pPr>
          </w:p>
        </w:tc>
        <w:tc>
          <w:tcPr>
            <w:tcW w:w="4712" w:type="dxa"/>
            <w:noWrap/>
            <w:hideMark/>
          </w:tcPr>
          <w:p w14:paraId="697A1B2C" w14:textId="1592AB63"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Postoperative, nausea/vomiting</w:t>
            </w:r>
          </w:p>
        </w:tc>
        <w:tc>
          <w:tcPr>
            <w:tcW w:w="1545" w:type="dxa"/>
          </w:tcPr>
          <w:p w14:paraId="250A7E6C" w14:textId="5AE53A53"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4</w:t>
            </w:r>
          </w:p>
        </w:tc>
        <w:tc>
          <w:tcPr>
            <w:tcW w:w="1404" w:type="dxa"/>
            <w:noWrap/>
          </w:tcPr>
          <w:p w14:paraId="0C714A45" w14:textId="71A59659"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AB157C3" w14:textId="77777777" w:rsidR="00342187" w:rsidRPr="0067706A" w:rsidRDefault="00342187" w:rsidP="00342187">
            <w:pPr>
              <w:pStyle w:val="Tabletext8pt"/>
            </w:pPr>
          </w:p>
        </w:tc>
      </w:tr>
      <w:tr w:rsidR="00342187" w:rsidRPr="0067706A" w14:paraId="1F80625D"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606A72F" w14:textId="77777777" w:rsidR="00342187" w:rsidRPr="0067706A" w:rsidRDefault="00342187" w:rsidP="00342187">
            <w:pPr>
              <w:pStyle w:val="Tabletext8pt"/>
            </w:pPr>
          </w:p>
        </w:tc>
        <w:tc>
          <w:tcPr>
            <w:tcW w:w="4712" w:type="dxa"/>
            <w:noWrap/>
            <w:hideMark/>
          </w:tcPr>
          <w:p w14:paraId="3EF625DF" w14:textId="322E51D8"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Postoperative, pain</w:t>
            </w:r>
          </w:p>
        </w:tc>
        <w:tc>
          <w:tcPr>
            <w:tcW w:w="1545" w:type="dxa"/>
          </w:tcPr>
          <w:p w14:paraId="77D7B591" w14:textId="26FB5939"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3</w:t>
            </w:r>
          </w:p>
        </w:tc>
        <w:tc>
          <w:tcPr>
            <w:tcW w:w="1404" w:type="dxa"/>
            <w:noWrap/>
          </w:tcPr>
          <w:p w14:paraId="0417ABD0" w14:textId="7885BBE1"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47ED9B0" w14:textId="77777777" w:rsidR="00342187" w:rsidRPr="0067706A" w:rsidRDefault="00342187" w:rsidP="00342187">
            <w:pPr>
              <w:pStyle w:val="Tabletext8pt"/>
            </w:pPr>
          </w:p>
        </w:tc>
      </w:tr>
      <w:tr w:rsidR="00342187" w:rsidRPr="0067706A" w14:paraId="123EA674"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4759156B" w14:textId="77777777" w:rsidR="00342187" w:rsidRPr="0067706A" w:rsidRDefault="00342187" w:rsidP="00342187">
            <w:pPr>
              <w:pStyle w:val="Tabletext8pt"/>
            </w:pPr>
          </w:p>
        </w:tc>
        <w:tc>
          <w:tcPr>
            <w:tcW w:w="4712" w:type="dxa"/>
            <w:noWrap/>
            <w:hideMark/>
          </w:tcPr>
          <w:p w14:paraId="1B4A55D7" w14:textId="5C050336"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Postoperative, wound healing</w:t>
            </w:r>
          </w:p>
        </w:tc>
        <w:tc>
          <w:tcPr>
            <w:tcW w:w="1545" w:type="dxa"/>
          </w:tcPr>
          <w:p w14:paraId="5BA3EAB1" w14:textId="34E07C92" w:rsidR="00342187" w:rsidRPr="0067706A" w:rsidRDefault="005A3886" w:rsidP="00342187">
            <w:pPr>
              <w:pStyle w:val="Tabletext8pt"/>
              <w:jc w:val="center"/>
              <w:cnfStyle w:val="000000000000" w:firstRow="0" w:lastRow="0" w:firstColumn="0" w:lastColumn="0" w:oddVBand="0" w:evenVBand="0" w:oddHBand="0" w:evenHBand="0" w:firstRowFirstColumn="0" w:firstRowLastColumn="0" w:lastRowFirstColumn="0" w:lastRowLastColumn="0"/>
            </w:pPr>
            <w:r>
              <w:t>2</w:t>
            </w:r>
          </w:p>
        </w:tc>
        <w:tc>
          <w:tcPr>
            <w:tcW w:w="1404" w:type="dxa"/>
            <w:noWrap/>
          </w:tcPr>
          <w:p w14:paraId="0DCBDA99" w14:textId="3D85A824"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A7C886B" w14:textId="77777777" w:rsidR="00342187" w:rsidRPr="0067706A" w:rsidRDefault="00342187" w:rsidP="00342187">
            <w:pPr>
              <w:pStyle w:val="Tabletext8pt"/>
            </w:pPr>
          </w:p>
        </w:tc>
      </w:tr>
      <w:tr w:rsidR="00342187" w:rsidRPr="0067706A" w14:paraId="22D3FB8C"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E3CD40D" w14:textId="77777777" w:rsidR="00342187" w:rsidRPr="0067706A" w:rsidRDefault="00342187" w:rsidP="00342187">
            <w:pPr>
              <w:pStyle w:val="Tabletext8pt"/>
            </w:pPr>
          </w:p>
        </w:tc>
        <w:tc>
          <w:tcPr>
            <w:tcW w:w="4712" w:type="dxa"/>
            <w:noWrap/>
            <w:hideMark/>
          </w:tcPr>
          <w:p w14:paraId="08846FAF" w14:textId="788700F6"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Radiculopathy</w:t>
            </w:r>
          </w:p>
        </w:tc>
        <w:tc>
          <w:tcPr>
            <w:tcW w:w="1545" w:type="dxa"/>
          </w:tcPr>
          <w:p w14:paraId="0555CCD5" w14:textId="2C6EFF5A"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5BBD413F" w14:textId="4B903B3A"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04CF0E56" w14:textId="77777777" w:rsidR="00342187" w:rsidRPr="0067706A" w:rsidRDefault="00342187" w:rsidP="00342187">
            <w:pPr>
              <w:pStyle w:val="Tabletext8pt"/>
            </w:pPr>
          </w:p>
        </w:tc>
      </w:tr>
      <w:tr w:rsidR="00342187" w:rsidRPr="0067706A" w14:paraId="60BC7741"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8060D13" w14:textId="77777777" w:rsidR="00342187" w:rsidRPr="0067706A" w:rsidRDefault="00342187" w:rsidP="00342187">
            <w:pPr>
              <w:pStyle w:val="Tabletext8pt"/>
            </w:pPr>
          </w:p>
        </w:tc>
        <w:tc>
          <w:tcPr>
            <w:tcW w:w="4712" w:type="dxa"/>
            <w:noWrap/>
            <w:hideMark/>
          </w:tcPr>
          <w:p w14:paraId="287EB6EC" w14:textId="63EDE20E"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Taste disorder</w:t>
            </w:r>
          </w:p>
        </w:tc>
        <w:tc>
          <w:tcPr>
            <w:tcW w:w="1545" w:type="dxa"/>
          </w:tcPr>
          <w:p w14:paraId="413448D6" w14:textId="3946E00F"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203C3F06" w14:textId="773D0B37"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F43C334" w14:textId="77777777" w:rsidR="00342187" w:rsidRPr="0067706A" w:rsidRDefault="00342187" w:rsidP="00342187">
            <w:pPr>
              <w:pStyle w:val="Tabletext8pt"/>
            </w:pPr>
          </w:p>
        </w:tc>
      </w:tr>
      <w:tr w:rsidR="005A3886" w:rsidRPr="0067706A" w14:paraId="2616CAD7"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3805D1E3" w14:textId="76FBDF72" w:rsidR="005A3886" w:rsidRPr="0067706A" w:rsidRDefault="005A3886" w:rsidP="00342187">
            <w:pPr>
              <w:pStyle w:val="Tabletext8pt"/>
            </w:pPr>
            <w:r w:rsidRPr="0067706A">
              <w:t xml:space="preserve">22 Injury, poisoning or certain other consequences of external causes  </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5251C59C" w14:textId="77777777" w:rsidR="005A3886" w:rsidRPr="0067706A" w:rsidRDefault="005A3886" w:rsidP="00342187">
            <w:pPr>
              <w:pStyle w:val="Tabletext8pt"/>
            </w:pPr>
          </w:p>
        </w:tc>
      </w:tr>
      <w:tr w:rsidR="00342187" w:rsidRPr="0067706A" w14:paraId="4EFFE083"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76DA816" w14:textId="77777777" w:rsidR="00342187" w:rsidRPr="0067706A" w:rsidRDefault="00342187" w:rsidP="00342187">
            <w:pPr>
              <w:pStyle w:val="Tabletext8pt"/>
            </w:pPr>
          </w:p>
        </w:tc>
        <w:tc>
          <w:tcPr>
            <w:tcW w:w="4712" w:type="dxa"/>
            <w:noWrap/>
            <w:hideMark/>
          </w:tcPr>
          <w:p w14:paraId="15B56EC7" w14:textId="46EAC3FD"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Altitude sickness</w:t>
            </w:r>
          </w:p>
        </w:tc>
        <w:tc>
          <w:tcPr>
            <w:tcW w:w="1545" w:type="dxa"/>
          </w:tcPr>
          <w:p w14:paraId="328ADB0E" w14:textId="197AFB9E"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4</w:t>
            </w:r>
          </w:p>
        </w:tc>
        <w:tc>
          <w:tcPr>
            <w:tcW w:w="1404" w:type="dxa"/>
            <w:noWrap/>
          </w:tcPr>
          <w:p w14:paraId="6C678309" w14:textId="7C9656A1"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531E4B05" w14:textId="77777777" w:rsidR="00342187" w:rsidRPr="0067706A" w:rsidRDefault="00342187" w:rsidP="00342187">
            <w:pPr>
              <w:pStyle w:val="Tabletext8pt"/>
            </w:pPr>
          </w:p>
        </w:tc>
      </w:tr>
      <w:tr w:rsidR="00C10417" w:rsidRPr="0067706A" w14:paraId="786F9994"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5723BCD7" w14:textId="77777777" w:rsidR="00C10417" w:rsidRPr="0067706A" w:rsidRDefault="00C10417" w:rsidP="00342187">
            <w:pPr>
              <w:pStyle w:val="Tabletext8pt"/>
            </w:pPr>
          </w:p>
        </w:tc>
        <w:tc>
          <w:tcPr>
            <w:tcW w:w="4712" w:type="dxa"/>
            <w:noWrap/>
            <w:hideMark/>
          </w:tcPr>
          <w:p w14:paraId="11107939" w14:textId="77777777" w:rsidR="00C10417" w:rsidRPr="0067706A" w:rsidRDefault="00C10417" w:rsidP="00342187">
            <w:pPr>
              <w:pStyle w:val="Tabletext8pt"/>
              <w:cnfStyle w:val="000000000000" w:firstRow="0" w:lastRow="0" w:firstColumn="0" w:lastColumn="0" w:oddVBand="0" w:evenVBand="0" w:oddHBand="0" w:evenHBand="0" w:firstRowFirstColumn="0" w:firstRowLastColumn="0" w:lastRowFirstColumn="0" w:lastRowLastColumn="0"/>
            </w:pPr>
            <w:r w:rsidRPr="0067706A">
              <w:t>Wound healing (burns, postoperative, pressure ulcer)</w:t>
            </w:r>
          </w:p>
        </w:tc>
        <w:tc>
          <w:tcPr>
            <w:tcW w:w="1545" w:type="dxa"/>
          </w:tcPr>
          <w:p w14:paraId="40072F83" w14:textId="0E70A5C9" w:rsidR="00C10417" w:rsidRPr="0067706A" w:rsidRDefault="00C10417" w:rsidP="00342187">
            <w:pPr>
              <w:pStyle w:val="Tabletext8pt"/>
              <w:jc w:val="center"/>
              <w:cnfStyle w:val="000000000000" w:firstRow="0" w:lastRow="0" w:firstColumn="0" w:lastColumn="0" w:oddVBand="0" w:evenVBand="0" w:oddHBand="0" w:evenHBand="0" w:firstRowFirstColumn="0" w:firstRowLastColumn="0" w:lastRowFirstColumn="0" w:lastRowLastColumn="0"/>
            </w:pPr>
            <w:r>
              <w:t>5</w:t>
            </w:r>
          </w:p>
        </w:tc>
        <w:tc>
          <w:tcPr>
            <w:tcW w:w="1404" w:type="dxa"/>
            <w:noWrap/>
          </w:tcPr>
          <w:p w14:paraId="6EB68A15" w14:textId="77777777" w:rsidR="00C10417" w:rsidRPr="0067706A" w:rsidRDefault="00C1041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6BDC2B22" w14:textId="77777777" w:rsidR="00C10417" w:rsidRPr="0067706A" w:rsidRDefault="00C10417" w:rsidP="00342187">
            <w:pPr>
              <w:pStyle w:val="Tabletext8pt"/>
            </w:pPr>
          </w:p>
        </w:tc>
      </w:tr>
      <w:tr w:rsidR="00342187" w:rsidRPr="0067706A" w14:paraId="68128A75"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5A44D565" w14:textId="77777777" w:rsidR="00342187" w:rsidRPr="0067706A" w:rsidRDefault="00342187" w:rsidP="00342187">
            <w:pPr>
              <w:pStyle w:val="Tabletext8pt"/>
            </w:pPr>
          </w:p>
        </w:tc>
        <w:tc>
          <w:tcPr>
            <w:tcW w:w="4712" w:type="dxa"/>
            <w:noWrap/>
            <w:hideMark/>
          </w:tcPr>
          <w:p w14:paraId="64329431" w14:textId="7D5252F1"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Pruritus, chemical</w:t>
            </w:r>
          </w:p>
        </w:tc>
        <w:tc>
          <w:tcPr>
            <w:tcW w:w="1545" w:type="dxa"/>
          </w:tcPr>
          <w:p w14:paraId="4F48014D" w14:textId="2DE5228A"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036C02C2" w14:textId="53906710"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1570E182" w14:textId="77777777" w:rsidR="00342187" w:rsidRPr="0067706A" w:rsidRDefault="00342187" w:rsidP="00342187">
            <w:pPr>
              <w:pStyle w:val="Tabletext8pt"/>
            </w:pPr>
          </w:p>
        </w:tc>
      </w:tr>
      <w:tr w:rsidR="00342187" w:rsidRPr="0067706A" w14:paraId="50C16E73"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2B1EAD44" w14:textId="77777777" w:rsidR="00342187" w:rsidRPr="0067706A" w:rsidRDefault="00342187" w:rsidP="00342187">
            <w:pPr>
              <w:pStyle w:val="Tabletext8pt"/>
            </w:pPr>
          </w:p>
        </w:tc>
        <w:tc>
          <w:tcPr>
            <w:tcW w:w="4712" w:type="dxa"/>
            <w:noWrap/>
            <w:hideMark/>
          </w:tcPr>
          <w:p w14:paraId="2A56A04B" w14:textId="332B9C79"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Spinal cord injury</w:t>
            </w:r>
          </w:p>
        </w:tc>
        <w:tc>
          <w:tcPr>
            <w:tcW w:w="1545" w:type="dxa"/>
          </w:tcPr>
          <w:p w14:paraId="1FDAB528" w14:textId="4A6AD263"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58502567" w14:textId="65CEB524"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43FB6CF3" w14:textId="77777777" w:rsidR="00342187" w:rsidRPr="0067706A" w:rsidRDefault="00342187" w:rsidP="00342187">
            <w:pPr>
              <w:pStyle w:val="Tabletext8pt"/>
            </w:pPr>
          </w:p>
        </w:tc>
      </w:tr>
      <w:tr w:rsidR="00C10417" w:rsidRPr="0067706A" w14:paraId="643607E7"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5382" w:type="dxa"/>
            <w:gridSpan w:val="2"/>
          </w:tcPr>
          <w:p w14:paraId="7A893A90" w14:textId="77777777" w:rsidR="00C10417" w:rsidRPr="0067706A" w:rsidRDefault="00C10417" w:rsidP="00342187">
            <w:pPr>
              <w:pStyle w:val="Tabletext8pt"/>
            </w:pPr>
            <w:r w:rsidRPr="0067706A">
              <w:t>24 Factors influencing health status or contact with health services  </w:t>
            </w:r>
          </w:p>
        </w:tc>
        <w:tc>
          <w:tcPr>
            <w:cnfStyle w:val="000100000000" w:firstRow="0" w:lastRow="0" w:firstColumn="0" w:lastColumn="1" w:oddVBand="0" w:evenVBand="0" w:oddHBand="0" w:evenHBand="0" w:firstRowFirstColumn="0" w:firstRowLastColumn="0" w:lastRowFirstColumn="0" w:lastRowLastColumn="0"/>
            <w:tcW w:w="4353" w:type="dxa"/>
            <w:gridSpan w:val="3"/>
          </w:tcPr>
          <w:p w14:paraId="7D98A670" w14:textId="77777777" w:rsidR="00C10417" w:rsidRPr="0067706A" w:rsidRDefault="00C10417" w:rsidP="00342187">
            <w:pPr>
              <w:pStyle w:val="Tabletext8pt"/>
            </w:pPr>
          </w:p>
        </w:tc>
      </w:tr>
      <w:tr w:rsidR="00342187" w:rsidRPr="0067706A" w14:paraId="79CD1FA7"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5814D389" w14:textId="77777777" w:rsidR="00342187" w:rsidRPr="0067706A" w:rsidRDefault="00342187" w:rsidP="00342187">
            <w:pPr>
              <w:pStyle w:val="Tabletext8pt"/>
            </w:pPr>
          </w:p>
        </w:tc>
        <w:tc>
          <w:tcPr>
            <w:tcW w:w="4712" w:type="dxa"/>
            <w:noWrap/>
            <w:hideMark/>
          </w:tcPr>
          <w:p w14:paraId="470B3960" w14:textId="4C0E3505"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Abdominal aortic aneurysm repair</w:t>
            </w:r>
          </w:p>
        </w:tc>
        <w:tc>
          <w:tcPr>
            <w:tcW w:w="1545" w:type="dxa"/>
          </w:tcPr>
          <w:p w14:paraId="04599B99" w14:textId="0908035E"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14A4EB20" w14:textId="11E9E541"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541F0A2E" w14:textId="77777777" w:rsidR="00342187" w:rsidRPr="0067706A" w:rsidRDefault="00342187" w:rsidP="00342187">
            <w:pPr>
              <w:pStyle w:val="Tabletext8pt"/>
            </w:pPr>
          </w:p>
        </w:tc>
      </w:tr>
      <w:tr w:rsidR="00342187" w:rsidRPr="0067706A" w14:paraId="2E1128F9"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60A47DCC" w14:textId="77777777" w:rsidR="00342187" w:rsidRPr="0067706A" w:rsidRDefault="00342187" w:rsidP="00342187">
            <w:pPr>
              <w:pStyle w:val="Tabletext8pt"/>
            </w:pPr>
          </w:p>
        </w:tc>
        <w:tc>
          <w:tcPr>
            <w:tcW w:w="4712" w:type="dxa"/>
            <w:noWrap/>
            <w:hideMark/>
          </w:tcPr>
          <w:p w14:paraId="4D444586" w14:textId="388EFD9F"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Care involving dialysis</w:t>
            </w:r>
          </w:p>
        </w:tc>
        <w:tc>
          <w:tcPr>
            <w:tcW w:w="1545" w:type="dxa"/>
          </w:tcPr>
          <w:p w14:paraId="66370051" w14:textId="1375DD1B"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3</w:t>
            </w:r>
          </w:p>
        </w:tc>
        <w:tc>
          <w:tcPr>
            <w:tcW w:w="1404" w:type="dxa"/>
            <w:noWrap/>
          </w:tcPr>
          <w:p w14:paraId="4F2C0942" w14:textId="550C99B2"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38022316" w14:textId="77777777" w:rsidR="00342187" w:rsidRPr="0067706A" w:rsidRDefault="00342187" w:rsidP="00342187">
            <w:pPr>
              <w:pStyle w:val="Tabletext8pt"/>
            </w:pPr>
          </w:p>
        </w:tc>
      </w:tr>
      <w:tr w:rsidR="00342187" w:rsidRPr="0067706A" w14:paraId="4EDF0C99"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3D94C14A" w14:textId="77777777" w:rsidR="00342187" w:rsidRPr="0067706A" w:rsidRDefault="00342187" w:rsidP="00342187">
            <w:pPr>
              <w:pStyle w:val="Tabletext8pt"/>
            </w:pPr>
          </w:p>
        </w:tc>
        <w:tc>
          <w:tcPr>
            <w:tcW w:w="4712" w:type="dxa"/>
            <w:noWrap/>
            <w:hideMark/>
          </w:tcPr>
          <w:p w14:paraId="635DA050" w14:textId="644EC97E"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Postoperative, nausea/vomiting</w:t>
            </w:r>
          </w:p>
        </w:tc>
        <w:tc>
          <w:tcPr>
            <w:tcW w:w="1545" w:type="dxa"/>
          </w:tcPr>
          <w:p w14:paraId="7E057E97" w14:textId="2BB011E0"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19DBFE52" w14:textId="5F712C83"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6765E66B" w14:textId="77777777" w:rsidR="00342187" w:rsidRPr="0067706A" w:rsidRDefault="00342187" w:rsidP="00342187">
            <w:pPr>
              <w:pStyle w:val="Tabletext8pt"/>
            </w:pPr>
          </w:p>
        </w:tc>
      </w:tr>
      <w:tr w:rsidR="00342187" w:rsidRPr="0067706A" w14:paraId="302FFF2F"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160C4C33" w14:textId="77777777" w:rsidR="00342187" w:rsidRPr="0067706A" w:rsidRDefault="00342187" w:rsidP="00342187">
            <w:pPr>
              <w:pStyle w:val="Tabletext8pt"/>
            </w:pPr>
          </w:p>
        </w:tc>
        <w:tc>
          <w:tcPr>
            <w:tcW w:w="4712" w:type="dxa"/>
            <w:noWrap/>
            <w:hideMark/>
          </w:tcPr>
          <w:p w14:paraId="5DF32418" w14:textId="7BA5787D"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Preoperative</w:t>
            </w:r>
          </w:p>
        </w:tc>
        <w:tc>
          <w:tcPr>
            <w:tcW w:w="1545" w:type="dxa"/>
          </w:tcPr>
          <w:p w14:paraId="4CB4776B" w14:textId="1CAA99A4"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1</w:t>
            </w:r>
          </w:p>
        </w:tc>
        <w:tc>
          <w:tcPr>
            <w:tcW w:w="1404" w:type="dxa"/>
            <w:noWrap/>
          </w:tcPr>
          <w:p w14:paraId="53BC96BE" w14:textId="13C5782E"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7F4C1E88" w14:textId="77777777" w:rsidR="00342187" w:rsidRPr="0067706A" w:rsidRDefault="00342187" w:rsidP="00342187">
            <w:pPr>
              <w:pStyle w:val="Tabletext8pt"/>
            </w:pPr>
          </w:p>
        </w:tc>
      </w:tr>
      <w:tr w:rsidR="00342187" w:rsidRPr="0067706A" w14:paraId="40EF5917" w14:textId="77777777" w:rsidTr="00C10417">
        <w:trPr>
          <w:trHeight w:val="360"/>
        </w:trPr>
        <w:tc>
          <w:tcPr>
            <w:cnfStyle w:val="001000000000" w:firstRow="0" w:lastRow="0" w:firstColumn="1" w:lastColumn="0" w:oddVBand="0" w:evenVBand="0" w:oddHBand="0" w:evenHBand="0" w:firstRowFirstColumn="0" w:firstRowLastColumn="0" w:lastRowFirstColumn="0" w:lastRowLastColumn="0"/>
            <w:tcW w:w="670" w:type="dxa"/>
          </w:tcPr>
          <w:p w14:paraId="7FFB3315" w14:textId="77777777" w:rsidR="00342187" w:rsidRPr="0067706A" w:rsidRDefault="00342187" w:rsidP="00342187">
            <w:pPr>
              <w:pStyle w:val="Tabletext8pt"/>
            </w:pPr>
          </w:p>
        </w:tc>
        <w:tc>
          <w:tcPr>
            <w:tcW w:w="4712" w:type="dxa"/>
            <w:noWrap/>
            <w:hideMark/>
          </w:tcPr>
          <w:p w14:paraId="3C5D7DB9" w14:textId="65A181BE" w:rsidR="00342187" w:rsidRPr="0067706A" w:rsidRDefault="00342187" w:rsidP="00342187">
            <w:pPr>
              <w:pStyle w:val="Tabletext8pt"/>
              <w:cnfStyle w:val="000000000000" w:firstRow="0" w:lastRow="0" w:firstColumn="0" w:lastColumn="0" w:oddVBand="0" w:evenVBand="0" w:oddHBand="0" w:evenHBand="0" w:firstRowFirstColumn="0" w:firstRowLastColumn="0" w:lastRowFirstColumn="0" w:lastRowLastColumn="0"/>
            </w:pPr>
            <w:r w:rsidRPr="0067706A">
              <w:t>Stress</w:t>
            </w:r>
          </w:p>
        </w:tc>
        <w:tc>
          <w:tcPr>
            <w:tcW w:w="1545" w:type="dxa"/>
          </w:tcPr>
          <w:p w14:paraId="5D6B36A0" w14:textId="5B90D64F"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p>
        </w:tc>
        <w:tc>
          <w:tcPr>
            <w:tcW w:w="1404" w:type="dxa"/>
            <w:noWrap/>
          </w:tcPr>
          <w:p w14:paraId="69ACFF44" w14:textId="416B2D2E" w:rsidR="00342187" w:rsidRPr="0067706A" w:rsidRDefault="00342187" w:rsidP="00342187">
            <w:pPr>
              <w:pStyle w:val="Tabletext8pt"/>
              <w:jc w:val="center"/>
              <w:cnfStyle w:val="000000000000" w:firstRow="0" w:lastRow="0" w:firstColumn="0" w:lastColumn="0" w:oddVBand="0" w:evenVBand="0" w:oddHBand="0" w:evenHBand="0" w:firstRowFirstColumn="0" w:firstRowLastColumn="0" w:lastRowFirstColumn="0" w:lastRowLastColumn="0"/>
            </w:pPr>
            <w:r w:rsidRPr="0067706A">
              <w:t>6</w:t>
            </w:r>
          </w:p>
        </w:tc>
        <w:tc>
          <w:tcPr>
            <w:cnfStyle w:val="000100000000" w:firstRow="0" w:lastRow="0" w:firstColumn="0" w:lastColumn="1" w:oddVBand="0" w:evenVBand="0" w:oddHBand="0" w:evenHBand="0" w:firstRowFirstColumn="0" w:firstRowLastColumn="0" w:lastRowFirstColumn="0" w:lastRowLastColumn="0"/>
            <w:tcW w:w="1404" w:type="dxa"/>
            <w:noWrap/>
            <w:hideMark/>
          </w:tcPr>
          <w:p w14:paraId="53831798" w14:textId="77777777" w:rsidR="00342187" w:rsidRPr="0067706A" w:rsidRDefault="00342187" w:rsidP="00342187">
            <w:pPr>
              <w:pStyle w:val="Tabletext8pt"/>
            </w:pPr>
          </w:p>
        </w:tc>
      </w:tr>
      <w:tr w:rsidR="00342187" w:rsidRPr="0067706A" w14:paraId="2CF10764" w14:textId="77777777" w:rsidTr="00C10417">
        <w:trPr>
          <w:cnfStyle w:val="010000000000" w:firstRow="0" w:lastRow="1"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70" w:type="dxa"/>
          </w:tcPr>
          <w:p w14:paraId="432CEA3E" w14:textId="1711AAB4" w:rsidR="00342187" w:rsidRPr="0067706A" w:rsidRDefault="00342187" w:rsidP="00342187">
            <w:pPr>
              <w:pStyle w:val="Tabletext8pt"/>
            </w:pPr>
          </w:p>
        </w:tc>
        <w:tc>
          <w:tcPr>
            <w:tcW w:w="4712" w:type="dxa"/>
            <w:noWrap/>
          </w:tcPr>
          <w:p w14:paraId="2D232311" w14:textId="5A1CC252" w:rsidR="00342187" w:rsidRPr="00C10417" w:rsidRDefault="00C10417" w:rsidP="00C10417">
            <w:pPr>
              <w:pStyle w:val="Tabletext8pt"/>
              <w:cnfStyle w:val="010000000000" w:firstRow="0" w:lastRow="1" w:firstColumn="0" w:lastColumn="0" w:oddVBand="0" w:evenVBand="0" w:oddHBand="0" w:evenHBand="0" w:firstRowFirstColumn="0" w:firstRowLastColumn="0" w:lastRowFirstColumn="0" w:lastRowLastColumn="0"/>
            </w:pPr>
            <w:r w:rsidRPr="00C10417">
              <w:t>TOTAL</w:t>
            </w:r>
            <w:r w:rsidR="00E050EB" w:rsidRPr="00CB5D37">
              <w:rPr>
                <w:vertAlign w:val="superscript"/>
              </w:rPr>
              <w:t>a</w:t>
            </w:r>
          </w:p>
        </w:tc>
        <w:tc>
          <w:tcPr>
            <w:tcW w:w="1545" w:type="dxa"/>
          </w:tcPr>
          <w:p w14:paraId="38051526" w14:textId="4E5F1E56" w:rsidR="00342187" w:rsidRPr="00C10417" w:rsidRDefault="000C7BB1" w:rsidP="00C10417">
            <w:pPr>
              <w:pStyle w:val="Tabletext8pt"/>
              <w:cnfStyle w:val="010000000000" w:firstRow="0" w:lastRow="1" w:firstColumn="0" w:lastColumn="0" w:oddVBand="0" w:evenVBand="0" w:oddHBand="0" w:evenHBand="0" w:firstRowFirstColumn="0" w:firstRowLastColumn="0" w:lastRowFirstColumn="0" w:lastRowLastColumn="0"/>
            </w:pPr>
            <w:r>
              <w:t>99</w:t>
            </w:r>
          </w:p>
        </w:tc>
        <w:tc>
          <w:tcPr>
            <w:tcW w:w="1404" w:type="dxa"/>
            <w:noWrap/>
          </w:tcPr>
          <w:p w14:paraId="360921B5" w14:textId="51215121" w:rsidR="00342187" w:rsidRPr="00C10417" w:rsidRDefault="000C7BB1" w:rsidP="00C10417">
            <w:pPr>
              <w:pStyle w:val="Tabletext8pt"/>
              <w:cnfStyle w:val="010000000000" w:firstRow="0" w:lastRow="1" w:firstColumn="0" w:lastColumn="0" w:oddVBand="0" w:evenVBand="0" w:oddHBand="0" w:evenHBand="0" w:firstRowFirstColumn="0" w:firstRowLastColumn="0" w:lastRowFirstColumn="0" w:lastRowLastColumn="0"/>
            </w:pPr>
            <w:r w:rsidRPr="00C10417">
              <w:t>867</w:t>
            </w:r>
          </w:p>
        </w:tc>
        <w:tc>
          <w:tcPr>
            <w:cnfStyle w:val="000100000000" w:firstRow="0" w:lastRow="0" w:firstColumn="0" w:lastColumn="1" w:oddVBand="0" w:evenVBand="0" w:oddHBand="0" w:evenHBand="0" w:firstRowFirstColumn="0" w:firstRowLastColumn="0" w:lastRowFirstColumn="0" w:lastRowLastColumn="0"/>
            <w:tcW w:w="1404" w:type="dxa"/>
            <w:noWrap/>
          </w:tcPr>
          <w:p w14:paraId="175EDA7F" w14:textId="25DA6862" w:rsidR="00342187" w:rsidRPr="00C10417" w:rsidRDefault="00342187" w:rsidP="00C10417">
            <w:pPr>
              <w:pStyle w:val="Tabletext8pt"/>
            </w:pPr>
            <w:r w:rsidRPr="00C10417">
              <w:t>564</w:t>
            </w:r>
          </w:p>
        </w:tc>
      </w:tr>
    </w:tbl>
    <w:p w14:paraId="0186C8BF" w14:textId="77777777" w:rsidR="003330CF" w:rsidRDefault="000C7BB1" w:rsidP="005733FE">
      <w:pPr>
        <w:pStyle w:val="TableFigNotes18"/>
        <w:rPr>
          <w:lang w:val="en-GB"/>
        </w:rPr>
      </w:pPr>
      <w:r>
        <w:rPr>
          <w:lang w:val="en-GB"/>
        </w:rPr>
        <w:t xml:space="preserve">Abbreviations: ICD-11, </w:t>
      </w:r>
      <w:r>
        <w:t xml:space="preserve">International Statistical Classification of Diseases and Related Health Problems 11th Revision; </w:t>
      </w:r>
      <w:r>
        <w:rPr>
          <w:lang w:val="en-GB"/>
        </w:rPr>
        <w:t xml:space="preserve"> </w:t>
      </w:r>
    </w:p>
    <w:p w14:paraId="3114D27A" w14:textId="77777777" w:rsidR="00695DCC" w:rsidRDefault="003330CF" w:rsidP="005733FE">
      <w:pPr>
        <w:pStyle w:val="TableFigNotes18"/>
      </w:pPr>
      <w:r w:rsidRPr="4D768F66">
        <w:t>a. Numbers reflect the population considered within the systematic review and not the number of included reviews (i.e. umbrella reviews that considered more than one population are counted more than once).</w:t>
      </w:r>
    </w:p>
    <w:p w14:paraId="3D6D75C7" w14:textId="59BE273C" w:rsidR="00913F4F" w:rsidRDefault="00695DCC" w:rsidP="00147B65">
      <w:pPr>
        <w:pStyle w:val="TableFigNotes18"/>
      </w:pPr>
      <w:r>
        <w:t xml:space="preserve">b. </w:t>
      </w:r>
      <w:r w:rsidR="00CE02C7">
        <w:t xml:space="preserve">critical </w:t>
      </w:r>
      <w:r w:rsidR="00240D8A">
        <w:t>appraisal</w:t>
      </w:r>
      <w:r w:rsidR="00CE02C7">
        <w:t xml:space="preserve"> and </w:t>
      </w:r>
      <w:r w:rsidR="00240D8A">
        <w:t>synthesis not completed. See section 4.1.5 Included studies.</w:t>
      </w:r>
      <w:r w:rsidR="003330CF" w:rsidRPr="4D768F66">
        <w:t xml:space="preserve">  </w:t>
      </w:r>
    </w:p>
    <w:p w14:paraId="3EE4312B" w14:textId="77777777" w:rsidR="005634AD" w:rsidRPr="00E23F7D" w:rsidRDefault="005634AD" w:rsidP="008F2F8A">
      <w:pPr>
        <w:pStyle w:val="Heading2"/>
      </w:pPr>
      <w:bookmarkStart w:id="75" w:name="_Toc183697486"/>
      <w:r w:rsidRPr="00E23F7D">
        <w:lastRenderedPageBreak/>
        <w:t>Inflammatory bowel disease</w:t>
      </w:r>
      <w:bookmarkEnd w:id="75"/>
    </w:p>
    <w:p w14:paraId="533F0B32" w14:textId="77777777" w:rsidR="005634AD" w:rsidRPr="00E23F7D" w:rsidRDefault="005634AD" w:rsidP="008F2F8A">
      <w:pPr>
        <w:pStyle w:val="Heading3"/>
      </w:pPr>
      <w:bookmarkStart w:id="76" w:name="_Toc183697487"/>
      <w:r w:rsidRPr="00E23F7D">
        <w:t>Description of the condition</w:t>
      </w:r>
      <w:bookmarkEnd w:id="76"/>
    </w:p>
    <w:p w14:paraId="349D6F6E" w14:textId="3B67894A" w:rsidR="005634AD" w:rsidRPr="00E23F7D" w:rsidRDefault="005634AD" w:rsidP="005634AD">
      <w:r w:rsidRPr="00E23F7D">
        <w:t xml:space="preserve">Inflammatory bowel disease (IBD) </w:t>
      </w:r>
      <w:r w:rsidR="00202204" w:rsidRPr="00E23F7D">
        <w:t xml:space="preserve">encompasses a group of conditions </w:t>
      </w:r>
      <w:r w:rsidRPr="00E23F7D">
        <w:t>characterised by chronic inflammation in the intestinal tract. The most common chronic immune-mediated IBD</w:t>
      </w:r>
      <w:r w:rsidR="00D87B7D" w:rsidRPr="00E23F7D">
        <w:t>s</w:t>
      </w:r>
      <w:r w:rsidRPr="00E23F7D">
        <w:t xml:space="preserve"> </w:t>
      </w:r>
      <w:r w:rsidR="00D87B7D" w:rsidRPr="00E23F7D">
        <w:t xml:space="preserve">are </w:t>
      </w:r>
      <w:r w:rsidRPr="00E23F7D">
        <w:t xml:space="preserve">Crohn's disease and ulcerative colitis </w:t>
      </w:r>
      <w:r w:rsidRPr="00E23F7D">
        <w:fldChar w:fldCharType="begin">
          <w:fldData xml:space="preserve">PEVuZE5vdGU+PENpdGU+PEF1dGhvcj5Nb3dhdDwvQXV0aG9yPjxZZWFyPjIwMTE8L1llYXI+PFJl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</w:fldData>
        </w:fldChar>
      </w:r>
      <w:r w:rsidR="002E03B7">
        <w:instrText xml:space="preserve"> ADDIN EN.CITE </w:instrText>
      </w:r>
      <w:r w:rsidR="002E03B7">
        <w:fldChar w:fldCharType="begin">
          <w:fldData xml:space="preserve">PEVuZE5vdGU+PENpdGU+PEF1dGhvcj5Nb3dhdDwvQXV0aG9yPjxZZWFyPjIwMTE8L1llYXI+PFJl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</w:fldData>
        </w:fldChar>
      </w:r>
      <w:r w:rsidR="002E03B7">
        <w:instrText xml:space="preserve"> ADDIN EN.CITE.DATA </w:instrText>
      </w:r>
      <w:r w:rsidR="002E03B7">
        <w:fldChar w:fldCharType="end"/>
      </w:r>
      <w:r w:rsidRPr="00E23F7D">
        <w:fldChar w:fldCharType="separate"/>
      </w:r>
      <w:r w:rsidR="002B6D09">
        <w:rPr>
          <w:noProof/>
        </w:rPr>
        <w:t>(</w:t>
      </w:r>
      <w:hyperlink w:anchor="_ENREF_16" w:tooltip="Mowat, 2011 #47" w:history="1">
        <w:r w:rsidR="002E03B7">
          <w:rPr>
            <w:noProof/>
          </w:rPr>
          <w:t>16</w:t>
        </w:r>
      </w:hyperlink>
      <w:r w:rsidR="002B6D09">
        <w:rPr>
          <w:noProof/>
        </w:rPr>
        <w:t>)</w:t>
      </w:r>
      <w:r w:rsidRPr="00E23F7D">
        <w:fldChar w:fldCharType="end"/>
      </w:r>
      <w:r w:rsidRPr="00E23F7D">
        <w:t xml:space="preserve">. Crohn's disease </w:t>
      </w:r>
      <w:r w:rsidR="0062632B" w:rsidRPr="00E23F7D">
        <w:t>is characterised by</w:t>
      </w:r>
      <w:r w:rsidRPr="00E23F7D">
        <w:t xml:space="preserve"> inflammation of the full thickness of the bowel wall and primarily affects the ileum and colon but may involve other parts of the digestive tract </w:t>
      </w:r>
      <w:r w:rsidRPr="00E23F7D">
        <w:fldChar w:fldCharType="begin">
          <w:fldData xml:space="preserve">PEVuZE5vdGU+PENpdGU+PEF1dGhvcj5IYTwvQXV0aG9yPjxZZWFyPjIwMTU8L1llYXI+PFJlY051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</w:fldData>
        </w:fldChar>
      </w:r>
      <w:r w:rsidR="002E03B7">
        <w:instrText xml:space="preserve"> ADDIN EN.CITE </w:instrText>
      </w:r>
      <w:r w:rsidR="002E03B7">
        <w:fldChar w:fldCharType="begin">
          <w:fldData xml:space="preserve">PEVuZE5vdGU+PENpdGU+PEF1dGhvcj5IYTwvQXV0aG9yPjxZZWFyPjIwMTU8L1llYXI+PFJlY051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</w:fldData>
        </w:fldChar>
      </w:r>
      <w:r w:rsidR="002E03B7">
        <w:instrText xml:space="preserve"> ADDIN EN.CITE.DATA </w:instrText>
      </w:r>
      <w:r w:rsidR="002E03B7">
        <w:fldChar w:fldCharType="end"/>
      </w:r>
      <w:r w:rsidRPr="00E23F7D">
        <w:fldChar w:fldCharType="separate"/>
      </w:r>
      <w:r w:rsidR="002B6D09">
        <w:rPr>
          <w:noProof/>
        </w:rPr>
        <w:t>(</w:t>
      </w:r>
      <w:hyperlink w:anchor="_ENREF_17" w:tooltip="Ha, 2015 #48" w:history="1">
        <w:r w:rsidR="002E03B7">
          <w:rPr>
            <w:noProof/>
          </w:rPr>
          <w:t>17</w:t>
        </w:r>
      </w:hyperlink>
      <w:r w:rsidR="002B6D09">
        <w:rPr>
          <w:noProof/>
        </w:rPr>
        <w:t>)</w:t>
      </w:r>
      <w:r w:rsidRPr="00E23F7D">
        <w:fldChar w:fldCharType="end"/>
      </w:r>
      <w:r w:rsidRPr="00E23F7D">
        <w:t xml:space="preserve">. </w:t>
      </w:r>
      <w:r w:rsidR="00831E11" w:rsidRPr="00E23F7D">
        <w:t>U</w:t>
      </w:r>
      <w:r w:rsidRPr="00E23F7D">
        <w:t xml:space="preserve">lcerative colitis causes inflammation of the inner lining of the colon and rectum </w:t>
      </w:r>
      <w:r w:rsidRPr="00E23F7D">
        <w:fldChar w:fldCharType="begin">
          <w:fldData xml:space="preserve">PEVuZE5vdGU+PENpdGU+PEF1dGhvcj5SdWJpbjwvQXV0aG9yPjxZZWFyPjIwMTk8L1llYXI+PFJl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=
</w:fldData>
        </w:fldChar>
      </w:r>
      <w:r w:rsidR="002E03B7">
        <w:instrText xml:space="preserve"> ADDIN EN.CITE </w:instrText>
      </w:r>
      <w:r w:rsidR="002E03B7">
        <w:fldChar w:fldCharType="begin">
          <w:fldData xml:space="preserve">PEVuZE5vdGU+PENpdGU+PEF1dGhvcj5SdWJpbjwvQXV0aG9yPjxZZWFyPjIwMTk8L1llYXI+PFJl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=
</w:fldData>
        </w:fldChar>
      </w:r>
      <w:r w:rsidR="002E03B7">
        <w:instrText xml:space="preserve"> ADDIN EN.CITE.DATA </w:instrText>
      </w:r>
      <w:r w:rsidR="002E03B7">
        <w:fldChar w:fldCharType="end"/>
      </w:r>
      <w:r w:rsidRPr="00E23F7D">
        <w:fldChar w:fldCharType="separate"/>
      </w:r>
      <w:r w:rsidR="002B6D09">
        <w:rPr>
          <w:noProof/>
        </w:rPr>
        <w:t>(</w:t>
      </w:r>
      <w:hyperlink w:anchor="_ENREF_18" w:tooltip="Rubin, 2019 #49" w:history="1">
        <w:r w:rsidR="002E03B7">
          <w:rPr>
            <w:noProof/>
          </w:rPr>
          <w:t>18</w:t>
        </w:r>
      </w:hyperlink>
      <w:r w:rsidR="002B6D09">
        <w:rPr>
          <w:noProof/>
        </w:rPr>
        <w:t>)</w:t>
      </w:r>
      <w:r w:rsidRPr="00E23F7D">
        <w:fldChar w:fldCharType="end"/>
      </w:r>
      <w:r w:rsidRPr="00E23F7D">
        <w:t xml:space="preserve">. About 5-15% of patients with IBD affecting the colon have features of both conditions </w:t>
      </w:r>
      <w:r w:rsidRPr="00E23F7D">
        <w:fldChar w:fldCharType="begin"/>
      </w:r>
      <w:r w:rsidR="002B6D09">
        <w:instrText xml:space="preserve"> ADDIN EN.CITE &lt;EndNote&gt;&lt;Cite&gt;&lt;Author&gt;The Gastroenterological Society of Australia (GESA)&lt;/Author&gt;&lt;Year&gt;2018&lt;/Year&gt;&lt;RecNum&gt;50&lt;/RecNum&gt;&lt;DisplayText&gt;(19)&lt;/DisplayText&gt;&lt;record&gt;&lt;rec-number&gt;50&lt;/rec-number&gt;&lt;foreign-keys&gt;&lt;key app="EN" db-id="fffa29epupvv03e2wadvw0dnd2t2azstt9v5" timestamp="1688446593"&gt;50&lt;/key&gt;&lt;/foreign-keys&gt;&lt;ref-type name="Web Page"&gt;12&lt;/ref-type&gt;&lt;contributors&gt;&lt;authors&gt;&lt;author&gt;The Gastroenterological Society of Australia (GESA),&lt;/author&gt;&lt;/authors&gt;&lt;/contributors&gt;&lt;titles&gt;&lt;title&gt;Clinical Update for General Practitioners and Physicians – Inflammatory Bowel Disease&lt;/title&gt;&lt;/titles&gt;&lt;volume&gt;2022&lt;/volume&gt;&lt;number&gt;December&lt;/number&gt;&lt;dates&gt;&lt;year&gt;2018&lt;/year&gt;&lt;/dates&gt;&lt;urls&gt;&lt;related-urls&gt;&lt;url&gt;https://www.gesa.org.au/public/13/files/Education%20%26%20Resources/Clinical%20Practice%20Resources/IBD/2018_IBD_Clinical_Update_May_update.pdf&lt;/url&gt;&lt;/related-urls&gt;&lt;/urls&gt;&lt;/record&gt;&lt;/Cite&gt;&lt;/EndNote&gt;</w:instrText>
      </w:r>
      <w:r w:rsidRPr="00E23F7D">
        <w:fldChar w:fldCharType="separate"/>
      </w:r>
      <w:r w:rsidR="002B6D09">
        <w:rPr>
          <w:noProof/>
        </w:rPr>
        <w:t>(</w:t>
      </w:r>
      <w:hyperlink w:anchor="_ENREF_19" w:tooltip="The Gastroenterological Society of Australia (GESA), 2018 #50" w:history="1">
        <w:r w:rsidR="002E03B7">
          <w:rPr>
            <w:noProof/>
          </w:rPr>
          <w:t>19</w:t>
        </w:r>
      </w:hyperlink>
      <w:r w:rsidR="002B6D09">
        <w:rPr>
          <w:noProof/>
        </w:rPr>
        <w:t>)</w:t>
      </w:r>
      <w:r w:rsidRPr="00E23F7D">
        <w:fldChar w:fldCharType="end"/>
      </w:r>
      <w:r w:rsidRPr="00E23F7D">
        <w:t xml:space="preserve">. The cause of IBD remains unknown, with genetic, infectious and environmental factors assumed to play a role in dysregulating intestinal immunity, leading to gastrointestinal injury </w:t>
      </w:r>
      <w:r w:rsidRPr="00E23F7D">
        <w:fldChar w:fldCharType="begin"/>
      </w:r>
      <w:r w:rsidR="002B6D09">
        <w:instrText xml:space="preserve"> ADDIN EN.CITE &lt;EndNote&gt;&lt;Cite&gt;&lt;Author&gt;The Gastroenterological Society of Australia (GESA)&lt;/Author&gt;&lt;Year&gt;2018&lt;/Year&gt;&lt;RecNum&gt;50&lt;/RecNum&gt;&lt;DisplayText&gt;(19)&lt;/DisplayText&gt;&lt;record&gt;&lt;rec-number&gt;50&lt;/rec-number&gt;&lt;foreign-keys&gt;&lt;key app="EN" db-id="fffa29epupvv03e2wadvw0dnd2t2azstt9v5" timestamp="1688446593"&gt;50&lt;/key&gt;&lt;/foreign-keys&gt;&lt;ref-type name="Web Page"&gt;12&lt;/ref-type&gt;&lt;contributors&gt;&lt;authors&gt;&lt;author&gt;The Gastroenterological Society of Australia (GESA),&lt;/author&gt;&lt;/authors&gt;&lt;/contributors&gt;&lt;titles&gt;&lt;title&gt;Clinical Update for General Practitioners and Physicians – Inflammatory Bowel Disease&lt;/title&gt;&lt;/titles&gt;&lt;volume&gt;2022&lt;/volume&gt;&lt;number&gt;December&lt;/number&gt;&lt;dates&gt;&lt;year&gt;2018&lt;/year&gt;&lt;/dates&gt;&lt;urls&gt;&lt;related-urls&gt;&lt;url&gt;https://www.gesa.org.au/public/13/files/Education%20%26%20Resources/Clinical%20Practice%20Resources/IBD/2018_IBD_Clinical_Update_May_update.pdf&lt;/url&gt;&lt;/related-urls&gt;&lt;/urls&gt;&lt;/record&gt;&lt;/Cite&gt;&lt;/EndNote&gt;</w:instrText>
      </w:r>
      <w:r w:rsidRPr="00E23F7D">
        <w:fldChar w:fldCharType="separate"/>
      </w:r>
      <w:r w:rsidR="002B6D09">
        <w:rPr>
          <w:noProof/>
        </w:rPr>
        <w:t>(</w:t>
      </w:r>
      <w:hyperlink w:anchor="_ENREF_19" w:tooltip="The Gastroenterological Society of Australia (GESA), 2018 #50" w:history="1">
        <w:r w:rsidR="002E03B7">
          <w:rPr>
            <w:noProof/>
          </w:rPr>
          <w:t>19</w:t>
        </w:r>
      </w:hyperlink>
      <w:r w:rsidR="002B6D09">
        <w:rPr>
          <w:noProof/>
        </w:rPr>
        <w:t>)</w:t>
      </w:r>
      <w:r w:rsidRPr="00E23F7D">
        <w:fldChar w:fldCharType="end"/>
      </w:r>
      <w:r w:rsidRPr="00E23F7D">
        <w:t xml:space="preserve">. Common symptoms of IBD include bloody diarrhoea, abdominal pain, constipation and </w:t>
      </w:r>
      <w:r w:rsidR="00E60453" w:rsidRPr="00E23F7D">
        <w:t xml:space="preserve">weight </w:t>
      </w:r>
      <w:r w:rsidRPr="00E23F7D">
        <w:t xml:space="preserve">loss. </w:t>
      </w:r>
    </w:p>
    <w:p w14:paraId="16C8A8E1" w14:textId="46C9C82A" w:rsidR="005634AD" w:rsidRPr="00E23F7D" w:rsidRDefault="005634AD" w:rsidP="005634AD">
      <w:r w:rsidRPr="00E23F7D">
        <w:t xml:space="preserve">The global incidence of IBD has rapidly accelerated as the prevalence has risen to more than 0.3% of the population in several nations, including North America, Europe and Australia </w:t>
      </w:r>
      <w:r w:rsidRPr="00E23F7D">
        <w:fldChar w:fldCharType="begin">
          <w:fldData xml:space="preserve">PEVuZE5vdGU+PENpdGU+PEF1dGhvcj5OZzwvQXV0aG9yPjxZZWFyPjIwMTc8L1llYXI+PFJlY051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</w:fldData>
        </w:fldChar>
      </w:r>
      <w:r w:rsidR="002E03B7">
        <w:instrText xml:space="preserve"> ADDIN EN.CITE </w:instrText>
      </w:r>
      <w:r w:rsidR="002E03B7">
        <w:fldChar w:fldCharType="begin">
          <w:fldData xml:space="preserve">PEVuZE5vdGU+PENpdGU+PEF1dGhvcj5OZzwvQXV0aG9yPjxZZWFyPjIwMTc8L1llYXI+PFJlY051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</w:fldData>
        </w:fldChar>
      </w:r>
      <w:r w:rsidR="002E03B7">
        <w:instrText xml:space="preserve"> ADDIN EN.CITE.DATA </w:instrText>
      </w:r>
      <w:r w:rsidR="002E03B7">
        <w:fldChar w:fldCharType="end"/>
      </w:r>
      <w:r w:rsidRPr="00E23F7D">
        <w:fldChar w:fldCharType="separate"/>
      </w:r>
      <w:r w:rsidR="002B6D09">
        <w:rPr>
          <w:noProof/>
        </w:rPr>
        <w:t>(</w:t>
      </w:r>
      <w:hyperlink w:anchor="_ENREF_20" w:tooltip="Ng, 2017 #51" w:history="1">
        <w:r w:rsidR="002E03B7">
          <w:rPr>
            <w:noProof/>
          </w:rPr>
          <w:t>20</w:t>
        </w:r>
      </w:hyperlink>
      <w:r w:rsidR="002B6D09">
        <w:rPr>
          <w:noProof/>
        </w:rPr>
        <w:t>)</w:t>
      </w:r>
      <w:r w:rsidRPr="00E23F7D">
        <w:fldChar w:fldCharType="end"/>
      </w:r>
      <w:r w:rsidRPr="00E23F7D">
        <w:t xml:space="preserve">. </w:t>
      </w:r>
      <w:r w:rsidR="00E25E06" w:rsidRPr="00E23F7D">
        <w:t>There are</w:t>
      </w:r>
      <w:r w:rsidRPr="00E23F7D">
        <w:t xml:space="preserve"> approximately 75</w:t>
      </w:r>
      <w:r w:rsidR="00A833FC">
        <w:t>,</w:t>
      </w:r>
      <w:r w:rsidRPr="00E23F7D">
        <w:t>000 Australians living with IBD and over 1</w:t>
      </w:r>
      <w:r w:rsidR="009929D7">
        <w:t>,</w:t>
      </w:r>
      <w:r w:rsidRPr="00E23F7D">
        <w:t xml:space="preserve">622 new cases diagnosed each year (776 with Crohn's disease and 846 with ulcerative colitis) </w:t>
      </w:r>
      <w:r w:rsidRPr="00E23F7D">
        <w:fldChar w:fldCharType="begin"/>
      </w:r>
      <w:r w:rsidR="002B6D09">
        <w:instrText xml:space="preserve"> ADDIN EN.CITE &lt;EndNote&gt;&lt;Cite&gt;&lt;Author&gt;The Gastroenterological Society of Australia (GESA)&lt;/Author&gt;&lt;Year&gt;2018&lt;/Year&gt;&lt;RecNum&gt;50&lt;/RecNum&gt;&lt;DisplayText&gt;(19)&lt;/DisplayText&gt;&lt;record&gt;&lt;rec-number&gt;50&lt;/rec-number&gt;&lt;foreign-keys&gt;&lt;key app="EN" db-id="fffa29epupvv03e2wadvw0dnd2t2azstt9v5" timestamp="1688446593"&gt;50&lt;/key&gt;&lt;/foreign-keys&gt;&lt;ref-type name="Web Page"&gt;12&lt;/ref-type&gt;&lt;contributors&gt;&lt;authors&gt;&lt;author&gt;The Gastroenterological Society of Australia (GESA),&lt;/author&gt;&lt;/authors&gt;&lt;/contributors&gt;&lt;titles&gt;&lt;title&gt;Clinical Update for General Practitioners and Physicians – Inflammatory Bowel Disease&lt;/title&gt;&lt;/titles&gt;&lt;volume&gt;2022&lt;/volume&gt;&lt;number&gt;December&lt;/number&gt;&lt;dates&gt;&lt;year&gt;2018&lt;/year&gt;&lt;/dates&gt;&lt;urls&gt;&lt;related-urls&gt;&lt;url&gt;https://www.gesa.org.au/public/13/files/Education%20%26%20Resources/Clinical%20Practice%20Resources/IBD/2018_IBD_Clinical_Update_May_update.pdf&lt;/url&gt;&lt;/related-urls&gt;&lt;/urls&gt;&lt;/record&gt;&lt;/Cite&gt;&lt;/EndNote&gt;</w:instrText>
      </w:r>
      <w:r w:rsidRPr="00E23F7D">
        <w:fldChar w:fldCharType="separate"/>
      </w:r>
      <w:r w:rsidR="002B6D09">
        <w:rPr>
          <w:noProof/>
        </w:rPr>
        <w:t>(</w:t>
      </w:r>
      <w:hyperlink w:anchor="_ENREF_19" w:tooltip="The Gastroenterological Society of Australia (GESA), 2018 #50" w:history="1">
        <w:r w:rsidR="002E03B7">
          <w:rPr>
            <w:noProof/>
          </w:rPr>
          <w:t>19</w:t>
        </w:r>
      </w:hyperlink>
      <w:r w:rsidR="002B6D09">
        <w:rPr>
          <w:noProof/>
        </w:rPr>
        <w:t>)</w:t>
      </w:r>
      <w:r w:rsidRPr="00E23F7D">
        <w:fldChar w:fldCharType="end"/>
      </w:r>
      <w:r w:rsidRPr="00E23F7D">
        <w:t xml:space="preserve">. </w:t>
      </w:r>
      <w:r w:rsidR="002F321F" w:rsidRPr="00E23F7D">
        <w:t xml:space="preserve">Diagnosis can occur at any age, but commonly occurs during adolescence and early adulthood, leading to lifelong management and treatment </w:t>
      </w:r>
      <w:r w:rsidR="002F321F" w:rsidRPr="00E23F7D">
        <w:fldChar w:fldCharType="begin"/>
      </w:r>
      <w:r w:rsidR="002B6D09">
        <w:instrText xml:space="preserve"> ADDIN EN.CITE &lt;EndNote&gt;&lt;Cite&gt;&lt;Author&gt;The Gastroenterological Society of Australia (GESA)&lt;/Author&gt;&lt;Year&gt;2018&lt;/Year&gt;&lt;RecNum&gt;50&lt;/RecNum&gt;&lt;DisplayText&gt;(19)&lt;/DisplayText&gt;&lt;record&gt;&lt;rec-number&gt;50&lt;/rec-number&gt;&lt;foreign-keys&gt;&lt;key app="EN" db-id="fffa29epupvv03e2wadvw0dnd2t2azstt9v5" timestamp="1688446593"&gt;50&lt;/key&gt;&lt;/foreign-keys&gt;&lt;ref-type name="Web Page"&gt;12&lt;/ref-type&gt;&lt;contributors&gt;&lt;authors&gt;&lt;author&gt;The Gastroenterological Society of Australia (GESA),&lt;/author&gt;&lt;/authors&gt;&lt;/contributors&gt;&lt;titles&gt;&lt;title&gt;Clinical Update for General Practitioners and Physicians – Inflammatory Bowel Disease&lt;/title&gt;&lt;/titles&gt;&lt;volume&gt;2022&lt;/volume&gt;&lt;number&gt;December&lt;/number&gt;&lt;dates&gt;&lt;year&gt;2018&lt;/year&gt;&lt;/dates&gt;&lt;urls&gt;&lt;related-urls&gt;&lt;url&gt;https://www.gesa.org.au/public/13/files/Education%20%26%20Resources/Clinical%20Practice%20Resources/IBD/2018_IBD_Clinical_Update_May_update.pdf&lt;/url&gt;&lt;/related-urls&gt;&lt;/urls&gt;&lt;/record&gt;&lt;/Cite&gt;&lt;/EndNote&gt;</w:instrText>
      </w:r>
      <w:r w:rsidR="002F321F" w:rsidRPr="00E23F7D">
        <w:fldChar w:fldCharType="separate"/>
      </w:r>
      <w:r w:rsidR="002B6D09">
        <w:rPr>
          <w:noProof/>
        </w:rPr>
        <w:t>(</w:t>
      </w:r>
      <w:hyperlink w:anchor="_ENREF_19" w:tooltip="The Gastroenterological Society of Australia (GESA), 2018 #50" w:history="1">
        <w:r w:rsidR="002E03B7">
          <w:rPr>
            <w:noProof/>
          </w:rPr>
          <w:t>19</w:t>
        </w:r>
      </w:hyperlink>
      <w:r w:rsidR="002B6D09">
        <w:rPr>
          <w:noProof/>
        </w:rPr>
        <w:t>)</w:t>
      </w:r>
      <w:r w:rsidR="002F321F" w:rsidRPr="00E23F7D">
        <w:fldChar w:fldCharType="end"/>
      </w:r>
      <w:r w:rsidR="002F321F" w:rsidRPr="00E23F7D">
        <w:t xml:space="preserve">. </w:t>
      </w:r>
      <w:r w:rsidRPr="00E23F7D">
        <w:t>The</w:t>
      </w:r>
      <w:r w:rsidR="00D87B7D" w:rsidRPr="00E23F7D">
        <w:t xml:space="preserve"> disease </w:t>
      </w:r>
      <w:r w:rsidRPr="00E23F7D">
        <w:t>burden for</w:t>
      </w:r>
      <w:r w:rsidR="00E25E06" w:rsidRPr="00E23F7D">
        <w:t xml:space="preserve"> </w:t>
      </w:r>
      <w:r w:rsidRPr="00E23F7D">
        <w:t xml:space="preserve">individuals </w:t>
      </w:r>
      <w:r w:rsidR="00F467DE" w:rsidRPr="00E23F7D">
        <w:t xml:space="preserve">living with IBD </w:t>
      </w:r>
      <w:r w:rsidR="00D87B7D" w:rsidRPr="00E23F7D">
        <w:t>is high,</w:t>
      </w:r>
      <w:r w:rsidR="00F467DE" w:rsidRPr="00E23F7D">
        <w:t xml:space="preserve"> and can involve </w:t>
      </w:r>
      <w:r w:rsidR="00F90847" w:rsidRPr="00E23F7D">
        <w:t xml:space="preserve">multiple </w:t>
      </w:r>
      <w:r w:rsidRPr="00E23F7D">
        <w:t xml:space="preserve">hospitalisation, </w:t>
      </w:r>
      <w:r w:rsidR="002F321F" w:rsidRPr="00E23F7D">
        <w:t>the need for</w:t>
      </w:r>
      <w:r w:rsidRPr="00E23F7D">
        <w:t xml:space="preserve"> multidisciplinary care, </w:t>
      </w:r>
      <w:r w:rsidR="002F321F" w:rsidRPr="00E23F7D">
        <w:t xml:space="preserve">significant </w:t>
      </w:r>
      <w:r w:rsidRPr="00E23F7D">
        <w:t>psychological impact</w:t>
      </w:r>
      <w:r w:rsidR="00F467DE" w:rsidRPr="00E23F7D">
        <w:t>s</w:t>
      </w:r>
      <w:r w:rsidR="002F321F" w:rsidRPr="00E23F7D">
        <w:t xml:space="preserve"> </w:t>
      </w:r>
      <w:r w:rsidRPr="00E23F7D">
        <w:t xml:space="preserve">and inadequate responsiveness to </w:t>
      </w:r>
      <w:r w:rsidR="002F321F" w:rsidRPr="00E23F7D">
        <w:t xml:space="preserve">disease </w:t>
      </w:r>
      <w:r w:rsidRPr="00E23F7D">
        <w:t>deterioration</w:t>
      </w:r>
      <w:r w:rsidR="002F321F" w:rsidRPr="00E23F7D">
        <w:t xml:space="preserve"> and reduced quality of life</w:t>
      </w:r>
      <w:r w:rsidRPr="00E23F7D">
        <w:t xml:space="preserve"> </w:t>
      </w:r>
      <w:r w:rsidRPr="00E23F7D">
        <w:fldChar w:fldCharType="begin"/>
      </w:r>
      <w:r w:rsidR="005E7D6E">
        <w:instrText xml:space="preserve"> ADDIN EN.CITE &lt;EndNote&gt;&lt;Cite&gt;&lt;Author&gt;Department of Health&lt;/Author&gt;&lt;Year&gt;2019&lt;/Year&gt;&lt;RecNum&gt;52&lt;/RecNum&gt;&lt;DisplayText&gt;(21)&lt;/DisplayText&gt;&lt;record&gt;&lt;rec-number&gt;52&lt;/rec-number&gt;&lt;foreign-keys&gt;&lt;key app="EN" db-id="fffa29epupvv03e2wadvw0dnd2t2azstt9v5" timestamp="1688446593"&gt;52&lt;/key&gt;&lt;/foreign-keys&gt;&lt;ref-type name="Government Document"&gt;46&lt;/ref-type&gt;&lt;contributors&gt;&lt;authors&gt;&lt;author&gt;Department of Health,&lt;/author&gt;&lt;/authors&gt;&lt;/contributors&gt;&lt;titles&gt;&lt;title&gt;National Strategic Action Plan for Inflammatory Bowel Disease&lt;/title&gt;&lt;/titles&gt;&lt;dates&gt;&lt;year&gt;2019&lt;/year&gt;&lt;/dates&gt;&lt;pub-location&gt;Canberra ACT&lt;/pub-location&gt;&lt;publisher&gt;Commonwealth of Australia&lt;/publisher&gt;&lt;urls&gt;&lt;related-urls&gt;&lt;url&gt;https://www.health.gov.au/sites/default/files/documents/2019/09/national-strategic-action-plan-for-inflammatory-bowel-disease-inflammatory-bowel-disease-national-action-plan-2019_0.pdf&lt;/url&gt;&lt;/related-urls&gt;&lt;/urls&gt;&lt;/record&gt;&lt;/Cite&gt;&lt;/EndNote&gt;</w:instrText>
      </w:r>
      <w:r w:rsidRPr="00E23F7D">
        <w:fldChar w:fldCharType="separate"/>
      </w:r>
      <w:r w:rsidR="002B6D09">
        <w:rPr>
          <w:noProof/>
        </w:rPr>
        <w:t>(</w:t>
      </w:r>
      <w:hyperlink w:anchor="_ENREF_21" w:tooltip="Department of Health, 2019 #52" w:history="1">
        <w:r w:rsidR="002E03B7">
          <w:rPr>
            <w:noProof/>
          </w:rPr>
          <w:t>21</w:t>
        </w:r>
      </w:hyperlink>
      <w:r w:rsidR="002B6D09">
        <w:rPr>
          <w:noProof/>
        </w:rPr>
        <w:t>)</w:t>
      </w:r>
      <w:r w:rsidRPr="00E23F7D">
        <w:fldChar w:fldCharType="end"/>
      </w:r>
      <w:r w:rsidRPr="00E23F7D">
        <w:t xml:space="preserve">. In 2012, total hospital costs attributed to IBD were </w:t>
      </w:r>
      <w:r w:rsidR="002F321F" w:rsidRPr="00E23F7D">
        <w:t xml:space="preserve">estimated to be </w:t>
      </w:r>
      <w:r w:rsidRPr="00E23F7D">
        <w:t xml:space="preserve">$100 million, which continues to rise as prevalence continues to accelerate </w:t>
      </w:r>
      <w:r w:rsidRPr="00E23F7D">
        <w:fldChar w:fldCharType="begin"/>
      </w:r>
      <w:r w:rsidR="005E7D6E">
        <w:instrText xml:space="preserve"> ADDIN EN.CITE &lt;EndNote&gt;&lt;Cite&gt;&lt;Author&gt;Department of Health&lt;/Author&gt;&lt;Year&gt;2019&lt;/Year&gt;&lt;RecNum&gt;52&lt;/RecNum&gt;&lt;DisplayText&gt;(21)&lt;/DisplayText&gt;&lt;record&gt;&lt;rec-number&gt;52&lt;/rec-number&gt;&lt;foreign-keys&gt;&lt;key app="EN" db-id="fffa29epupvv03e2wadvw0dnd2t2azstt9v5" timestamp="1688446593"&gt;52&lt;/key&gt;&lt;/foreign-keys&gt;&lt;ref-type name="Government Document"&gt;46&lt;/ref-type&gt;&lt;contributors&gt;&lt;authors&gt;&lt;author&gt;Department of Health,&lt;/author&gt;&lt;/authors&gt;&lt;/contributors&gt;&lt;titles&gt;&lt;title&gt;National Strategic Action Plan for Inflammatory Bowel Disease&lt;/title&gt;&lt;/titles&gt;&lt;dates&gt;&lt;year&gt;2019&lt;/year&gt;&lt;/dates&gt;&lt;pub-location&gt;Canberra ACT&lt;/pub-location&gt;&lt;publisher&gt;Commonwealth of Australia&lt;/publisher&gt;&lt;urls&gt;&lt;related-urls&gt;&lt;url&gt;https://www.health.gov.au/sites/default/files/documents/2019/09/national-strategic-action-plan-for-inflammatory-bowel-disease-inflammatory-bowel-disease-national-action-plan-2019_0.pdf&lt;/url&gt;&lt;/related-urls&gt;&lt;/urls&gt;&lt;/record&gt;&lt;/Cite&gt;&lt;/EndNote&gt;</w:instrText>
      </w:r>
      <w:r w:rsidRPr="00E23F7D">
        <w:fldChar w:fldCharType="separate"/>
      </w:r>
      <w:r w:rsidR="002B6D09">
        <w:rPr>
          <w:noProof/>
        </w:rPr>
        <w:t>(</w:t>
      </w:r>
      <w:hyperlink w:anchor="_ENREF_21" w:tooltip="Department of Health, 2019 #52" w:history="1">
        <w:r w:rsidR="002E03B7">
          <w:rPr>
            <w:noProof/>
          </w:rPr>
          <w:t>21</w:t>
        </w:r>
      </w:hyperlink>
      <w:r w:rsidR="002B6D09">
        <w:rPr>
          <w:noProof/>
        </w:rPr>
        <w:t>)</w:t>
      </w:r>
      <w:r w:rsidRPr="00E23F7D">
        <w:fldChar w:fldCharType="end"/>
      </w:r>
      <w:r w:rsidRPr="00E23F7D">
        <w:t xml:space="preserve">. </w:t>
      </w:r>
    </w:p>
    <w:p w14:paraId="322C85A4" w14:textId="0F92E7D6" w:rsidR="00153309" w:rsidRPr="00E23F7D" w:rsidRDefault="00E810E2" w:rsidP="00C8271A">
      <w:r w:rsidRPr="00E23F7D">
        <w:t xml:space="preserve">Management of IBD </w:t>
      </w:r>
      <w:r w:rsidR="001B4F61" w:rsidRPr="00E23F7D">
        <w:t>varies according to disease severity and other factors</w:t>
      </w:r>
      <w:r w:rsidR="00766697" w:rsidRPr="00E23F7D">
        <w:t xml:space="preserve"> (e.g. age at diagnosis)</w:t>
      </w:r>
      <w:r w:rsidR="001B4F61" w:rsidRPr="00E23F7D">
        <w:t xml:space="preserve"> but </w:t>
      </w:r>
      <w:r w:rsidR="00F13138" w:rsidRPr="00E23F7D">
        <w:t xml:space="preserve">the main goal of therapy is centred on </w:t>
      </w:r>
      <w:r w:rsidR="00462FF0" w:rsidRPr="00E23F7D">
        <w:t xml:space="preserve">achieving </w:t>
      </w:r>
      <w:r w:rsidR="00F13138" w:rsidRPr="00E23F7D">
        <w:t>clinical and/or patient-reported remission</w:t>
      </w:r>
      <w:r w:rsidR="006C1868">
        <w:rPr>
          <w:rFonts w:ascii="ZWAdobeF" w:hAnsi="ZWAdobeF" w:cs="ZWAdobeF"/>
          <w:sz w:val="2"/>
          <w:szCs w:val="2"/>
        </w:rPr>
        <w:t>0F</w:t>
      </w:r>
      <w:r w:rsidR="00462FF0" w:rsidRPr="00E23F7D">
        <w:rPr>
          <w:rStyle w:val="FootnoteReference"/>
        </w:rPr>
        <w:footnoteReference w:id="2"/>
      </w:r>
      <w:r w:rsidR="00F13138" w:rsidRPr="00E23F7D">
        <w:t xml:space="preserve"> </w:t>
      </w:r>
      <w:r w:rsidR="00657EE6" w:rsidRPr="00E23F7D">
        <w:t>using</w:t>
      </w:r>
      <w:r w:rsidR="00503E07" w:rsidRPr="00E23F7D">
        <w:t xml:space="preserve"> immunomodulators, steroids, biologic agents, </w:t>
      </w:r>
      <w:r w:rsidR="00657EE6">
        <w:t>or</w:t>
      </w:r>
      <w:r w:rsidR="00503E07" w:rsidRPr="00E23F7D">
        <w:t xml:space="preserve"> surgical intervention</w:t>
      </w:r>
      <w:r w:rsidR="00657EE6">
        <w:t>s</w:t>
      </w:r>
      <w:r w:rsidR="00503E07" w:rsidRPr="00E23F7D">
        <w:t xml:space="preserve"> </w:t>
      </w:r>
      <w:r w:rsidR="00462FF0" w:rsidRPr="00E23F7D">
        <w:fldChar w:fldCharType="begin">
          <w:fldData xml:space="preserve">PEVuZE5vdGU+PENpdGU+PEF1dGhvcj5SdWJpbjwvQXV0aG9yPjxZZWFyPjIwMTk8L1llYXI+PFJl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</w:fldData>
        </w:fldChar>
      </w:r>
      <w:r w:rsidR="002E03B7">
        <w:instrText xml:space="preserve"> ADDIN EN.CITE </w:instrText>
      </w:r>
      <w:r w:rsidR="002E03B7">
        <w:fldChar w:fldCharType="begin">
          <w:fldData xml:space="preserve">PEVuZE5vdGU+PENpdGU+PEF1dGhvcj5SdWJpbjwvQXV0aG9yPjxZZWFyPjIwMTk8L1llYXI+PFJl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</w:fldData>
        </w:fldChar>
      </w:r>
      <w:r w:rsidR="002E03B7">
        <w:instrText xml:space="preserve"> ADDIN EN.CITE.DATA </w:instrText>
      </w:r>
      <w:r w:rsidR="002E03B7">
        <w:fldChar w:fldCharType="end"/>
      </w:r>
      <w:r w:rsidR="00462FF0" w:rsidRPr="00E23F7D">
        <w:fldChar w:fldCharType="separate"/>
      </w:r>
      <w:r w:rsidR="002B6D09">
        <w:rPr>
          <w:noProof/>
        </w:rPr>
        <w:t>(</w:t>
      </w:r>
      <w:hyperlink w:anchor="_ENREF_18" w:tooltip="Rubin, 2019 #49" w:history="1">
        <w:r w:rsidR="002E03B7">
          <w:rPr>
            <w:noProof/>
          </w:rPr>
          <w:t>18</w:t>
        </w:r>
      </w:hyperlink>
      <w:r w:rsidR="002B6D09">
        <w:rPr>
          <w:noProof/>
        </w:rPr>
        <w:t xml:space="preserve">, </w:t>
      </w:r>
      <w:hyperlink w:anchor="_ENREF_19" w:tooltip="The Gastroenterological Society of Australia (GESA), 2018 #50" w:history="1">
        <w:r w:rsidR="002E03B7">
          <w:rPr>
            <w:noProof/>
          </w:rPr>
          <w:t>19</w:t>
        </w:r>
      </w:hyperlink>
      <w:r w:rsidR="002B6D09">
        <w:rPr>
          <w:noProof/>
        </w:rPr>
        <w:t xml:space="preserve">, </w:t>
      </w:r>
      <w:hyperlink w:anchor="_ENREF_22" w:tooltip="Lamb, 2019 #53" w:history="1">
        <w:r w:rsidR="002E03B7">
          <w:rPr>
            <w:noProof/>
          </w:rPr>
          <w:t>22</w:t>
        </w:r>
      </w:hyperlink>
      <w:r w:rsidR="002B6D09">
        <w:rPr>
          <w:noProof/>
        </w:rPr>
        <w:t>)</w:t>
      </w:r>
      <w:r w:rsidR="00462FF0" w:rsidRPr="00E23F7D">
        <w:fldChar w:fldCharType="end"/>
      </w:r>
      <w:r w:rsidR="00462FF0" w:rsidRPr="00E23F7D">
        <w:t xml:space="preserve">. </w:t>
      </w:r>
      <w:r w:rsidR="004128FD" w:rsidRPr="00E23F7D">
        <w:t>Other t</w:t>
      </w:r>
      <w:r w:rsidR="00F13138" w:rsidRPr="00E23F7D">
        <w:t xml:space="preserve">reatments </w:t>
      </w:r>
      <w:r w:rsidR="003C5101" w:rsidRPr="00E23F7D">
        <w:t xml:space="preserve">may </w:t>
      </w:r>
      <w:r w:rsidR="00C80F32" w:rsidRPr="00E23F7D">
        <w:t xml:space="preserve">focus on </w:t>
      </w:r>
      <w:r w:rsidR="007B2A44" w:rsidRPr="00E23F7D">
        <w:t xml:space="preserve">relieving </w:t>
      </w:r>
      <w:r w:rsidRPr="00E23F7D">
        <w:t xml:space="preserve">acute </w:t>
      </w:r>
      <w:r w:rsidR="00C80F32" w:rsidRPr="00E23F7D">
        <w:t xml:space="preserve">disease </w:t>
      </w:r>
      <w:r w:rsidRPr="00E23F7D">
        <w:t xml:space="preserve">symptoms, improving pain management </w:t>
      </w:r>
      <w:r w:rsidR="003C5101" w:rsidRPr="00E23F7D">
        <w:t>or</w:t>
      </w:r>
      <w:r w:rsidRPr="00E23F7D">
        <w:t xml:space="preserve"> preventing hospitalisation. </w:t>
      </w:r>
      <w:r w:rsidR="00344AE2" w:rsidRPr="00E23F7D">
        <w:t xml:space="preserve">Guidelines do not routinely recommend complementary therapies </w:t>
      </w:r>
      <w:r w:rsidR="0012150A" w:rsidRPr="00E23F7D">
        <w:t xml:space="preserve">for IBD </w:t>
      </w:r>
      <w:r w:rsidR="00344AE2" w:rsidRPr="00E23F7D">
        <w:t>noting the limited evidence-base</w:t>
      </w:r>
      <w:r w:rsidR="00657EE6">
        <w:t>;</w:t>
      </w:r>
      <w:r w:rsidR="00344AE2" w:rsidRPr="00E23F7D">
        <w:t xml:space="preserve"> </w:t>
      </w:r>
      <w:r w:rsidR="0012150A" w:rsidRPr="00E23F7D">
        <w:t>but</w:t>
      </w:r>
      <w:r w:rsidR="00657EE6">
        <w:t>,</w:t>
      </w:r>
      <w:r w:rsidR="0012150A" w:rsidRPr="00E23F7D">
        <w:t xml:space="preserve"> </w:t>
      </w:r>
      <w:r w:rsidR="00344AE2" w:rsidRPr="00E23F7D">
        <w:t>d</w:t>
      </w:r>
      <w:r w:rsidR="003F4FEE" w:rsidRPr="00E23F7D">
        <w:t xml:space="preserve">ue to </w:t>
      </w:r>
      <w:r w:rsidR="00472D13" w:rsidRPr="00E23F7D">
        <w:t>a</w:t>
      </w:r>
      <w:r w:rsidR="003F4FEE" w:rsidRPr="00E23F7D">
        <w:t xml:space="preserve">dverse effects </w:t>
      </w:r>
      <w:r w:rsidR="00B77227" w:rsidRPr="00E23F7D">
        <w:t>associated with</w:t>
      </w:r>
      <w:r w:rsidR="003F4FEE" w:rsidRPr="00E23F7D">
        <w:t xml:space="preserve"> </w:t>
      </w:r>
      <w:r w:rsidR="003C5101" w:rsidRPr="00E23F7D">
        <w:t xml:space="preserve">long-term use of </w:t>
      </w:r>
      <w:r w:rsidR="003F4FEE" w:rsidRPr="00E23F7D">
        <w:t xml:space="preserve">pharmacological </w:t>
      </w:r>
      <w:r w:rsidR="00B77227" w:rsidRPr="00E23F7D">
        <w:t>therapies</w:t>
      </w:r>
      <w:r w:rsidR="003F4FEE" w:rsidRPr="00E23F7D">
        <w:t xml:space="preserve">, many people with IBD seek </w:t>
      </w:r>
      <w:r w:rsidR="00414BA4" w:rsidRPr="00E23F7D">
        <w:t>out</w:t>
      </w:r>
      <w:r w:rsidR="003F4FEE" w:rsidRPr="00E23F7D">
        <w:t xml:space="preserve"> </w:t>
      </w:r>
      <w:r w:rsidR="005634AD" w:rsidRPr="00E23F7D">
        <w:t>complementary therapies</w:t>
      </w:r>
      <w:r w:rsidR="003F4FEE" w:rsidRPr="00E23F7D">
        <w:t xml:space="preserve"> (</w:t>
      </w:r>
      <w:r w:rsidR="009D3934" w:rsidRPr="00E23F7D">
        <w:t xml:space="preserve">including </w:t>
      </w:r>
      <w:r w:rsidR="003F4FEE" w:rsidRPr="00E23F7D">
        <w:t>herbal and</w:t>
      </w:r>
      <w:r w:rsidR="009D3934" w:rsidRPr="00E23F7D">
        <w:t xml:space="preserve"> dietary supplements)</w:t>
      </w:r>
      <w:r w:rsidR="005634AD" w:rsidRPr="00E23F7D">
        <w:t xml:space="preserve"> to provide symptomatic relief </w:t>
      </w:r>
      <w:r w:rsidR="00344AE2" w:rsidRPr="00E23F7D">
        <w:t xml:space="preserve">(e.g. peppermint oil for </w:t>
      </w:r>
      <w:r w:rsidR="0012150A" w:rsidRPr="00E23F7D">
        <w:t xml:space="preserve">bloating, abdominal pain) </w:t>
      </w:r>
      <w:r w:rsidR="003C5101" w:rsidRPr="00E23F7D">
        <w:t xml:space="preserve">or to </w:t>
      </w:r>
      <w:r w:rsidR="00AD2198">
        <w:t>assist with</w:t>
      </w:r>
      <w:r w:rsidR="005634AD" w:rsidRPr="00E23F7D">
        <w:t xml:space="preserve"> </w:t>
      </w:r>
      <w:r w:rsidR="00AD2198" w:rsidRPr="00657EE6">
        <w:t>induc</w:t>
      </w:r>
      <w:r w:rsidR="00AD2198">
        <w:t>ing or maintaining</w:t>
      </w:r>
      <w:r w:rsidR="00AD2198" w:rsidRPr="00657EE6">
        <w:t xml:space="preserve"> remission</w:t>
      </w:r>
      <w:r w:rsidR="00AD2198" w:rsidRPr="00E23F7D">
        <w:t xml:space="preserve"> </w:t>
      </w:r>
      <w:r w:rsidR="00AD2198">
        <w:t xml:space="preserve">by promoting </w:t>
      </w:r>
      <w:r w:rsidR="005634AD" w:rsidRPr="00E23F7D">
        <w:t xml:space="preserve">anti-inflammatory effects </w:t>
      </w:r>
      <w:r w:rsidR="0012150A" w:rsidRPr="00E23F7D">
        <w:t xml:space="preserve">(e.g. curcumin) </w:t>
      </w:r>
      <w:r w:rsidR="00C8271A" w:rsidRPr="00E23F7D">
        <w:fldChar w:fldCharType="begin">
          <w:fldData xml:space="preserve">PEVuZE5vdGU+PENpdGU+PEF1dGhvcj5UaGUgR2FzdHJvZW50ZXJvbG9naWNhbCBTb2NpZXR5IG9m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</w:fldData>
        </w:fldChar>
      </w:r>
      <w:r w:rsidR="002E03B7">
        <w:instrText xml:space="preserve"> ADDIN EN.CITE </w:instrText>
      </w:r>
      <w:r w:rsidR="002E03B7">
        <w:fldChar w:fldCharType="begin">
          <w:fldData xml:space="preserve">PEVuZE5vdGU+PENpdGU+PEF1dGhvcj5UaGUgR2FzdHJvZW50ZXJvbG9naWNhbCBTb2NpZXR5IG9m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</w:fldData>
        </w:fldChar>
      </w:r>
      <w:r w:rsidR="002E03B7">
        <w:instrText xml:space="preserve"> ADDIN EN.CITE.DATA </w:instrText>
      </w:r>
      <w:r w:rsidR="002E03B7">
        <w:fldChar w:fldCharType="end"/>
      </w:r>
      <w:r w:rsidR="00C8271A" w:rsidRPr="00E23F7D">
        <w:fldChar w:fldCharType="separate"/>
      </w:r>
      <w:r w:rsidR="002B6D09">
        <w:rPr>
          <w:noProof/>
        </w:rPr>
        <w:t>(</w:t>
      </w:r>
      <w:hyperlink w:anchor="_ENREF_19" w:tooltip="The Gastroenterological Society of Australia (GESA), 2018 #50" w:history="1">
        <w:r w:rsidR="002E03B7">
          <w:rPr>
            <w:noProof/>
          </w:rPr>
          <w:t>19</w:t>
        </w:r>
      </w:hyperlink>
      <w:r w:rsidR="002B6D09">
        <w:rPr>
          <w:noProof/>
        </w:rPr>
        <w:t xml:space="preserve">, </w:t>
      </w:r>
      <w:hyperlink w:anchor="_ENREF_22" w:tooltip="Lamb, 2019 #53" w:history="1">
        <w:r w:rsidR="002E03B7">
          <w:rPr>
            <w:noProof/>
          </w:rPr>
          <w:t>22</w:t>
        </w:r>
      </w:hyperlink>
      <w:r w:rsidR="002B6D09">
        <w:rPr>
          <w:noProof/>
        </w:rPr>
        <w:t xml:space="preserve">, </w:t>
      </w:r>
      <w:hyperlink w:anchor="_ENREF_23" w:tooltip="Ng, 2023 #1412" w:history="1">
        <w:r w:rsidR="002E03B7">
          <w:rPr>
            <w:noProof/>
          </w:rPr>
          <w:t>23</w:t>
        </w:r>
      </w:hyperlink>
      <w:r w:rsidR="002B6D09">
        <w:rPr>
          <w:noProof/>
        </w:rPr>
        <w:t>)</w:t>
      </w:r>
      <w:r w:rsidR="00C8271A" w:rsidRPr="00E23F7D">
        <w:fldChar w:fldCharType="end"/>
      </w:r>
      <w:r w:rsidR="00AD2198">
        <w:t>.</w:t>
      </w:r>
    </w:p>
    <w:p w14:paraId="43F39719" w14:textId="72AAF2C7" w:rsidR="00F57F55" w:rsidRPr="00E23F7D" w:rsidRDefault="00F57F55" w:rsidP="008F2F8A">
      <w:pPr>
        <w:pStyle w:val="Heading3"/>
      </w:pPr>
      <w:bookmarkStart w:id="77" w:name="_Toc183697488"/>
      <w:r w:rsidRPr="00E23F7D">
        <w:t xml:space="preserve">Description of </w:t>
      </w:r>
      <w:r w:rsidR="00010BE2">
        <w:t>reviews</w:t>
      </w:r>
      <w:bookmarkEnd w:id="77"/>
    </w:p>
    <w:p w14:paraId="136B2E92" w14:textId="7E3DB313" w:rsidR="001E3A14" w:rsidRPr="00E23F7D" w:rsidRDefault="004B0C7B" w:rsidP="001E3A14">
      <w:pPr>
        <w:pStyle w:val="BodyText"/>
      </w:pPr>
      <w:r w:rsidRPr="00E23F7D">
        <w:t xml:space="preserve">There were </w:t>
      </w:r>
      <w:r w:rsidR="00321E29">
        <w:t>2</w:t>
      </w:r>
      <w:r w:rsidR="001A0376">
        <w:t>6</w:t>
      </w:r>
      <w:r w:rsidRPr="00E23F7D">
        <w:t xml:space="preserve"> citations </w:t>
      </w:r>
      <w:r w:rsidR="00B9478F">
        <w:fldChar w:fldCharType="begin">
          <w:fldData xml:space="preserve">bGV5IGFuZCBTb25zIEluYy48L3B1Ymxpc2hlcj48aXNibj4xNTM2LTQ4NDQgKEVsZWN0cm9uaWMp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</w:fldData>
        </w:fldChar>
      </w:r>
      <w:r w:rsidR="002E03B7">
        <w:instrText xml:space="preserve"> ADDIN EN.CITE </w:instrText>
      </w:r>
      <w:r w:rsidR="002E03B7">
        <w:fldChar w:fldCharType="begin">
          <w:fldData xml:space="preserve">PEVuZE5vdGU+PENpdGU+PEF1dGhvcj5HaGFzc2FiLUFiZG9sbGFoaTwvQXV0aG9yPjxZZWFyPjIw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==
</w:fldData>
        </w:fldChar>
      </w:r>
      <w:r w:rsidR="002E03B7">
        <w:instrText xml:space="preserve"> ADDIN EN.CITE.DATA </w:instrText>
      </w:r>
      <w:r w:rsidR="002E03B7">
        <w:fldChar w:fldCharType="end"/>
      </w:r>
      <w:r w:rsidR="002E03B7">
        <w:fldChar w:fldCharType="begin">
          <w:fldData xml:space="preserve">JiN4RDtGb29kIFNlY3VyaXR5IFJlc2VhcmNoIENlbnRlciwgRGVwYXJ0bWVudCBvZiBDb21tdW5p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==
</w:fldData>
        </w:fldChar>
      </w:r>
      <w:r w:rsidR="002E03B7">
        <w:instrText xml:space="preserve"> ADDIN EN.CITE.DATA </w:instrText>
      </w:r>
      <w:r w:rsidR="002E03B7">
        <w:fldChar w:fldCharType="end"/>
      </w:r>
      <w:r w:rsidR="002E03B7">
        <w:fldChar w:fldCharType="begin">
          <w:fldData xml:space="preserve">bGV5IGFuZCBTb25zIEluYy48L3B1Ymxpc2hlcj48aXNibj4xNTM2LTQ4NDQgKEVsZWN0cm9uaWMp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</w:fldData>
        </w:fldChar>
      </w:r>
      <w:r w:rsidR="002E03B7">
        <w:instrText xml:space="preserve"> ADDIN EN.CITE.DATA </w:instrText>
      </w:r>
      <w:r w:rsidR="002E03B7">
        <w:fldChar w:fldCharType="end"/>
      </w:r>
      <w:r w:rsidR="00B9478F">
        <w:fldChar w:fldCharType="separate"/>
      </w:r>
      <w:r w:rsidR="002B6D09">
        <w:rPr>
          <w:noProof/>
        </w:rPr>
        <w:t>(</w:t>
      </w:r>
      <w:hyperlink w:anchor="_ENREF_24" w:tooltip="Ghassab-Abdollahi, 2021 #435" w:history="1">
        <w:r w:rsidR="002E03B7">
          <w:rPr>
            <w:noProof/>
          </w:rPr>
          <w:t>24-49</w:t>
        </w:r>
      </w:hyperlink>
      <w:r w:rsidR="002B6D09">
        <w:rPr>
          <w:noProof/>
        </w:rPr>
        <w:t>)</w:t>
      </w:r>
      <w:r w:rsidR="00B9478F">
        <w:fldChar w:fldCharType="end"/>
      </w:r>
      <w:r w:rsidR="001A0376">
        <w:t xml:space="preserve"> </w:t>
      </w:r>
      <w:r w:rsidRPr="00E23F7D">
        <w:t xml:space="preserve">corresponding to </w:t>
      </w:r>
      <w:r w:rsidR="001A0376">
        <w:t>26</w:t>
      </w:r>
      <w:r w:rsidRPr="00E23F7D">
        <w:t xml:space="preserve"> systematic reviews </w:t>
      </w:r>
      <w:r w:rsidR="00A333F9" w:rsidRPr="00E23F7D">
        <w:t>(</w:t>
      </w:r>
      <w:r w:rsidR="00A333F9">
        <w:t xml:space="preserve">Ghassab-Abdollahi 2021, Montazeri 2021, Liu 2021, Morvaridzadeh 2021, Ardiana 2020, Chandan 2020, Coelho 2020, Goulart 2020, Goulart 2020a, Hallajzadeh 2020, Jalali 2020, Mohit 2020, Zheng 2020, Tavakoly 2019, Grammatikopoulou 2018, Iqbal 2018, Restellini 2017, Kafil 2017, Kim 2017, Schneider 2017, Simadibrata 2017, Langhorst 2015, Ng 2013, Rahimi 2013, Kumar 2012, Ernst 2008) </w:t>
      </w:r>
      <w:r w:rsidRPr="00E23F7D">
        <w:t xml:space="preserve">identified in the literature search that evaluated the effectiveness of WHMs in people with </w:t>
      </w:r>
      <w:r w:rsidR="003347AE">
        <w:t>IBD</w:t>
      </w:r>
      <w:r w:rsidRPr="00E23F7D">
        <w:t>.</w:t>
      </w:r>
      <w:r w:rsidR="00AD4118" w:rsidRPr="00E23F7D">
        <w:t xml:space="preserve"> </w:t>
      </w:r>
      <w:r w:rsidR="001E3A14" w:rsidRPr="00E23F7D">
        <w:t xml:space="preserve">There were </w:t>
      </w:r>
      <w:r w:rsidR="003347AE">
        <w:t>no</w:t>
      </w:r>
      <w:r w:rsidR="001E3A14" w:rsidRPr="00E23F7D">
        <w:t xml:space="preserve"> additional </w:t>
      </w:r>
      <w:r w:rsidR="00C07A75" w:rsidRPr="00E23F7D">
        <w:t xml:space="preserve">reviews </w:t>
      </w:r>
      <w:r w:rsidR="001E3A14" w:rsidRPr="00E23F7D">
        <w:t xml:space="preserve">identified in the Department’s public call for evidence (see Appendix C2), </w:t>
      </w:r>
      <w:r w:rsidR="00901D00">
        <w:t xml:space="preserve">3 </w:t>
      </w:r>
      <w:r w:rsidR="001E3A14" w:rsidRPr="00E23F7D">
        <w:t xml:space="preserve">systematic reviews </w:t>
      </w:r>
      <w:r w:rsidR="00901D00">
        <w:fldChar w:fldCharType="begin">
          <w:fldData xml:space="preserve">PEVuZE5vdGU+PENpdGU+PEF1dGhvcj5Nb29sZTwvQXV0aG9yPjxZZWFyPjIwMTY8L1llYXI+PFJl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</w:fldData>
        </w:fldChar>
      </w:r>
      <w:r w:rsidR="002E03B7">
        <w:instrText xml:space="preserve"> ADDIN EN.CITE </w:instrText>
      </w:r>
      <w:r w:rsidR="002E03B7">
        <w:fldChar w:fldCharType="begin">
          <w:fldData xml:space="preserve">PEVuZE5vdGU+PENpdGU+PEF1dGhvcj5Nb29sZTwvQXV0aG9yPjxZZWFyPjIwMTY8L1llYXI+PFJl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</w:fldData>
        </w:fldChar>
      </w:r>
      <w:r w:rsidR="002E03B7">
        <w:instrText xml:space="preserve"> ADDIN EN.CITE.DATA </w:instrText>
      </w:r>
      <w:r w:rsidR="002E03B7">
        <w:fldChar w:fldCharType="end"/>
      </w:r>
      <w:r w:rsidR="00901D00">
        <w:fldChar w:fldCharType="separate"/>
      </w:r>
      <w:r w:rsidR="002B6D09">
        <w:rPr>
          <w:noProof/>
        </w:rPr>
        <w:t>(</w:t>
      </w:r>
      <w:hyperlink w:anchor="_ENREF_50" w:tooltip="Moole, 2016 #1167" w:history="1">
        <w:r w:rsidR="002E03B7">
          <w:rPr>
            <w:noProof/>
          </w:rPr>
          <w:t>50-52</w:t>
        </w:r>
      </w:hyperlink>
      <w:r w:rsidR="002B6D09">
        <w:rPr>
          <w:noProof/>
        </w:rPr>
        <w:t>)</w:t>
      </w:r>
      <w:r w:rsidR="00901D00">
        <w:fldChar w:fldCharType="end"/>
      </w:r>
      <w:r w:rsidR="00901D00">
        <w:t xml:space="preserve"> </w:t>
      </w:r>
      <w:r w:rsidR="001E3A14" w:rsidRPr="00E23F7D">
        <w:t xml:space="preserve">awaiting classification (see Appendix C4) and </w:t>
      </w:r>
      <w:r w:rsidR="0050408D">
        <w:t>one</w:t>
      </w:r>
      <w:r w:rsidR="001E3A14" w:rsidRPr="00E23F7D">
        <w:t xml:space="preserve"> ongoing review</w:t>
      </w:r>
      <w:r w:rsidR="0050408D">
        <w:t xml:space="preserve"> </w:t>
      </w:r>
      <w:r w:rsidR="0050408D">
        <w:fldChar w:fldCharType="begin"/>
      </w:r>
      <w:r w:rsidR="002E03B7">
        <w:instrText xml:space="preserve"> ADDIN EN.CITE &lt;EndNote&gt;&lt;Cite&gt;&lt;Author&gt;Lauche&lt;/Author&gt;&lt;Year&gt;2014&lt;/Year&gt;&lt;RecNum&gt;248&lt;/RecNum&gt;&lt;DisplayText&gt;(53)&lt;/DisplayText&gt;&lt;record&gt;&lt;rec-number&gt;248&lt;/rec-number&gt;&lt;foreign-keys&gt;&lt;key app="EN" db-id="fffa29epupvv03e2wadvw0dnd2t2azstt9v5" timestamp="1688709233"&gt;248&lt;/key&gt;&lt;/foreign-keys&gt;&lt;ref-type name="Journal Article"&gt;17&lt;/ref-type&gt;&lt;contributors&gt;&lt;authors&gt;&lt;author&gt;Lauche, Romy&lt;/author&gt;&lt;author&gt;Cramer, Holger&lt;/author&gt;&lt;author&gt;Klose, Petra&lt;/author&gt;&lt;author&gt;Kraft, Karin&lt;/author&gt;&lt;author&gt;Dobos, Gustav J.&lt;/author&gt;&lt;author&gt;Langhorst, Jost&lt;/author&gt;&lt;/authors&gt;&lt;/contributors&gt;&lt;titles&gt;&lt;title&gt;Herbal medicines for the treatment of inflammatory bowel disease&lt;/title&gt;&lt;secondary-title&gt;Cochrane Database of Systematic Reviews&lt;/secondary-title&gt;&lt;/titles&gt;&lt;periodical&gt;&lt;full-title&gt;Cochrane Database of Systematic Reviews&lt;/full-title&gt;&lt;/periodical&gt;&lt;pages&gt;CD011223&lt;/pages&gt;&lt;volume&gt;2014&lt;/volume&gt;&lt;number&gt;7&lt;/number&gt;&lt;dates&gt;&lt;year&gt;2014&lt;/year&gt;&lt;/dates&gt;&lt;pub-location&gt;United Kingdom&lt;/pub-location&gt;&lt;publisher&gt;John Wiley and Sons Ltd (Southern Gate, Chichester, West Sussex PO19 8SQ, United Kingdom. E-mail: vgorayska@wiley.com)&lt;/publisher&gt;&lt;isbn&gt;14651858&lt;/isbn&gt;&lt;urls&gt;&lt;related-urls&gt;&lt;url&gt;http://as.wiley.com/WileyCDA/Brand/id-6.html&lt;/url&gt;&lt;/related-urls&gt;&lt;/urls&gt;&lt;electronic-resource-num&gt;https://doi.org/10.1002/14651858.Cd011223&lt;/electronic-resource-num&gt;&lt;/record&gt;&lt;/Cite&gt;&lt;/EndNote&gt;</w:instrText>
      </w:r>
      <w:r w:rsidR="0050408D">
        <w:fldChar w:fldCharType="separate"/>
      </w:r>
      <w:r w:rsidR="002B6D09">
        <w:rPr>
          <w:noProof/>
        </w:rPr>
        <w:t>(</w:t>
      </w:r>
      <w:hyperlink w:anchor="_ENREF_53" w:tooltip="Lauche, 2014 #248" w:history="1">
        <w:r w:rsidR="002E03B7">
          <w:rPr>
            <w:noProof/>
          </w:rPr>
          <w:t>53</w:t>
        </w:r>
      </w:hyperlink>
      <w:r w:rsidR="002B6D09">
        <w:rPr>
          <w:noProof/>
        </w:rPr>
        <w:t>)</w:t>
      </w:r>
      <w:r w:rsidR="0050408D">
        <w:fldChar w:fldCharType="end"/>
      </w:r>
      <w:r w:rsidR="001E3A14" w:rsidRPr="00E23F7D">
        <w:t xml:space="preserve"> (see Appendix C5). </w:t>
      </w:r>
    </w:p>
    <w:p w14:paraId="05B47D1E" w14:textId="77777777" w:rsidR="006D300E" w:rsidRDefault="00DF5293" w:rsidP="00AD4118">
      <w:pPr>
        <w:pStyle w:val="BodyText"/>
      </w:pPr>
      <w:r>
        <w:t>A summary of the PICO criteria</w:t>
      </w:r>
      <w:r w:rsidR="00AD4118" w:rsidRPr="00E23F7D">
        <w:t xml:space="preserve"> of the </w:t>
      </w:r>
      <w:r w:rsidR="00F41152">
        <w:t xml:space="preserve">26 </w:t>
      </w:r>
      <w:r w:rsidR="00862073" w:rsidRPr="00E23F7D">
        <w:t xml:space="preserve">eligible </w:t>
      </w:r>
      <w:r w:rsidR="00AD4118" w:rsidRPr="00E23F7D">
        <w:t xml:space="preserve">systematic reviews is provided in Appendix </w:t>
      </w:r>
      <w:r w:rsidR="00AD4118" w:rsidRPr="00F41152">
        <w:t>D</w:t>
      </w:r>
      <w:r w:rsidR="00862073" w:rsidRPr="00F41152">
        <w:t>1</w:t>
      </w:r>
      <w:r w:rsidR="00AD4118" w:rsidRPr="00F41152">
        <w:t>.1.1.</w:t>
      </w:r>
      <w:r w:rsidR="00AD4118" w:rsidRPr="00E23F7D">
        <w:t xml:space="preserve"> </w:t>
      </w:r>
    </w:p>
    <w:p w14:paraId="35F36C4A" w14:textId="5B19BEAB" w:rsidR="006955DD" w:rsidRDefault="00AD4118" w:rsidP="00AD4118">
      <w:pPr>
        <w:pStyle w:val="BodyText"/>
      </w:pPr>
      <w:r w:rsidRPr="00E23F7D">
        <w:t xml:space="preserve">The populations eligible for inclusion in the reviews were participants with </w:t>
      </w:r>
      <w:r w:rsidR="00564472">
        <w:t>ulcerative colitis</w:t>
      </w:r>
      <w:r w:rsidR="00926DEB">
        <w:t xml:space="preserve"> </w:t>
      </w:r>
      <w:r w:rsidR="00926DEB" w:rsidRPr="00E23F7D">
        <w:t>(</w:t>
      </w:r>
      <w:r w:rsidR="00926DEB" w:rsidRPr="00C03365">
        <w:t>Chandan 2020</w:t>
      </w:r>
      <w:r w:rsidR="00926DEB">
        <w:t xml:space="preserve">, Goulart 2020, </w:t>
      </w:r>
      <w:r w:rsidR="0093008B">
        <w:t>Zheng 2020</w:t>
      </w:r>
      <w:r w:rsidR="00AA7103">
        <w:t xml:space="preserve">, Grammatikopoulou 2018, </w:t>
      </w:r>
      <w:r w:rsidR="005963A5">
        <w:t xml:space="preserve">Iqbal 2018, </w:t>
      </w:r>
      <w:r w:rsidR="00F01923">
        <w:t>Simadibrata 2017</w:t>
      </w:r>
      <w:r w:rsidR="00926DEB" w:rsidRPr="00E23F7D">
        <w:t>)</w:t>
      </w:r>
      <w:r w:rsidR="00352D45">
        <w:t>, Crohn’s disease</w:t>
      </w:r>
      <w:r w:rsidR="00F01923">
        <w:t xml:space="preserve"> (Schneider 2017),</w:t>
      </w:r>
      <w:r w:rsidR="0093008B">
        <w:t xml:space="preserve"> </w:t>
      </w:r>
      <w:r w:rsidR="00AA7103">
        <w:t>c</w:t>
      </w:r>
      <w:r w:rsidR="00926DEB" w:rsidRPr="00F4616D">
        <w:t>ollagenous colitis</w:t>
      </w:r>
      <w:r w:rsidR="00B34198">
        <w:t xml:space="preserve"> (Kafil 2017), </w:t>
      </w:r>
      <w:r w:rsidRPr="00E23F7D">
        <w:t xml:space="preserve">or participants with </w:t>
      </w:r>
      <w:r w:rsidR="00C33DA9">
        <w:t xml:space="preserve">any form of IBD </w:t>
      </w:r>
      <w:r w:rsidRPr="00E23F7D">
        <w:t>(</w:t>
      </w:r>
      <w:r w:rsidR="00C33DA9">
        <w:t>Liu 2021</w:t>
      </w:r>
      <w:r w:rsidR="0093008B">
        <w:t xml:space="preserve">, Coelho 2020, Goulart 2020a, </w:t>
      </w:r>
      <w:r w:rsidR="00F4284E">
        <w:t>Restellini 2017,</w:t>
      </w:r>
      <w:r w:rsidR="00F01923">
        <w:t xml:space="preserve"> Kim 2017,</w:t>
      </w:r>
      <w:r w:rsidR="00C85A72">
        <w:t xml:space="preserve"> </w:t>
      </w:r>
      <w:r w:rsidR="0093008B">
        <w:t>Langhorst 2015, Ng 2013, Rahimi 2013, Kumar 2012</w:t>
      </w:r>
      <w:r w:rsidR="00C85A72">
        <w:t xml:space="preserve">). </w:t>
      </w:r>
    </w:p>
    <w:p w14:paraId="42207064" w14:textId="60519CA6" w:rsidR="00AD4118" w:rsidRDefault="00FC1098" w:rsidP="00AD4118">
      <w:pPr>
        <w:pStyle w:val="BodyText"/>
      </w:pPr>
      <w:r>
        <w:lastRenderedPageBreak/>
        <w:t>Nine (9)</w:t>
      </w:r>
      <w:r w:rsidR="00AD4118" w:rsidRPr="00E23F7D">
        <w:t xml:space="preserve"> reviews had no population restrictions but </w:t>
      </w:r>
      <w:r w:rsidR="00F44C38">
        <w:t xml:space="preserve">searched for studies that focused on the effect of a single herb (Boswellia) for any clinical condition (Ernst 2008) or </w:t>
      </w:r>
      <w:r w:rsidR="0024137C">
        <w:t>included</w:t>
      </w:r>
      <w:r w:rsidR="00CA7DAD">
        <w:t xml:space="preserve"> studies </w:t>
      </w:r>
      <w:r w:rsidR="0024137C">
        <w:t>that measured</w:t>
      </w:r>
      <w:r w:rsidR="00AD4118" w:rsidRPr="00E23F7D">
        <w:t xml:space="preserve"> </w:t>
      </w:r>
      <w:r w:rsidR="0091649F" w:rsidRPr="000108FE">
        <w:t xml:space="preserve">oxidative stress </w:t>
      </w:r>
      <w:r w:rsidR="0091649F">
        <w:t xml:space="preserve">and/or </w:t>
      </w:r>
      <w:r w:rsidR="0091649F" w:rsidRPr="000108FE">
        <w:t>inflammatory biomarkers</w:t>
      </w:r>
      <w:r w:rsidR="00862073" w:rsidRPr="00E23F7D">
        <w:t xml:space="preserve"> </w:t>
      </w:r>
      <w:r w:rsidR="00AD4118" w:rsidRPr="00E23F7D">
        <w:t xml:space="preserve">as an outcome </w:t>
      </w:r>
      <w:r w:rsidR="00C85A72">
        <w:t>(</w:t>
      </w:r>
      <w:r w:rsidR="00C85A72" w:rsidRPr="00C03365">
        <w:t>Ghassab-Abdollahi 2021</w:t>
      </w:r>
      <w:r w:rsidR="00C85A72">
        <w:t>, Montazeri 2021, Morvaridzadeh 2021, Ardiana 2020, Hallajzadeh 2020, Jalali 2020, Mohit 2020, Tavakoly 2019</w:t>
      </w:r>
      <w:r w:rsidR="00AD4118" w:rsidRPr="00E23F7D">
        <w:t>)</w:t>
      </w:r>
      <w:r w:rsidR="00F44C38">
        <w:t>.</w:t>
      </w:r>
    </w:p>
    <w:p w14:paraId="6D749F20" w14:textId="77777777" w:rsidR="00934886" w:rsidRDefault="00934886" w:rsidP="00934886">
      <w:pPr>
        <w:pStyle w:val="BodyText"/>
      </w:pPr>
      <w:r>
        <w:t>Seven (7)</w:t>
      </w:r>
      <w:r w:rsidRPr="00E23F7D">
        <w:t xml:space="preserve"> </w:t>
      </w:r>
      <w:r>
        <w:t>systematic</w:t>
      </w:r>
      <w:r w:rsidRPr="00E23F7D">
        <w:t xml:space="preserve"> reviews (</w:t>
      </w:r>
      <w:r>
        <w:t>Liu 2021, Chandan 2020, Coelho 2020, Goulart 2020, Zheng 2020, Grammatikopoulou 2018, Iqbal 2018) were prioritised for critical appraisal and data extraction as they were published in 2018 or after and presented results in a meta-analysis</w:t>
      </w:r>
      <w:r w:rsidRPr="00E23F7D">
        <w:t xml:space="preserve">. </w:t>
      </w:r>
      <w:r>
        <w:t xml:space="preserve">Three (3) other reviews (Kafil 2017, Kim 2017, Langhorst 2015) identified additional RCTs and were included in the qualitative synthesise. </w:t>
      </w:r>
      <w:r w:rsidRPr="00E23F7D">
        <w:t>Review details, including outcome domains and measures, and the risk of bias of eligible RCTs are provided in Appendix F1.</w:t>
      </w:r>
    </w:p>
    <w:p w14:paraId="1E2F77BC" w14:textId="4522F98E" w:rsidR="00010BE2" w:rsidRPr="00E23F7D" w:rsidRDefault="00010BE2" w:rsidP="00010BE2">
      <w:pPr>
        <w:pStyle w:val="Heading3"/>
      </w:pPr>
      <w:bookmarkStart w:id="78" w:name="_Toc183697489"/>
      <w:r w:rsidRPr="00E23F7D">
        <w:t xml:space="preserve">Description of </w:t>
      </w:r>
      <w:r>
        <w:t>studies</w:t>
      </w:r>
      <w:bookmarkEnd w:id="78"/>
    </w:p>
    <w:p w14:paraId="7B1BEB2C" w14:textId="26B78791" w:rsidR="006D300E" w:rsidRDefault="00862073" w:rsidP="00706A82">
      <w:pPr>
        <w:pStyle w:val="BodyText"/>
      </w:pPr>
      <w:r w:rsidRPr="00E23F7D">
        <w:t xml:space="preserve">Within the eligible systematic reviews, there were </w:t>
      </w:r>
      <w:r w:rsidR="00946FBD">
        <w:t>2</w:t>
      </w:r>
      <w:r w:rsidR="005B3059">
        <w:t>7</w:t>
      </w:r>
      <w:r w:rsidR="00A55ACE">
        <w:t xml:space="preserve"> </w:t>
      </w:r>
      <w:r w:rsidRPr="00E23F7D">
        <w:t>RCTs that met our PICO criteri</w:t>
      </w:r>
      <w:r w:rsidR="00DD2A2A">
        <w:t>a</w:t>
      </w:r>
      <w:r w:rsidR="00B61CBB">
        <w:t xml:space="preserve"> (see </w:t>
      </w:r>
      <w:r w:rsidR="00B61CBB" w:rsidRPr="00AF2AB1">
        <w:t xml:space="preserve">Appendix </w:t>
      </w:r>
      <w:r w:rsidR="00E064BA">
        <w:t>F</w:t>
      </w:r>
      <w:r w:rsidR="00A83C04">
        <w:t>1</w:t>
      </w:r>
      <w:r w:rsidR="00B61CBB">
        <w:t>)</w:t>
      </w:r>
      <w:r w:rsidR="00DD2A2A">
        <w:t>. Of these, 2</w:t>
      </w:r>
      <w:r w:rsidR="006955DD">
        <w:t>0</w:t>
      </w:r>
      <w:r w:rsidR="00DD2A2A">
        <w:t xml:space="preserve"> RCTs were </w:t>
      </w:r>
      <w:r w:rsidR="009940D3">
        <w:t>conducted</w:t>
      </w:r>
      <w:r w:rsidR="00DD2A2A">
        <w:t xml:space="preserve"> in people with ulcerative colitis (active</w:t>
      </w:r>
      <w:r w:rsidR="009940D3">
        <w:t xml:space="preserve"> or quiescent</w:t>
      </w:r>
      <w:r w:rsidR="00DD2A2A">
        <w:t>)</w:t>
      </w:r>
      <w:r w:rsidR="007E7FBF">
        <w:t xml:space="preserve">, </w:t>
      </w:r>
      <w:r w:rsidR="00DD2A2A">
        <w:t xml:space="preserve">6 RCTs </w:t>
      </w:r>
      <w:r w:rsidR="009940D3">
        <w:t xml:space="preserve">were </w:t>
      </w:r>
      <w:r w:rsidR="00DD2A2A">
        <w:t>in people with Crohn’s disease</w:t>
      </w:r>
      <w:r w:rsidR="007E7FBF">
        <w:t xml:space="preserve"> and one RCT was in people with</w:t>
      </w:r>
      <w:r w:rsidR="00456C6C">
        <w:t xml:space="preserve"> collagenous colitis</w:t>
      </w:r>
      <w:r w:rsidR="00AE696F">
        <w:t xml:space="preserve">. </w:t>
      </w:r>
    </w:p>
    <w:p w14:paraId="32B201C0" w14:textId="5256B635" w:rsidR="00706A82" w:rsidRPr="00E23F7D" w:rsidRDefault="00706A82" w:rsidP="00706A82">
      <w:pPr>
        <w:pStyle w:val="BodyText"/>
      </w:pPr>
      <w:r w:rsidRPr="00E23F7D">
        <w:t xml:space="preserve">An overlap table of the RCTs within the </w:t>
      </w:r>
      <w:r w:rsidR="00E92162">
        <w:t xml:space="preserve">included </w:t>
      </w:r>
      <w:r w:rsidRPr="00E23F7D">
        <w:t xml:space="preserve">systematic reviews is shown in </w:t>
      </w:r>
      <w:r w:rsidRPr="00E23F7D">
        <w:fldChar w:fldCharType="begin" w:fldLock="1"/>
      </w:r>
      <w:r w:rsidRPr="00E23F7D">
        <w:instrText xml:space="preserve"> REF _Ref141177360 \h </w:instrText>
      </w:r>
      <w:r w:rsidRPr="00E23F7D">
        <w:fldChar w:fldCharType="separate"/>
      </w:r>
      <w:r w:rsidR="00E2214E" w:rsidRPr="00E23F7D">
        <w:t xml:space="preserve">Table </w:t>
      </w:r>
      <w:r w:rsidR="00E2214E">
        <w:rPr>
          <w:noProof/>
        </w:rPr>
        <w:t>2</w:t>
      </w:r>
      <w:r w:rsidRPr="00E23F7D">
        <w:fldChar w:fldCharType="end"/>
      </w:r>
      <w:r w:rsidRPr="00E23F7D">
        <w:t>.</w:t>
      </w:r>
    </w:p>
    <w:p w14:paraId="43C4F5B7" w14:textId="11D4BAB6" w:rsidR="009940D3" w:rsidRDefault="00BE4D9E" w:rsidP="00BE4D9E">
      <w:pPr>
        <w:pStyle w:val="BodyText"/>
      </w:pPr>
      <w:r w:rsidRPr="00E23F7D">
        <w:t xml:space="preserve">The RCTs </w:t>
      </w:r>
      <w:r w:rsidR="00F12149">
        <w:t>used different herbs</w:t>
      </w:r>
      <w:r w:rsidR="006C1868">
        <w:rPr>
          <w:rFonts w:ascii="ZWAdobeF" w:hAnsi="ZWAdobeF" w:cs="ZWAdobeF"/>
          <w:color w:val="auto"/>
          <w:sz w:val="2"/>
          <w:szCs w:val="2"/>
        </w:rPr>
        <w:t>1F</w:t>
      </w:r>
      <w:r w:rsidR="00977CA6">
        <w:rPr>
          <w:rStyle w:val="FootnoteReference"/>
        </w:rPr>
        <w:footnoteReference w:id="3"/>
      </w:r>
      <w:r w:rsidR="00F12149">
        <w:t xml:space="preserve"> </w:t>
      </w:r>
      <w:r w:rsidR="00566FCC">
        <w:t xml:space="preserve">(see Appendix D1.1.1) </w:t>
      </w:r>
      <w:r w:rsidR="00F12149">
        <w:t xml:space="preserve">and doses </w:t>
      </w:r>
      <w:r w:rsidR="009940D3">
        <w:t>to either induce or maintain disease remission with the</w:t>
      </w:r>
      <w:r w:rsidR="00511C07">
        <w:t xml:space="preserve"> intervention period rang</w:t>
      </w:r>
      <w:r w:rsidR="009940D3">
        <w:t>ing</w:t>
      </w:r>
      <w:r w:rsidR="00511C07">
        <w:t xml:space="preserve"> from 4 weeks up to</w:t>
      </w:r>
      <w:r w:rsidR="00F12149">
        <w:t xml:space="preserve"> 12 months. </w:t>
      </w:r>
      <w:r w:rsidR="00E55B46">
        <w:t>Ten (10)</w:t>
      </w:r>
      <w:r w:rsidR="00E55B46" w:rsidRPr="00E23F7D">
        <w:t xml:space="preserve"> of the </w:t>
      </w:r>
      <w:r w:rsidR="00E55B46">
        <w:t xml:space="preserve">12 </w:t>
      </w:r>
      <w:r w:rsidR="00E55B46" w:rsidRPr="00E23F7D">
        <w:t xml:space="preserve">identified herbs matched to </w:t>
      </w:r>
      <w:r w:rsidR="00E55B46">
        <w:t xml:space="preserve">the Tier 1 </w:t>
      </w:r>
      <w:r w:rsidR="00E55B46" w:rsidRPr="00E23F7D">
        <w:t xml:space="preserve">herbs included in the Western herbal medicine curriculum for </w:t>
      </w:r>
      <w:r w:rsidR="002F12C3">
        <w:t>the Digestive system</w:t>
      </w:r>
      <w:r w:rsidR="00E55B46" w:rsidRPr="00E23F7D">
        <w:t xml:space="preserve"> (</w:t>
      </w:r>
      <w:r w:rsidR="006902AD">
        <w:t xml:space="preserve">i.e. most commonly taught in Australian curriculum for this condition; </w:t>
      </w:r>
      <w:r w:rsidR="00E55B46" w:rsidRPr="00E23F7D">
        <w:t>see Appendix A6.3).</w:t>
      </w:r>
      <w:r w:rsidR="009940D3">
        <w:t xml:space="preserve">The studies </w:t>
      </w:r>
      <w:r w:rsidR="009940D3" w:rsidRPr="00E23F7D">
        <w:t xml:space="preserve">were conducted in </w:t>
      </w:r>
      <w:r w:rsidR="009940D3">
        <w:t xml:space="preserve">a variety of countries including </w:t>
      </w:r>
      <w:r w:rsidR="009940D3" w:rsidRPr="00D47885">
        <w:t>Canada,</w:t>
      </w:r>
      <w:r w:rsidR="009940D3">
        <w:t xml:space="preserve"> China,</w:t>
      </w:r>
      <w:r w:rsidR="009940D3" w:rsidRPr="00D47885">
        <w:t xml:space="preserve"> </w:t>
      </w:r>
      <w:r w:rsidR="009940D3">
        <w:t xml:space="preserve">Cyprus, </w:t>
      </w:r>
      <w:r w:rsidR="009940D3" w:rsidRPr="00D47885">
        <w:t xml:space="preserve">Germany, </w:t>
      </w:r>
      <w:r w:rsidR="009940D3">
        <w:t xml:space="preserve">Hong Kong, India, Iran, Israel, Japan, </w:t>
      </w:r>
      <w:r w:rsidR="009940D3" w:rsidRPr="00D47885">
        <w:t>Romania, Ukraine</w:t>
      </w:r>
      <w:r w:rsidR="009940D3">
        <w:t xml:space="preserve">, the UK and the </w:t>
      </w:r>
      <w:r w:rsidR="009940D3" w:rsidRPr="00D47885">
        <w:t>US</w:t>
      </w:r>
      <w:r w:rsidR="009940D3" w:rsidRPr="00E23F7D">
        <w:t xml:space="preserve"> </w:t>
      </w:r>
      <w:r w:rsidR="009940D3">
        <w:t>with s</w:t>
      </w:r>
      <w:r w:rsidRPr="00E23F7D">
        <w:t>ample sizes rang</w:t>
      </w:r>
      <w:r w:rsidR="009940D3">
        <w:t>ing</w:t>
      </w:r>
      <w:r w:rsidRPr="00E23F7D">
        <w:t xml:space="preserve"> from </w:t>
      </w:r>
      <w:r w:rsidR="00787375">
        <w:t>20</w:t>
      </w:r>
      <w:r w:rsidRPr="00E23F7D">
        <w:t xml:space="preserve"> to </w:t>
      </w:r>
      <w:r w:rsidR="00787375">
        <w:t xml:space="preserve">224 </w:t>
      </w:r>
      <w:r w:rsidR="009940D3">
        <w:t xml:space="preserve">participants </w:t>
      </w:r>
      <w:r w:rsidRPr="00E23F7D">
        <w:t xml:space="preserve">(total </w:t>
      </w:r>
      <w:r w:rsidR="00F33E9F">
        <w:t>1</w:t>
      </w:r>
      <w:r w:rsidR="00EF3E97">
        <w:t>613</w:t>
      </w:r>
      <w:r w:rsidRPr="00E23F7D">
        <w:t xml:space="preserve"> participants). </w:t>
      </w:r>
    </w:p>
    <w:p w14:paraId="15E90DA6" w14:textId="2A5CA20E" w:rsidR="009940D3" w:rsidRDefault="009940D3" w:rsidP="009940D3">
      <w:pPr>
        <w:pStyle w:val="BodyText"/>
      </w:pPr>
      <w:r>
        <w:t>There were 22 RCTs</w:t>
      </w:r>
      <w:r w:rsidRPr="00E23F7D">
        <w:t xml:space="preserve"> </w:t>
      </w:r>
      <w:r>
        <w:t xml:space="preserve">that </w:t>
      </w:r>
      <w:r w:rsidRPr="00E23F7D">
        <w:t>examin</w:t>
      </w:r>
      <w:r>
        <w:t>ed</w:t>
      </w:r>
      <w:r w:rsidRPr="00E23F7D">
        <w:t xml:space="preserve"> the effect of </w:t>
      </w:r>
      <w:r>
        <w:t xml:space="preserve">WHM </w:t>
      </w:r>
      <w:r w:rsidRPr="00E23F7D">
        <w:t>compared with placebo</w:t>
      </w:r>
      <w:r w:rsidR="00A828A2">
        <w:t xml:space="preserve"> (</w:t>
      </w:r>
      <w:r w:rsidR="00A828A2" w:rsidRPr="00946FBD">
        <w:t>Kumar 2019</w:t>
      </w:r>
      <w:r w:rsidR="00A828A2">
        <w:t xml:space="preserve">, </w:t>
      </w:r>
      <w:r w:rsidR="00A828A2" w:rsidRPr="00946FBD">
        <w:t>Sadeghi 2019</w:t>
      </w:r>
      <w:r w:rsidR="00A828A2">
        <w:t xml:space="preserve">, </w:t>
      </w:r>
      <w:r w:rsidR="00A828A2" w:rsidRPr="00946FBD">
        <w:t>Sugimoto 2019</w:t>
      </w:r>
      <w:r w:rsidR="00A828A2">
        <w:t xml:space="preserve">, </w:t>
      </w:r>
      <w:r w:rsidR="00A828A2" w:rsidRPr="00D4172A">
        <w:t xml:space="preserve">Masoodi 2018, </w:t>
      </w:r>
      <w:r w:rsidR="00A828A2" w:rsidRPr="000E550C">
        <w:t>Shapira 2018</w:t>
      </w:r>
      <w:r w:rsidR="00A828A2">
        <w:t xml:space="preserve">, </w:t>
      </w:r>
      <w:r w:rsidR="00A828A2" w:rsidRPr="00D4172A">
        <w:t xml:space="preserve">Banerjee 2017, Kedia 2017, Lang 2015, Rastegarpanah 2015, Singla 2014, Dryden 2013, Sandbom 2013, </w:t>
      </w:r>
      <w:r w:rsidR="00A828A2" w:rsidRPr="000E550C">
        <w:t>Suskind 2013</w:t>
      </w:r>
      <w:r w:rsidR="00A828A2">
        <w:t xml:space="preserve">, </w:t>
      </w:r>
      <w:r w:rsidR="00A828A2" w:rsidRPr="00D4172A">
        <w:t xml:space="preserve">Holtmeier 2011, Shivakumar 2011, </w:t>
      </w:r>
      <w:r w:rsidR="00A828A2" w:rsidRPr="00946FBD">
        <w:t>Sandbo</w:t>
      </w:r>
      <w:r w:rsidR="00A828A2">
        <w:t>m</w:t>
      </w:r>
      <w:r w:rsidR="00A828A2" w:rsidRPr="00946FBD">
        <w:t xml:space="preserve"> 2010</w:t>
      </w:r>
      <w:r w:rsidR="00A828A2">
        <w:t xml:space="preserve">, </w:t>
      </w:r>
      <w:r w:rsidR="00A828A2" w:rsidRPr="00946FBD">
        <w:t>Madisch 2007</w:t>
      </w:r>
      <w:r w:rsidR="00A828A2">
        <w:t xml:space="preserve">, </w:t>
      </w:r>
      <w:r w:rsidR="00A828A2" w:rsidRPr="00946FBD">
        <w:t>Omer 2007</w:t>
      </w:r>
      <w:r w:rsidR="00A828A2">
        <w:t xml:space="preserve">, </w:t>
      </w:r>
      <w:r w:rsidR="00A828A2" w:rsidRPr="00946FBD">
        <w:t>Hanai 2006</w:t>
      </w:r>
      <w:r w:rsidR="00A828A2">
        <w:t xml:space="preserve">, </w:t>
      </w:r>
      <w:r w:rsidR="00A828A2" w:rsidRPr="00946FBD">
        <w:t>Langmead 2004</w:t>
      </w:r>
      <w:r w:rsidR="00A828A2">
        <w:t xml:space="preserve">, </w:t>
      </w:r>
      <w:r w:rsidR="00A828A2" w:rsidRPr="000E550C">
        <w:t>Atkinson 2002</w:t>
      </w:r>
      <w:r w:rsidR="00A828A2">
        <w:t xml:space="preserve">, </w:t>
      </w:r>
      <w:r w:rsidR="00A828A2" w:rsidRPr="00946FBD">
        <w:t>Hallert 1991</w:t>
      </w:r>
      <w:r w:rsidR="00A828A2">
        <w:t>)</w:t>
      </w:r>
      <w:r>
        <w:t>, usually delivered as an adjunct to standard therapy (e.g. mesalazine</w:t>
      </w:r>
      <w:r w:rsidR="00566FCC">
        <w:t>,</w:t>
      </w:r>
      <w:r>
        <w:t xml:space="preserve"> 5-</w:t>
      </w:r>
      <w:r w:rsidRPr="00802B1E">
        <w:t xml:space="preserve"> </w:t>
      </w:r>
      <w:r>
        <w:t>a</w:t>
      </w:r>
      <w:r w:rsidRPr="00802B1E">
        <w:t>minosalicylic acid</w:t>
      </w:r>
      <w:r w:rsidR="00566FCC">
        <w:t xml:space="preserve"> or corticosteroids</w:t>
      </w:r>
      <w:r>
        <w:t>)</w:t>
      </w:r>
      <w:r w:rsidRPr="00E23F7D">
        <w:t>.</w:t>
      </w:r>
      <w:r>
        <w:t xml:space="preserve"> Two (2) RCTs (</w:t>
      </w:r>
      <w:r w:rsidRPr="00946FBD">
        <w:t>Krebs 201</w:t>
      </w:r>
      <w:r>
        <w:t xml:space="preserve">2, </w:t>
      </w:r>
      <w:r w:rsidRPr="00946FBD">
        <w:t>Fernandez-Banares 1999</w:t>
      </w:r>
      <w:r>
        <w:t>)</w:t>
      </w:r>
      <w:r w:rsidRPr="00911511">
        <w:t xml:space="preserve"> </w:t>
      </w:r>
      <w:r w:rsidRPr="00E23F7D">
        <w:t>examin</w:t>
      </w:r>
      <w:r>
        <w:t>ed</w:t>
      </w:r>
      <w:r w:rsidRPr="00E23F7D">
        <w:t xml:space="preserve"> the effect of </w:t>
      </w:r>
      <w:r>
        <w:t xml:space="preserve">WHM </w:t>
      </w:r>
      <w:r w:rsidRPr="00E23F7D">
        <w:t xml:space="preserve">compared with </w:t>
      </w:r>
      <w:r>
        <w:t>no intervention and 3 RCTs (</w:t>
      </w:r>
      <w:r w:rsidRPr="00946FBD">
        <w:t>Langhorst 2013</w:t>
      </w:r>
      <w:r>
        <w:t xml:space="preserve">, </w:t>
      </w:r>
      <w:r w:rsidRPr="00946FBD">
        <w:t>Tang 2011</w:t>
      </w:r>
      <w:r>
        <w:t xml:space="preserve">, </w:t>
      </w:r>
      <w:r w:rsidRPr="00946FBD">
        <w:t>Gerhardt 2001</w:t>
      </w:r>
      <w:r>
        <w:t>)</w:t>
      </w:r>
      <w:r w:rsidRPr="00B91CFC">
        <w:t xml:space="preserve"> </w:t>
      </w:r>
      <w:r w:rsidRPr="00E23F7D">
        <w:t>examin</w:t>
      </w:r>
      <w:r>
        <w:t>ed</w:t>
      </w:r>
      <w:r w:rsidRPr="00E23F7D">
        <w:t xml:space="preserve"> the effect of </w:t>
      </w:r>
      <w:r>
        <w:t xml:space="preserve">WHM </w:t>
      </w:r>
      <w:r w:rsidRPr="00E23F7D">
        <w:t>compared with</w:t>
      </w:r>
      <w:r>
        <w:t xml:space="preserve"> standard therapy (i.e. mesalazine). </w:t>
      </w:r>
    </w:p>
    <w:p w14:paraId="6E96C3B6" w14:textId="7F88C8FA" w:rsidR="00962B51" w:rsidRDefault="00962B51" w:rsidP="00962B51">
      <w:pPr>
        <w:pStyle w:val="BodyText"/>
      </w:pPr>
      <w:r w:rsidRPr="00E23F7D">
        <w:t xml:space="preserve">Results for </w:t>
      </w:r>
      <w:r w:rsidR="003801E6">
        <w:t xml:space="preserve">the </w:t>
      </w:r>
      <w:r w:rsidR="007E3866">
        <w:t>Primary Comparison</w:t>
      </w:r>
      <w:r w:rsidR="00B32D7F">
        <w:t>:</w:t>
      </w:r>
      <w:r w:rsidR="00EF1227">
        <w:t xml:space="preserve"> </w:t>
      </w:r>
      <w:r w:rsidRPr="00E23F7D">
        <w:t>WHM v</w:t>
      </w:r>
      <w:r w:rsidR="00373905">
        <w:t>er</w:t>
      </w:r>
      <w:r w:rsidRPr="00E23F7D">
        <w:t>s</w:t>
      </w:r>
      <w:r w:rsidR="00373905">
        <w:t>us</w:t>
      </w:r>
      <w:r w:rsidRPr="00E23F7D">
        <w:t xml:space="preserve"> placebo </w:t>
      </w:r>
      <w:r w:rsidR="00373905">
        <w:t xml:space="preserve">and </w:t>
      </w:r>
      <w:r w:rsidR="007E3866">
        <w:t>Secondary Comparison</w:t>
      </w:r>
      <w:r w:rsidR="00373905">
        <w:t>: WHM versus inactive control (</w:t>
      </w:r>
      <w:r w:rsidR="00CF4B40">
        <w:t xml:space="preserve">no intervention, </w:t>
      </w:r>
      <w:r w:rsidR="00811042">
        <w:t xml:space="preserve">waitlist, </w:t>
      </w:r>
      <w:r w:rsidR="00CF4B40">
        <w:t>usual care</w:t>
      </w:r>
      <w:r w:rsidR="00985CB5">
        <w:t xml:space="preserve"> [if inactive]</w:t>
      </w:r>
      <w:r w:rsidR="00CF4B40">
        <w:t xml:space="preserve">) </w:t>
      </w:r>
      <w:r w:rsidRPr="00E23F7D">
        <w:t>are provided in the Summary of Findings tables (</w:t>
      </w:r>
      <w:r w:rsidR="00203B15">
        <w:t>see S</w:t>
      </w:r>
      <w:r w:rsidRPr="00E23F7D">
        <w:t>ection</w:t>
      </w:r>
      <w:r>
        <w:t xml:space="preserve"> </w:t>
      </w:r>
      <w:r>
        <w:fldChar w:fldCharType="begin" w:fldLock="1"/>
      </w:r>
      <w:r>
        <w:instrText xml:space="preserve"> REF _Ref142937401 \r \h </w:instrText>
      </w:r>
      <w:r>
        <w:fldChar w:fldCharType="separate"/>
      </w:r>
      <w:r w:rsidR="00E2214E">
        <w:t>4.2.5</w:t>
      </w:r>
      <w:r>
        <w:fldChar w:fldCharType="end"/>
      </w:r>
      <w:r w:rsidRPr="00E23F7D">
        <w:t>)</w:t>
      </w:r>
      <w:r w:rsidR="00E92162">
        <w:t xml:space="preserve">. </w:t>
      </w:r>
      <w:r w:rsidR="009A7BA2">
        <w:t xml:space="preserve">Results for </w:t>
      </w:r>
      <w:r w:rsidR="00090235">
        <w:t xml:space="preserve">the Tertiary Comparison (versus active comparators) </w:t>
      </w:r>
      <w:r w:rsidR="00E92162">
        <w:t xml:space="preserve">are provided in </w:t>
      </w:r>
      <w:r w:rsidR="00BE2270">
        <w:t>Appendix F2</w:t>
      </w:r>
      <w:r w:rsidR="00594940">
        <w:t>.</w:t>
      </w:r>
    </w:p>
    <w:p w14:paraId="150359B1" w14:textId="77777777" w:rsidR="001633D7" w:rsidRPr="00E23F7D" w:rsidRDefault="001633D7" w:rsidP="001633D7">
      <w:pPr>
        <w:pStyle w:val="Heading3"/>
      </w:pPr>
      <w:bookmarkStart w:id="79" w:name="_Toc183697490"/>
      <w:r w:rsidRPr="00E23F7D">
        <w:t>Risk of bias</w:t>
      </w:r>
      <w:bookmarkEnd w:id="79"/>
    </w:p>
    <w:p w14:paraId="687B843B" w14:textId="68DD4370" w:rsidR="007820A1" w:rsidRPr="00E23F7D" w:rsidRDefault="00F276ED" w:rsidP="007820A1">
      <w:pPr>
        <w:pStyle w:val="BodyText"/>
      </w:pPr>
      <w:r>
        <w:t>Risk of bias assessment for the eligible RCTs as summarised by included systematic reviews are provided in Appendix F1.</w:t>
      </w:r>
    </w:p>
    <w:p w14:paraId="57C47B20" w14:textId="05E6DC15" w:rsidR="00312459" w:rsidRDefault="00566FCC" w:rsidP="001275FE">
      <w:pPr>
        <w:pStyle w:val="BodyText"/>
        <w:rPr>
          <w:rFonts w:eastAsia="Times New Roman"/>
          <w:lang w:eastAsia="en-AU"/>
        </w:rPr>
      </w:pPr>
      <w:r>
        <w:t>The r</w:t>
      </w:r>
      <w:r w:rsidRPr="00466E2B">
        <w:t>eview</w:t>
      </w:r>
      <w:r>
        <w:t>s</w:t>
      </w:r>
      <w:r w:rsidRPr="00466E2B">
        <w:t xml:space="preserve"> </w:t>
      </w:r>
      <w:r>
        <w:t xml:space="preserve">by Kim 2017, Kafil 2017 and Coelho 2020 </w:t>
      </w:r>
      <w:r>
        <w:rPr>
          <w:rFonts w:eastAsia="Times New Roman"/>
          <w:lang w:eastAsia="en-AU"/>
        </w:rPr>
        <w:t>were used to inform the evidence synthesis</w:t>
      </w:r>
      <w:r w:rsidRPr="00466E2B">
        <w:t xml:space="preserve"> </w:t>
      </w:r>
      <w:r>
        <w:t xml:space="preserve">as they </w:t>
      </w:r>
      <w:r w:rsidRPr="00466E2B">
        <w:t>us</w:t>
      </w:r>
      <w:r>
        <w:t>ed</w:t>
      </w:r>
      <w:r w:rsidRPr="00466E2B">
        <w:t xml:space="preserve"> the </w:t>
      </w:r>
      <w:r w:rsidRPr="00466E2B">
        <w:rPr>
          <w:rFonts w:eastAsia="Times New Roman"/>
          <w:lang w:eastAsia="en-AU"/>
        </w:rPr>
        <w:t>Cochrane Collaboration</w:t>
      </w:r>
      <w:r w:rsidR="00090235">
        <w:rPr>
          <w:rFonts w:eastAsia="Times New Roman"/>
          <w:lang w:eastAsia="en-AU"/>
        </w:rPr>
        <w:t>’</w:t>
      </w:r>
      <w:r w:rsidRPr="00466E2B">
        <w:rPr>
          <w:rFonts w:eastAsia="Times New Roman"/>
          <w:lang w:eastAsia="en-AU"/>
        </w:rPr>
        <w:t xml:space="preserve">s risk of bias assessment tool </w:t>
      </w:r>
      <w:r w:rsidRPr="00466E2B">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 </w:instrText>
      </w:r>
      <w:r w:rsidR="002E03B7">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EN.CITE.DATA </w:instrText>
      </w:r>
      <w:r w:rsidR="002E03B7">
        <w:rPr>
          <w:rFonts w:eastAsia="Times New Roman"/>
          <w:lang w:eastAsia="en-AU"/>
        </w:rPr>
      </w:r>
      <w:r w:rsidR="002E03B7">
        <w:rPr>
          <w:rFonts w:eastAsia="Times New Roman"/>
          <w:lang w:eastAsia="en-AU"/>
        </w:rPr>
        <w:fldChar w:fldCharType="end"/>
      </w:r>
      <w:r w:rsidRPr="00466E2B">
        <w:rPr>
          <w:rFonts w:eastAsia="Times New Roman"/>
          <w:lang w:eastAsia="en-AU"/>
        </w:rPr>
      </w:r>
      <w:r w:rsidRPr="00466E2B">
        <w:rPr>
          <w:rFonts w:eastAsia="Times New Roman"/>
          <w:lang w:eastAsia="en-AU"/>
        </w:rPr>
        <w:fldChar w:fldCharType="separate"/>
      </w:r>
      <w:r w:rsidR="002B6D09">
        <w:rPr>
          <w:rFonts w:eastAsia="Times New Roman"/>
          <w:noProof/>
          <w:lang w:eastAsia="en-AU"/>
        </w:rPr>
        <w:t>(</w:t>
      </w:r>
      <w:hyperlink w:anchor="_ENREF_54" w:tooltip="Higgins, 2011 #1403" w:history="1">
        <w:r w:rsidR="002E03B7">
          <w:rPr>
            <w:rFonts w:eastAsia="Times New Roman"/>
            <w:noProof/>
            <w:lang w:eastAsia="en-AU"/>
          </w:rPr>
          <w:t>54</w:t>
        </w:r>
      </w:hyperlink>
      <w:r w:rsidR="002B6D09">
        <w:rPr>
          <w:rFonts w:eastAsia="Times New Roman"/>
          <w:noProof/>
          <w:lang w:eastAsia="en-AU"/>
        </w:rPr>
        <w:t>)</w:t>
      </w:r>
      <w:r w:rsidRPr="00466E2B">
        <w:rPr>
          <w:rFonts w:eastAsia="Times New Roman"/>
          <w:lang w:eastAsia="en-AU"/>
        </w:rPr>
        <w:fldChar w:fldCharType="end"/>
      </w:r>
      <w:r w:rsidRPr="00466E2B">
        <w:rPr>
          <w:rFonts w:eastAsia="Times New Roman"/>
          <w:lang w:eastAsia="en-AU"/>
        </w:rPr>
        <w:t xml:space="preserve"> </w:t>
      </w:r>
      <w:r>
        <w:rPr>
          <w:rFonts w:eastAsia="Times New Roman"/>
          <w:lang w:eastAsia="en-AU"/>
        </w:rPr>
        <w:t xml:space="preserve">to asses bias within the included RCTs and provided the most comprehensive information to make a judgement. </w:t>
      </w:r>
    </w:p>
    <w:p w14:paraId="0B58A3F2" w14:textId="5F7CF4B4" w:rsidR="0057248F" w:rsidRDefault="002566C6" w:rsidP="001275FE">
      <w:pPr>
        <w:pStyle w:val="BodyText"/>
      </w:pPr>
      <w:r>
        <w:t>Several</w:t>
      </w:r>
      <w:r w:rsidRPr="00E23F7D">
        <w:t xml:space="preserve"> of the eligible RCTs </w:t>
      </w:r>
      <w:r>
        <w:t xml:space="preserve">(Kumar 2019, Sugimoto 2019, </w:t>
      </w:r>
      <w:r w:rsidRPr="007504E8">
        <w:t xml:space="preserve">Shapira 2018, </w:t>
      </w:r>
      <w:r w:rsidRPr="00D4172A">
        <w:t>Dryden 2013,</w:t>
      </w:r>
      <w:r w:rsidRPr="0057248F">
        <w:t xml:space="preserve"> </w:t>
      </w:r>
      <w:r w:rsidRPr="007504E8">
        <w:t>Suskind 2013</w:t>
      </w:r>
      <w:r>
        <w:t xml:space="preserve">, Krebs 2012, </w:t>
      </w:r>
      <w:r w:rsidRPr="007504E8">
        <w:t>Atkinson 2002</w:t>
      </w:r>
      <w:r>
        <w:t>, Fernández-</w:t>
      </w:r>
      <w:r w:rsidRPr="00466E2B">
        <w:t xml:space="preserve">Bañares 1999) were judged by the included systematic reviews to be at overall high risk of bias. </w:t>
      </w:r>
    </w:p>
    <w:p w14:paraId="1A15E3B0" w14:textId="77777777" w:rsidR="00183461" w:rsidRDefault="00183461" w:rsidP="001275FE">
      <w:pPr>
        <w:pStyle w:val="BodyText"/>
      </w:pPr>
    </w:p>
    <w:p w14:paraId="41481082" w14:textId="02EAA354" w:rsidR="0057248F" w:rsidRDefault="0057248F" w:rsidP="001275FE">
      <w:pPr>
        <w:pStyle w:val="BodyText"/>
        <w:sectPr w:rsidR="0057248F" w:rsidSect="00CD7624">
          <w:footerReference w:type="default" r:id="rId19"/>
          <w:footnotePr>
            <w:numFmt w:val="lowerLetter"/>
          </w:footnotePr>
          <w:pgSz w:w="11905" w:h="16837" w:code="9"/>
          <w:pgMar w:top="1440" w:right="1080" w:bottom="1440" w:left="1080" w:header="720" w:footer="397" w:gutter="0"/>
          <w:paperSrc w:first="261" w:other="261"/>
          <w:cols w:space="708"/>
          <w:docGrid w:linePitch="299"/>
        </w:sectPr>
      </w:pPr>
    </w:p>
    <w:p w14:paraId="62FDD1F7" w14:textId="511059FC" w:rsidR="00FB56C0" w:rsidRDefault="00862073" w:rsidP="0018364C">
      <w:pPr>
        <w:pStyle w:val="Caption"/>
      </w:pPr>
      <w:bookmarkStart w:id="80" w:name="_Ref141177360"/>
      <w:bookmarkStart w:id="81" w:name="_Toc177486177"/>
      <w:r w:rsidRPr="00E23F7D">
        <w:lastRenderedPageBreak/>
        <w:t xml:space="preserve">Table </w:t>
      </w:r>
      <w:r w:rsidR="00D42B8A">
        <w:fldChar w:fldCharType="begin"/>
      </w:r>
      <w:r w:rsidR="00D42B8A">
        <w:instrText xml:space="preserve"> SEQ Table \* ARABIC </w:instrText>
      </w:r>
      <w:r w:rsidR="00D42B8A">
        <w:fldChar w:fldCharType="separate"/>
      </w:r>
      <w:r w:rsidR="006C1868">
        <w:rPr>
          <w:noProof/>
        </w:rPr>
        <w:t>2</w:t>
      </w:r>
      <w:r w:rsidR="00D42B8A">
        <w:fldChar w:fldCharType="end"/>
      </w:r>
      <w:bookmarkEnd w:id="80"/>
      <w:r w:rsidRPr="00E23F7D">
        <w:tab/>
        <w:t xml:space="preserve">List of included systematic reviews and overlap with eligible RCTs (per outcome): </w:t>
      </w:r>
      <w:r w:rsidR="00A96D33" w:rsidRPr="00E23F7D">
        <w:t>Inflammatory bowel disease</w:t>
      </w:r>
      <w:bookmarkEnd w:id="81"/>
    </w:p>
    <w:tbl>
      <w:tblPr>
        <w:tblStyle w:val="PlainTable2"/>
        <w:tblW w:w="5000" w:type="pct"/>
        <w:tblLayout w:type="fixed"/>
        <w:tblCellMar>
          <w:left w:w="57" w:type="dxa"/>
          <w:right w:w="57" w:type="dxa"/>
        </w:tblCellMar>
        <w:tblLook w:val="04A0" w:firstRow="1" w:lastRow="0" w:firstColumn="1" w:lastColumn="0" w:noHBand="0" w:noVBand="1"/>
      </w:tblPr>
      <w:tblGrid>
        <w:gridCol w:w="1843"/>
        <w:gridCol w:w="567"/>
        <w:gridCol w:w="1276"/>
        <w:gridCol w:w="407"/>
        <w:gridCol w:w="407"/>
        <w:gridCol w:w="407"/>
        <w:gridCol w:w="407"/>
        <w:gridCol w:w="407"/>
        <w:gridCol w:w="407"/>
        <w:gridCol w:w="407"/>
        <w:gridCol w:w="407"/>
        <w:gridCol w:w="407"/>
        <w:gridCol w:w="407"/>
        <w:gridCol w:w="407"/>
        <w:gridCol w:w="407"/>
        <w:gridCol w:w="407"/>
        <w:gridCol w:w="408"/>
        <w:gridCol w:w="407"/>
        <w:gridCol w:w="407"/>
        <w:gridCol w:w="407"/>
        <w:gridCol w:w="407"/>
        <w:gridCol w:w="407"/>
        <w:gridCol w:w="407"/>
        <w:gridCol w:w="407"/>
        <w:gridCol w:w="407"/>
        <w:gridCol w:w="407"/>
        <w:gridCol w:w="407"/>
        <w:gridCol w:w="407"/>
        <w:gridCol w:w="407"/>
        <w:gridCol w:w="408"/>
      </w:tblGrid>
      <w:tr w:rsidR="00187230" w:rsidRPr="006B1DA5" w14:paraId="66157DDF" w14:textId="77777777" w:rsidTr="00927F39">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07ACEEA9" w14:textId="77777777" w:rsidR="006B1DA5" w:rsidRPr="0027343C" w:rsidRDefault="006B1DA5" w:rsidP="0027343C">
            <w:pPr>
              <w:pStyle w:val="Tabletext8pt"/>
            </w:pPr>
            <w:r w:rsidRPr="0027343C">
              <w:t>Review ID</w:t>
            </w:r>
          </w:p>
        </w:tc>
        <w:tc>
          <w:tcPr>
            <w:tcW w:w="567" w:type="dxa"/>
            <w:vMerge w:val="restart"/>
            <w:textDirection w:val="btLr"/>
            <w:hideMark/>
          </w:tcPr>
          <w:p w14:paraId="104C7AA0" w14:textId="2DED6DA8" w:rsidR="006B1DA5" w:rsidRPr="00966769" w:rsidRDefault="006B1DA5" w:rsidP="00966769">
            <w:pPr>
              <w:pStyle w:val="Tabletext8pt"/>
              <w:cnfStyle w:val="100000000000" w:firstRow="1" w:lastRow="0" w:firstColumn="0" w:lastColumn="0" w:oddVBand="0" w:evenVBand="0" w:oddHBand="0" w:evenHBand="0" w:firstRowFirstColumn="0" w:firstRowLastColumn="0" w:lastRowFirstColumn="0" w:lastRowLastColumn="0"/>
              <w:rPr>
                <w:lang w:eastAsia="en-AU"/>
              </w:rPr>
            </w:pPr>
            <w:r w:rsidRPr="00966769">
              <w:t xml:space="preserve">Best available </w:t>
            </w:r>
            <w:r w:rsidRPr="00966769">
              <w:rPr>
                <w:rStyle w:val="FootnoteReference"/>
              </w:rPr>
              <w:t>a</w:t>
            </w:r>
          </w:p>
        </w:tc>
        <w:tc>
          <w:tcPr>
            <w:tcW w:w="1276" w:type="dxa"/>
            <w:vMerge w:val="restart"/>
            <w:hideMark/>
          </w:tcPr>
          <w:p w14:paraId="61090C90" w14:textId="465EDB5C" w:rsidR="006B1DA5" w:rsidRPr="006B1DA5" w:rsidRDefault="006B1DA5" w:rsidP="004C459B">
            <w:pPr>
              <w:pStyle w:val="Tabletext8pt"/>
              <w:cnfStyle w:val="100000000000" w:firstRow="1" w:lastRow="0" w:firstColumn="0" w:lastColumn="0" w:oddVBand="0" w:evenVBand="0" w:oddHBand="0" w:evenHBand="0" w:firstRowFirstColumn="0" w:firstRowLastColumn="0" w:lastRowFirstColumn="0" w:lastRowLastColumn="0"/>
              <w:rPr>
                <w:bCs/>
                <w:lang w:eastAsia="en-AU"/>
              </w:rPr>
            </w:pPr>
            <w:r w:rsidRPr="006B1DA5">
              <w:rPr>
                <w:bCs/>
              </w:rPr>
              <w:t xml:space="preserve">Prioritised outcome domain </w:t>
            </w:r>
            <w:r w:rsidRPr="00413BF6">
              <w:rPr>
                <w:rStyle w:val="FootnoteReference"/>
              </w:rPr>
              <w:t>b</w:t>
            </w:r>
          </w:p>
        </w:tc>
        <w:tc>
          <w:tcPr>
            <w:tcW w:w="10991" w:type="dxa"/>
            <w:gridSpan w:val="27"/>
            <w:noWrap/>
            <w:hideMark/>
          </w:tcPr>
          <w:p w14:paraId="3333D23F" w14:textId="77777777" w:rsidR="006B1DA5" w:rsidRPr="006B1DA5" w:rsidRDefault="006B1DA5" w:rsidP="004C459B">
            <w:pPr>
              <w:pStyle w:val="Tabletext8pt"/>
              <w:cnfStyle w:val="100000000000" w:firstRow="1" w:lastRow="0" w:firstColumn="0" w:lastColumn="0" w:oddVBand="0" w:evenVBand="0" w:oddHBand="0" w:evenHBand="0" w:firstRowFirstColumn="0" w:firstRowLastColumn="0" w:lastRowFirstColumn="0" w:lastRowLastColumn="0"/>
              <w:rPr>
                <w:rFonts w:eastAsia="Times New Roman" w:cs="Times New Roman"/>
                <w:bCs/>
                <w:lang w:eastAsia="en-AU"/>
              </w:rPr>
            </w:pPr>
            <w:r w:rsidRPr="006B1DA5">
              <w:rPr>
                <w:rFonts w:eastAsia="Times New Roman" w:cs="Times New Roman"/>
                <w:bCs/>
                <w:lang w:eastAsia="en-AU"/>
              </w:rPr>
              <w:t>Study ID</w:t>
            </w:r>
          </w:p>
        </w:tc>
      </w:tr>
      <w:tr w:rsidR="00927F39" w:rsidRPr="006B1DA5" w14:paraId="22277FD9" w14:textId="77777777" w:rsidTr="00413572">
        <w:trPr>
          <w:cnfStyle w:val="000000100000" w:firstRow="0" w:lastRow="0" w:firstColumn="0" w:lastColumn="0" w:oddVBand="0" w:evenVBand="0" w:oddHBand="1"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1843" w:type="dxa"/>
            <w:vMerge/>
            <w:hideMark/>
          </w:tcPr>
          <w:p w14:paraId="618ABCAF" w14:textId="77777777" w:rsidR="006B1DA5" w:rsidRPr="0027343C" w:rsidRDefault="006B1DA5" w:rsidP="0027343C">
            <w:pPr>
              <w:pStyle w:val="Tabletext8pt"/>
            </w:pPr>
          </w:p>
        </w:tc>
        <w:tc>
          <w:tcPr>
            <w:tcW w:w="567" w:type="dxa"/>
            <w:vMerge/>
            <w:hideMark/>
          </w:tcPr>
          <w:p w14:paraId="22757C43"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b/>
                <w:lang w:eastAsia="en-AU"/>
              </w:rPr>
            </w:pPr>
          </w:p>
        </w:tc>
        <w:tc>
          <w:tcPr>
            <w:tcW w:w="1276" w:type="dxa"/>
            <w:vMerge/>
            <w:hideMark/>
          </w:tcPr>
          <w:p w14:paraId="102CE564"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b/>
                <w:lang w:eastAsia="en-AU"/>
              </w:rPr>
            </w:pPr>
          </w:p>
        </w:tc>
        <w:tc>
          <w:tcPr>
            <w:tcW w:w="407" w:type="dxa"/>
            <w:textDirection w:val="btLr"/>
            <w:hideMark/>
          </w:tcPr>
          <w:p w14:paraId="2568F902"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Kumar 2019</w:t>
            </w:r>
          </w:p>
        </w:tc>
        <w:tc>
          <w:tcPr>
            <w:tcW w:w="407" w:type="dxa"/>
            <w:textDirection w:val="btLr"/>
            <w:hideMark/>
          </w:tcPr>
          <w:p w14:paraId="472586BC"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Sadeghi 2019</w:t>
            </w:r>
          </w:p>
        </w:tc>
        <w:tc>
          <w:tcPr>
            <w:tcW w:w="407" w:type="dxa"/>
            <w:textDirection w:val="btLr"/>
            <w:hideMark/>
          </w:tcPr>
          <w:p w14:paraId="05AEBF4E"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Sugimoto 2019</w:t>
            </w:r>
          </w:p>
        </w:tc>
        <w:tc>
          <w:tcPr>
            <w:tcW w:w="407" w:type="dxa"/>
            <w:textDirection w:val="btLr"/>
            <w:hideMark/>
          </w:tcPr>
          <w:p w14:paraId="1BEDC11F"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Masoodi 2018</w:t>
            </w:r>
          </w:p>
        </w:tc>
        <w:tc>
          <w:tcPr>
            <w:tcW w:w="407" w:type="dxa"/>
            <w:textDirection w:val="btLr"/>
            <w:hideMark/>
          </w:tcPr>
          <w:p w14:paraId="0B167511"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Shapira 2018</w:t>
            </w:r>
          </w:p>
        </w:tc>
        <w:tc>
          <w:tcPr>
            <w:tcW w:w="407" w:type="dxa"/>
            <w:textDirection w:val="btLr"/>
            <w:hideMark/>
          </w:tcPr>
          <w:p w14:paraId="7795C67E"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Banerjee 2017</w:t>
            </w:r>
          </w:p>
        </w:tc>
        <w:tc>
          <w:tcPr>
            <w:tcW w:w="407" w:type="dxa"/>
            <w:textDirection w:val="btLr"/>
            <w:hideMark/>
          </w:tcPr>
          <w:p w14:paraId="47ECCE41"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Kedia 2017</w:t>
            </w:r>
          </w:p>
        </w:tc>
        <w:tc>
          <w:tcPr>
            <w:tcW w:w="407" w:type="dxa"/>
            <w:textDirection w:val="btLr"/>
            <w:hideMark/>
          </w:tcPr>
          <w:p w14:paraId="62B15E77"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Lang 2015</w:t>
            </w:r>
          </w:p>
        </w:tc>
        <w:tc>
          <w:tcPr>
            <w:tcW w:w="407" w:type="dxa"/>
            <w:textDirection w:val="btLr"/>
            <w:hideMark/>
          </w:tcPr>
          <w:p w14:paraId="4981E6AD"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Rastegarpanah 2015</w:t>
            </w:r>
          </w:p>
        </w:tc>
        <w:tc>
          <w:tcPr>
            <w:tcW w:w="407" w:type="dxa"/>
            <w:textDirection w:val="btLr"/>
            <w:hideMark/>
          </w:tcPr>
          <w:p w14:paraId="177B66D2"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Singla 2014</w:t>
            </w:r>
          </w:p>
        </w:tc>
        <w:tc>
          <w:tcPr>
            <w:tcW w:w="407" w:type="dxa"/>
            <w:textDirection w:val="btLr"/>
            <w:hideMark/>
          </w:tcPr>
          <w:p w14:paraId="7424564F"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Dryden 2013</w:t>
            </w:r>
          </w:p>
        </w:tc>
        <w:tc>
          <w:tcPr>
            <w:tcW w:w="407" w:type="dxa"/>
            <w:textDirection w:val="btLr"/>
            <w:hideMark/>
          </w:tcPr>
          <w:p w14:paraId="3110149A"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Langhorst 2013</w:t>
            </w:r>
          </w:p>
        </w:tc>
        <w:tc>
          <w:tcPr>
            <w:tcW w:w="407" w:type="dxa"/>
            <w:textDirection w:val="btLr"/>
            <w:hideMark/>
          </w:tcPr>
          <w:p w14:paraId="50F3342E"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Sandbom 2013</w:t>
            </w:r>
          </w:p>
        </w:tc>
        <w:tc>
          <w:tcPr>
            <w:tcW w:w="408" w:type="dxa"/>
            <w:textDirection w:val="btLr"/>
            <w:hideMark/>
          </w:tcPr>
          <w:p w14:paraId="1D25B98E"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Suskind 2013</w:t>
            </w:r>
          </w:p>
        </w:tc>
        <w:tc>
          <w:tcPr>
            <w:tcW w:w="407" w:type="dxa"/>
            <w:textDirection w:val="btLr"/>
            <w:hideMark/>
          </w:tcPr>
          <w:p w14:paraId="4B4C4531"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Krebs 2012</w:t>
            </w:r>
          </w:p>
        </w:tc>
        <w:tc>
          <w:tcPr>
            <w:tcW w:w="407" w:type="dxa"/>
            <w:textDirection w:val="btLr"/>
            <w:hideMark/>
          </w:tcPr>
          <w:p w14:paraId="48074304"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Holtmeier 2011</w:t>
            </w:r>
          </w:p>
        </w:tc>
        <w:tc>
          <w:tcPr>
            <w:tcW w:w="407" w:type="dxa"/>
            <w:textDirection w:val="btLr"/>
            <w:hideMark/>
          </w:tcPr>
          <w:p w14:paraId="59A2BE9A"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Shivakumar 2011</w:t>
            </w:r>
          </w:p>
        </w:tc>
        <w:tc>
          <w:tcPr>
            <w:tcW w:w="407" w:type="dxa"/>
            <w:textDirection w:val="btLr"/>
            <w:hideMark/>
          </w:tcPr>
          <w:p w14:paraId="53770518"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Tang 2011</w:t>
            </w:r>
          </w:p>
        </w:tc>
        <w:tc>
          <w:tcPr>
            <w:tcW w:w="407" w:type="dxa"/>
            <w:textDirection w:val="btLr"/>
            <w:hideMark/>
          </w:tcPr>
          <w:p w14:paraId="180B39D2"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Sandborn 2010</w:t>
            </w:r>
          </w:p>
        </w:tc>
        <w:tc>
          <w:tcPr>
            <w:tcW w:w="407" w:type="dxa"/>
            <w:textDirection w:val="btLr"/>
            <w:hideMark/>
          </w:tcPr>
          <w:p w14:paraId="01B5E770"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Madisch 2007</w:t>
            </w:r>
          </w:p>
        </w:tc>
        <w:tc>
          <w:tcPr>
            <w:tcW w:w="407" w:type="dxa"/>
            <w:textDirection w:val="btLr"/>
            <w:hideMark/>
          </w:tcPr>
          <w:p w14:paraId="3A7C655E"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Omer 2007</w:t>
            </w:r>
          </w:p>
        </w:tc>
        <w:tc>
          <w:tcPr>
            <w:tcW w:w="407" w:type="dxa"/>
            <w:textDirection w:val="btLr"/>
            <w:hideMark/>
          </w:tcPr>
          <w:p w14:paraId="51498B09"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Hanai 2006</w:t>
            </w:r>
          </w:p>
        </w:tc>
        <w:tc>
          <w:tcPr>
            <w:tcW w:w="407" w:type="dxa"/>
            <w:textDirection w:val="btLr"/>
            <w:hideMark/>
          </w:tcPr>
          <w:p w14:paraId="0D67B87B"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Langmead 2004</w:t>
            </w:r>
          </w:p>
        </w:tc>
        <w:tc>
          <w:tcPr>
            <w:tcW w:w="407" w:type="dxa"/>
            <w:textDirection w:val="btLr"/>
            <w:hideMark/>
          </w:tcPr>
          <w:p w14:paraId="5F1D02D9"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Atkinson 2002</w:t>
            </w:r>
          </w:p>
        </w:tc>
        <w:tc>
          <w:tcPr>
            <w:tcW w:w="407" w:type="dxa"/>
            <w:textDirection w:val="btLr"/>
            <w:hideMark/>
          </w:tcPr>
          <w:p w14:paraId="77033990"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Gerhardt 2001</w:t>
            </w:r>
          </w:p>
        </w:tc>
        <w:tc>
          <w:tcPr>
            <w:tcW w:w="407" w:type="dxa"/>
            <w:textDirection w:val="btLr"/>
            <w:hideMark/>
          </w:tcPr>
          <w:p w14:paraId="51C43762"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Fernandez-Banares 1999</w:t>
            </w:r>
          </w:p>
        </w:tc>
        <w:tc>
          <w:tcPr>
            <w:tcW w:w="408" w:type="dxa"/>
            <w:textDirection w:val="btLr"/>
            <w:hideMark/>
          </w:tcPr>
          <w:p w14:paraId="6F8D7DFF" w14:textId="77777777" w:rsidR="006B1DA5" w:rsidRPr="006B1DA5" w:rsidRDefault="006B1DA5" w:rsidP="004C45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1DA5">
              <w:rPr>
                <w:lang w:eastAsia="en-AU"/>
              </w:rPr>
              <w:t>Hallert 1991</w:t>
            </w:r>
          </w:p>
        </w:tc>
      </w:tr>
      <w:tr w:rsidR="00494675" w:rsidRPr="006B1DA5" w14:paraId="3A2A2E79" w14:textId="77777777" w:rsidTr="00927F39">
        <w:trPr>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06063FF" w14:textId="77777777" w:rsidR="00F13EDA" w:rsidRPr="0027343C" w:rsidRDefault="00F13EDA" w:rsidP="0027343C">
            <w:pPr>
              <w:pStyle w:val="Tabletext8pt"/>
            </w:pPr>
            <w:r w:rsidRPr="0027343C">
              <w:t>Liu 2021</w:t>
            </w:r>
          </w:p>
        </w:tc>
        <w:tc>
          <w:tcPr>
            <w:tcW w:w="567" w:type="dxa"/>
            <w:hideMark/>
          </w:tcPr>
          <w:p w14:paraId="6CE9285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1276" w:type="dxa"/>
            <w:vMerge w:val="restart"/>
          </w:tcPr>
          <w:p w14:paraId="47BE8C38" w14:textId="7011D0DB"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13EDA">
              <w:rPr>
                <w:rFonts w:eastAsia="Times New Roman" w:cs="Times New Roman"/>
                <w:lang w:eastAsia="en-AU"/>
              </w:rPr>
              <w:t>Patient reported improvement</w:t>
            </w:r>
            <w:r w:rsidRPr="00F13EDA">
              <w:rPr>
                <w:rFonts w:eastAsia="Times New Roman" w:cs="Times New Roman"/>
                <w:lang w:eastAsia="en-AU"/>
              </w:rPr>
              <w:tab/>
            </w:r>
          </w:p>
        </w:tc>
        <w:tc>
          <w:tcPr>
            <w:tcW w:w="407" w:type="dxa"/>
            <w:shd w:val="clear" w:color="auto" w:fill="00968F" w:themeFill="accent3"/>
            <w:hideMark/>
          </w:tcPr>
          <w:p w14:paraId="741613BC"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0E0019D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34ED3C2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0C2A8515"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56403E56"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79A43C8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2CB4398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1910BCF4"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322D913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1929BEA2"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71830EC9"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4BDB2F3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2AFA7CD"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17C53440"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3722763"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D5DB3E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ECC05A1"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400C15D"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C06D862"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DA8325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8A12946"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49B93633"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61611F36"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5F74EE7"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B9AF086"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20A2124"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39A64176"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r>
      <w:tr w:rsidR="00494675" w:rsidRPr="006B1DA5" w14:paraId="5CD298FD" w14:textId="77777777" w:rsidTr="00413572">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F45B34B" w14:textId="77777777" w:rsidR="00F13EDA" w:rsidRPr="0027343C" w:rsidRDefault="00F13EDA" w:rsidP="0027343C">
            <w:pPr>
              <w:pStyle w:val="Tabletext8pt"/>
            </w:pPr>
            <w:r w:rsidRPr="0027343C">
              <w:t>Chandan 2020</w:t>
            </w:r>
          </w:p>
        </w:tc>
        <w:tc>
          <w:tcPr>
            <w:tcW w:w="567" w:type="dxa"/>
            <w:shd w:val="clear" w:color="auto" w:fill="auto"/>
            <w:hideMark/>
          </w:tcPr>
          <w:p w14:paraId="2FFC2E3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Times New Roman"/>
                <w:lang w:eastAsia="en-AU"/>
              </w:rPr>
            </w:pPr>
            <w:r w:rsidRPr="006B1DA5">
              <w:rPr>
                <w:rFonts w:ascii="Segoe UI Symbol" w:eastAsia="Times New Roman" w:hAnsi="Segoe UI Symbol" w:cs="Times New Roman"/>
                <w:lang w:eastAsia="en-AU"/>
              </w:rPr>
              <w:t>✓</w:t>
            </w:r>
          </w:p>
        </w:tc>
        <w:tc>
          <w:tcPr>
            <w:tcW w:w="1276" w:type="dxa"/>
            <w:vMerge/>
            <w:hideMark/>
          </w:tcPr>
          <w:p w14:paraId="78850801" w14:textId="5FCC336F"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p>
        </w:tc>
        <w:tc>
          <w:tcPr>
            <w:tcW w:w="407" w:type="dxa"/>
            <w:hideMark/>
          </w:tcPr>
          <w:p w14:paraId="2291186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361318F"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2B6F924"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3080AAC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53245FD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357CD8B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11931E75"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54041B89"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3CA136F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0FC6F75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5F0C0C10"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C37AFE1"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F63446C"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0E44BC7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DFF549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75DB8A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7182436C"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2D617521"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ED7463D"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3AE3E11"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E8FFCF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74E7C9F8"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7B3C2B3F"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E540F5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9DD5566"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B21E6E6"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2EA3CBE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r>
      <w:tr w:rsidR="00494675" w:rsidRPr="006B1DA5" w14:paraId="75C87C32" w14:textId="77777777" w:rsidTr="00413572">
        <w:trPr>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643F89B" w14:textId="77777777" w:rsidR="00F13EDA" w:rsidRPr="0027343C" w:rsidRDefault="00F13EDA" w:rsidP="0027343C">
            <w:pPr>
              <w:pStyle w:val="Tabletext8pt"/>
            </w:pPr>
            <w:r w:rsidRPr="0027343C">
              <w:t>Coelho 2020</w:t>
            </w:r>
          </w:p>
        </w:tc>
        <w:tc>
          <w:tcPr>
            <w:tcW w:w="567" w:type="dxa"/>
            <w:shd w:val="clear" w:color="auto" w:fill="auto"/>
            <w:hideMark/>
          </w:tcPr>
          <w:p w14:paraId="48A50BD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1276" w:type="dxa"/>
            <w:vMerge/>
            <w:hideMark/>
          </w:tcPr>
          <w:p w14:paraId="7EC49736" w14:textId="0C4FF42C"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p>
        </w:tc>
        <w:tc>
          <w:tcPr>
            <w:tcW w:w="407" w:type="dxa"/>
            <w:hideMark/>
          </w:tcPr>
          <w:p w14:paraId="56E9FDD5"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69BBC119"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62EBCB6C"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0AE7EB4B"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606F76" w:themeFill="accent6"/>
            <w:hideMark/>
          </w:tcPr>
          <w:p w14:paraId="7E3A55C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606F76" w:themeFill="accent6"/>
            <w:hideMark/>
          </w:tcPr>
          <w:p w14:paraId="1EFA1368"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7AC73B58"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483C9282"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56CD62A9"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204EDAA4"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0C2698F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FC768A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0072449"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shd w:val="clear" w:color="auto" w:fill="606F76" w:themeFill="accent6"/>
            <w:hideMark/>
          </w:tcPr>
          <w:p w14:paraId="0D07FF41"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6D82853"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D8FA51C"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ABDFC69"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5892ECB"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AD51C41"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CA9C2C7"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7A22BF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037DEDF1"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111DDB0B"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606F76" w:themeFill="accent6"/>
            <w:hideMark/>
          </w:tcPr>
          <w:p w14:paraId="4168FA15"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34EBD3C"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EBE9D2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61A0ED9D"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r>
      <w:tr w:rsidR="00494675" w:rsidRPr="006B1DA5" w14:paraId="3600BEBB" w14:textId="77777777" w:rsidTr="004135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751740A" w14:textId="77777777" w:rsidR="00F13EDA" w:rsidRPr="0027343C" w:rsidRDefault="00F13EDA" w:rsidP="0027343C">
            <w:pPr>
              <w:pStyle w:val="Tabletext8pt"/>
            </w:pPr>
            <w:r w:rsidRPr="0027343C">
              <w:t>Goulart 2020</w:t>
            </w:r>
          </w:p>
        </w:tc>
        <w:tc>
          <w:tcPr>
            <w:tcW w:w="567" w:type="dxa"/>
            <w:shd w:val="clear" w:color="auto" w:fill="auto"/>
            <w:hideMark/>
          </w:tcPr>
          <w:p w14:paraId="7ADD706E"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Times New Roman"/>
                <w:lang w:eastAsia="en-AU"/>
              </w:rPr>
            </w:pPr>
            <w:r w:rsidRPr="006B1DA5">
              <w:rPr>
                <w:rFonts w:ascii="Segoe UI Symbol" w:eastAsia="Times New Roman" w:hAnsi="Segoe UI Symbol" w:cs="Times New Roman"/>
                <w:lang w:eastAsia="en-AU"/>
              </w:rPr>
              <w:t>✓</w:t>
            </w:r>
          </w:p>
        </w:tc>
        <w:tc>
          <w:tcPr>
            <w:tcW w:w="1276" w:type="dxa"/>
            <w:vMerge/>
            <w:hideMark/>
          </w:tcPr>
          <w:p w14:paraId="1C2F3322" w14:textId="5DD6F9ED"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p>
        </w:tc>
        <w:tc>
          <w:tcPr>
            <w:tcW w:w="407" w:type="dxa"/>
            <w:hideMark/>
          </w:tcPr>
          <w:p w14:paraId="59C96CE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1F63B3AF"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606F76" w:themeFill="accent6"/>
            <w:hideMark/>
          </w:tcPr>
          <w:p w14:paraId="4EF10B4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104A804F"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1528FE30"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606F76" w:themeFill="accent6"/>
            <w:hideMark/>
          </w:tcPr>
          <w:p w14:paraId="60AC46B6"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4C2194B3"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3F527609"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59871D65"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606F76" w:themeFill="accent6"/>
            <w:hideMark/>
          </w:tcPr>
          <w:p w14:paraId="2F7F9BA3"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D827DED"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225D26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0058313"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0E823896"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4C18D50"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0570019"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4AB5DE1"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D3D4D51"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3CBF6B8"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2C49F9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C2B979C"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606F76" w:themeFill="accent6"/>
            <w:hideMark/>
          </w:tcPr>
          <w:p w14:paraId="4F640C25"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C32C46D"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2A67365"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6A5D5D0"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3086A86"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64EB67F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r>
      <w:tr w:rsidR="00494675" w:rsidRPr="006B1DA5" w14:paraId="0337C40E" w14:textId="77777777" w:rsidTr="00413572">
        <w:trPr>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5A1EEC3" w14:textId="77777777" w:rsidR="00F13EDA" w:rsidRPr="0027343C" w:rsidRDefault="00F13EDA" w:rsidP="0027343C">
            <w:pPr>
              <w:pStyle w:val="Tabletext8pt"/>
            </w:pPr>
            <w:r w:rsidRPr="0027343C">
              <w:t>Zheng 2020</w:t>
            </w:r>
          </w:p>
        </w:tc>
        <w:tc>
          <w:tcPr>
            <w:tcW w:w="567" w:type="dxa"/>
            <w:shd w:val="clear" w:color="auto" w:fill="auto"/>
            <w:hideMark/>
          </w:tcPr>
          <w:p w14:paraId="40519F15"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Times New Roman"/>
                <w:lang w:eastAsia="en-AU"/>
              </w:rPr>
            </w:pPr>
            <w:r w:rsidRPr="006B1DA5">
              <w:rPr>
                <w:rFonts w:ascii="Segoe UI Symbol" w:eastAsia="Times New Roman" w:hAnsi="Segoe UI Symbol" w:cs="Times New Roman"/>
                <w:lang w:eastAsia="en-AU"/>
              </w:rPr>
              <w:t>✓</w:t>
            </w:r>
          </w:p>
        </w:tc>
        <w:tc>
          <w:tcPr>
            <w:tcW w:w="1276" w:type="dxa"/>
            <w:vMerge/>
            <w:hideMark/>
          </w:tcPr>
          <w:p w14:paraId="1650C638" w14:textId="5292F82A"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p>
        </w:tc>
        <w:tc>
          <w:tcPr>
            <w:tcW w:w="407" w:type="dxa"/>
            <w:hideMark/>
          </w:tcPr>
          <w:p w14:paraId="33D100CD"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418839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B7E7214"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6CEB6B44"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1E7EEF3D"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06ACC16B"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2C84D993"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7F9B9C9D"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0FD4266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58D2F2F2"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2FBF1577"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0A7511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DDFD267"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4E977F7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5023ECB"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22FB28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AE1F65C"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9B4FC2B"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F3AC1C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C29E0E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DA64C1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4FC3164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0A3B8E66"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9D28D4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D830622"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68F0D4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68FE6A10"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r>
      <w:tr w:rsidR="00494675" w:rsidRPr="006B1DA5" w14:paraId="4DFDF25F" w14:textId="77777777" w:rsidTr="0041357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43" w:type="dxa"/>
            <w:hideMark/>
          </w:tcPr>
          <w:p w14:paraId="0D68F134" w14:textId="77777777" w:rsidR="00F13EDA" w:rsidRPr="0027343C" w:rsidRDefault="00F13EDA" w:rsidP="0027343C">
            <w:pPr>
              <w:pStyle w:val="Tabletext8pt"/>
            </w:pPr>
            <w:r w:rsidRPr="0027343C">
              <w:t>Grammatikopoulou 2018</w:t>
            </w:r>
          </w:p>
        </w:tc>
        <w:tc>
          <w:tcPr>
            <w:tcW w:w="567" w:type="dxa"/>
            <w:shd w:val="clear" w:color="auto" w:fill="auto"/>
            <w:hideMark/>
          </w:tcPr>
          <w:p w14:paraId="0DFA2080"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Times New Roman"/>
                <w:lang w:eastAsia="en-AU"/>
              </w:rPr>
            </w:pPr>
            <w:r w:rsidRPr="006B1DA5">
              <w:rPr>
                <w:rFonts w:ascii="Segoe UI Symbol" w:eastAsia="Times New Roman" w:hAnsi="Segoe UI Symbol" w:cs="Times New Roman"/>
                <w:lang w:eastAsia="en-AU"/>
              </w:rPr>
              <w:t>✓</w:t>
            </w:r>
          </w:p>
        </w:tc>
        <w:tc>
          <w:tcPr>
            <w:tcW w:w="1276" w:type="dxa"/>
            <w:vMerge/>
            <w:hideMark/>
          </w:tcPr>
          <w:p w14:paraId="4FBD995A" w14:textId="03890B48"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p>
        </w:tc>
        <w:tc>
          <w:tcPr>
            <w:tcW w:w="407" w:type="dxa"/>
            <w:hideMark/>
          </w:tcPr>
          <w:p w14:paraId="37B0FD25"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BEC3A0D"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07BD4BF"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99D7CED"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9CE6C4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2F1C09D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61B2BCEC"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21068393"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11F27014"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CC2624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841A578"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975DEB6"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9EDB81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2FBC519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693558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D456BBF"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B434558"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EC81B55"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DCD67F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C1A51A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8BAAB11"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4C415E5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02CD7EDC"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088816F"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FDA4C0E"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4A47F90"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15BEA649"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r>
      <w:tr w:rsidR="00927F39" w:rsidRPr="006B1DA5" w14:paraId="7B388E0E" w14:textId="77777777" w:rsidTr="00413572">
        <w:trPr>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247F4AA" w14:textId="77777777" w:rsidR="00F13EDA" w:rsidRPr="0027343C" w:rsidRDefault="00F13EDA" w:rsidP="0027343C">
            <w:pPr>
              <w:pStyle w:val="Tabletext8pt"/>
            </w:pPr>
            <w:r w:rsidRPr="0027343C">
              <w:t>Iqbal 2018</w:t>
            </w:r>
          </w:p>
        </w:tc>
        <w:tc>
          <w:tcPr>
            <w:tcW w:w="567" w:type="dxa"/>
            <w:shd w:val="clear" w:color="auto" w:fill="auto"/>
            <w:hideMark/>
          </w:tcPr>
          <w:p w14:paraId="3D81E28B"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1276" w:type="dxa"/>
            <w:vMerge/>
            <w:hideMark/>
          </w:tcPr>
          <w:p w14:paraId="3ADCBE98" w14:textId="0CC0328A"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p>
        </w:tc>
        <w:tc>
          <w:tcPr>
            <w:tcW w:w="407" w:type="dxa"/>
            <w:hideMark/>
          </w:tcPr>
          <w:p w14:paraId="4188ADB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37D909D"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3219AEB"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B4118F0"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B669ADC"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6A4FC482"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1132A039"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5E395AE2"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5960886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675EFF96"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42800199"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3CA17D5"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B012AA2"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36CD640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083AFA6"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6F628E1"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C8B14B5"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EA6484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C30CF67"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7914795"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B73FC91"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BAD0D8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8EDFA58"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CA9E22D"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C56BAE1"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64C1E1D"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312BDFE1"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r>
      <w:tr w:rsidR="00927F39" w:rsidRPr="006B1DA5" w14:paraId="2F03E3F9" w14:textId="77777777" w:rsidTr="004135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3AEAEB0" w14:textId="77777777" w:rsidR="00F13EDA" w:rsidRPr="0027343C" w:rsidRDefault="00F13EDA" w:rsidP="0027343C">
            <w:pPr>
              <w:pStyle w:val="Tabletext8pt"/>
            </w:pPr>
            <w:r w:rsidRPr="0027343C">
              <w:t>Kafil 2017</w:t>
            </w:r>
          </w:p>
        </w:tc>
        <w:tc>
          <w:tcPr>
            <w:tcW w:w="567" w:type="dxa"/>
            <w:shd w:val="clear" w:color="auto" w:fill="auto"/>
            <w:hideMark/>
          </w:tcPr>
          <w:p w14:paraId="1F707CA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1276" w:type="dxa"/>
            <w:vMerge/>
            <w:hideMark/>
          </w:tcPr>
          <w:p w14:paraId="396B60B9" w14:textId="7689FFD1"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p>
        </w:tc>
        <w:tc>
          <w:tcPr>
            <w:tcW w:w="407" w:type="dxa"/>
            <w:hideMark/>
          </w:tcPr>
          <w:p w14:paraId="676A6050"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6FDC55C"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08954A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F808838"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0F69D1D"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FF665E5"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AAFEA44"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9BB1801"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994CE6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CBE4E5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BD0E136"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75C9AAE"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6A6B25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4413B49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304565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871B5CE"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D586405"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301F8E6"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DB6444E"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74673960"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37111E4C"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6C41E5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CCD4D3E"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B192899"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F377710"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DDF4F7E"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5AF974D5"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r>
      <w:tr w:rsidR="00C86BD0" w:rsidRPr="006B1DA5" w14:paraId="6D446972" w14:textId="77777777" w:rsidTr="00413572">
        <w:trPr>
          <w:trHeight w:val="174"/>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34DA412" w14:textId="77777777" w:rsidR="00F13EDA" w:rsidRPr="0027343C" w:rsidRDefault="00F13EDA" w:rsidP="0027343C">
            <w:pPr>
              <w:pStyle w:val="Tabletext8pt"/>
            </w:pPr>
            <w:r w:rsidRPr="0027343C">
              <w:t>Kim 2017</w:t>
            </w:r>
          </w:p>
        </w:tc>
        <w:tc>
          <w:tcPr>
            <w:tcW w:w="567" w:type="dxa"/>
            <w:shd w:val="clear" w:color="auto" w:fill="auto"/>
            <w:hideMark/>
          </w:tcPr>
          <w:p w14:paraId="149C0D80"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Times New Roman"/>
                <w:lang w:eastAsia="en-AU"/>
              </w:rPr>
            </w:pPr>
            <w:r w:rsidRPr="006B1DA5">
              <w:rPr>
                <w:rFonts w:ascii="Segoe UI Symbol" w:eastAsia="Times New Roman" w:hAnsi="Segoe UI Symbol" w:cs="Times New Roman"/>
                <w:lang w:eastAsia="en-AU"/>
              </w:rPr>
              <w:t>✓</w:t>
            </w:r>
          </w:p>
        </w:tc>
        <w:tc>
          <w:tcPr>
            <w:tcW w:w="1276" w:type="dxa"/>
            <w:vMerge/>
            <w:hideMark/>
          </w:tcPr>
          <w:p w14:paraId="41BE9B80" w14:textId="158D4C46"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p>
        </w:tc>
        <w:tc>
          <w:tcPr>
            <w:tcW w:w="407" w:type="dxa"/>
            <w:hideMark/>
          </w:tcPr>
          <w:p w14:paraId="48605996"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359B266"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31DC3E8"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7F14E61"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F58DACB"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ECE8BD2"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4D6A453"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596ABDF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6F07C22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auto"/>
            <w:hideMark/>
          </w:tcPr>
          <w:p w14:paraId="17B0BFF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72C23B20"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auto"/>
            <w:hideMark/>
          </w:tcPr>
          <w:p w14:paraId="2063423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1AF13C09"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8" w:type="dxa"/>
            <w:shd w:val="clear" w:color="auto" w:fill="auto"/>
            <w:hideMark/>
          </w:tcPr>
          <w:p w14:paraId="3398F43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0DDED999"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394E8BB6"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auto"/>
            <w:hideMark/>
          </w:tcPr>
          <w:p w14:paraId="1552A9C0"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auto"/>
            <w:hideMark/>
          </w:tcPr>
          <w:p w14:paraId="1F46DC0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7C74CC7D"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auto"/>
            <w:hideMark/>
          </w:tcPr>
          <w:p w14:paraId="27D5DB96"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5255CCD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40A0AC59"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6F00B469"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auto"/>
            <w:hideMark/>
          </w:tcPr>
          <w:p w14:paraId="0916176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auto"/>
            <w:hideMark/>
          </w:tcPr>
          <w:p w14:paraId="2F8DB765"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6AC16EC3"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8" w:type="dxa"/>
            <w:shd w:val="clear" w:color="auto" w:fill="00968F" w:themeFill="accent3"/>
            <w:hideMark/>
          </w:tcPr>
          <w:p w14:paraId="19C31D36"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r>
      <w:tr w:rsidR="00C86BD0" w:rsidRPr="006B1DA5" w14:paraId="36960DAA" w14:textId="77777777" w:rsidTr="004135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48E2988" w14:textId="77777777" w:rsidR="00F13EDA" w:rsidRPr="0027343C" w:rsidRDefault="00F13EDA" w:rsidP="0027343C">
            <w:pPr>
              <w:pStyle w:val="Tabletext8pt"/>
            </w:pPr>
            <w:r w:rsidRPr="0027343C">
              <w:t>Langhorst 2015</w:t>
            </w:r>
          </w:p>
        </w:tc>
        <w:tc>
          <w:tcPr>
            <w:tcW w:w="567" w:type="dxa"/>
            <w:shd w:val="clear" w:color="auto" w:fill="auto"/>
            <w:hideMark/>
          </w:tcPr>
          <w:p w14:paraId="0CDC2EA3"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1276" w:type="dxa"/>
            <w:vMerge/>
            <w:hideMark/>
          </w:tcPr>
          <w:p w14:paraId="75F5C9CD" w14:textId="3D1F9BD0"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p>
        </w:tc>
        <w:tc>
          <w:tcPr>
            <w:tcW w:w="407" w:type="dxa"/>
            <w:hideMark/>
          </w:tcPr>
          <w:p w14:paraId="714BAC3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F1AA5CC"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C579200"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688CC7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918A920"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21D1DC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20CE789"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auto"/>
            <w:hideMark/>
          </w:tcPr>
          <w:p w14:paraId="041B571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27E93C3D"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39B8C80D"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auto"/>
            <w:hideMark/>
          </w:tcPr>
          <w:p w14:paraId="00DF770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17E665B8"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7CD90853"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8" w:type="dxa"/>
            <w:shd w:val="clear" w:color="auto" w:fill="auto"/>
            <w:hideMark/>
          </w:tcPr>
          <w:p w14:paraId="2D21649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751D67B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04200C4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auto"/>
            <w:hideMark/>
          </w:tcPr>
          <w:p w14:paraId="5C82E55D"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24A61321"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12389383"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auto"/>
            <w:hideMark/>
          </w:tcPr>
          <w:p w14:paraId="1F7FB6BF"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01929309"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6F1F64F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2271F18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auto"/>
            <w:hideMark/>
          </w:tcPr>
          <w:p w14:paraId="084BFFFF"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66A88A5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6AD007FD"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8" w:type="dxa"/>
            <w:shd w:val="clear" w:color="auto" w:fill="00968F" w:themeFill="accent3"/>
            <w:hideMark/>
          </w:tcPr>
          <w:p w14:paraId="49CF73B0"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r>
      <w:tr w:rsidR="00927F39" w:rsidRPr="006B1DA5" w14:paraId="7BAE022A" w14:textId="77777777" w:rsidTr="00413572">
        <w:trPr>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5970DB9" w14:textId="77777777" w:rsidR="00F13EDA" w:rsidRPr="0027343C" w:rsidRDefault="00F13EDA" w:rsidP="0027343C">
            <w:pPr>
              <w:pStyle w:val="Tabletext8pt"/>
            </w:pPr>
            <w:r w:rsidRPr="0027343C">
              <w:t>Schnieder 2017</w:t>
            </w:r>
          </w:p>
        </w:tc>
        <w:tc>
          <w:tcPr>
            <w:tcW w:w="567" w:type="dxa"/>
            <w:shd w:val="clear" w:color="auto" w:fill="auto"/>
            <w:hideMark/>
          </w:tcPr>
          <w:p w14:paraId="7EF6394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1276" w:type="dxa"/>
            <w:vMerge/>
            <w:hideMark/>
          </w:tcPr>
          <w:p w14:paraId="47019A5D" w14:textId="731520C5"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p>
        </w:tc>
        <w:tc>
          <w:tcPr>
            <w:tcW w:w="407" w:type="dxa"/>
            <w:hideMark/>
          </w:tcPr>
          <w:p w14:paraId="238BB5A2"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1C3C525"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E6EE640"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F83D581"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FA28EC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A4D3F9D"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08E4E84"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E66E7A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CD2F439"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3F00BC5"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B004EF9"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5E26817"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9C03F0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2F3FC9F0"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D32CB76"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0B44E73"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03270C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A1DB526"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0BB3C63"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A087210"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10CB051"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ED511D5"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F19DC57"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E26C5C7"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07E4AC4"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8073B7D"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0881EEAC"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r>
      <w:tr w:rsidR="00494675" w:rsidRPr="006B1DA5" w14:paraId="612535A6" w14:textId="77777777" w:rsidTr="00927F3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D96029D" w14:textId="77777777" w:rsidR="00F13EDA" w:rsidRPr="0027343C" w:rsidRDefault="00F13EDA" w:rsidP="0027343C">
            <w:pPr>
              <w:pStyle w:val="Tabletext8pt"/>
            </w:pPr>
            <w:r w:rsidRPr="0027343C">
              <w:t>Simadibrata 2017</w:t>
            </w:r>
          </w:p>
        </w:tc>
        <w:tc>
          <w:tcPr>
            <w:tcW w:w="567" w:type="dxa"/>
            <w:hideMark/>
          </w:tcPr>
          <w:p w14:paraId="5EEF168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1276" w:type="dxa"/>
            <w:vMerge/>
            <w:noWrap/>
            <w:hideMark/>
          </w:tcPr>
          <w:p w14:paraId="15401C8D" w14:textId="00D0E1FA"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p>
        </w:tc>
        <w:tc>
          <w:tcPr>
            <w:tcW w:w="407" w:type="dxa"/>
            <w:hideMark/>
          </w:tcPr>
          <w:p w14:paraId="5794091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52D9636"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0E8942C"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5892DCF"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AAF1F29"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B4B543E"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3EB9B06"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10A7207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7695C65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6AE7695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4AC06E18"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34C599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315217D"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4CB27E05"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69955D6"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37EF2A4"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82F802D"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1552F45"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C03134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D0760E3"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F1CBE73"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0CC347C1"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3AA461E6"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F4C838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55EBD1E"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E89F10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6CF07E2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r>
      <w:tr w:rsidR="00494675" w:rsidRPr="006B1DA5" w14:paraId="05B36E40" w14:textId="77777777" w:rsidTr="00927F39">
        <w:trPr>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B880F39" w14:textId="77777777" w:rsidR="00F13EDA" w:rsidRPr="0027343C" w:rsidRDefault="00F13EDA" w:rsidP="0027343C">
            <w:pPr>
              <w:pStyle w:val="Tabletext8pt"/>
            </w:pPr>
            <w:r w:rsidRPr="0027343C">
              <w:t>Ng 2013</w:t>
            </w:r>
          </w:p>
        </w:tc>
        <w:tc>
          <w:tcPr>
            <w:tcW w:w="567" w:type="dxa"/>
            <w:hideMark/>
          </w:tcPr>
          <w:p w14:paraId="5DBCE974"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1276" w:type="dxa"/>
            <w:vMerge/>
            <w:noWrap/>
            <w:hideMark/>
          </w:tcPr>
          <w:p w14:paraId="3354E8C6" w14:textId="02F748ED"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p>
        </w:tc>
        <w:tc>
          <w:tcPr>
            <w:tcW w:w="407" w:type="dxa"/>
            <w:hideMark/>
          </w:tcPr>
          <w:p w14:paraId="5B72C167"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C728593"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07B4D97"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55C76F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74DBFA5"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CBE00D3"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03256F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6406541"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F7948C0"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AE8DB4B"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231BBAB"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8F9467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1E123289"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8" w:type="dxa"/>
            <w:hideMark/>
          </w:tcPr>
          <w:p w14:paraId="3B296552"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3E20D36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0C5BF83C"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3F4EBE09"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ADD2780"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141373D"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DF0DB8D"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7C23997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7CC47ED7"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1942F8E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3953F7C2"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6554A3A4"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shd w:val="clear" w:color="auto" w:fill="00968F" w:themeFill="accent3"/>
            <w:hideMark/>
          </w:tcPr>
          <w:p w14:paraId="7B16C66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8" w:type="dxa"/>
            <w:hideMark/>
          </w:tcPr>
          <w:p w14:paraId="33C773D4"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r>
      <w:tr w:rsidR="00494675" w:rsidRPr="006B1DA5" w14:paraId="768D6E1B" w14:textId="77777777" w:rsidTr="00927F3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F9945BF" w14:textId="77777777" w:rsidR="00F13EDA" w:rsidRPr="0027343C" w:rsidRDefault="00F13EDA" w:rsidP="0027343C">
            <w:pPr>
              <w:pStyle w:val="Tabletext8pt"/>
            </w:pPr>
            <w:r w:rsidRPr="0027343C">
              <w:t>Rahimi 2013</w:t>
            </w:r>
          </w:p>
        </w:tc>
        <w:tc>
          <w:tcPr>
            <w:tcW w:w="567" w:type="dxa"/>
            <w:hideMark/>
          </w:tcPr>
          <w:p w14:paraId="46158894"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1276" w:type="dxa"/>
            <w:vMerge/>
            <w:noWrap/>
            <w:hideMark/>
          </w:tcPr>
          <w:p w14:paraId="43256796" w14:textId="54B91371"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p>
        </w:tc>
        <w:tc>
          <w:tcPr>
            <w:tcW w:w="407" w:type="dxa"/>
            <w:hideMark/>
          </w:tcPr>
          <w:p w14:paraId="0D03CCD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5D55A45"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4F4FBEE"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571C4C3"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896248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3038DD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A65E380"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1D57048"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4413846"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5189F29"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C9EB78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FF42C8F"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55E345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4A0B48B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DF0B300"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60FD4C8"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8629E9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6A6B3849"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2E5B2728"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9F9ECD0"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3FEEC1D"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5B4D47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547174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3557814"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0EC7D5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7B90758C"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8" w:type="dxa"/>
            <w:hideMark/>
          </w:tcPr>
          <w:p w14:paraId="6FFA75FD"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r>
      <w:tr w:rsidR="00494675" w:rsidRPr="006B1DA5" w14:paraId="7728B44F" w14:textId="77777777" w:rsidTr="00927F39">
        <w:trPr>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AC6041C" w14:textId="77777777" w:rsidR="00F13EDA" w:rsidRPr="0027343C" w:rsidRDefault="00F13EDA" w:rsidP="0027343C">
            <w:pPr>
              <w:pStyle w:val="Tabletext8pt"/>
            </w:pPr>
            <w:r w:rsidRPr="0027343C">
              <w:t>Kumar 2012</w:t>
            </w:r>
          </w:p>
        </w:tc>
        <w:tc>
          <w:tcPr>
            <w:tcW w:w="567" w:type="dxa"/>
            <w:hideMark/>
          </w:tcPr>
          <w:p w14:paraId="09987B38"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1276" w:type="dxa"/>
            <w:vMerge/>
            <w:noWrap/>
            <w:hideMark/>
          </w:tcPr>
          <w:p w14:paraId="39BBCD0A" w14:textId="0BD9C389"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p>
        </w:tc>
        <w:tc>
          <w:tcPr>
            <w:tcW w:w="407" w:type="dxa"/>
            <w:hideMark/>
          </w:tcPr>
          <w:p w14:paraId="74B5CD39"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D8F06A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3002E87"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905F1D8"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41BCE9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9D1A955"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B5A1558"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9F1A74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6AB7EF3"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C320B8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6F1901D"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C32806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875B1E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26370918"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864A234"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7AF7F7B"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2BA5C4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2743F9B"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0B8EF47"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1C06C0F"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DFE3931"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5CE4DA0D"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528E08FA"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DFB3A02"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19ED3ABE"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CF34099"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5B02028D" w14:textId="77777777" w:rsidR="00F13EDA" w:rsidRPr="006B1DA5" w:rsidRDefault="00F13EDA" w:rsidP="004C459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r>
      <w:tr w:rsidR="00494675" w:rsidRPr="006B1DA5" w14:paraId="752014BB" w14:textId="77777777" w:rsidTr="00927F3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F9A39C6" w14:textId="77777777" w:rsidR="00F13EDA" w:rsidRPr="0027343C" w:rsidRDefault="00F13EDA" w:rsidP="0027343C">
            <w:pPr>
              <w:pStyle w:val="Tabletext8pt"/>
            </w:pPr>
            <w:r w:rsidRPr="0027343C">
              <w:t>Ernst 2008</w:t>
            </w:r>
          </w:p>
        </w:tc>
        <w:tc>
          <w:tcPr>
            <w:tcW w:w="567" w:type="dxa"/>
            <w:hideMark/>
          </w:tcPr>
          <w:p w14:paraId="0AA76389"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1276" w:type="dxa"/>
            <w:vMerge/>
            <w:hideMark/>
          </w:tcPr>
          <w:p w14:paraId="52A222F6" w14:textId="0579F746"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p>
        </w:tc>
        <w:tc>
          <w:tcPr>
            <w:tcW w:w="407" w:type="dxa"/>
            <w:hideMark/>
          </w:tcPr>
          <w:p w14:paraId="312406F1"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E2B21A5"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7B6857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02B0DD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EBF6C6A"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0AF00E4"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4C1F15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F544728"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F3ABE59"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BA516B3"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6764BDF9"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1ED8D758"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FCA154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069FE5A5"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F39A71C"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1CCB18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44C3E934"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AD64336"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8DD47DB"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5C1A8335"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002882C4"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2D2D4C02"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3DC9A20C"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hideMark/>
          </w:tcPr>
          <w:p w14:paraId="7B5A8CDC"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7" w:type="dxa"/>
            <w:shd w:val="clear" w:color="auto" w:fill="00968F" w:themeFill="accent3"/>
            <w:hideMark/>
          </w:tcPr>
          <w:p w14:paraId="5BDAC057"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Y</w:t>
            </w:r>
          </w:p>
        </w:tc>
        <w:tc>
          <w:tcPr>
            <w:tcW w:w="407" w:type="dxa"/>
            <w:hideMark/>
          </w:tcPr>
          <w:p w14:paraId="7211C383"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c>
          <w:tcPr>
            <w:tcW w:w="408" w:type="dxa"/>
            <w:hideMark/>
          </w:tcPr>
          <w:p w14:paraId="2E8666BC" w14:textId="77777777" w:rsidR="00F13EDA" w:rsidRPr="006B1DA5" w:rsidRDefault="00F13EDA" w:rsidP="004C459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B1DA5">
              <w:rPr>
                <w:rFonts w:eastAsia="Times New Roman" w:cs="Times New Roman"/>
                <w:lang w:eastAsia="en-AU"/>
              </w:rPr>
              <w:t>--</w:t>
            </w:r>
          </w:p>
        </w:tc>
      </w:tr>
    </w:tbl>
    <w:p w14:paraId="2112E0CD" w14:textId="38DA6DB4" w:rsidR="00124E0B" w:rsidRDefault="00124E0B" w:rsidP="003C3D42">
      <w:pPr>
        <w:pStyle w:val="TableFigNotes18"/>
      </w:pPr>
      <w:r>
        <w:t>Abbreviations: RCT, randomised controlled trial</w:t>
      </w:r>
      <w:r w:rsidRPr="00E23F7D">
        <w:t xml:space="preserve"> </w:t>
      </w:r>
    </w:p>
    <w:p w14:paraId="2743E6B8" w14:textId="3F0AEC2A" w:rsidR="005B6DF5" w:rsidRDefault="005B6DF5" w:rsidP="003C3D42">
      <w:pPr>
        <w:pStyle w:val="TableFigNotes18"/>
      </w:pPr>
      <w:r>
        <w:t>Notes:</w:t>
      </w:r>
    </w:p>
    <w:p w14:paraId="46328005" w14:textId="58EF9545" w:rsidR="003C3D42" w:rsidRPr="00E23F7D" w:rsidRDefault="00D91464" w:rsidP="003C3D42">
      <w:pPr>
        <w:pStyle w:val="TableFigNotes18"/>
      </w:pPr>
      <w:r>
        <w:t>a</w:t>
      </w:r>
      <w:r w:rsidR="00AF33C8">
        <w:t>.</w:t>
      </w:r>
      <w:r w:rsidR="003C3D42" w:rsidRPr="00E23F7D">
        <w:t xml:space="preserve"> Best available information means the systematic review meets AMSTAR-2 domains 4, 8, 9, &amp; 11 (see </w:t>
      </w:r>
      <w:r w:rsidR="00B84AC0" w:rsidRPr="00E23F7D">
        <w:t>Appendix B</w:t>
      </w:r>
      <w:r w:rsidR="00A22F84">
        <w:t>1</w:t>
      </w:r>
      <w:r w:rsidR="00E20845">
        <w:t xml:space="preserve"> [</w:t>
      </w:r>
      <w:r w:rsidR="00E20845" w:rsidRPr="00E23F7D">
        <w:t>Framework for selecting the systematic review from which to extract data</w:t>
      </w:r>
      <w:r w:rsidR="0013454A">
        <w:t>]</w:t>
      </w:r>
      <w:r w:rsidR="003C3D42" w:rsidRPr="00E23F7D">
        <w:t>)</w:t>
      </w:r>
      <w:r w:rsidR="00403C14">
        <w:t>.</w:t>
      </w:r>
    </w:p>
    <w:p w14:paraId="28521DB8" w14:textId="5D64AC3A" w:rsidR="00D91464" w:rsidRDefault="007B3CAB" w:rsidP="00D91464">
      <w:pPr>
        <w:pStyle w:val="TableFigNotes18"/>
      </w:pPr>
      <w:r>
        <w:t>b</w:t>
      </w:r>
      <w:r w:rsidR="00D91464">
        <w:t>. Only critical or important outcome domains with available data included here (see Appendix D1.1.3)</w:t>
      </w:r>
    </w:p>
    <w:p w14:paraId="3C7B0FAE" w14:textId="77777777" w:rsidR="00A006D0" w:rsidRPr="00E23F7D" w:rsidRDefault="00A006D0" w:rsidP="00A006D0">
      <w:pPr>
        <w:pStyle w:val="TableFigNotes18"/>
      </w:pPr>
      <w:r w:rsidRPr="003A6590">
        <w:rPr>
          <w:rFonts w:ascii="Segoe UI Symbol" w:hAnsi="Segoe UI Symbol"/>
        </w:rPr>
        <w:t>✓</w:t>
      </w:r>
      <w:r w:rsidRPr="00E23F7D">
        <w:t> Systematic review meets (or partially meets) prespecified critical AMSTAR-2 domains (4, 8, 9 &amp; 11)</w:t>
      </w:r>
      <w:r>
        <w:t>.</w:t>
      </w:r>
    </w:p>
    <w:p w14:paraId="58155E67" w14:textId="50D6ECC8" w:rsidR="00A006D0" w:rsidRPr="00E23F7D" w:rsidRDefault="00A006D0" w:rsidP="00A006D0">
      <w:pPr>
        <w:pStyle w:val="TableFigNotes18"/>
      </w:pPr>
      <w:r w:rsidRPr="00E23F7D">
        <w:rPr>
          <w:lang w:eastAsia="en-AU"/>
        </w:rPr>
        <w:lastRenderedPageBreak/>
        <w:t>†</w:t>
      </w:r>
      <w:r w:rsidRPr="00E23F7D">
        <w:t xml:space="preserve"> Systematic review meets (or partially meets) some, but not all, prespecified critical AMSTAR-2 domains (4, 8, 9 &amp; 11)</w:t>
      </w:r>
      <w:r>
        <w:t>.</w:t>
      </w:r>
    </w:p>
    <w:p w14:paraId="4EC3F14A" w14:textId="77777777" w:rsidR="003D009E" w:rsidRDefault="00A006D0" w:rsidP="003D009E">
      <w:pPr>
        <w:pStyle w:val="TableFigNotes18"/>
      </w:pPr>
      <w:r w:rsidRPr="00E23F7D">
        <w:t>X Systematic review does not meet prespecified critical AMSTAR-2 domains (4, 8, 9 &amp; 11)</w:t>
      </w:r>
      <w:r>
        <w:t>.</w:t>
      </w:r>
    </w:p>
    <w:p w14:paraId="3EB41836" w14:textId="254C2A38" w:rsidR="003D009E" w:rsidRPr="00413BF6" w:rsidRDefault="0026786A" w:rsidP="00413BF6">
      <w:pPr>
        <w:pStyle w:val="TableFigNotes18"/>
      </w:pPr>
      <w:r w:rsidRPr="00413BF6">
        <w:t xml:space="preserve">* </w:t>
      </w:r>
      <w:r w:rsidR="00AF33C8" w:rsidRPr="00413BF6">
        <w:t>Systematic review n</w:t>
      </w:r>
      <w:r w:rsidR="000646E3" w:rsidRPr="00413BF6">
        <w:t>ot assessed</w:t>
      </w:r>
      <w:r w:rsidR="00711385" w:rsidRPr="00413BF6">
        <w:t xml:space="preserve">. </w:t>
      </w:r>
      <w:r w:rsidR="00894F9B" w:rsidRPr="00413BF6">
        <w:t>A study result is available and reported in another systematic review nominated</w:t>
      </w:r>
      <w:r w:rsidR="00894F9B" w:rsidRPr="00413BF6" w:rsidDel="006609E3">
        <w:t xml:space="preserve"> </w:t>
      </w:r>
      <w:r w:rsidR="00894F9B" w:rsidRPr="00413BF6">
        <w:t xml:space="preserve">as the best available </w:t>
      </w:r>
      <w:r w:rsidR="00AF33C8" w:rsidRPr="00413BF6">
        <w:t>evidence.</w:t>
      </w:r>
    </w:p>
    <w:p w14:paraId="2C182EF9" w14:textId="77777777" w:rsidR="00987021" w:rsidRDefault="003C3D42" w:rsidP="00E81058">
      <w:pPr>
        <w:pStyle w:val="TableFigNotes18"/>
        <w:keepNext/>
      </w:pPr>
      <w:r w:rsidRPr="00AF33C8">
        <w:t xml:space="preserve">Y </w:t>
      </w:r>
      <w:r w:rsidR="00987021">
        <w:t xml:space="preserve">RCT is included in the systematic review, meets our PICO criteria &amp; a study result is reported for the listed outcome measure [result available] </w:t>
      </w:r>
    </w:p>
    <w:p w14:paraId="685B35BE" w14:textId="384B3865" w:rsidR="00987021" w:rsidRDefault="009F40FC" w:rsidP="00987021">
      <w:pPr>
        <w:pStyle w:val="TableFigNotes18"/>
      </w:pPr>
      <w:r>
        <w:t xml:space="preserve"># </w:t>
      </w:r>
      <w:r w:rsidR="00987021">
        <w:t xml:space="preserve">RCT is included in the systematic review, meets our PICO criteria but a study result is not available for the listed outcome measure as </w:t>
      </w:r>
      <w:r w:rsidR="00987021" w:rsidRPr="00156640">
        <w:t xml:space="preserve">the </w:t>
      </w:r>
      <w:r w:rsidR="001664B2">
        <w:t>SR</w:t>
      </w:r>
      <w:r w:rsidR="00987021" w:rsidRPr="00156640">
        <w:t xml:space="preserve"> </w:t>
      </w:r>
      <w:r w:rsidR="00987021">
        <w:t xml:space="preserve">did </w:t>
      </w:r>
      <w:r w:rsidR="00987021" w:rsidRPr="00156640">
        <w:t xml:space="preserve">not include </w:t>
      </w:r>
      <w:r w:rsidR="00987021">
        <w:t xml:space="preserve">it </w:t>
      </w:r>
      <w:r w:rsidR="00987021" w:rsidRPr="00156640">
        <w:t>in their data synthesis due to high risk of bias or heterogeneity</w:t>
      </w:r>
      <w:r w:rsidR="00987021">
        <w:t xml:space="preserve"> [data </w:t>
      </w:r>
      <w:r w:rsidR="0057164F">
        <w:t xml:space="preserve">are </w:t>
      </w:r>
      <w:r w:rsidR="00987021">
        <w:t>incomplete; result may be available in another SR]</w:t>
      </w:r>
    </w:p>
    <w:p w14:paraId="35D6E2FF" w14:textId="483BFFB0" w:rsidR="001E285E" w:rsidRDefault="003C3D42" w:rsidP="001664B2">
      <w:pPr>
        <w:pStyle w:val="TableFigNotes18"/>
        <w:keepNext/>
      </w:pPr>
      <w:r w:rsidRPr="00E23F7D">
        <w:t>-- RCT is not included in systematic review</w:t>
      </w:r>
      <w:r w:rsidR="00403C14">
        <w:t>.</w:t>
      </w:r>
    </w:p>
    <w:p w14:paraId="63577075" w14:textId="77777777" w:rsidR="00E37A93" w:rsidRDefault="00E37A93" w:rsidP="00E37A93">
      <w:pPr>
        <w:pStyle w:val="BodyText"/>
        <w:sectPr w:rsidR="00E37A93" w:rsidSect="00CD7624">
          <w:footnotePr>
            <w:numFmt w:val="lowerLetter"/>
          </w:footnotePr>
          <w:pgSz w:w="16837" w:h="11905" w:orient="landscape" w:code="9"/>
          <w:pgMar w:top="1440" w:right="1080" w:bottom="1440" w:left="1080" w:header="720" w:footer="397" w:gutter="0"/>
          <w:paperSrc w:first="261" w:other="261"/>
          <w:cols w:space="708"/>
          <w:docGrid w:linePitch="299"/>
        </w:sectPr>
      </w:pPr>
    </w:p>
    <w:p w14:paraId="7827D46B" w14:textId="4207BCC1" w:rsidR="005634AD" w:rsidRPr="00E23F7D" w:rsidRDefault="005634AD" w:rsidP="005634AD">
      <w:pPr>
        <w:pStyle w:val="Heading3"/>
      </w:pPr>
      <w:bookmarkStart w:id="82" w:name="_Ref142937401"/>
      <w:bookmarkStart w:id="83" w:name="_Toc183697491"/>
      <w:r w:rsidRPr="00E23F7D">
        <w:lastRenderedPageBreak/>
        <w:t>Summary of findings</w:t>
      </w:r>
      <w:r w:rsidR="008F2F8A" w:rsidRPr="00E23F7D">
        <w:t xml:space="preserve"> and ev</w:t>
      </w:r>
      <w:r w:rsidRPr="00E23F7D">
        <w:t>idence statement</w:t>
      </w:r>
      <w:bookmarkEnd w:id="82"/>
      <w:bookmarkEnd w:id="83"/>
    </w:p>
    <w:p w14:paraId="7A36AC65" w14:textId="4B17791A" w:rsidR="002C5C1E" w:rsidRPr="00E23F7D" w:rsidRDefault="007E3866" w:rsidP="002C5C1E">
      <w:pPr>
        <w:pStyle w:val="Heading4"/>
      </w:pPr>
      <w:r>
        <w:t>Primary Comparison</w:t>
      </w:r>
      <w:r w:rsidR="002C5C1E" w:rsidRPr="00E23F7D">
        <w:t xml:space="preserve"> (vs placebo)</w:t>
      </w:r>
    </w:p>
    <w:p w14:paraId="315EA722" w14:textId="77777777" w:rsidR="00482BB7" w:rsidRDefault="00E2782B" w:rsidP="002C5C1E">
      <w:pPr>
        <w:pStyle w:val="BodyText"/>
      </w:pPr>
      <w:r>
        <w:t xml:space="preserve">There were </w:t>
      </w:r>
      <w:r w:rsidR="009940D3">
        <w:t>22</w:t>
      </w:r>
      <w:r w:rsidR="002C5C1E" w:rsidRPr="00E23F7D">
        <w:t xml:space="preserve"> RCTs found by the included systematic reviews that compared </w:t>
      </w:r>
      <w:r w:rsidR="00FD4005">
        <w:t>WHM</w:t>
      </w:r>
      <w:r w:rsidR="002C5C1E" w:rsidRPr="00E23F7D">
        <w:t xml:space="preserve"> with placebo in people with</w:t>
      </w:r>
      <w:r w:rsidR="009940D3" w:rsidRPr="009940D3">
        <w:t xml:space="preserve"> </w:t>
      </w:r>
      <w:r w:rsidR="009940D3">
        <w:t>IBD</w:t>
      </w:r>
      <w:r w:rsidR="002C5C1E" w:rsidRPr="00E23F7D">
        <w:t xml:space="preserve">. </w:t>
      </w:r>
      <w:r>
        <w:t xml:space="preserve">Of these, 17 RCTs </w:t>
      </w:r>
      <w:r w:rsidRPr="00E23F7D">
        <w:t>(</w:t>
      </w:r>
      <w:r w:rsidRPr="00946FBD">
        <w:t>Kumar 2019</w:t>
      </w:r>
      <w:r>
        <w:t xml:space="preserve">, </w:t>
      </w:r>
      <w:r w:rsidRPr="00946FBD">
        <w:t>Sadeghi 2019</w:t>
      </w:r>
      <w:r>
        <w:t xml:space="preserve">, </w:t>
      </w:r>
      <w:r w:rsidRPr="00D4172A">
        <w:t xml:space="preserve">Masoodi 2018, Banerjee 2017, Kedia 2017, Lang 2015, Rastegarpanah 2015, Singla 2014, Dryden 2013, Sandbom 2013, Holtmeier 2011, Shivakumar 2011, </w:t>
      </w:r>
      <w:r w:rsidRPr="00946FBD">
        <w:t>Sandbo</w:t>
      </w:r>
      <w:r>
        <w:t>m</w:t>
      </w:r>
      <w:r w:rsidRPr="00946FBD">
        <w:t xml:space="preserve"> 2010</w:t>
      </w:r>
      <w:r>
        <w:t xml:space="preserve">, </w:t>
      </w:r>
      <w:r w:rsidRPr="00946FBD">
        <w:t>Madisch 2007</w:t>
      </w:r>
      <w:r>
        <w:t xml:space="preserve">, </w:t>
      </w:r>
      <w:r w:rsidRPr="00946FBD">
        <w:t>Omer 2007</w:t>
      </w:r>
      <w:r>
        <w:t xml:space="preserve">, </w:t>
      </w:r>
      <w:r w:rsidRPr="00946FBD">
        <w:t>Hanai 2006</w:t>
      </w:r>
      <w:r>
        <w:t xml:space="preserve">, </w:t>
      </w:r>
      <w:r w:rsidRPr="00946FBD">
        <w:t>Langmead 2004</w:t>
      </w:r>
      <w:r w:rsidRPr="00E23F7D">
        <w:t>)</w:t>
      </w:r>
      <w:r>
        <w:t xml:space="preserve"> </w:t>
      </w:r>
      <w:r w:rsidR="00482BB7">
        <w:t xml:space="preserve">contributed data relevant to at least one critical or important outcome. </w:t>
      </w:r>
    </w:p>
    <w:p w14:paraId="6D68E6FE" w14:textId="016E911D" w:rsidR="002C5C1E" w:rsidRPr="00E23F7D" w:rsidRDefault="00E2782B" w:rsidP="002C5C1E">
      <w:pPr>
        <w:pStyle w:val="BodyText"/>
      </w:pPr>
      <w:r>
        <w:t>Four (4) RCTs (</w:t>
      </w:r>
      <w:r w:rsidRPr="00946FBD">
        <w:t>Sugimoto 2019</w:t>
      </w:r>
      <w:r>
        <w:t xml:space="preserve">, </w:t>
      </w:r>
      <w:r w:rsidRPr="000E550C">
        <w:t>Shapira 2018</w:t>
      </w:r>
      <w:r>
        <w:t xml:space="preserve">, </w:t>
      </w:r>
      <w:r w:rsidRPr="000E550C">
        <w:t>Suskind 2013</w:t>
      </w:r>
      <w:r>
        <w:t xml:space="preserve">, </w:t>
      </w:r>
      <w:r w:rsidRPr="000E550C">
        <w:t>Atkinson 2002</w:t>
      </w:r>
      <w:r>
        <w:t xml:space="preserve">) did not contribute any data because the review authors had judged the studies to be at high risk of bias </w:t>
      </w:r>
      <w:r w:rsidR="007B7D1E">
        <w:t xml:space="preserve">(no data reported) </w:t>
      </w:r>
      <w:r>
        <w:t>and one RCT (</w:t>
      </w:r>
      <w:r w:rsidRPr="00946FBD">
        <w:t>Hallert 1991</w:t>
      </w:r>
      <w:r>
        <w:t>) did not report results prior to crossover</w:t>
      </w:r>
      <w:r w:rsidR="00413572">
        <w:t xml:space="preserve"> so</w:t>
      </w:r>
      <w:r>
        <w:t xml:space="preserve"> were not able to be used in the synthesis.</w:t>
      </w:r>
    </w:p>
    <w:tbl>
      <w:tblPr>
        <w:tblW w:w="5018" w:type="pct"/>
        <w:tblLayout w:type="fixed"/>
        <w:tblCellMar>
          <w:left w:w="60" w:type="dxa"/>
          <w:right w:w="60" w:type="dxa"/>
        </w:tblCellMar>
        <w:tblLook w:val="04A0" w:firstRow="1" w:lastRow="0" w:firstColumn="1" w:lastColumn="0" w:noHBand="0" w:noVBand="1"/>
      </w:tblPr>
      <w:tblGrid>
        <w:gridCol w:w="1842"/>
        <w:gridCol w:w="1279"/>
        <w:gridCol w:w="1557"/>
        <w:gridCol w:w="992"/>
        <w:gridCol w:w="1133"/>
        <w:gridCol w:w="1134"/>
        <w:gridCol w:w="1823"/>
        <w:gridCol w:w="20"/>
      </w:tblGrid>
      <w:tr w:rsidR="002C5C1E" w:rsidRPr="00E23F7D" w14:paraId="1E65F50D" w14:textId="77777777" w:rsidTr="000469EC">
        <w:trPr>
          <w:cantSplit/>
          <w:tblHeader/>
        </w:trPr>
        <w:tc>
          <w:tcPr>
            <w:tcW w:w="5000" w:type="pct"/>
            <w:gridSpan w:val="8"/>
            <w:tcBorders>
              <w:top w:val="single" w:sz="12" w:space="0" w:color="000000"/>
              <w:left w:val="nil"/>
              <w:bottom w:val="single" w:sz="12" w:space="0" w:color="000000"/>
              <w:right w:val="nil"/>
            </w:tcBorders>
            <w:vAlign w:val="center"/>
            <w:hideMark/>
          </w:tcPr>
          <w:p w14:paraId="48707C86" w14:textId="6E2B2DA1" w:rsidR="002C5C1E" w:rsidRPr="00E23F7D" w:rsidRDefault="002C5C1E">
            <w:pPr>
              <w:pStyle w:val="TableH1"/>
            </w:pPr>
            <w:r w:rsidRPr="00E23F7D">
              <w:t xml:space="preserve">WHM compared to </w:t>
            </w:r>
            <w:r w:rsidRPr="000B096A">
              <w:t xml:space="preserve">placebo for </w:t>
            </w:r>
            <w:r w:rsidR="009940D3" w:rsidRPr="000B096A">
              <w:t>Inflammatory bowel disease</w:t>
            </w:r>
          </w:p>
        </w:tc>
      </w:tr>
      <w:tr w:rsidR="002C5C1E" w:rsidRPr="00E23F7D" w14:paraId="4BFB79F7" w14:textId="77777777" w:rsidTr="000B096A">
        <w:trPr>
          <w:cantSplit/>
          <w:tblHeader/>
        </w:trPr>
        <w:tc>
          <w:tcPr>
            <w:tcW w:w="5000" w:type="pct"/>
            <w:gridSpan w:val="8"/>
            <w:tcBorders>
              <w:top w:val="single" w:sz="12" w:space="0" w:color="000000"/>
              <w:left w:val="nil"/>
              <w:bottom w:val="single" w:sz="12" w:space="0" w:color="000000"/>
              <w:right w:val="nil"/>
            </w:tcBorders>
            <w:shd w:val="clear" w:color="auto" w:fill="auto"/>
            <w:vAlign w:val="center"/>
            <w:hideMark/>
          </w:tcPr>
          <w:p w14:paraId="4876BB6E" w14:textId="60BA25AD" w:rsidR="002C5C1E" w:rsidRPr="000B096A" w:rsidRDefault="002C5C1E" w:rsidP="00187230">
            <w:pPr>
              <w:pStyle w:val="Tabletext"/>
            </w:pPr>
            <w:r w:rsidRPr="00E23F7D">
              <w:rPr>
                <w:rStyle w:val="Strong"/>
              </w:rPr>
              <w:t xml:space="preserve">Patient or population: </w:t>
            </w:r>
            <w:r w:rsidR="009940D3" w:rsidRPr="000B096A">
              <w:t>Inflammatory bowel disease</w:t>
            </w:r>
          </w:p>
          <w:p w14:paraId="0E013E49" w14:textId="77777777" w:rsidR="002C5C1E" w:rsidRPr="00E23F7D" w:rsidRDefault="002C5C1E" w:rsidP="00187230">
            <w:pPr>
              <w:pStyle w:val="Tabletext"/>
            </w:pPr>
            <w:r w:rsidRPr="00E23F7D">
              <w:rPr>
                <w:rStyle w:val="Strong"/>
              </w:rPr>
              <w:t xml:space="preserve">Setting: </w:t>
            </w:r>
            <w:r w:rsidRPr="000B096A">
              <w:t>Community</w:t>
            </w:r>
          </w:p>
          <w:p w14:paraId="60BF2965" w14:textId="2CA0ECBA" w:rsidR="002C5C1E" w:rsidRPr="00E23F7D" w:rsidRDefault="002C5C1E" w:rsidP="00187230">
            <w:pPr>
              <w:pStyle w:val="Tabletext"/>
            </w:pPr>
            <w:r w:rsidRPr="00E23F7D">
              <w:rPr>
                <w:rStyle w:val="Strong"/>
              </w:rPr>
              <w:t>Intervention:</w:t>
            </w:r>
            <w:r w:rsidRPr="00E23F7D">
              <w:t xml:space="preserve"> </w:t>
            </w:r>
            <w:r w:rsidRPr="000B096A">
              <w:t>WHM (</w:t>
            </w:r>
            <w:r w:rsidR="000B096A">
              <w:t>curcumin, green tea extract</w:t>
            </w:r>
            <w:r w:rsidR="001F28E5">
              <w:t>, boswellia, wormwood, St Mary’s thistle, andrographis</w:t>
            </w:r>
            <w:r w:rsidRPr="000B096A">
              <w:t>)</w:t>
            </w:r>
            <w:r w:rsidR="008233A2">
              <w:t xml:space="preserve"> </w:t>
            </w:r>
            <w:r w:rsidR="008233A2">
              <w:rPr>
                <w:rFonts w:eastAsia="Times New Roman"/>
              </w:rPr>
              <w:t>delivered as an adjunct to standard therapy</w:t>
            </w:r>
          </w:p>
          <w:p w14:paraId="20A3EE58" w14:textId="69153031" w:rsidR="007B7D1E" w:rsidRPr="00E23F7D" w:rsidRDefault="002C5C1E" w:rsidP="00187230">
            <w:pPr>
              <w:pStyle w:val="Tabletext"/>
              <w:rPr>
                <w:rFonts w:eastAsia="Times New Roman"/>
              </w:rPr>
            </w:pPr>
            <w:r w:rsidRPr="00E23F7D">
              <w:rPr>
                <w:rStyle w:val="Strong"/>
              </w:rPr>
              <w:t>Comparison:</w:t>
            </w:r>
            <w:r w:rsidRPr="00E23F7D">
              <w:rPr>
                <w:rFonts w:eastAsia="Times New Roman"/>
              </w:rPr>
              <w:t xml:space="preserve"> Placebo</w:t>
            </w:r>
            <w:r w:rsidR="008233A2">
              <w:rPr>
                <w:rFonts w:eastAsia="Times New Roman"/>
              </w:rPr>
              <w:t xml:space="preserve"> </w:t>
            </w:r>
          </w:p>
        </w:tc>
      </w:tr>
      <w:tr w:rsidR="00AA0709" w:rsidRPr="00E23F7D" w14:paraId="3A17167D" w14:textId="77777777" w:rsidTr="00FF0264">
        <w:trPr>
          <w:cantSplit/>
          <w:tblHeader/>
        </w:trPr>
        <w:tc>
          <w:tcPr>
            <w:tcW w:w="942" w:type="pct"/>
            <w:vMerge w:val="restart"/>
            <w:tcBorders>
              <w:right w:val="single" w:sz="6" w:space="0" w:color="EFEFEF"/>
            </w:tcBorders>
            <w:shd w:val="clear" w:color="auto" w:fill="006579" w:themeFill="accent2"/>
            <w:vAlign w:val="center"/>
            <w:hideMark/>
          </w:tcPr>
          <w:p w14:paraId="320B9337" w14:textId="77777777" w:rsidR="000469EC" w:rsidRPr="003F2B87" w:rsidRDefault="000469EC" w:rsidP="003F2B87">
            <w:pPr>
              <w:pStyle w:val="TableH28pt"/>
            </w:pPr>
            <w:r w:rsidRPr="003F2B87">
              <w:rPr>
                <w:color w:val="F9F9F9" w:themeColor="background1"/>
              </w:rPr>
              <w:t>Outcomes</w:t>
            </w:r>
          </w:p>
        </w:tc>
        <w:tc>
          <w:tcPr>
            <w:tcW w:w="1450" w:type="pct"/>
            <w:gridSpan w:val="2"/>
            <w:tcBorders>
              <w:top w:val="single" w:sz="6" w:space="0" w:color="EFEFEF"/>
              <w:right w:val="single" w:sz="6" w:space="0" w:color="EFEFEF"/>
            </w:tcBorders>
            <w:shd w:val="clear" w:color="auto" w:fill="E0E0E0"/>
            <w:vAlign w:val="center"/>
            <w:hideMark/>
          </w:tcPr>
          <w:p w14:paraId="011B808C" w14:textId="77777777" w:rsidR="000469EC" w:rsidRPr="00AA0709" w:rsidRDefault="000469EC" w:rsidP="00AA0709">
            <w:pPr>
              <w:pStyle w:val="TableH28pt"/>
            </w:pPr>
            <w:r w:rsidRPr="00845342">
              <w:t>Anticipated</w:t>
            </w:r>
            <w:r w:rsidRPr="00AA0709">
              <w:t xml:space="preserve"> absolute effects* (95% CI)</w:t>
            </w:r>
          </w:p>
        </w:tc>
        <w:tc>
          <w:tcPr>
            <w:tcW w:w="507" w:type="pct"/>
            <w:vMerge w:val="restart"/>
            <w:tcBorders>
              <w:right w:val="single" w:sz="6" w:space="0" w:color="EFEFEF"/>
            </w:tcBorders>
            <w:shd w:val="clear" w:color="auto" w:fill="006579" w:themeFill="accent2"/>
            <w:vAlign w:val="center"/>
            <w:hideMark/>
          </w:tcPr>
          <w:p w14:paraId="171F2CFD" w14:textId="77777777" w:rsidR="000469EC" w:rsidRPr="003F2B87" w:rsidRDefault="000469EC" w:rsidP="003F2B87">
            <w:pPr>
              <w:pStyle w:val="TableH28pt"/>
            </w:pPr>
            <w:r w:rsidRPr="003F2B87">
              <w:rPr>
                <w:color w:val="F9F9F9" w:themeColor="background1"/>
              </w:rPr>
              <w:t>Relative effect</w:t>
            </w:r>
            <w:r w:rsidRPr="003F2B87">
              <w:rPr>
                <w:color w:val="F9F9F9" w:themeColor="background1"/>
              </w:rPr>
              <w:br/>
              <w:t>(95% CI)</w:t>
            </w:r>
          </w:p>
        </w:tc>
        <w:tc>
          <w:tcPr>
            <w:tcW w:w="579" w:type="pct"/>
            <w:vMerge w:val="restart"/>
            <w:tcBorders>
              <w:right w:val="single" w:sz="6" w:space="0" w:color="EFEFEF"/>
            </w:tcBorders>
            <w:shd w:val="clear" w:color="auto" w:fill="006579" w:themeFill="accent2"/>
            <w:vAlign w:val="center"/>
            <w:hideMark/>
          </w:tcPr>
          <w:p w14:paraId="220DAD3F" w14:textId="44BB07A0" w:rsidR="000469EC" w:rsidRPr="003F2B87" w:rsidRDefault="00AD312A" w:rsidP="003F2B87">
            <w:pPr>
              <w:pStyle w:val="TableH28pt"/>
            </w:pPr>
            <w:r w:rsidRPr="003F2B87">
              <w:rPr>
                <w:color w:val="F9F9F9" w:themeColor="background1"/>
              </w:rPr>
              <w:t xml:space="preserve">No. </w:t>
            </w:r>
            <w:r w:rsidR="000469EC" w:rsidRPr="003F2B87">
              <w:rPr>
                <w:color w:val="F9F9F9" w:themeColor="background1"/>
              </w:rPr>
              <w:t>of participants</w:t>
            </w:r>
            <w:r w:rsidR="000469EC" w:rsidRPr="003F2B87">
              <w:rPr>
                <w:color w:val="F9F9F9" w:themeColor="background1"/>
              </w:rPr>
              <w:br/>
              <w:t>(studies)</w:t>
            </w:r>
          </w:p>
        </w:tc>
        <w:tc>
          <w:tcPr>
            <w:tcW w:w="580" w:type="pct"/>
            <w:vMerge w:val="restart"/>
            <w:tcBorders>
              <w:right w:val="single" w:sz="6" w:space="0" w:color="EFEFEF"/>
            </w:tcBorders>
            <w:shd w:val="clear" w:color="auto" w:fill="006579" w:themeFill="accent2"/>
            <w:vAlign w:val="center"/>
            <w:hideMark/>
          </w:tcPr>
          <w:p w14:paraId="01BC05DF" w14:textId="77777777" w:rsidR="000469EC" w:rsidRPr="003F2B87" w:rsidRDefault="000469EC" w:rsidP="003F2B87">
            <w:pPr>
              <w:pStyle w:val="TableH28pt"/>
            </w:pPr>
            <w:r w:rsidRPr="003F2B87">
              <w:rPr>
                <w:color w:val="F9F9F9" w:themeColor="background1"/>
              </w:rPr>
              <w:t>Certainty of the evidence</w:t>
            </w:r>
            <w:r w:rsidRPr="003F2B87">
              <w:rPr>
                <w:color w:val="F9F9F9" w:themeColor="background1"/>
              </w:rPr>
              <w:br/>
              <w:t>(GRADE)</w:t>
            </w:r>
          </w:p>
        </w:tc>
        <w:tc>
          <w:tcPr>
            <w:tcW w:w="942" w:type="pct"/>
            <w:gridSpan w:val="2"/>
            <w:vMerge w:val="restart"/>
            <w:tcBorders>
              <w:right w:val="single" w:sz="6" w:space="0" w:color="EFEFEF"/>
            </w:tcBorders>
            <w:shd w:val="clear" w:color="auto" w:fill="006579" w:themeFill="accent2"/>
            <w:vAlign w:val="center"/>
            <w:hideMark/>
          </w:tcPr>
          <w:p w14:paraId="2539EBC8" w14:textId="77777777" w:rsidR="000469EC" w:rsidRPr="003F2B87" w:rsidRDefault="000469EC" w:rsidP="003F2B87">
            <w:pPr>
              <w:pStyle w:val="TableH28pt"/>
            </w:pPr>
            <w:r w:rsidRPr="003F2B87">
              <w:rPr>
                <w:color w:val="F9F9F9" w:themeColor="background1"/>
              </w:rPr>
              <w:t>Evidence statement</w:t>
            </w:r>
          </w:p>
        </w:tc>
      </w:tr>
      <w:tr w:rsidR="00AA0709" w:rsidRPr="00E23F7D" w14:paraId="111032A7" w14:textId="77777777" w:rsidTr="00FF0264">
        <w:trPr>
          <w:cantSplit/>
          <w:tblHeader/>
        </w:trPr>
        <w:tc>
          <w:tcPr>
            <w:tcW w:w="942" w:type="pct"/>
            <w:vMerge/>
            <w:tcBorders>
              <w:right w:val="single" w:sz="6" w:space="0" w:color="EFEFEF"/>
            </w:tcBorders>
            <w:shd w:val="clear" w:color="auto" w:fill="006579" w:themeFill="accent2"/>
            <w:vAlign w:val="center"/>
            <w:hideMark/>
          </w:tcPr>
          <w:p w14:paraId="22C67C70" w14:textId="77777777" w:rsidR="000469EC" w:rsidRPr="00E23F7D" w:rsidRDefault="000469EC">
            <w:pPr>
              <w:pStyle w:val="Tabletext8pt"/>
            </w:pPr>
          </w:p>
        </w:tc>
        <w:tc>
          <w:tcPr>
            <w:tcW w:w="654" w:type="pct"/>
            <w:tcBorders>
              <w:top w:val="single" w:sz="6" w:space="0" w:color="EFEFEF"/>
              <w:right w:val="single" w:sz="6" w:space="0" w:color="EFEFEF"/>
            </w:tcBorders>
            <w:shd w:val="clear" w:color="auto" w:fill="E0E0E0"/>
            <w:vAlign w:val="center"/>
            <w:hideMark/>
          </w:tcPr>
          <w:p w14:paraId="33A08757" w14:textId="77777777" w:rsidR="000469EC" w:rsidRPr="00AA0709" w:rsidRDefault="000469EC" w:rsidP="00AA0709">
            <w:pPr>
              <w:pStyle w:val="TableH28pt"/>
            </w:pPr>
            <w:r w:rsidRPr="00AA0709">
              <w:t>Risk with Placebo</w:t>
            </w:r>
          </w:p>
        </w:tc>
        <w:tc>
          <w:tcPr>
            <w:tcW w:w="796" w:type="pct"/>
            <w:tcBorders>
              <w:top w:val="single" w:sz="6" w:space="0" w:color="EFEFEF"/>
              <w:right w:val="single" w:sz="6" w:space="0" w:color="EFEFEF"/>
            </w:tcBorders>
            <w:shd w:val="clear" w:color="auto" w:fill="E0E0E0"/>
            <w:vAlign w:val="center"/>
            <w:hideMark/>
          </w:tcPr>
          <w:p w14:paraId="3074E65A" w14:textId="77777777" w:rsidR="000469EC" w:rsidRPr="00AA0709" w:rsidRDefault="000469EC" w:rsidP="00AA0709">
            <w:pPr>
              <w:pStyle w:val="TableH28pt"/>
            </w:pPr>
            <w:r w:rsidRPr="00AA0709">
              <w:t>Risk with WHM</w:t>
            </w:r>
          </w:p>
        </w:tc>
        <w:tc>
          <w:tcPr>
            <w:tcW w:w="507" w:type="pct"/>
            <w:vMerge/>
            <w:tcBorders>
              <w:right w:val="single" w:sz="6" w:space="0" w:color="EFEFEF"/>
            </w:tcBorders>
            <w:shd w:val="clear" w:color="auto" w:fill="006579" w:themeFill="accent2"/>
            <w:vAlign w:val="center"/>
            <w:hideMark/>
          </w:tcPr>
          <w:p w14:paraId="0FB5EB0E" w14:textId="77777777" w:rsidR="000469EC" w:rsidRPr="00E23F7D" w:rsidRDefault="000469EC" w:rsidP="001F28E5">
            <w:pPr>
              <w:pStyle w:val="Tabletext8pt"/>
              <w:jc w:val="center"/>
            </w:pPr>
          </w:p>
        </w:tc>
        <w:tc>
          <w:tcPr>
            <w:tcW w:w="579" w:type="pct"/>
            <w:vMerge/>
            <w:tcBorders>
              <w:right w:val="single" w:sz="6" w:space="0" w:color="EFEFEF"/>
            </w:tcBorders>
            <w:shd w:val="clear" w:color="auto" w:fill="006579" w:themeFill="accent2"/>
            <w:vAlign w:val="center"/>
            <w:hideMark/>
          </w:tcPr>
          <w:p w14:paraId="51074230" w14:textId="77777777" w:rsidR="000469EC" w:rsidRPr="00E23F7D" w:rsidRDefault="000469EC" w:rsidP="001F28E5">
            <w:pPr>
              <w:pStyle w:val="Tabletext8pt"/>
              <w:jc w:val="center"/>
            </w:pPr>
          </w:p>
        </w:tc>
        <w:tc>
          <w:tcPr>
            <w:tcW w:w="580" w:type="pct"/>
            <w:vMerge/>
            <w:tcBorders>
              <w:right w:val="single" w:sz="6" w:space="0" w:color="EFEFEF"/>
            </w:tcBorders>
            <w:shd w:val="clear" w:color="auto" w:fill="006579" w:themeFill="accent2"/>
            <w:vAlign w:val="center"/>
            <w:hideMark/>
          </w:tcPr>
          <w:p w14:paraId="1E831DEE" w14:textId="77777777" w:rsidR="000469EC" w:rsidRPr="00E23F7D" w:rsidRDefault="000469EC" w:rsidP="001F28E5">
            <w:pPr>
              <w:pStyle w:val="Tabletext8pt"/>
              <w:jc w:val="center"/>
            </w:pPr>
          </w:p>
        </w:tc>
        <w:tc>
          <w:tcPr>
            <w:tcW w:w="942" w:type="pct"/>
            <w:gridSpan w:val="2"/>
            <w:vMerge/>
            <w:tcBorders>
              <w:right w:val="single" w:sz="6" w:space="0" w:color="EFEFEF"/>
            </w:tcBorders>
            <w:shd w:val="clear" w:color="auto" w:fill="006579" w:themeFill="accent2"/>
            <w:vAlign w:val="center"/>
            <w:hideMark/>
          </w:tcPr>
          <w:p w14:paraId="271FFBEB" w14:textId="77777777" w:rsidR="000469EC" w:rsidRPr="00E23F7D" w:rsidRDefault="000469EC">
            <w:pPr>
              <w:pStyle w:val="Tabletext8pt"/>
            </w:pPr>
          </w:p>
        </w:tc>
      </w:tr>
      <w:tr w:rsidR="00482BB7" w:rsidRPr="00E23F7D" w14:paraId="29BA301C" w14:textId="77777777" w:rsidTr="00FF0264">
        <w:trPr>
          <w:gridAfter w:val="1"/>
          <w:wAfter w:w="10" w:type="pct"/>
          <w:cantSplit/>
        </w:trPr>
        <w:tc>
          <w:tcPr>
            <w:tcW w:w="942" w:type="pct"/>
            <w:tcBorders>
              <w:top w:val="single" w:sz="6" w:space="0" w:color="000000"/>
              <w:left w:val="nil"/>
              <w:bottom w:val="single" w:sz="6" w:space="0" w:color="000000"/>
              <w:right w:val="nil"/>
            </w:tcBorders>
          </w:tcPr>
          <w:p w14:paraId="5C229F2F" w14:textId="3D326E87" w:rsidR="00451BF0" w:rsidRPr="00E23F7D" w:rsidRDefault="00341C7A" w:rsidP="00451BF0">
            <w:pPr>
              <w:pStyle w:val="Tabletext8pt"/>
            </w:pPr>
            <w:r>
              <w:t>Clinical</w:t>
            </w:r>
            <w:r w:rsidR="00451BF0" w:rsidRPr="00470C88">
              <w:t xml:space="preserve"> improvemen</w:t>
            </w:r>
            <w:r w:rsidR="00451BF0">
              <w:t>t</w:t>
            </w:r>
            <w:r w:rsidR="00451BF0">
              <w:br/>
              <w:t xml:space="preserve">assessed with: CDAI, UCDAI </w:t>
            </w:r>
            <w:r w:rsidR="00FF1A9F">
              <w:t xml:space="preserve">or other </w:t>
            </w:r>
            <w:r w:rsidR="00451BF0">
              <w:br/>
            </w:r>
            <w:r w:rsidR="00451BF0" w:rsidRPr="00E23F7D">
              <w:t xml:space="preserve">Scale: </w:t>
            </w:r>
            <w:r w:rsidR="008524DE" w:rsidRPr="00E23F7D">
              <w:t>range</w:t>
            </w:r>
            <w:r w:rsidR="008524DE">
              <w:t xml:space="preserve"> </w:t>
            </w:r>
            <w:r w:rsidR="00451BF0">
              <w:t>varies</w:t>
            </w:r>
            <w:r w:rsidR="00A2562C">
              <w:t xml:space="preserve"> (higher is worse)</w:t>
            </w:r>
            <w:r w:rsidR="00451BF0" w:rsidRPr="00E23F7D">
              <w:br/>
              <w:t xml:space="preserve">follow-up: </w:t>
            </w:r>
            <w:r w:rsidR="00451BF0">
              <w:t>range 4 to 24</w:t>
            </w:r>
            <w:r w:rsidR="00451BF0" w:rsidRPr="00E23F7D">
              <w:t xml:space="preserve"> weeks</w:t>
            </w:r>
          </w:p>
        </w:tc>
        <w:tc>
          <w:tcPr>
            <w:tcW w:w="654" w:type="pct"/>
            <w:tcBorders>
              <w:top w:val="single" w:sz="6" w:space="0" w:color="000000"/>
              <w:left w:val="nil"/>
              <w:bottom w:val="single" w:sz="6" w:space="0" w:color="000000"/>
              <w:right w:val="nil"/>
            </w:tcBorders>
            <w:shd w:val="clear" w:color="auto" w:fill="E0E0E0"/>
            <w:vAlign w:val="center"/>
          </w:tcPr>
          <w:p w14:paraId="5E056DC0" w14:textId="15B7495C" w:rsidR="00451BF0" w:rsidRPr="00E23F7D" w:rsidRDefault="00451BF0" w:rsidP="00FF1A9F">
            <w:pPr>
              <w:pStyle w:val="Tabletext8pt"/>
              <w:jc w:val="center"/>
            </w:pPr>
            <w:r w:rsidRPr="00E23F7D">
              <w:t>-</w:t>
            </w:r>
          </w:p>
        </w:tc>
        <w:tc>
          <w:tcPr>
            <w:tcW w:w="796" w:type="pct"/>
            <w:tcBorders>
              <w:top w:val="single" w:sz="6" w:space="0" w:color="000000"/>
              <w:left w:val="nil"/>
              <w:bottom w:val="single" w:sz="6" w:space="0" w:color="000000"/>
              <w:right w:val="nil"/>
            </w:tcBorders>
            <w:shd w:val="clear" w:color="auto" w:fill="E0E0E0"/>
          </w:tcPr>
          <w:p w14:paraId="338614DB" w14:textId="653B8583" w:rsidR="00451BF0" w:rsidRPr="00E23F7D" w:rsidRDefault="00451BF0" w:rsidP="00FF1A9F">
            <w:pPr>
              <w:pStyle w:val="Tabletext8pt"/>
              <w:jc w:val="center"/>
              <w:rPr>
                <w:rFonts w:eastAsia="Times New Roman"/>
              </w:rPr>
            </w:pPr>
            <w:r w:rsidRPr="00E23F7D">
              <w:rPr>
                <w:rFonts w:eastAsia="Times New Roman"/>
              </w:rPr>
              <w:t xml:space="preserve">SMD </w:t>
            </w:r>
            <w:r w:rsidRPr="00E23F7D">
              <w:rPr>
                <w:rStyle w:val="Strong"/>
              </w:rPr>
              <w:t>0.3</w:t>
            </w:r>
            <w:r>
              <w:rPr>
                <w:rStyle w:val="Strong"/>
              </w:rPr>
              <w:t>7</w:t>
            </w:r>
            <w:r w:rsidRPr="00E23F7D">
              <w:rPr>
                <w:rStyle w:val="Strong"/>
              </w:rPr>
              <w:t xml:space="preserve"> SD lower^</w:t>
            </w:r>
          </w:p>
          <w:p w14:paraId="3741AEA8" w14:textId="6D0B8CEF" w:rsidR="00451BF0" w:rsidRPr="00E23F7D" w:rsidRDefault="00451BF0" w:rsidP="00FF1A9F">
            <w:pPr>
              <w:pStyle w:val="Tabletext8pt"/>
              <w:jc w:val="center"/>
            </w:pPr>
            <w:r w:rsidRPr="00E23F7D">
              <w:t>(0.7</w:t>
            </w:r>
            <w:r>
              <w:t>7</w:t>
            </w:r>
            <w:r w:rsidRPr="00E23F7D">
              <w:t xml:space="preserve"> lower to 0.0</w:t>
            </w:r>
            <w:r>
              <w:t>4</w:t>
            </w:r>
            <w:r w:rsidRPr="00E23F7D">
              <w:t xml:space="preserve"> </w:t>
            </w:r>
            <w:r>
              <w:t>higher</w:t>
            </w:r>
            <w:r w:rsidRPr="00E23F7D">
              <w:t>)</w:t>
            </w:r>
          </w:p>
        </w:tc>
        <w:tc>
          <w:tcPr>
            <w:tcW w:w="507" w:type="pct"/>
            <w:tcBorders>
              <w:top w:val="single" w:sz="6" w:space="0" w:color="000000"/>
              <w:left w:val="nil"/>
              <w:bottom w:val="single" w:sz="6" w:space="0" w:color="000000"/>
              <w:right w:val="nil"/>
            </w:tcBorders>
            <w:vAlign w:val="center"/>
          </w:tcPr>
          <w:p w14:paraId="6DD6420A" w14:textId="24443865" w:rsidR="00451BF0" w:rsidRPr="00E23F7D" w:rsidRDefault="00451BF0" w:rsidP="00451BF0">
            <w:pPr>
              <w:pStyle w:val="Tabletext8pt"/>
              <w:jc w:val="center"/>
            </w:pPr>
            <w:r w:rsidRPr="00E23F7D">
              <w:t>-</w:t>
            </w:r>
          </w:p>
        </w:tc>
        <w:tc>
          <w:tcPr>
            <w:tcW w:w="579" w:type="pct"/>
            <w:tcBorders>
              <w:top w:val="single" w:sz="6" w:space="0" w:color="000000"/>
              <w:left w:val="nil"/>
              <w:bottom w:val="single" w:sz="6" w:space="0" w:color="000000"/>
              <w:right w:val="nil"/>
            </w:tcBorders>
            <w:vAlign w:val="center"/>
          </w:tcPr>
          <w:p w14:paraId="4FB05FC2" w14:textId="43D361FB" w:rsidR="00451BF0" w:rsidRPr="00E23F7D" w:rsidRDefault="00451BF0" w:rsidP="00FF1A9F">
            <w:pPr>
              <w:pStyle w:val="Tabletext8pt"/>
              <w:jc w:val="center"/>
            </w:pPr>
            <w:r>
              <w:t>151</w:t>
            </w:r>
            <w:r>
              <w:br/>
            </w:r>
            <w:r w:rsidRPr="00E23F7D">
              <w:t>(</w:t>
            </w:r>
            <w:r>
              <w:t>2</w:t>
            </w:r>
            <w:r w:rsidRPr="00E23F7D">
              <w:t xml:space="preserve"> studies)</w:t>
            </w:r>
            <w:r w:rsidRPr="00E23F7D">
              <w:rPr>
                <w:rStyle w:val="FootnoteReference"/>
              </w:rPr>
              <w:t xml:space="preserve"> </w:t>
            </w:r>
            <w:r w:rsidRPr="00A341E7">
              <w:rPr>
                <w:rStyle w:val="FootnoteReference"/>
              </w:rPr>
              <w:t>†</w:t>
            </w:r>
          </w:p>
        </w:tc>
        <w:tc>
          <w:tcPr>
            <w:tcW w:w="580" w:type="pct"/>
            <w:tcBorders>
              <w:top w:val="single" w:sz="6" w:space="0" w:color="000000"/>
              <w:left w:val="nil"/>
              <w:bottom w:val="single" w:sz="6" w:space="0" w:color="000000"/>
              <w:right w:val="nil"/>
            </w:tcBorders>
            <w:vAlign w:val="center"/>
          </w:tcPr>
          <w:p w14:paraId="3C56857F" w14:textId="65B07D3D" w:rsidR="00451BF0" w:rsidRPr="00E23F7D" w:rsidRDefault="00451BF0" w:rsidP="00451BF0">
            <w:pPr>
              <w:pStyle w:val="Tabletext8pt"/>
              <w:jc w:val="center"/>
            </w:pPr>
            <w:r w:rsidRPr="004B4830">
              <w:rPr>
                <w:rStyle w:val="QualitytextChar"/>
                <w:rFonts w:ascii="Cambria Math" w:hAnsi="Cambria Math" w:cs="Cambria Math"/>
              </w:rPr>
              <w:t>⨁⨁◯◯</w:t>
            </w:r>
            <w:r w:rsidRPr="00E23F7D">
              <w:rPr>
                <w:rFonts w:eastAsia="Times New Roman"/>
              </w:rPr>
              <w:br/>
            </w:r>
            <w:r w:rsidRPr="00E23F7D">
              <w:rPr>
                <w:rStyle w:val="QualitytextChar"/>
              </w:rPr>
              <w:t xml:space="preserve">Low </w:t>
            </w:r>
            <w:r w:rsidRPr="003A3796">
              <w:rPr>
                <w:rStyle w:val="FootnoteReference"/>
              </w:rPr>
              <w:t>a,b</w:t>
            </w:r>
            <w:r w:rsidR="003A3796" w:rsidRPr="003A3796">
              <w:rPr>
                <w:rStyle w:val="FootnoteReference"/>
              </w:rPr>
              <w:t>,c,d,e</w:t>
            </w:r>
          </w:p>
        </w:tc>
        <w:tc>
          <w:tcPr>
            <w:tcW w:w="931" w:type="pct"/>
            <w:tcBorders>
              <w:top w:val="single" w:sz="6" w:space="0" w:color="000000"/>
              <w:left w:val="nil"/>
              <w:bottom w:val="single" w:sz="6" w:space="0" w:color="000000"/>
              <w:right w:val="nil"/>
            </w:tcBorders>
            <w:vAlign w:val="center"/>
          </w:tcPr>
          <w:p w14:paraId="5E4C21D1" w14:textId="50D9460E" w:rsidR="00451BF0" w:rsidRPr="00E23F7D" w:rsidRDefault="00451BF0" w:rsidP="00451BF0">
            <w:pPr>
              <w:pStyle w:val="Tabletext8pt"/>
            </w:pPr>
            <w:r w:rsidRPr="00E23F7D">
              <w:t xml:space="preserve">WHM </w:t>
            </w:r>
            <w:r w:rsidR="007C23D4">
              <w:t xml:space="preserve">may </w:t>
            </w:r>
            <w:r w:rsidR="00207ECF">
              <w:t xml:space="preserve">result in </w:t>
            </w:r>
            <w:r w:rsidR="00D3265C">
              <w:t xml:space="preserve">little to no </w:t>
            </w:r>
            <w:r w:rsidR="00207ECF">
              <w:t>difference</w:t>
            </w:r>
            <w:r w:rsidR="00D3265C">
              <w:t xml:space="preserve"> </w:t>
            </w:r>
            <w:r w:rsidR="00A65BF1">
              <w:t>i</w:t>
            </w:r>
            <w:r w:rsidRPr="00E23F7D">
              <w:t xml:space="preserve">n </w:t>
            </w:r>
            <w:r>
              <w:t>disease activity</w:t>
            </w:r>
            <w:r w:rsidRPr="00E23F7D">
              <w:t xml:space="preserve"> in people with </w:t>
            </w:r>
            <w:r w:rsidR="00FF1A9F">
              <w:t>IBD</w:t>
            </w:r>
            <w:r w:rsidRPr="00E23F7D">
              <w:t>.</w:t>
            </w:r>
          </w:p>
        </w:tc>
      </w:tr>
      <w:tr w:rsidR="00482BB7" w:rsidRPr="00E23F7D" w14:paraId="2E41A81C" w14:textId="77777777" w:rsidTr="00FF0264">
        <w:trPr>
          <w:gridAfter w:val="1"/>
          <w:wAfter w:w="10" w:type="pct"/>
          <w:cantSplit/>
        </w:trPr>
        <w:tc>
          <w:tcPr>
            <w:tcW w:w="942" w:type="pct"/>
            <w:tcBorders>
              <w:top w:val="single" w:sz="6" w:space="0" w:color="000000"/>
              <w:left w:val="nil"/>
              <w:bottom w:val="single" w:sz="6" w:space="0" w:color="000000"/>
              <w:right w:val="nil"/>
            </w:tcBorders>
          </w:tcPr>
          <w:p w14:paraId="71ACCE64" w14:textId="415ECC1A" w:rsidR="005C2726" w:rsidRPr="00E23F7D" w:rsidRDefault="00252D3B" w:rsidP="005C2726">
            <w:pPr>
              <w:pStyle w:val="Tabletext8pt"/>
            </w:pPr>
            <w:r>
              <w:t>Clinical</w:t>
            </w:r>
            <w:r w:rsidR="00341C7A" w:rsidRPr="00470C88">
              <w:t xml:space="preserve"> </w:t>
            </w:r>
            <w:r w:rsidR="00352A05">
              <w:t>response</w:t>
            </w:r>
            <w:r w:rsidR="005C2726">
              <w:br/>
              <w:t xml:space="preserve">assessed with: CDAI, UCDAI </w:t>
            </w:r>
            <w:r w:rsidR="00911932">
              <w:t>(response rate)</w:t>
            </w:r>
            <w:r w:rsidR="005C2726">
              <w:br/>
            </w:r>
            <w:r w:rsidR="005C2726" w:rsidRPr="00E23F7D">
              <w:t xml:space="preserve">Scale: </w:t>
            </w:r>
            <w:r w:rsidR="005C2726">
              <w:t xml:space="preserve">% with change in score </w:t>
            </w:r>
            <w:r w:rsidR="00A65BF1">
              <w:t xml:space="preserve">by </w:t>
            </w:r>
            <w:r w:rsidR="00B77AAC">
              <w:t>n points</w:t>
            </w:r>
            <w:r w:rsidR="005C2726" w:rsidRPr="00E23F7D">
              <w:br/>
              <w:t xml:space="preserve">follow-up: </w:t>
            </w:r>
            <w:r w:rsidR="005C2726">
              <w:t>range 4 to 24</w:t>
            </w:r>
            <w:r w:rsidR="005C2726" w:rsidRPr="00E23F7D">
              <w:t xml:space="preserve"> weeks</w:t>
            </w:r>
          </w:p>
        </w:tc>
        <w:tc>
          <w:tcPr>
            <w:tcW w:w="654" w:type="pct"/>
            <w:tcBorders>
              <w:top w:val="single" w:sz="6" w:space="0" w:color="000000"/>
              <w:left w:val="nil"/>
              <w:bottom w:val="single" w:sz="6" w:space="0" w:color="000000"/>
              <w:right w:val="nil"/>
            </w:tcBorders>
            <w:shd w:val="clear" w:color="auto" w:fill="E0E0E0"/>
            <w:vAlign w:val="center"/>
          </w:tcPr>
          <w:p w14:paraId="0D76BB88" w14:textId="0AA9B0C6" w:rsidR="005C2726" w:rsidRPr="00E23F7D" w:rsidRDefault="003A3796" w:rsidP="00FF1A9F">
            <w:pPr>
              <w:pStyle w:val="Tabletext8pt"/>
              <w:jc w:val="center"/>
            </w:pPr>
            <w:r>
              <w:t>342 per 1,000</w:t>
            </w:r>
          </w:p>
        </w:tc>
        <w:tc>
          <w:tcPr>
            <w:tcW w:w="796" w:type="pct"/>
            <w:tcBorders>
              <w:top w:val="single" w:sz="6" w:space="0" w:color="000000"/>
              <w:left w:val="nil"/>
              <w:bottom w:val="single" w:sz="6" w:space="0" w:color="000000"/>
              <w:right w:val="nil"/>
            </w:tcBorders>
            <w:shd w:val="clear" w:color="auto" w:fill="E0E0E0"/>
          </w:tcPr>
          <w:p w14:paraId="1F0504C9" w14:textId="0AB54664" w:rsidR="005C2726" w:rsidRPr="00E23F7D" w:rsidRDefault="003A3796" w:rsidP="00FF1A9F">
            <w:pPr>
              <w:pStyle w:val="Tabletext8pt"/>
              <w:jc w:val="center"/>
            </w:pPr>
            <w:r>
              <w:rPr>
                <w:rStyle w:val="Strong"/>
              </w:rPr>
              <w:t>567</w:t>
            </w:r>
            <w:r w:rsidR="005C2726" w:rsidRPr="00E23F7D">
              <w:rPr>
                <w:rStyle w:val="Strong"/>
              </w:rPr>
              <w:t xml:space="preserve"> per 1,000</w:t>
            </w:r>
            <w:r w:rsidR="005C2726" w:rsidRPr="00E23F7D">
              <w:br/>
              <w:t>(</w:t>
            </w:r>
            <w:r>
              <w:t>393</w:t>
            </w:r>
            <w:r w:rsidR="005C2726" w:rsidRPr="00E23F7D">
              <w:t xml:space="preserve"> to </w:t>
            </w:r>
            <w:r>
              <w:t>824</w:t>
            </w:r>
            <w:r w:rsidR="005C2726" w:rsidRPr="00E23F7D">
              <w:t>)</w:t>
            </w:r>
          </w:p>
        </w:tc>
        <w:tc>
          <w:tcPr>
            <w:tcW w:w="507" w:type="pct"/>
            <w:tcBorders>
              <w:top w:val="single" w:sz="6" w:space="0" w:color="000000"/>
              <w:left w:val="nil"/>
              <w:bottom w:val="single" w:sz="6" w:space="0" w:color="000000"/>
              <w:right w:val="nil"/>
            </w:tcBorders>
          </w:tcPr>
          <w:p w14:paraId="1E954539" w14:textId="6F27079F" w:rsidR="005C2726" w:rsidRPr="00E23F7D" w:rsidRDefault="005C2726" w:rsidP="005C2726">
            <w:pPr>
              <w:pStyle w:val="Tabletext8pt"/>
              <w:jc w:val="center"/>
            </w:pPr>
            <w:r w:rsidRPr="00E23F7D">
              <w:rPr>
                <w:rStyle w:val="Strong"/>
              </w:rPr>
              <w:t>RR 1.6</w:t>
            </w:r>
            <w:r w:rsidR="00C309A4">
              <w:rPr>
                <w:rStyle w:val="Strong"/>
              </w:rPr>
              <w:t>6</w:t>
            </w:r>
            <w:r w:rsidRPr="00E23F7D">
              <w:br/>
              <w:t>(1.</w:t>
            </w:r>
            <w:r w:rsidR="00C309A4">
              <w:t>15</w:t>
            </w:r>
            <w:r w:rsidRPr="00E23F7D">
              <w:t xml:space="preserve"> to 2.</w:t>
            </w:r>
            <w:r w:rsidR="00C309A4">
              <w:t>41</w:t>
            </w:r>
            <w:r w:rsidRPr="00E23F7D">
              <w:t>)</w:t>
            </w:r>
          </w:p>
        </w:tc>
        <w:tc>
          <w:tcPr>
            <w:tcW w:w="579" w:type="pct"/>
            <w:tcBorders>
              <w:top w:val="single" w:sz="6" w:space="0" w:color="000000"/>
              <w:left w:val="nil"/>
              <w:bottom w:val="single" w:sz="6" w:space="0" w:color="000000"/>
              <w:right w:val="nil"/>
            </w:tcBorders>
            <w:vAlign w:val="center"/>
          </w:tcPr>
          <w:p w14:paraId="5F8D6A01" w14:textId="56221E64" w:rsidR="005C2726" w:rsidRPr="00E23F7D" w:rsidRDefault="00A341E7" w:rsidP="005C2726">
            <w:pPr>
              <w:pStyle w:val="Tabletext8pt"/>
              <w:jc w:val="center"/>
            </w:pPr>
            <w:r>
              <w:t>403</w:t>
            </w:r>
            <w:r w:rsidR="005C2726" w:rsidRPr="00E23F7D">
              <w:br/>
              <w:t>(</w:t>
            </w:r>
            <w:r>
              <w:t>8</w:t>
            </w:r>
            <w:r w:rsidR="005C2726" w:rsidRPr="00E23F7D">
              <w:t xml:space="preserve"> RCTs)</w:t>
            </w:r>
            <w:r>
              <w:t xml:space="preserve"> </w:t>
            </w:r>
            <w:r w:rsidRPr="00A341E7">
              <w:rPr>
                <w:rStyle w:val="FootnoteReference"/>
              </w:rPr>
              <w:t>††</w:t>
            </w:r>
          </w:p>
        </w:tc>
        <w:tc>
          <w:tcPr>
            <w:tcW w:w="580" w:type="pct"/>
            <w:tcBorders>
              <w:top w:val="single" w:sz="6" w:space="0" w:color="000000"/>
              <w:left w:val="nil"/>
              <w:bottom w:val="single" w:sz="6" w:space="0" w:color="000000"/>
              <w:right w:val="nil"/>
            </w:tcBorders>
            <w:vAlign w:val="center"/>
          </w:tcPr>
          <w:p w14:paraId="4F28A172" w14:textId="7CC42702" w:rsidR="005C2726" w:rsidRPr="00E23F7D" w:rsidRDefault="005C2726" w:rsidP="005C2726">
            <w:pPr>
              <w:pStyle w:val="Tabletext8pt"/>
              <w:jc w:val="center"/>
            </w:pPr>
            <w:r w:rsidRPr="004B4830">
              <w:rPr>
                <w:rStyle w:val="QualitytextChar"/>
                <w:rFonts w:ascii="Cambria Math" w:hAnsi="Cambria Math" w:cs="Cambria Math"/>
              </w:rPr>
              <w:t>⨁</w:t>
            </w:r>
            <w:r w:rsidR="008D02D1" w:rsidRPr="004B4830">
              <w:rPr>
                <w:rStyle w:val="QualitytextChar"/>
                <w:rFonts w:ascii="Cambria Math" w:hAnsi="Cambria Math" w:cs="Cambria Math"/>
              </w:rPr>
              <w:t>⨁</w:t>
            </w:r>
            <w:r w:rsidR="000F30FB" w:rsidRPr="004B4830">
              <w:rPr>
                <w:rStyle w:val="QualitytextChar"/>
                <w:rFonts w:ascii="Cambria Math" w:hAnsi="Cambria Math" w:cs="Cambria Math"/>
              </w:rPr>
              <w:t>◯</w:t>
            </w:r>
            <w:r w:rsidRPr="004B4830">
              <w:rPr>
                <w:rStyle w:val="QualitytextChar"/>
                <w:rFonts w:ascii="Cambria Math" w:hAnsi="Cambria Math" w:cs="Cambria Math"/>
              </w:rPr>
              <w:t>◯</w:t>
            </w:r>
            <w:r w:rsidRPr="00E23F7D">
              <w:rPr>
                <w:rFonts w:eastAsia="Times New Roman"/>
              </w:rPr>
              <w:br/>
            </w:r>
            <w:r w:rsidR="000F30FB">
              <w:rPr>
                <w:rStyle w:val="QualitytextChar"/>
              </w:rPr>
              <w:t>LOW</w:t>
            </w:r>
            <w:r w:rsidRPr="00E23F7D">
              <w:rPr>
                <w:rStyle w:val="QualitytextChar"/>
              </w:rPr>
              <w:t xml:space="preserve"> </w:t>
            </w:r>
            <w:r w:rsidR="003A3796" w:rsidRPr="003A3796">
              <w:rPr>
                <w:rStyle w:val="FootnoteReference"/>
              </w:rPr>
              <w:t>a,b,c,</w:t>
            </w:r>
            <w:r w:rsidR="0086452C">
              <w:rPr>
                <w:rStyle w:val="FootnoteReference"/>
              </w:rPr>
              <w:t>e,</w:t>
            </w:r>
            <w:r w:rsidR="00920ECF">
              <w:rPr>
                <w:rStyle w:val="FootnoteReference"/>
              </w:rPr>
              <w:t>f</w:t>
            </w:r>
            <w:r w:rsidR="003A3796" w:rsidRPr="00E23F7D">
              <w:rPr>
                <w:rStyle w:val="FootnoteReference"/>
              </w:rPr>
              <w:t xml:space="preserve"> </w:t>
            </w:r>
          </w:p>
        </w:tc>
        <w:tc>
          <w:tcPr>
            <w:tcW w:w="931" w:type="pct"/>
            <w:tcBorders>
              <w:top w:val="single" w:sz="6" w:space="0" w:color="000000"/>
              <w:left w:val="nil"/>
              <w:bottom w:val="single" w:sz="6" w:space="0" w:color="000000"/>
              <w:right w:val="nil"/>
            </w:tcBorders>
            <w:vAlign w:val="center"/>
          </w:tcPr>
          <w:p w14:paraId="64C680A2" w14:textId="5244E72F" w:rsidR="005C2726" w:rsidRPr="00E23F7D" w:rsidRDefault="009763A2" w:rsidP="005C2726">
            <w:pPr>
              <w:pStyle w:val="Tabletext8pt"/>
            </w:pPr>
            <w:r w:rsidRPr="00E23F7D">
              <w:t xml:space="preserve">WHM </w:t>
            </w:r>
            <w:r w:rsidR="000F30FB">
              <w:t>may</w:t>
            </w:r>
            <w:r w:rsidR="004C747F">
              <w:t xml:space="preserve"> </w:t>
            </w:r>
            <w:r>
              <w:t xml:space="preserve">result in </w:t>
            </w:r>
            <w:r w:rsidR="00D34DD3">
              <w:t xml:space="preserve">a </w:t>
            </w:r>
            <w:r>
              <w:t xml:space="preserve">clinical </w:t>
            </w:r>
            <w:r w:rsidR="00352A05">
              <w:t>response</w:t>
            </w:r>
            <w:r w:rsidR="00352A05" w:rsidRPr="00E23F7D">
              <w:t xml:space="preserve"> </w:t>
            </w:r>
            <w:r w:rsidRPr="00E23F7D">
              <w:t xml:space="preserve">in people with </w:t>
            </w:r>
            <w:r w:rsidR="00FF1A9F">
              <w:t>IBD</w:t>
            </w:r>
            <w:r w:rsidRPr="00E23F7D">
              <w:t>.</w:t>
            </w:r>
            <w:r w:rsidR="007F5295">
              <w:t xml:space="preserve"> </w:t>
            </w:r>
            <w:r w:rsidR="00E01349" w:rsidRPr="007F5295">
              <w:rPr>
                <w:rStyle w:val="FootnoteReference"/>
              </w:rPr>
              <w:t>#</w:t>
            </w:r>
          </w:p>
        </w:tc>
      </w:tr>
      <w:tr w:rsidR="00482BB7" w:rsidRPr="00E23F7D" w14:paraId="1D5C09BA" w14:textId="77777777" w:rsidTr="00FF0264">
        <w:trPr>
          <w:gridAfter w:val="1"/>
          <w:wAfter w:w="10" w:type="pct"/>
          <w:cantSplit/>
        </w:trPr>
        <w:tc>
          <w:tcPr>
            <w:tcW w:w="942" w:type="pct"/>
            <w:tcBorders>
              <w:top w:val="single" w:sz="6" w:space="0" w:color="000000"/>
              <w:left w:val="nil"/>
              <w:bottom w:val="single" w:sz="6" w:space="0" w:color="000000"/>
              <w:right w:val="nil"/>
            </w:tcBorders>
          </w:tcPr>
          <w:p w14:paraId="27DB0B2C" w14:textId="217C60C9" w:rsidR="003A3796" w:rsidRPr="00E23F7D" w:rsidRDefault="00252D3B" w:rsidP="003A3796">
            <w:pPr>
              <w:pStyle w:val="Tabletext8pt"/>
            </w:pPr>
            <w:r>
              <w:t xml:space="preserve">Clinical </w:t>
            </w:r>
            <w:r w:rsidR="003A3796">
              <w:t>remission</w:t>
            </w:r>
            <w:r w:rsidR="003A3796">
              <w:br/>
              <w:t xml:space="preserve">assessed with: CDAI, UCDAI </w:t>
            </w:r>
            <w:r w:rsidR="00911932">
              <w:t>(remission rate)</w:t>
            </w:r>
            <w:r w:rsidR="003A3796">
              <w:br/>
            </w:r>
            <w:r w:rsidR="003A3796" w:rsidRPr="00E23F7D">
              <w:t xml:space="preserve">Scale: </w:t>
            </w:r>
            <w:r w:rsidR="003A3796">
              <w:t xml:space="preserve">% </w:t>
            </w:r>
            <w:r w:rsidR="006354EA">
              <w:t xml:space="preserve">achieve score indicating </w:t>
            </w:r>
            <w:r w:rsidR="003A3796">
              <w:t>inactive disease</w:t>
            </w:r>
            <w:r w:rsidR="003A3796" w:rsidRPr="00E23F7D">
              <w:br/>
              <w:t xml:space="preserve">follow-up: </w:t>
            </w:r>
            <w:r w:rsidR="003A3796">
              <w:t>range 4 to 24</w:t>
            </w:r>
            <w:r w:rsidR="003A3796" w:rsidRPr="00E23F7D">
              <w:t xml:space="preserve"> weeks</w:t>
            </w:r>
          </w:p>
        </w:tc>
        <w:tc>
          <w:tcPr>
            <w:tcW w:w="654" w:type="pct"/>
            <w:tcBorders>
              <w:top w:val="single" w:sz="6" w:space="0" w:color="000000"/>
              <w:left w:val="nil"/>
              <w:bottom w:val="single" w:sz="6" w:space="0" w:color="000000"/>
              <w:right w:val="nil"/>
            </w:tcBorders>
            <w:shd w:val="clear" w:color="auto" w:fill="E0E0E0"/>
            <w:vAlign w:val="center"/>
          </w:tcPr>
          <w:p w14:paraId="19485806" w14:textId="597BBAC4" w:rsidR="003A3796" w:rsidRPr="00E23F7D" w:rsidRDefault="003A3796" w:rsidP="00FF1A9F">
            <w:pPr>
              <w:pStyle w:val="Tabletext8pt"/>
              <w:jc w:val="center"/>
            </w:pPr>
            <w:r>
              <w:t>3</w:t>
            </w:r>
            <w:r w:rsidR="00EF2683">
              <w:t>26</w:t>
            </w:r>
            <w:r>
              <w:t xml:space="preserve"> per 1,000</w:t>
            </w:r>
          </w:p>
        </w:tc>
        <w:tc>
          <w:tcPr>
            <w:tcW w:w="796" w:type="pct"/>
            <w:tcBorders>
              <w:top w:val="single" w:sz="6" w:space="0" w:color="000000"/>
              <w:left w:val="nil"/>
              <w:bottom w:val="single" w:sz="6" w:space="0" w:color="000000"/>
              <w:right w:val="nil"/>
            </w:tcBorders>
            <w:shd w:val="clear" w:color="auto" w:fill="E0E0E0"/>
          </w:tcPr>
          <w:p w14:paraId="0765AB23" w14:textId="2E54FF0A" w:rsidR="003A3796" w:rsidRPr="00E23F7D" w:rsidRDefault="00EF2683" w:rsidP="00FF1A9F">
            <w:pPr>
              <w:pStyle w:val="Tabletext8pt"/>
              <w:jc w:val="center"/>
            </w:pPr>
            <w:r>
              <w:rPr>
                <w:rStyle w:val="Strong"/>
              </w:rPr>
              <w:t>503</w:t>
            </w:r>
            <w:r w:rsidR="003A3796" w:rsidRPr="00E23F7D">
              <w:rPr>
                <w:rStyle w:val="Strong"/>
              </w:rPr>
              <w:t xml:space="preserve"> per 1,000</w:t>
            </w:r>
            <w:r w:rsidR="003A3796" w:rsidRPr="00E23F7D">
              <w:br/>
              <w:t>(</w:t>
            </w:r>
            <w:r>
              <w:t>405</w:t>
            </w:r>
            <w:r w:rsidR="003A3796" w:rsidRPr="00E23F7D">
              <w:t xml:space="preserve"> to </w:t>
            </w:r>
            <w:r>
              <w:t>620</w:t>
            </w:r>
            <w:r w:rsidR="003A3796" w:rsidRPr="00E23F7D">
              <w:t>)</w:t>
            </w:r>
          </w:p>
        </w:tc>
        <w:tc>
          <w:tcPr>
            <w:tcW w:w="507" w:type="pct"/>
            <w:tcBorders>
              <w:top w:val="single" w:sz="6" w:space="0" w:color="000000"/>
              <w:left w:val="nil"/>
              <w:bottom w:val="single" w:sz="6" w:space="0" w:color="000000"/>
              <w:right w:val="nil"/>
            </w:tcBorders>
          </w:tcPr>
          <w:p w14:paraId="6262FFBB" w14:textId="4985B377" w:rsidR="003A3796" w:rsidRPr="00E23F7D" w:rsidRDefault="003A3796" w:rsidP="003A3796">
            <w:pPr>
              <w:pStyle w:val="Tabletext8pt"/>
              <w:jc w:val="center"/>
            </w:pPr>
            <w:r w:rsidRPr="00E23F7D">
              <w:rPr>
                <w:rStyle w:val="Strong"/>
              </w:rPr>
              <w:t>RR 1.</w:t>
            </w:r>
            <w:r w:rsidR="00EF2683">
              <w:rPr>
                <w:rStyle w:val="Strong"/>
              </w:rPr>
              <w:t>54</w:t>
            </w:r>
            <w:r w:rsidRPr="00E23F7D">
              <w:br/>
              <w:t>(1.2</w:t>
            </w:r>
            <w:r w:rsidR="00B61944">
              <w:t>4</w:t>
            </w:r>
            <w:r w:rsidRPr="00E23F7D">
              <w:t xml:space="preserve"> to </w:t>
            </w:r>
            <w:r w:rsidR="00B61944">
              <w:t>1.90</w:t>
            </w:r>
            <w:r w:rsidRPr="00E23F7D">
              <w:t>)</w:t>
            </w:r>
          </w:p>
        </w:tc>
        <w:tc>
          <w:tcPr>
            <w:tcW w:w="579" w:type="pct"/>
            <w:tcBorders>
              <w:top w:val="single" w:sz="6" w:space="0" w:color="000000"/>
              <w:left w:val="nil"/>
              <w:bottom w:val="single" w:sz="6" w:space="0" w:color="000000"/>
              <w:right w:val="nil"/>
            </w:tcBorders>
            <w:vAlign w:val="center"/>
          </w:tcPr>
          <w:p w14:paraId="0AF9949C" w14:textId="32CBF927" w:rsidR="003A3796" w:rsidRPr="00E23F7D" w:rsidRDefault="00A341E7" w:rsidP="003A3796">
            <w:pPr>
              <w:pStyle w:val="Tabletext8pt"/>
              <w:jc w:val="center"/>
            </w:pPr>
            <w:r>
              <w:t>974</w:t>
            </w:r>
            <w:r w:rsidR="003A3796" w:rsidRPr="00E23F7D">
              <w:br/>
              <w:t>(1</w:t>
            </w:r>
            <w:r>
              <w:t>4</w:t>
            </w:r>
            <w:r w:rsidR="003A3796" w:rsidRPr="00E23F7D">
              <w:t xml:space="preserve"> RCTs)</w:t>
            </w:r>
            <w:r>
              <w:t xml:space="preserve"> </w:t>
            </w:r>
            <w:r w:rsidRPr="00A341E7">
              <w:rPr>
                <w:rStyle w:val="FootnoteReference"/>
              </w:rPr>
              <w:t>†††</w:t>
            </w:r>
          </w:p>
        </w:tc>
        <w:tc>
          <w:tcPr>
            <w:tcW w:w="580" w:type="pct"/>
            <w:tcBorders>
              <w:top w:val="single" w:sz="6" w:space="0" w:color="000000"/>
              <w:left w:val="nil"/>
              <w:bottom w:val="single" w:sz="6" w:space="0" w:color="000000"/>
              <w:right w:val="nil"/>
            </w:tcBorders>
            <w:vAlign w:val="center"/>
          </w:tcPr>
          <w:p w14:paraId="23C6D8D3" w14:textId="69953287" w:rsidR="003A3796" w:rsidRPr="00E23F7D" w:rsidRDefault="003A3796" w:rsidP="003A3796">
            <w:pPr>
              <w:pStyle w:val="Tabletext8pt"/>
              <w:jc w:val="center"/>
            </w:pPr>
            <w:r w:rsidRPr="004B4830">
              <w:rPr>
                <w:rStyle w:val="QualitytextChar"/>
                <w:rFonts w:ascii="Cambria Math" w:hAnsi="Cambria Math" w:cs="Cambria Math"/>
              </w:rPr>
              <w:t>⨁</w:t>
            </w:r>
            <w:r w:rsidR="0077451A" w:rsidRPr="004B4830">
              <w:rPr>
                <w:rStyle w:val="QualitytextChar"/>
                <w:rFonts w:ascii="Cambria Math" w:hAnsi="Cambria Math" w:cs="Cambria Math"/>
              </w:rPr>
              <w:t>⨁</w:t>
            </w:r>
            <w:r w:rsidR="0086452C" w:rsidRPr="004B4830">
              <w:rPr>
                <w:rStyle w:val="QualitytextChar"/>
                <w:rFonts w:ascii="Cambria Math" w:hAnsi="Cambria Math" w:cs="Cambria Math"/>
              </w:rPr>
              <w:t>⨁</w:t>
            </w:r>
            <w:r w:rsidRPr="004B4830">
              <w:rPr>
                <w:rStyle w:val="QualitytextChar"/>
                <w:rFonts w:ascii="Cambria Math" w:hAnsi="Cambria Math" w:cs="Cambria Math"/>
              </w:rPr>
              <w:t>◯</w:t>
            </w:r>
            <w:r w:rsidRPr="00E23F7D">
              <w:rPr>
                <w:rFonts w:eastAsia="Times New Roman"/>
              </w:rPr>
              <w:br/>
            </w:r>
            <w:r w:rsidR="0086452C">
              <w:rPr>
                <w:rStyle w:val="QualitytextChar"/>
              </w:rPr>
              <w:t>MODERATE</w:t>
            </w:r>
            <w:r w:rsidRPr="00E23F7D">
              <w:rPr>
                <w:rStyle w:val="QualitytextChar"/>
              </w:rPr>
              <w:t xml:space="preserve"> </w:t>
            </w:r>
            <w:r w:rsidRPr="003A3796">
              <w:rPr>
                <w:rStyle w:val="FootnoteReference"/>
              </w:rPr>
              <w:t>a,b,c,e</w:t>
            </w:r>
            <w:r w:rsidR="004874BE">
              <w:rPr>
                <w:rStyle w:val="FootnoteReference"/>
              </w:rPr>
              <w:t>,g</w:t>
            </w:r>
            <w:r w:rsidRPr="00E23F7D">
              <w:rPr>
                <w:rStyle w:val="FootnoteReference"/>
              </w:rPr>
              <w:t xml:space="preserve"> </w:t>
            </w:r>
          </w:p>
        </w:tc>
        <w:tc>
          <w:tcPr>
            <w:tcW w:w="931" w:type="pct"/>
            <w:tcBorders>
              <w:top w:val="single" w:sz="6" w:space="0" w:color="000000"/>
              <w:left w:val="nil"/>
              <w:bottom w:val="single" w:sz="6" w:space="0" w:color="000000"/>
              <w:right w:val="nil"/>
            </w:tcBorders>
            <w:vAlign w:val="center"/>
          </w:tcPr>
          <w:p w14:paraId="1E78DA51" w14:textId="69387CF4" w:rsidR="003A3796" w:rsidRPr="00E23F7D" w:rsidRDefault="001F753E" w:rsidP="003A3796">
            <w:pPr>
              <w:pStyle w:val="Tabletext8pt"/>
            </w:pPr>
            <w:r w:rsidRPr="00E23F7D">
              <w:t xml:space="preserve">WHM </w:t>
            </w:r>
            <w:r w:rsidR="004874BE">
              <w:t>probably</w:t>
            </w:r>
            <w:r w:rsidR="0086452C">
              <w:t xml:space="preserve"> </w:t>
            </w:r>
            <w:r>
              <w:t>result</w:t>
            </w:r>
            <w:r w:rsidR="00DC4E27">
              <w:t>s</w:t>
            </w:r>
            <w:r>
              <w:t xml:space="preserve"> in </w:t>
            </w:r>
            <w:r w:rsidR="00F6138A">
              <w:t xml:space="preserve">maintenance of clinical remission </w:t>
            </w:r>
            <w:r w:rsidR="00F6138A" w:rsidRPr="00E23F7D">
              <w:t xml:space="preserve">in people with </w:t>
            </w:r>
            <w:r w:rsidR="00FF1A9F">
              <w:t>IBD</w:t>
            </w:r>
            <w:r w:rsidR="00F6138A" w:rsidRPr="00E23F7D">
              <w:t>.</w:t>
            </w:r>
            <w:r w:rsidR="00F6138A">
              <w:t xml:space="preserve"> </w:t>
            </w:r>
            <w:r w:rsidR="00F6138A" w:rsidRPr="007F5295">
              <w:rPr>
                <w:rStyle w:val="FootnoteReference"/>
              </w:rPr>
              <w:t>#</w:t>
            </w:r>
          </w:p>
        </w:tc>
      </w:tr>
      <w:tr w:rsidR="00482BB7" w:rsidRPr="00E23F7D" w14:paraId="5E2E7843" w14:textId="77777777" w:rsidTr="00FF0264">
        <w:trPr>
          <w:gridAfter w:val="1"/>
          <w:wAfter w:w="10" w:type="pct"/>
          <w:cantSplit/>
        </w:trPr>
        <w:tc>
          <w:tcPr>
            <w:tcW w:w="942" w:type="pct"/>
            <w:tcBorders>
              <w:top w:val="single" w:sz="6" w:space="0" w:color="000000"/>
              <w:left w:val="nil"/>
              <w:bottom w:val="single" w:sz="6" w:space="0" w:color="000000"/>
              <w:right w:val="nil"/>
            </w:tcBorders>
            <w:vAlign w:val="center"/>
          </w:tcPr>
          <w:p w14:paraId="1594F052" w14:textId="1DE9B5D8" w:rsidR="003A3796" w:rsidRPr="00E23F7D" w:rsidRDefault="003A3796" w:rsidP="003A3796">
            <w:pPr>
              <w:pStyle w:val="Tabletext8pt"/>
            </w:pPr>
            <w:r w:rsidRPr="00470C88">
              <w:t>Pain</w:t>
            </w:r>
          </w:p>
        </w:tc>
        <w:tc>
          <w:tcPr>
            <w:tcW w:w="654" w:type="pct"/>
            <w:tcBorders>
              <w:top w:val="single" w:sz="6" w:space="0" w:color="000000"/>
              <w:left w:val="nil"/>
              <w:bottom w:val="single" w:sz="6" w:space="0" w:color="000000"/>
              <w:right w:val="nil"/>
            </w:tcBorders>
            <w:shd w:val="clear" w:color="auto" w:fill="E0E0E0"/>
            <w:vAlign w:val="center"/>
          </w:tcPr>
          <w:p w14:paraId="64FE35DF" w14:textId="2C642BD5" w:rsidR="003A3796" w:rsidRPr="00E23F7D" w:rsidRDefault="003A3796" w:rsidP="00FF1A9F">
            <w:pPr>
              <w:pStyle w:val="Tabletext8pt"/>
              <w:jc w:val="center"/>
            </w:pPr>
            <w:r>
              <w:t>-</w:t>
            </w:r>
          </w:p>
        </w:tc>
        <w:tc>
          <w:tcPr>
            <w:tcW w:w="796" w:type="pct"/>
            <w:tcBorders>
              <w:top w:val="single" w:sz="6" w:space="0" w:color="000000"/>
              <w:left w:val="nil"/>
              <w:bottom w:val="single" w:sz="6" w:space="0" w:color="000000"/>
              <w:right w:val="nil"/>
            </w:tcBorders>
            <w:shd w:val="clear" w:color="auto" w:fill="E0E0E0"/>
          </w:tcPr>
          <w:p w14:paraId="0DD436A2" w14:textId="19F25144" w:rsidR="003A3796" w:rsidRPr="00E23F7D" w:rsidRDefault="003A3796" w:rsidP="00FF1A9F">
            <w:pPr>
              <w:pStyle w:val="Tabletext8pt"/>
              <w:jc w:val="center"/>
            </w:pPr>
            <w:r>
              <w:t>-</w:t>
            </w:r>
          </w:p>
        </w:tc>
        <w:tc>
          <w:tcPr>
            <w:tcW w:w="507" w:type="pct"/>
            <w:tcBorders>
              <w:top w:val="single" w:sz="6" w:space="0" w:color="000000"/>
              <w:left w:val="nil"/>
              <w:bottom w:val="single" w:sz="6" w:space="0" w:color="000000"/>
              <w:right w:val="nil"/>
            </w:tcBorders>
            <w:vAlign w:val="center"/>
          </w:tcPr>
          <w:p w14:paraId="2140AB36" w14:textId="66366708" w:rsidR="003A3796" w:rsidRPr="00E23F7D" w:rsidRDefault="003A3796" w:rsidP="003A3796">
            <w:pPr>
              <w:pStyle w:val="Tabletext8pt"/>
              <w:jc w:val="center"/>
            </w:pPr>
            <w:r w:rsidRPr="00E23F7D">
              <w:t>-</w:t>
            </w:r>
          </w:p>
        </w:tc>
        <w:tc>
          <w:tcPr>
            <w:tcW w:w="579" w:type="pct"/>
            <w:tcBorders>
              <w:top w:val="single" w:sz="6" w:space="0" w:color="000000"/>
              <w:left w:val="nil"/>
              <w:bottom w:val="single" w:sz="6" w:space="0" w:color="000000"/>
              <w:right w:val="nil"/>
            </w:tcBorders>
            <w:vAlign w:val="center"/>
          </w:tcPr>
          <w:p w14:paraId="48F4FF99" w14:textId="337E6111" w:rsidR="003A3796" w:rsidRPr="00E23F7D" w:rsidRDefault="003A3796" w:rsidP="00976AC4">
            <w:pPr>
              <w:pStyle w:val="Tabletext8pt"/>
              <w:jc w:val="center"/>
            </w:pPr>
            <w:r w:rsidRPr="00E23F7D">
              <w:t>(0 studies)</w:t>
            </w:r>
          </w:p>
        </w:tc>
        <w:tc>
          <w:tcPr>
            <w:tcW w:w="580" w:type="pct"/>
            <w:tcBorders>
              <w:top w:val="single" w:sz="6" w:space="0" w:color="000000"/>
              <w:left w:val="nil"/>
              <w:bottom w:val="single" w:sz="6" w:space="0" w:color="000000"/>
              <w:right w:val="nil"/>
            </w:tcBorders>
            <w:vAlign w:val="center"/>
          </w:tcPr>
          <w:p w14:paraId="79FE6745" w14:textId="4E6AEB65" w:rsidR="003A3796" w:rsidRPr="00E23F7D" w:rsidRDefault="003A3796" w:rsidP="003A3796">
            <w:pPr>
              <w:pStyle w:val="Tabletext8pt"/>
              <w:jc w:val="center"/>
            </w:pPr>
            <w:r w:rsidRPr="00E23F7D">
              <w:t>-</w:t>
            </w:r>
          </w:p>
        </w:tc>
        <w:tc>
          <w:tcPr>
            <w:tcW w:w="931" w:type="pct"/>
            <w:tcBorders>
              <w:top w:val="single" w:sz="6" w:space="0" w:color="000000"/>
              <w:left w:val="nil"/>
              <w:bottom w:val="single" w:sz="6" w:space="0" w:color="000000"/>
              <w:right w:val="nil"/>
            </w:tcBorders>
            <w:vAlign w:val="center"/>
          </w:tcPr>
          <w:p w14:paraId="2FCCC857" w14:textId="6562A3E5" w:rsidR="003A3796" w:rsidRPr="00E23F7D" w:rsidRDefault="003A3796" w:rsidP="003A3796">
            <w:pPr>
              <w:pStyle w:val="Tabletext8pt"/>
            </w:pPr>
            <w:r w:rsidRPr="00E23F7D">
              <w:t xml:space="preserve">The effect of WHM on </w:t>
            </w:r>
            <w:r>
              <w:t>pain</w:t>
            </w:r>
            <w:r w:rsidRPr="00E23F7D">
              <w:t xml:space="preserve"> in people with </w:t>
            </w:r>
            <w:r w:rsidR="00FF1A9F">
              <w:t>IBD</w:t>
            </w:r>
            <w:r w:rsidR="00FF1A9F" w:rsidRPr="00E23F7D">
              <w:rPr>
                <w:lang w:eastAsia="en-AU"/>
              </w:rPr>
              <w:t xml:space="preserve"> </w:t>
            </w:r>
            <w:r w:rsidRPr="00E23F7D">
              <w:rPr>
                <w:lang w:eastAsia="en-AU"/>
              </w:rPr>
              <w:t>is</w:t>
            </w:r>
            <w:r w:rsidRPr="00E23F7D">
              <w:t xml:space="preserve"> unknown.</w:t>
            </w:r>
          </w:p>
        </w:tc>
      </w:tr>
      <w:tr w:rsidR="00482BB7" w:rsidRPr="00E23F7D" w14:paraId="0DDDF4A1" w14:textId="77777777" w:rsidTr="00FF0264">
        <w:trPr>
          <w:gridAfter w:val="1"/>
          <w:wAfter w:w="10" w:type="pct"/>
          <w:cantSplit/>
        </w:trPr>
        <w:tc>
          <w:tcPr>
            <w:tcW w:w="942" w:type="pct"/>
            <w:tcBorders>
              <w:top w:val="single" w:sz="6" w:space="0" w:color="000000"/>
              <w:left w:val="nil"/>
              <w:bottom w:val="single" w:sz="6" w:space="0" w:color="000000"/>
              <w:right w:val="nil"/>
            </w:tcBorders>
            <w:vAlign w:val="center"/>
          </w:tcPr>
          <w:p w14:paraId="4D0858B8" w14:textId="29F1D904" w:rsidR="003A3796" w:rsidRPr="00E23F7D" w:rsidRDefault="003A3796" w:rsidP="003A3796">
            <w:pPr>
              <w:pStyle w:val="Tabletext8pt"/>
            </w:pPr>
            <w:r w:rsidRPr="00470C88">
              <w:t>HRQoL</w:t>
            </w:r>
          </w:p>
        </w:tc>
        <w:tc>
          <w:tcPr>
            <w:tcW w:w="654" w:type="pct"/>
            <w:tcBorders>
              <w:top w:val="single" w:sz="6" w:space="0" w:color="000000"/>
              <w:left w:val="nil"/>
              <w:bottom w:val="single" w:sz="6" w:space="0" w:color="000000"/>
              <w:right w:val="nil"/>
            </w:tcBorders>
            <w:shd w:val="clear" w:color="auto" w:fill="E0E0E0"/>
            <w:vAlign w:val="center"/>
          </w:tcPr>
          <w:p w14:paraId="54362697" w14:textId="49A18066" w:rsidR="003A3796" w:rsidRPr="00E23F7D" w:rsidRDefault="003A3796" w:rsidP="00FF1A9F">
            <w:pPr>
              <w:pStyle w:val="Tabletext8pt"/>
              <w:jc w:val="center"/>
            </w:pPr>
            <w:r>
              <w:t>-</w:t>
            </w:r>
          </w:p>
        </w:tc>
        <w:tc>
          <w:tcPr>
            <w:tcW w:w="796" w:type="pct"/>
            <w:tcBorders>
              <w:top w:val="single" w:sz="6" w:space="0" w:color="000000"/>
              <w:left w:val="nil"/>
              <w:bottom w:val="single" w:sz="6" w:space="0" w:color="000000"/>
              <w:right w:val="nil"/>
            </w:tcBorders>
            <w:shd w:val="clear" w:color="auto" w:fill="E0E0E0"/>
          </w:tcPr>
          <w:p w14:paraId="544058B1" w14:textId="53C7B04E" w:rsidR="003A3796" w:rsidRPr="00E23F7D" w:rsidRDefault="003A3796" w:rsidP="00FF1A9F">
            <w:pPr>
              <w:pStyle w:val="Tabletext8pt"/>
              <w:jc w:val="center"/>
            </w:pPr>
            <w:r>
              <w:t>-</w:t>
            </w:r>
          </w:p>
        </w:tc>
        <w:tc>
          <w:tcPr>
            <w:tcW w:w="507" w:type="pct"/>
            <w:tcBorders>
              <w:top w:val="single" w:sz="6" w:space="0" w:color="000000"/>
              <w:left w:val="nil"/>
              <w:bottom w:val="single" w:sz="6" w:space="0" w:color="000000"/>
              <w:right w:val="nil"/>
            </w:tcBorders>
            <w:vAlign w:val="center"/>
          </w:tcPr>
          <w:p w14:paraId="439773F0" w14:textId="77777777" w:rsidR="003A3796" w:rsidRPr="00E23F7D" w:rsidRDefault="003A3796" w:rsidP="003A3796">
            <w:pPr>
              <w:pStyle w:val="Tabletext8pt"/>
              <w:jc w:val="center"/>
            </w:pPr>
            <w:r w:rsidRPr="00E23F7D">
              <w:t>-</w:t>
            </w:r>
          </w:p>
        </w:tc>
        <w:tc>
          <w:tcPr>
            <w:tcW w:w="579" w:type="pct"/>
            <w:tcBorders>
              <w:top w:val="single" w:sz="6" w:space="0" w:color="000000"/>
              <w:left w:val="nil"/>
              <w:bottom w:val="single" w:sz="6" w:space="0" w:color="000000"/>
              <w:right w:val="nil"/>
            </w:tcBorders>
            <w:vAlign w:val="center"/>
          </w:tcPr>
          <w:p w14:paraId="6AA2CA93" w14:textId="0EDA4E51" w:rsidR="003A3796" w:rsidRPr="00E23F7D" w:rsidRDefault="003A3796" w:rsidP="00976AC4">
            <w:pPr>
              <w:pStyle w:val="Tabletext8pt"/>
              <w:jc w:val="center"/>
            </w:pPr>
            <w:r w:rsidRPr="00E23F7D">
              <w:t>(0 studies)</w:t>
            </w:r>
            <w:r w:rsidR="00136A35">
              <w:t xml:space="preserve"> *</w:t>
            </w:r>
            <w:r w:rsidR="00F13A9A">
              <w:t>*</w:t>
            </w:r>
          </w:p>
        </w:tc>
        <w:tc>
          <w:tcPr>
            <w:tcW w:w="580" w:type="pct"/>
            <w:tcBorders>
              <w:top w:val="single" w:sz="6" w:space="0" w:color="000000"/>
              <w:left w:val="nil"/>
              <w:bottom w:val="single" w:sz="6" w:space="0" w:color="000000"/>
              <w:right w:val="nil"/>
            </w:tcBorders>
            <w:vAlign w:val="center"/>
          </w:tcPr>
          <w:p w14:paraId="02424F89" w14:textId="77777777" w:rsidR="003A3796" w:rsidRPr="00E23F7D" w:rsidRDefault="003A3796" w:rsidP="003A3796">
            <w:pPr>
              <w:pStyle w:val="Tabletext8pt"/>
              <w:jc w:val="center"/>
            </w:pPr>
            <w:r w:rsidRPr="00E23F7D">
              <w:t>-</w:t>
            </w:r>
          </w:p>
        </w:tc>
        <w:tc>
          <w:tcPr>
            <w:tcW w:w="931" w:type="pct"/>
            <w:tcBorders>
              <w:top w:val="single" w:sz="6" w:space="0" w:color="000000"/>
              <w:left w:val="nil"/>
              <w:bottom w:val="single" w:sz="6" w:space="0" w:color="000000"/>
              <w:right w:val="nil"/>
            </w:tcBorders>
            <w:vAlign w:val="center"/>
          </w:tcPr>
          <w:p w14:paraId="44F1DDFC" w14:textId="4791E990" w:rsidR="003A3796" w:rsidRPr="00E23F7D" w:rsidRDefault="003A3796" w:rsidP="003A3796">
            <w:pPr>
              <w:pStyle w:val="Tabletext8pt"/>
            </w:pPr>
            <w:r w:rsidRPr="00E23F7D">
              <w:t xml:space="preserve">The effect of WHM on </w:t>
            </w:r>
            <w:r>
              <w:t>HRQoL</w:t>
            </w:r>
            <w:r w:rsidRPr="00E23F7D">
              <w:t xml:space="preserve"> in people with </w:t>
            </w:r>
            <w:r w:rsidR="00FF1A9F">
              <w:t>IBD</w:t>
            </w:r>
            <w:r w:rsidR="00FF1A9F" w:rsidRPr="00E23F7D">
              <w:rPr>
                <w:lang w:eastAsia="en-AU"/>
              </w:rPr>
              <w:t xml:space="preserve"> </w:t>
            </w:r>
            <w:r w:rsidRPr="00E23F7D">
              <w:rPr>
                <w:lang w:eastAsia="en-AU"/>
              </w:rPr>
              <w:t>is</w:t>
            </w:r>
            <w:r w:rsidRPr="00E23F7D">
              <w:t xml:space="preserve"> unknown.</w:t>
            </w:r>
          </w:p>
        </w:tc>
      </w:tr>
      <w:tr w:rsidR="00482BB7" w:rsidRPr="00E23F7D" w14:paraId="133C23F5" w14:textId="77777777" w:rsidTr="00FF0264">
        <w:trPr>
          <w:gridAfter w:val="1"/>
          <w:wAfter w:w="10" w:type="pct"/>
          <w:cantSplit/>
        </w:trPr>
        <w:tc>
          <w:tcPr>
            <w:tcW w:w="942" w:type="pct"/>
            <w:tcBorders>
              <w:top w:val="single" w:sz="6" w:space="0" w:color="000000"/>
              <w:left w:val="nil"/>
              <w:bottom w:val="single" w:sz="6" w:space="0" w:color="000000"/>
              <w:right w:val="nil"/>
            </w:tcBorders>
            <w:vAlign w:val="center"/>
          </w:tcPr>
          <w:p w14:paraId="6846FC01" w14:textId="3E1F351C" w:rsidR="003A3796" w:rsidRPr="00E23F7D" w:rsidRDefault="003A3796" w:rsidP="003A3796">
            <w:pPr>
              <w:pStyle w:val="Tabletext8pt"/>
            </w:pPr>
            <w:r w:rsidRPr="00470C88">
              <w:t>Emotional functioning</w:t>
            </w:r>
          </w:p>
        </w:tc>
        <w:tc>
          <w:tcPr>
            <w:tcW w:w="654" w:type="pct"/>
            <w:tcBorders>
              <w:top w:val="single" w:sz="6" w:space="0" w:color="000000"/>
              <w:left w:val="nil"/>
              <w:bottom w:val="single" w:sz="6" w:space="0" w:color="000000"/>
              <w:right w:val="nil"/>
            </w:tcBorders>
            <w:shd w:val="clear" w:color="auto" w:fill="E0E0E0"/>
            <w:vAlign w:val="center"/>
          </w:tcPr>
          <w:p w14:paraId="063EA0E3" w14:textId="2EC385B7" w:rsidR="003A3796" w:rsidRPr="00E23F7D" w:rsidRDefault="003A3796" w:rsidP="00FF1A9F">
            <w:pPr>
              <w:pStyle w:val="Tabletext8pt"/>
              <w:jc w:val="center"/>
            </w:pPr>
            <w:r>
              <w:t>-</w:t>
            </w:r>
          </w:p>
        </w:tc>
        <w:tc>
          <w:tcPr>
            <w:tcW w:w="796" w:type="pct"/>
            <w:tcBorders>
              <w:top w:val="single" w:sz="6" w:space="0" w:color="000000"/>
              <w:left w:val="nil"/>
              <w:bottom w:val="single" w:sz="6" w:space="0" w:color="000000"/>
              <w:right w:val="nil"/>
            </w:tcBorders>
            <w:shd w:val="clear" w:color="auto" w:fill="E0E0E0"/>
          </w:tcPr>
          <w:p w14:paraId="2BAED4DF" w14:textId="1DED8E1B" w:rsidR="003A3796" w:rsidRPr="00E23F7D" w:rsidRDefault="003A3796" w:rsidP="00FF1A9F">
            <w:pPr>
              <w:pStyle w:val="Tabletext8pt"/>
              <w:jc w:val="center"/>
            </w:pPr>
            <w:r>
              <w:t>-</w:t>
            </w:r>
          </w:p>
        </w:tc>
        <w:tc>
          <w:tcPr>
            <w:tcW w:w="507" w:type="pct"/>
            <w:tcBorders>
              <w:top w:val="single" w:sz="6" w:space="0" w:color="000000"/>
              <w:left w:val="nil"/>
              <w:bottom w:val="single" w:sz="6" w:space="0" w:color="000000"/>
              <w:right w:val="nil"/>
            </w:tcBorders>
            <w:vAlign w:val="center"/>
          </w:tcPr>
          <w:p w14:paraId="6D292F86" w14:textId="0D9D710D" w:rsidR="003A3796" w:rsidRPr="00E23F7D" w:rsidRDefault="003A3796" w:rsidP="003A3796">
            <w:pPr>
              <w:pStyle w:val="Tabletext8pt"/>
              <w:jc w:val="center"/>
            </w:pPr>
            <w:r w:rsidRPr="00E23F7D">
              <w:t>-</w:t>
            </w:r>
          </w:p>
        </w:tc>
        <w:tc>
          <w:tcPr>
            <w:tcW w:w="579" w:type="pct"/>
            <w:tcBorders>
              <w:top w:val="single" w:sz="6" w:space="0" w:color="000000"/>
              <w:left w:val="nil"/>
              <w:bottom w:val="single" w:sz="6" w:space="0" w:color="000000"/>
              <w:right w:val="nil"/>
            </w:tcBorders>
            <w:vAlign w:val="center"/>
          </w:tcPr>
          <w:p w14:paraId="60111094" w14:textId="0EFBE99C" w:rsidR="003A3796" w:rsidRPr="00E23F7D" w:rsidRDefault="003A3796" w:rsidP="00976AC4">
            <w:pPr>
              <w:pStyle w:val="Tabletext8pt"/>
              <w:jc w:val="center"/>
            </w:pPr>
            <w:r w:rsidRPr="00E23F7D">
              <w:t>(0 studies)</w:t>
            </w:r>
            <w:r w:rsidR="00136A35">
              <w:t xml:space="preserve"> *</w:t>
            </w:r>
            <w:r w:rsidR="00F13A9A">
              <w:t>*</w:t>
            </w:r>
            <w:r w:rsidR="00136A35">
              <w:t>*</w:t>
            </w:r>
          </w:p>
        </w:tc>
        <w:tc>
          <w:tcPr>
            <w:tcW w:w="580" w:type="pct"/>
            <w:tcBorders>
              <w:top w:val="single" w:sz="6" w:space="0" w:color="000000"/>
              <w:left w:val="nil"/>
              <w:bottom w:val="single" w:sz="6" w:space="0" w:color="000000"/>
              <w:right w:val="nil"/>
            </w:tcBorders>
            <w:vAlign w:val="center"/>
          </w:tcPr>
          <w:p w14:paraId="09B5E2FF" w14:textId="596E7B81" w:rsidR="003A3796" w:rsidRPr="00E23F7D" w:rsidRDefault="003A3796" w:rsidP="003A3796">
            <w:pPr>
              <w:pStyle w:val="Tabletext8pt"/>
              <w:jc w:val="center"/>
            </w:pPr>
            <w:r w:rsidRPr="00E23F7D">
              <w:t>-</w:t>
            </w:r>
          </w:p>
        </w:tc>
        <w:tc>
          <w:tcPr>
            <w:tcW w:w="931" w:type="pct"/>
            <w:tcBorders>
              <w:top w:val="single" w:sz="6" w:space="0" w:color="000000"/>
              <w:left w:val="nil"/>
              <w:bottom w:val="single" w:sz="6" w:space="0" w:color="000000"/>
              <w:right w:val="nil"/>
            </w:tcBorders>
            <w:vAlign w:val="center"/>
          </w:tcPr>
          <w:p w14:paraId="21D21353" w14:textId="1BB59266" w:rsidR="003A3796" w:rsidRPr="00E23F7D" w:rsidRDefault="003A3796" w:rsidP="003A3796">
            <w:pPr>
              <w:pStyle w:val="Tabletext8pt"/>
            </w:pPr>
            <w:r w:rsidRPr="00E23F7D">
              <w:t xml:space="preserve">The effect of WHM on </w:t>
            </w:r>
            <w:r>
              <w:t>emotional functioning</w:t>
            </w:r>
            <w:r w:rsidRPr="00E23F7D">
              <w:t xml:space="preserve"> in people with </w:t>
            </w:r>
            <w:r w:rsidR="00FF1A9F">
              <w:t>IBD</w:t>
            </w:r>
            <w:r w:rsidR="00FF1A9F" w:rsidRPr="00E23F7D">
              <w:rPr>
                <w:lang w:eastAsia="en-AU"/>
              </w:rPr>
              <w:t xml:space="preserve"> </w:t>
            </w:r>
            <w:r w:rsidRPr="00E23F7D">
              <w:rPr>
                <w:lang w:eastAsia="en-AU"/>
              </w:rPr>
              <w:t>is</w:t>
            </w:r>
            <w:r w:rsidRPr="00E23F7D">
              <w:t xml:space="preserve"> unknown.</w:t>
            </w:r>
          </w:p>
        </w:tc>
      </w:tr>
      <w:tr w:rsidR="00482BB7" w:rsidRPr="00E23F7D" w14:paraId="34A66321" w14:textId="77777777" w:rsidTr="00FF0264">
        <w:trPr>
          <w:gridAfter w:val="1"/>
          <w:wAfter w:w="10" w:type="pct"/>
          <w:cantSplit/>
        </w:trPr>
        <w:tc>
          <w:tcPr>
            <w:tcW w:w="942" w:type="pct"/>
            <w:tcBorders>
              <w:top w:val="single" w:sz="6" w:space="0" w:color="000000"/>
              <w:left w:val="nil"/>
              <w:bottom w:val="single" w:sz="6" w:space="0" w:color="000000"/>
              <w:right w:val="nil"/>
            </w:tcBorders>
            <w:vAlign w:val="center"/>
          </w:tcPr>
          <w:p w14:paraId="5DC060F2" w14:textId="4E455806" w:rsidR="003A3796" w:rsidRPr="00E23F7D" w:rsidRDefault="003A3796" w:rsidP="003A3796">
            <w:pPr>
              <w:pStyle w:val="Tabletext8pt"/>
            </w:pPr>
            <w:r w:rsidRPr="00470C88">
              <w:lastRenderedPageBreak/>
              <w:t>Physical functioning</w:t>
            </w:r>
          </w:p>
        </w:tc>
        <w:tc>
          <w:tcPr>
            <w:tcW w:w="654" w:type="pct"/>
            <w:tcBorders>
              <w:top w:val="single" w:sz="6" w:space="0" w:color="000000"/>
              <w:left w:val="nil"/>
              <w:bottom w:val="single" w:sz="6" w:space="0" w:color="000000"/>
              <w:right w:val="nil"/>
            </w:tcBorders>
            <w:shd w:val="clear" w:color="auto" w:fill="E0E0E0"/>
            <w:vAlign w:val="center"/>
          </w:tcPr>
          <w:p w14:paraId="38541E46" w14:textId="3A920E2E" w:rsidR="003A3796" w:rsidRPr="00E23F7D" w:rsidRDefault="003A3796" w:rsidP="00FF1A9F">
            <w:pPr>
              <w:pStyle w:val="Tabletext8pt"/>
              <w:jc w:val="center"/>
            </w:pPr>
            <w:r>
              <w:t>-</w:t>
            </w:r>
          </w:p>
        </w:tc>
        <w:tc>
          <w:tcPr>
            <w:tcW w:w="796" w:type="pct"/>
            <w:tcBorders>
              <w:top w:val="single" w:sz="6" w:space="0" w:color="000000"/>
              <w:left w:val="nil"/>
              <w:bottom w:val="single" w:sz="6" w:space="0" w:color="000000"/>
              <w:right w:val="nil"/>
            </w:tcBorders>
            <w:shd w:val="clear" w:color="auto" w:fill="E0E0E0"/>
          </w:tcPr>
          <w:p w14:paraId="0E1A2EA9" w14:textId="1036D3A7" w:rsidR="003A3796" w:rsidRPr="00E23F7D" w:rsidRDefault="003A3796" w:rsidP="00FF1A9F">
            <w:pPr>
              <w:pStyle w:val="Tabletext8pt"/>
              <w:jc w:val="center"/>
            </w:pPr>
            <w:r>
              <w:t>-</w:t>
            </w:r>
          </w:p>
        </w:tc>
        <w:tc>
          <w:tcPr>
            <w:tcW w:w="507" w:type="pct"/>
            <w:tcBorders>
              <w:top w:val="single" w:sz="6" w:space="0" w:color="000000"/>
              <w:left w:val="nil"/>
              <w:bottom w:val="single" w:sz="6" w:space="0" w:color="000000"/>
              <w:right w:val="nil"/>
            </w:tcBorders>
            <w:vAlign w:val="center"/>
          </w:tcPr>
          <w:p w14:paraId="1D7CCAF6" w14:textId="4AE0CC90" w:rsidR="003A3796" w:rsidRPr="00E23F7D" w:rsidRDefault="003A3796" w:rsidP="003A3796">
            <w:pPr>
              <w:pStyle w:val="Tabletext8pt"/>
              <w:jc w:val="center"/>
            </w:pPr>
            <w:r w:rsidRPr="00E23F7D">
              <w:t>-</w:t>
            </w:r>
          </w:p>
        </w:tc>
        <w:tc>
          <w:tcPr>
            <w:tcW w:w="579" w:type="pct"/>
            <w:tcBorders>
              <w:top w:val="single" w:sz="6" w:space="0" w:color="000000"/>
              <w:left w:val="nil"/>
              <w:bottom w:val="single" w:sz="6" w:space="0" w:color="000000"/>
              <w:right w:val="nil"/>
            </w:tcBorders>
            <w:vAlign w:val="center"/>
          </w:tcPr>
          <w:p w14:paraId="5782F05F" w14:textId="2BBF9A84" w:rsidR="003A3796" w:rsidRPr="00E23F7D" w:rsidRDefault="003A3796" w:rsidP="00FF1A9F">
            <w:pPr>
              <w:pStyle w:val="Tabletext8pt"/>
              <w:jc w:val="center"/>
            </w:pPr>
            <w:r w:rsidRPr="00E23F7D">
              <w:t>(0 studies)</w:t>
            </w:r>
          </w:p>
        </w:tc>
        <w:tc>
          <w:tcPr>
            <w:tcW w:w="580" w:type="pct"/>
            <w:tcBorders>
              <w:top w:val="single" w:sz="6" w:space="0" w:color="000000"/>
              <w:left w:val="nil"/>
              <w:bottom w:val="single" w:sz="6" w:space="0" w:color="000000"/>
              <w:right w:val="nil"/>
            </w:tcBorders>
            <w:vAlign w:val="center"/>
          </w:tcPr>
          <w:p w14:paraId="554C3E68" w14:textId="06A05BE1" w:rsidR="003A3796" w:rsidRPr="00E23F7D" w:rsidRDefault="003A3796" w:rsidP="003A3796">
            <w:pPr>
              <w:pStyle w:val="Tabletext8pt"/>
              <w:jc w:val="center"/>
            </w:pPr>
            <w:r w:rsidRPr="00E23F7D">
              <w:t>-</w:t>
            </w:r>
          </w:p>
        </w:tc>
        <w:tc>
          <w:tcPr>
            <w:tcW w:w="931" w:type="pct"/>
            <w:tcBorders>
              <w:top w:val="single" w:sz="6" w:space="0" w:color="000000"/>
              <w:left w:val="nil"/>
              <w:bottom w:val="single" w:sz="6" w:space="0" w:color="000000"/>
              <w:right w:val="nil"/>
            </w:tcBorders>
            <w:vAlign w:val="center"/>
          </w:tcPr>
          <w:p w14:paraId="69030A13" w14:textId="430F7D26" w:rsidR="003A3796" w:rsidRPr="00E23F7D" w:rsidRDefault="003A3796" w:rsidP="003A3796">
            <w:pPr>
              <w:pStyle w:val="Tabletext8pt"/>
            </w:pPr>
            <w:r w:rsidRPr="00E23F7D">
              <w:t xml:space="preserve">The effect of WHM on </w:t>
            </w:r>
            <w:r>
              <w:t>physical functioning</w:t>
            </w:r>
            <w:r w:rsidRPr="00E23F7D">
              <w:t xml:space="preserve"> in people with </w:t>
            </w:r>
            <w:r w:rsidR="00FF1A9F">
              <w:t>IBD</w:t>
            </w:r>
            <w:r w:rsidR="00FF1A9F" w:rsidRPr="00E23F7D">
              <w:rPr>
                <w:lang w:eastAsia="en-AU"/>
              </w:rPr>
              <w:t xml:space="preserve"> </w:t>
            </w:r>
            <w:r w:rsidRPr="00E23F7D">
              <w:rPr>
                <w:lang w:eastAsia="en-AU"/>
              </w:rPr>
              <w:t>is</w:t>
            </w:r>
            <w:r w:rsidRPr="00E23F7D">
              <w:t xml:space="preserve"> unknown.</w:t>
            </w:r>
          </w:p>
        </w:tc>
      </w:tr>
      <w:tr w:rsidR="00482BB7" w:rsidRPr="00E23F7D" w14:paraId="18698A20" w14:textId="77777777" w:rsidTr="00FF0264">
        <w:trPr>
          <w:gridAfter w:val="1"/>
          <w:wAfter w:w="10" w:type="pct"/>
          <w:cantSplit/>
        </w:trPr>
        <w:tc>
          <w:tcPr>
            <w:tcW w:w="942" w:type="pct"/>
            <w:tcBorders>
              <w:top w:val="single" w:sz="6" w:space="0" w:color="000000"/>
              <w:left w:val="nil"/>
              <w:bottom w:val="single" w:sz="6" w:space="0" w:color="000000"/>
              <w:right w:val="nil"/>
            </w:tcBorders>
            <w:vAlign w:val="center"/>
          </w:tcPr>
          <w:p w14:paraId="30DF6307" w14:textId="554ECAC0" w:rsidR="003A3796" w:rsidRPr="00E23F7D" w:rsidRDefault="003A3796" w:rsidP="003A3796">
            <w:pPr>
              <w:pStyle w:val="Tabletext8pt"/>
            </w:pPr>
            <w:r w:rsidRPr="00470C88">
              <w:t>Stool quality/ frequency</w:t>
            </w:r>
          </w:p>
        </w:tc>
        <w:tc>
          <w:tcPr>
            <w:tcW w:w="654" w:type="pct"/>
            <w:tcBorders>
              <w:top w:val="single" w:sz="6" w:space="0" w:color="000000"/>
              <w:left w:val="nil"/>
              <w:bottom w:val="single" w:sz="6" w:space="0" w:color="000000"/>
              <w:right w:val="nil"/>
            </w:tcBorders>
            <w:shd w:val="clear" w:color="auto" w:fill="E0E0E0"/>
            <w:vAlign w:val="center"/>
          </w:tcPr>
          <w:p w14:paraId="523DB4CC" w14:textId="22627873" w:rsidR="003A3796" w:rsidRPr="00E23F7D" w:rsidRDefault="003A3796" w:rsidP="00FF1A9F">
            <w:pPr>
              <w:pStyle w:val="Tabletext8pt"/>
              <w:jc w:val="center"/>
            </w:pPr>
            <w:r>
              <w:t>-</w:t>
            </w:r>
          </w:p>
        </w:tc>
        <w:tc>
          <w:tcPr>
            <w:tcW w:w="796" w:type="pct"/>
            <w:tcBorders>
              <w:top w:val="single" w:sz="6" w:space="0" w:color="000000"/>
              <w:left w:val="nil"/>
              <w:bottom w:val="single" w:sz="6" w:space="0" w:color="000000"/>
              <w:right w:val="nil"/>
            </w:tcBorders>
            <w:shd w:val="clear" w:color="auto" w:fill="E0E0E0"/>
          </w:tcPr>
          <w:p w14:paraId="04E6CAA7" w14:textId="36B391E5" w:rsidR="003A3796" w:rsidRPr="00E23F7D" w:rsidRDefault="003A3796" w:rsidP="003A3796">
            <w:pPr>
              <w:pStyle w:val="Tabletext8pt"/>
              <w:jc w:val="center"/>
            </w:pPr>
            <w:r>
              <w:t>-</w:t>
            </w:r>
          </w:p>
        </w:tc>
        <w:tc>
          <w:tcPr>
            <w:tcW w:w="507" w:type="pct"/>
            <w:tcBorders>
              <w:top w:val="single" w:sz="6" w:space="0" w:color="000000"/>
              <w:left w:val="nil"/>
              <w:bottom w:val="single" w:sz="6" w:space="0" w:color="000000"/>
              <w:right w:val="nil"/>
            </w:tcBorders>
            <w:vAlign w:val="center"/>
          </w:tcPr>
          <w:p w14:paraId="24F92A9B" w14:textId="5CB08D38" w:rsidR="003A3796" w:rsidRPr="00E23F7D" w:rsidRDefault="003A3796" w:rsidP="003A3796">
            <w:pPr>
              <w:pStyle w:val="Tabletext8pt"/>
              <w:jc w:val="center"/>
            </w:pPr>
            <w:r w:rsidRPr="00E23F7D">
              <w:t>-</w:t>
            </w:r>
          </w:p>
        </w:tc>
        <w:tc>
          <w:tcPr>
            <w:tcW w:w="579" w:type="pct"/>
            <w:tcBorders>
              <w:top w:val="single" w:sz="6" w:space="0" w:color="000000"/>
              <w:left w:val="nil"/>
              <w:bottom w:val="single" w:sz="6" w:space="0" w:color="000000"/>
              <w:right w:val="nil"/>
            </w:tcBorders>
            <w:vAlign w:val="center"/>
          </w:tcPr>
          <w:p w14:paraId="05E45028" w14:textId="764E2BF7" w:rsidR="003A3796" w:rsidRPr="00E23F7D" w:rsidRDefault="003A3796" w:rsidP="00FF1A9F">
            <w:pPr>
              <w:pStyle w:val="Tabletext8pt"/>
              <w:jc w:val="center"/>
            </w:pPr>
            <w:r w:rsidRPr="00E23F7D">
              <w:t>(0 studies)</w:t>
            </w:r>
          </w:p>
        </w:tc>
        <w:tc>
          <w:tcPr>
            <w:tcW w:w="580" w:type="pct"/>
            <w:tcBorders>
              <w:top w:val="single" w:sz="6" w:space="0" w:color="000000"/>
              <w:left w:val="nil"/>
              <w:bottom w:val="single" w:sz="6" w:space="0" w:color="000000"/>
              <w:right w:val="nil"/>
            </w:tcBorders>
            <w:vAlign w:val="center"/>
          </w:tcPr>
          <w:p w14:paraId="22E3CBD3" w14:textId="6ACE16B6" w:rsidR="003A3796" w:rsidRPr="00E23F7D" w:rsidRDefault="003A3796" w:rsidP="003A3796">
            <w:pPr>
              <w:pStyle w:val="Tabletext8pt"/>
              <w:jc w:val="center"/>
            </w:pPr>
            <w:r w:rsidRPr="00E23F7D">
              <w:t>-</w:t>
            </w:r>
          </w:p>
        </w:tc>
        <w:tc>
          <w:tcPr>
            <w:tcW w:w="931" w:type="pct"/>
            <w:tcBorders>
              <w:top w:val="single" w:sz="6" w:space="0" w:color="000000"/>
              <w:left w:val="nil"/>
              <w:bottom w:val="single" w:sz="6" w:space="0" w:color="000000"/>
              <w:right w:val="nil"/>
            </w:tcBorders>
            <w:vAlign w:val="center"/>
          </w:tcPr>
          <w:p w14:paraId="180F2776" w14:textId="2CF6CBCF" w:rsidR="003A3796" w:rsidRPr="00E23F7D" w:rsidRDefault="003A3796" w:rsidP="003A3796">
            <w:pPr>
              <w:pStyle w:val="Tabletext8pt"/>
            </w:pPr>
            <w:r w:rsidRPr="00E23F7D">
              <w:t xml:space="preserve">The effect of WHM on </w:t>
            </w:r>
            <w:r>
              <w:t>stool quality or frequency</w:t>
            </w:r>
            <w:r w:rsidRPr="00E23F7D">
              <w:t xml:space="preserve"> in people with </w:t>
            </w:r>
            <w:r w:rsidR="00FF1A9F">
              <w:t>IBD</w:t>
            </w:r>
            <w:r w:rsidR="00FF1A9F" w:rsidRPr="00E23F7D">
              <w:rPr>
                <w:lang w:eastAsia="en-AU"/>
              </w:rPr>
              <w:t xml:space="preserve"> </w:t>
            </w:r>
            <w:r w:rsidRPr="00E23F7D">
              <w:rPr>
                <w:lang w:eastAsia="en-AU"/>
              </w:rPr>
              <w:t>is</w:t>
            </w:r>
            <w:r w:rsidRPr="00E23F7D">
              <w:t xml:space="preserve"> unknown.</w:t>
            </w:r>
          </w:p>
        </w:tc>
      </w:tr>
      <w:tr w:rsidR="003A3796" w:rsidRPr="00E23F7D" w14:paraId="7ECCA073" w14:textId="77777777" w:rsidTr="00482BB7">
        <w:trPr>
          <w:gridAfter w:val="1"/>
          <w:wAfter w:w="10" w:type="pct"/>
          <w:cantSplit/>
        </w:trPr>
        <w:tc>
          <w:tcPr>
            <w:tcW w:w="4990" w:type="pct"/>
            <w:gridSpan w:val="7"/>
            <w:tcBorders>
              <w:top w:val="single" w:sz="6" w:space="0" w:color="000000"/>
              <w:left w:val="nil"/>
              <w:bottom w:val="single" w:sz="6" w:space="0" w:color="000000"/>
              <w:right w:val="nil"/>
            </w:tcBorders>
            <w:vAlign w:val="center"/>
            <w:hideMark/>
          </w:tcPr>
          <w:p w14:paraId="3DB4ECAB" w14:textId="77777777" w:rsidR="003A3796" w:rsidRDefault="003A3796" w:rsidP="00543E58">
            <w:pPr>
              <w:pStyle w:val="TableFigNotes18"/>
            </w:pPr>
            <w:r w:rsidRPr="00E23F7D">
              <w:t>*</w:t>
            </w:r>
            <w:r w:rsidRPr="00E23F7D">
              <w:rPr>
                <w:rStyle w:val="Strong"/>
              </w:rPr>
              <w:t>The risk in the intervention group</w:t>
            </w:r>
            <w:r w:rsidRPr="00E23F7D">
              <w:t xml:space="preserve"> (and its 95% confidence interval) is based on the assumed risk in the comparison group and the </w:t>
            </w:r>
            <w:r w:rsidRPr="00E23F7D">
              <w:rPr>
                <w:rStyle w:val="Strong"/>
              </w:rPr>
              <w:t>relative effect</w:t>
            </w:r>
            <w:r w:rsidRPr="00E23F7D">
              <w:t xml:space="preserve"> of the intervention (and its 95% CI).</w:t>
            </w:r>
            <w:r w:rsidRPr="007C1EE3">
              <w:t xml:space="preserve"> </w:t>
            </w:r>
          </w:p>
          <w:p w14:paraId="1BA6AD79" w14:textId="77777777" w:rsidR="003A3796" w:rsidRPr="007C1EE3" w:rsidRDefault="003A3796" w:rsidP="00543E58">
            <w:pPr>
              <w:pStyle w:val="TableFigNotes18"/>
            </w:pPr>
          </w:p>
          <w:p w14:paraId="46BB97EE" w14:textId="2128A253" w:rsidR="003A3796" w:rsidRDefault="003A3796" w:rsidP="00543E58">
            <w:pPr>
              <w:pStyle w:val="TableFigNotes18"/>
            </w:pPr>
            <w:r w:rsidRPr="007C1EE3">
              <w:t xml:space="preserve">^ As a rule of thumb, an SMD of 0.2 represents a small difference, 0.5 is moderate, and 0.8 is a large difference </w:t>
            </w:r>
            <w:r w:rsidRPr="00E23F7D">
              <w:fldChar w:fldCharType="begin"/>
            </w:r>
            <w:r w:rsidR="002B6D09">
              <w:instrText xml:space="preserve"> ADDIN EN.CITE &lt;EndNote&gt;&lt;Cite&gt;&lt;Author&gt;Faraone&lt;/Author&gt;&lt;Year&gt;2008&lt;/Year&gt;&lt;RecNum&gt;1440&lt;/RecNum&gt;&lt;DisplayText&gt;(55)&lt;/DisplayText&gt;&lt;record&gt;&lt;rec-number&gt;1440&lt;/rec-number&gt;&lt;foreign-keys&gt;&lt;key app="EN" db-id="fffa29epupvv03e2wadvw0dnd2t2azstt9v5" timestamp="1713247497"&gt;1440&lt;/key&gt;&lt;/foreign-keys&gt;&lt;ref-type name="Journal Article"&gt;17&lt;/ref-type&gt;&lt;contributors&gt;&lt;authors&gt;&lt;author&gt;Faraone, S. V.&lt;/author&gt;&lt;/authors&gt;&lt;/contributors&gt;&lt;titles&gt;&lt;title&gt;Interpreting estimates of treatment effects: implications for managed care&lt;/title&gt;&lt;secondary-title&gt;P T&lt;/secondary-title&gt;&lt;/titles&gt;&lt;periodical&gt;&lt;full-title&gt;P T&lt;/full-title&gt;&lt;/periodical&gt;&lt;pages&gt;700-11&lt;/pages&gt;&lt;volume&gt;33&lt;/volume&gt;&lt;number&gt;12&lt;/number&gt;&lt;dates&gt;&lt;year&gt;2008&lt;/year&gt;&lt;pub-dates&gt;&lt;date&gt;Dec&lt;/date&gt;&lt;/pub-dates&gt;&lt;/dates&gt;&lt;isbn&gt;1052-1372 (Print)&amp;#xD;1052-1372 (Linking)&lt;/isbn&gt;&lt;accession-num&gt;19750051&lt;/accession-num&gt;&lt;urls&gt;&lt;related-urls&gt;&lt;url&gt;https://www.ncbi.nlm.nih.gov/pubmed/19750051&lt;/url&gt;&lt;/related-urls&gt;&lt;/urls&gt;&lt;custom2&gt;PMC2730804&lt;/custom2&gt;&lt;remote-database-name&gt;PubMed-not-MEDLINE&lt;/remote-database-name&gt;&lt;remote-database-provider&gt;NLM&lt;/remote-database-provider&gt;&lt;/record&gt;&lt;/Cite&gt;&lt;/EndNote&gt;</w:instrText>
            </w:r>
            <w:r w:rsidRPr="00E23F7D">
              <w:fldChar w:fldCharType="separate"/>
            </w:r>
            <w:r w:rsidR="002B6D09">
              <w:rPr>
                <w:noProof/>
              </w:rPr>
              <w:t>(</w:t>
            </w:r>
            <w:hyperlink w:anchor="_ENREF_55" w:tooltip="Faraone, 2008 #1440" w:history="1">
              <w:r w:rsidR="002E03B7">
                <w:rPr>
                  <w:noProof/>
                </w:rPr>
                <w:t>55</w:t>
              </w:r>
            </w:hyperlink>
            <w:r w:rsidR="002B6D09">
              <w:rPr>
                <w:noProof/>
              </w:rPr>
              <w:t>)</w:t>
            </w:r>
            <w:r w:rsidRPr="00E23F7D">
              <w:fldChar w:fldCharType="end"/>
            </w:r>
            <w:r w:rsidRPr="007C1EE3">
              <w:t>.</w:t>
            </w:r>
          </w:p>
          <w:p w14:paraId="2884C276" w14:textId="773E69BF" w:rsidR="00E01349" w:rsidRDefault="00E01349" w:rsidP="00543E58">
            <w:pPr>
              <w:pStyle w:val="TableFigNotes18"/>
            </w:pPr>
            <w:r>
              <w:t xml:space="preserve"># </w:t>
            </w:r>
            <w:r w:rsidR="00D40386" w:rsidRPr="00D40386">
              <w:t xml:space="preserve">A 25% relative risk </w:t>
            </w:r>
            <w:r w:rsidR="001F753E">
              <w:t>improvement</w:t>
            </w:r>
            <w:r w:rsidR="00D40386" w:rsidRPr="00D40386">
              <w:t xml:space="preserve"> was considered important (i.e. RR </w:t>
            </w:r>
            <w:r w:rsidR="00D40386">
              <w:t>&gt; 1.25</w:t>
            </w:r>
            <w:r w:rsidR="00D40386" w:rsidRPr="00D40386">
              <w:t>).</w:t>
            </w:r>
          </w:p>
          <w:p w14:paraId="61320DBA" w14:textId="77777777" w:rsidR="003A3796" w:rsidRPr="007C1EE3" w:rsidRDefault="003A3796" w:rsidP="00543E58">
            <w:pPr>
              <w:pStyle w:val="TableFigNotes18"/>
            </w:pPr>
          </w:p>
          <w:p w14:paraId="1CC87FCB" w14:textId="24CED5E9" w:rsidR="003A3796" w:rsidRDefault="003A3796" w:rsidP="00543E58">
            <w:pPr>
              <w:pStyle w:val="TableFigNotes18"/>
            </w:pPr>
            <w:r w:rsidRPr="00E23F7D">
              <w:rPr>
                <w:rStyle w:val="FootnoteReference"/>
              </w:rPr>
              <w:t>†</w:t>
            </w:r>
            <w:r w:rsidRPr="00E23F7D">
              <w:t xml:space="preserve"> </w:t>
            </w:r>
            <w:r w:rsidR="00795EDC">
              <w:t>D</w:t>
            </w:r>
            <w:r w:rsidRPr="00E23F7D">
              <w:t xml:space="preserve">ata from </w:t>
            </w:r>
            <w:r w:rsidRPr="0010780C">
              <w:t>2</w:t>
            </w:r>
            <w:r w:rsidR="00BE2248">
              <w:t>0</w:t>
            </w:r>
            <w:r w:rsidRPr="0010780C">
              <w:t xml:space="preserve"> RCTs (</w:t>
            </w:r>
            <w:r w:rsidR="00BE2248">
              <w:t xml:space="preserve">&gt; </w:t>
            </w:r>
            <w:r w:rsidR="00BB4077">
              <w:t>1</w:t>
            </w:r>
            <w:r w:rsidR="00BE2248">
              <w:t>100</w:t>
            </w:r>
            <w:r w:rsidRPr="0010780C">
              <w:t xml:space="preserve"> participants)</w:t>
            </w:r>
            <w:r w:rsidR="00A756C2">
              <w:t xml:space="preserve"> not included here because </w:t>
            </w:r>
            <w:r w:rsidR="00B26B52">
              <w:t>results</w:t>
            </w:r>
            <w:r w:rsidR="00A756C2">
              <w:t xml:space="preserve"> were not adequately reported [missing </w:t>
            </w:r>
            <w:r w:rsidR="00795EDC">
              <w:t>information</w:t>
            </w:r>
            <w:r w:rsidR="00A756C2">
              <w:t>].</w:t>
            </w:r>
          </w:p>
          <w:p w14:paraId="4C4D17C5" w14:textId="537947F5" w:rsidR="00E62D3E" w:rsidRDefault="008B2E85" w:rsidP="00543E58">
            <w:pPr>
              <w:pStyle w:val="TableFigNotes18"/>
            </w:pPr>
            <w:r w:rsidRPr="00E23F7D">
              <w:rPr>
                <w:rStyle w:val="FootnoteReference"/>
              </w:rPr>
              <w:t>†</w:t>
            </w:r>
            <w:r w:rsidR="00E62D3E" w:rsidRPr="00E23F7D">
              <w:rPr>
                <w:rStyle w:val="FootnoteReference"/>
              </w:rPr>
              <w:t>†</w:t>
            </w:r>
            <w:r w:rsidR="00E62D3E" w:rsidRPr="00E23F7D">
              <w:t xml:space="preserve"> </w:t>
            </w:r>
            <w:r w:rsidR="00795EDC">
              <w:t>D</w:t>
            </w:r>
            <w:r w:rsidR="00E62D3E" w:rsidRPr="00E23F7D">
              <w:t xml:space="preserve">ata from </w:t>
            </w:r>
            <w:r w:rsidR="007C0E5C">
              <w:t>14</w:t>
            </w:r>
            <w:r w:rsidR="00E62D3E" w:rsidRPr="0010780C">
              <w:t xml:space="preserve"> RCTs (</w:t>
            </w:r>
            <w:r w:rsidR="007C0E5C">
              <w:t>&gt;</w:t>
            </w:r>
            <w:r w:rsidR="00E62D3E" w:rsidRPr="0010780C">
              <w:t xml:space="preserve"> </w:t>
            </w:r>
            <w:r w:rsidR="007C0E5C">
              <w:t>763</w:t>
            </w:r>
            <w:r w:rsidR="00E62D3E" w:rsidRPr="0010780C">
              <w:t xml:space="preserve"> participants)</w:t>
            </w:r>
            <w:r w:rsidR="00A756C2">
              <w:t xml:space="preserve"> not included here because </w:t>
            </w:r>
            <w:r w:rsidR="00B26B52">
              <w:t>results</w:t>
            </w:r>
            <w:r w:rsidR="00A756C2">
              <w:t xml:space="preserve"> were not adequately reported [missing </w:t>
            </w:r>
            <w:r w:rsidR="00795EDC">
              <w:t>information</w:t>
            </w:r>
            <w:r w:rsidR="00A756C2">
              <w:t>].</w:t>
            </w:r>
          </w:p>
          <w:p w14:paraId="4064AAB6" w14:textId="1D6E069D" w:rsidR="00E62D3E" w:rsidRDefault="00E62D3E" w:rsidP="00543E58">
            <w:pPr>
              <w:pStyle w:val="TableFigNotes18"/>
            </w:pPr>
            <w:r w:rsidRPr="00E23F7D">
              <w:rPr>
                <w:rStyle w:val="FootnoteReference"/>
              </w:rPr>
              <w:t>†</w:t>
            </w:r>
            <w:r w:rsidR="008B2E85" w:rsidRPr="00E23F7D">
              <w:rPr>
                <w:rStyle w:val="FootnoteReference"/>
              </w:rPr>
              <w:t>††</w:t>
            </w:r>
            <w:r w:rsidRPr="00E23F7D">
              <w:t xml:space="preserve"> </w:t>
            </w:r>
            <w:r w:rsidR="00B26B52">
              <w:t>D</w:t>
            </w:r>
            <w:r w:rsidRPr="00E23F7D">
              <w:t xml:space="preserve">ata from </w:t>
            </w:r>
            <w:r w:rsidR="007C0E5C">
              <w:t>8</w:t>
            </w:r>
            <w:r w:rsidRPr="0010780C">
              <w:t xml:space="preserve"> RCTs (</w:t>
            </w:r>
            <w:r w:rsidR="007C0E5C">
              <w:t>&gt;</w:t>
            </w:r>
            <w:r w:rsidRPr="0010780C">
              <w:t xml:space="preserve"> </w:t>
            </w:r>
            <w:r w:rsidR="007C0E5C">
              <w:t>192</w:t>
            </w:r>
            <w:r w:rsidRPr="0010780C">
              <w:t xml:space="preserve"> participants)</w:t>
            </w:r>
            <w:r w:rsidR="00A756C2">
              <w:t xml:space="preserve"> not included here because </w:t>
            </w:r>
            <w:r w:rsidR="00B26B52">
              <w:t>results</w:t>
            </w:r>
            <w:r w:rsidR="00A756C2">
              <w:t xml:space="preserve"> were not adequately reported [missing </w:t>
            </w:r>
            <w:r w:rsidR="00795EDC">
              <w:t>information</w:t>
            </w:r>
            <w:r w:rsidR="00A756C2">
              <w:t>].</w:t>
            </w:r>
          </w:p>
          <w:p w14:paraId="1E3D1C46" w14:textId="5FC0D4C9" w:rsidR="008B2E85" w:rsidRDefault="008B2E85" w:rsidP="00543E58">
            <w:pPr>
              <w:pStyle w:val="TableFigNotes18"/>
            </w:pPr>
            <w:r>
              <w:t>*</w:t>
            </w:r>
            <w:r w:rsidR="00F13A9A">
              <w:t>*</w:t>
            </w:r>
            <w:r>
              <w:t xml:space="preserve"> </w:t>
            </w:r>
            <w:r w:rsidR="00B26B52">
              <w:t>D</w:t>
            </w:r>
            <w:r>
              <w:t>ata from 4 RCTs (236 participants)</w:t>
            </w:r>
            <w:r w:rsidR="00A756C2">
              <w:t xml:space="preserve"> not included here because </w:t>
            </w:r>
            <w:r w:rsidR="00B26B52">
              <w:t>results</w:t>
            </w:r>
            <w:r w:rsidR="00A756C2">
              <w:t xml:space="preserve"> were not adequately reported [missing </w:t>
            </w:r>
            <w:r w:rsidR="00795EDC">
              <w:t>information</w:t>
            </w:r>
            <w:r w:rsidR="00A756C2">
              <w:t xml:space="preserve">]. </w:t>
            </w:r>
          </w:p>
          <w:p w14:paraId="7F8D0669" w14:textId="2BF7FF5C" w:rsidR="003A3796" w:rsidRDefault="00136A35" w:rsidP="00543E58">
            <w:pPr>
              <w:pStyle w:val="TableFigNotes18"/>
            </w:pPr>
            <w:r>
              <w:t>*</w:t>
            </w:r>
            <w:r w:rsidR="00F13A9A">
              <w:t>*</w:t>
            </w:r>
            <w:r w:rsidR="008B2E85">
              <w:t>*</w:t>
            </w:r>
            <w:r>
              <w:t xml:space="preserve"> </w:t>
            </w:r>
            <w:r w:rsidR="00B26B52">
              <w:t>D</w:t>
            </w:r>
            <w:r>
              <w:t>ata from one RCT (</w:t>
            </w:r>
            <w:r w:rsidR="00AA0709">
              <w:t>40 participants)</w:t>
            </w:r>
            <w:r w:rsidR="00A756C2">
              <w:t xml:space="preserve"> not included here because </w:t>
            </w:r>
            <w:r w:rsidR="00B26B52">
              <w:t>results</w:t>
            </w:r>
            <w:r w:rsidR="00A756C2">
              <w:t xml:space="preserve"> were not adequately reported [missing </w:t>
            </w:r>
            <w:r w:rsidR="00795EDC">
              <w:t>information</w:t>
            </w:r>
            <w:r w:rsidR="00A756C2">
              <w:t>].</w:t>
            </w:r>
          </w:p>
          <w:p w14:paraId="610B0506" w14:textId="106B9085" w:rsidR="00543E58" w:rsidRPr="00543E58" w:rsidRDefault="003A3796" w:rsidP="00543E58">
            <w:pPr>
              <w:pStyle w:val="TableFigNotes0"/>
            </w:pPr>
            <w:r w:rsidRPr="007C1EE3">
              <w:rPr>
                <w:rStyle w:val="Strong"/>
              </w:rPr>
              <w:t>CDAI</w:t>
            </w:r>
            <w:r>
              <w:rPr>
                <w:rStyle w:val="Strong"/>
              </w:rPr>
              <w:t xml:space="preserve">: </w:t>
            </w:r>
            <w:r w:rsidRPr="007C1EE3">
              <w:t>Crohn’s disease</w:t>
            </w:r>
            <w:r w:rsidRPr="00543E58">
              <w:t xml:space="preserve"> activity index;</w:t>
            </w:r>
            <w:r w:rsidRPr="007C1EE3">
              <w:rPr>
                <w:rStyle w:val="Strong"/>
              </w:rPr>
              <w:t xml:space="preserve"> </w:t>
            </w:r>
            <w:r w:rsidRPr="00E23F7D">
              <w:rPr>
                <w:rStyle w:val="Strong"/>
              </w:rPr>
              <w:t>CI:</w:t>
            </w:r>
            <w:r w:rsidRPr="00543E58">
              <w:t xml:space="preserve"> confidence interval; </w:t>
            </w:r>
            <w:r w:rsidRPr="00E23F7D">
              <w:rPr>
                <w:rStyle w:val="Strong"/>
              </w:rPr>
              <w:t>RR:</w:t>
            </w:r>
            <w:r w:rsidRPr="00E23F7D">
              <w:rPr>
                <w:rStyle w:val="TableFigNotes18Char"/>
              </w:rPr>
              <w:t xml:space="preserve"> risk ratio; </w:t>
            </w:r>
            <w:r w:rsidRPr="007C1EE3">
              <w:rPr>
                <w:rStyle w:val="Strong"/>
              </w:rPr>
              <w:t>UCDAI</w:t>
            </w:r>
            <w:r>
              <w:rPr>
                <w:rStyle w:val="Strong"/>
              </w:rPr>
              <w:t xml:space="preserve">: </w:t>
            </w:r>
            <w:r w:rsidRPr="007C1EE3">
              <w:rPr>
                <w:rStyle w:val="TableFigNotes18Char"/>
              </w:rPr>
              <w:t>ulcerative colitis</w:t>
            </w:r>
            <w:r>
              <w:rPr>
                <w:rStyle w:val="Strong"/>
              </w:rPr>
              <w:t xml:space="preserve"> </w:t>
            </w:r>
            <w:r w:rsidRPr="007C1EE3">
              <w:t>disease</w:t>
            </w:r>
            <w:r>
              <w:rPr>
                <w:rStyle w:val="TableFigNotes18Char"/>
              </w:rPr>
              <w:t xml:space="preserve"> activity index;</w:t>
            </w:r>
            <w:r w:rsidRPr="00E23F7D">
              <w:rPr>
                <w:rStyle w:val="Strong"/>
              </w:rPr>
              <w:t xml:space="preserve"> WHM:</w:t>
            </w:r>
            <w:r w:rsidRPr="00E23F7D">
              <w:rPr>
                <w:rStyle w:val="TableFigNotes18Char"/>
              </w:rPr>
              <w:t xml:space="preserve"> Western </w:t>
            </w:r>
            <w:r>
              <w:rPr>
                <w:rStyle w:val="TableFigNotes18Char"/>
              </w:rPr>
              <w:t>h</w:t>
            </w:r>
            <w:r w:rsidRPr="00E23F7D">
              <w:rPr>
                <w:rStyle w:val="TableFigNotes18Char"/>
              </w:rPr>
              <w:t xml:space="preserve">erbal </w:t>
            </w:r>
            <w:r w:rsidRPr="00543E58">
              <w:rPr>
                <w:rStyle w:val="TableFigNotes18Char"/>
              </w:rPr>
              <w:t>medicine</w:t>
            </w:r>
          </w:p>
        </w:tc>
      </w:tr>
      <w:tr w:rsidR="003A3796" w:rsidRPr="00E23F7D" w14:paraId="73E75046" w14:textId="77777777" w:rsidTr="00482BB7">
        <w:trPr>
          <w:gridAfter w:val="1"/>
          <w:wAfter w:w="10" w:type="pct"/>
          <w:cantSplit/>
        </w:trPr>
        <w:tc>
          <w:tcPr>
            <w:tcW w:w="4990" w:type="pct"/>
            <w:gridSpan w:val="7"/>
            <w:tcBorders>
              <w:top w:val="single" w:sz="6" w:space="0" w:color="000000"/>
              <w:left w:val="nil"/>
              <w:bottom w:val="single" w:sz="6" w:space="0" w:color="000000"/>
              <w:right w:val="nil"/>
            </w:tcBorders>
            <w:vAlign w:val="center"/>
            <w:hideMark/>
          </w:tcPr>
          <w:p w14:paraId="0B3463DA" w14:textId="77777777" w:rsidR="003A3796" w:rsidRPr="00E23F7D" w:rsidRDefault="003A3796" w:rsidP="00543E58">
            <w:pPr>
              <w:pStyle w:val="TableFigNotes0"/>
              <w:rPr>
                <w:rFonts w:eastAsia="Times New Roman"/>
              </w:rPr>
            </w:pPr>
            <w:r w:rsidRPr="00E23F7D">
              <w:rPr>
                <w:rStyle w:val="Strong"/>
              </w:rPr>
              <w:t>GRADE Working Group grades of evidence</w:t>
            </w:r>
            <w:r w:rsidRPr="00E23F7D">
              <w:br/>
            </w:r>
            <w:r w:rsidRPr="00E23F7D">
              <w:rPr>
                <w:rStyle w:val="Strong"/>
              </w:rPr>
              <w:t>High certainty:</w:t>
            </w:r>
            <w:r w:rsidRPr="00E23F7D">
              <w:t xml:space="preserve"> we are very confident that the true effect lies close to that of the estimate of the effect.</w:t>
            </w:r>
            <w:r w:rsidRPr="00E23F7D">
              <w:br/>
            </w:r>
            <w:r w:rsidRPr="00E23F7D">
              <w:rPr>
                <w:rStyle w:val="Strong"/>
              </w:rPr>
              <w:t>Moderate certainty:</w:t>
            </w:r>
            <w:r w:rsidRPr="00E23F7D">
              <w:t xml:space="preserve"> we are moderately confident in the effect estimate: the true effect is likely to be close to the estimate of the effect, but there is a possibility that it is substantially different.</w:t>
            </w:r>
            <w:r w:rsidRPr="00E23F7D">
              <w:br/>
            </w:r>
            <w:r w:rsidRPr="00E23F7D">
              <w:rPr>
                <w:rStyle w:val="Strong"/>
              </w:rPr>
              <w:t>Low certainty:</w:t>
            </w:r>
            <w:r w:rsidRPr="00E23F7D">
              <w:t xml:space="preserve"> our confidence in the effect estimate is limited: the true effect may be substantially different from the estimate of the effect.</w:t>
            </w:r>
            <w:r w:rsidRPr="00E23F7D">
              <w:br/>
            </w:r>
            <w:r w:rsidRPr="00E23F7D">
              <w:rPr>
                <w:rStyle w:val="Strong"/>
              </w:rPr>
              <w:t>Very low certainty:</w:t>
            </w:r>
            <w:r w:rsidRPr="00E23F7D">
              <w:t xml:space="preserve"> we have very little confidence in the effect estimate: the true effect is likely to be substantially different from the estimate of effect.</w:t>
            </w:r>
          </w:p>
        </w:tc>
      </w:tr>
    </w:tbl>
    <w:p w14:paraId="0BFF8279" w14:textId="77777777" w:rsidR="000469EC" w:rsidRPr="00E23F7D" w:rsidRDefault="000469EC" w:rsidP="000469EC">
      <w:pPr>
        <w:pStyle w:val="Heading4a"/>
      </w:pPr>
      <w:r w:rsidRPr="00E23F7D">
        <w:t>Explanations</w:t>
      </w:r>
    </w:p>
    <w:p w14:paraId="659FAEDB" w14:textId="6E1C69FF" w:rsidR="00613483" w:rsidRDefault="000469EC" w:rsidP="00976AC4">
      <w:pPr>
        <w:pStyle w:val="TableNote"/>
      </w:pPr>
      <w:r w:rsidRPr="00E23F7D">
        <w:t xml:space="preserve">a. </w:t>
      </w:r>
      <w:r w:rsidR="00BE2248">
        <w:t>No s</w:t>
      </w:r>
      <w:r w:rsidRPr="00E23F7D">
        <w:t>erious risk of bias. Certainty of evidence not downgraded.</w:t>
      </w:r>
      <w:r w:rsidR="004C1AB5">
        <w:t xml:space="preserve"> </w:t>
      </w:r>
    </w:p>
    <w:p w14:paraId="4E801581" w14:textId="1C742375" w:rsidR="00DE633C" w:rsidRDefault="00613483" w:rsidP="00976AC4">
      <w:pPr>
        <w:pStyle w:val="TableNote"/>
      </w:pPr>
      <w:r>
        <w:t>b. No serious inconsistency.</w:t>
      </w:r>
      <w:r w:rsidR="00603868" w:rsidRPr="00603868">
        <w:t xml:space="preserve"> </w:t>
      </w:r>
      <w:r w:rsidR="00603868" w:rsidRPr="00E23F7D">
        <w:t>Certainty of evidence not downgraded.</w:t>
      </w:r>
      <w:r w:rsidR="00603868">
        <w:t xml:space="preserve"> </w:t>
      </w:r>
    </w:p>
    <w:p w14:paraId="6EB3742D" w14:textId="5C591861" w:rsidR="00DE633C" w:rsidRPr="00E23F7D" w:rsidRDefault="00DE633C" w:rsidP="00976AC4">
      <w:pPr>
        <w:pStyle w:val="TableNote"/>
      </w:pPr>
      <w:r w:rsidRPr="00E23F7D">
        <w:t xml:space="preserve">c. No serious indirectness. The available evidence is in people with </w:t>
      </w:r>
      <w:r w:rsidR="00BE2248">
        <w:t>inflammatory bowel disease</w:t>
      </w:r>
      <w:r w:rsidRPr="00E23F7D">
        <w:t xml:space="preserve"> and is directly generalisable to the Australian population</w:t>
      </w:r>
      <w:r w:rsidR="00656417">
        <w:t xml:space="preserve"> with few caveats</w:t>
      </w:r>
      <w:r w:rsidRPr="00E23F7D">
        <w:t xml:space="preserve">. </w:t>
      </w:r>
      <w:r w:rsidR="006832BC">
        <w:t>The herbs used in the identified studies are</w:t>
      </w:r>
      <w:r w:rsidR="006832BC" w:rsidRPr="00FF2470">
        <w:t xml:space="preserve"> </w:t>
      </w:r>
      <w:r w:rsidR="006832BC">
        <w:t>comparable</w:t>
      </w:r>
      <w:r w:rsidR="006832BC" w:rsidRPr="00FF2470">
        <w:t xml:space="preserve"> to </w:t>
      </w:r>
      <w:r w:rsidR="006832BC">
        <w:t xml:space="preserve">those commonly used </w:t>
      </w:r>
      <w:r w:rsidR="006832BC" w:rsidRPr="00FF2470">
        <w:t>in Australia</w:t>
      </w:r>
      <w:r w:rsidR="006832BC">
        <w:t xml:space="preserve"> (&gt;80% matched) or could be sensibly applied. </w:t>
      </w:r>
      <w:r w:rsidRPr="00E23F7D">
        <w:t>Certainty of evidence not downgraded.</w:t>
      </w:r>
      <w:r w:rsidR="00E264B6">
        <w:t xml:space="preserve"> </w:t>
      </w:r>
    </w:p>
    <w:p w14:paraId="7C56A22C" w14:textId="5076D388" w:rsidR="00DE633C" w:rsidRDefault="00DE633C" w:rsidP="00976AC4">
      <w:pPr>
        <w:pStyle w:val="TableNote"/>
      </w:pPr>
      <w:r w:rsidRPr="00E23F7D">
        <w:t>d. Serious imprecision. Wide confidence intervals (</w:t>
      </w:r>
      <w:r w:rsidR="00761B16">
        <w:t>upper</w:t>
      </w:r>
      <w:r w:rsidRPr="00E23F7D">
        <w:t xml:space="preserve"> </w:t>
      </w:r>
      <w:r w:rsidR="00761B16">
        <w:t xml:space="preserve">and lower </w:t>
      </w:r>
      <w:r w:rsidRPr="00E23F7D">
        <w:t xml:space="preserve">bound overlaps with </w:t>
      </w:r>
      <w:r w:rsidR="00761B16">
        <w:t xml:space="preserve">both </w:t>
      </w:r>
      <w:r w:rsidR="00550F5A">
        <w:t xml:space="preserve">large </w:t>
      </w:r>
      <w:r w:rsidR="00761B16">
        <w:t xml:space="preserve">and </w:t>
      </w:r>
      <w:r w:rsidRPr="00E23F7D">
        <w:t>no important difference). Certainty of evidence downgraded.</w:t>
      </w:r>
    </w:p>
    <w:p w14:paraId="67CA698C" w14:textId="4A5CBCB6" w:rsidR="00656417" w:rsidRDefault="00DE633C" w:rsidP="00976AC4">
      <w:pPr>
        <w:pStyle w:val="TableNote"/>
      </w:pPr>
      <w:r w:rsidRPr="00E23F7D">
        <w:t>e</w:t>
      </w:r>
      <w:r w:rsidR="00976AC4">
        <w:t>.</w:t>
      </w:r>
      <w:r w:rsidRPr="00E23F7D">
        <w:t xml:space="preserve"> </w:t>
      </w:r>
      <w:r w:rsidRPr="00E23F7D">
        <w:rPr>
          <w:szCs w:val="14"/>
        </w:rPr>
        <w:t xml:space="preserve">Publication bias suspected. There is a strong suspicion of non-reporting of results likely related to the </w:t>
      </w:r>
      <w:r w:rsidRPr="00976AC4">
        <w:rPr>
          <w:rStyle w:val="Emphasis"/>
        </w:rPr>
        <w:t xml:space="preserve">p </w:t>
      </w:r>
      <w:r w:rsidRPr="00E23F7D">
        <w:rPr>
          <w:szCs w:val="14"/>
        </w:rPr>
        <w:t xml:space="preserve">value, direction or magnitude of effect. </w:t>
      </w:r>
      <w:r w:rsidRPr="00E23F7D">
        <w:t>Certainty of evidence downgraded.</w:t>
      </w:r>
      <w:r>
        <w:t xml:space="preserve"> </w:t>
      </w:r>
      <w:r w:rsidR="00656417">
        <w:t xml:space="preserve"> </w:t>
      </w:r>
    </w:p>
    <w:p w14:paraId="5D616974" w14:textId="6A99F9A4" w:rsidR="0078003D" w:rsidRDefault="0078003D" w:rsidP="00976AC4">
      <w:pPr>
        <w:pStyle w:val="TableNote"/>
      </w:pPr>
      <w:r>
        <w:t xml:space="preserve">f. </w:t>
      </w:r>
      <w:r w:rsidRPr="00E23F7D">
        <w:t>Serious imprecision. Wide confidence intervals (</w:t>
      </w:r>
      <w:r>
        <w:t xml:space="preserve">lower </w:t>
      </w:r>
      <w:r w:rsidRPr="00E23F7D">
        <w:t>bound overlaps with no important difference). Certainty of evidence downgraded.</w:t>
      </w:r>
    </w:p>
    <w:p w14:paraId="312C000A" w14:textId="10092373" w:rsidR="0086452C" w:rsidRDefault="00C96046" w:rsidP="00976AC4">
      <w:pPr>
        <w:pStyle w:val="TableNote"/>
      </w:pPr>
      <w:r>
        <w:t xml:space="preserve">g. No serious imprecision. </w:t>
      </w:r>
      <w:r w:rsidRPr="00E23F7D">
        <w:t>Certainty of evidence</w:t>
      </w:r>
      <w:r>
        <w:t xml:space="preserve"> not</w:t>
      </w:r>
      <w:r w:rsidRPr="00E23F7D">
        <w:t xml:space="preserve"> downgraded.</w:t>
      </w:r>
    </w:p>
    <w:p w14:paraId="2B0CF626" w14:textId="4A2D96D4" w:rsidR="005634AD" w:rsidRPr="00E23F7D" w:rsidRDefault="007E3866" w:rsidP="005634AD">
      <w:pPr>
        <w:pStyle w:val="Heading4"/>
      </w:pPr>
      <w:r>
        <w:lastRenderedPageBreak/>
        <w:t>Secondary Comparison</w:t>
      </w:r>
      <w:r w:rsidR="001B55C3" w:rsidRPr="00E23F7D">
        <w:t xml:space="preserve"> (vs </w:t>
      </w:r>
      <w:r w:rsidR="003F58C9">
        <w:t xml:space="preserve">inactive </w:t>
      </w:r>
      <w:r w:rsidR="005634AD" w:rsidRPr="00E23F7D">
        <w:t>control)</w:t>
      </w:r>
    </w:p>
    <w:p w14:paraId="7518F04A" w14:textId="3C362989" w:rsidR="00B16B15" w:rsidRDefault="00AA4046" w:rsidP="00BD44A2">
      <w:pPr>
        <w:pStyle w:val="BodyText"/>
      </w:pPr>
      <w:r>
        <w:t>There were 2</w:t>
      </w:r>
      <w:r w:rsidRPr="00E23F7D">
        <w:t xml:space="preserve"> RCTs found by the included systematic reviews that compared </w:t>
      </w:r>
      <w:r>
        <w:t>WHM</w:t>
      </w:r>
      <w:r w:rsidRPr="00E23F7D">
        <w:t xml:space="preserve"> with </w:t>
      </w:r>
      <w:r>
        <w:t>no intervention</w:t>
      </w:r>
      <w:r w:rsidRPr="00E23F7D">
        <w:t xml:space="preserve"> in people with</w:t>
      </w:r>
      <w:r w:rsidRPr="009940D3">
        <w:t xml:space="preserve"> </w:t>
      </w:r>
      <w:r w:rsidR="00187230">
        <w:t xml:space="preserve">either </w:t>
      </w:r>
      <w:r>
        <w:t>Crohn’s disease (Krebs 2012</w:t>
      </w:r>
      <w:r w:rsidR="006C1868">
        <w:rPr>
          <w:rFonts w:ascii="ZWAdobeF" w:hAnsi="ZWAdobeF" w:cs="ZWAdobeF"/>
          <w:color w:val="auto"/>
          <w:sz w:val="2"/>
          <w:szCs w:val="2"/>
        </w:rPr>
        <w:t>2F</w:t>
      </w:r>
      <w:r>
        <w:rPr>
          <w:rStyle w:val="FootnoteReference"/>
        </w:rPr>
        <w:footnoteReference w:id="4"/>
      </w:r>
      <w:r>
        <w:t>) or ulcerative colitis (</w:t>
      </w:r>
      <w:r w:rsidRPr="005C0E1C">
        <w:t>Fernández-Bañares</w:t>
      </w:r>
      <w:r>
        <w:t xml:space="preserve"> </w:t>
      </w:r>
      <w:r w:rsidRPr="005C0E1C">
        <w:t>1999</w:t>
      </w:r>
      <w:r w:rsidR="006C1868">
        <w:rPr>
          <w:rFonts w:ascii="ZWAdobeF" w:hAnsi="ZWAdobeF" w:cs="ZWAdobeF"/>
          <w:color w:val="auto"/>
          <w:sz w:val="2"/>
          <w:szCs w:val="2"/>
        </w:rPr>
        <w:t>3F</w:t>
      </w:r>
      <w:r>
        <w:rPr>
          <w:rStyle w:val="FootnoteReference"/>
        </w:rPr>
        <w:footnoteReference w:id="5"/>
      </w:r>
      <w:r>
        <w:t>)</w:t>
      </w:r>
      <w:r w:rsidR="00187230">
        <w:t xml:space="preserve">. The RCTs </w:t>
      </w:r>
      <w:r>
        <w:t>contributed data relevant to one outcome.</w:t>
      </w:r>
      <w:r w:rsidR="00BD44A2" w:rsidRPr="00BD44A2">
        <w:t xml:space="preserve"> </w:t>
      </w:r>
      <w:r w:rsidR="00B16B15">
        <w:t>The available evidence is summarised below.</w:t>
      </w:r>
    </w:p>
    <w:tbl>
      <w:tblPr>
        <w:tblW w:w="5018" w:type="pct"/>
        <w:tblLayout w:type="fixed"/>
        <w:tblCellMar>
          <w:left w:w="60" w:type="dxa"/>
          <w:right w:w="60" w:type="dxa"/>
        </w:tblCellMar>
        <w:tblLook w:val="04A0" w:firstRow="1" w:lastRow="0" w:firstColumn="1" w:lastColumn="0" w:noHBand="0" w:noVBand="1"/>
      </w:tblPr>
      <w:tblGrid>
        <w:gridCol w:w="1843"/>
        <w:gridCol w:w="1209"/>
        <w:gridCol w:w="1485"/>
        <w:gridCol w:w="992"/>
        <w:gridCol w:w="1136"/>
        <w:gridCol w:w="1134"/>
        <w:gridCol w:w="1956"/>
        <w:gridCol w:w="25"/>
      </w:tblGrid>
      <w:tr w:rsidR="00BD44A2" w:rsidRPr="00E23F7D" w14:paraId="7597B496" w14:textId="77777777">
        <w:trPr>
          <w:cantSplit/>
          <w:tblHeader/>
        </w:trPr>
        <w:tc>
          <w:tcPr>
            <w:tcW w:w="5000" w:type="pct"/>
            <w:gridSpan w:val="8"/>
            <w:tcBorders>
              <w:top w:val="single" w:sz="12" w:space="0" w:color="000000"/>
              <w:left w:val="nil"/>
              <w:bottom w:val="single" w:sz="12" w:space="0" w:color="000000"/>
              <w:right w:val="nil"/>
            </w:tcBorders>
            <w:vAlign w:val="center"/>
            <w:hideMark/>
          </w:tcPr>
          <w:p w14:paraId="25F2FB19" w14:textId="703642A4" w:rsidR="00BD44A2" w:rsidRPr="00E23F7D" w:rsidRDefault="00BD44A2">
            <w:pPr>
              <w:pStyle w:val="TableH1"/>
            </w:pPr>
            <w:r w:rsidRPr="00E23F7D">
              <w:t xml:space="preserve">WHM compared to </w:t>
            </w:r>
            <w:r w:rsidR="00911AA8">
              <w:t>inactive control</w:t>
            </w:r>
            <w:r w:rsidR="00911AA8" w:rsidRPr="000B096A">
              <w:t xml:space="preserve"> </w:t>
            </w:r>
            <w:r w:rsidRPr="000B096A">
              <w:t>for Inflammatory bowel disease</w:t>
            </w:r>
          </w:p>
        </w:tc>
      </w:tr>
      <w:tr w:rsidR="00BD44A2" w:rsidRPr="00E23F7D" w14:paraId="0909ECA2" w14:textId="77777777">
        <w:trPr>
          <w:cantSplit/>
          <w:tblHeader/>
        </w:trPr>
        <w:tc>
          <w:tcPr>
            <w:tcW w:w="5000" w:type="pct"/>
            <w:gridSpan w:val="8"/>
            <w:tcBorders>
              <w:top w:val="single" w:sz="12" w:space="0" w:color="000000"/>
              <w:left w:val="nil"/>
              <w:bottom w:val="single" w:sz="12" w:space="0" w:color="000000"/>
              <w:right w:val="nil"/>
            </w:tcBorders>
            <w:shd w:val="clear" w:color="auto" w:fill="auto"/>
            <w:vAlign w:val="center"/>
            <w:hideMark/>
          </w:tcPr>
          <w:p w14:paraId="57F7DBC5" w14:textId="77777777" w:rsidR="00BD44A2" w:rsidRPr="000B096A" w:rsidRDefault="00BD44A2">
            <w:pPr>
              <w:pStyle w:val="Tabletext8pt"/>
            </w:pPr>
            <w:r w:rsidRPr="00E23F7D">
              <w:rPr>
                <w:rStyle w:val="Strong"/>
              </w:rPr>
              <w:t xml:space="preserve">Patient or population: </w:t>
            </w:r>
            <w:r w:rsidRPr="000B096A">
              <w:t>Inflammatory bowel disease</w:t>
            </w:r>
          </w:p>
          <w:p w14:paraId="5AB70961" w14:textId="77777777" w:rsidR="00BD44A2" w:rsidRPr="00E23F7D" w:rsidRDefault="00BD44A2">
            <w:pPr>
              <w:pStyle w:val="Tabletext8pt"/>
            </w:pPr>
            <w:r w:rsidRPr="00E23F7D">
              <w:rPr>
                <w:rStyle w:val="Strong"/>
              </w:rPr>
              <w:t xml:space="preserve">Setting: </w:t>
            </w:r>
            <w:r w:rsidRPr="000B096A">
              <w:t>Community</w:t>
            </w:r>
          </w:p>
          <w:p w14:paraId="3AEFAEE5" w14:textId="26C94BFF" w:rsidR="00BD44A2" w:rsidRPr="00E23F7D" w:rsidRDefault="00BD44A2">
            <w:pPr>
              <w:pStyle w:val="Tabletext8pt"/>
            </w:pPr>
            <w:r w:rsidRPr="00E23F7D">
              <w:rPr>
                <w:rStyle w:val="Strong"/>
              </w:rPr>
              <w:t>Intervention:</w:t>
            </w:r>
            <w:r w:rsidRPr="00E23F7D">
              <w:t xml:space="preserve"> </w:t>
            </w:r>
            <w:r w:rsidRPr="000B096A">
              <w:t>WHM (</w:t>
            </w:r>
            <w:r>
              <w:t xml:space="preserve">wormwood, </w:t>
            </w:r>
            <w:r w:rsidR="00D524CC">
              <w:t>psyllium seed</w:t>
            </w:r>
            <w:r w:rsidRPr="000B096A">
              <w:t>)</w:t>
            </w:r>
            <w:r>
              <w:t xml:space="preserve"> </w:t>
            </w:r>
            <w:r>
              <w:rPr>
                <w:rFonts w:eastAsia="Times New Roman"/>
              </w:rPr>
              <w:t>delivered as an adjunct to standard therapy</w:t>
            </w:r>
          </w:p>
          <w:p w14:paraId="18156D2C" w14:textId="0664A712" w:rsidR="00BD44A2" w:rsidRPr="00E23F7D" w:rsidRDefault="00BD44A2">
            <w:pPr>
              <w:pStyle w:val="Tabletext8pt"/>
              <w:rPr>
                <w:rFonts w:eastAsia="Times New Roman"/>
              </w:rPr>
            </w:pPr>
            <w:r w:rsidRPr="00E23F7D">
              <w:rPr>
                <w:rStyle w:val="Strong"/>
              </w:rPr>
              <w:t>Comparison:</w:t>
            </w:r>
            <w:r w:rsidRPr="00E23F7D">
              <w:rPr>
                <w:rFonts w:eastAsia="Times New Roman"/>
              </w:rPr>
              <w:t xml:space="preserve"> </w:t>
            </w:r>
            <w:r w:rsidR="00B16B15">
              <w:rPr>
                <w:rFonts w:eastAsia="Times New Roman"/>
              </w:rPr>
              <w:t>Control (no intervention)</w:t>
            </w:r>
          </w:p>
        </w:tc>
      </w:tr>
      <w:tr w:rsidR="00BD44A2" w:rsidRPr="00E23F7D" w14:paraId="2D7FAFCC" w14:textId="77777777" w:rsidTr="00AA0709">
        <w:trPr>
          <w:cantSplit/>
          <w:tblHeader/>
        </w:trPr>
        <w:tc>
          <w:tcPr>
            <w:tcW w:w="942" w:type="pct"/>
            <w:vMerge w:val="restart"/>
            <w:tcBorders>
              <w:right w:val="single" w:sz="6" w:space="0" w:color="EFEFEF"/>
            </w:tcBorders>
            <w:shd w:val="clear" w:color="auto" w:fill="006579" w:themeFill="accent2"/>
            <w:vAlign w:val="center"/>
            <w:hideMark/>
          </w:tcPr>
          <w:p w14:paraId="5CC7A671" w14:textId="77777777" w:rsidR="00BD44A2" w:rsidRPr="003F2B87" w:rsidRDefault="00BD44A2" w:rsidP="003F2B87">
            <w:pPr>
              <w:pStyle w:val="TableH28pt"/>
            </w:pPr>
            <w:r w:rsidRPr="003F2B87">
              <w:rPr>
                <w:color w:val="F9F9F9" w:themeColor="background1"/>
              </w:rPr>
              <w:t>Outcomes</w:t>
            </w:r>
          </w:p>
        </w:tc>
        <w:tc>
          <w:tcPr>
            <w:tcW w:w="1377" w:type="pct"/>
            <w:gridSpan w:val="2"/>
            <w:tcBorders>
              <w:top w:val="single" w:sz="6" w:space="0" w:color="EFEFEF"/>
              <w:right w:val="single" w:sz="6" w:space="0" w:color="EFEFEF"/>
            </w:tcBorders>
            <w:shd w:val="clear" w:color="auto" w:fill="E0E0E0"/>
            <w:vAlign w:val="center"/>
            <w:hideMark/>
          </w:tcPr>
          <w:p w14:paraId="7249219A" w14:textId="77777777" w:rsidR="00BD44A2" w:rsidRPr="00AA0709" w:rsidRDefault="00BD44A2" w:rsidP="00AA0709">
            <w:pPr>
              <w:pStyle w:val="TableH28pt"/>
            </w:pPr>
            <w:r w:rsidRPr="00AA0709">
              <w:t>Anticipated absolute effects* (95% CI)</w:t>
            </w:r>
          </w:p>
        </w:tc>
        <w:tc>
          <w:tcPr>
            <w:tcW w:w="507" w:type="pct"/>
            <w:vMerge w:val="restart"/>
            <w:tcBorders>
              <w:right w:val="single" w:sz="6" w:space="0" w:color="EFEFEF"/>
            </w:tcBorders>
            <w:shd w:val="clear" w:color="auto" w:fill="006579" w:themeFill="accent2"/>
            <w:vAlign w:val="center"/>
            <w:hideMark/>
          </w:tcPr>
          <w:p w14:paraId="7A9B0801" w14:textId="77777777" w:rsidR="00BD44A2" w:rsidRPr="003F2B87" w:rsidRDefault="00BD44A2" w:rsidP="003F2B87">
            <w:pPr>
              <w:pStyle w:val="TableH28pt"/>
            </w:pPr>
            <w:r w:rsidRPr="003F2B87">
              <w:rPr>
                <w:color w:val="F9F9F9" w:themeColor="background1"/>
              </w:rPr>
              <w:t>Relative effect</w:t>
            </w:r>
            <w:r w:rsidRPr="003F2B87">
              <w:rPr>
                <w:color w:val="F9F9F9" w:themeColor="background1"/>
              </w:rPr>
              <w:br/>
              <w:t>(95% CI)</w:t>
            </w:r>
          </w:p>
        </w:tc>
        <w:tc>
          <w:tcPr>
            <w:tcW w:w="581" w:type="pct"/>
            <w:vMerge w:val="restart"/>
            <w:tcBorders>
              <w:right w:val="single" w:sz="6" w:space="0" w:color="EFEFEF"/>
            </w:tcBorders>
            <w:shd w:val="clear" w:color="auto" w:fill="006579" w:themeFill="accent2"/>
            <w:vAlign w:val="center"/>
            <w:hideMark/>
          </w:tcPr>
          <w:p w14:paraId="288F0055" w14:textId="1C2031CF" w:rsidR="00BD44A2" w:rsidRPr="003F2B87" w:rsidRDefault="004B4830" w:rsidP="003F2B87">
            <w:pPr>
              <w:pStyle w:val="TableH28pt"/>
            </w:pPr>
            <w:r w:rsidRPr="003F2B87">
              <w:rPr>
                <w:color w:val="F9F9F9" w:themeColor="background1"/>
              </w:rPr>
              <w:t>No.</w:t>
            </w:r>
            <w:r w:rsidR="00BD44A2" w:rsidRPr="003F2B87">
              <w:rPr>
                <w:color w:val="F9F9F9" w:themeColor="background1"/>
              </w:rPr>
              <w:t xml:space="preserve"> of participants</w:t>
            </w:r>
            <w:r w:rsidR="00BD44A2" w:rsidRPr="003F2B87">
              <w:rPr>
                <w:color w:val="F9F9F9" w:themeColor="background1"/>
              </w:rPr>
              <w:br/>
              <w:t>(studies)</w:t>
            </w:r>
          </w:p>
        </w:tc>
        <w:tc>
          <w:tcPr>
            <w:tcW w:w="580" w:type="pct"/>
            <w:vMerge w:val="restart"/>
            <w:tcBorders>
              <w:right w:val="single" w:sz="6" w:space="0" w:color="EFEFEF"/>
            </w:tcBorders>
            <w:shd w:val="clear" w:color="auto" w:fill="006579" w:themeFill="accent2"/>
            <w:vAlign w:val="center"/>
            <w:hideMark/>
          </w:tcPr>
          <w:p w14:paraId="110C7AFF" w14:textId="77777777" w:rsidR="00BD44A2" w:rsidRPr="003F2B87" w:rsidRDefault="00BD44A2" w:rsidP="003F2B87">
            <w:pPr>
              <w:pStyle w:val="TableH28pt"/>
            </w:pPr>
            <w:r w:rsidRPr="003F2B87">
              <w:rPr>
                <w:color w:val="F9F9F9" w:themeColor="background1"/>
              </w:rPr>
              <w:t>Certainty of the evidence</w:t>
            </w:r>
            <w:r w:rsidRPr="003F2B87">
              <w:rPr>
                <w:color w:val="F9F9F9" w:themeColor="background1"/>
              </w:rPr>
              <w:br/>
              <w:t>(GRADE)</w:t>
            </w:r>
          </w:p>
        </w:tc>
        <w:tc>
          <w:tcPr>
            <w:tcW w:w="1013" w:type="pct"/>
            <w:gridSpan w:val="2"/>
            <w:vMerge w:val="restart"/>
            <w:tcBorders>
              <w:right w:val="single" w:sz="6" w:space="0" w:color="EFEFEF"/>
            </w:tcBorders>
            <w:shd w:val="clear" w:color="auto" w:fill="006579" w:themeFill="accent2"/>
            <w:vAlign w:val="center"/>
            <w:hideMark/>
          </w:tcPr>
          <w:p w14:paraId="26D7525E" w14:textId="77777777" w:rsidR="00BD44A2" w:rsidRPr="003F2B87" w:rsidRDefault="00BD44A2" w:rsidP="003F2B87">
            <w:pPr>
              <w:pStyle w:val="TableH28pt"/>
            </w:pPr>
            <w:r w:rsidRPr="003F2B87">
              <w:rPr>
                <w:color w:val="F9F9F9" w:themeColor="background1"/>
              </w:rPr>
              <w:t>Evidence statement</w:t>
            </w:r>
          </w:p>
        </w:tc>
      </w:tr>
      <w:tr w:rsidR="00BD44A2" w:rsidRPr="00E23F7D" w14:paraId="2AE9FFE8" w14:textId="77777777" w:rsidTr="00AA0709">
        <w:trPr>
          <w:cantSplit/>
          <w:tblHeader/>
        </w:trPr>
        <w:tc>
          <w:tcPr>
            <w:tcW w:w="942" w:type="pct"/>
            <w:vMerge/>
            <w:tcBorders>
              <w:right w:val="single" w:sz="6" w:space="0" w:color="EFEFEF"/>
            </w:tcBorders>
            <w:shd w:val="clear" w:color="auto" w:fill="006579" w:themeFill="accent2"/>
            <w:vAlign w:val="center"/>
            <w:hideMark/>
          </w:tcPr>
          <w:p w14:paraId="1688022C" w14:textId="77777777" w:rsidR="00BD44A2" w:rsidRPr="00E23F7D" w:rsidRDefault="00BD44A2">
            <w:pPr>
              <w:pStyle w:val="Tabletext8pt"/>
            </w:pPr>
          </w:p>
        </w:tc>
        <w:tc>
          <w:tcPr>
            <w:tcW w:w="618" w:type="pct"/>
            <w:tcBorders>
              <w:top w:val="single" w:sz="6" w:space="0" w:color="EFEFEF"/>
              <w:right w:val="single" w:sz="6" w:space="0" w:color="EFEFEF"/>
            </w:tcBorders>
            <w:shd w:val="clear" w:color="auto" w:fill="E0E0E0"/>
            <w:vAlign w:val="center"/>
            <w:hideMark/>
          </w:tcPr>
          <w:p w14:paraId="7AC81C63" w14:textId="662A3E80" w:rsidR="00BD44A2" w:rsidRPr="00AA0709" w:rsidRDefault="00BD44A2" w:rsidP="00AA0709">
            <w:pPr>
              <w:pStyle w:val="TableH28pt"/>
            </w:pPr>
            <w:r w:rsidRPr="00AA0709">
              <w:t xml:space="preserve">Risk with </w:t>
            </w:r>
            <w:r w:rsidR="00C96F50" w:rsidRPr="00AA0709">
              <w:t>Control</w:t>
            </w:r>
          </w:p>
        </w:tc>
        <w:tc>
          <w:tcPr>
            <w:tcW w:w="759" w:type="pct"/>
            <w:tcBorders>
              <w:top w:val="single" w:sz="6" w:space="0" w:color="EFEFEF"/>
              <w:right w:val="single" w:sz="6" w:space="0" w:color="EFEFEF"/>
            </w:tcBorders>
            <w:shd w:val="clear" w:color="auto" w:fill="E0E0E0"/>
            <w:vAlign w:val="center"/>
            <w:hideMark/>
          </w:tcPr>
          <w:p w14:paraId="69F5E9F7" w14:textId="77777777" w:rsidR="00BD44A2" w:rsidRPr="00AA0709" w:rsidRDefault="00BD44A2" w:rsidP="00AA0709">
            <w:pPr>
              <w:pStyle w:val="TableH28pt"/>
            </w:pPr>
            <w:r w:rsidRPr="00AA0709">
              <w:t>Risk with WHM</w:t>
            </w:r>
          </w:p>
        </w:tc>
        <w:tc>
          <w:tcPr>
            <w:tcW w:w="507" w:type="pct"/>
            <w:vMerge/>
            <w:tcBorders>
              <w:right w:val="single" w:sz="6" w:space="0" w:color="EFEFEF"/>
            </w:tcBorders>
            <w:shd w:val="clear" w:color="auto" w:fill="006579" w:themeFill="accent2"/>
            <w:vAlign w:val="center"/>
            <w:hideMark/>
          </w:tcPr>
          <w:p w14:paraId="1A1D8711" w14:textId="77777777" w:rsidR="00BD44A2" w:rsidRPr="00E23F7D" w:rsidRDefault="00BD44A2">
            <w:pPr>
              <w:pStyle w:val="Tabletext8pt"/>
              <w:jc w:val="center"/>
            </w:pPr>
          </w:p>
        </w:tc>
        <w:tc>
          <w:tcPr>
            <w:tcW w:w="581" w:type="pct"/>
            <w:vMerge/>
            <w:tcBorders>
              <w:right w:val="single" w:sz="6" w:space="0" w:color="EFEFEF"/>
            </w:tcBorders>
            <w:shd w:val="clear" w:color="auto" w:fill="006579" w:themeFill="accent2"/>
            <w:vAlign w:val="center"/>
            <w:hideMark/>
          </w:tcPr>
          <w:p w14:paraId="79D364F3" w14:textId="77777777" w:rsidR="00BD44A2" w:rsidRPr="00E23F7D" w:rsidRDefault="00BD44A2">
            <w:pPr>
              <w:pStyle w:val="Tabletext8pt"/>
              <w:jc w:val="center"/>
            </w:pPr>
          </w:p>
        </w:tc>
        <w:tc>
          <w:tcPr>
            <w:tcW w:w="580" w:type="pct"/>
            <w:vMerge/>
            <w:tcBorders>
              <w:right w:val="single" w:sz="6" w:space="0" w:color="EFEFEF"/>
            </w:tcBorders>
            <w:shd w:val="clear" w:color="auto" w:fill="006579" w:themeFill="accent2"/>
            <w:vAlign w:val="center"/>
            <w:hideMark/>
          </w:tcPr>
          <w:p w14:paraId="3DD4ACF2" w14:textId="77777777" w:rsidR="00BD44A2" w:rsidRPr="00E23F7D" w:rsidRDefault="00BD44A2">
            <w:pPr>
              <w:pStyle w:val="Tabletext8pt"/>
              <w:jc w:val="center"/>
            </w:pPr>
          </w:p>
        </w:tc>
        <w:tc>
          <w:tcPr>
            <w:tcW w:w="1013" w:type="pct"/>
            <w:gridSpan w:val="2"/>
            <w:vMerge/>
            <w:tcBorders>
              <w:right w:val="single" w:sz="6" w:space="0" w:color="EFEFEF"/>
            </w:tcBorders>
            <w:shd w:val="clear" w:color="auto" w:fill="006579" w:themeFill="accent2"/>
            <w:vAlign w:val="center"/>
            <w:hideMark/>
          </w:tcPr>
          <w:p w14:paraId="22FBA4B2" w14:textId="77777777" w:rsidR="00BD44A2" w:rsidRPr="00E23F7D" w:rsidRDefault="00BD44A2">
            <w:pPr>
              <w:pStyle w:val="Tabletext8pt"/>
            </w:pPr>
          </w:p>
        </w:tc>
      </w:tr>
      <w:tr w:rsidR="00B671A7" w:rsidRPr="00E23F7D" w14:paraId="607EFCB3" w14:textId="77777777">
        <w:trPr>
          <w:gridAfter w:val="1"/>
          <w:wAfter w:w="13" w:type="pct"/>
          <w:cantSplit/>
        </w:trPr>
        <w:tc>
          <w:tcPr>
            <w:tcW w:w="942" w:type="pct"/>
            <w:tcBorders>
              <w:top w:val="single" w:sz="6" w:space="0" w:color="000000"/>
              <w:left w:val="nil"/>
              <w:bottom w:val="single" w:sz="6" w:space="0" w:color="000000"/>
              <w:right w:val="nil"/>
            </w:tcBorders>
          </w:tcPr>
          <w:p w14:paraId="57091FE6" w14:textId="54A6BC8E" w:rsidR="00B671A7" w:rsidRDefault="00B671A7" w:rsidP="00B671A7">
            <w:pPr>
              <w:pStyle w:val="Tabletext8pt"/>
            </w:pPr>
            <w:r>
              <w:t>Clinical improvement</w:t>
            </w:r>
          </w:p>
        </w:tc>
        <w:tc>
          <w:tcPr>
            <w:tcW w:w="618" w:type="pct"/>
            <w:tcBorders>
              <w:top w:val="single" w:sz="6" w:space="0" w:color="000000"/>
              <w:left w:val="nil"/>
              <w:bottom w:val="single" w:sz="6" w:space="0" w:color="000000"/>
              <w:right w:val="nil"/>
            </w:tcBorders>
            <w:shd w:val="clear" w:color="auto" w:fill="E0E0E0"/>
            <w:vAlign w:val="center"/>
          </w:tcPr>
          <w:p w14:paraId="1419B1D8" w14:textId="7FF6D397" w:rsidR="00B671A7" w:rsidRDefault="00B671A7" w:rsidP="00B671A7">
            <w:pPr>
              <w:pStyle w:val="Tabletext8pt"/>
              <w:jc w:val="center"/>
            </w:pPr>
            <w:r>
              <w:t>-</w:t>
            </w:r>
          </w:p>
        </w:tc>
        <w:tc>
          <w:tcPr>
            <w:tcW w:w="759" w:type="pct"/>
            <w:tcBorders>
              <w:top w:val="single" w:sz="6" w:space="0" w:color="000000"/>
              <w:left w:val="nil"/>
              <w:bottom w:val="single" w:sz="6" w:space="0" w:color="000000"/>
              <w:right w:val="nil"/>
            </w:tcBorders>
            <w:shd w:val="clear" w:color="auto" w:fill="E0E0E0"/>
          </w:tcPr>
          <w:p w14:paraId="38C8658A" w14:textId="3B2049B5" w:rsidR="00B671A7" w:rsidRDefault="00B671A7" w:rsidP="00B671A7">
            <w:pPr>
              <w:pStyle w:val="Tabletext8pt"/>
              <w:jc w:val="center"/>
              <w:rPr>
                <w:rStyle w:val="Strong"/>
              </w:rPr>
            </w:pPr>
            <w:r>
              <w:t>-</w:t>
            </w:r>
          </w:p>
        </w:tc>
        <w:tc>
          <w:tcPr>
            <w:tcW w:w="507" w:type="pct"/>
            <w:tcBorders>
              <w:top w:val="single" w:sz="6" w:space="0" w:color="000000"/>
              <w:left w:val="nil"/>
              <w:bottom w:val="single" w:sz="6" w:space="0" w:color="000000"/>
              <w:right w:val="nil"/>
            </w:tcBorders>
            <w:vAlign w:val="center"/>
          </w:tcPr>
          <w:p w14:paraId="7AEC3034" w14:textId="60B87659" w:rsidR="00B671A7" w:rsidRPr="00E23F7D" w:rsidRDefault="00B671A7" w:rsidP="00B671A7">
            <w:pPr>
              <w:pStyle w:val="Tabletext8pt"/>
              <w:jc w:val="center"/>
              <w:rPr>
                <w:rStyle w:val="Strong"/>
              </w:rPr>
            </w:pPr>
            <w:r w:rsidRPr="00E23F7D">
              <w:t>-</w:t>
            </w:r>
          </w:p>
        </w:tc>
        <w:tc>
          <w:tcPr>
            <w:tcW w:w="581" w:type="pct"/>
            <w:tcBorders>
              <w:top w:val="single" w:sz="6" w:space="0" w:color="000000"/>
              <w:left w:val="nil"/>
              <w:bottom w:val="single" w:sz="6" w:space="0" w:color="000000"/>
              <w:right w:val="nil"/>
            </w:tcBorders>
            <w:vAlign w:val="center"/>
          </w:tcPr>
          <w:p w14:paraId="52022942" w14:textId="1FA12D1E" w:rsidR="00B671A7" w:rsidRDefault="00B671A7" w:rsidP="00B671A7">
            <w:pPr>
              <w:pStyle w:val="Tabletext8pt"/>
              <w:jc w:val="center"/>
            </w:pPr>
            <w:r w:rsidRPr="00E23F7D">
              <w:t>(0 studies)</w:t>
            </w:r>
          </w:p>
        </w:tc>
        <w:tc>
          <w:tcPr>
            <w:tcW w:w="580" w:type="pct"/>
            <w:tcBorders>
              <w:top w:val="single" w:sz="6" w:space="0" w:color="000000"/>
              <w:left w:val="nil"/>
              <w:bottom w:val="single" w:sz="6" w:space="0" w:color="000000"/>
              <w:right w:val="nil"/>
            </w:tcBorders>
            <w:vAlign w:val="center"/>
          </w:tcPr>
          <w:p w14:paraId="37F5B83F" w14:textId="054CAA40" w:rsidR="00B671A7" w:rsidRPr="004B4830" w:rsidRDefault="00B671A7" w:rsidP="00B671A7">
            <w:pPr>
              <w:pStyle w:val="Tabletext8pt"/>
              <w:jc w:val="center"/>
              <w:rPr>
                <w:rStyle w:val="QualitytextChar"/>
                <w:rFonts w:ascii="Cambria Math" w:hAnsi="Cambria Math" w:cs="Cambria Math"/>
              </w:rPr>
            </w:pPr>
            <w:r w:rsidRPr="00E23F7D">
              <w:t>-</w:t>
            </w:r>
          </w:p>
        </w:tc>
        <w:tc>
          <w:tcPr>
            <w:tcW w:w="1000" w:type="pct"/>
            <w:tcBorders>
              <w:top w:val="single" w:sz="6" w:space="0" w:color="000000"/>
              <w:left w:val="nil"/>
              <w:bottom w:val="single" w:sz="6" w:space="0" w:color="000000"/>
              <w:right w:val="nil"/>
            </w:tcBorders>
            <w:vAlign w:val="center"/>
          </w:tcPr>
          <w:p w14:paraId="68AA189C" w14:textId="3FA27909" w:rsidR="00B671A7" w:rsidRPr="00E23F7D" w:rsidRDefault="00B671A7" w:rsidP="00B671A7">
            <w:pPr>
              <w:pStyle w:val="Tabletext8pt"/>
            </w:pPr>
            <w:r w:rsidRPr="00E23F7D">
              <w:t xml:space="preserve">The effect of WHM on </w:t>
            </w:r>
            <w:r w:rsidR="00341C7A">
              <w:t>c</w:t>
            </w:r>
            <w:r>
              <w:t>linical improvement</w:t>
            </w:r>
            <w:r w:rsidRPr="00E23F7D">
              <w:t xml:space="preserve"> in people with </w:t>
            </w:r>
            <w:r>
              <w:t>IBD</w:t>
            </w:r>
            <w:r w:rsidRPr="00E23F7D">
              <w:rPr>
                <w:lang w:eastAsia="en-AU"/>
              </w:rPr>
              <w:t xml:space="preserve"> is</w:t>
            </w:r>
            <w:r w:rsidRPr="00E23F7D">
              <w:t xml:space="preserve"> unknown.</w:t>
            </w:r>
          </w:p>
        </w:tc>
      </w:tr>
      <w:tr w:rsidR="00352A05" w:rsidRPr="00E23F7D" w14:paraId="694E199F" w14:textId="77777777">
        <w:trPr>
          <w:gridAfter w:val="1"/>
          <w:wAfter w:w="13" w:type="pct"/>
          <w:cantSplit/>
        </w:trPr>
        <w:tc>
          <w:tcPr>
            <w:tcW w:w="942" w:type="pct"/>
            <w:tcBorders>
              <w:top w:val="single" w:sz="6" w:space="0" w:color="000000"/>
              <w:left w:val="nil"/>
              <w:bottom w:val="single" w:sz="6" w:space="0" w:color="000000"/>
              <w:right w:val="nil"/>
            </w:tcBorders>
          </w:tcPr>
          <w:p w14:paraId="37AD5AF9" w14:textId="11A2E00C" w:rsidR="00352A05" w:rsidRDefault="00352A05" w:rsidP="00352A05">
            <w:pPr>
              <w:pStyle w:val="Tabletext8pt"/>
            </w:pPr>
            <w:r>
              <w:t>Clinical response</w:t>
            </w:r>
          </w:p>
        </w:tc>
        <w:tc>
          <w:tcPr>
            <w:tcW w:w="618" w:type="pct"/>
            <w:tcBorders>
              <w:top w:val="single" w:sz="6" w:space="0" w:color="000000"/>
              <w:left w:val="nil"/>
              <w:bottom w:val="single" w:sz="6" w:space="0" w:color="000000"/>
              <w:right w:val="nil"/>
            </w:tcBorders>
            <w:shd w:val="clear" w:color="auto" w:fill="E0E0E0"/>
            <w:vAlign w:val="center"/>
          </w:tcPr>
          <w:p w14:paraId="1087C406" w14:textId="7010307E" w:rsidR="00352A05" w:rsidRDefault="00352A05" w:rsidP="00352A05">
            <w:pPr>
              <w:pStyle w:val="Tabletext8pt"/>
              <w:jc w:val="center"/>
            </w:pPr>
            <w:r>
              <w:t>-</w:t>
            </w:r>
          </w:p>
        </w:tc>
        <w:tc>
          <w:tcPr>
            <w:tcW w:w="759" w:type="pct"/>
            <w:tcBorders>
              <w:top w:val="single" w:sz="6" w:space="0" w:color="000000"/>
              <w:left w:val="nil"/>
              <w:bottom w:val="single" w:sz="6" w:space="0" w:color="000000"/>
              <w:right w:val="nil"/>
            </w:tcBorders>
            <w:shd w:val="clear" w:color="auto" w:fill="E0E0E0"/>
          </w:tcPr>
          <w:p w14:paraId="4377CB2F" w14:textId="3821575F" w:rsidR="00352A05" w:rsidRDefault="00352A05" w:rsidP="00352A05">
            <w:pPr>
              <w:pStyle w:val="Tabletext8pt"/>
              <w:jc w:val="center"/>
            </w:pPr>
            <w:r>
              <w:t>-</w:t>
            </w:r>
          </w:p>
        </w:tc>
        <w:tc>
          <w:tcPr>
            <w:tcW w:w="507" w:type="pct"/>
            <w:tcBorders>
              <w:top w:val="single" w:sz="6" w:space="0" w:color="000000"/>
              <w:left w:val="nil"/>
              <w:bottom w:val="single" w:sz="6" w:space="0" w:color="000000"/>
              <w:right w:val="nil"/>
            </w:tcBorders>
            <w:vAlign w:val="center"/>
          </w:tcPr>
          <w:p w14:paraId="65BA9BF8" w14:textId="7221AC41" w:rsidR="00352A05" w:rsidRPr="00E23F7D" w:rsidRDefault="00352A05" w:rsidP="00352A05">
            <w:pPr>
              <w:pStyle w:val="Tabletext8pt"/>
              <w:jc w:val="center"/>
            </w:pPr>
            <w:r w:rsidRPr="00E23F7D">
              <w:t>-</w:t>
            </w:r>
          </w:p>
        </w:tc>
        <w:tc>
          <w:tcPr>
            <w:tcW w:w="581" w:type="pct"/>
            <w:tcBorders>
              <w:top w:val="single" w:sz="6" w:space="0" w:color="000000"/>
              <w:left w:val="nil"/>
              <w:bottom w:val="single" w:sz="6" w:space="0" w:color="000000"/>
              <w:right w:val="nil"/>
            </w:tcBorders>
            <w:vAlign w:val="center"/>
          </w:tcPr>
          <w:p w14:paraId="42FE6763" w14:textId="10DA242A" w:rsidR="00352A05" w:rsidRPr="00E23F7D" w:rsidRDefault="00352A05" w:rsidP="00352A05">
            <w:pPr>
              <w:pStyle w:val="Tabletext8pt"/>
              <w:jc w:val="center"/>
            </w:pPr>
            <w:r w:rsidRPr="00E23F7D">
              <w:t>(0 studies)</w:t>
            </w:r>
          </w:p>
        </w:tc>
        <w:tc>
          <w:tcPr>
            <w:tcW w:w="580" w:type="pct"/>
            <w:tcBorders>
              <w:top w:val="single" w:sz="6" w:space="0" w:color="000000"/>
              <w:left w:val="nil"/>
              <w:bottom w:val="single" w:sz="6" w:space="0" w:color="000000"/>
              <w:right w:val="nil"/>
            </w:tcBorders>
            <w:vAlign w:val="center"/>
          </w:tcPr>
          <w:p w14:paraId="34D12931" w14:textId="1BAA1E20" w:rsidR="00352A05" w:rsidRPr="00E23F7D" w:rsidRDefault="00352A05" w:rsidP="00352A05">
            <w:pPr>
              <w:pStyle w:val="Tabletext8pt"/>
              <w:jc w:val="center"/>
            </w:pPr>
            <w:r w:rsidRPr="00E23F7D">
              <w:t>-</w:t>
            </w:r>
          </w:p>
        </w:tc>
        <w:tc>
          <w:tcPr>
            <w:tcW w:w="1000" w:type="pct"/>
            <w:tcBorders>
              <w:top w:val="single" w:sz="6" w:space="0" w:color="000000"/>
              <w:left w:val="nil"/>
              <w:bottom w:val="single" w:sz="6" w:space="0" w:color="000000"/>
              <w:right w:val="nil"/>
            </w:tcBorders>
            <w:vAlign w:val="center"/>
          </w:tcPr>
          <w:p w14:paraId="572609AD" w14:textId="0EB4B313" w:rsidR="00352A05" w:rsidRPr="00E23F7D" w:rsidRDefault="00352A05" w:rsidP="00352A05">
            <w:pPr>
              <w:pStyle w:val="Tabletext8pt"/>
            </w:pPr>
            <w:r w:rsidRPr="00E23F7D">
              <w:t xml:space="preserve">The effect of WHM on </w:t>
            </w:r>
            <w:r>
              <w:t xml:space="preserve">clinical response </w:t>
            </w:r>
            <w:r w:rsidRPr="00E23F7D">
              <w:t xml:space="preserve">in people with </w:t>
            </w:r>
            <w:r>
              <w:t>IBD</w:t>
            </w:r>
            <w:r w:rsidRPr="00E23F7D">
              <w:rPr>
                <w:lang w:eastAsia="en-AU"/>
              </w:rPr>
              <w:t xml:space="preserve"> is</w:t>
            </w:r>
            <w:r w:rsidRPr="00E23F7D">
              <w:t xml:space="preserve"> unknown.</w:t>
            </w:r>
          </w:p>
        </w:tc>
      </w:tr>
      <w:tr w:rsidR="00352A05" w:rsidRPr="00E23F7D" w14:paraId="572678A5" w14:textId="77777777" w:rsidTr="00AA0709">
        <w:trPr>
          <w:gridAfter w:val="1"/>
          <w:wAfter w:w="13" w:type="pct"/>
          <w:cantSplit/>
        </w:trPr>
        <w:tc>
          <w:tcPr>
            <w:tcW w:w="942" w:type="pct"/>
            <w:tcBorders>
              <w:top w:val="single" w:sz="6" w:space="0" w:color="000000"/>
              <w:left w:val="nil"/>
              <w:bottom w:val="single" w:sz="6" w:space="0" w:color="000000"/>
              <w:right w:val="nil"/>
            </w:tcBorders>
          </w:tcPr>
          <w:p w14:paraId="0E7FC68A" w14:textId="601914A9" w:rsidR="00352A05" w:rsidRPr="00E23F7D" w:rsidRDefault="00352A05" w:rsidP="00352A05">
            <w:pPr>
              <w:pStyle w:val="Tabletext8pt"/>
            </w:pPr>
            <w:r>
              <w:t>Clinical remission</w:t>
            </w:r>
            <w:r>
              <w:br/>
              <w:t xml:space="preserve">assessed with: CDAI, UCDAI </w:t>
            </w:r>
            <w:r>
              <w:br/>
            </w:r>
            <w:r w:rsidRPr="00E23F7D">
              <w:t xml:space="preserve">Scale: </w:t>
            </w:r>
            <w:r>
              <w:t>% achieve set score indicating inactive disease</w:t>
            </w:r>
            <w:r w:rsidRPr="00E23F7D">
              <w:t xml:space="preserve"> follow-up: </w:t>
            </w:r>
            <w:r>
              <w:t>range 4 to 52</w:t>
            </w:r>
            <w:r w:rsidRPr="00E23F7D">
              <w:t xml:space="preserve"> weeks</w:t>
            </w:r>
          </w:p>
        </w:tc>
        <w:tc>
          <w:tcPr>
            <w:tcW w:w="618" w:type="pct"/>
            <w:tcBorders>
              <w:top w:val="single" w:sz="6" w:space="0" w:color="000000"/>
              <w:left w:val="nil"/>
              <w:bottom w:val="single" w:sz="6" w:space="0" w:color="000000"/>
              <w:right w:val="nil"/>
            </w:tcBorders>
            <w:shd w:val="clear" w:color="auto" w:fill="E0E0E0"/>
            <w:vAlign w:val="center"/>
          </w:tcPr>
          <w:p w14:paraId="56F06410" w14:textId="501BF1F4" w:rsidR="00352A05" w:rsidRPr="00E23F7D" w:rsidRDefault="00352A05" w:rsidP="00352A05">
            <w:pPr>
              <w:pStyle w:val="Tabletext8pt"/>
              <w:jc w:val="center"/>
            </w:pPr>
            <w:r>
              <w:t>553 per 1,000</w:t>
            </w:r>
          </w:p>
        </w:tc>
        <w:tc>
          <w:tcPr>
            <w:tcW w:w="759" w:type="pct"/>
            <w:tcBorders>
              <w:top w:val="single" w:sz="6" w:space="0" w:color="000000"/>
              <w:left w:val="nil"/>
              <w:bottom w:val="single" w:sz="6" w:space="0" w:color="000000"/>
              <w:right w:val="nil"/>
            </w:tcBorders>
            <w:shd w:val="clear" w:color="auto" w:fill="E0E0E0"/>
          </w:tcPr>
          <w:p w14:paraId="5F3BA209" w14:textId="419D9F58" w:rsidR="00352A05" w:rsidRPr="00E23F7D" w:rsidRDefault="00352A05" w:rsidP="00352A05">
            <w:pPr>
              <w:pStyle w:val="Tabletext8pt"/>
              <w:jc w:val="center"/>
            </w:pPr>
            <w:r>
              <w:rPr>
                <w:rStyle w:val="Strong"/>
              </w:rPr>
              <w:t>1,000</w:t>
            </w:r>
            <w:r w:rsidRPr="00E23F7D">
              <w:rPr>
                <w:rStyle w:val="Strong"/>
              </w:rPr>
              <w:t xml:space="preserve"> per 1,000</w:t>
            </w:r>
            <w:r w:rsidRPr="00E23F7D">
              <w:br/>
              <w:t>(</w:t>
            </w:r>
            <w:r>
              <w:t>260</w:t>
            </w:r>
            <w:r w:rsidRPr="00E23F7D">
              <w:t xml:space="preserve"> to </w:t>
            </w:r>
            <w:r>
              <w:t>1,000</w:t>
            </w:r>
            <w:r w:rsidRPr="00E23F7D">
              <w:t>)</w:t>
            </w:r>
          </w:p>
        </w:tc>
        <w:tc>
          <w:tcPr>
            <w:tcW w:w="507" w:type="pct"/>
            <w:tcBorders>
              <w:top w:val="single" w:sz="6" w:space="0" w:color="000000"/>
              <w:left w:val="nil"/>
              <w:bottom w:val="single" w:sz="6" w:space="0" w:color="000000"/>
              <w:right w:val="nil"/>
            </w:tcBorders>
          </w:tcPr>
          <w:p w14:paraId="0DC42683" w14:textId="739FFFA0" w:rsidR="00352A05" w:rsidRPr="00E23F7D" w:rsidRDefault="00352A05" w:rsidP="00352A05">
            <w:pPr>
              <w:pStyle w:val="Tabletext8pt"/>
              <w:jc w:val="center"/>
            </w:pPr>
            <w:r w:rsidRPr="00E23F7D">
              <w:rPr>
                <w:rStyle w:val="Strong"/>
              </w:rPr>
              <w:t>RR 1.</w:t>
            </w:r>
            <w:r>
              <w:rPr>
                <w:rStyle w:val="Strong"/>
              </w:rPr>
              <w:t>82</w:t>
            </w:r>
            <w:r w:rsidRPr="00E23F7D">
              <w:br/>
              <w:t>(</w:t>
            </w:r>
            <w:r>
              <w:t>0.47</w:t>
            </w:r>
            <w:r w:rsidRPr="00E23F7D">
              <w:t xml:space="preserve"> to </w:t>
            </w:r>
            <w:r>
              <w:t>7.02</w:t>
            </w:r>
            <w:r w:rsidRPr="00E23F7D">
              <w:t>)</w:t>
            </w:r>
          </w:p>
        </w:tc>
        <w:tc>
          <w:tcPr>
            <w:tcW w:w="581" w:type="pct"/>
            <w:tcBorders>
              <w:top w:val="single" w:sz="6" w:space="0" w:color="000000"/>
              <w:left w:val="nil"/>
              <w:bottom w:val="single" w:sz="6" w:space="0" w:color="000000"/>
              <w:right w:val="nil"/>
            </w:tcBorders>
            <w:vAlign w:val="center"/>
          </w:tcPr>
          <w:p w14:paraId="39063101" w14:textId="16693D9F" w:rsidR="00352A05" w:rsidRPr="00E23F7D" w:rsidRDefault="00352A05" w:rsidP="00352A05">
            <w:pPr>
              <w:pStyle w:val="Tabletext8pt"/>
              <w:jc w:val="center"/>
            </w:pPr>
            <w:r>
              <w:t>87</w:t>
            </w:r>
            <w:r w:rsidRPr="00E23F7D">
              <w:br/>
              <w:t>(</w:t>
            </w:r>
            <w:r>
              <w:t>2</w:t>
            </w:r>
            <w:r w:rsidRPr="00E23F7D">
              <w:t xml:space="preserve"> RCTs)</w:t>
            </w:r>
          </w:p>
        </w:tc>
        <w:tc>
          <w:tcPr>
            <w:tcW w:w="580" w:type="pct"/>
            <w:tcBorders>
              <w:top w:val="single" w:sz="6" w:space="0" w:color="000000"/>
              <w:left w:val="nil"/>
              <w:bottom w:val="single" w:sz="6" w:space="0" w:color="000000"/>
              <w:right w:val="nil"/>
            </w:tcBorders>
            <w:vAlign w:val="center"/>
          </w:tcPr>
          <w:p w14:paraId="3D92BCCB" w14:textId="3A7D9FDD" w:rsidR="00352A05" w:rsidRPr="00E23F7D" w:rsidRDefault="00352A05" w:rsidP="00352A05">
            <w:pPr>
              <w:pStyle w:val="Tabletext8pt"/>
              <w:jc w:val="center"/>
            </w:pPr>
            <w:r w:rsidRPr="004B4830">
              <w:rPr>
                <w:rStyle w:val="QualitytextChar"/>
                <w:rFonts w:ascii="Cambria Math" w:hAnsi="Cambria Math" w:cs="Cambria Math"/>
              </w:rPr>
              <w:t>⨁◯◯◯</w:t>
            </w:r>
            <w:r w:rsidRPr="00E23F7D">
              <w:rPr>
                <w:rFonts w:eastAsia="Times New Roman"/>
              </w:rPr>
              <w:br/>
            </w:r>
            <w:r>
              <w:rPr>
                <w:rStyle w:val="QualitytextChar"/>
              </w:rPr>
              <w:t xml:space="preserve">Very </w:t>
            </w:r>
            <w:r w:rsidRPr="00E23F7D">
              <w:rPr>
                <w:rStyle w:val="QualitytextChar"/>
              </w:rPr>
              <w:t xml:space="preserve">Low </w:t>
            </w:r>
            <w:r w:rsidRPr="003A3796">
              <w:rPr>
                <w:rStyle w:val="FootnoteReference"/>
              </w:rPr>
              <w:t>a,b,c,d,e</w:t>
            </w:r>
            <w:r w:rsidRPr="00E23F7D">
              <w:rPr>
                <w:rStyle w:val="FootnoteReference"/>
              </w:rPr>
              <w:t xml:space="preserve"> </w:t>
            </w:r>
          </w:p>
        </w:tc>
        <w:tc>
          <w:tcPr>
            <w:tcW w:w="1000" w:type="pct"/>
            <w:tcBorders>
              <w:top w:val="single" w:sz="6" w:space="0" w:color="000000"/>
              <w:left w:val="nil"/>
              <w:bottom w:val="single" w:sz="6" w:space="0" w:color="000000"/>
              <w:right w:val="nil"/>
            </w:tcBorders>
            <w:vAlign w:val="center"/>
          </w:tcPr>
          <w:p w14:paraId="416191E3" w14:textId="12A7D9D2" w:rsidR="00352A05" w:rsidRPr="00E23F7D" w:rsidRDefault="00352A05" w:rsidP="00352A05">
            <w:pPr>
              <w:pStyle w:val="Tabletext8pt"/>
            </w:pPr>
            <w:r w:rsidRPr="00E23F7D">
              <w:t xml:space="preserve">The </w:t>
            </w:r>
            <w:r>
              <w:t xml:space="preserve">evidence is very uncertain about the effect to </w:t>
            </w:r>
            <w:r w:rsidRPr="00E23F7D">
              <w:t xml:space="preserve">WHM </w:t>
            </w:r>
            <w:r>
              <w:t xml:space="preserve">on clinical remission </w:t>
            </w:r>
            <w:r w:rsidRPr="00E23F7D">
              <w:t xml:space="preserve">in people with </w:t>
            </w:r>
            <w:r>
              <w:t>IBD</w:t>
            </w:r>
            <w:r w:rsidRPr="00E23F7D">
              <w:t>.</w:t>
            </w:r>
            <w:r>
              <w:t xml:space="preserve"> </w:t>
            </w:r>
            <w:r w:rsidRPr="007F5295">
              <w:rPr>
                <w:rStyle w:val="FootnoteReference"/>
              </w:rPr>
              <w:t>#</w:t>
            </w:r>
          </w:p>
        </w:tc>
      </w:tr>
      <w:tr w:rsidR="00352A05" w:rsidRPr="00E23F7D" w14:paraId="08A15D06" w14:textId="77777777" w:rsidTr="00C60BB5">
        <w:trPr>
          <w:gridAfter w:val="1"/>
          <w:wAfter w:w="13" w:type="pct"/>
          <w:cantSplit/>
        </w:trPr>
        <w:tc>
          <w:tcPr>
            <w:tcW w:w="942" w:type="pct"/>
            <w:tcBorders>
              <w:top w:val="single" w:sz="6" w:space="0" w:color="000000"/>
              <w:left w:val="nil"/>
              <w:bottom w:val="single" w:sz="6" w:space="0" w:color="000000"/>
              <w:right w:val="nil"/>
            </w:tcBorders>
            <w:vAlign w:val="center"/>
          </w:tcPr>
          <w:p w14:paraId="6990EFD1" w14:textId="6D722F58" w:rsidR="00352A05" w:rsidRPr="00C60BB5" w:rsidRDefault="00352A05" w:rsidP="00352A05">
            <w:pPr>
              <w:pStyle w:val="Tabletext8pt"/>
            </w:pPr>
            <w:r>
              <w:t>Pain</w:t>
            </w:r>
          </w:p>
        </w:tc>
        <w:tc>
          <w:tcPr>
            <w:tcW w:w="618" w:type="pct"/>
            <w:tcBorders>
              <w:top w:val="single" w:sz="6" w:space="0" w:color="000000"/>
              <w:left w:val="nil"/>
              <w:bottom w:val="single" w:sz="6" w:space="0" w:color="000000"/>
              <w:right w:val="nil"/>
            </w:tcBorders>
            <w:shd w:val="clear" w:color="auto" w:fill="E0E0E0"/>
            <w:vAlign w:val="center"/>
          </w:tcPr>
          <w:p w14:paraId="784D0C79" w14:textId="522EB6EA" w:rsidR="00352A05" w:rsidRDefault="00352A05" w:rsidP="00352A05">
            <w:pPr>
              <w:pStyle w:val="Tabletext8pt"/>
              <w:jc w:val="center"/>
            </w:pPr>
            <w:r>
              <w:t>-</w:t>
            </w:r>
          </w:p>
        </w:tc>
        <w:tc>
          <w:tcPr>
            <w:tcW w:w="759" w:type="pct"/>
            <w:tcBorders>
              <w:top w:val="single" w:sz="6" w:space="0" w:color="000000"/>
              <w:left w:val="nil"/>
              <w:bottom w:val="single" w:sz="6" w:space="0" w:color="000000"/>
              <w:right w:val="nil"/>
            </w:tcBorders>
            <w:shd w:val="clear" w:color="auto" w:fill="E0E0E0"/>
          </w:tcPr>
          <w:p w14:paraId="3EE47F35" w14:textId="652C04CC" w:rsidR="00352A05" w:rsidRDefault="00352A05" w:rsidP="00352A05">
            <w:pPr>
              <w:pStyle w:val="Tabletext8pt"/>
              <w:jc w:val="center"/>
              <w:rPr>
                <w:rStyle w:val="Strong"/>
              </w:rPr>
            </w:pPr>
            <w:r>
              <w:t>-</w:t>
            </w:r>
          </w:p>
        </w:tc>
        <w:tc>
          <w:tcPr>
            <w:tcW w:w="507" w:type="pct"/>
            <w:tcBorders>
              <w:top w:val="single" w:sz="6" w:space="0" w:color="000000"/>
              <w:left w:val="nil"/>
              <w:bottom w:val="single" w:sz="6" w:space="0" w:color="000000"/>
              <w:right w:val="nil"/>
            </w:tcBorders>
            <w:vAlign w:val="center"/>
          </w:tcPr>
          <w:p w14:paraId="5EF0FAD4" w14:textId="64C1057C" w:rsidR="00352A05" w:rsidRPr="00E23F7D" w:rsidRDefault="00352A05" w:rsidP="00352A05">
            <w:pPr>
              <w:pStyle w:val="Tabletext8pt"/>
              <w:jc w:val="center"/>
              <w:rPr>
                <w:rStyle w:val="Strong"/>
              </w:rPr>
            </w:pPr>
            <w:r w:rsidRPr="00E23F7D">
              <w:t>-</w:t>
            </w:r>
          </w:p>
        </w:tc>
        <w:tc>
          <w:tcPr>
            <w:tcW w:w="581" w:type="pct"/>
            <w:tcBorders>
              <w:top w:val="single" w:sz="6" w:space="0" w:color="000000"/>
              <w:left w:val="nil"/>
              <w:bottom w:val="single" w:sz="6" w:space="0" w:color="000000"/>
              <w:right w:val="nil"/>
            </w:tcBorders>
            <w:vAlign w:val="center"/>
          </w:tcPr>
          <w:p w14:paraId="5DD38A67" w14:textId="209FE92F" w:rsidR="00352A05" w:rsidRDefault="00352A05" w:rsidP="00352A05">
            <w:pPr>
              <w:pStyle w:val="Tabletext8pt"/>
              <w:jc w:val="center"/>
            </w:pPr>
            <w:r w:rsidRPr="00E23F7D">
              <w:t>(0 studies)</w:t>
            </w:r>
          </w:p>
        </w:tc>
        <w:tc>
          <w:tcPr>
            <w:tcW w:w="580" w:type="pct"/>
            <w:tcBorders>
              <w:top w:val="single" w:sz="6" w:space="0" w:color="000000"/>
              <w:left w:val="nil"/>
              <w:bottom w:val="single" w:sz="6" w:space="0" w:color="000000"/>
              <w:right w:val="nil"/>
            </w:tcBorders>
            <w:vAlign w:val="center"/>
          </w:tcPr>
          <w:p w14:paraId="17718722" w14:textId="7BB504E3" w:rsidR="00352A05" w:rsidRPr="004B4830" w:rsidRDefault="00352A05" w:rsidP="00352A05">
            <w:pPr>
              <w:pStyle w:val="Tabletext8pt"/>
              <w:jc w:val="center"/>
              <w:rPr>
                <w:rStyle w:val="QualitytextChar"/>
                <w:rFonts w:ascii="Cambria Math" w:hAnsi="Cambria Math" w:cs="Cambria Math"/>
              </w:rPr>
            </w:pPr>
            <w:r w:rsidRPr="00E23F7D">
              <w:t>-</w:t>
            </w:r>
          </w:p>
        </w:tc>
        <w:tc>
          <w:tcPr>
            <w:tcW w:w="1000" w:type="pct"/>
            <w:tcBorders>
              <w:top w:val="single" w:sz="6" w:space="0" w:color="000000"/>
              <w:left w:val="nil"/>
              <w:bottom w:val="single" w:sz="6" w:space="0" w:color="000000"/>
              <w:right w:val="nil"/>
            </w:tcBorders>
            <w:vAlign w:val="center"/>
          </w:tcPr>
          <w:p w14:paraId="7959E489" w14:textId="3D37D864" w:rsidR="00352A05" w:rsidRPr="00E23F7D" w:rsidRDefault="00352A05" w:rsidP="00352A05">
            <w:pPr>
              <w:pStyle w:val="Tabletext8pt"/>
            </w:pPr>
            <w:r w:rsidRPr="00E23F7D">
              <w:t xml:space="preserve">The effect of WHM on </w:t>
            </w:r>
            <w:r>
              <w:t>pain</w:t>
            </w:r>
            <w:r w:rsidRPr="00E23F7D">
              <w:t xml:space="preserve"> in people with </w:t>
            </w:r>
            <w:r>
              <w:t>IBD</w:t>
            </w:r>
            <w:r w:rsidRPr="00E23F7D">
              <w:rPr>
                <w:lang w:eastAsia="en-AU"/>
              </w:rPr>
              <w:t xml:space="preserve"> is</w:t>
            </w:r>
            <w:r w:rsidRPr="00E23F7D">
              <w:t xml:space="preserve"> unknown.</w:t>
            </w:r>
          </w:p>
        </w:tc>
      </w:tr>
      <w:tr w:rsidR="00352A05" w:rsidRPr="00E23F7D" w14:paraId="08D69169" w14:textId="77777777" w:rsidTr="00C60BB5">
        <w:trPr>
          <w:gridAfter w:val="1"/>
          <w:wAfter w:w="13" w:type="pct"/>
          <w:cantSplit/>
        </w:trPr>
        <w:tc>
          <w:tcPr>
            <w:tcW w:w="942" w:type="pct"/>
            <w:tcBorders>
              <w:top w:val="single" w:sz="6" w:space="0" w:color="000000"/>
              <w:left w:val="nil"/>
              <w:bottom w:val="single" w:sz="6" w:space="0" w:color="000000"/>
              <w:right w:val="nil"/>
            </w:tcBorders>
            <w:vAlign w:val="center"/>
          </w:tcPr>
          <w:p w14:paraId="20836299" w14:textId="77777777" w:rsidR="00352A05" w:rsidRPr="00E23F7D" w:rsidRDefault="00352A05" w:rsidP="00352A05">
            <w:pPr>
              <w:pStyle w:val="Tabletext8pt"/>
            </w:pPr>
            <w:r w:rsidRPr="00470C88">
              <w:t>HRQoL</w:t>
            </w:r>
          </w:p>
        </w:tc>
        <w:tc>
          <w:tcPr>
            <w:tcW w:w="618" w:type="pct"/>
            <w:tcBorders>
              <w:top w:val="single" w:sz="6" w:space="0" w:color="000000"/>
              <w:left w:val="nil"/>
              <w:bottom w:val="single" w:sz="6" w:space="0" w:color="000000"/>
              <w:right w:val="nil"/>
            </w:tcBorders>
            <w:shd w:val="clear" w:color="auto" w:fill="E0E0E0"/>
            <w:vAlign w:val="center"/>
          </w:tcPr>
          <w:p w14:paraId="6B6A4519" w14:textId="77777777" w:rsidR="00352A05" w:rsidRPr="00E23F7D" w:rsidRDefault="00352A05" w:rsidP="00352A05">
            <w:pPr>
              <w:pStyle w:val="Tabletext8pt"/>
              <w:jc w:val="center"/>
            </w:pPr>
            <w:r>
              <w:t>-</w:t>
            </w:r>
          </w:p>
        </w:tc>
        <w:tc>
          <w:tcPr>
            <w:tcW w:w="759" w:type="pct"/>
            <w:tcBorders>
              <w:top w:val="single" w:sz="6" w:space="0" w:color="000000"/>
              <w:left w:val="nil"/>
              <w:bottom w:val="single" w:sz="6" w:space="0" w:color="000000"/>
              <w:right w:val="nil"/>
            </w:tcBorders>
            <w:shd w:val="clear" w:color="auto" w:fill="E0E0E0"/>
          </w:tcPr>
          <w:p w14:paraId="66E9AECA" w14:textId="77777777" w:rsidR="00352A05" w:rsidRPr="00E23F7D" w:rsidRDefault="00352A05" w:rsidP="00352A05">
            <w:pPr>
              <w:pStyle w:val="Tabletext8pt"/>
              <w:jc w:val="center"/>
            </w:pPr>
            <w:r>
              <w:t>-</w:t>
            </w:r>
          </w:p>
        </w:tc>
        <w:tc>
          <w:tcPr>
            <w:tcW w:w="507" w:type="pct"/>
            <w:tcBorders>
              <w:top w:val="single" w:sz="6" w:space="0" w:color="000000"/>
              <w:left w:val="nil"/>
              <w:bottom w:val="single" w:sz="6" w:space="0" w:color="000000"/>
              <w:right w:val="nil"/>
            </w:tcBorders>
            <w:vAlign w:val="center"/>
          </w:tcPr>
          <w:p w14:paraId="2DE36C00" w14:textId="77777777" w:rsidR="00352A05" w:rsidRPr="00E23F7D" w:rsidRDefault="00352A05" w:rsidP="00352A05">
            <w:pPr>
              <w:pStyle w:val="Tabletext8pt"/>
              <w:jc w:val="center"/>
            </w:pPr>
            <w:r w:rsidRPr="00E23F7D">
              <w:t>-</w:t>
            </w:r>
          </w:p>
        </w:tc>
        <w:tc>
          <w:tcPr>
            <w:tcW w:w="581" w:type="pct"/>
            <w:tcBorders>
              <w:top w:val="single" w:sz="6" w:space="0" w:color="000000"/>
              <w:left w:val="nil"/>
              <w:bottom w:val="single" w:sz="6" w:space="0" w:color="000000"/>
              <w:right w:val="nil"/>
            </w:tcBorders>
            <w:vAlign w:val="center"/>
          </w:tcPr>
          <w:p w14:paraId="08B31611" w14:textId="0E4C18C1" w:rsidR="00352A05" w:rsidRPr="00E23F7D" w:rsidRDefault="00352A05" w:rsidP="00352A05">
            <w:pPr>
              <w:pStyle w:val="Tabletext8pt"/>
              <w:jc w:val="center"/>
            </w:pPr>
            <w:r w:rsidRPr="00E23F7D">
              <w:t>(0 studies)</w:t>
            </w:r>
            <w:r>
              <w:t xml:space="preserve"> *</w:t>
            </w:r>
            <w:r w:rsidR="00C913AF">
              <w:t>*</w:t>
            </w:r>
          </w:p>
        </w:tc>
        <w:tc>
          <w:tcPr>
            <w:tcW w:w="580" w:type="pct"/>
            <w:tcBorders>
              <w:top w:val="single" w:sz="6" w:space="0" w:color="000000"/>
              <w:left w:val="nil"/>
              <w:bottom w:val="single" w:sz="6" w:space="0" w:color="000000"/>
              <w:right w:val="nil"/>
            </w:tcBorders>
            <w:vAlign w:val="center"/>
          </w:tcPr>
          <w:p w14:paraId="59624A63" w14:textId="77777777" w:rsidR="00352A05" w:rsidRPr="00E23F7D" w:rsidRDefault="00352A05" w:rsidP="00352A05">
            <w:pPr>
              <w:pStyle w:val="Tabletext8pt"/>
              <w:jc w:val="center"/>
            </w:pPr>
            <w:r w:rsidRPr="00E23F7D">
              <w:t>-</w:t>
            </w:r>
          </w:p>
        </w:tc>
        <w:tc>
          <w:tcPr>
            <w:tcW w:w="1000" w:type="pct"/>
            <w:tcBorders>
              <w:top w:val="single" w:sz="6" w:space="0" w:color="000000"/>
              <w:left w:val="nil"/>
              <w:bottom w:val="single" w:sz="6" w:space="0" w:color="000000"/>
              <w:right w:val="nil"/>
            </w:tcBorders>
            <w:vAlign w:val="center"/>
          </w:tcPr>
          <w:p w14:paraId="2ACCAB5B" w14:textId="21EC899B" w:rsidR="00352A05" w:rsidRPr="00E23F7D" w:rsidRDefault="00352A05" w:rsidP="00352A05">
            <w:pPr>
              <w:pStyle w:val="Tabletext8pt"/>
            </w:pPr>
            <w:r w:rsidRPr="00E23F7D">
              <w:t xml:space="preserve">The effect of WHM on </w:t>
            </w:r>
            <w:r>
              <w:t>HRQoL</w:t>
            </w:r>
            <w:r w:rsidRPr="00E23F7D">
              <w:t xml:space="preserve"> in people with </w:t>
            </w:r>
            <w:r>
              <w:t>IBD</w:t>
            </w:r>
            <w:r w:rsidRPr="00E23F7D">
              <w:rPr>
                <w:lang w:eastAsia="en-AU"/>
              </w:rPr>
              <w:t xml:space="preserve"> is</w:t>
            </w:r>
            <w:r w:rsidRPr="00E23F7D">
              <w:t xml:space="preserve"> unknown.</w:t>
            </w:r>
          </w:p>
        </w:tc>
      </w:tr>
      <w:tr w:rsidR="00352A05" w:rsidRPr="00E23F7D" w14:paraId="4AB8143F" w14:textId="77777777" w:rsidTr="00C60BB5">
        <w:trPr>
          <w:gridAfter w:val="1"/>
          <w:wAfter w:w="13" w:type="pct"/>
          <w:cantSplit/>
        </w:trPr>
        <w:tc>
          <w:tcPr>
            <w:tcW w:w="942" w:type="pct"/>
            <w:tcBorders>
              <w:top w:val="single" w:sz="6" w:space="0" w:color="000000"/>
              <w:left w:val="nil"/>
              <w:bottom w:val="single" w:sz="6" w:space="0" w:color="000000"/>
              <w:right w:val="nil"/>
            </w:tcBorders>
            <w:vAlign w:val="center"/>
          </w:tcPr>
          <w:p w14:paraId="2A952A55" w14:textId="77777777" w:rsidR="00352A05" w:rsidRPr="00E23F7D" w:rsidRDefault="00352A05" w:rsidP="00352A05">
            <w:pPr>
              <w:pStyle w:val="Tabletext8pt"/>
            </w:pPr>
            <w:r w:rsidRPr="00470C88">
              <w:t>Emotional functioning</w:t>
            </w:r>
          </w:p>
        </w:tc>
        <w:tc>
          <w:tcPr>
            <w:tcW w:w="618" w:type="pct"/>
            <w:tcBorders>
              <w:top w:val="single" w:sz="6" w:space="0" w:color="000000"/>
              <w:left w:val="nil"/>
              <w:bottom w:val="single" w:sz="6" w:space="0" w:color="000000"/>
              <w:right w:val="nil"/>
            </w:tcBorders>
            <w:shd w:val="clear" w:color="auto" w:fill="E0E0E0"/>
            <w:vAlign w:val="center"/>
          </w:tcPr>
          <w:p w14:paraId="3785D9C5" w14:textId="77777777" w:rsidR="00352A05" w:rsidRPr="00E23F7D" w:rsidRDefault="00352A05" w:rsidP="00352A05">
            <w:pPr>
              <w:pStyle w:val="Tabletext8pt"/>
              <w:jc w:val="center"/>
            </w:pPr>
            <w:r>
              <w:t>-</w:t>
            </w:r>
          </w:p>
        </w:tc>
        <w:tc>
          <w:tcPr>
            <w:tcW w:w="759" w:type="pct"/>
            <w:tcBorders>
              <w:top w:val="single" w:sz="6" w:space="0" w:color="000000"/>
              <w:left w:val="nil"/>
              <w:bottom w:val="single" w:sz="6" w:space="0" w:color="000000"/>
              <w:right w:val="nil"/>
            </w:tcBorders>
            <w:shd w:val="clear" w:color="auto" w:fill="E0E0E0"/>
          </w:tcPr>
          <w:p w14:paraId="25001AB5" w14:textId="77777777" w:rsidR="00352A05" w:rsidRPr="00E23F7D" w:rsidRDefault="00352A05" w:rsidP="00352A05">
            <w:pPr>
              <w:pStyle w:val="Tabletext8pt"/>
              <w:jc w:val="center"/>
            </w:pPr>
            <w:r>
              <w:t>-</w:t>
            </w:r>
          </w:p>
        </w:tc>
        <w:tc>
          <w:tcPr>
            <w:tcW w:w="507" w:type="pct"/>
            <w:tcBorders>
              <w:top w:val="single" w:sz="6" w:space="0" w:color="000000"/>
              <w:left w:val="nil"/>
              <w:bottom w:val="single" w:sz="6" w:space="0" w:color="000000"/>
              <w:right w:val="nil"/>
            </w:tcBorders>
            <w:vAlign w:val="center"/>
          </w:tcPr>
          <w:p w14:paraId="100D57D1" w14:textId="77777777" w:rsidR="00352A05" w:rsidRPr="00E23F7D" w:rsidRDefault="00352A05" w:rsidP="00352A05">
            <w:pPr>
              <w:pStyle w:val="Tabletext8pt"/>
              <w:jc w:val="center"/>
            </w:pPr>
            <w:r w:rsidRPr="00E23F7D">
              <w:t>-</w:t>
            </w:r>
          </w:p>
        </w:tc>
        <w:tc>
          <w:tcPr>
            <w:tcW w:w="581" w:type="pct"/>
            <w:tcBorders>
              <w:top w:val="single" w:sz="6" w:space="0" w:color="000000"/>
              <w:left w:val="nil"/>
              <w:bottom w:val="single" w:sz="6" w:space="0" w:color="000000"/>
              <w:right w:val="nil"/>
            </w:tcBorders>
            <w:vAlign w:val="center"/>
          </w:tcPr>
          <w:p w14:paraId="6AEE9A08" w14:textId="0D2A38D9" w:rsidR="00352A05" w:rsidRPr="00E23F7D" w:rsidRDefault="00352A05" w:rsidP="00352A05">
            <w:pPr>
              <w:pStyle w:val="Tabletext8pt"/>
              <w:jc w:val="center"/>
            </w:pPr>
            <w:r w:rsidRPr="00E23F7D">
              <w:t>(0 studies)</w:t>
            </w:r>
            <w:r>
              <w:t xml:space="preserve"> *</w:t>
            </w:r>
            <w:r w:rsidR="00C913AF">
              <w:t>*</w:t>
            </w:r>
          </w:p>
        </w:tc>
        <w:tc>
          <w:tcPr>
            <w:tcW w:w="580" w:type="pct"/>
            <w:tcBorders>
              <w:top w:val="single" w:sz="6" w:space="0" w:color="000000"/>
              <w:left w:val="nil"/>
              <w:bottom w:val="single" w:sz="6" w:space="0" w:color="000000"/>
              <w:right w:val="nil"/>
            </w:tcBorders>
            <w:vAlign w:val="center"/>
          </w:tcPr>
          <w:p w14:paraId="5E980C15" w14:textId="77777777" w:rsidR="00352A05" w:rsidRPr="00E23F7D" w:rsidRDefault="00352A05" w:rsidP="00352A05">
            <w:pPr>
              <w:pStyle w:val="Tabletext8pt"/>
              <w:jc w:val="center"/>
            </w:pPr>
            <w:r w:rsidRPr="00E23F7D">
              <w:t>-</w:t>
            </w:r>
          </w:p>
        </w:tc>
        <w:tc>
          <w:tcPr>
            <w:tcW w:w="1000" w:type="pct"/>
            <w:tcBorders>
              <w:top w:val="single" w:sz="6" w:space="0" w:color="000000"/>
              <w:left w:val="nil"/>
              <w:bottom w:val="single" w:sz="6" w:space="0" w:color="000000"/>
              <w:right w:val="nil"/>
            </w:tcBorders>
            <w:vAlign w:val="center"/>
          </w:tcPr>
          <w:p w14:paraId="0A14601E" w14:textId="23BC9D29" w:rsidR="00352A05" w:rsidRPr="00E23F7D" w:rsidRDefault="00352A05" w:rsidP="00352A05">
            <w:pPr>
              <w:pStyle w:val="Tabletext8pt"/>
            </w:pPr>
            <w:r w:rsidRPr="00E23F7D">
              <w:t xml:space="preserve">The effect of WHM on </w:t>
            </w:r>
            <w:r>
              <w:t>emotional functioning</w:t>
            </w:r>
            <w:r w:rsidRPr="00E23F7D">
              <w:t xml:space="preserve"> in people with </w:t>
            </w:r>
            <w:r>
              <w:t>IBD</w:t>
            </w:r>
            <w:r w:rsidRPr="00E23F7D">
              <w:rPr>
                <w:lang w:eastAsia="en-AU"/>
              </w:rPr>
              <w:t xml:space="preserve"> is</w:t>
            </w:r>
            <w:r w:rsidRPr="00E23F7D">
              <w:t xml:space="preserve"> unknown.</w:t>
            </w:r>
          </w:p>
        </w:tc>
      </w:tr>
      <w:tr w:rsidR="00352A05" w:rsidRPr="00E23F7D" w14:paraId="5717E50F" w14:textId="77777777" w:rsidTr="00C60BB5">
        <w:trPr>
          <w:gridAfter w:val="1"/>
          <w:wAfter w:w="13" w:type="pct"/>
          <w:cantSplit/>
        </w:trPr>
        <w:tc>
          <w:tcPr>
            <w:tcW w:w="942" w:type="pct"/>
            <w:tcBorders>
              <w:top w:val="single" w:sz="6" w:space="0" w:color="000000"/>
              <w:left w:val="nil"/>
              <w:bottom w:val="single" w:sz="6" w:space="0" w:color="000000"/>
              <w:right w:val="nil"/>
            </w:tcBorders>
            <w:vAlign w:val="center"/>
          </w:tcPr>
          <w:p w14:paraId="1AB447B3" w14:textId="77777777" w:rsidR="00352A05" w:rsidRPr="00C60BB5" w:rsidRDefault="00352A05" w:rsidP="00352A05">
            <w:pPr>
              <w:pStyle w:val="Tabletext8pt"/>
            </w:pPr>
            <w:r w:rsidRPr="00C60BB5">
              <w:t>Physical functioning</w:t>
            </w:r>
          </w:p>
          <w:p w14:paraId="759AFF16" w14:textId="77777777" w:rsidR="00352A05" w:rsidRPr="00470C88" w:rsidRDefault="00352A05" w:rsidP="00352A05">
            <w:pPr>
              <w:pStyle w:val="Tabletext8pt"/>
            </w:pPr>
          </w:p>
        </w:tc>
        <w:tc>
          <w:tcPr>
            <w:tcW w:w="618" w:type="pct"/>
            <w:tcBorders>
              <w:top w:val="single" w:sz="6" w:space="0" w:color="000000"/>
              <w:left w:val="nil"/>
              <w:bottom w:val="single" w:sz="6" w:space="0" w:color="000000"/>
              <w:right w:val="nil"/>
            </w:tcBorders>
            <w:shd w:val="clear" w:color="auto" w:fill="E0E0E0"/>
            <w:vAlign w:val="center"/>
          </w:tcPr>
          <w:p w14:paraId="5638E049" w14:textId="39D81AD5" w:rsidR="00352A05" w:rsidRDefault="00352A05" w:rsidP="00352A05">
            <w:pPr>
              <w:pStyle w:val="Tabletext8pt"/>
              <w:jc w:val="center"/>
            </w:pPr>
            <w:r>
              <w:t>-</w:t>
            </w:r>
          </w:p>
        </w:tc>
        <w:tc>
          <w:tcPr>
            <w:tcW w:w="759" w:type="pct"/>
            <w:tcBorders>
              <w:top w:val="single" w:sz="6" w:space="0" w:color="000000"/>
              <w:left w:val="nil"/>
              <w:bottom w:val="single" w:sz="6" w:space="0" w:color="000000"/>
              <w:right w:val="nil"/>
            </w:tcBorders>
            <w:shd w:val="clear" w:color="auto" w:fill="E0E0E0"/>
          </w:tcPr>
          <w:p w14:paraId="5F01281C" w14:textId="328A2769" w:rsidR="00352A05" w:rsidRDefault="00352A05" w:rsidP="00352A05">
            <w:pPr>
              <w:pStyle w:val="Tabletext8pt"/>
              <w:jc w:val="center"/>
            </w:pPr>
            <w:r>
              <w:t>-</w:t>
            </w:r>
          </w:p>
        </w:tc>
        <w:tc>
          <w:tcPr>
            <w:tcW w:w="507" w:type="pct"/>
            <w:tcBorders>
              <w:top w:val="single" w:sz="6" w:space="0" w:color="000000"/>
              <w:left w:val="nil"/>
              <w:bottom w:val="single" w:sz="6" w:space="0" w:color="000000"/>
              <w:right w:val="nil"/>
            </w:tcBorders>
            <w:vAlign w:val="center"/>
          </w:tcPr>
          <w:p w14:paraId="4A6CA0F9" w14:textId="7916AC4D" w:rsidR="00352A05" w:rsidRPr="00E23F7D" w:rsidRDefault="00352A05" w:rsidP="00352A05">
            <w:pPr>
              <w:pStyle w:val="Tabletext8pt"/>
              <w:jc w:val="center"/>
            </w:pPr>
            <w:r w:rsidRPr="00E23F7D">
              <w:t>-</w:t>
            </w:r>
          </w:p>
        </w:tc>
        <w:tc>
          <w:tcPr>
            <w:tcW w:w="581" w:type="pct"/>
            <w:tcBorders>
              <w:top w:val="single" w:sz="6" w:space="0" w:color="000000"/>
              <w:left w:val="nil"/>
              <w:bottom w:val="single" w:sz="6" w:space="0" w:color="000000"/>
              <w:right w:val="nil"/>
            </w:tcBorders>
            <w:vAlign w:val="center"/>
          </w:tcPr>
          <w:p w14:paraId="44685263" w14:textId="63DE20D7" w:rsidR="00352A05" w:rsidRPr="00E23F7D" w:rsidRDefault="00352A05" w:rsidP="00352A05">
            <w:pPr>
              <w:pStyle w:val="Tabletext8pt"/>
              <w:jc w:val="center"/>
            </w:pPr>
            <w:r w:rsidRPr="00E23F7D">
              <w:t>(0 studies)</w:t>
            </w:r>
          </w:p>
        </w:tc>
        <w:tc>
          <w:tcPr>
            <w:tcW w:w="580" w:type="pct"/>
            <w:tcBorders>
              <w:top w:val="single" w:sz="6" w:space="0" w:color="000000"/>
              <w:left w:val="nil"/>
              <w:bottom w:val="single" w:sz="6" w:space="0" w:color="000000"/>
              <w:right w:val="nil"/>
            </w:tcBorders>
            <w:vAlign w:val="center"/>
          </w:tcPr>
          <w:p w14:paraId="712D8950" w14:textId="3945F510" w:rsidR="00352A05" w:rsidRPr="00E23F7D" w:rsidRDefault="00352A05" w:rsidP="00352A05">
            <w:pPr>
              <w:pStyle w:val="Tabletext8pt"/>
              <w:jc w:val="center"/>
            </w:pPr>
            <w:r w:rsidRPr="00E23F7D">
              <w:t>-</w:t>
            </w:r>
          </w:p>
        </w:tc>
        <w:tc>
          <w:tcPr>
            <w:tcW w:w="1000" w:type="pct"/>
            <w:tcBorders>
              <w:top w:val="single" w:sz="6" w:space="0" w:color="000000"/>
              <w:left w:val="nil"/>
              <w:bottom w:val="single" w:sz="6" w:space="0" w:color="000000"/>
              <w:right w:val="nil"/>
            </w:tcBorders>
            <w:vAlign w:val="center"/>
          </w:tcPr>
          <w:p w14:paraId="7AF9AABC" w14:textId="4AEBF7DB" w:rsidR="00352A05" w:rsidRPr="00E23F7D" w:rsidRDefault="00352A05" w:rsidP="00352A05">
            <w:pPr>
              <w:pStyle w:val="Tabletext8pt"/>
            </w:pPr>
            <w:r w:rsidRPr="00E23F7D">
              <w:t xml:space="preserve">The effect of WHM on </w:t>
            </w:r>
            <w:r>
              <w:t>physical functioning</w:t>
            </w:r>
            <w:r w:rsidRPr="00E23F7D">
              <w:t xml:space="preserve"> in people with </w:t>
            </w:r>
            <w:r>
              <w:t>IBD</w:t>
            </w:r>
            <w:r w:rsidRPr="00E23F7D">
              <w:rPr>
                <w:lang w:eastAsia="en-AU"/>
              </w:rPr>
              <w:t xml:space="preserve"> is</w:t>
            </w:r>
            <w:r w:rsidRPr="00E23F7D">
              <w:t xml:space="preserve"> unknown.</w:t>
            </w:r>
          </w:p>
        </w:tc>
      </w:tr>
      <w:tr w:rsidR="00352A05" w:rsidRPr="00E23F7D" w14:paraId="3CDD6814" w14:textId="77777777" w:rsidTr="00C60BB5">
        <w:trPr>
          <w:gridAfter w:val="1"/>
          <w:wAfter w:w="13" w:type="pct"/>
          <w:cantSplit/>
        </w:trPr>
        <w:tc>
          <w:tcPr>
            <w:tcW w:w="942" w:type="pct"/>
            <w:tcBorders>
              <w:top w:val="single" w:sz="6" w:space="0" w:color="000000"/>
              <w:left w:val="nil"/>
              <w:bottom w:val="single" w:sz="6" w:space="0" w:color="000000"/>
              <w:right w:val="nil"/>
            </w:tcBorders>
            <w:vAlign w:val="center"/>
          </w:tcPr>
          <w:p w14:paraId="018B6153" w14:textId="20A1B4E8" w:rsidR="00352A05" w:rsidRPr="00470C88" w:rsidRDefault="00352A05" w:rsidP="00352A05">
            <w:pPr>
              <w:pStyle w:val="Tabletext8pt"/>
            </w:pPr>
            <w:r>
              <w:t>Stool quality/ frequency</w:t>
            </w:r>
          </w:p>
        </w:tc>
        <w:tc>
          <w:tcPr>
            <w:tcW w:w="618" w:type="pct"/>
            <w:tcBorders>
              <w:top w:val="single" w:sz="6" w:space="0" w:color="000000"/>
              <w:left w:val="nil"/>
              <w:bottom w:val="single" w:sz="6" w:space="0" w:color="000000"/>
              <w:right w:val="nil"/>
            </w:tcBorders>
            <w:shd w:val="clear" w:color="auto" w:fill="E0E0E0"/>
            <w:vAlign w:val="center"/>
          </w:tcPr>
          <w:p w14:paraId="5B216F9D" w14:textId="1834C23F" w:rsidR="00352A05" w:rsidRDefault="00352A05" w:rsidP="00352A05">
            <w:pPr>
              <w:pStyle w:val="Tabletext8pt"/>
              <w:jc w:val="center"/>
            </w:pPr>
            <w:r>
              <w:t>-</w:t>
            </w:r>
          </w:p>
        </w:tc>
        <w:tc>
          <w:tcPr>
            <w:tcW w:w="759" w:type="pct"/>
            <w:tcBorders>
              <w:top w:val="single" w:sz="6" w:space="0" w:color="000000"/>
              <w:left w:val="nil"/>
              <w:bottom w:val="single" w:sz="6" w:space="0" w:color="000000"/>
              <w:right w:val="nil"/>
            </w:tcBorders>
            <w:shd w:val="clear" w:color="auto" w:fill="E0E0E0"/>
          </w:tcPr>
          <w:p w14:paraId="2CC3B84C" w14:textId="3B0C966C" w:rsidR="00352A05" w:rsidRDefault="00352A05" w:rsidP="00352A05">
            <w:pPr>
              <w:pStyle w:val="Tabletext8pt"/>
              <w:jc w:val="center"/>
            </w:pPr>
            <w:r>
              <w:t>-</w:t>
            </w:r>
          </w:p>
        </w:tc>
        <w:tc>
          <w:tcPr>
            <w:tcW w:w="507" w:type="pct"/>
            <w:tcBorders>
              <w:top w:val="single" w:sz="6" w:space="0" w:color="000000"/>
              <w:left w:val="nil"/>
              <w:bottom w:val="single" w:sz="6" w:space="0" w:color="000000"/>
              <w:right w:val="nil"/>
            </w:tcBorders>
            <w:vAlign w:val="center"/>
          </w:tcPr>
          <w:p w14:paraId="6B820DE1" w14:textId="6CF3752A" w:rsidR="00352A05" w:rsidRPr="00E23F7D" w:rsidRDefault="00352A05" w:rsidP="00352A05">
            <w:pPr>
              <w:pStyle w:val="Tabletext8pt"/>
              <w:jc w:val="center"/>
            </w:pPr>
            <w:r w:rsidRPr="00E23F7D">
              <w:t>-</w:t>
            </w:r>
          </w:p>
        </w:tc>
        <w:tc>
          <w:tcPr>
            <w:tcW w:w="581" w:type="pct"/>
            <w:tcBorders>
              <w:top w:val="single" w:sz="6" w:space="0" w:color="000000"/>
              <w:left w:val="nil"/>
              <w:bottom w:val="single" w:sz="6" w:space="0" w:color="000000"/>
              <w:right w:val="nil"/>
            </w:tcBorders>
            <w:vAlign w:val="center"/>
          </w:tcPr>
          <w:p w14:paraId="775B5B82" w14:textId="74CF438B" w:rsidR="00352A05" w:rsidRPr="00E23F7D" w:rsidRDefault="00352A05" w:rsidP="00352A05">
            <w:pPr>
              <w:pStyle w:val="Tabletext8pt"/>
              <w:jc w:val="center"/>
            </w:pPr>
            <w:r w:rsidRPr="00E23F7D">
              <w:t>(0 studies)</w:t>
            </w:r>
          </w:p>
        </w:tc>
        <w:tc>
          <w:tcPr>
            <w:tcW w:w="580" w:type="pct"/>
            <w:tcBorders>
              <w:top w:val="single" w:sz="6" w:space="0" w:color="000000"/>
              <w:left w:val="nil"/>
              <w:bottom w:val="single" w:sz="6" w:space="0" w:color="000000"/>
              <w:right w:val="nil"/>
            </w:tcBorders>
            <w:vAlign w:val="center"/>
          </w:tcPr>
          <w:p w14:paraId="06D2844A" w14:textId="5E32C5FF" w:rsidR="00352A05" w:rsidRPr="00E23F7D" w:rsidRDefault="00352A05" w:rsidP="00352A05">
            <w:pPr>
              <w:pStyle w:val="Tabletext8pt"/>
              <w:jc w:val="center"/>
            </w:pPr>
            <w:r w:rsidRPr="00E23F7D">
              <w:t>-</w:t>
            </w:r>
          </w:p>
        </w:tc>
        <w:tc>
          <w:tcPr>
            <w:tcW w:w="1000" w:type="pct"/>
            <w:tcBorders>
              <w:top w:val="single" w:sz="6" w:space="0" w:color="000000"/>
              <w:left w:val="nil"/>
              <w:bottom w:val="single" w:sz="6" w:space="0" w:color="000000"/>
              <w:right w:val="nil"/>
            </w:tcBorders>
            <w:vAlign w:val="center"/>
          </w:tcPr>
          <w:p w14:paraId="5529BA50" w14:textId="3AF561B5" w:rsidR="00352A05" w:rsidRPr="00E23F7D" w:rsidRDefault="00352A05" w:rsidP="00352A05">
            <w:pPr>
              <w:pStyle w:val="Tabletext8pt"/>
            </w:pPr>
            <w:r w:rsidRPr="00E23F7D">
              <w:t xml:space="preserve">The effect of WHM on </w:t>
            </w:r>
            <w:r>
              <w:t>stool quality or frequency</w:t>
            </w:r>
            <w:r w:rsidRPr="00E23F7D">
              <w:t xml:space="preserve"> in people with </w:t>
            </w:r>
            <w:r>
              <w:t>IBD</w:t>
            </w:r>
            <w:r w:rsidRPr="00E23F7D">
              <w:rPr>
                <w:lang w:eastAsia="en-AU"/>
              </w:rPr>
              <w:t xml:space="preserve"> is</w:t>
            </w:r>
            <w:r w:rsidRPr="00E23F7D">
              <w:t xml:space="preserve"> unknown.</w:t>
            </w:r>
          </w:p>
        </w:tc>
      </w:tr>
      <w:tr w:rsidR="00352A05" w:rsidRPr="00E23F7D" w14:paraId="01D2FD4C" w14:textId="77777777" w:rsidTr="00AA0709">
        <w:trPr>
          <w:gridAfter w:val="1"/>
          <w:wAfter w:w="13" w:type="pct"/>
          <w:cantSplit/>
        </w:trPr>
        <w:tc>
          <w:tcPr>
            <w:tcW w:w="4987" w:type="pct"/>
            <w:gridSpan w:val="7"/>
            <w:tcBorders>
              <w:top w:val="single" w:sz="6" w:space="0" w:color="000000"/>
              <w:left w:val="nil"/>
              <w:bottom w:val="single" w:sz="6" w:space="0" w:color="000000"/>
              <w:right w:val="nil"/>
            </w:tcBorders>
            <w:vAlign w:val="center"/>
            <w:hideMark/>
          </w:tcPr>
          <w:p w14:paraId="50854602" w14:textId="77777777" w:rsidR="00352A05" w:rsidRDefault="00352A05" w:rsidP="00352A05">
            <w:pPr>
              <w:pStyle w:val="TableFigNotes0"/>
            </w:pPr>
            <w:r w:rsidRPr="00E23F7D">
              <w:t>*</w:t>
            </w:r>
            <w:r w:rsidRPr="00E23F7D">
              <w:rPr>
                <w:rStyle w:val="Strong"/>
              </w:rPr>
              <w:t>The risk in the intervention group</w:t>
            </w:r>
            <w:r w:rsidRPr="00E23F7D">
              <w:t xml:space="preserve"> (and its 95% confidence interval) is based on the assumed risk in the comparison group and the </w:t>
            </w:r>
            <w:r w:rsidRPr="00E23F7D">
              <w:rPr>
                <w:rStyle w:val="Strong"/>
              </w:rPr>
              <w:t>relative effect</w:t>
            </w:r>
            <w:r w:rsidRPr="00E23F7D">
              <w:t xml:space="preserve"> of the intervention (and its 95% CI).</w:t>
            </w:r>
            <w:r w:rsidRPr="007C1EE3">
              <w:t xml:space="preserve"> </w:t>
            </w:r>
          </w:p>
          <w:p w14:paraId="3B607F05" w14:textId="563C9CDD" w:rsidR="00352A05" w:rsidRDefault="00352A05" w:rsidP="00352A05">
            <w:pPr>
              <w:pStyle w:val="TableFigNotes0"/>
            </w:pPr>
            <w:r w:rsidRPr="007C1EE3">
              <w:t xml:space="preserve">^ As a rule of thumb, an SMD of 0.2 represents a small difference, 0.5 is moderate, and 0.8 is a large difference </w:t>
            </w:r>
            <w:r w:rsidRPr="00E23F7D">
              <w:fldChar w:fldCharType="begin"/>
            </w:r>
            <w:r w:rsidR="002B6D09">
              <w:instrText xml:space="preserve"> ADDIN EN.CITE &lt;EndNote&gt;&lt;Cite&gt;&lt;Author&gt;Faraone&lt;/Author&gt;&lt;Year&gt;2008&lt;/Year&gt;&lt;RecNum&gt;1440&lt;/RecNum&gt;&lt;DisplayText&gt;(55)&lt;/DisplayText&gt;&lt;record&gt;&lt;rec-number&gt;1440&lt;/rec-number&gt;&lt;foreign-keys&gt;&lt;key app="EN" db-id="fffa29epupvv03e2wadvw0dnd2t2azstt9v5" timestamp="1713247497"&gt;1440&lt;/key&gt;&lt;/foreign-keys&gt;&lt;ref-type name="Journal Article"&gt;17&lt;/ref-type&gt;&lt;contributors&gt;&lt;authors&gt;&lt;author&gt;Faraone, S. V.&lt;/author&gt;&lt;/authors&gt;&lt;/contributors&gt;&lt;titles&gt;&lt;title&gt;Interpreting estimates of treatment effects: implications for managed care&lt;/title&gt;&lt;secondary-title&gt;P T&lt;/secondary-title&gt;&lt;/titles&gt;&lt;periodical&gt;&lt;full-title&gt;P T&lt;/full-title&gt;&lt;/periodical&gt;&lt;pages&gt;700-11&lt;/pages&gt;&lt;volume&gt;33&lt;/volume&gt;&lt;number&gt;12&lt;/number&gt;&lt;dates&gt;&lt;year&gt;2008&lt;/year&gt;&lt;pub-dates&gt;&lt;date&gt;Dec&lt;/date&gt;&lt;/pub-dates&gt;&lt;/dates&gt;&lt;isbn&gt;1052-1372 (Print)&amp;#xD;1052-1372 (Linking)&lt;/isbn&gt;&lt;accession-num&gt;19750051&lt;/accession-num&gt;&lt;urls&gt;&lt;related-urls&gt;&lt;url&gt;https://www.ncbi.nlm.nih.gov/pubmed/19750051&lt;/url&gt;&lt;/related-urls&gt;&lt;/urls&gt;&lt;custom2&gt;PMC2730804&lt;/custom2&gt;&lt;remote-database-name&gt;PubMed-not-MEDLINE&lt;/remote-database-name&gt;&lt;remote-database-provider&gt;NLM&lt;/remote-database-provider&gt;&lt;/record&gt;&lt;/Cite&gt;&lt;/EndNote&gt;</w:instrText>
            </w:r>
            <w:r w:rsidRPr="00E23F7D">
              <w:fldChar w:fldCharType="separate"/>
            </w:r>
            <w:r w:rsidR="002B6D09">
              <w:rPr>
                <w:noProof/>
              </w:rPr>
              <w:t>(</w:t>
            </w:r>
            <w:hyperlink w:anchor="_ENREF_55" w:tooltip="Faraone, 2008 #1440" w:history="1">
              <w:r w:rsidR="002E03B7">
                <w:rPr>
                  <w:noProof/>
                </w:rPr>
                <w:t>55</w:t>
              </w:r>
            </w:hyperlink>
            <w:r w:rsidR="002B6D09">
              <w:rPr>
                <w:noProof/>
              </w:rPr>
              <w:t>)</w:t>
            </w:r>
            <w:r w:rsidRPr="00E23F7D">
              <w:fldChar w:fldCharType="end"/>
            </w:r>
            <w:r w:rsidRPr="007C1EE3">
              <w:t>.</w:t>
            </w:r>
          </w:p>
          <w:p w14:paraId="7FF5AD11" w14:textId="77777777" w:rsidR="00352A05" w:rsidRDefault="00352A05" w:rsidP="00352A05">
            <w:pPr>
              <w:pStyle w:val="TableFigNotes0"/>
            </w:pPr>
            <w:r>
              <w:t xml:space="preserve"># </w:t>
            </w:r>
            <w:r w:rsidRPr="00D40386">
              <w:t>A 25% relative risk reduction</w:t>
            </w:r>
            <w:r>
              <w:t>/increase</w:t>
            </w:r>
            <w:r w:rsidRPr="00D40386">
              <w:t xml:space="preserve"> was considered important (i.e. RR &lt; 0.75</w:t>
            </w:r>
            <w:r>
              <w:t xml:space="preserve"> or RR &gt; 1.25</w:t>
            </w:r>
            <w:r w:rsidRPr="00D40386">
              <w:t>).</w:t>
            </w:r>
          </w:p>
          <w:p w14:paraId="7FDF518F" w14:textId="77777777" w:rsidR="00352A05" w:rsidRDefault="00352A05" w:rsidP="00352A05">
            <w:pPr>
              <w:pStyle w:val="TableFigNotes0"/>
            </w:pPr>
          </w:p>
          <w:p w14:paraId="4BF440E9" w14:textId="2C921291" w:rsidR="00352A05" w:rsidRDefault="00352A05" w:rsidP="00352A05">
            <w:pPr>
              <w:pStyle w:val="TableFigNotes0"/>
            </w:pPr>
            <w:r>
              <w:t>*</w:t>
            </w:r>
            <w:r w:rsidR="00C913AF">
              <w:t>*</w:t>
            </w:r>
            <w:r>
              <w:t xml:space="preserve"> </w:t>
            </w:r>
            <w:r w:rsidR="00B26B52">
              <w:t>D</w:t>
            </w:r>
            <w:r>
              <w:t>ata from one RCT (20 participants)</w:t>
            </w:r>
            <w:r w:rsidR="007E401B">
              <w:t xml:space="preserve"> not included here because </w:t>
            </w:r>
            <w:r w:rsidR="00B26B52">
              <w:t>results</w:t>
            </w:r>
            <w:r w:rsidR="007E401B">
              <w:t xml:space="preserve"> were not adequately reported [missing </w:t>
            </w:r>
            <w:r w:rsidR="00B26B52">
              <w:t>information</w:t>
            </w:r>
            <w:r w:rsidR="007E401B">
              <w:t>].</w:t>
            </w:r>
          </w:p>
          <w:p w14:paraId="0EFD659B" w14:textId="77777777" w:rsidR="00352A05" w:rsidRPr="007C1EE3" w:rsidRDefault="00352A05" w:rsidP="00352A05">
            <w:pPr>
              <w:pStyle w:val="TableFigNotes0"/>
            </w:pPr>
          </w:p>
          <w:p w14:paraId="43C89A44" w14:textId="77777777" w:rsidR="00352A05" w:rsidRPr="00E23F7D" w:rsidRDefault="00352A05" w:rsidP="00352A05">
            <w:pPr>
              <w:pStyle w:val="TableFigNotes0"/>
              <w:rPr>
                <w:rFonts w:eastAsia="Times New Roman"/>
              </w:rPr>
            </w:pPr>
            <w:r w:rsidRPr="007C1EE3">
              <w:rPr>
                <w:rStyle w:val="Strong"/>
              </w:rPr>
              <w:t>CDAI</w:t>
            </w:r>
            <w:r>
              <w:rPr>
                <w:rStyle w:val="Strong"/>
              </w:rPr>
              <w:t xml:space="preserve">: </w:t>
            </w:r>
            <w:r w:rsidRPr="007C1EE3">
              <w:t>Crohn’s disease</w:t>
            </w:r>
            <w:r>
              <w:rPr>
                <w:rStyle w:val="TableFigNotes18Char"/>
              </w:rPr>
              <w:t xml:space="preserve"> activity index;</w:t>
            </w:r>
            <w:r w:rsidRPr="007C1EE3">
              <w:rPr>
                <w:rStyle w:val="Strong"/>
              </w:rPr>
              <w:t xml:space="preserve"> </w:t>
            </w:r>
            <w:r w:rsidRPr="00E23F7D">
              <w:rPr>
                <w:rStyle w:val="Strong"/>
              </w:rPr>
              <w:t>CI:</w:t>
            </w:r>
            <w:r w:rsidRPr="00E23F7D">
              <w:rPr>
                <w:rStyle w:val="TableFigNotes18Char"/>
              </w:rPr>
              <w:t xml:space="preserve"> confidence interval; </w:t>
            </w:r>
            <w:r w:rsidRPr="00E23F7D">
              <w:rPr>
                <w:rStyle w:val="Strong"/>
              </w:rPr>
              <w:t>RR:</w:t>
            </w:r>
            <w:r w:rsidRPr="00E23F7D">
              <w:rPr>
                <w:rStyle w:val="TableFigNotes18Char"/>
              </w:rPr>
              <w:t xml:space="preserve"> risk ratio; </w:t>
            </w:r>
            <w:r w:rsidRPr="007C1EE3">
              <w:rPr>
                <w:rStyle w:val="Strong"/>
              </w:rPr>
              <w:t>UCDAI</w:t>
            </w:r>
            <w:r>
              <w:rPr>
                <w:rStyle w:val="Strong"/>
              </w:rPr>
              <w:t xml:space="preserve">: </w:t>
            </w:r>
            <w:r w:rsidRPr="007C1EE3">
              <w:rPr>
                <w:rStyle w:val="TableFigNotes18Char"/>
              </w:rPr>
              <w:t>ulcerative colitis</w:t>
            </w:r>
            <w:r>
              <w:rPr>
                <w:rStyle w:val="Strong"/>
              </w:rPr>
              <w:t xml:space="preserve"> </w:t>
            </w:r>
            <w:r w:rsidRPr="007C1EE3">
              <w:t>disease</w:t>
            </w:r>
            <w:r>
              <w:rPr>
                <w:rStyle w:val="TableFigNotes18Char"/>
              </w:rPr>
              <w:t xml:space="preserve"> activity index;</w:t>
            </w:r>
            <w:r w:rsidRPr="00E23F7D">
              <w:rPr>
                <w:rStyle w:val="Strong"/>
              </w:rPr>
              <w:t xml:space="preserve"> WHM:</w:t>
            </w:r>
            <w:r w:rsidRPr="00E23F7D">
              <w:rPr>
                <w:rStyle w:val="TableFigNotes18Char"/>
              </w:rPr>
              <w:t xml:space="preserve"> Western </w:t>
            </w:r>
            <w:r>
              <w:rPr>
                <w:rStyle w:val="TableFigNotes18Char"/>
              </w:rPr>
              <w:t>h</w:t>
            </w:r>
            <w:r w:rsidRPr="00E23F7D">
              <w:rPr>
                <w:rStyle w:val="TableFigNotes18Char"/>
              </w:rPr>
              <w:t xml:space="preserve">erbal </w:t>
            </w:r>
            <w:r>
              <w:rPr>
                <w:rStyle w:val="TableFigNotes18Char"/>
              </w:rPr>
              <w:t>m</w:t>
            </w:r>
            <w:r w:rsidRPr="00E23F7D">
              <w:rPr>
                <w:rStyle w:val="TableFigNotes18Char"/>
              </w:rPr>
              <w:t>edicine</w:t>
            </w:r>
          </w:p>
        </w:tc>
      </w:tr>
      <w:tr w:rsidR="00352A05" w:rsidRPr="00E23F7D" w14:paraId="7A6497EB" w14:textId="77777777" w:rsidTr="00AA0709">
        <w:trPr>
          <w:gridAfter w:val="1"/>
          <w:wAfter w:w="13" w:type="pct"/>
          <w:cantSplit/>
        </w:trPr>
        <w:tc>
          <w:tcPr>
            <w:tcW w:w="4987" w:type="pct"/>
            <w:gridSpan w:val="7"/>
            <w:tcBorders>
              <w:top w:val="single" w:sz="6" w:space="0" w:color="000000"/>
              <w:left w:val="nil"/>
              <w:bottom w:val="single" w:sz="6" w:space="0" w:color="000000"/>
              <w:right w:val="nil"/>
            </w:tcBorders>
            <w:vAlign w:val="center"/>
            <w:hideMark/>
          </w:tcPr>
          <w:p w14:paraId="164BF0E1" w14:textId="77777777" w:rsidR="00352A05" w:rsidRPr="00E23F7D" w:rsidRDefault="00352A05" w:rsidP="00352A05">
            <w:pPr>
              <w:pStyle w:val="TableFigNotes0"/>
              <w:rPr>
                <w:rFonts w:eastAsia="Times New Roman"/>
              </w:rPr>
            </w:pPr>
            <w:r w:rsidRPr="00E23F7D">
              <w:rPr>
                <w:rStyle w:val="Strong"/>
              </w:rPr>
              <w:lastRenderedPageBreak/>
              <w:t>GRADE Working Group grades of evidence</w:t>
            </w:r>
            <w:r w:rsidRPr="00E23F7D">
              <w:br/>
            </w:r>
            <w:r w:rsidRPr="00E23F7D">
              <w:rPr>
                <w:rStyle w:val="Strong"/>
              </w:rPr>
              <w:t>High certainty:</w:t>
            </w:r>
            <w:r w:rsidRPr="00E23F7D">
              <w:t xml:space="preserve"> we are very confident that the true effect lies close to that of the estimate of the effect.</w:t>
            </w:r>
            <w:r w:rsidRPr="00E23F7D">
              <w:br/>
            </w:r>
            <w:r w:rsidRPr="00E23F7D">
              <w:rPr>
                <w:rStyle w:val="Strong"/>
              </w:rPr>
              <w:t>Moderate certainty:</w:t>
            </w:r>
            <w:r w:rsidRPr="00E23F7D">
              <w:t xml:space="preserve"> we are moderately confident in the effect estimate: the true effect is likely to be close to the estimate of the effect, but there is a possibility that it is substantially different.</w:t>
            </w:r>
            <w:r w:rsidRPr="00E23F7D">
              <w:br/>
            </w:r>
            <w:r w:rsidRPr="00E23F7D">
              <w:rPr>
                <w:rStyle w:val="Strong"/>
              </w:rPr>
              <w:t>Low certainty:</w:t>
            </w:r>
            <w:r w:rsidRPr="00E23F7D">
              <w:t xml:space="preserve"> our confidence in the effect estimate is limited: the true effect may be substantially different from the estimate of the effect.</w:t>
            </w:r>
            <w:r w:rsidRPr="00E23F7D">
              <w:br/>
            </w:r>
            <w:r w:rsidRPr="00E23F7D">
              <w:rPr>
                <w:rStyle w:val="Strong"/>
              </w:rPr>
              <w:t>Very low certainty:</w:t>
            </w:r>
            <w:r w:rsidRPr="00E23F7D">
              <w:t xml:space="preserve"> we have very little confidence in the effect estimate: the true effect is likely to be substantially different from the estimate of effect.</w:t>
            </w:r>
          </w:p>
        </w:tc>
      </w:tr>
    </w:tbl>
    <w:p w14:paraId="020BDC84" w14:textId="21B431C3" w:rsidR="00EB1EB3" w:rsidRDefault="00EB1EB3" w:rsidP="00EB1EB3">
      <w:pPr>
        <w:pStyle w:val="Heading4a"/>
      </w:pPr>
      <w:r>
        <w:t>Explanation</w:t>
      </w:r>
    </w:p>
    <w:p w14:paraId="151848FB" w14:textId="0E3428BF" w:rsidR="00D7531F" w:rsidRDefault="00D7531F" w:rsidP="00C96046">
      <w:pPr>
        <w:pStyle w:val="TableNote"/>
      </w:pPr>
      <w:r w:rsidRPr="00E23F7D">
        <w:t>a. No serious risk of bias. Certainty of evidence not downgraded.</w:t>
      </w:r>
      <w:r>
        <w:t xml:space="preserve"> </w:t>
      </w:r>
    </w:p>
    <w:p w14:paraId="5FB48A57" w14:textId="293991F8" w:rsidR="00D7531F" w:rsidRDefault="00D7531F" w:rsidP="00C96046">
      <w:pPr>
        <w:pStyle w:val="TableNote"/>
      </w:pPr>
      <w:r>
        <w:t xml:space="preserve">b. </w:t>
      </w:r>
      <w:r w:rsidR="00564DCE">
        <w:t>S</w:t>
      </w:r>
      <w:r>
        <w:t>erious inconsistency.</w:t>
      </w:r>
      <w:r w:rsidRPr="00603868">
        <w:t xml:space="preserve"> </w:t>
      </w:r>
      <w:r w:rsidR="00ED4C2E">
        <w:t>S</w:t>
      </w:r>
      <w:r w:rsidR="00564DCE">
        <w:t xml:space="preserve">tatistical heterogeneity </w:t>
      </w:r>
      <w:r w:rsidR="00ED4C2E">
        <w:t xml:space="preserve">is high </w:t>
      </w:r>
      <w:r w:rsidR="00564DCE">
        <w:t>(I</w:t>
      </w:r>
      <w:r w:rsidR="00564DCE" w:rsidRPr="00564DCE">
        <w:rPr>
          <w:rStyle w:val="FootnoteReference"/>
        </w:rPr>
        <w:t>2</w:t>
      </w:r>
      <w:r w:rsidR="00564DCE">
        <w:t xml:space="preserve"> = 77%). </w:t>
      </w:r>
      <w:r w:rsidRPr="00E23F7D">
        <w:t>Certainty of evidence downgraded.</w:t>
      </w:r>
      <w:r>
        <w:t xml:space="preserve"> </w:t>
      </w:r>
    </w:p>
    <w:p w14:paraId="2C2C1E8C" w14:textId="31793E58" w:rsidR="00D7531F" w:rsidRPr="00E23F7D" w:rsidRDefault="00D7531F" w:rsidP="00C96046">
      <w:pPr>
        <w:pStyle w:val="TableNote"/>
      </w:pPr>
      <w:r w:rsidRPr="00E23F7D">
        <w:t xml:space="preserve">c. No serious indirectness. The available evidence is in people with </w:t>
      </w:r>
      <w:r>
        <w:t>i</w:t>
      </w:r>
      <w:r w:rsidRPr="000B096A">
        <w:t>nflammatory bowel disease</w:t>
      </w:r>
      <w:r w:rsidRPr="00E23F7D">
        <w:t xml:space="preserve"> and is directly generalisable to the Australian population</w:t>
      </w:r>
      <w:r>
        <w:t xml:space="preserve"> with few caveats</w:t>
      </w:r>
      <w:r w:rsidRPr="00E23F7D">
        <w:t xml:space="preserve">. </w:t>
      </w:r>
      <w:r w:rsidR="00333BB3">
        <w:t>The herbs used in the identified studies are</w:t>
      </w:r>
      <w:r w:rsidR="00333BB3" w:rsidRPr="00FF2470">
        <w:t xml:space="preserve"> </w:t>
      </w:r>
      <w:r w:rsidR="00333BB3">
        <w:t>comparable</w:t>
      </w:r>
      <w:r w:rsidR="00333BB3" w:rsidRPr="00FF2470">
        <w:t xml:space="preserve"> to </w:t>
      </w:r>
      <w:r w:rsidR="00333BB3">
        <w:t xml:space="preserve">those commonly used </w:t>
      </w:r>
      <w:r w:rsidR="00333BB3" w:rsidRPr="00FF2470">
        <w:t>in Australia</w:t>
      </w:r>
      <w:r w:rsidR="00333BB3">
        <w:t xml:space="preserve"> </w:t>
      </w:r>
      <w:r w:rsidR="00DB0819">
        <w:t xml:space="preserve">and </w:t>
      </w:r>
      <w:r w:rsidR="00333BB3">
        <w:t xml:space="preserve">can be sensibly applied. </w:t>
      </w:r>
      <w:r w:rsidRPr="00E23F7D">
        <w:t>Certainty of evidence not downgraded.</w:t>
      </w:r>
    </w:p>
    <w:p w14:paraId="339CACC3" w14:textId="70E0D082" w:rsidR="00D7531F" w:rsidRDefault="00D7531F" w:rsidP="00C96046">
      <w:pPr>
        <w:pStyle w:val="TableNote"/>
      </w:pPr>
      <w:r w:rsidRPr="00E23F7D">
        <w:t xml:space="preserve">d. </w:t>
      </w:r>
      <w:r>
        <w:t>Very s</w:t>
      </w:r>
      <w:r w:rsidRPr="00E23F7D">
        <w:t>erious imprecision. Wide confidence intervals (</w:t>
      </w:r>
      <w:r>
        <w:t>upper</w:t>
      </w:r>
      <w:r w:rsidRPr="00E23F7D">
        <w:t xml:space="preserve"> </w:t>
      </w:r>
      <w:r>
        <w:t xml:space="preserve">and lower </w:t>
      </w:r>
      <w:r w:rsidRPr="00E23F7D">
        <w:t xml:space="preserve">bound overlaps with </w:t>
      </w:r>
      <w:r>
        <w:t xml:space="preserve">both large and </w:t>
      </w:r>
      <w:r w:rsidRPr="00E23F7D">
        <w:t>no important difference). Certainty of evidence downgraded</w:t>
      </w:r>
      <w:r>
        <w:t xml:space="preserve"> 2 levels</w:t>
      </w:r>
      <w:r w:rsidRPr="00E23F7D">
        <w:t>.</w:t>
      </w:r>
    </w:p>
    <w:p w14:paraId="1C9C8EC2" w14:textId="27A73F89" w:rsidR="00D7531F" w:rsidRDefault="00D7531F" w:rsidP="00C96046">
      <w:pPr>
        <w:pStyle w:val="TableNote"/>
      </w:pPr>
      <w:r w:rsidRPr="00E23F7D">
        <w:t xml:space="preserve">e </w:t>
      </w:r>
      <w:r w:rsidRPr="00E23F7D">
        <w:rPr>
          <w:szCs w:val="14"/>
        </w:rPr>
        <w:t>Publication bias</w:t>
      </w:r>
      <w:r>
        <w:rPr>
          <w:szCs w:val="14"/>
        </w:rPr>
        <w:t xml:space="preserve"> not</w:t>
      </w:r>
      <w:r w:rsidRPr="00E23F7D">
        <w:rPr>
          <w:szCs w:val="14"/>
        </w:rPr>
        <w:t xml:space="preserve"> suspected. </w:t>
      </w:r>
      <w:r w:rsidRPr="00E23F7D">
        <w:t xml:space="preserve">Certainty of evidence </w:t>
      </w:r>
      <w:r>
        <w:t xml:space="preserve">not </w:t>
      </w:r>
      <w:r w:rsidRPr="00E23F7D">
        <w:t>downgraded.</w:t>
      </w:r>
      <w:r>
        <w:t xml:space="preserve">  </w:t>
      </w:r>
    </w:p>
    <w:p w14:paraId="334A9123" w14:textId="77777777" w:rsidR="00DB6DE3" w:rsidRDefault="00DB6DE3" w:rsidP="00DB6DE3">
      <w:pPr>
        <w:pStyle w:val="BodyText"/>
      </w:pPr>
    </w:p>
    <w:p w14:paraId="715CCD62" w14:textId="20422FE3" w:rsidR="008A3F76" w:rsidRPr="00E23F7D" w:rsidRDefault="008A3F76" w:rsidP="008A3F76">
      <w:pPr>
        <w:pStyle w:val="Heading4"/>
      </w:pPr>
      <w:r>
        <w:t>Tertiary Comparison</w:t>
      </w:r>
      <w:r w:rsidRPr="00E23F7D">
        <w:t xml:space="preserve"> (vs </w:t>
      </w:r>
      <w:r>
        <w:t xml:space="preserve">active </w:t>
      </w:r>
      <w:r w:rsidRPr="00E23F7D">
        <w:t>control)</w:t>
      </w:r>
    </w:p>
    <w:p w14:paraId="24616FEA" w14:textId="6F30DC12" w:rsidR="008A3F76" w:rsidRPr="009972FE" w:rsidRDefault="009972FE" w:rsidP="00F76B94">
      <w:pPr>
        <w:pStyle w:val="BodyText"/>
      </w:pPr>
      <w:r w:rsidRPr="009972FE">
        <w:t xml:space="preserve">There were </w:t>
      </w:r>
      <w:r w:rsidR="0070675B">
        <w:t>3</w:t>
      </w:r>
      <w:r w:rsidR="0070675B" w:rsidRPr="009972FE">
        <w:t xml:space="preserve"> </w:t>
      </w:r>
      <w:r w:rsidRPr="009972FE">
        <w:t>RCTs found by the included systematic reviews that compared WHM with</w:t>
      </w:r>
      <w:r>
        <w:t xml:space="preserve"> active comparators</w:t>
      </w:r>
      <w:r w:rsidR="00D63FA5">
        <w:t xml:space="preserve"> (</w:t>
      </w:r>
      <w:r w:rsidR="00D63FA5" w:rsidRPr="00D63FA5">
        <w:t>mesalazine</w:t>
      </w:r>
      <w:r w:rsidR="00D63FA5">
        <w:t>)</w:t>
      </w:r>
      <w:r w:rsidR="00320387">
        <w:t xml:space="preserve"> </w:t>
      </w:r>
      <w:r w:rsidR="00D63FA5" w:rsidRPr="00D63FA5">
        <w:t>in people with Crohn’s disease (</w:t>
      </w:r>
      <w:r w:rsidR="00D63FA5">
        <w:t>1 RCT</w:t>
      </w:r>
      <w:r w:rsidR="00D63FA5" w:rsidRPr="00D63FA5">
        <w:t>) or ulcerative colitis (</w:t>
      </w:r>
      <w:r w:rsidR="00D63FA5">
        <w:t>2 RCTs</w:t>
      </w:r>
      <w:r w:rsidR="00D63FA5" w:rsidRPr="00D63FA5">
        <w:t xml:space="preserve">) </w:t>
      </w:r>
      <w:r w:rsidR="00D63FA5">
        <w:t>and</w:t>
      </w:r>
      <w:r w:rsidR="00D63FA5" w:rsidRPr="00D63FA5">
        <w:t xml:space="preserve"> contributed data relevant to at least one critical or important outcome </w:t>
      </w:r>
      <w:r w:rsidR="00320387">
        <w:t>(see Appendix F2)</w:t>
      </w:r>
      <w:r>
        <w:t xml:space="preserve">. </w:t>
      </w:r>
    </w:p>
    <w:p w14:paraId="075CE0D2" w14:textId="77777777" w:rsidR="005634AD" w:rsidRPr="00E23F7D" w:rsidRDefault="005634AD" w:rsidP="001B55C3">
      <w:pPr>
        <w:pStyle w:val="Heading3"/>
      </w:pPr>
      <w:bookmarkStart w:id="84" w:name="_Toc183697492"/>
      <w:r w:rsidRPr="00E23F7D">
        <w:t>Forest plots</w:t>
      </w:r>
      <w:bookmarkEnd w:id="84"/>
    </w:p>
    <w:p w14:paraId="36799E49" w14:textId="6E8398A1" w:rsidR="000C49D0" w:rsidRPr="00E23F7D" w:rsidRDefault="000C49D0" w:rsidP="000C49D0">
      <w:pPr>
        <w:pStyle w:val="BodyText"/>
      </w:pPr>
      <w:r w:rsidRPr="00E23F7D">
        <w:t xml:space="preserve">Outcome results related to people with </w:t>
      </w:r>
      <w:r w:rsidR="009009F2">
        <w:t>i</w:t>
      </w:r>
      <w:r w:rsidR="009009F2" w:rsidRPr="009009F2">
        <w:t xml:space="preserve">nflammatory bowel disease </w:t>
      </w:r>
      <w:r w:rsidR="00A14F7A">
        <w:t>are</w:t>
      </w:r>
      <w:r w:rsidRPr="00E23F7D">
        <w:t xml:space="preserve"> presented in </w:t>
      </w:r>
      <w:r w:rsidR="009009F2">
        <w:fldChar w:fldCharType="begin" w:fldLock="1"/>
      </w:r>
      <w:r w:rsidR="009009F2">
        <w:instrText xml:space="preserve"> REF _Ref142318947 \h </w:instrText>
      </w:r>
      <w:r w:rsidR="009009F2">
        <w:fldChar w:fldCharType="separate"/>
      </w:r>
      <w:r w:rsidR="00E2214E" w:rsidRPr="00E23F7D">
        <w:t xml:space="preserve">Figure </w:t>
      </w:r>
      <w:r w:rsidR="00E2214E">
        <w:rPr>
          <w:noProof/>
        </w:rPr>
        <w:t>2</w:t>
      </w:r>
      <w:r w:rsidR="009009F2">
        <w:fldChar w:fldCharType="end"/>
      </w:r>
      <w:r w:rsidR="009009F2" w:rsidRPr="00E23F7D">
        <w:t xml:space="preserve"> </w:t>
      </w:r>
      <w:r w:rsidRPr="00E23F7D">
        <w:t>(</w:t>
      </w:r>
      <w:r w:rsidR="009009F2">
        <w:t>disease activity</w:t>
      </w:r>
      <w:r w:rsidR="00352A05">
        <w:t xml:space="preserve"> index</w:t>
      </w:r>
      <w:r w:rsidRPr="00E23F7D">
        <w:t>)</w:t>
      </w:r>
      <w:r w:rsidR="009009F2">
        <w:t xml:space="preserve">, </w:t>
      </w:r>
      <w:r w:rsidR="009009F2">
        <w:fldChar w:fldCharType="begin" w:fldLock="1"/>
      </w:r>
      <w:r w:rsidR="009009F2">
        <w:instrText xml:space="preserve"> REF _Ref142318951 \h </w:instrText>
      </w:r>
      <w:r w:rsidR="009009F2">
        <w:fldChar w:fldCharType="separate"/>
      </w:r>
      <w:r w:rsidR="00E2214E" w:rsidRPr="00E23F7D">
        <w:t xml:space="preserve">Figure </w:t>
      </w:r>
      <w:r w:rsidR="00E2214E">
        <w:rPr>
          <w:noProof/>
        </w:rPr>
        <w:t>3</w:t>
      </w:r>
      <w:r w:rsidR="009009F2">
        <w:fldChar w:fldCharType="end"/>
      </w:r>
      <w:r w:rsidR="009009F2">
        <w:t xml:space="preserve"> (clinical response), and </w:t>
      </w:r>
      <w:r w:rsidR="009009F2">
        <w:fldChar w:fldCharType="begin" w:fldLock="1"/>
      </w:r>
      <w:r w:rsidR="009009F2">
        <w:instrText xml:space="preserve"> REF _Ref142318994 \h </w:instrText>
      </w:r>
      <w:r w:rsidR="009009F2">
        <w:fldChar w:fldCharType="separate"/>
      </w:r>
      <w:r w:rsidR="00E2214E" w:rsidRPr="00E23F7D">
        <w:t xml:space="preserve">Figure </w:t>
      </w:r>
      <w:r w:rsidR="00E2214E">
        <w:rPr>
          <w:noProof/>
        </w:rPr>
        <w:t>4</w:t>
      </w:r>
      <w:r w:rsidR="009009F2">
        <w:fldChar w:fldCharType="end"/>
      </w:r>
      <w:r w:rsidR="009009F2">
        <w:t xml:space="preserve"> (clinical remission)</w:t>
      </w:r>
      <w:r w:rsidRPr="00E23F7D">
        <w:t>.</w:t>
      </w:r>
    </w:p>
    <w:p w14:paraId="72BA25F1" w14:textId="30313EDF" w:rsidR="000C49D0" w:rsidRPr="00E23F7D" w:rsidRDefault="000C49D0" w:rsidP="000C49D0">
      <w:pPr>
        <w:pStyle w:val="Caption"/>
      </w:pPr>
      <w:bookmarkStart w:id="85" w:name="_Ref142318947"/>
      <w:bookmarkStart w:id="86" w:name="_Toc177486190"/>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2</w:t>
      </w:r>
      <w:r w:rsidRPr="00E23F7D">
        <w:fldChar w:fldCharType="end"/>
      </w:r>
      <w:bookmarkEnd w:id="85"/>
      <w:r w:rsidRPr="00E23F7D">
        <w:tab/>
        <w:t xml:space="preserve">Forest plot of comparison: WHM vs placebo: </w:t>
      </w:r>
      <w:r w:rsidR="00A90807" w:rsidRPr="00E23F7D">
        <w:t xml:space="preserve">Inflammatory bowel disease </w:t>
      </w:r>
      <w:r w:rsidRPr="00E23F7D">
        <w:t xml:space="preserve">– </w:t>
      </w:r>
      <w:r w:rsidR="00A90807">
        <w:t>disease activity</w:t>
      </w:r>
      <w:r w:rsidR="00321768">
        <w:t xml:space="preserve"> index</w:t>
      </w:r>
      <w:bookmarkEnd w:id="86"/>
      <w:r w:rsidRPr="00E23F7D">
        <w:t xml:space="preserve"> </w:t>
      </w:r>
    </w:p>
    <w:p w14:paraId="4AFB62E5" w14:textId="45502418" w:rsidR="000C49D0" w:rsidRPr="00E23F7D" w:rsidRDefault="00A90807" w:rsidP="000C49D0">
      <w:pPr>
        <w:pStyle w:val="Pic"/>
      </w:pPr>
      <w:r>
        <w:rPr>
          <w:noProof/>
        </w:rPr>
        <w:drawing>
          <wp:inline distT="0" distB="0" distL="0" distR="0" wp14:anchorId="1F02D41C" wp14:editId="5B2AC381">
            <wp:extent cx="5983530" cy="6624084"/>
            <wp:effectExtent l="0" t="0" r="0" b="5715"/>
            <wp:docPr id="1124190597" name="Picture 1124190597" descr="P21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90597" name="Picture 1124190597" descr="P2191#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6925" cy="6627843"/>
                    </a:xfrm>
                    <a:prstGeom prst="rect">
                      <a:avLst/>
                    </a:prstGeom>
                    <a:noFill/>
                    <a:ln>
                      <a:noFill/>
                    </a:ln>
                  </pic:spPr>
                </pic:pic>
              </a:graphicData>
            </a:graphic>
          </wp:inline>
        </w:drawing>
      </w:r>
    </w:p>
    <w:p w14:paraId="10D3AF81" w14:textId="5633FF4F" w:rsidR="000C49D0" w:rsidRPr="00E23F7D" w:rsidRDefault="00A90807" w:rsidP="000C49D0">
      <w:pPr>
        <w:pStyle w:val="TableFigNotes18"/>
      </w:pPr>
      <w:r>
        <w:t>Abbreviations: DAI, disease activity index, UCDAI, Ulcerative colitis disease activity index</w:t>
      </w:r>
    </w:p>
    <w:p w14:paraId="66CE12E2" w14:textId="0CB7AC84" w:rsidR="000C49D0" w:rsidRPr="00E23F7D" w:rsidRDefault="000C49D0" w:rsidP="000C49D0">
      <w:pPr>
        <w:pStyle w:val="Caption"/>
      </w:pPr>
      <w:bookmarkStart w:id="87" w:name="_Ref142318951"/>
      <w:bookmarkStart w:id="88" w:name="_Toc177486191"/>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3</w:t>
      </w:r>
      <w:r w:rsidRPr="00E23F7D">
        <w:fldChar w:fldCharType="end"/>
      </w:r>
      <w:bookmarkEnd w:id="87"/>
      <w:r w:rsidRPr="00E23F7D">
        <w:tab/>
        <w:t xml:space="preserve">Forest plot of comparison: WHM vs placebo: </w:t>
      </w:r>
      <w:r w:rsidR="00A90807" w:rsidRPr="00E23F7D">
        <w:t xml:space="preserve">Inflammatory bowel disease </w:t>
      </w:r>
      <w:r w:rsidRPr="00E23F7D">
        <w:t xml:space="preserve">– </w:t>
      </w:r>
      <w:r w:rsidR="00A14F7A">
        <w:t>Clinical response</w:t>
      </w:r>
      <w:r w:rsidR="00A14F7A" w:rsidRPr="00E23F7D">
        <w:t xml:space="preserve"> in </w:t>
      </w:r>
      <w:r w:rsidR="00A14F7A">
        <w:t>disease activity</w:t>
      </w:r>
      <w:r w:rsidR="00A14F7A" w:rsidRPr="00E23F7D">
        <w:t xml:space="preserve"> </w:t>
      </w:r>
      <w:r w:rsidR="00A14F7A">
        <w:t>(response rate)</w:t>
      </w:r>
      <w:bookmarkEnd w:id="88"/>
    </w:p>
    <w:p w14:paraId="45FB0E49" w14:textId="70A40301" w:rsidR="000C49D0" w:rsidRDefault="00643DDD" w:rsidP="000C49D0">
      <w:pPr>
        <w:pStyle w:val="Pic"/>
      </w:pPr>
      <w:r>
        <w:rPr>
          <w:noProof/>
        </w:rPr>
        <w:drawing>
          <wp:inline distT="0" distB="0" distL="0" distR="0" wp14:anchorId="57A891E5" wp14:editId="2BB3A52B">
            <wp:extent cx="6057900" cy="7600109"/>
            <wp:effectExtent l="0" t="0" r="0" b="1270"/>
            <wp:docPr id="274301747" name="Picture 274301747" descr="P21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01747" name="Picture 274301747" descr="P2194#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2924" cy="7606412"/>
                    </a:xfrm>
                    <a:prstGeom prst="rect">
                      <a:avLst/>
                    </a:prstGeom>
                    <a:noFill/>
                    <a:ln>
                      <a:noFill/>
                    </a:ln>
                  </pic:spPr>
                </pic:pic>
              </a:graphicData>
            </a:graphic>
          </wp:inline>
        </w:drawing>
      </w:r>
    </w:p>
    <w:p w14:paraId="27276734" w14:textId="77777777" w:rsidR="00643DDD" w:rsidRPr="00643DDD" w:rsidRDefault="00643DDD" w:rsidP="00643DDD">
      <w:pPr>
        <w:pStyle w:val="TableFigNotes18"/>
      </w:pPr>
    </w:p>
    <w:p w14:paraId="5161BAC8" w14:textId="2EB15D1A" w:rsidR="009009F2" w:rsidRPr="00E23F7D" w:rsidRDefault="009009F2" w:rsidP="009009F2">
      <w:pPr>
        <w:pStyle w:val="Caption"/>
      </w:pPr>
      <w:bookmarkStart w:id="89" w:name="_Ref142318994"/>
      <w:bookmarkStart w:id="90" w:name="_Toc177486192"/>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4</w:t>
      </w:r>
      <w:r w:rsidRPr="00E23F7D">
        <w:fldChar w:fldCharType="end"/>
      </w:r>
      <w:bookmarkEnd w:id="89"/>
      <w:r w:rsidRPr="00E23F7D">
        <w:tab/>
        <w:t xml:space="preserve">Forest plot of comparison: WHM vs placebo: Inflammatory bowel disease – </w:t>
      </w:r>
      <w:r w:rsidR="00321768">
        <w:t>C</w:t>
      </w:r>
      <w:r>
        <w:t>linical remission</w:t>
      </w:r>
      <w:r w:rsidRPr="00E23F7D">
        <w:t xml:space="preserve"> </w:t>
      </w:r>
      <w:r w:rsidR="00321768">
        <w:t>(</w:t>
      </w:r>
      <w:r w:rsidR="00AD71C7">
        <w:t>remission rate)</w:t>
      </w:r>
      <w:bookmarkEnd w:id="90"/>
    </w:p>
    <w:p w14:paraId="2D47652C" w14:textId="4E8180F9" w:rsidR="009009F2" w:rsidRDefault="00525607" w:rsidP="009009F2">
      <w:pPr>
        <w:pStyle w:val="Pic"/>
      </w:pPr>
      <w:r>
        <w:rPr>
          <w:noProof/>
        </w:rPr>
        <w:drawing>
          <wp:inline distT="0" distB="0" distL="0" distR="0" wp14:anchorId="1153229A" wp14:editId="1FBCD25D">
            <wp:extent cx="6029755" cy="7400925"/>
            <wp:effectExtent l="0" t="0" r="9525" b="0"/>
            <wp:docPr id="486108226" name="Picture 486108226" descr="P21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08226" name="Picture 486108226" descr="P2197#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5046" cy="7407420"/>
                    </a:xfrm>
                    <a:prstGeom prst="rect">
                      <a:avLst/>
                    </a:prstGeom>
                    <a:noFill/>
                    <a:ln>
                      <a:noFill/>
                    </a:ln>
                  </pic:spPr>
                </pic:pic>
              </a:graphicData>
            </a:graphic>
          </wp:inline>
        </w:drawing>
      </w:r>
    </w:p>
    <w:p w14:paraId="3A038604" w14:textId="34D37A18" w:rsidR="000C49D0" w:rsidRPr="00E23F7D" w:rsidRDefault="00703F02" w:rsidP="000C49D0">
      <w:pPr>
        <w:pStyle w:val="TableFigNotes18"/>
      </w:pPr>
      <w:r>
        <w:t xml:space="preserve">Note: </w:t>
      </w:r>
      <w:r w:rsidRPr="00703F02">
        <w:t xml:space="preserve">Kim 2017 reports the proportion of participants </w:t>
      </w:r>
      <w:r w:rsidRPr="00703F02">
        <w:rPr>
          <w:rStyle w:val="Emphasis"/>
        </w:rPr>
        <w:t>who fail to achieve</w:t>
      </w:r>
      <w:r w:rsidRPr="00703F02">
        <w:t xml:space="preserve"> (or maintain) remission. The data are </w:t>
      </w:r>
      <w:r>
        <w:t>“</w:t>
      </w:r>
      <w:r w:rsidRPr="00703F02">
        <w:t>inverted</w:t>
      </w:r>
      <w:r>
        <w:t>”</w:t>
      </w:r>
      <w:r w:rsidRPr="00703F02">
        <w:t xml:space="preserve"> in our evidence synthesis to correlate with other reviews that report the proportion of participants </w:t>
      </w:r>
      <w:r w:rsidRPr="00703F02">
        <w:rPr>
          <w:rStyle w:val="Emphasis"/>
        </w:rPr>
        <w:t>who achieve</w:t>
      </w:r>
      <w:r w:rsidRPr="00703F02">
        <w:t xml:space="preserve"> (or maintain) remission.</w:t>
      </w:r>
    </w:p>
    <w:p w14:paraId="11298181" w14:textId="77777777" w:rsidR="005634AD" w:rsidRPr="00E23F7D" w:rsidRDefault="005634AD" w:rsidP="00DA7E78">
      <w:pPr>
        <w:pStyle w:val="BodyText"/>
      </w:pPr>
      <w:r w:rsidRPr="00E23F7D">
        <w:br w:type="page"/>
      </w:r>
    </w:p>
    <w:p w14:paraId="0059E199" w14:textId="77777777" w:rsidR="005634AD" w:rsidRPr="00E23F7D" w:rsidRDefault="005634AD" w:rsidP="00F57F55">
      <w:pPr>
        <w:pStyle w:val="Heading2"/>
      </w:pPr>
      <w:bookmarkStart w:id="91" w:name="_Toc183697493"/>
      <w:r w:rsidRPr="00E23F7D">
        <w:lastRenderedPageBreak/>
        <w:t>Irritable bowel syndrome</w:t>
      </w:r>
      <w:bookmarkEnd w:id="91"/>
    </w:p>
    <w:p w14:paraId="133052BF" w14:textId="77777777" w:rsidR="005634AD" w:rsidRPr="00E23F7D" w:rsidRDefault="005634AD" w:rsidP="00F57F55">
      <w:pPr>
        <w:pStyle w:val="Heading3"/>
      </w:pPr>
      <w:bookmarkStart w:id="92" w:name="_Toc183697494"/>
      <w:r w:rsidRPr="00E23F7D">
        <w:t>Description of the condition</w:t>
      </w:r>
      <w:bookmarkEnd w:id="92"/>
    </w:p>
    <w:p w14:paraId="3FE32AA7" w14:textId="0F2F536E" w:rsidR="005634AD" w:rsidRPr="00E23F7D" w:rsidRDefault="005634AD" w:rsidP="005634AD">
      <w:r w:rsidRPr="00E23F7D">
        <w:t xml:space="preserve">Irritable bowel syndrome (IBS) is a symptom-based condition associated with abdominal pain or discomfort </w:t>
      </w:r>
      <w:r w:rsidR="00183461">
        <w:t>and</w:t>
      </w:r>
      <w:r w:rsidRPr="00E23F7D">
        <w:t xml:space="preserve"> changes in bowel habits</w:t>
      </w:r>
      <w:r w:rsidR="006E5DCA">
        <w:t xml:space="preserve"> that persist</w:t>
      </w:r>
      <w:r w:rsidRPr="00E23F7D">
        <w:t xml:space="preserve"> </w:t>
      </w:r>
      <w:r w:rsidR="000F40B2" w:rsidRPr="00E23F7D">
        <w:t>over an extended</w:t>
      </w:r>
      <w:r w:rsidR="006E5DCA">
        <w:t xml:space="preserve"> period. </w:t>
      </w:r>
      <w:r w:rsidR="006E5DCA" w:rsidRPr="00E23F7D">
        <w:t xml:space="preserve">Individuals with IBS </w:t>
      </w:r>
      <w:r w:rsidR="006E5DCA">
        <w:t xml:space="preserve">also </w:t>
      </w:r>
      <w:r w:rsidR="006E5DCA" w:rsidRPr="00E23F7D">
        <w:t xml:space="preserve">experience </w:t>
      </w:r>
      <w:r w:rsidR="006E5DCA">
        <w:t>b</w:t>
      </w:r>
      <w:r w:rsidR="000F40B2" w:rsidRPr="00E23F7D">
        <w:t xml:space="preserve">owel sensitivity, causing uneven contractions, pain and bloating </w:t>
      </w:r>
      <w:r w:rsidR="000F40B2" w:rsidRPr="00E23F7D">
        <w:fldChar w:fldCharType="begin">
          <w:fldData xml:space="preserve">PEVuZE5vdGU+PENpdGU+PEF1dGhvcj5DYW5hdmFuPC9BdXRob3I+PFllYXI+MjAxNDwvWWVhcj48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=
</w:fldData>
        </w:fldChar>
      </w:r>
      <w:r w:rsidR="002E03B7">
        <w:instrText xml:space="preserve"> ADDIN EN.CITE </w:instrText>
      </w:r>
      <w:r w:rsidR="002E03B7">
        <w:fldChar w:fldCharType="begin">
          <w:fldData xml:space="preserve">PEVuZE5vdGU+PENpdGU+PEF1dGhvcj5DYW5hdmFuPC9BdXRob3I+PFllYXI+MjAxNDwvWWVhcj48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=
</w:fldData>
        </w:fldChar>
      </w:r>
      <w:r w:rsidR="002E03B7">
        <w:instrText xml:space="preserve"> ADDIN EN.CITE.DATA </w:instrText>
      </w:r>
      <w:r w:rsidR="002E03B7">
        <w:fldChar w:fldCharType="end"/>
      </w:r>
      <w:r w:rsidR="000F40B2" w:rsidRPr="00E23F7D">
        <w:fldChar w:fldCharType="separate"/>
      </w:r>
      <w:r w:rsidR="002B6D09">
        <w:rPr>
          <w:noProof/>
        </w:rPr>
        <w:t>(</w:t>
      </w:r>
      <w:hyperlink w:anchor="_ENREF_56" w:tooltip="Canavan, 2014 #56" w:history="1">
        <w:r w:rsidR="002E03B7">
          <w:rPr>
            <w:noProof/>
          </w:rPr>
          <w:t>56</w:t>
        </w:r>
      </w:hyperlink>
      <w:r w:rsidR="002B6D09">
        <w:rPr>
          <w:noProof/>
        </w:rPr>
        <w:t xml:space="preserve">, </w:t>
      </w:r>
      <w:hyperlink w:anchor="_ENREF_57" w:tooltip="Chey, 2015 #54" w:history="1">
        <w:r w:rsidR="002E03B7">
          <w:rPr>
            <w:noProof/>
          </w:rPr>
          <w:t>57</w:t>
        </w:r>
      </w:hyperlink>
      <w:r w:rsidR="002B6D09">
        <w:rPr>
          <w:noProof/>
        </w:rPr>
        <w:t>)</w:t>
      </w:r>
      <w:r w:rsidR="000F40B2" w:rsidRPr="00E23F7D">
        <w:fldChar w:fldCharType="end"/>
      </w:r>
      <w:r w:rsidR="000F40B2" w:rsidRPr="00E23F7D">
        <w:t>.</w:t>
      </w:r>
      <w:r w:rsidRPr="00E23F7D">
        <w:t xml:space="preserve"> IBS presents </w:t>
      </w:r>
      <w:r w:rsidR="00366471">
        <w:t xml:space="preserve">with </w:t>
      </w:r>
      <w:r w:rsidRPr="00E23F7D">
        <w:t>similar symptoms to</w:t>
      </w:r>
      <w:r w:rsidR="00366471">
        <w:t xml:space="preserve"> </w:t>
      </w:r>
      <w:r w:rsidRPr="00E23F7D">
        <w:t xml:space="preserve">several other gastrointestinal diseases and is often confused </w:t>
      </w:r>
      <w:r w:rsidR="00366471">
        <w:t xml:space="preserve">with </w:t>
      </w:r>
      <w:r w:rsidR="00F57F55" w:rsidRPr="00E23F7D">
        <w:t>inflammatory bowel disease (</w:t>
      </w:r>
      <w:r w:rsidRPr="00E23F7D">
        <w:t>IBD</w:t>
      </w:r>
      <w:r w:rsidR="00F57F55" w:rsidRPr="00E23F7D">
        <w:t>)</w:t>
      </w:r>
      <w:r w:rsidRPr="00E23F7D">
        <w:t xml:space="preserve">, as both IBS and IBD </w:t>
      </w:r>
      <w:r w:rsidR="00AF67DC">
        <w:t xml:space="preserve">can </w:t>
      </w:r>
      <w:r w:rsidRPr="00E23F7D">
        <w:t>affect the oesophagus, intestines and stomach</w:t>
      </w:r>
      <w:r w:rsidR="00F57F55" w:rsidRPr="00E23F7D">
        <w:t xml:space="preserve"> </w:t>
      </w:r>
      <w:r w:rsidRPr="00E23F7D">
        <w:fldChar w:fldCharType="begin">
          <w:fldData xml:space="preserve">PEVuZE5vdGU+PENpdGU+PEF1dGhvcj5CYXJiYXJhPC9BdXRob3I+PFllYXI+MjAxNDwvWWVhcj48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</w:fldData>
        </w:fldChar>
      </w:r>
      <w:r w:rsidR="002E03B7">
        <w:instrText xml:space="preserve"> ADDIN EN.CITE </w:instrText>
      </w:r>
      <w:r w:rsidR="002E03B7">
        <w:fldChar w:fldCharType="begin">
          <w:fldData xml:space="preserve">PEVuZE5vdGU+PENpdGU+PEF1dGhvcj5CYXJiYXJhPC9BdXRob3I+PFllYXI+MjAxNDwvWWVhcj48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</w:fldData>
        </w:fldChar>
      </w:r>
      <w:r w:rsidR="002E03B7">
        <w:instrText xml:space="preserve"> ADDIN EN.CITE.DATA </w:instrText>
      </w:r>
      <w:r w:rsidR="002E03B7">
        <w:fldChar w:fldCharType="end"/>
      </w:r>
      <w:r w:rsidRPr="00E23F7D">
        <w:fldChar w:fldCharType="separate"/>
      </w:r>
      <w:r w:rsidR="002B6D09">
        <w:rPr>
          <w:noProof/>
        </w:rPr>
        <w:t>(</w:t>
      </w:r>
      <w:hyperlink w:anchor="_ENREF_58" w:tooltip="Barbara, 2014 #55" w:history="1">
        <w:r w:rsidR="002E03B7">
          <w:rPr>
            <w:noProof/>
          </w:rPr>
          <w:t>58</w:t>
        </w:r>
      </w:hyperlink>
      <w:r w:rsidR="002B6D09">
        <w:rPr>
          <w:noProof/>
        </w:rPr>
        <w:t>)</w:t>
      </w:r>
      <w:r w:rsidRPr="00E23F7D">
        <w:fldChar w:fldCharType="end"/>
      </w:r>
      <w:r w:rsidRPr="00E23F7D">
        <w:t>. General symptoms include abdominal pain, bloating, constipation, diarrhoea, and flatulence</w:t>
      </w:r>
      <w:r w:rsidR="00F57F55" w:rsidRPr="00E23F7D">
        <w:t xml:space="preserve"> </w:t>
      </w:r>
      <w:r w:rsidRPr="00E23F7D">
        <w:fldChar w:fldCharType="begin">
          <w:fldData xml:space="preserve">PEVuZE5vdGU+PENpdGU+PEF1dGhvcj5DYW5hdmFuPC9BdXRob3I+PFllYXI+MjAxNDwvWWVhcj48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</w:fldData>
        </w:fldChar>
      </w:r>
      <w:r w:rsidR="002E03B7">
        <w:instrText xml:space="preserve"> ADDIN EN.CITE </w:instrText>
      </w:r>
      <w:r w:rsidR="002E03B7">
        <w:fldChar w:fldCharType="begin">
          <w:fldData xml:space="preserve">PEVuZE5vdGU+PENpdGU+PEF1dGhvcj5DYW5hdmFuPC9BdXRob3I+PFllYXI+MjAxNDwvWWVhcj48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</w:fldData>
        </w:fldChar>
      </w:r>
      <w:r w:rsidR="002E03B7">
        <w:instrText xml:space="preserve"> ADDIN EN.CITE.DATA </w:instrText>
      </w:r>
      <w:r w:rsidR="002E03B7">
        <w:fldChar w:fldCharType="end"/>
      </w:r>
      <w:r w:rsidRPr="00E23F7D">
        <w:fldChar w:fldCharType="separate"/>
      </w:r>
      <w:r w:rsidR="002B6D09">
        <w:rPr>
          <w:noProof/>
        </w:rPr>
        <w:t>(</w:t>
      </w:r>
      <w:hyperlink w:anchor="_ENREF_56" w:tooltip="Canavan, 2014 #56" w:history="1">
        <w:r w:rsidR="002E03B7">
          <w:rPr>
            <w:noProof/>
          </w:rPr>
          <w:t>56</w:t>
        </w:r>
      </w:hyperlink>
      <w:r w:rsidR="002B6D09">
        <w:rPr>
          <w:noProof/>
        </w:rPr>
        <w:t xml:space="preserve">, </w:t>
      </w:r>
      <w:hyperlink w:anchor="_ENREF_59" w:tooltip="Dietiticians Australia, 2022 #57" w:history="1">
        <w:r w:rsidR="002E03B7">
          <w:rPr>
            <w:noProof/>
          </w:rPr>
          <w:t>59</w:t>
        </w:r>
      </w:hyperlink>
      <w:r w:rsidR="002B6D09">
        <w:rPr>
          <w:noProof/>
        </w:rPr>
        <w:t>)</w:t>
      </w:r>
      <w:r w:rsidRPr="00E23F7D">
        <w:fldChar w:fldCharType="end"/>
      </w:r>
      <w:r w:rsidRPr="00E23F7D">
        <w:t xml:space="preserve">. The cause of IBS is not well understood; however, </w:t>
      </w:r>
      <w:r w:rsidR="00FF5EAD">
        <w:t>altered gut motility</w:t>
      </w:r>
      <w:r w:rsidR="00A746C4">
        <w:t>,</w:t>
      </w:r>
      <w:r w:rsidR="00FF5EAD">
        <w:t xml:space="preserve"> </w:t>
      </w:r>
      <w:r w:rsidR="00A746C4" w:rsidRPr="00A746C4">
        <w:t>an imbalance of ‘good’ and ‘bad’ bacteria</w:t>
      </w:r>
      <w:r w:rsidR="00FF5EAD">
        <w:t xml:space="preserve"> </w:t>
      </w:r>
      <w:r w:rsidR="00A746C4">
        <w:t xml:space="preserve">and </w:t>
      </w:r>
      <w:r w:rsidR="00AC44F2" w:rsidRPr="00AC44F2">
        <w:t xml:space="preserve">a slightly inflamed or ‘leaky’ gut </w:t>
      </w:r>
      <w:r w:rsidR="00AC44F2">
        <w:t>are thought to be involved</w:t>
      </w:r>
      <w:r w:rsidR="00863891">
        <w:t xml:space="preserve"> </w:t>
      </w:r>
      <w:r w:rsidR="00863891" w:rsidRPr="00E23F7D">
        <w:fldChar w:fldCharType="begin">
          <w:fldData xml:space="preserve">PEVuZE5vdGU+PENpdGU+PEF1dGhvcj5MYWN5PC9BdXRob3I+PFllYXI+MjAyMTwvWWVhcj48UmVj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</w:fldData>
        </w:fldChar>
      </w:r>
      <w:r w:rsidR="002E03B7">
        <w:instrText xml:space="preserve"> ADDIN EN.CITE </w:instrText>
      </w:r>
      <w:r w:rsidR="002E03B7">
        <w:fldChar w:fldCharType="begin">
          <w:fldData xml:space="preserve">PEVuZE5vdGU+PENpdGU+PEF1dGhvcj5MYWN5PC9BdXRob3I+PFllYXI+MjAyMTwvWWVhcj48UmVj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</w:fldData>
        </w:fldChar>
      </w:r>
      <w:r w:rsidR="002E03B7">
        <w:instrText xml:space="preserve"> ADDIN EN.CITE.DATA </w:instrText>
      </w:r>
      <w:r w:rsidR="002E03B7">
        <w:fldChar w:fldCharType="end"/>
      </w:r>
      <w:r w:rsidR="00863891" w:rsidRPr="00E23F7D">
        <w:fldChar w:fldCharType="separate"/>
      </w:r>
      <w:r w:rsidR="002B6D09">
        <w:rPr>
          <w:noProof/>
        </w:rPr>
        <w:t>(</w:t>
      </w:r>
      <w:hyperlink w:anchor="_ENREF_60" w:tooltip="Lacy, 2021 #58" w:history="1">
        <w:r w:rsidR="002E03B7">
          <w:rPr>
            <w:noProof/>
          </w:rPr>
          <w:t>60</w:t>
        </w:r>
      </w:hyperlink>
      <w:r w:rsidR="002B6D09">
        <w:rPr>
          <w:noProof/>
        </w:rPr>
        <w:t>)</w:t>
      </w:r>
      <w:r w:rsidR="00863891" w:rsidRPr="00E23F7D">
        <w:fldChar w:fldCharType="end"/>
      </w:r>
      <w:r w:rsidR="00AC44F2">
        <w:t xml:space="preserve">. </w:t>
      </w:r>
      <w:r w:rsidR="00A746C4">
        <w:t>C</w:t>
      </w:r>
      <w:r w:rsidRPr="00E23F7D">
        <w:t xml:space="preserve">ertain foods may induce IBS symptoms </w:t>
      </w:r>
      <w:r w:rsidR="00B23CC2">
        <w:t>prompting</w:t>
      </w:r>
      <w:r w:rsidRPr="00E23F7D">
        <w:t xml:space="preserve"> affected individuals to modify their diet </w:t>
      </w:r>
      <w:r w:rsidRPr="00E23F7D">
        <w:fldChar w:fldCharType="begin">
          <w:fldData xml:space="preserve">PEVuZE5vdGU+PENpdGU+PEF1dGhvcj5MYWN5PC9BdXRob3I+PFllYXI+MjAyMTwvWWVhcj48UmVj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</w:fldData>
        </w:fldChar>
      </w:r>
      <w:r w:rsidR="002E03B7">
        <w:instrText xml:space="preserve"> ADDIN EN.CITE </w:instrText>
      </w:r>
      <w:r w:rsidR="002E03B7">
        <w:fldChar w:fldCharType="begin">
          <w:fldData xml:space="preserve">PEVuZE5vdGU+PENpdGU+PEF1dGhvcj5MYWN5PC9BdXRob3I+PFllYXI+MjAyMTwvWWVhcj48UmVj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</w:fldData>
        </w:fldChar>
      </w:r>
      <w:r w:rsidR="002E03B7">
        <w:instrText xml:space="preserve"> ADDIN EN.CITE.DATA </w:instrText>
      </w:r>
      <w:r w:rsidR="002E03B7">
        <w:fldChar w:fldCharType="end"/>
      </w:r>
      <w:r w:rsidRPr="00E23F7D">
        <w:fldChar w:fldCharType="separate"/>
      </w:r>
      <w:r w:rsidR="002B6D09">
        <w:rPr>
          <w:noProof/>
        </w:rPr>
        <w:t>(</w:t>
      </w:r>
      <w:hyperlink w:anchor="_ENREF_60" w:tooltip="Lacy, 2021 #58" w:history="1">
        <w:r w:rsidR="002E03B7">
          <w:rPr>
            <w:noProof/>
          </w:rPr>
          <w:t>60</w:t>
        </w:r>
      </w:hyperlink>
      <w:r w:rsidR="002B6D09">
        <w:rPr>
          <w:noProof/>
        </w:rPr>
        <w:t>)</w:t>
      </w:r>
      <w:r w:rsidRPr="00E23F7D">
        <w:fldChar w:fldCharType="end"/>
      </w:r>
      <w:r w:rsidRPr="00E23F7D">
        <w:t xml:space="preserve">. Episodes of gastroenteritis, chronic stress and food poisoning may also trigger IBS and worsen </w:t>
      </w:r>
      <w:r w:rsidR="00AD5BB7">
        <w:t xml:space="preserve">IBS </w:t>
      </w:r>
      <w:r w:rsidRPr="00E23F7D">
        <w:t>in individuals experiencing periods of high stress</w:t>
      </w:r>
      <w:r w:rsidR="00F57F55" w:rsidRPr="00E23F7D">
        <w:t xml:space="preserve"> </w:t>
      </w:r>
      <w:r w:rsidRPr="00E23F7D">
        <w:fldChar w:fldCharType="begin"/>
      </w:r>
      <w:r w:rsidR="002B6D09">
        <w:instrText xml:space="preserve"> ADDIN EN.CITE &lt;EndNote&gt;&lt;Cite&gt;&lt;Author&gt;Dietiticians Australia&lt;/Author&gt;&lt;Year&gt;2022&lt;/Year&gt;&lt;RecNum&gt;57&lt;/RecNum&gt;&lt;DisplayText&gt;(59)&lt;/DisplayText&gt;&lt;record&gt;&lt;rec-number&gt;57&lt;/rec-number&gt;&lt;foreign-keys&gt;&lt;key app="EN" db-id="fffa29epupvv03e2wadvw0dnd2t2azstt9v5" timestamp="1688446593"&gt;57&lt;/key&gt;&lt;/foreign-keys&gt;&lt;ref-type name="Web Page"&gt;12&lt;/ref-type&gt;&lt;contributors&gt;&lt;authors&gt;&lt;author&gt;Dietiticians Australia,&lt;/author&gt;&lt;/authors&gt;&lt;/contributors&gt;&lt;titles&gt;&lt;title&gt;Irritable bowel syndrome (IBS)&lt;/title&gt;&lt;/titles&gt;&lt;dates&gt;&lt;year&gt;2022&lt;/year&gt;&lt;/dates&gt;&lt;urls&gt;&lt;related-urls&gt;&lt;url&gt;https://dietitiansaustralia.org.au/health-advice/irritable-bowel-syndrome-ibs&lt;/url&gt;&lt;/related-urls&gt;&lt;/urls&gt;&lt;custom1&gt;2022&lt;/custom1&gt;&lt;custom2&gt;21st April&lt;/custom2&gt;&lt;/record&gt;&lt;/Cite&gt;&lt;/EndNote&gt;</w:instrText>
      </w:r>
      <w:r w:rsidRPr="00E23F7D">
        <w:fldChar w:fldCharType="separate"/>
      </w:r>
      <w:r w:rsidR="002B6D09">
        <w:rPr>
          <w:noProof/>
        </w:rPr>
        <w:t>(</w:t>
      </w:r>
      <w:hyperlink w:anchor="_ENREF_59" w:tooltip="Dietiticians Australia, 2022 #57" w:history="1">
        <w:r w:rsidR="002E03B7">
          <w:rPr>
            <w:noProof/>
          </w:rPr>
          <w:t>59</w:t>
        </w:r>
      </w:hyperlink>
      <w:r w:rsidR="002B6D09">
        <w:rPr>
          <w:noProof/>
        </w:rPr>
        <w:t>)</w:t>
      </w:r>
      <w:r w:rsidRPr="00E23F7D">
        <w:fldChar w:fldCharType="end"/>
      </w:r>
      <w:r w:rsidRPr="00E23F7D">
        <w:t xml:space="preserve">. </w:t>
      </w:r>
    </w:p>
    <w:p w14:paraId="08E81288" w14:textId="5F5EDEE1" w:rsidR="005634AD" w:rsidRPr="00E23F7D" w:rsidRDefault="00183461" w:rsidP="005634AD">
      <w:r>
        <w:t>A</w:t>
      </w:r>
      <w:r w:rsidR="005634AD" w:rsidRPr="00E23F7D">
        <w:t>pproximately 10-15% of the global population</w:t>
      </w:r>
      <w:r>
        <w:t xml:space="preserve"> are affected</w:t>
      </w:r>
      <w:r w:rsidR="00622E76">
        <w:t xml:space="preserve"> by IBS</w:t>
      </w:r>
      <w:r w:rsidR="005634AD" w:rsidRPr="00E23F7D">
        <w:t xml:space="preserve">, with </w:t>
      </w:r>
      <w:r w:rsidR="00E60453" w:rsidRPr="00E23F7D">
        <w:t>1</w:t>
      </w:r>
      <w:r w:rsidR="005634AD" w:rsidRPr="00E23F7D">
        <w:t xml:space="preserve"> in </w:t>
      </w:r>
      <w:r w:rsidR="00E60453" w:rsidRPr="00E23F7D">
        <w:t xml:space="preserve">5 </w:t>
      </w:r>
      <w:r w:rsidR="005634AD" w:rsidRPr="00E23F7D">
        <w:t>people experiencing IBS at some time in their lives</w:t>
      </w:r>
      <w:r w:rsidR="00F57F55" w:rsidRPr="00E23F7D">
        <w:t xml:space="preserve"> </w:t>
      </w:r>
      <w:r w:rsidR="005634AD" w:rsidRPr="00E23F7D">
        <w:fldChar w:fldCharType="begin">
          <w:fldData xml:space="preserve">PEVuZE5vdGU+PENpdGU+PEF1dGhvcj5DYW5hdmFuPC9BdXRob3I+PFllYXI+MjAxNDwvWWVhcj48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</w:fldData>
        </w:fldChar>
      </w:r>
      <w:r w:rsidR="002E03B7">
        <w:instrText xml:space="preserve"> ADDIN EN.CITE </w:instrText>
      </w:r>
      <w:r w:rsidR="002E03B7">
        <w:fldChar w:fldCharType="begin">
          <w:fldData xml:space="preserve">PEVuZE5vdGU+PENpdGU+PEF1dGhvcj5DYW5hdmFuPC9BdXRob3I+PFllYXI+MjAxNDwvWWVhcj48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</w:fldData>
        </w:fldChar>
      </w:r>
      <w:r w:rsidR="002E03B7">
        <w:instrText xml:space="preserve"> ADDIN EN.CITE.DATA </w:instrText>
      </w:r>
      <w:r w:rsidR="002E03B7">
        <w:fldChar w:fldCharType="end"/>
      </w:r>
      <w:r w:rsidR="005634AD" w:rsidRPr="00E23F7D">
        <w:fldChar w:fldCharType="separate"/>
      </w:r>
      <w:r w:rsidR="002B6D09">
        <w:rPr>
          <w:noProof/>
        </w:rPr>
        <w:t>(</w:t>
      </w:r>
      <w:hyperlink w:anchor="_ENREF_56" w:tooltip="Canavan, 2014 #56" w:history="1">
        <w:r w:rsidR="002E03B7">
          <w:rPr>
            <w:noProof/>
          </w:rPr>
          <w:t>56</w:t>
        </w:r>
      </w:hyperlink>
      <w:r w:rsidR="002B6D09">
        <w:rPr>
          <w:noProof/>
        </w:rPr>
        <w:t xml:space="preserve">, </w:t>
      </w:r>
      <w:hyperlink w:anchor="_ENREF_59" w:tooltip="Dietiticians Australia, 2022 #57" w:history="1">
        <w:r w:rsidR="002E03B7">
          <w:rPr>
            <w:noProof/>
          </w:rPr>
          <w:t>59</w:t>
        </w:r>
      </w:hyperlink>
      <w:r w:rsidR="002B6D09">
        <w:rPr>
          <w:noProof/>
        </w:rPr>
        <w:t>)</w:t>
      </w:r>
      <w:r w:rsidR="005634AD" w:rsidRPr="00E23F7D">
        <w:fldChar w:fldCharType="end"/>
      </w:r>
      <w:r w:rsidR="005634AD" w:rsidRPr="00E23F7D">
        <w:t xml:space="preserve">. In Australia, </w:t>
      </w:r>
      <w:r w:rsidR="00642E2C">
        <w:t>up to</w:t>
      </w:r>
      <w:r w:rsidR="00497455" w:rsidRPr="00E23F7D">
        <w:t xml:space="preserve"> </w:t>
      </w:r>
      <w:r w:rsidR="005634AD" w:rsidRPr="00E23F7D">
        <w:t xml:space="preserve">30% of the population </w:t>
      </w:r>
      <w:r w:rsidR="00763892" w:rsidRPr="00E23F7D">
        <w:t xml:space="preserve">are </w:t>
      </w:r>
      <w:r w:rsidR="00642E2C">
        <w:t>thought</w:t>
      </w:r>
      <w:r w:rsidR="00763892" w:rsidRPr="00E23F7D">
        <w:t xml:space="preserve"> to have</w:t>
      </w:r>
      <w:r w:rsidR="00497455" w:rsidRPr="00E23F7D">
        <w:t xml:space="preserve"> </w:t>
      </w:r>
      <w:r w:rsidR="005634AD" w:rsidRPr="00E23F7D">
        <w:t>IBS,</w:t>
      </w:r>
      <w:r w:rsidR="00763892" w:rsidRPr="00E23F7D">
        <w:t xml:space="preserve"> which</w:t>
      </w:r>
      <w:r w:rsidR="005634AD" w:rsidRPr="00E23F7D">
        <w:t xml:space="preserve"> is diagnosed </w:t>
      </w:r>
      <w:r w:rsidR="00763892" w:rsidRPr="00E23F7D">
        <w:t xml:space="preserve">more frequently </w:t>
      </w:r>
      <w:r w:rsidR="005634AD" w:rsidRPr="00E23F7D">
        <w:t xml:space="preserve">in </w:t>
      </w:r>
      <w:r w:rsidR="00763892" w:rsidRPr="00E23F7D">
        <w:t>females</w:t>
      </w:r>
      <w:r w:rsidR="005634AD" w:rsidRPr="00E23F7D">
        <w:t xml:space="preserve"> than </w:t>
      </w:r>
      <w:r w:rsidR="00763892" w:rsidRPr="00E23F7D">
        <w:t>males</w:t>
      </w:r>
      <w:r w:rsidR="00F57F55" w:rsidRPr="00E23F7D">
        <w:t xml:space="preserve"> </w:t>
      </w:r>
      <w:r w:rsidR="005634AD" w:rsidRPr="00E23F7D">
        <w:fldChar w:fldCharType="begin"/>
      </w:r>
      <w:r w:rsidR="002B6D09">
        <w:instrText xml:space="preserve"> ADDIN EN.CITE &lt;EndNote&gt;&lt;Cite&gt;&lt;Author&gt;Dietiticians Australia&lt;/Author&gt;&lt;Year&gt;2022&lt;/Year&gt;&lt;RecNum&gt;57&lt;/RecNum&gt;&lt;DisplayText&gt;(59)&lt;/DisplayText&gt;&lt;record&gt;&lt;rec-number&gt;57&lt;/rec-number&gt;&lt;foreign-keys&gt;&lt;key app="EN" db-id="fffa29epupvv03e2wadvw0dnd2t2azstt9v5" timestamp="1688446593"&gt;57&lt;/key&gt;&lt;/foreign-keys&gt;&lt;ref-type name="Web Page"&gt;12&lt;/ref-type&gt;&lt;contributors&gt;&lt;authors&gt;&lt;author&gt;Dietiticians Australia,&lt;/author&gt;&lt;/authors&gt;&lt;/contributors&gt;&lt;titles&gt;&lt;title&gt;Irritable bowel syndrome (IBS)&lt;/title&gt;&lt;/titles&gt;&lt;dates&gt;&lt;year&gt;2022&lt;/year&gt;&lt;/dates&gt;&lt;urls&gt;&lt;related-urls&gt;&lt;url&gt;https://dietitiansaustralia.org.au/health-advice/irritable-bowel-syndrome-ibs&lt;/url&gt;&lt;/related-urls&gt;&lt;/urls&gt;&lt;custom1&gt;2022&lt;/custom1&gt;&lt;custom2&gt;21st April&lt;/custom2&gt;&lt;/record&gt;&lt;/Cite&gt;&lt;/EndNote&gt;</w:instrText>
      </w:r>
      <w:r w:rsidR="005634AD" w:rsidRPr="00E23F7D">
        <w:fldChar w:fldCharType="separate"/>
      </w:r>
      <w:r w:rsidR="002B6D09">
        <w:rPr>
          <w:noProof/>
        </w:rPr>
        <w:t>(</w:t>
      </w:r>
      <w:hyperlink w:anchor="_ENREF_59" w:tooltip="Dietiticians Australia, 2022 #57" w:history="1">
        <w:r w:rsidR="002E03B7">
          <w:rPr>
            <w:noProof/>
          </w:rPr>
          <w:t>59</w:t>
        </w:r>
      </w:hyperlink>
      <w:r w:rsidR="002B6D09">
        <w:rPr>
          <w:noProof/>
        </w:rPr>
        <w:t>)</w:t>
      </w:r>
      <w:r w:rsidR="005634AD" w:rsidRPr="00E23F7D">
        <w:fldChar w:fldCharType="end"/>
      </w:r>
      <w:r w:rsidR="005634AD" w:rsidRPr="00E23F7D">
        <w:t>. IBS is a chronic condition that can substantially reduce the quality of life and work productivity and has been associated with indirect costs (e.g. loss of income), imposing a substantial burden on individuals with IBS</w:t>
      </w:r>
      <w:r w:rsidR="00F57F55" w:rsidRPr="00E23F7D">
        <w:t xml:space="preserve"> </w:t>
      </w:r>
      <w:r w:rsidR="005634AD" w:rsidRPr="00E23F7D">
        <w:fldChar w:fldCharType="begin">
          <w:fldData xml:space="preserve">PEVuZE5vdGU+PENpdGU+PEF1dGhvcj5CdW9ubzwvQXV0aG9yPjxZZWFyPjIwMTc8L1llYXI+PFJl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==
</w:fldData>
        </w:fldChar>
      </w:r>
      <w:r w:rsidR="002E03B7">
        <w:instrText xml:space="preserve"> ADDIN EN.CITE </w:instrText>
      </w:r>
      <w:r w:rsidR="002E03B7">
        <w:fldChar w:fldCharType="begin">
          <w:fldData xml:space="preserve">PEVuZE5vdGU+PENpdGU+PEF1dGhvcj5CdW9ubzwvQXV0aG9yPjxZZWFyPjIwMTc8L1llYXI+PFJl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==
</w:fldData>
        </w:fldChar>
      </w:r>
      <w:r w:rsidR="002E03B7">
        <w:instrText xml:space="preserve"> ADDIN EN.CITE.DATA </w:instrText>
      </w:r>
      <w:r w:rsidR="002E03B7">
        <w:fldChar w:fldCharType="end"/>
      </w:r>
      <w:r w:rsidR="005634AD" w:rsidRPr="00E23F7D">
        <w:fldChar w:fldCharType="separate"/>
      </w:r>
      <w:r w:rsidR="002B6D09">
        <w:rPr>
          <w:noProof/>
        </w:rPr>
        <w:t>(</w:t>
      </w:r>
      <w:hyperlink w:anchor="_ENREF_61" w:tooltip="Buono, 2017 #59" w:history="1">
        <w:r w:rsidR="002E03B7">
          <w:rPr>
            <w:noProof/>
          </w:rPr>
          <w:t>61</w:t>
        </w:r>
      </w:hyperlink>
      <w:r w:rsidR="002B6D09">
        <w:rPr>
          <w:noProof/>
        </w:rPr>
        <w:t>)</w:t>
      </w:r>
      <w:r w:rsidR="005634AD" w:rsidRPr="00E23F7D">
        <w:fldChar w:fldCharType="end"/>
      </w:r>
      <w:r w:rsidR="005634AD" w:rsidRPr="00E23F7D">
        <w:t xml:space="preserve">.  </w:t>
      </w:r>
    </w:p>
    <w:p w14:paraId="4A1BAA7F" w14:textId="04E44916" w:rsidR="005634AD" w:rsidRPr="00E23F7D" w:rsidRDefault="005634AD" w:rsidP="005634AD">
      <w:r w:rsidRPr="00E23F7D">
        <w:t xml:space="preserve">Treatment for IBS </w:t>
      </w:r>
      <w:r w:rsidR="00AD5932">
        <w:t xml:space="preserve">typically </w:t>
      </w:r>
      <w:r w:rsidRPr="00E23F7D">
        <w:t>includes a modified diet (e.g. low FODMAP</w:t>
      </w:r>
      <w:r w:rsidR="006C1868">
        <w:rPr>
          <w:rFonts w:ascii="ZWAdobeF" w:hAnsi="ZWAdobeF" w:cs="ZWAdobeF"/>
          <w:sz w:val="2"/>
          <w:szCs w:val="2"/>
        </w:rPr>
        <w:t>4F</w:t>
      </w:r>
      <w:r w:rsidR="00293EE6">
        <w:rPr>
          <w:rStyle w:val="FootnoteReference"/>
        </w:rPr>
        <w:footnoteReference w:id="6"/>
      </w:r>
      <w:r w:rsidRPr="00E23F7D">
        <w:t xml:space="preserve">, increased consumption of soluble fibre) </w:t>
      </w:r>
      <w:r w:rsidR="00642E2C">
        <w:t xml:space="preserve">combined with </w:t>
      </w:r>
      <w:r w:rsidRPr="00E23F7D">
        <w:t xml:space="preserve">symptom management </w:t>
      </w:r>
      <w:r w:rsidRPr="00E23F7D">
        <w:fldChar w:fldCharType="begin">
          <w:fldData xml:space="preserve">PEVuZE5vdGU+PENpdGU+PEF1dGhvcj5WYXNhbnQ8L0F1dGhvcj48WWVhcj4yMDIxPC9ZZWFyPjxS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</w:fldData>
        </w:fldChar>
      </w:r>
      <w:r w:rsidR="002E03B7">
        <w:instrText xml:space="preserve"> ADDIN EN.CITE </w:instrText>
      </w:r>
      <w:r w:rsidR="002E03B7">
        <w:fldChar w:fldCharType="begin">
          <w:fldData xml:space="preserve">PEVuZE5vdGU+PENpdGU+PEF1dGhvcj5WYXNhbnQ8L0F1dGhvcj48WWVhcj4yMDIxPC9ZZWFyPjxS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</w:fldData>
        </w:fldChar>
      </w:r>
      <w:r w:rsidR="002E03B7">
        <w:instrText xml:space="preserve"> ADDIN EN.CITE.DATA </w:instrText>
      </w:r>
      <w:r w:rsidR="002E03B7">
        <w:fldChar w:fldCharType="end"/>
      </w:r>
      <w:r w:rsidRPr="00E23F7D">
        <w:fldChar w:fldCharType="separate"/>
      </w:r>
      <w:r w:rsidR="002B6D09">
        <w:rPr>
          <w:noProof/>
        </w:rPr>
        <w:t>(</w:t>
      </w:r>
      <w:hyperlink w:anchor="_ENREF_62" w:tooltip="Vasant, 2021 #60" w:history="1">
        <w:r w:rsidR="002E03B7">
          <w:rPr>
            <w:noProof/>
          </w:rPr>
          <w:t>62</w:t>
        </w:r>
      </w:hyperlink>
      <w:r w:rsidR="002B6D09">
        <w:rPr>
          <w:noProof/>
        </w:rPr>
        <w:t>)</w:t>
      </w:r>
      <w:r w:rsidRPr="00E23F7D">
        <w:fldChar w:fldCharType="end"/>
      </w:r>
      <w:r w:rsidRPr="00E23F7D">
        <w:t xml:space="preserve">. </w:t>
      </w:r>
      <w:r w:rsidR="00622E76">
        <w:t>C</w:t>
      </w:r>
      <w:r w:rsidR="0028613F">
        <w:t>omplementary and alternative therapies that</w:t>
      </w:r>
      <w:r w:rsidR="00293EE6">
        <w:t xml:space="preserve"> </w:t>
      </w:r>
      <w:r w:rsidR="00AD5932">
        <w:t xml:space="preserve">aim to </w:t>
      </w:r>
      <w:r w:rsidRPr="00E23F7D">
        <w:t>provide anti-inflammatory effects, such as peppermint (</w:t>
      </w:r>
      <w:r w:rsidRPr="00E23F7D">
        <w:rPr>
          <w:rStyle w:val="Emphasis"/>
        </w:rPr>
        <w:t>Mentha piperita</w:t>
      </w:r>
      <w:r w:rsidRPr="00E23F7D">
        <w:t>) and Psyllium </w:t>
      </w:r>
      <w:r w:rsidRPr="00E23F7D">
        <w:rPr>
          <w:rStyle w:val="Emphasis"/>
        </w:rPr>
        <w:t>(Plantago ovata)</w:t>
      </w:r>
      <w:r w:rsidR="00AD5932">
        <w:rPr>
          <w:rStyle w:val="Emphasis"/>
        </w:rPr>
        <w:t xml:space="preserve"> </w:t>
      </w:r>
      <w:r w:rsidR="00642E2C" w:rsidRPr="00D4172A">
        <w:rPr>
          <w:rStyle w:val="BodyTextChar"/>
        </w:rPr>
        <w:t xml:space="preserve">are </w:t>
      </w:r>
      <w:r w:rsidR="00AD5932" w:rsidRPr="00E23F7D">
        <w:t xml:space="preserve">popular herbal </w:t>
      </w:r>
      <w:r w:rsidR="00AD5932">
        <w:t xml:space="preserve">medicines </w:t>
      </w:r>
      <w:r w:rsidRPr="00E23F7D">
        <w:t>used for reducing abdominal pain, inflammation and relieving constipation</w:t>
      </w:r>
      <w:r w:rsidR="00642E2C">
        <w:t xml:space="preserve"> </w:t>
      </w:r>
      <w:r w:rsidRPr="00E23F7D">
        <w:fldChar w:fldCharType="begin">
          <w:fldData xml:space="preserve">PEVuZE5vdGU+PENpdGU+PEF1dGhvcj5CdW9ubzwvQXV0aG9yPjxZZWFyPjIwMTc8L1llYXI+PFJl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</w:fldData>
        </w:fldChar>
      </w:r>
      <w:r w:rsidR="002E03B7">
        <w:instrText xml:space="preserve"> ADDIN EN.CITE </w:instrText>
      </w:r>
      <w:r w:rsidR="002E03B7">
        <w:fldChar w:fldCharType="begin">
          <w:fldData xml:space="preserve">PEVuZE5vdGU+PENpdGU+PEF1dGhvcj5CdW9ubzwvQXV0aG9yPjxZZWFyPjIwMTc8L1llYXI+PFJl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</w:fldData>
        </w:fldChar>
      </w:r>
      <w:r w:rsidR="002E03B7">
        <w:instrText xml:space="preserve"> ADDIN EN.CITE.DATA </w:instrText>
      </w:r>
      <w:r w:rsidR="002E03B7">
        <w:fldChar w:fldCharType="end"/>
      </w:r>
      <w:r w:rsidRPr="00E23F7D">
        <w:fldChar w:fldCharType="separate"/>
      </w:r>
      <w:r w:rsidR="002B6D09">
        <w:rPr>
          <w:noProof/>
        </w:rPr>
        <w:t>(</w:t>
      </w:r>
      <w:hyperlink w:anchor="_ENREF_61" w:tooltip="Buono, 2017 #59" w:history="1">
        <w:r w:rsidR="002E03B7">
          <w:rPr>
            <w:noProof/>
          </w:rPr>
          <w:t>61</w:t>
        </w:r>
      </w:hyperlink>
      <w:r w:rsidR="002B6D09">
        <w:rPr>
          <w:noProof/>
        </w:rPr>
        <w:t xml:space="preserve">, </w:t>
      </w:r>
      <w:hyperlink w:anchor="_ENREF_63" w:tooltip="Basnayake, 2018 #61" w:history="1">
        <w:r w:rsidR="002E03B7">
          <w:rPr>
            <w:noProof/>
          </w:rPr>
          <w:t>63</w:t>
        </w:r>
      </w:hyperlink>
      <w:r w:rsidR="002B6D09">
        <w:rPr>
          <w:noProof/>
        </w:rPr>
        <w:t>)</w:t>
      </w:r>
      <w:r w:rsidRPr="00E23F7D">
        <w:fldChar w:fldCharType="end"/>
      </w:r>
      <w:r w:rsidRPr="00E23F7D">
        <w:t xml:space="preserve">. </w:t>
      </w:r>
    </w:p>
    <w:p w14:paraId="2268A1BB" w14:textId="215D5D6E" w:rsidR="005634AD" w:rsidRPr="00E23F7D" w:rsidRDefault="005634AD" w:rsidP="00F57F55">
      <w:pPr>
        <w:pStyle w:val="Heading3"/>
      </w:pPr>
      <w:bookmarkStart w:id="93" w:name="_Toc183697495"/>
      <w:r w:rsidRPr="00E23F7D">
        <w:t xml:space="preserve">Description of </w:t>
      </w:r>
      <w:r w:rsidR="00010BE2">
        <w:t>reviews</w:t>
      </w:r>
      <w:bookmarkEnd w:id="93"/>
    </w:p>
    <w:p w14:paraId="0151E1D0" w14:textId="785CB065" w:rsidR="00A003A4" w:rsidRPr="00E23F7D" w:rsidRDefault="00275693" w:rsidP="00D73C6E">
      <w:pPr>
        <w:pStyle w:val="BodyText"/>
      </w:pPr>
      <w:bookmarkStart w:id="94" w:name="_Hlk122597880"/>
      <w:r w:rsidRPr="00E23F7D">
        <w:t xml:space="preserve">There were </w:t>
      </w:r>
      <w:r w:rsidR="00015A1F">
        <w:t>19</w:t>
      </w:r>
      <w:r w:rsidR="005634AD" w:rsidRPr="00E23F7D">
        <w:t xml:space="preserve"> citations </w:t>
      </w:r>
      <w:r w:rsidR="005634AD" w:rsidRPr="00E23F7D">
        <w:fldChar w:fldCharType="begin">
          <w:fldData xml:space="preserve">MTQzLTg8L3BhZ2VzPjx2b2x1bWU+NTU8L3ZvbHVtZT48bnVtYmVyPjI8L251bWJlcj48a2V5d29y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</w:fldData>
        </w:fldChar>
      </w:r>
      <w:r w:rsidR="002E03B7">
        <w:instrText xml:space="preserve"> ADDIN EN.CITE </w:instrText>
      </w:r>
      <w:r w:rsidR="002E03B7">
        <w:fldChar w:fldCharType="begin">
          <w:fldData xml:space="preserve">PEVuZE5vdGU+PENpdGU+PEF1dGhvcj5Bbmg8L0F1dGhvcj48WWVhcj4yMDIwPC9ZZWFyPjxSZWNO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YXJjaC1ub3Rlcz48L3JlY29yZD48L0NpdGU+PENpdGU+PEF1dGhvcj5LaGFubmE8L0F1dGhvcj48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==
</w:fldData>
        </w:fldChar>
      </w:r>
      <w:r w:rsidR="002E03B7">
        <w:instrText xml:space="preserve"> ADDIN EN.CITE.DATA </w:instrText>
      </w:r>
      <w:r w:rsidR="002E03B7">
        <w:fldChar w:fldCharType="end"/>
      </w:r>
      <w:r w:rsidR="002E03B7">
        <w:fldChar w:fldCharType="begin">
          <w:fldData xml:space="preserve">MTQzLTg8L3BhZ2VzPjx2b2x1bWU+NTU8L3ZvbHVtZT48bnVtYmVyPjI8L251bWJlcj48a2V5d29y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</w:fldData>
        </w:fldChar>
      </w:r>
      <w:r w:rsidR="002E03B7">
        <w:instrText xml:space="preserve"> ADDIN EN.CITE.DATA </w:instrText>
      </w:r>
      <w:r w:rsidR="002E03B7">
        <w:fldChar w:fldCharType="end"/>
      </w:r>
      <w:r w:rsidR="005634AD" w:rsidRPr="00E23F7D">
        <w:fldChar w:fldCharType="separate"/>
      </w:r>
      <w:r w:rsidR="002B6D09">
        <w:rPr>
          <w:noProof/>
        </w:rPr>
        <w:t>(</w:t>
      </w:r>
      <w:hyperlink w:anchor="_ENREF_64" w:tooltip="Anh, 2020 #63" w:history="1">
        <w:r w:rsidR="002E03B7">
          <w:rPr>
            <w:noProof/>
          </w:rPr>
          <w:t>64-83</w:t>
        </w:r>
      </w:hyperlink>
      <w:r w:rsidR="002B6D09">
        <w:rPr>
          <w:noProof/>
        </w:rPr>
        <w:t>)</w:t>
      </w:r>
      <w:r w:rsidR="005634AD" w:rsidRPr="00E23F7D">
        <w:fldChar w:fldCharType="end"/>
      </w:r>
      <w:r w:rsidR="00BA4BDB" w:rsidRPr="00E23F7D">
        <w:t xml:space="preserve"> </w:t>
      </w:r>
      <w:r w:rsidR="005634AD" w:rsidRPr="00E23F7D">
        <w:t xml:space="preserve">corresponding to </w:t>
      </w:r>
      <w:r w:rsidR="00642E2C">
        <w:t xml:space="preserve">19 </w:t>
      </w:r>
      <w:r w:rsidR="00D0266E">
        <w:t>SR</w:t>
      </w:r>
      <w:r w:rsidR="005634AD" w:rsidRPr="00E23F7D">
        <w:t xml:space="preserve">s </w:t>
      </w:r>
      <w:r w:rsidR="00611D97" w:rsidRPr="00E23F7D">
        <w:t xml:space="preserve">identified in the literature search that evaluated the effectiveness of WHMs in people with IBS </w:t>
      </w:r>
      <w:r w:rsidR="005634AD" w:rsidRPr="00E23F7D">
        <w:t>(</w:t>
      </w:r>
      <w:r w:rsidR="00494319" w:rsidRPr="00E23F7D">
        <w:t>Anh 2020, Black 2020, Hawrelak 2020, Tan 2020</w:t>
      </w:r>
      <w:r w:rsidR="00494319">
        <w:t xml:space="preserve">, </w:t>
      </w:r>
      <w:r w:rsidR="00494319" w:rsidRPr="00E23F7D">
        <w:t xml:space="preserve">Alammar 2019, Hong 2018, Ng 2018, </w:t>
      </w:r>
      <w:r w:rsidR="005634AD" w:rsidRPr="00E23F7D">
        <w:t xml:space="preserve">Anheyer 2017a, </w:t>
      </w:r>
      <w:r w:rsidR="00494319" w:rsidRPr="00E23F7D">
        <w:t>Korterink 2015, Lakhan 2015, Khanna 2014, Ruepert 2011</w:t>
      </w:r>
      <w:r w:rsidR="00494319">
        <w:t xml:space="preserve">, </w:t>
      </w:r>
      <w:r w:rsidR="00494319" w:rsidRPr="00E23F7D">
        <w:t>Shen 2009,</w:t>
      </w:r>
      <w:r w:rsidR="00D0266E">
        <w:t xml:space="preserve"> </w:t>
      </w:r>
      <w:r w:rsidR="005634AD" w:rsidRPr="00E23F7D">
        <w:t xml:space="preserve">Ford 2008, </w:t>
      </w:r>
      <w:r w:rsidR="00494319" w:rsidRPr="00E23F7D">
        <w:t xml:space="preserve">Huertas-Ceballos 2008, Liu 2006, </w:t>
      </w:r>
      <w:r w:rsidR="005634AD" w:rsidRPr="00E23F7D">
        <w:t xml:space="preserve">Grigoleit 2005, </w:t>
      </w:r>
      <w:r w:rsidR="00494319" w:rsidRPr="00E23F7D">
        <w:t xml:space="preserve">Jailwala 2000, </w:t>
      </w:r>
      <w:r w:rsidR="005634AD" w:rsidRPr="00E23F7D">
        <w:t>Pittler 1998)</w:t>
      </w:r>
      <w:r w:rsidR="00611D97">
        <w:t xml:space="preserve">. </w:t>
      </w:r>
      <w:r w:rsidR="00323F8D" w:rsidRPr="00E23F7D">
        <w:t>N</w:t>
      </w:r>
      <w:r w:rsidR="00C07A75" w:rsidRPr="00E23F7D">
        <w:t xml:space="preserve">o </w:t>
      </w:r>
      <w:r w:rsidR="00BA4BDB" w:rsidRPr="00E23F7D">
        <w:t xml:space="preserve">additional </w:t>
      </w:r>
      <w:r w:rsidR="00C07A75" w:rsidRPr="00E23F7D">
        <w:t xml:space="preserve">reviews </w:t>
      </w:r>
      <w:r w:rsidR="00323F8D" w:rsidRPr="00E23F7D">
        <w:t xml:space="preserve">were </w:t>
      </w:r>
      <w:r w:rsidR="00BA4BDB" w:rsidRPr="00E23F7D">
        <w:t>identified in the Department’s public call for evidence</w:t>
      </w:r>
      <w:r w:rsidR="00323F8D" w:rsidRPr="00E23F7D">
        <w:t xml:space="preserve"> (see Appendix C2)</w:t>
      </w:r>
      <w:r w:rsidR="00BA4BDB" w:rsidRPr="00E23F7D">
        <w:t xml:space="preserve">. </w:t>
      </w:r>
      <w:r w:rsidR="005634AD" w:rsidRPr="00E23F7D">
        <w:t xml:space="preserve">There were </w:t>
      </w:r>
      <w:r w:rsidR="00D73C6E" w:rsidRPr="00E23F7D">
        <w:t>6</w:t>
      </w:r>
      <w:r w:rsidR="002264CB" w:rsidRPr="00E23F7D">
        <w:t xml:space="preserve"> </w:t>
      </w:r>
      <w:r w:rsidR="00835A55" w:rsidRPr="00E23F7D">
        <w:t>review</w:t>
      </w:r>
      <w:r w:rsidR="005634AD" w:rsidRPr="00E23F7D">
        <w:t>s awaiting classification</w:t>
      </w:r>
      <w:r w:rsidR="00D73C6E" w:rsidRPr="00E23F7D">
        <w:t xml:space="preserve"> </w:t>
      </w:r>
      <w:r w:rsidR="000D5372">
        <w:fldChar w:fldCharType="begin">
          <w:fldData xml:space="preserve">PEVuZE5vdGU+PENpdGU+PEF1dGhvcj5OZWhtZTwvQXV0aG9yPjxZZWFyPjIwMTk8L1llYXI+PFJl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</w:fldData>
        </w:fldChar>
      </w:r>
      <w:r w:rsidR="002E03B7">
        <w:instrText xml:space="preserve"> ADDIN EN.CITE </w:instrText>
      </w:r>
      <w:r w:rsidR="002E03B7">
        <w:fldChar w:fldCharType="begin">
          <w:fldData xml:space="preserve">PEVuZE5vdGU+PENpdGU+PEF1dGhvcj5OZWhtZTwvQXV0aG9yPjxZZWFyPjIwMTk8L1llYXI+PFJl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</w:fldData>
        </w:fldChar>
      </w:r>
      <w:r w:rsidR="002E03B7">
        <w:instrText xml:space="preserve"> ADDIN EN.CITE.DATA </w:instrText>
      </w:r>
      <w:r w:rsidR="002E03B7">
        <w:fldChar w:fldCharType="end"/>
      </w:r>
      <w:r w:rsidR="000D5372">
        <w:fldChar w:fldCharType="separate"/>
      </w:r>
      <w:r w:rsidR="002B6D09">
        <w:rPr>
          <w:noProof/>
        </w:rPr>
        <w:t>(</w:t>
      </w:r>
      <w:hyperlink w:anchor="_ENREF_84" w:tooltip="Nehme, 2019 #1212" w:history="1">
        <w:r w:rsidR="002E03B7">
          <w:rPr>
            <w:noProof/>
          </w:rPr>
          <w:t>84-89</w:t>
        </w:r>
      </w:hyperlink>
      <w:r w:rsidR="002B6D09">
        <w:rPr>
          <w:noProof/>
        </w:rPr>
        <w:t>)</w:t>
      </w:r>
      <w:r w:rsidR="000D5372">
        <w:fldChar w:fldCharType="end"/>
      </w:r>
      <w:r w:rsidR="00B85713" w:rsidRPr="00E23F7D">
        <w:t xml:space="preserve"> </w:t>
      </w:r>
      <w:bookmarkEnd w:id="94"/>
      <w:r w:rsidR="00B85713" w:rsidRPr="00E23F7D">
        <w:t xml:space="preserve">(see Appendix C4) </w:t>
      </w:r>
      <w:r w:rsidR="005634AD" w:rsidRPr="00E23F7D">
        <w:t xml:space="preserve">and </w:t>
      </w:r>
      <w:r w:rsidR="00961531" w:rsidRPr="00E23F7D">
        <w:t xml:space="preserve">one </w:t>
      </w:r>
      <w:r w:rsidR="00BA4BDB" w:rsidRPr="00E23F7D">
        <w:t>ongoing review</w:t>
      </w:r>
      <w:r w:rsidR="00961531" w:rsidRPr="00E23F7D">
        <w:t xml:space="preserve"> </w:t>
      </w:r>
      <w:r w:rsidR="00961531" w:rsidRPr="00E23F7D">
        <w:fldChar w:fldCharType="begin">
          <w:fldData xml:space="preserve">PEVuZE5vdGU+PENpdGU+PEF1dGhvcj5aaGFuZzwvQXV0aG9yPjxZZWFyPjIwMjE8L1llYXI+PFJl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</w:fldData>
        </w:fldChar>
      </w:r>
      <w:r w:rsidR="002E03B7">
        <w:instrText xml:space="preserve"> ADDIN EN.CITE </w:instrText>
      </w:r>
      <w:r w:rsidR="002E03B7">
        <w:fldChar w:fldCharType="begin">
          <w:fldData xml:space="preserve">PEVuZE5vdGU+PENpdGU+PEF1dGhvcj5aaGFuZzwvQXV0aG9yPjxZZWFyPjIwMjE8L1llYXI+PFJl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</w:fldData>
        </w:fldChar>
      </w:r>
      <w:r w:rsidR="002E03B7">
        <w:instrText xml:space="preserve"> ADDIN EN.CITE.DATA </w:instrText>
      </w:r>
      <w:r w:rsidR="002E03B7">
        <w:fldChar w:fldCharType="end"/>
      </w:r>
      <w:r w:rsidR="00961531" w:rsidRPr="00E23F7D">
        <w:fldChar w:fldCharType="separate"/>
      </w:r>
      <w:r w:rsidR="002B6D09">
        <w:rPr>
          <w:noProof/>
        </w:rPr>
        <w:t>(</w:t>
      </w:r>
      <w:hyperlink w:anchor="_ENREF_90" w:tooltip="Zhang, 2021 #763" w:history="1">
        <w:r w:rsidR="002E03B7">
          <w:rPr>
            <w:noProof/>
          </w:rPr>
          <w:t>90</w:t>
        </w:r>
      </w:hyperlink>
      <w:r w:rsidR="002B6D09">
        <w:rPr>
          <w:noProof/>
        </w:rPr>
        <w:t>)</w:t>
      </w:r>
      <w:r w:rsidR="00961531" w:rsidRPr="00E23F7D">
        <w:fldChar w:fldCharType="end"/>
      </w:r>
      <w:r w:rsidR="00DF0878">
        <w:t xml:space="preserve"> </w:t>
      </w:r>
      <w:r w:rsidR="00961531" w:rsidRPr="00E23F7D">
        <w:t>(see Appendix C5)</w:t>
      </w:r>
      <w:r w:rsidR="00BA4BDB" w:rsidRPr="00E23F7D">
        <w:t xml:space="preserve">. </w:t>
      </w:r>
    </w:p>
    <w:p w14:paraId="08D7D52C" w14:textId="77777777" w:rsidR="006D300E" w:rsidRDefault="00DF5293" w:rsidP="00BF6F6E">
      <w:pPr>
        <w:pStyle w:val="BodyText"/>
      </w:pPr>
      <w:r>
        <w:t>A summary of the PICO criteria</w:t>
      </w:r>
      <w:r w:rsidR="005634AD" w:rsidRPr="00E23F7D">
        <w:t xml:space="preserve"> of </w:t>
      </w:r>
      <w:r w:rsidR="00A003A4" w:rsidRPr="00E23F7D">
        <w:t xml:space="preserve">eligible </w:t>
      </w:r>
      <w:r w:rsidR="00835A55" w:rsidRPr="00E23F7D">
        <w:t>systematic review</w:t>
      </w:r>
      <w:r w:rsidR="005634AD" w:rsidRPr="00E23F7D">
        <w:t>s is provided in Appendix D</w:t>
      </w:r>
      <w:r w:rsidR="00AC0291" w:rsidRPr="00E23F7D">
        <w:t>1.2.1</w:t>
      </w:r>
      <w:r w:rsidR="005634AD" w:rsidRPr="00E23F7D">
        <w:t>.</w:t>
      </w:r>
      <w:r w:rsidR="00AC0291" w:rsidRPr="00E23F7D">
        <w:t xml:space="preserve"> </w:t>
      </w:r>
    </w:p>
    <w:p w14:paraId="68E0C8CA" w14:textId="48B953FC" w:rsidR="00BF6F6E" w:rsidRDefault="00BF6F6E" w:rsidP="00BF6F6E">
      <w:pPr>
        <w:pStyle w:val="BodyText"/>
      </w:pPr>
      <w:r w:rsidRPr="00E23F7D">
        <w:t xml:space="preserve">The populations eligible for inclusion in the reviews were participants with </w:t>
      </w:r>
      <w:r w:rsidR="008C63CB">
        <w:t>IBS</w:t>
      </w:r>
      <w:r w:rsidRPr="00E23F7D">
        <w:t xml:space="preserve"> (</w:t>
      </w:r>
      <w:r w:rsidR="00C1220E" w:rsidRPr="00E23F7D">
        <w:t>Black 2020, Hawrelak 2020, Alammar 2019, Hong 2018, Ng 2018, Khanna 2014, Ruepert 2011</w:t>
      </w:r>
      <w:r w:rsidR="00C1220E">
        <w:t xml:space="preserve">, </w:t>
      </w:r>
      <w:r w:rsidR="00C1220E" w:rsidRPr="00E23F7D">
        <w:t>Shen 2009,</w:t>
      </w:r>
      <w:r w:rsidR="009A52C6">
        <w:t xml:space="preserve"> </w:t>
      </w:r>
      <w:r w:rsidR="00C1220E" w:rsidRPr="00E23F7D">
        <w:t>Ford 2008, Huertas-Ceballos 2008, Liu 2006, Grigoleit 2005, Jailwala 2000, Pittler 1998</w:t>
      </w:r>
      <w:r w:rsidRPr="00E23F7D">
        <w:t xml:space="preserve">) or participants with </w:t>
      </w:r>
      <w:r w:rsidR="008C63CB">
        <w:t>functional gastrointestinal disorders</w:t>
      </w:r>
      <w:r w:rsidRPr="00E23F7D">
        <w:t xml:space="preserve"> (</w:t>
      </w:r>
      <w:r w:rsidR="00636648" w:rsidRPr="00E23F7D">
        <w:t>Tan 2020</w:t>
      </w:r>
      <w:r w:rsidR="00636648">
        <w:t xml:space="preserve">, </w:t>
      </w:r>
      <w:r w:rsidR="00636648" w:rsidRPr="00E23F7D">
        <w:t>Anheyer 2017a,</w:t>
      </w:r>
      <w:r w:rsidR="00636648">
        <w:t xml:space="preserve"> </w:t>
      </w:r>
      <w:r w:rsidR="00636648" w:rsidRPr="00E23F7D">
        <w:t>Korterink 2015</w:t>
      </w:r>
      <w:r w:rsidRPr="00E23F7D">
        <w:t xml:space="preserve">). </w:t>
      </w:r>
      <w:r w:rsidR="00A40D26">
        <w:t>Two</w:t>
      </w:r>
      <w:r w:rsidRPr="00E23F7D">
        <w:t xml:space="preserve"> reviews had no population restrictions but </w:t>
      </w:r>
      <w:r w:rsidR="00636648">
        <w:t>searched for studies that focused on the effect of a single herb (ginger) for any clinical condition (</w:t>
      </w:r>
      <w:r w:rsidR="00636648" w:rsidRPr="00E23F7D">
        <w:t>Anh 2020</w:t>
      </w:r>
      <w:r w:rsidR="00636648">
        <w:t xml:space="preserve">) </w:t>
      </w:r>
      <w:r w:rsidR="00A40D26">
        <w:t xml:space="preserve">or </w:t>
      </w:r>
      <w:r w:rsidRPr="00E23F7D">
        <w:t>presented results where</w:t>
      </w:r>
      <w:r w:rsidR="00A40D26">
        <w:t xml:space="preserve"> pain</w:t>
      </w:r>
      <w:r w:rsidRPr="00E23F7D">
        <w:t xml:space="preserve"> was measured as an outcome (</w:t>
      </w:r>
      <w:r w:rsidR="00A40D26" w:rsidRPr="00E23F7D">
        <w:t>Lakhan 2015</w:t>
      </w:r>
      <w:r w:rsidRPr="00E23F7D">
        <w:t xml:space="preserve">). </w:t>
      </w:r>
    </w:p>
    <w:p w14:paraId="7DC9BCC4" w14:textId="77777777" w:rsidR="00342517" w:rsidRDefault="00934886" w:rsidP="00934886">
      <w:pPr>
        <w:pStyle w:val="BodyText"/>
      </w:pPr>
      <w:r w:rsidRPr="00E23F7D">
        <w:t xml:space="preserve">Six </w:t>
      </w:r>
      <w:r>
        <w:t xml:space="preserve">(6) </w:t>
      </w:r>
      <w:r w:rsidRPr="00E23F7D">
        <w:t>systematic reviews (Black 2020, Hawrelak 2020, Tan 2020</w:t>
      </w:r>
      <w:r>
        <w:t xml:space="preserve">, </w:t>
      </w:r>
      <w:r w:rsidRPr="00E23F7D">
        <w:t>Alammar 2019</w:t>
      </w:r>
      <w:r>
        <w:t xml:space="preserve">, </w:t>
      </w:r>
      <w:r w:rsidRPr="00E23F7D">
        <w:t xml:space="preserve">Hong 2018, Ng 2018) </w:t>
      </w:r>
      <w:r w:rsidRPr="005C788D">
        <w:t xml:space="preserve">were prioritised for critical appraisal and data extraction as they were published in 2018 or after and presented results in a meta-analysis. </w:t>
      </w:r>
      <w:r>
        <w:t>One other review (Anheyer 2017a)</w:t>
      </w:r>
      <w:r w:rsidRPr="005C788D">
        <w:t xml:space="preserve"> identified </w:t>
      </w:r>
      <w:r>
        <w:t xml:space="preserve">an </w:t>
      </w:r>
      <w:r w:rsidRPr="005C788D">
        <w:t>additional RCT and w</w:t>
      </w:r>
      <w:r>
        <w:t>as</w:t>
      </w:r>
      <w:r w:rsidRPr="005C788D">
        <w:t xml:space="preserve"> included in the qua</w:t>
      </w:r>
      <w:r>
        <w:t>l</w:t>
      </w:r>
      <w:r w:rsidRPr="005C788D">
        <w:t xml:space="preserve">itative synthesis. </w:t>
      </w:r>
    </w:p>
    <w:p w14:paraId="3CF80EB6" w14:textId="5A68B3E2" w:rsidR="00934886" w:rsidRDefault="00934886" w:rsidP="00934886">
      <w:pPr>
        <w:pStyle w:val="BodyText"/>
      </w:pPr>
      <w:r w:rsidRPr="005C788D">
        <w:t>Review details, including outcome domains and measures, and the risk of bias of eligible RCTs are provided in Appendix F1.</w:t>
      </w:r>
    </w:p>
    <w:p w14:paraId="15D5F644" w14:textId="39FECB41" w:rsidR="00010BE2" w:rsidRPr="00E23F7D" w:rsidRDefault="00010BE2" w:rsidP="00010BE2">
      <w:pPr>
        <w:pStyle w:val="Heading3"/>
      </w:pPr>
      <w:bookmarkStart w:id="95" w:name="_Toc183697496"/>
      <w:r w:rsidRPr="00E23F7D">
        <w:t xml:space="preserve">Description of </w:t>
      </w:r>
      <w:r>
        <w:t>studies</w:t>
      </w:r>
      <w:bookmarkEnd w:id="95"/>
    </w:p>
    <w:p w14:paraId="3CAE6218" w14:textId="26A8CFC1" w:rsidR="005418F0" w:rsidRDefault="00C55C3A" w:rsidP="009E1D1D">
      <w:pPr>
        <w:pStyle w:val="BodyText"/>
        <w:keepLines w:val="0"/>
      </w:pPr>
      <w:r w:rsidRPr="00456C6C">
        <w:t>Within the eligible systematic reviews, there were</w:t>
      </w:r>
      <w:r>
        <w:t xml:space="preserve"> 4</w:t>
      </w:r>
      <w:r w:rsidR="00C06D45">
        <w:t>0</w:t>
      </w:r>
      <w:r w:rsidRPr="00456C6C">
        <w:t xml:space="preserve"> RCTs that met our PICO criteria</w:t>
      </w:r>
      <w:r>
        <w:t xml:space="preserve"> </w:t>
      </w:r>
      <w:r w:rsidRPr="00456C6C">
        <w:t xml:space="preserve">(see Appendix </w:t>
      </w:r>
      <w:r w:rsidR="00E064BA">
        <w:t>F</w:t>
      </w:r>
      <w:r w:rsidR="00A83C04">
        <w:t>1</w:t>
      </w:r>
      <w:r w:rsidRPr="00456C6C">
        <w:t>).</w:t>
      </w:r>
      <w:r w:rsidRPr="00C55C3A">
        <w:t xml:space="preserve"> </w:t>
      </w:r>
      <w:r w:rsidR="005418F0">
        <w:t xml:space="preserve">Of these, </w:t>
      </w:r>
      <w:r w:rsidR="00422159">
        <w:t>19</w:t>
      </w:r>
      <w:r w:rsidRPr="00456C6C">
        <w:t xml:space="preserve"> RCTs </w:t>
      </w:r>
      <w:r>
        <w:t>(</w:t>
      </w:r>
      <w:r w:rsidRPr="00456C6C">
        <w:t>Weerts 2019</w:t>
      </w:r>
      <w:r>
        <w:t xml:space="preserve">, </w:t>
      </w:r>
      <w:r w:rsidRPr="00456C6C">
        <w:t>Cash 2016</w:t>
      </w:r>
      <w:r>
        <w:t xml:space="preserve">, </w:t>
      </w:r>
      <w:r w:rsidRPr="00456C6C">
        <w:t>Mosaffa-Jahromi 2016</w:t>
      </w:r>
      <w:r w:rsidR="006C1868">
        <w:rPr>
          <w:rFonts w:ascii="ZWAdobeF" w:hAnsi="ZWAdobeF" w:cs="ZWAdobeF"/>
          <w:color w:val="auto"/>
          <w:sz w:val="2"/>
          <w:szCs w:val="2"/>
        </w:rPr>
        <w:t>5F</w:t>
      </w:r>
      <w:r w:rsidR="00894661">
        <w:rPr>
          <w:rStyle w:val="FootnoteReference"/>
        </w:rPr>
        <w:footnoteReference w:id="7"/>
      </w:r>
      <w:r>
        <w:t xml:space="preserve">, </w:t>
      </w:r>
      <w:r w:rsidRPr="00456C6C">
        <w:t>Alam 2013</w:t>
      </w:r>
      <w:r>
        <w:t xml:space="preserve">, </w:t>
      </w:r>
      <w:r w:rsidRPr="00456C6C">
        <w:t>Merat 2009</w:t>
      </w:r>
      <w:r>
        <w:t xml:space="preserve">, </w:t>
      </w:r>
      <w:r w:rsidRPr="00456C6C">
        <w:t>Cappello 2007</w:t>
      </w:r>
      <w:r>
        <w:t xml:space="preserve">, </w:t>
      </w:r>
      <w:r w:rsidRPr="00456C6C">
        <w:lastRenderedPageBreak/>
        <w:t>Capanni 2005</w:t>
      </w:r>
      <w:r>
        <w:t xml:space="preserve">, </w:t>
      </w:r>
      <w:r w:rsidRPr="00456C6C">
        <w:t>Kline 2001</w:t>
      </w:r>
      <w:r>
        <w:t xml:space="preserve">, </w:t>
      </w:r>
      <w:r w:rsidRPr="00456C6C">
        <w:t xml:space="preserve">Liu </w:t>
      </w:r>
      <w:r w:rsidRPr="00F73C0A">
        <w:t>1997</w:t>
      </w:r>
      <w:r>
        <w:t xml:space="preserve">, </w:t>
      </w:r>
      <w:r w:rsidRPr="00C55C3A">
        <w:t>Schneider 1990, Carling 1989, Lawson 1988, Lech 1988, Weiss 1988, Wildgrube 1988, Nash 1986, Dew 1984, Evans 1982, Rees 1979)</w:t>
      </w:r>
      <w:r>
        <w:t xml:space="preserve"> were focused on the use of peppermint oil to relieve symptoms of IBS. </w:t>
      </w:r>
      <w:r w:rsidR="00CF2142">
        <w:t>An</w:t>
      </w:r>
      <w:r w:rsidR="00456C6C">
        <w:t>other 21 RCTs (</w:t>
      </w:r>
      <w:r w:rsidR="00456C6C" w:rsidRPr="00456C6C">
        <w:t>Portincasa 2016</w:t>
      </w:r>
      <w:r w:rsidR="00456C6C">
        <w:t xml:space="preserve">, </w:t>
      </w:r>
      <w:r w:rsidR="00456C6C" w:rsidRPr="00456C6C">
        <w:t>Shulman 2016</w:t>
      </w:r>
      <w:r w:rsidR="00456C6C">
        <w:t xml:space="preserve">, </w:t>
      </w:r>
      <w:r w:rsidR="00456C6C" w:rsidRPr="00456C6C">
        <w:t>Brown 2015</w:t>
      </w:r>
      <w:r w:rsidR="00456C6C">
        <w:t xml:space="preserve">, </w:t>
      </w:r>
      <w:r w:rsidR="00456C6C" w:rsidRPr="00456C6C">
        <w:t>Storsrud 2015</w:t>
      </w:r>
      <w:r w:rsidR="00456C6C">
        <w:t xml:space="preserve">, </w:t>
      </w:r>
      <w:r w:rsidR="00456C6C" w:rsidRPr="00456C6C">
        <w:t>Tilburg 2014</w:t>
      </w:r>
      <w:r w:rsidR="00456C6C">
        <w:t xml:space="preserve">, </w:t>
      </w:r>
      <w:r w:rsidR="00456C6C" w:rsidRPr="00456C6C">
        <w:t>Bortolotti 2011</w:t>
      </w:r>
      <w:r w:rsidR="00456C6C">
        <w:t xml:space="preserve">, </w:t>
      </w:r>
      <w:r w:rsidR="00456C6C" w:rsidRPr="00894661">
        <w:t>Hutchings 2011, Saito</w:t>
      </w:r>
      <w:r w:rsidR="00456C6C" w:rsidRPr="00456C6C">
        <w:t xml:space="preserve"> 2010</w:t>
      </w:r>
      <w:r w:rsidR="00456C6C">
        <w:t xml:space="preserve">, </w:t>
      </w:r>
      <w:r w:rsidR="00456C6C" w:rsidRPr="00456C6C">
        <w:t>Bijkerk 2009</w:t>
      </w:r>
      <w:r w:rsidR="00456C6C">
        <w:t xml:space="preserve">, </w:t>
      </w:r>
      <w:r w:rsidR="00456C6C" w:rsidRPr="00456C6C">
        <w:t>Davis 2006</w:t>
      </w:r>
      <w:r w:rsidR="00456C6C">
        <w:t xml:space="preserve">, </w:t>
      </w:r>
      <w:r w:rsidR="00456C6C" w:rsidRPr="00456C6C">
        <w:t>Vejdani 2006</w:t>
      </w:r>
      <w:r w:rsidR="00456C6C">
        <w:t xml:space="preserve">, </w:t>
      </w:r>
      <w:r w:rsidR="00456C6C" w:rsidRPr="00456C6C">
        <w:t>Brinkhaus 2005</w:t>
      </w:r>
      <w:r w:rsidR="00456C6C">
        <w:t xml:space="preserve">, </w:t>
      </w:r>
      <w:r w:rsidR="00456C6C" w:rsidRPr="00456C6C">
        <w:t>Bundy 2004</w:t>
      </w:r>
      <w:r w:rsidR="00456C6C">
        <w:t xml:space="preserve">, </w:t>
      </w:r>
      <w:r w:rsidR="00456C6C" w:rsidRPr="00456C6C">
        <w:t>Madisch 2004</w:t>
      </w:r>
      <w:r w:rsidR="00456C6C">
        <w:t xml:space="preserve">, </w:t>
      </w:r>
      <w:r w:rsidR="00456C6C" w:rsidRPr="00456C6C">
        <w:t>Pedersen 1998</w:t>
      </w:r>
      <w:r w:rsidR="00456C6C">
        <w:t xml:space="preserve">, </w:t>
      </w:r>
      <w:r w:rsidR="00456C6C" w:rsidRPr="00456C6C">
        <w:t>Jalihal 1990</w:t>
      </w:r>
      <w:r w:rsidR="00456C6C">
        <w:t xml:space="preserve">, </w:t>
      </w:r>
      <w:r w:rsidR="00456C6C" w:rsidRPr="00456C6C">
        <w:t>Prior 1987</w:t>
      </w:r>
      <w:r w:rsidR="00456C6C">
        <w:t xml:space="preserve">, </w:t>
      </w:r>
      <w:r w:rsidR="00456C6C" w:rsidRPr="00456C6C">
        <w:t>Nigam 1984</w:t>
      </w:r>
      <w:r w:rsidR="00456C6C">
        <w:t xml:space="preserve">, </w:t>
      </w:r>
      <w:r w:rsidR="00456C6C" w:rsidRPr="00456C6C">
        <w:t>Arthurs 1983</w:t>
      </w:r>
      <w:r w:rsidR="00456C6C">
        <w:t xml:space="preserve">, </w:t>
      </w:r>
      <w:r w:rsidR="00456C6C" w:rsidRPr="00456C6C">
        <w:t>Longstreth 1981</w:t>
      </w:r>
      <w:r w:rsidR="00456C6C">
        <w:t xml:space="preserve">, </w:t>
      </w:r>
      <w:r w:rsidR="00456C6C" w:rsidRPr="00456C6C">
        <w:t>Ritchie 1979</w:t>
      </w:r>
      <w:r w:rsidR="00456C6C">
        <w:t>)</w:t>
      </w:r>
      <w:r w:rsidR="00CC23DB">
        <w:t xml:space="preserve"> examined the effect of a variety of WHMs</w:t>
      </w:r>
      <w:r w:rsidR="006C1868">
        <w:rPr>
          <w:rFonts w:ascii="ZWAdobeF" w:hAnsi="ZWAdobeF" w:cs="ZWAdobeF"/>
          <w:color w:val="auto"/>
          <w:sz w:val="2"/>
          <w:szCs w:val="2"/>
        </w:rPr>
        <w:t>6F</w:t>
      </w:r>
      <w:r w:rsidR="004A4B18">
        <w:rPr>
          <w:rStyle w:val="FootnoteReference"/>
        </w:rPr>
        <w:footnoteReference w:id="8"/>
      </w:r>
      <w:r w:rsidR="00CC23DB">
        <w:t xml:space="preserve"> </w:t>
      </w:r>
      <w:r w:rsidR="00B61CBB">
        <w:t>(see Appendix D1.1.1)</w:t>
      </w:r>
      <w:r w:rsidR="00456C6C">
        <w:t xml:space="preserve">. </w:t>
      </w:r>
      <w:r w:rsidR="00337590">
        <w:t>Five</w:t>
      </w:r>
      <w:r w:rsidR="00974B60">
        <w:t xml:space="preserve"> (</w:t>
      </w:r>
      <w:r w:rsidR="00337590">
        <w:t>5</w:t>
      </w:r>
      <w:r w:rsidR="00974B60">
        <w:t>)</w:t>
      </w:r>
      <w:r w:rsidR="00974B60" w:rsidRPr="00E23F7D">
        <w:t xml:space="preserve"> of the </w:t>
      </w:r>
      <w:r w:rsidR="00974B60">
        <w:t xml:space="preserve">13 </w:t>
      </w:r>
      <w:r w:rsidR="00974B60" w:rsidRPr="00E23F7D">
        <w:t xml:space="preserve">identified herbs </w:t>
      </w:r>
      <w:r w:rsidR="00A97D02">
        <w:t xml:space="preserve">(~38%) were </w:t>
      </w:r>
      <w:r w:rsidR="00974B60" w:rsidRPr="00E23F7D">
        <w:t xml:space="preserve">matched to </w:t>
      </w:r>
      <w:r w:rsidR="00974B60">
        <w:t xml:space="preserve">the Tier 1 </w:t>
      </w:r>
      <w:r w:rsidR="00974B60" w:rsidRPr="00E23F7D">
        <w:t xml:space="preserve">herbs included in the Western herbal medicine curriculum for </w:t>
      </w:r>
      <w:r w:rsidR="00974B60">
        <w:t>the Digestive system</w:t>
      </w:r>
      <w:r w:rsidR="00974B60" w:rsidRPr="00E23F7D">
        <w:t xml:space="preserve"> (</w:t>
      </w:r>
      <w:r w:rsidR="006902AD">
        <w:t>i.e. most commonly taught in Australian curriculum for this condition</w:t>
      </w:r>
      <w:r w:rsidR="00A67D51">
        <w:t xml:space="preserve">; </w:t>
      </w:r>
      <w:r w:rsidR="00974B60" w:rsidRPr="00E23F7D">
        <w:t>see Appendix A6.3).</w:t>
      </w:r>
    </w:p>
    <w:p w14:paraId="1887BD9E" w14:textId="3536D357" w:rsidR="009E1D1D" w:rsidRDefault="00154024" w:rsidP="009E1D1D">
      <w:pPr>
        <w:pStyle w:val="BodyText"/>
        <w:keepLines w:val="0"/>
      </w:pPr>
      <w:r w:rsidRPr="00E23F7D">
        <w:t xml:space="preserve">An overlap table of the RCTs within the included systematic reviews is shown in </w:t>
      </w:r>
      <w:r w:rsidR="009E1D1D" w:rsidRPr="00E23F7D">
        <w:rPr>
          <w:bCs w:val="0"/>
        </w:rPr>
        <w:fldChar w:fldCharType="begin" w:fldLock="1"/>
      </w:r>
      <w:r w:rsidR="009E1D1D" w:rsidRPr="00E23F7D">
        <w:rPr>
          <w:bCs w:val="0"/>
        </w:rPr>
        <w:instrText xml:space="preserve"> REF _Ref140752934 \h </w:instrText>
      </w:r>
      <w:r w:rsidR="009E1D1D" w:rsidRPr="00E23F7D">
        <w:rPr>
          <w:bCs w:val="0"/>
        </w:rPr>
      </w:r>
      <w:r w:rsidR="009E1D1D" w:rsidRPr="00E23F7D">
        <w:rPr>
          <w:bCs w:val="0"/>
        </w:rPr>
        <w:fldChar w:fldCharType="separate"/>
      </w:r>
      <w:r w:rsidR="00E2214E" w:rsidRPr="00E23F7D">
        <w:t xml:space="preserve">Table </w:t>
      </w:r>
      <w:r w:rsidR="00E2214E">
        <w:rPr>
          <w:noProof/>
        </w:rPr>
        <w:t>3</w:t>
      </w:r>
      <w:r w:rsidR="009E1D1D" w:rsidRPr="00E23F7D">
        <w:rPr>
          <w:bCs w:val="0"/>
        </w:rPr>
        <w:fldChar w:fldCharType="end"/>
      </w:r>
      <w:r w:rsidR="009E1D1D" w:rsidRPr="00E23F7D">
        <w:t xml:space="preserve"> </w:t>
      </w:r>
      <w:r w:rsidR="009E1D1D">
        <w:t xml:space="preserve">(peppermint oil) </w:t>
      </w:r>
      <w:r w:rsidR="009E1D1D" w:rsidRPr="00E23F7D">
        <w:t>and</w:t>
      </w:r>
      <w:r w:rsidR="009E1D1D">
        <w:t xml:space="preserve"> </w:t>
      </w:r>
      <w:r w:rsidR="009E1D1D">
        <w:fldChar w:fldCharType="begin" w:fldLock="1"/>
      </w:r>
      <w:r w:rsidR="009E1D1D">
        <w:instrText xml:space="preserve"> REF _Ref142416454 \h </w:instrText>
      </w:r>
      <w:r w:rsidR="009E1D1D">
        <w:fldChar w:fldCharType="separate"/>
      </w:r>
      <w:r w:rsidR="00E2214E" w:rsidRPr="00E23F7D">
        <w:t xml:space="preserve">Table </w:t>
      </w:r>
      <w:r w:rsidR="00E2214E">
        <w:rPr>
          <w:noProof/>
        </w:rPr>
        <w:t>4</w:t>
      </w:r>
      <w:r w:rsidR="009E1D1D">
        <w:fldChar w:fldCharType="end"/>
      </w:r>
      <w:r w:rsidR="009E1D1D">
        <w:t xml:space="preserve"> (WHMs other than peppermint)</w:t>
      </w:r>
      <w:r w:rsidR="006C1868">
        <w:rPr>
          <w:rFonts w:ascii="ZWAdobeF" w:hAnsi="ZWAdobeF" w:cs="ZWAdobeF"/>
          <w:color w:val="auto"/>
          <w:sz w:val="2"/>
          <w:szCs w:val="2"/>
        </w:rPr>
        <w:t>7F</w:t>
      </w:r>
      <w:r w:rsidR="0045724B">
        <w:rPr>
          <w:rStyle w:val="FootnoteReference"/>
        </w:rPr>
        <w:footnoteReference w:id="9"/>
      </w:r>
      <w:r w:rsidR="009E1D1D" w:rsidRPr="00E23F7D">
        <w:t xml:space="preserve">. </w:t>
      </w:r>
    </w:p>
    <w:p w14:paraId="78554EF9" w14:textId="5674E24C" w:rsidR="00F73C0A" w:rsidRDefault="003A0EFF" w:rsidP="00F73C0A">
      <w:pPr>
        <w:pStyle w:val="BodyText"/>
      </w:pPr>
      <w:r w:rsidRPr="00806C64">
        <w:t>All included RCTs examined the effect of WHM compared with placebo</w:t>
      </w:r>
      <w:r w:rsidR="00921F25">
        <w:t xml:space="preserve"> and </w:t>
      </w:r>
      <w:r w:rsidR="00894661" w:rsidRPr="00456C6C">
        <w:t xml:space="preserve">were conducted in a variety of </w:t>
      </w:r>
      <w:r w:rsidR="00894661" w:rsidRPr="00157F48">
        <w:t xml:space="preserve">countries including </w:t>
      </w:r>
      <w:r w:rsidR="00205544">
        <w:t xml:space="preserve">Bangladesh, </w:t>
      </w:r>
      <w:r w:rsidR="00894661" w:rsidRPr="00157F48">
        <w:t xml:space="preserve">China, </w:t>
      </w:r>
      <w:r w:rsidR="00205544">
        <w:t xml:space="preserve">Germany, </w:t>
      </w:r>
      <w:r w:rsidR="00894661" w:rsidRPr="00157F48">
        <w:t xml:space="preserve">India, Iran, </w:t>
      </w:r>
      <w:r w:rsidR="00157F48" w:rsidRPr="00157F48">
        <w:t xml:space="preserve">Italy, Sweden, </w:t>
      </w:r>
      <w:r w:rsidR="00894661" w:rsidRPr="00157F48">
        <w:t>the</w:t>
      </w:r>
      <w:r w:rsidR="00154007">
        <w:t xml:space="preserve"> Netherlands,</w:t>
      </w:r>
      <w:r w:rsidR="00894661" w:rsidRPr="00157F48">
        <w:t xml:space="preserve"> UK </w:t>
      </w:r>
      <w:r w:rsidR="00154007">
        <w:t>or</w:t>
      </w:r>
      <w:r w:rsidR="00894661" w:rsidRPr="00157F48">
        <w:t xml:space="preserve"> the US with p</w:t>
      </w:r>
      <w:r w:rsidR="00A823F1" w:rsidRPr="00157F48">
        <w:t>articipants generally diagnosed using the Rome I-IV criteria</w:t>
      </w:r>
      <w:r w:rsidR="00A823F1" w:rsidRPr="00E23F7D">
        <w:t xml:space="preserve">, Manning diagnostic criteria, Kruis criteria or </w:t>
      </w:r>
      <w:r w:rsidR="00894661">
        <w:t xml:space="preserve">via </w:t>
      </w:r>
      <w:r w:rsidR="00A823F1" w:rsidRPr="00E23F7D">
        <w:t xml:space="preserve">detailed </w:t>
      </w:r>
      <w:r w:rsidR="00F73C0A" w:rsidRPr="00E23F7D">
        <w:t>clinical examination</w:t>
      </w:r>
      <w:r w:rsidR="00F73C0A">
        <w:t xml:space="preserve">. </w:t>
      </w:r>
      <w:r w:rsidR="00504897" w:rsidRPr="00373A98">
        <w:t>Sample sizes rang</w:t>
      </w:r>
      <w:r w:rsidR="00154007">
        <w:t>ed</w:t>
      </w:r>
      <w:r w:rsidR="00504897" w:rsidRPr="00373A98">
        <w:t xml:space="preserve"> from 20 to 2</w:t>
      </w:r>
      <w:r w:rsidR="00373A98" w:rsidRPr="00373A98">
        <w:t>08</w:t>
      </w:r>
      <w:r w:rsidR="00504897" w:rsidRPr="00373A98">
        <w:t xml:space="preserve"> </w:t>
      </w:r>
      <w:r w:rsidR="006E2734">
        <w:t xml:space="preserve">(total </w:t>
      </w:r>
      <w:r>
        <w:t>2040</w:t>
      </w:r>
      <w:r w:rsidR="006E2734">
        <w:t xml:space="preserve"> </w:t>
      </w:r>
      <w:r w:rsidR="00504897" w:rsidRPr="00373A98">
        <w:t>participants</w:t>
      </w:r>
      <w:r w:rsidR="006E2734">
        <w:t>)</w:t>
      </w:r>
      <w:r w:rsidR="00806C64">
        <w:t>.</w:t>
      </w:r>
      <w:r w:rsidR="00921F25">
        <w:t xml:space="preserve"> Several RCTs </w:t>
      </w:r>
      <w:r w:rsidR="00894661">
        <w:t>had</w:t>
      </w:r>
      <w:r w:rsidR="00894661" w:rsidRPr="00E23F7D">
        <w:t xml:space="preserve"> crossover designs </w:t>
      </w:r>
      <w:r w:rsidR="00894661">
        <w:t>with</w:t>
      </w:r>
      <w:r w:rsidR="00894661" w:rsidRPr="00E23F7D">
        <w:t xml:space="preserve"> a washout period defined as recurrence of active IBS symptoms</w:t>
      </w:r>
      <w:r w:rsidR="00921F25">
        <w:t xml:space="preserve"> </w:t>
      </w:r>
      <w:r w:rsidR="00921F25" w:rsidRPr="00E23F7D">
        <w:t>(Dew 1984, Rees 1979)</w:t>
      </w:r>
      <w:r w:rsidR="004F4DC7">
        <w:t>, after</w:t>
      </w:r>
      <w:r w:rsidR="004F4DC7" w:rsidRPr="00E23F7D">
        <w:t xml:space="preserve"> at least 1 week (Carling 1989, Schneider 1990)</w:t>
      </w:r>
      <w:r w:rsidR="004F4DC7">
        <w:t xml:space="preserve"> or not reported</w:t>
      </w:r>
      <w:r w:rsidR="00F73C0A" w:rsidRPr="00E23F7D">
        <w:t xml:space="preserve"> (Hutchings 2011).</w:t>
      </w:r>
      <w:r w:rsidR="00482F93">
        <w:t xml:space="preserve"> </w:t>
      </w:r>
    </w:p>
    <w:p w14:paraId="0D512C89" w14:textId="1E994B02" w:rsidR="00A13F6F" w:rsidRDefault="00C411B3" w:rsidP="00962B51">
      <w:pPr>
        <w:pStyle w:val="BodyText"/>
      </w:pPr>
      <w:bookmarkStart w:id="96" w:name="_Ref122591693"/>
      <w:bookmarkStart w:id="97" w:name="_Ref122519789"/>
      <w:r w:rsidRPr="00E23F7D">
        <w:t xml:space="preserve">Results for </w:t>
      </w:r>
      <w:r w:rsidR="00A031A8">
        <w:t xml:space="preserve">the </w:t>
      </w:r>
      <w:r w:rsidR="007E3866">
        <w:t>Primary Comparison</w:t>
      </w:r>
      <w:r>
        <w:t xml:space="preserve">: </w:t>
      </w:r>
      <w:r w:rsidRPr="00E23F7D">
        <w:t>WHM v</w:t>
      </w:r>
      <w:r>
        <w:t>er</w:t>
      </w:r>
      <w:r w:rsidRPr="00E23F7D">
        <w:t>s</w:t>
      </w:r>
      <w:r>
        <w:t>us</w:t>
      </w:r>
      <w:r w:rsidRPr="00E23F7D">
        <w:t xml:space="preserve"> placebo are provided in the Summary of Findings tables (</w:t>
      </w:r>
      <w:r>
        <w:t>see S</w:t>
      </w:r>
      <w:r w:rsidRPr="00E23F7D">
        <w:t>ection</w:t>
      </w:r>
      <w:r>
        <w:t xml:space="preserve"> </w:t>
      </w:r>
      <w:r w:rsidR="00962B51">
        <w:fldChar w:fldCharType="begin" w:fldLock="1"/>
      </w:r>
      <w:r w:rsidR="00962B51">
        <w:instrText xml:space="preserve"> REF _Ref142937422 \r \h </w:instrText>
      </w:r>
      <w:r w:rsidR="00962B51">
        <w:fldChar w:fldCharType="separate"/>
      </w:r>
      <w:r w:rsidR="00E2214E">
        <w:t>4.3.5</w:t>
      </w:r>
      <w:r w:rsidR="00962B51">
        <w:fldChar w:fldCharType="end"/>
      </w:r>
      <w:r w:rsidR="00962B51" w:rsidRPr="00E23F7D">
        <w:t xml:space="preserve">). </w:t>
      </w:r>
      <w:r w:rsidR="00796591">
        <w:t>Additional details are provided in Appendix F2.</w:t>
      </w:r>
      <w:r w:rsidR="0053716C">
        <w:t xml:space="preserve"> </w:t>
      </w:r>
      <w:r w:rsidR="00A13F6F">
        <w:t xml:space="preserve">There were no studies found for </w:t>
      </w:r>
      <w:r w:rsidR="00A031A8">
        <w:t xml:space="preserve">the </w:t>
      </w:r>
      <w:r w:rsidR="007E3866">
        <w:t>Secondary Comparison</w:t>
      </w:r>
      <w:r w:rsidR="00A13F6F">
        <w:t xml:space="preserve">: WHM versus inactive control (no intervention, </w:t>
      </w:r>
      <w:r w:rsidR="00811042">
        <w:t xml:space="preserve">waitlist, </w:t>
      </w:r>
      <w:r w:rsidR="00A13F6F">
        <w:t>usual care</w:t>
      </w:r>
      <w:r w:rsidR="00B90CC6">
        <w:t xml:space="preserve"> [if inactive]</w:t>
      </w:r>
      <w:r w:rsidR="00A13F6F">
        <w:t>)</w:t>
      </w:r>
      <w:r w:rsidR="00380553">
        <w:t xml:space="preserve"> and no r</w:t>
      </w:r>
      <w:r w:rsidR="00E55D40">
        <w:t xml:space="preserve">esults </w:t>
      </w:r>
      <w:r w:rsidR="00380553">
        <w:t xml:space="preserve">available </w:t>
      </w:r>
      <w:r w:rsidR="00E55D40">
        <w:t>for the Tertiary Comparison (versus active comparators).</w:t>
      </w:r>
    </w:p>
    <w:p w14:paraId="0C43A2C7" w14:textId="77777777" w:rsidR="00976AC4" w:rsidRPr="00E23F7D" w:rsidRDefault="00976AC4" w:rsidP="00976AC4">
      <w:pPr>
        <w:pStyle w:val="Heading3"/>
      </w:pPr>
      <w:bookmarkStart w:id="98" w:name="_Toc183697497"/>
      <w:r w:rsidRPr="00E23F7D">
        <w:t>Risk of bias</w:t>
      </w:r>
      <w:bookmarkEnd w:id="98"/>
    </w:p>
    <w:p w14:paraId="19C86C0F" w14:textId="0DAD81D5" w:rsidR="00976AC4" w:rsidRDefault="00F276ED" w:rsidP="00976AC4">
      <w:pPr>
        <w:pStyle w:val="BodyText"/>
      </w:pPr>
      <w:r>
        <w:t>Risk of bias assessment for the eligible RCTs as summarised by included systematic reviews are provided in Appendix F1.</w:t>
      </w:r>
    </w:p>
    <w:p w14:paraId="38E64508" w14:textId="34AFE6B2" w:rsidR="00976AC4" w:rsidRDefault="00976AC4" w:rsidP="00976AC4">
      <w:pPr>
        <w:pStyle w:val="BodyText"/>
        <w:rPr>
          <w:rFonts w:eastAsia="Times New Roman"/>
          <w:lang w:eastAsia="en-AU"/>
        </w:rPr>
      </w:pPr>
      <w:r>
        <w:t>All r</w:t>
      </w:r>
      <w:r w:rsidRPr="00466E2B">
        <w:t>eview</w:t>
      </w:r>
      <w:r>
        <w:t>s</w:t>
      </w:r>
      <w:r w:rsidRPr="00466E2B">
        <w:t xml:space="preserve"> us</w:t>
      </w:r>
      <w:r>
        <w:t>ed</w:t>
      </w:r>
      <w:r w:rsidRPr="00466E2B">
        <w:t xml:space="preserve"> the </w:t>
      </w:r>
      <w:r w:rsidRPr="00466E2B">
        <w:rPr>
          <w:rFonts w:eastAsia="Times New Roman"/>
          <w:lang w:eastAsia="en-AU"/>
        </w:rPr>
        <w:t>Cochrane Collaboration</w:t>
      </w:r>
      <w:r w:rsidR="000901E0">
        <w:rPr>
          <w:rFonts w:eastAsia="Times New Roman"/>
          <w:lang w:eastAsia="en-AU"/>
        </w:rPr>
        <w:t>’</w:t>
      </w:r>
      <w:r w:rsidRPr="00466E2B">
        <w:rPr>
          <w:rFonts w:eastAsia="Times New Roman"/>
          <w:lang w:eastAsia="en-AU"/>
        </w:rPr>
        <w:t xml:space="preserve">s risk of bias assessment tool </w:t>
      </w:r>
      <w:r w:rsidRPr="00466E2B">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 </w:instrText>
      </w:r>
      <w:r w:rsidR="002E03B7">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EN.CITE.DATA </w:instrText>
      </w:r>
      <w:r w:rsidR="002E03B7">
        <w:rPr>
          <w:rFonts w:eastAsia="Times New Roman"/>
          <w:lang w:eastAsia="en-AU"/>
        </w:rPr>
      </w:r>
      <w:r w:rsidR="002E03B7">
        <w:rPr>
          <w:rFonts w:eastAsia="Times New Roman"/>
          <w:lang w:eastAsia="en-AU"/>
        </w:rPr>
        <w:fldChar w:fldCharType="end"/>
      </w:r>
      <w:r w:rsidRPr="00466E2B">
        <w:rPr>
          <w:rFonts w:eastAsia="Times New Roman"/>
          <w:lang w:eastAsia="en-AU"/>
        </w:rPr>
      </w:r>
      <w:r w:rsidRPr="00466E2B">
        <w:rPr>
          <w:rFonts w:eastAsia="Times New Roman"/>
          <w:lang w:eastAsia="en-AU"/>
        </w:rPr>
        <w:fldChar w:fldCharType="separate"/>
      </w:r>
      <w:r w:rsidR="002B6D09">
        <w:rPr>
          <w:rFonts w:eastAsia="Times New Roman"/>
          <w:noProof/>
          <w:lang w:eastAsia="en-AU"/>
        </w:rPr>
        <w:t>(</w:t>
      </w:r>
      <w:hyperlink w:anchor="_ENREF_54" w:tooltip="Higgins, 2011 #1403" w:history="1">
        <w:r w:rsidR="002E03B7">
          <w:rPr>
            <w:rFonts w:eastAsia="Times New Roman"/>
            <w:noProof/>
            <w:lang w:eastAsia="en-AU"/>
          </w:rPr>
          <w:t>54</w:t>
        </w:r>
      </w:hyperlink>
      <w:r w:rsidR="002B6D09">
        <w:rPr>
          <w:rFonts w:eastAsia="Times New Roman"/>
          <w:noProof/>
          <w:lang w:eastAsia="en-AU"/>
        </w:rPr>
        <w:t>)</w:t>
      </w:r>
      <w:r w:rsidRPr="00466E2B">
        <w:rPr>
          <w:rFonts w:eastAsia="Times New Roman"/>
          <w:lang w:eastAsia="en-AU"/>
        </w:rPr>
        <w:fldChar w:fldCharType="end"/>
      </w:r>
      <w:r w:rsidRPr="00466E2B">
        <w:rPr>
          <w:rFonts w:eastAsia="Times New Roman"/>
          <w:lang w:eastAsia="en-AU"/>
        </w:rPr>
        <w:t xml:space="preserve"> </w:t>
      </w:r>
      <w:r>
        <w:rPr>
          <w:rFonts w:eastAsia="Times New Roman"/>
          <w:lang w:eastAsia="en-AU"/>
        </w:rPr>
        <w:t xml:space="preserve">to </w:t>
      </w:r>
      <w:r w:rsidR="00B90CC6">
        <w:rPr>
          <w:rFonts w:eastAsia="Times New Roman"/>
          <w:lang w:eastAsia="en-AU"/>
        </w:rPr>
        <w:t>assess</w:t>
      </w:r>
      <w:r>
        <w:rPr>
          <w:rFonts w:eastAsia="Times New Roman"/>
          <w:lang w:eastAsia="en-AU"/>
        </w:rPr>
        <w:t xml:space="preserve"> bias within the included RCTs and provided comprehensive information to make a judgement. </w:t>
      </w:r>
    </w:p>
    <w:p w14:paraId="788703FD" w14:textId="77777777" w:rsidR="007160EF" w:rsidRDefault="00976AC4" w:rsidP="00976AC4">
      <w:pPr>
        <w:pStyle w:val="BodyText"/>
      </w:pPr>
      <w:r>
        <w:t>Several</w:t>
      </w:r>
      <w:r w:rsidRPr="00E23F7D">
        <w:t xml:space="preserve"> of the eligible RCTs </w:t>
      </w:r>
      <w:r w:rsidRPr="00466E2B">
        <w:t xml:space="preserve">were </w:t>
      </w:r>
      <w:r>
        <w:t xml:space="preserve">consistently </w:t>
      </w:r>
      <w:r w:rsidRPr="00466E2B">
        <w:t>judged by the included systematic reviews to be at high risk of bias</w:t>
      </w:r>
      <w:r>
        <w:t xml:space="preserve"> relating to selection bias (</w:t>
      </w:r>
      <w:r w:rsidRPr="00E23F7D">
        <w:t>Portincasa 2016</w:t>
      </w:r>
      <w:r>
        <w:t>), attrition bias (</w:t>
      </w:r>
      <w:r w:rsidRPr="00E23F7D">
        <w:t>Bortolotti 2011, Hutchings 2011</w:t>
      </w:r>
      <w:r>
        <w:t xml:space="preserve">, </w:t>
      </w:r>
      <w:r w:rsidRPr="00E23F7D">
        <w:t>Cappello 2007, Davis 2006, Vejdani 2006, Kline 2001</w:t>
      </w:r>
      <w:r>
        <w:t xml:space="preserve">, </w:t>
      </w:r>
      <w:r w:rsidRPr="00E23F7D">
        <w:t>Liu 1997</w:t>
      </w:r>
      <w:r>
        <w:t xml:space="preserve">, </w:t>
      </w:r>
      <w:r w:rsidRPr="00E23F7D">
        <w:t xml:space="preserve">Schneider 1990, </w:t>
      </w:r>
      <w:r w:rsidRPr="00F76CCB">
        <w:t>Lawson 1988</w:t>
      </w:r>
      <w:r>
        <w:t xml:space="preserve">, </w:t>
      </w:r>
      <w:r w:rsidRPr="00E23F7D">
        <w:t>Lech 1988, Weiss 1988</w:t>
      </w:r>
      <w:r>
        <w:t>) or outcome reporting (</w:t>
      </w:r>
      <w:r w:rsidRPr="00F76CCB">
        <w:t>Merat 2010</w:t>
      </w:r>
      <w:r>
        <w:t>,</w:t>
      </w:r>
      <w:r w:rsidRPr="00F76CCB">
        <w:t xml:space="preserve"> </w:t>
      </w:r>
      <w:r w:rsidRPr="00E23F7D">
        <w:t>Arthurs 1983, Cappani 2005, Longstreth 1981</w:t>
      </w:r>
      <w:r>
        <w:t xml:space="preserve">). </w:t>
      </w:r>
    </w:p>
    <w:p w14:paraId="74F3059E" w14:textId="10FFB398" w:rsidR="00976AC4" w:rsidRDefault="00976AC4" w:rsidP="00976AC4">
      <w:pPr>
        <w:pStyle w:val="BodyText"/>
      </w:pPr>
      <w:r>
        <w:t xml:space="preserve">The other RCTs where judged to be at low </w:t>
      </w:r>
      <w:r w:rsidR="007160EF">
        <w:t xml:space="preserve">risk of bias </w:t>
      </w:r>
      <w:r>
        <w:t xml:space="preserve">(11 RCTs: </w:t>
      </w:r>
      <w:r w:rsidRPr="00E23F7D">
        <w:t>Weerts 2019</w:t>
      </w:r>
      <w:r>
        <w:t xml:space="preserve">, </w:t>
      </w:r>
      <w:r w:rsidRPr="00E23F7D">
        <w:t>Cash 2016, Mosaffa-Jahromi 2016, Storsrud 2015,</w:t>
      </w:r>
      <w:r w:rsidRPr="00EE7294">
        <w:t xml:space="preserve"> </w:t>
      </w:r>
      <w:r w:rsidRPr="00E23F7D">
        <w:t>Merat 2010,</w:t>
      </w:r>
      <w:r>
        <w:t xml:space="preserve"> </w:t>
      </w:r>
      <w:r w:rsidRPr="00E23F7D">
        <w:t>Saito 2010</w:t>
      </w:r>
      <w:r>
        <w:t xml:space="preserve">, </w:t>
      </w:r>
      <w:r w:rsidRPr="00E23F7D">
        <w:t>Bijkerk 2009</w:t>
      </w:r>
      <w:r>
        <w:t xml:space="preserve">, </w:t>
      </w:r>
      <w:r w:rsidRPr="00E23F7D">
        <w:t>Madisch 2004,</w:t>
      </w:r>
      <w:r>
        <w:t xml:space="preserve"> </w:t>
      </w:r>
      <w:r w:rsidRPr="00E23F7D">
        <w:t>Lawson 1988, Dew 1984, Rees 1979</w:t>
      </w:r>
      <w:r>
        <w:t xml:space="preserve">) or </w:t>
      </w:r>
      <w:r w:rsidR="002015FD">
        <w:t xml:space="preserve">have </w:t>
      </w:r>
      <w:r>
        <w:t xml:space="preserve">unclear risk of bias (14 RCTs: </w:t>
      </w:r>
      <w:r w:rsidRPr="00987DBC">
        <w:t>Shulman 2016</w:t>
      </w:r>
      <w:r>
        <w:t xml:space="preserve">, </w:t>
      </w:r>
      <w:r w:rsidRPr="00987DBC">
        <w:t>Brown 2015</w:t>
      </w:r>
      <w:r>
        <w:t xml:space="preserve">, </w:t>
      </w:r>
      <w:r w:rsidRPr="00987DBC">
        <w:t>Tilburg 2014</w:t>
      </w:r>
      <w:r>
        <w:t xml:space="preserve">, </w:t>
      </w:r>
      <w:r w:rsidRPr="00987DBC">
        <w:t>Alam 2013</w:t>
      </w:r>
      <w:r>
        <w:t xml:space="preserve">, </w:t>
      </w:r>
      <w:r w:rsidRPr="00987DBC">
        <w:t>Brinkhaus 2005</w:t>
      </w:r>
      <w:r>
        <w:t xml:space="preserve">, </w:t>
      </w:r>
      <w:r w:rsidRPr="00987DBC">
        <w:t>Pedersen 1998</w:t>
      </w:r>
      <w:r>
        <w:t xml:space="preserve">, </w:t>
      </w:r>
      <w:r w:rsidRPr="00987DBC">
        <w:t>Jalihal 1990</w:t>
      </w:r>
      <w:r>
        <w:t xml:space="preserve">, </w:t>
      </w:r>
      <w:r w:rsidRPr="00987DBC">
        <w:t>Carling 1989</w:t>
      </w:r>
      <w:r>
        <w:t xml:space="preserve">, </w:t>
      </w:r>
      <w:r w:rsidRPr="00987DBC">
        <w:t>Wildgrube 1988</w:t>
      </w:r>
      <w:r>
        <w:t xml:space="preserve">, </w:t>
      </w:r>
      <w:r w:rsidRPr="00987DBC">
        <w:t>Prior 1987</w:t>
      </w:r>
      <w:r>
        <w:t xml:space="preserve">, </w:t>
      </w:r>
      <w:r w:rsidRPr="00987DBC">
        <w:t>Nash 1986</w:t>
      </w:r>
      <w:r>
        <w:t xml:space="preserve">, </w:t>
      </w:r>
      <w:r w:rsidRPr="00987DBC">
        <w:t>Nigam 1984</w:t>
      </w:r>
      <w:r>
        <w:t xml:space="preserve">, </w:t>
      </w:r>
      <w:r w:rsidRPr="00987DBC">
        <w:t>Evans 1982</w:t>
      </w:r>
      <w:r>
        <w:t>, R</w:t>
      </w:r>
      <w:r w:rsidRPr="00987DBC">
        <w:t>itchie 1979</w:t>
      </w:r>
      <w:r>
        <w:t xml:space="preserve">). </w:t>
      </w:r>
    </w:p>
    <w:p w14:paraId="3F685048" w14:textId="77777777" w:rsidR="00F416D7" w:rsidRPr="00E23F7D" w:rsidRDefault="00F416D7" w:rsidP="00976AC4">
      <w:pPr>
        <w:pStyle w:val="BodyText"/>
      </w:pPr>
    </w:p>
    <w:p w14:paraId="342D8BCD" w14:textId="77777777" w:rsidR="00976AC4" w:rsidRDefault="00976AC4" w:rsidP="00976AC4">
      <w:pPr>
        <w:pStyle w:val="BodyText"/>
      </w:pPr>
    </w:p>
    <w:p w14:paraId="7D5D9499" w14:textId="77777777" w:rsidR="00976AC4" w:rsidRDefault="00976AC4" w:rsidP="005C788D">
      <w:pPr>
        <w:pStyle w:val="BodyText"/>
      </w:pPr>
    </w:p>
    <w:p w14:paraId="6C8400E4" w14:textId="77777777" w:rsidR="005C788D" w:rsidRPr="00E23F7D" w:rsidRDefault="005C788D" w:rsidP="005C788D">
      <w:pPr>
        <w:pStyle w:val="BodyText"/>
      </w:pPr>
    </w:p>
    <w:p w14:paraId="49B3C90F" w14:textId="29B3C62B" w:rsidR="001579FE" w:rsidRPr="00E23F7D" w:rsidRDefault="001579FE" w:rsidP="001579FE">
      <w:pPr>
        <w:pStyle w:val="BodyText"/>
        <w:sectPr w:rsidR="001579FE" w:rsidRPr="00E23F7D" w:rsidSect="00CD7624">
          <w:footnotePr>
            <w:numFmt w:val="lowerLetter"/>
          </w:footnotePr>
          <w:pgSz w:w="11905" w:h="16837" w:code="9"/>
          <w:pgMar w:top="1440" w:right="1080" w:bottom="1440" w:left="1080" w:header="720" w:footer="397" w:gutter="0"/>
          <w:paperSrc w:first="261" w:other="261"/>
          <w:cols w:space="708"/>
          <w:docGrid w:linePitch="299"/>
        </w:sectPr>
      </w:pPr>
    </w:p>
    <w:p w14:paraId="0587C36F" w14:textId="6C3A42D0" w:rsidR="00071FF1" w:rsidRDefault="005634AD" w:rsidP="00DF536D">
      <w:pPr>
        <w:pStyle w:val="Caption"/>
      </w:pPr>
      <w:bookmarkStart w:id="99" w:name="_Ref140752934"/>
      <w:bookmarkStart w:id="100" w:name="_Ref141177336"/>
      <w:bookmarkStart w:id="101" w:name="_Toc177486178"/>
      <w:r w:rsidRPr="00E23F7D">
        <w:lastRenderedPageBreak/>
        <w:t xml:space="preserve">Table </w:t>
      </w:r>
      <w:bookmarkEnd w:id="96"/>
      <w:r w:rsidR="00D42B8A">
        <w:fldChar w:fldCharType="begin"/>
      </w:r>
      <w:r w:rsidR="00D42B8A">
        <w:instrText xml:space="preserve"> SEQ Table \* ARABIC </w:instrText>
      </w:r>
      <w:r w:rsidR="00D42B8A">
        <w:fldChar w:fldCharType="separate"/>
      </w:r>
      <w:r w:rsidR="006C1868">
        <w:rPr>
          <w:noProof/>
        </w:rPr>
        <w:t>3</w:t>
      </w:r>
      <w:r w:rsidR="00D42B8A">
        <w:fldChar w:fldCharType="end"/>
      </w:r>
      <w:bookmarkEnd w:id="99"/>
      <w:r w:rsidRPr="00E23F7D">
        <w:tab/>
      </w:r>
      <w:r w:rsidR="003006D4" w:rsidRPr="00E23F7D">
        <w:t xml:space="preserve">List of included systematic reviews and </w:t>
      </w:r>
      <w:r w:rsidRPr="00E23F7D">
        <w:t xml:space="preserve">overlap </w:t>
      </w:r>
      <w:r w:rsidR="003006D4" w:rsidRPr="00E23F7D">
        <w:t>with eligible RCTs (per outcome)</w:t>
      </w:r>
      <w:r w:rsidRPr="00E23F7D">
        <w:t xml:space="preserve">: </w:t>
      </w:r>
      <w:bookmarkEnd w:id="97"/>
      <w:bookmarkEnd w:id="100"/>
      <w:r w:rsidR="00D276A4">
        <w:t>I</w:t>
      </w:r>
      <w:r w:rsidR="00D276A4" w:rsidRPr="00E23F7D">
        <w:t>rritable bowel syndrome</w:t>
      </w:r>
      <w:r w:rsidR="007E0BBC">
        <w:t xml:space="preserve"> </w:t>
      </w:r>
      <w:r w:rsidR="00C43E0D">
        <w:t>(peppermint oil)</w:t>
      </w:r>
      <w:bookmarkEnd w:id="101"/>
    </w:p>
    <w:tbl>
      <w:tblPr>
        <w:tblStyle w:val="PlainTable2"/>
        <w:tblW w:w="5000" w:type="pct"/>
        <w:tblLayout w:type="fixed"/>
        <w:tblCellMar>
          <w:left w:w="57" w:type="dxa"/>
          <w:right w:w="57" w:type="dxa"/>
        </w:tblCellMar>
        <w:tblLook w:val="04A0" w:firstRow="1" w:lastRow="0" w:firstColumn="1" w:lastColumn="0" w:noHBand="0" w:noVBand="1"/>
      </w:tblPr>
      <w:tblGrid>
        <w:gridCol w:w="1844"/>
        <w:gridCol w:w="570"/>
        <w:gridCol w:w="2270"/>
        <w:gridCol w:w="526"/>
        <w:gridCol w:w="526"/>
        <w:gridCol w:w="526"/>
        <w:gridCol w:w="529"/>
        <w:gridCol w:w="526"/>
        <w:gridCol w:w="526"/>
        <w:gridCol w:w="525"/>
        <w:gridCol w:w="528"/>
        <w:gridCol w:w="525"/>
        <w:gridCol w:w="525"/>
        <w:gridCol w:w="525"/>
        <w:gridCol w:w="528"/>
        <w:gridCol w:w="525"/>
        <w:gridCol w:w="525"/>
        <w:gridCol w:w="525"/>
        <w:gridCol w:w="528"/>
        <w:gridCol w:w="525"/>
        <w:gridCol w:w="525"/>
        <w:gridCol w:w="525"/>
      </w:tblGrid>
      <w:tr w:rsidR="00E2030F" w:rsidRPr="00E23F7D" w14:paraId="2B81756A" w14:textId="77777777" w:rsidTr="00316D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8" w:type="pct"/>
            <w:vMerge w:val="restart"/>
            <w:hideMark/>
          </w:tcPr>
          <w:p w14:paraId="074B15C8" w14:textId="77777777" w:rsidR="00E2030F" w:rsidRPr="00E23F7D" w:rsidRDefault="00E2030F">
            <w:pPr>
              <w:pStyle w:val="Tabletext8pt"/>
              <w:rPr>
                <w:rFonts w:eastAsia="Times New Roman" w:cs="Times New Roman"/>
                <w:b w:val="0"/>
                <w:bCs/>
                <w:lang w:eastAsia="en-AU"/>
              </w:rPr>
            </w:pPr>
            <w:r w:rsidRPr="00E23F7D">
              <w:t>Review ID</w:t>
            </w:r>
          </w:p>
        </w:tc>
        <w:tc>
          <w:tcPr>
            <w:tcW w:w="194" w:type="pct"/>
            <w:vMerge w:val="restart"/>
            <w:textDirection w:val="btLr"/>
          </w:tcPr>
          <w:p w14:paraId="2C3550AB" w14:textId="18A518AC" w:rsidR="00E2030F" w:rsidRPr="00966769" w:rsidRDefault="00E2030F" w:rsidP="00966769">
            <w:pPr>
              <w:pStyle w:val="Tabletext8pt"/>
              <w:cnfStyle w:val="100000000000" w:firstRow="1" w:lastRow="0" w:firstColumn="0" w:lastColumn="0" w:oddVBand="0" w:evenVBand="0" w:oddHBand="0" w:evenHBand="0" w:firstRowFirstColumn="0" w:firstRowLastColumn="0" w:lastRowFirstColumn="0" w:lastRowLastColumn="0"/>
            </w:pPr>
            <w:r w:rsidRPr="00966769">
              <w:t xml:space="preserve">Best available </w:t>
            </w:r>
            <w:r w:rsidRPr="00966769">
              <w:rPr>
                <w:rStyle w:val="FootnoteReference"/>
              </w:rPr>
              <w:t>a</w:t>
            </w:r>
          </w:p>
        </w:tc>
        <w:tc>
          <w:tcPr>
            <w:tcW w:w="773" w:type="pct"/>
            <w:vMerge w:val="restart"/>
          </w:tcPr>
          <w:p w14:paraId="668F4B2F" w14:textId="3757B9B6" w:rsidR="00E2030F" w:rsidRPr="00E23F7D" w:rsidRDefault="00E2030F">
            <w:pPr>
              <w:pStyle w:val="Tabletext8pt"/>
              <w:cnfStyle w:val="100000000000" w:firstRow="1" w:lastRow="0" w:firstColumn="0" w:lastColumn="0" w:oddVBand="0" w:evenVBand="0" w:oddHBand="0" w:evenHBand="0" w:firstRowFirstColumn="0" w:firstRowLastColumn="0" w:lastRowFirstColumn="0" w:lastRowLastColumn="0"/>
            </w:pPr>
            <w:r>
              <w:t xml:space="preserve">Prioritised outcome domain </w:t>
            </w:r>
            <w:r w:rsidRPr="00413BF6">
              <w:rPr>
                <w:rStyle w:val="FootnoteReference"/>
              </w:rPr>
              <w:t>b</w:t>
            </w:r>
          </w:p>
        </w:tc>
        <w:tc>
          <w:tcPr>
            <w:tcW w:w="3406" w:type="pct"/>
            <w:gridSpan w:val="19"/>
          </w:tcPr>
          <w:p w14:paraId="22442663" w14:textId="77777777" w:rsidR="00E2030F" w:rsidRPr="008143FB" w:rsidRDefault="00E2030F" w:rsidP="00F85874">
            <w:pPr>
              <w:pStyle w:val="Tabletext8pt"/>
              <w:cnfStyle w:val="100000000000" w:firstRow="1" w:lastRow="0" w:firstColumn="0" w:lastColumn="0" w:oddVBand="0" w:evenVBand="0" w:oddHBand="0" w:evenHBand="0" w:firstRowFirstColumn="0" w:firstRowLastColumn="0" w:lastRowFirstColumn="0" w:lastRowLastColumn="0"/>
            </w:pPr>
            <w:r w:rsidRPr="008143FB">
              <w:t>Study ID</w:t>
            </w:r>
          </w:p>
        </w:tc>
      </w:tr>
      <w:tr w:rsidR="00316DB6" w:rsidRPr="00E23F7D" w14:paraId="7B6E9485" w14:textId="77777777" w:rsidTr="00423780">
        <w:trPr>
          <w:cnfStyle w:val="000000100000" w:firstRow="0" w:lastRow="0" w:firstColumn="0" w:lastColumn="0" w:oddVBand="0" w:evenVBand="0" w:oddHBand="1"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628" w:type="pct"/>
            <w:vMerge/>
          </w:tcPr>
          <w:p w14:paraId="208227FF" w14:textId="77777777" w:rsidR="00E2030F" w:rsidRPr="00E23F7D" w:rsidRDefault="00E2030F">
            <w:pPr>
              <w:pStyle w:val="Tabletext8pt"/>
            </w:pPr>
          </w:p>
        </w:tc>
        <w:tc>
          <w:tcPr>
            <w:tcW w:w="194" w:type="pct"/>
            <w:vMerge/>
          </w:tcPr>
          <w:p w14:paraId="7C1F9E45" w14:textId="77777777" w:rsidR="00E2030F" w:rsidRPr="00E23F7D" w:rsidRDefault="00E2030F">
            <w:pPr>
              <w:pStyle w:val="Tabletext8pt"/>
              <w:cnfStyle w:val="000000100000" w:firstRow="0" w:lastRow="0" w:firstColumn="0" w:lastColumn="0" w:oddVBand="0" w:evenVBand="0" w:oddHBand="1" w:evenHBand="0" w:firstRowFirstColumn="0" w:firstRowLastColumn="0" w:lastRowFirstColumn="0" w:lastRowLastColumn="0"/>
            </w:pPr>
          </w:p>
        </w:tc>
        <w:tc>
          <w:tcPr>
            <w:tcW w:w="773" w:type="pct"/>
            <w:vMerge/>
          </w:tcPr>
          <w:p w14:paraId="3C4515DD" w14:textId="619DC1C5" w:rsidR="00E2030F" w:rsidRPr="00E23F7D" w:rsidRDefault="00E2030F">
            <w:pPr>
              <w:pStyle w:val="Tabletext8pt"/>
              <w:cnfStyle w:val="000000100000" w:firstRow="0" w:lastRow="0" w:firstColumn="0" w:lastColumn="0" w:oddVBand="0" w:evenVBand="0" w:oddHBand="1" w:evenHBand="0" w:firstRowFirstColumn="0" w:firstRowLastColumn="0" w:lastRowFirstColumn="0" w:lastRowLastColumn="0"/>
            </w:pPr>
          </w:p>
        </w:tc>
        <w:tc>
          <w:tcPr>
            <w:tcW w:w="179" w:type="pct"/>
            <w:textDirection w:val="btLr"/>
          </w:tcPr>
          <w:p w14:paraId="416489EA"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Weerts 2019</w:t>
            </w:r>
          </w:p>
        </w:tc>
        <w:tc>
          <w:tcPr>
            <w:tcW w:w="179" w:type="pct"/>
            <w:textDirection w:val="btLr"/>
          </w:tcPr>
          <w:p w14:paraId="490BAC8D"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Cash 2016</w:t>
            </w:r>
          </w:p>
        </w:tc>
        <w:tc>
          <w:tcPr>
            <w:tcW w:w="179" w:type="pct"/>
            <w:textDirection w:val="btLr"/>
          </w:tcPr>
          <w:p w14:paraId="4CA1A010" w14:textId="51BE6B21"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 xml:space="preserve">Mosaffa-Jahromi 2016 </w:t>
            </w:r>
            <w:r w:rsidRPr="00413BF6">
              <w:rPr>
                <w:rStyle w:val="FootnoteReference"/>
              </w:rPr>
              <w:t>c</w:t>
            </w:r>
          </w:p>
        </w:tc>
        <w:tc>
          <w:tcPr>
            <w:tcW w:w="180" w:type="pct"/>
            <w:textDirection w:val="btLr"/>
          </w:tcPr>
          <w:p w14:paraId="283E427C"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Alam 2013</w:t>
            </w:r>
          </w:p>
        </w:tc>
        <w:tc>
          <w:tcPr>
            <w:tcW w:w="179" w:type="pct"/>
            <w:textDirection w:val="btLr"/>
          </w:tcPr>
          <w:p w14:paraId="764422CA"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Merat 2009</w:t>
            </w:r>
          </w:p>
        </w:tc>
        <w:tc>
          <w:tcPr>
            <w:tcW w:w="179" w:type="pct"/>
            <w:textDirection w:val="btLr"/>
          </w:tcPr>
          <w:p w14:paraId="2EF795B2"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Cappello 2007</w:t>
            </w:r>
          </w:p>
        </w:tc>
        <w:tc>
          <w:tcPr>
            <w:tcW w:w="179" w:type="pct"/>
            <w:textDirection w:val="btLr"/>
          </w:tcPr>
          <w:p w14:paraId="7FD5F564"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Capanni 2005</w:t>
            </w:r>
          </w:p>
        </w:tc>
        <w:tc>
          <w:tcPr>
            <w:tcW w:w="180" w:type="pct"/>
            <w:textDirection w:val="btLr"/>
          </w:tcPr>
          <w:p w14:paraId="457E5FB5"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Kline 2001</w:t>
            </w:r>
          </w:p>
        </w:tc>
        <w:tc>
          <w:tcPr>
            <w:tcW w:w="179" w:type="pct"/>
            <w:textDirection w:val="btLr"/>
          </w:tcPr>
          <w:p w14:paraId="261FD7B4"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Liu 1997</w:t>
            </w:r>
          </w:p>
        </w:tc>
        <w:tc>
          <w:tcPr>
            <w:tcW w:w="179" w:type="pct"/>
            <w:textDirection w:val="btLr"/>
          </w:tcPr>
          <w:p w14:paraId="36085F41"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Schneider 1990</w:t>
            </w:r>
          </w:p>
        </w:tc>
        <w:tc>
          <w:tcPr>
            <w:tcW w:w="179" w:type="pct"/>
            <w:textDirection w:val="btLr"/>
          </w:tcPr>
          <w:p w14:paraId="7A3AFE6D"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Carling 1989</w:t>
            </w:r>
          </w:p>
        </w:tc>
        <w:tc>
          <w:tcPr>
            <w:tcW w:w="180" w:type="pct"/>
            <w:textDirection w:val="btLr"/>
          </w:tcPr>
          <w:p w14:paraId="443F962E"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Lawson 1988</w:t>
            </w:r>
          </w:p>
        </w:tc>
        <w:tc>
          <w:tcPr>
            <w:tcW w:w="179" w:type="pct"/>
            <w:textDirection w:val="btLr"/>
          </w:tcPr>
          <w:p w14:paraId="567142D8"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Lech 1988</w:t>
            </w:r>
          </w:p>
        </w:tc>
        <w:tc>
          <w:tcPr>
            <w:tcW w:w="179" w:type="pct"/>
            <w:textDirection w:val="btLr"/>
          </w:tcPr>
          <w:p w14:paraId="521E3408"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Weiss 1988</w:t>
            </w:r>
          </w:p>
        </w:tc>
        <w:tc>
          <w:tcPr>
            <w:tcW w:w="179" w:type="pct"/>
            <w:textDirection w:val="btLr"/>
          </w:tcPr>
          <w:p w14:paraId="6BBEEF65"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Wildgrube 1988</w:t>
            </w:r>
          </w:p>
        </w:tc>
        <w:tc>
          <w:tcPr>
            <w:tcW w:w="180" w:type="pct"/>
            <w:textDirection w:val="btLr"/>
          </w:tcPr>
          <w:p w14:paraId="7F0A23CE"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Nash 1986</w:t>
            </w:r>
          </w:p>
        </w:tc>
        <w:tc>
          <w:tcPr>
            <w:tcW w:w="179" w:type="pct"/>
            <w:textDirection w:val="btLr"/>
          </w:tcPr>
          <w:p w14:paraId="430C83AE"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Dew 1984</w:t>
            </w:r>
          </w:p>
        </w:tc>
        <w:tc>
          <w:tcPr>
            <w:tcW w:w="179" w:type="pct"/>
            <w:textDirection w:val="btLr"/>
          </w:tcPr>
          <w:p w14:paraId="51660BE6"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Evans 1982</w:t>
            </w:r>
          </w:p>
        </w:tc>
        <w:tc>
          <w:tcPr>
            <w:tcW w:w="180" w:type="pct"/>
            <w:textDirection w:val="btLr"/>
          </w:tcPr>
          <w:p w14:paraId="7661DAEB" w14:textId="77777777" w:rsidR="00E2030F" w:rsidRPr="00C274F9" w:rsidRDefault="00E2030F" w:rsidP="00F85874">
            <w:pPr>
              <w:pStyle w:val="Tabletext8pt"/>
              <w:cnfStyle w:val="000000100000" w:firstRow="0" w:lastRow="0" w:firstColumn="0" w:lastColumn="0" w:oddVBand="0" w:evenVBand="0" w:oddHBand="1" w:evenHBand="0" w:firstRowFirstColumn="0" w:firstRowLastColumn="0" w:lastRowFirstColumn="0" w:lastRowLastColumn="0"/>
            </w:pPr>
            <w:r w:rsidRPr="00C274F9">
              <w:t>Rees 1979</w:t>
            </w:r>
          </w:p>
        </w:tc>
      </w:tr>
      <w:tr w:rsidR="00E36869" w:rsidRPr="00FB79FD" w14:paraId="22243B4E" w14:textId="77777777" w:rsidTr="00BB5001">
        <w:trPr>
          <w:cantSplit/>
          <w:trHeight w:val="20"/>
        </w:trPr>
        <w:tc>
          <w:tcPr>
            <w:cnfStyle w:val="001000000000" w:firstRow="0" w:lastRow="0" w:firstColumn="1" w:lastColumn="0" w:oddVBand="0" w:evenVBand="0" w:oddHBand="0" w:evenHBand="0" w:firstRowFirstColumn="0" w:firstRowLastColumn="0" w:lastRowFirstColumn="0" w:lastRowLastColumn="0"/>
            <w:tcW w:w="628" w:type="pct"/>
          </w:tcPr>
          <w:p w14:paraId="39C3761E" w14:textId="77777777" w:rsidR="00DE3A92" w:rsidRPr="00E23F7D" w:rsidRDefault="00DE3A92" w:rsidP="007C1EC6">
            <w:pPr>
              <w:pStyle w:val="Tabletext8pt"/>
            </w:pPr>
            <w:r w:rsidRPr="00E23F7D">
              <w:t>Black 2020</w:t>
            </w:r>
          </w:p>
        </w:tc>
        <w:tc>
          <w:tcPr>
            <w:tcW w:w="194" w:type="pct"/>
            <w:shd w:val="clear" w:color="auto" w:fill="auto"/>
          </w:tcPr>
          <w:p w14:paraId="329FCE2C" w14:textId="4C10208B" w:rsidR="00DE3A92"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rsidRPr="006C066B">
              <w:rPr>
                <w:rFonts w:ascii="Segoe UI Symbol" w:hAnsi="Segoe UI Symbol" w:cs="Segoe UI Symbol"/>
              </w:rPr>
              <w:t>✓</w:t>
            </w:r>
          </w:p>
        </w:tc>
        <w:tc>
          <w:tcPr>
            <w:tcW w:w="773" w:type="pct"/>
            <w:vMerge w:val="restart"/>
          </w:tcPr>
          <w:p w14:paraId="1A973FCF" w14:textId="18774507" w:rsidR="00DE3A92" w:rsidRPr="00184313" w:rsidRDefault="00DE3A92" w:rsidP="00566D4A">
            <w:pPr>
              <w:pStyle w:val="Tabletext8pt"/>
              <w:cnfStyle w:val="000000000000" w:firstRow="0" w:lastRow="0" w:firstColumn="0" w:lastColumn="0" w:oddVBand="0" w:evenVBand="0" w:oddHBand="0" w:evenHBand="0" w:firstRowFirstColumn="0" w:firstRowLastColumn="0" w:lastRowFirstColumn="0" w:lastRowLastColumn="0"/>
            </w:pPr>
            <w:r>
              <w:t>Global symptom improvement</w:t>
            </w:r>
          </w:p>
        </w:tc>
        <w:tc>
          <w:tcPr>
            <w:tcW w:w="179" w:type="pct"/>
            <w:shd w:val="clear" w:color="auto" w:fill="B5DCDD" w:themeFill="accent4"/>
          </w:tcPr>
          <w:p w14:paraId="37779E26"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t>?</w:t>
            </w:r>
          </w:p>
        </w:tc>
        <w:tc>
          <w:tcPr>
            <w:tcW w:w="179" w:type="pct"/>
            <w:shd w:val="clear" w:color="auto" w:fill="B5DCDD" w:themeFill="accent4"/>
          </w:tcPr>
          <w:p w14:paraId="02FAE941"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t>?</w:t>
            </w:r>
          </w:p>
        </w:tc>
        <w:tc>
          <w:tcPr>
            <w:tcW w:w="179" w:type="pct"/>
            <w:shd w:val="clear" w:color="auto" w:fill="B5DCDD" w:themeFill="accent4"/>
          </w:tcPr>
          <w:p w14:paraId="358FC4AC"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tcPr>
          <w:p w14:paraId="649E89D5"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E1E4E5" w:themeFill="accent5"/>
          </w:tcPr>
          <w:p w14:paraId="62EC3204"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t>!</w:t>
            </w:r>
          </w:p>
        </w:tc>
        <w:tc>
          <w:tcPr>
            <w:tcW w:w="179" w:type="pct"/>
            <w:shd w:val="clear" w:color="auto" w:fill="B5DCDD" w:themeFill="accent4"/>
          </w:tcPr>
          <w:p w14:paraId="1A47A0E4"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t>?</w:t>
            </w:r>
          </w:p>
        </w:tc>
        <w:tc>
          <w:tcPr>
            <w:tcW w:w="179" w:type="pct"/>
            <w:shd w:val="clear" w:color="auto" w:fill="B5DCDD" w:themeFill="accent4"/>
          </w:tcPr>
          <w:p w14:paraId="7A1D47A3"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t>?</w:t>
            </w:r>
          </w:p>
        </w:tc>
        <w:tc>
          <w:tcPr>
            <w:tcW w:w="180" w:type="pct"/>
          </w:tcPr>
          <w:p w14:paraId="56D0659C"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E1E4E5" w:themeFill="accent5"/>
          </w:tcPr>
          <w:p w14:paraId="35C86144"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t>!</w:t>
            </w:r>
          </w:p>
        </w:tc>
        <w:tc>
          <w:tcPr>
            <w:tcW w:w="179" w:type="pct"/>
          </w:tcPr>
          <w:p w14:paraId="63C2D5A3"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448AB2D8"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tcPr>
          <w:p w14:paraId="17FBE023"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B5DCDD" w:themeFill="accent4"/>
          </w:tcPr>
          <w:p w14:paraId="34D2661F"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t>?</w:t>
            </w:r>
          </w:p>
        </w:tc>
        <w:tc>
          <w:tcPr>
            <w:tcW w:w="179" w:type="pct"/>
          </w:tcPr>
          <w:p w14:paraId="06A49113"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725E4943"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tcPr>
          <w:p w14:paraId="38DAE801"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41034D39"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7B7B4233"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tcPr>
          <w:p w14:paraId="30878007" w14:textId="77777777" w:rsidR="00DE3A92" w:rsidRPr="008143FB" w:rsidRDefault="00DE3A92" w:rsidP="007C1EC6">
            <w:pPr>
              <w:pStyle w:val="Tabletext8pt"/>
              <w:cnfStyle w:val="000000000000" w:firstRow="0" w:lastRow="0" w:firstColumn="0" w:lastColumn="0" w:oddVBand="0" w:evenVBand="0" w:oddHBand="0" w:evenHBand="0" w:firstRowFirstColumn="0" w:firstRowLastColumn="0" w:lastRowFirstColumn="0" w:lastRowLastColumn="0"/>
            </w:pPr>
            <w:r w:rsidRPr="008143FB">
              <w:t>--</w:t>
            </w:r>
          </w:p>
        </w:tc>
      </w:tr>
      <w:tr w:rsidR="00C86BD0" w:rsidRPr="00E23F7D" w14:paraId="548E0653" w14:textId="77777777" w:rsidTr="00320C5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28" w:type="pct"/>
          </w:tcPr>
          <w:p w14:paraId="77900006" w14:textId="77777777" w:rsidR="00DE3A92" w:rsidRPr="00E23F7D" w:rsidRDefault="00DE3A92" w:rsidP="00DE3A92">
            <w:pPr>
              <w:pStyle w:val="Tabletext8pt"/>
            </w:pPr>
            <w:r w:rsidRPr="00E23F7D">
              <w:t>Hawrelak 2020</w:t>
            </w:r>
          </w:p>
        </w:tc>
        <w:tc>
          <w:tcPr>
            <w:tcW w:w="194" w:type="pct"/>
            <w:shd w:val="clear" w:color="auto" w:fill="auto"/>
          </w:tcPr>
          <w:p w14:paraId="44DC5440" w14:textId="21BD5BC0" w:rsidR="00DE3A92"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6C066B">
              <w:rPr>
                <w:rFonts w:ascii="Segoe UI Symbol" w:hAnsi="Segoe UI Symbol" w:cs="Segoe UI Symbol"/>
              </w:rPr>
              <w:t>✓</w:t>
            </w:r>
          </w:p>
        </w:tc>
        <w:tc>
          <w:tcPr>
            <w:tcW w:w="773" w:type="pct"/>
            <w:vMerge/>
          </w:tcPr>
          <w:p w14:paraId="6A5DDB97" w14:textId="2C76FB5E" w:rsidR="00DE3A92" w:rsidRPr="00E23F7D" w:rsidRDefault="00DE3A92" w:rsidP="00DE3A92">
            <w:pPr>
              <w:pStyle w:val="Tabletext8pt"/>
              <w:cnfStyle w:val="000000100000" w:firstRow="0" w:lastRow="0" w:firstColumn="0" w:lastColumn="0" w:oddVBand="0" w:evenVBand="0" w:oddHBand="1" w:evenHBand="0" w:firstRowFirstColumn="0" w:firstRowLastColumn="0" w:lastRowFirstColumn="0" w:lastRowLastColumn="0"/>
            </w:pPr>
          </w:p>
        </w:tc>
        <w:tc>
          <w:tcPr>
            <w:tcW w:w="179" w:type="pct"/>
          </w:tcPr>
          <w:p w14:paraId="2DBE21F9"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B5DCDD" w:themeFill="accent4"/>
          </w:tcPr>
          <w:p w14:paraId="722A196E"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B5DCDD" w:themeFill="accent4"/>
          </w:tcPr>
          <w:p w14:paraId="34C1FDD9" w14:textId="535FFE41"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80" w:type="pct"/>
            <w:shd w:val="clear" w:color="auto" w:fill="B5DCDD" w:themeFill="accent4"/>
          </w:tcPr>
          <w:p w14:paraId="159826C7" w14:textId="1310A8CB"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B5DCDD" w:themeFill="accent4"/>
          </w:tcPr>
          <w:p w14:paraId="6F5C013F"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00968F" w:themeFill="accent3"/>
          </w:tcPr>
          <w:p w14:paraId="37A8D19D"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79" w:type="pct"/>
            <w:shd w:val="clear" w:color="auto" w:fill="00968F" w:themeFill="accent3"/>
          </w:tcPr>
          <w:p w14:paraId="308FFB3A"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80" w:type="pct"/>
            <w:shd w:val="clear" w:color="auto" w:fill="00968F" w:themeFill="accent3"/>
          </w:tcPr>
          <w:p w14:paraId="7AEC6DFC"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79" w:type="pct"/>
            <w:shd w:val="clear" w:color="auto" w:fill="00968F" w:themeFill="accent3"/>
          </w:tcPr>
          <w:p w14:paraId="6739F3D8" w14:textId="23274945"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Y</w:t>
            </w:r>
          </w:p>
        </w:tc>
        <w:tc>
          <w:tcPr>
            <w:tcW w:w="179" w:type="pct"/>
            <w:shd w:val="clear" w:color="auto" w:fill="B5DCDD" w:themeFill="accent4"/>
          </w:tcPr>
          <w:p w14:paraId="565D4199"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00968F" w:themeFill="accent3"/>
          </w:tcPr>
          <w:p w14:paraId="52AA6F96" w14:textId="445D0CB5"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Y</w:t>
            </w:r>
          </w:p>
        </w:tc>
        <w:tc>
          <w:tcPr>
            <w:tcW w:w="180" w:type="pct"/>
            <w:shd w:val="clear" w:color="auto" w:fill="B5DCDD" w:themeFill="accent4"/>
          </w:tcPr>
          <w:p w14:paraId="6F87A1A2"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00968F" w:themeFill="accent3"/>
          </w:tcPr>
          <w:p w14:paraId="4150C361"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79" w:type="pct"/>
            <w:shd w:val="clear" w:color="auto" w:fill="00968F" w:themeFill="accent3"/>
          </w:tcPr>
          <w:p w14:paraId="52644012" w14:textId="2509C7DC"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Y</w:t>
            </w:r>
          </w:p>
        </w:tc>
        <w:tc>
          <w:tcPr>
            <w:tcW w:w="179" w:type="pct"/>
            <w:shd w:val="clear" w:color="auto" w:fill="B5DCDD" w:themeFill="accent4"/>
          </w:tcPr>
          <w:p w14:paraId="6AFAD897" w14:textId="551CADE8"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80" w:type="pct"/>
            <w:shd w:val="clear" w:color="auto" w:fill="00968F" w:themeFill="accent3"/>
          </w:tcPr>
          <w:p w14:paraId="15D70E4A"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79" w:type="pct"/>
            <w:shd w:val="clear" w:color="auto" w:fill="auto"/>
          </w:tcPr>
          <w:p w14:paraId="764BF26A"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B5DCDD" w:themeFill="accent4"/>
          </w:tcPr>
          <w:p w14:paraId="439EDE22"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80" w:type="pct"/>
            <w:shd w:val="clear" w:color="auto" w:fill="00968F" w:themeFill="accent3"/>
          </w:tcPr>
          <w:p w14:paraId="207786D5" w14:textId="31EE024D"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Y</w:t>
            </w:r>
          </w:p>
        </w:tc>
      </w:tr>
      <w:tr w:rsidR="00316DB6" w:rsidRPr="00E23F7D" w14:paraId="43DEBF4D" w14:textId="77777777" w:rsidTr="00BB5001">
        <w:trPr>
          <w:cantSplit/>
          <w:trHeight w:val="20"/>
        </w:trPr>
        <w:tc>
          <w:tcPr>
            <w:cnfStyle w:val="001000000000" w:firstRow="0" w:lastRow="0" w:firstColumn="1" w:lastColumn="0" w:oddVBand="0" w:evenVBand="0" w:oddHBand="0" w:evenHBand="0" w:firstRowFirstColumn="0" w:firstRowLastColumn="0" w:lastRowFirstColumn="0" w:lastRowLastColumn="0"/>
            <w:tcW w:w="628" w:type="pct"/>
          </w:tcPr>
          <w:p w14:paraId="261999A8" w14:textId="77777777" w:rsidR="00DE3A92" w:rsidRPr="00E23F7D" w:rsidRDefault="00DE3A92" w:rsidP="00DE3A92">
            <w:pPr>
              <w:pStyle w:val="Tabletext8pt"/>
            </w:pPr>
            <w:r w:rsidRPr="00E23F7D">
              <w:t>Tan 2020</w:t>
            </w:r>
          </w:p>
        </w:tc>
        <w:tc>
          <w:tcPr>
            <w:tcW w:w="194" w:type="pct"/>
            <w:shd w:val="clear" w:color="auto" w:fill="auto"/>
          </w:tcPr>
          <w:p w14:paraId="3F288205" w14:textId="77777777" w:rsidR="00DE3A92"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6C066B">
              <w:rPr>
                <w:rFonts w:ascii="Segoe UI Symbol" w:hAnsi="Segoe UI Symbol" w:cs="Segoe UI Symbol"/>
              </w:rPr>
              <w:t>✓</w:t>
            </w:r>
          </w:p>
        </w:tc>
        <w:tc>
          <w:tcPr>
            <w:tcW w:w="773" w:type="pct"/>
            <w:vMerge/>
          </w:tcPr>
          <w:p w14:paraId="1010D84E" w14:textId="6B96024A" w:rsidR="00DE3A92" w:rsidRPr="00184313" w:rsidRDefault="00DE3A92" w:rsidP="00DE3A92">
            <w:pPr>
              <w:pStyle w:val="Tabletext8pt"/>
              <w:cnfStyle w:val="000000000000" w:firstRow="0" w:lastRow="0" w:firstColumn="0" w:lastColumn="0" w:oddVBand="0" w:evenVBand="0" w:oddHBand="0" w:evenHBand="0" w:firstRowFirstColumn="0" w:firstRowLastColumn="0" w:lastRowFirstColumn="0" w:lastRowLastColumn="0"/>
            </w:pPr>
          </w:p>
        </w:tc>
        <w:tc>
          <w:tcPr>
            <w:tcW w:w="179" w:type="pct"/>
          </w:tcPr>
          <w:p w14:paraId="7146DDAF"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46B36900"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00968F" w:themeFill="accent3"/>
          </w:tcPr>
          <w:p w14:paraId="6BD00A87"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Y</w:t>
            </w:r>
          </w:p>
        </w:tc>
        <w:tc>
          <w:tcPr>
            <w:tcW w:w="180" w:type="pct"/>
          </w:tcPr>
          <w:p w14:paraId="2730BB9B"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00968F" w:themeFill="accent3"/>
          </w:tcPr>
          <w:p w14:paraId="1399E5C7"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Y</w:t>
            </w:r>
          </w:p>
        </w:tc>
        <w:tc>
          <w:tcPr>
            <w:tcW w:w="179" w:type="pct"/>
            <w:shd w:val="clear" w:color="auto" w:fill="00968F" w:themeFill="accent3"/>
          </w:tcPr>
          <w:p w14:paraId="1210CD2D"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Y</w:t>
            </w:r>
          </w:p>
        </w:tc>
        <w:tc>
          <w:tcPr>
            <w:tcW w:w="179" w:type="pct"/>
          </w:tcPr>
          <w:p w14:paraId="299BEE92"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tcPr>
          <w:p w14:paraId="5E1C2BDB"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E1E4E5" w:themeFill="accent5"/>
          </w:tcPr>
          <w:p w14:paraId="79CB6212"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w:t>
            </w:r>
          </w:p>
        </w:tc>
        <w:tc>
          <w:tcPr>
            <w:tcW w:w="179" w:type="pct"/>
          </w:tcPr>
          <w:p w14:paraId="0A7E53DD"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2B63FA90"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tcPr>
          <w:p w14:paraId="35901F69"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7511C25A"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4559F446"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26FD0BC1"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tcPr>
          <w:p w14:paraId="54B8BB49"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4DF5C6FF"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68DFF88E"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tcPr>
          <w:p w14:paraId="734F4A35"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r>
      <w:tr w:rsidR="00E36869" w:rsidRPr="00E23F7D" w14:paraId="307AB909" w14:textId="77777777" w:rsidTr="00BB500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28" w:type="pct"/>
          </w:tcPr>
          <w:p w14:paraId="4ABCC460" w14:textId="77777777" w:rsidR="00DE3A92" w:rsidRPr="00E23F7D" w:rsidRDefault="00DE3A92" w:rsidP="00DE3A92">
            <w:pPr>
              <w:pStyle w:val="Tabletext8pt"/>
            </w:pPr>
            <w:r w:rsidRPr="00E23F7D">
              <w:t>Alammar 2019</w:t>
            </w:r>
          </w:p>
        </w:tc>
        <w:tc>
          <w:tcPr>
            <w:tcW w:w="194" w:type="pct"/>
            <w:shd w:val="clear" w:color="auto" w:fill="auto"/>
          </w:tcPr>
          <w:p w14:paraId="46C669E5" w14:textId="77777777" w:rsidR="00DE3A92"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6C066B">
              <w:rPr>
                <w:rFonts w:ascii="Segoe UI Symbol" w:hAnsi="Segoe UI Symbol" w:cs="Segoe UI Symbol"/>
              </w:rPr>
              <w:t>✓</w:t>
            </w:r>
          </w:p>
        </w:tc>
        <w:tc>
          <w:tcPr>
            <w:tcW w:w="773" w:type="pct"/>
            <w:vMerge/>
          </w:tcPr>
          <w:p w14:paraId="44D959EC" w14:textId="74E2B31C" w:rsidR="00DE3A92" w:rsidRDefault="00DE3A92" w:rsidP="00DE3A92">
            <w:pPr>
              <w:pStyle w:val="Tabletext8pt"/>
              <w:cnfStyle w:val="000000100000" w:firstRow="0" w:lastRow="0" w:firstColumn="0" w:lastColumn="0" w:oddVBand="0" w:evenVBand="0" w:oddHBand="1" w:evenHBand="0" w:firstRowFirstColumn="0" w:firstRowLastColumn="0" w:lastRowFirstColumn="0" w:lastRowLastColumn="0"/>
            </w:pPr>
          </w:p>
        </w:tc>
        <w:tc>
          <w:tcPr>
            <w:tcW w:w="179" w:type="pct"/>
          </w:tcPr>
          <w:p w14:paraId="615B8381"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00968F" w:themeFill="accent3"/>
          </w:tcPr>
          <w:p w14:paraId="0ED0E4BA"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79" w:type="pct"/>
          </w:tcPr>
          <w:p w14:paraId="7EE36685"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80" w:type="pct"/>
            <w:shd w:val="clear" w:color="auto" w:fill="E1E4E5" w:themeFill="accent5"/>
          </w:tcPr>
          <w:p w14:paraId="74E0E9EF"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E1E4E5" w:themeFill="accent5"/>
          </w:tcPr>
          <w:p w14:paraId="737B6C22"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00968F" w:themeFill="accent3"/>
          </w:tcPr>
          <w:p w14:paraId="60F04D5C"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79" w:type="pct"/>
            <w:shd w:val="clear" w:color="auto" w:fill="00968F" w:themeFill="accent3"/>
          </w:tcPr>
          <w:p w14:paraId="7DD4A9BF"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80" w:type="pct"/>
          </w:tcPr>
          <w:p w14:paraId="6280F0BB"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E1E4E5" w:themeFill="accent5"/>
          </w:tcPr>
          <w:p w14:paraId="07A028F4"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E1E4E5" w:themeFill="accent5"/>
          </w:tcPr>
          <w:p w14:paraId="264FC526"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E1E4E5" w:themeFill="accent5"/>
          </w:tcPr>
          <w:p w14:paraId="5D4B1899"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80" w:type="pct"/>
          </w:tcPr>
          <w:p w14:paraId="24FB7E99"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00968F" w:themeFill="accent3"/>
          </w:tcPr>
          <w:p w14:paraId="5F348554"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79" w:type="pct"/>
            <w:shd w:val="clear" w:color="auto" w:fill="00968F" w:themeFill="accent3"/>
          </w:tcPr>
          <w:p w14:paraId="7CEBC7DF"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79" w:type="pct"/>
          </w:tcPr>
          <w:p w14:paraId="7C5FA67A"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80" w:type="pct"/>
          </w:tcPr>
          <w:p w14:paraId="7C8288E2"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00968F" w:themeFill="accent3"/>
          </w:tcPr>
          <w:p w14:paraId="36CA3BF7"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79" w:type="pct"/>
          </w:tcPr>
          <w:p w14:paraId="076B41EF"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80" w:type="pct"/>
            <w:shd w:val="clear" w:color="auto" w:fill="00968F" w:themeFill="accent3"/>
          </w:tcPr>
          <w:p w14:paraId="38CD2113"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r>
      <w:tr w:rsidR="00E36869" w:rsidRPr="00FB79FD" w14:paraId="44825FCB" w14:textId="77777777" w:rsidTr="00BB5001">
        <w:trPr>
          <w:cantSplit/>
          <w:trHeight w:val="20"/>
        </w:trPr>
        <w:tc>
          <w:tcPr>
            <w:cnfStyle w:val="001000000000" w:firstRow="0" w:lastRow="0" w:firstColumn="1" w:lastColumn="0" w:oddVBand="0" w:evenVBand="0" w:oddHBand="0" w:evenHBand="0" w:firstRowFirstColumn="0" w:firstRowLastColumn="0" w:lastRowFirstColumn="0" w:lastRowLastColumn="0"/>
            <w:tcW w:w="628" w:type="pct"/>
          </w:tcPr>
          <w:p w14:paraId="2F8E278C" w14:textId="77777777" w:rsidR="00DE3A92" w:rsidRPr="00E23F7D" w:rsidRDefault="00DE3A92" w:rsidP="00DE3A92">
            <w:pPr>
              <w:pStyle w:val="Tabletext8pt"/>
            </w:pPr>
            <w:r w:rsidRPr="00E23F7D">
              <w:t>Black 2020</w:t>
            </w:r>
          </w:p>
        </w:tc>
        <w:tc>
          <w:tcPr>
            <w:tcW w:w="194" w:type="pct"/>
            <w:shd w:val="clear" w:color="auto" w:fill="auto"/>
          </w:tcPr>
          <w:p w14:paraId="7B8FE3E6" w14:textId="77777777" w:rsidR="00DE3A92"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6C066B">
              <w:rPr>
                <w:rFonts w:ascii="Segoe UI Symbol" w:hAnsi="Segoe UI Symbol" w:cs="Segoe UI Symbol"/>
              </w:rPr>
              <w:t>✓</w:t>
            </w:r>
          </w:p>
        </w:tc>
        <w:tc>
          <w:tcPr>
            <w:tcW w:w="773" w:type="pct"/>
            <w:vMerge w:val="restart"/>
          </w:tcPr>
          <w:p w14:paraId="5A26D7AE" w14:textId="16368019" w:rsidR="00DE3A92" w:rsidRPr="00E23F7D" w:rsidRDefault="00DE3A92" w:rsidP="00566D4A">
            <w:pPr>
              <w:pStyle w:val="Tabletext8pt"/>
              <w:cnfStyle w:val="000000000000" w:firstRow="0" w:lastRow="0" w:firstColumn="0" w:lastColumn="0" w:oddVBand="0" w:evenVBand="0" w:oddHBand="0" w:evenHBand="0" w:firstRowFirstColumn="0" w:firstRowLastColumn="0" w:lastRowFirstColumn="0" w:lastRowLastColumn="0"/>
            </w:pPr>
            <w:r>
              <w:t>Abdominal p</w:t>
            </w:r>
            <w:r w:rsidRPr="00184313">
              <w:t>ain</w:t>
            </w:r>
          </w:p>
        </w:tc>
        <w:tc>
          <w:tcPr>
            <w:tcW w:w="179" w:type="pct"/>
            <w:shd w:val="clear" w:color="auto" w:fill="B5DCDD" w:themeFill="accent4"/>
          </w:tcPr>
          <w:p w14:paraId="1F2D020F"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B5DCDD" w:themeFill="accent4"/>
          </w:tcPr>
          <w:p w14:paraId="1CB4B6BE"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E1E4E5" w:themeFill="accent5"/>
          </w:tcPr>
          <w:p w14:paraId="5BD360D4"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w:t>
            </w:r>
          </w:p>
        </w:tc>
        <w:tc>
          <w:tcPr>
            <w:tcW w:w="180" w:type="pct"/>
          </w:tcPr>
          <w:p w14:paraId="57367BA2"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B5DCDD" w:themeFill="accent4"/>
          </w:tcPr>
          <w:p w14:paraId="6031CECA"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E1E4E5" w:themeFill="accent5"/>
          </w:tcPr>
          <w:p w14:paraId="71D70C86"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w:t>
            </w:r>
          </w:p>
        </w:tc>
        <w:tc>
          <w:tcPr>
            <w:tcW w:w="179" w:type="pct"/>
            <w:shd w:val="clear" w:color="auto" w:fill="E1E4E5" w:themeFill="accent5"/>
          </w:tcPr>
          <w:p w14:paraId="62085528"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w:t>
            </w:r>
          </w:p>
        </w:tc>
        <w:tc>
          <w:tcPr>
            <w:tcW w:w="180" w:type="pct"/>
          </w:tcPr>
          <w:p w14:paraId="74B7CFB2"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B5DCDD" w:themeFill="accent4"/>
          </w:tcPr>
          <w:p w14:paraId="4AA7DCA5"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24C87EE2"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3AB86EE1"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tcPr>
          <w:p w14:paraId="50829237"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E1E4E5" w:themeFill="accent5"/>
          </w:tcPr>
          <w:p w14:paraId="3C303813"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w:t>
            </w:r>
          </w:p>
        </w:tc>
        <w:tc>
          <w:tcPr>
            <w:tcW w:w="179" w:type="pct"/>
          </w:tcPr>
          <w:p w14:paraId="20E4008E"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65F5FE48"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tcPr>
          <w:p w14:paraId="292900ED"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251545BD"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3C211BA2"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tcPr>
          <w:p w14:paraId="5D2DE3A0"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r>
      <w:tr w:rsidR="00C86BD0" w:rsidRPr="00FB79FD" w14:paraId="2A69BF12" w14:textId="77777777" w:rsidTr="00320C5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28" w:type="pct"/>
          </w:tcPr>
          <w:p w14:paraId="679593B6" w14:textId="3DEA6B14" w:rsidR="00DE3A92" w:rsidRPr="00E23F7D" w:rsidRDefault="00DE3A92" w:rsidP="00DE3A92">
            <w:pPr>
              <w:pStyle w:val="Tabletext8pt"/>
            </w:pPr>
            <w:r w:rsidRPr="00E23F7D">
              <w:t>Hawrelak 2020</w:t>
            </w:r>
          </w:p>
        </w:tc>
        <w:tc>
          <w:tcPr>
            <w:tcW w:w="194" w:type="pct"/>
            <w:shd w:val="clear" w:color="auto" w:fill="auto"/>
          </w:tcPr>
          <w:p w14:paraId="4B778055" w14:textId="651AB8B4" w:rsidR="00DE3A92"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6C066B">
              <w:rPr>
                <w:rFonts w:ascii="Segoe UI Symbol" w:hAnsi="Segoe UI Symbol" w:cs="Segoe UI Symbol"/>
              </w:rPr>
              <w:t>✓</w:t>
            </w:r>
          </w:p>
        </w:tc>
        <w:tc>
          <w:tcPr>
            <w:tcW w:w="773" w:type="pct"/>
            <w:vMerge/>
            <w:textDirection w:val="tbRl"/>
          </w:tcPr>
          <w:p w14:paraId="7050AD18" w14:textId="25E29E2D" w:rsidR="00DE3A92" w:rsidRPr="00E23F7D" w:rsidRDefault="00DE3A92" w:rsidP="00DE3A92">
            <w:pPr>
              <w:pStyle w:val="Tabletext8pt"/>
              <w:ind w:left="113" w:right="113"/>
              <w:cnfStyle w:val="000000100000" w:firstRow="0" w:lastRow="0" w:firstColumn="0" w:lastColumn="0" w:oddVBand="0" w:evenVBand="0" w:oddHBand="1" w:evenHBand="0" w:firstRowFirstColumn="0" w:firstRowLastColumn="0" w:lastRowFirstColumn="0" w:lastRowLastColumn="0"/>
            </w:pPr>
          </w:p>
        </w:tc>
        <w:tc>
          <w:tcPr>
            <w:tcW w:w="179" w:type="pct"/>
          </w:tcPr>
          <w:p w14:paraId="620D54D9"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B5DCDD" w:themeFill="accent4"/>
          </w:tcPr>
          <w:p w14:paraId="347CEEA9"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00968F" w:themeFill="accent3"/>
          </w:tcPr>
          <w:p w14:paraId="2591B06E" w14:textId="5C0E8738"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Y</w:t>
            </w:r>
          </w:p>
        </w:tc>
        <w:tc>
          <w:tcPr>
            <w:tcW w:w="180" w:type="pct"/>
            <w:shd w:val="clear" w:color="auto" w:fill="B5DCDD" w:themeFill="accent4"/>
          </w:tcPr>
          <w:p w14:paraId="7DEDED35"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B5DCDD" w:themeFill="accent4"/>
          </w:tcPr>
          <w:p w14:paraId="24A7B9DF"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B5DCDD" w:themeFill="accent4"/>
          </w:tcPr>
          <w:p w14:paraId="519274D4" w14:textId="035F141D"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E1E4E5" w:themeFill="accent5"/>
          </w:tcPr>
          <w:p w14:paraId="041DE1B2" w14:textId="0D0A6B94"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80" w:type="pct"/>
            <w:shd w:val="clear" w:color="auto" w:fill="00968F" w:themeFill="accent3"/>
          </w:tcPr>
          <w:p w14:paraId="7DB5DF2D"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79" w:type="pct"/>
            <w:shd w:val="clear" w:color="auto" w:fill="E1E4E5" w:themeFill="accent5"/>
          </w:tcPr>
          <w:p w14:paraId="38812086" w14:textId="1630CF7E"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B5DCDD" w:themeFill="accent4"/>
          </w:tcPr>
          <w:p w14:paraId="6AF77B4A" w14:textId="0AE481C2"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E1E4E5" w:themeFill="accent5"/>
          </w:tcPr>
          <w:p w14:paraId="3341AEC9" w14:textId="1269B84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C62B5">
              <w:t>!</w:t>
            </w:r>
          </w:p>
        </w:tc>
        <w:tc>
          <w:tcPr>
            <w:tcW w:w="180" w:type="pct"/>
            <w:shd w:val="clear" w:color="auto" w:fill="B5DCDD" w:themeFill="accent4"/>
          </w:tcPr>
          <w:p w14:paraId="79DB13E2"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E1E4E5" w:themeFill="accent5"/>
          </w:tcPr>
          <w:p w14:paraId="6496AE26" w14:textId="241CF81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03E47">
              <w:t>!</w:t>
            </w:r>
          </w:p>
        </w:tc>
        <w:tc>
          <w:tcPr>
            <w:tcW w:w="179" w:type="pct"/>
            <w:shd w:val="clear" w:color="auto" w:fill="B5DCDD" w:themeFill="accent4"/>
          </w:tcPr>
          <w:p w14:paraId="03A3DB20" w14:textId="57E11B50"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B5DCDD" w:themeFill="accent4"/>
          </w:tcPr>
          <w:p w14:paraId="4019FCA5" w14:textId="1EF7BE6F"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80" w:type="pct"/>
            <w:shd w:val="clear" w:color="auto" w:fill="E1E4E5" w:themeFill="accent5"/>
          </w:tcPr>
          <w:p w14:paraId="100270C4" w14:textId="2D079D70"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D40D16">
              <w:t>!</w:t>
            </w:r>
          </w:p>
        </w:tc>
        <w:tc>
          <w:tcPr>
            <w:tcW w:w="179" w:type="pct"/>
            <w:shd w:val="clear" w:color="auto" w:fill="00968F" w:themeFill="accent3"/>
            <w:hideMark/>
          </w:tcPr>
          <w:p w14:paraId="48ACD2DD" w14:textId="77777777" w:rsidR="00DE3A92" w:rsidRPr="00CD2B83"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D2B83">
              <w:t>Y</w:t>
            </w:r>
          </w:p>
        </w:tc>
        <w:tc>
          <w:tcPr>
            <w:tcW w:w="179" w:type="pct"/>
            <w:shd w:val="clear" w:color="auto" w:fill="B5DCDD" w:themeFill="accent4"/>
          </w:tcPr>
          <w:p w14:paraId="1F72A4CC" w14:textId="3FB22239"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80" w:type="pct"/>
            <w:shd w:val="clear" w:color="auto" w:fill="E1E4E5" w:themeFill="accent5"/>
          </w:tcPr>
          <w:p w14:paraId="1AD06BE2" w14:textId="77872F19"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r>
      <w:tr w:rsidR="00316DB6" w:rsidRPr="00E23F7D" w14:paraId="541F5CE5" w14:textId="77777777" w:rsidTr="00BB5001">
        <w:trPr>
          <w:cantSplit/>
          <w:trHeight w:val="20"/>
        </w:trPr>
        <w:tc>
          <w:tcPr>
            <w:cnfStyle w:val="001000000000" w:firstRow="0" w:lastRow="0" w:firstColumn="1" w:lastColumn="0" w:oddVBand="0" w:evenVBand="0" w:oddHBand="0" w:evenHBand="0" w:firstRowFirstColumn="0" w:firstRowLastColumn="0" w:lastRowFirstColumn="0" w:lastRowLastColumn="0"/>
            <w:tcW w:w="628" w:type="pct"/>
            <w:hideMark/>
          </w:tcPr>
          <w:p w14:paraId="27470F4E" w14:textId="77777777" w:rsidR="00DE3A92" w:rsidRPr="00E23F7D" w:rsidRDefault="00DE3A92" w:rsidP="00DE3A92">
            <w:pPr>
              <w:pStyle w:val="Tabletext8pt"/>
            </w:pPr>
            <w:r w:rsidRPr="00E23F7D">
              <w:t>Tan 2020</w:t>
            </w:r>
          </w:p>
        </w:tc>
        <w:tc>
          <w:tcPr>
            <w:tcW w:w="194" w:type="pct"/>
            <w:shd w:val="clear" w:color="auto" w:fill="auto"/>
          </w:tcPr>
          <w:p w14:paraId="6C22FB60" w14:textId="77777777" w:rsidR="00DE3A92"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6C066B">
              <w:rPr>
                <w:rFonts w:ascii="Segoe UI Symbol" w:hAnsi="Segoe UI Symbol" w:cs="Segoe UI Symbol"/>
              </w:rPr>
              <w:t>✓</w:t>
            </w:r>
          </w:p>
        </w:tc>
        <w:tc>
          <w:tcPr>
            <w:tcW w:w="773" w:type="pct"/>
            <w:vMerge/>
            <w:textDirection w:val="tbRl"/>
          </w:tcPr>
          <w:p w14:paraId="15127C20" w14:textId="2FAC4B90" w:rsidR="00DE3A92" w:rsidRPr="00E23F7D" w:rsidRDefault="00DE3A92" w:rsidP="00DE3A92">
            <w:pPr>
              <w:pStyle w:val="Tabletext8pt"/>
              <w:ind w:left="113" w:right="113"/>
              <w:cnfStyle w:val="000000000000" w:firstRow="0" w:lastRow="0" w:firstColumn="0" w:lastColumn="0" w:oddVBand="0" w:evenVBand="0" w:oddHBand="0" w:evenHBand="0" w:firstRowFirstColumn="0" w:firstRowLastColumn="0" w:lastRowFirstColumn="0" w:lastRowLastColumn="0"/>
            </w:pPr>
          </w:p>
        </w:tc>
        <w:tc>
          <w:tcPr>
            <w:tcW w:w="179" w:type="pct"/>
          </w:tcPr>
          <w:p w14:paraId="0130A0FC"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419C905B"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B5DCDD" w:themeFill="accent4"/>
          </w:tcPr>
          <w:p w14:paraId="2E5ABE5D"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tcPr>
          <w:p w14:paraId="6A45C9C7"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B5DCDD" w:themeFill="accent4"/>
          </w:tcPr>
          <w:p w14:paraId="125AC8E3"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B5DCDD" w:themeFill="accent4"/>
          </w:tcPr>
          <w:p w14:paraId="3FD96E07"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w:t>
            </w:r>
          </w:p>
        </w:tc>
        <w:tc>
          <w:tcPr>
            <w:tcW w:w="179" w:type="pct"/>
          </w:tcPr>
          <w:p w14:paraId="135ED9EA"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tcPr>
          <w:p w14:paraId="38DA918B"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00968F" w:themeFill="accent3"/>
          </w:tcPr>
          <w:p w14:paraId="340E496E"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Y</w:t>
            </w:r>
          </w:p>
        </w:tc>
        <w:tc>
          <w:tcPr>
            <w:tcW w:w="179" w:type="pct"/>
          </w:tcPr>
          <w:p w14:paraId="2323C2D3"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2DF5E588"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tcPr>
          <w:p w14:paraId="4D7353D1"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5C6368B8"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6CB534FB"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7EBE6EBA"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tcPr>
          <w:p w14:paraId="6AAAC4FD"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hideMark/>
          </w:tcPr>
          <w:p w14:paraId="3453FBA6"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14E9CBB3"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tcPr>
          <w:p w14:paraId="683854F0"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r>
      <w:tr w:rsidR="00E36869" w:rsidRPr="00E23F7D" w14:paraId="24040DF4" w14:textId="77777777" w:rsidTr="00BB500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28" w:type="pct"/>
          </w:tcPr>
          <w:p w14:paraId="52E0C79D" w14:textId="77777777" w:rsidR="00DE3A92" w:rsidRPr="00E23F7D" w:rsidRDefault="00DE3A92" w:rsidP="00DE3A92">
            <w:pPr>
              <w:pStyle w:val="Tabletext8pt"/>
            </w:pPr>
            <w:r w:rsidRPr="00E23F7D">
              <w:t>Alammar 2019</w:t>
            </w:r>
          </w:p>
        </w:tc>
        <w:tc>
          <w:tcPr>
            <w:tcW w:w="194" w:type="pct"/>
            <w:shd w:val="clear" w:color="auto" w:fill="auto"/>
          </w:tcPr>
          <w:p w14:paraId="1456ADD3" w14:textId="77777777" w:rsidR="00DE3A92"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6C066B">
              <w:rPr>
                <w:rFonts w:ascii="Segoe UI Symbol" w:hAnsi="Segoe UI Symbol" w:cs="Segoe UI Symbol"/>
              </w:rPr>
              <w:t>✓</w:t>
            </w:r>
          </w:p>
        </w:tc>
        <w:tc>
          <w:tcPr>
            <w:tcW w:w="773" w:type="pct"/>
            <w:vMerge/>
            <w:textDirection w:val="tbRl"/>
          </w:tcPr>
          <w:p w14:paraId="5C573EAF" w14:textId="1594A0DC" w:rsidR="00DE3A92" w:rsidRPr="00E23F7D" w:rsidRDefault="00DE3A92" w:rsidP="00DE3A92">
            <w:pPr>
              <w:pStyle w:val="Tabletext8pt"/>
              <w:ind w:left="113" w:right="113"/>
              <w:cnfStyle w:val="000000100000" w:firstRow="0" w:lastRow="0" w:firstColumn="0" w:lastColumn="0" w:oddVBand="0" w:evenVBand="0" w:oddHBand="1" w:evenHBand="0" w:firstRowFirstColumn="0" w:firstRowLastColumn="0" w:lastRowFirstColumn="0" w:lastRowLastColumn="0"/>
            </w:pPr>
          </w:p>
        </w:tc>
        <w:tc>
          <w:tcPr>
            <w:tcW w:w="179" w:type="pct"/>
          </w:tcPr>
          <w:p w14:paraId="1A0CA0E9"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00968F" w:themeFill="accent3"/>
          </w:tcPr>
          <w:p w14:paraId="7185BC3F"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79" w:type="pct"/>
          </w:tcPr>
          <w:p w14:paraId="3293A02B"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80" w:type="pct"/>
            <w:shd w:val="clear" w:color="auto" w:fill="E1E4E5" w:themeFill="accent5"/>
          </w:tcPr>
          <w:p w14:paraId="64745F05"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00968F" w:themeFill="accent3"/>
          </w:tcPr>
          <w:p w14:paraId="5F6E3501"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79" w:type="pct"/>
            <w:shd w:val="clear" w:color="auto" w:fill="E1E4E5" w:themeFill="accent5"/>
          </w:tcPr>
          <w:p w14:paraId="21F460AD"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00968F" w:themeFill="accent3"/>
          </w:tcPr>
          <w:p w14:paraId="372D833F"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80" w:type="pct"/>
          </w:tcPr>
          <w:p w14:paraId="6810DCC7"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00968F" w:themeFill="accent3"/>
          </w:tcPr>
          <w:p w14:paraId="69F2B6C7"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79" w:type="pct"/>
            <w:shd w:val="clear" w:color="auto" w:fill="00968F" w:themeFill="accent3"/>
          </w:tcPr>
          <w:p w14:paraId="1F5ACD22"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79" w:type="pct"/>
            <w:shd w:val="clear" w:color="auto" w:fill="E1E4E5" w:themeFill="accent5"/>
          </w:tcPr>
          <w:p w14:paraId="797C46D9"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80" w:type="pct"/>
          </w:tcPr>
          <w:p w14:paraId="2FB6E732"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00968F" w:themeFill="accent3"/>
          </w:tcPr>
          <w:p w14:paraId="16D04674"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79" w:type="pct"/>
            <w:shd w:val="clear" w:color="auto" w:fill="E1E4E5" w:themeFill="accent5"/>
          </w:tcPr>
          <w:p w14:paraId="4F2B8916"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tcPr>
          <w:p w14:paraId="5436ECA1"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80" w:type="pct"/>
          </w:tcPr>
          <w:p w14:paraId="5A20BBF2"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E1E4E5" w:themeFill="accent5"/>
          </w:tcPr>
          <w:p w14:paraId="34D71C7D"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tcPr>
          <w:p w14:paraId="3B6CBEA1"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80" w:type="pct"/>
            <w:shd w:val="clear" w:color="auto" w:fill="E1E4E5" w:themeFill="accent5"/>
          </w:tcPr>
          <w:p w14:paraId="55D9EA72"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r>
      <w:tr w:rsidR="00E2030F" w:rsidRPr="00E23F7D" w14:paraId="437EC033" w14:textId="77777777" w:rsidTr="00BB5001">
        <w:trPr>
          <w:cantSplit/>
          <w:trHeight w:val="20"/>
        </w:trPr>
        <w:tc>
          <w:tcPr>
            <w:cnfStyle w:val="001000000000" w:firstRow="0" w:lastRow="0" w:firstColumn="1" w:lastColumn="0" w:oddVBand="0" w:evenVBand="0" w:oddHBand="0" w:evenHBand="0" w:firstRowFirstColumn="0" w:firstRowLastColumn="0" w:lastRowFirstColumn="0" w:lastRowLastColumn="0"/>
            <w:tcW w:w="628" w:type="pct"/>
          </w:tcPr>
          <w:p w14:paraId="46E4F5B4" w14:textId="77777777" w:rsidR="00DE3A92" w:rsidRPr="00E23F7D" w:rsidRDefault="00DE3A92" w:rsidP="00DE3A92">
            <w:pPr>
              <w:pStyle w:val="Tabletext8pt"/>
            </w:pPr>
            <w:r>
              <w:t>Anheyer 2017a</w:t>
            </w:r>
          </w:p>
        </w:tc>
        <w:tc>
          <w:tcPr>
            <w:tcW w:w="194" w:type="pct"/>
            <w:shd w:val="clear" w:color="auto" w:fill="auto"/>
          </w:tcPr>
          <w:p w14:paraId="58B2CF0F" w14:textId="77777777" w:rsidR="00DE3A92"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FE31D5">
              <w:rPr>
                <w:lang w:eastAsia="en-AU"/>
              </w:rPr>
              <w:t>†</w:t>
            </w:r>
          </w:p>
        </w:tc>
        <w:tc>
          <w:tcPr>
            <w:tcW w:w="773" w:type="pct"/>
            <w:vMerge/>
            <w:textDirection w:val="tbRl"/>
          </w:tcPr>
          <w:p w14:paraId="5EBE5607" w14:textId="038C9B3A" w:rsidR="00DE3A92" w:rsidRDefault="00DE3A92" w:rsidP="00DE3A92">
            <w:pPr>
              <w:pStyle w:val="Tabletext8pt"/>
              <w:ind w:left="113" w:right="113"/>
              <w:cnfStyle w:val="000000000000" w:firstRow="0" w:lastRow="0" w:firstColumn="0" w:lastColumn="0" w:oddVBand="0" w:evenVBand="0" w:oddHBand="0" w:evenHBand="0" w:firstRowFirstColumn="0" w:firstRowLastColumn="0" w:lastRowFirstColumn="0" w:lastRowLastColumn="0"/>
            </w:pPr>
          </w:p>
        </w:tc>
        <w:tc>
          <w:tcPr>
            <w:tcW w:w="179" w:type="pct"/>
            <w:shd w:val="clear" w:color="auto" w:fill="auto"/>
          </w:tcPr>
          <w:p w14:paraId="46F733BE"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c>
          <w:tcPr>
            <w:tcW w:w="179" w:type="pct"/>
            <w:shd w:val="clear" w:color="auto" w:fill="auto"/>
          </w:tcPr>
          <w:p w14:paraId="1488DAC4"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c>
          <w:tcPr>
            <w:tcW w:w="179" w:type="pct"/>
            <w:shd w:val="clear" w:color="auto" w:fill="auto"/>
          </w:tcPr>
          <w:p w14:paraId="613D4367"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c>
          <w:tcPr>
            <w:tcW w:w="180" w:type="pct"/>
            <w:shd w:val="clear" w:color="auto" w:fill="auto"/>
          </w:tcPr>
          <w:p w14:paraId="064FBB16" w14:textId="77777777" w:rsidR="00DE3A92"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c>
          <w:tcPr>
            <w:tcW w:w="179" w:type="pct"/>
            <w:shd w:val="clear" w:color="auto" w:fill="auto"/>
          </w:tcPr>
          <w:p w14:paraId="3BC8E75A"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c>
          <w:tcPr>
            <w:tcW w:w="179" w:type="pct"/>
            <w:shd w:val="clear" w:color="auto" w:fill="auto"/>
          </w:tcPr>
          <w:p w14:paraId="25602F8E" w14:textId="77777777" w:rsidR="00DE3A92"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c>
          <w:tcPr>
            <w:tcW w:w="179" w:type="pct"/>
            <w:shd w:val="clear" w:color="auto" w:fill="auto"/>
          </w:tcPr>
          <w:p w14:paraId="760D157A"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c>
          <w:tcPr>
            <w:tcW w:w="180" w:type="pct"/>
            <w:shd w:val="clear" w:color="auto" w:fill="B5DCDD" w:themeFill="accent4"/>
          </w:tcPr>
          <w:p w14:paraId="6EFDE0AE"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w:t>
            </w:r>
          </w:p>
        </w:tc>
        <w:tc>
          <w:tcPr>
            <w:tcW w:w="179" w:type="pct"/>
            <w:shd w:val="clear" w:color="auto" w:fill="auto"/>
          </w:tcPr>
          <w:p w14:paraId="1CA15AB0"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c>
          <w:tcPr>
            <w:tcW w:w="179" w:type="pct"/>
            <w:shd w:val="clear" w:color="auto" w:fill="auto"/>
          </w:tcPr>
          <w:p w14:paraId="7520E5EE"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c>
          <w:tcPr>
            <w:tcW w:w="179" w:type="pct"/>
            <w:shd w:val="clear" w:color="auto" w:fill="auto"/>
          </w:tcPr>
          <w:p w14:paraId="0A21CD0E" w14:textId="77777777" w:rsidR="00DE3A92"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c>
          <w:tcPr>
            <w:tcW w:w="180" w:type="pct"/>
            <w:shd w:val="clear" w:color="auto" w:fill="auto"/>
          </w:tcPr>
          <w:p w14:paraId="4DC453A6"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c>
          <w:tcPr>
            <w:tcW w:w="179" w:type="pct"/>
            <w:shd w:val="clear" w:color="auto" w:fill="auto"/>
          </w:tcPr>
          <w:p w14:paraId="7FC9DEAB"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c>
          <w:tcPr>
            <w:tcW w:w="179" w:type="pct"/>
            <w:shd w:val="clear" w:color="auto" w:fill="auto"/>
          </w:tcPr>
          <w:p w14:paraId="7E703E61" w14:textId="77777777" w:rsidR="00DE3A92"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c>
          <w:tcPr>
            <w:tcW w:w="179" w:type="pct"/>
            <w:shd w:val="clear" w:color="auto" w:fill="auto"/>
          </w:tcPr>
          <w:p w14:paraId="3315FD9C"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c>
          <w:tcPr>
            <w:tcW w:w="180" w:type="pct"/>
            <w:shd w:val="clear" w:color="auto" w:fill="auto"/>
          </w:tcPr>
          <w:p w14:paraId="6DAF1293"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c>
          <w:tcPr>
            <w:tcW w:w="179" w:type="pct"/>
            <w:shd w:val="clear" w:color="auto" w:fill="auto"/>
          </w:tcPr>
          <w:p w14:paraId="7068877D" w14:textId="77777777" w:rsidR="00DE3A92"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c>
          <w:tcPr>
            <w:tcW w:w="179" w:type="pct"/>
            <w:shd w:val="clear" w:color="auto" w:fill="auto"/>
          </w:tcPr>
          <w:p w14:paraId="7522AA70"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c>
          <w:tcPr>
            <w:tcW w:w="180" w:type="pct"/>
            <w:shd w:val="clear" w:color="auto" w:fill="auto"/>
          </w:tcPr>
          <w:p w14:paraId="4DF17768" w14:textId="77777777" w:rsidR="00DE3A92"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200EE6">
              <w:t>--</w:t>
            </w:r>
          </w:p>
        </w:tc>
      </w:tr>
      <w:tr w:rsidR="00E2030F" w:rsidRPr="00E23F7D" w14:paraId="49175028" w14:textId="77777777" w:rsidTr="00BB500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28" w:type="pct"/>
          </w:tcPr>
          <w:p w14:paraId="0AA6D838" w14:textId="77777777" w:rsidR="00DE3A92" w:rsidRDefault="00DE3A92" w:rsidP="00DE3A92">
            <w:pPr>
              <w:pStyle w:val="Tabletext8pt"/>
            </w:pPr>
            <w:r>
              <w:t>Koterink 2015</w:t>
            </w:r>
          </w:p>
        </w:tc>
        <w:tc>
          <w:tcPr>
            <w:tcW w:w="194" w:type="pct"/>
            <w:shd w:val="clear" w:color="auto" w:fill="auto"/>
          </w:tcPr>
          <w:p w14:paraId="3DC183E8" w14:textId="77777777" w:rsidR="00DE3A92"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Pr>
                <w:lang w:eastAsia="en-AU"/>
              </w:rPr>
              <w:t>*</w:t>
            </w:r>
          </w:p>
        </w:tc>
        <w:tc>
          <w:tcPr>
            <w:tcW w:w="773" w:type="pct"/>
            <w:vMerge/>
            <w:textDirection w:val="tbRl"/>
          </w:tcPr>
          <w:p w14:paraId="43EE3186" w14:textId="5EC2A18F" w:rsidR="00DE3A92" w:rsidRDefault="00DE3A92" w:rsidP="00DE3A92">
            <w:pPr>
              <w:pStyle w:val="Tabletext8pt"/>
              <w:ind w:left="113" w:right="113"/>
              <w:cnfStyle w:val="000000100000" w:firstRow="0" w:lastRow="0" w:firstColumn="0" w:lastColumn="0" w:oddVBand="0" w:evenVBand="0" w:oddHBand="1" w:evenHBand="0" w:firstRowFirstColumn="0" w:firstRowLastColumn="0" w:lastRowFirstColumn="0" w:lastRowLastColumn="0"/>
            </w:pPr>
          </w:p>
        </w:tc>
        <w:tc>
          <w:tcPr>
            <w:tcW w:w="179" w:type="pct"/>
            <w:shd w:val="clear" w:color="auto" w:fill="auto"/>
          </w:tcPr>
          <w:p w14:paraId="23EEBE25"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c>
          <w:tcPr>
            <w:tcW w:w="179" w:type="pct"/>
            <w:shd w:val="clear" w:color="auto" w:fill="auto"/>
          </w:tcPr>
          <w:p w14:paraId="19014A77"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c>
          <w:tcPr>
            <w:tcW w:w="179" w:type="pct"/>
            <w:shd w:val="clear" w:color="auto" w:fill="auto"/>
          </w:tcPr>
          <w:p w14:paraId="61927379"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c>
          <w:tcPr>
            <w:tcW w:w="180" w:type="pct"/>
            <w:shd w:val="clear" w:color="auto" w:fill="auto"/>
          </w:tcPr>
          <w:p w14:paraId="4A64C44B"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c>
          <w:tcPr>
            <w:tcW w:w="179" w:type="pct"/>
            <w:shd w:val="clear" w:color="auto" w:fill="auto"/>
          </w:tcPr>
          <w:p w14:paraId="16CB5B33"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c>
          <w:tcPr>
            <w:tcW w:w="179" w:type="pct"/>
            <w:shd w:val="clear" w:color="auto" w:fill="auto"/>
          </w:tcPr>
          <w:p w14:paraId="127660DD"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c>
          <w:tcPr>
            <w:tcW w:w="179" w:type="pct"/>
            <w:shd w:val="clear" w:color="auto" w:fill="auto"/>
          </w:tcPr>
          <w:p w14:paraId="626EADA3"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c>
          <w:tcPr>
            <w:tcW w:w="180" w:type="pct"/>
            <w:shd w:val="clear" w:color="auto" w:fill="B5DCDD" w:themeFill="accent4"/>
          </w:tcPr>
          <w:p w14:paraId="4B083EA0" w14:textId="77777777" w:rsidR="00DE3A92"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auto"/>
          </w:tcPr>
          <w:p w14:paraId="165755FF"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c>
          <w:tcPr>
            <w:tcW w:w="179" w:type="pct"/>
            <w:shd w:val="clear" w:color="auto" w:fill="auto"/>
          </w:tcPr>
          <w:p w14:paraId="2F8AD142"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c>
          <w:tcPr>
            <w:tcW w:w="179" w:type="pct"/>
            <w:shd w:val="clear" w:color="auto" w:fill="auto"/>
          </w:tcPr>
          <w:p w14:paraId="7B8A9E99"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c>
          <w:tcPr>
            <w:tcW w:w="180" w:type="pct"/>
            <w:shd w:val="clear" w:color="auto" w:fill="auto"/>
          </w:tcPr>
          <w:p w14:paraId="0FF35AAE"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c>
          <w:tcPr>
            <w:tcW w:w="179" w:type="pct"/>
            <w:shd w:val="clear" w:color="auto" w:fill="auto"/>
          </w:tcPr>
          <w:p w14:paraId="05EA8BDF"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c>
          <w:tcPr>
            <w:tcW w:w="179" w:type="pct"/>
            <w:shd w:val="clear" w:color="auto" w:fill="auto"/>
          </w:tcPr>
          <w:p w14:paraId="1204A881"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c>
          <w:tcPr>
            <w:tcW w:w="179" w:type="pct"/>
            <w:shd w:val="clear" w:color="auto" w:fill="auto"/>
          </w:tcPr>
          <w:p w14:paraId="57C12312"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c>
          <w:tcPr>
            <w:tcW w:w="180" w:type="pct"/>
            <w:shd w:val="clear" w:color="auto" w:fill="auto"/>
          </w:tcPr>
          <w:p w14:paraId="276B4AF3"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c>
          <w:tcPr>
            <w:tcW w:w="179" w:type="pct"/>
            <w:shd w:val="clear" w:color="auto" w:fill="auto"/>
          </w:tcPr>
          <w:p w14:paraId="5A2704D9"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c>
          <w:tcPr>
            <w:tcW w:w="179" w:type="pct"/>
            <w:shd w:val="clear" w:color="auto" w:fill="auto"/>
          </w:tcPr>
          <w:p w14:paraId="25F1D7FE"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c>
          <w:tcPr>
            <w:tcW w:w="180" w:type="pct"/>
            <w:shd w:val="clear" w:color="auto" w:fill="auto"/>
          </w:tcPr>
          <w:p w14:paraId="49F7F8F9" w14:textId="77777777" w:rsidR="00DE3A92" w:rsidRPr="00200EE6"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200EE6">
              <w:t>--</w:t>
            </w:r>
          </w:p>
        </w:tc>
      </w:tr>
      <w:tr w:rsidR="00C86BD0" w:rsidRPr="00E23F7D" w14:paraId="358DF353" w14:textId="77777777" w:rsidTr="00320C52">
        <w:trPr>
          <w:trHeight w:val="20"/>
        </w:trPr>
        <w:tc>
          <w:tcPr>
            <w:cnfStyle w:val="001000000000" w:firstRow="0" w:lastRow="0" w:firstColumn="1" w:lastColumn="0" w:oddVBand="0" w:evenVBand="0" w:oddHBand="0" w:evenHBand="0" w:firstRowFirstColumn="0" w:firstRowLastColumn="0" w:lastRowFirstColumn="0" w:lastRowLastColumn="0"/>
            <w:tcW w:w="628" w:type="pct"/>
          </w:tcPr>
          <w:p w14:paraId="633051AB" w14:textId="56D85140" w:rsidR="00DE3A92" w:rsidRPr="00E23F7D" w:rsidRDefault="00DE3A92" w:rsidP="00DE3A92">
            <w:pPr>
              <w:pStyle w:val="Tabletext8pt"/>
            </w:pPr>
            <w:r w:rsidRPr="00E23F7D">
              <w:t>Hawrelak 2020</w:t>
            </w:r>
          </w:p>
        </w:tc>
        <w:tc>
          <w:tcPr>
            <w:tcW w:w="194" w:type="pct"/>
            <w:shd w:val="clear" w:color="auto" w:fill="auto"/>
          </w:tcPr>
          <w:p w14:paraId="3927D896" w14:textId="43B1F41E" w:rsidR="00DE3A92"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6C066B">
              <w:rPr>
                <w:rFonts w:ascii="Segoe UI Symbol" w:hAnsi="Segoe UI Symbol" w:cs="Segoe UI Symbol"/>
              </w:rPr>
              <w:t>✓</w:t>
            </w:r>
          </w:p>
        </w:tc>
        <w:tc>
          <w:tcPr>
            <w:tcW w:w="773" w:type="pct"/>
          </w:tcPr>
          <w:p w14:paraId="4FB9F8F1" w14:textId="697B458B" w:rsidR="00DE3A92" w:rsidRPr="00E23F7D"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Bloating etc.</w:t>
            </w:r>
          </w:p>
        </w:tc>
        <w:tc>
          <w:tcPr>
            <w:tcW w:w="179" w:type="pct"/>
          </w:tcPr>
          <w:p w14:paraId="2C901E01"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B5DCDD" w:themeFill="accent4"/>
          </w:tcPr>
          <w:p w14:paraId="2FDBC7C8"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00968F" w:themeFill="accent3"/>
          </w:tcPr>
          <w:p w14:paraId="2390C018" w14:textId="368A1FA2"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Y</w:t>
            </w:r>
          </w:p>
        </w:tc>
        <w:tc>
          <w:tcPr>
            <w:tcW w:w="180" w:type="pct"/>
            <w:shd w:val="clear" w:color="auto" w:fill="B5DCDD" w:themeFill="accent4"/>
          </w:tcPr>
          <w:p w14:paraId="099A5532" w14:textId="7F44270B"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w:t>
            </w:r>
          </w:p>
        </w:tc>
        <w:tc>
          <w:tcPr>
            <w:tcW w:w="179" w:type="pct"/>
            <w:shd w:val="clear" w:color="auto" w:fill="B5DCDD" w:themeFill="accent4"/>
          </w:tcPr>
          <w:p w14:paraId="320B0148"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B5DCDD" w:themeFill="accent4"/>
          </w:tcPr>
          <w:p w14:paraId="6B3D0796" w14:textId="764C4ECC"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5D439C">
              <w:t>?</w:t>
            </w:r>
          </w:p>
        </w:tc>
        <w:tc>
          <w:tcPr>
            <w:tcW w:w="179" w:type="pct"/>
            <w:shd w:val="clear" w:color="auto" w:fill="E1E4E5" w:themeFill="accent5"/>
          </w:tcPr>
          <w:p w14:paraId="63BF9422" w14:textId="2667FD0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w:t>
            </w:r>
          </w:p>
        </w:tc>
        <w:tc>
          <w:tcPr>
            <w:tcW w:w="180" w:type="pct"/>
            <w:shd w:val="clear" w:color="auto" w:fill="E1E4E5" w:themeFill="accent5"/>
          </w:tcPr>
          <w:p w14:paraId="1C365443" w14:textId="01A98275"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422B7">
              <w:t>!</w:t>
            </w:r>
          </w:p>
        </w:tc>
        <w:tc>
          <w:tcPr>
            <w:tcW w:w="179" w:type="pct"/>
            <w:shd w:val="clear" w:color="auto" w:fill="E1E4E5" w:themeFill="accent5"/>
          </w:tcPr>
          <w:p w14:paraId="4502B43D" w14:textId="1C012CB0"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546D02">
              <w:t>!</w:t>
            </w:r>
          </w:p>
        </w:tc>
        <w:tc>
          <w:tcPr>
            <w:tcW w:w="179" w:type="pct"/>
            <w:shd w:val="clear" w:color="auto" w:fill="B5DCDD" w:themeFill="accent4"/>
          </w:tcPr>
          <w:p w14:paraId="3096221A"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E1E4E5" w:themeFill="accent5"/>
          </w:tcPr>
          <w:p w14:paraId="0AA71AC9" w14:textId="2356BAF6"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CC62B5">
              <w:t>!</w:t>
            </w:r>
          </w:p>
        </w:tc>
        <w:tc>
          <w:tcPr>
            <w:tcW w:w="180" w:type="pct"/>
            <w:shd w:val="clear" w:color="auto" w:fill="B5DCDD" w:themeFill="accent4"/>
          </w:tcPr>
          <w:p w14:paraId="47BB549B"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E1E4E5" w:themeFill="accent5"/>
          </w:tcPr>
          <w:p w14:paraId="78A99200" w14:textId="66A8B2E6"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C03E47">
              <w:t>!</w:t>
            </w:r>
          </w:p>
        </w:tc>
        <w:tc>
          <w:tcPr>
            <w:tcW w:w="179" w:type="pct"/>
            <w:shd w:val="clear" w:color="auto" w:fill="B5DCDD" w:themeFill="accent4"/>
          </w:tcPr>
          <w:p w14:paraId="1C530615" w14:textId="10C4CAE3"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w:t>
            </w:r>
          </w:p>
        </w:tc>
        <w:tc>
          <w:tcPr>
            <w:tcW w:w="179" w:type="pct"/>
            <w:shd w:val="clear" w:color="auto" w:fill="B5DCDD" w:themeFill="accent4"/>
          </w:tcPr>
          <w:p w14:paraId="381D25AD" w14:textId="620DF432"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shd w:val="clear" w:color="auto" w:fill="E1E4E5" w:themeFill="accent5"/>
          </w:tcPr>
          <w:p w14:paraId="673BD376" w14:textId="003D2CB4"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D40D16">
              <w:t>!</w:t>
            </w:r>
          </w:p>
        </w:tc>
        <w:tc>
          <w:tcPr>
            <w:tcW w:w="179" w:type="pct"/>
            <w:shd w:val="clear" w:color="auto" w:fill="E1E4E5" w:themeFill="accent5"/>
          </w:tcPr>
          <w:p w14:paraId="7D2C49DA" w14:textId="0909E011"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FD6421">
              <w:t>!</w:t>
            </w:r>
          </w:p>
        </w:tc>
        <w:tc>
          <w:tcPr>
            <w:tcW w:w="179" w:type="pct"/>
            <w:shd w:val="clear" w:color="auto" w:fill="B5DCDD" w:themeFill="accent4"/>
          </w:tcPr>
          <w:p w14:paraId="1A8AC8C6"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shd w:val="clear" w:color="auto" w:fill="E1E4E5" w:themeFill="accent5"/>
          </w:tcPr>
          <w:p w14:paraId="4B08921F" w14:textId="69C77661"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CC62B5">
              <w:t>!</w:t>
            </w:r>
          </w:p>
        </w:tc>
      </w:tr>
      <w:tr w:rsidR="00C86BD0" w:rsidRPr="00FB79FD" w14:paraId="36050408" w14:textId="77777777" w:rsidTr="00320C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8" w:type="pct"/>
          </w:tcPr>
          <w:p w14:paraId="2E25E70F" w14:textId="77777777" w:rsidR="00DE3A92" w:rsidRPr="00E23F7D" w:rsidRDefault="00DE3A92" w:rsidP="00DE3A92">
            <w:pPr>
              <w:pStyle w:val="Tabletext8pt"/>
            </w:pPr>
            <w:r w:rsidRPr="00E23F7D">
              <w:t>Hawrelak 2020</w:t>
            </w:r>
          </w:p>
        </w:tc>
        <w:tc>
          <w:tcPr>
            <w:tcW w:w="194" w:type="pct"/>
            <w:shd w:val="clear" w:color="auto" w:fill="auto"/>
          </w:tcPr>
          <w:p w14:paraId="7F1DE75D" w14:textId="77777777" w:rsidR="00DE3A92" w:rsidRPr="00803055"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6C066B">
              <w:rPr>
                <w:rFonts w:ascii="Segoe UI Symbol" w:hAnsi="Segoe UI Symbol" w:cs="Segoe UI Symbol"/>
              </w:rPr>
              <w:t>✓</w:t>
            </w:r>
          </w:p>
        </w:tc>
        <w:tc>
          <w:tcPr>
            <w:tcW w:w="773" w:type="pct"/>
          </w:tcPr>
          <w:p w14:paraId="3941CE7A" w14:textId="77777777" w:rsidR="00DE3A92" w:rsidRPr="00E23F7D"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03055">
              <w:t>Emotional functioning</w:t>
            </w:r>
          </w:p>
        </w:tc>
        <w:tc>
          <w:tcPr>
            <w:tcW w:w="179" w:type="pct"/>
          </w:tcPr>
          <w:p w14:paraId="2C9AE32E"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E1E4E5" w:themeFill="accent5"/>
          </w:tcPr>
          <w:p w14:paraId="4D0A32C7"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E1E4E5" w:themeFill="accent5"/>
          </w:tcPr>
          <w:p w14:paraId="1B4AD8AF"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80" w:type="pct"/>
            <w:shd w:val="clear" w:color="auto" w:fill="E1E4E5" w:themeFill="accent5"/>
          </w:tcPr>
          <w:p w14:paraId="216763A1"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E1E4E5" w:themeFill="accent5"/>
          </w:tcPr>
          <w:p w14:paraId="1665D7DB"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E1E4E5" w:themeFill="accent5"/>
          </w:tcPr>
          <w:p w14:paraId="5C16A128"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E1E4E5" w:themeFill="accent5"/>
          </w:tcPr>
          <w:p w14:paraId="6B316900"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80" w:type="pct"/>
            <w:shd w:val="clear" w:color="auto" w:fill="E1E4E5" w:themeFill="accent5"/>
          </w:tcPr>
          <w:p w14:paraId="61960D4C"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422B7">
              <w:t>!</w:t>
            </w:r>
          </w:p>
        </w:tc>
        <w:tc>
          <w:tcPr>
            <w:tcW w:w="179" w:type="pct"/>
            <w:shd w:val="clear" w:color="auto" w:fill="E1E4E5" w:themeFill="accent5"/>
          </w:tcPr>
          <w:p w14:paraId="548916D1"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546D02">
              <w:t>!</w:t>
            </w:r>
          </w:p>
        </w:tc>
        <w:tc>
          <w:tcPr>
            <w:tcW w:w="179" w:type="pct"/>
            <w:shd w:val="clear" w:color="auto" w:fill="E1E4E5" w:themeFill="accent5"/>
          </w:tcPr>
          <w:p w14:paraId="2A3D3395"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79" w:type="pct"/>
            <w:shd w:val="clear" w:color="auto" w:fill="E1E4E5" w:themeFill="accent5"/>
          </w:tcPr>
          <w:p w14:paraId="08F0A4F0"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80" w:type="pct"/>
            <w:shd w:val="clear" w:color="auto" w:fill="E1E4E5" w:themeFill="accent5"/>
          </w:tcPr>
          <w:p w14:paraId="12F43B72"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79" w:type="pct"/>
            <w:shd w:val="clear" w:color="auto" w:fill="E1E4E5" w:themeFill="accent5"/>
          </w:tcPr>
          <w:p w14:paraId="3E9936FE"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79" w:type="pct"/>
            <w:shd w:val="clear" w:color="auto" w:fill="E1E4E5" w:themeFill="accent5"/>
          </w:tcPr>
          <w:p w14:paraId="16DF790E"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79" w:type="pct"/>
            <w:shd w:val="clear" w:color="auto" w:fill="E1E4E5" w:themeFill="accent5"/>
          </w:tcPr>
          <w:p w14:paraId="1633CC34"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80" w:type="pct"/>
            <w:shd w:val="clear" w:color="auto" w:fill="E1E4E5" w:themeFill="accent5"/>
          </w:tcPr>
          <w:p w14:paraId="5C2DB09E"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79" w:type="pct"/>
            <w:shd w:val="clear" w:color="auto" w:fill="E1E4E5" w:themeFill="accent5"/>
            <w:hideMark/>
          </w:tcPr>
          <w:p w14:paraId="5FDD9369"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79" w:type="pct"/>
            <w:shd w:val="clear" w:color="auto" w:fill="E1E4E5" w:themeFill="accent5"/>
          </w:tcPr>
          <w:p w14:paraId="526D0034"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80" w:type="pct"/>
            <w:shd w:val="clear" w:color="auto" w:fill="E1E4E5" w:themeFill="accent5"/>
          </w:tcPr>
          <w:p w14:paraId="3AADBBA9"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r>
      <w:tr w:rsidR="00C86BD0" w:rsidRPr="00E23F7D" w14:paraId="01DC4B12" w14:textId="77777777" w:rsidTr="00320C52">
        <w:trPr>
          <w:trHeight w:val="20"/>
        </w:trPr>
        <w:tc>
          <w:tcPr>
            <w:cnfStyle w:val="001000000000" w:firstRow="0" w:lastRow="0" w:firstColumn="1" w:lastColumn="0" w:oddVBand="0" w:evenVBand="0" w:oddHBand="0" w:evenHBand="0" w:firstRowFirstColumn="0" w:firstRowLastColumn="0" w:lastRowFirstColumn="0" w:lastRowLastColumn="0"/>
            <w:tcW w:w="628" w:type="pct"/>
          </w:tcPr>
          <w:p w14:paraId="21BC84DB" w14:textId="1CEF0402" w:rsidR="00DE3A92" w:rsidRPr="00E23F7D" w:rsidRDefault="00DE3A92" w:rsidP="00DE3A92">
            <w:pPr>
              <w:pStyle w:val="Tabletext8pt"/>
            </w:pPr>
            <w:r w:rsidRPr="00E23F7D">
              <w:t>Hawrelak 2020</w:t>
            </w:r>
          </w:p>
        </w:tc>
        <w:tc>
          <w:tcPr>
            <w:tcW w:w="194" w:type="pct"/>
            <w:shd w:val="clear" w:color="auto" w:fill="auto"/>
          </w:tcPr>
          <w:p w14:paraId="273EA143" w14:textId="187983CA" w:rsidR="00DE3A92" w:rsidRPr="00E23F7D"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6C066B">
              <w:rPr>
                <w:rFonts w:ascii="Segoe UI Symbol" w:hAnsi="Segoe UI Symbol" w:cs="Segoe UI Symbol"/>
              </w:rPr>
              <w:t>✓</w:t>
            </w:r>
          </w:p>
        </w:tc>
        <w:tc>
          <w:tcPr>
            <w:tcW w:w="773" w:type="pct"/>
          </w:tcPr>
          <w:p w14:paraId="584186E5" w14:textId="14C6BC9D" w:rsidR="00DE3A92" w:rsidRPr="00E23F7D"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E23F7D">
              <w:t xml:space="preserve">Stool </w:t>
            </w:r>
            <w:r>
              <w:t>frequency/ bowel transit time</w:t>
            </w:r>
          </w:p>
        </w:tc>
        <w:tc>
          <w:tcPr>
            <w:tcW w:w="179" w:type="pct"/>
          </w:tcPr>
          <w:p w14:paraId="64E0E804"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B5DCDD" w:themeFill="accent4"/>
          </w:tcPr>
          <w:p w14:paraId="2331BFB7"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tcPr>
          <w:p w14:paraId="4D56614F" w14:textId="30BDDA9E"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w:t>
            </w:r>
          </w:p>
        </w:tc>
        <w:tc>
          <w:tcPr>
            <w:tcW w:w="180" w:type="pct"/>
            <w:shd w:val="clear" w:color="auto" w:fill="B5DCDD" w:themeFill="accent4"/>
          </w:tcPr>
          <w:p w14:paraId="0AF069F8" w14:textId="731BE604"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w:t>
            </w:r>
          </w:p>
        </w:tc>
        <w:tc>
          <w:tcPr>
            <w:tcW w:w="179" w:type="pct"/>
            <w:shd w:val="clear" w:color="auto" w:fill="B5DCDD" w:themeFill="accent4"/>
          </w:tcPr>
          <w:p w14:paraId="7E3CEE0B"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B5DCDD" w:themeFill="accent4"/>
          </w:tcPr>
          <w:p w14:paraId="0285134A" w14:textId="59AB0728"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5D439C">
              <w:t>?</w:t>
            </w:r>
          </w:p>
        </w:tc>
        <w:tc>
          <w:tcPr>
            <w:tcW w:w="179" w:type="pct"/>
            <w:shd w:val="clear" w:color="auto" w:fill="E1E4E5" w:themeFill="accent5"/>
          </w:tcPr>
          <w:p w14:paraId="0D235BA8" w14:textId="2EE03E1B"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w:t>
            </w:r>
          </w:p>
        </w:tc>
        <w:tc>
          <w:tcPr>
            <w:tcW w:w="180" w:type="pct"/>
            <w:shd w:val="clear" w:color="auto" w:fill="E1E4E5" w:themeFill="accent5"/>
          </w:tcPr>
          <w:p w14:paraId="45383CAD" w14:textId="63CD06AC"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422B7">
              <w:t>!</w:t>
            </w:r>
          </w:p>
        </w:tc>
        <w:tc>
          <w:tcPr>
            <w:tcW w:w="179" w:type="pct"/>
            <w:shd w:val="clear" w:color="auto" w:fill="E1E4E5" w:themeFill="accent5"/>
          </w:tcPr>
          <w:p w14:paraId="5DAF1D9B" w14:textId="761D496F"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546D02">
              <w:t>!</w:t>
            </w:r>
          </w:p>
        </w:tc>
        <w:tc>
          <w:tcPr>
            <w:tcW w:w="179" w:type="pct"/>
            <w:shd w:val="clear" w:color="auto" w:fill="B5DCDD" w:themeFill="accent4"/>
          </w:tcPr>
          <w:p w14:paraId="4C6E4814"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00968F" w:themeFill="accent3"/>
          </w:tcPr>
          <w:p w14:paraId="3DD00DFE" w14:textId="5AE5FED0"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Y</w:t>
            </w:r>
          </w:p>
        </w:tc>
        <w:tc>
          <w:tcPr>
            <w:tcW w:w="180" w:type="pct"/>
            <w:shd w:val="clear" w:color="auto" w:fill="B5DCDD" w:themeFill="accent4"/>
          </w:tcPr>
          <w:p w14:paraId="71B5A43C"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79" w:type="pct"/>
            <w:shd w:val="clear" w:color="auto" w:fill="00968F" w:themeFill="accent3"/>
          </w:tcPr>
          <w:p w14:paraId="606A7F44" w14:textId="3403E78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Y</w:t>
            </w:r>
          </w:p>
        </w:tc>
        <w:tc>
          <w:tcPr>
            <w:tcW w:w="179" w:type="pct"/>
            <w:shd w:val="clear" w:color="auto" w:fill="B5DCDD" w:themeFill="accent4"/>
          </w:tcPr>
          <w:p w14:paraId="70A13C13" w14:textId="131AAE2F"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w:t>
            </w:r>
          </w:p>
        </w:tc>
        <w:tc>
          <w:tcPr>
            <w:tcW w:w="179" w:type="pct"/>
            <w:shd w:val="clear" w:color="auto" w:fill="B5DCDD" w:themeFill="accent4"/>
          </w:tcPr>
          <w:p w14:paraId="748AA613" w14:textId="4D76DA14"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shd w:val="clear" w:color="auto" w:fill="E1E4E5" w:themeFill="accent5"/>
          </w:tcPr>
          <w:p w14:paraId="024D7EBB" w14:textId="08025114"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D40D16">
              <w:t>!</w:t>
            </w:r>
          </w:p>
        </w:tc>
        <w:tc>
          <w:tcPr>
            <w:tcW w:w="179" w:type="pct"/>
            <w:shd w:val="clear" w:color="auto" w:fill="00968F" w:themeFill="accent3"/>
          </w:tcPr>
          <w:p w14:paraId="72037FA2" w14:textId="099746E4"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Y</w:t>
            </w:r>
          </w:p>
        </w:tc>
        <w:tc>
          <w:tcPr>
            <w:tcW w:w="179" w:type="pct"/>
            <w:shd w:val="clear" w:color="auto" w:fill="B5DCDD" w:themeFill="accent4"/>
          </w:tcPr>
          <w:p w14:paraId="48AB298E"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80" w:type="pct"/>
            <w:shd w:val="clear" w:color="auto" w:fill="00968F" w:themeFill="accent3"/>
          </w:tcPr>
          <w:p w14:paraId="0C3EFC2F" w14:textId="77777777" w:rsidR="00DE3A92" w:rsidRPr="008143FB" w:rsidRDefault="00DE3A92" w:rsidP="00DE3A92">
            <w:pPr>
              <w:pStyle w:val="Tabletext8pt"/>
              <w:cnfStyle w:val="000000000000" w:firstRow="0" w:lastRow="0" w:firstColumn="0" w:lastColumn="0" w:oddVBand="0" w:evenVBand="0" w:oddHBand="0" w:evenHBand="0" w:firstRowFirstColumn="0" w:firstRowLastColumn="0" w:lastRowFirstColumn="0" w:lastRowLastColumn="0"/>
            </w:pPr>
            <w:r>
              <w:t>Y</w:t>
            </w:r>
          </w:p>
        </w:tc>
      </w:tr>
      <w:tr w:rsidR="00C86BD0" w:rsidRPr="00FB79FD" w14:paraId="501DD348" w14:textId="77777777" w:rsidTr="00320C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8" w:type="pct"/>
          </w:tcPr>
          <w:p w14:paraId="28066B60" w14:textId="77777777" w:rsidR="00DE3A92" w:rsidRPr="00E23F7D" w:rsidRDefault="00DE3A92" w:rsidP="00DE3A92">
            <w:pPr>
              <w:pStyle w:val="Tabletext8pt"/>
            </w:pPr>
            <w:r w:rsidRPr="00E23F7D">
              <w:t>Hawrelak 2020</w:t>
            </w:r>
          </w:p>
        </w:tc>
        <w:tc>
          <w:tcPr>
            <w:tcW w:w="194" w:type="pct"/>
            <w:shd w:val="clear" w:color="auto" w:fill="auto"/>
          </w:tcPr>
          <w:p w14:paraId="19521379" w14:textId="77777777" w:rsidR="00DE3A92"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6C066B">
              <w:rPr>
                <w:rFonts w:ascii="Segoe UI Symbol" w:hAnsi="Segoe UI Symbol" w:cs="Segoe UI Symbol"/>
              </w:rPr>
              <w:t>✓</w:t>
            </w:r>
          </w:p>
        </w:tc>
        <w:tc>
          <w:tcPr>
            <w:tcW w:w="773" w:type="pct"/>
          </w:tcPr>
          <w:p w14:paraId="7CC1DB60" w14:textId="77777777" w:rsidR="00DE3A92" w:rsidRPr="00184313"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HRQoL</w:t>
            </w:r>
          </w:p>
        </w:tc>
        <w:tc>
          <w:tcPr>
            <w:tcW w:w="179" w:type="pct"/>
          </w:tcPr>
          <w:p w14:paraId="3409EA96"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E1E4E5" w:themeFill="accent5"/>
          </w:tcPr>
          <w:p w14:paraId="7B7947F1"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B5DCDD" w:themeFill="accent4"/>
          </w:tcPr>
          <w:p w14:paraId="76C9E561"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80" w:type="pct"/>
            <w:shd w:val="clear" w:color="auto" w:fill="E1E4E5" w:themeFill="accent5"/>
          </w:tcPr>
          <w:p w14:paraId="3A71ABC1"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B5DCDD" w:themeFill="accent4"/>
          </w:tcPr>
          <w:p w14:paraId="35D6EC25"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79" w:type="pct"/>
            <w:shd w:val="clear" w:color="auto" w:fill="E1E4E5" w:themeFill="accent5"/>
          </w:tcPr>
          <w:p w14:paraId="112E29E6"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79" w:type="pct"/>
            <w:shd w:val="clear" w:color="auto" w:fill="E1E4E5" w:themeFill="accent5"/>
          </w:tcPr>
          <w:p w14:paraId="330A29F5"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t>!</w:t>
            </w:r>
          </w:p>
        </w:tc>
        <w:tc>
          <w:tcPr>
            <w:tcW w:w="180" w:type="pct"/>
            <w:shd w:val="clear" w:color="auto" w:fill="E1E4E5" w:themeFill="accent5"/>
          </w:tcPr>
          <w:p w14:paraId="27F867D5"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8422B7">
              <w:t>!</w:t>
            </w:r>
          </w:p>
        </w:tc>
        <w:tc>
          <w:tcPr>
            <w:tcW w:w="179" w:type="pct"/>
            <w:shd w:val="clear" w:color="auto" w:fill="E1E4E5" w:themeFill="accent5"/>
          </w:tcPr>
          <w:p w14:paraId="7FB42952" w14:textId="77777777" w:rsidR="00DE3A92" w:rsidRPr="008143FB"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546D02">
              <w:t>!</w:t>
            </w:r>
          </w:p>
        </w:tc>
        <w:tc>
          <w:tcPr>
            <w:tcW w:w="179" w:type="pct"/>
            <w:shd w:val="clear" w:color="auto" w:fill="E1E4E5" w:themeFill="accent5"/>
          </w:tcPr>
          <w:p w14:paraId="3DA231EA"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79" w:type="pct"/>
            <w:shd w:val="clear" w:color="auto" w:fill="E1E4E5" w:themeFill="accent5"/>
          </w:tcPr>
          <w:p w14:paraId="1261B30E"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80" w:type="pct"/>
            <w:shd w:val="clear" w:color="auto" w:fill="E1E4E5" w:themeFill="accent5"/>
          </w:tcPr>
          <w:p w14:paraId="491ED9C8"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79" w:type="pct"/>
            <w:shd w:val="clear" w:color="auto" w:fill="E1E4E5" w:themeFill="accent5"/>
          </w:tcPr>
          <w:p w14:paraId="3F95A240"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79" w:type="pct"/>
            <w:shd w:val="clear" w:color="auto" w:fill="E1E4E5" w:themeFill="accent5"/>
          </w:tcPr>
          <w:p w14:paraId="6A7E4DDC"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79" w:type="pct"/>
            <w:shd w:val="clear" w:color="auto" w:fill="E1E4E5" w:themeFill="accent5"/>
          </w:tcPr>
          <w:p w14:paraId="0A7DDE3F"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80" w:type="pct"/>
            <w:shd w:val="clear" w:color="auto" w:fill="E1E4E5" w:themeFill="accent5"/>
          </w:tcPr>
          <w:p w14:paraId="19C3CAE4"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79" w:type="pct"/>
            <w:shd w:val="clear" w:color="auto" w:fill="E1E4E5" w:themeFill="accent5"/>
          </w:tcPr>
          <w:p w14:paraId="074B428E"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79" w:type="pct"/>
            <w:shd w:val="clear" w:color="auto" w:fill="E1E4E5" w:themeFill="accent5"/>
          </w:tcPr>
          <w:p w14:paraId="6D44FE20"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c>
          <w:tcPr>
            <w:tcW w:w="180" w:type="pct"/>
            <w:shd w:val="clear" w:color="auto" w:fill="E1E4E5" w:themeFill="accent5"/>
          </w:tcPr>
          <w:p w14:paraId="0AD608D7" w14:textId="77777777" w:rsidR="00DE3A92" w:rsidRPr="00C274F9" w:rsidRDefault="00DE3A92" w:rsidP="00DE3A92">
            <w:pPr>
              <w:pStyle w:val="Tabletext8pt"/>
              <w:cnfStyle w:val="000000100000" w:firstRow="0" w:lastRow="0" w:firstColumn="0" w:lastColumn="0" w:oddVBand="0" w:evenVBand="0" w:oddHBand="1" w:evenHBand="0" w:firstRowFirstColumn="0" w:firstRowLastColumn="0" w:lastRowFirstColumn="0" w:lastRowLastColumn="0"/>
            </w:pPr>
            <w:r w:rsidRPr="00C274F9">
              <w:t>!</w:t>
            </w:r>
          </w:p>
        </w:tc>
      </w:tr>
    </w:tbl>
    <w:p w14:paraId="4C1C9457" w14:textId="50900444" w:rsidR="00F85874" w:rsidRPr="00E23F7D" w:rsidRDefault="00F85874" w:rsidP="00F85874">
      <w:pPr>
        <w:pStyle w:val="TableFigNotes18"/>
      </w:pPr>
      <w:r w:rsidRPr="00E23F7D">
        <w:t xml:space="preserve">Abbreviations: </w:t>
      </w:r>
      <w:r>
        <w:t>HRQoL, health-related quality of life; I</w:t>
      </w:r>
      <w:r w:rsidRPr="00E23F7D">
        <w:t>BS, irritable bowel syndrome</w:t>
      </w:r>
      <w:r w:rsidR="00124E0B">
        <w:t>; RCT, randomised controlled trial</w:t>
      </w:r>
      <w:r w:rsidRPr="00E23F7D">
        <w:t xml:space="preserve"> </w:t>
      </w:r>
    </w:p>
    <w:p w14:paraId="4F974802" w14:textId="77777777" w:rsidR="00164A45" w:rsidRPr="00AF089E" w:rsidRDefault="00164A45" w:rsidP="00164A45">
      <w:pPr>
        <w:pStyle w:val="TableFigNotes18"/>
      </w:pPr>
      <w:r>
        <w:t>Notes:</w:t>
      </w:r>
    </w:p>
    <w:p w14:paraId="285F2F1B" w14:textId="6875DD26" w:rsidR="007720A4" w:rsidRPr="00E23F7D" w:rsidRDefault="007720A4" w:rsidP="007720A4">
      <w:pPr>
        <w:pStyle w:val="TableFigNotes18"/>
      </w:pPr>
      <w:r>
        <w:t>a.</w:t>
      </w:r>
      <w:r w:rsidRPr="00E23F7D">
        <w:t xml:space="preserve"> Best available information means the systematic review meets AMSTAR-2 domains 4, 8, 9, &amp; 11 (see Appendix B</w:t>
      </w:r>
      <w:r w:rsidR="00A83C04">
        <w:t>1</w:t>
      </w:r>
      <w:r>
        <w:t xml:space="preserve"> [</w:t>
      </w:r>
      <w:r w:rsidRPr="00E23F7D">
        <w:t>Framework for selecting the systematic review from which to extract data</w:t>
      </w:r>
      <w:r>
        <w:t>]</w:t>
      </w:r>
      <w:r w:rsidRPr="00E23F7D">
        <w:t>)</w:t>
      </w:r>
      <w:r>
        <w:t>.</w:t>
      </w:r>
    </w:p>
    <w:p w14:paraId="669EE9F6" w14:textId="77777777" w:rsidR="007720A4" w:rsidRDefault="007720A4" w:rsidP="007720A4">
      <w:pPr>
        <w:pStyle w:val="TableFigNotes18"/>
      </w:pPr>
      <w:r>
        <w:t>b. Only critical or important outcome domains with available data included here (see Appendix D1.1.3)</w:t>
      </w:r>
    </w:p>
    <w:p w14:paraId="23FBEC53" w14:textId="1D230092" w:rsidR="00CD6E5C" w:rsidRPr="00FB2D72" w:rsidRDefault="00CD6E5C" w:rsidP="00CD6E5C">
      <w:pPr>
        <w:pStyle w:val="TableFigNotes18"/>
        <w:keepNext/>
      </w:pPr>
      <w:r>
        <w:t>c. RCT has two intervention arms (peppermint oil and anise oil)</w:t>
      </w:r>
    </w:p>
    <w:p w14:paraId="108A07F1" w14:textId="77777777" w:rsidR="00DD7AA7" w:rsidRPr="00E23F7D" w:rsidRDefault="00DD7AA7" w:rsidP="00DD7AA7">
      <w:pPr>
        <w:pStyle w:val="TableFigNotes18"/>
      </w:pPr>
      <w:r w:rsidRPr="003A6590">
        <w:rPr>
          <w:rFonts w:ascii="Segoe UI Symbol" w:hAnsi="Segoe UI Symbol"/>
        </w:rPr>
        <w:t>✓</w:t>
      </w:r>
      <w:r w:rsidRPr="00E23F7D">
        <w:t> Systematic review meets (or partially meets) prespecified critical AMSTAR-2 domains (4, 8, 9 &amp; 11)</w:t>
      </w:r>
      <w:r>
        <w:t>.</w:t>
      </w:r>
    </w:p>
    <w:p w14:paraId="1A5F55BC" w14:textId="77777777" w:rsidR="00DD7AA7" w:rsidRPr="00E23F7D" w:rsidRDefault="00DD7AA7" w:rsidP="00DD7AA7">
      <w:pPr>
        <w:pStyle w:val="TableFigNotes18"/>
      </w:pPr>
      <w:r w:rsidRPr="00E23F7D">
        <w:rPr>
          <w:lang w:eastAsia="en-AU"/>
        </w:rPr>
        <w:t>†</w:t>
      </w:r>
      <w:r w:rsidRPr="00E23F7D">
        <w:t xml:space="preserve"> Systematic review meets (or partially meets) some, but not all, prespecified critical AMSTAR-2 domains (4, 8, 9 &amp; 11)</w:t>
      </w:r>
      <w:r>
        <w:t>.</w:t>
      </w:r>
    </w:p>
    <w:p w14:paraId="5668D514" w14:textId="77777777" w:rsidR="00DD7AA7" w:rsidRDefault="00DD7AA7" w:rsidP="00DD7AA7">
      <w:pPr>
        <w:pStyle w:val="TableFigNotes18"/>
      </w:pPr>
      <w:r w:rsidRPr="00E23F7D">
        <w:t>X Systematic review does not meet prespecified critical AMSTAR-2 domains (4, 8, 9 &amp; 11)</w:t>
      </w:r>
      <w:r>
        <w:t>.</w:t>
      </w:r>
    </w:p>
    <w:p w14:paraId="0EC33A8F" w14:textId="77777777" w:rsidR="00DD7AA7" w:rsidRPr="00413BF6" w:rsidRDefault="00DD7AA7" w:rsidP="00413BF6">
      <w:pPr>
        <w:pStyle w:val="TableFigNotes18"/>
      </w:pPr>
      <w:r w:rsidRPr="00413BF6">
        <w:t>* Systematic review not assessed. A study result is available and reported in another systematic review nominated</w:t>
      </w:r>
      <w:r w:rsidRPr="00413BF6" w:rsidDel="006609E3">
        <w:t xml:space="preserve"> </w:t>
      </w:r>
      <w:r w:rsidRPr="00413BF6">
        <w:t>as the best available evidence.</w:t>
      </w:r>
    </w:p>
    <w:p w14:paraId="72AA2EB4" w14:textId="236148E8" w:rsidR="00DD7AA7" w:rsidRPr="00E23F7D" w:rsidRDefault="00DD7AA7" w:rsidP="00DD7AA7">
      <w:pPr>
        <w:pStyle w:val="TableFigNotes18"/>
        <w:keepNext/>
      </w:pPr>
      <w:r w:rsidRPr="00AF33C8">
        <w:t xml:space="preserve">Y </w:t>
      </w:r>
      <w:r w:rsidRPr="00E23F7D">
        <w:t xml:space="preserve">RCT is included in the systematic review, meets our PICO criteria &amp; a study result is </w:t>
      </w:r>
      <w:r w:rsidR="00B62974">
        <w:t xml:space="preserve">reported for the listed outcome measure </w:t>
      </w:r>
      <w:r w:rsidR="00164A45">
        <w:t>[result available]</w:t>
      </w:r>
      <w:r>
        <w:t>.</w:t>
      </w:r>
    </w:p>
    <w:p w14:paraId="5755D3AE" w14:textId="16127134" w:rsidR="00F32E18" w:rsidRDefault="00DD7AA7" w:rsidP="00F32E18">
      <w:pPr>
        <w:pStyle w:val="TableFigNotes18"/>
      </w:pPr>
      <w:r w:rsidRPr="00E23F7D">
        <w:t>? RCT is included in the systematic review</w:t>
      </w:r>
      <w:r>
        <w:t xml:space="preserve"> &amp;</w:t>
      </w:r>
      <w:r w:rsidRPr="00E23F7D">
        <w:t xml:space="preserve"> meets our PICO criteria, but</w:t>
      </w:r>
      <w:r w:rsidR="00164A45">
        <w:t xml:space="preserve"> a study result is not available </w:t>
      </w:r>
      <w:r w:rsidR="00E92A6B">
        <w:t xml:space="preserve">for the listed outcome </w:t>
      </w:r>
      <w:r w:rsidR="00F32E18">
        <w:t>[data is incomplete;</w:t>
      </w:r>
      <w:r w:rsidR="00F32E18" w:rsidRPr="00F32E18">
        <w:t xml:space="preserve"> </w:t>
      </w:r>
      <w:r w:rsidR="00F32E18">
        <w:t>result may be available in another SR]</w:t>
      </w:r>
    </w:p>
    <w:p w14:paraId="65808841" w14:textId="075EFDFA" w:rsidR="003C032D" w:rsidRDefault="00DD7AA7" w:rsidP="003C032D">
      <w:pPr>
        <w:pStyle w:val="TableFigNotes18"/>
      </w:pPr>
      <w:r w:rsidRPr="00E23F7D">
        <w:t xml:space="preserve">! RCT is included in the systematic </w:t>
      </w:r>
      <w:r w:rsidR="002F3BAE" w:rsidRPr="00E23F7D">
        <w:t>review,</w:t>
      </w:r>
      <w:r w:rsidRPr="00E23F7D">
        <w:t xml:space="preserve"> but </w:t>
      </w:r>
      <w:r w:rsidR="003C032D">
        <w:t>the SR indicates th</w:t>
      </w:r>
      <w:r w:rsidR="002F3BAE">
        <w:t>e</w:t>
      </w:r>
      <w:r w:rsidR="003C032D">
        <w:t xml:space="preserve"> study does not </w:t>
      </w:r>
      <w:r w:rsidR="007B6935">
        <w:t>measure</w:t>
      </w:r>
      <w:r w:rsidR="003C032D">
        <w:t xml:space="preserve"> </w:t>
      </w:r>
      <w:r w:rsidR="00B62974">
        <w:t xml:space="preserve">(or report) </w:t>
      </w:r>
      <w:r w:rsidR="003C032D">
        <w:t>the listed outcome [not measured]</w:t>
      </w:r>
    </w:p>
    <w:p w14:paraId="4DB3F046" w14:textId="41DA73AC" w:rsidR="00F85874" w:rsidRDefault="00DD7AA7" w:rsidP="00316DB6">
      <w:pPr>
        <w:pStyle w:val="TableFigNotes18"/>
      </w:pPr>
      <w:r w:rsidRPr="00E23F7D">
        <w:t>-- RCT is not included in systematic review</w:t>
      </w:r>
      <w:r>
        <w:t>.</w:t>
      </w:r>
    </w:p>
    <w:p w14:paraId="6D844A52" w14:textId="09B8126F" w:rsidR="0030261D" w:rsidRPr="00E23F7D" w:rsidRDefault="0030261D" w:rsidP="0030261D">
      <w:pPr>
        <w:pStyle w:val="Caption"/>
      </w:pPr>
      <w:bookmarkStart w:id="102" w:name="_Ref142416454"/>
      <w:bookmarkStart w:id="103" w:name="_Toc177486179"/>
      <w:r w:rsidRPr="00E23F7D">
        <w:lastRenderedPageBreak/>
        <w:t xml:space="preserve">Table </w:t>
      </w:r>
      <w:r w:rsidR="00D42B8A">
        <w:fldChar w:fldCharType="begin"/>
      </w:r>
      <w:r w:rsidR="00D42B8A">
        <w:instrText xml:space="preserve"> SEQ Table \* ARABIC </w:instrText>
      </w:r>
      <w:r w:rsidR="00D42B8A">
        <w:fldChar w:fldCharType="separate"/>
      </w:r>
      <w:r w:rsidR="006C1868">
        <w:rPr>
          <w:noProof/>
        </w:rPr>
        <w:t>4</w:t>
      </w:r>
      <w:r w:rsidR="00D42B8A">
        <w:fldChar w:fldCharType="end"/>
      </w:r>
      <w:bookmarkEnd w:id="102"/>
      <w:r w:rsidRPr="00E23F7D">
        <w:tab/>
        <w:t>List of included systematic reviews and overlap with eligible RCTs (per outcome): Irritable bowel syndrome</w:t>
      </w:r>
      <w:r>
        <w:t xml:space="preserve"> (WHM other than peppermint oil)</w:t>
      </w:r>
      <w:bookmarkEnd w:id="103"/>
    </w:p>
    <w:tbl>
      <w:tblPr>
        <w:tblStyle w:val="PlainTable2"/>
        <w:tblW w:w="5012" w:type="pct"/>
        <w:tblLayout w:type="fixed"/>
        <w:tblCellMar>
          <w:left w:w="57" w:type="dxa"/>
          <w:right w:w="57" w:type="dxa"/>
        </w:tblCellMar>
        <w:tblLook w:val="04A0" w:firstRow="1" w:lastRow="0" w:firstColumn="1" w:lastColumn="0" w:noHBand="0" w:noVBand="1"/>
      </w:tblPr>
      <w:tblGrid>
        <w:gridCol w:w="1841"/>
        <w:gridCol w:w="567"/>
        <w:gridCol w:w="2265"/>
        <w:gridCol w:w="476"/>
        <w:gridCol w:w="477"/>
        <w:gridCol w:w="477"/>
        <w:gridCol w:w="477"/>
        <w:gridCol w:w="477"/>
        <w:gridCol w:w="477"/>
        <w:gridCol w:w="477"/>
        <w:gridCol w:w="477"/>
        <w:gridCol w:w="477"/>
        <w:gridCol w:w="477"/>
        <w:gridCol w:w="477"/>
        <w:gridCol w:w="477"/>
        <w:gridCol w:w="477"/>
        <w:gridCol w:w="477"/>
        <w:gridCol w:w="477"/>
        <w:gridCol w:w="477"/>
        <w:gridCol w:w="477"/>
        <w:gridCol w:w="477"/>
        <w:gridCol w:w="477"/>
        <w:gridCol w:w="477"/>
        <w:gridCol w:w="500"/>
      </w:tblGrid>
      <w:tr w:rsidR="00566D4A" w:rsidRPr="00E23F7D" w14:paraId="43A80A8D" w14:textId="77777777" w:rsidTr="00316DB6">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26" w:type="pct"/>
            <w:vMerge w:val="restart"/>
            <w:hideMark/>
          </w:tcPr>
          <w:p w14:paraId="3BF7F683" w14:textId="77777777" w:rsidR="00DF1A57" w:rsidRPr="00E23F7D" w:rsidRDefault="00DF1A57" w:rsidP="00DF1A57">
            <w:pPr>
              <w:pStyle w:val="Tabletext8pt"/>
              <w:rPr>
                <w:rFonts w:eastAsia="Times New Roman" w:cs="Times New Roman"/>
                <w:b w:val="0"/>
                <w:bCs/>
                <w:lang w:eastAsia="en-AU"/>
              </w:rPr>
            </w:pPr>
            <w:r w:rsidRPr="00E23F7D">
              <w:t>Review ID</w:t>
            </w:r>
          </w:p>
        </w:tc>
        <w:tc>
          <w:tcPr>
            <w:tcW w:w="193" w:type="pct"/>
            <w:vMerge w:val="restart"/>
            <w:textDirection w:val="btLr"/>
          </w:tcPr>
          <w:p w14:paraId="594A371E" w14:textId="16EB6E78" w:rsidR="00DF1A57" w:rsidRPr="00966769" w:rsidRDefault="00DF1A57" w:rsidP="00966769">
            <w:pPr>
              <w:pStyle w:val="Tabletext8pt"/>
              <w:cnfStyle w:val="100000000000" w:firstRow="1" w:lastRow="0" w:firstColumn="0" w:lastColumn="0" w:oddVBand="0" w:evenVBand="0" w:oddHBand="0" w:evenHBand="0" w:firstRowFirstColumn="0" w:firstRowLastColumn="0" w:lastRowFirstColumn="0" w:lastRowLastColumn="0"/>
            </w:pPr>
            <w:r w:rsidRPr="00966769">
              <w:t xml:space="preserve">Best available </w:t>
            </w:r>
            <w:r w:rsidRPr="00966769">
              <w:rPr>
                <w:rStyle w:val="FootnoteReference"/>
              </w:rPr>
              <w:t>a</w:t>
            </w:r>
          </w:p>
        </w:tc>
        <w:tc>
          <w:tcPr>
            <w:tcW w:w="770" w:type="pct"/>
            <w:vMerge w:val="restart"/>
          </w:tcPr>
          <w:p w14:paraId="32B8D3BC" w14:textId="6563A805" w:rsidR="00DF1A57" w:rsidRPr="00E23F7D" w:rsidRDefault="00DF1A57" w:rsidP="00DF1A57">
            <w:pPr>
              <w:pStyle w:val="Tabletext8pt"/>
              <w:cnfStyle w:val="100000000000" w:firstRow="1" w:lastRow="0" w:firstColumn="0" w:lastColumn="0" w:oddVBand="0" w:evenVBand="0" w:oddHBand="0" w:evenHBand="0" w:firstRowFirstColumn="0" w:firstRowLastColumn="0" w:lastRowFirstColumn="0" w:lastRowLastColumn="0"/>
            </w:pPr>
            <w:r>
              <w:t xml:space="preserve">Prioritised outcome domain </w:t>
            </w:r>
            <w:r w:rsidRPr="00413BF6">
              <w:rPr>
                <w:rStyle w:val="FootnoteReference"/>
              </w:rPr>
              <w:t>b</w:t>
            </w:r>
          </w:p>
        </w:tc>
        <w:tc>
          <w:tcPr>
            <w:tcW w:w="3410" w:type="pct"/>
            <w:gridSpan w:val="21"/>
          </w:tcPr>
          <w:p w14:paraId="779FAC75" w14:textId="77777777" w:rsidR="00DF1A57" w:rsidRPr="008143FB" w:rsidRDefault="00DF1A57" w:rsidP="00DF1A57">
            <w:pPr>
              <w:pStyle w:val="Tabletext8pt"/>
              <w:cnfStyle w:val="100000000000" w:firstRow="1" w:lastRow="0" w:firstColumn="0" w:lastColumn="0" w:oddVBand="0" w:evenVBand="0" w:oddHBand="0" w:evenHBand="0" w:firstRowFirstColumn="0" w:firstRowLastColumn="0" w:lastRowFirstColumn="0" w:lastRowLastColumn="0"/>
            </w:pPr>
            <w:r w:rsidRPr="008143FB">
              <w:t>Study ID</w:t>
            </w:r>
          </w:p>
        </w:tc>
      </w:tr>
      <w:tr w:rsidR="00316DB6" w:rsidRPr="00E23F7D" w14:paraId="20C0F948" w14:textId="77777777" w:rsidTr="00423780">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626" w:type="pct"/>
            <w:vMerge/>
          </w:tcPr>
          <w:p w14:paraId="1BE7F5AC" w14:textId="03AFD464" w:rsidR="00052071" w:rsidRPr="00E23F7D" w:rsidRDefault="00052071" w:rsidP="00FB2D72">
            <w:pPr>
              <w:pStyle w:val="Tabletext8pt"/>
            </w:pPr>
          </w:p>
        </w:tc>
        <w:tc>
          <w:tcPr>
            <w:tcW w:w="193" w:type="pct"/>
            <w:vMerge/>
          </w:tcPr>
          <w:p w14:paraId="16DBAEE3" w14:textId="77777777" w:rsidR="00052071" w:rsidRPr="00E23F7D" w:rsidRDefault="00052071" w:rsidP="00FB2D72">
            <w:pPr>
              <w:pStyle w:val="Tabletext8pt"/>
              <w:cnfStyle w:val="000000100000" w:firstRow="0" w:lastRow="0" w:firstColumn="0" w:lastColumn="0" w:oddVBand="0" w:evenVBand="0" w:oddHBand="1" w:evenHBand="0" w:firstRowFirstColumn="0" w:firstRowLastColumn="0" w:lastRowFirstColumn="0" w:lastRowLastColumn="0"/>
            </w:pPr>
          </w:p>
        </w:tc>
        <w:tc>
          <w:tcPr>
            <w:tcW w:w="770" w:type="pct"/>
            <w:vMerge/>
          </w:tcPr>
          <w:p w14:paraId="11BBA08C" w14:textId="70F234AC" w:rsidR="00052071" w:rsidRPr="00E23F7D" w:rsidRDefault="00052071" w:rsidP="00FB2D72">
            <w:pPr>
              <w:pStyle w:val="Tabletext8pt"/>
              <w:cnfStyle w:val="000000100000" w:firstRow="0" w:lastRow="0" w:firstColumn="0" w:lastColumn="0" w:oddVBand="0" w:evenVBand="0" w:oddHBand="1" w:evenHBand="0" w:firstRowFirstColumn="0" w:firstRowLastColumn="0" w:lastRowFirstColumn="0" w:lastRowLastColumn="0"/>
            </w:pPr>
          </w:p>
        </w:tc>
        <w:tc>
          <w:tcPr>
            <w:tcW w:w="162" w:type="pct"/>
            <w:textDirection w:val="btLr"/>
          </w:tcPr>
          <w:p w14:paraId="56F8F9F7" w14:textId="5F922381" w:rsidR="00052071" w:rsidRPr="00FB2D72"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FB2D72">
              <w:t>Mosaffa-Jahromi 2016</w:t>
            </w:r>
            <w:r>
              <w:t xml:space="preserve"> </w:t>
            </w:r>
            <w:r w:rsidR="00DF1A57" w:rsidRPr="00413BF6">
              <w:rPr>
                <w:rStyle w:val="FootnoteReference"/>
              </w:rPr>
              <w:t>c</w:t>
            </w:r>
          </w:p>
        </w:tc>
        <w:tc>
          <w:tcPr>
            <w:tcW w:w="162" w:type="pct"/>
            <w:textDirection w:val="btLr"/>
          </w:tcPr>
          <w:p w14:paraId="790869DB" w14:textId="44CEDB4E"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Portincasa 2016</w:t>
            </w:r>
          </w:p>
        </w:tc>
        <w:tc>
          <w:tcPr>
            <w:tcW w:w="162" w:type="pct"/>
            <w:textDirection w:val="btLr"/>
          </w:tcPr>
          <w:p w14:paraId="0CC4E25F" w14:textId="5F4A060D"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t>Shulman 2016</w:t>
            </w:r>
          </w:p>
        </w:tc>
        <w:tc>
          <w:tcPr>
            <w:tcW w:w="162" w:type="pct"/>
            <w:textDirection w:val="btLr"/>
          </w:tcPr>
          <w:p w14:paraId="2CC8768A" w14:textId="5EA576A1"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Brown 2015</w:t>
            </w:r>
          </w:p>
        </w:tc>
        <w:tc>
          <w:tcPr>
            <w:tcW w:w="162" w:type="pct"/>
            <w:textDirection w:val="btLr"/>
          </w:tcPr>
          <w:p w14:paraId="3032CD9B" w14:textId="03FF03A9"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Storsrud 2015</w:t>
            </w:r>
          </w:p>
        </w:tc>
        <w:tc>
          <w:tcPr>
            <w:tcW w:w="162" w:type="pct"/>
            <w:textDirection w:val="btLr"/>
          </w:tcPr>
          <w:p w14:paraId="2F72D2B5" w14:textId="4BD7C87A"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Tilburg 2014</w:t>
            </w:r>
          </w:p>
        </w:tc>
        <w:tc>
          <w:tcPr>
            <w:tcW w:w="162" w:type="pct"/>
            <w:textDirection w:val="btLr"/>
          </w:tcPr>
          <w:p w14:paraId="1B798C36" w14:textId="1BFFA163"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Bortolotti 2011</w:t>
            </w:r>
          </w:p>
        </w:tc>
        <w:tc>
          <w:tcPr>
            <w:tcW w:w="162" w:type="pct"/>
            <w:textDirection w:val="btLr"/>
          </w:tcPr>
          <w:p w14:paraId="5CDE3353" w14:textId="40E02545"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Hutchings 2011</w:t>
            </w:r>
          </w:p>
        </w:tc>
        <w:tc>
          <w:tcPr>
            <w:tcW w:w="162" w:type="pct"/>
            <w:textDirection w:val="btLr"/>
          </w:tcPr>
          <w:p w14:paraId="3B7D03D0" w14:textId="2A37C8E5"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Saito 2010</w:t>
            </w:r>
          </w:p>
        </w:tc>
        <w:tc>
          <w:tcPr>
            <w:tcW w:w="162" w:type="pct"/>
            <w:textDirection w:val="btLr"/>
          </w:tcPr>
          <w:p w14:paraId="28FF2C9B" w14:textId="1A40AD13"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Bijkerk 2009</w:t>
            </w:r>
          </w:p>
        </w:tc>
        <w:tc>
          <w:tcPr>
            <w:tcW w:w="162" w:type="pct"/>
            <w:textDirection w:val="btLr"/>
          </w:tcPr>
          <w:p w14:paraId="5C3E02E5" w14:textId="622B57F9"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Davis 2006</w:t>
            </w:r>
          </w:p>
        </w:tc>
        <w:tc>
          <w:tcPr>
            <w:tcW w:w="162" w:type="pct"/>
            <w:textDirection w:val="btLr"/>
          </w:tcPr>
          <w:p w14:paraId="03F83DB1" w14:textId="4FFF1040"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Vejdani 2006</w:t>
            </w:r>
          </w:p>
        </w:tc>
        <w:tc>
          <w:tcPr>
            <w:tcW w:w="162" w:type="pct"/>
            <w:textDirection w:val="btLr"/>
          </w:tcPr>
          <w:p w14:paraId="0ECA9474" w14:textId="700B5A9F"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Brinkhaus 2005</w:t>
            </w:r>
          </w:p>
        </w:tc>
        <w:tc>
          <w:tcPr>
            <w:tcW w:w="162" w:type="pct"/>
            <w:textDirection w:val="btLr"/>
          </w:tcPr>
          <w:p w14:paraId="0980AACC" w14:textId="7EA149CE"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Madisch 2004</w:t>
            </w:r>
          </w:p>
        </w:tc>
        <w:tc>
          <w:tcPr>
            <w:tcW w:w="162" w:type="pct"/>
            <w:textDirection w:val="btLr"/>
          </w:tcPr>
          <w:p w14:paraId="3E42A55A" w14:textId="465A515E"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Pedersen 1998</w:t>
            </w:r>
          </w:p>
        </w:tc>
        <w:tc>
          <w:tcPr>
            <w:tcW w:w="162" w:type="pct"/>
            <w:textDirection w:val="btLr"/>
          </w:tcPr>
          <w:p w14:paraId="5928A638" w14:textId="47313289"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Jalihal 1990</w:t>
            </w:r>
          </w:p>
        </w:tc>
        <w:tc>
          <w:tcPr>
            <w:tcW w:w="162" w:type="pct"/>
            <w:textDirection w:val="btLr"/>
          </w:tcPr>
          <w:p w14:paraId="3DC13C90" w14:textId="1ECFFDE9"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Prior 1987</w:t>
            </w:r>
          </w:p>
        </w:tc>
        <w:tc>
          <w:tcPr>
            <w:tcW w:w="162" w:type="pct"/>
            <w:textDirection w:val="btLr"/>
          </w:tcPr>
          <w:p w14:paraId="2B7A993B" w14:textId="1CAB1FF9"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Nigam 19</w:t>
            </w:r>
            <w:r>
              <w:t>84</w:t>
            </w:r>
          </w:p>
        </w:tc>
        <w:tc>
          <w:tcPr>
            <w:tcW w:w="162" w:type="pct"/>
            <w:textDirection w:val="btLr"/>
          </w:tcPr>
          <w:p w14:paraId="5489A54B" w14:textId="404B8002"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Arthurs 1983</w:t>
            </w:r>
          </w:p>
        </w:tc>
        <w:tc>
          <w:tcPr>
            <w:tcW w:w="162" w:type="pct"/>
            <w:textDirection w:val="btLr"/>
          </w:tcPr>
          <w:p w14:paraId="6652865F" w14:textId="0F4504B3"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Longstreth 1981</w:t>
            </w:r>
          </w:p>
        </w:tc>
        <w:tc>
          <w:tcPr>
            <w:tcW w:w="162" w:type="pct"/>
            <w:textDirection w:val="btLr"/>
          </w:tcPr>
          <w:p w14:paraId="06F9C900" w14:textId="5D3F37AF" w:rsidR="00052071" w:rsidRPr="008143FB" w:rsidRDefault="00052071" w:rsidP="00F85874">
            <w:pPr>
              <w:pStyle w:val="Tabletext8pt"/>
              <w:cnfStyle w:val="000000100000" w:firstRow="0" w:lastRow="0" w:firstColumn="0" w:lastColumn="0" w:oddVBand="0" w:evenVBand="0" w:oddHBand="1" w:evenHBand="0" w:firstRowFirstColumn="0" w:firstRowLastColumn="0" w:lastRowFirstColumn="0" w:lastRowLastColumn="0"/>
            </w:pPr>
            <w:r w:rsidRPr="008143FB">
              <w:t>Ritchie 1979</w:t>
            </w:r>
          </w:p>
        </w:tc>
      </w:tr>
      <w:tr w:rsidR="00316DB6" w:rsidRPr="008143FB" w14:paraId="44BC64A9" w14:textId="77777777" w:rsidTr="00316DB6">
        <w:trPr>
          <w:cantSplit/>
          <w:trHeight w:val="20"/>
        </w:trPr>
        <w:tc>
          <w:tcPr>
            <w:cnfStyle w:val="001000000000" w:firstRow="0" w:lastRow="0" w:firstColumn="1" w:lastColumn="0" w:oddVBand="0" w:evenVBand="0" w:oddHBand="0" w:evenHBand="0" w:firstRowFirstColumn="0" w:firstRowLastColumn="0" w:lastRowFirstColumn="0" w:lastRowLastColumn="0"/>
            <w:tcW w:w="626" w:type="pct"/>
          </w:tcPr>
          <w:p w14:paraId="3E5568F3" w14:textId="0C89F74B" w:rsidR="00566D4A" w:rsidRPr="00E23F7D" w:rsidRDefault="00566D4A" w:rsidP="004A0677">
            <w:pPr>
              <w:pStyle w:val="Tabletext8pt"/>
            </w:pPr>
            <w:r>
              <w:t>Anh 2020</w:t>
            </w:r>
          </w:p>
        </w:tc>
        <w:tc>
          <w:tcPr>
            <w:tcW w:w="193" w:type="pct"/>
          </w:tcPr>
          <w:p w14:paraId="4FD2E540" w14:textId="0C311ECC" w:rsidR="00566D4A"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FE31D5">
              <w:rPr>
                <w:lang w:eastAsia="en-AU"/>
              </w:rPr>
              <w:t>†</w:t>
            </w:r>
          </w:p>
        </w:tc>
        <w:tc>
          <w:tcPr>
            <w:tcW w:w="770" w:type="pct"/>
            <w:vMerge w:val="restart"/>
          </w:tcPr>
          <w:p w14:paraId="6DA8000D" w14:textId="7BD90648" w:rsidR="00566D4A" w:rsidRPr="00184313"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Global symptom improvement</w:t>
            </w:r>
          </w:p>
        </w:tc>
        <w:tc>
          <w:tcPr>
            <w:tcW w:w="162" w:type="pct"/>
            <w:shd w:val="clear" w:color="auto" w:fill="B5DCDD" w:themeFill="accent4"/>
          </w:tcPr>
          <w:p w14:paraId="10D01024" w14:textId="2F6C9B21" w:rsidR="00566D4A" w:rsidRPr="00FB2D72"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FB2D72">
              <w:t>?</w:t>
            </w:r>
          </w:p>
        </w:tc>
        <w:tc>
          <w:tcPr>
            <w:tcW w:w="162" w:type="pct"/>
          </w:tcPr>
          <w:p w14:paraId="2035710C" w14:textId="77777777"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auto"/>
          </w:tcPr>
          <w:p w14:paraId="4CC652AB" w14:textId="31A46A20"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3D3E95AD" w14:textId="5635107C"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2500F028" w14:textId="77777777"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B5DCDD" w:themeFill="accent4"/>
          </w:tcPr>
          <w:p w14:paraId="3009EDFF" w14:textId="0CBCFEFE"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tcPr>
          <w:p w14:paraId="6EF2A8F3" w14:textId="77777777"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6E485614" w14:textId="77777777"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681B3B5E" w14:textId="77777777"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77C179F5" w14:textId="77777777"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09074748" w14:textId="77777777"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774656DE" w14:textId="77777777"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607F7EF2" w14:textId="77777777"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31954779" w14:textId="77777777"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27FE57EF" w14:textId="77777777"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492311C5" w14:textId="77777777"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68435E1C" w14:textId="77777777"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0F44E28C" w14:textId="6BF66068"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08BD54F6" w14:textId="4C270057"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2A0AF3AE" w14:textId="77777777"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248606B7" w14:textId="77777777" w:rsidR="00566D4A" w:rsidRPr="008143FB" w:rsidRDefault="00566D4A" w:rsidP="00F85874">
            <w:pPr>
              <w:pStyle w:val="Tabletext8pt"/>
              <w:cnfStyle w:val="000000000000" w:firstRow="0" w:lastRow="0" w:firstColumn="0" w:lastColumn="0" w:oddVBand="0" w:evenVBand="0" w:oddHBand="0" w:evenHBand="0" w:firstRowFirstColumn="0" w:firstRowLastColumn="0" w:lastRowFirstColumn="0" w:lastRowLastColumn="0"/>
            </w:pPr>
            <w:r w:rsidRPr="008143FB">
              <w:t>--</w:t>
            </w:r>
          </w:p>
        </w:tc>
      </w:tr>
      <w:tr w:rsidR="00E36869" w:rsidRPr="00FB79FD" w14:paraId="773DA357" w14:textId="77777777" w:rsidTr="00BB500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26" w:type="pct"/>
          </w:tcPr>
          <w:p w14:paraId="431D858F" w14:textId="6465ACEE" w:rsidR="00566D4A" w:rsidRPr="00E23F7D" w:rsidRDefault="00566D4A" w:rsidP="000D3C7B">
            <w:pPr>
              <w:pStyle w:val="Tabletext8pt"/>
            </w:pPr>
            <w:r w:rsidRPr="00E23F7D">
              <w:t>Black 2020</w:t>
            </w:r>
          </w:p>
        </w:tc>
        <w:tc>
          <w:tcPr>
            <w:tcW w:w="193" w:type="pct"/>
            <w:shd w:val="clear" w:color="auto" w:fill="auto"/>
          </w:tcPr>
          <w:p w14:paraId="6CC78EB6" w14:textId="671D76B1" w:rsidR="00566D4A"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6C066B">
              <w:rPr>
                <w:rFonts w:ascii="Segoe UI Symbol" w:hAnsi="Segoe UI Symbol" w:cs="Segoe UI Symbol"/>
              </w:rPr>
              <w:t>✓</w:t>
            </w:r>
          </w:p>
        </w:tc>
        <w:tc>
          <w:tcPr>
            <w:tcW w:w="770" w:type="pct"/>
            <w:vMerge/>
            <w:textDirection w:val="btLr"/>
          </w:tcPr>
          <w:p w14:paraId="5E998C46" w14:textId="75B878B3" w:rsidR="00566D4A" w:rsidRPr="00184313" w:rsidRDefault="00566D4A" w:rsidP="00566D4A">
            <w:pPr>
              <w:pStyle w:val="Tabletext8pt"/>
              <w:ind w:left="113" w:right="113"/>
              <w:cnfStyle w:val="000000100000" w:firstRow="0" w:lastRow="0" w:firstColumn="0" w:lastColumn="0" w:oddVBand="0" w:evenVBand="0" w:oddHBand="1" w:evenHBand="0" w:firstRowFirstColumn="0" w:firstRowLastColumn="0" w:lastRowFirstColumn="0" w:lastRowLastColumn="0"/>
            </w:pPr>
          </w:p>
        </w:tc>
        <w:tc>
          <w:tcPr>
            <w:tcW w:w="162" w:type="pct"/>
            <w:shd w:val="clear" w:color="auto" w:fill="E1E4E5" w:themeFill="accent5"/>
          </w:tcPr>
          <w:p w14:paraId="76DD9FBC" w14:textId="748803F9" w:rsidR="00566D4A" w:rsidRPr="00FB2D72"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rsidRPr="00FB2D72">
              <w:t>!</w:t>
            </w:r>
          </w:p>
        </w:tc>
        <w:tc>
          <w:tcPr>
            <w:tcW w:w="162" w:type="pct"/>
          </w:tcPr>
          <w:p w14:paraId="6416FE82" w14:textId="60F8E310"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auto"/>
          </w:tcPr>
          <w:p w14:paraId="7D3BF44E" w14:textId="0B880DC4"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43A744A7" w14:textId="16F983A4"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4BA88C25" w14:textId="693C1EC4"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5386E1C0" w14:textId="189C9FBB"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71B70C88" w14:textId="25E5356E"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519AFAF5" w14:textId="7202B17D"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07E8418D" w14:textId="7EA07494"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E1E4E5" w:themeFill="accent5"/>
          </w:tcPr>
          <w:p w14:paraId="637EB80F" w14:textId="0A810536"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tcPr>
          <w:p w14:paraId="5082084D" w14:textId="07645737"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64FBE3F5" w14:textId="071F56F9"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16A620F5" w14:textId="77D8FEC2"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0080DCD5" w14:textId="0C9963BE"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1E021431" w14:textId="11F06A67"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B5DCDD" w:themeFill="accent4"/>
          </w:tcPr>
          <w:p w14:paraId="20BD819A" w14:textId="2E97167C"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B5DCDD" w:themeFill="accent4"/>
          </w:tcPr>
          <w:p w14:paraId="3CAEE3D1" w14:textId="34A52361"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B5DCDD" w:themeFill="accent4"/>
          </w:tcPr>
          <w:p w14:paraId="56CAC457" w14:textId="483F5728" w:rsidR="00566D4A" w:rsidRPr="00EB6D13"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rsidRPr="00EB6D13">
              <w:t>?</w:t>
            </w:r>
          </w:p>
        </w:tc>
        <w:tc>
          <w:tcPr>
            <w:tcW w:w="162" w:type="pct"/>
            <w:shd w:val="clear" w:color="auto" w:fill="B5DCDD" w:themeFill="accent4"/>
          </w:tcPr>
          <w:p w14:paraId="50592C5C" w14:textId="23D44B5B" w:rsidR="00566D4A" w:rsidRPr="00EB6D13"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rsidRPr="00EB6D13">
              <w:t>?</w:t>
            </w:r>
          </w:p>
        </w:tc>
        <w:tc>
          <w:tcPr>
            <w:tcW w:w="162" w:type="pct"/>
            <w:shd w:val="clear" w:color="auto" w:fill="B5DCDD" w:themeFill="accent4"/>
          </w:tcPr>
          <w:p w14:paraId="3CBE9670" w14:textId="228DAD14"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B5DCDD" w:themeFill="accent4"/>
          </w:tcPr>
          <w:p w14:paraId="769E1882" w14:textId="15779912" w:rsidR="00566D4A" w:rsidRPr="008143FB" w:rsidRDefault="00566D4A" w:rsidP="000D3C7B">
            <w:pPr>
              <w:pStyle w:val="Tabletext8pt"/>
              <w:cnfStyle w:val="000000100000" w:firstRow="0" w:lastRow="0" w:firstColumn="0" w:lastColumn="0" w:oddVBand="0" w:evenVBand="0" w:oddHBand="1" w:evenHBand="0" w:firstRowFirstColumn="0" w:firstRowLastColumn="0" w:lastRowFirstColumn="0" w:lastRowLastColumn="0"/>
            </w:pPr>
            <w:r>
              <w:t>?</w:t>
            </w:r>
          </w:p>
        </w:tc>
      </w:tr>
      <w:tr w:rsidR="00E36869" w:rsidRPr="00E23F7D" w14:paraId="5FCB2FDC" w14:textId="77777777" w:rsidTr="00BB5001">
        <w:trPr>
          <w:cantSplit/>
          <w:trHeight w:val="20"/>
        </w:trPr>
        <w:tc>
          <w:tcPr>
            <w:cnfStyle w:val="001000000000" w:firstRow="0" w:lastRow="0" w:firstColumn="1" w:lastColumn="0" w:oddVBand="0" w:evenVBand="0" w:oddHBand="0" w:evenHBand="0" w:firstRowFirstColumn="0" w:firstRowLastColumn="0" w:lastRowFirstColumn="0" w:lastRowLastColumn="0"/>
            <w:tcW w:w="626" w:type="pct"/>
          </w:tcPr>
          <w:p w14:paraId="6D5C7313" w14:textId="77777777" w:rsidR="00566D4A" w:rsidRPr="00E23F7D" w:rsidRDefault="00566D4A" w:rsidP="00566D4A">
            <w:pPr>
              <w:pStyle w:val="Tabletext8pt"/>
            </w:pPr>
            <w:r w:rsidRPr="00E23F7D">
              <w:t>Hawrelak 2020</w:t>
            </w:r>
          </w:p>
        </w:tc>
        <w:tc>
          <w:tcPr>
            <w:tcW w:w="193" w:type="pct"/>
            <w:shd w:val="clear" w:color="auto" w:fill="auto"/>
          </w:tcPr>
          <w:p w14:paraId="0EB78FD9" w14:textId="77777777" w:rsidR="00566D4A"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6C066B">
              <w:rPr>
                <w:rFonts w:ascii="Segoe UI Symbol" w:hAnsi="Segoe UI Symbol" w:cs="Segoe UI Symbol"/>
              </w:rPr>
              <w:t>✓</w:t>
            </w:r>
          </w:p>
        </w:tc>
        <w:tc>
          <w:tcPr>
            <w:tcW w:w="770" w:type="pct"/>
            <w:vMerge/>
            <w:textDirection w:val="btLr"/>
          </w:tcPr>
          <w:p w14:paraId="331639B2" w14:textId="40FB6370" w:rsidR="00566D4A" w:rsidRPr="00E23F7D" w:rsidRDefault="00566D4A" w:rsidP="00566D4A">
            <w:pPr>
              <w:pStyle w:val="Tabletext8pt"/>
              <w:ind w:left="113" w:right="113"/>
              <w:cnfStyle w:val="000000000000" w:firstRow="0" w:lastRow="0" w:firstColumn="0" w:lastColumn="0" w:oddVBand="0" w:evenVBand="0" w:oddHBand="0" w:evenHBand="0" w:firstRowFirstColumn="0" w:firstRowLastColumn="0" w:lastRowFirstColumn="0" w:lastRowLastColumn="0"/>
            </w:pPr>
          </w:p>
        </w:tc>
        <w:tc>
          <w:tcPr>
            <w:tcW w:w="162" w:type="pct"/>
            <w:shd w:val="clear" w:color="auto" w:fill="B5DCDD" w:themeFill="accent4"/>
          </w:tcPr>
          <w:p w14:paraId="76B02E8A" w14:textId="77777777" w:rsidR="00566D4A" w:rsidRPr="00FB2D72"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B5DCDD" w:themeFill="accent4"/>
          </w:tcPr>
          <w:p w14:paraId="5FF64BE8"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auto"/>
          </w:tcPr>
          <w:p w14:paraId="06CAF327" w14:textId="77777777" w:rsidR="00566D4A"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E1E4E5" w:themeFill="accent5"/>
          </w:tcPr>
          <w:p w14:paraId="32DED9EA"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B5DCDD" w:themeFill="accent4"/>
          </w:tcPr>
          <w:p w14:paraId="2A5AA912"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B5DCDD" w:themeFill="accent4"/>
          </w:tcPr>
          <w:p w14:paraId="7314E0D1"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E1E4E5" w:themeFill="accent5"/>
          </w:tcPr>
          <w:p w14:paraId="0301A47F"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B5DCDD" w:themeFill="accent4"/>
          </w:tcPr>
          <w:p w14:paraId="71104545"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B5DCDD" w:themeFill="accent4"/>
          </w:tcPr>
          <w:p w14:paraId="183E5D8F"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2B97FA50"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B5DCDD" w:themeFill="accent4"/>
          </w:tcPr>
          <w:p w14:paraId="006A8DDB"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E1E4E5" w:themeFill="accent5"/>
          </w:tcPr>
          <w:p w14:paraId="12D0C648"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B5DCDD" w:themeFill="accent4"/>
          </w:tcPr>
          <w:p w14:paraId="6E5362B7"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B5DCDD" w:themeFill="accent4"/>
          </w:tcPr>
          <w:p w14:paraId="0FFEF26B"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B5DCDD" w:themeFill="accent4"/>
          </w:tcPr>
          <w:p w14:paraId="42A6AC57"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tcPr>
          <w:p w14:paraId="0F2E6BA9"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02E4F503"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24981390"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793339E0"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3D4050EB"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676D1BAA"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r>
      <w:tr w:rsidR="00316DB6" w:rsidRPr="00E23F7D" w14:paraId="40BAF1B5" w14:textId="77777777" w:rsidTr="00BB500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26" w:type="pct"/>
          </w:tcPr>
          <w:p w14:paraId="045C2111" w14:textId="77777777" w:rsidR="00566D4A" w:rsidRPr="00E23F7D" w:rsidRDefault="00566D4A" w:rsidP="00566D4A">
            <w:pPr>
              <w:pStyle w:val="Tabletext8pt"/>
            </w:pPr>
            <w:r w:rsidRPr="00E23F7D">
              <w:t>Tan 2020</w:t>
            </w:r>
          </w:p>
        </w:tc>
        <w:tc>
          <w:tcPr>
            <w:tcW w:w="193" w:type="pct"/>
            <w:shd w:val="clear" w:color="auto" w:fill="auto"/>
          </w:tcPr>
          <w:p w14:paraId="5D6D3AC7" w14:textId="77777777" w:rsidR="00566D4A"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6C066B">
              <w:rPr>
                <w:rFonts w:ascii="Segoe UI Symbol" w:hAnsi="Segoe UI Symbol" w:cs="Segoe UI Symbol"/>
              </w:rPr>
              <w:t>✓</w:t>
            </w:r>
          </w:p>
        </w:tc>
        <w:tc>
          <w:tcPr>
            <w:tcW w:w="770" w:type="pct"/>
            <w:vMerge/>
            <w:textDirection w:val="btLr"/>
          </w:tcPr>
          <w:p w14:paraId="4274C793" w14:textId="072295A2" w:rsidR="00566D4A" w:rsidRPr="00184313" w:rsidRDefault="00566D4A" w:rsidP="00566D4A">
            <w:pPr>
              <w:pStyle w:val="Tabletext8pt"/>
              <w:ind w:left="113" w:right="113"/>
              <w:cnfStyle w:val="000000100000" w:firstRow="0" w:lastRow="0" w:firstColumn="0" w:lastColumn="0" w:oddVBand="0" w:evenVBand="0" w:oddHBand="1" w:evenHBand="0" w:firstRowFirstColumn="0" w:firstRowLastColumn="0" w:lastRowFirstColumn="0" w:lastRowLastColumn="0"/>
            </w:pPr>
          </w:p>
        </w:tc>
        <w:tc>
          <w:tcPr>
            <w:tcW w:w="162" w:type="pct"/>
            <w:shd w:val="clear" w:color="auto" w:fill="00968F" w:themeFill="accent3"/>
          </w:tcPr>
          <w:p w14:paraId="15191FBB" w14:textId="77777777" w:rsidR="00566D4A" w:rsidRPr="00FB2D72"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Y</w:t>
            </w:r>
          </w:p>
        </w:tc>
        <w:tc>
          <w:tcPr>
            <w:tcW w:w="162" w:type="pct"/>
            <w:shd w:val="clear" w:color="auto" w:fill="00968F" w:themeFill="accent3"/>
          </w:tcPr>
          <w:p w14:paraId="7FE30DCA"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62" w:type="pct"/>
            <w:shd w:val="clear" w:color="auto" w:fill="auto"/>
          </w:tcPr>
          <w:p w14:paraId="4494FBD0"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228D371A"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00968F" w:themeFill="accent3"/>
          </w:tcPr>
          <w:p w14:paraId="1E87A070"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62" w:type="pct"/>
            <w:shd w:val="clear" w:color="auto" w:fill="00968F" w:themeFill="accent3"/>
          </w:tcPr>
          <w:p w14:paraId="5422A0CF"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62" w:type="pct"/>
          </w:tcPr>
          <w:p w14:paraId="4F8000E9"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7CAFD111"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B5DCDD" w:themeFill="accent4"/>
          </w:tcPr>
          <w:p w14:paraId="7FF484FD"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tcPr>
          <w:p w14:paraId="629EDC03"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00968F" w:themeFill="accent3"/>
          </w:tcPr>
          <w:p w14:paraId="036B53E8"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62" w:type="pct"/>
            <w:shd w:val="clear" w:color="auto" w:fill="B5DCDD" w:themeFill="accent4"/>
          </w:tcPr>
          <w:p w14:paraId="477EA593"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tcPr>
          <w:p w14:paraId="60A2DE61"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tcPr>
          <w:p w14:paraId="633A113E"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45B467D7"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350087A9"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70612F17"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5B58773F"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6BE38952"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1317FC0A"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1A2CB8D1"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r>
      <w:tr w:rsidR="00E36869" w:rsidRPr="00FB79FD" w14:paraId="56D10F1A" w14:textId="77777777" w:rsidTr="00BB5001">
        <w:trPr>
          <w:cantSplit/>
          <w:trHeight w:val="20"/>
        </w:trPr>
        <w:tc>
          <w:tcPr>
            <w:cnfStyle w:val="001000000000" w:firstRow="0" w:lastRow="0" w:firstColumn="1" w:lastColumn="0" w:oddVBand="0" w:evenVBand="0" w:oddHBand="0" w:evenHBand="0" w:firstRowFirstColumn="0" w:firstRowLastColumn="0" w:lastRowFirstColumn="0" w:lastRowLastColumn="0"/>
            <w:tcW w:w="626" w:type="pct"/>
          </w:tcPr>
          <w:p w14:paraId="334D39BB" w14:textId="5A2BBA45" w:rsidR="00566D4A" w:rsidRPr="00E23F7D" w:rsidRDefault="00566D4A" w:rsidP="00566D4A">
            <w:pPr>
              <w:pStyle w:val="Tabletext8pt"/>
            </w:pPr>
            <w:r w:rsidRPr="00E23F7D">
              <w:t>Black 2020</w:t>
            </w:r>
          </w:p>
        </w:tc>
        <w:tc>
          <w:tcPr>
            <w:tcW w:w="193" w:type="pct"/>
            <w:shd w:val="clear" w:color="auto" w:fill="auto"/>
          </w:tcPr>
          <w:p w14:paraId="490019BA" w14:textId="5A95CF91" w:rsidR="00566D4A"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6C066B">
              <w:rPr>
                <w:rFonts w:ascii="Segoe UI Symbol" w:hAnsi="Segoe UI Symbol" w:cs="Segoe UI Symbol"/>
              </w:rPr>
              <w:t>✓</w:t>
            </w:r>
          </w:p>
        </w:tc>
        <w:tc>
          <w:tcPr>
            <w:tcW w:w="770" w:type="pct"/>
            <w:vMerge w:val="restart"/>
          </w:tcPr>
          <w:p w14:paraId="34AC7CDF" w14:textId="630613BC" w:rsidR="00566D4A" w:rsidRPr="00E23F7D"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Abdominal p</w:t>
            </w:r>
            <w:r w:rsidRPr="00184313">
              <w:t>ain</w:t>
            </w:r>
          </w:p>
        </w:tc>
        <w:tc>
          <w:tcPr>
            <w:tcW w:w="162" w:type="pct"/>
            <w:shd w:val="clear" w:color="auto" w:fill="B5DCDD" w:themeFill="accent4"/>
          </w:tcPr>
          <w:p w14:paraId="1C1E4943" w14:textId="210D5022" w:rsidR="00566D4A" w:rsidRPr="00FB2D72"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FB2D72">
              <w:t>?</w:t>
            </w:r>
          </w:p>
        </w:tc>
        <w:tc>
          <w:tcPr>
            <w:tcW w:w="162" w:type="pct"/>
          </w:tcPr>
          <w:p w14:paraId="178E6055" w14:textId="67C7CEB4"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auto"/>
          </w:tcPr>
          <w:p w14:paraId="36EADCE6" w14:textId="7D84DE42"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583F4ADB" w14:textId="46A1594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3880CB0F" w14:textId="42754422"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2FA58488" w14:textId="1CCE7C3C"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0324E590" w14:textId="1068D992"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1D413E19" w14:textId="6C5FF80D"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154E0435" w14:textId="5AB258C1"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B5DCDD" w:themeFill="accent4"/>
          </w:tcPr>
          <w:p w14:paraId="7EC8DACA" w14:textId="0EDFB220"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tcPr>
          <w:p w14:paraId="2C087607" w14:textId="2A78CFA8"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717B85BB" w14:textId="58583B43"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535606CB" w14:textId="33A73734"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52F39FD7" w14:textId="739425E5"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2B1112B8" w14:textId="4F2EB06F"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E1E4E5" w:themeFill="accent5"/>
          </w:tcPr>
          <w:p w14:paraId="3A469076" w14:textId="0489BABD"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B5DCDD" w:themeFill="accent4"/>
          </w:tcPr>
          <w:p w14:paraId="11F8FE87" w14:textId="5F74029F"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E1E4E5" w:themeFill="accent5"/>
          </w:tcPr>
          <w:p w14:paraId="648D398B" w14:textId="59DC9316" w:rsidR="00566D4A"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E1E4E5" w:themeFill="accent5"/>
          </w:tcPr>
          <w:p w14:paraId="6D2BAFFB" w14:textId="530AE8AE"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E1E4E5" w:themeFill="accent5"/>
          </w:tcPr>
          <w:p w14:paraId="70F38F45" w14:textId="7023B8BD"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E1E4E5" w:themeFill="accent5"/>
          </w:tcPr>
          <w:p w14:paraId="4ACC4C24" w14:textId="2854333C"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r>
      <w:tr w:rsidR="00E36869" w:rsidRPr="00FB79FD" w14:paraId="1798C035" w14:textId="77777777" w:rsidTr="00BB500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26" w:type="pct"/>
          </w:tcPr>
          <w:p w14:paraId="52C977A0" w14:textId="49B718DF" w:rsidR="00566D4A" w:rsidRPr="00E23F7D" w:rsidRDefault="00566D4A" w:rsidP="00566D4A">
            <w:pPr>
              <w:pStyle w:val="Tabletext8pt"/>
            </w:pPr>
            <w:r w:rsidRPr="00E23F7D">
              <w:t>Hawrelak 2020</w:t>
            </w:r>
          </w:p>
        </w:tc>
        <w:tc>
          <w:tcPr>
            <w:tcW w:w="193" w:type="pct"/>
            <w:shd w:val="clear" w:color="auto" w:fill="auto"/>
          </w:tcPr>
          <w:p w14:paraId="44BC0D5B" w14:textId="1041F2D0" w:rsidR="00566D4A"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6C066B">
              <w:rPr>
                <w:rFonts w:ascii="Segoe UI Symbol" w:hAnsi="Segoe UI Symbol" w:cs="Segoe UI Symbol"/>
              </w:rPr>
              <w:t>✓</w:t>
            </w:r>
          </w:p>
        </w:tc>
        <w:tc>
          <w:tcPr>
            <w:tcW w:w="770" w:type="pct"/>
            <w:vMerge/>
          </w:tcPr>
          <w:p w14:paraId="15FF2260" w14:textId="253B3EE2" w:rsidR="00566D4A" w:rsidRPr="00E23F7D" w:rsidRDefault="00566D4A" w:rsidP="00566D4A">
            <w:pPr>
              <w:pStyle w:val="Tabletext8pt"/>
              <w:cnfStyle w:val="000000100000" w:firstRow="0" w:lastRow="0" w:firstColumn="0" w:lastColumn="0" w:oddVBand="0" w:evenVBand="0" w:oddHBand="1" w:evenHBand="0" w:firstRowFirstColumn="0" w:firstRowLastColumn="0" w:lastRowFirstColumn="0" w:lastRowLastColumn="0"/>
            </w:pPr>
          </w:p>
        </w:tc>
        <w:tc>
          <w:tcPr>
            <w:tcW w:w="162" w:type="pct"/>
            <w:shd w:val="clear" w:color="auto" w:fill="B5DCDD" w:themeFill="accent4"/>
          </w:tcPr>
          <w:p w14:paraId="6B0D0AA0" w14:textId="6CA86C17" w:rsidR="00566D4A" w:rsidRPr="00FB2D72"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B5DCDD" w:themeFill="accent4"/>
          </w:tcPr>
          <w:p w14:paraId="2103A587" w14:textId="711C468C"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auto"/>
          </w:tcPr>
          <w:p w14:paraId="47AD88E9" w14:textId="1E808387" w:rsidR="00566D4A" w:rsidRPr="006D7F7F"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E1E4E5" w:themeFill="accent5"/>
            <w:hideMark/>
          </w:tcPr>
          <w:p w14:paraId="77D669E7" w14:textId="611A43F2"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6D7F7F">
              <w:t>!</w:t>
            </w:r>
          </w:p>
        </w:tc>
        <w:tc>
          <w:tcPr>
            <w:tcW w:w="162" w:type="pct"/>
            <w:shd w:val="clear" w:color="auto" w:fill="E1E4E5" w:themeFill="accent5"/>
          </w:tcPr>
          <w:p w14:paraId="60D0083F" w14:textId="61FBBEE8"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B5DCDD" w:themeFill="accent4"/>
          </w:tcPr>
          <w:p w14:paraId="26F99BC1" w14:textId="76A7FA2D"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B5DCDD" w:themeFill="accent4"/>
          </w:tcPr>
          <w:p w14:paraId="59C5638C" w14:textId="606A2801"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6B7CEE1B" w14:textId="48E79D33"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B5DCDD" w:themeFill="accent4"/>
          </w:tcPr>
          <w:p w14:paraId="42182063" w14:textId="71E23FA6"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5C1A9BFD" w14:textId="6B5A60A8"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B5DCDD" w:themeFill="accent4"/>
          </w:tcPr>
          <w:p w14:paraId="4E3122BB" w14:textId="508275C1"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B5DCDD" w:themeFill="accent4"/>
          </w:tcPr>
          <w:p w14:paraId="59FBC2E3" w14:textId="61A3F441"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B5DCDD" w:themeFill="accent4"/>
          </w:tcPr>
          <w:p w14:paraId="3BCC9E41" w14:textId="0C281FB1"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B5DCDD" w:themeFill="accent4"/>
          </w:tcPr>
          <w:p w14:paraId="2571C21C" w14:textId="38A7290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E1E4E5" w:themeFill="accent5"/>
          </w:tcPr>
          <w:p w14:paraId="76703C99" w14:textId="7C52EBED"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tcPr>
          <w:p w14:paraId="1FF0FE19" w14:textId="6400FD02"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hideMark/>
          </w:tcPr>
          <w:p w14:paraId="74490C95"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6676A932" w14:textId="42793E35" w:rsidR="00566D4A" w:rsidRPr="00CD2B83"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4A9FA151" w14:textId="6016D1AC" w:rsidR="00566D4A" w:rsidRPr="00CD2B83"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CD2B83">
              <w:t>--</w:t>
            </w:r>
          </w:p>
        </w:tc>
        <w:tc>
          <w:tcPr>
            <w:tcW w:w="162" w:type="pct"/>
          </w:tcPr>
          <w:p w14:paraId="2FE3D22A" w14:textId="3B5D1CC3"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520255C5" w14:textId="1FBAAAFB"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r>
      <w:tr w:rsidR="00316DB6" w:rsidRPr="00E23F7D" w14:paraId="128719C7" w14:textId="77777777" w:rsidTr="00BB5001">
        <w:trPr>
          <w:cantSplit/>
          <w:trHeight w:val="20"/>
        </w:trPr>
        <w:tc>
          <w:tcPr>
            <w:cnfStyle w:val="001000000000" w:firstRow="0" w:lastRow="0" w:firstColumn="1" w:lastColumn="0" w:oddVBand="0" w:evenVBand="0" w:oddHBand="0" w:evenHBand="0" w:firstRowFirstColumn="0" w:firstRowLastColumn="0" w:lastRowFirstColumn="0" w:lastRowLastColumn="0"/>
            <w:tcW w:w="626" w:type="pct"/>
            <w:hideMark/>
          </w:tcPr>
          <w:p w14:paraId="5E7B3B7D" w14:textId="77777777" w:rsidR="00566D4A" w:rsidRPr="00E23F7D" w:rsidRDefault="00566D4A" w:rsidP="00566D4A">
            <w:pPr>
              <w:pStyle w:val="Tabletext8pt"/>
            </w:pPr>
            <w:r w:rsidRPr="00E23F7D">
              <w:t>Tan 2020</w:t>
            </w:r>
          </w:p>
        </w:tc>
        <w:tc>
          <w:tcPr>
            <w:tcW w:w="193" w:type="pct"/>
            <w:shd w:val="clear" w:color="auto" w:fill="auto"/>
          </w:tcPr>
          <w:p w14:paraId="38A622D2" w14:textId="77777777" w:rsidR="00566D4A"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6C066B">
              <w:rPr>
                <w:rFonts w:ascii="Segoe UI Symbol" w:hAnsi="Segoe UI Symbol" w:cs="Segoe UI Symbol"/>
              </w:rPr>
              <w:t>✓</w:t>
            </w:r>
          </w:p>
        </w:tc>
        <w:tc>
          <w:tcPr>
            <w:tcW w:w="770" w:type="pct"/>
            <w:vMerge/>
          </w:tcPr>
          <w:p w14:paraId="5892A828" w14:textId="6CE81E8B" w:rsidR="00566D4A" w:rsidRPr="00E23F7D" w:rsidRDefault="00566D4A" w:rsidP="00566D4A">
            <w:pPr>
              <w:pStyle w:val="Tabletext8pt"/>
              <w:cnfStyle w:val="000000000000" w:firstRow="0" w:lastRow="0" w:firstColumn="0" w:lastColumn="0" w:oddVBand="0" w:evenVBand="0" w:oddHBand="0" w:evenHBand="0" w:firstRowFirstColumn="0" w:firstRowLastColumn="0" w:lastRowFirstColumn="0" w:lastRowLastColumn="0"/>
            </w:pPr>
          </w:p>
        </w:tc>
        <w:tc>
          <w:tcPr>
            <w:tcW w:w="162" w:type="pct"/>
            <w:shd w:val="clear" w:color="auto" w:fill="B5DCDD" w:themeFill="accent4"/>
          </w:tcPr>
          <w:p w14:paraId="0D49E685" w14:textId="77777777" w:rsidR="00566D4A" w:rsidRPr="00FB2D72"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B5DCDD" w:themeFill="accent4"/>
          </w:tcPr>
          <w:p w14:paraId="671D2394"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auto"/>
          </w:tcPr>
          <w:p w14:paraId="63EAC57F"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hideMark/>
          </w:tcPr>
          <w:p w14:paraId="40A78615"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B5DCDD" w:themeFill="accent4"/>
          </w:tcPr>
          <w:p w14:paraId="75CFB183"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B5DCDD" w:themeFill="accent4"/>
          </w:tcPr>
          <w:p w14:paraId="3BD9DF48"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tcPr>
          <w:p w14:paraId="3057AE31"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2EC249E5"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B5DCDD" w:themeFill="accent4"/>
          </w:tcPr>
          <w:p w14:paraId="6E99A397"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1725CA0D"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B5DCDD" w:themeFill="accent4"/>
          </w:tcPr>
          <w:p w14:paraId="1FC5014F"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E1E4E5" w:themeFill="accent5"/>
          </w:tcPr>
          <w:p w14:paraId="63CFEA18"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tcPr>
          <w:p w14:paraId="3A5495FA"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5A0A69F1"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5C8F1F63"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79B3F4D3"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hideMark/>
          </w:tcPr>
          <w:p w14:paraId="07C43705"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0D7F71BE"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6D3B3EF7"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14EB8BBC"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2B5C6478"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r>
      <w:tr w:rsidR="00316DB6" w:rsidRPr="00E23F7D" w14:paraId="36FE7B32" w14:textId="77777777" w:rsidTr="00BB500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26" w:type="pct"/>
          </w:tcPr>
          <w:p w14:paraId="7F533FFB" w14:textId="77777777" w:rsidR="00566D4A" w:rsidRPr="00E23F7D" w:rsidRDefault="00566D4A" w:rsidP="00566D4A">
            <w:pPr>
              <w:pStyle w:val="Tabletext8pt"/>
            </w:pPr>
            <w:r>
              <w:t>Anheyer 2017a</w:t>
            </w:r>
          </w:p>
        </w:tc>
        <w:tc>
          <w:tcPr>
            <w:tcW w:w="193" w:type="pct"/>
            <w:shd w:val="clear" w:color="auto" w:fill="auto"/>
          </w:tcPr>
          <w:p w14:paraId="37CA8BC7" w14:textId="77777777" w:rsidR="00566D4A"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FE31D5">
              <w:rPr>
                <w:lang w:eastAsia="en-AU"/>
              </w:rPr>
              <w:t>†</w:t>
            </w:r>
          </w:p>
        </w:tc>
        <w:tc>
          <w:tcPr>
            <w:tcW w:w="770" w:type="pct"/>
            <w:vMerge/>
          </w:tcPr>
          <w:p w14:paraId="7061140D" w14:textId="0E28AA1A" w:rsidR="00566D4A" w:rsidRPr="00C658B7" w:rsidRDefault="00566D4A" w:rsidP="00566D4A">
            <w:pPr>
              <w:pStyle w:val="Tabletext8pt"/>
              <w:cnfStyle w:val="000000100000" w:firstRow="0" w:lastRow="0" w:firstColumn="0" w:lastColumn="0" w:oddVBand="0" w:evenVBand="0" w:oddHBand="1" w:evenHBand="0" w:firstRowFirstColumn="0" w:firstRowLastColumn="0" w:lastRowFirstColumn="0" w:lastRowLastColumn="0"/>
            </w:pPr>
          </w:p>
        </w:tc>
        <w:tc>
          <w:tcPr>
            <w:tcW w:w="162" w:type="pct"/>
            <w:shd w:val="clear" w:color="auto" w:fill="auto"/>
          </w:tcPr>
          <w:p w14:paraId="574B30DB" w14:textId="77777777" w:rsidR="00566D4A" w:rsidRPr="00FB2D72"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7A9E1E64"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B5DCDD" w:themeFill="accent4"/>
          </w:tcPr>
          <w:p w14:paraId="1F00E48E" w14:textId="77777777" w:rsidR="00566D4A" w:rsidRPr="00E13151"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auto"/>
          </w:tcPr>
          <w:p w14:paraId="004CE9BE"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21AFBC72"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6DDD3183"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59C15D7C"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6A2C314A"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3C6BDC85"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10F79EBB"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06911932"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07803B8E"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5D796664" w14:textId="77777777" w:rsidR="00566D4A"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1559DFD3"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33EC5ECB"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0DFD73FB"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4F571CAE"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5BF41766"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3E329C3D"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36A0B77D"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c>
          <w:tcPr>
            <w:tcW w:w="162" w:type="pct"/>
            <w:shd w:val="clear" w:color="auto" w:fill="auto"/>
          </w:tcPr>
          <w:p w14:paraId="4EABFC65"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13151">
              <w:t>--</w:t>
            </w:r>
          </w:p>
        </w:tc>
      </w:tr>
      <w:tr w:rsidR="00316DB6" w:rsidRPr="00E23F7D" w14:paraId="5D39BC55" w14:textId="77777777" w:rsidTr="00BB5001">
        <w:trPr>
          <w:cantSplit/>
          <w:trHeight w:val="20"/>
        </w:trPr>
        <w:tc>
          <w:tcPr>
            <w:cnfStyle w:val="001000000000" w:firstRow="0" w:lastRow="0" w:firstColumn="1" w:lastColumn="0" w:oddVBand="0" w:evenVBand="0" w:oddHBand="0" w:evenHBand="0" w:firstRowFirstColumn="0" w:firstRowLastColumn="0" w:lastRowFirstColumn="0" w:lastRowLastColumn="0"/>
            <w:tcW w:w="626" w:type="pct"/>
          </w:tcPr>
          <w:p w14:paraId="5BC8F219" w14:textId="77777777" w:rsidR="00566D4A" w:rsidRDefault="00566D4A" w:rsidP="00566D4A">
            <w:pPr>
              <w:pStyle w:val="Tabletext8pt"/>
            </w:pPr>
            <w:r>
              <w:t>Lakhan 2015</w:t>
            </w:r>
          </w:p>
        </w:tc>
        <w:tc>
          <w:tcPr>
            <w:tcW w:w="193" w:type="pct"/>
            <w:shd w:val="clear" w:color="auto" w:fill="auto"/>
          </w:tcPr>
          <w:p w14:paraId="46FC871E" w14:textId="77777777" w:rsidR="00566D4A"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FE31D5">
              <w:rPr>
                <w:lang w:eastAsia="en-AU"/>
              </w:rPr>
              <w:t>†</w:t>
            </w:r>
          </w:p>
        </w:tc>
        <w:tc>
          <w:tcPr>
            <w:tcW w:w="770" w:type="pct"/>
            <w:vMerge/>
          </w:tcPr>
          <w:p w14:paraId="60D8622A" w14:textId="49124F75" w:rsidR="00566D4A" w:rsidRDefault="00566D4A" w:rsidP="00566D4A">
            <w:pPr>
              <w:pStyle w:val="Tabletext8pt"/>
              <w:cnfStyle w:val="000000000000" w:firstRow="0" w:lastRow="0" w:firstColumn="0" w:lastColumn="0" w:oddVBand="0" w:evenVBand="0" w:oddHBand="0" w:evenHBand="0" w:firstRowFirstColumn="0" w:firstRowLastColumn="0" w:lastRowFirstColumn="0" w:lastRowLastColumn="0"/>
            </w:pPr>
          </w:p>
        </w:tc>
        <w:tc>
          <w:tcPr>
            <w:tcW w:w="162" w:type="pct"/>
            <w:shd w:val="clear" w:color="auto" w:fill="auto"/>
          </w:tcPr>
          <w:p w14:paraId="683ABE0C"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3099B591"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13D74209" w14:textId="77777777" w:rsidR="00566D4A"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auto"/>
          </w:tcPr>
          <w:p w14:paraId="440D1C40"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460199F1"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467B9275"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0DAE7F87"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7A5F1C88"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2DD679FB"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18124D4E"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112C68E1"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6FC03469"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3BA79495"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26FBFC76"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2C10F6A9"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21D3894A"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4B4691D5"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6D5569D3"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00C9AE81"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54383F3D"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c>
          <w:tcPr>
            <w:tcW w:w="162" w:type="pct"/>
            <w:shd w:val="clear" w:color="auto" w:fill="auto"/>
          </w:tcPr>
          <w:p w14:paraId="0CDEDFBB" w14:textId="77777777" w:rsidR="00566D4A" w:rsidRPr="00E13151"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E13151">
              <w:t>--</w:t>
            </w:r>
          </w:p>
        </w:tc>
      </w:tr>
      <w:tr w:rsidR="00316DB6" w:rsidRPr="00E23F7D" w14:paraId="4F7BEB83" w14:textId="77777777" w:rsidTr="00BB500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26" w:type="pct"/>
          </w:tcPr>
          <w:p w14:paraId="26BA2F00" w14:textId="77777777" w:rsidR="00566D4A" w:rsidRPr="00E23F7D" w:rsidRDefault="00566D4A" w:rsidP="00566D4A">
            <w:pPr>
              <w:pStyle w:val="Tabletext8pt"/>
            </w:pPr>
            <w:r w:rsidRPr="00E23F7D">
              <w:t>Hong 2018</w:t>
            </w:r>
          </w:p>
        </w:tc>
        <w:tc>
          <w:tcPr>
            <w:tcW w:w="193" w:type="pct"/>
            <w:shd w:val="clear" w:color="auto" w:fill="auto"/>
          </w:tcPr>
          <w:p w14:paraId="4FA9D5C3" w14:textId="77777777" w:rsidR="00566D4A" w:rsidRPr="00E23F7D"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6C066B">
              <w:rPr>
                <w:rFonts w:ascii="Segoe UI Symbol" w:hAnsi="Segoe UI Symbol" w:cs="Segoe UI Symbol"/>
              </w:rPr>
              <w:t>✓</w:t>
            </w:r>
          </w:p>
        </w:tc>
        <w:tc>
          <w:tcPr>
            <w:tcW w:w="770" w:type="pct"/>
            <w:vMerge w:val="restart"/>
          </w:tcPr>
          <w:p w14:paraId="417A6D9C" w14:textId="77777777" w:rsidR="00566D4A" w:rsidRPr="00E23F7D"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23F7D">
              <w:t>Patient reported</w:t>
            </w:r>
            <w:r>
              <w:t xml:space="preserve"> improvement</w:t>
            </w:r>
          </w:p>
        </w:tc>
        <w:tc>
          <w:tcPr>
            <w:tcW w:w="162" w:type="pct"/>
          </w:tcPr>
          <w:p w14:paraId="10CBD65D" w14:textId="77777777" w:rsidR="00566D4A" w:rsidRPr="00FB2D72"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FB2D72">
              <w:t>--</w:t>
            </w:r>
          </w:p>
        </w:tc>
        <w:tc>
          <w:tcPr>
            <w:tcW w:w="162" w:type="pct"/>
          </w:tcPr>
          <w:p w14:paraId="76EB5558"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auto"/>
          </w:tcPr>
          <w:p w14:paraId="3D360D93"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5DB39CF0"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00968F" w:themeFill="accent3"/>
          </w:tcPr>
          <w:p w14:paraId="4E98898A"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62" w:type="pct"/>
          </w:tcPr>
          <w:p w14:paraId="4CE1519E"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7B04F61B"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00968F" w:themeFill="accent3"/>
          </w:tcPr>
          <w:p w14:paraId="0862769A"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Y</w:t>
            </w:r>
          </w:p>
        </w:tc>
        <w:tc>
          <w:tcPr>
            <w:tcW w:w="162" w:type="pct"/>
          </w:tcPr>
          <w:p w14:paraId="446CB11C"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18D35DBC"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00968F" w:themeFill="accent3"/>
          </w:tcPr>
          <w:p w14:paraId="7FBFB19C"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Y</w:t>
            </w:r>
          </w:p>
        </w:tc>
        <w:tc>
          <w:tcPr>
            <w:tcW w:w="162" w:type="pct"/>
          </w:tcPr>
          <w:p w14:paraId="780DB657"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41190D6F"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79252F77"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229AE7C3"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2BB9DD50"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146C05C1"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0F257FBA"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2CA1C868"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5591FC58"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5C8AAF82"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r>
      <w:tr w:rsidR="00316DB6" w:rsidRPr="00E23F7D" w14:paraId="64DE5B27" w14:textId="77777777" w:rsidTr="00BB5001">
        <w:trPr>
          <w:cantSplit/>
          <w:trHeight w:val="20"/>
        </w:trPr>
        <w:tc>
          <w:tcPr>
            <w:cnfStyle w:val="001000000000" w:firstRow="0" w:lastRow="0" w:firstColumn="1" w:lastColumn="0" w:oddVBand="0" w:evenVBand="0" w:oddHBand="0" w:evenHBand="0" w:firstRowFirstColumn="0" w:firstRowLastColumn="0" w:lastRowFirstColumn="0" w:lastRowLastColumn="0"/>
            <w:tcW w:w="626" w:type="pct"/>
          </w:tcPr>
          <w:p w14:paraId="18ED949E" w14:textId="77777777" w:rsidR="00566D4A" w:rsidRPr="00E23F7D" w:rsidRDefault="00566D4A" w:rsidP="00566D4A">
            <w:pPr>
              <w:pStyle w:val="Tabletext8pt"/>
            </w:pPr>
            <w:r w:rsidRPr="00E23F7D">
              <w:t>Ng 2018</w:t>
            </w:r>
          </w:p>
        </w:tc>
        <w:tc>
          <w:tcPr>
            <w:tcW w:w="193" w:type="pct"/>
            <w:shd w:val="clear" w:color="auto" w:fill="auto"/>
          </w:tcPr>
          <w:p w14:paraId="6D6B3E92" w14:textId="77777777" w:rsidR="00566D4A" w:rsidRPr="00E23F7D"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FE31D5">
              <w:rPr>
                <w:lang w:eastAsia="en-AU"/>
              </w:rPr>
              <w:t>†</w:t>
            </w:r>
          </w:p>
        </w:tc>
        <w:tc>
          <w:tcPr>
            <w:tcW w:w="770" w:type="pct"/>
            <w:vMerge/>
          </w:tcPr>
          <w:p w14:paraId="464C6AB0" w14:textId="6C7E858E" w:rsidR="00566D4A" w:rsidRPr="00C658B7" w:rsidRDefault="00566D4A" w:rsidP="00566D4A">
            <w:pPr>
              <w:pStyle w:val="Tabletext8pt"/>
              <w:cnfStyle w:val="000000000000" w:firstRow="0" w:lastRow="0" w:firstColumn="0" w:lastColumn="0" w:oddVBand="0" w:evenVBand="0" w:oddHBand="0" w:evenHBand="0" w:firstRowFirstColumn="0" w:firstRowLastColumn="0" w:lastRowFirstColumn="0" w:lastRowLastColumn="0"/>
            </w:pPr>
          </w:p>
        </w:tc>
        <w:tc>
          <w:tcPr>
            <w:tcW w:w="162" w:type="pct"/>
          </w:tcPr>
          <w:p w14:paraId="7CA5C151" w14:textId="77777777" w:rsidR="00566D4A" w:rsidRPr="00FB2D72"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FB2D72">
              <w:t>--</w:t>
            </w:r>
          </w:p>
        </w:tc>
        <w:tc>
          <w:tcPr>
            <w:tcW w:w="162" w:type="pct"/>
            <w:shd w:val="clear" w:color="auto" w:fill="B5DCDD" w:themeFill="accent4"/>
          </w:tcPr>
          <w:p w14:paraId="7DF64964"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auto"/>
          </w:tcPr>
          <w:p w14:paraId="6C6A8307"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4D318D91"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0110CE6B"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7CCB9112"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28895435"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37702D3A"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6583D7D8"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0DFC6824"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2733EB6C"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0DDB4682"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B5DCDD" w:themeFill="accent4"/>
          </w:tcPr>
          <w:p w14:paraId="302CAC83"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tcPr>
          <w:p w14:paraId="3CE2FBC6"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6AE1C121"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71BB05E6"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2EDE2C96"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1C613CDA"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5968402D"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0F72D50B"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4363C08B"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r>
      <w:tr w:rsidR="00E36869" w:rsidRPr="00FB79FD" w14:paraId="29892931" w14:textId="77777777" w:rsidTr="00BB500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26" w:type="pct"/>
          </w:tcPr>
          <w:p w14:paraId="6BB20023" w14:textId="77777777" w:rsidR="00566D4A" w:rsidRPr="00E23F7D" w:rsidRDefault="00566D4A" w:rsidP="00566D4A">
            <w:pPr>
              <w:pStyle w:val="Tabletext8pt"/>
            </w:pPr>
            <w:r w:rsidRPr="00E23F7D">
              <w:t>Hawrelak 2020</w:t>
            </w:r>
          </w:p>
        </w:tc>
        <w:tc>
          <w:tcPr>
            <w:tcW w:w="193" w:type="pct"/>
            <w:shd w:val="clear" w:color="auto" w:fill="auto"/>
          </w:tcPr>
          <w:p w14:paraId="26BC387A" w14:textId="77777777" w:rsidR="00566D4A"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6C066B">
              <w:rPr>
                <w:rFonts w:ascii="Segoe UI Symbol" w:hAnsi="Segoe UI Symbol" w:cs="Segoe UI Symbol"/>
              </w:rPr>
              <w:t>✓</w:t>
            </w:r>
          </w:p>
        </w:tc>
        <w:tc>
          <w:tcPr>
            <w:tcW w:w="770" w:type="pct"/>
            <w:vMerge w:val="restart"/>
          </w:tcPr>
          <w:p w14:paraId="1DCF5A3E" w14:textId="29E4D561" w:rsidR="00566D4A" w:rsidRPr="00184313"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Health-related quality of life</w:t>
            </w:r>
          </w:p>
        </w:tc>
        <w:tc>
          <w:tcPr>
            <w:tcW w:w="162" w:type="pct"/>
            <w:shd w:val="clear" w:color="auto" w:fill="B5DCDD" w:themeFill="accent4"/>
          </w:tcPr>
          <w:p w14:paraId="36C5BFA9" w14:textId="77777777" w:rsidR="00566D4A" w:rsidRPr="00FB2D72"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B5DCDD" w:themeFill="accent4"/>
          </w:tcPr>
          <w:p w14:paraId="5B5686A4"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auto"/>
          </w:tcPr>
          <w:p w14:paraId="21783006" w14:textId="77777777" w:rsidR="00566D4A"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E1E4E5" w:themeFill="accent5"/>
          </w:tcPr>
          <w:p w14:paraId="1AD725FB"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E1E4E5" w:themeFill="accent5"/>
          </w:tcPr>
          <w:p w14:paraId="4AD8D2D1"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E1E4E5" w:themeFill="accent5"/>
          </w:tcPr>
          <w:p w14:paraId="7B1C8473"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E1E4E5" w:themeFill="accent5"/>
          </w:tcPr>
          <w:p w14:paraId="10121888"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B5DCDD" w:themeFill="accent4"/>
          </w:tcPr>
          <w:p w14:paraId="2143CA7D"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E1E4E5" w:themeFill="accent5"/>
          </w:tcPr>
          <w:p w14:paraId="40BBCFEA"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tcPr>
          <w:p w14:paraId="002407D2"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B5DCDD" w:themeFill="accent4"/>
          </w:tcPr>
          <w:p w14:paraId="014CC588"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E1E4E5" w:themeFill="accent5"/>
          </w:tcPr>
          <w:p w14:paraId="79429565"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E1E4E5" w:themeFill="accent5"/>
          </w:tcPr>
          <w:p w14:paraId="0A6A4B9A"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462F1B">
              <w:t>!</w:t>
            </w:r>
          </w:p>
        </w:tc>
        <w:tc>
          <w:tcPr>
            <w:tcW w:w="162" w:type="pct"/>
            <w:shd w:val="clear" w:color="auto" w:fill="E1E4E5" w:themeFill="accent5"/>
          </w:tcPr>
          <w:p w14:paraId="2AE30E37"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462F1B">
              <w:t>!</w:t>
            </w:r>
          </w:p>
        </w:tc>
        <w:tc>
          <w:tcPr>
            <w:tcW w:w="162" w:type="pct"/>
            <w:shd w:val="clear" w:color="auto" w:fill="E1E4E5" w:themeFill="accent5"/>
          </w:tcPr>
          <w:p w14:paraId="63A52174"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6D7F7F">
              <w:t>!</w:t>
            </w:r>
          </w:p>
        </w:tc>
        <w:tc>
          <w:tcPr>
            <w:tcW w:w="162" w:type="pct"/>
          </w:tcPr>
          <w:p w14:paraId="5101584D"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3BA550CC"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50197F3F"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7D336541"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37C078DB"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6DE94857"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r>
      <w:tr w:rsidR="00316DB6" w:rsidRPr="00E23F7D" w14:paraId="5E214DB2" w14:textId="77777777" w:rsidTr="00BB5001">
        <w:trPr>
          <w:cantSplit/>
          <w:trHeight w:val="20"/>
        </w:trPr>
        <w:tc>
          <w:tcPr>
            <w:cnfStyle w:val="001000000000" w:firstRow="0" w:lastRow="0" w:firstColumn="1" w:lastColumn="0" w:oddVBand="0" w:evenVBand="0" w:oddHBand="0" w:evenHBand="0" w:firstRowFirstColumn="0" w:firstRowLastColumn="0" w:lastRowFirstColumn="0" w:lastRowLastColumn="0"/>
            <w:tcW w:w="626" w:type="pct"/>
          </w:tcPr>
          <w:p w14:paraId="0DFE12BF" w14:textId="77777777" w:rsidR="00566D4A" w:rsidRPr="00E23F7D" w:rsidRDefault="00566D4A" w:rsidP="00566D4A">
            <w:pPr>
              <w:pStyle w:val="Tabletext8pt"/>
            </w:pPr>
            <w:r w:rsidRPr="00E23F7D">
              <w:t>Hong 2018</w:t>
            </w:r>
          </w:p>
        </w:tc>
        <w:tc>
          <w:tcPr>
            <w:tcW w:w="193" w:type="pct"/>
            <w:shd w:val="clear" w:color="auto" w:fill="auto"/>
          </w:tcPr>
          <w:p w14:paraId="6721E9F9" w14:textId="77777777" w:rsidR="00566D4A" w:rsidRPr="00C658B7"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6C066B">
              <w:rPr>
                <w:rFonts w:ascii="Segoe UI Symbol" w:hAnsi="Segoe UI Symbol" w:cs="Segoe UI Symbol"/>
              </w:rPr>
              <w:t>✓</w:t>
            </w:r>
          </w:p>
        </w:tc>
        <w:tc>
          <w:tcPr>
            <w:tcW w:w="770" w:type="pct"/>
            <w:vMerge/>
          </w:tcPr>
          <w:p w14:paraId="1B19E554" w14:textId="7CFF0A5B" w:rsidR="00566D4A" w:rsidRPr="00E23F7D" w:rsidRDefault="00566D4A" w:rsidP="00566D4A">
            <w:pPr>
              <w:pStyle w:val="Tabletext8pt"/>
              <w:cnfStyle w:val="000000000000" w:firstRow="0" w:lastRow="0" w:firstColumn="0" w:lastColumn="0" w:oddVBand="0" w:evenVBand="0" w:oddHBand="0" w:evenHBand="0" w:firstRowFirstColumn="0" w:firstRowLastColumn="0" w:lastRowFirstColumn="0" w:lastRowLastColumn="0"/>
            </w:pPr>
          </w:p>
        </w:tc>
        <w:tc>
          <w:tcPr>
            <w:tcW w:w="162" w:type="pct"/>
          </w:tcPr>
          <w:p w14:paraId="4B7F8242" w14:textId="77777777" w:rsidR="00566D4A" w:rsidRPr="00FB2D72"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FB2D72">
              <w:t>--</w:t>
            </w:r>
          </w:p>
        </w:tc>
        <w:tc>
          <w:tcPr>
            <w:tcW w:w="162" w:type="pct"/>
          </w:tcPr>
          <w:p w14:paraId="75B50766"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auto"/>
          </w:tcPr>
          <w:p w14:paraId="3CE9C3B3"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6F057660"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E1E4E5" w:themeFill="accent5"/>
          </w:tcPr>
          <w:p w14:paraId="3F9B4499"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tcPr>
          <w:p w14:paraId="42A38802"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16A59A2F"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B5DCDD" w:themeFill="accent4"/>
          </w:tcPr>
          <w:p w14:paraId="6A18AE4D"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4FE3A6C6"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6B81DBDC"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E1E4E5" w:themeFill="accent5"/>
          </w:tcPr>
          <w:p w14:paraId="6FDC7045"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tcPr>
          <w:p w14:paraId="76CBEFE3"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08BEDC2B"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1D11051C"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30FDD272"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147F4000"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70C6F8A5"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1C3DB812"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06CB5433"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4169CAD8"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1297A1A7"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r>
      <w:tr w:rsidR="00316DB6" w:rsidRPr="00E23F7D" w14:paraId="78DA3C10" w14:textId="77777777" w:rsidTr="00BB500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26" w:type="pct"/>
            <w:hideMark/>
          </w:tcPr>
          <w:p w14:paraId="3EAE9130" w14:textId="77777777" w:rsidR="00566D4A" w:rsidRPr="00E23F7D" w:rsidRDefault="00566D4A" w:rsidP="00566D4A">
            <w:pPr>
              <w:pStyle w:val="Tabletext8pt"/>
            </w:pPr>
            <w:r w:rsidRPr="00E23F7D">
              <w:t>Ng 2018</w:t>
            </w:r>
          </w:p>
        </w:tc>
        <w:tc>
          <w:tcPr>
            <w:tcW w:w="193" w:type="pct"/>
            <w:shd w:val="clear" w:color="auto" w:fill="auto"/>
          </w:tcPr>
          <w:p w14:paraId="4A04AB04" w14:textId="77777777" w:rsidR="00566D4A" w:rsidRPr="00C658B7"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FE31D5">
              <w:rPr>
                <w:lang w:eastAsia="en-AU"/>
              </w:rPr>
              <w:t>†</w:t>
            </w:r>
          </w:p>
        </w:tc>
        <w:tc>
          <w:tcPr>
            <w:tcW w:w="770" w:type="pct"/>
            <w:vMerge/>
          </w:tcPr>
          <w:p w14:paraId="3021845B" w14:textId="5F3D3AC5" w:rsidR="00566D4A" w:rsidRPr="00E23F7D" w:rsidRDefault="00566D4A" w:rsidP="00566D4A">
            <w:pPr>
              <w:pStyle w:val="Tabletext8pt"/>
              <w:cnfStyle w:val="000000100000" w:firstRow="0" w:lastRow="0" w:firstColumn="0" w:lastColumn="0" w:oddVBand="0" w:evenVBand="0" w:oddHBand="1" w:evenHBand="0" w:firstRowFirstColumn="0" w:firstRowLastColumn="0" w:lastRowFirstColumn="0" w:lastRowLastColumn="0"/>
            </w:pPr>
          </w:p>
        </w:tc>
        <w:tc>
          <w:tcPr>
            <w:tcW w:w="162" w:type="pct"/>
          </w:tcPr>
          <w:p w14:paraId="10DF70FA" w14:textId="77777777" w:rsidR="00566D4A" w:rsidRPr="00FB2D72"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B5DCDD" w:themeFill="accent4"/>
          </w:tcPr>
          <w:p w14:paraId="66FDD918"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auto"/>
          </w:tcPr>
          <w:p w14:paraId="337E695A"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hideMark/>
          </w:tcPr>
          <w:p w14:paraId="139C704C"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738CDBD6"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7DDAA4D6"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47F2AEF0"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442DF724"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326F04A2"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68118B8C"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04236BC1"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5DE9822F"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E1E4E5" w:themeFill="accent5"/>
          </w:tcPr>
          <w:p w14:paraId="62343251"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tcPr>
          <w:p w14:paraId="077B4730"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1F66B649"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426BCAB0"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hideMark/>
          </w:tcPr>
          <w:p w14:paraId="3C4B964F"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3AD21C68"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2998951A"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5D9CDFAF"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663E2339"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r>
      <w:tr w:rsidR="00E36869" w:rsidRPr="00FB79FD" w14:paraId="1622BE01" w14:textId="77777777" w:rsidTr="00BB5001">
        <w:trPr>
          <w:cantSplit/>
          <w:trHeight w:val="20"/>
        </w:trPr>
        <w:tc>
          <w:tcPr>
            <w:cnfStyle w:val="001000000000" w:firstRow="0" w:lastRow="0" w:firstColumn="1" w:lastColumn="0" w:oddVBand="0" w:evenVBand="0" w:oddHBand="0" w:evenHBand="0" w:firstRowFirstColumn="0" w:firstRowLastColumn="0" w:lastRowFirstColumn="0" w:lastRowLastColumn="0"/>
            <w:tcW w:w="626" w:type="pct"/>
          </w:tcPr>
          <w:p w14:paraId="4E5E066A" w14:textId="77777777" w:rsidR="00566D4A" w:rsidRPr="00E23F7D" w:rsidRDefault="00566D4A" w:rsidP="00566D4A">
            <w:pPr>
              <w:pStyle w:val="Tabletext8pt"/>
            </w:pPr>
            <w:r w:rsidRPr="00E23F7D">
              <w:t>Hawrelak 2020</w:t>
            </w:r>
          </w:p>
        </w:tc>
        <w:tc>
          <w:tcPr>
            <w:tcW w:w="193" w:type="pct"/>
            <w:shd w:val="clear" w:color="auto" w:fill="auto"/>
          </w:tcPr>
          <w:p w14:paraId="0828DF09" w14:textId="77777777" w:rsidR="00566D4A" w:rsidRPr="00803055"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6C066B">
              <w:rPr>
                <w:rFonts w:ascii="Segoe UI Symbol" w:hAnsi="Segoe UI Symbol" w:cs="Segoe UI Symbol"/>
              </w:rPr>
              <w:t>✓</w:t>
            </w:r>
          </w:p>
        </w:tc>
        <w:tc>
          <w:tcPr>
            <w:tcW w:w="770" w:type="pct"/>
            <w:vMerge w:val="restart"/>
          </w:tcPr>
          <w:p w14:paraId="23011D89" w14:textId="77777777" w:rsidR="00566D4A" w:rsidRPr="00E23F7D"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03055">
              <w:t>Emotional functioning</w:t>
            </w:r>
          </w:p>
        </w:tc>
        <w:tc>
          <w:tcPr>
            <w:tcW w:w="162" w:type="pct"/>
            <w:shd w:val="clear" w:color="auto" w:fill="E1E4E5" w:themeFill="accent5"/>
          </w:tcPr>
          <w:p w14:paraId="7CD6CC42" w14:textId="77777777" w:rsidR="00566D4A" w:rsidRPr="00FB2D72"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B5DCDD" w:themeFill="accent4"/>
          </w:tcPr>
          <w:p w14:paraId="576708B8"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auto"/>
          </w:tcPr>
          <w:p w14:paraId="26C667B7" w14:textId="77777777" w:rsidR="00566D4A" w:rsidRPr="006D7F7F"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E1E4E5" w:themeFill="accent5"/>
            <w:hideMark/>
          </w:tcPr>
          <w:p w14:paraId="2485AE66"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6D7F7F">
              <w:t>!</w:t>
            </w:r>
          </w:p>
        </w:tc>
        <w:tc>
          <w:tcPr>
            <w:tcW w:w="162" w:type="pct"/>
            <w:shd w:val="clear" w:color="auto" w:fill="B5DCDD" w:themeFill="accent4"/>
          </w:tcPr>
          <w:p w14:paraId="37804D81"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E1E4E5" w:themeFill="accent5"/>
          </w:tcPr>
          <w:p w14:paraId="502A2E85"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E1E4E5" w:themeFill="accent5"/>
          </w:tcPr>
          <w:p w14:paraId="7D478A4A"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E1E4E5" w:themeFill="accent5"/>
          </w:tcPr>
          <w:p w14:paraId="3C914141"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E1E4E5" w:themeFill="accent5"/>
          </w:tcPr>
          <w:p w14:paraId="2B812492"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tcPr>
          <w:p w14:paraId="1464B33C"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E1E4E5" w:themeFill="accent5"/>
          </w:tcPr>
          <w:p w14:paraId="763CAF21"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E1E4E5" w:themeFill="accent5"/>
          </w:tcPr>
          <w:p w14:paraId="111776E2"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B5DCDD" w:themeFill="accent4"/>
          </w:tcPr>
          <w:p w14:paraId="4C38732C"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E1E4E5" w:themeFill="accent5"/>
          </w:tcPr>
          <w:p w14:paraId="2CA74C3B"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462F1B">
              <w:t>!</w:t>
            </w:r>
          </w:p>
        </w:tc>
        <w:tc>
          <w:tcPr>
            <w:tcW w:w="162" w:type="pct"/>
            <w:shd w:val="clear" w:color="auto" w:fill="E1E4E5" w:themeFill="accent5"/>
          </w:tcPr>
          <w:p w14:paraId="292446D5"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6D7F7F">
              <w:t>!</w:t>
            </w:r>
          </w:p>
        </w:tc>
        <w:tc>
          <w:tcPr>
            <w:tcW w:w="162" w:type="pct"/>
          </w:tcPr>
          <w:p w14:paraId="6FBE1339"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hideMark/>
          </w:tcPr>
          <w:p w14:paraId="69F4543C"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5D507C9A"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73C914FB"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0436D6C0"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46D93713"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r>
      <w:tr w:rsidR="00316DB6" w:rsidRPr="00E23F7D" w14:paraId="01A5B15E" w14:textId="77777777" w:rsidTr="00BB500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26" w:type="pct"/>
          </w:tcPr>
          <w:p w14:paraId="22C988B6" w14:textId="77777777" w:rsidR="00566D4A" w:rsidRPr="00E23F7D" w:rsidRDefault="00566D4A" w:rsidP="00566D4A">
            <w:pPr>
              <w:pStyle w:val="Tabletext8pt"/>
            </w:pPr>
            <w:r w:rsidRPr="00E23F7D">
              <w:t>Hong 2018</w:t>
            </w:r>
          </w:p>
        </w:tc>
        <w:tc>
          <w:tcPr>
            <w:tcW w:w="193" w:type="pct"/>
            <w:shd w:val="clear" w:color="auto" w:fill="auto"/>
          </w:tcPr>
          <w:p w14:paraId="288E61E5" w14:textId="77777777" w:rsidR="00566D4A"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6C066B">
              <w:rPr>
                <w:rFonts w:ascii="Segoe UI Symbol" w:hAnsi="Segoe UI Symbol" w:cs="Segoe UI Symbol"/>
              </w:rPr>
              <w:t>✓</w:t>
            </w:r>
          </w:p>
        </w:tc>
        <w:tc>
          <w:tcPr>
            <w:tcW w:w="770" w:type="pct"/>
            <w:vMerge/>
          </w:tcPr>
          <w:p w14:paraId="794E555F" w14:textId="4ADAA32F" w:rsidR="00566D4A" w:rsidRPr="00C658B7" w:rsidRDefault="00566D4A" w:rsidP="00566D4A">
            <w:pPr>
              <w:pStyle w:val="Tabletext8pt"/>
              <w:cnfStyle w:val="000000100000" w:firstRow="0" w:lastRow="0" w:firstColumn="0" w:lastColumn="0" w:oddVBand="0" w:evenVBand="0" w:oddHBand="1" w:evenHBand="0" w:firstRowFirstColumn="0" w:firstRowLastColumn="0" w:lastRowFirstColumn="0" w:lastRowLastColumn="0"/>
            </w:pPr>
          </w:p>
        </w:tc>
        <w:tc>
          <w:tcPr>
            <w:tcW w:w="162" w:type="pct"/>
          </w:tcPr>
          <w:p w14:paraId="4D2E0CC8" w14:textId="77777777" w:rsidR="00566D4A" w:rsidRPr="00FB2D72"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FB2D72">
              <w:t>--</w:t>
            </w:r>
          </w:p>
        </w:tc>
        <w:tc>
          <w:tcPr>
            <w:tcW w:w="162" w:type="pct"/>
          </w:tcPr>
          <w:p w14:paraId="7AAD2474"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auto"/>
          </w:tcPr>
          <w:p w14:paraId="5F5C6123"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7607643D"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B5DCDD" w:themeFill="accent4"/>
          </w:tcPr>
          <w:p w14:paraId="149D60EA"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749BA215"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11A5FEDC"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E1E4E5" w:themeFill="accent5"/>
          </w:tcPr>
          <w:p w14:paraId="282F01E2"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tcPr>
          <w:p w14:paraId="2E680B47"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688563E7"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E1E4E5" w:themeFill="accent5"/>
          </w:tcPr>
          <w:p w14:paraId="60568F33"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tcPr>
          <w:p w14:paraId="73C08226"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3B4DD7DA"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345E9D57"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2CC6CF99"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6216F4E0"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25BD1C7A"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62FA4BC3"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373950B5"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2CD9F391"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4061C3EA"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r>
      <w:tr w:rsidR="00E36869" w:rsidRPr="00E23F7D" w14:paraId="78E451BF" w14:textId="77777777" w:rsidTr="00BB5001">
        <w:trPr>
          <w:cantSplit/>
          <w:trHeight w:val="20"/>
        </w:trPr>
        <w:tc>
          <w:tcPr>
            <w:cnfStyle w:val="001000000000" w:firstRow="0" w:lastRow="0" w:firstColumn="1" w:lastColumn="0" w:oddVBand="0" w:evenVBand="0" w:oddHBand="0" w:evenHBand="0" w:firstRowFirstColumn="0" w:firstRowLastColumn="0" w:lastRowFirstColumn="0" w:lastRowLastColumn="0"/>
            <w:tcW w:w="626" w:type="pct"/>
          </w:tcPr>
          <w:p w14:paraId="576BD4A2" w14:textId="77777777" w:rsidR="00566D4A" w:rsidRPr="00E23F7D" w:rsidRDefault="00566D4A" w:rsidP="00566D4A">
            <w:pPr>
              <w:pStyle w:val="Tabletext8pt"/>
            </w:pPr>
            <w:r w:rsidRPr="00E23F7D">
              <w:t>Hawrelak 2020</w:t>
            </w:r>
          </w:p>
        </w:tc>
        <w:tc>
          <w:tcPr>
            <w:tcW w:w="193" w:type="pct"/>
            <w:shd w:val="clear" w:color="auto" w:fill="auto"/>
          </w:tcPr>
          <w:p w14:paraId="5EC93F5D" w14:textId="77777777" w:rsidR="00566D4A"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6C066B">
              <w:rPr>
                <w:rFonts w:ascii="Segoe UI Symbol" w:hAnsi="Segoe UI Symbol" w:cs="Segoe UI Symbol"/>
              </w:rPr>
              <w:t>✓</w:t>
            </w:r>
          </w:p>
        </w:tc>
        <w:tc>
          <w:tcPr>
            <w:tcW w:w="770" w:type="pct"/>
          </w:tcPr>
          <w:p w14:paraId="6990BDEE" w14:textId="77777777" w:rsidR="00566D4A" w:rsidRPr="00E23F7D"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Bloating etc.</w:t>
            </w:r>
          </w:p>
        </w:tc>
        <w:tc>
          <w:tcPr>
            <w:tcW w:w="162" w:type="pct"/>
            <w:shd w:val="clear" w:color="auto" w:fill="B5DCDD" w:themeFill="accent4"/>
          </w:tcPr>
          <w:p w14:paraId="70D349EB" w14:textId="77777777" w:rsidR="00566D4A" w:rsidRPr="00FB2D72"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B5DCDD" w:themeFill="accent4"/>
          </w:tcPr>
          <w:p w14:paraId="74C7C33D"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auto"/>
          </w:tcPr>
          <w:p w14:paraId="2E99F991"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B5DCDD" w:themeFill="accent4"/>
          </w:tcPr>
          <w:p w14:paraId="6407F3A2"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E1E4E5" w:themeFill="accent5"/>
          </w:tcPr>
          <w:p w14:paraId="201A8464"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E1E4E5" w:themeFill="accent5"/>
          </w:tcPr>
          <w:p w14:paraId="3455B171"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B5DCDD" w:themeFill="accent4"/>
          </w:tcPr>
          <w:p w14:paraId="56850FF8"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E1E4E5" w:themeFill="accent5"/>
          </w:tcPr>
          <w:p w14:paraId="49C287B7"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t>!</w:t>
            </w:r>
          </w:p>
        </w:tc>
        <w:tc>
          <w:tcPr>
            <w:tcW w:w="162" w:type="pct"/>
            <w:shd w:val="clear" w:color="auto" w:fill="B5DCDD" w:themeFill="accent4"/>
          </w:tcPr>
          <w:p w14:paraId="46DD6387"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36400909"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B5DCDD" w:themeFill="accent4"/>
          </w:tcPr>
          <w:p w14:paraId="51A773B0"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B5DCDD" w:themeFill="accent4"/>
          </w:tcPr>
          <w:p w14:paraId="200E037A"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shd w:val="clear" w:color="auto" w:fill="E1E4E5" w:themeFill="accent5"/>
          </w:tcPr>
          <w:p w14:paraId="54A81F4F"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462F1B">
              <w:t>!</w:t>
            </w:r>
          </w:p>
        </w:tc>
        <w:tc>
          <w:tcPr>
            <w:tcW w:w="162" w:type="pct"/>
            <w:shd w:val="clear" w:color="auto" w:fill="E1E4E5" w:themeFill="accent5"/>
          </w:tcPr>
          <w:p w14:paraId="50C5F82F"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462F1B">
              <w:t>!</w:t>
            </w:r>
          </w:p>
        </w:tc>
        <w:tc>
          <w:tcPr>
            <w:tcW w:w="162" w:type="pct"/>
            <w:shd w:val="clear" w:color="auto" w:fill="E1E4E5" w:themeFill="accent5"/>
          </w:tcPr>
          <w:p w14:paraId="55CEFEC9"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6D7F7F">
              <w:t>!</w:t>
            </w:r>
          </w:p>
        </w:tc>
        <w:tc>
          <w:tcPr>
            <w:tcW w:w="162" w:type="pct"/>
          </w:tcPr>
          <w:p w14:paraId="01114B73"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0F8839DF"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7820D13D"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1E080377"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3479B67C"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c>
          <w:tcPr>
            <w:tcW w:w="162" w:type="pct"/>
          </w:tcPr>
          <w:p w14:paraId="3C5A8D1C" w14:textId="77777777" w:rsidR="00566D4A" w:rsidRPr="008143FB" w:rsidRDefault="00566D4A" w:rsidP="00566D4A">
            <w:pPr>
              <w:pStyle w:val="Tabletext8pt"/>
              <w:cnfStyle w:val="000000000000" w:firstRow="0" w:lastRow="0" w:firstColumn="0" w:lastColumn="0" w:oddVBand="0" w:evenVBand="0" w:oddHBand="0" w:evenHBand="0" w:firstRowFirstColumn="0" w:firstRowLastColumn="0" w:lastRowFirstColumn="0" w:lastRowLastColumn="0"/>
            </w:pPr>
            <w:r w:rsidRPr="008143FB">
              <w:t>--</w:t>
            </w:r>
          </w:p>
        </w:tc>
      </w:tr>
      <w:tr w:rsidR="00E36869" w:rsidRPr="00E23F7D" w14:paraId="4B808DAD" w14:textId="77777777" w:rsidTr="00BB500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26" w:type="pct"/>
          </w:tcPr>
          <w:p w14:paraId="0C728762" w14:textId="38669BBF" w:rsidR="00566D4A" w:rsidRPr="00E23F7D" w:rsidRDefault="00566D4A" w:rsidP="00566D4A">
            <w:pPr>
              <w:pStyle w:val="Tabletext8pt"/>
            </w:pPr>
            <w:r w:rsidRPr="00E23F7D">
              <w:t>Hawrelak 2020</w:t>
            </w:r>
          </w:p>
        </w:tc>
        <w:tc>
          <w:tcPr>
            <w:tcW w:w="193" w:type="pct"/>
            <w:shd w:val="clear" w:color="auto" w:fill="auto"/>
          </w:tcPr>
          <w:p w14:paraId="3A5372F0" w14:textId="5371BCB0" w:rsidR="00566D4A" w:rsidRPr="00E23F7D"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6C066B">
              <w:rPr>
                <w:rFonts w:ascii="Segoe UI Symbol" w:hAnsi="Segoe UI Symbol" w:cs="Segoe UI Symbol"/>
              </w:rPr>
              <w:t>✓</w:t>
            </w:r>
          </w:p>
        </w:tc>
        <w:tc>
          <w:tcPr>
            <w:tcW w:w="770" w:type="pct"/>
          </w:tcPr>
          <w:p w14:paraId="20C06EE7" w14:textId="3A8F06C1" w:rsidR="00566D4A" w:rsidRPr="00E23F7D"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E23F7D">
              <w:t xml:space="preserve">Stool </w:t>
            </w:r>
            <w:r>
              <w:t xml:space="preserve">frequency/ </w:t>
            </w:r>
            <w:r>
              <w:br/>
              <w:t>bowel transit time</w:t>
            </w:r>
          </w:p>
        </w:tc>
        <w:tc>
          <w:tcPr>
            <w:tcW w:w="162" w:type="pct"/>
            <w:shd w:val="clear" w:color="auto" w:fill="B5DCDD" w:themeFill="accent4"/>
          </w:tcPr>
          <w:p w14:paraId="633985F6" w14:textId="22CA6F15" w:rsidR="00566D4A" w:rsidRPr="00FB2D72"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B5DCDD" w:themeFill="accent4"/>
          </w:tcPr>
          <w:p w14:paraId="3A8107DA" w14:textId="38C46D3D"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auto"/>
          </w:tcPr>
          <w:p w14:paraId="623BAD0A" w14:textId="19567190"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B5DCDD" w:themeFill="accent4"/>
          </w:tcPr>
          <w:p w14:paraId="116B6585" w14:textId="3B8E6EC1"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B5DCDD" w:themeFill="accent4"/>
          </w:tcPr>
          <w:p w14:paraId="3AD85269" w14:textId="4501E84C"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Y</w:t>
            </w:r>
          </w:p>
        </w:tc>
        <w:tc>
          <w:tcPr>
            <w:tcW w:w="162" w:type="pct"/>
            <w:shd w:val="clear" w:color="auto" w:fill="E1E4E5" w:themeFill="accent5"/>
          </w:tcPr>
          <w:p w14:paraId="21AC9A10" w14:textId="2464FADE"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B5DCDD" w:themeFill="accent4"/>
          </w:tcPr>
          <w:p w14:paraId="2C150C01" w14:textId="10653456"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E1E4E5" w:themeFill="accent5"/>
          </w:tcPr>
          <w:p w14:paraId="3D2D7390" w14:textId="586302AC"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B5DCDD" w:themeFill="accent4"/>
          </w:tcPr>
          <w:p w14:paraId="20644474" w14:textId="4822D2E8"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3ED06335" w14:textId="167387EB"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shd w:val="clear" w:color="auto" w:fill="E1E4E5" w:themeFill="accent5"/>
          </w:tcPr>
          <w:p w14:paraId="62D37679" w14:textId="0A7C61D5"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E1E4E5" w:themeFill="accent5"/>
          </w:tcPr>
          <w:p w14:paraId="5D74B26F" w14:textId="189BF0AD"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t>!</w:t>
            </w:r>
          </w:p>
        </w:tc>
        <w:tc>
          <w:tcPr>
            <w:tcW w:w="162" w:type="pct"/>
            <w:shd w:val="clear" w:color="auto" w:fill="E1E4E5" w:themeFill="accent5"/>
          </w:tcPr>
          <w:p w14:paraId="6439BD7E" w14:textId="1E7BFDAE"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462F1B">
              <w:t>!</w:t>
            </w:r>
          </w:p>
        </w:tc>
        <w:tc>
          <w:tcPr>
            <w:tcW w:w="162" w:type="pct"/>
            <w:shd w:val="clear" w:color="auto" w:fill="E1E4E5" w:themeFill="accent5"/>
          </w:tcPr>
          <w:p w14:paraId="4D68506E" w14:textId="2E7FB17E"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462F1B">
              <w:t>!</w:t>
            </w:r>
          </w:p>
        </w:tc>
        <w:tc>
          <w:tcPr>
            <w:tcW w:w="162" w:type="pct"/>
            <w:shd w:val="clear" w:color="auto" w:fill="E1E4E5" w:themeFill="accent5"/>
          </w:tcPr>
          <w:p w14:paraId="21A943E5" w14:textId="03E4BE2B"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6D7F7F">
              <w:t>!</w:t>
            </w:r>
          </w:p>
        </w:tc>
        <w:tc>
          <w:tcPr>
            <w:tcW w:w="162" w:type="pct"/>
          </w:tcPr>
          <w:p w14:paraId="1BC291BF" w14:textId="69EA75B2"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3FCB7331" w14:textId="7777777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2FE71036" w14:textId="18AA6B0C"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4D628A8D" w14:textId="381C4746"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03F85952" w14:textId="212F192D"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c>
          <w:tcPr>
            <w:tcW w:w="162" w:type="pct"/>
          </w:tcPr>
          <w:p w14:paraId="69875A34" w14:textId="64DE6827" w:rsidR="00566D4A" w:rsidRPr="008143FB" w:rsidRDefault="00566D4A" w:rsidP="00566D4A">
            <w:pPr>
              <w:pStyle w:val="Tabletext8pt"/>
              <w:cnfStyle w:val="000000100000" w:firstRow="0" w:lastRow="0" w:firstColumn="0" w:lastColumn="0" w:oddVBand="0" w:evenVBand="0" w:oddHBand="1" w:evenHBand="0" w:firstRowFirstColumn="0" w:firstRowLastColumn="0" w:lastRowFirstColumn="0" w:lastRowLastColumn="0"/>
            </w:pPr>
            <w:r w:rsidRPr="008143FB">
              <w:t>--</w:t>
            </w:r>
          </w:p>
        </w:tc>
      </w:tr>
    </w:tbl>
    <w:p w14:paraId="6B600CDE" w14:textId="0C22C75A" w:rsidR="00BE69C6" w:rsidRPr="00E23F7D" w:rsidRDefault="00BE69C6" w:rsidP="00BE69C6">
      <w:pPr>
        <w:pStyle w:val="TableFigNotes18"/>
      </w:pPr>
      <w:r w:rsidRPr="00E23F7D">
        <w:t xml:space="preserve">Abbreviations: </w:t>
      </w:r>
      <w:r w:rsidR="00523E99">
        <w:t>HRQoL, health-related quality of life; I</w:t>
      </w:r>
      <w:r w:rsidRPr="00E23F7D">
        <w:t xml:space="preserve">BS, irritable bowel syndrome, </w:t>
      </w:r>
      <w:r w:rsidR="00401BF2">
        <w:t>RCT, randomised controlled trial; WHM, Western herbal medicine</w:t>
      </w:r>
      <w:r w:rsidRPr="00E23F7D">
        <w:t xml:space="preserve"> </w:t>
      </w:r>
    </w:p>
    <w:p w14:paraId="65B33BFD" w14:textId="77777777" w:rsidR="00312459" w:rsidRPr="00AF089E" w:rsidRDefault="00312459" w:rsidP="00312459">
      <w:pPr>
        <w:pStyle w:val="TableFigNotes18"/>
      </w:pPr>
      <w:r>
        <w:t>Notes:</w:t>
      </w:r>
    </w:p>
    <w:p w14:paraId="28113719" w14:textId="1537E99C" w:rsidR="00312459" w:rsidRDefault="00312459" w:rsidP="00312459">
      <w:pPr>
        <w:pStyle w:val="TableFigNotes18"/>
      </w:pPr>
      <w:r>
        <w:t>a. Only critical or important outcome domains with available data included here (see Appendix D1.</w:t>
      </w:r>
      <w:r w:rsidR="005D1162">
        <w:t>2</w:t>
      </w:r>
      <w:r>
        <w:t>.3)</w:t>
      </w:r>
      <w:r w:rsidR="00B2511F">
        <w:t>.</w:t>
      </w:r>
    </w:p>
    <w:p w14:paraId="377B79EC" w14:textId="701C005B" w:rsidR="00312459" w:rsidRPr="00E23F7D" w:rsidRDefault="00312459" w:rsidP="00312459">
      <w:pPr>
        <w:pStyle w:val="TableFigNotes18"/>
      </w:pPr>
      <w:r>
        <w:t>b.</w:t>
      </w:r>
      <w:r w:rsidRPr="00E23F7D">
        <w:t xml:space="preserve"> Best available information means the systematic review meets AMSTAR-2 domains 4, 8, 9, &amp; 11 (see Appendix B</w:t>
      </w:r>
      <w:r w:rsidR="005D1162">
        <w:t>1</w:t>
      </w:r>
      <w:r>
        <w:t xml:space="preserve"> [</w:t>
      </w:r>
      <w:r w:rsidRPr="00E23F7D">
        <w:t>Framework for selecting the systematic review from which to extract data</w:t>
      </w:r>
      <w:r>
        <w:t>]</w:t>
      </w:r>
      <w:r w:rsidRPr="00E23F7D">
        <w:t>)</w:t>
      </w:r>
      <w:r>
        <w:t>.</w:t>
      </w:r>
    </w:p>
    <w:p w14:paraId="6C7C7AE8" w14:textId="2C4865D4" w:rsidR="00B2511F" w:rsidRPr="00FB2D72" w:rsidRDefault="00B2511F" w:rsidP="00B2511F">
      <w:pPr>
        <w:pStyle w:val="TableFigNotes18"/>
        <w:keepNext/>
      </w:pPr>
      <w:r>
        <w:t>c. RCT has two intervention arms (peppermint oil and anise oil).</w:t>
      </w:r>
    </w:p>
    <w:p w14:paraId="663B40D0" w14:textId="77777777" w:rsidR="00B2511F" w:rsidRPr="00E23F7D" w:rsidRDefault="00B2511F" w:rsidP="00B2511F">
      <w:pPr>
        <w:pStyle w:val="TableFigNotes18"/>
      </w:pPr>
      <w:r w:rsidRPr="003A6590">
        <w:rPr>
          <w:rFonts w:ascii="Segoe UI Symbol" w:hAnsi="Segoe UI Symbol"/>
        </w:rPr>
        <w:t>✓</w:t>
      </w:r>
      <w:r w:rsidRPr="00E23F7D">
        <w:t> Systematic review meets (or partially meets) prespecified critical AMSTAR-2 domains (4, 8, 9 &amp; 11)</w:t>
      </w:r>
      <w:r>
        <w:t>.</w:t>
      </w:r>
    </w:p>
    <w:p w14:paraId="0A324BB3" w14:textId="77777777" w:rsidR="00B2511F" w:rsidRPr="00E23F7D" w:rsidRDefault="00B2511F" w:rsidP="00B2511F">
      <w:pPr>
        <w:pStyle w:val="TableFigNotes18"/>
      </w:pPr>
      <w:r w:rsidRPr="00E23F7D">
        <w:rPr>
          <w:lang w:eastAsia="en-AU"/>
        </w:rPr>
        <w:t>†</w:t>
      </w:r>
      <w:r w:rsidRPr="00E23F7D">
        <w:t xml:space="preserve"> Systematic review meets (or partially meets) some, but not all, prespecified critical AMSTAR-2 domains (4, 8, 9 &amp; 11)</w:t>
      </w:r>
      <w:r>
        <w:t>.</w:t>
      </w:r>
    </w:p>
    <w:p w14:paraId="468EC73A" w14:textId="77777777" w:rsidR="00B2511F" w:rsidRDefault="00B2511F" w:rsidP="00B2511F">
      <w:pPr>
        <w:pStyle w:val="TableFigNotes18"/>
      </w:pPr>
      <w:r w:rsidRPr="00E23F7D">
        <w:lastRenderedPageBreak/>
        <w:t>X Systematic review does not meet prespecified critical AMSTAR-2 domains (4, 8, 9 &amp; 11)</w:t>
      </w:r>
      <w:r>
        <w:t>.</w:t>
      </w:r>
    </w:p>
    <w:p w14:paraId="162AF009" w14:textId="77777777" w:rsidR="00540049" w:rsidRPr="00413BF6" w:rsidRDefault="00540049" w:rsidP="00413BF6">
      <w:pPr>
        <w:pStyle w:val="TableFigNotes18"/>
      </w:pPr>
      <w:r w:rsidRPr="00413BF6">
        <w:t>* Systematic review not assessed. A study result is available and reported in another systematic review nominated</w:t>
      </w:r>
      <w:r w:rsidRPr="00413BF6" w:rsidDel="006609E3">
        <w:t xml:space="preserve"> </w:t>
      </w:r>
      <w:r w:rsidRPr="00413BF6">
        <w:t>as the best available evidence.</w:t>
      </w:r>
    </w:p>
    <w:p w14:paraId="08473C26" w14:textId="77777777" w:rsidR="00540049" w:rsidRPr="00E23F7D" w:rsidRDefault="00540049" w:rsidP="00540049">
      <w:pPr>
        <w:pStyle w:val="TableFigNotes18"/>
        <w:keepNext/>
      </w:pPr>
      <w:r w:rsidRPr="00AF33C8">
        <w:t xml:space="preserve">Y </w:t>
      </w:r>
      <w:r w:rsidRPr="00E23F7D">
        <w:t xml:space="preserve">RCT is included in the systematic review, meets our PICO criteria &amp; a study result is </w:t>
      </w:r>
      <w:r>
        <w:t>reported for the listed outcome measure [result available].</w:t>
      </w:r>
    </w:p>
    <w:p w14:paraId="2FDB3E18" w14:textId="09D0ACCF" w:rsidR="00540049" w:rsidRDefault="00540049" w:rsidP="00540049">
      <w:pPr>
        <w:pStyle w:val="TableFigNotes18"/>
      </w:pPr>
      <w:r w:rsidRPr="00E23F7D">
        <w:t>? RCT is included in the systematic review</w:t>
      </w:r>
      <w:r>
        <w:t xml:space="preserve"> &amp;</w:t>
      </w:r>
      <w:r w:rsidRPr="00E23F7D">
        <w:t xml:space="preserve"> meets our PICO criteria, but</w:t>
      </w:r>
      <w:r>
        <w:t xml:space="preserve"> a study result is not available for the listed outcome [data </w:t>
      </w:r>
      <w:r w:rsidR="0057164F">
        <w:t xml:space="preserve">are </w:t>
      </w:r>
      <w:r>
        <w:t>incomplete;</w:t>
      </w:r>
      <w:r w:rsidRPr="00F32E18">
        <w:t xml:space="preserve"> </w:t>
      </w:r>
      <w:r>
        <w:t>result may be available in another SR]</w:t>
      </w:r>
    </w:p>
    <w:p w14:paraId="08E9F2B8" w14:textId="77777777" w:rsidR="00540049" w:rsidRDefault="00540049" w:rsidP="00540049">
      <w:pPr>
        <w:pStyle w:val="TableFigNotes18"/>
      </w:pPr>
      <w:r w:rsidRPr="00E23F7D">
        <w:t xml:space="preserve">! RCT is included in the systematic review, but </w:t>
      </w:r>
      <w:r>
        <w:t>the SR indicates the study does not measure (or report) the listed outcome [not measured]</w:t>
      </w:r>
    </w:p>
    <w:p w14:paraId="121121B6" w14:textId="77777777" w:rsidR="00540049" w:rsidRPr="00B62974" w:rsidRDefault="00540049" w:rsidP="00540049">
      <w:pPr>
        <w:pStyle w:val="TableFigNotes18"/>
      </w:pPr>
      <w:r w:rsidRPr="00E23F7D">
        <w:t>-- RCT is not included in systematic review</w:t>
      </w:r>
      <w:r>
        <w:t>.</w:t>
      </w:r>
    </w:p>
    <w:p w14:paraId="1090982F" w14:textId="77777777" w:rsidR="00540049" w:rsidRPr="00540049" w:rsidRDefault="00540049" w:rsidP="00540049">
      <w:pPr>
        <w:pStyle w:val="BodyText"/>
      </w:pPr>
    </w:p>
    <w:p w14:paraId="1D749D3B" w14:textId="77777777" w:rsidR="00B2511F" w:rsidRPr="00B2511F" w:rsidRDefault="00B2511F" w:rsidP="00B2511F">
      <w:pPr>
        <w:pStyle w:val="BodyText"/>
      </w:pPr>
    </w:p>
    <w:p w14:paraId="1F10BF30" w14:textId="4DC92F8C" w:rsidR="004D725D" w:rsidRPr="00BE69C6" w:rsidRDefault="004D725D" w:rsidP="00BE69C6">
      <w:pPr>
        <w:pStyle w:val="BodyText"/>
        <w:sectPr w:rsidR="004D725D" w:rsidRPr="00BE69C6" w:rsidSect="00CD7624">
          <w:footnotePr>
            <w:numFmt w:val="lowerLetter"/>
          </w:footnotePr>
          <w:pgSz w:w="16837" w:h="11905" w:orient="landscape" w:code="9"/>
          <w:pgMar w:top="1440" w:right="1080" w:bottom="1440" w:left="1080" w:header="397" w:footer="397" w:gutter="0"/>
          <w:cols w:space="708"/>
          <w:docGrid w:linePitch="299"/>
        </w:sectPr>
      </w:pPr>
    </w:p>
    <w:p w14:paraId="3496DDAC" w14:textId="77777777" w:rsidR="003D79A5" w:rsidRPr="00E23F7D" w:rsidRDefault="003D79A5" w:rsidP="003D79A5">
      <w:pPr>
        <w:pStyle w:val="Heading3"/>
      </w:pPr>
      <w:bookmarkStart w:id="104" w:name="_Ref142937422"/>
      <w:bookmarkStart w:id="105" w:name="_Toc183697498"/>
      <w:r w:rsidRPr="00E23F7D">
        <w:lastRenderedPageBreak/>
        <w:t>Summary of findings and evidence statement</w:t>
      </w:r>
      <w:bookmarkEnd w:id="104"/>
      <w:bookmarkEnd w:id="105"/>
    </w:p>
    <w:p w14:paraId="1AC2ECEC" w14:textId="60B4C119" w:rsidR="003D79A5" w:rsidRDefault="007E3866" w:rsidP="003D79A5">
      <w:pPr>
        <w:pStyle w:val="Heading4"/>
      </w:pPr>
      <w:r>
        <w:t>Primary Comparison</w:t>
      </w:r>
      <w:r w:rsidR="003D79A5" w:rsidRPr="00E23F7D">
        <w:t xml:space="preserve"> (vs placebo)</w:t>
      </w:r>
    </w:p>
    <w:p w14:paraId="167528A3" w14:textId="26E9DC91" w:rsidR="003D79A5" w:rsidRDefault="003D79A5" w:rsidP="00A435DD">
      <w:pPr>
        <w:pStyle w:val="BodyText"/>
      </w:pPr>
      <w:r>
        <w:t>There were 40</w:t>
      </w:r>
      <w:r w:rsidRPr="00E23F7D">
        <w:t xml:space="preserve"> RCTs found by the included systematic reviews that compared </w:t>
      </w:r>
      <w:r>
        <w:t>WHM</w:t>
      </w:r>
      <w:r w:rsidRPr="00E23F7D">
        <w:t xml:space="preserve"> with placebo in people with</w:t>
      </w:r>
      <w:r w:rsidRPr="009940D3">
        <w:t xml:space="preserve"> </w:t>
      </w:r>
      <w:r>
        <w:t>IB</w:t>
      </w:r>
      <w:r w:rsidR="00423780">
        <w:t>S</w:t>
      </w:r>
      <w:r w:rsidRPr="00E23F7D">
        <w:t>.</w:t>
      </w:r>
      <w:r>
        <w:t xml:space="preserve"> Of these, 21 RCTs (</w:t>
      </w:r>
      <w:r w:rsidRPr="002638CB">
        <w:t>Cash 2016</w:t>
      </w:r>
      <w:r>
        <w:t>,</w:t>
      </w:r>
      <w:r w:rsidRPr="00D44CCF">
        <w:t xml:space="preserve"> </w:t>
      </w:r>
      <w:r w:rsidRPr="002638CB">
        <w:t>Mosaffa-Jahromi 2016</w:t>
      </w:r>
      <w:r>
        <w:t xml:space="preserve">, </w:t>
      </w:r>
      <w:r w:rsidRPr="002638CB">
        <w:t>Portincasa 2016</w:t>
      </w:r>
      <w:r>
        <w:t xml:space="preserve">, </w:t>
      </w:r>
      <w:r w:rsidRPr="002638CB">
        <w:t>Storsrud 2015</w:t>
      </w:r>
      <w:r>
        <w:t>,</w:t>
      </w:r>
      <w:r w:rsidRPr="002847F1">
        <w:t xml:space="preserve"> </w:t>
      </w:r>
      <w:r w:rsidRPr="002638CB">
        <w:t>Tilburg 2014</w:t>
      </w:r>
      <w:r>
        <w:t xml:space="preserve">, </w:t>
      </w:r>
      <w:r w:rsidRPr="002638CB">
        <w:t>Hutchings 2011</w:t>
      </w:r>
      <w:r>
        <w:t xml:space="preserve">, </w:t>
      </w:r>
      <w:r w:rsidRPr="002638CB">
        <w:t>Saito 2010</w:t>
      </w:r>
      <w:r>
        <w:t>,</w:t>
      </w:r>
      <w:r w:rsidRPr="002847F1">
        <w:t xml:space="preserve"> </w:t>
      </w:r>
      <w:r w:rsidRPr="002638CB">
        <w:t>Merat 2009</w:t>
      </w:r>
      <w:r>
        <w:t>,</w:t>
      </w:r>
      <w:r w:rsidRPr="002847F1">
        <w:t xml:space="preserve"> </w:t>
      </w:r>
      <w:r w:rsidRPr="002638CB">
        <w:t>Cappello 2007</w:t>
      </w:r>
      <w:r>
        <w:t xml:space="preserve">, </w:t>
      </w:r>
      <w:r w:rsidRPr="002638CB">
        <w:t>Davis 2006</w:t>
      </w:r>
      <w:r>
        <w:t>,</w:t>
      </w:r>
      <w:r w:rsidRPr="002847F1">
        <w:t xml:space="preserve"> </w:t>
      </w:r>
      <w:r w:rsidRPr="002638CB">
        <w:t>Vejdani 2006</w:t>
      </w:r>
      <w:r>
        <w:t xml:space="preserve">, </w:t>
      </w:r>
      <w:r w:rsidRPr="002638CB">
        <w:t>Capanni 2005</w:t>
      </w:r>
      <w:r>
        <w:t xml:space="preserve">, </w:t>
      </w:r>
      <w:r w:rsidRPr="002638CB">
        <w:t>Kline 2001</w:t>
      </w:r>
      <w:r>
        <w:t>,</w:t>
      </w:r>
      <w:r w:rsidRPr="002847F1">
        <w:t xml:space="preserve"> </w:t>
      </w:r>
      <w:r w:rsidRPr="002638CB">
        <w:t>Liu 1997</w:t>
      </w:r>
      <w:r>
        <w:t xml:space="preserve">, </w:t>
      </w:r>
      <w:r w:rsidRPr="002638CB">
        <w:t>Schneider 1990</w:t>
      </w:r>
      <w:r>
        <w:t xml:space="preserve">, </w:t>
      </w:r>
      <w:r w:rsidRPr="002638CB">
        <w:t>Carling 1989</w:t>
      </w:r>
      <w:r>
        <w:t xml:space="preserve">, </w:t>
      </w:r>
      <w:r w:rsidRPr="002638CB">
        <w:t>Lech 1988</w:t>
      </w:r>
      <w:r>
        <w:t>,</w:t>
      </w:r>
      <w:r w:rsidRPr="002847F1">
        <w:t xml:space="preserve"> </w:t>
      </w:r>
      <w:r w:rsidRPr="002638CB">
        <w:t>Weiss 1988</w:t>
      </w:r>
      <w:r>
        <w:t>,</w:t>
      </w:r>
      <w:r w:rsidRPr="002847F1">
        <w:t xml:space="preserve"> </w:t>
      </w:r>
      <w:r w:rsidRPr="002638CB">
        <w:t>Nash 1986</w:t>
      </w:r>
      <w:r>
        <w:t xml:space="preserve">, </w:t>
      </w:r>
      <w:r w:rsidRPr="002638CB">
        <w:t>Dew 1984</w:t>
      </w:r>
      <w:r>
        <w:t>,</w:t>
      </w:r>
      <w:r w:rsidRPr="00D44CCF">
        <w:t xml:space="preserve"> </w:t>
      </w:r>
      <w:r w:rsidRPr="002638CB">
        <w:t>Rees 1979</w:t>
      </w:r>
      <w:r>
        <w:t xml:space="preserve">) contributed data relevant to 2 critical or important outcomes. </w:t>
      </w:r>
    </w:p>
    <w:p w14:paraId="499DE00A" w14:textId="42BD56DC" w:rsidR="00A435DD" w:rsidRPr="00E23F7D" w:rsidRDefault="003D79A5" w:rsidP="00A435DD">
      <w:pPr>
        <w:pStyle w:val="BodyText"/>
      </w:pPr>
      <w:r>
        <w:t>The other 19 RCTs (</w:t>
      </w:r>
      <w:r w:rsidRPr="002638CB">
        <w:t>Weerts 2019</w:t>
      </w:r>
      <w:r>
        <w:t xml:space="preserve">, </w:t>
      </w:r>
      <w:r w:rsidR="006250D3">
        <w:t xml:space="preserve">Shulman 2016, </w:t>
      </w:r>
      <w:r w:rsidRPr="002638CB">
        <w:t>Brown 2015</w:t>
      </w:r>
      <w:r>
        <w:t xml:space="preserve">, </w:t>
      </w:r>
      <w:r w:rsidRPr="002638CB">
        <w:t>Alam 2013</w:t>
      </w:r>
      <w:r>
        <w:t xml:space="preserve">, </w:t>
      </w:r>
      <w:r w:rsidRPr="002638CB">
        <w:t>Bortolotti 2011</w:t>
      </w:r>
      <w:r>
        <w:t xml:space="preserve">, </w:t>
      </w:r>
      <w:r w:rsidRPr="002638CB">
        <w:t>Bijkerk 2009</w:t>
      </w:r>
      <w:r>
        <w:t xml:space="preserve">, </w:t>
      </w:r>
      <w:r w:rsidRPr="002638CB">
        <w:t>Brinkhaus 2005</w:t>
      </w:r>
      <w:r>
        <w:t xml:space="preserve">, </w:t>
      </w:r>
      <w:r w:rsidR="00635D2B" w:rsidRPr="00456C6C">
        <w:t>Bundy 2004</w:t>
      </w:r>
      <w:r w:rsidR="00635D2B">
        <w:t xml:space="preserve">, </w:t>
      </w:r>
      <w:r w:rsidRPr="002638CB">
        <w:t>Madisch 2004</w:t>
      </w:r>
      <w:r>
        <w:t xml:space="preserve">, </w:t>
      </w:r>
      <w:r w:rsidRPr="002638CB">
        <w:t>Jalihal 1990</w:t>
      </w:r>
      <w:r>
        <w:t xml:space="preserve">, </w:t>
      </w:r>
      <w:r w:rsidRPr="002638CB">
        <w:t>Nigam 1990</w:t>
      </w:r>
      <w:r>
        <w:t xml:space="preserve">, </w:t>
      </w:r>
      <w:r w:rsidRPr="002638CB">
        <w:t>Lawson 1988</w:t>
      </w:r>
      <w:r>
        <w:t xml:space="preserve">, </w:t>
      </w:r>
      <w:r w:rsidRPr="002638CB">
        <w:t>Pedersen 1998</w:t>
      </w:r>
      <w:r>
        <w:t xml:space="preserve">, </w:t>
      </w:r>
      <w:r w:rsidRPr="002638CB">
        <w:t>Prior 1987</w:t>
      </w:r>
      <w:r>
        <w:t xml:space="preserve">, </w:t>
      </w:r>
      <w:r w:rsidRPr="002638CB">
        <w:t>Wildgrube 1988</w:t>
      </w:r>
      <w:r>
        <w:t>,</w:t>
      </w:r>
      <w:r w:rsidRPr="0005019B">
        <w:t xml:space="preserve"> </w:t>
      </w:r>
      <w:r w:rsidRPr="002638CB">
        <w:t>Arthurs 1983</w:t>
      </w:r>
      <w:r>
        <w:t xml:space="preserve">, </w:t>
      </w:r>
      <w:r w:rsidRPr="002638CB">
        <w:t>Evans 1982</w:t>
      </w:r>
      <w:r>
        <w:t xml:space="preserve">, </w:t>
      </w:r>
      <w:r w:rsidRPr="002638CB">
        <w:t>Longstreth 1981</w:t>
      </w:r>
      <w:r>
        <w:t xml:space="preserve">, </w:t>
      </w:r>
      <w:r w:rsidRPr="002638CB">
        <w:t>Ritchie 1979</w:t>
      </w:r>
      <w:r>
        <w:t xml:space="preserve">) </w:t>
      </w:r>
      <w:r w:rsidRPr="00E23F7D">
        <w:t>could have contributed data but there was insufficient information</w:t>
      </w:r>
      <w:r>
        <w:t xml:space="preserve"> reported by the primary studies or the included systematic reviews to make an assessment. </w:t>
      </w:r>
    </w:p>
    <w:tbl>
      <w:tblPr>
        <w:tblW w:w="5000" w:type="pct"/>
        <w:tblLayout w:type="fixed"/>
        <w:tblCellMar>
          <w:top w:w="60" w:type="dxa"/>
          <w:left w:w="60" w:type="dxa"/>
          <w:bottom w:w="60" w:type="dxa"/>
          <w:right w:w="60" w:type="dxa"/>
        </w:tblCellMar>
        <w:tblLook w:val="04A0" w:firstRow="1" w:lastRow="0" w:firstColumn="1" w:lastColumn="0" w:noHBand="0" w:noVBand="1"/>
      </w:tblPr>
      <w:tblGrid>
        <w:gridCol w:w="1844"/>
        <w:gridCol w:w="1345"/>
        <w:gridCol w:w="1345"/>
        <w:gridCol w:w="854"/>
        <w:gridCol w:w="1134"/>
        <w:gridCol w:w="1171"/>
        <w:gridCol w:w="2052"/>
      </w:tblGrid>
      <w:tr w:rsidR="005634AD" w:rsidRPr="00E23F7D" w14:paraId="4D28BDE0" w14:textId="77777777" w:rsidTr="00251331">
        <w:trPr>
          <w:cantSplit/>
          <w:tblHeader/>
        </w:trPr>
        <w:tc>
          <w:tcPr>
            <w:tcW w:w="5000" w:type="pct"/>
            <w:gridSpan w:val="7"/>
            <w:tcBorders>
              <w:top w:val="single" w:sz="12" w:space="0" w:color="000000"/>
              <w:left w:val="nil"/>
              <w:bottom w:val="single" w:sz="12" w:space="0" w:color="000000"/>
              <w:right w:val="nil"/>
            </w:tcBorders>
            <w:vAlign w:val="center"/>
            <w:hideMark/>
          </w:tcPr>
          <w:p w14:paraId="74571E0D" w14:textId="0652D931" w:rsidR="005634AD" w:rsidRPr="00E23F7D" w:rsidRDefault="005634AD" w:rsidP="00A435DD">
            <w:pPr>
              <w:pStyle w:val="TableH1"/>
            </w:pPr>
            <w:r w:rsidRPr="00E23F7D">
              <w:t xml:space="preserve">WHM compared to </w:t>
            </w:r>
            <w:r w:rsidR="00AD312A">
              <w:t>placebo</w:t>
            </w:r>
            <w:r w:rsidRPr="00E23F7D">
              <w:t xml:space="preserve"> for </w:t>
            </w:r>
            <w:r w:rsidR="00AD312A">
              <w:t>Irritable bowel syndrome</w:t>
            </w:r>
          </w:p>
        </w:tc>
      </w:tr>
      <w:tr w:rsidR="005634AD" w:rsidRPr="00E23F7D" w14:paraId="5E9E29ED" w14:textId="77777777" w:rsidTr="00251331">
        <w:trPr>
          <w:cantSplit/>
          <w:tblHeader/>
        </w:trPr>
        <w:tc>
          <w:tcPr>
            <w:tcW w:w="5000" w:type="pct"/>
            <w:gridSpan w:val="7"/>
            <w:tcBorders>
              <w:top w:val="single" w:sz="12" w:space="0" w:color="000000"/>
              <w:left w:val="nil"/>
              <w:bottom w:val="single" w:sz="12" w:space="0" w:color="000000"/>
              <w:right w:val="nil"/>
            </w:tcBorders>
            <w:vAlign w:val="center"/>
            <w:hideMark/>
          </w:tcPr>
          <w:p w14:paraId="2F091C9B" w14:textId="25C3D628" w:rsidR="005634AD" w:rsidRPr="00286009" w:rsidRDefault="005634AD" w:rsidP="00287C84">
            <w:pPr>
              <w:pStyle w:val="Tabletext8pt"/>
              <w:rPr>
                <w:lang w:val="fr-FR"/>
              </w:rPr>
            </w:pPr>
            <w:r w:rsidRPr="00286009">
              <w:rPr>
                <w:rStyle w:val="Strong"/>
                <w:lang w:val="fr-FR"/>
              </w:rPr>
              <w:t>Patient or population:</w:t>
            </w:r>
            <w:r w:rsidRPr="00286009">
              <w:rPr>
                <w:lang w:val="fr-FR"/>
              </w:rPr>
              <w:t xml:space="preserve"> I</w:t>
            </w:r>
            <w:r w:rsidR="00AD312A" w:rsidRPr="00286009">
              <w:rPr>
                <w:lang w:val="fr-FR"/>
              </w:rPr>
              <w:t xml:space="preserve">rritable bowel syndrome </w:t>
            </w:r>
          </w:p>
          <w:p w14:paraId="0B9B452C" w14:textId="7C45F3CF" w:rsidR="005634AD" w:rsidRPr="00E23F7D" w:rsidRDefault="005634AD" w:rsidP="00287C84">
            <w:pPr>
              <w:pStyle w:val="Tabletext8pt"/>
            </w:pPr>
            <w:r w:rsidRPr="00746AF1">
              <w:rPr>
                <w:rStyle w:val="Strong"/>
              </w:rPr>
              <w:t>Setting:</w:t>
            </w:r>
            <w:r w:rsidRPr="00E23F7D">
              <w:t xml:space="preserve"> </w:t>
            </w:r>
            <w:r w:rsidR="00AD312A">
              <w:t>C</w:t>
            </w:r>
            <w:r w:rsidRPr="00E23F7D">
              <w:t>ommunity</w:t>
            </w:r>
          </w:p>
          <w:p w14:paraId="5EB95ACF" w14:textId="1F003912" w:rsidR="005634AD" w:rsidRPr="00E23F7D" w:rsidRDefault="005634AD" w:rsidP="00287C84">
            <w:pPr>
              <w:pStyle w:val="Tabletext8pt"/>
            </w:pPr>
            <w:r w:rsidRPr="00746AF1">
              <w:rPr>
                <w:rStyle w:val="Strong"/>
              </w:rPr>
              <w:t>Intervention:</w:t>
            </w:r>
            <w:r w:rsidRPr="00E23F7D">
              <w:t xml:space="preserve"> WHM</w:t>
            </w:r>
            <w:r w:rsidR="00746AF1">
              <w:t xml:space="preserve"> (</w:t>
            </w:r>
            <w:r w:rsidR="00416471">
              <w:t xml:space="preserve">peppermint oil, </w:t>
            </w:r>
            <w:r w:rsidR="00746AF1" w:rsidRPr="00FA436F">
              <w:t>aloe vera, turmeric, psyllium, St John’s wort, capsicum, ginger, anise</w:t>
            </w:r>
            <w:r w:rsidR="00746AF1">
              <w:t xml:space="preserve"> oil</w:t>
            </w:r>
            <w:r w:rsidR="00746AF1" w:rsidRPr="00FA436F">
              <w:t xml:space="preserve">, </w:t>
            </w:r>
            <w:r w:rsidR="00746AF1">
              <w:t>s</w:t>
            </w:r>
            <w:r w:rsidR="00746AF1" w:rsidRPr="00FA436F">
              <w:t>enna</w:t>
            </w:r>
            <w:r w:rsidR="00746AF1">
              <w:t xml:space="preserve"> or fixed dose herbal</w:t>
            </w:r>
            <w:r w:rsidR="00746AF1" w:rsidRPr="00FA436F">
              <w:t xml:space="preserve"> combinations</w:t>
            </w:r>
            <w:r w:rsidR="00053307">
              <w:t>)</w:t>
            </w:r>
          </w:p>
          <w:p w14:paraId="07DDAF63" w14:textId="1ADFCA8F" w:rsidR="005634AD" w:rsidRPr="00E23F7D" w:rsidRDefault="005634AD" w:rsidP="00287C84">
            <w:pPr>
              <w:pStyle w:val="Tabletext8pt"/>
            </w:pPr>
            <w:r w:rsidRPr="00746AF1">
              <w:rPr>
                <w:rStyle w:val="Strong"/>
              </w:rPr>
              <w:t>Comparison:</w:t>
            </w:r>
            <w:r w:rsidRPr="00E23F7D">
              <w:t xml:space="preserve"> </w:t>
            </w:r>
            <w:r w:rsidR="00206299" w:rsidRPr="00E23F7D">
              <w:t>P</w:t>
            </w:r>
            <w:r w:rsidRPr="00E23F7D">
              <w:t>lacebo</w:t>
            </w:r>
          </w:p>
        </w:tc>
      </w:tr>
      <w:tr w:rsidR="004E654B" w:rsidRPr="00E23F7D" w14:paraId="06D5CF5B" w14:textId="77777777" w:rsidTr="00AB5689">
        <w:trPr>
          <w:cantSplit/>
          <w:tblHeader/>
        </w:trPr>
        <w:tc>
          <w:tcPr>
            <w:tcW w:w="946" w:type="pct"/>
            <w:vMerge w:val="restart"/>
            <w:tcBorders>
              <w:right w:val="single" w:sz="6" w:space="0" w:color="EFEFEF"/>
            </w:tcBorders>
            <w:shd w:val="clear" w:color="auto" w:fill="006579" w:themeFill="accent2"/>
            <w:vAlign w:val="center"/>
            <w:hideMark/>
          </w:tcPr>
          <w:p w14:paraId="74BB5571" w14:textId="77777777" w:rsidR="005634AD" w:rsidRPr="003F2B87" w:rsidRDefault="005634AD" w:rsidP="003F2B87">
            <w:pPr>
              <w:pStyle w:val="TableH28pt"/>
            </w:pPr>
            <w:r w:rsidRPr="003F2B87">
              <w:rPr>
                <w:color w:val="F9F9F9" w:themeColor="background1"/>
              </w:rPr>
              <w:t>Outcomes</w:t>
            </w:r>
          </w:p>
        </w:tc>
        <w:tc>
          <w:tcPr>
            <w:tcW w:w="1380" w:type="pct"/>
            <w:gridSpan w:val="2"/>
            <w:tcBorders>
              <w:top w:val="single" w:sz="6" w:space="0" w:color="EFEFEF"/>
              <w:right w:val="single" w:sz="6" w:space="0" w:color="EFEFEF"/>
            </w:tcBorders>
            <w:shd w:val="clear" w:color="auto" w:fill="E0E0E0"/>
            <w:vAlign w:val="center"/>
            <w:hideMark/>
          </w:tcPr>
          <w:p w14:paraId="51C9C2EA" w14:textId="77777777" w:rsidR="005634AD" w:rsidRPr="00746AF1" w:rsidRDefault="005634AD" w:rsidP="0020225B">
            <w:pPr>
              <w:pStyle w:val="TableH28pt"/>
            </w:pPr>
            <w:r w:rsidRPr="00746AF1">
              <w:t>Anticipated absolute effects* (95% CI)</w:t>
            </w:r>
          </w:p>
        </w:tc>
        <w:tc>
          <w:tcPr>
            <w:tcW w:w="438" w:type="pct"/>
            <w:vMerge w:val="restart"/>
            <w:tcBorders>
              <w:right w:val="single" w:sz="6" w:space="0" w:color="EFEFEF"/>
            </w:tcBorders>
            <w:shd w:val="clear" w:color="auto" w:fill="006579" w:themeFill="accent2"/>
            <w:vAlign w:val="center"/>
            <w:hideMark/>
          </w:tcPr>
          <w:p w14:paraId="44477661" w14:textId="77777777" w:rsidR="005634AD" w:rsidRPr="003F2B87" w:rsidRDefault="005634AD" w:rsidP="003F2B87">
            <w:pPr>
              <w:pStyle w:val="TableH28pt"/>
            </w:pPr>
            <w:r w:rsidRPr="003F2B87">
              <w:rPr>
                <w:color w:val="F9F9F9" w:themeColor="background1"/>
              </w:rPr>
              <w:t>Relative effect</w:t>
            </w:r>
            <w:r w:rsidRPr="003F2B87">
              <w:rPr>
                <w:color w:val="F9F9F9" w:themeColor="background1"/>
              </w:rPr>
              <w:br/>
              <w:t>(95% CI)</w:t>
            </w:r>
          </w:p>
        </w:tc>
        <w:tc>
          <w:tcPr>
            <w:tcW w:w="582" w:type="pct"/>
            <w:vMerge w:val="restart"/>
            <w:tcBorders>
              <w:right w:val="single" w:sz="6" w:space="0" w:color="EFEFEF"/>
            </w:tcBorders>
            <w:shd w:val="clear" w:color="auto" w:fill="006579" w:themeFill="accent2"/>
            <w:vAlign w:val="center"/>
            <w:hideMark/>
          </w:tcPr>
          <w:p w14:paraId="04954C3F" w14:textId="494C65EE" w:rsidR="005634AD" w:rsidRPr="003F2B87" w:rsidRDefault="00AD312A" w:rsidP="003F2B87">
            <w:pPr>
              <w:pStyle w:val="TableH28pt"/>
            </w:pPr>
            <w:r w:rsidRPr="003F2B87">
              <w:rPr>
                <w:color w:val="F9F9F9" w:themeColor="background1"/>
              </w:rPr>
              <w:t xml:space="preserve">No. </w:t>
            </w:r>
            <w:r w:rsidR="005634AD" w:rsidRPr="003F2B87">
              <w:rPr>
                <w:color w:val="F9F9F9" w:themeColor="background1"/>
              </w:rPr>
              <w:t>of participants</w:t>
            </w:r>
            <w:r w:rsidR="005634AD" w:rsidRPr="003F2B87">
              <w:rPr>
                <w:color w:val="F9F9F9" w:themeColor="background1"/>
              </w:rPr>
              <w:br/>
              <w:t>(studies)</w:t>
            </w:r>
          </w:p>
        </w:tc>
        <w:tc>
          <w:tcPr>
            <w:tcW w:w="601" w:type="pct"/>
            <w:vMerge w:val="restart"/>
            <w:tcBorders>
              <w:right w:val="single" w:sz="6" w:space="0" w:color="EFEFEF"/>
            </w:tcBorders>
            <w:shd w:val="clear" w:color="auto" w:fill="006579" w:themeFill="accent2"/>
            <w:vAlign w:val="center"/>
            <w:hideMark/>
          </w:tcPr>
          <w:p w14:paraId="6E9ABAAA" w14:textId="77777777" w:rsidR="005634AD" w:rsidRPr="003F2B87" w:rsidRDefault="005634AD" w:rsidP="003F2B87">
            <w:pPr>
              <w:pStyle w:val="TableH28pt"/>
            </w:pPr>
            <w:r w:rsidRPr="003F2B87">
              <w:rPr>
                <w:color w:val="F9F9F9" w:themeColor="background1"/>
              </w:rPr>
              <w:t>Certainty of the evidence</w:t>
            </w:r>
            <w:r w:rsidRPr="003F2B87">
              <w:rPr>
                <w:color w:val="F9F9F9" w:themeColor="background1"/>
              </w:rPr>
              <w:br/>
              <w:t>(GRADE)</w:t>
            </w:r>
          </w:p>
        </w:tc>
        <w:tc>
          <w:tcPr>
            <w:tcW w:w="1053" w:type="pct"/>
            <w:vMerge w:val="restart"/>
            <w:tcBorders>
              <w:right w:val="single" w:sz="6" w:space="0" w:color="EFEFEF"/>
            </w:tcBorders>
            <w:shd w:val="clear" w:color="auto" w:fill="006579" w:themeFill="accent2"/>
            <w:vAlign w:val="center"/>
            <w:hideMark/>
          </w:tcPr>
          <w:p w14:paraId="40F80B49" w14:textId="61AB5776" w:rsidR="005634AD" w:rsidRPr="003F2B87" w:rsidRDefault="00746AF1" w:rsidP="003F2B87">
            <w:pPr>
              <w:pStyle w:val="TableH28pt"/>
            </w:pPr>
            <w:r w:rsidRPr="003F2B87">
              <w:rPr>
                <w:color w:val="F9F9F9" w:themeColor="background1"/>
              </w:rPr>
              <w:t>Evidence statement</w:t>
            </w:r>
          </w:p>
        </w:tc>
      </w:tr>
      <w:tr w:rsidR="00323F8D" w:rsidRPr="00E23F7D" w14:paraId="5E67D71C" w14:textId="77777777" w:rsidTr="00AB5689">
        <w:trPr>
          <w:cantSplit/>
          <w:tblHeader/>
        </w:trPr>
        <w:tc>
          <w:tcPr>
            <w:tcW w:w="946" w:type="pct"/>
            <w:vMerge/>
            <w:tcBorders>
              <w:right w:val="single" w:sz="6" w:space="0" w:color="EFEFEF"/>
            </w:tcBorders>
            <w:shd w:val="clear" w:color="auto" w:fill="006579" w:themeFill="accent2"/>
            <w:vAlign w:val="center"/>
            <w:hideMark/>
          </w:tcPr>
          <w:p w14:paraId="538095BF" w14:textId="77777777" w:rsidR="005634AD" w:rsidRPr="00E23F7D" w:rsidRDefault="005634AD" w:rsidP="00287C84">
            <w:pPr>
              <w:pStyle w:val="Tabletext8pt"/>
            </w:pPr>
          </w:p>
        </w:tc>
        <w:tc>
          <w:tcPr>
            <w:tcW w:w="690" w:type="pct"/>
            <w:tcBorders>
              <w:top w:val="single" w:sz="6" w:space="0" w:color="EFEFEF"/>
              <w:right w:val="single" w:sz="6" w:space="0" w:color="EFEFEF"/>
            </w:tcBorders>
            <w:shd w:val="clear" w:color="auto" w:fill="E0E0E0"/>
            <w:vAlign w:val="bottom"/>
            <w:hideMark/>
          </w:tcPr>
          <w:p w14:paraId="06FDA95D" w14:textId="6A5E0778" w:rsidR="005634AD" w:rsidRPr="00746AF1" w:rsidRDefault="005634AD" w:rsidP="0020225B">
            <w:pPr>
              <w:pStyle w:val="TableH28pt"/>
            </w:pPr>
            <w:r w:rsidRPr="00746AF1">
              <w:t xml:space="preserve">Risk with </w:t>
            </w:r>
            <w:r w:rsidR="00913466" w:rsidRPr="00746AF1">
              <w:t>Placebo</w:t>
            </w:r>
          </w:p>
        </w:tc>
        <w:tc>
          <w:tcPr>
            <w:tcW w:w="690" w:type="pct"/>
            <w:tcBorders>
              <w:top w:val="single" w:sz="6" w:space="0" w:color="EFEFEF"/>
              <w:right w:val="single" w:sz="6" w:space="0" w:color="EFEFEF"/>
            </w:tcBorders>
            <w:shd w:val="clear" w:color="auto" w:fill="E0E0E0"/>
            <w:vAlign w:val="bottom"/>
            <w:hideMark/>
          </w:tcPr>
          <w:p w14:paraId="4C571A9E" w14:textId="77777777" w:rsidR="005634AD" w:rsidRPr="00746AF1" w:rsidRDefault="005634AD" w:rsidP="0020225B">
            <w:pPr>
              <w:pStyle w:val="TableH28pt"/>
            </w:pPr>
            <w:r w:rsidRPr="00746AF1">
              <w:t>Risk with WHM</w:t>
            </w:r>
          </w:p>
        </w:tc>
        <w:tc>
          <w:tcPr>
            <w:tcW w:w="438" w:type="pct"/>
            <w:vMerge/>
            <w:tcBorders>
              <w:right w:val="single" w:sz="6" w:space="0" w:color="EFEFEF"/>
            </w:tcBorders>
            <w:shd w:val="clear" w:color="auto" w:fill="006579" w:themeFill="accent2"/>
            <w:vAlign w:val="center"/>
            <w:hideMark/>
          </w:tcPr>
          <w:p w14:paraId="44A50454" w14:textId="77777777" w:rsidR="005634AD" w:rsidRPr="00E23F7D" w:rsidRDefault="005634AD" w:rsidP="00287C84">
            <w:pPr>
              <w:pStyle w:val="Tabletext8pt"/>
            </w:pPr>
          </w:p>
        </w:tc>
        <w:tc>
          <w:tcPr>
            <w:tcW w:w="582" w:type="pct"/>
            <w:vMerge/>
            <w:tcBorders>
              <w:right w:val="single" w:sz="6" w:space="0" w:color="EFEFEF"/>
            </w:tcBorders>
            <w:shd w:val="clear" w:color="auto" w:fill="006579" w:themeFill="accent2"/>
            <w:vAlign w:val="center"/>
            <w:hideMark/>
          </w:tcPr>
          <w:p w14:paraId="09A3D7B2" w14:textId="77777777" w:rsidR="005634AD" w:rsidRPr="00E23F7D" w:rsidRDefault="005634AD" w:rsidP="00287C84">
            <w:pPr>
              <w:pStyle w:val="Tabletext8pt"/>
            </w:pPr>
          </w:p>
        </w:tc>
        <w:tc>
          <w:tcPr>
            <w:tcW w:w="601" w:type="pct"/>
            <w:vMerge/>
            <w:tcBorders>
              <w:right w:val="single" w:sz="6" w:space="0" w:color="EFEFEF"/>
            </w:tcBorders>
            <w:shd w:val="clear" w:color="auto" w:fill="006579" w:themeFill="accent2"/>
            <w:vAlign w:val="center"/>
            <w:hideMark/>
          </w:tcPr>
          <w:p w14:paraId="6D967E96" w14:textId="77777777" w:rsidR="005634AD" w:rsidRPr="00E23F7D" w:rsidRDefault="005634AD" w:rsidP="00287C84">
            <w:pPr>
              <w:pStyle w:val="Tabletext8pt"/>
            </w:pPr>
          </w:p>
        </w:tc>
        <w:tc>
          <w:tcPr>
            <w:tcW w:w="1053" w:type="pct"/>
            <w:vMerge/>
            <w:tcBorders>
              <w:right w:val="single" w:sz="6" w:space="0" w:color="EFEFEF"/>
            </w:tcBorders>
            <w:shd w:val="clear" w:color="auto" w:fill="006579" w:themeFill="accent2"/>
            <w:vAlign w:val="center"/>
            <w:hideMark/>
          </w:tcPr>
          <w:p w14:paraId="41831FCD" w14:textId="77777777" w:rsidR="005634AD" w:rsidRPr="00E23F7D" w:rsidRDefault="005634AD" w:rsidP="00287C84">
            <w:pPr>
              <w:pStyle w:val="Tabletext8pt"/>
            </w:pPr>
          </w:p>
        </w:tc>
      </w:tr>
      <w:tr w:rsidR="003D79A5" w:rsidRPr="00E23F7D" w14:paraId="54383016" w14:textId="77777777" w:rsidTr="00AB5689">
        <w:trPr>
          <w:cantSplit/>
        </w:trPr>
        <w:tc>
          <w:tcPr>
            <w:tcW w:w="946" w:type="pct"/>
            <w:tcBorders>
              <w:top w:val="single" w:sz="6" w:space="0" w:color="000000"/>
              <w:left w:val="nil"/>
              <w:bottom w:val="single" w:sz="6" w:space="0" w:color="000000"/>
              <w:right w:val="nil"/>
            </w:tcBorders>
            <w:vAlign w:val="center"/>
            <w:hideMark/>
          </w:tcPr>
          <w:p w14:paraId="15D2668B" w14:textId="450B5D4E" w:rsidR="003D79A5" w:rsidRPr="00E23F7D" w:rsidRDefault="005533CA" w:rsidP="003D79A5">
            <w:pPr>
              <w:pStyle w:val="Tabletext8pt"/>
            </w:pPr>
            <w:r>
              <w:t>Clinical</w:t>
            </w:r>
            <w:r w:rsidRPr="00470C88">
              <w:t xml:space="preserve"> </w:t>
            </w:r>
            <w:r w:rsidR="003D79A5" w:rsidRPr="00E23F7D">
              <w:t>improvement</w:t>
            </w:r>
            <w:r w:rsidR="003D79A5">
              <w:br/>
              <w:t>assessed with: IBS-SSS, GSRS or other</w:t>
            </w:r>
            <w:r w:rsidR="003D79A5">
              <w:br/>
            </w:r>
            <w:r w:rsidR="003D79A5" w:rsidRPr="00E23F7D">
              <w:t>Scale</w:t>
            </w:r>
            <w:r w:rsidR="0041001E">
              <w:t>:</w:t>
            </w:r>
            <w:r w:rsidR="003D79A5" w:rsidRPr="00E23F7D">
              <w:t xml:space="preserve"> range </w:t>
            </w:r>
            <w:r w:rsidR="003D79A5">
              <w:t>varies</w:t>
            </w:r>
            <w:r w:rsidR="00520590">
              <w:t xml:space="preserve"> (higher is worse)</w:t>
            </w:r>
            <w:r w:rsidR="003D79A5" w:rsidRPr="00E23F7D">
              <w:br/>
              <w:t xml:space="preserve">follow-up: </w:t>
            </w:r>
            <w:r w:rsidR="003D79A5">
              <w:t>range 4 to 20</w:t>
            </w:r>
            <w:r w:rsidR="003D79A5" w:rsidRPr="00E23F7D">
              <w:t xml:space="preserve"> weeks</w:t>
            </w:r>
          </w:p>
        </w:tc>
        <w:tc>
          <w:tcPr>
            <w:tcW w:w="690" w:type="pct"/>
            <w:tcBorders>
              <w:top w:val="single" w:sz="6" w:space="0" w:color="000000"/>
              <w:left w:val="nil"/>
              <w:bottom w:val="single" w:sz="6" w:space="0" w:color="000000"/>
              <w:right w:val="nil"/>
            </w:tcBorders>
            <w:shd w:val="clear" w:color="auto" w:fill="E0E0E0"/>
            <w:vAlign w:val="center"/>
            <w:hideMark/>
          </w:tcPr>
          <w:p w14:paraId="43B48F0B" w14:textId="5AF3736C" w:rsidR="003D79A5" w:rsidRPr="00E23F7D" w:rsidRDefault="003D79A5" w:rsidP="003D79A5">
            <w:pPr>
              <w:pStyle w:val="Tabletext8pt"/>
              <w:jc w:val="center"/>
            </w:pPr>
            <w:r w:rsidRPr="00E23F7D">
              <w:t>-</w:t>
            </w:r>
          </w:p>
        </w:tc>
        <w:tc>
          <w:tcPr>
            <w:tcW w:w="690" w:type="pct"/>
            <w:tcBorders>
              <w:top w:val="single" w:sz="6" w:space="0" w:color="000000"/>
              <w:left w:val="nil"/>
              <w:bottom w:val="single" w:sz="6" w:space="0" w:color="000000"/>
              <w:right w:val="nil"/>
            </w:tcBorders>
            <w:shd w:val="clear" w:color="auto" w:fill="E0E0E0"/>
          </w:tcPr>
          <w:p w14:paraId="489FDED6" w14:textId="397BB865" w:rsidR="003D79A5" w:rsidRPr="00E23F7D" w:rsidRDefault="003D79A5" w:rsidP="003D79A5">
            <w:pPr>
              <w:pStyle w:val="Tabletext8pt"/>
              <w:jc w:val="center"/>
              <w:rPr>
                <w:rFonts w:eastAsia="Times New Roman"/>
              </w:rPr>
            </w:pPr>
            <w:r w:rsidRPr="00E23F7D">
              <w:rPr>
                <w:rFonts w:eastAsia="Times New Roman"/>
              </w:rPr>
              <w:t xml:space="preserve">SMD </w:t>
            </w:r>
            <w:r w:rsidRPr="00E23F7D">
              <w:rPr>
                <w:rStyle w:val="Strong"/>
              </w:rPr>
              <w:t>0.</w:t>
            </w:r>
            <w:r>
              <w:rPr>
                <w:rStyle w:val="Strong"/>
              </w:rPr>
              <w:t>44</w:t>
            </w:r>
            <w:r w:rsidRPr="00E23F7D">
              <w:rPr>
                <w:rStyle w:val="Strong"/>
              </w:rPr>
              <w:t xml:space="preserve"> SD lower^</w:t>
            </w:r>
          </w:p>
          <w:p w14:paraId="00E06CC0" w14:textId="6551F928" w:rsidR="003D79A5" w:rsidRPr="00E23F7D" w:rsidRDefault="003D79A5" w:rsidP="003D79A5">
            <w:pPr>
              <w:pStyle w:val="Tabletext8pt"/>
              <w:jc w:val="center"/>
              <w:rPr>
                <w:rFonts w:eastAsia="Times New Roman"/>
              </w:rPr>
            </w:pPr>
            <w:r w:rsidRPr="00E23F7D">
              <w:t>(0.7</w:t>
            </w:r>
            <w:r w:rsidR="00590253">
              <w:t>0</w:t>
            </w:r>
            <w:r w:rsidRPr="00E23F7D">
              <w:t xml:space="preserve"> lower to 0.</w:t>
            </w:r>
            <w:r w:rsidR="00590253">
              <w:t>18</w:t>
            </w:r>
            <w:r w:rsidRPr="00E23F7D">
              <w:t xml:space="preserve"> </w:t>
            </w:r>
            <w:r w:rsidR="00590253">
              <w:t>lower)</w:t>
            </w:r>
          </w:p>
        </w:tc>
        <w:tc>
          <w:tcPr>
            <w:tcW w:w="438" w:type="pct"/>
            <w:tcBorders>
              <w:top w:val="single" w:sz="6" w:space="0" w:color="000000"/>
              <w:left w:val="nil"/>
              <w:bottom w:val="single" w:sz="6" w:space="0" w:color="000000"/>
              <w:right w:val="nil"/>
            </w:tcBorders>
            <w:vAlign w:val="center"/>
          </w:tcPr>
          <w:p w14:paraId="3CB8BFF1" w14:textId="51496F40" w:rsidR="003D79A5" w:rsidRPr="00E23F7D" w:rsidRDefault="003D79A5" w:rsidP="003D79A5">
            <w:pPr>
              <w:pStyle w:val="Tabletext8pt"/>
              <w:jc w:val="center"/>
            </w:pPr>
            <w:r w:rsidRPr="00E23F7D">
              <w:t>-</w:t>
            </w:r>
          </w:p>
        </w:tc>
        <w:tc>
          <w:tcPr>
            <w:tcW w:w="582" w:type="pct"/>
            <w:tcBorders>
              <w:top w:val="single" w:sz="6" w:space="0" w:color="000000"/>
              <w:left w:val="nil"/>
              <w:bottom w:val="single" w:sz="6" w:space="0" w:color="000000"/>
              <w:right w:val="nil"/>
            </w:tcBorders>
            <w:vAlign w:val="center"/>
          </w:tcPr>
          <w:p w14:paraId="093DDBEB" w14:textId="3EDCA117" w:rsidR="003D79A5" w:rsidRPr="00E23F7D" w:rsidRDefault="00F4382F" w:rsidP="003D79A5">
            <w:pPr>
              <w:pStyle w:val="Tabletext8pt"/>
              <w:jc w:val="center"/>
            </w:pPr>
            <w:r>
              <w:t>236</w:t>
            </w:r>
            <w:r w:rsidR="003D79A5">
              <w:br/>
            </w:r>
            <w:r w:rsidR="003D79A5" w:rsidRPr="00E23F7D">
              <w:t>(</w:t>
            </w:r>
            <w:r w:rsidR="000141BF">
              <w:t>3</w:t>
            </w:r>
            <w:r w:rsidR="003D79A5" w:rsidRPr="00E23F7D">
              <w:t xml:space="preserve"> studies)</w:t>
            </w:r>
            <w:r w:rsidR="003D79A5" w:rsidRPr="00E23F7D">
              <w:rPr>
                <w:rStyle w:val="FootnoteReference"/>
              </w:rPr>
              <w:t xml:space="preserve"> </w:t>
            </w:r>
            <w:r w:rsidR="003D79A5" w:rsidRPr="00A341E7">
              <w:rPr>
                <w:rStyle w:val="FootnoteReference"/>
              </w:rPr>
              <w:t>†</w:t>
            </w:r>
          </w:p>
          <w:p w14:paraId="16A85141" w14:textId="5BAB650F" w:rsidR="003D79A5" w:rsidRPr="00E23F7D" w:rsidRDefault="003D79A5" w:rsidP="003D79A5">
            <w:pPr>
              <w:pStyle w:val="Tabletext8pt"/>
              <w:jc w:val="center"/>
            </w:pPr>
          </w:p>
        </w:tc>
        <w:tc>
          <w:tcPr>
            <w:tcW w:w="601" w:type="pct"/>
            <w:tcBorders>
              <w:top w:val="single" w:sz="6" w:space="0" w:color="000000"/>
              <w:left w:val="nil"/>
              <w:bottom w:val="single" w:sz="6" w:space="0" w:color="000000"/>
              <w:right w:val="nil"/>
            </w:tcBorders>
            <w:vAlign w:val="center"/>
          </w:tcPr>
          <w:p w14:paraId="5241DB3E" w14:textId="42F85780" w:rsidR="003D79A5" w:rsidRPr="00E23F7D" w:rsidRDefault="003D79A5" w:rsidP="003D79A5">
            <w:pPr>
              <w:pStyle w:val="Tabletext8pt"/>
              <w:jc w:val="center"/>
              <w:rPr>
                <w:rFonts w:eastAsia="Times New Roman"/>
              </w:rPr>
            </w:pPr>
            <w:r w:rsidRPr="004B4830">
              <w:rPr>
                <w:rStyle w:val="QualitytextChar"/>
                <w:rFonts w:ascii="Cambria Math" w:hAnsi="Cambria Math" w:cs="Cambria Math"/>
              </w:rPr>
              <w:t>⨁</w:t>
            </w:r>
            <w:r w:rsidR="00AD2916" w:rsidRPr="004B4830">
              <w:rPr>
                <w:rStyle w:val="QualitytextChar"/>
                <w:rFonts w:ascii="Cambria Math" w:hAnsi="Cambria Math" w:cs="Cambria Math"/>
              </w:rPr>
              <w:t>⨁</w:t>
            </w:r>
            <w:r w:rsidRPr="004B4830">
              <w:rPr>
                <w:rStyle w:val="QualitytextChar"/>
                <w:rFonts w:ascii="Cambria Math" w:hAnsi="Cambria Math" w:cs="Cambria Math"/>
              </w:rPr>
              <w:t>◯◯</w:t>
            </w:r>
            <w:r w:rsidRPr="00E23F7D">
              <w:rPr>
                <w:rFonts w:eastAsia="Times New Roman"/>
              </w:rPr>
              <w:br/>
            </w:r>
            <w:r w:rsidRPr="00E23F7D">
              <w:rPr>
                <w:rStyle w:val="QualitytextChar"/>
              </w:rPr>
              <w:t xml:space="preserve">Low </w:t>
            </w:r>
            <w:r w:rsidRPr="003A3796">
              <w:rPr>
                <w:rStyle w:val="FootnoteReference"/>
              </w:rPr>
              <w:t>a,b,c,d,e</w:t>
            </w:r>
          </w:p>
        </w:tc>
        <w:tc>
          <w:tcPr>
            <w:tcW w:w="1053" w:type="pct"/>
            <w:tcBorders>
              <w:top w:val="single" w:sz="6" w:space="0" w:color="000000"/>
              <w:left w:val="nil"/>
              <w:bottom w:val="single" w:sz="6" w:space="0" w:color="000000"/>
              <w:right w:val="nil"/>
            </w:tcBorders>
            <w:vAlign w:val="center"/>
          </w:tcPr>
          <w:p w14:paraId="4384AEF1" w14:textId="609B4D75" w:rsidR="003D79A5" w:rsidRPr="00E23F7D" w:rsidRDefault="00F4382F" w:rsidP="003D79A5">
            <w:pPr>
              <w:pStyle w:val="Tabletext8pt"/>
            </w:pPr>
            <w:r w:rsidRPr="00E23F7D">
              <w:t xml:space="preserve">WHM </w:t>
            </w:r>
            <w:r w:rsidR="00D659D7">
              <w:t xml:space="preserve">may result in a slight reduction </w:t>
            </w:r>
            <w:r w:rsidR="0079573B">
              <w:t xml:space="preserve">IBS </w:t>
            </w:r>
            <w:r w:rsidR="0020225B">
              <w:t>symptom</w:t>
            </w:r>
            <w:r w:rsidR="00550F5A">
              <w:t xml:space="preserve"> severity</w:t>
            </w:r>
            <w:r w:rsidR="0020225B">
              <w:t xml:space="preserve"> with </w:t>
            </w:r>
            <w:r w:rsidRPr="00E23F7D">
              <w:t xml:space="preserve">people with </w:t>
            </w:r>
            <w:r w:rsidR="0020225B">
              <w:t>IBS</w:t>
            </w:r>
            <w:r w:rsidRPr="00E23F7D">
              <w:t>.</w:t>
            </w:r>
          </w:p>
        </w:tc>
      </w:tr>
      <w:tr w:rsidR="003D79A5" w:rsidRPr="00E23F7D" w14:paraId="4BDC27B9" w14:textId="77777777" w:rsidTr="00AB5689">
        <w:trPr>
          <w:cantSplit/>
        </w:trPr>
        <w:tc>
          <w:tcPr>
            <w:tcW w:w="946" w:type="pct"/>
            <w:tcBorders>
              <w:top w:val="single" w:sz="6" w:space="0" w:color="000000"/>
              <w:left w:val="nil"/>
              <w:bottom w:val="single" w:sz="6" w:space="0" w:color="000000"/>
              <w:right w:val="nil"/>
            </w:tcBorders>
            <w:vAlign w:val="center"/>
          </w:tcPr>
          <w:p w14:paraId="4E0CD964" w14:textId="765C448B" w:rsidR="003D79A5" w:rsidRPr="00E23F7D" w:rsidRDefault="005533CA" w:rsidP="003D79A5">
            <w:pPr>
              <w:pStyle w:val="Tabletext8pt"/>
            </w:pPr>
            <w:r>
              <w:t>Clinical</w:t>
            </w:r>
            <w:r w:rsidRPr="00470C88">
              <w:t xml:space="preserve"> </w:t>
            </w:r>
            <w:r>
              <w:t>response</w:t>
            </w:r>
            <w:r>
              <w:br/>
              <w:t>assessed with: IBS-SSS, GSRS or other (response rate)</w:t>
            </w:r>
            <w:r>
              <w:br/>
            </w:r>
            <w:r w:rsidRPr="00E23F7D">
              <w:t xml:space="preserve">Scale: </w:t>
            </w:r>
            <w:r>
              <w:t>% with change in score by n points</w:t>
            </w:r>
            <w:r w:rsidR="003D79A5">
              <w:br/>
            </w:r>
            <w:r w:rsidR="003D79A5" w:rsidRPr="00E23F7D">
              <w:t xml:space="preserve">follow-up: </w:t>
            </w:r>
            <w:r w:rsidR="003D79A5">
              <w:t>range 4 to 2</w:t>
            </w:r>
            <w:r w:rsidR="0020317B">
              <w:t>4</w:t>
            </w:r>
            <w:r w:rsidR="003D79A5" w:rsidRPr="00E23F7D">
              <w:t xml:space="preserve"> weeks</w:t>
            </w:r>
          </w:p>
        </w:tc>
        <w:tc>
          <w:tcPr>
            <w:tcW w:w="690" w:type="pct"/>
            <w:tcBorders>
              <w:top w:val="single" w:sz="6" w:space="0" w:color="000000"/>
              <w:left w:val="nil"/>
              <w:bottom w:val="single" w:sz="6" w:space="0" w:color="000000"/>
              <w:right w:val="nil"/>
            </w:tcBorders>
            <w:shd w:val="clear" w:color="auto" w:fill="E0E0E0"/>
            <w:vAlign w:val="center"/>
          </w:tcPr>
          <w:p w14:paraId="5DFCA76B" w14:textId="7EAB1862" w:rsidR="003D79A5" w:rsidRPr="00E23F7D" w:rsidRDefault="007543C0" w:rsidP="003D79A5">
            <w:pPr>
              <w:pStyle w:val="Tabletext8pt"/>
              <w:jc w:val="center"/>
            </w:pPr>
            <w:r>
              <w:t>285</w:t>
            </w:r>
            <w:r w:rsidR="00EF65E8">
              <w:t xml:space="preserve"> per 1,000</w:t>
            </w:r>
          </w:p>
        </w:tc>
        <w:tc>
          <w:tcPr>
            <w:tcW w:w="690" w:type="pct"/>
            <w:tcBorders>
              <w:top w:val="single" w:sz="6" w:space="0" w:color="000000"/>
              <w:left w:val="nil"/>
              <w:bottom w:val="single" w:sz="6" w:space="0" w:color="000000"/>
              <w:right w:val="nil"/>
            </w:tcBorders>
            <w:shd w:val="clear" w:color="auto" w:fill="E0E0E0"/>
          </w:tcPr>
          <w:p w14:paraId="40AFA8C2" w14:textId="0A99DDA2" w:rsidR="003D79A5" w:rsidRPr="00E23F7D" w:rsidRDefault="007543C0" w:rsidP="003D79A5">
            <w:pPr>
              <w:pStyle w:val="Tabletext8pt"/>
              <w:jc w:val="center"/>
              <w:rPr>
                <w:rStyle w:val="Strong"/>
              </w:rPr>
            </w:pPr>
            <w:r>
              <w:rPr>
                <w:rStyle w:val="Strong"/>
              </w:rPr>
              <w:t>508</w:t>
            </w:r>
            <w:r w:rsidR="003D79A5" w:rsidRPr="00E23F7D">
              <w:rPr>
                <w:rStyle w:val="Strong"/>
              </w:rPr>
              <w:t xml:space="preserve"> per 1,000</w:t>
            </w:r>
            <w:r w:rsidR="003D79A5" w:rsidRPr="00E23F7D">
              <w:br/>
              <w:t>(</w:t>
            </w:r>
            <w:r>
              <w:t>391</w:t>
            </w:r>
            <w:r w:rsidR="003D79A5" w:rsidRPr="00E23F7D">
              <w:t xml:space="preserve"> to </w:t>
            </w:r>
            <w:r>
              <w:t>665</w:t>
            </w:r>
            <w:r w:rsidR="003D79A5" w:rsidRPr="00E23F7D">
              <w:t>)</w:t>
            </w:r>
          </w:p>
        </w:tc>
        <w:tc>
          <w:tcPr>
            <w:tcW w:w="438" w:type="pct"/>
            <w:tcBorders>
              <w:top w:val="single" w:sz="6" w:space="0" w:color="000000"/>
              <w:left w:val="nil"/>
              <w:bottom w:val="single" w:sz="6" w:space="0" w:color="000000"/>
              <w:right w:val="nil"/>
            </w:tcBorders>
            <w:vAlign w:val="center"/>
          </w:tcPr>
          <w:p w14:paraId="2DEA021B" w14:textId="2995A30A" w:rsidR="003D79A5" w:rsidRPr="00E23F7D" w:rsidRDefault="003D79A5" w:rsidP="003D79A5">
            <w:pPr>
              <w:pStyle w:val="Tabletext8pt"/>
              <w:jc w:val="center"/>
              <w:rPr>
                <w:rStyle w:val="Strong"/>
              </w:rPr>
            </w:pPr>
            <w:r w:rsidRPr="00E23F7D">
              <w:rPr>
                <w:rStyle w:val="Strong"/>
              </w:rPr>
              <w:t>RR 1.</w:t>
            </w:r>
            <w:r w:rsidR="00297862">
              <w:rPr>
                <w:rStyle w:val="Strong"/>
              </w:rPr>
              <w:t>78</w:t>
            </w:r>
            <w:r w:rsidRPr="00E23F7D">
              <w:br/>
              <w:t>(1.</w:t>
            </w:r>
            <w:r w:rsidR="005173F0">
              <w:t>37</w:t>
            </w:r>
            <w:r w:rsidRPr="00E23F7D">
              <w:t xml:space="preserve"> to 2.</w:t>
            </w:r>
            <w:r w:rsidR="005173F0">
              <w:t>33</w:t>
            </w:r>
            <w:r w:rsidRPr="00E23F7D">
              <w:t>)</w:t>
            </w:r>
          </w:p>
        </w:tc>
        <w:tc>
          <w:tcPr>
            <w:tcW w:w="582" w:type="pct"/>
            <w:tcBorders>
              <w:top w:val="single" w:sz="6" w:space="0" w:color="000000"/>
              <w:left w:val="nil"/>
              <w:bottom w:val="single" w:sz="6" w:space="0" w:color="000000"/>
              <w:right w:val="nil"/>
            </w:tcBorders>
            <w:vAlign w:val="center"/>
          </w:tcPr>
          <w:p w14:paraId="055F814E" w14:textId="781FECC5" w:rsidR="003D79A5" w:rsidRPr="00E23F7D" w:rsidRDefault="00BE20C2" w:rsidP="003D79A5">
            <w:pPr>
              <w:pStyle w:val="Tabletext8pt"/>
              <w:jc w:val="center"/>
            </w:pPr>
            <w:r>
              <w:t>1279</w:t>
            </w:r>
            <w:r w:rsidR="003D79A5" w:rsidRPr="00E23F7D">
              <w:br/>
              <w:t>(1</w:t>
            </w:r>
            <w:r w:rsidR="005173F0">
              <w:t>9</w:t>
            </w:r>
            <w:r w:rsidR="003D79A5" w:rsidRPr="00E23F7D">
              <w:t xml:space="preserve"> RCTs)</w:t>
            </w:r>
            <w:r w:rsidR="0055243F" w:rsidRPr="00BE2248">
              <w:t xml:space="preserve"> </w:t>
            </w:r>
            <w:r w:rsidR="0055243F" w:rsidRPr="0055243F">
              <w:rPr>
                <w:rStyle w:val="FootnoteReference"/>
              </w:rPr>
              <w:t>††</w:t>
            </w:r>
          </w:p>
        </w:tc>
        <w:tc>
          <w:tcPr>
            <w:tcW w:w="601" w:type="pct"/>
            <w:tcBorders>
              <w:top w:val="single" w:sz="6" w:space="0" w:color="000000"/>
              <w:left w:val="nil"/>
              <w:bottom w:val="single" w:sz="6" w:space="0" w:color="000000"/>
              <w:right w:val="nil"/>
            </w:tcBorders>
            <w:vAlign w:val="center"/>
          </w:tcPr>
          <w:p w14:paraId="3BF0495B" w14:textId="404A0D3E" w:rsidR="003D79A5" w:rsidRPr="00E23F7D" w:rsidRDefault="003D79A5" w:rsidP="003D79A5">
            <w:pPr>
              <w:pStyle w:val="Tabletext8pt"/>
              <w:jc w:val="center"/>
              <w:rPr>
                <w:rStyle w:val="QualitytextChar"/>
                <w:rFonts w:ascii="Cambria Math" w:hAnsi="Cambria Math" w:cs="Cambria Math"/>
              </w:rPr>
            </w:pPr>
            <w:r w:rsidRPr="004B4830">
              <w:rPr>
                <w:rStyle w:val="QualitytextChar"/>
                <w:rFonts w:ascii="Cambria Math" w:hAnsi="Cambria Math" w:cs="Cambria Math"/>
              </w:rPr>
              <w:t>⨁⨁</w:t>
            </w:r>
            <w:r w:rsidR="00AB5689" w:rsidRPr="004B4830">
              <w:rPr>
                <w:rStyle w:val="QualitytextChar"/>
                <w:rFonts w:ascii="Cambria Math" w:hAnsi="Cambria Math" w:cs="Cambria Math"/>
              </w:rPr>
              <w:t>⨁</w:t>
            </w:r>
            <w:r w:rsidRPr="004B4830">
              <w:rPr>
                <w:rStyle w:val="QualitytextChar"/>
                <w:rFonts w:ascii="Cambria Math" w:hAnsi="Cambria Math" w:cs="Cambria Math"/>
              </w:rPr>
              <w:t>◯</w:t>
            </w:r>
            <w:r w:rsidRPr="00E23F7D">
              <w:rPr>
                <w:rFonts w:eastAsia="Times New Roman"/>
              </w:rPr>
              <w:br/>
            </w:r>
            <w:r w:rsidR="00AB5689">
              <w:rPr>
                <w:rStyle w:val="QualitytextChar"/>
              </w:rPr>
              <w:t>MODERATE</w:t>
            </w:r>
            <w:r w:rsidRPr="00E23F7D">
              <w:rPr>
                <w:rStyle w:val="QualitytextChar"/>
              </w:rPr>
              <w:t xml:space="preserve"> </w:t>
            </w:r>
            <w:r w:rsidR="007A453D">
              <w:rPr>
                <w:rStyle w:val="FootnoteReference"/>
              </w:rPr>
              <w:t>c,f</w:t>
            </w:r>
            <w:r w:rsidR="00E206DB">
              <w:rPr>
                <w:rStyle w:val="FootnoteReference"/>
              </w:rPr>
              <w:t>,g</w:t>
            </w:r>
            <w:r w:rsidR="00D7656A">
              <w:rPr>
                <w:rStyle w:val="FootnoteReference"/>
              </w:rPr>
              <w:t>,h</w:t>
            </w:r>
            <w:r w:rsidR="00AB5689">
              <w:rPr>
                <w:rStyle w:val="FootnoteReference"/>
              </w:rPr>
              <w:t>,i</w:t>
            </w:r>
          </w:p>
        </w:tc>
        <w:tc>
          <w:tcPr>
            <w:tcW w:w="1053" w:type="pct"/>
            <w:tcBorders>
              <w:top w:val="single" w:sz="6" w:space="0" w:color="000000"/>
              <w:left w:val="nil"/>
              <w:bottom w:val="single" w:sz="6" w:space="0" w:color="000000"/>
              <w:right w:val="nil"/>
            </w:tcBorders>
            <w:vAlign w:val="center"/>
          </w:tcPr>
          <w:p w14:paraId="0C3AEE7F" w14:textId="6925FD8F" w:rsidR="003D79A5" w:rsidRPr="00E23F7D" w:rsidRDefault="00550F5A" w:rsidP="003D79A5">
            <w:pPr>
              <w:pStyle w:val="Tabletext8pt"/>
            </w:pPr>
            <w:r w:rsidRPr="00E23F7D">
              <w:t xml:space="preserve">WHM </w:t>
            </w:r>
            <w:r w:rsidR="00750BA4">
              <w:t>probably</w:t>
            </w:r>
            <w:r w:rsidRPr="00E23F7D">
              <w:t xml:space="preserve"> </w:t>
            </w:r>
            <w:r w:rsidR="00520590">
              <w:t>results in a clinical response</w:t>
            </w:r>
            <w:r w:rsidR="00520590" w:rsidRPr="00E23F7D">
              <w:t xml:space="preserve"> </w:t>
            </w:r>
            <w:r w:rsidR="005D1D41">
              <w:t>in</w:t>
            </w:r>
            <w:r>
              <w:t xml:space="preserve"> </w:t>
            </w:r>
            <w:r w:rsidRPr="00E23F7D">
              <w:t xml:space="preserve">people with </w:t>
            </w:r>
            <w:r>
              <w:t>IBS</w:t>
            </w:r>
            <w:r w:rsidRPr="00E23F7D">
              <w:t>.</w:t>
            </w:r>
          </w:p>
        </w:tc>
      </w:tr>
      <w:tr w:rsidR="003D79A5" w:rsidRPr="00E23F7D" w14:paraId="6765CAAA" w14:textId="77777777" w:rsidTr="00AB5689">
        <w:trPr>
          <w:cantSplit/>
        </w:trPr>
        <w:tc>
          <w:tcPr>
            <w:tcW w:w="946" w:type="pct"/>
            <w:tcBorders>
              <w:top w:val="single" w:sz="6" w:space="0" w:color="000000"/>
              <w:left w:val="nil"/>
              <w:bottom w:val="single" w:sz="6" w:space="0" w:color="000000"/>
              <w:right w:val="nil"/>
            </w:tcBorders>
            <w:vAlign w:val="center"/>
            <w:hideMark/>
          </w:tcPr>
          <w:p w14:paraId="50B42CA1" w14:textId="2753A4E8" w:rsidR="003D79A5" w:rsidRPr="00E23F7D" w:rsidRDefault="003D79A5" w:rsidP="003D79A5">
            <w:pPr>
              <w:pStyle w:val="Tabletext8pt"/>
            </w:pPr>
            <w:r>
              <w:t>Abdominal p</w:t>
            </w:r>
            <w:r w:rsidRPr="00E23F7D">
              <w:t>ain</w:t>
            </w:r>
            <w:r>
              <w:t xml:space="preserve"> (response rate)</w:t>
            </w:r>
            <w:r w:rsidRPr="00E23F7D">
              <w:t xml:space="preserve"> </w:t>
            </w:r>
            <w:r w:rsidR="00B57BFD">
              <w:br/>
            </w:r>
            <w:r w:rsidRPr="00E23F7D">
              <w:t xml:space="preserve">follow-up: </w:t>
            </w:r>
            <w:r>
              <w:t xml:space="preserve">range </w:t>
            </w:r>
            <w:r w:rsidR="00005D5F">
              <w:t>2</w:t>
            </w:r>
            <w:r>
              <w:t xml:space="preserve"> to </w:t>
            </w:r>
            <w:r w:rsidR="00005D5F">
              <w:t>18</w:t>
            </w:r>
            <w:r w:rsidRPr="00E23F7D">
              <w:t xml:space="preserve"> weeks</w:t>
            </w:r>
          </w:p>
        </w:tc>
        <w:tc>
          <w:tcPr>
            <w:tcW w:w="690" w:type="pct"/>
            <w:tcBorders>
              <w:top w:val="single" w:sz="6" w:space="0" w:color="000000"/>
              <w:left w:val="nil"/>
              <w:bottom w:val="single" w:sz="6" w:space="0" w:color="000000"/>
              <w:right w:val="nil"/>
            </w:tcBorders>
            <w:shd w:val="clear" w:color="auto" w:fill="E0E0E0"/>
            <w:vAlign w:val="center"/>
          </w:tcPr>
          <w:p w14:paraId="2B210610" w14:textId="1A25F66F" w:rsidR="003D79A5" w:rsidRPr="00E23F7D" w:rsidRDefault="00567E20" w:rsidP="003D79A5">
            <w:pPr>
              <w:pStyle w:val="Tabletext8pt"/>
              <w:jc w:val="center"/>
            </w:pPr>
            <w:r>
              <w:t>271 per 1,000</w:t>
            </w:r>
          </w:p>
        </w:tc>
        <w:tc>
          <w:tcPr>
            <w:tcW w:w="690" w:type="pct"/>
            <w:tcBorders>
              <w:top w:val="single" w:sz="6" w:space="0" w:color="000000"/>
              <w:left w:val="nil"/>
              <w:bottom w:val="single" w:sz="6" w:space="0" w:color="000000"/>
              <w:right w:val="nil"/>
            </w:tcBorders>
            <w:shd w:val="clear" w:color="auto" w:fill="E0E0E0"/>
            <w:hideMark/>
          </w:tcPr>
          <w:p w14:paraId="2CF26B08" w14:textId="2A7D0CA4" w:rsidR="003D79A5" w:rsidRPr="00E23F7D" w:rsidRDefault="00567E20" w:rsidP="003D79A5">
            <w:pPr>
              <w:pStyle w:val="Tabletext8pt"/>
              <w:jc w:val="center"/>
              <w:rPr>
                <w:rFonts w:eastAsia="Times New Roman"/>
              </w:rPr>
            </w:pPr>
            <w:r>
              <w:rPr>
                <w:rStyle w:val="Strong"/>
              </w:rPr>
              <w:t>501</w:t>
            </w:r>
            <w:r w:rsidR="003D79A5" w:rsidRPr="00E23F7D">
              <w:rPr>
                <w:rStyle w:val="Strong"/>
              </w:rPr>
              <w:t xml:space="preserve"> per 1,000</w:t>
            </w:r>
            <w:r w:rsidR="003D79A5" w:rsidRPr="00E23F7D">
              <w:br/>
              <w:t>(</w:t>
            </w:r>
            <w:r>
              <w:t>406</w:t>
            </w:r>
            <w:r w:rsidR="003D79A5" w:rsidRPr="00E23F7D">
              <w:t xml:space="preserve"> to </w:t>
            </w:r>
            <w:r>
              <w:t>617</w:t>
            </w:r>
            <w:r w:rsidR="003D79A5" w:rsidRPr="00E23F7D">
              <w:t>)</w:t>
            </w:r>
          </w:p>
        </w:tc>
        <w:tc>
          <w:tcPr>
            <w:tcW w:w="438" w:type="pct"/>
            <w:tcBorders>
              <w:top w:val="single" w:sz="6" w:space="0" w:color="000000"/>
              <w:left w:val="nil"/>
              <w:bottom w:val="single" w:sz="6" w:space="0" w:color="000000"/>
              <w:right w:val="nil"/>
            </w:tcBorders>
            <w:vAlign w:val="center"/>
            <w:hideMark/>
          </w:tcPr>
          <w:p w14:paraId="6B00D5DD" w14:textId="18DBAACD" w:rsidR="003D79A5" w:rsidRPr="00E23F7D" w:rsidRDefault="003D79A5" w:rsidP="003D79A5">
            <w:pPr>
              <w:pStyle w:val="Tabletext8pt"/>
              <w:jc w:val="center"/>
            </w:pPr>
            <w:r w:rsidRPr="00E23F7D">
              <w:rPr>
                <w:rStyle w:val="Strong"/>
              </w:rPr>
              <w:t xml:space="preserve">RR </w:t>
            </w:r>
            <w:r w:rsidR="00140FC0">
              <w:rPr>
                <w:rStyle w:val="Strong"/>
              </w:rPr>
              <w:t>1.85</w:t>
            </w:r>
            <w:r w:rsidRPr="00E23F7D">
              <w:br/>
              <w:t>(1.</w:t>
            </w:r>
            <w:r w:rsidR="00140FC0">
              <w:t>50</w:t>
            </w:r>
            <w:r w:rsidRPr="00E23F7D">
              <w:t xml:space="preserve"> to 2.</w:t>
            </w:r>
            <w:r w:rsidR="00140FC0">
              <w:t>28</w:t>
            </w:r>
            <w:r w:rsidRPr="00E23F7D">
              <w:t>)</w:t>
            </w:r>
          </w:p>
        </w:tc>
        <w:tc>
          <w:tcPr>
            <w:tcW w:w="582" w:type="pct"/>
            <w:tcBorders>
              <w:top w:val="single" w:sz="6" w:space="0" w:color="000000"/>
              <w:left w:val="nil"/>
              <w:bottom w:val="single" w:sz="6" w:space="0" w:color="000000"/>
              <w:right w:val="nil"/>
            </w:tcBorders>
            <w:vAlign w:val="center"/>
            <w:hideMark/>
          </w:tcPr>
          <w:p w14:paraId="1A1975D3" w14:textId="65C24E77" w:rsidR="003D79A5" w:rsidRPr="00E23F7D" w:rsidRDefault="00B253CE" w:rsidP="003D79A5">
            <w:pPr>
              <w:pStyle w:val="Tabletext8pt"/>
              <w:jc w:val="center"/>
            </w:pPr>
            <w:r>
              <w:t>606</w:t>
            </w:r>
            <w:r w:rsidR="003D79A5" w:rsidRPr="00E23F7D">
              <w:br/>
              <w:t>(</w:t>
            </w:r>
            <w:r>
              <w:t xml:space="preserve">7 </w:t>
            </w:r>
            <w:r w:rsidR="003D79A5" w:rsidRPr="00E23F7D">
              <w:t>RCTs)</w:t>
            </w:r>
            <w:r w:rsidR="0055243F" w:rsidRPr="00BE2248">
              <w:t xml:space="preserve"> </w:t>
            </w:r>
            <w:r w:rsidR="0055243F" w:rsidRPr="0055243F">
              <w:rPr>
                <w:rStyle w:val="FootnoteReference"/>
              </w:rPr>
              <w:t>†††</w:t>
            </w:r>
          </w:p>
        </w:tc>
        <w:tc>
          <w:tcPr>
            <w:tcW w:w="601" w:type="pct"/>
            <w:tcBorders>
              <w:top w:val="single" w:sz="6" w:space="0" w:color="000000"/>
              <w:left w:val="nil"/>
              <w:bottom w:val="single" w:sz="6" w:space="0" w:color="000000"/>
              <w:right w:val="nil"/>
            </w:tcBorders>
            <w:vAlign w:val="center"/>
            <w:hideMark/>
          </w:tcPr>
          <w:p w14:paraId="5DC9E0EA" w14:textId="7368C841" w:rsidR="003D79A5" w:rsidRPr="00E23F7D" w:rsidRDefault="003D79A5" w:rsidP="003D79A5">
            <w:pPr>
              <w:pStyle w:val="Tabletext8pt"/>
              <w:jc w:val="center"/>
              <w:rPr>
                <w:rFonts w:eastAsia="Times New Roman"/>
              </w:rPr>
            </w:pPr>
            <w:r w:rsidRPr="004B4830">
              <w:rPr>
                <w:rStyle w:val="QualitytextChar"/>
                <w:rFonts w:ascii="Cambria Math" w:hAnsi="Cambria Math" w:cs="Cambria Math"/>
              </w:rPr>
              <w:t>⨁⨁◯◯</w:t>
            </w:r>
            <w:r w:rsidRPr="00E23F7D">
              <w:rPr>
                <w:rFonts w:eastAsia="Times New Roman"/>
              </w:rPr>
              <w:br/>
            </w:r>
            <w:r w:rsidRPr="00E23F7D">
              <w:rPr>
                <w:rStyle w:val="QualitytextChar"/>
              </w:rPr>
              <w:t xml:space="preserve">Low </w:t>
            </w:r>
            <w:r w:rsidR="005061B7">
              <w:rPr>
                <w:rStyle w:val="FootnoteReference"/>
              </w:rPr>
              <w:t>b</w:t>
            </w:r>
            <w:r w:rsidR="005061B7" w:rsidRPr="00E23F7D">
              <w:rPr>
                <w:rStyle w:val="FootnoteReference"/>
              </w:rPr>
              <w:t>,</w:t>
            </w:r>
            <w:r w:rsidR="005061B7">
              <w:rPr>
                <w:rStyle w:val="FootnoteReference"/>
              </w:rPr>
              <w:t>c,</w:t>
            </w:r>
            <w:r w:rsidR="002941EC">
              <w:rPr>
                <w:rStyle w:val="FootnoteReference"/>
              </w:rPr>
              <w:t>h,</w:t>
            </w:r>
            <w:r w:rsidR="002F2F61">
              <w:rPr>
                <w:rStyle w:val="FootnoteReference"/>
              </w:rPr>
              <w:t>e</w:t>
            </w:r>
            <w:r w:rsidR="00506BB8">
              <w:rPr>
                <w:rStyle w:val="FootnoteReference"/>
              </w:rPr>
              <w:t>,</w:t>
            </w:r>
            <w:r w:rsidR="00E500D1">
              <w:rPr>
                <w:rStyle w:val="FootnoteReference"/>
              </w:rPr>
              <w:t>j</w:t>
            </w:r>
          </w:p>
        </w:tc>
        <w:tc>
          <w:tcPr>
            <w:tcW w:w="1053" w:type="pct"/>
            <w:tcBorders>
              <w:top w:val="single" w:sz="6" w:space="0" w:color="000000"/>
              <w:left w:val="nil"/>
              <w:bottom w:val="single" w:sz="6" w:space="0" w:color="000000"/>
              <w:right w:val="nil"/>
            </w:tcBorders>
            <w:vAlign w:val="center"/>
            <w:hideMark/>
          </w:tcPr>
          <w:p w14:paraId="24C652DE" w14:textId="5F840C70" w:rsidR="003D79A5" w:rsidRPr="00E23F7D" w:rsidRDefault="003D79A5" w:rsidP="003D79A5">
            <w:pPr>
              <w:pStyle w:val="Tabletext8pt"/>
            </w:pPr>
            <w:r w:rsidRPr="00E23F7D">
              <w:t xml:space="preserve">WHM may </w:t>
            </w:r>
            <w:r w:rsidR="00170756">
              <w:t xml:space="preserve">result in an </w:t>
            </w:r>
            <w:r w:rsidR="00567E20">
              <w:t>improve</w:t>
            </w:r>
            <w:r w:rsidR="00170756">
              <w:t>ment in</w:t>
            </w:r>
            <w:r w:rsidR="00567E20">
              <w:t xml:space="preserve"> abdom</w:t>
            </w:r>
            <w:r w:rsidR="005061B7">
              <w:t>inal</w:t>
            </w:r>
            <w:r w:rsidRPr="00E23F7D">
              <w:t xml:space="preserve"> pain in people with IBS.  </w:t>
            </w:r>
          </w:p>
        </w:tc>
      </w:tr>
      <w:tr w:rsidR="003D79A5" w:rsidRPr="00E23F7D" w14:paraId="1A9BD5E8" w14:textId="77777777" w:rsidTr="00AB5689">
        <w:trPr>
          <w:cantSplit/>
        </w:trPr>
        <w:tc>
          <w:tcPr>
            <w:tcW w:w="946" w:type="pct"/>
            <w:tcBorders>
              <w:top w:val="single" w:sz="6" w:space="0" w:color="000000"/>
              <w:left w:val="nil"/>
              <w:bottom w:val="single" w:sz="6" w:space="0" w:color="000000"/>
              <w:right w:val="nil"/>
            </w:tcBorders>
            <w:vAlign w:val="center"/>
            <w:hideMark/>
          </w:tcPr>
          <w:p w14:paraId="07532F81" w14:textId="1D00147F" w:rsidR="003D79A5" w:rsidRPr="00E23F7D" w:rsidRDefault="003D79A5" w:rsidP="003D79A5">
            <w:pPr>
              <w:pStyle w:val="Tabletext8pt"/>
            </w:pPr>
            <w:r w:rsidRPr="00E23F7D">
              <w:t>Health</w:t>
            </w:r>
            <w:r w:rsidR="00845342">
              <w:t>-</w:t>
            </w:r>
            <w:r w:rsidRPr="00E23F7D">
              <w:t>related quality of life</w:t>
            </w:r>
          </w:p>
        </w:tc>
        <w:tc>
          <w:tcPr>
            <w:tcW w:w="690" w:type="pct"/>
            <w:tcBorders>
              <w:top w:val="single" w:sz="6" w:space="0" w:color="000000"/>
              <w:left w:val="nil"/>
              <w:bottom w:val="single" w:sz="6" w:space="0" w:color="000000"/>
              <w:right w:val="nil"/>
            </w:tcBorders>
            <w:shd w:val="clear" w:color="auto" w:fill="E0E0E0"/>
            <w:vAlign w:val="center"/>
          </w:tcPr>
          <w:p w14:paraId="67C97DAD" w14:textId="179747CE" w:rsidR="003D79A5" w:rsidRPr="00E23F7D" w:rsidRDefault="003D79A5" w:rsidP="003D79A5">
            <w:pPr>
              <w:pStyle w:val="Tabletext8pt"/>
              <w:jc w:val="center"/>
            </w:pPr>
            <w:r>
              <w:t>-</w:t>
            </w:r>
          </w:p>
        </w:tc>
        <w:tc>
          <w:tcPr>
            <w:tcW w:w="690" w:type="pct"/>
            <w:tcBorders>
              <w:top w:val="single" w:sz="6" w:space="0" w:color="000000"/>
              <w:left w:val="nil"/>
              <w:bottom w:val="single" w:sz="6" w:space="0" w:color="000000"/>
              <w:right w:val="nil"/>
            </w:tcBorders>
            <w:shd w:val="clear" w:color="auto" w:fill="E0E0E0"/>
          </w:tcPr>
          <w:p w14:paraId="1D522C80" w14:textId="042E79F2" w:rsidR="003D79A5" w:rsidRPr="00E23F7D" w:rsidRDefault="003D79A5" w:rsidP="003D79A5">
            <w:pPr>
              <w:pStyle w:val="Tabletext8pt"/>
              <w:jc w:val="center"/>
            </w:pPr>
            <w:r>
              <w:t>-</w:t>
            </w:r>
          </w:p>
        </w:tc>
        <w:tc>
          <w:tcPr>
            <w:tcW w:w="438" w:type="pct"/>
            <w:tcBorders>
              <w:top w:val="single" w:sz="6" w:space="0" w:color="000000"/>
              <w:left w:val="nil"/>
              <w:bottom w:val="single" w:sz="6" w:space="0" w:color="000000"/>
              <w:right w:val="nil"/>
            </w:tcBorders>
            <w:vAlign w:val="center"/>
          </w:tcPr>
          <w:p w14:paraId="7481ECA9" w14:textId="53190F6F" w:rsidR="003D79A5" w:rsidRPr="00E23F7D" w:rsidRDefault="003D79A5" w:rsidP="003D79A5">
            <w:pPr>
              <w:pStyle w:val="Tabletext8pt"/>
              <w:jc w:val="center"/>
            </w:pPr>
            <w:r>
              <w:t>-</w:t>
            </w:r>
          </w:p>
        </w:tc>
        <w:tc>
          <w:tcPr>
            <w:tcW w:w="582" w:type="pct"/>
            <w:tcBorders>
              <w:top w:val="single" w:sz="6" w:space="0" w:color="000000"/>
              <w:left w:val="nil"/>
              <w:bottom w:val="single" w:sz="6" w:space="0" w:color="000000"/>
              <w:right w:val="nil"/>
            </w:tcBorders>
            <w:vAlign w:val="center"/>
          </w:tcPr>
          <w:p w14:paraId="3760F825" w14:textId="487E1650" w:rsidR="003D79A5" w:rsidRPr="00E23F7D" w:rsidRDefault="003D79A5" w:rsidP="003D79A5">
            <w:pPr>
              <w:pStyle w:val="Tabletext8pt"/>
              <w:jc w:val="center"/>
            </w:pPr>
            <w:r>
              <w:t>(</w:t>
            </w:r>
            <w:r w:rsidR="00E76A33">
              <w:t>0</w:t>
            </w:r>
            <w:r>
              <w:t xml:space="preserve"> RCTs)</w:t>
            </w:r>
            <w:r w:rsidR="00E76A33">
              <w:t xml:space="preserve"> *</w:t>
            </w:r>
            <w:r w:rsidR="0093020C">
              <w:t>*</w:t>
            </w:r>
          </w:p>
        </w:tc>
        <w:tc>
          <w:tcPr>
            <w:tcW w:w="601" w:type="pct"/>
            <w:tcBorders>
              <w:top w:val="single" w:sz="6" w:space="0" w:color="000000"/>
              <w:left w:val="nil"/>
              <w:bottom w:val="single" w:sz="6" w:space="0" w:color="000000"/>
              <w:right w:val="nil"/>
            </w:tcBorders>
            <w:vAlign w:val="center"/>
            <w:hideMark/>
          </w:tcPr>
          <w:p w14:paraId="1E1C7AE3" w14:textId="66864B25" w:rsidR="003D79A5" w:rsidRPr="00E23F7D" w:rsidRDefault="00467A18" w:rsidP="003D79A5">
            <w:pPr>
              <w:pStyle w:val="Tabletext8pt"/>
              <w:jc w:val="center"/>
            </w:pPr>
            <w:r>
              <w:t>-</w:t>
            </w:r>
          </w:p>
        </w:tc>
        <w:tc>
          <w:tcPr>
            <w:tcW w:w="1053" w:type="pct"/>
            <w:tcBorders>
              <w:top w:val="single" w:sz="6" w:space="0" w:color="000000"/>
              <w:left w:val="nil"/>
              <w:bottom w:val="single" w:sz="6" w:space="0" w:color="000000"/>
              <w:right w:val="nil"/>
            </w:tcBorders>
            <w:vAlign w:val="center"/>
            <w:hideMark/>
          </w:tcPr>
          <w:p w14:paraId="45A308F7" w14:textId="00570B27" w:rsidR="003D79A5" w:rsidRPr="00E23F7D" w:rsidRDefault="00E76A33" w:rsidP="003D79A5">
            <w:pPr>
              <w:pStyle w:val="Tabletext8pt"/>
            </w:pPr>
            <w:r w:rsidRPr="00E23F7D">
              <w:t xml:space="preserve">The effect of WHM on </w:t>
            </w:r>
            <w:r>
              <w:t>quality of life</w:t>
            </w:r>
            <w:r w:rsidRPr="00E23F7D">
              <w:t xml:space="preserve"> in people with IBS is unknown.</w:t>
            </w:r>
          </w:p>
        </w:tc>
      </w:tr>
      <w:tr w:rsidR="003D79A5" w:rsidRPr="00E23F7D" w14:paraId="261539A9" w14:textId="77777777" w:rsidTr="00AB5689">
        <w:trPr>
          <w:cantSplit/>
        </w:trPr>
        <w:tc>
          <w:tcPr>
            <w:tcW w:w="946" w:type="pct"/>
            <w:tcBorders>
              <w:top w:val="single" w:sz="6" w:space="0" w:color="000000"/>
              <w:left w:val="nil"/>
              <w:bottom w:val="single" w:sz="6" w:space="0" w:color="000000"/>
              <w:right w:val="nil"/>
            </w:tcBorders>
            <w:vAlign w:val="center"/>
            <w:hideMark/>
          </w:tcPr>
          <w:p w14:paraId="408FC126" w14:textId="77777777" w:rsidR="003D79A5" w:rsidRPr="00E23F7D" w:rsidRDefault="003D79A5" w:rsidP="003D79A5">
            <w:pPr>
              <w:pStyle w:val="Tabletext8pt"/>
            </w:pPr>
            <w:r w:rsidRPr="00E23F7D">
              <w:t>Emotional functioning</w:t>
            </w:r>
          </w:p>
        </w:tc>
        <w:tc>
          <w:tcPr>
            <w:tcW w:w="690" w:type="pct"/>
            <w:tcBorders>
              <w:top w:val="single" w:sz="6" w:space="0" w:color="000000"/>
              <w:left w:val="nil"/>
              <w:bottom w:val="single" w:sz="6" w:space="0" w:color="000000"/>
              <w:right w:val="nil"/>
            </w:tcBorders>
            <w:shd w:val="clear" w:color="auto" w:fill="E0E0E0"/>
            <w:vAlign w:val="center"/>
          </w:tcPr>
          <w:p w14:paraId="472202CD" w14:textId="21AA6794" w:rsidR="003D79A5" w:rsidRPr="00E23F7D" w:rsidRDefault="003D79A5" w:rsidP="003D79A5">
            <w:pPr>
              <w:pStyle w:val="Tabletext8pt"/>
              <w:jc w:val="center"/>
            </w:pPr>
            <w:r>
              <w:t>-</w:t>
            </w:r>
          </w:p>
        </w:tc>
        <w:tc>
          <w:tcPr>
            <w:tcW w:w="690" w:type="pct"/>
            <w:tcBorders>
              <w:top w:val="single" w:sz="6" w:space="0" w:color="000000"/>
              <w:left w:val="nil"/>
              <w:bottom w:val="single" w:sz="6" w:space="0" w:color="000000"/>
              <w:right w:val="nil"/>
            </w:tcBorders>
            <w:shd w:val="clear" w:color="auto" w:fill="E0E0E0"/>
          </w:tcPr>
          <w:p w14:paraId="65F19FE0" w14:textId="0608EE91" w:rsidR="003D79A5" w:rsidRPr="00E23F7D" w:rsidRDefault="003D79A5" w:rsidP="003D79A5">
            <w:pPr>
              <w:pStyle w:val="Tabletext8pt"/>
              <w:jc w:val="center"/>
            </w:pPr>
            <w:r>
              <w:t>-</w:t>
            </w:r>
          </w:p>
        </w:tc>
        <w:tc>
          <w:tcPr>
            <w:tcW w:w="438" w:type="pct"/>
            <w:tcBorders>
              <w:top w:val="single" w:sz="6" w:space="0" w:color="000000"/>
              <w:left w:val="nil"/>
              <w:bottom w:val="single" w:sz="6" w:space="0" w:color="000000"/>
              <w:right w:val="nil"/>
            </w:tcBorders>
            <w:vAlign w:val="center"/>
          </w:tcPr>
          <w:p w14:paraId="018F42C0" w14:textId="77777777" w:rsidR="003D79A5" w:rsidRPr="00E23F7D" w:rsidRDefault="003D79A5" w:rsidP="003D79A5">
            <w:pPr>
              <w:pStyle w:val="Tabletext8pt"/>
              <w:jc w:val="center"/>
            </w:pPr>
            <w:r w:rsidRPr="00E23F7D">
              <w:t>-</w:t>
            </w:r>
          </w:p>
        </w:tc>
        <w:tc>
          <w:tcPr>
            <w:tcW w:w="582" w:type="pct"/>
            <w:tcBorders>
              <w:top w:val="single" w:sz="6" w:space="0" w:color="000000"/>
              <w:left w:val="nil"/>
              <w:bottom w:val="single" w:sz="6" w:space="0" w:color="000000"/>
              <w:right w:val="nil"/>
            </w:tcBorders>
            <w:vAlign w:val="center"/>
            <w:hideMark/>
          </w:tcPr>
          <w:p w14:paraId="70006237" w14:textId="69FE6BF4" w:rsidR="003D79A5" w:rsidRPr="00E23F7D" w:rsidRDefault="003D79A5" w:rsidP="003D79A5">
            <w:pPr>
              <w:pStyle w:val="Tabletext8pt"/>
              <w:jc w:val="center"/>
            </w:pPr>
            <w:r>
              <w:t>(0 RCTs)</w:t>
            </w:r>
            <w:r w:rsidR="00E76A33">
              <w:t xml:space="preserve"> **</w:t>
            </w:r>
            <w:r w:rsidR="0093020C">
              <w:t>*</w:t>
            </w:r>
          </w:p>
        </w:tc>
        <w:tc>
          <w:tcPr>
            <w:tcW w:w="601" w:type="pct"/>
            <w:tcBorders>
              <w:top w:val="single" w:sz="6" w:space="0" w:color="000000"/>
              <w:left w:val="nil"/>
              <w:bottom w:val="single" w:sz="6" w:space="0" w:color="000000"/>
              <w:right w:val="nil"/>
            </w:tcBorders>
            <w:vAlign w:val="center"/>
            <w:hideMark/>
          </w:tcPr>
          <w:p w14:paraId="59C4C719" w14:textId="77777777" w:rsidR="003D79A5" w:rsidRPr="00E23F7D" w:rsidRDefault="003D79A5" w:rsidP="003D79A5">
            <w:pPr>
              <w:pStyle w:val="Tabletext8pt"/>
              <w:jc w:val="center"/>
            </w:pPr>
            <w:r w:rsidRPr="00E23F7D">
              <w:t>-</w:t>
            </w:r>
          </w:p>
        </w:tc>
        <w:tc>
          <w:tcPr>
            <w:tcW w:w="1053" w:type="pct"/>
            <w:tcBorders>
              <w:top w:val="single" w:sz="6" w:space="0" w:color="000000"/>
              <w:left w:val="nil"/>
              <w:bottom w:val="single" w:sz="6" w:space="0" w:color="000000"/>
              <w:right w:val="nil"/>
            </w:tcBorders>
            <w:vAlign w:val="center"/>
            <w:hideMark/>
          </w:tcPr>
          <w:p w14:paraId="6D16FDD8" w14:textId="5DEB522F" w:rsidR="003D79A5" w:rsidRPr="00E23F7D" w:rsidRDefault="003D79A5" w:rsidP="003D79A5">
            <w:pPr>
              <w:pStyle w:val="Tabletext8pt"/>
            </w:pPr>
            <w:r w:rsidRPr="00E23F7D">
              <w:t>The effect of WHM on emotional functioning in people with IBS is unknown.</w:t>
            </w:r>
          </w:p>
        </w:tc>
      </w:tr>
      <w:tr w:rsidR="003D79A5" w:rsidRPr="00E23F7D" w14:paraId="3544A254" w14:textId="77777777" w:rsidTr="00AB5689">
        <w:trPr>
          <w:cantSplit/>
        </w:trPr>
        <w:tc>
          <w:tcPr>
            <w:tcW w:w="946" w:type="pct"/>
            <w:tcBorders>
              <w:top w:val="single" w:sz="6" w:space="0" w:color="000000"/>
              <w:left w:val="nil"/>
              <w:bottom w:val="single" w:sz="6" w:space="0" w:color="000000"/>
              <w:right w:val="nil"/>
            </w:tcBorders>
            <w:vAlign w:val="center"/>
            <w:hideMark/>
          </w:tcPr>
          <w:p w14:paraId="44D6FF61" w14:textId="5F555BB6" w:rsidR="003D79A5" w:rsidRPr="00E23F7D" w:rsidRDefault="003D79A5" w:rsidP="003D79A5">
            <w:pPr>
              <w:pStyle w:val="Tabletext8pt"/>
            </w:pPr>
            <w:r w:rsidRPr="00E23F7D">
              <w:t xml:space="preserve">Bloating, distention </w:t>
            </w:r>
            <w:r w:rsidR="00E76A33">
              <w:t>or</w:t>
            </w:r>
            <w:r w:rsidRPr="00E23F7D">
              <w:t xml:space="preserve"> cramping</w:t>
            </w:r>
          </w:p>
        </w:tc>
        <w:tc>
          <w:tcPr>
            <w:tcW w:w="690" w:type="pct"/>
            <w:tcBorders>
              <w:top w:val="single" w:sz="6" w:space="0" w:color="000000"/>
              <w:left w:val="nil"/>
              <w:bottom w:val="single" w:sz="6" w:space="0" w:color="000000"/>
              <w:right w:val="nil"/>
            </w:tcBorders>
            <w:shd w:val="clear" w:color="auto" w:fill="E0E0E0"/>
            <w:vAlign w:val="center"/>
          </w:tcPr>
          <w:p w14:paraId="7183B082" w14:textId="21546605" w:rsidR="003D79A5" w:rsidRPr="00E23F7D" w:rsidRDefault="003D79A5" w:rsidP="003D79A5">
            <w:pPr>
              <w:pStyle w:val="Tabletext8pt"/>
              <w:jc w:val="center"/>
            </w:pPr>
            <w:r>
              <w:t>-</w:t>
            </w:r>
          </w:p>
        </w:tc>
        <w:tc>
          <w:tcPr>
            <w:tcW w:w="690" w:type="pct"/>
            <w:tcBorders>
              <w:top w:val="single" w:sz="6" w:space="0" w:color="000000"/>
              <w:left w:val="nil"/>
              <w:bottom w:val="single" w:sz="6" w:space="0" w:color="000000"/>
              <w:right w:val="nil"/>
            </w:tcBorders>
            <w:shd w:val="clear" w:color="auto" w:fill="E0E0E0"/>
          </w:tcPr>
          <w:p w14:paraId="071006D5" w14:textId="79F1FA37" w:rsidR="003D79A5" w:rsidRPr="00E23F7D" w:rsidRDefault="003D79A5" w:rsidP="003D79A5">
            <w:pPr>
              <w:pStyle w:val="Tabletext8pt"/>
              <w:jc w:val="center"/>
            </w:pPr>
            <w:r>
              <w:t>-</w:t>
            </w:r>
          </w:p>
        </w:tc>
        <w:tc>
          <w:tcPr>
            <w:tcW w:w="438" w:type="pct"/>
            <w:tcBorders>
              <w:top w:val="single" w:sz="6" w:space="0" w:color="000000"/>
              <w:left w:val="nil"/>
              <w:bottom w:val="single" w:sz="6" w:space="0" w:color="000000"/>
              <w:right w:val="nil"/>
            </w:tcBorders>
            <w:vAlign w:val="center"/>
            <w:hideMark/>
          </w:tcPr>
          <w:p w14:paraId="0CE2BDA6" w14:textId="77777777" w:rsidR="003D79A5" w:rsidRPr="00E23F7D" w:rsidRDefault="003D79A5" w:rsidP="003D79A5">
            <w:pPr>
              <w:pStyle w:val="Tabletext8pt"/>
              <w:jc w:val="center"/>
            </w:pPr>
            <w:r w:rsidRPr="00E23F7D">
              <w:t>-</w:t>
            </w:r>
          </w:p>
        </w:tc>
        <w:tc>
          <w:tcPr>
            <w:tcW w:w="582" w:type="pct"/>
            <w:tcBorders>
              <w:top w:val="single" w:sz="6" w:space="0" w:color="000000"/>
              <w:left w:val="nil"/>
              <w:bottom w:val="single" w:sz="6" w:space="0" w:color="000000"/>
              <w:right w:val="nil"/>
            </w:tcBorders>
            <w:vAlign w:val="center"/>
            <w:hideMark/>
          </w:tcPr>
          <w:p w14:paraId="7192397B" w14:textId="5E10E8BC" w:rsidR="003D79A5" w:rsidRPr="00E23F7D" w:rsidRDefault="003D79A5" w:rsidP="003D79A5">
            <w:pPr>
              <w:pStyle w:val="Tabletext8pt"/>
              <w:jc w:val="center"/>
            </w:pPr>
            <w:r>
              <w:t>(0 RCTs)</w:t>
            </w:r>
            <w:r w:rsidR="007179C1">
              <w:t xml:space="preserve"> ***</w:t>
            </w:r>
            <w:r w:rsidR="0093020C">
              <w:t>*</w:t>
            </w:r>
          </w:p>
        </w:tc>
        <w:tc>
          <w:tcPr>
            <w:tcW w:w="601" w:type="pct"/>
            <w:tcBorders>
              <w:top w:val="single" w:sz="6" w:space="0" w:color="000000"/>
              <w:left w:val="nil"/>
              <w:bottom w:val="single" w:sz="6" w:space="0" w:color="000000"/>
              <w:right w:val="nil"/>
            </w:tcBorders>
            <w:vAlign w:val="center"/>
            <w:hideMark/>
          </w:tcPr>
          <w:p w14:paraId="11B41C06" w14:textId="77777777" w:rsidR="003D79A5" w:rsidRPr="00E23F7D" w:rsidRDefault="003D79A5" w:rsidP="003D79A5">
            <w:pPr>
              <w:pStyle w:val="Tabletext8pt"/>
              <w:jc w:val="center"/>
            </w:pPr>
            <w:r w:rsidRPr="00E23F7D">
              <w:t>-</w:t>
            </w:r>
          </w:p>
        </w:tc>
        <w:tc>
          <w:tcPr>
            <w:tcW w:w="1053" w:type="pct"/>
            <w:tcBorders>
              <w:top w:val="single" w:sz="6" w:space="0" w:color="000000"/>
              <w:left w:val="nil"/>
              <w:bottom w:val="single" w:sz="6" w:space="0" w:color="000000"/>
              <w:right w:val="nil"/>
            </w:tcBorders>
            <w:vAlign w:val="center"/>
            <w:hideMark/>
          </w:tcPr>
          <w:p w14:paraId="45A3BADE" w14:textId="769F9954" w:rsidR="003D79A5" w:rsidRPr="00E23F7D" w:rsidRDefault="003D79A5" w:rsidP="003D79A5">
            <w:pPr>
              <w:pStyle w:val="Tabletext8pt"/>
            </w:pPr>
            <w:r w:rsidRPr="00E23F7D">
              <w:t xml:space="preserve">The effect of WHM on bloating, distension </w:t>
            </w:r>
            <w:r w:rsidR="00E76A33">
              <w:t>or</w:t>
            </w:r>
            <w:r w:rsidRPr="00E23F7D">
              <w:t xml:space="preserve"> cramping in people with IBS is unknown.</w:t>
            </w:r>
          </w:p>
        </w:tc>
      </w:tr>
      <w:tr w:rsidR="003D79A5" w:rsidRPr="00E23F7D" w14:paraId="71809889" w14:textId="77777777" w:rsidTr="00AB5689">
        <w:trPr>
          <w:cantSplit/>
        </w:trPr>
        <w:tc>
          <w:tcPr>
            <w:tcW w:w="946" w:type="pct"/>
            <w:tcBorders>
              <w:top w:val="single" w:sz="6" w:space="0" w:color="000000"/>
              <w:left w:val="nil"/>
              <w:bottom w:val="single" w:sz="6" w:space="0" w:color="000000"/>
              <w:right w:val="nil"/>
            </w:tcBorders>
            <w:vAlign w:val="center"/>
            <w:hideMark/>
          </w:tcPr>
          <w:p w14:paraId="62AC039A" w14:textId="5C3D944A" w:rsidR="003D79A5" w:rsidRPr="00E23F7D" w:rsidRDefault="003D79A5" w:rsidP="003D79A5">
            <w:pPr>
              <w:pStyle w:val="Tabletext8pt"/>
            </w:pPr>
            <w:r w:rsidRPr="00E23F7D">
              <w:lastRenderedPageBreak/>
              <w:t xml:space="preserve">Stool </w:t>
            </w:r>
            <w:r w:rsidR="007179C1">
              <w:t xml:space="preserve">frequency or </w:t>
            </w:r>
            <w:r w:rsidRPr="00E23F7D">
              <w:t xml:space="preserve">quality </w:t>
            </w:r>
          </w:p>
        </w:tc>
        <w:tc>
          <w:tcPr>
            <w:tcW w:w="690" w:type="pct"/>
            <w:tcBorders>
              <w:top w:val="single" w:sz="6" w:space="0" w:color="000000"/>
              <w:left w:val="nil"/>
              <w:bottom w:val="single" w:sz="6" w:space="0" w:color="000000"/>
              <w:right w:val="nil"/>
            </w:tcBorders>
            <w:shd w:val="clear" w:color="auto" w:fill="E0E0E0"/>
            <w:vAlign w:val="center"/>
          </w:tcPr>
          <w:p w14:paraId="78999A9D" w14:textId="3DDA8BB5" w:rsidR="003D79A5" w:rsidRPr="00E23F7D" w:rsidRDefault="003D79A5" w:rsidP="003D79A5">
            <w:pPr>
              <w:pStyle w:val="Tabletext8pt"/>
              <w:jc w:val="center"/>
            </w:pPr>
            <w:r>
              <w:t>-</w:t>
            </w:r>
          </w:p>
        </w:tc>
        <w:tc>
          <w:tcPr>
            <w:tcW w:w="690" w:type="pct"/>
            <w:tcBorders>
              <w:top w:val="single" w:sz="6" w:space="0" w:color="000000"/>
              <w:left w:val="nil"/>
              <w:bottom w:val="single" w:sz="6" w:space="0" w:color="000000"/>
              <w:right w:val="nil"/>
            </w:tcBorders>
            <w:shd w:val="clear" w:color="auto" w:fill="E0E0E0"/>
          </w:tcPr>
          <w:p w14:paraId="7C13065B" w14:textId="1FB4E640" w:rsidR="003D79A5" w:rsidRPr="00E23F7D" w:rsidRDefault="003D79A5" w:rsidP="003D79A5">
            <w:pPr>
              <w:pStyle w:val="Tabletext8pt"/>
              <w:jc w:val="center"/>
            </w:pPr>
            <w:r>
              <w:t>-</w:t>
            </w:r>
          </w:p>
        </w:tc>
        <w:tc>
          <w:tcPr>
            <w:tcW w:w="438" w:type="pct"/>
            <w:tcBorders>
              <w:top w:val="single" w:sz="6" w:space="0" w:color="000000"/>
              <w:left w:val="nil"/>
              <w:bottom w:val="single" w:sz="6" w:space="0" w:color="000000"/>
              <w:right w:val="nil"/>
            </w:tcBorders>
            <w:vAlign w:val="center"/>
            <w:hideMark/>
          </w:tcPr>
          <w:p w14:paraId="00E7C1FB" w14:textId="77777777" w:rsidR="003D79A5" w:rsidRPr="00E23F7D" w:rsidRDefault="003D79A5" w:rsidP="003D79A5">
            <w:pPr>
              <w:pStyle w:val="Tabletext8pt"/>
              <w:jc w:val="center"/>
            </w:pPr>
            <w:r w:rsidRPr="00E23F7D">
              <w:t>-</w:t>
            </w:r>
          </w:p>
        </w:tc>
        <w:tc>
          <w:tcPr>
            <w:tcW w:w="582" w:type="pct"/>
            <w:tcBorders>
              <w:top w:val="single" w:sz="6" w:space="0" w:color="000000"/>
              <w:left w:val="nil"/>
              <w:bottom w:val="single" w:sz="6" w:space="0" w:color="000000"/>
              <w:right w:val="nil"/>
            </w:tcBorders>
            <w:vAlign w:val="center"/>
            <w:hideMark/>
          </w:tcPr>
          <w:p w14:paraId="56096378" w14:textId="3F60A16C" w:rsidR="003D79A5" w:rsidRPr="00E23F7D" w:rsidRDefault="003D79A5" w:rsidP="003D79A5">
            <w:pPr>
              <w:pStyle w:val="Tabletext8pt"/>
              <w:jc w:val="center"/>
            </w:pPr>
            <w:r>
              <w:t>(0 RCTs)</w:t>
            </w:r>
            <w:r w:rsidR="007179C1">
              <w:t xml:space="preserve"> ****</w:t>
            </w:r>
            <w:r w:rsidR="0093020C">
              <w:t>*</w:t>
            </w:r>
          </w:p>
        </w:tc>
        <w:tc>
          <w:tcPr>
            <w:tcW w:w="601" w:type="pct"/>
            <w:tcBorders>
              <w:top w:val="single" w:sz="6" w:space="0" w:color="000000"/>
              <w:left w:val="nil"/>
              <w:bottom w:val="single" w:sz="6" w:space="0" w:color="000000"/>
              <w:right w:val="nil"/>
            </w:tcBorders>
            <w:vAlign w:val="center"/>
            <w:hideMark/>
          </w:tcPr>
          <w:p w14:paraId="4139CFA8" w14:textId="77777777" w:rsidR="003D79A5" w:rsidRPr="00E23F7D" w:rsidRDefault="003D79A5" w:rsidP="003D79A5">
            <w:pPr>
              <w:pStyle w:val="Tabletext8pt"/>
              <w:jc w:val="center"/>
            </w:pPr>
            <w:r w:rsidRPr="00E23F7D">
              <w:t>-</w:t>
            </w:r>
          </w:p>
        </w:tc>
        <w:tc>
          <w:tcPr>
            <w:tcW w:w="1053" w:type="pct"/>
            <w:tcBorders>
              <w:top w:val="single" w:sz="6" w:space="0" w:color="000000"/>
              <w:left w:val="nil"/>
              <w:bottom w:val="single" w:sz="6" w:space="0" w:color="000000"/>
              <w:right w:val="nil"/>
            </w:tcBorders>
            <w:vAlign w:val="center"/>
            <w:hideMark/>
          </w:tcPr>
          <w:p w14:paraId="61E035E6" w14:textId="023D0D9D" w:rsidR="003D79A5" w:rsidRPr="00E23F7D" w:rsidRDefault="003D79A5" w:rsidP="003D79A5">
            <w:pPr>
              <w:pStyle w:val="Tabletext8pt"/>
            </w:pPr>
            <w:r w:rsidRPr="00E23F7D">
              <w:t xml:space="preserve">The effect of WHM on stool </w:t>
            </w:r>
            <w:r w:rsidR="007179C1">
              <w:t xml:space="preserve">frequency or </w:t>
            </w:r>
            <w:r w:rsidRPr="00E23F7D">
              <w:t>quality</w:t>
            </w:r>
            <w:r>
              <w:t xml:space="preserve"> </w:t>
            </w:r>
            <w:r w:rsidRPr="00E23F7D">
              <w:t>in people with IBS is unknown.</w:t>
            </w:r>
          </w:p>
        </w:tc>
      </w:tr>
      <w:tr w:rsidR="003D79A5" w:rsidRPr="00E23F7D" w14:paraId="1E4F9ED7" w14:textId="77777777" w:rsidTr="00251331">
        <w:trPr>
          <w:cantSplit/>
        </w:trPr>
        <w:tc>
          <w:tcPr>
            <w:tcW w:w="5000" w:type="pct"/>
            <w:gridSpan w:val="7"/>
            <w:tcBorders>
              <w:top w:val="single" w:sz="6" w:space="0" w:color="000000"/>
              <w:left w:val="nil"/>
              <w:bottom w:val="single" w:sz="6" w:space="0" w:color="000000"/>
              <w:right w:val="nil"/>
            </w:tcBorders>
            <w:vAlign w:val="center"/>
            <w:hideMark/>
          </w:tcPr>
          <w:p w14:paraId="54B130E0" w14:textId="77777777" w:rsidR="003D79A5" w:rsidRDefault="003D79A5" w:rsidP="003D79A5">
            <w:pPr>
              <w:pStyle w:val="TableFigNotes18"/>
            </w:pPr>
            <w:r w:rsidRPr="00E23F7D">
              <w:t>*</w:t>
            </w:r>
            <w:r w:rsidRPr="00E23F7D">
              <w:rPr>
                <w:rStyle w:val="Strong"/>
              </w:rPr>
              <w:t>The risk in the intervention group</w:t>
            </w:r>
            <w:r w:rsidRPr="00E23F7D">
              <w:t xml:space="preserve"> (and its 95% confidence interval) is based on the assumed risk in the comparison group and the </w:t>
            </w:r>
            <w:r w:rsidRPr="00E23F7D">
              <w:rPr>
                <w:rStyle w:val="Strong"/>
              </w:rPr>
              <w:t>relative effect</w:t>
            </w:r>
            <w:r w:rsidRPr="00E23F7D">
              <w:t xml:space="preserve"> of the intervention (and its 95% CI).</w:t>
            </w:r>
          </w:p>
          <w:p w14:paraId="0C70B2BD" w14:textId="77777777" w:rsidR="003D79A5" w:rsidRDefault="003D79A5" w:rsidP="003D79A5">
            <w:pPr>
              <w:pStyle w:val="TableFigNotes18"/>
            </w:pPr>
          </w:p>
          <w:p w14:paraId="0C7839CB" w14:textId="1D5B591A" w:rsidR="003D79A5" w:rsidRDefault="003D79A5" w:rsidP="003D79A5">
            <w:pPr>
              <w:pStyle w:val="TableFigNotes18"/>
            </w:pPr>
            <w:r w:rsidRPr="007C1EE3">
              <w:t xml:space="preserve">^ As a rule of thumb, an SMD of 0.2 represents a small difference, 0.5 is moderate, and 0.8 is a large difference </w:t>
            </w:r>
            <w:r w:rsidRPr="00E23F7D">
              <w:fldChar w:fldCharType="begin"/>
            </w:r>
            <w:r w:rsidR="002B6D09">
              <w:instrText xml:space="preserve"> ADDIN EN.CITE &lt;EndNote&gt;&lt;Cite&gt;&lt;Author&gt;Faraone&lt;/Author&gt;&lt;Year&gt;2008&lt;/Year&gt;&lt;RecNum&gt;1440&lt;/RecNum&gt;&lt;DisplayText&gt;(55)&lt;/DisplayText&gt;&lt;record&gt;&lt;rec-number&gt;1440&lt;/rec-number&gt;&lt;foreign-keys&gt;&lt;key app="EN" db-id="fffa29epupvv03e2wadvw0dnd2t2azstt9v5" timestamp="1713247497"&gt;1440&lt;/key&gt;&lt;/foreign-keys&gt;&lt;ref-type name="Journal Article"&gt;17&lt;/ref-type&gt;&lt;contributors&gt;&lt;authors&gt;&lt;author&gt;Faraone, S. V.&lt;/author&gt;&lt;/authors&gt;&lt;/contributors&gt;&lt;titles&gt;&lt;title&gt;Interpreting estimates of treatment effects: implications for managed care&lt;/title&gt;&lt;secondary-title&gt;P T&lt;/secondary-title&gt;&lt;/titles&gt;&lt;periodical&gt;&lt;full-title&gt;P T&lt;/full-title&gt;&lt;/periodical&gt;&lt;pages&gt;700-11&lt;/pages&gt;&lt;volume&gt;33&lt;/volume&gt;&lt;number&gt;12&lt;/number&gt;&lt;dates&gt;&lt;year&gt;2008&lt;/year&gt;&lt;pub-dates&gt;&lt;date&gt;Dec&lt;/date&gt;&lt;/pub-dates&gt;&lt;/dates&gt;&lt;isbn&gt;1052-1372 (Print)&amp;#xD;1052-1372 (Linking)&lt;/isbn&gt;&lt;accession-num&gt;19750051&lt;/accession-num&gt;&lt;urls&gt;&lt;related-urls&gt;&lt;url&gt;https://www.ncbi.nlm.nih.gov/pubmed/19750051&lt;/url&gt;&lt;/related-urls&gt;&lt;/urls&gt;&lt;custom2&gt;PMC2730804&lt;/custom2&gt;&lt;remote-database-name&gt;PubMed-not-MEDLINE&lt;/remote-database-name&gt;&lt;remote-database-provider&gt;NLM&lt;/remote-database-provider&gt;&lt;/record&gt;&lt;/Cite&gt;&lt;/EndNote&gt;</w:instrText>
            </w:r>
            <w:r w:rsidRPr="00E23F7D">
              <w:fldChar w:fldCharType="separate"/>
            </w:r>
            <w:r w:rsidR="002B6D09">
              <w:rPr>
                <w:noProof/>
              </w:rPr>
              <w:t>(</w:t>
            </w:r>
            <w:hyperlink w:anchor="_ENREF_55" w:tooltip="Faraone, 2008 #1440" w:history="1">
              <w:r w:rsidR="002E03B7">
                <w:rPr>
                  <w:noProof/>
                </w:rPr>
                <w:t>55</w:t>
              </w:r>
            </w:hyperlink>
            <w:r w:rsidR="002B6D09">
              <w:rPr>
                <w:noProof/>
              </w:rPr>
              <w:t>)</w:t>
            </w:r>
            <w:r w:rsidRPr="00E23F7D">
              <w:fldChar w:fldCharType="end"/>
            </w:r>
            <w:r w:rsidRPr="007C1EE3">
              <w:t>.</w:t>
            </w:r>
          </w:p>
          <w:p w14:paraId="20E06AEC" w14:textId="77777777" w:rsidR="00BE2248" w:rsidRDefault="003D79A5" w:rsidP="00BE2248">
            <w:pPr>
              <w:pStyle w:val="TableFigNotes18"/>
            </w:pPr>
            <w:r>
              <w:t xml:space="preserve"># </w:t>
            </w:r>
            <w:r w:rsidRPr="00D40386">
              <w:t>A 25% relative risk reduction</w:t>
            </w:r>
            <w:r>
              <w:t>/increase</w:t>
            </w:r>
            <w:r w:rsidRPr="00D40386">
              <w:t xml:space="preserve"> was considered important (i.e. RR &lt; 0.75</w:t>
            </w:r>
            <w:r>
              <w:t xml:space="preserve"> or RR &gt; 1.25</w:t>
            </w:r>
            <w:r w:rsidRPr="00D40386">
              <w:t>).</w:t>
            </w:r>
          </w:p>
          <w:p w14:paraId="490C6ED7" w14:textId="77777777" w:rsidR="00BE2248" w:rsidRDefault="00BE2248" w:rsidP="00BE2248">
            <w:pPr>
              <w:pStyle w:val="TableFigNotes18"/>
              <w:rPr>
                <w:rStyle w:val="FootnoteReference"/>
              </w:rPr>
            </w:pPr>
          </w:p>
          <w:p w14:paraId="537245CF" w14:textId="3180ABD0" w:rsidR="0055243F" w:rsidRDefault="00BE2248" w:rsidP="00BE2248">
            <w:pPr>
              <w:pStyle w:val="TableFigNotes18"/>
            </w:pPr>
            <w:r w:rsidRPr="00BE2248">
              <w:t>†</w:t>
            </w:r>
            <w:r w:rsidRPr="00E23F7D">
              <w:t xml:space="preserve"> </w:t>
            </w:r>
            <w:r w:rsidR="00B26B52">
              <w:t>D</w:t>
            </w:r>
            <w:r w:rsidRPr="00E23F7D">
              <w:t xml:space="preserve">ata from </w:t>
            </w:r>
            <w:r w:rsidRPr="0010780C">
              <w:t>2</w:t>
            </w:r>
            <w:r>
              <w:t>2</w:t>
            </w:r>
            <w:r w:rsidRPr="0010780C">
              <w:t xml:space="preserve"> RCTs (</w:t>
            </w:r>
            <w:r w:rsidR="00550F5A">
              <w:t>1</w:t>
            </w:r>
            <w:r>
              <w:t>606</w:t>
            </w:r>
            <w:r w:rsidRPr="0010780C">
              <w:t xml:space="preserve"> participants)</w:t>
            </w:r>
            <w:r w:rsidR="00A4023A">
              <w:t xml:space="preserve"> [not reported]</w:t>
            </w:r>
            <w:r w:rsidR="0055243F">
              <w:t xml:space="preserve"> </w:t>
            </w:r>
            <w:r w:rsidR="007E401B">
              <w:t xml:space="preserve">not included here because </w:t>
            </w:r>
            <w:r w:rsidR="00B26B52">
              <w:t xml:space="preserve">results </w:t>
            </w:r>
            <w:r w:rsidR="007E401B">
              <w:t xml:space="preserve">were not adequately reported [missing </w:t>
            </w:r>
            <w:r w:rsidR="00B26B52">
              <w:t>information</w:t>
            </w:r>
            <w:r w:rsidR="007E401B">
              <w:t>].</w:t>
            </w:r>
          </w:p>
          <w:p w14:paraId="3B6C4F3B" w14:textId="7D86F6F7" w:rsidR="0055243F" w:rsidRDefault="0055243F" w:rsidP="00BE2248">
            <w:pPr>
              <w:pStyle w:val="TableFigNotes18"/>
            </w:pPr>
            <w:r w:rsidRPr="00BE2248">
              <w:t>††</w:t>
            </w:r>
            <w:r>
              <w:t xml:space="preserve"> </w:t>
            </w:r>
            <w:r w:rsidR="00CF65D9">
              <w:t>D</w:t>
            </w:r>
            <w:r w:rsidRPr="00E23F7D">
              <w:t xml:space="preserve">ata from </w:t>
            </w:r>
            <w:r w:rsidR="00115FFE">
              <w:t>6</w:t>
            </w:r>
            <w:r w:rsidRPr="0010780C">
              <w:t xml:space="preserve"> RCTs (</w:t>
            </w:r>
            <w:r w:rsidR="00A4023A">
              <w:t>563</w:t>
            </w:r>
            <w:r w:rsidRPr="0010780C">
              <w:t xml:space="preserve"> participants)</w:t>
            </w:r>
            <w:r w:rsidR="00CF65D9">
              <w:t xml:space="preserve"> </w:t>
            </w:r>
            <w:r w:rsidR="007E401B">
              <w:t xml:space="preserve">not included here because </w:t>
            </w:r>
            <w:r w:rsidR="0023241A">
              <w:t>results</w:t>
            </w:r>
            <w:r w:rsidR="007E401B">
              <w:t xml:space="preserve"> were </w:t>
            </w:r>
            <w:r w:rsidR="00CF65D9">
              <w:t>not adequately reported</w:t>
            </w:r>
            <w:r w:rsidR="00A4023A">
              <w:t xml:space="preserve"> [</w:t>
            </w:r>
            <w:r w:rsidR="00B17307">
              <w:t>missing information]</w:t>
            </w:r>
            <w:r w:rsidR="00D26DA5">
              <w:t xml:space="preserve">. 3 RCTs suggest an effect favouring WHM and 3 RCTs suggest there is no </w:t>
            </w:r>
            <w:r w:rsidR="00520590">
              <w:t xml:space="preserve">important </w:t>
            </w:r>
            <w:r w:rsidR="00D26DA5">
              <w:t>difference between groups.</w:t>
            </w:r>
          </w:p>
          <w:p w14:paraId="73605BCA" w14:textId="2CFF5DB7" w:rsidR="009A6C59" w:rsidRDefault="0055243F" w:rsidP="009A6C59">
            <w:pPr>
              <w:pStyle w:val="TableFigNotes18"/>
            </w:pPr>
            <w:r w:rsidRPr="00BE2248">
              <w:t>†††</w:t>
            </w:r>
            <w:r>
              <w:t xml:space="preserve"> </w:t>
            </w:r>
            <w:r w:rsidR="00CF65D9">
              <w:t>D</w:t>
            </w:r>
            <w:r w:rsidRPr="00E23F7D">
              <w:t xml:space="preserve">ata from </w:t>
            </w:r>
            <w:r w:rsidR="00284EAB">
              <w:t>13</w:t>
            </w:r>
            <w:r w:rsidRPr="0010780C">
              <w:t xml:space="preserve"> RCTs (</w:t>
            </w:r>
            <w:r w:rsidR="00DA205F">
              <w:t>983</w:t>
            </w:r>
            <w:r w:rsidRPr="0010780C">
              <w:t xml:space="preserve"> participants)</w:t>
            </w:r>
            <w:r w:rsidR="00B17307">
              <w:t xml:space="preserve"> </w:t>
            </w:r>
            <w:r w:rsidR="0093020C">
              <w:t xml:space="preserve">not included here because </w:t>
            </w:r>
            <w:r w:rsidR="0023241A">
              <w:t>results</w:t>
            </w:r>
            <w:r w:rsidR="0093020C">
              <w:t xml:space="preserve"> were </w:t>
            </w:r>
            <w:r w:rsidR="00CF65D9">
              <w:t xml:space="preserve">not adequately reported </w:t>
            </w:r>
            <w:r w:rsidR="00B17307">
              <w:t>[missing information]</w:t>
            </w:r>
            <w:r w:rsidR="009A6C59">
              <w:t>. 9 RCTs suggest an effect favouring WHM and 4 RCTs suggest there is no difference between groups.</w:t>
            </w:r>
          </w:p>
          <w:p w14:paraId="350E2E9F" w14:textId="252B44E9" w:rsidR="00E76A33" w:rsidRDefault="00E76A33" w:rsidP="007357CB">
            <w:pPr>
              <w:pStyle w:val="TableFigNotes18"/>
            </w:pPr>
            <w:r>
              <w:t>*</w:t>
            </w:r>
            <w:r w:rsidR="0093020C">
              <w:t>*</w:t>
            </w:r>
            <w:r>
              <w:t xml:space="preserve"> </w:t>
            </w:r>
            <w:r w:rsidR="007F2E64">
              <w:t xml:space="preserve">Data from </w:t>
            </w:r>
            <w:r>
              <w:t xml:space="preserve">4 RCTs </w:t>
            </w:r>
            <w:r w:rsidR="00FB3263">
              <w:t>(</w:t>
            </w:r>
            <w:r>
              <w:t xml:space="preserve">411 participants) </w:t>
            </w:r>
            <w:r w:rsidR="0093020C">
              <w:t xml:space="preserve">not included here because </w:t>
            </w:r>
            <w:r w:rsidR="0023241A">
              <w:t>results</w:t>
            </w:r>
            <w:r w:rsidR="0093020C">
              <w:t xml:space="preserve"> were </w:t>
            </w:r>
            <w:r w:rsidR="007357CB">
              <w:t>not adequately reported [missing information]. 2 RCTs suggest an effect favouring WHM and 2 RCTs suggest there is no difference between groups.</w:t>
            </w:r>
          </w:p>
          <w:p w14:paraId="0FDF28D2" w14:textId="3704FAAE" w:rsidR="007179C1" w:rsidRDefault="00E76A33" w:rsidP="00E76A33">
            <w:pPr>
              <w:pStyle w:val="TableFigNotes18"/>
            </w:pPr>
            <w:r>
              <w:t>**</w:t>
            </w:r>
            <w:r w:rsidR="0093020C">
              <w:t>*</w:t>
            </w:r>
            <w:r w:rsidR="00FB3263">
              <w:t xml:space="preserve"> </w:t>
            </w:r>
            <w:r w:rsidR="007357CB">
              <w:t>D</w:t>
            </w:r>
            <w:r w:rsidR="00FB3263">
              <w:t>ata from 2 RCTs (144 participants)</w:t>
            </w:r>
            <w:r w:rsidR="007179C1">
              <w:t xml:space="preserve"> </w:t>
            </w:r>
            <w:r w:rsidR="0093020C">
              <w:t xml:space="preserve">not included here because </w:t>
            </w:r>
            <w:r w:rsidR="0023241A">
              <w:t xml:space="preserve">results </w:t>
            </w:r>
            <w:r w:rsidR="0093020C">
              <w:t xml:space="preserve">were </w:t>
            </w:r>
            <w:r w:rsidR="007357CB">
              <w:t>not adequately reported [missing information].</w:t>
            </w:r>
            <w:r w:rsidR="00542DEA">
              <w:t xml:space="preserve"> Both RCTs suggest there is no difference between groups.</w:t>
            </w:r>
          </w:p>
          <w:p w14:paraId="6E27174E" w14:textId="2C5D6D10" w:rsidR="00FF5C30" w:rsidRDefault="007179C1" w:rsidP="00FF5C30">
            <w:pPr>
              <w:pStyle w:val="TableFigNotes18"/>
            </w:pPr>
            <w:r>
              <w:t>***</w:t>
            </w:r>
            <w:r w:rsidR="0093020C">
              <w:t>*</w:t>
            </w:r>
            <w:r>
              <w:t xml:space="preserve"> </w:t>
            </w:r>
            <w:r w:rsidR="00A3219A">
              <w:t>D</w:t>
            </w:r>
            <w:r>
              <w:t xml:space="preserve">ata from </w:t>
            </w:r>
            <w:r w:rsidR="00FF5C30">
              <w:t xml:space="preserve">6 </w:t>
            </w:r>
            <w:r>
              <w:t>RCTs (</w:t>
            </w:r>
            <w:r w:rsidR="00FF5C30">
              <w:t>243</w:t>
            </w:r>
            <w:r>
              <w:t xml:space="preserve"> participants)</w:t>
            </w:r>
            <w:r w:rsidR="00FF5C30">
              <w:t xml:space="preserve"> </w:t>
            </w:r>
            <w:r w:rsidR="0093020C">
              <w:t xml:space="preserve">not included here because </w:t>
            </w:r>
            <w:r w:rsidR="0023241A">
              <w:t>results</w:t>
            </w:r>
            <w:r w:rsidR="0093020C">
              <w:t xml:space="preserve"> were </w:t>
            </w:r>
            <w:r w:rsidR="00A3219A">
              <w:t xml:space="preserve">not adequately reported [missing information]. </w:t>
            </w:r>
            <w:r w:rsidR="00DA515A">
              <w:t>4</w:t>
            </w:r>
            <w:r w:rsidR="00A3219A">
              <w:t xml:space="preserve"> RCTs suggest an effect favouring WHM and </w:t>
            </w:r>
            <w:r w:rsidR="00DA515A">
              <w:t>2</w:t>
            </w:r>
            <w:r w:rsidR="00A3219A">
              <w:t xml:space="preserve"> RCTs suggest there is no difference between groups.</w:t>
            </w:r>
          </w:p>
          <w:p w14:paraId="5CA3A0DF" w14:textId="411EEFFD" w:rsidR="00CE35F4" w:rsidRDefault="00FF5C30" w:rsidP="00CE35F4">
            <w:pPr>
              <w:pStyle w:val="TableFigNotes18"/>
            </w:pPr>
            <w:r>
              <w:t>****</w:t>
            </w:r>
            <w:r w:rsidR="0093020C">
              <w:t>*</w:t>
            </w:r>
            <w:r>
              <w:t xml:space="preserve"> </w:t>
            </w:r>
            <w:r w:rsidR="00CE35F4">
              <w:t>D</w:t>
            </w:r>
            <w:r>
              <w:t>ata from 9 RCTs (518 participants)</w:t>
            </w:r>
            <w:r w:rsidR="00CE35F4">
              <w:t xml:space="preserve"> </w:t>
            </w:r>
            <w:r w:rsidR="0093020C">
              <w:t xml:space="preserve">not included here because </w:t>
            </w:r>
            <w:r w:rsidR="0023241A">
              <w:t>results</w:t>
            </w:r>
            <w:r w:rsidR="0093020C">
              <w:t xml:space="preserve"> were </w:t>
            </w:r>
            <w:r w:rsidR="00CE35F4">
              <w:t>not adequately reported [missing information]. 2 RCTs suggest an effect favouring WHM and 5 RCTs suggest there is no difference between groups.</w:t>
            </w:r>
            <w:r w:rsidR="00053BBD">
              <w:t xml:space="preserve"> Data were not reported for 2 </w:t>
            </w:r>
            <w:r w:rsidR="00FC0E58">
              <w:t>RCTs.</w:t>
            </w:r>
          </w:p>
          <w:p w14:paraId="0882D5C5" w14:textId="4BB8E704" w:rsidR="003D79A5" w:rsidRPr="00E23F7D" w:rsidRDefault="003D79A5" w:rsidP="003D79A5">
            <w:pPr>
              <w:pStyle w:val="TableFigNotes0"/>
            </w:pPr>
            <w:r w:rsidRPr="00E23F7D">
              <w:rPr>
                <w:rStyle w:val="Strong"/>
              </w:rPr>
              <w:t>CI:</w:t>
            </w:r>
            <w:r w:rsidRPr="00E23F7D">
              <w:t xml:space="preserve"> confidence interval; </w:t>
            </w:r>
            <w:r w:rsidRPr="00025078">
              <w:rPr>
                <w:rStyle w:val="Strong"/>
              </w:rPr>
              <w:t>GSRS:</w:t>
            </w:r>
            <w:r>
              <w:t xml:space="preserve"> gastrointestinal rating scale; </w:t>
            </w:r>
            <w:r w:rsidRPr="00E23F7D">
              <w:rPr>
                <w:rStyle w:val="Strong"/>
              </w:rPr>
              <w:t xml:space="preserve">IBS: </w:t>
            </w:r>
            <w:r w:rsidRPr="00E23F7D">
              <w:t xml:space="preserve">irritable bowel syndrome; </w:t>
            </w:r>
            <w:r w:rsidRPr="00025078">
              <w:rPr>
                <w:rStyle w:val="Strong"/>
              </w:rPr>
              <w:t>IBS-SSS:</w:t>
            </w:r>
            <w:r>
              <w:t xml:space="preserve"> IBS symptom severity scale; </w:t>
            </w:r>
            <w:r w:rsidRPr="00E23F7D">
              <w:rPr>
                <w:rStyle w:val="Strong"/>
              </w:rPr>
              <w:t>RR:</w:t>
            </w:r>
            <w:r w:rsidRPr="00E23F7D">
              <w:t xml:space="preserve"> risk ratio; </w:t>
            </w:r>
            <w:r w:rsidRPr="00E67012">
              <w:rPr>
                <w:rStyle w:val="Strong"/>
              </w:rPr>
              <w:t xml:space="preserve">WHM: </w:t>
            </w:r>
            <w:r w:rsidRPr="00E23F7D">
              <w:t>Western Herbal Medicine</w:t>
            </w:r>
          </w:p>
        </w:tc>
      </w:tr>
      <w:tr w:rsidR="003D79A5" w:rsidRPr="00E23F7D" w14:paraId="6C38E2DD" w14:textId="77777777" w:rsidTr="00251331">
        <w:trPr>
          <w:cantSplit/>
        </w:trPr>
        <w:tc>
          <w:tcPr>
            <w:tcW w:w="5000" w:type="pct"/>
            <w:gridSpan w:val="7"/>
            <w:tcBorders>
              <w:top w:val="single" w:sz="6" w:space="0" w:color="000000"/>
              <w:left w:val="nil"/>
              <w:bottom w:val="single" w:sz="6" w:space="0" w:color="000000"/>
              <w:right w:val="nil"/>
            </w:tcBorders>
            <w:vAlign w:val="center"/>
            <w:hideMark/>
          </w:tcPr>
          <w:p w14:paraId="1DDE1784" w14:textId="1A785083" w:rsidR="003D79A5" w:rsidRPr="00E23F7D" w:rsidRDefault="003D79A5" w:rsidP="003D79A5">
            <w:pPr>
              <w:pStyle w:val="TableFigNotes0"/>
              <w:rPr>
                <w:lang w:eastAsia="en-AU"/>
              </w:rPr>
            </w:pPr>
            <w:r w:rsidRPr="00E23F7D">
              <w:rPr>
                <w:rStyle w:val="Strong"/>
              </w:rPr>
              <w:t>GRADE Working Group grades of evidence</w:t>
            </w:r>
            <w:r w:rsidRPr="00E23F7D">
              <w:br/>
            </w:r>
            <w:r w:rsidRPr="00E23F7D">
              <w:rPr>
                <w:rStyle w:val="Strong"/>
              </w:rPr>
              <w:t>High certainty:</w:t>
            </w:r>
            <w:r w:rsidRPr="00E23F7D">
              <w:t xml:space="preserve"> we are very confident that the true effect lies close to that of the estimate of the effect.</w:t>
            </w:r>
            <w:r w:rsidRPr="00E23F7D">
              <w:br/>
            </w:r>
            <w:r w:rsidRPr="00E23F7D">
              <w:rPr>
                <w:rStyle w:val="Strong"/>
              </w:rPr>
              <w:t>Moderate certainty:</w:t>
            </w:r>
            <w:r w:rsidRPr="00E23F7D">
              <w:t xml:space="preserve"> we are moderately confident in the effect estimate: the true effect is likely to be close to the estimate of the effect, but there is a possibility that it is substantially different.</w:t>
            </w:r>
            <w:r w:rsidRPr="00E23F7D">
              <w:br/>
            </w:r>
            <w:r w:rsidRPr="00E23F7D">
              <w:rPr>
                <w:rStyle w:val="Strong"/>
              </w:rPr>
              <w:t>Low certainty:</w:t>
            </w:r>
            <w:r w:rsidRPr="00E23F7D">
              <w:t xml:space="preserve"> our confidence in the effect estimate is limited: the true effect may be substantially different from the estimate of the effect.</w:t>
            </w:r>
            <w:r w:rsidRPr="00E23F7D">
              <w:br/>
            </w:r>
            <w:r w:rsidRPr="00E23F7D">
              <w:rPr>
                <w:rStyle w:val="Strong"/>
              </w:rPr>
              <w:t>Very low certainty:</w:t>
            </w:r>
            <w:r w:rsidRPr="00E23F7D">
              <w:t xml:space="preserve"> we have very little confidence in the effect estimate: the true effect is likely to be substantially different from the estimate of effect.</w:t>
            </w:r>
          </w:p>
        </w:tc>
      </w:tr>
    </w:tbl>
    <w:p w14:paraId="5D64362A" w14:textId="25421C85" w:rsidR="005634AD" w:rsidRPr="00E23F7D" w:rsidRDefault="00DE63CD" w:rsidP="00DE63CD">
      <w:pPr>
        <w:pStyle w:val="Heading4a"/>
      </w:pPr>
      <w:r w:rsidRPr="00E23F7D">
        <w:t>Explanation</w:t>
      </w:r>
    </w:p>
    <w:p w14:paraId="058E771D" w14:textId="3BBF5AB0" w:rsidR="00550F5A" w:rsidRDefault="00DE63CD" w:rsidP="00550F5A">
      <w:pPr>
        <w:pStyle w:val="TableNote"/>
      </w:pPr>
      <w:r w:rsidRPr="00E23F7D">
        <w:t xml:space="preserve">a. </w:t>
      </w:r>
      <w:r w:rsidR="00C74F68">
        <w:t>No s</w:t>
      </w:r>
      <w:r w:rsidRPr="00E23F7D">
        <w:t xml:space="preserve">erious risk of bias. </w:t>
      </w:r>
      <w:r w:rsidR="00550F5A">
        <w:t>One RCT contributing &gt;40% of data at high risk of bias</w:t>
      </w:r>
      <w:r w:rsidR="00C74F68">
        <w:t xml:space="preserve">. In a sensitivity analysis, </w:t>
      </w:r>
      <w:r w:rsidR="00550F5A">
        <w:t xml:space="preserve">the size </w:t>
      </w:r>
      <w:r w:rsidR="00142AAC">
        <w:t xml:space="preserve">and direction of effect </w:t>
      </w:r>
      <w:r w:rsidR="00C74F68">
        <w:t>did not materially change</w:t>
      </w:r>
      <w:r w:rsidR="0067328E">
        <w:t xml:space="preserve"> (SMD –0.39; 95% CI –0.75, –0.04; </w:t>
      </w:r>
      <w:r w:rsidR="0067328E" w:rsidRPr="008A6347">
        <w:rPr>
          <w:rStyle w:val="Emphasis"/>
        </w:rPr>
        <w:t>p</w:t>
      </w:r>
      <w:r w:rsidR="0067328E">
        <w:t> = 0.03; I</w:t>
      </w:r>
      <w:r w:rsidR="0067328E" w:rsidRPr="00F32FC3">
        <w:rPr>
          <w:rStyle w:val="FootnoteReference"/>
        </w:rPr>
        <w:t>2</w:t>
      </w:r>
      <w:r w:rsidR="0067328E">
        <w:t xml:space="preserve"> = 0%)</w:t>
      </w:r>
      <w:r w:rsidR="00550F5A">
        <w:t xml:space="preserve">. </w:t>
      </w:r>
      <w:r w:rsidR="00550F5A" w:rsidRPr="00E23F7D">
        <w:t xml:space="preserve">Certainty of evidence </w:t>
      </w:r>
      <w:r w:rsidR="0067328E">
        <w:t xml:space="preserve">not </w:t>
      </w:r>
      <w:r w:rsidR="00550F5A" w:rsidRPr="00E23F7D">
        <w:t xml:space="preserve">downgraded. </w:t>
      </w:r>
    </w:p>
    <w:p w14:paraId="75A71866" w14:textId="6D920ECD" w:rsidR="00550F5A" w:rsidRDefault="00550F5A" w:rsidP="00550F5A">
      <w:pPr>
        <w:pStyle w:val="TableNote"/>
      </w:pPr>
      <w:r>
        <w:t>b. No serious inconsistency.</w:t>
      </w:r>
      <w:r w:rsidR="007A453D">
        <w:t xml:space="preserve"> </w:t>
      </w:r>
      <w:r w:rsidRPr="00E23F7D">
        <w:t>Certainty of evidence not downgraded.</w:t>
      </w:r>
      <w:r>
        <w:t xml:space="preserve"> </w:t>
      </w:r>
    </w:p>
    <w:p w14:paraId="265FF665" w14:textId="108C5DB3" w:rsidR="00550F5A" w:rsidRPr="00E23F7D" w:rsidRDefault="00550F5A" w:rsidP="00550F5A">
      <w:pPr>
        <w:pStyle w:val="TableNote"/>
      </w:pPr>
      <w:r w:rsidRPr="00E23F7D">
        <w:t xml:space="preserve">c. No serious indirectness. The available evidence is in people with </w:t>
      </w:r>
      <w:r>
        <w:t>irritable bowel syndrome</w:t>
      </w:r>
      <w:r w:rsidRPr="00E23F7D">
        <w:t xml:space="preserve"> and is directly generalisable to the Australian population</w:t>
      </w:r>
      <w:r>
        <w:t xml:space="preserve"> with few caveats</w:t>
      </w:r>
      <w:r w:rsidRPr="00E23F7D">
        <w:t xml:space="preserve">. </w:t>
      </w:r>
      <w:r w:rsidR="00333BB3">
        <w:t>The herbs used in the identified studies are</w:t>
      </w:r>
      <w:r w:rsidR="00333BB3" w:rsidRPr="00FF2470">
        <w:t xml:space="preserve"> </w:t>
      </w:r>
      <w:r w:rsidR="00333BB3">
        <w:t>comparable</w:t>
      </w:r>
      <w:r w:rsidR="00333BB3" w:rsidRPr="00FF2470">
        <w:t xml:space="preserve"> to </w:t>
      </w:r>
      <w:r w:rsidR="00333BB3">
        <w:t xml:space="preserve">those commonly used </w:t>
      </w:r>
      <w:r w:rsidR="00333BB3" w:rsidRPr="00FF2470">
        <w:t>in Australia</w:t>
      </w:r>
      <w:r w:rsidR="00333BB3">
        <w:t xml:space="preserve"> </w:t>
      </w:r>
      <w:r w:rsidR="00A76C23">
        <w:t xml:space="preserve">(~38%) </w:t>
      </w:r>
      <w:r w:rsidR="00333BB3">
        <w:t xml:space="preserve">or </w:t>
      </w:r>
      <w:r w:rsidR="00A76C23">
        <w:t>could</w:t>
      </w:r>
      <w:r w:rsidR="00333BB3">
        <w:t xml:space="preserve"> be sensibly applied. </w:t>
      </w:r>
      <w:r w:rsidRPr="00E23F7D">
        <w:t>Certainty of evidence not downgraded.</w:t>
      </w:r>
    </w:p>
    <w:p w14:paraId="4A7C458D" w14:textId="20437FE6" w:rsidR="00550F5A" w:rsidRDefault="00550F5A" w:rsidP="00550F5A">
      <w:pPr>
        <w:pStyle w:val="TableNote"/>
      </w:pPr>
      <w:r w:rsidRPr="00E23F7D">
        <w:t>d. Serious imprecision. Wide confidence intervals (</w:t>
      </w:r>
      <w:r>
        <w:t>upper</w:t>
      </w:r>
      <w:r w:rsidRPr="00E23F7D">
        <w:t xml:space="preserve"> </w:t>
      </w:r>
      <w:r>
        <w:t xml:space="preserve">and lower </w:t>
      </w:r>
      <w:r w:rsidRPr="00E23F7D">
        <w:t>bound</w:t>
      </w:r>
      <w:r w:rsidR="00AD2916">
        <w:t>s</w:t>
      </w:r>
      <w:r w:rsidRPr="00E23F7D">
        <w:t xml:space="preserve"> overlap with </w:t>
      </w:r>
      <w:r>
        <w:t xml:space="preserve">both moderate and </w:t>
      </w:r>
      <w:r w:rsidRPr="00E23F7D">
        <w:t>no important difference). Certainty of evidence downgraded.</w:t>
      </w:r>
    </w:p>
    <w:p w14:paraId="1C85094B" w14:textId="77777777" w:rsidR="00550F5A" w:rsidRDefault="00550F5A" w:rsidP="00550F5A">
      <w:pPr>
        <w:pStyle w:val="TableNote"/>
      </w:pPr>
      <w:r w:rsidRPr="00E23F7D">
        <w:t>e</w:t>
      </w:r>
      <w:r>
        <w:t>.</w:t>
      </w:r>
      <w:r w:rsidRPr="00E23F7D">
        <w:t xml:space="preserve"> </w:t>
      </w:r>
      <w:r w:rsidRPr="00E23F7D">
        <w:rPr>
          <w:szCs w:val="14"/>
        </w:rPr>
        <w:t xml:space="preserve">Publication bias suspected. There is a strong suspicion of non-reporting of results likely related to the </w:t>
      </w:r>
      <w:r w:rsidRPr="00976AC4">
        <w:rPr>
          <w:rStyle w:val="Emphasis"/>
        </w:rPr>
        <w:t xml:space="preserve">p </w:t>
      </w:r>
      <w:r w:rsidRPr="00E23F7D">
        <w:rPr>
          <w:szCs w:val="14"/>
        </w:rPr>
        <w:t xml:space="preserve">value, direction or magnitude of effect. </w:t>
      </w:r>
      <w:r w:rsidRPr="00E23F7D">
        <w:t>Certainty of evidence downgraded.</w:t>
      </w:r>
      <w:r>
        <w:t xml:space="preserve">  </w:t>
      </w:r>
    </w:p>
    <w:p w14:paraId="76C632DA" w14:textId="77777777" w:rsidR="005B2B06" w:rsidRDefault="00C05657" w:rsidP="00C05657">
      <w:pPr>
        <w:pStyle w:val="TableNote"/>
      </w:pPr>
      <w:r>
        <w:t>f</w:t>
      </w:r>
      <w:r w:rsidRPr="00E23F7D">
        <w:t xml:space="preserve">. Serious risk of bias. </w:t>
      </w:r>
      <w:r>
        <w:t xml:space="preserve">8 RCTs contributing ~40% of data at high risk of bias that overstates the size of the effect. </w:t>
      </w:r>
      <w:r w:rsidRPr="00E23F7D">
        <w:t>Certainty of evidence downgraded.</w:t>
      </w:r>
    </w:p>
    <w:p w14:paraId="6F634BA9" w14:textId="260CF83E" w:rsidR="00C05657" w:rsidRDefault="005B2B06" w:rsidP="00C05657">
      <w:pPr>
        <w:pStyle w:val="TableNote"/>
      </w:pPr>
      <w:r>
        <w:t>g. No serious inconsistency. S</w:t>
      </w:r>
      <w:r w:rsidRPr="005B2B06">
        <w:t xml:space="preserve">tatistical heterogeneity </w:t>
      </w:r>
      <w:r>
        <w:t>(I</w:t>
      </w:r>
      <w:r w:rsidRPr="006B2273">
        <w:rPr>
          <w:rStyle w:val="FootnoteReference"/>
        </w:rPr>
        <w:t>2</w:t>
      </w:r>
      <w:r>
        <w:t xml:space="preserve">=67%) judged likely to be </w:t>
      </w:r>
      <w:r w:rsidRPr="005B2B06">
        <w:t>relat</w:t>
      </w:r>
      <w:r>
        <w:t>ed</w:t>
      </w:r>
      <w:r w:rsidRPr="005B2B06">
        <w:t xml:space="preserve"> to differences </w:t>
      </w:r>
      <w:r>
        <w:t>in</w:t>
      </w:r>
      <w:r w:rsidRPr="005B2B06">
        <w:t xml:space="preserve"> stud</w:t>
      </w:r>
      <w:r>
        <w:t>y characteristics</w:t>
      </w:r>
      <w:r w:rsidRPr="005B2B06">
        <w:t xml:space="preserve"> (e.g. differences in the intervention, participants, setting)</w:t>
      </w:r>
      <w:r>
        <w:t xml:space="preserve">. </w:t>
      </w:r>
      <w:r w:rsidRPr="00E23F7D">
        <w:t>Certainty of evidence not downgraded.</w:t>
      </w:r>
      <w:r>
        <w:t xml:space="preserve"> </w:t>
      </w:r>
      <w:r w:rsidR="00C05657" w:rsidRPr="00E23F7D">
        <w:t xml:space="preserve"> </w:t>
      </w:r>
    </w:p>
    <w:p w14:paraId="37F01BE3" w14:textId="74DBAB39" w:rsidR="00AB5689" w:rsidRDefault="005B2B06" w:rsidP="00C05657">
      <w:pPr>
        <w:pStyle w:val="TableNote"/>
      </w:pPr>
      <w:r>
        <w:t>h</w:t>
      </w:r>
      <w:r w:rsidR="00C05657">
        <w:t xml:space="preserve">. </w:t>
      </w:r>
      <w:r w:rsidR="00DE6407">
        <w:t>N</w:t>
      </w:r>
      <w:r w:rsidR="00AB5689">
        <w:t>o</w:t>
      </w:r>
      <w:r w:rsidR="00DE6407">
        <w:t xml:space="preserve"> serious imprecision. Certainty of evidence </w:t>
      </w:r>
      <w:r w:rsidR="00AB5689">
        <w:t>not downgraded.</w:t>
      </w:r>
    </w:p>
    <w:p w14:paraId="5ED3C2D8" w14:textId="41DDCBAE" w:rsidR="008A5167" w:rsidRDefault="00AB5689" w:rsidP="00C05657">
      <w:pPr>
        <w:pStyle w:val="TableNote"/>
      </w:pPr>
      <w:r>
        <w:rPr>
          <w:szCs w:val="14"/>
        </w:rPr>
        <w:t xml:space="preserve">i. </w:t>
      </w:r>
      <w:r w:rsidR="00E206DB" w:rsidRPr="00E23F7D">
        <w:rPr>
          <w:szCs w:val="14"/>
        </w:rPr>
        <w:t xml:space="preserve">Publication bias </w:t>
      </w:r>
      <w:r>
        <w:rPr>
          <w:szCs w:val="14"/>
        </w:rPr>
        <w:t xml:space="preserve">not </w:t>
      </w:r>
      <w:r w:rsidR="00EF65E8">
        <w:rPr>
          <w:szCs w:val="14"/>
        </w:rPr>
        <w:t>detected</w:t>
      </w:r>
      <w:r w:rsidR="00C05657">
        <w:t>.</w:t>
      </w:r>
      <w:r w:rsidR="00C05657" w:rsidRPr="00603868">
        <w:t xml:space="preserve"> </w:t>
      </w:r>
      <w:r w:rsidR="00C05657" w:rsidRPr="00E23F7D">
        <w:t>Certainty of evidence not downgraded.</w:t>
      </w:r>
    </w:p>
    <w:p w14:paraId="236A77DB" w14:textId="7518B49B" w:rsidR="00550F5A" w:rsidRDefault="008516F9" w:rsidP="00976AC4">
      <w:pPr>
        <w:pStyle w:val="TableNote"/>
      </w:pPr>
      <w:r>
        <w:lastRenderedPageBreak/>
        <w:t>j</w:t>
      </w:r>
      <w:r w:rsidR="008A5167">
        <w:t xml:space="preserve">. </w:t>
      </w:r>
      <w:r w:rsidR="008A5167" w:rsidRPr="00E23F7D">
        <w:t xml:space="preserve">Serious risk of bias. </w:t>
      </w:r>
      <w:r w:rsidR="00B144F0">
        <w:t>6</w:t>
      </w:r>
      <w:r w:rsidR="008A5167">
        <w:t xml:space="preserve"> RCTs contributing &gt;90% of data </w:t>
      </w:r>
      <w:r w:rsidR="0052438F">
        <w:t xml:space="preserve">were </w:t>
      </w:r>
      <w:r w:rsidR="008A5167">
        <w:t xml:space="preserve">at high risk of bias that overstates the size of the effect. </w:t>
      </w:r>
      <w:r w:rsidR="008A5167" w:rsidRPr="00E23F7D">
        <w:t xml:space="preserve">Certainty of evidence downgraded. </w:t>
      </w:r>
      <w:r w:rsidR="00C05657">
        <w:t xml:space="preserve"> </w:t>
      </w:r>
    </w:p>
    <w:p w14:paraId="6E1CB713" w14:textId="4EC14C15" w:rsidR="00275693" w:rsidRPr="00E23F7D" w:rsidRDefault="007E3866" w:rsidP="00275693">
      <w:pPr>
        <w:pStyle w:val="Heading4"/>
      </w:pPr>
      <w:r>
        <w:t>Secondary Comparison</w:t>
      </w:r>
      <w:r w:rsidR="00275693" w:rsidRPr="00E23F7D">
        <w:t xml:space="preserve"> (vs </w:t>
      </w:r>
      <w:r w:rsidR="003F58C9">
        <w:t xml:space="preserve">inactive </w:t>
      </w:r>
      <w:r w:rsidR="00275693" w:rsidRPr="00E23F7D">
        <w:t>control)</w:t>
      </w:r>
    </w:p>
    <w:p w14:paraId="3C374745" w14:textId="3AD0DC8F" w:rsidR="00E55D40" w:rsidRDefault="00275693" w:rsidP="00A56745">
      <w:pPr>
        <w:pStyle w:val="BodyText"/>
      </w:pPr>
      <w:r w:rsidRPr="00E23F7D">
        <w:t>There w</w:t>
      </w:r>
      <w:r w:rsidR="007508B0">
        <w:t>ere</w:t>
      </w:r>
      <w:r w:rsidRPr="00E23F7D">
        <w:t xml:space="preserve"> </w:t>
      </w:r>
      <w:r w:rsidR="007508B0">
        <w:t>no</w:t>
      </w:r>
      <w:r w:rsidRPr="00E23F7D">
        <w:t xml:space="preserve"> </w:t>
      </w:r>
      <w:r w:rsidR="007508B0">
        <w:t>RCTs</w:t>
      </w:r>
      <w:r w:rsidRPr="00E23F7D">
        <w:t xml:space="preserve"> found by the included systematic reviews that compared WHM with </w:t>
      </w:r>
      <w:r w:rsidR="00DE76F9">
        <w:t xml:space="preserve">inactive </w:t>
      </w:r>
      <w:r w:rsidRPr="00E23F7D">
        <w:t>control (no intervention, waitlist or usual care</w:t>
      </w:r>
      <w:r w:rsidR="00BB5FA5">
        <w:t xml:space="preserve"> [if inactive]</w:t>
      </w:r>
      <w:r w:rsidRPr="00E23F7D">
        <w:t xml:space="preserve">) in people with IBS. </w:t>
      </w:r>
      <w:r w:rsidR="00EF6577">
        <w:rPr>
          <w:rFonts w:eastAsia="Times New Roman" w:cs="Arial"/>
          <w:szCs w:val="24"/>
        </w:rPr>
        <w:t>T</w:t>
      </w:r>
      <w:r w:rsidR="00B57BFD">
        <w:t xml:space="preserve">he effect of WHM compared with </w:t>
      </w:r>
      <w:r w:rsidR="003D00A6">
        <w:t xml:space="preserve">inactive </w:t>
      </w:r>
      <w:r w:rsidR="00B57BFD">
        <w:t>control in people with IBS is unknown</w:t>
      </w:r>
      <w:r w:rsidR="00240DA2">
        <w:t>.</w:t>
      </w:r>
    </w:p>
    <w:p w14:paraId="5365E1E1" w14:textId="77777777" w:rsidR="00E55D40" w:rsidRPr="00E23F7D" w:rsidRDefault="00E55D40" w:rsidP="00E55D40">
      <w:pPr>
        <w:pStyle w:val="Heading4"/>
      </w:pPr>
      <w:r>
        <w:t>Tertiary Comparison</w:t>
      </w:r>
      <w:r w:rsidRPr="00E23F7D">
        <w:t xml:space="preserve"> (vs </w:t>
      </w:r>
      <w:r>
        <w:t xml:space="preserve">active </w:t>
      </w:r>
      <w:r w:rsidRPr="00E23F7D">
        <w:t>control)</w:t>
      </w:r>
    </w:p>
    <w:p w14:paraId="48DD31E2" w14:textId="646E186D" w:rsidR="00E55D40" w:rsidRDefault="00E55D40" w:rsidP="0093294C">
      <w:pPr>
        <w:pStyle w:val="BodyText"/>
      </w:pPr>
      <w:r w:rsidRPr="009972FE">
        <w:t xml:space="preserve">There </w:t>
      </w:r>
      <w:r w:rsidR="00190DAE">
        <w:t>were 2</w:t>
      </w:r>
      <w:r w:rsidRPr="009972FE">
        <w:t xml:space="preserve"> RCT</w:t>
      </w:r>
      <w:r w:rsidR="00190DAE">
        <w:t>s</w:t>
      </w:r>
      <w:r w:rsidRPr="009972FE">
        <w:t xml:space="preserve"> found by the included systematic reviews that compared WHM with</w:t>
      </w:r>
      <w:r>
        <w:t xml:space="preserve"> active comparators, but </w:t>
      </w:r>
      <w:r w:rsidR="004C5924">
        <w:t xml:space="preserve">individual study </w:t>
      </w:r>
      <w:r>
        <w:t xml:space="preserve">data </w:t>
      </w:r>
      <w:r w:rsidR="009F3F30">
        <w:t xml:space="preserve">were </w:t>
      </w:r>
      <w:r w:rsidR="00DC3F45">
        <w:t xml:space="preserve">not </w:t>
      </w:r>
      <w:r w:rsidR="009F3F30">
        <w:t xml:space="preserve">provided </w:t>
      </w:r>
      <w:r>
        <w:t xml:space="preserve">(see Appendix F2). </w:t>
      </w:r>
    </w:p>
    <w:p w14:paraId="687EC917" w14:textId="77777777" w:rsidR="005634AD" w:rsidRDefault="005634AD" w:rsidP="005A49B6">
      <w:pPr>
        <w:pStyle w:val="Heading3"/>
      </w:pPr>
      <w:bookmarkStart w:id="106" w:name="_Toc183697499"/>
      <w:r w:rsidRPr="00E23F7D">
        <w:t>Forest plots</w:t>
      </w:r>
      <w:bookmarkEnd w:id="106"/>
    </w:p>
    <w:p w14:paraId="102577ED" w14:textId="7FCBA2EA" w:rsidR="00850227" w:rsidRPr="00E23F7D" w:rsidRDefault="00850227" w:rsidP="00850227">
      <w:pPr>
        <w:pStyle w:val="BodyText"/>
      </w:pPr>
      <w:r w:rsidRPr="00E23F7D">
        <w:t xml:space="preserve">Outcome results related to people with </w:t>
      </w:r>
      <w:r w:rsidR="00A93DE6">
        <w:t>irritable bowel syndrome</w:t>
      </w:r>
      <w:r w:rsidRPr="009009F2">
        <w:t xml:space="preserve"> </w:t>
      </w:r>
      <w:r w:rsidR="00A14F7A">
        <w:t>are</w:t>
      </w:r>
      <w:r w:rsidRPr="00E23F7D">
        <w:t xml:space="preserve"> presented in </w:t>
      </w:r>
      <w:r w:rsidR="00420FF5">
        <w:fldChar w:fldCharType="begin" w:fldLock="1"/>
      </w:r>
      <w:r w:rsidR="00420FF5">
        <w:instrText xml:space="preserve"> REF _Ref142577404 \h </w:instrText>
      </w:r>
      <w:r w:rsidR="00420FF5">
        <w:fldChar w:fldCharType="separate"/>
      </w:r>
      <w:r w:rsidR="00E2214E" w:rsidRPr="00E23F7D">
        <w:t xml:space="preserve">Figure </w:t>
      </w:r>
      <w:r w:rsidR="00E2214E">
        <w:rPr>
          <w:noProof/>
        </w:rPr>
        <w:t>5</w:t>
      </w:r>
      <w:r w:rsidR="00420FF5">
        <w:fldChar w:fldCharType="end"/>
      </w:r>
      <w:r w:rsidR="0059279F" w:rsidRPr="00E23F7D">
        <w:t xml:space="preserve"> </w:t>
      </w:r>
      <w:r w:rsidRPr="00E23F7D">
        <w:t>(</w:t>
      </w:r>
      <w:r w:rsidR="00A93DE6">
        <w:t>symptom severity</w:t>
      </w:r>
      <w:r w:rsidRPr="00E23F7D">
        <w:t>)</w:t>
      </w:r>
      <w:r>
        <w:t xml:space="preserve">, </w:t>
      </w:r>
      <w:r w:rsidR="0059279F">
        <w:fldChar w:fldCharType="begin" w:fldLock="1"/>
      </w:r>
      <w:r w:rsidR="0059279F">
        <w:instrText xml:space="preserve"> REF _Ref142577406 \h </w:instrText>
      </w:r>
      <w:r w:rsidR="0059279F">
        <w:fldChar w:fldCharType="separate"/>
      </w:r>
      <w:r w:rsidR="00E2214E" w:rsidRPr="00E23F7D">
        <w:t xml:space="preserve">Figure </w:t>
      </w:r>
      <w:r w:rsidR="00E2214E">
        <w:rPr>
          <w:noProof/>
        </w:rPr>
        <w:t>6</w:t>
      </w:r>
      <w:r w:rsidR="0059279F">
        <w:fldChar w:fldCharType="end"/>
      </w:r>
      <w:r>
        <w:t xml:space="preserve"> (</w:t>
      </w:r>
      <w:r w:rsidR="00420FF5">
        <w:t>global symptom improvement</w:t>
      </w:r>
      <w:r>
        <w:t xml:space="preserve">), and </w:t>
      </w:r>
      <w:r w:rsidR="0059279F">
        <w:fldChar w:fldCharType="begin" w:fldLock="1"/>
      </w:r>
      <w:r w:rsidR="0059279F">
        <w:instrText xml:space="preserve"> REF _Ref142577407 \h </w:instrText>
      </w:r>
      <w:r w:rsidR="0059279F">
        <w:fldChar w:fldCharType="separate"/>
      </w:r>
      <w:r w:rsidR="00E2214E" w:rsidRPr="00E23F7D">
        <w:t xml:space="preserve">Figure </w:t>
      </w:r>
      <w:r w:rsidR="00E2214E">
        <w:rPr>
          <w:noProof/>
        </w:rPr>
        <w:t>7</w:t>
      </w:r>
      <w:r w:rsidR="0059279F">
        <w:fldChar w:fldCharType="end"/>
      </w:r>
      <w:r w:rsidR="0059279F">
        <w:t xml:space="preserve"> </w:t>
      </w:r>
      <w:r>
        <w:t>(</w:t>
      </w:r>
      <w:r w:rsidR="00420FF5">
        <w:t>abdominal pain</w:t>
      </w:r>
      <w:r>
        <w:t>)</w:t>
      </w:r>
      <w:r w:rsidRPr="00E23F7D">
        <w:t>.</w:t>
      </w:r>
    </w:p>
    <w:p w14:paraId="0876781F" w14:textId="1B5C3ECF" w:rsidR="00850227" w:rsidRDefault="00850227" w:rsidP="00850227">
      <w:pPr>
        <w:pStyle w:val="Caption"/>
      </w:pPr>
      <w:bookmarkStart w:id="107" w:name="_Ref142577404"/>
      <w:bookmarkStart w:id="108" w:name="_Toc177486193"/>
      <w:r w:rsidRPr="00E23F7D">
        <w:t xml:space="preserve">Figure </w:t>
      </w:r>
      <w:r w:rsidRPr="00E23F7D">
        <w:fldChar w:fldCharType="begin"/>
      </w:r>
      <w:r w:rsidRPr="00E23F7D">
        <w:instrText xml:space="preserve"> SEQ Figure \* ARABIC </w:instrText>
      </w:r>
      <w:r w:rsidRPr="00E23F7D">
        <w:fldChar w:fldCharType="separate"/>
      </w:r>
      <w:r w:rsidR="006C1868">
        <w:rPr>
          <w:noProof/>
        </w:rPr>
        <w:t>5</w:t>
      </w:r>
      <w:r w:rsidRPr="00E23F7D">
        <w:fldChar w:fldCharType="end"/>
      </w:r>
      <w:bookmarkEnd w:id="107"/>
      <w:r w:rsidRPr="00E23F7D">
        <w:tab/>
        <w:t xml:space="preserve">Forest plot of comparison: WHM vs placebo: </w:t>
      </w:r>
      <w:r w:rsidR="00A14F7A">
        <w:t>I</w:t>
      </w:r>
      <w:r w:rsidR="00A93DE6" w:rsidRPr="00A93DE6">
        <w:t xml:space="preserve">rritable bowel syndrome </w:t>
      </w:r>
      <w:r w:rsidRPr="00E23F7D">
        <w:t xml:space="preserve">– </w:t>
      </w:r>
      <w:r w:rsidR="00A13F6F">
        <w:t>S</w:t>
      </w:r>
      <w:r w:rsidR="00A93DE6">
        <w:t>ymptom severity</w:t>
      </w:r>
      <w:bookmarkEnd w:id="108"/>
    </w:p>
    <w:p w14:paraId="3977079F" w14:textId="1AE596D5" w:rsidR="00420FF5" w:rsidRDefault="00420FF5" w:rsidP="00420FF5">
      <w:pPr>
        <w:pStyle w:val="Pic"/>
      </w:pPr>
      <w:r>
        <w:rPr>
          <w:noProof/>
        </w:rPr>
        <w:drawing>
          <wp:inline distT="0" distB="0" distL="0" distR="0" wp14:anchorId="74D816DC" wp14:editId="216C9240">
            <wp:extent cx="5939893" cy="2324100"/>
            <wp:effectExtent l="0" t="0" r="3810" b="0"/>
            <wp:docPr id="131708195" name="Picture 131708195" descr="P32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8195" name="Picture 131708195" descr="P3205#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928" cy="2324505"/>
                    </a:xfrm>
                    <a:prstGeom prst="rect">
                      <a:avLst/>
                    </a:prstGeom>
                    <a:noFill/>
                    <a:ln>
                      <a:noFill/>
                    </a:ln>
                  </pic:spPr>
                </pic:pic>
              </a:graphicData>
            </a:graphic>
          </wp:inline>
        </w:drawing>
      </w:r>
    </w:p>
    <w:p w14:paraId="2F823CC5" w14:textId="77777777" w:rsidR="00420FF5" w:rsidRPr="00420FF5" w:rsidRDefault="00420FF5" w:rsidP="00420FF5">
      <w:pPr>
        <w:pStyle w:val="TableFigNotes18"/>
      </w:pPr>
    </w:p>
    <w:p w14:paraId="219E7867" w14:textId="61BB8996" w:rsidR="00850227" w:rsidRDefault="00850227" w:rsidP="00850227">
      <w:pPr>
        <w:pStyle w:val="Caption"/>
      </w:pPr>
      <w:bookmarkStart w:id="109" w:name="_Ref142577406"/>
      <w:bookmarkStart w:id="110" w:name="_Toc177486194"/>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6</w:t>
      </w:r>
      <w:r w:rsidRPr="00E23F7D">
        <w:fldChar w:fldCharType="end"/>
      </w:r>
      <w:bookmarkEnd w:id="109"/>
      <w:r w:rsidRPr="00E23F7D">
        <w:tab/>
        <w:t xml:space="preserve">Forest plot of comparison: WHM vs </w:t>
      </w:r>
      <w:r w:rsidR="00420FF5" w:rsidRPr="00E23F7D">
        <w:t>placebo:</w:t>
      </w:r>
      <w:r w:rsidR="00420FF5">
        <w:t xml:space="preserve"> </w:t>
      </w:r>
      <w:r w:rsidR="00A14F7A">
        <w:t>I</w:t>
      </w:r>
      <w:r w:rsidR="00A93DE6" w:rsidRPr="00A93DE6">
        <w:t>rritable bowel syndrome</w:t>
      </w:r>
      <w:r w:rsidRPr="00E23F7D">
        <w:t xml:space="preserve"> – Global improvement in IBS symptoms </w:t>
      </w:r>
      <w:r w:rsidR="00A14F7A">
        <w:t>(response rate</w:t>
      </w:r>
      <w:r w:rsidR="005B53CA">
        <w:t>*</w:t>
      </w:r>
      <w:r w:rsidR="00A14F7A">
        <w:t>)</w:t>
      </w:r>
      <w:bookmarkEnd w:id="110"/>
    </w:p>
    <w:p w14:paraId="53CA99D5" w14:textId="1B951AD7" w:rsidR="00F472D8" w:rsidRDefault="00B659CC" w:rsidP="00F472D8">
      <w:pPr>
        <w:pStyle w:val="Pic"/>
      </w:pPr>
      <w:r>
        <w:rPr>
          <w:noProof/>
        </w:rPr>
        <w:drawing>
          <wp:inline distT="0" distB="0" distL="0" distR="0" wp14:anchorId="61E224A2" wp14:editId="2557A3B9">
            <wp:extent cx="6061024" cy="7763774"/>
            <wp:effectExtent l="0" t="0" r="0" b="8890"/>
            <wp:docPr id="779944346" name="Picture 8" descr="P32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44346" name="Picture 8" descr="P3208#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5850" cy="7769956"/>
                    </a:xfrm>
                    <a:prstGeom prst="rect">
                      <a:avLst/>
                    </a:prstGeom>
                    <a:noFill/>
                    <a:ln>
                      <a:noFill/>
                    </a:ln>
                  </pic:spPr>
                </pic:pic>
              </a:graphicData>
            </a:graphic>
          </wp:inline>
        </w:drawing>
      </w:r>
      <w:r w:rsidR="00751AEF" w:rsidDel="0072423D">
        <w:rPr>
          <w:noProof/>
        </w:rPr>
        <w:t xml:space="preserve"> </w:t>
      </w:r>
    </w:p>
    <w:p w14:paraId="30564640" w14:textId="1A3FBA98" w:rsidR="00F83D07" w:rsidRPr="00F83D07" w:rsidRDefault="005B53CA" w:rsidP="005B53CA">
      <w:pPr>
        <w:pStyle w:val="TableFigNotes18"/>
      </w:pPr>
      <w:r>
        <w:t>* the proportion of participants who achieved a global improvement in IBS symptoms.</w:t>
      </w:r>
    </w:p>
    <w:p w14:paraId="62F55D68" w14:textId="36D50F6C" w:rsidR="005634AD" w:rsidRPr="00E23F7D" w:rsidRDefault="005634AD" w:rsidP="00B0556A">
      <w:pPr>
        <w:pStyle w:val="Caption"/>
      </w:pPr>
      <w:bookmarkStart w:id="111" w:name="_Ref142577407"/>
      <w:bookmarkStart w:id="112" w:name="_Toc177486195"/>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7</w:t>
      </w:r>
      <w:r w:rsidRPr="00E23F7D">
        <w:fldChar w:fldCharType="end"/>
      </w:r>
      <w:bookmarkEnd w:id="111"/>
      <w:r w:rsidRPr="00E23F7D">
        <w:tab/>
        <w:t xml:space="preserve">Forest plot of comparison: WHM vs </w:t>
      </w:r>
      <w:r w:rsidR="00420FF5" w:rsidRPr="00E23F7D">
        <w:t>placebo:</w:t>
      </w:r>
      <w:r w:rsidRPr="00E23F7D">
        <w:t xml:space="preserve"> </w:t>
      </w:r>
      <w:r w:rsidR="00A14F7A">
        <w:t>I</w:t>
      </w:r>
      <w:r w:rsidR="00A93DE6" w:rsidRPr="00A93DE6">
        <w:t xml:space="preserve">rritable bowel syndrome </w:t>
      </w:r>
      <w:r w:rsidRPr="00E23F7D">
        <w:t xml:space="preserve">– </w:t>
      </w:r>
      <w:r w:rsidR="00A93DE6">
        <w:t>Abdominal p</w:t>
      </w:r>
      <w:r w:rsidRPr="00E23F7D">
        <w:t>ain</w:t>
      </w:r>
      <w:r w:rsidR="00A14F7A">
        <w:t xml:space="preserve"> (response rate</w:t>
      </w:r>
      <w:r w:rsidR="002F44E7">
        <w:t>*</w:t>
      </w:r>
      <w:r w:rsidR="00A14F7A">
        <w:t>)</w:t>
      </w:r>
      <w:bookmarkEnd w:id="112"/>
    </w:p>
    <w:p w14:paraId="7A0D47C1" w14:textId="54BF2F8A" w:rsidR="005634AD" w:rsidRPr="00E23F7D" w:rsidRDefault="00191FB3" w:rsidP="005634AD">
      <w:pPr>
        <w:pStyle w:val="Pic"/>
      </w:pPr>
      <w:r w:rsidRPr="00191FB3">
        <w:t xml:space="preserve"> </w:t>
      </w:r>
      <w:r w:rsidR="009C4649">
        <w:rPr>
          <w:noProof/>
        </w:rPr>
        <w:drawing>
          <wp:inline distT="0" distB="0" distL="0" distR="0" wp14:anchorId="3FBEBB74" wp14:editId="188E9B61">
            <wp:extent cx="6129631" cy="6883879"/>
            <wp:effectExtent l="0" t="0" r="5080" b="0"/>
            <wp:docPr id="1681935475" name="Picture 7" descr="P32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35475" name="Picture 7" descr="P3211#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6122" cy="6891168"/>
                    </a:xfrm>
                    <a:prstGeom prst="rect">
                      <a:avLst/>
                    </a:prstGeom>
                    <a:noFill/>
                    <a:ln>
                      <a:noFill/>
                    </a:ln>
                  </pic:spPr>
                </pic:pic>
              </a:graphicData>
            </a:graphic>
          </wp:inline>
        </w:drawing>
      </w:r>
    </w:p>
    <w:p w14:paraId="6A86A34F" w14:textId="29938F38" w:rsidR="005634AD" w:rsidRPr="00E23F7D" w:rsidRDefault="006A02CC" w:rsidP="005634AD">
      <w:pPr>
        <w:pStyle w:val="TableFigNotes18"/>
      </w:pPr>
      <w:r>
        <w:t xml:space="preserve">* </w:t>
      </w:r>
      <w:r w:rsidR="008D3308">
        <w:t xml:space="preserve">the proportion of participants who achieved improvement in </w:t>
      </w:r>
      <w:r w:rsidR="00D86F81">
        <w:t xml:space="preserve">abdominal </w:t>
      </w:r>
      <w:r>
        <w:t>pain symptoms</w:t>
      </w:r>
    </w:p>
    <w:p w14:paraId="0CF0EF4F" w14:textId="1A48A502" w:rsidR="005634AD" w:rsidRPr="00E23F7D" w:rsidRDefault="005634AD" w:rsidP="005634AD">
      <w:pPr>
        <w:pStyle w:val="BodyText"/>
      </w:pPr>
      <w:bookmarkStart w:id="113" w:name="_Hlk132979807"/>
    </w:p>
    <w:p w14:paraId="12195EFA" w14:textId="77777777" w:rsidR="005634AD" w:rsidRPr="00E23F7D" w:rsidRDefault="005634AD" w:rsidP="00DA7E78">
      <w:pPr>
        <w:pStyle w:val="BodyText"/>
      </w:pPr>
      <w:r w:rsidRPr="00E23F7D">
        <w:br w:type="page"/>
      </w:r>
    </w:p>
    <w:p w14:paraId="725D55EA" w14:textId="77777777" w:rsidR="005634AD" w:rsidRPr="00E23F7D" w:rsidRDefault="005634AD" w:rsidP="00510B65">
      <w:pPr>
        <w:pStyle w:val="Heading2"/>
      </w:pPr>
      <w:bookmarkStart w:id="114" w:name="_Toc183697500"/>
      <w:bookmarkEnd w:id="113"/>
      <w:r w:rsidRPr="00E23F7D">
        <w:lastRenderedPageBreak/>
        <w:t>Gastro-oesophageal reflux disease</w:t>
      </w:r>
      <w:bookmarkEnd w:id="114"/>
    </w:p>
    <w:p w14:paraId="5B8FA7FF" w14:textId="77777777" w:rsidR="00055709" w:rsidRPr="00E23F7D" w:rsidRDefault="00055709" w:rsidP="00055709">
      <w:pPr>
        <w:pStyle w:val="Heading3"/>
      </w:pPr>
      <w:bookmarkStart w:id="115" w:name="_Toc183697501"/>
      <w:r w:rsidRPr="00E23F7D">
        <w:t>Description of the condition</w:t>
      </w:r>
      <w:bookmarkEnd w:id="115"/>
    </w:p>
    <w:p w14:paraId="312CC238" w14:textId="42E0BBEF" w:rsidR="00055709" w:rsidRPr="00E23F7D" w:rsidRDefault="00055709" w:rsidP="00055709">
      <w:r w:rsidRPr="00E23F7D">
        <w:t>Gastro-oesophageal reflux disease (GORD) is a condition where the stomach contents are squeeze</w:t>
      </w:r>
      <w:r w:rsidR="005C78B7">
        <w:t>d</w:t>
      </w:r>
      <w:r w:rsidRPr="00E23F7D">
        <w:t xml:space="preserve"> back into the oesophagus, resulting in symptoms of heartburn, regurgitation, ulcers and further complications such as peptic oesophagitis </w:t>
      </w:r>
      <w:r w:rsidRPr="00E23F7D">
        <w:fldChar w:fldCharType="begin">
          <w:fldData xml:space="preserve">PEVuZE5vdGU+PENpdGU+PEF1dGhvcj5Cb2Vja3hzdGFlbnM8L0F1dGhvcj48WWVhcj4yMDE0PC9Z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</w:fldData>
        </w:fldChar>
      </w:r>
      <w:r w:rsidR="002E03B7">
        <w:instrText xml:space="preserve"> ADDIN EN.CITE </w:instrText>
      </w:r>
      <w:r w:rsidR="002E03B7">
        <w:fldChar w:fldCharType="begin">
          <w:fldData xml:space="preserve">PEVuZE5vdGU+PENpdGU+PEF1dGhvcj5Cb2Vja3hzdGFlbnM8L0F1dGhvcj48WWVhcj4yMDE0PC9Z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</w:fldData>
        </w:fldChar>
      </w:r>
      <w:r w:rsidR="002E03B7">
        <w:instrText xml:space="preserve"> ADDIN EN.CITE.DATA </w:instrText>
      </w:r>
      <w:r w:rsidR="002E03B7">
        <w:fldChar w:fldCharType="end"/>
      </w:r>
      <w:r w:rsidRPr="00E23F7D">
        <w:fldChar w:fldCharType="separate"/>
      </w:r>
      <w:r w:rsidR="002B6D09">
        <w:rPr>
          <w:noProof/>
        </w:rPr>
        <w:t>(</w:t>
      </w:r>
      <w:hyperlink w:anchor="_ENREF_91" w:tooltip="Boeckxstaens, 2014 #84" w:history="1">
        <w:r w:rsidR="002E03B7">
          <w:rPr>
            <w:noProof/>
          </w:rPr>
          <w:t>91</w:t>
        </w:r>
      </w:hyperlink>
      <w:r w:rsidR="002B6D09">
        <w:rPr>
          <w:noProof/>
        </w:rPr>
        <w:t>)</w:t>
      </w:r>
      <w:r w:rsidRPr="00E23F7D">
        <w:fldChar w:fldCharType="end"/>
      </w:r>
      <w:r w:rsidRPr="00E23F7D">
        <w:t xml:space="preserve">. GORD occurs when there is a defective function of the lower oesophagus sphincter, leading to excessive stomach acid exposure in the oesophagus </w:t>
      </w:r>
      <w:r w:rsidRPr="00E23F7D">
        <w:fldChar w:fldCharType="begin">
          <w:fldData xml:space="preserve">PEVuZE5vdGU+PENpdGU+PEF1dGhvcj5Cb2Vja3hzdGFlbnM8L0F1dGhvcj48WWVhcj4yMDE0PC9Z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</w:fldData>
        </w:fldChar>
      </w:r>
      <w:r w:rsidR="002E03B7">
        <w:instrText xml:space="preserve"> ADDIN EN.CITE </w:instrText>
      </w:r>
      <w:r w:rsidR="002E03B7">
        <w:fldChar w:fldCharType="begin">
          <w:fldData xml:space="preserve">PEVuZE5vdGU+PENpdGU+PEF1dGhvcj5Cb2Vja3hzdGFlbnM8L0F1dGhvcj48WWVhcj4yMDE0PC9Z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</w:fldData>
        </w:fldChar>
      </w:r>
      <w:r w:rsidR="002E03B7">
        <w:instrText xml:space="preserve"> ADDIN EN.CITE.DATA </w:instrText>
      </w:r>
      <w:r w:rsidR="002E03B7">
        <w:fldChar w:fldCharType="end"/>
      </w:r>
      <w:r w:rsidRPr="00E23F7D">
        <w:fldChar w:fldCharType="separate"/>
      </w:r>
      <w:r w:rsidR="002B6D09">
        <w:rPr>
          <w:noProof/>
        </w:rPr>
        <w:t>(</w:t>
      </w:r>
      <w:hyperlink w:anchor="_ENREF_91" w:tooltip="Boeckxstaens, 2014 #84" w:history="1">
        <w:r w:rsidR="002E03B7">
          <w:rPr>
            <w:noProof/>
          </w:rPr>
          <w:t>91</w:t>
        </w:r>
      </w:hyperlink>
      <w:r w:rsidR="002B6D09">
        <w:rPr>
          <w:noProof/>
        </w:rPr>
        <w:t xml:space="preserve">, </w:t>
      </w:r>
      <w:hyperlink w:anchor="_ENREF_92" w:tooltip="Keung, 2016 #85" w:history="1">
        <w:r w:rsidR="002E03B7">
          <w:rPr>
            <w:noProof/>
          </w:rPr>
          <w:t>92</w:t>
        </w:r>
      </w:hyperlink>
      <w:r w:rsidR="002B6D09">
        <w:rPr>
          <w:noProof/>
        </w:rPr>
        <w:t>)</w:t>
      </w:r>
      <w:r w:rsidRPr="00E23F7D">
        <w:fldChar w:fldCharType="end"/>
      </w:r>
      <w:r w:rsidRPr="00E23F7D">
        <w:t xml:space="preserve">. The pathogenesis of GORD is multifactorial, with no definite cause for the disease's development. Risk factors for GORD include smoking, obesity, use of non-steroidal anti-inflammatory drugs or aspirin, and a low socioeconomic background </w:t>
      </w:r>
      <w:r w:rsidRPr="00E23F7D">
        <w:fldChar w:fldCharType="begin">
          <w:fldData xml:space="preserve">PEVuZE5vdGU+PENpdGU+PEF1dGhvcj5FdXNlYmk8L0F1dGhvcj48WWVhcj4yMDE4PC9ZZWFyPjxS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==
</w:fldData>
        </w:fldChar>
      </w:r>
      <w:r w:rsidR="002E03B7">
        <w:instrText xml:space="preserve"> ADDIN EN.CITE </w:instrText>
      </w:r>
      <w:r w:rsidR="002E03B7">
        <w:fldChar w:fldCharType="begin">
          <w:fldData xml:space="preserve">PEVuZE5vdGU+PENpdGU+PEF1dGhvcj5FdXNlYmk8L0F1dGhvcj48WWVhcj4yMDE4PC9ZZWFyPjxS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==
</w:fldData>
        </w:fldChar>
      </w:r>
      <w:r w:rsidR="002E03B7">
        <w:instrText xml:space="preserve"> ADDIN EN.CITE.DATA </w:instrText>
      </w:r>
      <w:r w:rsidR="002E03B7">
        <w:fldChar w:fldCharType="end"/>
      </w:r>
      <w:r w:rsidRPr="00E23F7D">
        <w:fldChar w:fldCharType="separate"/>
      </w:r>
      <w:r w:rsidR="002B6D09">
        <w:rPr>
          <w:noProof/>
        </w:rPr>
        <w:t>(</w:t>
      </w:r>
      <w:hyperlink w:anchor="_ENREF_93" w:tooltip="Eusebi, 2018 #86" w:history="1">
        <w:r w:rsidR="002E03B7">
          <w:rPr>
            <w:noProof/>
          </w:rPr>
          <w:t>93</w:t>
        </w:r>
      </w:hyperlink>
      <w:r w:rsidR="002B6D09">
        <w:rPr>
          <w:noProof/>
        </w:rPr>
        <w:t>)</w:t>
      </w:r>
      <w:r w:rsidRPr="00E23F7D">
        <w:fldChar w:fldCharType="end"/>
      </w:r>
      <w:r w:rsidRPr="00E23F7D">
        <w:t xml:space="preserve">. The general implications of developing GORD are based on lower oesophageal sphincter (LES) dysregulation, transient LES relaxation and impaired oesophageal acid clearance </w:t>
      </w:r>
      <w:r w:rsidRPr="00E23F7D">
        <w:fldChar w:fldCharType="begin">
          <w:fldData xml:space="preserve">PEVuZE5vdGU+PENpdGU+PEF1dGhvcj5Cb2Vja3hzdGFlbnM8L0F1dGhvcj48WWVhcj4yMDE0PC9Z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</w:fldData>
        </w:fldChar>
      </w:r>
      <w:r w:rsidR="002E03B7">
        <w:instrText xml:space="preserve"> ADDIN EN.CITE </w:instrText>
      </w:r>
      <w:r w:rsidR="002E03B7">
        <w:fldChar w:fldCharType="begin">
          <w:fldData xml:space="preserve">PEVuZE5vdGU+PENpdGU+PEF1dGhvcj5Cb2Vja3hzdGFlbnM8L0F1dGhvcj48WWVhcj4yMDE0PC9Z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</w:fldData>
        </w:fldChar>
      </w:r>
      <w:r w:rsidR="002E03B7">
        <w:instrText xml:space="preserve"> ADDIN EN.CITE.DATA </w:instrText>
      </w:r>
      <w:r w:rsidR="002E03B7">
        <w:fldChar w:fldCharType="end"/>
      </w:r>
      <w:r w:rsidRPr="00E23F7D">
        <w:fldChar w:fldCharType="separate"/>
      </w:r>
      <w:r w:rsidR="002B6D09">
        <w:rPr>
          <w:noProof/>
        </w:rPr>
        <w:t>(</w:t>
      </w:r>
      <w:hyperlink w:anchor="_ENREF_91" w:tooltip="Boeckxstaens, 2014 #84" w:history="1">
        <w:r w:rsidR="002E03B7">
          <w:rPr>
            <w:noProof/>
          </w:rPr>
          <w:t>91</w:t>
        </w:r>
      </w:hyperlink>
      <w:r w:rsidR="002B6D09">
        <w:rPr>
          <w:noProof/>
        </w:rPr>
        <w:t xml:space="preserve">, </w:t>
      </w:r>
      <w:hyperlink w:anchor="_ENREF_94" w:tooltip="Tack, 2018 #87" w:history="1">
        <w:r w:rsidR="002E03B7">
          <w:rPr>
            <w:noProof/>
          </w:rPr>
          <w:t>94</w:t>
        </w:r>
      </w:hyperlink>
      <w:r w:rsidR="002B6D09">
        <w:rPr>
          <w:noProof/>
        </w:rPr>
        <w:t>)</w:t>
      </w:r>
      <w:r w:rsidRPr="00E23F7D">
        <w:fldChar w:fldCharType="end"/>
      </w:r>
      <w:r w:rsidRPr="00E23F7D">
        <w:t xml:space="preserve">. </w:t>
      </w:r>
    </w:p>
    <w:p w14:paraId="1D23BD5B" w14:textId="7F2BA0AF" w:rsidR="00055709" w:rsidRPr="00E23F7D" w:rsidRDefault="00055709" w:rsidP="00055709">
      <w:r w:rsidRPr="00E23F7D">
        <w:t xml:space="preserve">Globally, approximately 1 in 6 individuals </w:t>
      </w:r>
      <w:r>
        <w:t xml:space="preserve">experience </w:t>
      </w:r>
      <w:r w:rsidRPr="00E23F7D">
        <w:t xml:space="preserve">GORD symptoms </w:t>
      </w:r>
      <w:r w:rsidRPr="00E23F7D">
        <w:fldChar w:fldCharType="begin">
          <w:fldData xml:space="preserve">PEVuZE5vdGU+PENpdGU+PEF1dGhvcj5FdXNlYmk8L0F1dGhvcj48WWVhcj4yMDE4PC9ZZWFyPjxS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==
</w:fldData>
        </w:fldChar>
      </w:r>
      <w:r w:rsidR="002E03B7">
        <w:instrText xml:space="preserve"> ADDIN EN.CITE </w:instrText>
      </w:r>
      <w:r w:rsidR="002E03B7">
        <w:fldChar w:fldCharType="begin">
          <w:fldData xml:space="preserve">PEVuZE5vdGU+PENpdGU+PEF1dGhvcj5FdXNlYmk8L0F1dGhvcj48WWVhcj4yMDE4PC9ZZWFyPjxS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==
</w:fldData>
        </w:fldChar>
      </w:r>
      <w:r w:rsidR="002E03B7">
        <w:instrText xml:space="preserve"> ADDIN EN.CITE.DATA </w:instrText>
      </w:r>
      <w:r w:rsidR="002E03B7">
        <w:fldChar w:fldCharType="end"/>
      </w:r>
      <w:r w:rsidRPr="00E23F7D">
        <w:fldChar w:fldCharType="separate"/>
      </w:r>
      <w:r w:rsidR="002B6D09">
        <w:rPr>
          <w:noProof/>
        </w:rPr>
        <w:t>(</w:t>
      </w:r>
      <w:hyperlink w:anchor="_ENREF_93" w:tooltip="Eusebi, 2018 #86" w:history="1">
        <w:r w:rsidR="002E03B7">
          <w:rPr>
            <w:noProof/>
          </w:rPr>
          <w:t>93</w:t>
        </w:r>
      </w:hyperlink>
      <w:r w:rsidR="002B6D09">
        <w:rPr>
          <w:noProof/>
        </w:rPr>
        <w:t>)</w:t>
      </w:r>
      <w:r w:rsidRPr="00E23F7D">
        <w:fldChar w:fldCharType="end"/>
      </w:r>
      <w:r w:rsidRPr="00E23F7D">
        <w:t xml:space="preserve">, with reports of GORD being more frequent in men than in women </w:t>
      </w:r>
      <w:r w:rsidRPr="00E23F7D">
        <w:fldChar w:fldCharType="begin">
          <w:fldData xml:space="preserve">PEVuZE5vdGU+PENpdGU+PEF1dGhvcj5Cb2Vja3hzdGFlbnM8L0F1dGhvcj48WWVhcj4yMDE0PC9Z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</w:fldData>
        </w:fldChar>
      </w:r>
      <w:r w:rsidR="002E03B7">
        <w:instrText xml:space="preserve"> ADDIN EN.CITE </w:instrText>
      </w:r>
      <w:r w:rsidR="002E03B7">
        <w:fldChar w:fldCharType="begin">
          <w:fldData xml:space="preserve">PEVuZE5vdGU+PENpdGU+PEF1dGhvcj5Cb2Vja3hzdGFlbnM8L0F1dGhvcj48WWVhcj4yMDE0PC9Z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</w:fldData>
        </w:fldChar>
      </w:r>
      <w:r w:rsidR="002E03B7">
        <w:instrText xml:space="preserve"> ADDIN EN.CITE.DATA </w:instrText>
      </w:r>
      <w:r w:rsidR="002E03B7">
        <w:fldChar w:fldCharType="end"/>
      </w:r>
      <w:r w:rsidRPr="00E23F7D">
        <w:fldChar w:fldCharType="separate"/>
      </w:r>
      <w:r w:rsidR="002B6D09">
        <w:rPr>
          <w:noProof/>
        </w:rPr>
        <w:t>(</w:t>
      </w:r>
      <w:hyperlink w:anchor="_ENREF_91" w:tooltip="Boeckxstaens, 2014 #84" w:history="1">
        <w:r w:rsidR="002E03B7">
          <w:rPr>
            <w:noProof/>
          </w:rPr>
          <w:t>91</w:t>
        </w:r>
      </w:hyperlink>
      <w:r w:rsidR="002B6D09">
        <w:rPr>
          <w:noProof/>
        </w:rPr>
        <w:t>)</w:t>
      </w:r>
      <w:r w:rsidRPr="00E23F7D">
        <w:fldChar w:fldCharType="end"/>
      </w:r>
      <w:r w:rsidRPr="00E23F7D">
        <w:t xml:space="preserve">. In Australia, approximately 11.6% of the population has been diagnosed with GORD. Undiagnosed prevalence of GORD is estimated at 10-20% of the general population </w:t>
      </w:r>
      <w:r w:rsidRPr="00E23F7D">
        <w:fldChar w:fldCharType="begin"/>
      </w:r>
      <w:r w:rsidR="002B6D09">
        <w:instrText xml:space="preserve"> ADDIN EN.CITE &lt;EndNote&gt;&lt;Cite&gt;&lt;Author&gt;Graeme C Miller&lt;/Author&gt;&lt;Year&gt;2015&lt;/Year&gt;&lt;RecNum&gt;88&lt;/RecNum&gt;&lt;DisplayText&gt;(95)&lt;/DisplayText&gt;&lt;record&gt;&lt;rec-number&gt;88&lt;/rec-number&gt;&lt;foreign-keys&gt;&lt;key app="EN" db-id="fffa29epupvv03e2wadvw0dnd2t2azstt9v5" timestamp="1688446593"&gt;88&lt;/key&gt;&lt;/foreign-keys&gt;&lt;ref-type name="Journal Article"&gt;17&lt;/ref-type&gt;&lt;contributors&gt;&lt;authors&gt;&lt;author&gt;Graeme C Miller, Carmen Wong, Allan J Pollack&lt;/author&gt;&lt;/authors&gt;&lt;/contributors&gt;&lt;titles&gt;&lt;title&gt;Gastro-oesophageal reflux disease (GORD) in Australian general practice patients&lt;/title&gt;&lt;secondary-title&gt;Australian Journal for General Practitioners&lt;/secondary-title&gt;&lt;/titles&gt;&lt;periodical&gt;&lt;full-title&gt;Australian Journal for General Practitioners&lt;/full-title&gt;&lt;/periodical&gt;&lt;pages&gt;701-704&lt;/pages&gt;&lt;volume&gt;44&lt;/volume&gt;&lt;keywords&gt;&lt;keyword&gt;Gastroesophageal Reflux&lt;/keyword&gt;&lt;keyword&gt;General Practice&lt;/keyword&gt;&lt;/keywords&gt;&lt;dates&gt;&lt;year&gt;2015&lt;/year&gt;&lt;pub-dates&gt;&lt;date&gt;09/21&lt;/date&gt;&lt;/pub-dates&gt;&lt;/dates&gt;&lt;publisher&gt;The Royal Australian College of General Practitioners (RACGP)&lt;/publisher&gt;&lt;urls&gt;&lt;related-urls&gt;&lt;url&gt;https://www.racgp.org.au/afp/2015/october/gastro-oesophageal-reflux-disease-gord-in-australi&lt;/url&gt;&lt;/related-urls&gt;&lt;/urls&gt;&lt;/record&gt;&lt;/Cite&gt;&lt;/EndNote&gt;</w:instrText>
      </w:r>
      <w:r w:rsidRPr="00E23F7D">
        <w:fldChar w:fldCharType="separate"/>
      </w:r>
      <w:r w:rsidR="002B6D09">
        <w:rPr>
          <w:noProof/>
        </w:rPr>
        <w:t>(</w:t>
      </w:r>
      <w:hyperlink w:anchor="_ENREF_95" w:tooltip="Graeme C Miller, 2015 #88" w:history="1">
        <w:r w:rsidR="002E03B7">
          <w:rPr>
            <w:noProof/>
          </w:rPr>
          <w:t>95</w:t>
        </w:r>
      </w:hyperlink>
      <w:r w:rsidR="002B6D09">
        <w:rPr>
          <w:noProof/>
        </w:rPr>
        <w:t>)</w:t>
      </w:r>
      <w:r w:rsidRPr="00E23F7D">
        <w:fldChar w:fldCharType="end"/>
      </w:r>
      <w:r w:rsidRPr="00E23F7D">
        <w:t xml:space="preserve">.  </w:t>
      </w:r>
    </w:p>
    <w:p w14:paraId="7F240BD2" w14:textId="6EF2E35F" w:rsidR="00055709" w:rsidRPr="00E23F7D" w:rsidRDefault="00055709" w:rsidP="00055709">
      <w:r w:rsidRPr="00E23F7D">
        <w:t xml:space="preserve">GORD has a significant impact on quality of life, with most people diagnosed with GORD requiring long term management. Medications that slow or stop acid production in the stomach such as antacids, H2-receptor antagonists or proton pump inhibitors (PPI) are commonly used when diet and lifestyle adjustments are ineffective. Acid suppression is an effective form of therapy but does not cure the condition and there are concerns about overuse of PPIs for long term management of GORD </w:t>
      </w:r>
      <w:r w:rsidRPr="00E23F7D">
        <w:fldChar w:fldCharType="begin">
          <w:fldData xml:space="preserve">PEVuZE5vdGU+PENpdGU+PEF1dGhvcj5LZXVuZzwvQXV0aG9yPjxZZWFyPjIwMTY8L1llYXI+PFJl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</w:fldData>
        </w:fldChar>
      </w:r>
      <w:r w:rsidR="002E03B7">
        <w:instrText xml:space="preserve"> ADDIN EN.CITE </w:instrText>
      </w:r>
      <w:r w:rsidR="002E03B7">
        <w:fldChar w:fldCharType="begin">
          <w:fldData xml:space="preserve">PEVuZE5vdGU+PENpdGU+PEF1dGhvcj5LZXVuZzwvQXV0aG9yPjxZZWFyPjIwMTY8L1llYXI+PFJl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</w:fldData>
        </w:fldChar>
      </w:r>
      <w:r w:rsidR="002E03B7">
        <w:instrText xml:space="preserve"> ADDIN EN.CITE.DATA </w:instrText>
      </w:r>
      <w:r w:rsidR="002E03B7">
        <w:fldChar w:fldCharType="end"/>
      </w:r>
      <w:r w:rsidRPr="00E23F7D">
        <w:fldChar w:fldCharType="separate"/>
      </w:r>
      <w:r w:rsidR="002B6D09">
        <w:rPr>
          <w:noProof/>
        </w:rPr>
        <w:t>(</w:t>
      </w:r>
      <w:hyperlink w:anchor="_ENREF_92" w:tooltip="Keung, 2016 #85" w:history="1">
        <w:r w:rsidR="002E03B7">
          <w:rPr>
            <w:noProof/>
          </w:rPr>
          <w:t>92</w:t>
        </w:r>
      </w:hyperlink>
      <w:r w:rsidR="002B6D09">
        <w:rPr>
          <w:noProof/>
        </w:rPr>
        <w:t xml:space="preserve">, </w:t>
      </w:r>
      <w:hyperlink w:anchor="_ENREF_95" w:tooltip="Graeme C Miller, 2015 #88" w:history="1">
        <w:r w:rsidR="002E03B7">
          <w:rPr>
            <w:noProof/>
          </w:rPr>
          <w:t>95</w:t>
        </w:r>
      </w:hyperlink>
      <w:r w:rsidR="002B6D09">
        <w:rPr>
          <w:noProof/>
        </w:rPr>
        <w:t>)</w:t>
      </w:r>
      <w:r w:rsidRPr="00E23F7D">
        <w:fldChar w:fldCharType="end"/>
      </w:r>
      <w:r w:rsidRPr="00E23F7D">
        <w:t xml:space="preserve">. To mitigate adverse effects, diet and lifestyle changes remain an important tool in the management of GORD. Common herbal medicines used to manage symptoms of heartburn include chamomile, ginger, liquorice root, lemon balm and milk thistle. </w:t>
      </w:r>
    </w:p>
    <w:p w14:paraId="020D2EC3" w14:textId="77777777" w:rsidR="00FE58C2" w:rsidRPr="00E23F7D" w:rsidRDefault="00FE58C2" w:rsidP="00FE58C2">
      <w:pPr>
        <w:pStyle w:val="Heading3"/>
      </w:pPr>
      <w:bookmarkStart w:id="116" w:name="_Toc183697502"/>
      <w:r w:rsidRPr="00E23F7D">
        <w:t xml:space="preserve">Description of </w:t>
      </w:r>
      <w:r>
        <w:t>reviews</w:t>
      </w:r>
      <w:bookmarkEnd w:id="116"/>
    </w:p>
    <w:p w14:paraId="4B4E29DD" w14:textId="03A9A2B8" w:rsidR="003928FA" w:rsidRPr="00E23F7D" w:rsidRDefault="00C07A75" w:rsidP="003928FA">
      <w:pPr>
        <w:pStyle w:val="BodyText"/>
      </w:pPr>
      <w:r w:rsidRPr="00E23F7D">
        <w:t xml:space="preserve">There was one </w:t>
      </w:r>
      <w:r w:rsidR="005634AD" w:rsidRPr="00E23F7D">
        <w:t xml:space="preserve">citation </w:t>
      </w:r>
      <w:r w:rsidR="005634AD" w:rsidRPr="00E23F7D">
        <w:fldChar w:fldCharType="begin"/>
      </w:r>
      <w:r w:rsidR="002E03B7">
        <w:instrText xml:space="preserve"> ADDIN EN.CITE &lt;EndNote&gt;&lt;Cite&gt;&lt;Author&gt;Sadeghi&lt;/Author&gt;&lt;Year&gt;2020&lt;/Year&gt;&lt;RecNum&gt;89&lt;/RecNum&gt;&lt;DisplayText&gt;(96)&lt;/DisplayText&gt;&lt;record&gt;&lt;rec-number&gt;89&lt;/rec-number&gt;&lt;foreign-keys&gt;&lt;key app="EN" db-id="fffa29epupvv03e2wadvw0dnd2t2azstt9v5" timestamp="1688446593"&gt;89&lt;/key&gt;&lt;/foreign-keys&gt;&lt;ref-type name="Journal Article"&gt;17&lt;/ref-type&gt;&lt;contributors&gt;&lt;authors&gt;&lt;author&gt;Sadeghi, Fariba&lt;/author&gt;&lt;author&gt;Mohammad, Seyed&lt;/author&gt;&lt;author&gt;Sepehri, Bita&lt;/author&gt;&lt;author&gt;Khodaie, Laleh&lt;/author&gt;&lt;author&gt;Monirifar, Hassan&lt;/author&gt;&lt;author&gt;Mirghafourvand, Mojgan&lt;/author&gt;&lt;/authors&gt;&lt;/contributors&gt;&lt;titles&gt;&lt;title&gt;Effects of herbal medicine in gastroesophageal reflux disease symptoms: a systematic review and meta-analysis&lt;/title&gt;&lt;secondary-title&gt;Traditional Medicine Research&lt;/secondary-title&gt;&lt;alt-title&gt;Tradit Med Res&lt;/alt-title&gt;&lt;/titles&gt;&lt;periodical&gt;&lt;full-title&gt;Traditional Medicine Research&lt;/full-title&gt;&lt;abbr-1&gt;Tradit Med Res&lt;/abbr-1&gt;&lt;/periodical&gt;&lt;alt-periodical&gt;&lt;full-title&gt;Traditional Medicine Research&lt;/full-title&gt;&lt;abbr-1&gt;Tradit Med Res&lt;/abbr-1&gt;&lt;/alt-periodical&gt;&lt;pages&gt;425–506&lt;/pages&gt;&lt;volume&gt;5&lt;/volume&gt;&lt;number&gt;6&lt;/number&gt;&lt;section&gt;464–475&lt;/section&gt;&lt;keywords&gt;&lt;keyword&gt;Herbal medicine,Gastroesophageal reflux disease,Randomized controlled trial,Acid regurgitation,Effective rate,Epigastric pain&lt;/keyword&gt;&lt;/keywords&gt;&lt;dates&gt;&lt;year&gt;2020&lt;/year&gt;&lt;pub-dates&gt;&lt;date&gt;2020/11/02/&lt;/date&gt;&lt;/pub-dates&gt;&lt;/dates&gt;&lt;isbn&gt;2413-3973&lt;/isbn&gt;&lt;urls&gt;&lt;related-urls&gt;&lt;url&gt;https://www.tmrjournals.com/article.html?J_num=1&amp;amp;a_id=181&lt;/url&gt;&lt;/related-urls&gt;&lt;/urls&gt;&lt;electronic-resource-num&gt;https://doi.org/10.53388/tmr20200929200&lt;/electronic-resource-num&gt;&lt;/record&gt;&lt;/Cite&gt;&lt;/EndNote&gt;</w:instrText>
      </w:r>
      <w:r w:rsidR="005634AD" w:rsidRPr="00E23F7D">
        <w:fldChar w:fldCharType="separate"/>
      </w:r>
      <w:r w:rsidR="002B6D09">
        <w:rPr>
          <w:noProof/>
        </w:rPr>
        <w:t>(</w:t>
      </w:r>
      <w:hyperlink w:anchor="_ENREF_96" w:tooltip="Sadeghi, 2020 #89" w:history="1">
        <w:r w:rsidR="002E03B7">
          <w:rPr>
            <w:noProof/>
          </w:rPr>
          <w:t>96</w:t>
        </w:r>
      </w:hyperlink>
      <w:r w:rsidR="002B6D09">
        <w:rPr>
          <w:noProof/>
        </w:rPr>
        <w:t>)</w:t>
      </w:r>
      <w:r w:rsidR="005634AD" w:rsidRPr="00E23F7D">
        <w:fldChar w:fldCharType="end"/>
      </w:r>
      <w:r w:rsidR="005634AD" w:rsidRPr="00E23F7D">
        <w:t xml:space="preserve"> corresponding to </w:t>
      </w:r>
      <w:r w:rsidRPr="00E23F7D">
        <w:t xml:space="preserve">one </w:t>
      </w:r>
      <w:r w:rsidR="00835A55" w:rsidRPr="00E23F7D">
        <w:t>systematic review</w:t>
      </w:r>
      <w:r w:rsidR="005634AD" w:rsidRPr="00E23F7D">
        <w:t xml:space="preserve"> (Sadeghi 2020) identified </w:t>
      </w:r>
      <w:r w:rsidRPr="00E23F7D">
        <w:t xml:space="preserve">in the literature search that examined the effectiveness of </w:t>
      </w:r>
      <w:r w:rsidR="005634AD" w:rsidRPr="00E23F7D">
        <w:t xml:space="preserve">WHM in people with GORD. </w:t>
      </w:r>
      <w:r w:rsidRPr="00E23F7D">
        <w:t>N</w:t>
      </w:r>
      <w:r w:rsidR="005634AD" w:rsidRPr="00E23F7D">
        <w:t xml:space="preserve">o additional </w:t>
      </w:r>
      <w:r w:rsidR="00835A55" w:rsidRPr="00E23F7D">
        <w:t>systematic review</w:t>
      </w:r>
      <w:r w:rsidR="005634AD" w:rsidRPr="00E23F7D">
        <w:t>s were identified in the Department’s public call for evidence</w:t>
      </w:r>
      <w:r w:rsidR="00323F8D" w:rsidRPr="00E23F7D">
        <w:t xml:space="preserve"> (see Appendix C2)</w:t>
      </w:r>
      <w:r w:rsidR="005634AD" w:rsidRPr="00E23F7D">
        <w:t xml:space="preserve">. </w:t>
      </w:r>
      <w:r w:rsidRPr="00E23F7D">
        <w:t xml:space="preserve">There </w:t>
      </w:r>
      <w:r w:rsidR="00AC0291" w:rsidRPr="00E23F7D">
        <w:t>wa</w:t>
      </w:r>
      <w:r w:rsidRPr="00E23F7D">
        <w:t xml:space="preserve">s one review </w:t>
      </w:r>
      <w:r w:rsidR="00AC0291" w:rsidRPr="00E23F7D">
        <w:fldChar w:fldCharType="begin"/>
      </w:r>
      <w:r w:rsidR="002E03B7">
        <w:instrText xml:space="preserve"> ADDIN EN.CITE &lt;EndNote&gt;&lt;Cite&gt;&lt;Author&gt;Mahboubi&lt;/Author&gt;&lt;Year&gt;2021&lt;/Year&gt;&lt;RecNum&gt;1248&lt;/RecNum&gt;&lt;DisplayText&gt;(97)&lt;/DisplayText&gt;&lt;record&gt;&lt;rec-number&gt;1248&lt;/rec-number&gt;&lt;foreign-keys&gt;&lt;key app="EN" db-id="fffa29epupvv03e2wadvw0dnd2t2azstt9v5" timestamp="1688709235"&gt;1248&lt;/key&gt;&lt;/foreign-keys&gt;&lt;ref-type name="Journal Article"&gt;17&lt;/ref-type&gt;&lt;contributors&gt;&lt;authors&gt;&lt;author&gt;Mahboubi, Mohaddese&lt;/author&gt;&lt;/authors&gt;&lt;/contributors&gt;&lt;titles&gt;&lt;title&gt;Aloe Vera (Aloe barbadensis) Gel for the Management of Gastroesophageal Reflux Disease (GERD)&lt;/title&gt;&lt;secondary-title&gt;The Natural Products Journal&lt;/secondary-title&gt;&lt;/titles&gt;&lt;pages&gt;13-20&lt;/pages&gt;&lt;volume&gt;11&lt;/volume&gt;&lt;number&gt;1&lt;/number&gt;&lt;section&gt;13&lt;/section&gt;&lt;dates&gt;&lt;year&gt;2021&lt;/year&gt;&lt;/dates&gt;&lt;pub-location&gt;United Arab Emirates&lt;/pub-location&gt;&lt;publisher&gt;Bentham Science Publishers&lt;/publisher&gt;&lt;isbn&gt;22103155&lt;/isbn&gt;&lt;urls&gt;&lt;related-urls&gt;&lt;url&gt;https://www.eurekaselect.com/176705/article&lt;/url&gt;&lt;/related-urls&gt;&lt;/urls&gt;&lt;electronic-resource-num&gt;https://doi.org/10.2174/2210315509666191114141533&lt;/electronic-resource-num&gt;&lt;/record&gt;&lt;/Cite&gt;&lt;/EndNote&gt;</w:instrText>
      </w:r>
      <w:r w:rsidR="00AC0291" w:rsidRPr="00E23F7D">
        <w:fldChar w:fldCharType="separate"/>
      </w:r>
      <w:r w:rsidR="002B6D09">
        <w:rPr>
          <w:noProof/>
        </w:rPr>
        <w:t>(</w:t>
      </w:r>
      <w:hyperlink w:anchor="_ENREF_97" w:tooltip="Mahboubi, 2021 #1248" w:history="1">
        <w:r w:rsidR="002E03B7">
          <w:rPr>
            <w:noProof/>
          </w:rPr>
          <w:t>97</w:t>
        </w:r>
      </w:hyperlink>
      <w:r w:rsidR="002B6D09">
        <w:rPr>
          <w:noProof/>
        </w:rPr>
        <w:t>)</w:t>
      </w:r>
      <w:r w:rsidR="00AC0291" w:rsidRPr="00E23F7D">
        <w:fldChar w:fldCharType="end"/>
      </w:r>
      <w:r w:rsidR="00AC0291" w:rsidRPr="00E23F7D">
        <w:t xml:space="preserve"> </w:t>
      </w:r>
      <w:r w:rsidRPr="00E23F7D">
        <w:t xml:space="preserve">awaiting classification </w:t>
      </w:r>
      <w:r w:rsidR="003928FA" w:rsidRPr="00E23F7D">
        <w:t xml:space="preserve">(see Appendix C4) </w:t>
      </w:r>
      <w:r w:rsidRPr="00E23F7D">
        <w:t xml:space="preserve">and </w:t>
      </w:r>
      <w:r w:rsidR="003928FA" w:rsidRPr="00E23F7D">
        <w:t xml:space="preserve">no ongoing reviews (see Appendix C5). </w:t>
      </w:r>
    </w:p>
    <w:p w14:paraId="478411F0" w14:textId="639EC4AD" w:rsidR="00BF6F6E" w:rsidRPr="00E23F7D" w:rsidRDefault="00DF5293" w:rsidP="003928FA">
      <w:pPr>
        <w:pStyle w:val="BodyText"/>
      </w:pPr>
      <w:r>
        <w:t>A summary of the PICO criteria</w:t>
      </w:r>
      <w:r w:rsidR="00BF6F6E" w:rsidRPr="00E23F7D">
        <w:t xml:space="preserve"> of the eligible systematic reviews is provided in Appendix D1.3.1.</w:t>
      </w:r>
    </w:p>
    <w:p w14:paraId="5C3B1AD8" w14:textId="77777777" w:rsidR="00FE58C2" w:rsidRDefault="005634AD" w:rsidP="00142EC0">
      <w:pPr>
        <w:pStyle w:val="BodyText"/>
      </w:pPr>
      <w:r w:rsidRPr="00E23F7D">
        <w:t>Sadeghi 2020 investigat</w:t>
      </w:r>
      <w:r w:rsidR="00142EC0" w:rsidRPr="00E23F7D">
        <w:t>ed</w:t>
      </w:r>
      <w:r w:rsidRPr="00E23F7D">
        <w:t xml:space="preserve"> </w:t>
      </w:r>
      <w:r w:rsidR="00142EC0" w:rsidRPr="00E23F7D">
        <w:t xml:space="preserve">the effectiveness of </w:t>
      </w:r>
      <w:r w:rsidRPr="00E23F7D">
        <w:t>herbal medicine</w:t>
      </w:r>
      <w:r w:rsidR="00142EC0" w:rsidRPr="00E23F7D">
        <w:t>s</w:t>
      </w:r>
      <w:r w:rsidRPr="00E23F7D">
        <w:t xml:space="preserve"> in </w:t>
      </w:r>
      <w:r w:rsidR="00005EA9" w:rsidRPr="00E23F7D">
        <w:t xml:space="preserve">people with </w:t>
      </w:r>
      <w:r w:rsidRPr="00E23F7D">
        <w:t xml:space="preserve">GORD. </w:t>
      </w:r>
      <w:r w:rsidR="00E83A29" w:rsidRPr="00E23F7D">
        <w:t xml:space="preserve">Of the 13 RCTs identified by the systematic review, </w:t>
      </w:r>
      <w:r w:rsidR="00676A9E" w:rsidRPr="00E23F7D">
        <w:t>one</w:t>
      </w:r>
      <w:r w:rsidR="00E83A29" w:rsidRPr="00E23F7D">
        <w:t xml:space="preserve"> RCT (Moeini 2016) met our PICO criteria</w:t>
      </w:r>
      <w:r w:rsidR="00142EC0" w:rsidRPr="00E23F7D">
        <w:t>. The other RCTs examined other herbal medicines not on List A (e.g. Chinese, Ayurvedic)</w:t>
      </w:r>
      <w:r w:rsidR="00355218" w:rsidRPr="00E23F7D">
        <w:t xml:space="preserve"> (see Appendix A</w:t>
      </w:r>
      <w:r w:rsidR="00FA697E" w:rsidRPr="00E23F7D">
        <w:t>8)</w:t>
      </w:r>
      <w:r w:rsidR="00142EC0" w:rsidRPr="00E23F7D">
        <w:t xml:space="preserve">. </w:t>
      </w:r>
    </w:p>
    <w:p w14:paraId="6281BF36" w14:textId="77777777" w:rsidR="00FE58C2" w:rsidRPr="00E23F7D" w:rsidRDefault="00FE58C2" w:rsidP="00FE58C2">
      <w:pPr>
        <w:pStyle w:val="Heading3"/>
      </w:pPr>
      <w:bookmarkStart w:id="117" w:name="_Toc183697503"/>
      <w:r w:rsidRPr="00E23F7D">
        <w:t>Description of studies</w:t>
      </w:r>
      <w:bookmarkEnd w:id="117"/>
    </w:p>
    <w:p w14:paraId="20446F8D" w14:textId="17E01C87" w:rsidR="00142EC0" w:rsidRDefault="00EB2D79" w:rsidP="00A11826">
      <w:pPr>
        <w:pStyle w:val="BodyText"/>
        <w:keepLines w:val="0"/>
      </w:pPr>
      <w:r w:rsidRPr="00456C6C">
        <w:t>Within the eligible systematic reviews, there w</w:t>
      </w:r>
      <w:r>
        <w:t xml:space="preserve">as </w:t>
      </w:r>
      <w:r w:rsidR="0053716C">
        <w:t xml:space="preserve">one </w:t>
      </w:r>
      <w:r w:rsidRPr="00456C6C">
        <w:t>RCT that met our PICO criteria</w:t>
      </w:r>
      <w:r>
        <w:t xml:space="preserve"> </w:t>
      </w:r>
      <w:r w:rsidRPr="00456C6C">
        <w:t xml:space="preserve">(see Appendix </w:t>
      </w:r>
      <w:r w:rsidR="00E064BA">
        <w:t>F</w:t>
      </w:r>
      <w:r w:rsidR="00A83C04">
        <w:t>1</w:t>
      </w:r>
      <w:r w:rsidRPr="00456C6C">
        <w:t>).</w:t>
      </w:r>
      <w:r w:rsidRPr="00C55C3A">
        <w:t xml:space="preserve"> </w:t>
      </w:r>
      <w:r w:rsidR="00142EC0" w:rsidRPr="00E23F7D">
        <w:t xml:space="preserve">Moeini 2016 evaluated the gastroprotective </w:t>
      </w:r>
      <w:r w:rsidR="00676A9E" w:rsidRPr="00E23F7D">
        <w:t>effects</w:t>
      </w:r>
      <w:r w:rsidR="00142EC0" w:rsidRPr="00E23F7D">
        <w:t xml:space="preserve"> of hawthorn compared </w:t>
      </w:r>
      <w:r w:rsidR="00676A9E" w:rsidRPr="00E23F7D">
        <w:t>with</w:t>
      </w:r>
      <w:r w:rsidR="00142EC0" w:rsidRPr="00E23F7D">
        <w:t xml:space="preserve"> placebo</w:t>
      </w:r>
      <w:r w:rsidR="00362FF7" w:rsidRPr="00E23F7D">
        <w:t xml:space="preserve"> </w:t>
      </w:r>
      <w:r w:rsidR="00BE4C99" w:rsidRPr="00E23F7D">
        <w:t xml:space="preserve">in </w:t>
      </w:r>
      <w:r w:rsidR="00FA697E" w:rsidRPr="00E23F7D">
        <w:t>80 participants</w:t>
      </w:r>
      <w:r w:rsidR="00BE4C99" w:rsidRPr="00E23F7D">
        <w:t xml:space="preserve"> with GORD. </w:t>
      </w:r>
      <w:r w:rsidR="00280C82" w:rsidRPr="00E23F7D">
        <w:t xml:space="preserve">Treatment duration was 4 weeks. </w:t>
      </w:r>
      <w:r w:rsidR="00BE4C99" w:rsidRPr="00E23F7D">
        <w:t>The RCT was reported to assess the severity of symptoms, but</w:t>
      </w:r>
      <w:r w:rsidR="00280C82" w:rsidRPr="00E23F7D">
        <w:t xml:space="preserve"> no</w:t>
      </w:r>
      <w:r w:rsidR="00FA697E" w:rsidRPr="00E23F7D">
        <w:t xml:space="preserve"> usable</w:t>
      </w:r>
      <w:r w:rsidR="00280C82" w:rsidRPr="00E23F7D">
        <w:t xml:space="preserve"> data were provided.</w:t>
      </w:r>
      <w:r w:rsidR="00BE4C99" w:rsidRPr="00E23F7D">
        <w:t xml:space="preserve"> </w:t>
      </w:r>
      <w:r w:rsidR="00183475">
        <w:t xml:space="preserve">Hawthorn is not on the list of </w:t>
      </w:r>
      <w:r w:rsidR="00183475" w:rsidRPr="00E23F7D">
        <w:t xml:space="preserve">herbs included in the Western herbal medicine curriculum for </w:t>
      </w:r>
      <w:r w:rsidR="00183475">
        <w:t>the Digestive system</w:t>
      </w:r>
      <w:r w:rsidR="00183475" w:rsidRPr="00E23F7D">
        <w:t xml:space="preserve"> (</w:t>
      </w:r>
      <w:r w:rsidR="00A67D51">
        <w:t xml:space="preserve">i.e. most commonly taught in Australian curriculum for this condition; </w:t>
      </w:r>
      <w:r w:rsidR="00183475" w:rsidRPr="00E23F7D">
        <w:t>see Appendix A6.3).</w:t>
      </w:r>
    </w:p>
    <w:p w14:paraId="2B07A85E" w14:textId="7A341A46" w:rsidR="00E90DAF" w:rsidRPr="00E23F7D" w:rsidRDefault="00E90DAF" w:rsidP="00E90DAF">
      <w:pPr>
        <w:pStyle w:val="BodyText"/>
      </w:pPr>
      <w:r w:rsidRPr="00E23F7D">
        <w:t xml:space="preserve">An overlap table of the RCTs within the </w:t>
      </w:r>
      <w:r>
        <w:t xml:space="preserve">included </w:t>
      </w:r>
      <w:r w:rsidRPr="00E23F7D">
        <w:t>systematic reviews is shown in</w:t>
      </w:r>
      <w:r w:rsidR="00D42AFD">
        <w:t xml:space="preserve"> </w:t>
      </w:r>
      <w:r w:rsidR="00D42AFD">
        <w:fldChar w:fldCharType="begin" w:fldLock="1"/>
      </w:r>
      <w:r w:rsidR="00D42AFD">
        <w:instrText xml:space="preserve"> REF _Ref162007650 \h </w:instrText>
      </w:r>
      <w:r w:rsidR="00D42AFD">
        <w:fldChar w:fldCharType="separate"/>
      </w:r>
      <w:r w:rsidR="00E2214E" w:rsidRPr="00E23F7D">
        <w:t xml:space="preserve">Table </w:t>
      </w:r>
      <w:r w:rsidR="00E2214E">
        <w:rPr>
          <w:noProof/>
        </w:rPr>
        <w:t>5</w:t>
      </w:r>
      <w:r w:rsidR="00D42AFD">
        <w:fldChar w:fldCharType="end"/>
      </w:r>
      <w:r w:rsidRPr="00E23F7D">
        <w:t>.</w:t>
      </w:r>
    </w:p>
    <w:p w14:paraId="6E74FAB4" w14:textId="40168302" w:rsidR="0053716C" w:rsidRDefault="00AB7027" w:rsidP="00962B51">
      <w:pPr>
        <w:pStyle w:val="BodyText"/>
      </w:pPr>
      <w:r>
        <w:t>Result for</w:t>
      </w:r>
      <w:r w:rsidR="007C31B1">
        <w:t xml:space="preserve"> the</w:t>
      </w:r>
      <w:r>
        <w:t xml:space="preserve"> </w:t>
      </w:r>
      <w:r w:rsidR="007E3866">
        <w:t>Primary Comparison</w:t>
      </w:r>
      <w:r>
        <w:t xml:space="preserve">: </w:t>
      </w:r>
      <w:r w:rsidRPr="00E23F7D">
        <w:t>WHM vs placebo are provided in Section</w:t>
      </w:r>
      <w:r>
        <w:t xml:space="preserve"> </w:t>
      </w:r>
      <w:r>
        <w:fldChar w:fldCharType="begin" w:fldLock="1"/>
      </w:r>
      <w:r>
        <w:instrText xml:space="preserve"> REF _Ref142937440 \r \h </w:instrText>
      </w:r>
      <w:r>
        <w:fldChar w:fldCharType="separate"/>
      </w:r>
      <w:r w:rsidR="00E2214E">
        <w:t>4.4.5</w:t>
      </w:r>
      <w:r>
        <w:fldChar w:fldCharType="end"/>
      </w:r>
      <w:r w:rsidRPr="00E23F7D">
        <w:t>.</w:t>
      </w:r>
      <w:r w:rsidR="00A02254">
        <w:t xml:space="preserve"> </w:t>
      </w:r>
    </w:p>
    <w:p w14:paraId="5273B605" w14:textId="31B456DC" w:rsidR="00962B51" w:rsidRDefault="0004074E" w:rsidP="00962B51">
      <w:pPr>
        <w:pStyle w:val="BodyText"/>
      </w:pPr>
      <w:r>
        <w:t xml:space="preserve">There were no studies found for </w:t>
      </w:r>
      <w:r w:rsidR="007C31B1">
        <w:t xml:space="preserve">the </w:t>
      </w:r>
      <w:r w:rsidR="007E3866">
        <w:t>Secondary Comparison</w:t>
      </w:r>
      <w:r w:rsidR="00401BF2">
        <w:t xml:space="preserve">: </w:t>
      </w:r>
      <w:r w:rsidR="00962B51" w:rsidRPr="00E23F7D">
        <w:t xml:space="preserve">WHM vs </w:t>
      </w:r>
      <w:r w:rsidR="00401BF2">
        <w:t>inactive control (</w:t>
      </w:r>
      <w:r w:rsidR="00962B51" w:rsidRPr="00E23F7D">
        <w:t xml:space="preserve">no </w:t>
      </w:r>
      <w:r w:rsidR="00401BF2">
        <w:t xml:space="preserve">intervention, </w:t>
      </w:r>
      <w:r w:rsidR="007C31B1">
        <w:t xml:space="preserve">waitlist, </w:t>
      </w:r>
      <w:r w:rsidR="00401BF2">
        <w:t>usual care</w:t>
      </w:r>
      <w:r w:rsidR="00572B1B">
        <w:t xml:space="preserve"> [if inactive]</w:t>
      </w:r>
      <w:r w:rsidR="00401BF2">
        <w:t>)</w:t>
      </w:r>
      <w:r w:rsidR="00681DDA">
        <w:t xml:space="preserve"> or</w:t>
      </w:r>
      <w:r w:rsidR="006F6A6B">
        <w:t xml:space="preserve"> </w:t>
      </w:r>
      <w:r w:rsidR="00572B1B">
        <w:t xml:space="preserve">the </w:t>
      </w:r>
      <w:r w:rsidR="006F6A6B">
        <w:t>Tertiary Comparison (versus active comparators).</w:t>
      </w:r>
    </w:p>
    <w:p w14:paraId="654AED5D" w14:textId="77777777" w:rsidR="00136661" w:rsidRPr="00E23F7D" w:rsidRDefault="00136661" w:rsidP="00136661">
      <w:pPr>
        <w:pStyle w:val="Heading3"/>
      </w:pPr>
      <w:bookmarkStart w:id="118" w:name="_Toc183697504"/>
      <w:r w:rsidRPr="00E23F7D">
        <w:t>Risk of bias</w:t>
      </w:r>
      <w:bookmarkEnd w:id="118"/>
    </w:p>
    <w:p w14:paraId="0680EE64" w14:textId="2DDB5768" w:rsidR="00136661" w:rsidRPr="00E23F7D" w:rsidRDefault="00F276ED" w:rsidP="00136661">
      <w:pPr>
        <w:pStyle w:val="BodyText"/>
      </w:pPr>
      <w:r>
        <w:t>Risk of bias assessment for the eligible RCTs as summarised by included systematic reviews are provided in Appendix F1.</w:t>
      </w:r>
    </w:p>
    <w:p w14:paraId="1B46317F" w14:textId="0CC2A081" w:rsidR="00136661" w:rsidRPr="00E23F7D" w:rsidRDefault="00136661" w:rsidP="00136661">
      <w:pPr>
        <w:pStyle w:val="BodyText"/>
      </w:pPr>
      <w:r w:rsidRPr="00E23F7D">
        <w:lastRenderedPageBreak/>
        <w:t>Moeini 2016 was assessed by Sadeghi 20</w:t>
      </w:r>
      <w:r w:rsidR="00070FFD">
        <w:t>20</w:t>
      </w:r>
      <w:r w:rsidRPr="00E23F7D">
        <w:t xml:space="preserve"> </w:t>
      </w:r>
      <w:r w:rsidRPr="00E23F7D">
        <w:rPr>
          <w:rFonts w:eastAsia="Times New Roman"/>
          <w:lang w:eastAsia="en-AU"/>
        </w:rPr>
        <w:t>using the Cochrane Collaboration</w:t>
      </w:r>
      <w:r w:rsidR="000901E0">
        <w:rPr>
          <w:rFonts w:eastAsia="Times New Roman"/>
          <w:lang w:eastAsia="en-AU"/>
        </w:rPr>
        <w:t>’</w:t>
      </w:r>
      <w:r w:rsidRPr="00E23F7D">
        <w:rPr>
          <w:rFonts w:eastAsia="Times New Roman"/>
          <w:lang w:eastAsia="en-AU"/>
        </w:rPr>
        <w:t xml:space="preserve">s risk of bias assessment tool </w:t>
      </w:r>
      <w:r w:rsidRPr="00E23F7D">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 </w:instrText>
      </w:r>
      <w:r w:rsidR="002E03B7">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EN.CITE.DATA </w:instrText>
      </w:r>
      <w:r w:rsidR="002E03B7">
        <w:rPr>
          <w:rFonts w:eastAsia="Times New Roman"/>
          <w:lang w:eastAsia="en-AU"/>
        </w:rPr>
      </w:r>
      <w:r w:rsidR="002E03B7">
        <w:rPr>
          <w:rFonts w:eastAsia="Times New Roman"/>
          <w:lang w:eastAsia="en-AU"/>
        </w:rPr>
        <w:fldChar w:fldCharType="end"/>
      </w:r>
      <w:r w:rsidRPr="00E23F7D">
        <w:rPr>
          <w:rFonts w:eastAsia="Times New Roman"/>
          <w:lang w:eastAsia="en-AU"/>
        </w:rPr>
      </w:r>
      <w:r w:rsidRPr="00E23F7D">
        <w:rPr>
          <w:rFonts w:eastAsia="Times New Roman"/>
          <w:lang w:eastAsia="en-AU"/>
        </w:rPr>
        <w:fldChar w:fldCharType="separate"/>
      </w:r>
      <w:r w:rsidR="002B6D09">
        <w:rPr>
          <w:rFonts w:eastAsia="Times New Roman"/>
          <w:noProof/>
          <w:lang w:eastAsia="en-AU"/>
        </w:rPr>
        <w:t>(</w:t>
      </w:r>
      <w:hyperlink w:anchor="_ENREF_54" w:tooltip="Higgins, 2011 #1403" w:history="1">
        <w:r w:rsidR="002E03B7">
          <w:rPr>
            <w:rFonts w:eastAsia="Times New Roman"/>
            <w:noProof/>
            <w:lang w:eastAsia="en-AU"/>
          </w:rPr>
          <w:t>54</w:t>
        </w:r>
      </w:hyperlink>
      <w:r w:rsidR="002B6D09">
        <w:rPr>
          <w:rFonts w:eastAsia="Times New Roman"/>
          <w:noProof/>
          <w:lang w:eastAsia="en-AU"/>
        </w:rPr>
        <w:t>)</w:t>
      </w:r>
      <w:r w:rsidRPr="00E23F7D">
        <w:rPr>
          <w:rFonts w:eastAsia="Times New Roman"/>
          <w:lang w:eastAsia="en-AU"/>
        </w:rPr>
        <w:fldChar w:fldCharType="end"/>
      </w:r>
      <w:r w:rsidRPr="00E23F7D">
        <w:rPr>
          <w:rFonts w:eastAsia="Times New Roman"/>
          <w:lang w:eastAsia="en-AU"/>
        </w:rPr>
        <w:t xml:space="preserve">. The RCT </w:t>
      </w:r>
      <w:r w:rsidRPr="00E23F7D">
        <w:t xml:space="preserve">was judged to be at high risk of bias for 3 domains (allocation concealment, performance bias and detection bias). Risk of bias was unclear for random sequence generation and selective reporting and the study was at low risk of bias for incomplete outcome data. </w:t>
      </w:r>
    </w:p>
    <w:p w14:paraId="52DA3AC3" w14:textId="546950F7" w:rsidR="00E90DAF" w:rsidRDefault="00E90DAF" w:rsidP="00E90DAF">
      <w:pPr>
        <w:pStyle w:val="Caption"/>
      </w:pPr>
      <w:bookmarkStart w:id="119" w:name="_Ref162007650"/>
      <w:bookmarkStart w:id="120" w:name="_Ref162007645"/>
      <w:bookmarkStart w:id="121" w:name="_Toc177486180"/>
      <w:r w:rsidRPr="00E23F7D">
        <w:t xml:space="preserve">Table </w:t>
      </w:r>
      <w:r>
        <w:fldChar w:fldCharType="begin"/>
      </w:r>
      <w:r>
        <w:instrText xml:space="preserve"> SEQ Table \* ARABIC </w:instrText>
      </w:r>
      <w:r>
        <w:fldChar w:fldCharType="separate"/>
      </w:r>
      <w:r w:rsidR="006C1868">
        <w:rPr>
          <w:noProof/>
        </w:rPr>
        <w:t>5</w:t>
      </w:r>
      <w:r>
        <w:fldChar w:fldCharType="end"/>
      </w:r>
      <w:bookmarkEnd w:id="119"/>
      <w:r w:rsidRPr="00E23F7D">
        <w:tab/>
        <w:t xml:space="preserve">List of included systematic reviews and overlap with eligible RCTs (per outcome): </w:t>
      </w:r>
      <w:bookmarkEnd w:id="120"/>
      <w:r w:rsidR="00D42AFD" w:rsidRPr="00E23F7D">
        <w:t>Gastro-oesophageal reflux disease</w:t>
      </w:r>
      <w:bookmarkEnd w:id="121"/>
    </w:p>
    <w:tbl>
      <w:tblPr>
        <w:tblStyle w:val="PlainTable2"/>
        <w:tblW w:w="5000" w:type="pct"/>
        <w:tblLook w:val="04A0" w:firstRow="1" w:lastRow="0" w:firstColumn="1" w:lastColumn="0" w:noHBand="0" w:noVBand="1"/>
      </w:tblPr>
      <w:tblGrid>
        <w:gridCol w:w="1679"/>
        <w:gridCol w:w="1862"/>
        <w:gridCol w:w="3150"/>
        <w:gridCol w:w="3054"/>
      </w:tblGrid>
      <w:tr w:rsidR="00413BF6" w:rsidRPr="00330C63" w14:paraId="15BCA11D" w14:textId="77777777" w:rsidTr="00136661">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18F35AC" w14:textId="77777777" w:rsidR="00D42AFD" w:rsidRPr="00330C63" w:rsidRDefault="00D42AFD" w:rsidP="00C30131">
            <w:pPr>
              <w:pStyle w:val="Tabletext8pt"/>
              <w:rPr>
                <w:bCs/>
                <w:lang w:eastAsia="en-AU"/>
              </w:rPr>
            </w:pPr>
            <w:r w:rsidRPr="00330C63">
              <w:rPr>
                <w:bCs/>
                <w:lang w:eastAsia="en-AU"/>
              </w:rPr>
              <w:t>Review ID</w:t>
            </w:r>
          </w:p>
        </w:tc>
        <w:tc>
          <w:tcPr>
            <w:tcW w:w="0" w:type="auto"/>
            <w:vMerge w:val="restart"/>
          </w:tcPr>
          <w:p w14:paraId="70D5013A" w14:textId="17BFC33B" w:rsidR="00D42AFD" w:rsidRPr="00330C63" w:rsidRDefault="00D42AFD" w:rsidP="00C30131">
            <w:pPr>
              <w:pStyle w:val="Tabletext8pt"/>
              <w:cnfStyle w:val="100000000000" w:firstRow="1" w:lastRow="0" w:firstColumn="0" w:lastColumn="0" w:oddVBand="0" w:evenVBand="0" w:oddHBand="0" w:evenHBand="0" w:firstRowFirstColumn="0" w:firstRowLastColumn="0" w:lastRowFirstColumn="0" w:lastRowLastColumn="0"/>
              <w:rPr>
                <w:b w:val="0"/>
                <w:bCs/>
                <w:lang w:eastAsia="en-AU"/>
              </w:rPr>
            </w:pPr>
            <w:r w:rsidRPr="006B1DA5">
              <w:rPr>
                <w:bCs/>
              </w:rPr>
              <w:t xml:space="preserve">Best available </w:t>
            </w:r>
            <w:r w:rsidRPr="00413BF6">
              <w:rPr>
                <w:rStyle w:val="FootnoteReference"/>
              </w:rPr>
              <w:t>a</w:t>
            </w:r>
          </w:p>
        </w:tc>
        <w:tc>
          <w:tcPr>
            <w:tcW w:w="1616" w:type="pct"/>
            <w:vMerge w:val="restart"/>
            <w:hideMark/>
          </w:tcPr>
          <w:p w14:paraId="6E0AA980" w14:textId="5A9B7297" w:rsidR="00D42AFD" w:rsidRPr="00330C63" w:rsidRDefault="00D42AFD" w:rsidP="00C30131">
            <w:pPr>
              <w:pStyle w:val="Tabletext8pt"/>
              <w:cnfStyle w:val="100000000000" w:firstRow="1" w:lastRow="0" w:firstColumn="0" w:lastColumn="0" w:oddVBand="0" w:evenVBand="0" w:oddHBand="0" w:evenHBand="0" w:firstRowFirstColumn="0" w:firstRowLastColumn="0" w:lastRowFirstColumn="0" w:lastRowLastColumn="0"/>
              <w:rPr>
                <w:bCs/>
                <w:lang w:eastAsia="en-AU"/>
              </w:rPr>
            </w:pPr>
            <w:r w:rsidRPr="006B1DA5">
              <w:rPr>
                <w:bCs/>
              </w:rPr>
              <w:t xml:space="preserve">Prioritised outcome domain </w:t>
            </w:r>
            <w:r w:rsidRPr="00413BF6">
              <w:rPr>
                <w:rStyle w:val="FootnoteReference"/>
              </w:rPr>
              <w:t>b</w:t>
            </w:r>
          </w:p>
        </w:tc>
        <w:tc>
          <w:tcPr>
            <w:tcW w:w="1567" w:type="pct"/>
            <w:noWrap/>
            <w:hideMark/>
          </w:tcPr>
          <w:p w14:paraId="2A157F2D" w14:textId="77777777" w:rsidR="00D42AFD" w:rsidRPr="00330C63" w:rsidRDefault="00D42AFD" w:rsidP="00136661">
            <w:pPr>
              <w:pStyle w:val="Tabletext8pt"/>
              <w:cnfStyle w:val="100000000000" w:firstRow="1" w:lastRow="0" w:firstColumn="0" w:lastColumn="0" w:oddVBand="0" w:evenVBand="0" w:oddHBand="0" w:evenHBand="0" w:firstRowFirstColumn="0" w:firstRowLastColumn="0" w:lastRowFirstColumn="0" w:lastRowLastColumn="0"/>
              <w:rPr>
                <w:bCs/>
                <w:lang w:eastAsia="en-AU"/>
              </w:rPr>
            </w:pPr>
            <w:r w:rsidRPr="00330C63">
              <w:rPr>
                <w:bCs/>
                <w:lang w:eastAsia="en-AU"/>
              </w:rPr>
              <w:t>Study ID</w:t>
            </w:r>
          </w:p>
        </w:tc>
      </w:tr>
      <w:tr w:rsidR="00413BF6" w:rsidRPr="00330C63" w14:paraId="4A14B803" w14:textId="77777777" w:rsidTr="001366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vMerge/>
            <w:hideMark/>
          </w:tcPr>
          <w:p w14:paraId="007D9F1E" w14:textId="77777777" w:rsidR="00D42AFD" w:rsidRPr="00330C63" w:rsidRDefault="00D42AFD" w:rsidP="00C30131">
            <w:pPr>
              <w:pStyle w:val="Tabletext8pt"/>
              <w:rPr>
                <w:lang w:eastAsia="en-AU"/>
              </w:rPr>
            </w:pPr>
          </w:p>
        </w:tc>
        <w:tc>
          <w:tcPr>
            <w:tcW w:w="0" w:type="auto"/>
            <w:vMerge/>
          </w:tcPr>
          <w:p w14:paraId="36EB354F" w14:textId="77777777" w:rsidR="00D42AFD" w:rsidRPr="00330C63" w:rsidRDefault="00D42AFD" w:rsidP="00C30131">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1616" w:type="pct"/>
            <w:vMerge/>
            <w:hideMark/>
          </w:tcPr>
          <w:p w14:paraId="6E4E039C" w14:textId="339003B6" w:rsidR="00D42AFD" w:rsidRPr="00330C63" w:rsidRDefault="00D42AFD" w:rsidP="00C30131">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1567" w:type="pct"/>
            <w:hideMark/>
          </w:tcPr>
          <w:p w14:paraId="41ED5CFA" w14:textId="77777777" w:rsidR="00D42AFD" w:rsidRPr="00330C63" w:rsidRDefault="00D42AFD" w:rsidP="00136661">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330C63">
              <w:rPr>
                <w:lang w:eastAsia="en-AU"/>
              </w:rPr>
              <w:t>Moeini 2016</w:t>
            </w:r>
          </w:p>
        </w:tc>
      </w:tr>
      <w:tr w:rsidR="00C30131" w:rsidRPr="00330C63" w14:paraId="19D62ACC" w14:textId="77777777" w:rsidTr="00BB5001">
        <w:trPr>
          <w:trHeight w:val="7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7E43916" w14:textId="77777777" w:rsidR="00C30131" w:rsidRPr="00330C63" w:rsidRDefault="00C30131" w:rsidP="00C30131">
            <w:pPr>
              <w:pStyle w:val="Tabletext8pt"/>
              <w:rPr>
                <w:lang w:eastAsia="en-AU"/>
              </w:rPr>
            </w:pPr>
            <w:r w:rsidRPr="00330C63">
              <w:rPr>
                <w:lang w:eastAsia="en-AU"/>
              </w:rPr>
              <w:t>Sadeghi 2020</w:t>
            </w:r>
          </w:p>
        </w:tc>
        <w:tc>
          <w:tcPr>
            <w:tcW w:w="0" w:type="auto"/>
            <w:vMerge w:val="restart"/>
            <w:shd w:val="clear" w:color="auto" w:fill="auto"/>
          </w:tcPr>
          <w:p w14:paraId="58C91D8B" w14:textId="40399FB3" w:rsidR="00C30131" w:rsidRPr="00330C63" w:rsidRDefault="00136661" w:rsidP="00C30131">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3A6590">
              <w:rPr>
                <w:rFonts w:ascii="Segoe UI Symbol" w:hAnsi="Segoe UI Symbol"/>
              </w:rPr>
              <w:t>✓</w:t>
            </w:r>
          </w:p>
        </w:tc>
        <w:tc>
          <w:tcPr>
            <w:tcW w:w="1616" w:type="pct"/>
            <w:hideMark/>
          </w:tcPr>
          <w:p w14:paraId="296ECD59" w14:textId="3AB8C5C6" w:rsidR="00C30131" w:rsidRPr="00330C63" w:rsidRDefault="00C30131" w:rsidP="00C30131">
            <w:pPr>
              <w:pStyle w:val="Tabletext8pt"/>
              <w:cnfStyle w:val="000000000000" w:firstRow="0" w:lastRow="0" w:firstColumn="0" w:lastColumn="0" w:oddVBand="0" w:evenVBand="0" w:oddHBand="0" w:evenHBand="0" w:firstRowFirstColumn="0" w:firstRowLastColumn="0" w:lastRowFirstColumn="0" w:lastRowLastColumn="0"/>
              <w:rPr>
                <w:lang w:eastAsia="en-AU"/>
              </w:rPr>
            </w:pPr>
            <w:r>
              <w:t>GORD symptoms</w:t>
            </w:r>
          </w:p>
        </w:tc>
        <w:tc>
          <w:tcPr>
            <w:tcW w:w="1567" w:type="pct"/>
            <w:shd w:val="clear" w:color="auto" w:fill="B5DCDD" w:themeFill="accent4"/>
            <w:hideMark/>
          </w:tcPr>
          <w:p w14:paraId="1AC88655" w14:textId="77777777" w:rsidR="00C30131" w:rsidRPr="00330C63" w:rsidRDefault="00C30131" w:rsidP="00136661">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330C63">
              <w:rPr>
                <w:lang w:eastAsia="en-AU"/>
              </w:rPr>
              <w:t>?</w:t>
            </w:r>
          </w:p>
        </w:tc>
      </w:tr>
      <w:tr w:rsidR="00C30131" w:rsidRPr="00330C63" w14:paraId="2B855B3F" w14:textId="77777777" w:rsidTr="00BB500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vMerge/>
            <w:hideMark/>
          </w:tcPr>
          <w:p w14:paraId="48348543" w14:textId="77777777" w:rsidR="00C30131" w:rsidRPr="00330C63" w:rsidRDefault="00C30131" w:rsidP="00C30131">
            <w:pPr>
              <w:pStyle w:val="Tabletext8pt"/>
              <w:rPr>
                <w:lang w:eastAsia="en-AU"/>
              </w:rPr>
            </w:pPr>
          </w:p>
        </w:tc>
        <w:tc>
          <w:tcPr>
            <w:tcW w:w="0" w:type="auto"/>
            <w:vMerge/>
            <w:shd w:val="clear" w:color="auto" w:fill="auto"/>
          </w:tcPr>
          <w:p w14:paraId="6B8F673A" w14:textId="77777777" w:rsidR="00C30131" w:rsidRPr="00330C63" w:rsidRDefault="00C30131" w:rsidP="00C30131">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1616" w:type="pct"/>
            <w:hideMark/>
          </w:tcPr>
          <w:p w14:paraId="21E93B2D" w14:textId="45F016FE" w:rsidR="00C30131" w:rsidRPr="00330C63" w:rsidRDefault="00C30131" w:rsidP="00C30131">
            <w:pPr>
              <w:pStyle w:val="Tabletext8pt"/>
              <w:cnfStyle w:val="000000100000" w:firstRow="0" w:lastRow="0" w:firstColumn="0" w:lastColumn="0" w:oddVBand="0" w:evenVBand="0" w:oddHBand="1" w:evenHBand="0" w:firstRowFirstColumn="0" w:firstRowLastColumn="0" w:lastRowFirstColumn="0" w:lastRowLastColumn="0"/>
              <w:rPr>
                <w:lang w:eastAsia="en-AU"/>
              </w:rPr>
            </w:pPr>
            <w:r>
              <w:t>Regurgitation</w:t>
            </w:r>
          </w:p>
        </w:tc>
        <w:tc>
          <w:tcPr>
            <w:tcW w:w="1567" w:type="pct"/>
            <w:shd w:val="clear" w:color="auto" w:fill="B5DCDD" w:themeFill="accent4"/>
            <w:hideMark/>
          </w:tcPr>
          <w:p w14:paraId="0B8FED0A" w14:textId="77777777" w:rsidR="00C30131" w:rsidRPr="00330C63" w:rsidRDefault="00C30131" w:rsidP="00136661">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330C63">
              <w:rPr>
                <w:lang w:eastAsia="en-AU"/>
              </w:rPr>
              <w:t>?</w:t>
            </w:r>
          </w:p>
        </w:tc>
      </w:tr>
    </w:tbl>
    <w:p w14:paraId="77EAF2F5" w14:textId="73B0B429" w:rsidR="00C30131" w:rsidRPr="00E23F7D" w:rsidRDefault="00C30131" w:rsidP="00C30131">
      <w:pPr>
        <w:pStyle w:val="TableFigNotes18"/>
      </w:pPr>
      <w:r w:rsidRPr="00E23F7D">
        <w:t xml:space="preserve">Abbreviations: </w:t>
      </w:r>
      <w:r>
        <w:t>RCT, randomised controlled trial</w:t>
      </w:r>
      <w:r w:rsidRPr="00E23F7D">
        <w:t xml:space="preserve"> </w:t>
      </w:r>
    </w:p>
    <w:p w14:paraId="0B77A269" w14:textId="77777777" w:rsidR="00C30131" w:rsidRPr="00AF089E" w:rsidRDefault="00C30131" w:rsidP="00C30131">
      <w:pPr>
        <w:pStyle w:val="TableFigNotes18"/>
      </w:pPr>
      <w:r>
        <w:t>Notes:</w:t>
      </w:r>
    </w:p>
    <w:p w14:paraId="079E3DEF" w14:textId="1E70E185" w:rsidR="00C30131" w:rsidRPr="00E23F7D" w:rsidRDefault="00C30131" w:rsidP="00C30131">
      <w:pPr>
        <w:pStyle w:val="TableFigNotes18"/>
      </w:pPr>
      <w:r>
        <w:t>a.</w:t>
      </w:r>
      <w:r w:rsidRPr="00E23F7D">
        <w:t xml:space="preserve"> Best available information means the systematic review meets AMSTAR-2 domains 4, 8, 9, &amp; 11 (see Appendix B</w:t>
      </w:r>
      <w:r w:rsidR="00A83C04">
        <w:t>1</w:t>
      </w:r>
      <w:r>
        <w:t xml:space="preserve"> [</w:t>
      </w:r>
      <w:r w:rsidRPr="00E23F7D">
        <w:t>Framework for selecting the systematic review from which to extract data</w:t>
      </w:r>
      <w:r>
        <w:t>]</w:t>
      </w:r>
      <w:r w:rsidRPr="00E23F7D">
        <w:t>)</w:t>
      </w:r>
      <w:r>
        <w:t>.</w:t>
      </w:r>
    </w:p>
    <w:p w14:paraId="5CBABE9B" w14:textId="77777777" w:rsidR="00C30131" w:rsidRDefault="00C30131" w:rsidP="00C30131">
      <w:pPr>
        <w:pStyle w:val="TableFigNotes18"/>
      </w:pPr>
      <w:r>
        <w:t>b. Only critical or important outcome domains with available data included here (see Appendix D1.1.3)</w:t>
      </w:r>
    </w:p>
    <w:p w14:paraId="45550413" w14:textId="77777777" w:rsidR="00C30131" w:rsidRPr="00E23F7D" w:rsidRDefault="00C30131" w:rsidP="00C30131">
      <w:pPr>
        <w:pStyle w:val="TableFigNotes18"/>
      </w:pPr>
      <w:r w:rsidRPr="003A6590">
        <w:rPr>
          <w:rFonts w:ascii="Segoe UI Symbol" w:hAnsi="Segoe UI Symbol"/>
        </w:rPr>
        <w:t>✓</w:t>
      </w:r>
      <w:r w:rsidRPr="00E23F7D">
        <w:t> Systematic review meets (or partially meets) prespecified critical AMSTAR-2 domains (4, 8, 9 &amp; 11)</w:t>
      </w:r>
      <w:r>
        <w:t>.</w:t>
      </w:r>
    </w:p>
    <w:p w14:paraId="215E7C27" w14:textId="6B385EBB" w:rsidR="00330C63" w:rsidRDefault="00C30131" w:rsidP="00136661">
      <w:pPr>
        <w:pStyle w:val="TableFigNotes18"/>
      </w:pPr>
      <w:r w:rsidRPr="00E23F7D">
        <w:t>? RCT is included in the systematic review</w:t>
      </w:r>
      <w:r>
        <w:t xml:space="preserve"> &amp;</w:t>
      </w:r>
      <w:r w:rsidRPr="00E23F7D">
        <w:t xml:space="preserve"> meets our PICO criteria, but</w:t>
      </w:r>
      <w:r>
        <w:t xml:space="preserve"> a study result is not available for the listed outcome [data is incomplete;</w:t>
      </w:r>
      <w:r w:rsidRPr="00F32E18">
        <w:t xml:space="preserve"> </w:t>
      </w:r>
      <w:r>
        <w:t>result may be available in another SR]</w:t>
      </w:r>
      <w:r w:rsidR="00136661">
        <w:t>.</w:t>
      </w:r>
    </w:p>
    <w:p w14:paraId="1B77BBC6" w14:textId="77777777" w:rsidR="00AF19C9" w:rsidRPr="00E23F7D" w:rsidRDefault="00AF19C9" w:rsidP="00AF19C9">
      <w:pPr>
        <w:pStyle w:val="Heading3"/>
      </w:pPr>
      <w:bookmarkStart w:id="122" w:name="_Toc140302495"/>
      <w:bookmarkStart w:id="123" w:name="_Toc140302791"/>
      <w:bookmarkStart w:id="124" w:name="_Toc140302915"/>
      <w:bookmarkStart w:id="125" w:name="_Ref142937440"/>
      <w:bookmarkStart w:id="126" w:name="_Toc183697505"/>
      <w:bookmarkEnd w:id="122"/>
      <w:bookmarkEnd w:id="123"/>
      <w:bookmarkEnd w:id="124"/>
      <w:r w:rsidRPr="00E23F7D">
        <w:t>Summary of findings and evidence statement</w:t>
      </w:r>
      <w:bookmarkEnd w:id="125"/>
      <w:bookmarkEnd w:id="126"/>
    </w:p>
    <w:p w14:paraId="5B6B5898" w14:textId="2B659230" w:rsidR="00AF19C9" w:rsidRPr="00E23F7D" w:rsidRDefault="007E3866" w:rsidP="00AF19C9">
      <w:pPr>
        <w:pStyle w:val="Heading4"/>
      </w:pPr>
      <w:r>
        <w:t>Primary Comparison</w:t>
      </w:r>
      <w:r w:rsidR="00AF19C9" w:rsidRPr="00E23F7D">
        <w:t xml:space="preserve"> (vs placebo)</w:t>
      </w:r>
    </w:p>
    <w:p w14:paraId="699EFB03" w14:textId="7567A9D5" w:rsidR="00D6777D" w:rsidRPr="00E23F7D" w:rsidRDefault="00721866" w:rsidP="005634AD">
      <w:pPr>
        <w:pStyle w:val="BodyText"/>
      </w:pPr>
      <w:r w:rsidRPr="00E23F7D">
        <w:t>One RCT (Moeini 2016) was found by the included</w:t>
      </w:r>
      <w:r w:rsidR="00FD03B0" w:rsidRPr="00E23F7D">
        <w:t xml:space="preserve"> systematic review (Sadeghi 2020)</w:t>
      </w:r>
      <w:r w:rsidRPr="00E23F7D">
        <w:t xml:space="preserve"> that compared </w:t>
      </w:r>
      <w:r w:rsidR="00FA697E" w:rsidRPr="00E23F7D">
        <w:t>h</w:t>
      </w:r>
      <w:r w:rsidRPr="00E23F7D">
        <w:t xml:space="preserve">awthorn with placebo in people with GORD. The RCT </w:t>
      </w:r>
      <w:r w:rsidR="00AB7027">
        <w:t xml:space="preserve">could have </w:t>
      </w:r>
      <w:r w:rsidRPr="00E23F7D">
        <w:t>contributed data to at least one outcome (symptom severity</w:t>
      </w:r>
      <w:r w:rsidR="006F034B" w:rsidRPr="00E23F7D">
        <w:t>),</w:t>
      </w:r>
      <w:r w:rsidRPr="00E23F7D">
        <w:t xml:space="preserve"> </w:t>
      </w:r>
      <w:r w:rsidR="003A1392" w:rsidRPr="00E23F7D">
        <w:t>but</w:t>
      </w:r>
      <w:r w:rsidRPr="00E23F7D">
        <w:t xml:space="preserve"> the systematic review authors did not </w:t>
      </w:r>
      <w:r w:rsidR="00FA697E" w:rsidRPr="00E23F7D">
        <w:t xml:space="preserve">adequately </w:t>
      </w:r>
      <w:r w:rsidR="00C329EF">
        <w:t xml:space="preserve">report data </w:t>
      </w:r>
      <w:r w:rsidR="00FD03B0" w:rsidRPr="00E23F7D">
        <w:t>for inclusion in the synthesis.</w:t>
      </w:r>
      <w:r w:rsidR="006F034B" w:rsidRPr="00E23F7D">
        <w:t xml:space="preserve"> </w:t>
      </w:r>
    </w:p>
    <w:p w14:paraId="16400804" w14:textId="07FA774B" w:rsidR="006F034B" w:rsidRPr="00E23F7D" w:rsidRDefault="006F034B" w:rsidP="00B41047">
      <w:pPr>
        <w:pStyle w:val="Bulletintro"/>
      </w:pPr>
      <w:r w:rsidRPr="00E23F7D">
        <w:t xml:space="preserve">In the absence of </w:t>
      </w:r>
      <w:r w:rsidR="00401BF2">
        <w:t>usable data</w:t>
      </w:r>
      <w:r w:rsidRPr="00E23F7D">
        <w:t xml:space="preserve">, the effect of WHM compared with </w:t>
      </w:r>
      <w:r w:rsidR="00FA697E" w:rsidRPr="00E23F7D">
        <w:t>placebo</w:t>
      </w:r>
      <w:r w:rsidRPr="00E23F7D">
        <w:t xml:space="preserve"> on the following outcomes in people with GORD is unknown:</w:t>
      </w:r>
    </w:p>
    <w:p w14:paraId="4004B6F0" w14:textId="04E6996C" w:rsidR="00B41047" w:rsidRPr="00E23F7D" w:rsidRDefault="00B41047" w:rsidP="00CB5C7F">
      <w:pPr>
        <w:pStyle w:val="Bullet0"/>
      </w:pPr>
      <w:r w:rsidRPr="00E23F7D">
        <w:t>GORD symptoms (heartburn, oesophagitis, (silent) acid reflux, dysphagia and belching)</w:t>
      </w:r>
    </w:p>
    <w:p w14:paraId="6A4298F5" w14:textId="77777777" w:rsidR="00C329EF" w:rsidRPr="00E23F7D" w:rsidRDefault="00C329EF" w:rsidP="00CB5C7F">
      <w:pPr>
        <w:pStyle w:val="Bullet0"/>
      </w:pPr>
      <w:r w:rsidRPr="00E23F7D">
        <w:t>Pain</w:t>
      </w:r>
    </w:p>
    <w:p w14:paraId="092C4EE4" w14:textId="0EE8D713" w:rsidR="00B41047" w:rsidRPr="00E23F7D" w:rsidRDefault="00C329EF" w:rsidP="00CB5C7F">
      <w:pPr>
        <w:pStyle w:val="Bullet0"/>
      </w:pPr>
      <w:r>
        <w:t>HRQoL</w:t>
      </w:r>
    </w:p>
    <w:p w14:paraId="123E3774" w14:textId="539C91DC" w:rsidR="00B41047" w:rsidRPr="00E23F7D" w:rsidRDefault="00B41047" w:rsidP="00CB5C7F">
      <w:pPr>
        <w:pStyle w:val="Bullet0"/>
      </w:pPr>
      <w:r w:rsidRPr="00E23F7D">
        <w:t>Emotional functioning</w:t>
      </w:r>
    </w:p>
    <w:p w14:paraId="77E2139D" w14:textId="0E88FF3D" w:rsidR="00B41047" w:rsidRPr="00E23F7D" w:rsidRDefault="00B41047" w:rsidP="00CB5C7F">
      <w:pPr>
        <w:pStyle w:val="Bullet0"/>
      </w:pPr>
      <w:r w:rsidRPr="00E23F7D">
        <w:t>Physical functioning</w:t>
      </w:r>
    </w:p>
    <w:p w14:paraId="153406BE" w14:textId="441CE2C7" w:rsidR="00B41047" w:rsidRPr="00E23F7D" w:rsidRDefault="00B41047" w:rsidP="00CB5C7F">
      <w:pPr>
        <w:pStyle w:val="Bullet0"/>
      </w:pPr>
      <w:r w:rsidRPr="00E23F7D">
        <w:t>Patient reported improvement</w:t>
      </w:r>
    </w:p>
    <w:p w14:paraId="58A392B5" w14:textId="2334D438" w:rsidR="006F034B" w:rsidRPr="00E23F7D" w:rsidRDefault="00B41047" w:rsidP="00CB5C7F">
      <w:pPr>
        <w:pStyle w:val="Bullet0"/>
      </w:pPr>
      <w:r w:rsidRPr="00E23F7D">
        <w:t>Regurgitation</w:t>
      </w:r>
    </w:p>
    <w:p w14:paraId="68518975" w14:textId="0C354F5E" w:rsidR="005634AD" w:rsidRPr="00E23F7D" w:rsidRDefault="007E3866" w:rsidP="00AF19C9">
      <w:pPr>
        <w:pStyle w:val="Heading4"/>
      </w:pPr>
      <w:bookmarkStart w:id="127" w:name="_Toc140302498"/>
      <w:bookmarkStart w:id="128" w:name="_Toc140302794"/>
      <w:bookmarkStart w:id="129" w:name="_Toc140302918"/>
      <w:bookmarkEnd w:id="127"/>
      <w:bookmarkEnd w:id="128"/>
      <w:bookmarkEnd w:id="129"/>
      <w:r>
        <w:t>Secondary Comparison</w:t>
      </w:r>
      <w:r w:rsidR="005634AD" w:rsidRPr="00E23F7D">
        <w:t xml:space="preserve"> (vs </w:t>
      </w:r>
      <w:r w:rsidR="003F58C9">
        <w:t xml:space="preserve">inactive </w:t>
      </w:r>
      <w:r w:rsidR="005634AD" w:rsidRPr="00E23F7D">
        <w:t>control)</w:t>
      </w:r>
    </w:p>
    <w:p w14:paraId="4773EF2F" w14:textId="59765770" w:rsidR="00CE6D90" w:rsidRDefault="005634AD" w:rsidP="00A56745">
      <w:pPr>
        <w:pStyle w:val="BodyText"/>
      </w:pPr>
      <w:r w:rsidRPr="00E23F7D">
        <w:t xml:space="preserve">No studies were found by the included </w:t>
      </w:r>
      <w:r w:rsidR="00835A55" w:rsidRPr="00E23F7D">
        <w:t>systematic review</w:t>
      </w:r>
      <w:r w:rsidRPr="00E23F7D">
        <w:t xml:space="preserve">s that compared WHM with </w:t>
      </w:r>
      <w:r w:rsidR="00FA697E" w:rsidRPr="00E23F7D">
        <w:t xml:space="preserve">an inactive </w:t>
      </w:r>
      <w:r w:rsidRPr="00E23F7D">
        <w:t>control in people with GORD.</w:t>
      </w:r>
      <w:r w:rsidR="00FA697E" w:rsidRPr="00E23F7D">
        <w:t xml:space="preserve"> </w:t>
      </w:r>
      <w:r w:rsidR="000A4D0B" w:rsidRPr="00E23F7D">
        <w:t>Therefore,</w:t>
      </w:r>
      <w:r w:rsidR="00FA697E" w:rsidRPr="00E23F7D">
        <w:t xml:space="preserve"> </w:t>
      </w:r>
      <w:r w:rsidR="000A4D0B">
        <w:t xml:space="preserve">the </w:t>
      </w:r>
      <w:r w:rsidR="00FA697E" w:rsidRPr="00E23F7D">
        <w:t>effect of WHM compared with</w:t>
      </w:r>
      <w:r w:rsidR="001D4A9E">
        <w:t xml:space="preserve"> inactive</w:t>
      </w:r>
      <w:r w:rsidR="00FA697E" w:rsidRPr="00E23F7D">
        <w:t xml:space="preserve"> control (no intervention, waitlist or usual care</w:t>
      </w:r>
      <w:r w:rsidR="003A49EE">
        <w:t xml:space="preserve"> [if inactive]</w:t>
      </w:r>
      <w:r w:rsidR="00FA697E" w:rsidRPr="00E23F7D">
        <w:t xml:space="preserve">) on the </w:t>
      </w:r>
      <w:r w:rsidR="00287883">
        <w:t>prioritised</w:t>
      </w:r>
      <w:r w:rsidR="00287883" w:rsidRPr="00E23F7D">
        <w:t xml:space="preserve"> </w:t>
      </w:r>
      <w:r w:rsidR="00FA697E" w:rsidRPr="00E23F7D">
        <w:t>outcomes in people with GORD is unknown</w:t>
      </w:r>
      <w:r w:rsidR="00A56745">
        <w:t>.</w:t>
      </w:r>
    </w:p>
    <w:p w14:paraId="482962EC" w14:textId="7AAE1D8B" w:rsidR="00D52AB0" w:rsidRPr="00E23F7D" w:rsidRDefault="00D52AB0" w:rsidP="00641D3E">
      <w:pPr>
        <w:pStyle w:val="H4-NoNum"/>
      </w:pPr>
      <w:r>
        <w:t>Tertiary Comparison</w:t>
      </w:r>
      <w:r w:rsidRPr="00E23F7D">
        <w:t xml:space="preserve"> (vs </w:t>
      </w:r>
      <w:r>
        <w:t xml:space="preserve">active </w:t>
      </w:r>
      <w:r w:rsidRPr="00E23F7D">
        <w:t>control)</w:t>
      </w:r>
    </w:p>
    <w:p w14:paraId="6EC78767" w14:textId="17B0014A" w:rsidR="002F1EC1" w:rsidRDefault="00D52AB0" w:rsidP="00D52AB0">
      <w:pPr>
        <w:pStyle w:val="BodyText"/>
      </w:pPr>
      <w:r>
        <w:t>No studies found.</w:t>
      </w:r>
      <w:r w:rsidR="00287883">
        <w:t xml:space="preserve"> The effect of </w:t>
      </w:r>
      <w:r w:rsidR="005C25C6">
        <w:t xml:space="preserve">WHM compared with active controls </w:t>
      </w:r>
      <w:r w:rsidR="005C25C6" w:rsidRPr="00E23F7D">
        <w:t xml:space="preserve">on the </w:t>
      </w:r>
      <w:r w:rsidR="005C25C6">
        <w:t>prioritised</w:t>
      </w:r>
      <w:r w:rsidR="005C25C6" w:rsidRPr="00E23F7D">
        <w:t xml:space="preserve"> outcomes in people with GORD is unknown</w:t>
      </w:r>
      <w:r w:rsidR="005C25C6">
        <w:t>.</w:t>
      </w:r>
    </w:p>
    <w:p w14:paraId="7F1F6011" w14:textId="1521722B" w:rsidR="003A49EE" w:rsidRDefault="003A49EE" w:rsidP="00145B07">
      <w:pPr>
        <w:pStyle w:val="BodyText"/>
      </w:pPr>
      <w:r>
        <w:br w:type="page"/>
      </w:r>
    </w:p>
    <w:p w14:paraId="147FD88E" w14:textId="6E26B241" w:rsidR="005634AD" w:rsidRPr="00E23F7D" w:rsidRDefault="005634AD" w:rsidP="00E60453">
      <w:pPr>
        <w:pStyle w:val="Heading2"/>
      </w:pPr>
      <w:bookmarkStart w:id="130" w:name="_Toc183697506"/>
      <w:r w:rsidRPr="00E23F7D">
        <w:lastRenderedPageBreak/>
        <w:t>Menstrual conditions</w:t>
      </w:r>
      <w:bookmarkEnd w:id="130"/>
      <w:r w:rsidRPr="00E23F7D">
        <w:t xml:space="preserve"> </w:t>
      </w:r>
    </w:p>
    <w:p w14:paraId="07A368F3" w14:textId="77777777" w:rsidR="005634AD" w:rsidRPr="00E23F7D" w:rsidRDefault="005634AD" w:rsidP="005634AD">
      <w:pPr>
        <w:pStyle w:val="Heading3"/>
      </w:pPr>
      <w:bookmarkStart w:id="131" w:name="_Toc183697507"/>
      <w:r w:rsidRPr="00E23F7D">
        <w:t>Description of the condition</w:t>
      </w:r>
      <w:bookmarkEnd w:id="131"/>
    </w:p>
    <w:p w14:paraId="22FDEFF2" w14:textId="7DADC46D" w:rsidR="005634AD" w:rsidRPr="00E23F7D" w:rsidRDefault="005634AD" w:rsidP="005634AD">
      <w:r w:rsidRPr="00E23F7D">
        <w:t xml:space="preserve">Menstrual conditions is an umbrella term </w:t>
      </w:r>
      <w:r w:rsidR="00AA104C" w:rsidRPr="00E23F7D">
        <w:t>used</w:t>
      </w:r>
      <w:r w:rsidR="00494D4A">
        <w:t xml:space="preserve"> in this </w:t>
      </w:r>
      <w:r w:rsidR="001D2ACF">
        <w:t>o</w:t>
      </w:r>
      <w:r w:rsidR="00494D4A">
        <w:t>verview</w:t>
      </w:r>
      <w:r w:rsidR="00AA104C" w:rsidRPr="00E23F7D">
        <w:t xml:space="preserve"> </w:t>
      </w:r>
      <w:r w:rsidRPr="00E23F7D">
        <w:t>to encompass a range of</w:t>
      </w:r>
      <w:r w:rsidR="00AA104C" w:rsidRPr="00E23F7D">
        <w:t xml:space="preserve"> disorders characterised by pain in the pelvic region </w:t>
      </w:r>
      <w:r w:rsidR="00B3036D">
        <w:t>and</w:t>
      </w:r>
      <w:r w:rsidR="008253A4" w:rsidRPr="00E23F7D">
        <w:t xml:space="preserve"> irregularities in the</w:t>
      </w:r>
      <w:r w:rsidR="00AA104C" w:rsidRPr="00E23F7D">
        <w:t xml:space="preserve"> menstrual cycle</w:t>
      </w:r>
      <w:r w:rsidRPr="00E23F7D">
        <w:t xml:space="preserve"> such as </w:t>
      </w:r>
      <w:r w:rsidR="008253A4" w:rsidRPr="00E23F7D">
        <w:t>dysmenorrhoea</w:t>
      </w:r>
      <w:r w:rsidR="00494D4A">
        <w:t xml:space="preserve">, </w:t>
      </w:r>
      <w:r w:rsidRPr="00E23F7D">
        <w:t>amenorrhea</w:t>
      </w:r>
      <w:r w:rsidR="00494D4A" w:rsidRPr="00494D4A">
        <w:t xml:space="preserve"> </w:t>
      </w:r>
      <w:r w:rsidR="00494D4A">
        <w:t xml:space="preserve">and </w:t>
      </w:r>
      <w:r w:rsidR="00494D4A" w:rsidRPr="00E23F7D">
        <w:t>endometriosis</w:t>
      </w:r>
      <w:r w:rsidRPr="00E23F7D">
        <w:t xml:space="preserve">. </w:t>
      </w:r>
      <w:r w:rsidR="001E0574" w:rsidRPr="00E23F7D">
        <w:t xml:space="preserve">Lifestyle, dietary patterns, environment and genetic factors may influence the risk of menstrual </w:t>
      </w:r>
      <w:r w:rsidR="00BC66D7">
        <w:t>conditions</w:t>
      </w:r>
      <w:r w:rsidR="001E0574" w:rsidRPr="00E23F7D">
        <w:t xml:space="preserve">. </w:t>
      </w:r>
      <w:r w:rsidR="00A449E4" w:rsidRPr="00E23F7D">
        <w:t xml:space="preserve">Dysmenorrhoea has several underlying causes that can be classified as either primary or secondary </w:t>
      </w:r>
      <w:r w:rsidR="00A449E4" w:rsidRPr="00E23F7D">
        <w:fldChar w:fldCharType="begin"/>
      </w:r>
      <w:r w:rsidR="002E03B7">
        <w:instrText xml:space="preserve"> ADDIN EN.CITE &lt;EndNote&gt;&lt;Cite&gt;&lt;Author&gt;Kho&lt;/Author&gt;&lt;Year&gt;2020&lt;/Year&gt;&lt;RecNum&gt;91&lt;/RecNum&gt;&lt;DisplayText&gt;(98)&lt;/DisplayText&gt;&lt;record&gt;&lt;rec-number&gt;91&lt;/rec-number&gt;&lt;foreign-keys&gt;&lt;key app="EN" db-id="fffa29epupvv03e2wadvw0dnd2t2azstt9v5" timestamp="1688446593"&gt;91&lt;/key&gt;&lt;/foreign-keys&gt;&lt;ref-type name="Journal Article"&gt;17&lt;/ref-type&gt;&lt;contributors&gt;&lt;authors&gt;&lt;author&gt;Kho, K. A.&lt;/author&gt;&lt;author&gt;Shields, J. K.&lt;/author&gt;&lt;/authors&gt;&lt;/contributors&gt;&lt;auth-address&gt;Division of Gynecology, Department of Obstetrics and Gynecology, University of Texas Southwestern Medical Center, Dallas.&lt;/auth-address&gt;&lt;titles&gt;&lt;title&gt;Diagnosis and Management of Primary Dysmenorrhea&lt;/title&gt;&lt;secondary-title&gt;JAMA&lt;/secondary-title&gt;&lt;/titles&gt;&lt;periodical&gt;&lt;full-title&gt;JAMA&lt;/full-title&gt;&lt;/periodical&gt;&lt;pages&gt;268-269&lt;/pages&gt;&lt;volume&gt;323&lt;/volume&gt;&lt;number&gt;3&lt;/number&gt;&lt;keywords&gt;&lt;keyword&gt;Absenteeism&lt;/keyword&gt;&lt;keyword&gt;Adolescent&lt;/keyword&gt;&lt;keyword&gt;Adult&lt;/keyword&gt;&lt;keyword&gt;Anti-Inflammatory Agents, Non-Steroidal/therapeutic use&lt;/keyword&gt;&lt;keyword&gt;Contraceptives, Oral, Combined/therapeutic use&lt;/keyword&gt;&lt;keyword&gt;Dysmenorrhea/complications/*diagnosis/*therapy&lt;/keyword&gt;&lt;keyword&gt;Female&lt;/keyword&gt;&lt;keyword&gt;Humans&lt;/keyword&gt;&lt;keyword&gt;Medical History Taking&lt;/keyword&gt;&lt;keyword&gt;Pelvic Pain/etiology/physiopathology/therapy&lt;/keyword&gt;&lt;keyword&gt;Young Adult&lt;/keyword&gt;&lt;/keywords&gt;&lt;dates&gt;&lt;year&gt;2020&lt;/year&gt;&lt;pub-dates&gt;&lt;date&gt;Jan 21&lt;/date&gt;&lt;/pub-dates&gt;&lt;/dates&gt;&lt;isbn&gt;1538-3598 (Electronic)&amp;#xD;0098-7484 (Linking)&lt;/isbn&gt;&lt;accession-num&gt;31855238&lt;/accession-num&gt;&lt;urls&gt;&lt;related-urls&gt;&lt;url&gt;https://www.ncbi.nlm.nih.gov/pubmed/31855238&lt;/url&gt;&lt;/related-urls&gt;&lt;/urls&gt;&lt;electronic-resource-num&gt;https://doi.org/10.1001/jama.2019.16921&lt;/electronic-resource-num&gt;&lt;remote-database-name&gt;Medline&lt;/remote-database-name&gt;&lt;remote-database-provider&gt;NLM&lt;/remote-database-provider&gt;&lt;access-date&gt;11/8/2022&lt;/access-date&gt;&lt;/record&gt;&lt;/Cite&gt;&lt;/EndNote&gt;</w:instrText>
      </w:r>
      <w:r w:rsidR="00A449E4" w:rsidRPr="00E23F7D">
        <w:fldChar w:fldCharType="separate"/>
      </w:r>
      <w:r w:rsidR="002B6D09">
        <w:rPr>
          <w:noProof/>
        </w:rPr>
        <w:t>(</w:t>
      </w:r>
      <w:hyperlink w:anchor="_ENREF_98" w:tooltip="Kho, 2020 #91" w:history="1">
        <w:r w:rsidR="002E03B7">
          <w:rPr>
            <w:noProof/>
          </w:rPr>
          <w:t>98</w:t>
        </w:r>
      </w:hyperlink>
      <w:r w:rsidR="002B6D09">
        <w:rPr>
          <w:noProof/>
        </w:rPr>
        <w:t>)</w:t>
      </w:r>
      <w:r w:rsidR="00A449E4" w:rsidRPr="00E23F7D">
        <w:fldChar w:fldCharType="end"/>
      </w:r>
      <w:r w:rsidR="00A449E4" w:rsidRPr="00E23F7D">
        <w:t xml:space="preserve">. </w:t>
      </w:r>
      <w:r w:rsidRPr="00E23F7D">
        <w:t xml:space="preserve">Primary dysmenorrhoea describes painful menstrual bleeding, </w:t>
      </w:r>
      <w:r w:rsidR="00D808AB">
        <w:t>with some surveys reporting that it is</w:t>
      </w:r>
      <w:r w:rsidR="00D808AB" w:rsidRPr="00E23F7D">
        <w:t xml:space="preserve"> </w:t>
      </w:r>
      <w:r w:rsidRPr="00E23F7D">
        <w:t>experienced by 50-90% of people with menstrual cycles. Secondary dysmenorrhoea is attributed to underlying pelvic conditions such as endometriosis or fibroids</w:t>
      </w:r>
      <w:r w:rsidR="008253A4" w:rsidRPr="00E23F7D">
        <w:t xml:space="preserve"> in females </w:t>
      </w:r>
      <w:r w:rsidR="00E923D1" w:rsidRPr="00E23F7D">
        <w:t xml:space="preserve">who have menstruated previously </w:t>
      </w:r>
      <w:r w:rsidRPr="00E23F7D">
        <w:fldChar w:fldCharType="begin"/>
      </w:r>
      <w:r w:rsidR="002E03B7">
        <w:instrText xml:space="preserve"> ADDIN EN.CITE &lt;EndNote&gt;&lt;Cite&gt;&lt;Author&gt;Kho&lt;/Author&gt;&lt;Year&gt;2020&lt;/Year&gt;&lt;RecNum&gt;91&lt;/RecNum&gt;&lt;DisplayText&gt;(98)&lt;/DisplayText&gt;&lt;record&gt;&lt;rec-number&gt;91&lt;/rec-number&gt;&lt;foreign-keys&gt;&lt;key app="EN" db-id="fffa29epupvv03e2wadvw0dnd2t2azstt9v5" timestamp="1688446593"&gt;91&lt;/key&gt;&lt;/foreign-keys&gt;&lt;ref-type name="Journal Article"&gt;17&lt;/ref-type&gt;&lt;contributors&gt;&lt;authors&gt;&lt;author&gt;Kho, K. A.&lt;/author&gt;&lt;author&gt;Shields, J. K.&lt;/author&gt;&lt;/authors&gt;&lt;/contributors&gt;&lt;auth-address&gt;Division of Gynecology, Department of Obstetrics and Gynecology, University of Texas Southwestern Medical Center, Dallas.&lt;/auth-address&gt;&lt;titles&gt;&lt;title&gt;Diagnosis and Management of Primary Dysmenorrhea&lt;/title&gt;&lt;secondary-title&gt;JAMA&lt;/secondary-title&gt;&lt;/titles&gt;&lt;periodical&gt;&lt;full-title&gt;JAMA&lt;/full-title&gt;&lt;/periodical&gt;&lt;pages&gt;268-269&lt;/pages&gt;&lt;volume&gt;323&lt;/volume&gt;&lt;number&gt;3&lt;/number&gt;&lt;keywords&gt;&lt;keyword&gt;Absenteeism&lt;/keyword&gt;&lt;keyword&gt;Adolescent&lt;/keyword&gt;&lt;keyword&gt;Adult&lt;/keyword&gt;&lt;keyword&gt;Anti-Inflammatory Agents, Non-Steroidal/therapeutic use&lt;/keyword&gt;&lt;keyword&gt;Contraceptives, Oral, Combined/therapeutic use&lt;/keyword&gt;&lt;keyword&gt;Dysmenorrhea/complications/*diagnosis/*therapy&lt;/keyword&gt;&lt;keyword&gt;Female&lt;/keyword&gt;&lt;keyword&gt;Humans&lt;/keyword&gt;&lt;keyword&gt;Medical History Taking&lt;/keyword&gt;&lt;keyword&gt;Pelvic Pain/etiology/physiopathology/therapy&lt;/keyword&gt;&lt;keyword&gt;Young Adult&lt;/keyword&gt;&lt;/keywords&gt;&lt;dates&gt;&lt;year&gt;2020&lt;/year&gt;&lt;pub-dates&gt;&lt;date&gt;Jan 21&lt;/date&gt;&lt;/pub-dates&gt;&lt;/dates&gt;&lt;isbn&gt;1538-3598 (Electronic)&amp;#xD;0098-7484 (Linking)&lt;/isbn&gt;&lt;accession-num&gt;31855238&lt;/accession-num&gt;&lt;urls&gt;&lt;related-urls&gt;&lt;url&gt;https://www.ncbi.nlm.nih.gov/pubmed/31855238&lt;/url&gt;&lt;/related-urls&gt;&lt;/urls&gt;&lt;electronic-resource-num&gt;https://doi.org/10.1001/jama.2019.16921&lt;/electronic-resource-num&gt;&lt;remote-database-name&gt;Medline&lt;/remote-database-name&gt;&lt;remote-database-provider&gt;NLM&lt;/remote-database-provider&gt;&lt;access-date&gt;11/8/2022&lt;/access-date&gt;&lt;/record&gt;&lt;/Cite&gt;&lt;/EndNote&gt;</w:instrText>
      </w:r>
      <w:r w:rsidRPr="00E23F7D">
        <w:fldChar w:fldCharType="separate"/>
      </w:r>
      <w:r w:rsidR="002B6D09">
        <w:rPr>
          <w:noProof/>
        </w:rPr>
        <w:t>(</w:t>
      </w:r>
      <w:hyperlink w:anchor="_ENREF_98" w:tooltip="Kho, 2020 #91" w:history="1">
        <w:r w:rsidR="002E03B7">
          <w:rPr>
            <w:noProof/>
          </w:rPr>
          <w:t>98</w:t>
        </w:r>
      </w:hyperlink>
      <w:r w:rsidR="002B6D09">
        <w:rPr>
          <w:noProof/>
        </w:rPr>
        <w:t>)</w:t>
      </w:r>
      <w:r w:rsidRPr="00E23F7D">
        <w:fldChar w:fldCharType="end"/>
      </w:r>
      <w:r w:rsidRPr="00E23F7D">
        <w:t xml:space="preserve">. Amenorrhoea is the absence of menstruation, commonly due to a lack of hormonal function in the ovaries, which may result in infertility </w:t>
      </w:r>
      <w:r w:rsidRPr="00E23F7D">
        <w:fldChar w:fldCharType="begin"/>
      </w:r>
      <w:r w:rsidR="002E03B7">
        <w:instrText xml:space="preserve"> ADDIN EN.CITE &lt;EndNote&gt;&lt;Cite&gt;&lt;Author&gt;Practice Committee of American Society for Reproductive&lt;/Author&gt;&lt;Year&gt;2008&lt;/Year&gt;&lt;RecNum&gt;92&lt;/RecNum&gt;&lt;DisplayText&gt;(99)&lt;/DisplayText&gt;&lt;record&gt;&lt;rec-number&gt;92&lt;/rec-number&gt;&lt;foreign-keys&gt;&lt;key app="EN" db-id="fffa29epupvv03e2wadvw0dnd2t2azstt9v5" timestamp="1688446593"&gt;92&lt;/key&gt;&lt;/foreign-keys&gt;&lt;ref-type name="Journal Article"&gt;17&lt;/ref-type&gt;&lt;contributors&gt;&lt;authors&gt;&lt;author&gt;Practice Committee of American Society for Reproductive, Medicine&lt;/author&gt;&lt;/authors&gt;&lt;/contributors&gt;&lt;titles&gt;&lt;title&gt;Current evaluation of amenorrhea&lt;/title&gt;&lt;secondary-title&gt;Fertil Steril&lt;/secondary-title&gt;&lt;/titles&gt;&lt;pages&gt;S219-25&lt;/pages&gt;&lt;volume&gt;90&lt;/volume&gt;&lt;number&gt;5 Suppl&lt;/number&gt;&lt;keywords&gt;&lt;keyword&gt;Algorithms&lt;/keyword&gt;&lt;keyword&gt;Amenorrhea/blood/classification/*diagnosis/etiology&lt;/keyword&gt;&lt;keyword&gt;Female&lt;/keyword&gt;&lt;keyword&gt;Follicle Stimulating Hormone/blood&lt;/keyword&gt;&lt;keyword&gt;Humans&lt;/keyword&gt;&lt;keyword&gt;Hypothalamic Diseases/complications&lt;/keyword&gt;&lt;keyword&gt;Polycystic Ovary Syndrome/blood/complications/diagnosis&lt;/keyword&gt;&lt;keyword&gt;Prolactin/blood&lt;/keyword&gt;&lt;/keywords&gt;&lt;dates&gt;&lt;year&gt;2008&lt;/year&gt;&lt;pub-dates&gt;&lt;date&gt;Nov&lt;/date&gt;&lt;/pub-dates&gt;&lt;/dates&gt;&lt;publisher&gt;Elsevier&lt;/publisher&gt;&lt;isbn&gt;1556-5653 (Electronic)&amp;#xD;0015-0282 (Linking)&lt;/isbn&gt;&lt;accession-num&gt;19007635&lt;/accession-num&gt;&lt;urls&gt;&lt;related-urls&gt;&lt;url&gt;https://www.ncbi.nlm.nih.gov/pubmed/19007635&lt;/url&gt;&lt;/related-urls&gt;&lt;/urls&gt;&lt;electronic-resource-num&gt;https://doi.org/10.1016/j.fertnstert.2008.08.038&lt;/electronic-resource-num&gt;&lt;remote-database-name&gt;Medline&lt;/remote-database-name&gt;&lt;remote-database-provider&gt;NLM&lt;/remote-database-provider&gt;&lt;access-date&gt;2022/11/07&lt;/access-date&gt;&lt;/record&gt;&lt;/Cite&gt;&lt;/EndNote&gt;</w:instrText>
      </w:r>
      <w:r w:rsidRPr="00E23F7D">
        <w:fldChar w:fldCharType="separate"/>
      </w:r>
      <w:r w:rsidR="002B6D09">
        <w:rPr>
          <w:noProof/>
        </w:rPr>
        <w:t>(</w:t>
      </w:r>
      <w:hyperlink w:anchor="_ENREF_99" w:tooltip="Practice Committee of American Society for Reproductive, 2008 #92" w:history="1">
        <w:r w:rsidR="002E03B7">
          <w:rPr>
            <w:noProof/>
          </w:rPr>
          <w:t>99</w:t>
        </w:r>
      </w:hyperlink>
      <w:r w:rsidR="002B6D09">
        <w:rPr>
          <w:noProof/>
        </w:rPr>
        <w:t>)</w:t>
      </w:r>
      <w:r w:rsidRPr="00E23F7D">
        <w:fldChar w:fldCharType="end"/>
      </w:r>
      <w:r w:rsidRPr="00E23F7D">
        <w:t xml:space="preserve">. </w:t>
      </w:r>
      <w:r w:rsidR="00A449E4" w:rsidRPr="00E23F7D">
        <w:t xml:space="preserve">The most common causes of amenorrhoea include polycystic ovarian syndrome, hypothalamic amenorrhoea, ovarian failure and hyperprolactinemia </w:t>
      </w:r>
      <w:r w:rsidR="00A449E4" w:rsidRPr="00E23F7D">
        <w:fldChar w:fldCharType="begin"/>
      </w:r>
      <w:r w:rsidR="002E03B7">
        <w:instrText xml:space="preserve"> ADDIN EN.CITE &lt;EndNote&gt;&lt;Cite&gt;&lt;Author&gt;Practice Committee of American Society for Reproductive&lt;/Author&gt;&lt;Year&gt;2008&lt;/Year&gt;&lt;RecNum&gt;92&lt;/RecNum&gt;&lt;DisplayText&gt;(99)&lt;/DisplayText&gt;&lt;record&gt;&lt;rec-number&gt;92&lt;/rec-number&gt;&lt;foreign-keys&gt;&lt;key app="EN" db-id="fffa29epupvv03e2wadvw0dnd2t2azstt9v5" timestamp="1688446593"&gt;92&lt;/key&gt;&lt;/foreign-keys&gt;&lt;ref-type name="Journal Article"&gt;17&lt;/ref-type&gt;&lt;contributors&gt;&lt;authors&gt;&lt;author&gt;Practice Committee of American Society for Reproductive, Medicine&lt;/author&gt;&lt;/authors&gt;&lt;/contributors&gt;&lt;titles&gt;&lt;title&gt;Current evaluation of amenorrhea&lt;/title&gt;&lt;secondary-title&gt;Fertil Steril&lt;/secondary-title&gt;&lt;/titles&gt;&lt;pages&gt;S219-25&lt;/pages&gt;&lt;volume&gt;90&lt;/volume&gt;&lt;number&gt;5 Suppl&lt;/number&gt;&lt;keywords&gt;&lt;keyword&gt;Algorithms&lt;/keyword&gt;&lt;keyword&gt;Amenorrhea/blood/classification/*diagnosis/etiology&lt;/keyword&gt;&lt;keyword&gt;Female&lt;/keyword&gt;&lt;keyword&gt;Follicle Stimulating Hormone/blood&lt;/keyword&gt;&lt;keyword&gt;Humans&lt;/keyword&gt;&lt;keyword&gt;Hypothalamic Diseases/complications&lt;/keyword&gt;&lt;keyword&gt;Polycystic Ovary Syndrome/blood/complications/diagnosis&lt;/keyword&gt;&lt;keyword&gt;Prolactin/blood&lt;/keyword&gt;&lt;/keywords&gt;&lt;dates&gt;&lt;year&gt;2008&lt;/year&gt;&lt;pub-dates&gt;&lt;date&gt;Nov&lt;/date&gt;&lt;/pub-dates&gt;&lt;/dates&gt;&lt;publisher&gt;Elsevier&lt;/publisher&gt;&lt;isbn&gt;1556-5653 (Electronic)&amp;#xD;0015-0282 (Linking)&lt;/isbn&gt;&lt;accession-num&gt;19007635&lt;/accession-num&gt;&lt;urls&gt;&lt;related-urls&gt;&lt;url&gt;https://www.ncbi.nlm.nih.gov/pubmed/19007635&lt;/url&gt;&lt;/related-urls&gt;&lt;/urls&gt;&lt;electronic-resource-num&gt;https://doi.org/10.1016/j.fertnstert.2008.08.038&lt;/electronic-resource-num&gt;&lt;remote-database-name&gt;Medline&lt;/remote-database-name&gt;&lt;remote-database-provider&gt;NLM&lt;/remote-database-provider&gt;&lt;access-date&gt;2022/11/07&lt;/access-date&gt;&lt;/record&gt;&lt;/Cite&gt;&lt;/EndNote&gt;</w:instrText>
      </w:r>
      <w:r w:rsidR="00A449E4" w:rsidRPr="00E23F7D">
        <w:fldChar w:fldCharType="separate"/>
      </w:r>
      <w:r w:rsidR="002B6D09">
        <w:rPr>
          <w:noProof/>
        </w:rPr>
        <w:t>(</w:t>
      </w:r>
      <w:hyperlink w:anchor="_ENREF_99" w:tooltip="Practice Committee of American Society for Reproductive, 2008 #92" w:history="1">
        <w:r w:rsidR="002E03B7">
          <w:rPr>
            <w:noProof/>
          </w:rPr>
          <w:t>99</w:t>
        </w:r>
      </w:hyperlink>
      <w:r w:rsidR="002B6D09">
        <w:rPr>
          <w:noProof/>
        </w:rPr>
        <w:t>)</w:t>
      </w:r>
      <w:r w:rsidR="00A449E4" w:rsidRPr="00E23F7D">
        <w:fldChar w:fldCharType="end"/>
      </w:r>
      <w:r w:rsidR="00A449E4" w:rsidRPr="00E23F7D">
        <w:t>.</w:t>
      </w:r>
      <w:r w:rsidR="00B3036D" w:rsidRPr="00B3036D">
        <w:t xml:space="preserve"> </w:t>
      </w:r>
      <w:r w:rsidR="00B3036D" w:rsidRPr="00E23F7D">
        <w:t xml:space="preserve">Endometriosis is a chronic inflammatory condition characterised by abnormal growth of endometrial-like tissue outside the uterine cavity </w:t>
      </w:r>
      <w:r w:rsidR="00B3036D" w:rsidRPr="00E23F7D">
        <w:fldChar w:fldCharType="begin">
          <w:fldData xml:space="preserve">PEVuZE5vdGU+PENpdGU+PEF1dGhvcj5EdW5zZWxtYW48L0F1dGhvcj48WWVhcj4yMDE0PC9ZZWFy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</w:fldData>
        </w:fldChar>
      </w:r>
      <w:r w:rsidR="002E03B7">
        <w:instrText xml:space="preserve"> ADDIN EN.CITE </w:instrText>
      </w:r>
      <w:r w:rsidR="002E03B7">
        <w:fldChar w:fldCharType="begin">
          <w:fldData xml:space="preserve">PEVuZE5vdGU+PENpdGU+PEF1dGhvcj5EdW5zZWxtYW48L0F1dGhvcj48WWVhcj4yMDE0PC9ZZWFy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</w:fldData>
        </w:fldChar>
      </w:r>
      <w:r w:rsidR="002E03B7">
        <w:instrText xml:space="preserve"> ADDIN EN.CITE.DATA </w:instrText>
      </w:r>
      <w:r w:rsidR="002E03B7">
        <w:fldChar w:fldCharType="end"/>
      </w:r>
      <w:r w:rsidR="00B3036D" w:rsidRPr="00E23F7D">
        <w:fldChar w:fldCharType="separate"/>
      </w:r>
      <w:r w:rsidR="002B6D09">
        <w:rPr>
          <w:noProof/>
        </w:rPr>
        <w:t>(</w:t>
      </w:r>
      <w:hyperlink w:anchor="_ENREF_100" w:tooltip="Dunselman, 2014 #90" w:history="1">
        <w:r w:rsidR="002E03B7">
          <w:rPr>
            <w:noProof/>
          </w:rPr>
          <w:t>100</w:t>
        </w:r>
      </w:hyperlink>
      <w:r w:rsidR="002B6D09">
        <w:rPr>
          <w:noProof/>
        </w:rPr>
        <w:t>)</w:t>
      </w:r>
      <w:r w:rsidR="00B3036D" w:rsidRPr="00E23F7D">
        <w:fldChar w:fldCharType="end"/>
      </w:r>
      <w:r w:rsidR="00B3036D" w:rsidRPr="00E23F7D">
        <w:t xml:space="preserve">. </w:t>
      </w:r>
      <w:r w:rsidR="00B3036D">
        <w:t xml:space="preserve">The </w:t>
      </w:r>
      <w:r w:rsidR="00B3036D" w:rsidRPr="00E23F7D">
        <w:t>aetiology behind endometriosis</w:t>
      </w:r>
      <w:r w:rsidR="00B3036D">
        <w:t xml:space="preserve"> </w:t>
      </w:r>
      <w:r w:rsidR="00BF408B">
        <w:t xml:space="preserve">is </w:t>
      </w:r>
      <w:r w:rsidR="00B3036D">
        <w:t>not known</w:t>
      </w:r>
      <w:r w:rsidR="00B3036D" w:rsidRPr="00E23F7D">
        <w:t>.</w:t>
      </w:r>
    </w:p>
    <w:p w14:paraId="02EADD33" w14:textId="618FE1A8" w:rsidR="005634AD" w:rsidRPr="00E23F7D" w:rsidRDefault="005634AD" w:rsidP="005634AD">
      <w:r w:rsidRPr="00E23F7D">
        <w:t xml:space="preserve">The prevalence of </w:t>
      </w:r>
      <w:r w:rsidR="00D03D15">
        <w:t xml:space="preserve">moderate to severe </w:t>
      </w:r>
      <w:r w:rsidRPr="00E23F7D">
        <w:t xml:space="preserve">dysmenorrhoea is estimated to affect </w:t>
      </w:r>
      <w:r w:rsidR="00614006">
        <w:t>44.2%</w:t>
      </w:r>
      <w:r w:rsidRPr="00E23F7D">
        <w:t xml:space="preserve"> of </w:t>
      </w:r>
      <w:r w:rsidR="00614006">
        <w:t>Australian</w:t>
      </w:r>
      <w:r w:rsidRPr="00E23F7D">
        <w:t xml:space="preserve"> women </w:t>
      </w:r>
      <w:r w:rsidR="00614006">
        <w:t>aged 18 to 39</w:t>
      </w:r>
      <w:r w:rsidRPr="00E23F7D">
        <w:t xml:space="preserve"> </w:t>
      </w:r>
      <w:r w:rsidRPr="00E23F7D">
        <w:fldChar w:fldCharType="begin"/>
      </w:r>
      <w:r w:rsidR="002B6D09">
        <w:instrText xml:space="preserve"> ADDIN EN.CITE &lt;EndNote&gt;&lt;Cite&gt;&lt;Author&gt;Osayande&lt;/Author&gt;&lt;Year&gt;2014&lt;/Year&gt;&lt;RecNum&gt;94&lt;/RecNum&gt;&lt;DisplayText&gt;(101)&lt;/DisplayText&gt;&lt;record&gt;&lt;rec-number&gt;94&lt;/rec-number&gt;&lt;foreign-keys&gt;&lt;key app="EN" db-id="fffa29epupvv03e2wadvw0dnd2t2azstt9v5" timestamp="1688446593"&gt;94&lt;/key&gt;&lt;/foreign-keys&gt;&lt;ref-type name="Journal Article"&gt;17&lt;/ref-type&gt;&lt;contributors&gt;&lt;authors&gt;&lt;author&gt;Osayande, A. S.&lt;/author&gt;&lt;author&gt;Mehulic, S.&lt;/author&gt;&lt;/authors&gt;&lt;/contributors&gt;&lt;auth-address&gt;University of Texas Southwestern Medical Center, Dallas, TX, USA.&lt;/auth-address&gt;&lt;titles&gt;&lt;title&gt;Diagnosis and initial management of dysmenorrhea&lt;/title&gt;&lt;secondary-title&gt;Am Fam Physician&lt;/secondary-title&gt;&lt;/titles&gt;&lt;periodical&gt;&lt;full-title&gt;Am Fam Physician&lt;/full-title&gt;&lt;/periodical&gt;&lt;pages&gt;341-6&lt;/pages&gt;&lt;volume&gt;89&lt;/volume&gt;&lt;number&gt;5&lt;/number&gt;&lt;keywords&gt;&lt;keyword&gt;Anti-Infective Agents/*therapeutic use&lt;/keyword&gt;&lt;keyword&gt;Contraceptives, Oral, Hormonal/*therapeutic use&lt;/keyword&gt;&lt;keyword&gt;*Disease Management&lt;/keyword&gt;&lt;keyword&gt;Dysmenorrhea/*diagnosis/*therapy&lt;/keyword&gt;&lt;keyword&gt;Exercise Therapy/*methods&lt;/keyword&gt;&lt;keyword&gt;Female&lt;/keyword&gt;&lt;keyword&gt;Humans&lt;/keyword&gt;&lt;keyword&gt;Physical Examination&lt;/keyword&gt;&lt;keyword&gt;Prognosis&lt;/keyword&gt;&lt;/keywords&gt;&lt;dates&gt;&lt;year&gt;2014&lt;/year&gt;&lt;pub-dates&gt;&lt;date&gt;Mar 1&lt;/date&gt;&lt;/pub-dates&gt;&lt;/dates&gt;&lt;isbn&gt;1532-0650 (Electronic)&amp;#xD;0002-838X (Linking)&lt;/isbn&gt;&lt;accession-num&gt;24695505&lt;/accession-num&gt;&lt;urls&gt;&lt;related-urls&gt;&lt;url&gt;https://www.ncbi.nlm.nih.gov/pubmed/24695505&lt;/url&gt;&lt;/related-urls&gt;&lt;/urls&gt;&lt;remote-database-name&gt;Medline&lt;/remote-database-name&gt;&lt;remote-database-provider&gt;NLM&lt;/remote-database-provider&gt;&lt;language&gt;eng&lt;/language&gt;&lt;/record&gt;&lt;/Cite&gt;&lt;/EndNote&gt;</w:instrText>
      </w:r>
      <w:r w:rsidRPr="00E23F7D">
        <w:fldChar w:fldCharType="separate"/>
      </w:r>
      <w:r w:rsidR="002B6D09">
        <w:rPr>
          <w:noProof/>
        </w:rPr>
        <w:t>(</w:t>
      </w:r>
      <w:hyperlink w:anchor="_ENREF_101" w:tooltip="Osayande, 2014 #94" w:history="1">
        <w:r w:rsidR="002E03B7">
          <w:rPr>
            <w:noProof/>
          </w:rPr>
          <w:t>101</w:t>
        </w:r>
      </w:hyperlink>
      <w:r w:rsidR="002B6D09">
        <w:rPr>
          <w:noProof/>
        </w:rPr>
        <w:t>)</w:t>
      </w:r>
      <w:r w:rsidRPr="00E23F7D">
        <w:fldChar w:fldCharType="end"/>
      </w:r>
      <w:r w:rsidRPr="00E23F7D">
        <w:t>. At the same time, amenorrhoea not due to pregnancy, lactation or menopause affects between 3</w:t>
      </w:r>
      <w:r w:rsidR="001E0574">
        <w:t xml:space="preserve">% and </w:t>
      </w:r>
      <w:r w:rsidRPr="00E23F7D">
        <w:t>4% of</w:t>
      </w:r>
      <w:r w:rsidRPr="00E23F7D" w:rsidDel="00CD5945">
        <w:t xml:space="preserve"> </w:t>
      </w:r>
      <w:r w:rsidR="00CD5945" w:rsidRPr="00E23F7D">
        <w:t>females</w:t>
      </w:r>
      <w:r w:rsidRPr="00E23F7D">
        <w:t xml:space="preserve"> </w:t>
      </w:r>
      <w:r w:rsidRPr="00E23F7D">
        <w:fldChar w:fldCharType="begin"/>
      </w:r>
      <w:r w:rsidR="002E03B7">
        <w:instrText xml:space="preserve"> ADDIN EN.CITE &lt;EndNote&gt;&lt;Cite&gt;&lt;Author&gt;Practice Committee of American Society for Reproductive&lt;/Author&gt;&lt;Year&gt;2008&lt;/Year&gt;&lt;RecNum&gt;92&lt;/RecNum&gt;&lt;DisplayText&gt;(99)&lt;/DisplayText&gt;&lt;record&gt;&lt;rec-number&gt;92&lt;/rec-number&gt;&lt;foreign-keys&gt;&lt;key app="EN" db-id="fffa29epupvv03e2wadvw0dnd2t2azstt9v5" timestamp="1688446593"&gt;92&lt;/key&gt;&lt;/foreign-keys&gt;&lt;ref-type name="Journal Article"&gt;17&lt;/ref-type&gt;&lt;contributors&gt;&lt;authors&gt;&lt;author&gt;Practice Committee of American Society for Reproductive, Medicine&lt;/author&gt;&lt;/authors&gt;&lt;/contributors&gt;&lt;titles&gt;&lt;title&gt;Current evaluation of amenorrhea&lt;/title&gt;&lt;secondary-title&gt;Fertil Steril&lt;/secondary-title&gt;&lt;/titles&gt;&lt;pages&gt;S219-25&lt;/pages&gt;&lt;volume&gt;90&lt;/volume&gt;&lt;number&gt;5 Suppl&lt;/number&gt;&lt;keywords&gt;&lt;keyword&gt;Algorithms&lt;/keyword&gt;&lt;keyword&gt;Amenorrhea/blood/classification/*diagnosis/etiology&lt;/keyword&gt;&lt;keyword&gt;Female&lt;/keyword&gt;&lt;keyword&gt;Follicle Stimulating Hormone/blood&lt;/keyword&gt;&lt;keyword&gt;Humans&lt;/keyword&gt;&lt;keyword&gt;Hypothalamic Diseases/complications&lt;/keyword&gt;&lt;keyword&gt;Polycystic Ovary Syndrome/blood/complications/diagnosis&lt;/keyword&gt;&lt;keyword&gt;Prolactin/blood&lt;/keyword&gt;&lt;/keywords&gt;&lt;dates&gt;&lt;year&gt;2008&lt;/year&gt;&lt;pub-dates&gt;&lt;date&gt;Nov&lt;/date&gt;&lt;/pub-dates&gt;&lt;/dates&gt;&lt;publisher&gt;Elsevier&lt;/publisher&gt;&lt;isbn&gt;1556-5653 (Electronic)&amp;#xD;0015-0282 (Linking)&lt;/isbn&gt;&lt;accession-num&gt;19007635&lt;/accession-num&gt;&lt;urls&gt;&lt;related-urls&gt;&lt;url&gt;https://www.ncbi.nlm.nih.gov/pubmed/19007635&lt;/url&gt;&lt;/related-urls&gt;&lt;/urls&gt;&lt;electronic-resource-num&gt;https://doi.org/10.1016/j.fertnstert.2008.08.038&lt;/electronic-resource-num&gt;&lt;remote-database-name&gt;Medline&lt;/remote-database-name&gt;&lt;remote-database-provider&gt;NLM&lt;/remote-database-provider&gt;&lt;access-date&gt;2022/11/07&lt;/access-date&gt;&lt;/record&gt;&lt;/Cite&gt;&lt;/EndNote&gt;</w:instrText>
      </w:r>
      <w:r w:rsidRPr="00E23F7D">
        <w:fldChar w:fldCharType="separate"/>
      </w:r>
      <w:r w:rsidR="002B6D09">
        <w:rPr>
          <w:noProof/>
        </w:rPr>
        <w:t>(</w:t>
      </w:r>
      <w:hyperlink w:anchor="_ENREF_99" w:tooltip="Practice Committee of American Society for Reproductive, 2008 #92" w:history="1">
        <w:r w:rsidR="002E03B7">
          <w:rPr>
            <w:noProof/>
          </w:rPr>
          <w:t>99</w:t>
        </w:r>
      </w:hyperlink>
      <w:r w:rsidR="002B6D09">
        <w:rPr>
          <w:noProof/>
        </w:rPr>
        <w:t>)</w:t>
      </w:r>
      <w:r w:rsidRPr="00E23F7D">
        <w:fldChar w:fldCharType="end"/>
      </w:r>
      <w:r w:rsidRPr="00E23F7D">
        <w:t xml:space="preserve">. </w:t>
      </w:r>
      <w:r w:rsidR="007638A1" w:rsidRPr="00E23F7D">
        <w:t xml:space="preserve">Endometriosis affects 10-15% of all females of reproductive age and 70% of females with chronic pelvic pain </w:t>
      </w:r>
      <w:r w:rsidR="007638A1" w:rsidRPr="00E23F7D">
        <w:fldChar w:fldCharType="begin">
          <w:fldData xml:space="preserve">PEVuZE5vdGU+PENpdGU+PEF1dGhvcj5QYXJhc2FyPC9BdXRob3I+PFllYXI+MjAxNzwvWWVhcj48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</w:fldData>
        </w:fldChar>
      </w:r>
      <w:r w:rsidR="002E03B7">
        <w:instrText xml:space="preserve"> ADDIN EN.CITE </w:instrText>
      </w:r>
      <w:r w:rsidR="002E03B7">
        <w:fldChar w:fldCharType="begin">
          <w:fldData xml:space="preserve">PEVuZE5vdGU+PENpdGU+PEF1dGhvcj5QYXJhc2FyPC9BdXRob3I+PFllYXI+MjAxNzwvWWVhcj48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</w:fldData>
        </w:fldChar>
      </w:r>
      <w:r w:rsidR="002E03B7">
        <w:instrText xml:space="preserve"> ADDIN EN.CITE.DATA </w:instrText>
      </w:r>
      <w:r w:rsidR="002E03B7">
        <w:fldChar w:fldCharType="end"/>
      </w:r>
      <w:r w:rsidR="007638A1" w:rsidRPr="00E23F7D">
        <w:fldChar w:fldCharType="separate"/>
      </w:r>
      <w:r w:rsidR="002B6D09">
        <w:rPr>
          <w:noProof/>
        </w:rPr>
        <w:t>(</w:t>
      </w:r>
      <w:hyperlink w:anchor="_ENREF_102" w:tooltip="Parasar, 2017 #93" w:history="1">
        <w:r w:rsidR="002E03B7">
          <w:rPr>
            <w:noProof/>
          </w:rPr>
          <w:t>102</w:t>
        </w:r>
      </w:hyperlink>
      <w:r w:rsidR="002B6D09">
        <w:rPr>
          <w:noProof/>
        </w:rPr>
        <w:t>)</w:t>
      </w:r>
      <w:r w:rsidR="007638A1" w:rsidRPr="00E23F7D">
        <w:fldChar w:fldCharType="end"/>
      </w:r>
      <w:r w:rsidR="007638A1" w:rsidRPr="00E23F7D">
        <w:t>. Typically, the diagnosis of endometriosis is often delayed, impairing the quality of life for many females, and resulting in unnecessary pain and, in some cases, infertility.</w:t>
      </w:r>
    </w:p>
    <w:p w14:paraId="0734AF8B" w14:textId="0ED8357D" w:rsidR="005634AD" w:rsidRPr="00E23F7D" w:rsidRDefault="005634AD" w:rsidP="005C351F">
      <w:r w:rsidRPr="00E23F7D">
        <w:t xml:space="preserve">Therapeutic options for most menstrual conditions include nonsteroidal anti-inflammatory drugs and hormonal contraceptives </w:t>
      </w:r>
      <w:r w:rsidRPr="00E23F7D">
        <w:fldChar w:fldCharType="begin"/>
      </w:r>
      <w:r w:rsidR="002E03B7">
        <w:instrText xml:space="preserve"> ADDIN EN.CITE &lt;EndNote&gt;&lt;Cite&gt;&lt;Author&gt;Kho&lt;/Author&gt;&lt;Year&gt;2020&lt;/Year&gt;&lt;RecNum&gt;91&lt;/RecNum&gt;&lt;DisplayText&gt;(98)&lt;/DisplayText&gt;&lt;record&gt;&lt;rec-number&gt;91&lt;/rec-number&gt;&lt;foreign-keys&gt;&lt;key app="EN" db-id="fffa29epupvv03e2wadvw0dnd2t2azstt9v5" timestamp="1688446593"&gt;91&lt;/key&gt;&lt;/foreign-keys&gt;&lt;ref-type name="Journal Article"&gt;17&lt;/ref-type&gt;&lt;contributors&gt;&lt;authors&gt;&lt;author&gt;Kho, K. A.&lt;/author&gt;&lt;author&gt;Shields, J. K.&lt;/author&gt;&lt;/authors&gt;&lt;/contributors&gt;&lt;auth-address&gt;Division of Gynecology, Department of Obstetrics and Gynecology, University of Texas Southwestern Medical Center, Dallas.&lt;/auth-address&gt;&lt;titles&gt;&lt;title&gt;Diagnosis and Management of Primary Dysmenorrhea&lt;/title&gt;&lt;secondary-title&gt;JAMA&lt;/secondary-title&gt;&lt;/titles&gt;&lt;periodical&gt;&lt;full-title&gt;JAMA&lt;/full-title&gt;&lt;/periodical&gt;&lt;pages&gt;268-269&lt;/pages&gt;&lt;volume&gt;323&lt;/volume&gt;&lt;number&gt;3&lt;/number&gt;&lt;keywords&gt;&lt;keyword&gt;Absenteeism&lt;/keyword&gt;&lt;keyword&gt;Adolescent&lt;/keyword&gt;&lt;keyword&gt;Adult&lt;/keyword&gt;&lt;keyword&gt;Anti-Inflammatory Agents, Non-Steroidal/therapeutic use&lt;/keyword&gt;&lt;keyword&gt;Contraceptives, Oral, Combined/therapeutic use&lt;/keyword&gt;&lt;keyword&gt;Dysmenorrhea/complications/*diagnosis/*therapy&lt;/keyword&gt;&lt;keyword&gt;Female&lt;/keyword&gt;&lt;keyword&gt;Humans&lt;/keyword&gt;&lt;keyword&gt;Medical History Taking&lt;/keyword&gt;&lt;keyword&gt;Pelvic Pain/etiology/physiopathology/therapy&lt;/keyword&gt;&lt;keyword&gt;Young Adult&lt;/keyword&gt;&lt;/keywords&gt;&lt;dates&gt;&lt;year&gt;2020&lt;/year&gt;&lt;pub-dates&gt;&lt;date&gt;Jan 21&lt;/date&gt;&lt;/pub-dates&gt;&lt;/dates&gt;&lt;isbn&gt;1538-3598 (Electronic)&amp;#xD;0098-7484 (Linking)&lt;/isbn&gt;&lt;accession-num&gt;31855238&lt;/accession-num&gt;&lt;urls&gt;&lt;related-urls&gt;&lt;url&gt;https://www.ncbi.nlm.nih.gov/pubmed/31855238&lt;/url&gt;&lt;/related-urls&gt;&lt;/urls&gt;&lt;electronic-resource-num&gt;https://doi.org/10.1001/jama.2019.16921&lt;/electronic-resource-num&gt;&lt;remote-database-name&gt;Medline&lt;/remote-database-name&gt;&lt;remote-database-provider&gt;NLM&lt;/remote-database-provider&gt;&lt;access-date&gt;11/8/2022&lt;/access-date&gt;&lt;/record&gt;&lt;/Cite&gt;&lt;/EndNote&gt;</w:instrText>
      </w:r>
      <w:r w:rsidRPr="00E23F7D">
        <w:fldChar w:fldCharType="separate"/>
      </w:r>
      <w:r w:rsidR="002B6D09">
        <w:rPr>
          <w:noProof/>
        </w:rPr>
        <w:t>(</w:t>
      </w:r>
      <w:hyperlink w:anchor="_ENREF_98" w:tooltip="Kho, 2020 #91" w:history="1">
        <w:r w:rsidR="002E03B7">
          <w:rPr>
            <w:noProof/>
          </w:rPr>
          <w:t>98</w:t>
        </w:r>
      </w:hyperlink>
      <w:r w:rsidR="002B6D09">
        <w:rPr>
          <w:noProof/>
        </w:rPr>
        <w:t>)</w:t>
      </w:r>
      <w:r w:rsidRPr="00E23F7D">
        <w:fldChar w:fldCharType="end"/>
      </w:r>
      <w:r w:rsidRPr="00E23F7D">
        <w:t xml:space="preserve">. The primary aim of treatment is to provide symptomatic relief and improve quality of life by reducing pain and discomfort. </w:t>
      </w:r>
      <w:r w:rsidR="00D24469" w:rsidRPr="00E23F7D">
        <w:t xml:space="preserve">A variety of WHM </w:t>
      </w:r>
      <w:r w:rsidR="00D14C55" w:rsidRPr="00E23F7D">
        <w:t xml:space="preserve">such as </w:t>
      </w:r>
      <w:r w:rsidR="001E4479">
        <w:t>withania</w:t>
      </w:r>
      <w:r w:rsidR="00D14C55" w:rsidRPr="00E23F7D">
        <w:t xml:space="preserve">, chamomile, curcumin, ginger, lavender and peppermint are </w:t>
      </w:r>
      <w:r w:rsidR="00D24469" w:rsidRPr="00E23F7D">
        <w:t xml:space="preserve">suggested </w:t>
      </w:r>
      <w:r w:rsidR="00D14C55" w:rsidRPr="00E23F7D">
        <w:t xml:space="preserve">to </w:t>
      </w:r>
      <w:r w:rsidR="00183F5D" w:rsidRPr="00E23F7D">
        <w:t xml:space="preserve">help </w:t>
      </w:r>
      <w:r w:rsidRPr="00E23F7D">
        <w:t xml:space="preserve">relieve </w:t>
      </w:r>
      <w:r w:rsidR="00183F5D" w:rsidRPr="00E23F7D">
        <w:t xml:space="preserve">symptoms associated with </w:t>
      </w:r>
      <w:r w:rsidRPr="00E23F7D">
        <w:t>menstrual conditions</w:t>
      </w:r>
      <w:r w:rsidR="005C351F" w:rsidRPr="00E23F7D">
        <w:t>, but</w:t>
      </w:r>
      <w:r w:rsidRPr="00E23F7D">
        <w:t xml:space="preserve"> </w:t>
      </w:r>
      <w:r w:rsidR="00183F5D" w:rsidRPr="00E23F7D">
        <w:t>specific treatments or recommendations are</w:t>
      </w:r>
      <w:r w:rsidR="005C5E00" w:rsidRPr="00E23F7D">
        <w:t xml:space="preserve"> lacking</w:t>
      </w:r>
      <w:r w:rsidR="00346CC3" w:rsidRPr="00E23F7D">
        <w:t xml:space="preserve"> </w:t>
      </w:r>
      <w:r w:rsidR="00346CC3" w:rsidRPr="00E23F7D">
        <w:fldChar w:fldCharType="begin"/>
      </w:r>
      <w:r w:rsidR="002B6D09">
        <w:instrText xml:space="preserve"> ADDIN EN.CITE &lt;EndNote&gt;&lt;Cite&gt;&lt;Author&gt;Endometriosis Australia&lt;/Author&gt;&lt;Year&gt;2023&lt;/Year&gt;&lt;RecNum&gt;1407&lt;/RecNum&gt;&lt;DisplayText&gt;(103, 104)&lt;/DisplayText&gt;&lt;record&gt;&lt;rec-number&gt;1407&lt;/rec-number&gt;&lt;foreign-keys&gt;&lt;key app="EN" db-id="fffa29epupvv03e2wadvw0dnd2t2azstt9v5" timestamp="1690267653"&gt;1407&lt;/key&gt;&lt;/foreign-keys&gt;&lt;ref-type name="Electronic Article"&gt;43&lt;/ref-type&gt;&lt;contributors&gt;&lt;authors&gt;&lt;author&gt;Endometriosis Australia,&lt;/author&gt;&lt;/authors&gt;&lt;/contributors&gt;&lt;titles&gt;&lt;title&gt;Management and Treatment&lt;/title&gt;&lt;/titles&gt;&lt;dates&gt;&lt;year&gt;2023&lt;/year&gt;&lt;pub-dates&gt;&lt;date&gt;July 2023&lt;/date&gt;&lt;/pub-dates&gt;&lt;/dates&gt;&lt;publisher&gt;Endometriosis Australia,&lt;/publisher&gt;&lt;urls&gt;&lt;related-urls&gt;&lt;url&gt;https://endometriosisaustralia.org/management-and-treatment/&lt;/url&gt;&lt;/related-urls&gt;&lt;/urls&gt;&lt;/record&gt;&lt;/Cite&gt;&lt;Cite&gt;&lt;Author&gt;Pelvic Pain Foundation of Australia&lt;/Author&gt;&lt;Year&gt;2022&lt;/Year&gt;&lt;RecNum&gt;1408&lt;/RecNum&gt;&lt;record&gt;&lt;rec-number&gt;1408&lt;/rec-number&gt;&lt;foreign-keys&gt;&lt;key app="EN" db-id="fffa29epupvv03e2wadvw0dnd2t2azstt9v5" timestamp="1690268262"&gt;1408&lt;/key&gt;&lt;/foreign-keys&gt;&lt;ref-type name="Electronic Article"&gt;43&lt;/ref-type&gt;&lt;contributors&gt;&lt;authors&gt;&lt;author&gt;Pelvic Pain Foundation of Australia,&lt;/author&gt;&lt;/authors&gt;&lt;/contributors&gt;&lt;titles&gt;&lt;title&gt;Management of Chronic Pelvic Pain&lt;/title&gt;&lt;/titles&gt;&lt;dates&gt;&lt;year&gt;2022&lt;/year&gt;&lt;pub-dates&gt;&lt;date&gt;July 2023&lt;/date&gt;&lt;/pub-dates&gt;&lt;/dates&gt;&lt;urls&gt;&lt;related-urls&gt;&lt;url&gt;https://www.pelvicpain.org.au/learn/for-health-professionals/for-health-professionals-management-of-chronic-pelvic-pain/&lt;/url&gt;&lt;/related-urls&gt;&lt;/urls&gt;&lt;/record&gt;&lt;/Cite&gt;&lt;/EndNote&gt;</w:instrText>
      </w:r>
      <w:r w:rsidR="00346CC3" w:rsidRPr="00E23F7D">
        <w:fldChar w:fldCharType="separate"/>
      </w:r>
      <w:r w:rsidR="002B6D09">
        <w:rPr>
          <w:noProof/>
        </w:rPr>
        <w:t>(</w:t>
      </w:r>
      <w:hyperlink w:anchor="_ENREF_103" w:tooltip="Endometriosis Australia, 2023 #1407" w:history="1">
        <w:r w:rsidR="002E03B7">
          <w:rPr>
            <w:noProof/>
          </w:rPr>
          <w:t>103</w:t>
        </w:r>
      </w:hyperlink>
      <w:r w:rsidR="002B6D09">
        <w:rPr>
          <w:noProof/>
        </w:rPr>
        <w:t xml:space="preserve">, </w:t>
      </w:r>
      <w:hyperlink w:anchor="_ENREF_104" w:tooltip="Pelvic Pain Foundation of Australia, 2022 #1408" w:history="1">
        <w:r w:rsidR="002E03B7">
          <w:rPr>
            <w:noProof/>
          </w:rPr>
          <w:t>104</w:t>
        </w:r>
      </w:hyperlink>
      <w:r w:rsidR="002B6D09">
        <w:rPr>
          <w:noProof/>
        </w:rPr>
        <w:t>)</w:t>
      </w:r>
      <w:r w:rsidR="00346CC3" w:rsidRPr="00E23F7D">
        <w:fldChar w:fldCharType="end"/>
      </w:r>
      <w:r w:rsidRPr="00E23F7D">
        <w:t xml:space="preserve">.  </w:t>
      </w:r>
    </w:p>
    <w:p w14:paraId="0B3F1BF4" w14:textId="24CAAA96" w:rsidR="005634AD" w:rsidRPr="00E23F7D" w:rsidRDefault="005634AD" w:rsidP="005634AD">
      <w:pPr>
        <w:pStyle w:val="Heading3"/>
      </w:pPr>
      <w:bookmarkStart w:id="132" w:name="_Toc183697508"/>
      <w:r w:rsidRPr="00E23F7D">
        <w:t xml:space="preserve">Description of </w:t>
      </w:r>
      <w:r w:rsidR="007638A1">
        <w:t>reviews</w:t>
      </w:r>
      <w:bookmarkEnd w:id="132"/>
    </w:p>
    <w:p w14:paraId="6A57858A" w14:textId="3D7A9781" w:rsidR="00BF6F6E" w:rsidRPr="00E23F7D" w:rsidRDefault="00E60453" w:rsidP="005634AD">
      <w:pPr>
        <w:pStyle w:val="BodyText"/>
      </w:pPr>
      <w:r w:rsidRPr="00E23F7D">
        <w:t>There were 14</w:t>
      </w:r>
      <w:r w:rsidR="005634AD" w:rsidRPr="00E23F7D">
        <w:t xml:space="preserve"> citations </w:t>
      </w:r>
      <w:r w:rsidR="005634AD" w:rsidRPr="00E23F7D">
        <w:fldChar w:fldCharType="begin">
          <w:fldData xml:space="preserve">PEVuZE5vdGU+PENpdGU+PEF1dGhvcj5OZWdpPC9BdXRob3I+PFllYXI+MjAyMTwvWWVhcj48UmVj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</w:fldData>
        </w:fldChar>
      </w:r>
      <w:r w:rsidR="002E03B7">
        <w:instrText xml:space="preserve"> ADDIN EN.CITE </w:instrText>
      </w:r>
      <w:r w:rsidR="002E03B7">
        <w:fldChar w:fldCharType="begin">
          <w:fldData xml:space="preserve">PEVuZE5vdGU+PENpdGU+PEF1dGhvcj5OZWdpPC9BdXRob3I+PFllYXI+MjAyMTwvWWVhcj48UmVj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</w:fldData>
        </w:fldChar>
      </w:r>
      <w:r w:rsidR="002E03B7">
        <w:instrText xml:space="preserve"> ADDIN EN.CITE.DATA </w:instrText>
      </w:r>
      <w:r w:rsidR="002E03B7">
        <w:fldChar w:fldCharType="end"/>
      </w:r>
      <w:r w:rsidR="005634AD" w:rsidRPr="00E23F7D">
        <w:fldChar w:fldCharType="separate"/>
      </w:r>
      <w:r w:rsidR="00346933">
        <w:rPr>
          <w:noProof/>
        </w:rPr>
        <w:t>(</w:t>
      </w:r>
      <w:hyperlink w:anchor="_ENREF_64" w:tooltip="Anh, 2020 #63" w:history="1">
        <w:r w:rsidR="002E03B7">
          <w:rPr>
            <w:noProof/>
          </w:rPr>
          <w:t>64</w:t>
        </w:r>
      </w:hyperlink>
      <w:r w:rsidR="00346933">
        <w:rPr>
          <w:noProof/>
        </w:rPr>
        <w:t xml:space="preserve">, </w:t>
      </w:r>
      <w:hyperlink w:anchor="_ENREF_73" w:tooltip="Lakhan, 2015 #75" w:history="1">
        <w:r w:rsidR="002E03B7">
          <w:rPr>
            <w:noProof/>
          </w:rPr>
          <w:t>73</w:t>
        </w:r>
      </w:hyperlink>
      <w:r w:rsidR="00346933">
        <w:rPr>
          <w:noProof/>
        </w:rPr>
        <w:t xml:space="preserve">, </w:t>
      </w:r>
      <w:hyperlink w:anchor="_ENREF_105" w:tooltip="Negi, 2021 #1213" w:history="1">
        <w:r w:rsidR="002E03B7">
          <w:rPr>
            <w:noProof/>
          </w:rPr>
          <w:t>105-116</w:t>
        </w:r>
      </w:hyperlink>
      <w:r w:rsidR="00346933">
        <w:rPr>
          <w:noProof/>
        </w:rPr>
        <w:t>)</w:t>
      </w:r>
      <w:r w:rsidR="005634AD" w:rsidRPr="00E23F7D">
        <w:fldChar w:fldCharType="end"/>
      </w:r>
      <w:r w:rsidR="005634AD" w:rsidRPr="00E23F7D">
        <w:t xml:space="preserve"> corresponding to 14 </w:t>
      </w:r>
      <w:r w:rsidR="00835A55" w:rsidRPr="00E23F7D">
        <w:t>systematic review</w:t>
      </w:r>
      <w:r w:rsidR="005634AD" w:rsidRPr="00E23F7D">
        <w:t xml:space="preserve">s </w:t>
      </w:r>
      <w:r w:rsidRPr="00E23F7D">
        <w:t xml:space="preserve">identified in the literature search </w:t>
      </w:r>
      <w:r w:rsidR="00BF6F6E" w:rsidRPr="00E23F7D">
        <w:t xml:space="preserve">that </w:t>
      </w:r>
      <w:r w:rsidRPr="00E23F7D">
        <w:t xml:space="preserve">evaluated </w:t>
      </w:r>
      <w:r w:rsidR="005634AD" w:rsidRPr="00E23F7D">
        <w:t>WHM</w:t>
      </w:r>
      <w:r w:rsidRPr="00E23F7D">
        <w:t>s</w:t>
      </w:r>
      <w:r w:rsidR="005634AD" w:rsidRPr="00E23F7D">
        <w:t xml:space="preserve"> in people with menstrual conditions (</w:t>
      </w:r>
      <w:r w:rsidR="00512B5B" w:rsidRPr="00E23F7D">
        <w:t xml:space="preserve">Negi 2021, </w:t>
      </w:r>
      <w:r w:rsidR="005634AD" w:rsidRPr="00E23F7D">
        <w:t xml:space="preserve">Anh 2020, </w:t>
      </w:r>
      <w:r w:rsidR="00512B5B" w:rsidRPr="00E23F7D">
        <w:t>Mollazadeh 2020, Shinjyo 2020, Xu 2020</w:t>
      </w:r>
      <w:r w:rsidR="00512B5B">
        <w:t xml:space="preserve">, </w:t>
      </w:r>
      <w:r w:rsidR="00512B5B" w:rsidRPr="00E23F7D">
        <w:t xml:space="preserve">Pellow 2018, </w:t>
      </w:r>
      <w:r w:rsidR="005634AD" w:rsidRPr="00E23F7D">
        <w:t xml:space="preserve">Chen 2016, </w:t>
      </w:r>
      <w:r w:rsidR="00512B5B" w:rsidRPr="00E23F7D">
        <w:t>Javan 2016, Pattanittum 2016, Ursoniu 2016,</w:t>
      </w:r>
      <w:r w:rsidR="00512B5B">
        <w:t xml:space="preserve"> </w:t>
      </w:r>
      <w:r w:rsidR="005634AD" w:rsidRPr="00E23F7D">
        <w:t>Daily 2015, Lakhan 2015</w:t>
      </w:r>
      <w:r w:rsidR="00512B5B">
        <w:t xml:space="preserve">, </w:t>
      </w:r>
      <w:r w:rsidR="005634AD" w:rsidRPr="00E23F7D">
        <w:t xml:space="preserve">Terry 2011, Ulbricht 2011). </w:t>
      </w:r>
      <w:r w:rsidRPr="00E23F7D">
        <w:t>No additional reviews were identified through the Department’s public call for evidence</w:t>
      </w:r>
      <w:r w:rsidR="00BF6F6E" w:rsidRPr="00E23F7D">
        <w:t xml:space="preserve"> (see Appendix C2)</w:t>
      </w:r>
      <w:r w:rsidRPr="00E23F7D">
        <w:t xml:space="preserve">. </w:t>
      </w:r>
      <w:r w:rsidR="005634AD" w:rsidRPr="00E23F7D">
        <w:t xml:space="preserve">There were </w:t>
      </w:r>
      <w:r w:rsidRPr="00E23F7D">
        <w:t>2</w:t>
      </w:r>
      <w:r w:rsidR="005634AD" w:rsidRPr="00E23F7D">
        <w:t xml:space="preserve"> reviews awaiting classification</w:t>
      </w:r>
      <w:r w:rsidR="00BF6F6E" w:rsidRPr="00E23F7D">
        <w:t xml:space="preserve"> </w:t>
      </w:r>
      <w:r w:rsidR="00BF6F6E" w:rsidRPr="00E23F7D">
        <w:fldChar w:fldCharType="begin">
          <w:fldData xml:space="preserve">PEVuZE5vdGU+PENpdGU+PEF1dGhvcj5QZW5nPC9BdXRob3I+PFllYXI+MjAyMDwvWWVhcj48UmVj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</w:fldData>
        </w:fldChar>
      </w:r>
      <w:r w:rsidR="002E03B7">
        <w:instrText xml:space="preserve"> ADDIN EN.CITE </w:instrText>
      </w:r>
      <w:r w:rsidR="002E03B7">
        <w:fldChar w:fldCharType="begin">
          <w:fldData xml:space="preserve">PEVuZE5vdGU+PENpdGU+PEF1dGhvcj5QZW5nPC9BdXRob3I+PFllYXI+MjAyMDwvWWVhcj48UmVj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</w:fldData>
        </w:fldChar>
      </w:r>
      <w:r w:rsidR="002E03B7">
        <w:instrText xml:space="preserve"> ADDIN EN.CITE.DATA </w:instrText>
      </w:r>
      <w:r w:rsidR="002E03B7">
        <w:fldChar w:fldCharType="end"/>
      </w:r>
      <w:r w:rsidR="00BF6F6E" w:rsidRPr="00E23F7D">
        <w:fldChar w:fldCharType="separate"/>
      </w:r>
      <w:r w:rsidR="00346933">
        <w:rPr>
          <w:noProof/>
        </w:rPr>
        <w:t>(</w:t>
      </w:r>
      <w:hyperlink w:anchor="_ENREF_117" w:tooltip="Peng, 2020 #1402" w:history="1">
        <w:r w:rsidR="002E03B7">
          <w:rPr>
            <w:noProof/>
          </w:rPr>
          <w:t>117</w:t>
        </w:r>
      </w:hyperlink>
      <w:r w:rsidR="00346933">
        <w:rPr>
          <w:noProof/>
        </w:rPr>
        <w:t xml:space="preserve">, </w:t>
      </w:r>
      <w:hyperlink w:anchor="_ENREF_118" w:tooltip="Mozafari, 2018 #1294" w:history="1">
        <w:r w:rsidR="002E03B7">
          <w:rPr>
            <w:noProof/>
          </w:rPr>
          <w:t>118</w:t>
        </w:r>
      </w:hyperlink>
      <w:r w:rsidR="00346933">
        <w:rPr>
          <w:noProof/>
        </w:rPr>
        <w:t>)</w:t>
      </w:r>
      <w:r w:rsidR="00BF6F6E" w:rsidRPr="00E23F7D">
        <w:fldChar w:fldCharType="end"/>
      </w:r>
      <w:r w:rsidR="00BF6F6E" w:rsidRPr="00E23F7D">
        <w:t xml:space="preserve"> </w:t>
      </w:r>
      <w:r w:rsidR="005634AD" w:rsidRPr="00E23F7D">
        <w:t xml:space="preserve">that were not in English </w:t>
      </w:r>
      <w:r w:rsidR="00BF6F6E" w:rsidRPr="00E23F7D">
        <w:t xml:space="preserve">(see Appendix C4) </w:t>
      </w:r>
      <w:r w:rsidRPr="00E23F7D">
        <w:t>and</w:t>
      </w:r>
      <w:r w:rsidR="005634AD" w:rsidRPr="00E23F7D">
        <w:t xml:space="preserve"> no ongoing </w:t>
      </w:r>
      <w:r w:rsidRPr="00E23F7D">
        <w:t>reviews</w:t>
      </w:r>
      <w:r w:rsidR="00BF6F6E" w:rsidRPr="00E23F7D">
        <w:t xml:space="preserve"> (see Appendix C5)</w:t>
      </w:r>
      <w:r w:rsidRPr="00E23F7D">
        <w:t>.</w:t>
      </w:r>
      <w:r w:rsidRPr="00E23F7D" w:rsidDel="00E60453">
        <w:t xml:space="preserve"> </w:t>
      </w:r>
    </w:p>
    <w:p w14:paraId="3F4BA44E" w14:textId="77777777" w:rsidR="0084551D" w:rsidRDefault="00DF5293" w:rsidP="005634AD">
      <w:pPr>
        <w:pStyle w:val="BodyText"/>
      </w:pPr>
      <w:r>
        <w:t>A summary of the PICO criteria</w:t>
      </w:r>
      <w:r w:rsidR="005634AD" w:rsidRPr="00E23F7D">
        <w:t xml:space="preserve"> of included </w:t>
      </w:r>
      <w:r w:rsidR="00E60453" w:rsidRPr="00E23F7D">
        <w:t>reviews</w:t>
      </w:r>
      <w:r w:rsidR="005634AD" w:rsidRPr="00E23F7D">
        <w:t xml:space="preserve"> is provided in Appendix D</w:t>
      </w:r>
      <w:r w:rsidR="00E14A70" w:rsidRPr="00E23F7D">
        <w:t>2</w:t>
      </w:r>
      <w:r w:rsidR="00152B84" w:rsidRPr="00E23F7D">
        <w:t>.</w:t>
      </w:r>
      <w:r w:rsidR="00E14A70" w:rsidRPr="00E23F7D">
        <w:t>1</w:t>
      </w:r>
      <w:r w:rsidR="00152B84" w:rsidRPr="00E23F7D">
        <w:t>.1</w:t>
      </w:r>
      <w:r w:rsidR="005634AD" w:rsidRPr="00E23F7D">
        <w:t xml:space="preserve">. </w:t>
      </w:r>
    </w:p>
    <w:p w14:paraId="5B170C45" w14:textId="0F8BFD38" w:rsidR="005634AD" w:rsidRPr="00E23F7D" w:rsidRDefault="005634AD" w:rsidP="005634AD">
      <w:pPr>
        <w:pStyle w:val="BodyText"/>
      </w:pPr>
      <w:r w:rsidRPr="00E23F7D">
        <w:t>The populations eligible for inclusion in the reviews were participants with dysmenorrhoea (</w:t>
      </w:r>
      <w:r w:rsidR="00512B5B" w:rsidRPr="00E23F7D">
        <w:t>Negi 2021, Xu 2020</w:t>
      </w:r>
      <w:r w:rsidR="00512B5B">
        <w:t>,</w:t>
      </w:r>
      <w:r w:rsidR="00512B5B" w:rsidRPr="00512B5B">
        <w:t xml:space="preserve"> </w:t>
      </w:r>
      <w:r w:rsidR="00512B5B" w:rsidRPr="00E23F7D">
        <w:t>Pellow 2018,</w:t>
      </w:r>
      <w:r w:rsidR="00512B5B">
        <w:t xml:space="preserve"> </w:t>
      </w:r>
      <w:r w:rsidRPr="00E23F7D">
        <w:t xml:space="preserve">Chen 2016, </w:t>
      </w:r>
      <w:r w:rsidR="00512B5B" w:rsidRPr="00E23F7D">
        <w:t xml:space="preserve">Pattanittum 2016, </w:t>
      </w:r>
      <w:r w:rsidRPr="00E23F7D">
        <w:t xml:space="preserve">Daily 2015), heavy menstrual bleeding (Javan 2016) or prespecified gynaecologic and pelvic conditions (Mollazadeh 2020). Two reviews </w:t>
      </w:r>
      <w:r w:rsidR="00512B5B" w:rsidRPr="00E23F7D">
        <w:t xml:space="preserve">(Lakhan 2015, Terry 2011) </w:t>
      </w:r>
      <w:r w:rsidRPr="00E23F7D">
        <w:t xml:space="preserve">included studies of participants with any pain condition and </w:t>
      </w:r>
      <w:r w:rsidR="008A1480" w:rsidRPr="00E23F7D">
        <w:t>3</w:t>
      </w:r>
      <w:r w:rsidRPr="00E23F7D">
        <w:t xml:space="preserve"> reviews </w:t>
      </w:r>
      <w:r w:rsidR="00512B5B" w:rsidRPr="00E23F7D">
        <w:t>(Anh 2020, Ursoniu 2016</w:t>
      </w:r>
      <w:r w:rsidR="00512B5B">
        <w:t xml:space="preserve">, </w:t>
      </w:r>
      <w:r w:rsidR="00512B5B" w:rsidRPr="00E23F7D">
        <w:t>Ulbright 2011)</w:t>
      </w:r>
      <w:r w:rsidR="00512B5B">
        <w:t xml:space="preserve"> </w:t>
      </w:r>
      <w:r w:rsidRPr="00E23F7D">
        <w:t xml:space="preserve">had unclear or no population restrictions but presented RCTs of participants with dysmenorrhoea or amenorrhoea. One </w:t>
      </w:r>
      <w:r w:rsidR="0084551D">
        <w:t xml:space="preserve">umbrella </w:t>
      </w:r>
      <w:r w:rsidR="00A22863" w:rsidRPr="00E23F7D">
        <w:t>review</w:t>
      </w:r>
      <w:r w:rsidRPr="00E23F7D">
        <w:t xml:space="preserve"> </w:t>
      </w:r>
      <w:r w:rsidR="00512B5B" w:rsidRPr="00E23F7D">
        <w:t>(Shinjyo 2020)</w:t>
      </w:r>
      <w:r w:rsidR="00512B5B">
        <w:t xml:space="preserve"> </w:t>
      </w:r>
      <w:r w:rsidRPr="00E23F7D">
        <w:t xml:space="preserve">searched for studies of participants with sleep or related health problems </w:t>
      </w:r>
      <w:r w:rsidR="00512B5B">
        <w:t>and</w:t>
      </w:r>
      <w:r w:rsidRPr="00E23F7D">
        <w:t xml:space="preserve"> </w:t>
      </w:r>
      <w:r w:rsidR="00512B5B">
        <w:t>included</w:t>
      </w:r>
      <w:r w:rsidRPr="00E23F7D">
        <w:t xml:space="preserve"> a study of participants with dysmenorrhoea.</w:t>
      </w:r>
    </w:p>
    <w:p w14:paraId="1E3E8C4F" w14:textId="2A78395D" w:rsidR="005634AD" w:rsidRPr="00E23F7D" w:rsidRDefault="005634AD" w:rsidP="005634AD">
      <w:pPr>
        <w:pStyle w:val="BodyText"/>
      </w:pPr>
      <w:r w:rsidRPr="00E23F7D">
        <w:t xml:space="preserve">Six </w:t>
      </w:r>
      <w:r w:rsidR="004D2B8E">
        <w:t>(6)</w:t>
      </w:r>
      <w:r w:rsidRPr="00E23F7D">
        <w:t xml:space="preserve"> </w:t>
      </w:r>
      <w:r w:rsidR="00921F70" w:rsidRPr="00E23F7D">
        <w:t>systematic</w:t>
      </w:r>
      <w:r w:rsidRPr="00E23F7D">
        <w:t xml:space="preserve"> reviews </w:t>
      </w:r>
      <w:r w:rsidR="00512B5B" w:rsidRPr="00E23F7D">
        <w:t>(Negi 2021, Anh 2020, Chen 2016, Daily 2015, Lakhan 2015, Terry 2011)</w:t>
      </w:r>
      <w:r w:rsidR="00512B5B">
        <w:t xml:space="preserve"> </w:t>
      </w:r>
      <w:r w:rsidRPr="00E23F7D">
        <w:t xml:space="preserve">searched for evidence on ginger or zingiberaceae family extracts, </w:t>
      </w:r>
      <w:r w:rsidR="00E60453" w:rsidRPr="00E23F7D">
        <w:t>3</w:t>
      </w:r>
      <w:r w:rsidRPr="00E23F7D">
        <w:t xml:space="preserve"> reviews searched for evidence on medicinal plant preparations (</w:t>
      </w:r>
      <w:r w:rsidR="00512B5B" w:rsidRPr="00E23F7D">
        <w:t>Pellow 2018</w:t>
      </w:r>
      <w:r w:rsidR="00512B5B">
        <w:t xml:space="preserve">, </w:t>
      </w:r>
      <w:r w:rsidRPr="00E23F7D">
        <w:t xml:space="preserve">Javan 2016) or dietary supplements (Pattanittum 2016), </w:t>
      </w:r>
      <w:r w:rsidR="00512B5B">
        <w:t>one</w:t>
      </w:r>
      <w:r w:rsidRPr="00E23F7D">
        <w:t xml:space="preserve"> review searched for evidence on cinnamon, ginger or fennel (Xu 2020), and</w:t>
      </w:r>
      <w:r w:rsidR="00512B5B">
        <w:t xml:space="preserve"> one</w:t>
      </w:r>
      <w:r w:rsidRPr="00E23F7D">
        <w:t xml:space="preserve"> review searched for evidence on </w:t>
      </w:r>
      <w:r w:rsidR="001D32A4" w:rsidRPr="001D32A4">
        <w:t>Chaste tree</w:t>
      </w:r>
      <w:r w:rsidR="001D32A4">
        <w:t xml:space="preserve"> (vitex)</w:t>
      </w:r>
      <w:r w:rsidRPr="00E23F7D">
        <w:t xml:space="preserve"> (Mollazadeh 2020), valerian root (Shinjyo 2020), saffron (Ulbricht 2011) </w:t>
      </w:r>
      <w:r w:rsidR="00512B5B">
        <w:t>or</w:t>
      </w:r>
      <w:r w:rsidRPr="00E23F7D">
        <w:t xml:space="preserve"> flaxseed (Ursoniu 2016).</w:t>
      </w:r>
    </w:p>
    <w:p w14:paraId="2BD15C6D" w14:textId="102D80CA" w:rsidR="00342517" w:rsidRDefault="00512B5B" w:rsidP="00512B5B">
      <w:pPr>
        <w:pStyle w:val="BodyText"/>
      </w:pPr>
      <w:r w:rsidRPr="00E23F7D">
        <w:t xml:space="preserve">Seven </w:t>
      </w:r>
      <w:r w:rsidR="00B501E1">
        <w:t>(7)</w:t>
      </w:r>
      <w:r w:rsidRPr="00E23F7D">
        <w:t xml:space="preserve"> systematic reviews (Negi 2021, Mollazadeh 20</w:t>
      </w:r>
      <w:r>
        <w:t>20,</w:t>
      </w:r>
      <w:r w:rsidRPr="00512B5B">
        <w:t xml:space="preserve"> </w:t>
      </w:r>
      <w:r w:rsidRPr="00E23F7D">
        <w:t xml:space="preserve">Xu 2020, Pellow 2018, Chen 2016, Pattanittum 2016, Daily 2015) included evidence from at least </w:t>
      </w:r>
      <w:r>
        <w:t>one</w:t>
      </w:r>
      <w:r w:rsidRPr="00E23F7D">
        <w:t xml:space="preserve"> RCT that met our PICO criteria and presented a study result available for inclusion in the synthesis. </w:t>
      </w:r>
      <w:r>
        <w:t xml:space="preserve">These reviews were prioritised for critical appraisal and data extraction. </w:t>
      </w:r>
    </w:p>
    <w:p w14:paraId="14A1E88E" w14:textId="2F535ADB" w:rsidR="00512B5B" w:rsidRDefault="00512B5B" w:rsidP="00512B5B">
      <w:pPr>
        <w:pStyle w:val="BodyText"/>
      </w:pPr>
      <w:r w:rsidRPr="00E23F7D">
        <w:lastRenderedPageBreak/>
        <w:t>Review details, including outcome domains and measures, and the risk of bias of eligible RCTs are provided in Appendix F1.</w:t>
      </w:r>
    </w:p>
    <w:p w14:paraId="6331F523" w14:textId="76B9F6F4" w:rsidR="0084551D" w:rsidRDefault="0084551D">
      <w:pPr>
        <w:pStyle w:val="Heading3"/>
      </w:pPr>
      <w:bookmarkStart w:id="133" w:name="_Toc183697509"/>
      <w:r w:rsidRPr="00E23F7D">
        <w:t xml:space="preserve">Description of </w:t>
      </w:r>
      <w:r>
        <w:t>studies</w:t>
      </w:r>
      <w:bookmarkEnd w:id="133"/>
      <w:r>
        <w:t xml:space="preserve"> </w:t>
      </w:r>
    </w:p>
    <w:p w14:paraId="633A5148" w14:textId="13567B3D" w:rsidR="0084551D" w:rsidRDefault="00962B51" w:rsidP="005634AD">
      <w:pPr>
        <w:pStyle w:val="BodyText"/>
      </w:pPr>
      <w:r w:rsidRPr="00E23F7D">
        <w:t>Within the eligible systematic reviews, there were</w:t>
      </w:r>
      <w:r w:rsidR="002D42E7">
        <w:t xml:space="preserve"> 24 RCTs that met </w:t>
      </w:r>
      <w:r w:rsidR="003F450F">
        <w:t xml:space="preserve">our </w:t>
      </w:r>
      <w:r w:rsidR="003F450F" w:rsidRPr="00E23F7D">
        <w:t>PICO criteri</w:t>
      </w:r>
      <w:r w:rsidR="003F450F">
        <w:t xml:space="preserve">a (see Appendix </w:t>
      </w:r>
      <w:r w:rsidR="00E064BA">
        <w:t>F</w:t>
      </w:r>
      <w:r w:rsidR="003F450F">
        <w:t>1).</w:t>
      </w:r>
      <w:r w:rsidR="00E87345">
        <w:t xml:space="preserve"> </w:t>
      </w:r>
      <w:r w:rsidR="00706A82" w:rsidRPr="00E23F7D">
        <w:t xml:space="preserve">The RCTs </w:t>
      </w:r>
      <w:r w:rsidR="00706A82">
        <w:t>used different herbs</w:t>
      </w:r>
      <w:r w:rsidR="006C1868">
        <w:rPr>
          <w:rFonts w:ascii="ZWAdobeF" w:hAnsi="ZWAdobeF" w:cs="ZWAdobeF"/>
          <w:color w:val="auto"/>
          <w:sz w:val="2"/>
          <w:szCs w:val="2"/>
        </w:rPr>
        <w:t>8F</w:t>
      </w:r>
      <w:r w:rsidR="00C34440">
        <w:rPr>
          <w:rStyle w:val="FootnoteReference"/>
        </w:rPr>
        <w:footnoteReference w:id="10"/>
      </w:r>
      <w:r w:rsidR="00706A82">
        <w:t xml:space="preserve"> </w:t>
      </w:r>
      <w:r w:rsidR="006A5659">
        <w:t xml:space="preserve">(see Appendix D2.1.1) </w:t>
      </w:r>
      <w:r w:rsidR="00706A82">
        <w:t xml:space="preserve">and doses with the intervention period ranging from </w:t>
      </w:r>
      <w:r w:rsidR="00FF268C">
        <w:t>one to 3 menstrual cycles</w:t>
      </w:r>
      <w:r w:rsidR="00706A82">
        <w:t>.</w:t>
      </w:r>
      <w:r w:rsidR="006A5659" w:rsidRPr="006A5659">
        <w:t xml:space="preserve"> </w:t>
      </w:r>
      <w:r w:rsidR="006A5659">
        <w:t>Most studies were focused on</w:t>
      </w:r>
      <w:r w:rsidR="006A5659" w:rsidRPr="00E23F7D">
        <w:t xml:space="preserve"> measuring pain intensity </w:t>
      </w:r>
      <w:r w:rsidR="006A5659">
        <w:t>among</w:t>
      </w:r>
      <w:r w:rsidR="006A5659" w:rsidRPr="00E23F7D">
        <w:t xml:space="preserve"> females with moderate to severe dysmenorrhoea, and </w:t>
      </w:r>
      <w:r w:rsidR="006A5659">
        <w:t>one</w:t>
      </w:r>
      <w:r w:rsidR="006A5659" w:rsidRPr="00E23F7D">
        <w:t xml:space="preserve"> study measur</w:t>
      </w:r>
      <w:r w:rsidR="006A5659">
        <w:t>ed</w:t>
      </w:r>
      <w:r w:rsidR="006A5659" w:rsidRPr="00E23F7D">
        <w:t xml:space="preserve"> blood loss</w:t>
      </w:r>
      <w:r w:rsidR="006A5659">
        <w:t xml:space="preserve"> among</w:t>
      </w:r>
      <w:r w:rsidR="006A5659" w:rsidRPr="00E23F7D">
        <w:t xml:space="preserve"> females with heavy menstrual bleeding.</w:t>
      </w:r>
      <w:r w:rsidR="006A5659">
        <w:t xml:space="preserve"> </w:t>
      </w:r>
      <w:r w:rsidR="006A5659" w:rsidRPr="00E23F7D">
        <w:t xml:space="preserve">All but </w:t>
      </w:r>
      <w:r w:rsidR="006A5659">
        <w:t>4</w:t>
      </w:r>
      <w:r w:rsidR="006A5659" w:rsidRPr="00E23F7D">
        <w:t xml:space="preserve"> of the RCTs were conducted in secondary or tertiary school students at learning institutions in Iran</w:t>
      </w:r>
      <w:r w:rsidR="006A5659">
        <w:t xml:space="preserve"> or India</w:t>
      </w:r>
      <w:r w:rsidR="006A5659" w:rsidRPr="00E23F7D">
        <w:t>; the setting</w:t>
      </w:r>
      <w:r w:rsidR="00233C18">
        <w:t>s</w:t>
      </w:r>
      <w:r w:rsidR="006A5659" w:rsidRPr="00E23F7D">
        <w:t xml:space="preserve"> of </w:t>
      </w:r>
      <w:r w:rsidR="006A5659">
        <w:t>4</w:t>
      </w:r>
      <w:r w:rsidR="006A5659" w:rsidRPr="00E23F7D">
        <w:t xml:space="preserve"> RCT</w:t>
      </w:r>
      <w:r w:rsidR="006A5659">
        <w:t>s</w:t>
      </w:r>
      <w:r w:rsidR="006A5659" w:rsidRPr="00E23F7D">
        <w:t xml:space="preserve"> (</w:t>
      </w:r>
      <w:r w:rsidR="006A5659" w:rsidRPr="002E6E72">
        <w:t>Abadi 2020</w:t>
      </w:r>
      <w:r w:rsidR="006A5659">
        <w:t xml:space="preserve">, Pakniat 2019, Rad 2018, </w:t>
      </w:r>
      <w:r w:rsidR="006A5659" w:rsidRPr="00E23F7D">
        <w:t>Gupta 2013) w</w:t>
      </w:r>
      <w:r w:rsidR="00233C18">
        <w:t>ere</w:t>
      </w:r>
      <w:r w:rsidR="006A5659" w:rsidRPr="00E23F7D">
        <w:t xml:space="preserve"> not specified. </w:t>
      </w:r>
    </w:p>
    <w:p w14:paraId="0A689F71" w14:textId="1E15C4C7" w:rsidR="00706A82" w:rsidRDefault="006A5659" w:rsidP="005634AD">
      <w:pPr>
        <w:pStyle w:val="BodyText"/>
      </w:pPr>
      <w:r w:rsidRPr="00E23F7D">
        <w:t xml:space="preserve">An overlap table of the RCTs that met our PICO criteria from the included systematic reviews is shown in </w:t>
      </w:r>
      <w:r w:rsidRPr="00E23F7D">
        <w:fldChar w:fldCharType="begin" w:fldLock="1"/>
      </w:r>
      <w:r w:rsidRPr="00E23F7D">
        <w:instrText xml:space="preserve"> REF _Ref140581393 \h </w:instrText>
      </w:r>
      <w:r w:rsidRPr="00E23F7D">
        <w:fldChar w:fldCharType="separate"/>
      </w:r>
      <w:r w:rsidR="00E2214E" w:rsidRPr="00E23F7D">
        <w:t xml:space="preserve">Table </w:t>
      </w:r>
      <w:r w:rsidR="00E2214E">
        <w:rPr>
          <w:noProof/>
        </w:rPr>
        <w:t>6</w:t>
      </w:r>
      <w:r w:rsidRPr="00E23F7D">
        <w:fldChar w:fldCharType="end"/>
      </w:r>
      <w:r w:rsidRPr="00E23F7D">
        <w:t>.</w:t>
      </w:r>
    </w:p>
    <w:p w14:paraId="770355C1" w14:textId="11088282" w:rsidR="000A2A9B" w:rsidRDefault="006539F8" w:rsidP="006539F8">
      <w:pPr>
        <w:pStyle w:val="BodyText"/>
      </w:pPr>
      <w:r>
        <w:t>There were 15</w:t>
      </w:r>
      <w:r w:rsidRPr="00E23F7D">
        <w:t xml:space="preserve"> </w:t>
      </w:r>
      <w:r>
        <w:t>RCTs that examined</w:t>
      </w:r>
      <w:r w:rsidRPr="00E23F7D">
        <w:t xml:space="preserve"> the effect of WHM </w:t>
      </w:r>
      <w:r>
        <w:t>versus</w:t>
      </w:r>
      <w:r w:rsidRPr="00E23F7D">
        <w:t xml:space="preserve"> placebo</w:t>
      </w:r>
      <w:r>
        <w:t>. Two RCTs</w:t>
      </w:r>
      <w:r w:rsidRPr="00E103DD">
        <w:t xml:space="preserve"> </w:t>
      </w:r>
      <w:r w:rsidRPr="00E23F7D">
        <w:t>(Shobeiri 2014</w:t>
      </w:r>
      <w:r>
        <w:t xml:space="preserve">, </w:t>
      </w:r>
      <w:r w:rsidRPr="003F450F">
        <w:t>Sah Hosseini 2005</w:t>
      </w:r>
      <w:r w:rsidRPr="00E23F7D">
        <w:t>)</w:t>
      </w:r>
      <w:r>
        <w:t xml:space="preserve"> </w:t>
      </w:r>
      <w:r w:rsidRPr="00E23F7D">
        <w:t xml:space="preserve">tested the effect of </w:t>
      </w:r>
      <w:r>
        <w:t>chaste tree</w:t>
      </w:r>
      <w:r w:rsidRPr="00E23F7D">
        <w:t xml:space="preserve"> </w:t>
      </w:r>
      <w:r>
        <w:t>on</w:t>
      </w:r>
      <w:r w:rsidRPr="00E23F7D">
        <w:t xml:space="preserve"> heavy menstrual bleeding</w:t>
      </w:r>
      <w:r>
        <w:t xml:space="preserve"> and the other 13 RCTs examined</w:t>
      </w:r>
      <w:r w:rsidRPr="00E23F7D">
        <w:t xml:space="preserve"> the use of ginger</w:t>
      </w:r>
      <w:r>
        <w:t xml:space="preserve"> </w:t>
      </w:r>
      <w:r w:rsidRPr="00E23F7D">
        <w:t>(</w:t>
      </w:r>
      <w:r w:rsidRPr="003F450F">
        <w:t>Abadi 2020</w:t>
      </w:r>
      <w:r>
        <w:t xml:space="preserve">, </w:t>
      </w:r>
      <w:r w:rsidRPr="00E23F7D">
        <w:t>Jenabi 2013, Kashefi 2014, Rahnama 2012</w:t>
      </w:r>
      <w:r>
        <w:t xml:space="preserve">, </w:t>
      </w:r>
      <w:r w:rsidRPr="003F450F">
        <w:t>Rahnama 2010</w:t>
      </w:r>
      <w:r w:rsidRPr="00E23F7D">
        <w:t>)</w:t>
      </w:r>
      <w:r>
        <w:t>,</w:t>
      </w:r>
      <w:r w:rsidRPr="00A614FA">
        <w:t xml:space="preserve"> </w:t>
      </w:r>
      <w:r>
        <w:t>cinnamon (</w:t>
      </w:r>
      <w:r w:rsidRPr="003F450F">
        <w:t>Jahangirifar 2018</w:t>
      </w:r>
      <w:r>
        <w:t xml:space="preserve">, </w:t>
      </w:r>
      <w:r w:rsidRPr="003F450F">
        <w:t>Jaafarpour 2015</w:t>
      </w:r>
      <w:r>
        <w:t>,</w:t>
      </w:r>
      <w:r w:rsidRPr="00DE6416">
        <w:t xml:space="preserve"> </w:t>
      </w:r>
      <w:r w:rsidRPr="003F450F">
        <w:t>Akhavan Amjadi 2009</w:t>
      </w:r>
      <w:r>
        <w:t>),</w:t>
      </w:r>
      <w:r w:rsidRPr="00E23F7D">
        <w:t xml:space="preserve"> fenugreek</w:t>
      </w:r>
      <w:r>
        <w:t xml:space="preserve"> (</w:t>
      </w:r>
      <w:r w:rsidRPr="003F450F">
        <w:t>Heshmati 2016</w:t>
      </w:r>
      <w:r>
        <w:t xml:space="preserve">, </w:t>
      </w:r>
      <w:r w:rsidRPr="003F450F">
        <w:t>Younesy 2014</w:t>
      </w:r>
      <w:r>
        <w:t xml:space="preserve">, </w:t>
      </w:r>
      <w:r w:rsidRPr="00E23F7D">
        <w:t xml:space="preserve">Akbari 2012) </w:t>
      </w:r>
      <w:r>
        <w:t>or</w:t>
      </w:r>
      <w:r w:rsidRPr="00A614FA">
        <w:t xml:space="preserve"> </w:t>
      </w:r>
      <w:r w:rsidRPr="00E23F7D">
        <w:t>valerian root</w:t>
      </w:r>
      <w:r>
        <w:t xml:space="preserve"> </w:t>
      </w:r>
      <w:r w:rsidRPr="00E23F7D">
        <w:t>(</w:t>
      </w:r>
      <w:r w:rsidRPr="003F450F">
        <w:t>Mirabi 2011</w:t>
      </w:r>
      <w:r>
        <w:t xml:space="preserve">, </w:t>
      </w:r>
      <w:r w:rsidRPr="00E23F7D">
        <w:t>Dolation 2010)</w:t>
      </w:r>
      <w:r>
        <w:t xml:space="preserve"> on pain intensity. </w:t>
      </w:r>
      <w:r w:rsidR="000A2A9B">
        <w:t>Of these, o</w:t>
      </w:r>
      <w:r w:rsidR="007A0BC5">
        <w:t xml:space="preserve">nly </w:t>
      </w:r>
      <w:r w:rsidR="00B2295D">
        <w:t>one herb (</w:t>
      </w:r>
      <w:r w:rsidR="007A0BC5">
        <w:t>chaste tree</w:t>
      </w:r>
      <w:r w:rsidR="00B2295D">
        <w:t>)</w:t>
      </w:r>
      <w:r w:rsidR="000A2A9B">
        <w:t xml:space="preserve"> </w:t>
      </w:r>
      <w:r w:rsidR="007A0BC5">
        <w:t xml:space="preserve">is </w:t>
      </w:r>
      <w:r w:rsidR="000A2A9B">
        <w:t>listed as a</w:t>
      </w:r>
      <w:r w:rsidR="007A0BC5">
        <w:t xml:space="preserve"> </w:t>
      </w:r>
      <w:r w:rsidR="000A2A9B">
        <w:t xml:space="preserve">Tier 1 </w:t>
      </w:r>
      <w:r w:rsidR="007A0BC5" w:rsidRPr="00E23F7D">
        <w:t>herb included in the Western herbal medicine curriculum for</w:t>
      </w:r>
      <w:r w:rsidR="007A0BC5">
        <w:t xml:space="preserve"> </w:t>
      </w:r>
      <w:r w:rsidR="00550310" w:rsidRPr="00CE6323">
        <w:t>Gynaecologica</w:t>
      </w:r>
      <w:r w:rsidR="00550310" w:rsidRPr="00F45FB3">
        <w:t>l</w:t>
      </w:r>
      <w:r w:rsidR="00550310" w:rsidRPr="00CE6323">
        <w:t xml:space="preserve"> / reproductive disorders</w:t>
      </w:r>
      <w:r w:rsidR="00550310" w:rsidRPr="00E23F7D">
        <w:t xml:space="preserve"> </w:t>
      </w:r>
      <w:r w:rsidR="007A0BC5" w:rsidRPr="00E23F7D">
        <w:t>(</w:t>
      </w:r>
      <w:r w:rsidR="00A67D51">
        <w:t xml:space="preserve">i.e. most commonly taught in Australian curriculum for this condition; </w:t>
      </w:r>
      <w:r w:rsidR="007A0BC5" w:rsidRPr="00E23F7D">
        <w:t>see Appendix A6.3).</w:t>
      </w:r>
      <w:r w:rsidR="007A0BC5">
        <w:t xml:space="preserve"> </w:t>
      </w:r>
    </w:p>
    <w:p w14:paraId="1343B684" w14:textId="77C28356" w:rsidR="006539F8" w:rsidRDefault="006539F8" w:rsidP="006539F8">
      <w:pPr>
        <w:pStyle w:val="BodyText"/>
      </w:pPr>
      <w:r>
        <w:t xml:space="preserve">Three </w:t>
      </w:r>
      <w:r w:rsidR="00836933">
        <w:t>(3)</w:t>
      </w:r>
      <w:r>
        <w:t xml:space="preserve"> </w:t>
      </w:r>
      <w:r w:rsidRPr="00E23F7D">
        <w:t xml:space="preserve">RCTs tested the effect of WHM </w:t>
      </w:r>
      <w:r>
        <w:t xml:space="preserve">against </w:t>
      </w:r>
      <w:r w:rsidRPr="00E23F7D">
        <w:t>no treatment</w:t>
      </w:r>
      <w:r>
        <w:t xml:space="preserve"> on pain intensity, with</w:t>
      </w:r>
      <w:r w:rsidRPr="00E23F7D">
        <w:t xml:space="preserve"> </w:t>
      </w:r>
      <w:r>
        <w:t xml:space="preserve">2 RCTs </w:t>
      </w:r>
      <w:r w:rsidRPr="00E23F7D">
        <w:t xml:space="preserve">(Modaress 2011, Jenabi 2010) </w:t>
      </w:r>
      <w:r>
        <w:t xml:space="preserve">examining the use of </w:t>
      </w:r>
      <w:r w:rsidRPr="00E23F7D">
        <w:t xml:space="preserve">chamomile and </w:t>
      </w:r>
      <w:r>
        <w:t xml:space="preserve">one RCT </w:t>
      </w:r>
      <w:r w:rsidRPr="00E23F7D">
        <w:t>(Gupta 2013)</w:t>
      </w:r>
      <w:r>
        <w:t xml:space="preserve"> examining the use of </w:t>
      </w:r>
      <w:r w:rsidRPr="00E23F7D">
        <w:t>ginger</w:t>
      </w:r>
      <w:r>
        <w:t xml:space="preserve">. The remaining 6 </w:t>
      </w:r>
      <w:r w:rsidRPr="00E23F7D">
        <w:t>RCTs compared</w:t>
      </w:r>
      <w:r>
        <w:t xml:space="preserve"> the effect of</w:t>
      </w:r>
      <w:r w:rsidRPr="00E23F7D">
        <w:t xml:space="preserve"> WHM against </w:t>
      </w:r>
      <w:r>
        <w:t xml:space="preserve">an </w:t>
      </w:r>
      <w:r w:rsidRPr="00E23F7D">
        <w:t>active comparator</w:t>
      </w:r>
      <w:r>
        <w:t>; being either</w:t>
      </w:r>
      <w:r w:rsidRPr="00E23F7D">
        <w:t xml:space="preserve"> </w:t>
      </w:r>
      <w:r>
        <w:t>progressive muscle relaxation (</w:t>
      </w:r>
      <w:r w:rsidRPr="003F450F">
        <w:t>Halder 2012</w:t>
      </w:r>
      <w:r>
        <w:t>) or non-steroidal anti-inflammatory drugs</w:t>
      </w:r>
      <w:r w:rsidR="006C1868">
        <w:rPr>
          <w:rFonts w:ascii="ZWAdobeF" w:hAnsi="ZWAdobeF" w:cs="ZWAdobeF"/>
          <w:color w:val="auto"/>
          <w:sz w:val="2"/>
          <w:szCs w:val="2"/>
        </w:rPr>
        <w:t>9F</w:t>
      </w:r>
      <w:r>
        <w:rPr>
          <w:rStyle w:val="FootnoteReference"/>
        </w:rPr>
        <w:footnoteReference w:id="11"/>
      </w:r>
      <w:r>
        <w:t xml:space="preserve"> </w:t>
      </w:r>
      <w:r w:rsidRPr="00E23F7D">
        <w:t>(Pakniat 2019, Rad 2018</w:t>
      </w:r>
      <w:r>
        <w:t xml:space="preserve">, </w:t>
      </w:r>
      <w:r w:rsidRPr="003F450F">
        <w:t>Shirvani 2015</w:t>
      </w:r>
      <w:r>
        <w:t xml:space="preserve">, </w:t>
      </w:r>
      <w:r w:rsidRPr="00E23F7D">
        <w:t>Jenabi 2012</w:t>
      </w:r>
      <w:r w:rsidR="004F1722">
        <w:t>,</w:t>
      </w:r>
      <w:r w:rsidRPr="002C43AC">
        <w:t xml:space="preserve"> </w:t>
      </w:r>
      <w:r w:rsidRPr="003F450F">
        <w:t>Ozgoli 2009</w:t>
      </w:r>
      <w:r w:rsidRPr="00E23F7D">
        <w:t xml:space="preserve">). </w:t>
      </w:r>
    </w:p>
    <w:p w14:paraId="27BDB035" w14:textId="77777777" w:rsidR="006539F8" w:rsidRDefault="006539F8" w:rsidP="006539F8">
      <w:pPr>
        <w:pStyle w:val="BodyText"/>
      </w:pPr>
      <w:r>
        <w:t xml:space="preserve">In total, 14 </w:t>
      </w:r>
      <w:r w:rsidRPr="00E23F7D">
        <w:t xml:space="preserve">RCTs (Pakniat 2019, </w:t>
      </w:r>
      <w:r w:rsidRPr="003F450F">
        <w:t>Jahangirifar 2018</w:t>
      </w:r>
      <w:r>
        <w:t xml:space="preserve">, </w:t>
      </w:r>
      <w:r w:rsidRPr="00E23F7D">
        <w:t xml:space="preserve">Rad 2018, </w:t>
      </w:r>
      <w:r w:rsidRPr="003F450F">
        <w:t>Jaafarpour 2015</w:t>
      </w:r>
      <w:r>
        <w:t xml:space="preserve">, </w:t>
      </w:r>
      <w:r w:rsidRPr="00E23F7D">
        <w:t>Kashefi 2014, Shobeiri 2014</w:t>
      </w:r>
      <w:r>
        <w:t xml:space="preserve">, </w:t>
      </w:r>
      <w:r w:rsidRPr="00E23F7D">
        <w:t>Gupta 2013, Jenabi 2013, Akbari 2012, Jenabi 2012, Rahnama 2012, Modaress 2011, Dolation 2010, Jenabi 2010) had adequately reported results available for inclusion in the</w:t>
      </w:r>
      <w:r>
        <w:t xml:space="preserve"> evidence</w:t>
      </w:r>
      <w:r w:rsidRPr="00E23F7D">
        <w:t xml:space="preserve"> synthesis</w:t>
      </w:r>
      <w:r>
        <w:t>. The other 10 RCTs (</w:t>
      </w:r>
      <w:r w:rsidRPr="003F450F">
        <w:t>Abadi 2020</w:t>
      </w:r>
      <w:r>
        <w:t xml:space="preserve">, </w:t>
      </w:r>
      <w:r w:rsidRPr="003F450F">
        <w:t>Heshmati 2016</w:t>
      </w:r>
      <w:r>
        <w:t xml:space="preserve">, </w:t>
      </w:r>
      <w:r w:rsidRPr="003F450F">
        <w:t>Shirvani 2015</w:t>
      </w:r>
      <w:r>
        <w:t xml:space="preserve">, </w:t>
      </w:r>
      <w:r w:rsidRPr="003F450F">
        <w:t>Younesy 2014</w:t>
      </w:r>
      <w:r>
        <w:t xml:space="preserve">, </w:t>
      </w:r>
      <w:r w:rsidRPr="003F450F">
        <w:t>Halder 2012</w:t>
      </w:r>
      <w:r>
        <w:t xml:space="preserve">, </w:t>
      </w:r>
      <w:r w:rsidRPr="003F450F">
        <w:t>Mirabi 2011</w:t>
      </w:r>
      <w:r>
        <w:t xml:space="preserve">, </w:t>
      </w:r>
      <w:r w:rsidRPr="003F450F">
        <w:t>Rahnama 2010</w:t>
      </w:r>
      <w:r>
        <w:t xml:space="preserve">, </w:t>
      </w:r>
      <w:r w:rsidRPr="003F450F">
        <w:t>Akhavan Amjadi 2009</w:t>
      </w:r>
      <w:r>
        <w:t xml:space="preserve">, </w:t>
      </w:r>
      <w:r w:rsidRPr="003F450F">
        <w:t>Ozgoli 2009</w:t>
      </w:r>
      <w:r>
        <w:t xml:space="preserve">, </w:t>
      </w:r>
      <w:r w:rsidRPr="003F450F">
        <w:t>Sah Hosseini 2005</w:t>
      </w:r>
      <w:r>
        <w:t xml:space="preserve">) had results that were not adequately reported by the included systematic reviews. </w:t>
      </w:r>
    </w:p>
    <w:p w14:paraId="5AD75E26" w14:textId="35BF80D5" w:rsidR="006539F8" w:rsidRDefault="006539F8" w:rsidP="005634AD">
      <w:pPr>
        <w:pStyle w:val="BodyText"/>
      </w:pPr>
      <w:r w:rsidRPr="00E23F7D">
        <w:t xml:space="preserve">Results for </w:t>
      </w:r>
      <w:r w:rsidR="00F228E5">
        <w:t xml:space="preserve">the </w:t>
      </w:r>
      <w:r w:rsidR="007E3866">
        <w:t>Primary Comparison</w:t>
      </w:r>
      <w:r w:rsidR="00233C18">
        <w:t xml:space="preserve">: </w:t>
      </w:r>
      <w:r w:rsidRPr="00E23F7D">
        <w:t>WHM vs placebo and</w:t>
      </w:r>
      <w:r w:rsidR="00F228E5">
        <w:t xml:space="preserve"> the</w:t>
      </w:r>
      <w:r w:rsidRPr="00E23F7D">
        <w:t xml:space="preserve"> </w:t>
      </w:r>
      <w:r w:rsidR="007E3866">
        <w:t>Secondary Comparison</w:t>
      </w:r>
      <w:r w:rsidR="00233C18">
        <w:t xml:space="preserve">: </w:t>
      </w:r>
      <w:r w:rsidRPr="00E23F7D">
        <w:t xml:space="preserve">WHM vs </w:t>
      </w:r>
      <w:r w:rsidR="00233C18">
        <w:t xml:space="preserve">inactive control (no intervention, </w:t>
      </w:r>
      <w:r w:rsidR="00F228E5">
        <w:t xml:space="preserve">waitlist, </w:t>
      </w:r>
      <w:r w:rsidR="00233C18">
        <w:t>usual care</w:t>
      </w:r>
      <w:r w:rsidR="00F228E5">
        <w:t xml:space="preserve"> [if inactive]</w:t>
      </w:r>
      <w:r w:rsidR="00233C18">
        <w:t xml:space="preserve">) </w:t>
      </w:r>
      <w:r w:rsidRPr="00E23F7D">
        <w:t>are provided in the Summary of Findings tables (</w:t>
      </w:r>
      <w:r w:rsidR="00233C18">
        <w:t xml:space="preserve">see </w:t>
      </w:r>
      <w:r w:rsidRPr="00E23F7D">
        <w:t xml:space="preserve">Section </w:t>
      </w:r>
      <w:r w:rsidRPr="00E23F7D">
        <w:fldChar w:fldCharType="begin" w:fldLock="1"/>
      </w:r>
      <w:r w:rsidRPr="00E23F7D">
        <w:instrText xml:space="preserve"> REF _Ref141433718 \r \h  \* MERGEFORMAT </w:instrText>
      </w:r>
      <w:r w:rsidRPr="00E23F7D">
        <w:fldChar w:fldCharType="separate"/>
      </w:r>
      <w:r w:rsidR="00E2214E">
        <w:t>4.5.5</w:t>
      </w:r>
      <w:r w:rsidRPr="00E23F7D">
        <w:fldChar w:fldCharType="end"/>
      </w:r>
      <w:r w:rsidRPr="00E23F7D">
        <w:t>)</w:t>
      </w:r>
      <w:r w:rsidR="00796591">
        <w:t>. Additional details are provided in Appendix F2.</w:t>
      </w:r>
      <w:r w:rsidR="006F6A6B">
        <w:t xml:space="preserve"> Results for the Tertiary Comparison (versus active comparators) are provided in Appendix F2.</w:t>
      </w:r>
    </w:p>
    <w:p w14:paraId="095C5687" w14:textId="77777777" w:rsidR="00796591" w:rsidRPr="00E23F7D" w:rsidRDefault="00796591" w:rsidP="00796591">
      <w:pPr>
        <w:pStyle w:val="Heading3"/>
      </w:pPr>
      <w:bookmarkStart w:id="134" w:name="_Toc183697510"/>
      <w:r w:rsidRPr="00E23F7D">
        <w:t>Risk of bias</w:t>
      </w:r>
      <w:bookmarkEnd w:id="134"/>
    </w:p>
    <w:p w14:paraId="36703702" w14:textId="024936C5" w:rsidR="00796591" w:rsidRDefault="00F276ED" w:rsidP="00796591">
      <w:pPr>
        <w:pStyle w:val="BodyText"/>
      </w:pPr>
      <w:r>
        <w:t>Risk of bias assessment for the eligible RCTs as summarised by included systematic reviews are provided in Appendix F1.</w:t>
      </w:r>
    </w:p>
    <w:p w14:paraId="09FB29E3" w14:textId="63A540C5" w:rsidR="00796591" w:rsidRDefault="00796591" w:rsidP="00796591">
      <w:pPr>
        <w:pStyle w:val="BodyText"/>
      </w:pPr>
      <w:r>
        <w:t>The r</w:t>
      </w:r>
      <w:r w:rsidRPr="00466E2B">
        <w:t>eview</w:t>
      </w:r>
      <w:r>
        <w:t>s</w:t>
      </w:r>
      <w:r w:rsidRPr="00466E2B">
        <w:t xml:space="preserve"> </w:t>
      </w:r>
      <w:r>
        <w:t xml:space="preserve">by </w:t>
      </w:r>
      <w:r w:rsidRPr="00E23F7D">
        <w:t>Mollazadeh 2019</w:t>
      </w:r>
      <w:r>
        <w:t>,</w:t>
      </w:r>
      <w:r w:rsidRPr="00E23F7D">
        <w:t xml:space="preserve"> Pattanittum 2016</w:t>
      </w:r>
      <w:r>
        <w:t xml:space="preserve"> and</w:t>
      </w:r>
      <w:r w:rsidRPr="00962B51">
        <w:t xml:space="preserve"> </w:t>
      </w:r>
      <w:r w:rsidRPr="00E23F7D">
        <w:t>Daily 2015</w:t>
      </w:r>
      <w:r>
        <w:t xml:space="preserve"> </w:t>
      </w:r>
      <w:r>
        <w:rPr>
          <w:rFonts w:eastAsia="Times New Roman"/>
          <w:lang w:eastAsia="en-AU"/>
        </w:rPr>
        <w:t>were used to inform the evidence synthesis</w:t>
      </w:r>
      <w:r w:rsidRPr="00466E2B">
        <w:t xml:space="preserve"> </w:t>
      </w:r>
      <w:r>
        <w:t xml:space="preserve">as they </w:t>
      </w:r>
      <w:r w:rsidRPr="00466E2B">
        <w:t>us</w:t>
      </w:r>
      <w:r>
        <w:t>ed</w:t>
      </w:r>
      <w:r w:rsidRPr="00466E2B">
        <w:t xml:space="preserve"> the </w:t>
      </w:r>
      <w:r w:rsidRPr="00466E2B">
        <w:rPr>
          <w:rFonts w:eastAsia="Times New Roman"/>
          <w:lang w:eastAsia="en-AU"/>
        </w:rPr>
        <w:t>Cochrane Collaboration</w:t>
      </w:r>
      <w:r w:rsidR="000901E0">
        <w:rPr>
          <w:rFonts w:eastAsia="Times New Roman"/>
          <w:lang w:eastAsia="en-AU"/>
        </w:rPr>
        <w:t>’</w:t>
      </w:r>
      <w:r w:rsidRPr="00466E2B">
        <w:rPr>
          <w:rFonts w:eastAsia="Times New Roman"/>
          <w:lang w:eastAsia="en-AU"/>
        </w:rPr>
        <w:t xml:space="preserve">s risk of bias assessment tool </w:t>
      </w:r>
      <w:r w:rsidRPr="00466E2B">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 </w:instrText>
      </w:r>
      <w:r w:rsidR="002E03B7">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EN.CITE.DATA </w:instrText>
      </w:r>
      <w:r w:rsidR="002E03B7">
        <w:rPr>
          <w:rFonts w:eastAsia="Times New Roman"/>
          <w:lang w:eastAsia="en-AU"/>
        </w:rPr>
      </w:r>
      <w:r w:rsidR="002E03B7">
        <w:rPr>
          <w:rFonts w:eastAsia="Times New Roman"/>
          <w:lang w:eastAsia="en-AU"/>
        </w:rPr>
        <w:fldChar w:fldCharType="end"/>
      </w:r>
      <w:r w:rsidRPr="00466E2B">
        <w:rPr>
          <w:rFonts w:eastAsia="Times New Roman"/>
          <w:lang w:eastAsia="en-AU"/>
        </w:rPr>
      </w:r>
      <w:r w:rsidRPr="00466E2B">
        <w:rPr>
          <w:rFonts w:eastAsia="Times New Roman"/>
          <w:lang w:eastAsia="en-AU"/>
        </w:rPr>
        <w:fldChar w:fldCharType="separate"/>
      </w:r>
      <w:r w:rsidR="002B6D09">
        <w:rPr>
          <w:rFonts w:eastAsia="Times New Roman"/>
          <w:noProof/>
          <w:lang w:eastAsia="en-AU"/>
        </w:rPr>
        <w:t>(</w:t>
      </w:r>
      <w:hyperlink w:anchor="_ENREF_54" w:tooltip="Higgins, 2011 #1403" w:history="1">
        <w:r w:rsidR="002E03B7">
          <w:rPr>
            <w:rFonts w:eastAsia="Times New Roman"/>
            <w:noProof/>
            <w:lang w:eastAsia="en-AU"/>
          </w:rPr>
          <w:t>54</w:t>
        </w:r>
      </w:hyperlink>
      <w:r w:rsidR="002B6D09">
        <w:rPr>
          <w:rFonts w:eastAsia="Times New Roman"/>
          <w:noProof/>
          <w:lang w:eastAsia="en-AU"/>
        </w:rPr>
        <w:t>)</w:t>
      </w:r>
      <w:r w:rsidRPr="00466E2B">
        <w:rPr>
          <w:rFonts w:eastAsia="Times New Roman"/>
          <w:lang w:eastAsia="en-AU"/>
        </w:rPr>
        <w:fldChar w:fldCharType="end"/>
      </w:r>
      <w:r w:rsidRPr="00466E2B">
        <w:rPr>
          <w:rFonts w:eastAsia="Times New Roman"/>
          <w:lang w:eastAsia="en-AU"/>
        </w:rPr>
        <w:t xml:space="preserve"> </w:t>
      </w:r>
      <w:r>
        <w:rPr>
          <w:rFonts w:eastAsia="Times New Roman"/>
          <w:lang w:eastAsia="en-AU"/>
        </w:rPr>
        <w:t>to asses bias within the included RCTs and provided the most comprehensive information to make a judgement</w:t>
      </w:r>
      <w:r>
        <w:t>.</w:t>
      </w:r>
      <w:r w:rsidR="00D1203C">
        <w:t xml:space="preserve"> </w:t>
      </w:r>
      <w:r w:rsidRPr="00E23F7D">
        <w:t xml:space="preserve">Four </w:t>
      </w:r>
      <w:r w:rsidR="00836933">
        <w:t>(4)</w:t>
      </w:r>
      <w:r w:rsidRPr="00E23F7D">
        <w:t xml:space="preserve"> RCTs (Kashefi 2014</w:t>
      </w:r>
      <w:r>
        <w:t xml:space="preserve">, </w:t>
      </w:r>
      <w:r w:rsidRPr="00E23F7D">
        <w:t>Jenabi 2013,</w:t>
      </w:r>
      <w:r>
        <w:t xml:space="preserve"> </w:t>
      </w:r>
      <w:r w:rsidRPr="00E23F7D">
        <w:t xml:space="preserve">Akbari 2012, Dolation 2010) were judged to be at low risk of bias while </w:t>
      </w:r>
      <w:r>
        <w:t>8</w:t>
      </w:r>
      <w:r w:rsidRPr="00E23F7D">
        <w:t xml:space="preserve"> RCTs</w:t>
      </w:r>
      <w:r>
        <w:t xml:space="preserve"> (Shirvani 2015, </w:t>
      </w:r>
      <w:r w:rsidRPr="00E23F7D">
        <w:t>Shobheiri 2014</w:t>
      </w:r>
      <w:r>
        <w:t xml:space="preserve">, Halder 2012, </w:t>
      </w:r>
      <w:r w:rsidRPr="00E23F7D">
        <w:t>Rahnama 2012,</w:t>
      </w:r>
      <w:r w:rsidRPr="002F3341">
        <w:t xml:space="preserve"> </w:t>
      </w:r>
      <w:r w:rsidRPr="00E23F7D">
        <w:t>Modaress 2011</w:t>
      </w:r>
      <w:r>
        <w:t xml:space="preserve">, </w:t>
      </w:r>
      <w:r w:rsidRPr="00E23F7D">
        <w:t xml:space="preserve">Jenabi 2010, </w:t>
      </w:r>
      <w:r>
        <w:t xml:space="preserve">Ozgoli 2009, </w:t>
      </w:r>
      <w:r w:rsidRPr="001A579D">
        <w:t>Sah Hosseini 2005</w:t>
      </w:r>
      <w:r>
        <w:t xml:space="preserve">) </w:t>
      </w:r>
      <w:r w:rsidRPr="00E23F7D">
        <w:t xml:space="preserve">were </w:t>
      </w:r>
      <w:r>
        <w:t xml:space="preserve">judged to be </w:t>
      </w:r>
      <w:r w:rsidRPr="00E23F7D">
        <w:t xml:space="preserve">at high risk of bias </w:t>
      </w:r>
      <w:r>
        <w:t>i</w:t>
      </w:r>
      <w:r w:rsidRPr="00E23F7D">
        <w:t xml:space="preserve">n at least </w:t>
      </w:r>
      <w:r>
        <w:t>one</w:t>
      </w:r>
      <w:r w:rsidRPr="00E23F7D">
        <w:t xml:space="preserve"> domain</w:t>
      </w:r>
      <w:r>
        <w:t>.</w:t>
      </w:r>
    </w:p>
    <w:p w14:paraId="04761308" w14:textId="77777777" w:rsidR="00124E0B" w:rsidRDefault="00124E0B" w:rsidP="005634AD">
      <w:pPr>
        <w:pStyle w:val="BodyText"/>
      </w:pPr>
    </w:p>
    <w:p w14:paraId="1C865BFE" w14:textId="77777777" w:rsidR="006539F8" w:rsidRDefault="006539F8" w:rsidP="005634AD">
      <w:pPr>
        <w:pStyle w:val="BodyText"/>
        <w:sectPr w:rsidR="006539F8" w:rsidSect="00CD7624">
          <w:footnotePr>
            <w:numFmt w:val="lowerLetter"/>
          </w:footnotePr>
          <w:pgSz w:w="11905" w:h="16837" w:code="9"/>
          <w:pgMar w:top="1440" w:right="1080" w:bottom="1440" w:left="1080" w:header="720" w:footer="397" w:gutter="0"/>
          <w:paperSrc w:first="261" w:other="261"/>
          <w:cols w:space="708"/>
          <w:docGrid w:linePitch="299"/>
        </w:sectPr>
      </w:pPr>
    </w:p>
    <w:p w14:paraId="0C05F3F4" w14:textId="62BD3BA7" w:rsidR="005634AD" w:rsidRPr="00E23F7D" w:rsidRDefault="005634AD" w:rsidP="00B0556A">
      <w:pPr>
        <w:pStyle w:val="Caption"/>
      </w:pPr>
      <w:bookmarkStart w:id="135" w:name="_Ref140581393"/>
      <w:bookmarkStart w:id="136" w:name="_Toc177486181"/>
      <w:r w:rsidRPr="00E23F7D">
        <w:lastRenderedPageBreak/>
        <w:t xml:space="preserve">Table </w:t>
      </w:r>
      <w:r w:rsidR="00D42B8A">
        <w:fldChar w:fldCharType="begin"/>
      </w:r>
      <w:r w:rsidR="00D42B8A">
        <w:instrText xml:space="preserve"> SEQ Table \* ARABIC </w:instrText>
      </w:r>
      <w:r w:rsidR="00D42B8A">
        <w:fldChar w:fldCharType="separate"/>
      </w:r>
      <w:r w:rsidR="006C1868">
        <w:rPr>
          <w:noProof/>
        </w:rPr>
        <w:t>6</w:t>
      </w:r>
      <w:r w:rsidR="00D42B8A">
        <w:fldChar w:fldCharType="end"/>
      </w:r>
      <w:bookmarkEnd w:id="135"/>
      <w:r w:rsidRPr="00E23F7D">
        <w:tab/>
      </w:r>
      <w:r w:rsidR="00C310CB" w:rsidRPr="00E23F7D">
        <w:t>List of included systematic reviews and overlap with eligible RCTs (per outcome): M</w:t>
      </w:r>
      <w:r w:rsidRPr="00E23F7D">
        <w:t>enstrual conditions</w:t>
      </w:r>
      <w:bookmarkEnd w:id="136"/>
    </w:p>
    <w:tbl>
      <w:tblPr>
        <w:tblStyle w:val="PlainTable2"/>
        <w:tblW w:w="5001" w:type="pct"/>
        <w:tblLayout w:type="fixed"/>
        <w:tblCellMar>
          <w:left w:w="57" w:type="dxa"/>
          <w:right w:w="57" w:type="dxa"/>
        </w:tblCellMar>
        <w:tblLook w:val="04A0" w:firstRow="1" w:lastRow="0" w:firstColumn="1" w:lastColumn="0" w:noHBand="0" w:noVBand="1"/>
      </w:tblPr>
      <w:tblGrid>
        <w:gridCol w:w="1699"/>
        <w:gridCol w:w="1132"/>
        <w:gridCol w:w="1699"/>
        <w:gridCol w:w="422"/>
        <w:gridCol w:w="422"/>
        <w:gridCol w:w="423"/>
        <w:gridCol w:w="423"/>
        <w:gridCol w:w="423"/>
        <w:gridCol w:w="423"/>
        <w:gridCol w:w="423"/>
        <w:gridCol w:w="423"/>
        <w:gridCol w:w="423"/>
        <w:gridCol w:w="423"/>
        <w:gridCol w:w="423"/>
        <w:gridCol w:w="423"/>
        <w:gridCol w:w="423"/>
        <w:gridCol w:w="423"/>
        <w:gridCol w:w="423"/>
        <w:gridCol w:w="423"/>
        <w:gridCol w:w="423"/>
        <w:gridCol w:w="423"/>
        <w:gridCol w:w="423"/>
        <w:gridCol w:w="423"/>
        <w:gridCol w:w="423"/>
        <w:gridCol w:w="423"/>
        <w:gridCol w:w="423"/>
        <w:gridCol w:w="423"/>
      </w:tblGrid>
      <w:tr w:rsidR="00A02254" w:rsidRPr="00E23F7D" w14:paraId="37F9695B" w14:textId="77777777" w:rsidTr="00BB5001">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79" w:type="pct"/>
            <w:vMerge w:val="restart"/>
          </w:tcPr>
          <w:p w14:paraId="6C3085F1" w14:textId="77777777" w:rsidR="00A02254" w:rsidRPr="00E23F7D" w:rsidRDefault="00A02254" w:rsidP="00A02254">
            <w:pPr>
              <w:pStyle w:val="Tabletext8pt"/>
            </w:pPr>
            <w:r w:rsidRPr="00E23F7D">
              <w:t>Review ID</w:t>
            </w:r>
          </w:p>
        </w:tc>
        <w:tc>
          <w:tcPr>
            <w:tcW w:w="386" w:type="pct"/>
            <w:vMerge w:val="restart"/>
          </w:tcPr>
          <w:p w14:paraId="031E529E" w14:textId="4A4382DA" w:rsidR="00A02254" w:rsidRPr="00E23F7D" w:rsidRDefault="00A02254" w:rsidP="00A02254">
            <w:pPr>
              <w:pStyle w:val="Tabletext8pt"/>
              <w:cnfStyle w:val="100000000000" w:firstRow="1" w:lastRow="0" w:firstColumn="0" w:lastColumn="0" w:oddVBand="0" w:evenVBand="0" w:oddHBand="0" w:evenHBand="0" w:firstRowFirstColumn="0" w:firstRowLastColumn="0" w:lastRowFirstColumn="0" w:lastRowLastColumn="0"/>
            </w:pPr>
            <w:r w:rsidRPr="00E23F7D">
              <w:t>Best available</w:t>
            </w:r>
            <w:r>
              <w:t xml:space="preserve"> </w:t>
            </w:r>
            <w:r w:rsidRPr="00413BF6">
              <w:rPr>
                <w:rStyle w:val="FootnoteReference"/>
              </w:rPr>
              <w:t>a</w:t>
            </w:r>
          </w:p>
        </w:tc>
        <w:tc>
          <w:tcPr>
            <w:tcW w:w="579" w:type="pct"/>
            <w:vMerge w:val="restart"/>
          </w:tcPr>
          <w:p w14:paraId="6F8751BF" w14:textId="5FF1B235" w:rsidR="00A02254" w:rsidRPr="00E23F7D" w:rsidRDefault="00A02254" w:rsidP="00A02254">
            <w:pPr>
              <w:pStyle w:val="Tabletext8pt"/>
              <w:cnfStyle w:val="100000000000" w:firstRow="1" w:lastRow="0" w:firstColumn="0" w:lastColumn="0" w:oddVBand="0" w:evenVBand="0" w:oddHBand="0" w:evenHBand="0" w:firstRowFirstColumn="0" w:firstRowLastColumn="0" w:lastRowFirstColumn="0" w:lastRowLastColumn="0"/>
            </w:pPr>
            <w:r>
              <w:t xml:space="preserve">Prioritised outcome domain </w:t>
            </w:r>
            <w:r w:rsidRPr="00413BF6">
              <w:rPr>
                <w:rStyle w:val="FootnoteReference"/>
              </w:rPr>
              <w:t>b</w:t>
            </w:r>
          </w:p>
        </w:tc>
        <w:tc>
          <w:tcPr>
            <w:tcW w:w="3455" w:type="pct"/>
            <w:gridSpan w:val="24"/>
          </w:tcPr>
          <w:p w14:paraId="4323301C" w14:textId="77777777" w:rsidR="00A02254" w:rsidRPr="00E23F7D" w:rsidRDefault="00A02254" w:rsidP="00A02254">
            <w:pPr>
              <w:pStyle w:val="Tabletext8pt"/>
              <w:cnfStyle w:val="100000000000" w:firstRow="1" w:lastRow="0" w:firstColumn="0" w:lastColumn="0" w:oddVBand="0" w:evenVBand="0" w:oddHBand="0" w:evenHBand="0" w:firstRowFirstColumn="0" w:firstRowLastColumn="0" w:lastRowFirstColumn="0" w:lastRowLastColumn="0"/>
            </w:pPr>
            <w:r w:rsidRPr="00E23F7D">
              <w:t>Study ID</w:t>
            </w:r>
          </w:p>
        </w:tc>
      </w:tr>
      <w:tr w:rsidR="00445B0A" w:rsidRPr="00E23F7D" w14:paraId="796020DC" w14:textId="77777777" w:rsidTr="00BB5001">
        <w:trPr>
          <w:cnfStyle w:val="000000100000" w:firstRow="0" w:lastRow="0" w:firstColumn="0" w:lastColumn="0" w:oddVBand="0" w:evenVBand="0" w:oddHBand="1" w:evenHBand="0" w:firstRowFirstColumn="0" w:firstRowLastColumn="0" w:lastRowFirstColumn="0" w:lastRowLastColumn="0"/>
          <w:trHeight w:val="1844"/>
        </w:trPr>
        <w:tc>
          <w:tcPr>
            <w:cnfStyle w:val="001000000000" w:firstRow="0" w:lastRow="0" w:firstColumn="1" w:lastColumn="0" w:oddVBand="0" w:evenVBand="0" w:oddHBand="0" w:evenHBand="0" w:firstRowFirstColumn="0" w:firstRowLastColumn="0" w:lastRowFirstColumn="0" w:lastRowLastColumn="0"/>
            <w:tcW w:w="579" w:type="pct"/>
            <w:vMerge/>
            <w:hideMark/>
          </w:tcPr>
          <w:p w14:paraId="4C052374" w14:textId="77777777" w:rsidR="00A02254" w:rsidRPr="00E23F7D" w:rsidRDefault="00A02254" w:rsidP="00A02254">
            <w:pPr>
              <w:pStyle w:val="Tabletext8pt"/>
            </w:pPr>
          </w:p>
        </w:tc>
        <w:tc>
          <w:tcPr>
            <w:tcW w:w="386" w:type="pct"/>
            <w:vMerge/>
          </w:tcPr>
          <w:p w14:paraId="2F88EAB3" w14:textId="77777777" w:rsidR="00A02254" w:rsidRPr="00E23F7D" w:rsidRDefault="00A02254" w:rsidP="00A02254">
            <w:pPr>
              <w:pStyle w:val="Tabletext8pt"/>
              <w:cnfStyle w:val="000000100000" w:firstRow="0" w:lastRow="0" w:firstColumn="0" w:lastColumn="0" w:oddVBand="0" w:evenVBand="0" w:oddHBand="1" w:evenHBand="0" w:firstRowFirstColumn="0" w:firstRowLastColumn="0" w:lastRowFirstColumn="0" w:lastRowLastColumn="0"/>
            </w:pPr>
          </w:p>
        </w:tc>
        <w:tc>
          <w:tcPr>
            <w:tcW w:w="579" w:type="pct"/>
            <w:vMerge/>
          </w:tcPr>
          <w:p w14:paraId="2447B200" w14:textId="61F92EE5" w:rsidR="00A02254" w:rsidRPr="00E23F7D" w:rsidRDefault="00A02254" w:rsidP="00A02254">
            <w:pPr>
              <w:pStyle w:val="Tabletext8pt"/>
              <w:cnfStyle w:val="000000100000" w:firstRow="0" w:lastRow="0" w:firstColumn="0" w:lastColumn="0" w:oddVBand="0" w:evenVBand="0" w:oddHBand="1" w:evenHBand="0" w:firstRowFirstColumn="0" w:firstRowLastColumn="0" w:lastRowFirstColumn="0" w:lastRowLastColumn="0"/>
            </w:pPr>
          </w:p>
        </w:tc>
        <w:tc>
          <w:tcPr>
            <w:tcW w:w="144" w:type="pct"/>
            <w:textDirection w:val="btLr"/>
          </w:tcPr>
          <w:p w14:paraId="7E9DEB26" w14:textId="0D5A6BB5"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Abadi 2020</w:t>
            </w:r>
          </w:p>
        </w:tc>
        <w:tc>
          <w:tcPr>
            <w:tcW w:w="144" w:type="pct"/>
            <w:textDirection w:val="btLr"/>
          </w:tcPr>
          <w:p w14:paraId="6F74B320" w14:textId="0C8C54CD"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Pakniat 2019</w:t>
            </w:r>
          </w:p>
        </w:tc>
        <w:tc>
          <w:tcPr>
            <w:tcW w:w="144" w:type="pct"/>
            <w:textDirection w:val="btLr"/>
          </w:tcPr>
          <w:p w14:paraId="40B2BAF3" w14:textId="7BB36608"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Jahangirifar 2018</w:t>
            </w:r>
          </w:p>
        </w:tc>
        <w:tc>
          <w:tcPr>
            <w:tcW w:w="144" w:type="pct"/>
            <w:textDirection w:val="btLr"/>
          </w:tcPr>
          <w:p w14:paraId="0E5B6411" w14:textId="547251A3"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Rad 2018</w:t>
            </w:r>
          </w:p>
        </w:tc>
        <w:tc>
          <w:tcPr>
            <w:tcW w:w="144" w:type="pct"/>
            <w:textDirection w:val="btLr"/>
          </w:tcPr>
          <w:p w14:paraId="2C0706D8" w14:textId="5FA4CAC7"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Heshmati 2016</w:t>
            </w:r>
          </w:p>
        </w:tc>
        <w:tc>
          <w:tcPr>
            <w:tcW w:w="144" w:type="pct"/>
            <w:textDirection w:val="btLr"/>
          </w:tcPr>
          <w:p w14:paraId="579E3FD7" w14:textId="38298604"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Jaafarpour 2015</w:t>
            </w:r>
          </w:p>
        </w:tc>
        <w:tc>
          <w:tcPr>
            <w:tcW w:w="144" w:type="pct"/>
            <w:textDirection w:val="btLr"/>
          </w:tcPr>
          <w:p w14:paraId="179FEF98" w14:textId="48148E27"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Shirvani 2015</w:t>
            </w:r>
          </w:p>
        </w:tc>
        <w:tc>
          <w:tcPr>
            <w:tcW w:w="144" w:type="pct"/>
            <w:textDirection w:val="btLr"/>
          </w:tcPr>
          <w:p w14:paraId="4961DAD0" w14:textId="5D7CCBB6"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Kashefi 2014</w:t>
            </w:r>
          </w:p>
        </w:tc>
        <w:tc>
          <w:tcPr>
            <w:tcW w:w="144" w:type="pct"/>
            <w:textDirection w:val="btLr"/>
          </w:tcPr>
          <w:p w14:paraId="0461C7D9" w14:textId="03ED3DD7"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Shobeiri 2014</w:t>
            </w:r>
          </w:p>
        </w:tc>
        <w:tc>
          <w:tcPr>
            <w:tcW w:w="144" w:type="pct"/>
            <w:textDirection w:val="btLr"/>
          </w:tcPr>
          <w:p w14:paraId="2B217984" w14:textId="2FF44BC6"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Younesy 2014</w:t>
            </w:r>
          </w:p>
        </w:tc>
        <w:tc>
          <w:tcPr>
            <w:tcW w:w="144" w:type="pct"/>
            <w:textDirection w:val="btLr"/>
          </w:tcPr>
          <w:p w14:paraId="4708E15C" w14:textId="26C693D1"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Gupta 2013</w:t>
            </w:r>
          </w:p>
        </w:tc>
        <w:tc>
          <w:tcPr>
            <w:tcW w:w="144" w:type="pct"/>
            <w:textDirection w:val="btLr"/>
          </w:tcPr>
          <w:p w14:paraId="0B564745" w14:textId="384B97BC"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Jenabi 2013</w:t>
            </w:r>
          </w:p>
        </w:tc>
        <w:tc>
          <w:tcPr>
            <w:tcW w:w="144" w:type="pct"/>
            <w:textDirection w:val="btLr"/>
          </w:tcPr>
          <w:p w14:paraId="754BB521" w14:textId="0021B48B"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Akbari 2012</w:t>
            </w:r>
          </w:p>
        </w:tc>
        <w:tc>
          <w:tcPr>
            <w:tcW w:w="144" w:type="pct"/>
            <w:textDirection w:val="btLr"/>
          </w:tcPr>
          <w:p w14:paraId="4558D2AB" w14:textId="16274388"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Halder 2012</w:t>
            </w:r>
          </w:p>
        </w:tc>
        <w:tc>
          <w:tcPr>
            <w:tcW w:w="144" w:type="pct"/>
            <w:textDirection w:val="btLr"/>
          </w:tcPr>
          <w:p w14:paraId="5DAC7718" w14:textId="71C5511F"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Jenabi 2012</w:t>
            </w:r>
          </w:p>
        </w:tc>
        <w:tc>
          <w:tcPr>
            <w:tcW w:w="144" w:type="pct"/>
            <w:textDirection w:val="btLr"/>
          </w:tcPr>
          <w:p w14:paraId="47231D3F" w14:textId="4DC6C626"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Rahnama 2012</w:t>
            </w:r>
          </w:p>
        </w:tc>
        <w:tc>
          <w:tcPr>
            <w:tcW w:w="144" w:type="pct"/>
            <w:textDirection w:val="btLr"/>
          </w:tcPr>
          <w:p w14:paraId="504CBEC6" w14:textId="7DD7B8FF"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Mirabi 2011</w:t>
            </w:r>
          </w:p>
        </w:tc>
        <w:tc>
          <w:tcPr>
            <w:tcW w:w="144" w:type="pct"/>
            <w:textDirection w:val="btLr"/>
          </w:tcPr>
          <w:p w14:paraId="415F0465" w14:textId="12332CDC"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Modaress 2011</w:t>
            </w:r>
          </w:p>
        </w:tc>
        <w:tc>
          <w:tcPr>
            <w:tcW w:w="144" w:type="pct"/>
            <w:textDirection w:val="btLr"/>
          </w:tcPr>
          <w:p w14:paraId="00BD4890" w14:textId="6E86B873"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Dolation 2010</w:t>
            </w:r>
          </w:p>
        </w:tc>
        <w:tc>
          <w:tcPr>
            <w:tcW w:w="144" w:type="pct"/>
            <w:textDirection w:val="btLr"/>
          </w:tcPr>
          <w:p w14:paraId="78957ED8" w14:textId="5120F1C6"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Jenabi 2010</w:t>
            </w:r>
          </w:p>
        </w:tc>
        <w:tc>
          <w:tcPr>
            <w:tcW w:w="144" w:type="pct"/>
            <w:textDirection w:val="btLr"/>
          </w:tcPr>
          <w:p w14:paraId="1523E95E" w14:textId="3A2EEE37"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Rahnama 2010</w:t>
            </w:r>
          </w:p>
        </w:tc>
        <w:tc>
          <w:tcPr>
            <w:tcW w:w="144" w:type="pct"/>
            <w:textDirection w:val="btLr"/>
          </w:tcPr>
          <w:p w14:paraId="1C3FCBA7" w14:textId="2174B3D6"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Akhavan Amjadi 2009</w:t>
            </w:r>
          </w:p>
        </w:tc>
        <w:tc>
          <w:tcPr>
            <w:tcW w:w="144" w:type="pct"/>
            <w:textDirection w:val="btLr"/>
          </w:tcPr>
          <w:p w14:paraId="3F5F93C8" w14:textId="35FADD3E"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Ozgoli 2009</w:t>
            </w:r>
          </w:p>
        </w:tc>
        <w:tc>
          <w:tcPr>
            <w:tcW w:w="144" w:type="pct"/>
            <w:textDirection w:val="btLr"/>
          </w:tcPr>
          <w:p w14:paraId="1A37F40C" w14:textId="386FE7C2" w:rsidR="00A02254" w:rsidRPr="00D11A54" w:rsidRDefault="00A02254" w:rsidP="00A02254">
            <w:pPr>
              <w:pStyle w:val="Tabletext8pt"/>
              <w:cnfStyle w:val="000000100000" w:firstRow="0" w:lastRow="0" w:firstColumn="0" w:lastColumn="0" w:oddVBand="0" w:evenVBand="0" w:oddHBand="1" w:evenHBand="0" w:firstRowFirstColumn="0" w:firstRowLastColumn="0" w:lastRowFirstColumn="0" w:lastRowLastColumn="0"/>
            </w:pPr>
            <w:r w:rsidRPr="00D11A54">
              <w:t>Sah</w:t>
            </w:r>
            <w:r>
              <w:t xml:space="preserve"> H</w:t>
            </w:r>
            <w:r w:rsidRPr="00D11A54">
              <w:t>osseini 2005</w:t>
            </w:r>
          </w:p>
        </w:tc>
      </w:tr>
      <w:tr w:rsidR="00E36869" w:rsidRPr="00E23F7D" w14:paraId="674538AA" w14:textId="77777777" w:rsidTr="00BB5001">
        <w:trPr>
          <w:trHeight w:val="250"/>
        </w:trPr>
        <w:tc>
          <w:tcPr>
            <w:cnfStyle w:val="001000000000" w:firstRow="0" w:lastRow="0" w:firstColumn="1" w:lastColumn="0" w:oddVBand="0" w:evenVBand="0" w:oddHBand="0" w:evenHBand="0" w:firstRowFirstColumn="0" w:firstRowLastColumn="0" w:lastRowFirstColumn="0" w:lastRowLastColumn="0"/>
            <w:tcW w:w="579" w:type="pct"/>
          </w:tcPr>
          <w:p w14:paraId="79F5785A" w14:textId="77777777" w:rsidR="00A93B22" w:rsidRPr="00E23F7D" w:rsidRDefault="00A93B22" w:rsidP="00A02254">
            <w:pPr>
              <w:pStyle w:val="Tabletext8pt"/>
            </w:pPr>
            <w:r w:rsidRPr="00E23F7D">
              <w:t>Negi 2021</w:t>
            </w:r>
          </w:p>
        </w:tc>
        <w:tc>
          <w:tcPr>
            <w:tcW w:w="386" w:type="pct"/>
            <w:shd w:val="clear" w:color="auto" w:fill="auto"/>
          </w:tcPr>
          <w:p w14:paraId="3DAAC4D4" w14:textId="6B43B66C"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579" w:type="pct"/>
            <w:vMerge w:val="restart"/>
          </w:tcPr>
          <w:p w14:paraId="591711E6" w14:textId="36B44AEA"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Pain intensity</w:t>
            </w:r>
          </w:p>
        </w:tc>
        <w:tc>
          <w:tcPr>
            <w:tcW w:w="144" w:type="pct"/>
            <w:shd w:val="clear" w:color="auto" w:fill="E1E4E5" w:themeFill="accent5"/>
          </w:tcPr>
          <w:p w14:paraId="7F06F53F" w14:textId="3AF22761"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t>!</w:t>
            </w:r>
          </w:p>
        </w:tc>
        <w:tc>
          <w:tcPr>
            <w:tcW w:w="144" w:type="pct"/>
            <w:shd w:val="clear" w:color="auto" w:fill="00968F" w:themeFill="accent3"/>
          </w:tcPr>
          <w:p w14:paraId="13B553D8" w14:textId="08F3761D"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Y</w:t>
            </w:r>
          </w:p>
        </w:tc>
        <w:tc>
          <w:tcPr>
            <w:tcW w:w="144" w:type="pct"/>
            <w:shd w:val="clear" w:color="auto" w:fill="auto"/>
          </w:tcPr>
          <w:p w14:paraId="13385614" w14:textId="2C5E441B"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00968F" w:themeFill="accent3"/>
          </w:tcPr>
          <w:p w14:paraId="07D885A5" w14:textId="754C8286"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Y</w:t>
            </w:r>
          </w:p>
        </w:tc>
        <w:tc>
          <w:tcPr>
            <w:tcW w:w="144" w:type="pct"/>
            <w:shd w:val="clear" w:color="auto" w:fill="auto"/>
          </w:tcPr>
          <w:p w14:paraId="23A2B0AD" w14:textId="5004164C"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auto"/>
          </w:tcPr>
          <w:p w14:paraId="364A331C" w14:textId="2CE9E27D"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E1E4E5" w:themeFill="accent5"/>
          </w:tcPr>
          <w:p w14:paraId="4D2B8B81" w14:textId="6B294728"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t>!</w:t>
            </w:r>
          </w:p>
        </w:tc>
        <w:tc>
          <w:tcPr>
            <w:tcW w:w="144" w:type="pct"/>
            <w:shd w:val="clear" w:color="auto" w:fill="00968F" w:themeFill="accent3"/>
          </w:tcPr>
          <w:p w14:paraId="314F4229" w14:textId="4E988B79"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Y</w:t>
            </w:r>
          </w:p>
        </w:tc>
        <w:tc>
          <w:tcPr>
            <w:tcW w:w="144" w:type="pct"/>
            <w:shd w:val="clear" w:color="auto" w:fill="auto"/>
          </w:tcPr>
          <w:p w14:paraId="0CDD4356" w14:textId="3F6A06B8"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auto"/>
          </w:tcPr>
          <w:p w14:paraId="398E795D" w14:textId="4A0BB110"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auto"/>
          </w:tcPr>
          <w:p w14:paraId="42EBB761" w14:textId="3894A519"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00968F" w:themeFill="accent3"/>
            <w:noWrap/>
          </w:tcPr>
          <w:p w14:paraId="65169279" w14:textId="66FAE9E4"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Y</w:t>
            </w:r>
          </w:p>
        </w:tc>
        <w:tc>
          <w:tcPr>
            <w:tcW w:w="144" w:type="pct"/>
            <w:shd w:val="clear" w:color="auto" w:fill="auto"/>
          </w:tcPr>
          <w:p w14:paraId="2804D1EC" w14:textId="2817EFA5"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3F7F91EA"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1CD866DD" w14:textId="39C6073A"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00968F" w:themeFill="accent3"/>
          </w:tcPr>
          <w:p w14:paraId="242800ED" w14:textId="7870DCED"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Y</w:t>
            </w:r>
          </w:p>
        </w:tc>
        <w:tc>
          <w:tcPr>
            <w:tcW w:w="144" w:type="pct"/>
          </w:tcPr>
          <w:p w14:paraId="4A097E19" w14:textId="57E10BD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6580AECF" w14:textId="1087EFDC"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797A0ED4" w14:textId="60CAF75E"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5A97E2A2" w14:textId="1F4CC869"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3F1FD2F5" w14:textId="357586C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75902EE8" w14:textId="2C89D792"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E1E4E5" w:themeFill="accent5"/>
          </w:tcPr>
          <w:p w14:paraId="1B1D2819" w14:textId="545E33AB"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t>!</w:t>
            </w:r>
          </w:p>
        </w:tc>
        <w:tc>
          <w:tcPr>
            <w:tcW w:w="144" w:type="pct"/>
          </w:tcPr>
          <w:p w14:paraId="3C4D3CD9"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r>
      <w:tr w:rsidR="00BB5001" w:rsidRPr="00E23F7D" w14:paraId="566904F9" w14:textId="77777777" w:rsidTr="00BB500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79" w:type="pct"/>
          </w:tcPr>
          <w:p w14:paraId="3689F0DE" w14:textId="77777777" w:rsidR="00A93B22" w:rsidRPr="00E23F7D" w:rsidRDefault="00A93B22" w:rsidP="00A02254">
            <w:pPr>
              <w:pStyle w:val="Tabletext8pt"/>
            </w:pPr>
            <w:r w:rsidRPr="00E23F7D">
              <w:t>Xu 2020</w:t>
            </w:r>
          </w:p>
        </w:tc>
        <w:tc>
          <w:tcPr>
            <w:tcW w:w="386" w:type="pct"/>
            <w:shd w:val="clear" w:color="auto" w:fill="auto"/>
          </w:tcPr>
          <w:p w14:paraId="22EF6446" w14:textId="46B2D09C"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3A6590">
              <w:rPr>
                <w:rFonts w:ascii="Segoe UI Symbol" w:hAnsi="Segoe UI Symbol"/>
              </w:rPr>
              <w:t>✓</w:t>
            </w:r>
          </w:p>
        </w:tc>
        <w:tc>
          <w:tcPr>
            <w:tcW w:w="579" w:type="pct"/>
            <w:vMerge/>
          </w:tcPr>
          <w:p w14:paraId="64EA38E8" w14:textId="3B67CEA2"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p>
        </w:tc>
        <w:tc>
          <w:tcPr>
            <w:tcW w:w="144" w:type="pct"/>
            <w:shd w:val="clear" w:color="auto" w:fill="auto"/>
          </w:tcPr>
          <w:p w14:paraId="3291CCB9" w14:textId="44857436"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00968F" w:themeFill="accent3"/>
          </w:tcPr>
          <w:p w14:paraId="3690226A" w14:textId="66003F85"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Y</w:t>
            </w:r>
          </w:p>
        </w:tc>
        <w:tc>
          <w:tcPr>
            <w:tcW w:w="144" w:type="pct"/>
            <w:shd w:val="clear" w:color="auto" w:fill="B5DCDD" w:themeFill="accent4"/>
          </w:tcPr>
          <w:p w14:paraId="45267A2E" w14:textId="37E98846"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t>?</w:t>
            </w:r>
          </w:p>
        </w:tc>
        <w:tc>
          <w:tcPr>
            <w:tcW w:w="144" w:type="pct"/>
            <w:shd w:val="clear" w:color="auto" w:fill="auto"/>
          </w:tcPr>
          <w:p w14:paraId="50EDB61B" w14:textId="7BAD5F1B"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auto"/>
          </w:tcPr>
          <w:p w14:paraId="175E09D6" w14:textId="50CBD5A7"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B5DCDD" w:themeFill="accent4"/>
          </w:tcPr>
          <w:p w14:paraId="3F2C53B9" w14:textId="2EBE8894"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t>?</w:t>
            </w:r>
          </w:p>
        </w:tc>
        <w:tc>
          <w:tcPr>
            <w:tcW w:w="144" w:type="pct"/>
            <w:shd w:val="clear" w:color="auto" w:fill="auto"/>
          </w:tcPr>
          <w:p w14:paraId="4A6FEC0B" w14:textId="7AA2F210"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p>
        </w:tc>
        <w:tc>
          <w:tcPr>
            <w:tcW w:w="144" w:type="pct"/>
            <w:shd w:val="clear" w:color="auto" w:fill="00968F" w:themeFill="accent3"/>
          </w:tcPr>
          <w:p w14:paraId="35B89037" w14:textId="6A9AA9C5"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Y</w:t>
            </w:r>
          </w:p>
        </w:tc>
        <w:tc>
          <w:tcPr>
            <w:tcW w:w="144" w:type="pct"/>
            <w:shd w:val="clear" w:color="auto" w:fill="auto"/>
          </w:tcPr>
          <w:p w14:paraId="5F41353D" w14:textId="04993118"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auto"/>
          </w:tcPr>
          <w:p w14:paraId="63E84086" w14:textId="06FBB34F"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auto"/>
          </w:tcPr>
          <w:p w14:paraId="7DDCA65F" w14:textId="04A909C3"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00968F" w:themeFill="accent3"/>
            <w:noWrap/>
          </w:tcPr>
          <w:p w14:paraId="08960855" w14:textId="4DE24E24"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Y</w:t>
            </w:r>
          </w:p>
        </w:tc>
        <w:tc>
          <w:tcPr>
            <w:tcW w:w="144" w:type="pct"/>
            <w:shd w:val="clear" w:color="auto" w:fill="auto"/>
          </w:tcPr>
          <w:p w14:paraId="1F52309C" w14:textId="0114FB69"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1A60637B" w14:textId="77777777"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629E8FA7" w14:textId="6A84BB94"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00968F" w:themeFill="accent3"/>
          </w:tcPr>
          <w:p w14:paraId="6721848C" w14:textId="63C39E58"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Y</w:t>
            </w:r>
          </w:p>
        </w:tc>
        <w:tc>
          <w:tcPr>
            <w:tcW w:w="144" w:type="pct"/>
          </w:tcPr>
          <w:p w14:paraId="6AABBB61" w14:textId="07E942EE"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3836BB7A" w14:textId="377A5215"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708F7DAE" w14:textId="1852B6AD"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4BD5615D" w14:textId="672ECFD3"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61981CD0" w14:textId="04A80F0A"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428AFE6A" w14:textId="64A9CFDC"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762A4871" w14:textId="30F1CBCB"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060D6E2A" w14:textId="77777777"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r>
      <w:tr w:rsidR="00E36869" w:rsidRPr="00E23F7D" w14:paraId="07F9B976" w14:textId="77777777" w:rsidTr="00BB5001">
        <w:trPr>
          <w:trHeight w:val="250"/>
        </w:trPr>
        <w:tc>
          <w:tcPr>
            <w:cnfStyle w:val="001000000000" w:firstRow="0" w:lastRow="0" w:firstColumn="1" w:lastColumn="0" w:oddVBand="0" w:evenVBand="0" w:oddHBand="0" w:evenHBand="0" w:firstRowFirstColumn="0" w:firstRowLastColumn="0" w:lastRowFirstColumn="0" w:lastRowLastColumn="0"/>
            <w:tcW w:w="579" w:type="pct"/>
          </w:tcPr>
          <w:p w14:paraId="59B90088" w14:textId="77777777" w:rsidR="00A93B22" w:rsidRPr="00E23F7D" w:rsidRDefault="00A93B22" w:rsidP="00A02254">
            <w:pPr>
              <w:pStyle w:val="Tabletext8pt"/>
            </w:pPr>
            <w:r w:rsidRPr="00E23F7D">
              <w:t>Pellow 2018</w:t>
            </w:r>
          </w:p>
        </w:tc>
        <w:tc>
          <w:tcPr>
            <w:tcW w:w="386" w:type="pct"/>
            <w:shd w:val="clear" w:color="auto" w:fill="auto"/>
          </w:tcPr>
          <w:p w14:paraId="5CA83154" w14:textId="4E6BCFFE"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rPr>
                <w:lang w:eastAsia="en-AU"/>
              </w:rPr>
              <w:t>†</w:t>
            </w:r>
          </w:p>
        </w:tc>
        <w:tc>
          <w:tcPr>
            <w:tcW w:w="579" w:type="pct"/>
            <w:vMerge/>
          </w:tcPr>
          <w:p w14:paraId="29565506" w14:textId="186F00F5"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p>
        </w:tc>
        <w:tc>
          <w:tcPr>
            <w:tcW w:w="144" w:type="pct"/>
            <w:shd w:val="clear" w:color="auto" w:fill="auto"/>
          </w:tcPr>
          <w:p w14:paraId="579707AA" w14:textId="4EC82471"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auto"/>
          </w:tcPr>
          <w:p w14:paraId="66139A2D" w14:textId="58412E38"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auto"/>
          </w:tcPr>
          <w:p w14:paraId="12DBB4C6" w14:textId="43295326"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auto"/>
          </w:tcPr>
          <w:p w14:paraId="5CEBCA02" w14:textId="2C88B02F"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B5DCDD" w:themeFill="accent4"/>
          </w:tcPr>
          <w:p w14:paraId="42068976" w14:textId="1B7C1590"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t>?</w:t>
            </w:r>
          </w:p>
        </w:tc>
        <w:tc>
          <w:tcPr>
            <w:tcW w:w="144" w:type="pct"/>
            <w:shd w:val="clear" w:color="auto" w:fill="auto"/>
          </w:tcPr>
          <w:p w14:paraId="0E558C75" w14:textId="298A8469"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auto"/>
          </w:tcPr>
          <w:p w14:paraId="10F689CE" w14:textId="544AD8FD"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00968F" w:themeFill="accent3"/>
          </w:tcPr>
          <w:p w14:paraId="2E1B4763" w14:textId="2E370CE5"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Y</w:t>
            </w:r>
          </w:p>
        </w:tc>
        <w:tc>
          <w:tcPr>
            <w:tcW w:w="144" w:type="pct"/>
            <w:shd w:val="clear" w:color="auto" w:fill="auto"/>
          </w:tcPr>
          <w:p w14:paraId="7BBEDCC1" w14:textId="03FD1501"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B5DCDD" w:themeFill="accent4"/>
          </w:tcPr>
          <w:p w14:paraId="48E6F0BC" w14:textId="103F8738"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t>?</w:t>
            </w:r>
          </w:p>
        </w:tc>
        <w:tc>
          <w:tcPr>
            <w:tcW w:w="144" w:type="pct"/>
            <w:shd w:val="clear" w:color="auto" w:fill="auto"/>
          </w:tcPr>
          <w:p w14:paraId="32DEDE6C" w14:textId="3F841358"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00968F" w:themeFill="accent3"/>
            <w:noWrap/>
          </w:tcPr>
          <w:p w14:paraId="70088511" w14:textId="61FC9B4E"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Y</w:t>
            </w:r>
          </w:p>
        </w:tc>
        <w:tc>
          <w:tcPr>
            <w:tcW w:w="144" w:type="pct"/>
            <w:shd w:val="clear" w:color="auto" w:fill="auto"/>
          </w:tcPr>
          <w:p w14:paraId="0AEA8EFB" w14:textId="1CFDA092"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69154CEF"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2D152B43" w14:textId="011CFB6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00968F" w:themeFill="accent3"/>
          </w:tcPr>
          <w:p w14:paraId="70E441A3" w14:textId="5FED48F8"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Y</w:t>
            </w:r>
          </w:p>
        </w:tc>
        <w:tc>
          <w:tcPr>
            <w:tcW w:w="144" w:type="pct"/>
            <w:shd w:val="clear" w:color="auto" w:fill="B5DCDD" w:themeFill="accent4"/>
          </w:tcPr>
          <w:p w14:paraId="2184E84C" w14:textId="73759359"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t>?</w:t>
            </w:r>
          </w:p>
        </w:tc>
        <w:tc>
          <w:tcPr>
            <w:tcW w:w="144" w:type="pct"/>
          </w:tcPr>
          <w:p w14:paraId="4B991D70" w14:textId="62CB04D2"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4EB6736F" w14:textId="7904E383"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487750A6" w14:textId="19D2B99E"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08E8B459" w14:textId="3E559DB8"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135AADCA" w14:textId="35473C7F"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B5DCDD" w:themeFill="accent4"/>
          </w:tcPr>
          <w:p w14:paraId="4EA16023" w14:textId="5345E5BE"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t>?</w:t>
            </w:r>
          </w:p>
        </w:tc>
        <w:tc>
          <w:tcPr>
            <w:tcW w:w="144" w:type="pct"/>
          </w:tcPr>
          <w:p w14:paraId="0E270AD6"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r>
      <w:tr w:rsidR="00E36869" w:rsidRPr="00E23F7D" w14:paraId="77003C08" w14:textId="77777777" w:rsidTr="00BB500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79" w:type="pct"/>
          </w:tcPr>
          <w:p w14:paraId="72AAC9FD" w14:textId="77777777" w:rsidR="00A93B22" w:rsidRPr="00E23F7D" w:rsidRDefault="00A93B22" w:rsidP="00A02254">
            <w:pPr>
              <w:pStyle w:val="Tabletext8pt"/>
            </w:pPr>
            <w:r w:rsidRPr="00E23F7D">
              <w:t>Chen 2016</w:t>
            </w:r>
          </w:p>
        </w:tc>
        <w:tc>
          <w:tcPr>
            <w:tcW w:w="386" w:type="pct"/>
            <w:shd w:val="clear" w:color="auto" w:fill="auto"/>
          </w:tcPr>
          <w:p w14:paraId="48ADF15D" w14:textId="0B1A94F3"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3A6590">
              <w:rPr>
                <w:rFonts w:ascii="Segoe UI Symbol" w:hAnsi="Segoe UI Symbol"/>
              </w:rPr>
              <w:t>✓</w:t>
            </w:r>
          </w:p>
        </w:tc>
        <w:tc>
          <w:tcPr>
            <w:tcW w:w="579" w:type="pct"/>
            <w:vMerge/>
          </w:tcPr>
          <w:p w14:paraId="07158BE4" w14:textId="75848441"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p>
        </w:tc>
        <w:tc>
          <w:tcPr>
            <w:tcW w:w="144" w:type="pct"/>
            <w:shd w:val="clear" w:color="auto" w:fill="auto"/>
          </w:tcPr>
          <w:p w14:paraId="1F8B4E03" w14:textId="6F2AE14F"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auto"/>
          </w:tcPr>
          <w:p w14:paraId="18D25A52" w14:textId="4B232D3D"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auto"/>
          </w:tcPr>
          <w:p w14:paraId="5F2E5E70" w14:textId="2367B186"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auto"/>
          </w:tcPr>
          <w:p w14:paraId="06ED3B6A" w14:textId="60CACD2F"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auto"/>
          </w:tcPr>
          <w:p w14:paraId="584975D9" w14:textId="6D0F39AC"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auto"/>
          </w:tcPr>
          <w:p w14:paraId="4DCC3AC8" w14:textId="2FB89C1B"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00968F" w:themeFill="accent3"/>
          </w:tcPr>
          <w:p w14:paraId="442BE4E2" w14:textId="34FC4ABE"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X</w:t>
            </w:r>
          </w:p>
        </w:tc>
        <w:tc>
          <w:tcPr>
            <w:tcW w:w="144" w:type="pct"/>
            <w:shd w:val="clear" w:color="auto" w:fill="00968F" w:themeFill="accent3"/>
          </w:tcPr>
          <w:p w14:paraId="7A1DC974" w14:textId="6A1BB642"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Y</w:t>
            </w:r>
          </w:p>
        </w:tc>
        <w:tc>
          <w:tcPr>
            <w:tcW w:w="144" w:type="pct"/>
            <w:shd w:val="clear" w:color="auto" w:fill="auto"/>
          </w:tcPr>
          <w:p w14:paraId="175079B1" w14:textId="1F1B6C15"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auto"/>
          </w:tcPr>
          <w:p w14:paraId="72815952" w14:textId="73FDF47B"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auto"/>
          </w:tcPr>
          <w:p w14:paraId="15BF9B45" w14:textId="5A225770"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00968F" w:themeFill="accent3"/>
            <w:noWrap/>
          </w:tcPr>
          <w:p w14:paraId="1F2B0FE8" w14:textId="71278FAC"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Y</w:t>
            </w:r>
          </w:p>
        </w:tc>
        <w:tc>
          <w:tcPr>
            <w:tcW w:w="144" w:type="pct"/>
            <w:shd w:val="clear" w:color="auto" w:fill="auto"/>
          </w:tcPr>
          <w:p w14:paraId="0A631AD7" w14:textId="4905C812"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E1E4E5" w:themeFill="accent5"/>
          </w:tcPr>
          <w:p w14:paraId="6C250D27" w14:textId="512F6C39"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t>!</w:t>
            </w:r>
          </w:p>
        </w:tc>
        <w:tc>
          <w:tcPr>
            <w:tcW w:w="144" w:type="pct"/>
          </w:tcPr>
          <w:p w14:paraId="1502C393" w14:textId="4FE561B4"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00968F" w:themeFill="accent3"/>
          </w:tcPr>
          <w:p w14:paraId="7E59737A" w14:textId="0E37FD72"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Y</w:t>
            </w:r>
          </w:p>
        </w:tc>
        <w:tc>
          <w:tcPr>
            <w:tcW w:w="144" w:type="pct"/>
          </w:tcPr>
          <w:p w14:paraId="24910DE8" w14:textId="549A5669"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166BB283" w14:textId="71B0BEB5"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590F7868" w14:textId="199C2608"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418B060C" w14:textId="3FC42BFE"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63F1702A" w14:textId="75906053"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4BB9C30A" w14:textId="000892B9"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E1E4E5" w:themeFill="accent5"/>
          </w:tcPr>
          <w:p w14:paraId="01A87D83" w14:textId="3C2D957C"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t>!</w:t>
            </w:r>
          </w:p>
        </w:tc>
        <w:tc>
          <w:tcPr>
            <w:tcW w:w="144" w:type="pct"/>
          </w:tcPr>
          <w:p w14:paraId="1757A0F7" w14:textId="65DEA801"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r>
      <w:tr w:rsidR="00E36869" w:rsidRPr="00E23F7D" w14:paraId="1A6B5F90" w14:textId="77777777" w:rsidTr="00BB5001">
        <w:trPr>
          <w:trHeight w:val="250"/>
        </w:trPr>
        <w:tc>
          <w:tcPr>
            <w:cnfStyle w:val="001000000000" w:firstRow="0" w:lastRow="0" w:firstColumn="1" w:lastColumn="0" w:oddVBand="0" w:evenVBand="0" w:oddHBand="0" w:evenHBand="0" w:firstRowFirstColumn="0" w:firstRowLastColumn="0" w:lastRowFirstColumn="0" w:lastRowLastColumn="0"/>
            <w:tcW w:w="579" w:type="pct"/>
          </w:tcPr>
          <w:p w14:paraId="47E284A1" w14:textId="77777777" w:rsidR="00A93B22" w:rsidRPr="00E23F7D" w:rsidRDefault="00A93B22" w:rsidP="00A02254">
            <w:pPr>
              <w:pStyle w:val="Tabletext8pt"/>
            </w:pPr>
            <w:r w:rsidRPr="00E23F7D">
              <w:t>Pattanittum 2016</w:t>
            </w:r>
          </w:p>
        </w:tc>
        <w:tc>
          <w:tcPr>
            <w:tcW w:w="386" w:type="pct"/>
            <w:shd w:val="clear" w:color="auto" w:fill="auto"/>
          </w:tcPr>
          <w:p w14:paraId="0E4C7E92" w14:textId="15D0ED85"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579" w:type="pct"/>
            <w:vMerge/>
          </w:tcPr>
          <w:p w14:paraId="60495B3B" w14:textId="77D295DD"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p>
        </w:tc>
        <w:tc>
          <w:tcPr>
            <w:tcW w:w="144" w:type="pct"/>
            <w:shd w:val="clear" w:color="auto" w:fill="auto"/>
          </w:tcPr>
          <w:p w14:paraId="35B2616B" w14:textId="5B1280DE"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auto"/>
          </w:tcPr>
          <w:p w14:paraId="5829DDCF" w14:textId="79185644"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auto"/>
          </w:tcPr>
          <w:p w14:paraId="4D9E0465" w14:textId="5C12178D"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auto"/>
          </w:tcPr>
          <w:p w14:paraId="03105B62" w14:textId="6268129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auto"/>
          </w:tcPr>
          <w:p w14:paraId="4AA5E353" w14:textId="7C247F48"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auto"/>
          </w:tcPr>
          <w:p w14:paraId="1B12D85A" w14:textId="15A0889E"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auto"/>
          </w:tcPr>
          <w:p w14:paraId="0375CDFC" w14:textId="572AABEF"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00968F" w:themeFill="accent3"/>
          </w:tcPr>
          <w:p w14:paraId="5A1C8A62" w14:textId="2BE8223A"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Y</w:t>
            </w:r>
          </w:p>
        </w:tc>
        <w:tc>
          <w:tcPr>
            <w:tcW w:w="144" w:type="pct"/>
            <w:shd w:val="clear" w:color="auto" w:fill="auto"/>
          </w:tcPr>
          <w:p w14:paraId="22CC667C" w14:textId="7A0E1540"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auto"/>
          </w:tcPr>
          <w:p w14:paraId="415762B4" w14:textId="70990EFD"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auto"/>
          </w:tcPr>
          <w:p w14:paraId="13C777C7" w14:textId="5CA50255"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00968F" w:themeFill="accent3"/>
            <w:noWrap/>
          </w:tcPr>
          <w:p w14:paraId="1B4B5133" w14:textId="0B4C939C"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Y</w:t>
            </w:r>
          </w:p>
        </w:tc>
        <w:tc>
          <w:tcPr>
            <w:tcW w:w="144" w:type="pct"/>
            <w:shd w:val="clear" w:color="auto" w:fill="00968F" w:themeFill="accent3"/>
          </w:tcPr>
          <w:p w14:paraId="2311EDD1" w14:textId="7DD9475E"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Y</w:t>
            </w:r>
          </w:p>
        </w:tc>
        <w:tc>
          <w:tcPr>
            <w:tcW w:w="144" w:type="pct"/>
          </w:tcPr>
          <w:p w14:paraId="2091C797" w14:textId="22965D3C"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00968F" w:themeFill="accent3"/>
          </w:tcPr>
          <w:p w14:paraId="07E0D0ED" w14:textId="2DE21494"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Y</w:t>
            </w:r>
          </w:p>
        </w:tc>
        <w:tc>
          <w:tcPr>
            <w:tcW w:w="144" w:type="pct"/>
            <w:shd w:val="clear" w:color="auto" w:fill="00968F" w:themeFill="accent3"/>
          </w:tcPr>
          <w:p w14:paraId="49093B5E" w14:textId="337AC4E8"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Y</w:t>
            </w:r>
          </w:p>
        </w:tc>
        <w:tc>
          <w:tcPr>
            <w:tcW w:w="144" w:type="pct"/>
          </w:tcPr>
          <w:p w14:paraId="492A316B" w14:textId="3FF1CCF1"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00968F" w:themeFill="accent3"/>
          </w:tcPr>
          <w:p w14:paraId="0B60F87C" w14:textId="7175A43A"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Y</w:t>
            </w:r>
          </w:p>
        </w:tc>
        <w:tc>
          <w:tcPr>
            <w:tcW w:w="144" w:type="pct"/>
            <w:shd w:val="clear" w:color="auto" w:fill="00968F" w:themeFill="accent3"/>
          </w:tcPr>
          <w:p w14:paraId="3314D5C2" w14:textId="5D867C72"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Y</w:t>
            </w:r>
          </w:p>
        </w:tc>
        <w:tc>
          <w:tcPr>
            <w:tcW w:w="144" w:type="pct"/>
            <w:shd w:val="clear" w:color="auto" w:fill="00968F" w:themeFill="accent3"/>
          </w:tcPr>
          <w:p w14:paraId="41594A2B" w14:textId="051C6EB2"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Y</w:t>
            </w:r>
          </w:p>
        </w:tc>
        <w:tc>
          <w:tcPr>
            <w:tcW w:w="144" w:type="pct"/>
            <w:shd w:val="clear" w:color="auto" w:fill="B5DCDD" w:themeFill="accent4"/>
          </w:tcPr>
          <w:p w14:paraId="19FCB392" w14:textId="110B1530"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t>?</w:t>
            </w:r>
          </w:p>
        </w:tc>
        <w:tc>
          <w:tcPr>
            <w:tcW w:w="144" w:type="pct"/>
            <w:shd w:val="clear" w:color="auto" w:fill="E1E4E5" w:themeFill="accent5"/>
          </w:tcPr>
          <w:p w14:paraId="0F12E912" w14:textId="26862E52"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t>!</w:t>
            </w:r>
          </w:p>
        </w:tc>
        <w:tc>
          <w:tcPr>
            <w:tcW w:w="144" w:type="pct"/>
          </w:tcPr>
          <w:p w14:paraId="42068D6D" w14:textId="7921EF20"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192413C5" w14:textId="1A97CDA2"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r>
      <w:tr w:rsidR="00E36869" w:rsidRPr="00E23F7D" w14:paraId="4C5BAD66" w14:textId="77777777" w:rsidTr="00BB500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79" w:type="pct"/>
          </w:tcPr>
          <w:p w14:paraId="1E6D5386" w14:textId="77777777" w:rsidR="00A93B22" w:rsidRPr="00E23F7D" w:rsidRDefault="00A93B22" w:rsidP="00A02254">
            <w:pPr>
              <w:pStyle w:val="Tabletext8pt"/>
            </w:pPr>
            <w:r w:rsidRPr="00E23F7D">
              <w:t>Daily 2015</w:t>
            </w:r>
          </w:p>
        </w:tc>
        <w:tc>
          <w:tcPr>
            <w:tcW w:w="386" w:type="pct"/>
            <w:shd w:val="clear" w:color="auto" w:fill="auto"/>
          </w:tcPr>
          <w:p w14:paraId="567B19C3" w14:textId="0B34C67C"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3A6590">
              <w:rPr>
                <w:rFonts w:ascii="Segoe UI Symbol" w:hAnsi="Segoe UI Symbol"/>
              </w:rPr>
              <w:t>✓</w:t>
            </w:r>
          </w:p>
        </w:tc>
        <w:tc>
          <w:tcPr>
            <w:tcW w:w="579" w:type="pct"/>
            <w:vMerge/>
          </w:tcPr>
          <w:p w14:paraId="6329F0CD" w14:textId="64CC40FC"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p>
        </w:tc>
        <w:tc>
          <w:tcPr>
            <w:tcW w:w="144" w:type="pct"/>
            <w:shd w:val="clear" w:color="auto" w:fill="auto"/>
          </w:tcPr>
          <w:p w14:paraId="2CD513F7" w14:textId="6FE6B783"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auto"/>
          </w:tcPr>
          <w:p w14:paraId="322620C2" w14:textId="2F24AB87"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auto"/>
          </w:tcPr>
          <w:p w14:paraId="0255DB1F" w14:textId="3D1E6D11"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auto"/>
          </w:tcPr>
          <w:p w14:paraId="0974980E" w14:textId="68B4FCDF"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auto"/>
          </w:tcPr>
          <w:p w14:paraId="754866D3" w14:textId="1F33DA7B"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auto"/>
          </w:tcPr>
          <w:p w14:paraId="57333CCF" w14:textId="6D33BF8D"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00968F" w:themeFill="accent3"/>
          </w:tcPr>
          <w:p w14:paraId="600C8102" w14:textId="40A363AA"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X</w:t>
            </w:r>
          </w:p>
        </w:tc>
        <w:tc>
          <w:tcPr>
            <w:tcW w:w="144" w:type="pct"/>
            <w:shd w:val="clear" w:color="auto" w:fill="00968F" w:themeFill="accent3"/>
          </w:tcPr>
          <w:p w14:paraId="142A408D" w14:textId="2923DE1B"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Y</w:t>
            </w:r>
          </w:p>
        </w:tc>
        <w:tc>
          <w:tcPr>
            <w:tcW w:w="144" w:type="pct"/>
            <w:shd w:val="clear" w:color="auto" w:fill="auto"/>
          </w:tcPr>
          <w:p w14:paraId="203B9920" w14:textId="09523E3A"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auto"/>
          </w:tcPr>
          <w:p w14:paraId="786553B9" w14:textId="3AE0F27A"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00968F" w:themeFill="accent3"/>
          </w:tcPr>
          <w:p w14:paraId="6636471D" w14:textId="5195BC4A"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Y</w:t>
            </w:r>
          </w:p>
        </w:tc>
        <w:tc>
          <w:tcPr>
            <w:tcW w:w="144" w:type="pct"/>
            <w:shd w:val="clear" w:color="auto" w:fill="00968F" w:themeFill="accent3"/>
            <w:noWrap/>
          </w:tcPr>
          <w:p w14:paraId="5B07E05B" w14:textId="45303A38"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Y</w:t>
            </w:r>
          </w:p>
        </w:tc>
        <w:tc>
          <w:tcPr>
            <w:tcW w:w="144" w:type="pct"/>
            <w:shd w:val="clear" w:color="auto" w:fill="auto"/>
          </w:tcPr>
          <w:p w14:paraId="106ADA95" w14:textId="1393EE2B"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E1E4E5" w:themeFill="accent5"/>
          </w:tcPr>
          <w:p w14:paraId="3F9C2879" w14:textId="1B18DA50"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t>!</w:t>
            </w:r>
          </w:p>
        </w:tc>
        <w:tc>
          <w:tcPr>
            <w:tcW w:w="144" w:type="pct"/>
          </w:tcPr>
          <w:p w14:paraId="54BCDD1A" w14:textId="553C3D11"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00968F" w:themeFill="accent3"/>
          </w:tcPr>
          <w:p w14:paraId="61403FA0" w14:textId="10818AF7"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Y</w:t>
            </w:r>
          </w:p>
        </w:tc>
        <w:tc>
          <w:tcPr>
            <w:tcW w:w="144" w:type="pct"/>
          </w:tcPr>
          <w:p w14:paraId="63957635" w14:textId="3A500860"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1AF9751D" w14:textId="1D5F142B"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02E0EEB6" w14:textId="7BE8545D"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0A326DF3" w14:textId="609ED1FA"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320F942F" w14:textId="3F504383"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tcPr>
          <w:p w14:paraId="0732591E" w14:textId="653EB76C"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c>
          <w:tcPr>
            <w:tcW w:w="144" w:type="pct"/>
            <w:shd w:val="clear" w:color="auto" w:fill="E1E4E5" w:themeFill="accent5"/>
          </w:tcPr>
          <w:p w14:paraId="28DA9533" w14:textId="4B78F8D2"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t>!</w:t>
            </w:r>
          </w:p>
        </w:tc>
        <w:tc>
          <w:tcPr>
            <w:tcW w:w="144" w:type="pct"/>
          </w:tcPr>
          <w:p w14:paraId="00375A37" w14:textId="77777777" w:rsidR="00A93B22" w:rsidRPr="00E23F7D" w:rsidRDefault="00A93B22" w:rsidP="00A02254">
            <w:pPr>
              <w:pStyle w:val="Tabletext8pt"/>
              <w:cnfStyle w:val="000000100000" w:firstRow="0" w:lastRow="0" w:firstColumn="0" w:lastColumn="0" w:oddVBand="0" w:evenVBand="0" w:oddHBand="1" w:evenHBand="0" w:firstRowFirstColumn="0" w:firstRowLastColumn="0" w:lastRowFirstColumn="0" w:lastRowLastColumn="0"/>
            </w:pPr>
            <w:r w:rsidRPr="00E23F7D">
              <w:t>--</w:t>
            </w:r>
          </w:p>
        </w:tc>
      </w:tr>
      <w:tr w:rsidR="00BB5001" w:rsidRPr="00E23F7D" w14:paraId="018E5236" w14:textId="77777777" w:rsidTr="00BB5001">
        <w:trPr>
          <w:trHeight w:val="250"/>
        </w:trPr>
        <w:tc>
          <w:tcPr>
            <w:cnfStyle w:val="001000000000" w:firstRow="0" w:lastRow="0" w:firstColumn="1" w:lastColumn="0" w:oddVBand="0" w:evenVBand="0" w:oddHBand="0" w:evenHBand="0" w:firstRowFirstColumn="0" w:firstRowLastColumn="0" w:lastRowFirstColumn="0" w:lastRowLastColumn="0"/>
            <w:tcW w:w="579" w:type="pct"/>
          </w:tcPr>
          <w:p w14:paraId="20C42527" w14:textId="77777777" w:rsidR="00A93B22" w:rsidRPr="00E23F7D" w:rsidRDefault="00A93B22" w:rsidP="00A02254">
            <w:pPr>
              <w:pStyle w:val="Tabletext8pt"/>
            </w:pPr>
            <w:r w:rsidRPr="00E23F7D">
              <w:t>Mollazadeh 20</w:t>
            </w:r>
            <w:r>
              <w:t>20</w:t>
            </w:r>
          </w:p>
        </w:tc>
        <w:tc>
          <w:tcPr>
            <w:tcW w:w="386" w:type="pct"/>
            <w:shd w:val="clear" w:color="auto" w:fill="auto"/>
          </w:tcPr>
          <w:p w14:paraId="1FD1FB26"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579" w:type="pct"/>
          </w:tcPr>
          <w:p w14:paraId="559C9A33"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Patient-reported blood loss</w:t>
            </w:r>
          </w:p>
        </w:tc>
        <w:tc>
          <w:tcPr>
            <w:tcW w:w="144" w:type="pct"/>
            <w:shd w:val="clear" w:color="auto" w:fill="auto"/>
          </w:tcPr>
          <w:p w14:paraId="73D4759C"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38B0CEC5"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71F92106"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7D74CBA0"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04B4C16C"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256D0F4C"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63F09FE3"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2132BA08"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00968F" w:themeFill="accent3"/>
          </w:tcPr>
          <w:p w14:paraId="32179455"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Y</w:t>
            </w:r>
          </w:p>
        </w:tc>
        <w:tc>
          <w:tcPr>
            <w:tcW w:w="144" w:type="pct"/>
          </w:tcPr>
          <w:p w14:paraId="4DA24909"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65D8B509"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noWrap/>
          </w:tcPr>
          <w:p w14:paraId="45A60125"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auto"/>
          </w:tcPr>
          <w:p w14:paraId="0C86D158"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2B19DBD6"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1A13636E"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74DA3FC2"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73CCFCA5"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1A0539DC"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55896066"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1243FABB"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54F68AF5"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113DCD98"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tcPr>
          <w:p w14:paraId="0B050BFA"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rsidRPr="00E23F7D">
              <w:t>--</w:t>
            </w:r>
          </w:p>
        </w:tc>
        <w:tc>
          <w:tcPr>
            <w:tcW w:w="144" w:type="pct"/>
            <w:shd w:val="clear" w:color="auto" w:fill="E1E4E5" w:themeFill="accent5"/>
          </w:tcPr>
          <w:p w14:paraId="5BA91B6F" w14:textId="77777777" w:rsidR="00A93B22" w:rsidRPr="00E23F7D" w:rsidRDefault="00A93B22" w:rsidP="00A02254">
            <w:pPr>
              <w:pStyle w:val="Tabletext8pt"/>
              <w:cnfStyle w:val="000000000000" w:firstRow="0" w:lastRow="0" w:firstColumn="0" w:lastColumn="0" w:oddVBand="0" w:evenVBand="0" w:oddHBand="0" w:evenHBand="0" w:firstRowFirstColumn="0" w:firstRowLastColumn="0" w:lastRowFirstColumn="0" w:lastRowLastColumn="0"/>
            </w:pPr>
            <w:r>
              <w:t>!</w:t>
            </w:r>
          </w:p>
        </w:tc>
      </w:tr>
    </w:tbl>
    <w:p w14:paraId="3C24EFF6" w14:textId="77777777" w:rsidR="00124E0B" w:rsidRDefault="00124E0B" w:rsidP="00124E0B">
      <w:pPr>
        <w:pStyle w:val="TableFigNotes18"/>
      </w:pPr>
      <w:r>
        <w:t>Abbreviations: RCT, randomised controlled trial</w:t>
      </w:r>
      <w:r w:rsidRPr="00E23F7D">
        <w:t xml:space="preserve"> </w:t>
      </w:r>
    </w:p>
    <w:p w14:paraId="7016808A" w14:textId="77777777" w:rsidR="00124E0B" w:rsidRDefault="00124E0B" w:rsidP="00124E0B">
      <w:pPr>
        <w:pStyle w:val="TableFigNotes18"/>
      </w:pPr>
      <w:r>
        <w:t>Notes:</w:t>
      </w:r>
    </w:p>
    <w:p w14:paraId="2CDAADBD" w14:textId="1E7A7988" w:rsidR="00A45826" w:rsidRPr="00E23F7D" w:rsidRDefault="00A45826" w:rsidP="00A45826">
      <w:pPr>
        <w:pStyle w:val="TableFigNotes18"/>
      </w:pPr>
      <w:r>
        <w:t>a.</w:t>
      </w:r>
      <w:r w:rsidRPr="00E23F7D">
        <w:t xml:space="preserve"> Best available information means the systematic review meets AMSTAR-2 domains 4, 8, 9, &amp; 11 (see Appendix B</w:t>
      </w:r>
      <w:r>
        <w:t>1 [</w:t>
      </w:r>
      <w:r w:rsidRPr="00E23F7D">
        <w:t>Framework for selecting the systematic review from which to extract data</w:t>
      </w:r>
      <w:r>
        <w:t>]</w:t>
      </w:r>
      <w:r w:rsidRPr="00E23F7D">
        <w:t>)</w:t>
      </w:r>
      <w:r>
        <w:t>.</w:t>
      </w:r>
    </w:p>
    <w:p w14:paraId="5C47FA72" w14:textId="77777777" w:rsidR="00A45826" w:rsidRDefault="00A45826" w:rsidP="00A45826">
      <w:pPr>
        <w:pStyle w:val="TableFigNotes18"/>
      </w:pPr>
      <w:r>
        <w:t>b. Only critical or important outcome domains with available data included here (see Appendix D1.1.3)</w:t>
      </w:r>
    </w:p>
    <w:p w14:paraId="086E4F32" w14:textId="77777777" w:rsidR="00363BDB" w:rsidRPr="00E23F7D" w:rsidRDefault="00363BDB" w:rsidP="00363BDB">
      <w:pPr>
        <w:pStyle w:val="TableFigNotes18"/>
      </w:pPr>
      <w:r w:rsidRPr="003A6590">
        <w:rPr>
          <w:rFonts w:ascii="Segoe UI Symbol" w:hAnsi="Segoe UI Symbol"/>
        </w:rPr>
        <w:t>✓</w:t>
      </w:r>
      <w:r w:rsidRPr="00E23F7D">
        <w:t> Systematic review meets (or partially meets) prespecified critical AMSTAR-2 domains (4, 8, 9 &amp; 11)</w:t>
      </w:r>
      <w:r>
        <w:t>.</w:t>
      </w:r>
    </w:p>
    <w:p w14:paraId="0AE0D6B5" w14:textId="77777777" w:rsidR="00363BDB" w:rsidRPr="00E23F7D" w:rsidRDefault="00363BDB" w:rsidP="00363BDB">
      <w:pPr>
        <w:pStyle w:val="TableFigNotes18"/>
      </w:pPr>
      <w:r w:rsidRPr="00E23F7D">
        <w:rPr>
          <w:lang w:eastAsia="en-AU"/>
        </w:rPr>
        <w:t>†</w:t>
      </w:r>
      <w:r w:rsidRPr="00E23F7D">
        <w:t xml:space="preserve"> Systematic review meets (or partially meets) some, but not all, prespecified critical AMSTAR-2 domains (4, 8, 9 &amp; 11)</w:t>
      </w:r>
      <w:r>
        <w:t>.</w:t>
      </w:r>
    </w:p>
    <w:p w14:paraId="7097484C" w14:textId="77777777" w:rsidR="001A4A95" w:rsidRPr="00E23F7D" w:rsidRDefault="001A4A95" w:rsidP="001A4A95">
      <w:pPr>
        <w:pStyle w:val="TableFigNotes18"/>
        <w:keepNext/>
      </w:pPr>
      <w:r w:rsidRPr="00AF33C8">
        <w:t xml:space="preserve">Y </w:t>
      </w:r>
      <w:r w:rsidRPr="00E23F7D">
        <w:t xml:space="preserve">RCT is included in the systematic review, meets our PICO criteria &amp; a study result is </w:t>
      </w:r>
      <w:r>
        <w:t>reported for the listed outcome measure [result available].</w:t>
      </w:r>
    </w:p>
    <w:p w14:paraId="76BD9207" w14:textId="6AA15BF7" w:rsidR="001A4A95" w:rsidRDefault="001A4A95" w:rsidP="001A4A95">
      <w:pPr>
        <w:pStyle w:val="TableFigNotes18"/>
      </w:pPr>
      <w:r w:rsidRPr="00E23F7D">
        <w:t>? RCT is included in the systematic review</w:t>
      </w:r>
      <w:r>
        <w:t xml:space="preserve"> &amp;</w:t>
      </w:r>
      <w:r w:rsidRPr="00E23F7D">
        <w:t xml:space="preserve"> meets our PICO criteria, but</w:t>
      </w:r>
      <w:r>
        <w:t xml:space="preserve"> a study result is not available for the listed outcome [data </w:t>
      </w:r>
      <w:r w:rsidR="0057164F">
        <w:t xml:space="preserve">are </w:t>
      </w:r>
      <w:r>
        <w:t>incomplete;</w:t>
      </w:r>
      <w:r w:rsidRPr="00F32E18">
        <w:t xml:space="preserve"> </w:t>
      </w:r>
      <w:r>
        <w:t>result may be available in another SR]</w:t>
      </w:r>
    </w:p>
    <w:p w14:paraId="619811A6" w14:textId="77777777" w:rsidR="001A4A95" w:rsidRDefault="001A4A95" w:rsidP="001A4A95">
      <w:pPr>
        <w:pStyle w:val="TableFigNotes18"/>
      </w:pPr>
      <w:r w:rsidRPr="00E23F7D">
        <w:t xml:space="preserve">! RCT is included in the systematic review, but </w:t>
      </w:r>
      <w:r>
        <w:t>the SR indicates the study does not measure (or report) the listed outcome [not measured]</w:t>
      </w:r>
    </w:p>
    <w:p w14:paraId="32CD514B" w14:textId="48EBE480" w:rsidR="00A45826" w:rsidRPr="00A45826" w:rsidRDefault="001A4A95" w:rsidP="00445B0A">
      <w:pPr>
        <w:pStyle w:val="TableFigNotes18"/>
      </w:pPr>
      <w:r w:rsidRPr="00E23F7D">
        <w:t>-- RCT is not included in systematic review</w:t>
      </w:r>
      <w:r>
        <w:t>.</w:t>
      </w:r>
    </w:p>
    <w:p w14:paraId="7ED4D96C" w14:textId="77777777" w:rsidR="00E952C9" w:rsidRDefault="00E952C9" w:rsidP="00E952C9">
      <w:pPr>
        <w:pStyle w:val="BodyText"/>
      </w:pPr>
    </w:p>
    <w:p w14:paraId="2D9BACB1" w14:textId="77777777" w:rsidR="006539F8" w:rsidRDefault="006539F8" w:rsidP="00E952C9">
      <w:pPr>
        <w:pStyle w:val="BodyText"/>
        <w:sectPr w:rsidR="006539F8" w:rsidSect="00CD7624">
          <w:footnotePr>
            <w:numFmt w:val="lowerLetter"/>
          </w:footnotePr>
          <w:pgSz w:w="16837" w:h="11905" w:orient="landscape" w:code="9"/>
          <w:pgMar w:top="1440" w:right="1080" w:bottom="1440" w:left="1080" w:header="720" w:footer="397" w:gutter="0"/>
          <w:paperSrc w:first="261" w:other="261"/>
          <w:cols w:space="708"/>
          <w:docGrid w:linePitch="299"/>
        </w:sectPr>
      </w:pPr>
    </w:p>
    <w:p w14:paraId="438FA65D" w14:textId="649A7F8B" w:rsidR="005634AD" w:rsidRPr="00E23F7D" w:rsidRDefault="0059728A" w:rsidP="005634AD">
      <w:pPr>
        <w:pStyle w:val="Heading3"/>
      </w:pPr>
      <w:bookmarkStart w:id="137" w:name="_Ref141433718"/>
      <w:bookmarkStart w:id="138" w:name="_Toc183697511"/>
      <w:r w:rsidRPr="00E23F7D">
        <w:lastRenderedPageBreak/>
        <w:t>Summary of findings and evidence statements</w:t>
      </w:r>
      <w:bookmarkEnd w:id="137"/>
      <w:bookmarkEnd w:id="138"/>
    </w:p>
    <w:p w14:paraId="227D8F0B" w14:textId="4F010D7F" w:rsidR="00051B1F" w:rsidRDefault="007E3866" w:rsidP="0059728A">
      <w:pPr>
        <w:pStyle w:val="Heading4"/>
      </w:pPr>
      <w:r>
        <w:t>Primary Comparison</w:t>
      </w:r>
      <w:r w:rsidR="0059728A" w:rsidRPr="00E23F7D">
        <w:t xml:space="preserve"> (vs placebo)</w:t>
      </w:r>
    </w:p>
    <w:p w14:paraId="1027CE48" w14:textId="6D1AC07B" w:rsidR="00512B5B" w:rsidRDefault="0021350D" w:rsidP="00CC5F48">
      <w:pPr>
        <w:pStyle w:val="BodyText"/>
      </w:pPr>
      <w:r>
        <w:t>There were 13</w:t>
      </w:r>
      <w:r w:rsidRPr="00E23F7D">
        <w:t xml:space="preserve"> RCTs found by the included systematic reviews that compared </w:t>
      </w:r>
      <w:r>
        <w:t>WHM</w:t>
      </w:r>
      <w:r w:rsidRPr="00E23F7D">
        <w:t xml:space="preserve"> with placebo in people with</w:t>
      </w:r>
      <w:r w:rsidRPr="009940D3">
        <w:t xml:space="preserve"> </w:t>
      </w:r>
      <w:r>
        <w:t>dysmenorrhea or heavy menstrual bleeding</w:t>
      </w:r>
      <w:r w:rsidRPr="00E23F7D">
        <w:t>.</w:t>
      </w:r>
      <w:r w:rsidR="00551721">
        <w:t xml:space="preserve"> O</w:t>
      </w:r>
      <w:r w:rsidR="00F22F15">
        <w:t>f</w:t>
      </w:r>
      <w:r w:rsidR="00551721">
        <w:t xml:space="preserve"> these, </w:t>
      </w:r>
      <w:r w:rsidR="002F58D9">
        <w:t>7</w:t>
      </w:r>
      <w:r w:rsidR="00551721">
        <w:t xml:space="preserve"> </w:t>
      </w:r>
      <w:r w:rsidR="00495528" w:rsidRPr="00E23F7D">
        <w:t xml:space="preserve">RCTs </w:t>
      </w:r>
      <w:r w:rsidR="00551721" w:rsidRPr="00E23F7D">
        <w:t>(Akbari 2012, Dolation 2010, Jenabi 2013, Kashefi 2014, Rahnama 2012)</w:t>
      </w:r>
      <w:r w:rsidR="00551721">
        <w:t xml:space="preserve"> </w:t>
      </w:r>
      <w:r w:rsidR="00495528" w:rsidRPr="00E23F7D">
        <w:t xml:space="preserve">contributed data </w:t>
      </w:r>
      <w:r w:rsidR="00551721">
        <w:t>relevant to</w:t>
      </w:r>
      <w:r w:rsidR="0010538E" w:rsidRPr="00E23F7D">
        <w:t xml:space="preserve"> </w:t>
      </w:r>
      <w:r w:rsidR="00F22F15">
        <w:t>one outcome (</w:t>
      </w:r>
      <w:r w:rsidR="00552C69" w:rsidRPr="00E23F7D">
        <w:t>pain intensity</w:t>
      </w:r>
      <w:r w:rsidR="00F22F15">
        <w:t>) and o</w:t>
      </w:r>
      <w:r w:rsidR="00F22F15" w:rsidRPr="00E23F7D">
        <w:t>ne RCT (Shobeiri 2014)</w:t>
      </w:r>
      <w:r w:rsidR="00F22F15">
        <w:t xml:space="preserve"> </w:t>
      </w:r>
      <w:r w:rsidR="00F22F15" w:rsidRPr="00E23F7D">
        <w:t xml:space="preserve">contributed data </w:t>
      </w:r>
      <w:r w:rsidR="00F22F15">
        <w:t>relating to</w:t>
      </w:r>
      <w:r w:rsidR="00F22F15" w:rsidRPr="00E23F7D">
        <w:t xml:space="preserve"> blood loss.</w:t>
      </w:r>
      <w:r w:rsidR="00F22F15">
        <w:t xml:space="preserve"> </w:t>
      </w:r>
      <w:r w:rsidR="00353A31" w:rsidRPr="00E23F7D">
        <w:t xml:space="preserve">Another </w:t>
      </w:r>
      <w:r w:rsidR="002F58D9">
        <w:t>5</w:t>
      </w:r>
      <w:r w:rsidR="00353A31" w:rsidRPr="00E23F7D">
        <w:t xml:space="preserve"> RCTs</w:t>
      </w:r>
      <w:r w:rsidR="003C07D9" w:rsidRPr="00E23F7D">
        <w:t xml:space="preserve"> </w:t>
      </w:r>
      <w:r w:rsidR="004258D2">
        <w:t>did not contribute any data because t</w:t>
      </w:r>
      <w:r w:rsidR="00D93AE7" w:rsidRPr="00E23F7D">
        <w:t>heir results were not adequately reported</w:t>
      </w:r>
      <w:r w:rsidR="001A66BC">
        <w:t>, e</w:t>
      </w:r>
      <w:r w:rsidR="00D30B72">
        <w:t xml:space="preserve">ither </w:t>
      </w:r>
      <w:r w:rsidR="00A71FD4">
        <w:t>by</w:t>
      </w:r>
      <w:r w:rsidR="00A71FD4" w:rsidRPr="00AA611A">
        <w:t xml:space="preserve"> the </w:t>
      </w:r>
      <w:r w:rsidR="001A66BC">
        <w:t xml:space="preserve">primary study or the included </w:t>
      </w:r>
      <w:r w:rsidR="00A71FD4">
        <w:t>systematic review</w:t>
      </w:r>
      <w:r w:rsidR="001A66BC">
        <w:t>s</w:t>
      </w:r>
      <w:r w:rsidR="008A2853">
        <w:t>.</w:t>
      </w:r>
    </w:p>
    <w:tbl>
      <w:tblPr>
        <w:tblW w:w="5000" w:type="pct"/>
        <w:tblLayout w:type="fixed"/>
        <w:tblCellMar>
          <w:top w:w="60" w:type="dxa"/>
          <w:left w:w="60" w:type="dxa"/>
          <w:bottom w:w="60" w:type="dxa"/>
          <w:right w:w="60" w:type="dxa"/>
        </w:tblCellMar>
        <w:tblLook w:val="04A0" w:firstRow="1" w:lastRow="0" w:firstColumn="1" w:lastColumn="0" w:noHBand="0" w:noVBand="1"/>
      </w:tblPr>
      <w:tblGrid>
        <w:gridCol w:w="1894"/>
        <w:gridCol w:w="1322"/>
        <w:gridCol w:w="1322"/>
        <w:gridCol w:w="842"/>
        <w:gridCol w:w="1133"/>
        <w:gridCol w:w="1143"/>
        <w:gridCol w:w="2095"/>
      </w:tblGrid>
      <w:tr w:rsidR="00790FCC" w:rsidRPr="00E23F7D" w14:paraId="0AD29582" w14:textId="77777777" w:rsidTr="006A10F9">
        <w:trPr>
          <w:cantSplit/>
          <w:tblHeader/>
        </w:trPr>
        <w:tc>
          <w:tcPr>
            <w:tcW w:w="5000" w:type="pct"/>
            <w:gridSpan w:val="7"/>
            <w:tcBorders>
              <w:top w:val="single" w:sz="12" w:space="0" w:color="000000"/>
              <w:left w:val="nil"/>
              <w:bottom w:val="single" w:sz="12" w:space="0" w:color="000000"/>
              <w:right w:val="nil"/>
            </w:tcBorders>
            <w:vAlign w:val="center"/>
            <w:hideMark/>
          </w:tcPr>
          <w:p w14:paraId="66C41125" w14:textId="7FEB23B1" w:rsidR="00790FCC" w:rsidRPr="00E23F7D" w:rsidRDefault="00790FCC" w:rsidP="006A10F9">
            <w:pPr>
              <w:pStyle w:val="TableH1"/>
              <w:rPr>
                <w:rFonts w:eastAsiaTheme="minorEastAsia"/>
                <w14:ligatures w14:val="standardContextual"/>
              </w:rPr>
            </w:pPr>
            <w:r w:rsidRPr="00E23F7D">
              <w:t>Western herbal medicine compared to placebo for menstrual conditions</w:t>
            </w:r>
          </w:p>
        </w:tc>
      </w:tr>
      <w:tr w:rsidR="00790FCC" w:rsidRPr="00E23F7D" w14:paraId="63D77EA3" w14:textId="77777777" w:rsidTr="006A10F9">
        <w:trPr>
          <w:cantSplit/>
          <w:tblHeader/>
        </w:trPr>
        <w:tc>
          <w:tcPr>
            <w:tcW w:w="5000" w:type="pct"/>
            <w:gridSpan w:val="7"/>
            <w:tcBorders>
              <w:top w:val="single" w:sz="12" w:space="0" w:color="000000"/>
              <w:left w:val="nil"/>
              <w:bottom w:val="single" w:sz="12" w:space="0" w:color="000000"/>
              <w:right w:val="nil"/>
            </w:tcBorders>
            <w:vAlign w:val="center"/>
            <w:hideMark/>
          </w:tcPr>
          <w:p w14:paraId="4BBE4044" w14:textId="77777777" w:rsidR="00790FCC" w:rsidRPr="00E23F7D" w:rsidRDefault="00790FCC" w:rsidP="006A10F9">
            <w:pPr>
              <w:pStyle w:val="Tabletext8pt"/>
            </w:pPr>
            <w:r w:rsidRPr="004B4830">
              <w:rPr>
                <w:rStyle w:val="Strong"/>
              </w:rPr>
              <w:t>Patient or population:</w:t>
            </w:r>
            <w:r w:rsidRPr="00E23F7D">
              <w:t xml:space="preserve"> Menstrual conditions </w:t>
            </w:r>
          </w:p>
          <w:p w14:paraId="5CB458B4" w14:textId="77777777" w:rsidR="00790FCC" w:rsidRPr="00E23F7D" w:rsidRDefault="00790FCC" w:rsidP="006A10F9">
            <w:pPr>
              <w:pStyle w:val="Tabletext8pt"/>
            </w:pPr>
            <w:r w:rsidRPr="004B4830">
              <w:rPr>
                <w:rStyle w:val="Strong"/>
              </w:rPr>
              <w:t>Setting:</w:t>
            </w:r>
            <w:r w:rsidRPr="00E23F7D">
              <w:t xml:space="preserve"> Community </w:t>
            </w:r>
          </w:p>
          <w:p w14:paraId="0DBBCFBB" w14:textId="5566D44E" w:rsidR="00790FCC" w:rsidRPr="00E23F7D" w:rsidRDefault="00790FCC" w:rsidP="006A10F9">
            <w:pPr>
              <w:pStyle w:val="Tabletext8pt"/>
            </w:pPr>
            <w:r w:rsidRPr="004B4830">
              <w:rPr>
                <w:rStyle w:val="Strong"/>
              </w:rPr>
              <w:t>Intervention:</w:t>
            </w:r>
            <w:r w:rsidRPr="00E23F7D">
              <w:t xml:space="preserve"> </w:t>
            </w:r>
            <w:r w:rsidR="008B30A8">
              <w:t>WHM</w:t>
            </w:r>
            <w:r w:rsidRPr="00E23F7D">
              <w:t xml:space="preserve"> </w:t>
            </w:r>
            <w:r w:rsidR="00930C84">
              <w:t>(</w:t>
            </w:r>
            <w:r w:rsidR="008B30A8">
              <w:t xml:space="preserve">ginger, cinnamon, fenugreek, valerian, chaste tree, </w:t>
            </w:r>
            <w:r w:rsidR="004258D2" w:rsidRPr="004258D2">
              <w:t>German chamomile</w:t>
            </w:r>
            <w:r w:rsidR="004258D2">
              <w:t>)</w:t>
            </w:r>
          </w:p>
          <w:p w14:paraId="791CE058" w14:textId="77777777" w:rsidR="00790FCC" w:rsidRPr="00E23F7D" w:rsidRDefault="00790FCC" w:rsidP="006A10F9">
            <w:pPr>
              <w:pStyle w:val="Tabletext8pt"/>
            </w:pPr>
            <w:r w:rsidRPr="004B4830">
              <w:rPr>
                <w:rStyle w:val="Strong"/>
              </w:rPr>
              <w:t>Comparison:</w:t>
            </w:r>
            <w:r w:rsidRPr="00E23F7D">
              <w:t xml:space="preserve"> Placebo </w:t>
            </w:r>
          </w:p>
        </w:tc>
      </w:tr>
      <w:tr w:rsidR="00E30DD9" w:rsidRPr="00E23F7D" w14:paraId="15E2D185" w14:textId="77777777" w:rsidTr="00313B26">
        <w:trPr>
          <w:cantSplit/>
          <w:tblHeader/>
        </w:trPr>
        <w:tc>
          <w:tcPr>
            <w:tcW w:w="971" w:type="pct"/>
            <w:vMerge w:val="restart"/>
            <w:tcBorders>
              <w:top w:val="nil"/>
              <w:left w:val="nil"/>
              <w:bottom w:val="nil"/>
              <w:right w:val="single" w:sz="6" w:space="0" w:color="EFEFEF"/>
            </w:tcBorders>
            <w:shd w:val="clear" w:color="auto" w:fill="006579" w:themeFill="accent2"/>
            <w:vAlign w:val="center"/>
            <w:hideMark/>
          </w:tcPr>
          <w:p w14:paraId="5D2217FE" w14:textId="77777777" w:rsidR="00790FCC" w:rsidRPr="003F2B87" w:rsidRDefault="00790FCC" w:rsidP="003F2B87">
            <w:pPr>
              <w:pStyle w:val="TableH28pt"/>
            </w:pPr>
            <w:r w:rsidRPr="003F2B87">
              <w:rPr>
                <w:color w:val="F9F9F9" w:themeColor="background1"/>
              </w:rPr>
              <w:t>Outcomes</w:t>
            </w:r>
          </w:p>
        </w:tc>
        <w:tc>
          <w:tcPr>
            <w:tcW w:w="1356" w:type="pct"/>
            <w:gridSpan w:val="2"/>
            <w:tcBorders>
              <w:top w:val="single" w:sz="6" w:space="0" w:color="EFEFEF"/>
              <w:left w:val="nil"/>
              <w:bottom w:val="nil"/>
              <w:right w:val="single" w:sz="6" w:space="0" w:color="EFEFEF"/>
            </w:tcBorders>
            <w:shd w:val="clear" w:color="auto" w:fill="EBEBEB"/>
            <w:vAlign w:val="center"/>
            <w:hideMark/>
          </w:tcPr>
          <w:p w14:paraId="7FFF50DF" w14:textId="209FFEEB" w:rsidR="00790FCC" w:rsidRPr="006A10F9" w:rsidRDefault="00790FCC" w:rsidP="006A10F9">
            <w:pPr>
              <w:pStyle w:val="TableH28pt"/>
            </w:pPr>
            <w:r w:rsidRPr="006A10F9">
              <w:t xml:space="preserve">Anticipated absolute effects* </w:t>
            </w:r>
            <w:r w:rsidR="00D83F9B" w:rsidRPr="006A10F9">
              <w:br/>
            </w:r>
            <w:r w:rsidRPr="006A10F9">
              <w:t>(95% CI)</w:t>
            </w:r>
          </w:p>
        </w:tc>
        <w:tc>
          <w:tcPr>
            <w:tcW w:w="432" w:type="pct"/>
            <w:vMerge w:val="restart"/>
            <w:tcBorders>
              <w:top w:val="nil"/>
              <w:left w:val="nil"/>
              <w:bottom w:val="nil"/>
              <w:right w:val="single" w:sz="6" w:space="0" w:color="EFEFEF"/>
            </w:tcBorders>
            <w:shd w:val="clear" w:color="auto" w:fill="006579" w:themeFill="accent2"/>
            <w:vAlign w:val="center"/>
            <w:hideMark/>
          </w:tcPr>
          <w:p w14:paraId="00CE86E8" w14:textId="77777777" w:rsidR="00790FCC" w:rsidRPr="006A10F9" w:rsidRDefault="00790FCC" w:rsidP="006A10F9">
            <w:pPr>
              <w:pStyle w:val="TableH28pt"/>
              <w:jc w:val="center"/>
              <w:rPr>
                <w:bCs/>
                <w:color w:val="FFFFFF" w:themeColor="background2"/>
              </w:rPr>
            </w:pPr>
            <w:r w:rsidRPr="006A10F9">
              <w:rPr>
                <w:bCs/>
                <w:color w:val="FFFFFF" w:themeColor="background2"/>
              </w:rPr>
              <w:t>Relative effect</w:t>
            </w:r>
            <w:r w:rsidRPr="006A10F9">
              <w:rPr>
                <w:bCs/>
                <w:color w:val="FFFFFF" w:themeColor="background2"/>
              </w:rPr>
              <w:br/>
              <w:t>(95% CI)</w:t>
            </w:r>
          </w:p>
        </w:tc>
        <w:tc>
          <w:tcPr>
            <w:tcW w:w="581" w:type="pct"/>
            <w:vMerge w:val="restart"/>
            <w:tcBorders>
              <w:top w:val="nil"/>
              <w:left w:val="nil"/>
              <w:bottom w:val="nil"/>
              <w:right w:val="single" w:sz="6" w:space="0" w:color="EFEFEF"/>
            </w:tcBorders>
            <w:shd w:val="clear" w:color="auto" w:fill="006579" w:themeFill="accent2"/>
            <w:vAlign w:val="center"/>
            <w:hideMark/>
          </w:tcPr>
          <w:p w14:paraId="0E1A2A8E" w14:textId="3FB53555" w:rsidR="00790FCC" w:rsidRPr="006A10F9" w:rsidRDefault="00DD2325" w:rsidP="006A10F9">
            <w:pPr>
              <w:pStyle w:val="TableH28pt"/>
              <w:jc w:val="center"/>
              <w:rPr>
                <w:bCs/>
                <w:color w:val="FFFFFF" w:themeColor="background2"/>
              </w:rPr>
            </w:pPr>
            <w:r>
              <w:rPr>
                <w:bCs/>
                <w:color w:val="FFFFFF" w:themeColor="background2"/>
              </w:rPr>
              <w:t xml:space="preserve">No. </w:t>
            </w:r>
            <w:r w:rsidR="00790FCC" w:rsidRPr="006A10F9">
              <w:rPr>
                <w:bCs/>
                <w:color w:val="FFFFFF" w:themeColor="background2"/>
              </w:rPr>
              <w:t>of participants</w:t>
            </w:r>
            <w:r w:rsidR="00790FCC" w:rsidRPr="006A10F9">
              <w:rPr>
                <w:bCs/>
                <w:color w:val="FFFFFF" w:themeColor="background2"/>
              </w:rPr>
              <w:br/>
              <w:t>(studies)</w:t>
            </w:r>
          </w:p>
        </w:tc>
        <w:tc>
          <w:tcPr>
            <w:tcW w:w="586" w:type="pct"/>
            <w:vMerge w:val="restart"/>
            <w:tcBorders>
              <w:top w:val="nil"/>
              <w:left w:val="nil"/>
              <w:bottom w:val="nil"/>
              <w:right w:val="single" w:sz="6" w:space="0" w:color="EFEFEF"/>
            </w:tcBorders>
            <w:shd w:val="clear" w:color="auto" w:fill="006579" w:themeFill="accent2"/>
            <w:vAlign w:val="center"/>
            <w:hideMark/>
          </w:tcPr>
          <w:p w14:paraId="1CDF4CE0" w14:textId="77777777" w:rsidR="00790FCC" w:rsidRPr="006A10F9" w:rsidRDefault="00790FCC" w:rsidP="006A10F9">
            <w:pPr>
              <w:pStyle w:val="TableH28pt"/>
              <w:jc w:val="center"/>
              <w:rPr>
                <w:bCs/>
                <w:color w:val="FFFFFF" w:themeColor="background2"/>
              </w:rPr>
            </w:pPr>
            <w:r w:rsidRPr="006A10F9">
              <w:rPr>
                <w:bCs/>
                <w:color w:val="FFFFFF" w:themeColor="background2"/>
              </w:rPr>
              <w:t>Certainty of the evidence</w:t>
            </w:r>
            <w:r w:rsidRPr="006A10F9">
              <w:rPr>
                <w:bCs/>
                <w:color w:val="FFFFFF" w:themeColor="background2"/>
              </w:rPr>
              <w:br/>
              <w:t>(GRADE)</w:t>
            </w:r>
          </w:p>
        </w:tc>
        <w:tc>
          <w:tcPr>
            <w:tcW w:w="1074" w:type="pct"/>
            <w:vMerge w:val="restart"/>
            <w:tcBorders>
              <w:top w:val="nil"/>
              <w:left w:val="nil"/>
              <w:bottom w:val="nil"/>
              <w:right w:val="single" w:sz="6" w:space="0" w:color="EFEFEF"/>
            </w:tcBorders>
            <w:shd w:val="clear" w:color="auto" w:fill="006579" w:themeFill="accent2"/>
            <w:vAlign w:val="center"/>
            <w:hideMark/>
          </w:tcPr>
          <w:p w14:paraId="3D94F0B3" w14:textId="5556BF0C" w:rsidR="00790FCC" w:rsidRPr="003F2B87" w:rsidRDefault="00790FCC" w:rsidP="003F2B87">
            <w:pPr>
              <w:pStyle w:val="TableH28pt"/>
            </w:pPr>
            <w:r w:rsidRPr="003F2B87">
              <w:rPr>
                <w:color w:val="F9F9F9" w:themeColor="background1"/>
              </w:rPr>
              <w:t>Evidence statement</w:t>
            </w:r>
          </w:p>
        </w:tc>
      </w:tr>
      <w:tr w:rsidR="00D83F9B" w:rsidRPr="00E23F7D" w14:paraId="76BF2735" w14:textId="77777777" w:rsidTr="00313B26">
        <w:trPr>
          <w:cantSplit/>
          <w:tblHeader/>
        </w:trPr>
        <w:tc>
          <w:tcPr>
            <w:tcW w:w="971" w:type="pct"/>
            <w:vMerge/>
            <w:tcBorders>
              <w:top w:val="nil"/>
              <w:left w:val="nil"/>
              <w:bottom w:val="nil"/>
              <w:right w:val="single" w:sz="6" w:space="0" w:color="EFEFEF"/>
            </w:tcBorders>
            <w:vAlign w:val="center"/>
            <w:hideMark/>
          </w:tcPr>
          <w:p w14:paraId="398C85E0" w14:textId="77777777" w:rsidR="00790FCC" w:rsidRPr="00E23F7D" w:rsidRDefault="00790FCC" w:rsidP="006A10F9">
            <w:pPr>
              <w:pStyle w:val="Tabletext8pt"/>
            </w:pPr>
          </w:p>
        </w:tc>
        <w:tc>
          <w:tcPr>
            <w:tcW w:w="678" w:type="pct"/>
            <w:tcBorders>
              <w:top w:val="single" w:sz="6" w:space="0" w:color="EFEFEF"/>
              <w:left w:val="nil"/>
              <w:bottom w:val="nil"/>
              <w:right w:val="single" w:sz="6" w:space="0" w:color="EFEFEF"/>
            </w:tcBorders>
            <w:shd w:val="clear" w:color="auto" w:fill="EBEBEB"/>
            <w:vAlign w:val="center"/>
            <w:hideMark/>
          </w:tcPr>
          <w:p w14:paraId="5EF8C2CE" w14:textId="77777777" w:rsidR="00790FCC" w:rsidRPr="00E23F7D" w:rsidRDefault="00790FCC" w:rsidP="006A10F9">
            <w:pPr>
              <w:pStyle w:val="TableH28pt"/>
            </w:pPr>
            <w:r w:rsidRPr="00E23F7D">
              <w:t>Risk with Placebo</w:t>
            </w:r>
          </w:p>
        </w:tc>
        <w:tc>
          <w:tcPr>
            <w:tcW w:w="678" w:type="pct"/>
            <w:tcBorders>
              <w:top w:val="single" w:sz="6" w:space="0" w:color="EFEFEF"/>
              <w:left w:val="nil"/>
              <w:bottom w:val="nil"/>
              <w:right w:val="single" w:sz="6" w:space="0" w:color="EFEFEF"/>
            </w:tcBorders>
            <w:shd w:val="clear" w:color="auto" w:fill="EBEBEB"/>
            <w:vAlign w:val="center"/>
            <w:hideMark/>
          </w:tcPr>
          <w:p w14:paraId="08565046" w14:textId="23E88832" w:rsidR="00790FCC" w:rsidRPr="00E23F7D" w:rsidRDefault="00790FCC" w:rsidP="006A10F9">
            <w:pPr>
              <w:pStyle w:val="TableH28pt"/>
            </w:pPr>
            <w:r w:rsidRPr="00E23F7D">
              <w:t xml:space="preserve">Risk with </w:t>
            </w:r>
            <w:r w:rsidR="00B23361" w:rsidRPr="00E23F7D">
              <w:t>WHM</w:t>
            </w:r>
          </w:p>
        </w:tc>
        <w:tc>
          <w:tcPr>
            <w:tcW w:w="432" w:type="pct"/>
            <w:vMerge/>
            <w:tcBorders>
              <w:top w:val="nil"/>
              <w:left w:val="nil"/>
              <w:bottom w:val="nil"/>
              <w:right w:val="single" w:sz="6" w:space="0" w:color="EFEFEF"/>
            </w:tcBorders>
            <w:vAlign w:val="center"/>
            <w:hideMark/>
          </w:tcPr>
          <w:p w14:paraId="7252556F" w14:textId="77777777" w:rsidR="00790FCC" w:rsidRPr="00E23F7D" w:rsidRDefault="00790FCC" w:rsidP="006A10F9">
            <w:pPr>
              <w:pStyle w:val="Tabletext8pt"/>
              <w:jc w:val="center"/>
            </w:pPr>
          </w:p>
        </w:tc>
        <w:tc>
          <w:tcPr>
            <w:tcW w:w="581" w:type="pct"/>
            <w:vMerge/>
            <w:tcBorders>
              <w:top w:val="nil"/>
              <w:left w:val="nil"/>
              <w:bottom w:val="nil"/>
              <w:right w:val="single" w:sz="6" w:space="0" w:color="EFEFEF"/>
            </w:tcBorders>
            <w:vAlign w:val="center"/>
            <w:hideMark/>
          </w:tcPr>
          <w:p w14:paraId="5BA47284" w14:textId="77777777" w:rsidR="00790FCC" w:rsidRPr="00E23F7D" w:rsidRDefault="00790FCC" w:rsidP="006A10F9">
            <w:pPr>
              <w:pStyle w:val="Tabletext8pt"/>
              <w:jc w:val="center"/>
            </w:pPr>
          </w:p>
        </w:tc>
        <w:tc>
          <w:tcPr>
            <w:tcW w:w="586" w:type="pct"/>
            <w:vMerge/>
            <w:tcBorders>
              <w:top w:val="nil"/>
              <w:left w:val="nil"/>
              <w:bottom w:val="nil"/>
              <w:right w:val="single" w:sz="6" w:space="0" w:color="EFEFEF"/>
            </w:tcBorders>
            <w:vAlign w:val="center"/>
            <w:hideMark/>
          </w:tcPr>
          <w:p w14:paraId="4ECA2112" w14:textId="77777777" w:rsidR="00790FCC" w:rsidRPr="00E23F7D" w:rsidRDefault="00790FCC" w:rsidP="006A10F9">
            <w:pPr>
              <w:pStyle w:val="Tabletext8pt"/>
              <w:jc w:val="center"/>
            </w:pPr>
          </w:p>
        </w:tc>
        <w:tc>
          <w:tcPr>
            <w:tcW w:w="1074" w:type="pct"/>
            <w:vMerge/>
            <w:tcBorders>
              <w:top w:val="nil"/>
              <w:left w:val="nil"/>
              <w:bottom w:val="nil"/>
              <w:right w:val="single" w:sz="6" w:space="0" w:color="EFEFEF"/>
            </w:tcBorders>
            <w:vAlign w:val="center"/>
            <w:hideMark/>
          </w:tcPr>
          <w:p w14:paraId="3B6397B1" w14:textId="77777777" w:rsidR="00790FCC" w:rsidRPr="00E23F7D" w:rsidRDefault="00790FCC" w:rsidP="006A10F9">
            <w:pPr>
              <w:pStyle w:val="Tabletext8pt"/>
            </w:pPr>
          </w:p>
        </w:tc>
      </w:tr>
      <w:tr w:rsidR="00D83F9B" w:rsidRPr="00E23F7D" w14:paraId="7B01125C" w14:textId="77777777" w:rsidTr="006B2273">
        <w:trPr>
          <w:cantSplit/>
        </w:trPr>
        <w:tc>
          <w:tcPr>
            <w:tcW w:w="971" w:type="pct"/>
            <w:tcBorders>
              <w:top w:val="single" w:sz="6" w:space="0" w:color="000000"/>
              <w:left w:val="nil"/>
              <w:bottom w:val="single" w:sz="6" w:space="0" w:color="000000"/>
              <w:right w:val="nil"/>
            </w:tcBorders>
            <w:vAlign w:val="center"/>
            <w:hideMark/>
          </w:tcPr>
          <w:p w14:paraId="01390A1F" w14:textId="2467759A" w:rsidR="00A72712" w:rsidRDefault="00790FCC" w:rsidP="006A10F9">
            <w:pPr>
              <w:pStyle w:val="Tabletext8pt"/>
            </w:pPr>
            <w:r w:rsidRPr="004B4830">
              <w:t>Pain</w:t>
            </w:r>
            <w:r w:rsidR="00E1132F">
              <w:t xml:space="preserve"> intensity</w:t>
            </w:r>
            <w:r w:rsidRPr="00E23F7D">
              <w:br/>
            </w:r>
            <w:r w:rsidRPr="004B4830">
              <w:t>assessed with: VAS, SF-MPQ</w:t>
            </w:r>
            <w:r w:rsidR="007B0257">
              <w:t xml:space="preserve"> </w:t>
            </w:r>
          </w:p>
          <w:p w14:paraId="1E500827" w14:textId="4A983E72" w:rsidR="00790FCC" w:rsidRPr="00E23F7D" w:rsidRDefault="00A72712" w:rsidP="006A10F9">
            <w:pPr>
              <w:pStyle w:val="Tabletext8pt"/>
            </w:pPr>
            <w:r>
              <w:t xml:space="preserve">Scale: 0 to 10 </w:t>
            </w:r>
            <w:r w:rsidR="00FC5620">
              <w:t>c</w:t>
            </w:r>
            <w:r>
              <w:t>m</w:t>
            </w:r>
            <w:r w:rsidR="00FC5620">
              <w:t xml:space="preserve"> (higher is worse)</w:t>
            </w:r>
            <w:r w:rsidR="00790FCC" w:rsidRPr="00E23F7D">
              <w:br/>
            </w:r>
            <w:r w:rsidR="00790FCC" w:rsidRPr="004B4830">
              <w:t xml:space="preserve">follow-up: range 1 to </w:t>
            </w:r>
            <w:r w:rsidR="00E1132F">
              <w:t>3</w:t>
            </w:r>
            <w:r w:rsidR="00790FCC" w:rsidRPr="004B4830">
              <w:t xml:space="preserve"> </w:t>
            </w:r>
            <w:r w:rsidR="00731A61">
              <w:t xml:space="preserve">menstrual </w:t>
            </w:r>
            <w:r w:rsidR="00790FCC" w:rsidRPr="004B4830">
              <w:t>cycles</w:t>
            </w:r>
          </w:p>
        </w:tc>
        <w:tc>
          <w:tcPr>
            <w:tcW w:w="678" w:type="pct"/>
            <w:tcBorders>
              <w:top w:val="single" w:sz="6" w:space="0" w:color="000000"/>
              <w:left w:val="nil"/>
              <w:bottom w:val="single" w:sz="6" w:space="0" w:color="000000"/>
              <w:right w:val="nil"/>
            </w:tcBorders>
            <w:shd w:val="clear" w:color="auto" w:fill="EBEBEB"/>
            <w:vAlign w:val="center"/>
            <w:hideMark/>
          </w:tcPr>
          <w:p w14:paraId="7F558938" w14:textId="5252CABB" w:rsidR="00790FCC" w:rsidRPr="004B4830" w:rsidRDefault="00482BB7" w:rsidP="006B2273">
            <w:pPr>
              <w:pStyle w:val="Tabletext8pt"/>
              <w:jc w:val="center"/>
              <w:rPr>
                <w:bCs w:val="0"/>
              </w:rPr>
            </w:pPr>
            <w:r>
              <w:rPr>
                <w:bCs w:val="0"/>
              </w:rPr>
              <w:t>The m</w:t>
            </w:r>
            <w:r w:rsidR="00E1132F">
              <w:rPr>
                <w:bCs w:val="0"/>
              </w:rPr>
              <w:t>ean pain score</w:t>
            </w:r>
            <w:r>
              <w:rPr>
                <w:bCs w:val="0"/>
              </w:rPr>
              <w:t xml:space="preserve"> was</w:t>
            </w:r>
            <w:r w:rsidR="00E1132F">
              <w:rPr>
                <w:bCs w:val="0"/>
              </w:rPr>
              <w:t xml:space="preserve"> </w:t>
            </w:r>
            <w:r w:rsidR="00E1132F" w:rsidRPr="00E1132F">
              <w:rPr>
                <w:rStyle w:val="Strong"/>
              </w:rPr>
              <w:t>6.09</w:t>
            </w:r>
            <w:r w:rsidR="007F16C5">
              <w:rPr>
                <w:rStyle w:val="Strong"/>
              </w:rPr>
              <w:t xml:space="preserve"> cm</w:t>
            </w:r>
          </w:p>
        </w:tc>
        <w:tc>
          <w:tcPr>
            <w:tcW w:w="678" w:type="pct"/>
            <w:tcBorders>
              <w:top w:val="single" w:sz="6" w:space="0" w:color="000000"/>
              <w:left w:val="nil"/>
              <w:bottom w:val="single" w:sz="6" w:space="0" w:color="000000"/>
              <w:right w:val="nil"/>
            </w:tcBorders>
            <w:shd w:val="clear" w:color="auto" w:fill="EBEBEB"/>
            <w:hideMark/>
          </w:tcPr>
          <w:p w14:paraId="0F7E2D5F" w14:textId="3F289F59" w:rsidR="00790FCC" w:rsidRPr="00E23F7D" w:rsidRDefault="00790FCC" w:rsidP="006B2273">
            <w:pPr>
              <w:pStyle w:val="Tabletext8pt"/>
              <w:jc w:val="center"/>
            </w:pPr>
            <w:r w:rsidRPr="006A10F9">
              <w:rPr>
                <w:rStyle w:val="Strong"/>
              </w:rPr>
              <w:t xml:space="preserve">MD </w:t>
            </w:r>
            <w:r w:rsidR="00062096">
              <w:rPr>
                <w:rStyle w:val="Strong"/>
              </w:rPr>
              <w:t>2.</w:t>
            </w:r>
            <w:r w:rsidR="00E1132F">
              <w:rPr>
                <w:rStyle w:val="Strong"/>
              </w:rPr>
              <w:t>34</w:t>
            </w:r>
            <w:r w:rsidRPr="006A10F9">
              <w:rPr>
                <w:rStyle w:val="Strong"/>
              </w:rPr>
              <w:t xml:space="preserve"> </w:t>
            </w:r>
            <w:r w:rsidR="007F16C5" w:rsidRPr="00413BF6">
              <w:t>cm</w:t>
            </w:r>
            <w:r w:rsidR="007F16C5">
              <w:rPr>
                <w:rStyle w:val="Strong"/>
              </w:rPr>
              <w:t xml:space="preserve"> </w:t>
            </w:r>
            <w:r w:rsidRPr="004B4830">
              <w:t>lower</w:t>
            </w:r>
            <w:r w:rsidRPr="00E23F7D">
              <w:br/>
            </w:r>
            <w:r w:rsidRPr="004B4830">
              <w:t>(2.</w:t>
            </w:r>
            <w:r w:rsidR="00E1132F">
              <w:t>92</w:t>
            </w:r>
            <w:r w:rsidRPr="004B4830">
              <w:t xml:space="preserve"> lower to </w:t>
            </w:r>
            <w:r w:rsidR="00E1132F">
              <w:t>1.76</w:t>
            </w:r>
            <w:r w:rsidRPr="004B4830">
              <w:t xml:space="preserve"> lower)</w:t>
            </w:r>
          </w:p>
        </w:tc>
        <w:tc>
          <w:tcPr>
            <w:tcW w:w="432" w:type="pct"/>
            <w:tcBorders>
              <w:top w:val="single" w:sz="6" w:space="0" w:color="000000"/>
              <w:left w:val="nil"/>
              <w:bottom w:val="single" w:sz="6" w:space="0" w:color="000000"/>
              <w:right w:val="nil"/>
            </w:tcBorders>
            <w:vAlign w:val="center"/>
            <w:hideMark/>
          </w:tcPr>
          <w:p w14:paraId="769F4B15" w14:textId="0EA89E0D" w:rsidR="00790FCC" w:rsidRPr="004B4830" w:rsidRDefault="00790FCC" w:rsidP="006A10F9">
            <w:pPr>
              <w:pStyle w:val="Tabletext8pt"/>
              <w:jc w:val="center"/>
              <w:rPr>
                <w:bCs w:val="0"/>
              </w:rPr>
            </w:pPr>
            <w:r w:rsidRPr="004B4830">
              <w:rPr>
                <w:bCs w:val="0"/>
              </w:rPr>
              <w:t>-</w:t>
            </w:r>
            <w:r w:rsidR="00CC5F48" w:rsidRPr="004B4830">
              <w:rPr>
                <w:bCs w:val="0"/>
              </w:rPr>
              <w:t>-</w:t>
            </w:r>
          </w:p>
        </w:tc>
        <w:tc>
          <w:tcPr>
            <w:tcW w:w="581" w:type="pct"/>
            <w:tcBorders>
              <w:top w:val="single" w:sz="6" w:space="0" w:color="000000"/>
              <w:left w:val="nil"/>
              <w:bottom w:val="single" w:sz="6" w:space="0" w:color="000000"/>
              <w:right w:val="nil"/>
            </w:tcBorders>
            <w:vAlign w:val="center"/>
            <w:hideMark/>
          </w:tcPr>
          <w:p w14:paraId="58105FF6" w14:textId="1FAFE64D" w:rsidR="00790FCC" w:rsidRPr="00E23F7D" w:rsidRDefault="00E1132F" w:rsidP="006A10F9">
            <w:pPr>
              <w:pStyle w:val="Tabletext8pt"/>
              <w:jc w:val="center"/>
            </w:pPr>
            <w:r>
              <w:t>601</w:t>
            </w:r>
            <w:r w:rsidR="00790FCC" w:rsidRPr="00E23F7D">
              <w:br/>
              <w:t>(</w:t>
            </w:r>
            <w:r w:rsidR="00C463B9">
              <w:t>7</w:t>
            </w:r>
            <w:r w:rsidR="00790FCC" w:rsidRPr="00E23F7D">
              <w:t xml:space="preserve"> RCTs)</w:t>
            </w:r>
            <w:r w:rsidR="003C2367">
              <w:t xml:space="preserve"> </w:t>
            </w:r>
            <w:r w:rsidR="003C2367" w:rsidRPr="002A21D9">
              <w:rPr>
                <w:rStyle w:val="FootnoteReference"/>
              </w:rPr>
              <w:t>†</w:t>
            </w:r>
          </w:p>
        </w:tc>
        <w:tc>
          <w:tcPr>
            <w:tcW w:w="586" w:type="pct"/>
            <w:tcBorders>
              <w:top w:val="single" w:sz="6" w:space="0" w:color="000000"/>
              <w:left w:val="nil"/>
              <w:bottom w:val="single" w:sz="6" w:space="0" w:color="000000"/>
              <w:right w:val="nil"/>
            </w:tcBorders>
            <w:vAlign w:val="center"/>
            <w:hideMark/>
          </w:tcPr>
          <w:p w14:paraId="073E399C" w14:textId="340CC431" w:rsidR="00790FCC" w:rsidRPr="00E23F7D" w:rsidRDefault="00790FCC" w:rsidP="006A10F9">
            <w:pPr>
              <w:pStyle w:val="Tabletext8pt"/>
              <w:jc w:val="center"/>
            </w:pPr>
            <w:r w:rsidRPr="004B4830">
              <w:rPr>
                <w:rStyle w:val="QualitytextChar"/>
                <w:rFonts w:ascii="Cambria Math" w:hAnsi="Cambria Math" w:cs="Cambria Math"/>
              </w:rPr>
              <w:t>⨁⨁⨁◯</w:t>
            </w:r>
            <w:r w:rsidRPr="00E23F7D">
              <w:br/>
            </w:r>
            <w:r w:rsidRPr="004B4830">
              <w:rPr>
                <w:rStyle w:val="QualitytextChar"/>
              </w:rPr>
              <w:t>Moderate</w:t>
            </w:r>
            <w:r w:rsidR="000A65C5" w:rsidRPr="004B4830">
              <w:rPr>
                <w:rStyle w:val="QualitytextChar"/>
              </w:rPr>
              <w:t xml:space="preserve"> </w:t>
            </w:r>
            <w:r w:rsidRPr="003A6590">
              <w:rPr>
                <w:rStyle w:val="FootnoteReference"/>
              </w:rPr>
              <w:t>a</w:t>
            </w:r>
            <w:r w:rsidRPr="004B4830">
              <w:rPr>
                <w:rStyle w:val="FootnoteReference"/>
              </w:rPr>
              <w:t>,</w:t>
            </w:r>
            <w:r w:rsidRPr="003A6590">
              <w:rPr>
                <w:rStyle w:val="FootnoteReference"/>
              </w:rPr>
              <w:t>b</w:t>
            </w:r>
            <w:r w:rsidRPr="004B4830">
              <w:rPr>
                <w:rStyle w:val="FootnoteReference"/>
              </w:rPr>
              <w:t>,</w:t>
            </w:r>
            <w:r w:rsidRPr="003A6590">
              <w:rPr>
                <w:rStyle w:val="FootnoteReference"/>
              </w:rPr>
              <w:t>c</w:t>
            </w:r>
            <w:r w:rsidRPr="004B4830">
              <w:rPr>
                <w:rStyle w:val="FootnoteReference"/>
              </w:rPr>
              <w:t>,</w:t>
            </w:r>
            <w:r w:rsidRPr="003A6590">
              <w:rPr>
                <w:rStyle w:val="FootnoteReference"/>
              </w:rPr>
              <w:t>d</w:t>
            </w:r>
            <w:r w:rsidRPr="004B4830">
              <w:rPr>
                <w:rStyle w:val="FootnoteReference"/>
              </w:rPr>
              <w:t>,</w:t>
            </w:r>
            <w:r w:rsidRPr="003A6590">
              <w:rPr>
                <w:rStyle w:val="FootnoteReference"/>
              </w:rPr>
              <w:t>e</w:t>
            </w:r>
          </w:p>
        </w:tc>
        <w:tc>
          <w:tcPr>
            <w:tcW w:w="1074" w:type="pct"/>
            <w:tcBorders>
              <w:top w:val="single" w:sz="6" w:space="0" w:color="000000"/>
              <w:left w:val="nil"/>
              <w:bottom w:val="single" w:sz="6" w:space="0" w:color="000000"/>
              <w:right w:val="nil"/>
            </w:tcBorders>
            <w:vAlign w:val="center"/>
            <w:hideMark/>
          </w:tcPr>
          <w:p w14:paraId="7934D5F5" w14:textId="3DD46CAD" w:rsidR="00790FCC" w:rsidRPr="00E23F7D" w:rsidRDefault="005F459D" w:rsidP="006A10F9">
            <w:pPr>
              <w:pStyle w:val="Tabletext8pt"/>
            </w:pPr>
            <w:r w:rsidRPr="00E23F7D">
              <w:t>WHM</w:t>
            </w:r>
            <w:r w:rsidR="000A492B" w:rsidRPr="00E23F7D">
              <w:t xml:space="preserve"> probably results in a large reduction in pain intensity</w:t>
            </w:r>
            <w:r w:rsidR="009E059A" w:rsidRPr="00E23F7D">
              <w:t xml:space="preserve"> in people with menstrual conditions</w:t>
            </w:r>
            <w:r w:rsidR="00BB5001">
              <w:t xml:space="preserve"> </w:t>
            </w:r>
            <w:r w:rsidR="00011AD2" w:rsidRPr="00E23F7D">
              <w:t>**</w:t>
            </w:r>
          </w:p>
        </w:tc>
      </w:tr>
      <w:tr w:rsidR="00FC5620" w:rsidRPr="00E23F7D" w14:paraId="597C26F4" w14:textId="77777777" w:rsidTr="006B2273">
        <w:trPr>
          <w:cantSplit/>
        </w:trPr>
        <w:tc>
          <w:tcPr>
            <w:tcW w:w="971" w:type="pct"/>
            <w:tcBorders>
              <w:top w:val="single" w:sz="6" w:space="0" w:color="000000"/>
              <w:left w:val="nil"/>
              <w:bottom w:val="single" w:sz="6" w:space="0" w:color="000000"/>
              <w:right w:val="nil"/>
            </w:tcBorders>
            <w:vAlign w:val="center"/>
          </w:tcPr>
          <w:p w14:paraId="0002A5DA" w14:textId="65791AD5" w:rsidR="00FC5620" w:rsidRPr="00E23F7D" w:rsidRDefault="00716684" w:rsidP="006A10F9">
            <w:pPr>
              <w:pStyle w:val="Tabletext8pt"/>
              <w:rPr>
                <w:rStyle w:val="label"/>
              </w:rPr>
            </w:pPr>
            <w:r>
              <w:t>Global improvement (patient-reported)</w:t>
            </w:r>
          </w:p>
        </w:tc>
        <w:tc>
          <w:tcPr>
            <w:tcW w:w="678" w:type="pct"/>
            <w:tcBorders>
              <w:top w:val="single" w:sz="6" w:space="0" w:color="000000"/>
              <w:left w:val="nil"/>
              <w:bottom w:val="single" w:sz="6" w:space="0" w:color="000000"/>
              <w:right w:val="nil"/>
            </w:tcBorders>
            <w:shd w:val="clear" w:color="auto" w:fill="EBEBEB"/>
            <w:vAlign w:val="center"/>
          </w:tcPr>
          <w:p w14:paraId="6D1EA149" w14:textId="36A23171" w:rsidR="00FC5620" w:rsidRPr="00CD55E3" w:rsidRDefault="00FC5620" w:rsidP="006B2273">
            <w:pPr>
              <w:pStyle w:val="Tabletext8pt"/>
              <w:jc w:val="center"/>
              <w:rPr>
                <w:bCs w:val="0"/>
              </w:rPr>
            </w:pPr>
            <w:r>
              <w:rPr>
                <w:bCs w:val="0"/>
              </w:rPr>
              <w:t>-</w:t>
            </w:r>
          </w:p>
        </w:tc>
        <w:tc>
          <w:tcPr>
            <w:tcW w:w="678" w:type="pct"/>
            <w:tcBorders>
              <w:top w:val="single" w:sz="6" w:space="0" w:color="000000"/>
              <w:left w:val="nil"/>
              <w:bottom w:val="single" w:sz="6" w:space="0" w:color="000000"/>
              <w:right w:val="nil"/>
            </w:tcBorders>
            <w:shd w:val="clear" w:color="auto" w:fill="EBEBEB"/>
          </w:tcPr>
          <w:p w14:paraId="00A15F69" w14:textId="074F820A" w:rsidR="00FC5620" w:rsidRPr="00CD55E3" w:rsidRDefault="00FC5620" w:rsidP="006B2273">
            <w:pPr>
              <w:pStyle w:val="Tabletext8pt"/>
              <w:jc w:val="center"/>
              <w:rPr>
                <w:bCs w:val="0"/>
              </w:rPr>
            </w:pPr>
            <w:r>
              <w:rPr>
                <w:bCs w:val="0"/>
              </w:rPr>
              <w:t>-</w:t>
            </w:r>
          </w:p>
        </w:tc>
        <w:tc>
          <w:tcPr>
            <w:tcW w:w="432" w:type="pct"/>
            <w:tcBorders>
              <w:top w:val="single" w:sz="6" w:space="0" w:color="000000"/>
              <w:left w:val="nil"/>
              <w:bottom w:val="single" w:sz="6" w:space="0" w:color="000000"/>
              <w:right w:val="nil"/>
            </w:tcBorders>
            <w:vAlign w:val="center"/>
          </w:tcPr>
          <w:p w14:paraId="49D5F000" w14:textId="77777777" w:rsidR="00FC5620" w:rsidRPr="004B4830" w:rsidRDefault="00FC5620" w:rsidP="006A10F9">
            <w:pPr>
              <w:pStyle w:val="Tabletext8pt"/>
              <w:jc w:val="center"/>
              <w:rPr>
                <w:bCs w:val="0"/>
              </w:rPr>
            </w:pPr>
            <w:r w:rsidRPr="004B4830">
              <w:rPr>
                <w:bCs w:val="0"/>
              </w:rPr>
              <w:t>--</w:t>
            </w:r>
          </w:p>
        </w:tc>
        <w:tc>
          <w:tcPr>
            <w:tcW w:w="581" w:type="pct"/>
            <w:tcBorders>
              <w:top w:val="single" w:sz="6" w:space="0" w:color="000000"/>
              <w:left w:val="nil"/>
              <w:bottom w:val="single" w:sz="6" w:space="0" w:color="000000"/>
              <w:right w:val="nil"/>
            </w:tcBorders>
            <w:vAlign w:val="center"/>
          </w:tcPr>
          <w:p w14:paraId="2F6501CC" w14:textId="77777777" w:rsidR="00FC5620" w:rsidRPr="00E23F7D" w:rsidRDefault="00FC5620" w:rsidP="006A10F9">
            <w:pPr>
              <w:pStyle w:val="Tabletext8pt"/>
              <w:jc w:val="center"/>
            </w:pPr>
            <w:r w:rsidRPr="00E23F7D">
              <w:t>(0 studies)</w:t>
            </w:r>
          </w:p>
        </w:tc>
        <w:tc>
          <w:tcPr>
            <w:tcW w:w="586" w:type="pct"/>
            <w:tcBorders>
              <w:top w:val="single" w:sz="6" w:space="0" w:color="000000"/>
              <w:left w:val="nil"/>
              <w:bottom w:val="single" w:sz="6" w:space="0" w:color="000000"/>
              <w:right w:val="nil"/>
            </w:tcBorders>
            <w:vAlign w:val="center"/>
          </w:tcPr>
          <w:p w14:paraId="5102B431" w14:textId="77777777" w:rsidR="00FC5620" w:rsidRPr="004B4830" w:rsidRDefault="00FC5620" w:rsidP="006A10F9">
            <w:pPr>
              <w:pStyle w:val="Qualitytext"/>
            </w:pPr>
            <w:r w:rsidRPr="004B4830">
              <w:t>--</w:t>
            </w:r>
          </w:p>
        </w:tc>
        <w:tc>
          <w:tcPr>
            <w:tcW w:w="1074" w:type="pct"/>
            <w:tcBorders>
              <w:top w:val="single" w:sz="6" w:space="0" w:color="000000"/>
              <w:left w:val="nil"/>
              <w:bottom w:val="single" w:sz="6" w:space="0" w:color="000000"/>
              <w:right w:val="nil"/>
            </w:tcBorders>
            <w:vAlign w:val="center"/>
          </w:tcPr>
          <w:p w14:paraId="6FC7A7C5" w14:textId="1959ED56" w:rsidR="00FC5620" w:rsidRPr="00E23F7D" w:rsidRDefault="00FC5620" w:rsidP="006A10F9">
            <w:pPr>
              <w:pStyle w:val="Tabletext8pt"/>
            </w:pPr>
            <w:r w:rsidRPr="00E23F7D">
              <w:t>The effect of WHM on patient-reported improvement in people with menstrual conditions is unknown</w:t>
            </w:r>
          </w:p>
        </w:tc>
      </w:tr>
      <w:tr w:rsidR="00FC5620" w:rsidRPr="00E23F7D" w14:paraId="0A15FA69" w14:textId="77777777" w:rsidTr="006B2273">
        <w:trPr>
          <w:cantSplit/>
        </w:trPr>
        <w:tc>
          <w:tcPr>
            <w:tcW w:w="971" w:type="pct"/>
            <w:tcBorders>
              <w:top w:val="single" w:sz="6" w:space="0" w:color="000000"/>
              <w:left w:val="nil"/>
              <w:bottom w:val="single" w:sz="6" w:space="0" w:color="000000"/>
              <w:right w:val="nil"/>
            </w:tcBorders>
            <w:vAlign w:val="center"/>
          </w:tcPr>
          <w:p w14:paraId="069D54A7" w14:textId="77777777" w:rsidR="00FC5620" w:rsidRPr="00E23F7D" w:rsidRDefault="00FC5620" w:rsidP="00FC5620">
            <w:pPr>
              <w:pStyle w:val="Tabletext8pt"/>
              <w:rPr>
                <w:rStyle w:val="label"/>
              </w:rPr>
            </w:pPr>
            <w:r w:rsidRPr="00E23F7D">
              <w:t>Health-related quality of life</w:t>
            </w:r>
          </w:p>
        </w:tc>
        <w:tc>
          <w:tcPr>
            <w:tcW w:w="678" w:type="pct"/>
            <w:tcBorders>
              <w:top w:val="single" w:sz="6" w:space="0" w:color="000000"/>
              <w:left w:val="nil"/>
              <w:bottom w:val="single" w:sz="6" w:space="0" w:color="000000"/>
              <w:right w:val="nil"/>
            </w:tcBorders>
            <w:shd w:val="clear" w:color="auto" w:fill="EBEBEB"/>
            <w:vAlign w:val="center"/>
          </w:tcPr>
          <w:p w14:paraId="41D1A828" w14:textId="320E294E" w:rsidR="00FC5620" w:rsidRPr="004B4830" w:rsidRDefault="00FC5620" w:rsidP="006B2273">
            <w:pPr>
              <w:pStyle w:val="Tabletext8pt"/>
              <w:jc w:val="center"/>
              <w:rPr>
                <w:bCs w:val="0"/>
              </w:rPr>
            </w:pPr>
            <w:r>
              <w:rPr>
                <w:bCs w:val="0"/>
              </w:rPr>
              <w:t>-</w:t>
            </w:r>
          </w:p>
        </w:tc>
        <w:tc>
          <w:tcPr>
            <w:tcW w:w="678" w:type="pct"/>
            <w:tcBorders>
              <w:top w:val="single" w:sz="6" w:space="0" w:color="000000"/>
              <w:left w:val="nil"/>
              <w:bottom w:val="single" w:sz="6" w:space="0" w:color="000000"/>
              <w:right w:val="nil"/>
            </w:tcBorders>
            <w:shd w:val="clear" w:color="auto" w:fill="EBEBEB"/>
          </w:tcPr>
          <w:p w14:paraId="5CC546D5" w14:textId="645374A5" w:rsidR="00FC5620" w:rsidRPr="004B4830" w:rsidRDefault="00FC5620" w:rsidP="006B2273">
            <w:pPr>
              <w:pStyle w:val="Tabletext8pt"/>
              <w:jc w:val="center"/>
              <w:rPr>
                <w:bCs w:val="0"/>
              </w:rPr>
            </w:pPr>
            <w:r>
              <w:rPr>
                <w:bCs w:val="0"/>
              </w:rPr>
              <w:t>-</w:t>
            </w:r>
          </w:p>
        </w:tc>
        <w:tc>
          <w:tcPr>
            <w:tcW w:w="432" w:type="pct"/>
            <w:tcBorders>
              <w:top w:val="single" w:sz="6" w:space="0" w:color="000000"/>
              <w:left w:val="nil"/>
              <w:bottom w:val="single" w:sz="6" w:space="0" w:color="000000"/>
              <w:right w:val="nil"/>
            </w:tcBorders>
            <w:vAlign w:val="center"/>
          </w:tcPr>
          <w:p w14:paraId="173B541D" w14:textId="77777777" w:rsidR="00FC5620" w:rsidRPr="004B4830" w:rsidRDefault="00FC5620" w:rsidP="00FC5620">
            <w:pPr>
              <w:pStyle w:val="Tabletext8pt"/>
              <w:jc w:val="center"/>
              <w:rPr>
                <w:bCs w:val="0"/>
              </w:rPr>
            </w:pPr>
            <w:r w:rsidRPr="004B4830">
              <w:rPr>
                <w:bCs w:val="0"/>
              </w:rPr>
              <w:t>--</w:t>
            </w:r>
          </w:p>
        </w:tc>
        <w:tc>
          <w:tcPr>
            <w:tcW w:w="581" w:type="pct"/>
            <w:tcBorders>
              <w:top w:val="single" w:sz="6" w:space="0" w:color="000000"/>
              <w:left w:val="nil"/>
              <w:bottom w:val="single" w:sz="6" w:space="0" w:color="000000"/>
              <w:right w:val="nil"/>
            </w:tcBorders>
            <w:vAlign w:val="center"/>
          </w:tcPr>
          <w:p w14:paraId="5A16A43E" w14:textId="77777777" w:rsidR="00FC5620" w:rsidRPr="00E23F7D" w:rsidRDefault="00FC5620" w:rsidP="00FC5620">
            <w:pPr>
              <w:pStyle w:val="Tabletext8pt"/>
              <w:jc w:val="center"/>
            </w:pPr>
            <w:r w:rsidRPr="00E23F7D">
              <w:t>(0 studies)</w:t>
            </w:r>
          </w:p>
        </w:tc>
        <w:tc>
          <w:tcPr>
            <w:tcW w:w="586" w:type="pct"/>
            <w:tcBorders>
              <w:top w:val="single" w:sz="6" w:space="0" w:color="000000"/>
              <w:left w:val="nil"/>
              <w:bottom w:val="single" w:sz="6" w:space="0" w:color="000000"/>
              <w:right w:val="nil"/>
            </w:tcBorders>
            <w:vAlign w:val="center"/>
          </w:tcPr>
          <w:p w14:paraId="31A7B1D8" w14:textId="77777777" w:rsidR="00FC5620" w:rsidRPr="004B4830" w:rsidRDefault="00FC5620" w:rsidP="00FC5620">
            <w:pPr>
              <w:pStyle w:val="Qualitytext"/>
            </w:pPr>
            <w:r w:rsidRPr="004B4830">
              <w:t>--</w:t>
            </w:r>
          </w:p>
        </w:tc>
        <w:tc>
          <w:tcPr>
            <w:tcW w:w="1074" w:type="pct"/>
            <w:tcBorders>
              <w:top w:val="single" w:sz="6" w:space="0" w:color="000000"/>
              <w:left w:val="nil"/>
              <w:bottom w:val="single" w:sz="6" w:space="0" w:color="000000"/>
              <w:right w:val="nil"/>
            </w:tcBorders>
            <w:vAlign w:val="center"/>
          </w:tcPr>
          <w:p w14:paraId="095E84B6" w14:textId="72237F3F" w:rsidR="00FC5620" w:rsidRPr="00E23F7D" w:rsidRDefault="00FC5620" w:rsidP="00FC5620">
            <w:pPr>
              <w:pStyle w:val="Tabletext8pt"/>
            </w:pPr>
            <w:r w:rsidRPr="00E23F7D">
              <w:t>The effect of WHM on quality of life in people with menstrual conditions is unknow</w:t>
            </w:r>
            <w:r w:rsidR="00BB5001">
              <w:t>n</w:t>
            </w:r>
          </w:p>
        </w:tc>
      </w:tr>
      <w:tr w:rsidR="00FC5620" w:rsidRPr="00E23F7D" w14:paraId="5965A117" w14:textId="77777777" w:rsidTr="006B2273">
        <w:trPr>
          <w:cantSplit/>
        </w:trPr>
        <w:tc>
          <w:tcPr>
            <w:tcW w:w="971" w:type="pct"/>
            <w:tcBorders>
              <w:top w:val="single" w:sz="6" w:space="0" w:color="000000"/>
              <w:left w:val="nil"/>
              <w:bottom w:val="single" w:sz="6" w:space="0" w:color="000000"/>
              <w:right w:val="nil"/>
            </w:tcBorders>
            <w:vAlign w:val="center"/>
          </w:tcPr>
          <w:p w14:paraId="67709DBF" w14:textId="4F44325B" w:rsidR="00FC5620" w:rsidRPr="00E23F7D" w:rsidRDefault="00FC5620" w:rsidP="00FC5620">
            <w:pPr>
              <w:pStyle w:val="Tabletext8pt"/>
              <w:rPr>
                <w:rStyle w:val="label"/>
              </w:rPr>
            </w:pPr>
            <w:r w:rsidRPr="00E23F7D">
              <w:t>Emotional functioning</w:t>
            </w:r>
          </w:p>
        </w:tc>
        <w:tc>
          <w:tcPr>
            <w:tcW w:w="678" w:type="pct"/>
            <w:tcBorders>
              <w:top w:val="single" w:sz="6" w:space="0" w:color="000000"/>
              <w:left w:val="nil"/>
              <w:bottom w:val="single" w:sz="6" w:space="0" w:color="000000"/>
              <w:right w:val="nil"/>
            </w:tcBorders>
            <w:shd w:val="clear" w:color="auto" w:fill="EBEBEB"/>
            <w:vAlign w:val="center"/>
          </w:tcPr>
          <w:p w14:paraId="56E62E17" w14:textId="70AEB993" w:rsidR="00FC5620" w:rsidRPr="004B4830" w:rsidRDefault="00FC5620" w:rsidP="006B2273">
            <w:pPr>
              <w:pStyle w:val="Tabletext8pt"/>
              <w:jc w:val="center"/>
              <w:rPr>
                <w:bCs w:val="0"/>
              </w:rPr>
            </w:pPr>
            <w:r>
              <w:rPr>
                <w:bCs w:val="0"/>
              </w:rPr>
              <w:t>-</w:t>
            </w:r>
          </w:p>
        </w:tc>
        <w:tc>
          <w:tcPr>
            <w:tcW w:w="678" w:type="pct"/>
            <w:tcBorders>
              <w:top w:val="single" w:sz="6" w:space="0" w:color="000000"/>
              <w:left w:val="nil"/>
              <w:bottom w:val="single" w:sz="6" w:space="0" w:color="000000"/>
              <w:right w:val="nil"/>
            </w:tcBorders>
            <w:shd w:val="clear" w:color="auto" w:fill="EBEBEB"/>
          </w:tcPr>
          <w:p w14:paraId="242DC62B" w14:textId="7A124239" w:rsidR="00FC5620" w:rsidRPr="004B4830" w:rsidRDefault="00FC5620" w:rsidP="006B2273">
            <w:pPr>
              <w:pStyle w:val="Tabletext8pt"/>
              <w:jc w:val="center"/>
              <w:rPr>
                <w:bCs w:val="0"/>
              </w:rPr>
            </w:pPr>
            <w:r>
              <w:rPr>
                <w:bCs w:val="0"/>
              </w:rPr>
              <w:t>-</w:t>
            </w:r>
          </w:p>
        </w:tc>
        <w:tc>
          <w:tcPr>
            <w:tcW w:w="432" w:type="pct"/>
            <w:tcBorders>
              <w:top w:val="single" w:sz="6" w:space="0" w:color="000000"/>
              <w:left w:val="nil"/>
              <w:bottom w:val="single" w:sz="6" w:space="0" w:color="000000"/>
              <w:right w:val="nil"/>
            </w:tcBorders>
            <w:vAlign w:val="center"/>
          </w:tcPr>
          <w:p w14:paraId="0B182C47" w14:textId="7B3899C8" w:rsidR="00FC5620" w:rsidRPr="004B4830" w:rsidRDefault="00FC5620" w:rsidP="00FC5620">
            <w:pPr>
              <w:pStyle w:val="Tabletext8pt"/>
              <w:jc w:val="center"/>
              <w:rPr>
                <w:bCs w:val="0"/>
              </w:rPr>
            </w:pPr>
            <w:r w:rsidRPr="004B4830">
              <w:rPr>
                <w:bCs w:val="0"/>
              </w:rPr>
              <w:t>--</w:t>
            </w:r>
          </w:p>
        </w:tc>
        <w:tc>
          <w:tcPr>
            <w:tcW w:w="581" w:type="pct"/>
            <w:tcBorders>
              <w:top w:val="single" w:sz="6" w:space="0" w:color="000000"/>
              <w:left w:val="nil"/>
              <w:bottom w:val="single" w:sz="6" w:space="0" w:color="000000"/>
              <w:right w:val="nil"/>
            </w:tcBorders>
            <w:vAlign w:val="center"/>
          </w:tcPr>
          <w:p w14:paraId="39674C4D" w14:textId="7350611D" w:rsidR="00FC5620" w:rsidRPr="00E23F7D" w:rsidRDefault="00FC5620" w:rsidP="00FC5620">
            <w:pPr>
              <w:pStyle w:val="Tabletext8pt"/>
              <w:jc w:val="center"/>
            </w:pPr>
            <w:r w:rsidRPr="00E23F7D">
              <w:t>(0 studies)</w:t>
            </w:r>
          </w:p>
        </w:tc>
        <w:tc>
          <w:tcPr>
            <w:tcW w:w="586" w:type="pct"/>
            <w:tcBorders>
              <w:top w:val="single" w:sz="6" w:space="0" w:color="000000"/>
              <w:left w:val="nil"/>
              <w:bottom w:val="single" w:sz="6" w:space="0" w:color="000000"/>
              <w:right w:val="nil"/>
            </w:tcBorders>
            <w:vAlign w:val="center"/>
          </w:tcPr>
          <w:p w14:paraId="4AE6FBC4" w14:textId="347458D6" w:rsidR="00FC5620" w:rsidRPr="004B4830" w:rsidRDefault="00FC5620" w:rsidP="00FC5620">
            <w:pPr>
              <w:pStyle w:val="Qualitytext"/>
            </w:pPr>
            <w:r w:rsidRPr="004B4830">
              <w:t>--</w:t>
            </w:r>
          </w:p>
        </w:tc>
        <w:tc>
          <w:tcPr>
            <w:tcW w:w="1074" w:type="pct"/>
            <w:tcBorders>
              <w:top w:val="single" w:sz="6" w:space="0" w:color="000000"/>
              <w:left w:val="nil"/>
              <w:bottom w:val="single" w:sz="6" w:space="0" w:color="000000"/>
              <w:right w:val="nil"/>
            </w:tcBorders>
            <w:vAlign w:val="center"/>
          </w:tcPr>
          <w:p w14:paraId="1A556738" w14:textId="56D58C38" w:rsidR="00FC5620" w:rsidRPr="00E23F7D" w:rsidRDefault="00FC5620" w:rsidP="00FC5620">
            <w:pPr>
              <w:pStyle w:val="Tabletext8pt"/>
            </w:pPr>
            <w:r w:rsidRPr="00E23F7D">
              <w:t>The effect of WHM on emotional functioning in people with menstrual conditions is unknown</w:t>
            </w:r>
          </w:p>
        </w:tc>
      </w:tr>
      <w:tr w:rsidR="00FC5620" w:rsidRPr="00E23F7D" w14:paraId="63A88485" w14:textId="77777777" w:rsidTr="006B2273">
        <w:trPr>
          <w:cantSplit/>
        </w:trPr>
        <w:tc>
          <w:tcPr>
            <w:tcW w:w="971" w:type="pct"/>
            <w:tcBorders>
              <w:top w:val="single" w:sz="6" w:space="0" w:color="000000"/>
              <w:left w:val="nil"/>
              <w:bottom w:val="single" w:sz="6" w:space="0" w:color="000000"/>
              <w:right w:val="nil"/>
            </w:tcBorders>
            <w:vAlign w:val="center"/>
          </w:tcPr>
          <w:p w14:paraId="494F2F32" w14:textId="0FACFAB3" w:rsidR="00FC5620" w:rsidRPr="00E23F7D" w:rsidRDefault="00FC5620" w:rsidP="00FC5620">
            <w:pPr>
              <w:pStyle w:val="Tabletext8pt"/>
              <w:rPr>
                <w:rStyle w:val="label"/>
              </w:rPr>
            </w:pPr>
            <w:r w:rsidRPr="00E23F7D">
              <w:t>Physical functioning</w:t>
            </w:r>
          </w:p>
        </w:tc>
        <w:tc>
          <w:tcPr>
            <w:tcW w:w="678" w:type="pct"/>
            <w:tcBorders>
              <w:top w:val="single" w:sz="6" w:space="0" w:color="000000"/>
              <w:left w:val="nil"/>
              <w:bottom w:val="single" w:sz="6" w:space="0" w:color="000000"/>
              <w:right w:val="nil"/>
            </w:tcBorders>
            <w:shd w:val="clear" w:color="auto" w:fill="EBEBEB"/>
            <w:vAlign w:val="center"/>
          </w:tcPr>
          <w:p w14:paraId="1C86822C" w14:textId="71EBAEE6" w:rsidR="00FC5620" w:rsidRPr="004B4830" w:rsidRDefault="00FC5620" w:rsidP="006B2273">
            <w:pPr>
              <w:pStyle w:val="Tabletext8pt"/>
              <w:jc w:val="center"/>
              <w:rPr>
                <w:bCs w:val="0"/>
              </w:rPr>
            </w:pPr>
            <w:r>
              <w:rPr>
                <w:bCs w:val="0"/>
              </w:rPr>
              <w:t>-</w:t>
            </w:r>
          </w:p>
        </w:tc>
        <w:tc>
          <w:tcPr>
            <w:tcW w:w="678" w:type="pct"/>
            <w:tcBorders>
              <w:top w:val="single" w:sz="6" w:space="0" w:color="000000"/>
              <w:left w:val="nil"/>
              <w:bottom w:val="single" w:sz="6" w:space="0" w:color="000000"/>
              <w:right w:val="nil"/>
            </w:tcBorders>
            <w:shd w:val="clear" w:color="auto" w:fill="EBEBEB"/>
          </w:tcPr>
          <w:p w14:paraId="7DD2654E" w14:textId="79A1A776" w:rsidR="00FC5620" w:rsidRPr="004B4830" w:rsidRDefault="00FC5620" w:rsidP="006B2273">
            <w:pPr>
              <w:pStyle w:val="Tabletext8pt"/>
              <w:jc w:val="center"/>
              <w:rPr>
                <w:bCs w:val="0"/>
              </w:rPr>
            </w:pPr>
            <w:r>
              <w:rPr>
                <w:bCs w:val="0"/>
              </w:rPr>
              <w:t>-</w:t>
            </w:r>
          </w:p>
        </w:tc>
        <w:tc>
          <w:tcPr>
            <w:tcW w:w="432" w:type="pct"/>
            <w:tcBorders>
              <w:top w:val="single" w:sz="6" w:space="0" w:color="000000"/>
              <w:left w:val="nil"/>
              <w:bottom w:val="single" w:sz="6" w:space="0" w:color="000000"/>
              <w:right w:val="nil"/>
            </w:tcBorders>
            <w:vAlign w:val="center"/>
          </w:tcPr>
          <w:p w14:paraId="0B8560DE" w14:textId="32305731" w:rsidR="00FC5620" w:rsidRPr="004B4830" w:rsidRDefault="00FC5620" w:rsidP="00FC5620">
            <w:pPr>
              <w:pStyle w:val="Tabletext8pt"/>
              <w:jc w:val="center"/>
              <w:rPr>
                <w:bCs w:val="0"/>
              </w:rPr>
            </w:pPr>
            <w:r>
              <w:rPr>
                <w:bCs w:val="0"/>
              </w:rPr>
              <w:t>-</w:t>
            </w:r>
          </w:p>
        </w:tc>
        <w:tc>
          <w:tcPr>
            <w:tcW w:w="581" w:type="pct"/>
            <w:tcBorders>
              <w:top w:val="single" w:sz="6" w:space="0" w:color="000000"/>
              <w:left w:val="nil"/>
              <w:bottom w:val="single" w:sz="6" w:space="0" w:color="000000"/>
              <w:right w:val="nil"/>
            </w:tcBorders>
            <w:vAlign w:val="center"/>
          </w:tcPr>
          <w:p w14:paraId="16E1DE1F" w14:textId="268A60FC" w:rsidR="00FC5620" w:rsidRPr="00E23F7D" w:rsidRDefault="00FC5620" w:rsidP="00FC5620">
            <w:pPr>
              <w:pStyle w:val="Tabletext8pt"/>
              <w:jc w:val="center"/>
            </w:pPr>
            <w:r w:rsidRPr="00E23F7D">
              <w:t>(0 studies)</w:t>
            </w:r>
          </w:p>
        </w:tc>
        <w:tc>
          <w:tcPr>
            <w:tcW w:w="586" w:type="pct"/>
            <w:tcBorders>
              <w:top w:val="single" w:sz="6" w:space="0" w:color="000000"/>
              <w:left w:val="nil"/>
              <w:bottom w:val="single" w:sz="6" w:space="0" w:color="000000"/>
              <w:right w:val="nil"/>
            </w:tcBorders>
            <w:vAlign w:val="center"/>
          </w:tcPr>
          <w:p w14:paraId="72130AF3" w14:textId="324545D7" w:rsidR="00FC5620" w:rsidRPr="004B4830" w:rsidRDefault="00FC5620" w:rsidP="00FC5620">
            <w:pPr>
              <w:pStyle w:val="Qualitytext"/>
            </w:pPr>
            <w:r w:rsidRPr="004B4830">
              <w:t>--</w:t>
            </w:r>
          </w:p>
        </w:tc>
        <w:tc>
          <w:tcPr>
            <w:tcW w:w="1074" w:type="pct"/>
            <w:tcBorders>
              <w:top w:val="single" w:sz="6" w:space="0" w:color="000000"/>
              <w:left w:val="nil"/>
              <w:bottom w:val="single" w:sz="6" w:space="0" w:color="000000"/>
              <w:right w:val="nil"/>
            </w:tcBorders>
            <w:vAlign w:val="center"/>
          </w:tcPr>
          <w:p w14:paraId="5F97F540" w14:textId="597135C1" w:rsidR="00FC5620" w:rsidRPr="00E23F7D" w:rsidRDefault="00FC5620" w:rsidP="00FC5620">
            <w:pPr>
              <w:pStyle w:val="Tabletext8pt"/>
            </w:pPr>
            <w:r w:rsidRPr="00E23F7D">
              <w:t>The effect of WHM on physical functioning in people with menstrual conditions is unknown</w:t>
            </w:r>
          </w:p>
        </w:tc>
      </w:tr>
      <w:tr w:rsidR="00FC5620" w:rsidRPr="00E23F7D" w14:paraId="518A7A31" w14:textId="77777777" w:rsidTr="006B2273">
        <w:trPr>
          <w:cantSplit/>
        </w:trPr>
        <w:tc>
          <w:tcPr>
            <w:tcW w:w="971" w:type="pct"/>
            <w:tcBorders>
              <w:top w:val="single" w:sz="6" w:space="0" w:color="000000"/>
              <w:left w:val="nil"/>
              <w:bottom w:val="single" w:sz="6" w:space="0" w:color="000000"/>
              <w:right w:val="nil"/>
            </w:tcBorders>
            <w:vAlign w:val="center"/>
          </w:tcPr>
          <w:p w14:paraId="369054CC" w14:textId="77777777" w:rsidR="00FC5620" w:rsidRPr="004B4830" w:rsidRDefault="00FC5620" w:rsidP="00FC5620">
            <w:pPr>
              <w:pStyle w:val="Tabletext8pt"/>
            </w:pPr>
            <w:r w:rsidRPr="004B4830">
              <w:t>Menstrual regularity</w:t>
            </w:r>
          </w:p>
        </w:tc>
        <w:tc>
          <w:tcPr>
            <w:tcW w:w="678" w:type="pct"/>
            <w:tcBorders>
              <w:top w:val="single" w:sz="6" w:space="0" w:color="000000"/>
              <w:left w:val="nil"/>
              <w:bottom w:val="single" w:sz="6" w:space="0" w:color="000000"/>
              <w:right w:val="nil"/>
            </w:tcBorders>
            <w:shd w:val="clear" w:color="auto" w:fill="EBEBEB"/>
            <w:vAlign w:val="center"/>
          </w:tcPr>
          <w:p w14:paraId="759DF3CC" w14:textId="71B45552" w:rsidR="00FC5620" w:rsidRPr="004B4830" w:rsidRDefault="00FC5620" w:rsidP="006B2273">
            <w:pPr>
              <w:pStyle w:val="Tabletext8pt"/>
              <w:jc w:val="center"/>
              <w:rPr>
                <w:bCs w:val="0"/>
              </w:rPr>
            </w:pPr>
            <w:r>
              <w:rPr>
                <w:bCs w:val="0"/>
              </w:rPr>
              <w:t>-</w:t>
            </w:r>
          </w:p>
        </w:tc>
        <w:tc>
          <w:tcPr>
            <w:tcW w:w="678" w:type="pct"/>
            <w:tcBorders>
              <w:top w:val="single" w:sz="6" w:space="0" w:color="000000"/>
              <w:left w:val="nil"/>
              <w:bottom w:val="single" w:sz="6" w:space="0" w:color="000000"/>
              <w:right w:val="nil"/>
            </w:tcBorders>
            <w:shd w:val="clear" w:color="auto" w:fill="EBEBEB"/>
          </w:tcPr>
          <w:p w14:paraId="5A11E05D" w14:textId="2E3A291F" w:rsidR="00FC5620" w:rsidRPr="004B4830" w:rsidRDefault="00FC5620" w:rsidP="006B2273">
            <w:pPr>
              <w:pStyle w:val="Tabletext8pt"/>
              <w:jc w:val="center"/>
              <w:rPr>
                <w:bCs w:val="0"/>
              </w:rPr>
            </w:pPr>
            <w:r>
              <w:rPr>
                <w:bCs w:val="0"/>
              </w:rPr>
              <w:t>-</w:t>
            </w:r>
          </w:p>
        </w:tc>
        <w:tc>
          <w:tcPr>
            <w:tcW w:w="432" w:type="pct"/>
            <w:tcBorders>
              <w:top w:val="single" w:sz="6" w:space="0" w:color="000000"/>
              <w:left w:val="nil"/>
              <w:bottom w:val="single" w:sz="6" w:space="0" w:color="000000"/>
              <w:right w:val="nil"/>
            </w:tcBorders>
            <w:vAlign w:val="center"/>
          </w:tcPr>
          <w:p w14:paraId="7AD929D8" w14:textId="179D7D6D" w:rsidR="00FC5620" w:rsidRPr="004B4830" w:rsidRDefault="00FC5620" w:rsidP="00FC5620">
            <w:pPr>
              <w:pStyle w:val="Tabletext8pt"/>
              <w:jc w:val="center"/>
              <w:rPr>
                <w:bCs w:val="0"/>
              </w:rPr>
            </w:pPr>
            <w:r>
              <w:rPr>
                <w:bCs w:val="0"/>
              </w:rPr>
              <w:t>-</w:t>
            </w:r>
          </w:p>
        </w:tc>
        <w:tc>
          <w:tcPr>
            <w:tcW w:w="581" w:type="pct"/>
            <w:tcBorders>
              <w:top w:val="single" w:sz="6" w:space="0" w:color="000000"/>
              <w:left w:val="nil"/>
              <w:bottom w:val="single" w:sz="6" w:space="0" w:color="000000"/>
              <w:right w:val="nil"/>
            </w:tcBorders>
            <w:vAlign w:val="center"/>
          </w:tcPr>
          <w:p w14:paraId="78275068" w14:textId="77777777" w:rsidR="00FC5620" w:rsidRPr="00E23F7D" w:rsidRDefault="00FC5620" w:rsidP="00FC5620">
            <w:pPr>
              <w:pStyle w:val="Tabletext8pt"/>
              <w:jc w:val="center"/>
            </w:pPr>
            <w:r w:rsidRPr="00E23F7D">
              <w:t>(0 studies)</w:t>
            </w:r>
          </w:p>
        </w:tc>
        <w:tc>
          <w:tcPr>
            <w:tcW w:w="586" w:type="pct"/>
            <w:tcBorders>
              <w:top w:val="single" w:sz="6" w:space="0" w:color="000000"/>
              <w:left w:val="nil"/>
              <w:bottom w:val="single" w:sz="6" w:space="0" w:color="000000"/>
              <w:right w:val="nil"/>
            </w:tcBorders>
            <w:vAlign w:val="center"/>
          </w:tcPr>
          <w:p w14:paraId="17449940" w14:textId="77777777" w:rsidR="00FC5620" w:rsidRPr="004B4830" w:rsidRDefault="00FC5620" w:rsidP="00FC5620">
            <w:pPr>
              <w:pStyle w:val="Qualitytext"/>
            </w:pPr>
            <w:r w:rsidRPr="004B4830">
              <w:t>--</w:t>
            </w:r>
          </w:p>
        </w:tc>
        <w:tc>
          <w:tcPr>
            <w:tcW w:w="1074" w:type="pct"/>
            <w:tcBorders>
              <w:top w:val="single" w:sz="6" w:space="0" w:color="000000"/>
              <w:left w:val="nil"/>
              <w:bottom w:val="single" w:sz="6" w:space="0" w:color="000000"/>
              <w:right w:val="nil"/>
            </w:tcBorders>
            <w:vAlign w:val="center"/>
          </w:tcPr>
          <w:p w14:paraId="3DB7DC48" w14:textId="67281F27" w:rsidR="00FC5620" w:rsidRPr="00E23F7D" w:rsidRDefault="00FC5620" w:rsidP="00FC5620">
            <w:pPr>
              <w:pStyle w:val="Tabletext8pt"/>
            </w:pPr>
            <w:r w:rsidRPr="00E23F7D">
              <w:t>The effect of WHM on menstrual regularity in people with menstrual conditions is unknown</w:t>
            </w:r>
          </w:p>
        </w:tc>
      </w:tr>
      <w:tr w:rsidR="00FC5620" w:rsidRPr="00E23F7D" w14:paraId="3143D9CF" w14:textId="77777777" w:rsidTr="006B2273">
        <w:trPr>
          <w:cantSplit/>
        </w:trPr>
        <w:tc>
          <w:tcPr>
            <w:tcW w:w="971" w:type="pct"/>
            <w:tcBorders>
              <w:top w:val="single" w:sz="6" w:space="0" w:color="000000"/>
              <w:left w:val="nil"/>
              <w:bottom w:val="single" w:sz="6" w:space="0" w:color="000000"/>
              <w:right w:val="nil"/>
            </w:tcBorders>
            <w:vAlign w:val="center"/>
            <w:hideMark/>
          </w:tcPr>
          <w:p w14:paraId="732A4516" w14:textId="6906154E" w:rsidR="00FC5620" w:rsidRPr="00E23F7D" w:rsidRDefault="00FC5620" w:rsidP="00FC5620">
            <w:pPr>
              <w:pStyle w:val="Tabletext8pt"/>
            </w:pPr>
            <w:r w:rsidRPr="004B4830">
              <w:t>Patient-reported blood loss</w:t>
            </w:r>
            <w:r w:rsidRPr="00E23F7D">
              <w:br/>
            </w:r>
            <w:r w:rsidRPr="004B4830">
              <w:t>assessed with: Higham score</w:t>
            </w:r>
            <w:r w:rsidR="00383D2D">
              <w:br/>
              <w:t xml:space="preserve">Scale: </w:t>
            </w:r>
            <w:r w:rsidR="007A341A">
              <w:t>0 to &gt;21</w:t>
            </w:r>
            <w:r>
              <w:t xml:space="preserve"> (higher is worse)</w:t>
            </w:r>
            <w:r w:rsidRPr="00E23F7D">
              <w:br/>
            </w:r>
            <w:r w:rsidRPr="004B4830">
              <w:t xml:space="preserve">follow-up: 1 </w:t>
            </w:r>
            <w:r>
              <w:t xml:space="preserve">menstrual </w:t>
            </w:r>
            <w:r w:rsidRPr="004B4830">
              <w:t>cycle</w:t>
            </w:r>
          </w:p>
        </w:tc>
        <w:tc>
          <w:tcPr>
            <w:tcW w:w="678" w:type="pct"/>
            <w:tcBorders>
              <w:top w:val="single" w:sz="6" w:space="0" w:color="000000"/>
              <w:left w:val="nil"/>
              <w:bottom w:val="single" w:sz="6" w:space="0" w:color="000000"/>
              <w:right w:val="nil"/>
            </w:tcBorders>
            <w:shd w:val="clear" w:color="auto" w:fill="EBEBEB"/>
            <w:vAlign w:val="center"/>
            <w:hideMark/>
          </w:tcPr>
          <w:p w14:paraId="37A94BF6" w14:textId="174646A5" w:rsidR="00FC5620" w:rsidRPr="00E23F7D" w:rsidRDefault="00FC5620" w:rsidP="006B2273">
            <w:pPr>
              <w:pStyle w:val="Tabletext8pt"/>
              <w:jc w:val="center"/>
            </w:pPr>
            <w:r w:rsidRPr="00E23F7D">
              <w:rPr>
                <w:szCs w:val="18"/>
              </w:rPr>
              <w:t xml:space="preserve">The mean Higham score was </w:t>
            </w:r>
            <w:r w:rsidRPr="00E23F7D">
              <w:rPr>
                <w:rStyle w:val="Strong"/>
              </w:rPr>
              <w:t>24.6 points</w:t>
            </w:r>
          </w:p>
        </w:tc>
        <w:tc>
          <w:tcPr>
            <w:tcW w:w="678" w:type="pct"/>
            <w:tcBorders>
              <w:top w:val="single" w:sz="6" w:space="0" w:color="000000"/>
              <w:left w:val="nil"/>
              <w:bottom w:val="single" w:sz="6" w:space="0" w:color="000000"/>
              <w:right w:val="nil"/>
            </w:tcBorders>
            <w:shd w:val="clear" w:color="auto" w:fill="EBEBEB"/>
            <w:hideMark/>
          </w:tcPr>
          <w:p w14:paraId="74D3F6A7" w14:textId="48936081" w:rsidR="00FC5620" w:rsidRPr="00E23F7D" w:rsidRDefault="00FC5620" w:rsidP="006B2273">
            <w:pPr>
              <w:pStyle w:val="Tabletext8pt"/>
              <w:jc w:val="center"/>
            </w:pPr>
            <w:r w:rsidRPr="00E23F7D">
              <w:rPr>
                <w:rStyle w:val="Strong"/>
              </w:rPr>
              <w:t>MD 1.0</w:t>
            </w:r>
            <w:r w:rsidR="007F16C5">
              <w:rPr>
                <w:rStyle w:val="Strong"/>
                <w:bCs/>
              </w:rPr>
              <w:t xml:space="preserve"> </w:t>
            </w:r>
            <w:r w:rsidR="007F16C5" w:rsidRPr="00413BF6">
              <w:t xml:space="preserve">point </w:t>
            </w:r>
            <w:r w:rsidRPr="004B4830">
              <w:t>higher</w:t>
            </w:r>
            <w:r w:rsidRPr="00E23F7D">
              <w:br/>
            </w:r>
            <w:r w:rsidRPr="004B4830">
              <w:t>(5.32 lower to 7.32 higher)</w:t>
            </w:r>
          </w:p>
        </w:tc>
        <w:tc>
          <w:tcPr>
            <w:tcW w:w="432" w:type="pct"/>
            <w:tcBorders>
              <w:top w:val="single" w:sz="6" w:space="0" w:color="000000"/>
              <w:left w:val="nil"/>
              <w:bottom w:val="single" w:sz="6" w:space="0" w:color="000000"/>
              <w:right w:val="nil"/>
            </w:tcBorders>
            <w:vAlign w:val="center"/>
            <w:hideMark/>
          </w:tcPr>
          <w:p w14:paraId="02AA6027" w14:textId="2AA47CB7" w:rsidR="00FC5620" w:rsidRPr="004B4830" w:rsidRDefault="00FC5620" w:rsidP="00FC5620">
            <w:pPr>
              <w:pStyle w:val="Tabletext8pt"/>
              <w:jc w:val="center"/>
              <w:rPr>
                <w:bCs w:val="0"/>
              </w:rPr>
            </w:pPr>
            <w:r w:rsidRPr="004B4830">
              <w:rPr>
                <w:bCs w:val="0"/>
              </w:rPr>
              <w:t>--</w:t>
            </w:r>
          </w:p>
        </w:tc>
        <w:tc>
          <w:tcPr>
            <w:tcW w:w="581" w:type="pct"/>
            <w:tcBorders>
              <w:top w:val="single" w:sz="6" w:space="0" w:color="000000"/>
              <w:left w:val="nil"/>
              <w:bottom w:val="single" w:sz="6" w:space="0" w:color="000000"/>
              <w:right w:val="nil"/>
            </w:tcBorders>
            <w:vAlign w:val="center"/>
            <w:hideMark/>
          </w:tcPr>
          <w:p w14:paraId="5D3778D4" w14:textId="5949C779" w:rsidR="00FC5620" w:rsidRPr="00E23F7D" w:rsidRDefault="00FC5620" w:rsidP="00FC5620">
            <w:pPr>
              <w:pStyle w:val="Tabletext8pt"/>
              <w:jc w:val="center"/>
            </w:pPr>
            <w:r w:rsidRPr="00E23F7D">
              <w:t>60</w:t>
            </w:r>
            <w:r w:rsidRPr="00E23F7D">
              <w:br/>
              <w:t>(1 RCT)</w:t>
            </w:r>
            <w:r w:rsidRPr="002A21D9">
              <w:rPr>
                <w:rStyle w:val="FootnoteReference"/>
              </w:rPr>
              <w:t xml:space="preserve"> ††</w:t>
            </w:r>
          </w:p>
        </w:tc>
        <w:tc>
          <w:tcPr>
            <w:tcW w:w="586" w:type="pct"/>
            <w:tcBorders>
              <w:top w:val="single" w:sz="6" w:space="0" w:color="000000"/>
              <w:left w:val="nil"/>
              <w:bottom w:val="single" w:sz="6" w:space="0" w:color="000000"/>
              <w:right w:val="nil"/>
            </w:tcBorders>
            <w:vAlign w:val="center"/>
            <w:hideMark/>
          </w:tcPr>
          <w:p w14:paraId="342353DB" w14:textId="235CD194" w:rsidR="00FC5620" w:rsidRPr="00E23F7D" w:rsidRDefault="00FC5620" w:rsidP="00FC5620">
            <w:pPr>
              <w:pStyle w:val="Tabletext8pt"/>
              <w:jc w:val="center"/>
            </w:pPr>
            <w:r w:rsidRPr="004B4830">
              <w:rPr>
                <w:rStyle w:val="QualitytextChar"/>
                <w:rFonts w:ascii="Cambria Math" w:hAnsi="Cambria Math" w:cs="Cambria Math"/>
              </w:rPr>
              <w:t>⨁◯◯◯</w:t>
            </w:r>
            <w:r w:rsidRPr="00E23F7D">
              <w:br/>
            </w:r>
            <w:r w:rsidRPr="004B4830">
              <w:rPr>
                <w:rStyle w:val="QualitytextChar"/>
              </w:rPr>
              <w:t xml:space="preserve">Very low </w:t>
            </w:r>
            <w:r w:rsidRPr="003A6590">
              <w:rPr>
                <w:rStyle w:val="FootnoteReference"/>
              </w:rPr>
              <w:t>f</w:t>
            </w:r>
            <w:r w:rsidRPr="004B4830">
              <w:rPr>
                <w:rStyle w:val="FootnoteReference"/>
              </w:rPr>
              <w:t>,</w:t>
            </w:r>
            <w:r w:rsidRPr="003A6590">
              <w:rPr>
                <w:rStyle w:val="FootnoteReference"/>
              </w:rPr>
              <w:t>g,h,</w:t>
            </w:r>
            <w:r w:rsidR="009904B1">
              <w:rPr>
                <w:rStyle w:val="FootnoteReference"/>
              </w:rPr>
              <w:t>i</w:t>
            </w:r>
            <w:r w:rsidRPr="003A6590">
              <w:rPr>
                <w:rStyle w:val="FootnoteReference"/>
              </w:rPr>
              <w:t>,j</w:t>
            </w:r>
          </w:p>
        </w:tc>
        <w:tc>
          <w:tcPr>
            <w:tcW w:w="1074" w:type="pct"/>
            <w:tcBorders>
              <w:top w:val="single" w:sz="6" w:space="0" w:color="000000"/>
              <w:left w:val="nil"/>
              <w:bottom w:val="single" w:sz="6" w:space="0" w:color="000000"/>
              <w:right w:val="nil"/>
            </w:tcBorders>
            <w:vAlign w:val="center"/>
            <w:hideMark/>
          </w:tcPr>
          <w:p w14:paraId="4A54C62F" w14:textId="0940068B" w:rsidR="00FC5620" w:rsidRPr="00E23F7D" w:rsidRDefault="00FC5620" w:rsidP="00FC5620">
            <w:pPr>
              <w:pStyle w:val="Tabletext8pt"/>
            </w:pPr>
            <w:r w:rsidRPr="00E23F7D">
              <w:t>The evidence is very uncertain about the effect of WHM on patient-reported blood loss in people with menstrual conditions</w:t>
            </w:r>
          </w:p>
        </w:tc>
      </w:tr>
      <w:tr w:rsidR="00FC5620" w:rsidRPr="00E23F7D" w14:paraId="26AFF68B" w14:textId="77777777" w:rsidTr="006A10F9">
        <w:trPr>
          <w:cantSplit/>
        </w:trPr>
        <w:tc>
          <w:tcPr>
            <w:tcW w:w="5000" w:type="pct"/>
            <w:gridSpan w:val="7"/>
            <w:tcBorders>
              <w:top w:val="single" w:sz="6" w:space="0" w:color="000000"/>
              <w:left w:val="nil"/>
              <w:bottom w:val="single" w:sz="6" w:space="0" w:color="000000"/>
              <w:right w:val="nil"/>
            </w:tcBorders>
            <w:vAlign w:val="center"/>
            <w:hideMark/>
          </w:tcPr>
          <w:p w14:paraId="267662EB" w14:textId="4B0D86CB" w:rsidR="00FC5620" w:rsidRDefault="00FC5620" w:rsidP="00FC5620">
            <w:pPr>
              <w:pStyle w:val="TableFigNotes0"/>
            </w:pPr>
            <w:r w:rsidRPr="00D4172A">
              <w:lastRenderedPageBreak/>
              <w:t>*</w:t>
            </w:r>
            <w:r w:rsidRPr="00E23F7D">
              <w:t xml:space="preserve"> </w:t>
            </w:r>
            <w:r w:rsidRPr="00D4172A">
              <w:rPr>
                <w:rStyle w:val="Strong"/>
              </w:rPr>
              <w:t>The risk in the intervention group</w:t>
            </w:r>
            <w:r w:rsidRPr="00E23F7D">
              <w:t xml:space="preserve"> (and its 95% confidence interval) is based on the assumed risk in the comparison group and the </w:t>
            </w:r>
            <w:r w:rsidRPr="00D4172A">
              <w:rPr>
                <w:rStyle w:val="Strong"/>
              </w:rPr>
              <w:t>relative effect</w:t>
            </w:r>
            <w:r w:rsidRPr="00E23F7D">
              <w:t xml:space="preserve"> of the intervention (and its 95% CI).</w:t>
            </w:r>
          </w:p>
          <w:p w14:paraId="7103DE2F" w14:textId="77777777" w:rsidR="00FC5620" w:rsidRDefault="00FC5620" w:rsidP="00FC5620">
            <w:pPr>
              <w:pStyle w:val="TableFigNotes0"/>
            </w:pPr>
          </w:p>
          <w:p w14:paraId="3F3A2AE1" w14:textId="577E6BE2" w:rsidR="00FC5620" w:rsidRDefault="00FC5620" w:rsidP="00FC5620">
            <w:pPr>
              <w:pStyle w:val="TableFigNotes0"/>
            </w:pPr>
            <w:r>
              <w:t xml:space="preserve">** </w:t>
            </w:r>
            <w:r w:rsidRPr="00A72712">
              <w:t>MCID</w:t>
            </w:r>
            <w:r>
              <w:t xml:space="preserve"> of 1.0 cm </w:t>
            </w:r>
            <w:r w:rsidRPr="00A72712">
              <w:t>in females with endometriosis (74).</w:t>
            </w:r>
            <w:r>
              <w:t xml:space="preserve"> M</w:t>
            </w:r>
            <w:r w:rsidRPr="005E491C">
              <w:t xml:space="preserve">CID </w:t>
            </w:r>
            <w:r>
              <w:t xml:space="preserve">is </w:t>
            </w:r>
            <w:r w:rsidRPr="005E491C">
              <w:t xml:space="preserve">not established in </w:t>
            </w:r>
            <w:r>
              <w:t>people</w:t>
            </w:r>
            <w:r w:rsidRPr="005E491C">
              <w:t xml:space="preserve"> with primary dysmenorrhoe</w:t>
            </w:r>
            <w:r>
              <w:t>a.</w:t>
            </w:r>
          </w:p>
          <w:p w14:paraId="40EAD567" w14:textId="68ECB404" w:rsidR="00FC5620" w:rsidRDefault="00FC5620" w:rsidP="00FC5620">
            <w:pPr>
              <w:pStyle w:val="TableFigNotes0"/>
            </w:pPr>
            <w:r>
              <w:t xml:space="preserve">† Data from 4 RCTs (total 396 participants) </w:t>
            </w:r>
            <w:r w:rsidR="00C913AF">
              <w:t xml:space="preserve">not included here because </w:t>
            </w:r>
            <w:r w:rsidR="007F2E64">
              <w:t>results</w:t>
            </w:r>
            <w:r w:rsidR="00C913AF">
              <w:t xml:space="preserve"> were </w:t>
            </w:r>
            <w:r>
              <w:t>not adequately report</w:t>
            </w:r>
            <w:r w:rsidR="00EA74EB">
              <w:t>ed</w:t>
            </w:r>
            <w:r>
              <w:t xml:space="preserve"> [missing information]. All 4 RCTs suggested an effect favouring WHM.</w:t>
            </w:r>
          </w:p>
          <w:p w14:paraId="41EEBAA5" w14:textId="3842BD2F" w:rsidR="00FC5620" w:rsidRDefault="00FC5620" w:rsidP="00FC5620">
            <w:pPr>
              <w:pStyle w:val="TableFigNotes0"/>
            </w:pPr>
            <w:r>
              <w:t xml:space="preserve">†† </w:t>
            </w:r>
            <w:r w:rsidR="007862A9">
              <w:t>D</w:t>
            </w:r>
            <w:r>
              <w:t xml:space="preserve">ata from </w:t>
            </w:r>
            <w:r w:rsidR="007862A9">
              <w:t>o</w:t>
            </w:r>
            <w:r w:rsidR="00C913AF">
              <w:t>ne</w:t>
            </w:r>
            <w:r>
              <w:t xml:space="preserve"> RCT (total 60 participants) </w:t>
            </w:r>
            <w:r w:rsidR="00C913AF">
              <w:t xml:space="preserve">not included here because </w:t>
            </w:r>
            <w:r w:rsidR="007862A9">
              <w:t>results</w:t>
            </w:r>
            <w:r w:rsidR="00C913AF">
              <w:t xml:space="preserve"> were not adequately reported [missing information]</w:t>
            </w:r>
            <w:r w:rsidR="006623AE">
              <w:t>.</w:t>
            </w:r>
          </w:p>
          <w:p w14:paraId="2753CD29" w14:textId="77777777" w:rsidR="00FC5620" w:rsidRDefault="00FC5620" w:rsidP="00FC5620">
            <w:pPr>
              <w:pStyle w:val="TableFigNotes0"/>
            </w:pPr>
          </w:p>
          <w:p w14:paraId="1307A0C9" w14:textId="39245F91" w:rsidR="00FC5620" w:rsidRPr="00E23F7D" w:rsidRDefault="00FC5620" w:rsidP="00FC5620">
            <w:pPr>
              <w:pStyle w:val="TableFigNotes0"/>
              <w:rPr>
                <w14:ligatures w14:val="standardContextual"/>
              </w:rPr>
            </w:pPr>
            <w:r w:rsidRPr="002A21D9">
              <w:rPr>
                <w:rStyle w:val="Strong"/>
              </w:rPr>
              <w:t>CI:</w:t>
            </w:r>
            <w:r w:rsidRPr="00E23F7D">
              <w:t xml:space="preserve"> confidence interval; </w:t>
            </w:r>
            <w:r w:rsidRPr="002A21D9">
              <w:rPr>
                <w:rStyle w:val="Strong"/>
              </w:rPr>
              <w:t>MD:</w:t>
            </w:r>
            <w:r w:rsidRPr="00E23F7D">
              <w:t xml:space="preserve"> mean difference; </w:t>
            </w:r>
            <w:r w:rsidRPr="002A21D9">
              <w:rPr>
                <w:rStyle w:val="Strong"/>
              </w:rPr>
              <w:t>SF-MPQ:</w:t>
            </w:r>
            <w:r w:rsidRPr="00E23F7D">
              <w:t xml:space="preserve"> short-form McGill Pain Questionnaire; </w:t>
            </w:r>
            <w:r w:rsidRPr="002A21D9">
              <w:rPr>
                <w:rStyle w:val="Strong"/>
              </w:rPr>
              <w:t>VAS:</w:t>
            </w:r>
            <w:r w:rsidRPr="00E23F7D">
              <w:t xml:space="preserve"> visual analogue scale</w:t>
            </w:r>
          </w:p>
        </w:tc>
      </w:tr>
      <w:tr w:rsidR="00FC5620" w:rsidRPr="00E23F7D" w14:paraId="469D0BAF" w14:textId="77777777" w:rsidTr="006A10F9">
        <w:trPr>
          <w:cantSplit/>
        </w:trPr>
        <w:tc>
          <w:tcPr>
            <w:tcW w:w="5000" w:type="pct"/>
            <w:gridSpan w:val="7"/>
            <w:tcBorders>
              <w:top w:val="single" w:sz="6" w:space="0" w:color="000000"/>
              <w:left w:val="nil"/>
              <w:bottom w:val="single" w:sz="6" w:space="0" w:color="000000"/>
              <w:right w:val="nil"/>
            </w:tcBorders>
            <w:vAlign w:val="center"/>
            <w:hideMark/>
          </w:tcPr>
          <w:p w14:paraId="4791FCD3" w14:textId="77777777" w:rsidR="00FC5620" w:rsidRPr="00E23F7D" w:rsidRDefault="00FC5620" w:rsidP="00FC5620">
            <w:pPr>
              <w:pStyle w:val="TableFigNotes0"/>
            </w:pPr>
            <w:r w:rsidRPr="004B4830">
              <w:rPr>
                <w:rStyle w:val="Strong"/>
              </w:rPr>
              <w:t>GRADE Working Group grades of evidence</w:t>
            </w:r>
            <w:r w:rsidRPr="004B4830">
              <w:rPr>
                <w:rStyle w:val="Strong"/>
              </w:rPr>
              <w:br/>
              <w:t>High certainty:</w:t>
            </w:r>
            <w:r w:rsidRPr="00E23F7D">
              <w:t xml:space="preserve"> we are very confident that the true effect lies close to that of the estimate of the effect.</w:t>
            </w:r>
            <w:r w:rsidRPr="00E23F7D">
              <w:br/>
            </w:r>
            <w:r w:rsidRPr="004B4830">
              <w:rPr>
                <w:rStyle w:val="Strong"/>
              </w:rPr>
              <w:t>Moderate certainty:</w:t>
            </w:r>
            <w:r w:rsidRPr="00E23F7D">
              <w:t xml:space="preserve"> we are moderately confident in the effect estimate: the true effect is likely to be close to the estimate of the effect, but there is a possibility that it is substantially different.</w:t>
            </w:r>
            <w:r w:rsidRPr="00E23F7D">
              <w:br/>
            </w:r>
            <w:r w:rsidRPr="004B4830">
              <w:rPr>
                <w:rStyle w:val="Strong"/>
              </w:rPr>
              <w:t>Low certainty:</w:t>
            </w:r>
            <w:r w:rsidRPr="00E23F7D">
              <w:t xml:space="preserve"> our confidence in the effect estimate is limited: the true effect may be substantially different from the estimate of the effect.</w:t>
            </w:r>
            <w:r w:rsidRPr="00E23F7D">
              <w:br/>
            </w:r>
            <w:r w:rsidRPr="004B4830">
              <w:rPr>
                <w:rStyle w:val="Strong"/>
              </w:rPr>
              <w:t>Very low certainty:</w:t>
            </w:r>
            <w:r w:rsidRPr="00E23F7D">
              <w:t xml:space="preserve"> we have very little confidence in the effect estimate: the true effect is likely to be substantially different from the estimate of effect.</w:t>
            </w:r>
          </w:p>
        </w:tc>
      </w:tr>
    </w:tbl>
    <w:p w14:paraId="41CEE389" w14:textId="0791CA54" w:rsidR="000C50A4" w:rsidRPr="00E23F7D" w:rsidRDefault="000C50A4" w:rsidP="00E64ECD">
      <w:pPr>
        <w:pStyle w:val="Heading4a"/>
      </w:pPr>
      <w:r w:rsidRPr="00E23F7D">
        <w:t>Explanations</w:t>
      </w:r>
    </w:p>
    <w:p w14:paraId="5DD7CF4E" w14:textId="5D0FED0C" w:rsidR="00790FCC" w:rsidRPr="00E71002" w:rsidRDefault="00790FCC" w:rsidP="00E71002">
      <w:pPr>
        <w:pStyle w:val="TableNote"/>
      </w:pPr>
      <w:r w:rsidRPr="00E71002">
        <w:t xml:space="preserve">a. </w:t>
      </w:r>
      <w:r w:rsidR="002A21D9" w:rsidRPr="00E71002">
        <w:t xml:space="preserve">No serious risk of bias. </w:t>
      </w:r>
      <w:r w:rsidRPr="00E71002">
        <w:t xml:space="preserve">One </w:t>
      </w:r>
      <w:r w:rsidR="002A21D9" w:rsidRPr="00E71002">
        <w:t>RCT</w:t>
      </w:r>
      <w:r w:rsidRPr="00E71002">
        <w:t xml:space="preserve"> </w:t>
      </w:r>
      <w:r w:rsidR="002A21D9" w:rsidRPr="00E71002">
        <w:t xml:space="preserve">(&lt; 10% weight) </w:t>
      </w:r>
      <w:r w:rsidRPr="00E71002">
        <w:t>at high risk of bias</w:t>
      </w:r>
      <w:r w:rsidR="002A21D9" w:rsidRPr="00E71002">
        <w:t xml:space="preserve"> that does not materially </w:t>
      </w:r>
      <w:r w:rsidR="00437D92" w:rsidRPr="00E71002">
        <w:t xml:space="preserve">influence </w:t>
      </w:r>
      <w:r w:rsidR="00D10931" w:rsidRPr="00E71002">
        <w:t xml:space="preserve">the </w:t>
      </w:r>
      <w:r w:rsidR="007F5DAD" w:rsidRPr="00E71002">
        <w:t xml:space="preserve">estimate of </w:t>
      </w:r>
      <w:r w:rsidR="00D10931" w:rsidRPr="00E71002">
        <w:t>effect</w:t>
      </w:r>
      <w:r w:rsidR="00437D92" w:rsidRPr="00E71002">
        <w:t xml:space="preserve">. </w:t>
      </w:r>
      <w:r w:rsidRPr="00E71002">
        <w:t xml:space="preserve">Certainty of evidence </w:t>
      </w:r>
      <w:r w:rsidR="00437D92" w:rsidRPr="00E71002">
        <w:t xml:space="preserve">not </w:t>
      </w:r>
      <w:r w:rsidRPr="00E71002">
        <w:t>downgraded.</w:t>
      </w:r>
    </w:p>
    <w:p w14:paraId="5FB01321" w14:textId="753A52CC" w:rsidR="008D654C" w:rsidRPr="00E71002" w:rsidRDefault="00790FCC" w:rsidP="00E71002">
      <w:pPr>
        <w:pStyle w:val="TableNote"/>
      </w:pPr>
      <w:r w:rsidRPr="00E71002">
        <w:t xml:space="preserve">b. Serious inconsistency. Point estimates </w:t>
      </w:r>
      <w:r w:rsidR="008A10E5" w:rsidRPr="00E71002">
        <w:t xml:space="preserve">vary </w:t>
      </w:r>
      <w:r w:rsidRPr="00E71002">
        <w:t xml:space="preserve">and confidence intervals </w:t>
      </w:r>
      <w:r w:rsidR="008D654C" w:rsidRPr="00E71002">
        <w:t xml:space="preserve">of some studies </w:t>
      </w:r>
      <w:r w:rsidRPr="00E71002">
        <w:t xml:space="preserve">do not overlap. </w:t>
      </w:r>
      <w:r w:rsidR="008A10E5" w:rsidRPr="00E71002">
        <w:t>Substantial statistical heterogeneity (I</w:t>
      </w:r>
      <w:r w:rsidR="008A10E5" w:rsidRPr="007E308F">
        <w:rPr>
          <w:rStyle w:val="FootnoteReference"/>
        </w:rPr>
        <w:t>2</w:t>
      </w:r>
      <w:r w:rsidR="008A10E5" w:rsidRPr="00E71002">
        <w:t xml:space="preserve"> = 90%) that cannot be explained. </w:t>
      </w:r>
      <w:r w:rsidRPr="00E71002">
        <w:t>Certainty of evidence downgraded.</w:t>
      </w:r>
    </w:p>
    <w:p w14:paraId="0E646EFE" w14:textId="06C06865" w:rsidR="00790FCC" w:rsidRPr="00E71002" w:rsidRDefault="00790FCC" w:rsidP="00E71002">
      <w:pPr>
        <w:pStyle w:val="TableNote"/>
      </w:pPr>
      <w:r w:rsidRPr="00E71002">
        <w:t xml:space="preserve">c. No serious indirectness. The available evidence is in students in Iran </w:t>
      </w:r>
      <w:r w:rsidR="00BB5EB1" w:rsidRPr="00E71002">
        <w:t xml:space="preserve">or India </w:t>
      </w:r>
      <w:r w:rsidRPr="00E71002">
        <w:t xml:space="preserve">with moderate to severe dysmenorrhoea and can be sensibly applied to the Australian population. </w:t>
      </w:r>
      <w:r w:rsidR="00DE061A">
        <w:t>It is possible that the herbs used in the studies are</w:t>
      </w:r>
      <w:r w:rsidR="00DE061A" w:rsidRPr="00FF2470">
        <w:t xml:space="preserve"> contrary to what is prescribed in Australia</w:t>
      </w:r>
      <w:r w:rsidR="00DE061A">
        <w:t>,</w:t>
      </w:r>
      <w:r w:rsidR="00DE061A" w:rsidRPr="00FF2470">
        <w:t xml:space="preserve"> </w:t>
      </w:r>
      <w:r w:rsidR="00DE061A">
        <w:t>but the evidence c</w:t>
      </w:r>
      <w:r w:rsidR="00F246DF">
        <w:t>ould</w:t>
      </w:r>
      <w:r w:rsidR="00DE061A">
        <w:t xml:space="preserve"> be sensibly applied. </w:t>
      </w:r>
      <w:r w:rsidRPr="00E71002">
        <w:t>Certainty of evidence not downgraded.</w:t>
      </w:r>
    </w:p>
    <w:p w14:paraId="3E02BCAC" w14:textId="208F31C5" w:rsidR="00790FCC" w:rsidRPr="00E71002" w:rsidRDefault="00790FCC" w:rsidP="00E71002">
      <w:pPr>
        <w:pStyle w:val="TableNote"/>
      </w:pPr>
      <w:r w:rsidRPr="00E71002">
        <w:t>d. No serious imprecision. Certainty of evidence not downgraded.</w:t>
      </w:r>
    </w:p>
    <w:p w14:paraId="0A0CE762" w14:textId="3D45F741" w:rsidR="00790FCC" w:rsidRPr="00E71002" w:rsidRDefault="00790FCC" w:rsidP="00E71002">
      <w:pPr>
        <w:pStyle w:val="TableNote"/>
      </w:pPr>
      <w:r w:rsidRPr="00E71002">
        <w:t xml:space="preserve">e. Publication bias not </w:t>
      </w:r>
      <w:r w:rsidR="00267D1A" w:rsidRPr="00E71002">
        <w:t>suspected. Missing data from 4 RCTs</w:t>
      </w:r>
      <w:r w:rsidRPr="00E71002">
        <w:t xml:space="preserve"> (</w:t>
      </w:r>
      <w:r w:rsidR="004469FF" w:rsidRPr="00E71002">
        <w:t>396</w:t>
      </w:r>
      <w:r w:rsidRPr="00E71002">
        <w:t xml:space="preserve"> </w:t>
      </w:r>
      <w:r w:rsidR="004469FF" w:rsidRPr="00E71002">
        <w:t>participants</w:t>
      </w:r>
      <w:r w:rsidRPr="00E71002">
        <w:t>) that could have contributed data to this outcome, all of which reported a</w:t>
      </w:r>
      <w:r w:rsidR="004469FF" w:rsidRPr="00E71002">
        <w:t>n effect</w:t>
      </w:r>
      <w:r w:rsidRPr="00E71002">
        <w:t xml:space="preserve"> favouring WHM. Certainty of evidence not downgraded.</w:t>
      </w:r>
    </w:p>
    <w:p w14:paraId="2C15465C" w14:textId="59874C47" w:rsidR="00790FCC" w:rsidRPr="00E71002" w:rsidRDefault="00790FCC" w:rsidP="00E71002">
      <w:pPr>
        <w:pStyle w:val="TableNote"/>
      </w:pPr>
      <w:r w:rsidRPr="00E71002">
        <w:t xml:space="preserve">f. </w:t>
      </w:r>
      <w:r w:rsidR="00B15EEF" w:rsidRPr="00E71002">
        <w:t xml:space="preserve">Serious risk of bias. </w:t>
      </w:r>
      <w:r w:rsidRPr="00E71002">
        <w:t>One study (100% weight) at high risk of bias. Certainty of evidence downgraded.</w:t>
      </w:r>
    </w:p>
    <w:p w14:paraId="40C4F3D2" w14:textId="511972F4" w:rsidR="00B15EEF" w:rsidRPr="00E71002" w:rsidRDefault="00790FCC" w:rsidP="00E71002">
      <w:pPr>
        <w:pStyle w:val="TableNote"/>
      </w:pPr>
      <w:r w:rsidRPr="00E71002">
        <w:t xml:space="preserve">g. </w:t>
      </w:r>
      <w:r w:rsidR="00D20FAA" w:rsidRPr="00E71002">
        <w:t>I</w:t>
      </w:r>
      <w:r w:rsidRPr="00E71002">
        <w:t>nconsistency</w:t>
      </w:r>
      <w:r w:rsidR="00D20FAA" w:rsidRPr="00E71002">
        <w:t xml:space="preserve"> not assessed</w:t>
      </w:r>
      <w:r w:rsidRPr="00E71002">
        <w:t xml:space="preserve">. One study contributing data. Certainty of evidence </w:t>
      </w:r>
      <w:r w:rsidR="006F0EDD" w:rsidRPr="00E71002">
        <w:t xml:space="preserve">not </w:t>
      </w:r>
      <w:r w:rsidRPr="00E71002">
        <w:t>downgraded.</w:t>
      </w:r>
      <w:r w:rsidR="00B15EEF" w:rsidRPr="00E71002">
        <w:t xml:space="preserve"> </w:t>
      </w:r>
    </w:p>
    <w:p w14:paraId="40280E33" w14:textId="41706D91" w:rsidR="006F0EDD" w:rsidRPr="00E71002" w:rsidRDefault="00B15EEF" w:rsidP="00E71002">
      <w:pPr>
        <w:pStyle w:val="TableNote"/>
      </w:pPr>
      <w:r w:rsidRPr="00E71002">
        <w:t xml:space="preserve">h. No serious indirectness. The available evidence is in students in Iran with </w:t>
      </w:r>
      <w:r w:rsidR="00D20FAA" w:rsidRPr="00E71002">
        <w:t>heavy menstrual bleeding</w:t>
      </w:r>
      <w:r w:rsidRPr="00E71002">
        <w:t xml:space="preserve"> and can be sensibly applied to the Australian population. </w:t>
      </w:r>
      <w:r w:rsidR="00F246DF">
        <w:t>The herb used in the study</w:t>
      </w:r>
      <w:r w:rsidR="007F2E4D">
        <w:t xml:space="preserve"> (chaste tree berry)</w:t>
      </w:r>
      <w:r w:rsidR="00F246DF">
        <w:t xml:space="preserve"> is matched to what is </w:t>
      </w:r>
      <w:r w:rsidR="007F2E4D">
        <w:t xml:space="preserve">likely used </w:t>
      </w:r>
      <w:r w:rsidR="00F246DF" w:rsidRPr="00FF2470">
        <w:t>in Australia</w:t>
      </w:r>
      <w:r w:rsidR="00F246DF">
        <w:t xml:space="preserve">. </w:t>
      </w:r>
      <w:r w:rsidRPr="00E71002">
        <w:t>Certainty of evidence not downgraded.</w:t>
      </w:r>
      <w:r w:rsidR="006F0EDD" w:rsidRPr="00E71002">
        <w:t xml:space="preserve"> </w:t>
      </w:r>
    </w:p>
    <w:p w14:paraId="6E848A15" w14:textId="39AB4F53" w:rsidR="006F0EDD" w:rsidRPr="00E71002" w:rsidRDefault="006F0EDD" w:rsidP="00E71002">
      <w:pPr>
        <w:pStyle w:val="TableNote"/>
      </w:pPr>
      <w:r w:rsidRPr="00E71002">
        <w:t xml:space="preserve">i. </w:t>
      </w:r>
      <w:r w:rsidR="00057565" w:rsidRPr="00E71002">
        <w:t>Very s</w:t>
      </w:r>
      <w:r w:rsidRPr="00E71002">
        <w:t xml:space="preserve">erious imprecision. </w:t>
      </w:r>
      <w:r w:rsidR="009F3DA2" w:rsidRPr="00E71002">
        <w:t xml:space="preserve">Single study. </w:t>
      </w:r>
      <w:r w:rsidRPr="00E71002">
        <w:t>Wide confidence intervals (upper and lower bounds overlap with both a large and no important difference). Certainty of evidence downgraded</w:t>
      </w:r>
      <w:r w:rsidR="00057565" w:rsidRPr="00E71002">
        <w:t xml:space="preserve"> 2 levels</w:t>
      </w:r>
      <w:r w:rsidRPr="00E71002">
        <w:t>.</w:t>
      </w:r>
    </w:p>
    <w:p w14:paraId="7F2D2BBA" w14:textId="7F06AC62" w:rsidR="008C6094" w:rsidRPr="00E71002" w:rsidRDefault="006F0EDD" w:rsidP="00E71002">
      <w:pPr>
        <w:pStyle w:val="TableNote"/>
      </w:pPr>
      <w:r w:rsidRPr="00E71002">
        <w:t xml:space="preserve">j. Publication bias </w:t>
      </w:r>
      <w:r w:rsidR="009F3DA2" w:rsidRPr="00E71002">
        <w:t xml:space="preserve">not </w:t>
      </w:r>
      <w:r w:rsidRPr="00E71002">
        <w:t>suspected.</w:t>
      </w:r>
      <w:r w:rsidR="009F3DA2" w:rsidRPr="00E71002">
        <w:t xml:space="preserve"> Certainty of evidence not downgraded. </w:t>
      </w:r>
    </w:p>
    <w:p w14:paraId="0E64419D" w14:textId="7DCA20E0" w:rsidR="00BB4AB3" w:rsidRPr="00E23F7D" w:rsidRDefault="007E3866" w:rsidP="00BB4AB3">
      <w:pPr>
        <w:pStyle w:val="Heading4"/>
      </w:pPr>
      <w:r>
        <w:t>Secondary Comparison</w:t>
      </w:r>
      <w:r w:rsidR="00BB4AB3" w:rsidRPr="00E23F7D">
        <w:t xml:space="preserve"> (vs </w:t>
      </w:r>
      <w:r w:rsidR="003F58C9">
        <w:t xml:space="preserve">inactive </w:t>
      </w:r>
      <w:r w:rsidR="00BB4AB3" w:rsidRPr="00E23F7D">
        <w:t>control)</w:t>
      </w:r>
    </w:p>
    <w:p w14:paraId="79137C77" w14:textId="4B42117B" w:rsidR="00BB4AB3" w:rsidRDefault="00BB4AB3" w:rsidP="00BB4AB3">
      <w:pPr>
        <w:pStyle w:val="BodyText"/>
      </w:pPr>
      <w:r>
        <w:t>There were 3</w:t>
      </w:r>
      <w:r w:rsidRPr="00E23F7D">
        <w:t xml:space="preserve"> RCTs (Gupta 2013, Jenabi 2010, Modaress 2011)</w:t>
      </w:r>
      <w:r>
        <w:t xml:space="preserve"> </w:t>
      </w:r>
      <w:r w:rsidRPr="00E23F7D">
        <w:t xml:space="preserve">found by the included systematic reviews that compared </w:t>
      </w:r>
      <w:r>
        <w:t>WHM</w:t>
      </w:r>
      <w:r w:rsidRPr="00E23F7D">
        <w:t xml:space="preserve"> with control (no treatment) in people with</w:t>
      </w:r>
      <w:r w:rsidRPr="009940D3">
        <w:t xml:space="preserve"> </w:t>
      </w:r>
      <w:r>
        <w:t>dysmenorrhea or heavy menstrual bleeding that contributed data relevant to</w:t>
      </w:r>
      <w:r w:rsidRPr="00E23F7D">
        <w:t xml:space="preserve"> </w:t>
      </w:r>
      <w:r>
        <w:t xml:space="preserve">one outcome (pain intensity). </w:t>
      </w:r>
      <w:r w:rsidRPr="00E23F7D">
        <w:t>The available evidence is summarised below.</w:t>
      </w:r>
    </w:p>
    <w:tbl>
      <w:tblPr>
        <w:tblW w:w="5031" w:type="pct"/>
        <w:tblInd w:w="-60" w:type="dxa"/>
        <w:tblLayout w:type="fixed"/>
        <w:tblCellMar>
          <w:top w:w="60" w:type="dxa"/>
          <w:left w:w="60" w:type="dxa"/>
          <w:bottom w:w="60" w:type="dxa"/>
          <w:right w:w="60" w:type="dxa"/>
        </w:tblCellMar>
        <w:tblLook w:val="04A0" w:firstRow="1" w:lastRow="0" w:firstColumn="1" w:lastColumn="0" w:noHBand="0" w:noVBand="1"/>
      </w:tblPr>
      <w:tblGrid>
        <w:gridCol w:w="59"/>
        <w:gridCol w:w="1880"/>
        <w:gridCol w:w="1205"/>
        <w:gridCol w:w="114"/>
        <w:gridCol w:w="1332"/>
        <w:gridCol w:w="859"/>
        <w:gridCol w:w="1128"/>
        <w:gridCol w:w="8"/>
        <w:gridCol w:w="1132"/>
        <w:gridCol w:w="45"/>
        <w:gridCol w:w="2049"/>
      </w:tblGrid>
      <w:tr w:rsidR="00BB4AB3" w:rsidRPr="00E23F7D" w14:paraId="456324E8" w14:textId="77777777" w:rsidTr="006B2273">
        <w:trPr>
          <w:gridBefore w:val="1"/>
          <w:wBefore w:w="30" w:type="pct"/>
          <w:cantSplit/>
          <w:tblHeader/>
        </w:trPr>
        <w:tc>
          <w:tcPr>
            <w:tcW w:w="4970" w:type="pct"/>
            <w:gridSpan w:val="10"/>
            <w:tcBorders>
              <w:top w:val="single" w:sz="12" w:space="0" w:color="000000"/>
              <w:left w:val="nil"/>
              <w:bottom w:val="single" w:sz="12" w:space="0" w:color="000000"/>
              <w:right w:val="nil"/>
            </w:tcBorders>
            <w:vAlign w:val="center"/>
            <w:hideMark/>
          </w:tcPr>
          <w:p w14:paraId="7A8B19A1" w14:textId="11FEA3F9" w:rsidR="00BB4AB3" w:rsidRPr="00E23F7D" w:rsidRDefault="00BB4AB3">
            <w:pPr>
              <w:pStyle w:val="TableH1"/>
              <w:rPr>
                <w:rFonts w:eastAsiaTheme="minorEastAsia"/>
                <w14:ligatures w14:val="standardContextual"/>
              </w:rPr>
            </w:pPr>
            <w:r w:rsidRPr="00E23F7D">
              <w:lastRenderedPageBreak/>
              <w:t xml:space="preserve">Western herbal medicine compared to </w:t>
            </w:r>
            <w:r w:rsidR="00970031">
              <w:t xml:space="preserve">inactive </w:t>
            </w:r>
            <w:r w:rsidRPr="00E23F7D">
              <w:t>control for menstrual conditions</w:t>
            </w:r>
          </w:p>
        </w:tc>
      </w:tr>
      <w:tr w:rsidR="00BB4AB3" w:rsidRPr="00E23F7D" w14:paraId="1216F233" w14:textId="77777777" w:rsidTr="006B2273">
        <w:trPr>
          <w:gridBefore w:val="1"/>
          <w:wBefore w:w="30" w:type="pct"/>
          <w:cantSplit/>
          <w:tblHeader/>
        </w:trPr>
        <w:tc>
          <w:tcPr>
            <w:tcW w:w="4970" w:type="pct"/>
            <w:gridSpan w:val="10"/>
            <w:tcBorders>
              <w:top w:val="single" w:sz="12" w:space="0" w:color="000000"/>
              <w:left w:val="nil"/>
              <w:bottom w:val="single" w:sz="12" w:space="0" w:color="000000"/>
              <w:right w:val="nil"/>
            </w:tcBorders>
            <w:vAlign w:val="center"/>
            <w:hideMark/>
          </w:tcPr>
          <w:p w14:paraId="078BB605" w14:textId="77777777" w:rsidR="00BB4AB3" w:rsidRPr="004B4830" w:rsidRDefault="00BB4AB3">
            <w:pPr>
              <w:pStyle w:val="Tabletext8pt"/>
            </w:pPr>
            <w:r w:rsidRPr="004B4830">
              <w:rPr>
                <w:rStyle w:val="Strong"/>
              </w:rPr>
              <w:t>Patient or population:</w:t>
            </w:r>
            <w:r w:rsidRPr="004B4830">
              <w:t xml:space="preserve"> Menstrual conditions </w:t>
            </w:r>
          </w:p>
          <w:p w14:paraId="15D29A36" w14:textId="77777777" w:rsidR="00BB4AB3" w:rsidRPr="004B4830" w:rsidRDefault="00BB4AB3">
            <w:pPr>
              <w:pStyle w:val="Tabletext8pt"/>
            </w:pPr>
            <w:r w:rsidRPr="004B4830">
              <w:rPr>
                <w:rStyle w:val="Strong"/>
              </w:rPr>
              <w:t>Setting:</w:t>
            </w:r>
            <w:r w:rsidRPr="004B4830">
              <w:t xml:space="preserve"> Community </w:t>
            </w:r>
          </w:p>
          <w:p w14:paraId="4B72CC87" w14:textId="77777777" w:rsidR="00BB4AB3" w:rsidRPr="004B4830" w:rsidRDefault="00BB4AB3">
            <w:pPr>
              <w:pStyle w:val="Tabletext8pt"/>
            </w:pPr>
            <w:r w:rsidRPr="004B4830">
              <w:rPr>
                <w:rStyle w:val="Strong"/>
              </w:rPr>
              <w:t>Intervention:</w:t>
            </w:r>
            <w:r w:rsidRPr="004B4830">
              <w:t xml:space="preserve"> Western herbal medicine </w:t>
            </w:r>
          </w:p>
          <w:p w14:paraId="0E1D38C1" w14:textId="4FC40BE2" w:rsidR="00BB4AB3" w:rsidRPr="004B4830" w:rsidRDefault="00BB4AB3">
            <w:pPr>
              <w:pStyle w:val="Tabletext8pt"/>
            </w:pPr>
            <w:r w:rsidRPr="004B4830">
              <w:rPr>
                <w:rStyle w:val="Strong"/>
              </w:rPr>
              <w:t>Comparison:</w:t>
            </w:r>
            <w:r w:rsidRPr="004B4830">
              <w:t xml:space="preserve"> </w:t>
            </w:r>
            <w:r w:rsidR="00970031">
              <w:t>inactive c</w:t>
            </w:r>
            <w:r w:rsidR="00970031" w:rsidRPr="004B4830">
              <w:t xml:space="preserve">ontrol </w:t>
            </w:r>
            <w:r w:rsidRPr="004B4830">
              <w:t xml:space="preserve">(no treatment) </w:t>
            </w:r>
          </w:p>
        </w:tc>
      </w:tr>
      <w:tr w:rsidR="003739D0" w:rsidRPr="00E23F7D" w14:paraId="4A517354" w14:textId="77777777" w:rsidTr="006B2273">
        <w:trPr>
          <w:gridBefore w:val="1"/>
          <w:wBefore w:w="30" w:type="pct"/>
          <w:cantSplit/>
          <w:tblHeader/>
        </w:trPr>
        <w:tc>
          <w:tcPr>
            <w:tcW w:w="958" w:type="pct"/>
            <w:vMerge w:val="restart"/>
            <w:tcBorders>
              <w:top w:val="nil"/>
              <w:left w:val="nil"/>
              <w:bottom w:val="nil"/>
              <w:right w:val="single" w:sz="6" w:space="0" w:color="EFEFEF"/>
            </w:tcBorders>
            <w:shd w:val="clear" w:color="auto" w:fill="006579" w:themeFill="accent2"/>
            <w:vAlign w:val="center"/>
            <w:hideMark/>
          </w:tcPr>
          <w:p w14:paraId="155636D7" w14:textId="77777777" w:rsidR="00BB4AB3" w:rsidRPr="003F2B87" w:rsidRDefault="00BB4AB3" w:rsidP="003F2B87">
            <w:pPr>
              <w:pStyle w:val="TableH28pt"/>
            </w:pPr>
            <w:r w:rsidRPr="003F2B87">
              <w:rPr>
                <w:color w:val="F9F9F9" w:themeColor="background1"/>
              </w:rPr>
              <w:t>Outcomes</w:t>
            </w:r>
          </w:p>
        </w:tc>
        <w:tc>
          <w:tcPr>
            <w:tcW w:w="1351" w:type="pct"/>
            <w:gridSpan w:val="3"/>
            <w:tcBorders>
              <w:top w:val="single" w:sz="6" w:space="0" w:color="EFEFEF"/>
              <w:left w:val="nil"/>
              <w:bottom w:val="nil"/>
              <w:right w:val="single" w:sz="6" w:space="0" w:color="EFEFEF"/>
            </w:tcBorders>
            <w:shd w:val="clear" w:color="auto" w:fill="E0E0E0"/>
            <w:vAlign w:val="bottom"/>
            <w:hideMark/>
          </w:tcPr>
          <w:p w14:paraId="2782A54E" w14:textId="77777777" w:rsidR="00BB4AB3" w:rsidRPr="00E23F7D" w:rsidRDefault="00BB4AB3">
            <w:pPr>
              <w:pStyle w:val="TableH28pt"/>
            </w:pPr>
            <w:r w:rsidRPr="00E23F7D">
              <w:t>Anticipated absolute effects</w:t>
            </w:r>
            <w:r w:rsidRPr="004B4830">
              <w:t>*</w:t>
            </w:r>
            <w:r w:rsidRPr="00E23F7D">
              <w:t xml:space="preserve"> </w:t>
            </w:r>
            <w:r w:rsidRPr="00E23F7D">
              <w:br/>
              <w:t>(95% CI)</w:t>
            </w:r>
          </w:p>
        </w:tc>
        <w:tc>
          <w:tcPr>
            <w:tcW w:w="438" w:type="pct"/>
            <w:vMerge w:val="restart"/>
            <w:tcBorders>
              <w:top w:val="nil"/>
              <w:left w:val="nil"/>
              <w:bottom w:val="nil"/>
              <w:right w:val="single" w:sz="6" w:space="0" w:color="EFEFEF"/>
            </w:tcBorders>
            <w:shd w:val="clear" w:color="auto" w:fill="006579" w:themeFill="accent2"/>
            <w:vAlign w:val="center"/>
            <w:hideMark/>
          </w:tcPr>
          <w:p w14:paraId="5A0C7AF3" w14:textId="77777777" w:rsidR="00BB4AB3" w:rsidRPr="004B4830" w:rsidRDefault="00BB4AB3" w:rsidP="001F1887">
            <w:pPr>
              <w:pStyle w:val="TableH28pt"/>
              <w:jc w:val="center"/>
              <w:rPr>
                <w:color w:val="FFFFFF" w:themeColor="background2"/>
              </w:rPr>
            </w:pPr>
            <w:r w:rsidRPr="004B4830">
              <w:rPr>
                <w:color w:val="FFFFFF" w:themeColor="background2"/>
              </w:rPr>
              <w:t>Relative effect</w:t>
            </w:r>
            <w:r w:rsidRPr="004B4830">
              <w:rPr>
                <w:color w:val="FFFFFF" w:themeColor="background2"/>
              </w:rPr>
              <w:br/>
              <w:t>(95% CI)</w:t>
            </w:r>
          </w:p>
        </w:tc>
        <w:tc>
          <w:tcPr>
            <w:tcW w:w="579" w:type="pct"/>
            <w:gridSpan w:val="2"/>
            <w:vMerge w:val="restart"/>
            <w:tcBorders>
              <w:top w:val="nil"/>
              <w:left w:val="nil"/>
              <w:bottom w:val="nil"/>
              <w:right w:val="single" w:sz="6" w:space="0" w:color="EFEFEF"/>
            </w:tcBorders>
            <w:shd w:val="clear" w:color="auto" w:fill="006579" w:themeFill="accent2"/>
            <w:vAlign w:val="center"/>
            <w:hideMark/>
          </w:tcPr>
          <w:p w14:paraId="2BD59F69" w14:textId="00497800" w:rsidR="00BB4AB3" w:rsidRPr="004B4830" w:rsidRDefault="001F1887" w:rsidP="001F1887">
            <w:pPr>
              <w:pStyle w:val="TableH28pt"/>
              <w:jc w:val="center"/>
              <w:rPr>
                <w:color w:val="FFFFFF" w:themeColor="background2"/>
              </w:rPr>
            </w:pPr>
            <w:r>
              <w:rPr>
                <w:color w:val="FFFFFF" w:themeColor="background2"/>
              </w:rPr>
              <w:t xml:space="preserve">No. </w:t>
            </w:r>
            <w:r w:rsidR="00BB4AB3" w:rsidRPr="004B4830">
              <w:rPr>
                <w:color w:val="FFFFFF" w:themeColor="background2"/>
              </w:rPr>
              <w:t>of participants</w:t>
            </w:r>
            <w:r w:rsidR="00BB4AB3" w:rsidRPr="004B4830">
              <w:rPr>
                <w:color w:val="FFFFFF" w:themeColor="background2"/>
              </w:rPr>
              <w:br/>
              <w:t>(studies)</w:t>
            </w:r>
          </w:p>
        </w:tc>
        <w:tc>
          <w:tcPr>
            <w:tcW w:w="600" w:type="pct"/>
            <w:gridSpan w:val="2"/>
            <w:vMerge w:val="restart"/>
            <w:tcBorders>
              <w:top w:val="nil"/>
              <w:left w:val="nil"/>
              <w:bottom w:val="nil"/>
              <w:right w:val="single" w:sz="6" w:space="0" w:color="EFEFEF"/>
            </w:tcBorders>
            <w:shd w:val="clear" w:color="auto" w:fill="006579" w:themeFill="accent2"/>
            <w:vAlign w:val="center"/>
            <w:hideMark/>
          </w:tcPr>
          <w:p w14:paraId="3D513E89" w14:textId="77777777" w:rsidR="00BB4AB3" w:rsidRPr="004B4830" w:rsidRDefault="00BB4AB3" w:rsidP="001F1887">
            <w:pPr>
              <w:pStyle w:val="TableH28pt"/>
              <w:jc w:val="center"/>
              <w:rPr>
                <w:color w:val="FFFFFF" w:themeColor="background2"/>
              </w:rPr>
            </w:pPr>
            <w:r w:rsidRPr="004B4830">
              <w:rPr>
                <w:color w:val="FFFFFF" w:themeColor="background2"/>
              </w:rPr>
              <w:t>Certainty of the evidence</w:t>
            </w:r>
            <w:r w:rsidRPr="004B4830">
              <w:rPr>
                <w:color w:val="FFFFFF" w:themeColor="background2"/>
              </w:rPr>
              <w:br/>
              <w:t>(GRADE)</w:t>
            </w:r>
          </w:p>
        </w:tc>
        <w:tc>
          <w:tcPr>
            <w:tcW w:w="1044" w:type="pct"/>
            <w:vMerge w:val="restart"/>
            <w:tcBorders>
              <w:top w:val="nil"/>
              <w:left w:val="nil"/>
              <w:bottom w:val="nil"/>
              <w:right w:val="single" w:sz="6" w:space="0" w:color="EFEFEF"/>
            </w:tcBorders>
            <w:shd w:val="clear" w:color="auto" w:fill="006579" w:themeFill="accent2"/>
            <w:vAlign w:val="center"/>
            <w:hideMark/>
          </w:tcPr>
          <w:p w14:paraId="70D8DADE" w14:textId="77777777" w:rsidR="00BB4AB3" w:rsidRPr="003F2B87" w:rsidRDefault="00BB4AB3" w:rsidP="003F2B87">
            <w:pPr>
              <w:pStyle w:val="TableH28pt"/>
            </w:pPr>
            <w:r w:rsidRPr="003F2B87">
              <w:rPr>
                <w:color w:val="F9F9F9" w:themeColor="background1"/>
              </w:rPr>
              <w:t>Evidence statement</w:t>
            </w:r>
          </w:p>
        </w:tc>
      </w:tr>
      <w:tr w:rsidR="006B2273" w:rsidRPr="00E23F7D" w14:paraId="4581514F" w14:textId="77777777" w:rsidTr="006B2273">
        <w:trPr>
          <w:gridBefore w:val="1"/>
          <w:wBefore w:w="30" w:type="pct"/>
          <w:cantSplit/>
          <w:tblHeader/>
        </w:trPr>
        <w:tc>
          <w:tcPr>
            <w:tcW w:w="958" w:type="pct"/>
            <w:vMerge/>
            <w:tcBorders>
              <w:top w:val="nil"/>
              <w:left w:val="nil"/>
              <w:bottom w:val="nil"/>
              <w:right w:val="single" w:sz="6" w:space="0" w:color="EFEFEF"/>
            </w:tcBorders>
            <w:vAlign w:val="center"/>
            <w:hideMark/>
          </w:tcPr>
          <w:p w14:paraId="31C240F2" w14:textId="77777777" w:rsidR="00BB4AB3" w:rsidRPr="00E23F7D" w:rsidRDefault="00BB4AB3">
            <w:pPr>
              <w:pStyle w:val="Tabletext8pt"/>
            </w:pPr>
          </w:p>
        </w:tc>
        <w:tc>
          <w:tcPr>
            <w:tcW w:w="614" w:type="pct"/>
            <w:tcBorders>
              <w:top w:val="single" w:sz="6" w:space="0" w:color="EFEFEF"/>
              <w:left w:val="nil"/>
              <w:bottom w:val="nil"/>
              <w:right w:val="single" w:sz="6" w:space="0" w:color="EFEFEF"/>
            </w:tcBorders>
            <w:shd w:val="clear" w:color="auto" w:fill="E0E0E0"/>
            <w:vAlign w:val="center"/>
            <w:hideMark/>
          </w:tcPr>
          <w:p w14:paraId="04425F2E" w14:textId="77777777" w:rsidR="00BB4AB3" w:rsidRPr="00E23F7D" w:rsidRDefault="00BB4AB3" w:rsidP="001F1887">
            <w:pPr>
              <w:pStyle w:val="TableH28pt"/>
            </w:pPr>
            <w:r w:rsidRPr="00E23F7D">
              <w:t>Risk with Control</w:t>
            </w:r>
          </w:p>
        </w:tc>
        <w:tc>
          <w:tcPr>
            <w:tcW w:w="737" w:type="pct"/>
            <w:gridSpan w:val="2"/>
            <w:tcBorders>
              <w:top w:val="single" w:sz="6" w:space="0" w:color="EFEFEF"/>
              <w:left w:val="nil"/>
              <w:bottom w:val="nil"/>
              <w:right w:val="single" w:sz="6" w:space="0" w:color="EFEFEF"/>
            </w:tcBorders>
            <w:shd w:val="clear" w:color="auto" w:fill="E0E0E0"/>
            <w:vAlign w:val="center"/>
            <w:hideMark/>
          </w:tcPr>
          <w:p w14:paraId="014A2455" w14:textId="77777777" w:rsidR="00BB4AB3" w:rsidRPr="00E23F7D" w:rsidRDefault="00BB4AB3" w:rsidP="001F1887">
            <w:pPr>
              <w:pStyle w:val="TableH28pt"/>
            </w:pPr>
            <w:r w:rsidRPr="00E23F7D">
              <w:t>Risk with WHM</w:t>
            </w:r>
          </w:p>
        </w:tc>
        <w:tc>
          <w:tcPr>
            <w:tcW w:w="438" w:type="pct"/>
            <w:vMerge/>
            <w:tcBorders>
              <w:top w:val="nil"/>
              <w:left w:val="nil"/>
              <w:bottom w:val="nil"/>
              <w:right w:val="single" w:sz="6" w:space="0" w:color="EFEFEF"/>
            </w:tcBorders>
            <w:vAlign w:val="center"/>
            <w:hideMark/>
          </w:tcPr>
          <w:p w14:paraId="14608256" w14:textId="77777777" w:rsidR="00BB4AB3" w:rsidRPr="00E23F7D" w:rsidRDefault="00BB4AB3" w:rsidP="001F1887">
            <w:pPr>
              <w:pStyle w:val="Tabletext8pt"/>
            </w:pPr>
          </w:p>
        </w:tc>
        <w:tc>
          <w:tcPr>
            <w:tcW w:w="579" w:type="pct"/>
            <w:gridSpan w:val="2"/>
            <w:vMerge/>
            <w:tcBorders>
              <w:top w:val="nil"/>
              <w:left w:val="nil"/>
              <w:bottom w:val="nil"/>
              <w:right w:val="single" w:sz="6" w:space="0" w:color="EFEFEF"/>
            </w:tcBorders>
            <w:vAlign w:val="center"/>
            <w:hideMark/>
          </w:tcPr>
          <w:p w14:paraId="5574CC39" w14:textId="77777777" w:rsidR="00BB4AB3" w:rsidRPr="00E23F7D" w:rsidRDefault="00BB4AB3" w:rsidP="001F1887">
            <w:pPr>
              <w:pStyle w:val="Tabletext8pt"/>
            </w:pPr>
          </w:p>
        </w:tc>
        <w:tc>
          <w:tcPr>
            <w:tcW w:w="600" w:type="pct"/>
            <w:gridSpan w:val="2"/>
            <w:vMerge/>
            <w:tcBorders>
              <w:top w:val="nil"/>
              <w:left w:val="nil"/>
              <w:bottom w:val="nil"/>
              <w:right w:val="single" w:sz="6" w:space="0" w:color="EFEFEF"/>
            </w:tcBorders>
            <w:vAlign w:val="center"/>
            <w:hideMark/>
          </w:tcPr>
          <w:p w14:paraId="7CCB87C6" w14:textId="77777777" w:rsidR="00BB4AB3" w:rsidRPr="00E23F7D" w:rsidRDefault="00BB4AB3" w:rsidP="001F1887">
            <w:pPr>
              <w:pStyle w:val="Tabletext8pt"/>
            </w:pPr>
          </w:p>
        </w:tc>
        <w:tc>
          <w:tcPr>
            <w:tcW w:w="1044" w:type="pct"/>
            <w:vMerge/>
            <w:tcBorders>
              <w:top w:val="nil"/>
              <w:left w:val="nil"/>
              <w:bottom w:val="nil"/>
              <w:right w:val="single" w:sz="6" w:space="0" w:color="EFEFEF"/>
            </w:tcBorders>
            <w:vAlign w:val="center"/>
            <w:hideMark/>
          </w:tcPr>
          <w:p w14:paraId="2724B004" w14:textId="77777777" w:rsidR="00BB4AB3" w:rsidRPr="00E23F7D" w:rsidRDefault="00BB4AB3">
            <w:pPr>
              <w:pStyle w:val="Tabletext8pt"/>
            </w:pPr>
          </w:p>
        </w:tc>
      </w:tr>
      <w:tr w:rsidR="00B821E1" w:rsidRPr="00E23F7D" w14:paraId="5C180725" w14:textId="77777777" w:rsidTr="00220FC8">
        <w:trPr>
          <w:cantSplit/>
        </w:trPr>
        <w:tc>
          <w:tcPr>
            <w:tcW w:w="988" w:type="pct"/>
            <w:gridSpan w:val="2"/>
            <w:tcBorders>
              <w:top w:val="single" w:sz="6" w:space="0" w:color="000000"/>
              <w:left w:val="nil"/>
              <w:bottom w:val="single" w:sz="6" w:space="0" w:color="000000"/>
              <w:right w:val="nil"/>
            </w:tcBorders>
            <w:vAlign w:val="center"/>
          </w:tcPr>
          <w:p w14:paraId="09CA5528" w14:textId="78456DA3" w:rsidR="004A31FB" w:rsidRPr="00E23F7D" w:rsidRDefault="004A31FB" w:rsidP="004A31FB">
            <w:pPr>
              <w:pStyle w:val="Tabletext8pt"/>
            </w:pPr>
            <w:r w:rsidRPr="004B4830">
              <w:t>Pain</w:t>
            </w:r>
            <w:r w:rsidR="00FA338C">
              <w:t xml:space="preserve"> intensity</w:t>
            </w:r>
            <w:r w:rsidRPr="00E23F7D">
              <w:br/>
            </w:r>
            <w:r w:rsidRPr="004B4830">
              <w:t>assessed with: VAS, NRS, SF-MPQ</w:t>
            </w:r>
            <w:r>
              <w:t xml:space="preserve"> </w:t>
            </w:r>
            <w:r w:rsidR="00FB3917">
              <w:br/>
              <w:t xml:space="preserve">Scale: 0 to 10 cm </w:t>
            </w:r>
            <w:r>
              <w:t>(higher is worse)</w:t>
            </w:r>
            <w:r w:rsidRPr="00E23F7D">
              <w:br/>
            </w:r>
            <w:r w:rsidRPr="004B4830">
              <w:t>follow-up:</w:t>
            </w:r>
            <w:r>
              <w:t xml:space="preserve"> range 2 to </w:t>
            </w:r>
            <w:r w:rsidRPr="004B4830">
              <w:t xml:space="preserve">3 </w:t>
            </w:r>
            <w:r>
              <w:t>menstrual cycles</w:t>
            </w:r>
          </w:p>
        </w:tc>
        <w:tc>
          <w:tcPr>
            <w:tcW w:w="672" w:type="pct"/>
            <w:gridSpan w:val="2"/>
            <w:tcBorders>
              <w:top w:val="single" w:sz="6" w:space="0" w:color="000000"/>
              <w:left w:val="nil"/>
              <w:bottom w:val="single" w:sz="6" w:space="0" w:color="000000"/>
              <w:right w:val="nil"/>
            </w:tcBorders>
            <w:shd w:val="clear" w:color="auto" w:fill="EBEBEB"/>
            <w:vAlign w:val="center"/>
          </w:tcPr>
          <w:p w14:paraId="323194CE" w14:textId="39C86063" w:rsidR="004A31FB" w:rsidRDefault="004A31FB" w:rsidP="00220FC8">
            <w:pPr>
              <w:pStyle w:val="Tabletext8pt"/>
              <w:jc w:val="center"/>
              <w:rPr>
                <w:bCs w:val="0"/>
              </w:rPr>
            </w:pPr>
            <w:r>
              <w:rPr>
                <w:bCs w:val="0"/>
              </w:rPr>
              <w:t xml:space="preserve">The mean pain score was </w:t>
            </w:r>
            <w:r>
              <w:rPr>
                <w:rStyle w:val="Strong"/>
              </w:rPr>
              <w:t>5.14</w:t>
            </w:r>
          </w:p>
        </w:tc>
        <w:tc>
          <w:tcPr>
            <w:tcW w:w="679" w:type="pct"/>
            <w:tcBorders>
              <w:top w:val="single" w:sz="6" w:space="0" w:color="000000"/>
              <w:left w:val="nil"/>
              <w:bottom w:val="single" w:sz="6" w:space="0" w:color="000000"/>
              <w:right w:val="nil"/>
            </w:tcBorders>
            <w:shd w:val="clear" w:color="auto" w:fill="EBEBEB"/>
          </w:tcPr>
          <w:p w14:paraId="3326824C" w14:textId="57268EAE" w:rsidR="004A31FB" w:rsidRDefault="004A31FB" w:rsidP="00220FC8">
            <w:pPr>
              <w:pStyle w:val="Tabletext8pt"/>
              <w:jc w:val="center"/>
              <w:rPr>
                <w:bCs w:val="0"/>
              </w:rPr>
            </w:pPr>
            <w:r w:rsidRPr="00E23F7D">
              <w:rPr>
                <w:rStyle w:val="Strong"/>
              </w:rPr>
              <w:t xml:space="preserve">MD </w:t>
            </w:r>
            <w:r>
              <w:rPr>
                <w:rStyle w:val="Strong"/>
              </w:rPr>
              <w:t>2.29</w:t>
            </w:r>
            <w:r w:rsidRPr="004B4830">
              <w:t xml:space="preserve"> lower</w:t>
            </w:r>
            <w:r w:rsidRPr="00E23F7D">
              <w:br/>
            </w:r>
            <w:r w:rsidRPr="004B4830">
              <w:t>(</w:t>
            </w:r>
            <w:r>
              <w:t>4.49</w:t>
            </w:r>
            <w:r w:rsidRPr="004B4830">
              <w:t xml:space="preserve"> lower</w:t>
            </w:r>
            <w:r>
              <w:t xml:space="preserve"> to</w:t>
            </w:r>
            <w:r w:rsidRPr="004B4830">
              <w:t xml:space="preserve"> </w:t>
            </w:r>
            <w:r>
              <w:t>0.09 lower</w:t>
            </w:r>
            <w:r w:rsidRPr="004B4830">
              <w:t>)</w:t>
            </w:r>
          </w:p>
        </w:tc>
        <w:tc>
          <w:tcPr>
            <w:tcW w:w="438" w:type="pct"/>
            <w:tcBorders>
              <w:top w:val="single" w:sz="6" w:space="0" w:color="000000"/>
              <w:left w:val="nil"/>
              <w:bottom w:val="single" w:sz="6" w:space="0" w:color="000000"/>
              <w:right w:val="nil"/>
            </w:tcBorders>
            <w:vAlign w:val="center"/>
          </w:tcPr>
          <w:p w14:paraId="676160D1" w14:textId="7D3C8572" w:rsidR="004A31FB" w:rsidRPr="004B4830" w:rsidRDefault="004A31FB" w:rsidP="004A31FB">
            <w:pPr>
              <w:pStyle w:val="Tabletext8pt"/>
              <w:jc w:val="center"/>
              <w:rPr>
                <w:bCs w:val="0"/>
              </w:rPr>
            </w:pPr>
            <w:r w:rsidRPr="004B4830">
              <w:rPr>
                <w:bCs w:val="0"/>
              </w:rPr>
              <w:t>--</w:t>
            </w:r>
          </w:p>
        </w:tc>
        <w:tc>
          <w:tcPr>
            <w:tcW w:w="575" w:type="pct"/>
            <w:tcBorders>
              <w:top w:val="single" w:sz="6" w:space="0" w:color="000000"/>
              <w:left w:val="nil"/>
              <w:bottom w:val="single" w:sz="6" w:space="0" w:color="000000"/>
              <w:right w:val="nil"/>
            </w:tcBorders>
            <w:vAlign w:val="center"/>
          </w:tcPr>
          <w:p w14:paraId="1DCC2F82" w14:textId="15D85742" w:rsidR="004A31FB" w:rsidRPr="00E23F7D" w:rsidRDefault="004A31FB" w:rsidP="004A31FB">
            <w:pPr>
              <w:pStyle w:val="Tabletext8pt"/>
              <w:jc w:val="center"/>
            </w:pPr>
            <w:r w:rsidRPr="00E23F7D">
              <w:t>304</w:t>
            </w:r>
            <w:r w:rsidRPr="00E23F7D">
              <w:br/>
              <w:t>(3 RCTs)</w:t>
            </w:r>
          </w:p>
        </w:tc>
        <w:tc>
          <w:tcPr>
            <w:tcW w:w="581" w:type="pct"/>
            <w:gridSpan w:val="2"/>
            <w:tcBorders>
              <w:top w:val="single" w:sz="6" w:space="0" w:color="000000"/>
              <w:left w:val="nil"/>
              <w:bottom w:val="single" w:sz="6" w:space="0" w:color="000000"/>
              <w:right w:val="nil"/>
            </w:tcBorders>
            <w:vAlign w:val="center"/>
          </w:tcPr>
          <w:p w14:paraId="21AAEFAE" w14:textId="09C7C619" w:rsidR="006B2273" w:rsidRDefault="004A31FB" w:rsidP="006B2273">
            <w:pPr>
              <w:pStyle w:val="Qualitytext"/>
              <w:rPr>
                <w:rFonts w:ascii="Cambria Math" w:hAnsi="Cambria Math" w:cs="Cambria Math"/>
              </w:rPr>
            </w:pPr>
            <w:r w:rsidRPr="006B2273">
              <w:rPr>
                <w:rFonts w:ascii="Cambria Math" w:hAnsi="Cambria Math" w:cs="Cambria Math"/>
              </w:rPr>
              <w:t>⨁</w:t>
            </w:r>
            <w:r w:rsidR="00FA338C" w:rsidRPr="006B2273">
              <w:rPr>
                <w:rFonts w:ascii="Cambria Math" w:hAnsi="Cambria Math" w:cs="Cambria Math"/>
              </w:rPr>
              <w:t>◯</w:t>
            </w:r>
            <w:r w:rsidRPr="006B2273">
              <w:rPr>
                <w:rFonts w:ascii="Cambria Math" w:hAnsi="Cambria Math" w:cs="Cambria Math"/>
              </w:rPr>
              <w:t>◯◯</w:t>
            </w:r>
          </w:p>
          <w:p w14:paraId="3D475230" w14:textId="4AF3DA0F" w:rsidR="006B2273" w:rsidRPr="006B2273" w:rsidRDefault="00FA338C" w:rsidP="006B2273">
            <w:pPr>
              <w:pStyle w:val="Tabletext8pt"/>
              <w:jc w:val="center"/>
              <w:rPr>
                <w:bCs w:val="0"/>
              </w:rPr>
            </w:pPr>
            <w:r>
              <w:rPr>
                <w:bCs w:val="0"/>
              </w:rPr>
              <w:t xml:space="preserve">VERY </w:t>
            </w:r>
            <w:r w:rsidR="006B2273">
              <w:rPr>
                <w:bCs w:val="0"/>
              </w:rPr>
              <w:t>LOW</w:t>
            </w:r>
            <w:r w:rsidR="006B2273" w:rsidRPr="006B2273">
              <w:rPr>
                <w:bCs w:val="0"/>
              </w:rPr>
              <w:t xml:space="preserve"> </w:t>
            </w:r>
            <w:r w:rsidR="006B2273" w:rsidRPr="006B2273">
              <w:rPr>
                <w:rStyle w:val="FootnoteReference"/>
              </w:rPr>
              <w:t>a,b,c,d,e</w:t>
            </w:r>
          </w:p>
        </w:tc>
        <w:tc>
          <w:tcPr>
            <w:tcW w:w="1067" w:type="pct"/>
            <w:gridSpan w:val="2"/>
            <w:tcBorders>
              <w:top w:val="single" w:sz="6" w:space="0" w:color="000000"/>
              <w:left w:val="nil"/>
              <w:bottom w:val="single" w:sz="6" w:space="0" w:color="000000"/>
              <w:right w:val="nil"/>
            </w:tcBorders>
            <w:vAlign w:val="center"/>
          </w:tcPr>
          <w:p w14:paraId="7428CB9C" w14:textId="73C92FDB" w:rsidR="004A31FB" w:rsidRPr="00E23F7D" w:rsidRDefault="00FA338C" w:rsidP="004A31FB">
            <w:pPr>
              <w:pStyle w:val="Tabletext8pt"/>
            </w:pPr>
            <w:r w:rsidRPr="00E23F7D">
              <w:t xml:space="preserve">The </w:t>
            </w:r>
            <w:r>
              <w:t xml:space="preserve">evidence is very uncertain about the </w:t>
            </w:r>
            <w:r w:rsidRPr="00E23F7D">
              <w:t xml:space="preserve">effect of </w:t>
            </w:r>
            <w:r w:rsidR="004A31FB" w:rsidRPr="00E23F7D">
              <w:t xml:space="preserve">WHM </w:t>
            </w:r>
            <w:r>
              <w:t xml:space="preserve">on </w:t>
            </w:r>
            <w:r w:rsidR="004A31FB" w:rsidRPr="00E23F7D">
              <w:t>pain</w:t>
            </w:r>
            <w:r>
              <w:t xml:space="preserve"> intensity</w:t>
            </w:r>
            <w:r w:rsidR="004A31FB" w:rsidRPr="00E23F7D">
              <w:t xml:space="preserve"> in people with menstrual conditions</w:t>
            </w:r>
            <w:r w:rsidR="00BB5001">
              <w:t xml:space="preserve"> </w:t>
            </w:r>
            <w:r w:rsidR="00FB3917">
              <w:t>**</w:t>
            </w:r>
          </w:p>
        </w:tc>
      </w:tr>
      <w:tr w:rsidR="006B2273" w:rsidRPr="00E23F7D" w14:paraId="0441FAB8" w14:textId="77777777" w:rsidTr="00220FC8">
        <w:trPr>
          <w:cantSplit/>
        </w:trPr>
        <w:tc>
          <w:tcPr>
            <w:tcW w:w="988" w:type="pct"/>
            <w:gridSpan w:val="2"/>
            <w:tcBorders>
              <w:top w:val="single" w:sz="6" w:space="0" w:color="000000"/>
              <w:left w:val="nil"/>
              <w:bottom w:val="single" w:sz="6" w:space="0" w:color="000000"/>
              <w:right w:val="nil"/>
            </w:tcBorders>
            <w:vAlign w:val="center"/>
          </w:tcPr>
          <w:p w14:paraId="52A9B292" w14:textId="1CC6AF86" w:rsidR="004A31FB" w:rsidRPr="00E23F7D" w:rsidRDefault="00716684" w:rsidP="004A31FB">
            <w:pPr>
              <w:pStyle w:val="Tabletext8pt"/>
              <w:rPr>
                <w:rStyle w:val="label"/>
              </w:rPr>
            </w:pPr>
            <w:r>
              <w:t>Global improvement (patient-reported)</w:t>
            </w:r>
          </w:p>
        </w:tc>
        <w:tc>
          <w:tcPr>
            <w:tcW w:w="672" w:type="pct"/>
            <w:gridSpan w:val="2"/>
            <w:tcBorders>
              <w:top w:val="single" w:sz="6" w:space="0" w:color="000000"/>
              <w:left w:val="nil"/>
              <w:bottom w:val="single" w:sz="6" w:space="0" w:color="000000"/>
              <w:right w:val="nil"/>
            </w:tcBorders>
            <w:shd w:val="clear" w:color="auto" w:fill="EBEBEB"/>
            <w:vAlign w:val="center"/>
          </w:tcPr>
          <w:p w14:paraId="53346900" w14:textId="77777777" w:rsidR="004A31FB" w:rsidRPr="00CD55E3" w:rsidRDefault="004A31FB" w:rsidP="00220FC8">
            <w:pPr>
              <w:pStyle w:val="Tabletext8pt"/>
              <w:jc w:val="center"/>
              <w:rPr>
                <w:bCs w:val="0"/>
              </w:rPr>
            </w:pPr>
            <w:r>
              <w:rPr>
                <w:bCs w:val="0"/>
              </w:rPr>
              <w:t>-</w:t>
            </w:r>
          </w:p>
        </w:tc>
        <w:tc>
          <w:tcPr>
            <w:tcW w:w="679" w:type="pct"/>
            <w:tcBorders>
              <w:top w:val="single" w:sz="6" w:space="0" w:color="000000"/>
              <w:left w:val="nil"/>
              <w:bottom w:val="single" w:sz="6" w:space="0" w:color="000000"/>
              <w:right w:val="nil"/>
            </w:tcBorders>
            <w:shd w:val="clear" w:color="auto" w:fill="EBEBEB"/>
          </w:tcPr>
          <w:p w14:paraId="1CACF64D" w14:textId="77777777" w:rsidR="004A31FB" w:rsidRPr="00CD55E3" w:rsidRDefault="004A31FB" w:rsidP="00220FC8">
            <w:pPr>
              <w:pStyle w:val="Tabletext8pt"/>
              <w:jc w:val="center"/>
              <w:rPr>
                <w:bCs w:val="0"/>
              </w:rPr>
            </w:pPr>
            <w:r>
              <w:rPr>
                <w:bCs w:val="0"/>
              </w:rPr>
              <w:t>-</w:t>
            </w:r>
          </w:p>
        </w:tc>
        <w:tc>
          <w:tcPr>
            <w:tcW w:w="438" w:type="pct"/>
            <w:tcBorders>
              <w:top w:val="single" w:sz="6" w:space="0" w:color="000000"/>
              <w:left w:val="nil"/>
              <w:bottom w:val="single" w:sz="6" w:space="0" w:color="000000"/>
              <w:right w:val="nil"/>
            </w:tcBorders>
            <w:vAlign w:val="center"/>
          </w:tcPr>
          <w:p w14:paraId="32719E86" w14:textId="77777777" w:rsidR="004A31FB" w:rsidRPr="004B4830" w:rsidRDefault="004A31FB" w:rsidP="004A31FB">
            <w:pPr>
              <w:pStyle w:val="Tabletext8pt"/>
              <w:jc w:val="center"/>
              <w:rPr>
                <w:bCs w:val="0"/>
              </w:rPr>
            </w:pPr>
            <w:r w:rsidRPr="004B4830">
              <w:rPr>
                <w:bCs w:val="0"/>
              </w:rPr>
              <w:t>--</w:t>
            </w:r>
          </w:p>
        </w:tc>
        <w:tc>
          <w:tcPr>
            <w:tcW w:w="575" w:type="pct"/>
            <w:tcBorders>
              <w:top w:val="single" w:sz="6" w:space="0" w:color="000000"/>
              <w:left w:val="nil"/>
              <w:bottom w:val="single" w:sz="6" w:space="0" w:color="000000"/>
              <w:right w:val="nil"/>
            </w:tcBorders>
            <w:vAlign w:val="center"/>
          </w:tcPr>
          <w:p w14:paraId="4BDB3725" w14:textId="77777777" w:rsidR="004A31FB" w:rsidRPr="00E23F7D" w:rsidRDefault="004A31FB" w:rsidP="004A31FB">
            <w:pPr>
              <w:pStyle w:val="Tabletext8pt"/>
              <w:jc w:val="center"/>
            </w:pPr>
            <w:r w:rsidRPr="00E23F7D">
              <w:t>(0 studies)</w:t>
            </w:r>
          </w:p>
        </w:tc>
        <w:tc>
          <w:tcPr>
            <w:tcW w:w="581" w:type="pct"/>
            <w:gridSpan w:val="2"/>
            <w:tcBorders>
              <w:top w:val="single" w:sz="6" w:space="0" w:color="000000"/>
              <w:left w:val="nil"/>
              <w:bottom w:val="single" w:sz="6" w:space="0" w:color="000000"/>
              <w:right w:val="nil"/>
            </w:tcBorders>
            <w:vAlign w:val="center"/>
          </w:tcPr>
          <w:p w14:paraId="33DF76AF" w14:textId="77777777" w:rsidR="004A31FB" w:rsidRPr="004B4830" w:rsidRDefault="004A31FB" w:rsidP="004A31FB">
            <w:pPr>
              <w:pStyle w:val="Qualitytext"/>
            </w:pPr>
            <w:r w:rsidRPr="004B4830">
              <w:t>--</w:t>
            </w:r>
          </w:p>
        </w:tc>
        <w:tc>
          <w:tcPr>
            <w:tcW w:w="1067" w:type="pct"/>
            <w:gridSpan w:val="2"/>
            <w:tcBorders>
              <w:top w:val="single" w:sz="6" w:space="0" w:color="000000"/>
              <w:left w:val="nil"/>
              <w:bottom w:val="single" w:sz="6" w:space="0" w:color="000000"/>
              <w:right w:val="nil"/>
            </w:tcBorders>
            <w:vAlign w:val="center"/>
          </w:tcPr>
          <w:p w14:paraId="1ED8F529" w14:textId="083DE42A" w:rsidR="004A31FB" w:rsidRPr="00E23F7D" w:rsidRDefault="004A31FB" w:rsidP="004A31FB">
            <w:pPr>
              <w:pStyle w:val="Tabletext8pt"/>
            </w:pPr>
            <w:r w:rsidRPr="00E23F7D">
              <w:t>The effect of WHM on patient-reported improvement in people with menstrual conditions is unknown</w:t>
            </w:r>
          </w:p>
        </w:tc>
      </w:tr>
      <w:tr w:rsidR="006B2273" w:rsidRPr="00E23F7D" w14:paraId="282B9B05" w14:textId="77777777" w:rsidTr="00220FC8">
        <w:trPr>
          <w:cantSplit/>
        </w:trPr>
        <w:tc>
          <w:tcPr>
            <w:tcW w:w="988" w:type="pct"/>
            <w:gridSpan w:val="2"/>
            <w:tcBorders>
              <w:top w:val="single" w:sz="6" w:space="0" w:color="000000"/>
              <w:left w:val="nil"/>
              <w:bottom w:val="single" w:sz="6" w:space="0" w:color="000000"/>
              <w:right w:val="nil"/>
            </w:tcBorders>
            <w:vAlign w:val="center"/>
          </w:tcPr>
          <w:p w14:paraId="723C09A1" w14:textId="77777777" w:rsidR="004A31FB" w:rsidRPr="00E23F7D" w:rsidRDefault="004A31FB" w:rsidP="004A31FB">
            <w:pPr>
              <w:pStyle w:val="Tabletext8pt"/>
              <w:rPr>
                <w:rStyle w:val="label"/>
              </w:rPr>
            </w:pPr>
            <w:r w:rsidRPr="00E23F7D">
              <w:t>Health-related quality of life</w:t>
            </w:r>
          </w:p>
        </w:tc>
        <w:tc>
          <w:tcPr>
            <w:tcW w:w="672" w:type="pct"/>
            <w:gridSpan w:val="2"/>
            <w:tcBorders>
              <w:top w:val="single" w:sz="6" w:space="0" w:color="000000"/>
              <w:left w:val="nil"/>
              <w:bottom w:val="single" w:sz="6" w:space="0" w:color="000000"/>
              <w:right w:val="nil"/>
            </w:tcBorders>
            <w:shd w:val="clear" w:color="auto" w:fill="EBEBEB"/>
            <w:vAlign w:val="center"/>
          </w:tcPr>
          <w:p w14:paraId="044A6CD0" w14:textId="77777777" w:rsidR="004A31FB" w:rsidRPr="004B4830" w:rsidRDefault="004A31FB" w:rsidP="00220FC8">
            <w:pPr>
              <w:pStyle w:val="Tabletext8pt"/>
              <w:jc w:val="center"/>
              <w:rPr>
                <w:bCs w:val="0"/>
              </w:rPr>
            </w:pPr>
            <w:r>
              <w:rPr>
                <w:bCs w:val="0"/>
              </w:rPr>
              <w:t>-</w:t>
            </w:r>
          </w:p>
        </w:tc>
        <w:tc>
          <w:tcPr>
            <w:tcW w:w="679" w:type="pct"/>
            <w:tcBorders>
              <w:top w:val="single" w:sz="6" w:space="0" w:color="000000"/>
              <w:left w:val="nil"/>
              <w:bottom w:val="single" w:sz="6" w:space="0" w:color="000000"/>
              <w:right w:val="nil"/>
            </w:tcBorders>
            <w:shd w:val="clear" w:color="auto" w:fill="EBEBEB"/>
          </w:tcPr>
          <w:p w14:paraId="363D1CD6" w14:textId="77777777" w:rsidR="004A31FB" w:rsidRPr="004B4830" w:rsidRDefault="004A31FB" w:rsidP="00220FC8">
            <w:pPr>
              <w:pStyle w:val="Tabletext8pt"/>
              <w:jc w:val="center"/>
              <w:rPr>
                <w:bCs w:val="0"/>
              </w:rPr>
            </w:pPr>
            <w:r>
              <w:rPr>
                <w:bCs w:val="0"/>
              </w:rPr>
              <w:t>-</w:t>
            </w:r>
          </w:p>
        </w:tc>
        <w:tc>
          <w:tcPr>
            <w:tcW w:w="438" w:type="pct"/>
            <w:tcBorders>
              <w:top w:val="single" w:sz="6" w:space="0" w:color="000000"/>
              <w:left w:val="nil"/>
              <w:bottom w:val="single" w:sz="6" w:space="0" w:color="000000"/>
              <w:right w:val="nil"/>
            </w:tcBorders>
            <w:vAlign w:val="center"/>
          </w:tcPr>
          <w:p w14:paraId="61881D33" w14:textId="77777777" w:rsidR="004A31FB" w:rsidRPr="004B4830" w:rsidRDefault="004A31FB" w:rsidP="004A31FB">
            <w:pPr>
              <w:pStyle w:val="Tabletext8pt"/>
              <w:jc w:val="center"/>
              <w:rPr>
                <w:bCs w:val="0"/>
              </w:rPr>
            </w:pPr>
            <w:r w:rsidRPr="004B4830">
              <w:rPr>
                <w:bCs w:val="0"/>
              </w:rPr>
              <w:t>--</w:t>
            </w:r>
          </w:p>
        </w:tc>
        <w:tc>
          <w:tcPr>
            <w:tcW w:w="575" w:type="pct"/>
            <w:tcBorders>
              <w:top w:val="single" w:sz="6" w:space="0" w:color="000000"/>
              <w:left w:val="nil"/>
              <w:bottom w:val="single" w:sz="6" w:space="0" w:color="000000"/>
              <w:right w:val="nil"/>
            </w:tcBorders>
            <w:vAlign w:val="center"/>
          </w:tcPr>
          <w:p w14:paraId="3DD5171A" w14:textId="77777777" w:rsidR="004A31FB" w:rsidRPr="00E23F7D" w:rsidRDefault="004A31FB" w:rsidP="004A31FB">
            <w:pPr>
              <w:pStyle w:val="Tabletext8pt"/>
              <w:jc w:val="center"/>
            </w:pPr>
            <w:r w:rsidRPr="00E23F7D">
              <w:t>(0 studies)</w:t>
            </w:r>
          </w:p>
        </w:tc>
        <w:tc>
          <w:tcPr>
            <w:tcW w:w="581" w:type="pct"/>
            <w:gridSpan w:val="2"/>
            <w:tcBorders>
              <w:top w:val="single" w:sz="6" w:space="0" w:color="000000"/>
              <w:left w:val="nil"/>
              <w:bottom w:val="single" w:sz="6" w:space="0" w:color="000000"/>
              <w:right w:val="nil"/>
            </w:tcBorders>
            <w:vAlign w:val="center"/>
          </w:tcPr>
          <w:p w14:paraId="32E417AA" w14:textId="77777777" w:rsidR="004A31FB" w:rsidRPr="004B4830" w:rsidRDefault="004A31FB" w:rsidP="004A31FB">
            <w:pPr>
              <w:pStyle w:val="Qualitytext"/>
            </w:pPr>
            <w:r w:rsidRPr="004B4830">
              <w:t>--</w:t>
            </w:r>
          </w:p>
        </w:tc>
        <w:tc>
          <w:tcPr>
            <w:tcW w:w="1067" w:type="pct"/>
            <w:gridSpan w:val="2"/>
            <w:tcBorders>
              <w:top w:val="single" w:sz="6" w:space="0" w:color="000000"/>
              <w:left w:val="nil"/>
              <w:bottom w:val="single" w:sz="6" w:space="0" w:color="000000"/>
              <w:right w:val="nil"/>
            </w:tcBorders>
            <w:vAlign w:val="center"/>
          </w:tcPr>
          <w:p w14:paraId="736C98B7" w14:textId="4966DF9F" w:rsidR="004A31FB" w:rsidRPr="00E23F7D" w:rsidRDefault="004A31FB" w:rsidP="004A31FB">
            <w:pPr>
              <w:pStyle w:val="Tabletext8pt"/>
            </w:pPr>
            <w:r w:rsidRPr="00E23F7D">
              <w:t>The effect of WHM on quality of life in people with menstrual conditions is unknown</w:t>
            </w:r>
          </w:p>
        </w:tc>
      </w:tr>
      <w:tr w:rsidR="006B2273" w:rsidRPr="00E23F7D" w14:paraId="47BF179B" w14:textId="77777777" w:rsidTr="00220FC8">
        <w:trPr>
          <w:cantSplit/>
        </w:trPr>
        <w:tc>
          <w:tcPr>
            <w:tcW w:w="988" w:type="pct"/>
            <w:gridSpan w:val="2"/>
            <w:tcBorders>
              <w:top w:val="single" w:sz="6" w:space="0" w:color="000000"/>
              <w:left w:val="nil"/>
              <w:bottom w:val="single" w:sz="6" w:space="0" w:color="000000"/>
              <w:right w:val="nil"/>
            </w:tcBorders>
            <w:vAlign w:val="center"/>
          </w:tcPr>
          <w:p w14:paraId="2BE6D015" w14:textId="77777777" w:rsidR="004A31FB" w:rsidRPr="00E23F7D" w:rsidRDefault="004A31FB" w:rsidP="004A31FB">
            <w:pPr>
              <w:pStyle w:val="Tabletext8pt"/>
              <w:rPr>
                <w:rStyle w:val="label"/>
              </w:rPr>
            </w:pPr>
            <w:r w:rsidRPr="00E23F7D">
              <w:t>Emotional functioning</w:t>
            </w:r>
          </w:p>
        </w:tc>
        <w:tc>
          <w:tcPr>
            <w:tcW w:w="672" w:type="pct"/>
            <w:gridSpan w:val="2"/>
            <w:tcBorders>
              <w:top w:val="single" w:sz="6" w:space="0" w:color="000000"/>
              <w:left w:val="nil"/>
              <w:bottom w:val="single" w:sz="6" w:space="0" w:color="000000"/>
              <w:right w:val="nil"/>
            </w:tcBorders>
            <w:shd w:val="clear" w:color="auto" w:fill="EBEBEB"/>
            <w:vAlign w:val="center"/>
          </w:tcPr>
          <w:p w14:paraId="50C9711F" w14:textId="77777777" w:rsidR="004A31FB" w:rsidRPr="004B4830" w:rsidRDefault="004A31FB" w:rsidP="00220FC8">
            <w:pPr>
              <w:pStyle w:val="Tabletext8pt"/>
              <w:jc w:val="center"/>
              <w:rPr>
                <w:bCs w:val="0"/>
              </w:rPr>
            </w:pPr>
            <w:r>
              <w:rPr>
                <w:bCs w:val="0"/>
              </w:rPr>
              <w:t>-</w:t>
            </w:r>
          </w:p>
        </w:tc>
        <w:tc>
          <w:tcPr>
            <w:tcW w:w="679" w:type="pct"/>
            <w:tcBorders>
              <w:top w:val="single" w:sz="6" w:space="0" w:color="000000"/>
              <w:left w:val="nil"/>
              <w:bottom w:val="single" w:sz="6" w:space="0" w:color="000000"/>
              <w:right w:val="nil"/>
            </w:tcBorders>
            <w:shd w:val="clear" w:color="auto" w:fill="EBEBEB"/>
          </w:tcPr>
          <w:p w14:paraId="5B0594A4" w14:textId="77777777" w:rsidR="004A31FB" w:rsidRPr="004B4830" w:rsidRDefault="004A31FB" w:rsidP="00220FC8">
            <w:pPr>
              <w:pStyle w:val="Tabletext8pt"/>
              <w:jc w:val="center"/>
              <w:rPr>
                <w:bCs w:val="0"/>
              </w:rPr>
            </w:pPr>
            <w:r>
              <w:rPr>
                <w:bCs w:val="0"/>
              </w:rPr>
              <w:t>-</w:t>
            </w:r>
          </w:p>
        </w:tc>
        <w:tc>
          <w:tcPr>
            <w:tcW w:w="438" w:type="pct"/>
            <w:tcBorders>
              <w:top w:val="single" w:sz="6" w:space="0" w:color="000000"/>
              <w:left w:val="nil"/>
              <w:bottom w:val="single" w:sz="6" w:space="0" w:color="000000"/>
              <w:right w:val="nil"/>
            </w:tcBorders>
            <w:vAlign w:val="center"/>
          </w:tcPr>
          <w:p w14:paraId="00244461" w14:textId="77777777" w:rsidR="004A31FB" w:rsidRPr="004B4830" w:rsidRDefault="004A31FB" w:rsidP="004A31FB">
            <w:pPr>
              <w:pStyle w:val="Tabletext8pt"/>
              <w:jc w:val="center"/>
              <w:rPr>
                <w:bCs w:val="0"/>
              </w:rPr>
            </w:pPr>
            <w:r w:rsidRPr="004B4830">
              <w:rPr>
                <w:bCs w:val="0"/>
              </w:rPr>
              <w:t>--</w:t>
            </w:r>
          </w:p>
        </w:tc>
        <w:tc>
          <w:tcPr>
            <w:tcW w:w="575" w:type="pct"/>
            <w:tcBorders>
              <w:top w:val="single" w:sz="6" w:space="0" w:color="000000"/>
              <w:left w:val="nil"/>
              <w:bottom w:val="single" w:sz="6" w:space="0" w:color="000000"/>
              <w:right w:val="nil"/>
            </w:tcBorders>
            <w:vAlign w:val="center"/>
          </w:tcPr>
          <w:p w14:paraId="0A5FE6D4" w14:textId="77777777" w:rsidR="004A31FB" w:rsidRPr="00E23F7D" w:rsidRDefault="004A31FB" w:rsidP="004A31FB">
            <w:pPr>
              <w:pStyle w:val="Tabletext8pt"/>
              <w:jc w:val="center"/>
            </w:pPr>
            <w:r w:rsidRPr="00E23F7D">
              <w:t>(0 studies)</w:t>
            </w:r>
          </w:p>
        </w:tc>
        <w:tc>
          <w:tcPr>
            <w:tcW w:w="581" w:type="pct"/>
            <w:gridSpan w:val="2"/>
            <w:tcBorders>
              <w:top w:val="single" w:sz="6" w:space="0" w:color="000000"/>
              <w:left w:val="nil"/>
              <w:bottom w:val="single" w:sz="6" w:space="0" w:color="000000"/>
              <w:right w:val="nil"/>
            </w:tcBorders>
            <w:vAlign w:val="center"/>
          </w:tcPr>
          <w:p w14:paraId="1C26FF3A" w14:textId="77777777" w:rsidR="004A31FB" w:rsidRPr="004B4830" w:rsidRDefault="004A31FB" w:rsidP="004A31FB">
            <w:pPr>
              <w:pStyle w:val="Qualitytext"/>
            </w:pPr>
            <w:r w:rsidRPr="004B4830">
              <w:t>--</w:t>
            </w:r>
          </w:p>
        </w:tc>
        <w:tc>
          <w:tcPr>
            <w:tcW w:w="1067" w:type="pct"/>
            <w:gridSpan w:val="2"/>
            <w:tcBorders>
              <w:top w:val="single" w:sz="6" w:space="0" w:color="000000"/>
              <w:left w:val="nil"/>
              <w:bottom w:val="single" w:sz="6" w:space="0" w:color="000000"/>
              <w:right w:val="nil"/>
            </w:tcBorders>
            <w:vAlign w:val="center"/>
          </w:tcPr>
          <w:p w14:paraId="1F1A1C5E" w14:textId="0A9DB1BA" w:rsidR="004A31FB" w:rsidRPr="00E23F7D" w:rsidRDefault="004A31FB" w:rsidP="004A31FB">
            <w:pPr>
              <w:pStyle w:val="Tabletext8pt"/>
            </w:pPr>
            <w:r w:rsidRPr="00E23F7D">
              <w:t>The effect of WHM on emotional functioning in people with menstrual conditions is unknown</w:t>
            </w:r>
          </w:p>
        </w:tc>
      </w:tr>
      <w:tr w:rsidR="006B2273" w:rsidRPr="00E23F7D" w14:paraId="5C08F35C" w14:textId="77777777" w:rsidTr="00220FC8">
        <w:trPr>
          <w:cantSplit/>
        </w:trPr>
        <w:tc>
          <w:tcPr>
            <w:tcW w:w="988" w:type="pct"/>
            <w:gridSpan w:val="2"/>
            <w:tcBorders>
              <w:top w:val="single" w:sz="6" w:space="0" w:color="000000"/>
              <w:left w:val="nil"/>
              <w:bottom w:val="single" w:sz="6" w:space="0" w:color="000000"/>
              <w:right w:val="nil"/>
            </w:tcBorders>
            <w:vAlign w:val="center"/>
          </w:tcPr>
          <w:p w14:paraId="08F96227" w14:textId="77777777" w:rsidR="004A31FB" w:rsidRPr="00E23F7D" w:rsidRDefault="004A31FB" w:rsidP="004A31FB">
            <w:pPr>
              <w:pStyle w:val="Tabletext8pt"/>
              <w:rPr>
                <w:rStyle w:val="label"/>
              </w:rPr>
            </w:pPr>
            <w:r w:rsidRPr="00E23F7D">
              <w:t>Physical functioning</w:t>
            </w:r>
          </w:p>
        </w:tc>
        <w:tc>
          <w:tcPr>
            <w:tcW w:w="672" w:type="pct"/>
            <w:gridSpan w:val="2"/>
            <w:tcBorders>
              <w:top w:val="single" w:sz="6" w:space="0" w:color="000000"/>
              <w:left w:val="nil"/>
              <w:bottom w:val="single" w:sz="6" w:space="0" w:color="000000"/>
              <w:right w:val="nil"/>
            </w:tcBorders>
            <w:shd w:val="clear" w:color="auto" w:fill="EBEBEB"/>
            <w:vAlign w:val="center"/>
          </w:tcPr>
          <w:p w14:paraId="62371CE0" w14:textId="77777777" w:rsidR="004A31FB" w:rsidRPr="004B4830" w:rsidRDefault="004A31FB" w:rsidP="00220FC8">
            <w:pPr>
              <w:pStyle w:val="Tabletext8pt"/>
              <w:jc w:val="center"/>
              <w:rPr>
                <w:bCs w:val="0"/>
              </w:rPr>
            </w:pPr>
            <w:r>
              <w:rPr>
                <w:bCs w:val="0"/>
              </w:rPr>
              <w:t>-</w:t>
            </w:r>
          </w:p>
        </w:tc>
        <w:tc>
          <w:tcPr>
            <w:tcW w:w="679" w:type="pct"/>
            <w:tcBorders>
              <w:top w:val="single" w:sz="6" w:space="0" w:color="000000"/>
              <w:left w:val="nil"/>
              <w:bottom w:val="single" w:sz="6" w:space="0" w:color="000000"/>
              <w:right w:val="nil"/>
            </w:tcBorders>
            <w:shd w:val="clear" w:color="auto" w:fill="EBEBEB"/>
          </w:tcPr>
          <w:p w14:paraId="775BABBE" w14:textId="77777777" w:rsidR="004A31FB" w:rsidRPr="004B4830" w:rsidRDefault="004A31FB" w:rsidP="00220FC8">
            <w:pPr>
              <w:pStyle w:val="Tabletext8pt"/>
              <w:jc w:val="center"/>
              <w:rPr>
                <w:bCs w:val="0"/>
              </w:rPr>
            </w:pPr>
            <w:r>
              <w:rPr>
                <w:bCs w:val="0"/>
              </w:rPr>
              <w:t>-</w:t>
            </w:r>
          </w:p>
        </w:tc>
        <w:tc>
          <w:tcPr>
            <w:tcW w:w="438" w:type="pct"/>
            <w:tcBorders>
              <w:top w:val="single" w:sz="6" w:space="0" w:color="000000"/>
              <w:left w:val="nil"/>
              <w:bottom w:val="single" w:sz="6" w:space="0" w:color="000000"/>
              <w:right w:val="nil"/>
            </w:tcBorders>
            <w:vAlign w:val="center"/>
          </w:tcPr>
          <w:p w14:paraId="12D88738" w14:textId="77777777" w:rsidR="004A31FB" w:rsidRPr="004B4830" w:rsidRDefault="004A31FB" w:rsidP="004A31FB">
            <w:pPr>
              <w:pStyle w:val="Tabletext8pt"/>
              <w:jc w:val="center"/>
              <w:rPr>
                <w:bCs w:val="0"/>
              </w:rPr>
            </w:pPr>
            <w:r>
              <w:rPr>
                <w:bCs w:val="0"/>
              </w:rPr>
              <w:t>-</w:t>
            </w:r>
          </w:p>
        </w:tc>
        <w:tc>
          <w:tcPr>
            <w:tcW w:w="575" w:type="pct"/>
            <w:tcBorders>
              <w:top w:val="single" w:sz="6" w:space="0" w:color="000000"/>
              <w:left w:val="nil"/>
              <w:bottom w:val="single" w:sz="6" w:space="0" w:color="000000"/>
              <w:right w:val="nil"/>
            </w:tcBorders>
            <w:vAlign w:val="center"/>
          </w:tcPr>
          <w:p w14:paraId="17C8381A" w14:textId="77777777" w:rsidR="004A31FB" w:rsidRPr="00E23F7D" w:rsidRDefault="004A31FB" w:rsidP="004A31FB">
            <w:pPr>
              <w:pStyle w:val="Tabletext8pt"/>
              <w:jc w:val="center"/>
            </w:pPr>
            <w:r w:rsidRPr="00E23F7D">
              <w:t>(0 studies)</w:t>
            </w:r>
          </w:p>
        </w:tc>
        <w:tc>
          <w:tcPr>
            <w:tcW w:w="581" w:type="pct"/>
            <w:gridSpan w:val="2"/>
            <w:tcBorders>
              <w:top w:val="single" w:sz="6" w:space="0" w:color="000000"/>
              <w:left w:val="nil"/>
              <w:bottom w:val="single" w:sz="6" w:space="0" w:color="000000"/>
              <w:right w:val="nil"/>
            </w:tcBorders>
            <w:vAlign w:val="center"/>
          </w:tcPr>
          <w:p w14:paraId="771CFF3B" w14:textId="77777777" w:rsidR="004A31FB" w:rsidRPr="004B4830" w:rsidRDefault="004A31FB" w:rsidP="004A31FB">
            <w:pPr>
              <w:pStyle w:val="Qualitytext"/>
            </w:pPr>
            <w:r w:rsidRPr="004B4830">
              <w:t>--</w:t>
            </w:r>
          </w:p>
        </w:tc>
        <w:tc>
          <w:tcPr>
            <w:tcW w:w="1067" w:type="pct"/>
            <w:gridSpan w:val="2"/>
            <w:tcBorders>
              <w:top w:val="single" w:sz="6" w:space="0" w:color="000000"/>
              <w:left w:val="nil"/>
              <w:bottom w:val="single" w:sz="6" w:space="0" w:color="000000"/>
              <w:right w:val="nil"/>
            </w:tcBorders>
            <w:vAlign w:val="center"/>
          </w:tcPr>
          <w:p w14:paraId="2E7866B5" w14:textId="5EB7F3AD" w:rsidR="004A31FB" w:rsidRPr="00E23F7D" w:rsidRDefault="004A31FB" w:rsidP="004A31FB">
            <w:pPr>
              <w:pStyle w:val="Tabletext8pt"/>
            </w:pPr>
            <w:r w:rsidRPr="00E23F7D">
              <w:t>The effect of WHM on physical functioning in people with menstrual conditions is unknown</w:t>
            </w:r>
          </w:p>
        </w:tc>
      </w:tr>
      <w:tr w:rsidR="006B2273" w:rsidRPr="00E23F7D" w14:paraId="47FE6D9B" w14:textId="77777777" w:rsidTr="00220FC8">
        <w:trPr>
          <w:cantSplit/>
        </w:trPr>
        <w:tc>
          <w:tcPr>
            <w:tcW w:w="988" w:type="pct"/>
            <w:gridSpan w:val="2"/>
            <w:tcBorders>
              <w:top w:val="single" w:sz="6" w:space="0" w:color="000000"/>
              <w:left w:val="nil"/>
              <w:bottom w:val="single" w:sz="6" w:space="0" w:color="000000"/>
              <w:right w:val="nil"/>
            </w:tcBorders>
            <w:vAlign w:val="center"/>
          </w:tcPr>
          <w:p w14:paraId="5E6D06CF" w14:textId="77777777" w:rsidR="004A31FB" w:rsidRPr="004B4830" w:rsidRDefault="004A31FB" w:rsidP="004A31FB">
            <w:pPr>
              <w:pStyle w:val="Tabletext8pt"/>
            </w:pPr>
            <w:r w:rsidRPr="004B4830">
              <w:t>Menstrual regularity</w:t>
            </w:r>
          </w:p>
        </w:tc>
        <w:tc>
          <w:tcPr>
            <w:tcW w:w="672" w:type="pct"/>
            <w:gridSpan w:val="2"/>
            <w:tcBorders>
              <w:top w:val="single" w:sz="6" w:space="0" w:color="000000"/>
              <w:left w:val="nil"/>
              <w:bottom w:val="single" w:sz="6" w:space="0" w:color="000000"/>
              <w:right w:val="nil"/>
            </w:tcBorders>
            <w:shd w:val="clear" w:color="auto" w:fill="EBEBEB"/>
            <w:vAlign w:val="center"/>
          </w:tcPr>
          <w:p w14:paraId="17AB0CBE" w14:textId="77777777" w:rsidR="004A31FB" w:rsidRPr="004B4830" w:rsidRDefault="004A31FB" w:rsidP="00220FC8">
            <w:pPr>
              <w:pStyle w:val="Tabletext8pt"/>
              <w:jc w:val="center"/>
              <w:rPr>
                <w:bCs w:val="0"/>
              </w:rPr>
            </w:pPr>
            <w:r>
              <w:rPr>
                <w:bCs w:val="0"/>
              </w:rPr>
              <w:t>-</w:t>
            </w:r>
          </w:p>
        </w:tc>
        <w:tc>
          <w:tcPr>
            <w:tcW w:w="679" w:type="pct"/>
            <w:tcBorders>
              <w:top w:val="single" w:sz="6" w:space="0" w:color="000000"/>
              <w:left w:val="nil"/>
              <w:bottom w:val="single" w:sz="6" w:space="0" w:color="000000"/>
              <w:right w:val="nil"/>
            </w:tcBorders>
            <w:shd w:val="clear" w:color="auto" w:fill="EBEBEB"/>
          </w:tcPr>
          <w:p w14:paraId="18148AD3" w14:textId="77777777" w:rsidR="004A31FB" w:rsidRPr="004B4830" w:rsidRDefault="004A31FB" w:rsidP="00220FC8">
            <w:pPr>
              <w:pStyle w:val="Tabletext8pt"/>
              <w:jc w:val="center"/>
              <w:rPr>
                <w:bCs w:val="0"/>
              </w:rPr>
            </w:pPr>
            <w:r>
              <w:rPr>
                <w:bCs w:val="0"/>
              </w:rPr>
              <w:t>-</w:t>
            </w:r>
          </w:p>
        </w:tc>
        <w:tc>
          <w:tcPr>
            <w:tcW w:w="438" w:type="pct"/>
            <w:tcBorders>
              <w:top w:val="single" w:sz="6" w:space="0" w:color="000000"/>
              <w:left w:val="nil"/>
              <w:bottom w:val="single" w:sz="6" w:space="0" w:color="000000"/>
              <w:right w:val="nil"/>
            </w:tcBorders>
            <w:vAlign w:val="center"/>
          </w:tcPr>
          <w:p w14:paraId="671E8429" w14:textId="77777777" w:rsidR="004A31FB" w:rsidRPr="004B4830" w:rsidRDefault="004A31FB" w:rsidP="004A31FB">
            <w:pPr>
              <w:pStyle w:val="Tabletext8pt"/>
              <w:jc w:val="center"/>
              <w:rPr>
                <w:bCs w:val="0"/>
              </w:rPr>
            </w:pPr>
            <w:r>
              <w:rPr>
                <w:bCs w:val="0"/>
              </w:rPr>
              <w:t>-</w:t>
            </w:r>
          </w:p>
        </w:tc>
        <w:tc>
          <w:tcPr>
            <w:tcW w:w="575" w:type="pct"/>
            <w:tcBorders>
              <w:top w:val="single" w:sz="6" w:space="0" w:color="000000"/>
              <w:left w:val="nil"/>
              <w:bottom w:val="single" w:sz="6" w:space="0" w:color="000000"/>
              <w:right w:val="nil"/>
            </w:tcBorders>
            <w:vAlign w:val="center"/>
          </w:tcPr>
          <w:p w14:paraId="18C10BFD" w14:textId="77777777" w:rsidR="004A31FB" w:rsidRPr="00E23F7D" w:rsidRDefault="004A31FB" w:rsidP="004A31FB">
            <w:pPr>
              <w:pStyle w:val="Tabletext8pt"/>
              <w:jc w:val="center"/>
            </w:pPr>
            <w:r w:rsidRPr="00E23F7D">
              <w:t>(0 studies)</w:t>
            </w:r>
          </w:p>
        </w:tc>
        <w:tc>
          <w:tcPr>
            <w:tcW w:w="581" w:type="pct"/>
            <w:gridSpan w:val="2"/>
            <w:tcBorders>
              <w:top w:val="single" w:sz="6" w:space="0" w:color="000000"/>
              <w:left w:val="nil"/>
              <w:bottom w:val="single" w:sz="6" w:space="0" w:color="000000"/>
              <w:right w:val="nil"/>
            </w:tcBorders>
            <w:vAlign w:val="center"/>
          </w:tcPr>
          <w:p w14:paraId="40F59C63" w14:textId="77777777" w:rsidR="004A31FB" w:rsidRPr="004B4830" w:rsidRDefault="004A31FB" w:rsidP="004A31FB">
            <w:pPr>
              <w:pStyle w:val="Qualitytext"/>
            </w:pPr>
            <w:r w:rsidRPr="004B4830">
              <w:t>--</w:t>
            </w:r>
          </w:p>
        </w:tc>
        <w:tc>
          <w:tcPr>
            <w:tcW w:w="1067" w:type="pct"/>
            <w:gridSpan w:val="2"/>
            <w:tcBorders>
              <w:top w:val="single" w:sz="6" w:space="0" w:color="000000"/>
              <w:left w:val="nil"/>
              <w:bottom w:val="single" w:sz="6" w:space="0" w:color="000000"/>
              <w:right w:val="nil"/>
            </w:tcBorders>
            <w:vAlign w:val="center"/>
          </w:tcPr>
          <w:p w14:paraId="297D53A3" w14:textId="520C1C26" w:rsidR="004A31FB" w:rsidRPr="00E23F7D" w:rsidRDefault="004A31FB" w:rsidP="004A31FB">
            <w:pPr>
              <w:pStyle w:val="Tabletext8pt"/>
            </w:pPr>
            <w:r w:rsidRPr="00E23F7D">
              <w:t>The effect of WHM on menstrual regularity in people with menstrual conditions is unknown</w:t>
            </w:r>
          </w:p>
        </w:tc>
      </w:tr>
      <w:tr w:rsidR="004A31FB" w:rsidRPr="00E23F7D" w14:paraId="67A4B5DC" w14:textId="77777777" w:rsidTr="00220FC8">
        <w:trPr>
          <w:cantSplit/>
        </w:trPr>
        <w:tc>
          <w:tcPr>
            <w:tcW w:w="988" w:type="pct"/>
            <w:gridSpan w:val="2"/>
            <w:tcBorders>
              <w:top w:val="single" w:sz="6" w:space="0" w:color="000000"/>
              <w:left w:val="nil"/>
              <w:bottom w:val="single" w:sz="6" w:space="0" w:color="000000"/>
              <w:right w:val="nil"/>
            </w:tcBorders>
            <w:vAlign w:val="center"/>
          </w:tcPr>
          <w:p w14:paraId="542D223F" w14:textId="26E1F22C" w:rsidR="004A31FB" w:rsidRPr="004B4830" w:rsidRDefault="004A31FB" w:rsidP="004A31FB">
            <w:pPr>
              <w:pStyle w:val="Tabletext8pt"/>
            </w:pPr>
            <w:r w:rsidRPr="004B4830">
              <w:t>Patient-reported blood loss</w:t>
            </w:r>
          </w:p>
        </w:tc>
        <w:tc>
          <w:tcPr>
            <w:tcW w:w="672" w:type="pct"/>
            <w:gridSpan w:val="2"/>
            <w:tcBorders>
              <w:top w:val="single" w:sz="6" w:space="0" w:color="000000"/>
              <w:left w:val="nil"/>
              <w:bottom w:val="single" w:sz="6" w:space="0" w:color="000000"/>
              <w:right w:val="nil"/>
            </w:tcBorders>
            <w:shd w:val="clear" w:color="auto" w:fill="EBEBEB"/>
            <w:vAlign w:val="center"/>
          </w:tcPr>
          <w:p w14:paraId="6287BFA0" w14:textId="10FAB92C" w:rsidR="004A31FB" w:rsidRDefault="004A31FB" w:rsidP="00220FC8">
            <w:pPr>
              <w:pStyle w:val="Tabletext8pt"/>
              <w:jc w:val="center"/>
              <w:rPr>
                <w:bCs w:val="0"/>
              </w:rPr>
            </w:pPr>
            <w:r>
              <w:rPr>
                <w:bCs w:val="0"/>
              </w:rPr>
              <w:t>-</w:t>
            </w:r>
          </w:p>
        </w:tc>
        <w:tc>
          <w:tcPr>
            <w:tcW w:w="679" w:type="pct"/>
            <w:tcBorders>
              <w:top w:val="single" w:sz="6" w:space="0" w:color="000000"/>
              <w:left w:val="nil"/>
              <w:bottom w:val="single" w:sz="6" w:space="0" w:color="000000"/>
              <w:right w:val="nil"/>
            </w:tcBorders>
            <w:shd w:val="clear" w:color="auto" w:fill="EBEBEB"/>
          </w:tcPr>
          <w:p w14:paraId="0CCF36D1" w14:textId="7D9E9A15" w:rsidR="004A31FB" w:rsidRDefault="004A31FB" w:rsidP="00220FC8">
            <w:pPr>
              <w:pStyle w:val="Tabletext8pt"/>
              <w:jc w:val="center"/>
              <w:rPr>
                <w:bCs w:val="0"/>
              </w:rPr>
            </w:pPr>
            <w:r>
              <w:rPr>
                <w:bCs w:val="0"/>
              </w:rPr>
              <w:t>-</w:t>
            </w:r>
          </w:p>
        </w:tc>
        <w:tc>
          <w:tcPr>
            <w:tcW w:w="438" w:type="pct"/>
            <w:tcBorders>
              <w:top w:val="single" w:sz="6" w:space="0" w:color="000000"/>
              <w:left w:val="nil"/>
              <w:bottom w:val="single" w:sz="6" w:space="0" w:color="000000"/>
              <w:right w:val="nil"/>
            </w:tcBorders>
            <w:vAlign w:val="center"/>
          </w:tcPr>
          <w:p w14:paraId="0476B3AA" w14:textId="488A144F" w:rsidR="004A31FB" w:rsidRDefault="004A31FB" w:rsidP="004A31FB">
            <w:pPr>
              <w:pStyle w:val="Tabletext8pt"/>
              <w:jc w:val="center"/>
              <w:rPr>
                <w:bCs w:val="0"/>
              </w:rPr>
            </w:pPr>
            <w:r>
              <w:rPr>
                <w:bCs w:val="0"/>
              </w:rPr>
              <w:t>-</w:t>
            </w:r>
          </w:p>
        </w:tc>
        <w:tc>
          <w:tcPr>
            <w:tcW w:w="575" w:type="pct"/>
            <w:tcBorders>
              <w:top w:val="single" w:sz="6" w:space="0" w:color="000000"/>
              <w:left w:val="nil"/>
              <w:bottom w:val="single" w:sz="6" w:space="0" w:color="000000"/>
              <w:right w:val="nil"/>
            </w:tcBorders>
            <w:vAlign w:val="center"/>
          </w:tcPr>
          <w:p w14:paraId="58D73C06" w14:textId="7439FE20" w:rsidR="004A31FB" w:rsidRPr="00E23F7D" w:rsidRDefault="004A31FB" w:rsidP="004A31FB">
            <w:pPr>
              <w:pStyle w:val="Tabletext8pt"/>
              <w:jc w:val="center"/>
            </w:pPr>
            <w:r w:rsidRPr="00E23F7D">
              <w:t>(0 studies)</w:t>
            </w:r>
          </w:p>
        </w:tc>
        <w:tc>
          <w:tcPr>
            <w:tcW w:w="581" w:type="pct"/>
            <w:gridSpan w:val="2"/>
            <w:tcBorders>
              <w:top w:val="single" w:sz="6" w:space="0" w:color="000000"/>
              <w:left w:val="nil"/>
              <w:bottom w:val="single" w:sz="6" w:space="0" w:color="000000"/>
              <w:right w:val="nil"/>
            </w:tcBorders>
            <w:vAlign w:val="center"/>
          </w:tcPr>
          <w:p w14:paraId="5426A605" w14:textId="6FD71340" w:rsidR="004A31FB" w:rsidRPr="004B4830" w:rsidRDefault="004A31FB" w:rsidP="004A31FB">
            <w:pPr>
              <w:pStyle w:val="Qualitytext"/>
            </w:pPr>
            <w:r w:rsidRPr="004B4830">
              <w:t>--</w:t>
            </w:r>
          </w:p>
        </w:tc>
        <w:tc>
          <w:tcPr>
            <w:tcW w:w="1067" w:type="pct"/>
            <w:gridSpan w:val="2"/>
            <w:tcBorders>
              <w:top w:val="single" w:sz="6" w:space="0" w:color="000000"/>
              <w:left w:val="nil"/>
              <w:bottom w:val="single" w:sz="6" w:space="0" w:color="000000"/>
              <w:right w:val="nil"/>
            </w:tcBorders>
            <w:vAlign w:val="center"/>
          </w:tcPr>
          <w:p w14:paraId="69BBE09C" w14:textId="35A0B1A7" w:rsidR="004A31FB" w:rsidRPr="00E23F7D" w:rsidRDefault="004A31FB" w:rsidP="004A31FB">
            <w:pPr>
              <w:pStyle w:val="Tabletext8pt"/>
            </w:pPr>
            <w:r w:rsidRPr="00E23F7D">
              <w:t>The effect of WHM on patient-reported blood loss in people with menstrual conditions is unknown</w:t>
            </w:r>
          </w:p>
        </w:tc>
      </w:tr>
      <w:tr w:rsidR="004A31FB" w:rsidRPr="00E23F7D" w14:paraId="73473EBE" w14:textId="77777777" w:rsidTr="006B2273">
        <w:trPr>
          <w:gridBefore w:val="1"/>
          <w:wBefore w:w="30" w:type="pct"/>
          <w:cantSplit/>
        </w:trPr>
        <w:tc>
          <w:tcPr>
            <w:tcW w:w="4970" w:type="pct"/>
            <w:gridSpan w:val="10"/>
            <w:tcBorders>
              <w:top w:val="single" w:sz="6" w:space="0" w:color="000000"/>
              <w:left w:val="nil"/>
              <w:bottom w:val="single" w:sz="6" w:space="0" w:color="000000"/>
              <w:right w:val="nil"/>
            </w:tcBorders>
            <w:vAlign w:val="center"/>
            <w:hideMark/>
          </w:tcPr>
          <w:p w14:paraId="42A9A633" w14:textId="77777777" w:rsidR="004A31FB" w:rsidRDefault="004A31FB" w:rsidP="004A31FB">
            <w:pPr>
              <w:pStyle w:val="TableFigNotes0"/>
            </w:pPr>
            <w:r w:rsidRPr="00D4172A">
              <w:t>*</w:t>
            </w:r>
            <w:r w:rsidRPr="00E23F7D">
              <w:rPr>
                <w:bCs/>
              </w:rPr>
              <w:t xml:space="preserve"> </w:t>
            </w:r>
            <w:r w:rsidRPr="00D4172A">
              <w:rPr>
                <w:rStyle w:val="Strong"/>
              </w:rPr>
              <w:t>The risk in the intervention group</w:t>
            </w:r>
            <w:r w:rsidRPr="00E23F7D">
              <w:t xml:space="preserve"> (and its 95% confidence interval) is based on the assumed risk in the comparison group and the </w:t>
            </w:r>
            <w:r w:rsidRPr="00D4172A">
              <w:rPr>
                <w:rStyle w:val="Strong"/>
              </w:rPr>
              <w:t>relative effect</w:t>
            </w:r>
            <w:r w:rsidRPr="00E23F7D">
              <w:t xml:space="preserve"> of the intervention (and its 95% CI).</w:t>
            </w:r>
          </w:p>
          <w:p w14:paraId="32B8C897" w14:textId="77777777" w:rsidR="00FB3917" w:rsidRDefault="00FB3917" w:rsidP="00FB3917">
            <w:pPr>
              <w:pStyle w:val="TableFigNotes0"/>
            </w:pPr>
            <w:r>
              <w:t xml:space="preserve">** </w:t>
            </w:r>
            <w:r w:rsidRPr="00A72712">
              <w:t>MCID</w:t>
            </w:r>
            <w:r>
              <w:t xml:space="preserve"> of 1.0 cm </w:t>
            </w:r>
            <w:r w:rsidRPr="00A72712">
              <w:t>in females with endometriosis (74).</w:t>
            </w:r>
            <w:r>
              <w:t xml:space="preserve"> M</w:t>
            </w:r>
            <w:r w:rsidRPr="005E491C">
              <w:t xml:space="preserve">CID </w:t>
            </w:r>
            <w:r>
              <w:t xml:space="preserve">is </w:t>
            </w:r>
            <w:r w:rsidRPr="005E491C">
              <w:t xml:space="preserve">not established in </w:t>
            </w:r>
            <w:r>
              <w:t>people</w:t>
            </w:r>
            <w:r w:rsidRPr="005E491C">
              <w:t xml:space="preserve"> with primary dysmenorrhoe</w:t>
            </w:r>
            <w:r>
              <w:t>a.</w:t>
            </w:r>
          </w:p>
          <w:p w14:paraId="5A499816" w14:textId="77777777" w:rsidR="004A31FB" w:rsidRPr="00E23F7D" w:rsidRDefault="004A31FB" w:rsidP="004A31FB">
            <w:pPr>
              <w:pStyle w:val="TableFigNotes0"/>
            </w:pPr>
          </w:p>
          <w:p w14:paraId="1F17E8B6" w14:textId="7B35D69F" w:rsidR="004A31FB" w:rsidRPr="00E23F7D" w:rsidRDefault="004A31FB" w:rsidP="004A31FB">
            <w:pPr>
              <w:pStyle w:val="TableFigNotes0"/>
              <w:rPr>
                <w14:ligatures w14:val="standardContextual"/>
              </w:rPr>
            </w:pPr>
            <w:r w:rsidRPr="005E552C">
              <w:rPr>
                <w:rStyle w:val="Strong"/>
              </w:rPr>
              <w:t>CI:</w:t>
            </w:r>
            <w:r w:rsidRPr="00E23F7D">
              <w:t xml:space="preserve"> confidence interval; </w:t>
            </w:r>
            <w:r w:rsidRPr="005E552C">
              <w:rPr>
                <w:rStyle w:val="Strong"/>
              </w:rPr>
              <w:t>MD:</w:t>
            </w:r>
            <w:r w:rsidRPr="00E23F7D">
              <w:t xml:space="preserve"> mean difference; </w:t>
            </w:r>
            <w:r w:rsidRPr="005E552C">
              <w:rPr>
                <w:rStyle w:val="Strong"/>
              </w:rPr>
              <w:t>NRS</w:t>
            </w:r>
            <w:r>
              <w:rPr>
                <w:rStyle w:val="Strong"/>
              </w:rPr>
              <w:t>:</w:t>
            </w:r>
            <w:r w:rsidRPr="00E23F7D">
              <w:t xml:space="preserve"> numeric rating scale; </w:t>
            </w:r>
            <w:r w:rsidRPr="005E552C">
              <w:rPr>
                <w:rStyle w:val="Strong"/>
              </w:rPr>
              <w:t>SF-MPQ:</w:t>
            </w:r>
            <w:r w:rsidRPr="00E23F7D">
              <w:t xml:space="preserve"> short-form McGill Pain Questionnaire; </w:t>
            </w:r>
            <w:r w:rsidRPr="005E552C">
              <w:rPr>
                <w:rStyle w:val="Strong"/>
              </w:rPr>
              <w:t>VAS:</w:t>
            </w:r>
            <w:r w:rsidRPr="00E23F7D">
              <w:t xml:space="preserve"> visual analogue scale</w:t>
            </w:r>
          </w:p>
        </w:tc>
      </w:tr>
      <w:tr w:rsidR="004A31FB" w:rsidRPr="00E23F7D" w14:paraId="7E288D5E" w14:textId="77777777" w:rsidTr="006B2273">
        <w:trPr>
          <w:gridBefore w:val="1"/>
          <w:wBefore w:w="30" w:type="pct"/>
          <w:cantSplit/>
        </w:trPr>
        <w:tc>
          <w:tcPr>
            <w:tcW w:w="4970" w:type="pct"/>
            <w:gridSpan w:val="10"/>
            <w:tcBorders>
              <w:top w:val="single" w:sz="6" w:space="0" w:color="000000"/>
              <w:left w:val="nil"/>
              <w:bottom w:val="single" w:sz="6" w:space="0" w:color="000000"/>
              <w:right w:val="nil"/>
            </w:tcBorders>
            <w:vAlign w:val="center"/>
            <w:hideMark/>
          </w:tcPr>
          <w:p w14:paraId="0F3EFACF" w14:textId="77777777" w:rsidR="004A31FB" w:rsidRPr="00E23F7D" w:rsidRDefault="004A31FB" w:rsidP="006B2273">
            <w:pPr>
              <w:pStyle w:val="TableFigNotes0"/>
            </w:pPr>
            <w:r w:rsidRPr="004B4830">
              <w:rPr>
                <w:rStyle w:val="Strong"/>
              </w:rPr>
              <w:lastRenderedPageBreak/>
              <w:t>GRADE Working Group grades of evidence</w:t>
            </w:r>
            <w:r w:rsidRPr="004B4830">
              <w:rPr>
                <w:rStyle w:val="Strong"/>
              </w:rPr>
              <w:br/>
              <w:t>High certainty:</w:t>
            </w:r>
            <w:r w:rsidRPr="00E23F7D">
              <w:t xml:space="preserve"> we are very confident that the true effect lies close to that of the estimate of the effect.</w:t>
            </w:r>
            <w:r w:rsidRPr="00E23F7D">
              <w:br/>
            </w:r>
            <w:r w:rsidRPr="004B4830">
              <w:rPr>
                <w:rStyle w:val="Strong"/>
              </w:rPr>
              <w:t>Moderate certainty:</w:t>
            </w:r>
            <w:r w:rsidRPr="00E23F7D">
              <w:t xml:space="preserve"> we are moderately confident in the effect estimate: the true effect is likely to be close to the estimate of the effect, but there is a possibility that it is substantially different.</w:t>
            </w:r>
            <w:r w:rsidRPr="00E23F7D">
              <w:br/>
            </w:r>
            <w:r w:rsidRPr="004B4830">
              <w:rPr>
                <w:rStyle w:val="Strong"/>
              </w:rPr>
              <w:t>Low certainty:</w:t>
            </w:r>
            <w:r w:rsidRPr="00E23F7D">
              <w:t xml:space="preserve"> our confidence in the effect estimate is limited: the true effect may be substantially different from the estimate of the effect.</w:t>
            </w:r>
            <w:r w:rsidRPr="00E23F7D">
              <w:br/>
            </w:r>
            <w:r w:rsidRPr="004B4830">
              <w:rPr>
                <w:rStyle w:val="Strong"/>
              </w:rPr>
              <w:t>Very low certainty:</w:t>
            </w:r>
            <w:r w:rsidRPr="00E23F7D">
              <w:t xml:space="preserve"> we have very little confidence in the effect estimate: the true effect is likely to be substantially different from the estimate of effect.</w:t>
            </w:r>
          </w:p>
        </w:tc>
      </w:tr>
    </w:tbl>
    <w:p w14:paraId="74C45BDC" w14:textId="77777777" w:rsidR="00BB4AB3" w:rsidRPr="00E23F7D" w:rsidRDefault="00BB4AB3" w:rsidP="00BB4AB3">
      <w:pPr>
        <w:pStyle w:val="Heading4a"/>
      </w:pPr>
      <w:r w:rsidRPr="00E23F7D">
        <w:t>Explanations</w:t>
      </w:r>
    </w:p>
    <w:p w14:paraId="2C050BEC" w14:textId="19C1C3E7" w:rsidR="00BB4AB3" w:rsidRPr="00E23F7D" w:rsidRDefault="00BB4AB3" w:rsidP="006B2273">
      <w:pPr>
        <w:pStyle w:val="TableNote"/>
      </w:pPr>
      <w:r w:rsidRPr="00E23F7D">
        <w:t xml:space="preserve">a. </w:t>
      </w:r>
      <w:r w:rsidR="005E552C">
        <w:t>S</w:t>
      </w:r>
      <w:r w:rsidRPr="00E23F7D">
        <w:t xml:space="preserve">erious risk of bias. Three studies </w:t>
      </w:r>
      <w:r w:rsidR="005E552C">
        <w:t>(</w:t>
      </w:r>
      <w:r w:rsidRPr="00E23F7D">
        <w:t xml:space="preserve">100% </w:t>
      </w:r>
      <w:r w:rsidR="005E552C">
        <w:t xml:space="preserve">weight) </w:t>
      </w:r>
      <w:r w:rsidRPr="00E23F7D">
        <w:t>at high risk of bias. Certainty of evidence downgraded.</w:t>
      </w:r>
    </w:p>
    <w:p w14:paraId="3B0C8F84" w14:textId="716E028E" w:rsidR="002A3BDE" w:rsidRDefault="00BB4AB3" w:rsidP="006B2273">
      <w:pPr>
        <w:pStyle w:val="TableNote"/>
      </w:pPr>
      <w:r w:rsidRPr="00E23F7D">
        <w:t xml:space="preserve">b. </w:t>
      </w:r>
      <w:r w:rsidR="00A541B2">
        <w:t>S</w:t>
      </w:r>
      <w:r w:rsidR="002A3BDE">
        <w:t xml:space="preserve">erious inconsistency. </w:t>
      </w:r>
      <w:r w:rsidR="008A10E5" w:rsidRPr="00E23F7D">
        <w:t xml:space="preserve">Point estimates </w:t>
      </w:r>
      <w:r w:rsidR="008A10E5">
        <w:t xml:space="preserve">vary </w:t>
      </w:r>
      <w:r w:rsidR="008A10E5" w:rsidRPr="00E23F7D">
        <w:t xml:space="preserve">and confidence intervals </w:t>
      </w:r>
      <w:r w:rsidR="008A10E5">
        <w:t xml:space="preserve">of some studies </w:t>
      </w:r>
      <w:r w:rsidR="008A10E5" w:rsidRPr="00E23F7D">
        <w:t>do not overlap. Substantial statistical heterogeneity (I</w:t>
      </w:r>
      <w:r w:rsidR="008A10E5" w:rsidRPr="004B4830">
        <w:rPr>
          <w:rStyle w:val="FootnoteReference"/>
        </w:rPr>
        <w:t>2</w:t>
      </w:r>
      <w:r w:rsidR="008A10E5" w:rsidRPr="00E23F7D">
        <w:t xml:space="preserve"> = </w:t>
      </w:r>
      <w:r w:rsidR="0046311F">
        <w:t>89</w:t>
      </w:r>
      <w:r w:rsidR="008A10E5" w:rsidRPr="00E23F7D">
        <w:t>%)</w:t>
      </w:r>
      <w:r w:rsidR="008A10E5">
        <w:t xml:space="preserve"> that cannot be explained. </w:t>
      </w:r>
      <w:r w:rsidR="0046311F" w:rsidRPr="00E23F7D">
        <w:t>Certainty of evidence downgraded</w:t>
      </w:r>
      <w:r w:rsidR="0046311F">
        <w:t>.</w:t>
      </w:r>
      <w:r w:rsidR="0046311F" w:rsidRPr="00E23F7D" w:rsidDel="0046311F">
        <w:t xml:space="preserve"> </w:t>
      </w:r>
    </w:p>
    <w:p w14:paraId="036F504B" w14:textId="20934CBB" w:rsidR="0046311F" w:rsidRDefault="0046311F" w:rsidP="006B2273">
      <w:pPr>
        <w:pStyle w:val="TableNote"/>
      </w:pPr>
      <w:r>
        <w:t>c.</w:t>
      </w:r>
      <w:r w:rsidRPr="00B15EEF">
        <w:t xml:space="preserve"> </w:t>
      </w:r>
      <w:r w:rsidRPr="00E23F7D">
        <w:t xml:space="preserve">No serious indirectness. The available evidence is in students in Iran with </w:t>
      </w:r>
      <w:r w:rsidR="00100E67">
        <w:t>moderate to severe dysmenorrhoea</w:t>
      </w:r>
      <w:r w:rsidRPr="00E23F7D">
        <w:t xml:space="preserve"> and can be sensibly applied to the Australian population. </w:t>
      </w:r>
      <w:r w:rsidR="008131C2">
        <w:t>It is possible that the herbs used in the studies are</w:t>
      </w:r>
      <w:r w:rsidR="008131C2" w:rsidRPr="00FF2470">
        <w:t xml:space="preserve"> contrary to what is prescribed in Australia</w:t>
      </w:r>
      <w:r w:rsidR="008131C2">
        <w:t>,</w:t>
      </w:r>
      <w:r w:rsidR="008131C2" w:rsidRPr="00FF2470">
        <w:t xml:space="preserve"> </w:t>
      </w:r>
      <w:r w:rsidR="008131C2">
        <w:t xml:space="preserve">but the evidence could be sensibly applied. </w:t>
      </w:r>
      <w:r w:rsidRPr="00E23F7D">
        <w:t>Certainty of evidence not downgraded.</w:t>
      </w:r>
      <w:r>
        <w:t xml:space="preserve"> </w:t>
      </w:r>
    </w:p>
    <w:p w14:paraId="58A72018" w14:textId="2464EC23" w:rsidR="00BB4AB3" w:rsidRDefault="00100E67" w:rsidP="006B2273">
      <w:pPr>
        <w:pStyle w:val="TableNote"/>
      </w:pPr>
      <w:r>
        <w:t>d. S</w:t>
      </w:r>
      <w:r w:rsidR="00BB4AB3" w:rsidRPr="00E23F7D">
        <w:t>erious imprecision. Wide confidence intervals (</w:t>
      </w:r>
      <w:r>
        <w:t>upper and</w:t>
      </w:r>
      <w:r w:rsidRPr="00E23F7D">
        <w:t xml:space="preserve"> </w:t>
      </w:r>
      <w:r w:rsidR="00BB4AB3" w:rsidRPr="00E23F7D">
        <w:t>lower bound</w:t>
      </w:r>
      <w:r>
        <w:t>s</w:t>
      </w:r>
      <w:r w:rsidR="00BB4AB3" w:rsidRPr="00E23F7D">
        <w:t xml:space="preserve"> overlap with</w:t>
      </w:r>
      <w:r>
        <w:t xml:space="preserve"> both large and</w:t>
      </w:r>
      <w:r w:rsidR="00BB4AB3" w:rsidRPr="00E23F7D">
        <w:t xml:space="preserve"> no important difference). Certainty of evidence downgraded.</w:t>
      </w:r>
    </w:p>
    <w:p w14:paraId="04BCAD94" w14:textId="13C88961" w:rsidR="005E552C" w:rsidRDefault="00A541B2" w:rsidP="006B2273">
      <w:pPr>
        <w:pStyle w:val="TableNote"/>
      </w:pPr>
      <w:r>
        <w:t>e</w:t>
      </w:r>
      <w:r w:rsidR="005E552C">
        <w:t xml:space="preserve">. </w:t>
      </w:r>
      <w:r w:rsidR="005E552C" w:rsidRPr="00E23F7D">
        <w:t xml:space="preserve">Publication bias </w:t>
      </w:r>
      <w:r w:rsidR="005E552C">
        <w:t xml:space="preserve">not suspected. </w:t>
      </w:r>
      <w:r w:rsidR="005E552C" w:rsidRPr="00E23F7D">
        <w:t>Certainty of evidence not downgraded.</w:t>
      </w:r>
      <w:r w:rsidR="005E552C">
        <w:t xml:space="preserve"> </w:t>
      </w:r>
    </w:p>
    <w:p w14:paraId="6A307626" w14:textId="77777777" w:rsidR="00053D57" w:rsidRDefault="00053D57" w:rsidP="006B2273">
      <w:pPr>
        <w:pStyle w:val="TableNote"/>
      </w:pPr>
    </w:p>
    <w:p w14:paraId="5FAFD0C1" w14:textId="77777777" w:rsidR="00053D57" w:rsidRPr="00E23F7D" w:rsidRDefault="00053D57" w:rsidP="00053D57">
      <w:pPr>
        <w:pStyle w:val="Heading4"/>
      </w:pPr>
      <w:r>
        <w:t>Tertiary Comparison</w:t>
      </w:r>
      <w:r w:rsidRPr="00E23F7D">
        <w:t xml:space="preserve"> (vs </w:t>
      </w:r>
      <w:r>
        <w:t xml:space="preserve">active </w:t>
      </w:r>
      <w:r w:rsidRPr="00E23F7D">
        <w:t>control)</w:t>
      </w:r>
    </w:p>
    <w:p w14:paraId="56EA4484" w14:textId="7233DDF3" w:rsidR="00053D57" w:rsidRPr="00053D57" w:rsidRDefault="00053D57" w:rsidP="00610AB1">
      <w:pPr>
        <w:pStyle w:val="BodyText"/>
      </w:pPr>
      <w:r w:rsidRPr="00053D57">
        <w:t xml:space="preserve">There </w:t>
      </w:r>
      <w:r>
        <w:t>were</w:t>
      </w:r>
      <w:r w:rsidRPr="00053D57">
        <w:t xml:space="preserve"> </w:t>
      </w:r>
      <w:r w:rsidR="00AE5EC1">
        <w:t>7</w:t>
      </w:r>
      <w:r w:rsidR="00AE5EC1" w:rsidRPr="00053D57">
        <w:t xml:space="preserve"> </w:t>
      </w:r>
      <w:r w:rsidRPr="00053D57">
        <w:t>RCTs found by the included systematic reviews that compared WHM with active comparators</w:t>
      </w:r>
      <w:r w:rsidR="00DB0819">
        <w:t xml:space="preserve"> </w:t>
      </w:r>
      <w:r w:rsidR="00DB0819" w:rsidRPr="00E23F7D">
        <w:t>in people with</w:t>
      </w:r>
      <w:r w:rsidR="00DB0819" w:rsidRPr="009940D3">
        <w:t xml:space="preserve"> </w:t>
      </w:r>
      <w:r w:rsidR="00DB0819">
        <w:t>dysmenorrhea or heavy menstrual bleeding</w:t>
      </w:r>
      <w:r w:rsidR="008131C2">
        <w:t xml:space="preserve">. The comparators </w:t>
      </w:r>
      <w:r w:rsidR="00AA1776">
        <w:t>includ</w:t>
      </w:r>
      <w:r w:rsidR="008131C2">
        <w:t>ed</w:t>
      </w:r>
      <w:r w:rsidR="00AA1776">
        <w:t xml:space="preserve"> progressive muscle relaxation, nutritional </w:t>
      </w:r>
      <w:r w:rsidR="00213CCF">
        <w:t>supplements</w:t>
      </w:r>
      <w:r w:rsidR="00AA1776">
        <w:t xml:space="preserve">, or non-steroidal </w:t>
      </w:r>
      <w:r w:rsidR="00213CCF">
        <w:t>anti-inflammatory</w:t>
      </w:r>
      <w:r w:rsidR="00AA1776">
        <w:t xml:space="preserve"> drugs</w:t>
      </w:r>
      <w:r w:rsidR="00213CCF">
        <w:t xml:space="preserve"> </w:t>
      </w:r>
      <w:r w:rsidRPr="00053D57">
        <w:t>(see Appendix F2).</w:t>
      </w:r>
    </w:p>
    <w:p w14:paraId="30D390DA" w14:textId="77777777" w:rsidR="00BB4AB3" w:rsidRPr="00E23F7D" w:rsidRDefault="00BB4AB3" w:rsidP="00BB4AB3">
      <w:pPr>
        <w:pStyle w:val="Heading3"/>
      </w:pPr>
      <w:bookmarkStart w:id="139" w:name="_Toc183697512"/>
      <w:r w:rsidRPr="00E23F7D">
        <w:t>Forest plots</w:t>
      </w:r>
      <w:bookmarkEnd w:id="139"/>
    </w:p>
    <w:p w14:paraId="3F68C287" w14:textId="4F424DDA" w:rsidR="00BB4AB3" w:rsidRPr="00E23F7D" w:rsidRDefault="00BB4AB3" w:rsidP="00BB4AB3">
      <w:pPr>
        <w:pStyle w:val="BodyText"/>
      </w:pPr>
      <w:r w:rsidRPr="00E23F7D">
        <w:t xml:space="preserve">Outcome results related to people with menstrual conditions are presented in </w:t>
      </w:r>
      <w:r w:rsidRPr="00E23F7D">
        <w:fldChar w:fldCharType="begin" w:fldLock="1"/>
      </w:r>
      <w:r w:rsidRPr="00E23F7D">
        <w:instrText xml:space="preserve"> REF _Ref140848828 \h </w:instrText>
      </w:r>
      <w:r w:rsidRPr="00E23F7D">
        <w:fldChar w:fldCharType="separate"/>
      </w:r>
      <w:r w:rsidR="00E2214E" w:rsidRPr="00E23F7D">
        <w:t xml:space="preserve">Figure </w:t>
      </w:r>
      <w:r w:rsidR="00E2214E">
        <w:rPr>
          <w:noProof/>
        </w:rPr>
        <w:t>8</w:t>
      </w:r>
      <w:r w:rsidRPr="00E23F7D">
        <w:fldChar w:fldCharType="end"/>
      </w:r>
      <w:r>
        <w:t xml:space="preserve"> (pain intensity) and</w:t>
      </w:r>
      <w:r w:rsidRPr="00E23F7D">
        <w:t xml:space="preserve"> </w:t>
      </w:r>
      <w:r w:rsidRPr="00E23F7D">
        <w:fldChar w:fldCharType="begin" w:fldLock="1"/>
      </w:r>
      <w:r w:rsidRPr="00E23F7D">
        <w:instrText xml:space="preserve"> REF _Ref140849744 \h </w:instrText>
      </w:r>
      <w:r w:rsidRPr="00E23F7D">
        <w:fldChar w:fldCharType="separate"/>
      </w:r>
      <w:r w:rsidR="00E2214E" w:rsidRPr="00E23F7D">
        <w:t xml:space="preserve">Figure </w:t>
      </w:r>
      <w:r w:rsidR="00E2214E">
        <w:rPr>
          <w:noProof/>
        </w:rPr>
        <w:t>9</w:t>
      </w:r>
      <w:r w:rsidRPr="00E23F7D">
        <w:fldChar w:fldCharType="end"/>
      </w:r>
      <w:r>
        <w:t xml:space="preserve"> (p</w:t>
      </w:r>
      <w:r w:rsidRPr="00E23F7D">
        <w:t>atient-reported blood loss</w:t>
      </w:r>
      <w:r>
        <w:t>)</w:t>
      </w:r>
      <w:r w:rsidRPr="00E23F7D">
        <w:t>.</w:t>
      </w:r>
    </w:p>
    <w:p w14:paraId="30FB8BE3" w14:textId="57149A06" w:rsidR="00BB4AB3" w:rsidRDefault="00BB4AB3" w:rsidP="00BB4AB3">
      <w:pPr>
        <w:pStyle w:val="Caption"/>
      </w:pPr>
      <w:bookmarkStart w:id="140" w:name="_Ref140848828"/>
      <w:bookmarkStart w:id="141" w:name="_Toc177486196"/>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8</w:t>
      </w:r>
      <w:r w:rsidRPr="00E23F7D">
        <w:fldChar w:fldCharType="end"/>
      </w:r>
      <w:bookmarkEnd w:id="140"/>
      <w:r w:rsidRPr="00E23F7D">
        <w:tab/>
        <w:t xml:space="preserve">Forest plot of comparison: WHM vs placebo or control: Menstrual conditions - </w:t>
      </w:r>
      <w:r w:rsidR="00992021">
        <w:t>p</w:t>
      </w:r>
      <w:r w:rsidRPr="00E23F7D">
        <w:t>ain intensity (VAS)</w:t>
      </w:r>
      <w:bookmarkEnd w:id="141"/>
    </w:p>
    <w:p w14:paraId="6B6CA143" w14:textId="28A42A43" w:rsidR="00743C98" w:rsidRPr="00743C98" w:rsidRDefault="00743C98" w:rsidP="00743C98">
      <w:pPr>
        <w:pStyle w:val="Pic"/>
      </w:pPr>
      <w:r>
        <w:rPr>
          <w:noProof/>
        </w:rPr>
        <w:drawing>
          <wp:inline distT="0" distB="0" distL="0" distR="0" wp14:anchorId="533B3593" wp14:editId="3762EF5D">
            <wp:extent cx="6331741" cy="5854889"/>
            <wp:effectExtent l="0" t="0" r="0" b="0"/>
            <wp:docPr id="773372221" name="Picture 9" descr="P37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72221" name="Picture 9" descr="P3744#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0563" cy="5863046"/>
                    </a:xfrm>
                    <a:prstGeom prst="rect">
                      <a:avLst/>
                    </a:prstGeom>
                    <a:noFill/>
                    <a:ln>
                      <a:noFill/>
                    </a:ln>
                  </pic:spPr>
                </pic:pic>
              </a:graphicData>
            </a:graphic>
          </wp:inline>
        </w:drawing>
      </w:r>
    </w:p>
    <w:p w14:paraId="2B110DE8" w14:textId="77777777" w:rsidR="00BB4AB3" w:rsidRPr="003A6590" w:rsidRDefault="00BB4AB3" w:rsidP="003A6590">
      <w:pPr>
        <w:pStyle w:val="TableFigNotes18"/>
      </w:pPr>
      <w:r w:rsidRPr="003A6590">
        <w:t>Abbreviations: SF-MPQ, short-form McGill Pain Questionnaire; VAS, visual analogue score.</w:t>
      </w:r>
    </w:p>
    <w:p w14:paraId="484F3C72" w14:textId="70B5F889" w:rsidR="00BB4AB3" w:rsidRPr="00E23F7D" w:rsidRDefault="00BB4AB3" w:rsidP="00BB4AB3">
      <w:pPr>
        <w:pStyle w:val="Caption"/>
      </w:pPr>
      <w:bookmarkStart w:id="142" w:name="_Ref140849744"/>
      <w:bookmarkStart w:id="143" w:name="_Toc177486197"/>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9</w:t>
      </w:r>
      <w:r w:rsidRPr="00E23F7D">
        <w:fldChar w:fldCharType="end"/>
      </w:r>
      <w:bookmarkEnd w:id="142"/>
      <w:r w:rsidRPr="00E23F7D">
        <w:tab/>
        <w:t xml:space="preserve">Forest plot of comparison: WHM vs placebo: Menstrual conditions – </w:t>
      </w:r>
      <w:r w:rsidR="00992021">
        <w:t>menstrual b</w:t>
      </w:r>
      <w:r w:rsidRPr="00E23F7D">
        <w:t>lood loss (Higham score)</w:t>
      </w:r>
      <w:bookmarkEnd w:id="143"/>
    </w:p>
    <w:p w14:paraId="22CEBFFA" w14:textId="77777777" w:rsidR="00BB4AB3" w:rsidRDefault="00BB4AB3" w:rsidP="00BB4AB3">
      <w:pPr>
        <w:pStyle w:val="Pic"/>
      </w:pPr>
      <w:r>
        <w:rPr>
          <w:noProof/>
        </w:rPr>
        <w:drawing>
          <wp:inline distT="0" distB="0" distL="0" distR="0" wp14:anchorId="7AA75602" wp14:editId="1E69A993">
            <wp:extent cx="6068548" cy="2362200"/>
            <wp:effectExtent l="0" t="0" r="8890" b="0"/>
            <wp:docPr id="840946587" name="Picture 9" descr="P37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46587" name="Picture 9" descr="P3747#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2609" cy="2367673"/>
                    </a:xfrm>
                    <a:prstGeom prst="rect">
                      <a:avLst/>
                    </a:prstGeom>
                    <a:noFill/>
                    <a:ln>
                      <a:noFill/>
                    </a:ln>
                  </pic:spPr>
                </pic:pic>
              </a:graphicData>
            </a:graphic>
          </wp:inline>
        </w:drawing>
      </w:r>
    </w:p>
    <w:p w14:paraId="6B95393C" w14:textId="77777777" w:rsidR="00992021" w:rsidRPr="00992021" w:rsidRDefault="00992021" w:rsidP="00992021">
      <w:pPr>
        <w:pStyle w:val="TableFigNotes18"/>
      </w:pPr>
    </w:p>
    <w:p w14:paraId="70A79623" w14:textId="77777777" w:rsidR="00BB4AB3" w:rsidRPr="00E23F7D" w:rsidRDefault="00BB4AB3" w:rsidP="00BB4AB3">
      <w:pPr>
        <w:pStyle w:val="BodyText"/>
      </w:pPr>
      <w:r w:rsidRPr="00E23F7D">
        <w:br w:type="page"/>
      </w:r>
    </w:p>
    <w:p w14:paraId="6A299A26" w14:textId="77777777" w:rsidR="005634AD" w:rsidRPr="00E23F7D" w:rsidRDefault="005634AD" w:rsidP="005634AD">
      <w:pPr>
        <w:pStyle w:val="Heading2"/>
      </w:pPr>
      <w:bookmarkStart w:id="144" w:name="_Toc183697513"/>
      <w:r w:rsidRPr="00E23F7D">
        <w:lastRenderedPageBreak/>
        <w:t>Premenstrual disturbances</w:t>
      </w:r>
      <w:bookmarkEnd w:id="144"/>
    </w:p>
    <w:p w14:paraId="590BA43B" w14:textId="77777777" w:rsidR="005634AD" w:rsidRPr="00E23F7D" w:rsidRDefault="005634AD" w:rsidP="005634AD">
      <w:pPr>
        <w:pStyle w:val="Heading3"/>
      </w:pPr>
      <w:bookmarkStart w:id="145" w:name="_Toc183697514"/>
      <w:r w:rsidRPr="00E23F7D">
        <w:t>Description of the condition</w:t>
      </w:r>
      <w:bookmarkEnd w:id="145"/>
    </w:p>
    <w:p w14:paraId="2EA85203" w14:textId="46A8D67E" w:rsidR="005634AD" w:rsidRPr="00E23F7D" w:rsidRDefault="00BC66D7" w:rsidP="005634AD">
      <w:r w:rsidRPr="00E23F7D">
        <w:t xml:space="preserve">Premenstrual </w:t>
      </w:r>
      <w:r>
        <w:t xml:space="preserve">disturbances </w:t>
      </w:r>
      <w:r w:rsidR="00D411F9">
        <w:t>encompasses</w:t>
      </w:r>
      <w:r w:rsidR="004E43C5" w:rsidRPr="00E23F7D">
        <w:t xml:space="preserve"> </w:t>
      </w:r>
      <w:r w:rsidR="00E40C8F">
        <w:t>disorders</w:t>
      </w:r>
      <w:r w:rsidR="004E43C5" w:rsidRPr="00E23F7D">
        <w:t xml:space="preserve"> </w:t>
      </w:r>
      <w:r w:rsidR="00201D03">
        <w:t xml:space="preserve">associated with menstruation </w:t>
      </w:r>
      <w:r w:rsidR="00823D21">
        <w:t xml:space="preserve">that </w:t>
      </w:r>
      <w:r w:rsidR="001D195E">
        <w:t>affect</w:t>
      </w:r>
      <w:r w:rsidR="002C03A3">
        <w:t xml:space="preserve"> </w:t>
      </w:r>
      <w:r w:rsidR="00D32FF7">
        <w:t xml:space="preserve">the </w:t>
      </w:r>
      <w:r w:rsidR="002C03A3">
        <w:t xml:space="preserve">psychological </w:t>
      </w:r>
      <w:r w:rsidR="00767B2C">
        <w:t xml:space="preserve">and emotional </w:t>
      </w:r>
      <w:r w:rsidR="002C03A3">
        <w:t xml:space="preserve">wellbeing </w:t>
      </w:r>
      <w:r w:rsidR="00D32FF7">
        <w:t>of</w:t>
      </w:r>
      <w:r w:rsidR="002C03A3" w:rsidRPr="00E23F7D">
        <w:t xml:space="preserve"> </w:t>
      </w:r>
      <w:r w:rsidR="002C03A3">
        <w:t>females</w:t>
      </w:r>
      <w:r w:rsidR="002C03A3" w:rsidRPr="00E23F7D">
        <w:t xml:space="preserve"> of reproductive age</w:t>
      </w:r>
      <w:r w:rsidR="00FE6BBF">
        <w:t xml:space="preserve"> </w:t>
      </w:r>
      <w:r w:rsidR="00FE6BBF" w:rsidRPr="00E23F7D">
        <w:fldChar w:fldCharType="begin">
          <w:fldData xml:space="preserve">PEVuZE5vdGU+PENpdGU+PEF1dGhvcj5HYW88L0F1dGhvcj48WWVhcj4yMDIxPC9ZZWFyPjxSZWNO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ZXN0LjwvY3VzdG9tMT48Y3VzdG9tMj5QTUM4MDk2OTIyPC9jdXN0b20yPjxlbGVjdHJvbmljLXJl
c291cmNlLW51bT5odHRwczovL2RvaS5vcmcvMTAuMzM4OS9mcHViaC4yMDIxLjU5NjEyODwvZWxl
Y3Ryb25pYy1yZXNvdXJjZS1udW0+PHJlbW90ZS1kYXRhYmFzZS1uYW1lPk1lZGxpbmU8L3JlbW90
ZS1kYXRhYmFzZS1uYW1lPjxyZW1vdGUtZGF0YWJhc2UtcHJvdmlkZXI+TkxNPC9yZW1vdGUtZGF0
YWJhc2UtcHJvdmlkZXI+PGxhbmd1YWdlPkVuZ2xpc2g8L2xhbmd1YWdlPjwvcmVjb3JkPjwvQ2l0
ZT48L0VuZE5vdGU+AG==
</w:fldData>
        </w:fldChar>
      </w:r>
      <w:r w:rsidR="002E03B7">
        <w:instrText xml:space="preserve"> ADDIN EN.CITE </w:instrText>
      </w:r>
      <w:r w:rsidR="002E03B7">
        <w:fldChar w:fldCharType="begin">
          <w:fldData xml:space="preserve">PEVuZE5vdGU+PENpdGU+PEF1dGhvcj5HYW88L0F1dGhvcj48WWVhcj4yMDIxPC9ZZWFyPjxSZWNO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ZXN0LjwvY3VzdG9tMT48Y3VzdG9tMj5QTUM4MDk2OTIyPC9jdXN0b20yPjxlbGVjdHJvbmljLXJl
c291cmNlLW51bT5odHRwczovL2RvaS5vcmcvMTAuMzM4OS9mcHViaC4yMDIxLjU5NjEyODwvZWxl
Y3Ryb25pYy1yZXNvdXJjZS1udW0+PHJlbW90ZS1kYXRhYmFzZS1uYW1lPk1lZGxpbmU8L3JlbW90
ZS1kYXRhYmFzZS1uYW1lPjxyZW1vdGUtZGF0YWJhc2UtcHJvdmlkZXI+TkxNPC9yZW1vdGUtZGF0
YWJhc2UtcHJvdmlkZXI+PGxhbmd1YWdlPkVuZ2xpc2g8L2xhbmd1YWdlPjwvcmVjb3JkPjwvQ2l0
ZT48L0VuZE5vdGU+AG==
</w:fldData>
        </w:fldChar>
      </w:r>
      <w:r w:rsidR="002E03B7">
        <w:instrText xml:space="preserve"> ADDIN EN.CITE.DATA </w:instrText>
      </w:r>
      <w:r w:rsidR="002E03B7">
        <w:fldChar w:fldCharType="end"/>
      </w:r>
      <w:r w:rsidR="00FE6BBF" w:rsidRPr="00E23F7D">
        <w:fldChar w:fldCharType="separate"/>
      </w:r>
      <w:r w:rsidR="00346933">
        <w:rPr>
          <w:noProof/>
        </w:rPr>
        <w:t>(</w:t>
      </w:r>
      <w:hyperlink w:anchor="_ENREF_119" w:tooltip="Gao, 2021 #95" w:history="1">
        <w:r w:rsidR="002E03B7">
          <w:rPr>
            <w:noProof/>
          </w:rPr>
          <w:t>119</w:t>
        </w:r>
      </w:hyperlink>
      <w:r w:rsidR="00346933">
        <w:rPr>
          <w:noProof/>
        </w:rPr>
        <w:t>)</w:t>
      </w:r>
      <w:r w:rsidR="00FE6BBF" w:rsidRPr="00E23F7D">
        <w:fldChar w:fldCharType="end"/>
      </w:r>
      <w:r w:rsidR="00201D03">
        <w:t xml:space="preserve">. </w:t>
      </w:r>
      <w:r w:rsidR="002C03A3">
        <w:t>Specifically</w:t>
      </w:r>
      <w:r w:rsidR="00395405">
        <w:t xml:space="preserve">, </w:t>
      </w:r>
      <w:r w:rsidR="002C03A3">
        <w:t>p</w:t>
      </w:r>
      <w:r w:rsidR="005634AD" w:rsidRPr="00E23F7D">
        <w:t xml:space="preserve">remenstrual syndrome (PMS) </w:t>
      </w:r>
      <w:r w:rsidR="002C03A3">
        <w:t xml:space="preserve">and </w:t>
      </w:r>
      <w:r w:rsidR="00D32FF7">
        <w:t>p</w:t>
      </w:r>
      <w:r w:rsidR="002C03A3" w:rsidRPr="00E23F7D">
        <w:t>remenstrual dysphoric disorder (PMDD)</w:t>
      </w:r>
      <w:r w:rsidR="00D32FF7">
        <w:t>. PMS</w:t>
      </w:r>
      <w:r w:rsidR="002C03A3" w:rsidRPr="00E23F7D">
        <w:t xml:space="preserve"> </w:t>
      </w:r>
      <w:r w:rsidR="005634AD" w:rsidRPr="00E23F7D">
        <w:t xml:space="preserve">is characterised by psychological and somatic symptoms during the luteal phase of the menstrual cycle </w:t>
      </w:r>
      <w:r w:rsidR="005634AD" w:rsidRPr="00E23F7D">
        <w:fldChar w:fldCharType="begin">
          <w:fldData xml:space="preserve">PEVuZE5vdGU+PENpdGU+PEF1dGhvcj5HYW88L0F1dGhvcj48WWVhcj4yMDIxPC9ZZWFyPjxSZWNO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ZXN0LjwvY3VzdG9tMT48Y3VzdG9tMj5QTUM4MDk2OTIyPC9jdXN0b20yPjxlbGVjdHJvbmljLXJl
c291cmNlLW51bT5odHRwczovL2RvaS5vcmcvMTAuMzM4OS9mcHViaC4yMDIxLjU5NjEyODwvZWxl
Y3Ryb25pYy1yZXNvdXJjZS1udW0+PHJlbW90ZS1kYXRhYmFzZS1uYW1lPk1lZGxpbmU8L3JlbW90
ZS1kYXRhYmFzZS1uYW1lPjxyZW1vdGUtZGF0YWJhc2UtcHJvdmlkZXI+TkxNPC9yZW1vdGUtZGF0
YWJhc2UtcHJvdmlkZXI+PGxhbmd1YWdlPkVuZ2xpc2g8L2xhbmd1YWdlPjwvcmVjb3JkPjwvQ2l0
ZT48L0VuZE5vdGU+AG==
</w:fldData>
        </w:fldChar>
      </w:r>
      <w:r w:rsidR="002E03B7">
        <w:instrText xml:space="preserve"> ADDIN EN.CITE </w:instrText>
      </w:r>
      <w:r w:rsidR="002E03B7">
        <w:fldChar w:fldCharType="begin">
          <w:fldData xml:space="preserve">PEVuZE5vdGU+PENpdGU+PEF1dGhvcj5HYW88L0F1dGhvcj48WWVhcj4yMDIxPC9ZZWFyPjxSZWNO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ZXN0LjwvY3VzdG9tMT48Y3VzdG9tMj5QTUM4MDk2OTIyPC9jdXN0b20yPjxlbGVjdHJvbmljLXJl
c291cmNlLW51bT5odHRwczovL2RvaS5vcmcvMTAuMzM4OS9mcHViaC4yMDIxLjU5NjEyODwvZWxl
Y3Ryb25pYy1yZXNvdXJjZS1udW0+PHJlbW90ZS1kYXRhYmFzZS1uYW1lPk1lZGxpbmU8L3JlbW90
ZS1kYXRhYmFzZS1uYW1lPjxyZW1vdGUtZGF0YWJhc2UtcHJvdmlkZXI+TkxNPC9yZW1vdGUtZGF0
YWJhc2UtcHJvdmlkZXI+PGxhbmd1YWdlPkVuZ2xpc2g8L2xhbmd1YWdlPjwvcmVjb3JkPjwvQ2l0
ZT48L0VuZE5vdGU+AG==
</w:fldData>
        </w:fldChar>
      </w:r>
      <w:r w:rsidR="002E03B7">
        <w:instrText xml:space="preserve"> ADDIN EN.CITE.DATA </w:instrText>
      </w:r>
      <w:r w:rsidR="002E03B7">
        <w:fldChar w:fldCharType="end"/>
      </w:r>
      <w:r w:rsidR="005634AD" w:rsidRPr="00E23F7D">
        <w:fldChar w:fldCharType="separate"/>
      </w:r>
      <w:r w:rsidR="00346933">
        <w:rPr>
          <w:noProof/>
        </w:rPr>
        <w:t>(</w:t>
      </w:r>
      <w:hyperlink w:anchor="_ENREF_119" w:tooltip="Gao, 2021 #95" w:history="1">
        <w:r w:rsidR="002E03B7">
          <w:rPr>
            <w:noProof/>
          </w:rPr>
          <w:t>119</w:t>
        </w:r>
      </w:hyperlink>
      <w:r w:rsidR="00346933">
        <w:rPr>
          <w:noProof/>
        </w:rPr>
        <w:t>)</w:t>
      </w:r>
      <w:r w:rsidR="005634AD" w:rsidRPr="00E23F7D">
        <w:fldChar w:fldCharType="end"/>
      </w:r>
      <w:r w:rsidR="005634AD" w:rsidRPr="00E23F7D">
        <w:t>. PMDD is a severe form of PMS</w:t>
      </w:r>
      <w:r w:rsidR="00EA12B7">
        <w:t>, with</w:t>
      </w:r>
      <w:r w:rsidR="005634AD" w:rsidRPr="00E23F7D">
        <w:t xml:space="preserve"> emotional, behavioural and physical symptoms</w:t>
      </w:r>
      <w:r w:rsidR="00DA022D">
        <w:t xml:space="preserve"> that can be </w:t>
      </w:r>
      <w:r w:rsidR="001D195E">
        <w:t xml:space="preserve">extreme and sometimes </w:t>
      </w:r>
      <w:r w:rsidR="00DA022D">
        <w:t>disabling</w:t>
      </w:r>
      <w:r w:rsidR="005634AD" w:rsidRPr="00E23F7D">
        <w:t xml:space="preserve"> </w:t>
      </w:r>
      <w:r w:rsidR="005634AD" w:rsidRPr="00E23F7D">
        <w:fldChar w:fldCharType="begin">
          <w:fldData xml:space="preserve">PEVuZE5vdGU+PENpdGU+PEF1dGhvcj5IYW50c29vPC9BdXRob3I+PFllYXI+MjAxNTwvWWVhcj48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</w:fldData>
        </w:fldChar>
      </w:r>
      <w:r w:rsidR="002E03B7">
        <w:instrText xml:space="preserve"> ADDIN EN.CITE </w:instrText>
      </w:r>
      <w:r w:rsidR="002E03B7">
        <w:fldChar w:fldCharType="begin">
          <w:fldData xml:space="preserve">PEVuZE5vdGU+PENpdGU+PEF1dGhvcj5IYW50c29vPC9BdXRob3I+PFllYXI+MjAxNTwvWWVhcj48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</w:fldData>
        </w:fldChar>
      </w:r>
      <w:r w:rsidR="002E03B7">
        <w:instrText xml:space="preserve"> ADDIN EN.CITE.DATA </w:instrText>
      </w:r>
      <w:r w:rsidR="002E03B7">
        <w:fldChar w:fldCharType="end"/>
      </w:r>
      <w:r w:rsidR="005634AD" w:rsidRPr="00E23F7D">
        <w:fldChar w:fldCharType="separate"/>
      </w:r>
      <w:r w:rsidR="00346933">
        <w:rPr>
          <w:noProof/>
        </w:rPr>
        <w:t>(</w:t>
      </w:r>
      <w:hyperlink w:anchor="_ENREF_120" w:tooltip="Hantsoo, 2015 #96" w:history="1">
        <w:r w:rsidR="002E03B7">
          <w:rPr>
            <w:noProof/>
          </w:rPr>
          <w:t>120</w:t>
        </w:r>
      </w:hyperlink>
      <w:r w:rsidR="00346933">
        <w:rPr>
          <w:noProof/>
        </w:rPr>
        <w:t>)</w:t>
      </w:r>
      <w:r w:rsidR="005634AD" w:rsidRPr="00E23F7D">
        <w:fldChar w:fldCharType="end"/>
      </w:r>
      <w:r w:rsidR="005634AD" w:rsidRPr="00E23F7D">
        <w:t>. PMS and PMDD are cyclic in pattern</w:t>
      </w:r>
      <w:r w:rsidR="001D195E">
        <w:t>,</w:t>
      </w:r>
      <w:r w:rsidR="005634AD" w:rsidRPr="00E23F7D">
        <w:t xml:space="preserve"> </w:t>
      </w:r>
      <w:r w:rsidR="001D195E">
        <w:t xml:space="preserve">occurring </w:t>
      </w:r>
      <w:r w:rsidR="005634AD" w:rsidRPr="00E23F7D">
        <w:t xml:space="preserve">prior to menstruation and </w:t>
      </w:r>
      <w:r w:rsidR="00D45B0D">
        <w:t xml:space="preserve">typically </w:t>
      </w:r>
      <w:r w:rsidR="00D45B0D" w:rsidRPr="002C03A3">
        <w:t>resolv</w:t>
      </w:r>
      <w:r w:rsidR="00D45B0D">
        <w:t>ing</w:t>
      </w:r>
      <w:r w:rsidR="00D45B0D" w:rsidRPr="002C03A3">
        <w:t xml:space="preserve"> </w:t>
      </w:r>
      <w:r w:rsidR="005634AD" w:rsidRPr="00E23F7D">
        <w:t>after the menstrual period. There are no definite causes of PMS and PMDD, although it is posited that reproductive horm</w:t>
      </w:r>
      <w:r w:rsidR="00AC4517">
        <w:t>one</w:t>
      </w:r>
      <w:r w:rsidR="005634AD" w:rsidRPr="00E23F7D">
        <w:t xml:space="preserve">s, genetics and psychosocial symptoms such as anxiety and stress or a combination of factors are potential contributors to the aetiology and development of PMS and PMDD </w:t>
      </w:r>
      <w:r w:rsidR="005634AD" w:rsidRPr="00E23F7D">
        <w:fldChar w:fldCharType="begin">
          <w:fldData xml:space="preserve">PEVuZE5vdGU+PENpdGUgRXhjbHVkZUF1dGg9IjEiPjxBdXRob3I+R3JlZW48L0F1dGhvcj48WWVh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</w:fldData>
        </w:fldChar>
      </w:r>
      <w:r w:rsidR="002E03B7">
        <w:instrText xml:space="preserve"> ADDIN EN.CITE </w:instrText>
      </w:r>
      <w:r w:rsidR="002E03B7">
        <w:fldChar w:fldCharType="begin">
          <w:fldData xml:space="preserve">PEVuZE5vdGU+PENpdGUgRXhjbHVkZUF1dGg9IjEiPjxBdXRob3I+R3JlZW48L0F1dGhvcj48WWVh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</w:fldData>
        </w:fldChar>
      </w:r>
      <w:r w:rsidR="002E03B7">
        <w:instrText xml:space="preserve"> ADDIN EN.CITE.DATA </w:instrText>
      </w:r>
      <w:r w:rsidR="002E03B7">
        <w:fldChar w:fldCharType="end"/>
      </w:r>
      <w:r w:rsidR="005634AD" w:rsidRPr="00E23F7D">
        <w:fldChar w:fldCharType="separate"/>
      </w:r>
      <w:r w:rsidR="00346933">
        <w:rPr>
          <w:noProof/>
        </w:rPr>
        <w:t>(</w:t>
      </w:r>
      <w:hyperlink w:anchor="_ENREF_121" w:tooltip="Green, 2017 #1431" w:history="1">
        <w:r w:rsidR="002E03B7">
          <w:rPr>
            <w:noProof/>
          </w:rPr>
          <w:t>121-123</w:t>
        </w:r>
      </w:hyperlink>
      <w:r w:rsidR="00346933">
        <w:rPr>
          <w:noProof/>
        </w:rPr>
        <w:t>)</w:t>
      </w:r>
      <w:r w:rsidR="005634AD" w:rsidRPr="00E23F7D">
        <w:fldChar w:fldCharType="end"/>
      </w:r>
      <w:r w:rsidR="005634AD" w:rsidRPr="00E23F7D">
        <w:t>.</w:t>
      </w:r>
    </w:p>
    <w:p w14:paraId="0A5F0A1F" w14:textId="7DF36230" w:rsidR="005634AD" w:rsidRPr="00E23F7D" w:rsidRDefault="005634AD" w:rsidP="005634AD">
      <w:r w:rsidRPr="00E23F7D">
        <w:t xml:space="preserve">Up to 80% of individuals who have menstrual cycles experience some form of PMS </w:t>
      </w:r>
      <w:r w:rsidRPr="00E23F7D">
        <w:fldChar w:fldCharType="begin"/>
      </w:r>
      <w:r w:rsidR="00367044">
        <w:instrText xml:space="preserve"> ADDIN EN.CITE &lt;EndNote&gt;&lt;Cite&gt;&lt;Author&gt;Biggs&lt;/Author&gt;&lt;Year&gt;2011&lt;/Year&gt;&lt;RecNum&gt;97&lt;/RecNum&gt;&lt;DisplayText&gt;(123)&lt;/DisplayText&gt;&lt;record&gt;&lt;rec-number&gt;97&lt;/rec-number&gt;&lt;foreign-keys&gt;&lt;key app="EN" db-id="fffa29epupvv03e2wadvw0dnd2t2azstt9v5" timestamp="1688446593"&gt;97&lt;/key&gt;&lt;/foreign-keys&gt;&lt;ref-type name="Journal Article"&gt;17&lt;/ref-type&gt;&lt;contributors&gt;&lt;authors&gt;&lt;author&gt;Biggs, W. S.&lt;/author&gt;&lt;author&gt;Demuth, R. H.&lt;/author&gt;&lt;/authors&gt;&lt;/contributors&gt;&lt;auth-address&gt;American Academy of Family Physicians, Leawood, KS 66211, USA. wbiggs@aafp.org&lt;/auth-address&gt;&lt;titles&gt;&lt;title&gt;Premenstrual syndrome and premenstrual dysphoric disorder&lt;/title&gt;&lt;secondary-title&gt;Am Fam Physician&lt;/secondary-title&gt;&lt;/titles&gt;&lt;periodical&gt;&lt;full-title&gt;Am Fam Physician&lt;/full-title&gt;&lt;/periodical&gt;&lt;pages&gt;918-24&lt;/pages&gt;&lt;volume&gt;84&lt;/volume&gt;&lt;number&gt;8&lt;/number&gt;&lt;keywords&gt;&lt;keyword&gt;Antidepressive Agents, Second-Generation/therapeutic use&lt;/keyword&gt;&lt;keyword&gt;Cognitive Behavioral Therapy&lt;/keyword&gt;&lt;keyword&gt;Complementary Therapies&lt;/keyword&gt;&lt;keyword&gt;Female&lt;/keyword&gt;&lt;keyword&gt;Humans&lt;/keyword&gt;&lt;keyword&gt;Life Style&lt;/keyword&gt;&lt;keyword&gt;Premenstrual Syndrome/*diagnosis/drug therapy/therapy&lt;/keyword&gt;&lt;keyword&gt;Selective Serotonin Reuptake Inhibitors/therapeutic use&lt;/keyword&gt;&lt;/keywords&gt;&lt;dates&gt;&lt;year&gt;2011&lt;/year&gt;&lt;pub-dates&gt;&lt;date&gt;Oct 15&lt;/date&gt;&lt;/pub-dates&gt;&lt;/dates&gt;&lt;isbn&gt;1532-0650 (Electronic)&amp;#xD;0002-838X (Linking)&lt;/isbn&gt;&lt;accession-num&gt;22010771&lt;/accession-num&gt;&lt;urls&gt;&lt;related-urls&gt;&lt;url&gt;https://www.ncbi.nlm.nih.gov/pubmed/22010771&lt;/url&gt;&lt;/related-urls&gt;&lt;/urls&gt;&lt;remote-database-name&gt;Medline&lt;/remote-database-name&gt;&lt;remote-database-provider&gt;NLM&lt;/remote-database-provider&gt;&lt;language&gt;eng&lt;/language&gt;&lt;/record&gt;&lt;/Cite&gt;&lt;/EndNote&gt;</w:instrText>
      </w:r>
      <w:r w:rsidRPr="00E23F7D">
        <w:fldChar w:fldCharType="separate"/>
      </w:r>
      <w:r w:rsidR="00367044">
        <w:rPr>
          <w:noProof/>
        </w:rPr>
        <w:t>(</w:t>
      </w:r>
      <w:hyperlink w:anchor="_ENREF_123" w:tooltip="Biggs, 2011 #97" w:history="1">
        <w:r w:rsidR="002E03B7">
          <w:rPr>
            <w:noProof/>
          </w:rPr>
          <w:t>123</w:t>
        </w:r>
      </w:hyperlink>
      <w:r w:rsidR="00367044">
        <w:rPr>
          <w:noProof/>
        </w:rPr>
        <w:t>)</w:t>
      </w:r>
      <w:r w:rsidRPr="00E23F7D">
        <w:fldChar w:fldCharType="end"/>
      </w:r>
      <w:r w:rsidRPr="00E23F7D">
        <w:t xml:space="preserve">. Up to 90% of women experience at least </w:t>
      </w:r>
      <w:r w:rsidR="00E60453" w:rsidRPr="00E23F7D">
        <w:t>1</w:t>
      </w:r>
      <w:r w:rsidRPr="00E23F7D">
        <w:t xml:space="preserve"> symptom of PMS in most months, and 50% experience several symptoms each month. An estimated 20-40% of premenopausal women may experience moderately severe symptoms of PMS. Furthermore, approximately 2-9% of premenopausal women experience disabling symptoms; individuals with disabling symptoms may be considered to have premenstrual dysphoric disorder (PMDD), the severe form of PMS </w:t>
      </w:r>
      <w:r w:rsidRPr="00E23F7D">
        <w:fldChar w:fldCharType="begin"/>
      </w:r>
      <w:r w:rsidR="00367044">
        <w:instrText xml:space="preserve"> ADDIN EN.CITE &lt;EndNote&gt;&lt;Cite&gt;&lt;Author&gt;Biggs&lt;/Author&gt;&lt;Year&gt;2011&lt;/Year&gt;&lt;RecNum&gt;97&lt;/RecNum&gt;&lt;DisplayText&gt;(123)&lt;/DisplayText&gt;&lt;record&gt;&lt;rec-number&gt;97&lt;/rec-number&gt;&lt;foreign-keys&gt;&lt;key app="EN" db-id="fffa29epupvv03e2wadvw0dnd2t2azstt9v5" timestamp="1688446593"&gt;97&lt;/key&gt;&lt;/foreign-keys&gt;&lt;ref-type name="Journal Article"&gt;17&lt;/ref-type&gt;&lt;contributors&gt;&lt;authors&gt;&lt;author&gt;Biggs, W. S.&lt;/author&gt;&lt;author&gt;Demuth, R. H.&lt;/author&gt;&lt;/authors&gt;&lt;/contributors&gt;&lt;auth-address&gt;American Academy of Family Physicians, Leawood, KS 66211, USA. wbiggs@aafp.org&lt;/auth-address&gt;&lt;titles&gt;&lt;title&gt;Premenstrual syndrome and premenstrual dysphoric disorder&lt;/title&gt;&lt;secondary-title&gt;Am Fam Physician&lt;/secondary-title&gt;&lt;/titles&gt;&lt;periodical&gt;&lt;full-title&gt;Am Fam Physician&lt;/full-title&gt;&lt;/periodical&gt;&lt;pages&gt;918-24&lt;/pages&gt;&lt;volume&gt;84&lt;/volume&gt;&lt;number&gt;8&lt;/number&gt;&lt;keywords&gt;&lt;keyword&gt;Antidepressive Agents, Second-Generation/therapeutic use&lt;/keyword&gt;&lt;keyword&gt;Cognitive Behavioral Therapy&lt;/keyword&gt;&lt;keyword&gt;Complementary Therapies&lt;/keyword&gt;&lt;keyword&gt;Female&lt;/keyword&gt;&lt;keyword&gt;Humans&lt;/keyword&gt;&lt;keyword&gt;Life Style&lt;/keyword&gt;&lt;keyword&gt;Premenstrual Syndrome/*diagnosis/drug therapy/therapy&lt;/keyword&gt;&lt;keyword&gt;Selective Serotonin Reuptake Inhibitors/therapeutic use&lt;/keyword&gt;&lt;/keywords&gt;&lt;dates&gt;&lt;year&gt;2011&lt;/year&gt;&lt;pub-dates&gt;&lt;date&gt;Oct 15&lt;/date&gt;&lt;/pub-dates&gt;&lt;/dates&gt;&lt;isbn&gt;1532-0650 (Electronic)&amp;#xD;0002-838X (Linking)&lt;/isbn&gt;&lt;accession-num&gt;22010771&lt;/accession-num&gt;&lt;urls&gt;&lt;related-urls&gt;&lt;url&gt;https://www.ncbi.nlm.nih.gov/pubmed/22010771&lt;/url&gt;&lt;/related-urls&gt;&lt;/urls&gt;&lt;remote-database-name&gt;Medline&lt;/remote-database-name&gt;&lt;remote-database-provider&gt;NLM&lt;/remote-database-provider&gt;&lt;language&gt;eng&lt;/language&gt;&lt;/record&gt;&lt;/Cite&gt;&lt;/EndNote&gt;</w:instrText>
      </w:r>
      <w:r w:rsidRPr="00E23F7D">
        <w:fldChar w:fldCharType="separate"/>
      </w:r>
      <w:r w:rsidR="00367044">
        <w:rPr>
          <w:noProof/>
        </w:rPr>
        <w:t>(</w:t>
      </w:r>
      <w:hyperlink w:anchor="_ENREF_123" w:tooltip="Biggs, 2011 #97" w:history="1">
        <w:r w:rsidR="002E03B7">
          <w:rPr>
            <w:noProof/>
          </w:rPr>
          <w:t>123</w:t>
        </w:r>
      </w:hyperlink>
      <w:r w:rsidR="00367044">
        <w:rPr>
          <w:noProof/>
        </w:rPr>
        <w:t>)</w:t>
      </w:r>
      <w:r w:rsidRPr="00E23F7D">
        <w:fldChar w:fldCharType="end"/>
      </w:r>
      <w:r w:rsidRPr="00E23F7D">
        <w:t xml:space="preserve">. </w:t>
      </w:r>
    </w:p>
    <w:p w14:paraId="7B13F03F" w14:textId="6B85208F" w:rsidR="005634AD" w:rsidRPr="00E23F7D" w:rsidRDefault="005634AD" w:rsidP="005634AD">
      <w:r w:rsidRPr="00E23F7D">
        <w:t xml:space="preserve">Current treatments are aimed toward symptomatic relief, with treatment options guided by PMS severity. </w:t>
      </w:r>
      <w:r w:rsidR="00E84CA2">
        <w:t>Conservative management i</w:t>
      </w:r>
      <w:r w:rsidR="00E84CA2" w:rsidRPr="00E84CA2">
        <w:t>nclud</w:t>
      </w:r>
      <w:r w:rsidR="00E84CA2">
        <w:t>es</w:t>
      </w:r>
      <w:r w:rsidR="00E84CA2" w:rsidRPr="00E84CA2">
        <w:t xml:space="preserve"> regular exercise, relaxation techniques, </w:t>
      </w:r>
      <w:r w:rsidR="00D55C20" w:rsidRPr="00E84CA2">
        <w:t>vitamin and mineral supplementation</w:t>
      </w:r>
      <w:r w:rsidR="00D55C20">
        <w:t xml:space="preserve"> (e.g., Vitamin B6 and calcium) and </w:t>
      </w:r>
      <w:r w:rsidR="00F05A53">
        <w:t>cognitive behavioural therapy</w:t>
      </w:r>
      <w:r w:rsidR="00E84CA2" w:rsidRPr="00E84CA2">
        <w:t xml:space="preserve"> </w:t>
      </w:r>
      <w:r w:rsidR="00D55C20">
        <w:fldChar w:fldCharType="begin">
          <w:fldData xml:space="preserve">PEVuZE5vdGU+PENpdGUgRXhjbHVkZUF1dGg9IjEiPjxBdXRob3I+R3JlZW48L0F1dGhvcj48WWVh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</w:fldData>
        </w:fldChar>
      </w:r>
      <w:r w:rsidR="002E03B7">
        <w:instrText xml:space="preserve"> ADDIN EN.CITE </w:instrText>
      </w:r>
      <w:r w:rsidR="002E03B7">
        <w:fldChar w:fldCharType="begin">
          <w:fldData xml:space="preserve">PEVuZE5vdGU+PENpdGUgRXhjbHVkZUF1dGg9IjEiPjxBdXRob3I+R3JlZW48L0F1dGhvcj48WWVh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</w:fldData>
        </w:fldChar>
      </w:r>
      <w:r w:rsidR="002E03B7">
        <w:instrText xml:space="preserve"> ADDIN EN.CITE.DATA </w:instrText>
      </w:r>
      <w:r w:rsidR="002E03B7">
        <w:fldChar w:fldCharType="end"/>
      </w:r>
      <w:r w:rsidR="00D55C20">
        <w:fldChar w:fldCharType="separate"/>
      </w:r>
      <w:r w:rsidR="00367044">
        <w:rPr>
          <w:noProof/>
        </w:rPr>
        <w:t>(</w:t>
      </w:r>
      <w:hyperlink w:anchor="_ENREF_121" w:tooltip="Green, 2017 #1431" w:history="1">
        <w:r w:rsidR="002E03B7">
          <w:rPr>
            <w:noProof/>
          </w:rPr>
          <w:t>121</w:t>
        </w:r>
      </w:hyperlink>
      <w:r w:rsidR="00367044">
        <w:rPr>
          <w:noProof/>
        </w:rPr>
        <w:t xml:space="preserve">, </w:t>
      </w:r>
      <w:hyperlink w:anchor="_ENREF_122" w:tooltip="Hofmeister, 2016 #1432" w:history="1">
        <w:r w:rsidR="002E03B7">
          <w:rPr>
            <w:noProof/>
          </w:rPr>
          <w:t>122</w:t>
        </w:r>
      </w:hyperlink>
      <w:r w:rsidR="00367044">
        <w:rPr>
          <w:noProof/>
        </w:rPr>
        <w:t>)</w:t>
      </w:r>
      <w:r w:rsidR="00D55C20">
        <w:fldChar w:fldCharType="end"/>
      </w:r>
      <w:r w:rsidR="00E84CA2" w:rsidRPr="00E84CA2">
        <w:t xml:space="preserve">. </w:t>
      </w:r>
      <w:r w:rsidR="006617B0">
        <w:t>For more severe presentation</w:t>
      </w:r>
      <w:r w:rsidR="0051004A">
        <w:t>s</w:t>
      </w:r>
      <w:r w:rsidR="00D55C20">
        <w:t>,</w:t>
      </w:r>
      <w:r w:rsidR="0051004A">
        <w:t xml:space="preserve"> </w:t>
      </w:r>
      <w:r w:rsidR="00A5337E" w:rsidRPr="00A5337E">
        <w:t>combined oral contraceptives</w:t>
      </w:r>
      <w:r w:rsidR="00A5337E">
        <w:t xml:space="preserve">, </w:t>
      </w:r>
      <w:r w:rsidR="0051004A">
        <w:t>antidepressants (s</w:t>
      </w:r>
      <w:r w:rsidR="0051004A" w:rsidRPr="0051004A">
        <w:t>elective serotonin reuptake inhibitors</w:t>
      </w:r>
      <w:r w:rsidR="0051004A">
        <w:t>)</w:t>
      </w:r>
      <w:r w:rsidR="00A5337E">
        <w:t xml:space="preserve"> </w:t>
      </w:r>
      <w:r w:rsidR="006E08C9">
        <w:t xml:space="preserve">and </w:t>
      </w:r>
      <w:r w:rsidR="0051004A">
        <w:t>hormon</w:t>
      </w:r>
      <w:r w:rsidR="00E93C34">
        <w:t xml:space="preserve">e </w:t>
      </w:r>
      <w:r w:rsidR="006E08C9">
        <w:t xml:space="preserve">agonists </w:t>
      </w:r>
      <w:r w:rsidR="00EB1FB4">
        <w:t>g</w:t>
      </w:r>
      <w:r w:rsidR="00EB1FB4" w:rsidRPr="00F05A53">
        <w:t>onadotrophin</w:t>
      </w:r>
      <w:r w:rsidR="00F05A53" w:rsidRPr="00F05A53">
        <w:t>-releasing hormone</w:t>
      </w:r>
      <w:r w:rsidR="00F05A53">
        <w:t xml:space="preserve">) </w:t>
      </w:r>
      <w:r w:rsidR="006E08C9">
        <w:t>may be prescribed</w:t>
      </w:r>
      <w:r w:rsidR="00D55C20">
        <w:t xml:space="preserve"> </w:t>
      </w:r>
      <w:r w:rsidR="00D55C20">
        <w:fldChar w:fldCharType="begin">
          <w:fldData xml:space="preserve">PEVuZE5vdGU+PENpdGUgRXhjbHVkZUF1dGg9IjEiPjxBdXRob3I+R3JlZW48L0F1dGhvcj48WWVh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</w:fldData>
        </w:fldChar>
      </w:r>
      <w:r w:rsidR="002E03B7">
        <w:instrText xml:space="preserve"> ADDIN EN.CITE </w:instrText>
      </w:r>
      <w:r w:rsidR="002E03B7">
        <w:fldChar w:fldCharType="begin">
          <w:fldData xml:space="preserve">PEVuZE5vdGU+PENpdGUgRXhjbHVkZUF1dGg9IjEiPjxBdXRob3I+R3JlZW48L0F1dGhvcj48WWVh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</w:fldData>
        </w:fldChar>
      </w:r>
      <w:r w:rsidR="002E03B7">
        <w:instrText xml:space="preserve"> ADDIN EN.CITE.DATA </w:instrText>
      </w:r>
      <w:r w:rsidR="002E03B7">
        <w:fldChar w:fldCharType="end"/>
      </w:r>
      <w:r w:rsidR="00D55C20">
        <w:fldChar w:fldCharType="separate"/>
      </w:r>
      <w:r w:rsidR="00367044">
        <w:rPr>
          <w:noProof/>
        </w:rPr>
        <w:t>(</w:t>
      </w:r>
      <w:hyperlink w:anchor="_ENREF_121" w:tooltip="Green, 2017 #1431" w:history="1">
        <w:r w:rsidR="002E03B7">
          <w:rPr>
            <w:noProof/>
          </w:rPr>
          <w:t>121</w:t>
        </w:r>
      </w:hyperlink>
      <w:r w:rsidR="00367044">
        <w:rPr>
          <w:noProof/>
        </w:rPr>
        <w:t xml:space="preserve">, </w:t>
      </w:r>
      <w:hyperlink w:anchor="_ENREF_122" w:tooltip="Hofmeister, 2016 #1432" w:history="1">
        <w:r w:rsidR="002E03B7">
          <w:rPr>
            <w:noProof/>
          </w:rPr>
          <w:t>122</w:t>
        </w:r>
      </w:hyperlink>
      <w:r w:rsidR="00367044">
        <w:rPr>
          <w:noProof/>
        </w:rPr>
        <w:t>)</w:t>
      </w:r>
      <w:r w:rsidR="00D55C20">
        <w:fldChar w:fldCharType="end"/>
      </w:r>
      <w:r w:rsidR="006E08C9">
        <w:t xml:space="preserve">. </w:t>
      </w:r>
      <w:r w:rsidRPr="00E23F7D">
        <w:t>Complementary and alternative medicines</w:t>
      </w:r>
      <w:r w:rsidR="006C29CA">
        <w:t xml:space="preserve">, including herbal medicines such as </w:t>
      </w:r>
      <w:r w:rsidR="004B1220">
        <w:t>chaste tree berry, g</w:t>
      </w:r>
      <w:r w:rsidR="006C29CA">
        <w:t>inkgo</w:t>
      </w:r>
      <w:r w:rsidR="003A7280">
        <w:t xml:space="preserve"> b</w:t>
      </w:r>
      <w:r w:rsidR="001D1860">
        <w:t>iloba</w:t>
      </w:r>
      <w:r w:rsidR="006C29CA">
        <w:t>, St John</w:t>
      </w:r>
      <w:r w:rsidR="00D411F9">
        <w:t>’</w:t>
      </w:r>
      <w:r w:rsidR="006C29CA">
        <w:t xml:space="preserve">s </w:t>
      </w:r>
      <w:r w:rsidR="004B1220">
        <w:t>w</w:t>
      </w:r>
      <w:r w:rsidR="006C29CA">
        <w:t xml:space="preserve">ort and </w:t>
      </w:r>
      <w:r w:rsidR="004B1220">
        <w:t>c</w:t>
      </w:r>
      <w:r w:rsidR="004B1220" w:rsidRPr="004B1220">
        <w:t>urcumin</w:t>
      </w:r>
      <w:r w:rsidRPr="00E23F7D">
        <w:t xml:space="preserve"> </w:t>
      </w:r>
      <w:r w:rsidR="00D55C20">
        <w:t xml:space="preserve">are also </w:t>
      </w:r>
      <w:r w:rsidR="00C3319F">
        <w:t>suggested to be</w:t>
      </w:r>
      <w:r w:rsidRPr="00E23F7D">
        <w:t xml:space="preserve"> </w:t>
      </w:r>
      <w:r w:rsidR="00FA26DC">
        <w:t>beneficial</w:t>
      </w:r>
      <w:r w:rsidRPr="00E23F7D">
        <w:t xml:space="preserve"> in treating premenstrual disturbances</w:t>
      </w:r>
      <w:r w:rsidR="004B1220">
        <w:t xml:space="preserve"> </w:t>
      </w:r>
      <w:r w:rsidR="00D17AD7">
        <w:fldChar w:fldCharType="begin"/>
      </w:r>
      <w:r w:rsidR="002E03B7">
        <w:instrText xml:space="preserve"> ADDIN EN.CITE &lt;EndNote&gt;&lt;Cite&gt;&lt;Author&gt;Green&lt;/Author&gt;&lt;Year&gt;2017&lt;/Year&gt;&lt;RecNum&gt;1431&lt;/RecNum&gt;&lt;DisplayText&gt;(121)&lt;/DisplayText&gt;&lt;record&gt;&lt;rec-number&gt;1431&lt;/rec-number&gt;&lt;foreign-keys&gt;&lt;key app="EN" db-id="fffa29epupvv03e2wadvw0dnd2t2azstt9v5" timestamp="1711083205"&gt;1431&lt;/key&gt;&lt;/foreign-keys&gt;&lt;ref-type name="Journal Article"&gt;17&lt;/ref-type&gt;&lt;contributors&gt;&lt;authors&gt;&lt;author&gt;Green, LJ., &lt;/author&gt;&lt;author&gt;O’Brien, PMS., &lt;/author&gt;&lt;author&gt;Panay, N., &lt;/author&gt;&lt;author&gt;Craig, M.,&lt;/author&gt;&lt;author&gt;on behalf of the Royal College of Obstetricians and Gynaecologists,&lt;/author&gt;&lt;/authors&gt;&lt;/contributors&gt;&lt;titles&gt;&lt;title&gt;Management of Premenstrual Syndrome&lt;/title&gt;&lt;secondary-title&gt;BJOG: An International Journal of Obstetrics &amp;amp; Gynaecology&lt;/secondary-title&gt;&lt;/titles&gt;&lt;periodical&gt;&lt;full-title&gt;BJOG: An International Journal of Obstetrics &amp;amp; Gynaecology&lt;/full-title&gt;&lt;/periodical&gt;&lt;pages&gt;e73-e105&lt;/pages&gt;&lt;volume&gt;124&lt;/volume&gt;&lt;number&gt;3&lt;/number&gt;&lt;num-vols&gt;Green-top Guideline No. 48&lt;/num-vols&gt;&lt;edition&gt;20161130&lt;/edition&gt;&lt;dates&gt;&lt;year&gt;2017&lt;/year&gt;&lt;pub-dates&gt;&lt;date&gt;Feb&lt;/date&gt;&lt;/pub-dates&gt;&lt;/dates&gt;&lt;isbn&gt;1470-0328&lt;/isbn&gt;&lt;accession-num&gt;27900828&lt;/accession-num&gt;&lt;urls&gt;&lt;related-urls&gt;&lt;url&gt;https://obgyn.onlinelibrary.wiley.com/doi/abs/10.1111/1471-0528.14260&lt;/url&gt;&lt;/related-urls&gt;&lt;/urls&gt;&lt;electronic-resource-num&gt;https://doi.org/https://doi.org/10.1111/1471-0528.14260&lt;/electronic-resource-num&gt;&lt;remote-database-name&gt;PubMed-not-MEDLINE&lt;/remote-database-name&gt;&lt;remote-database-provider&gt;NLM&lt;/remote-database-provider&gt;&lt;/record&gt;&lt;/Cite&gt;&lt;/EndNote&gt;</w:instrText>
      </w:r>
      <w:r w:rsidR="00D17AD7">
        <w:fldChar w:fldCharType="separate"/>
      </w:r>
      <w:r w:rsidR="00367044">
        <w:rPr>
          <w:noProof/>
        </w:rPr>
        <w:t>(</w:t>
      </w:r>
      <w:hyperlink w:anchor="_ENREF_121" w:tooltip="Green, 2017 #1431" w:history="1">
        <w:r w:rsidR="002E03B7">
          <w:rPr>
            <w:noProof/>
          </w:rPr>
          <w:t>121</w:t>
        </w:r>
      </w:hyperlink>
      <w:r w:rsidR="00367044">
        <w:rPr>
          <w:noProof/>
        </w:rPr>
        <w:t>)</w:t>
      </w:r>
      <w:r w:rsidR="00D17AD7">
        <w:fldChar w:fldCharType="end"/>
      </w:r>
      <w:r w:rsidRPr="00E23F7D">
        <w:t xml:space="preserve">, however </w:t>
      </w:r>
      <w:r w:rsidR="00D411F9">
        <w:t>the</w:t>
      </w:r>
      <w:r w:rsidR="00BB450C">
        <w:t>y</w:t>
      </w:r>
      <w:r w:rsidR="00D411F9">
        <w:t xml:space="preserve"> are not</w:t>
      </w:r>
      <w:r w:rsidR="00BB450C">
        <w:t xml:space="preserve"> currently</w:t>
      </w:r>
      <w:r w:rsidRPr="00E23F7D">
        <w:t xml:space="preserve"> recommended in routine clinical practice </w:t>
      </w:r>
      <w:r w:rsidR="004B1220" w:rsidRPr="00E23F7D">
        <w:fldChar w:fldCharType="begin">
          <w:fldData xml:space="preserve">PEVuZE5vdGU+PENpdGUgRXhjbHVkZUF1dGg9IjEiPjxBdXRob3I+R3JlZW48L0F1dGhvcj48WWVh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</w:fldData>
        </w:fldChar>
      </w:r>
      <w:r w:rsidR="002E03B7">
        <w:instrText xml:space="preserve"> ADDIN EN.CITE </w:instrText>
      </w:r>
      <w:r w:rsidR="002E03B7">
        <w:fldChar w:fldCharType="begin">
          <w:fldData xml:space="preserve">PEVuZE5vdGU+PENpdGUgRXhjbHVkZUF1dGg9IjEiPjxBdXRob3I+R3JlZW48L0F1dGhvcj48WWVh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</w:fldData>
        </w:fldChar>
      </w:r>
      <w:r w:rsidR="002E03B7">
        <w:instrText xml:space="preserve"> ADDIN EN.CITE.DATA </w:instrText>
      </w:r>
      <w:r w:rsidR="002E03B7">
        <w:fldChar w:fldCharType="end"/>
      </w:r>
      <w:r w:rsidR="004B1220" w:rsidRPr="00E23F7D">
        <w:fldChar w:fldCharType="separate"/>
      </w:r>
      <w:r w:rsidR="00346933">
        <w:rPr>
          <w:noProof/>
        </w:rPr>
        <w:t>(</w:t>
      </w:r>
      <w:hyperlink w:anchor="_ENREF_121" w:tooltip="Green, 2017 #1431" w:history="1">
        <w:r w:rsidR="002E03B7">
          <w:rPr>
            <w:noProof/>
          </w:rPr>
          <w:t>121-123</w:t>
        </w:r>
      </w:hyperlink>
      <w:r w:rsidR="00346933">
        <w:rPr>
          <w:noProof/>
        </w:rPr>
        <w:t>)</w:t>
      </w:r>
      <w:r w:rsidR="004B1220" w:rsidRPr="00E23F7D">
        <w:fldChar w:fldCharType="end"/>
      </w:r>
      <w:r w:rsidRPr="00E23F7D">
        <w:t>.</w:t>
      </w:r>
    </w:p>
    <w:p w14:paraId="56CF0767" w14:textId="3A602980" w:rsidR="00D13FC4" w:rsidRPr="00D13FC4" w:rsidRDefault="005634AD" w:rsidP="00D13FC4">
      <w:pPr>
        <w:pStyle w:val="Heading3"/>
      </w:pPr>
      <w:bookmarkStart w:id="146" w:name="_Toc183697515"/>
      <w:r w:rsidRPr="00E23F7D">
        <w:t xml:space="preserve">Description of </w:t>
      </w:r>
      <w:r w:rsidR="00D13FC4">
        <w:t>reviews</w:t>
      </w:r>
      <w:bookmarkEnd w:id="146"/>
    </w:p>
    <w:p w14:paraId="0CF4E933" w14:textId="122B1D6B" w:rsidR="004E02C1" w:rsidRPr="00E23F7D" w:rsidRDefault="007954D3" w:rsidP="005634AD">
      <w:pPr>
        <w:pStyle w:val="BodyText"/>
      </w:pPr>
      <w:r w:rsidRPr="00E23F7D">
        <w:t xml:space="preserve">There were </w:t>
      </w:r>
      <w:r w:rsidR="001F005D" w:rsidRPr="00E23F7D">
        <w:t xml:space="preserve">12 citations </w:t>
      </w:r>
      <w:r w:rsidR="00AB3D12" w:rsidRPr="00E23F7D">
        <w:fldChar w:fldCharType="begin">
          <w:fldData xml:space="preserve">PEVuZE5vdGU+PENpdGU+PEF1dGhvcj5HaGFkZXJpPC9BdXRob3I+PFllYXI+MjAyMDwvWWVhcj48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=
</w:fldData>
        </w:fldChar>
      </w:r>
      <w:r w:rsidR="002E03B7">
        <w:instrText xml:space="preserve"> ADDIN EN.CITE </w:instrText>
      </w:r>
      <w:r w:rsidR="002E03B7">
        <w:fldChar w:fldCharType="begin">
          <w:fldData xml:space="preserve">PEVuZE5vdGU+PENpdGU+PEF1dGhvcj5HaGFkZXJpPC9BdXRob3I+PFllYXI+MjAyMDwvWWVhcj48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=
</w:fldData>
        </w:fldChar>
      </w:r>
      <w:r w:rsidR="002E03B7">
        <w:instrText xml:space="preserve"> ADDIN EN.CITE.DATA </w:instrText>
      </w:r>
      <w:r w:rsidR="002E03B7">
        <w:fldChar w:fldCharType="end"/>
      </w:r>
      <w:r w:rsidR="00AB3D12" w:rsidRPr="00E23F7D">
        <w:fldChar w:fldCharType="separate"/>
      </w:r>
      <w:r w:rsidR="00346933">
        <w:rPr>
          <w:noProof/>
        </w:rPr>
        <w:t>(</w:t>
      </w:r>
      <w:hyperlink w:anchor="_ENREF_116" w:tooltip="Ulbricht, 2011 #849" w:history="1">
        <w:r w:rsidR="002E03B7">
          <w:rPr>
            <w:noProof/>
          </w:rPr>
          <w:t>116</w:t>
        </w:r>
      </w:hyperlink>
      <w:r w:rsidR="00346933">
        <w:rPr>
          <w:noProof/>
        </w:rPr>
        <w:t xml:space="preserve">, </w:t>
      </w:r>
      <w:hyperlink w:anchor="_ENREF_124" w:tooltip="Ghaderi, 2020 #436" w:history="1">
        <w:r w:rsidR="002E03B7">
          <w:rPr>
            <w:noProof/>
          </w:rPr>
          <w:t>124-134</w:t>
        </w:r>
      </w:hyperlink>
      <w:r w:rsidR="00346933">
        <w:rPr>
          <w:noProof/>
        </w:rPr>
        <w:t>)</w:t>
      </w:r>
      <w:r w:rsidR="00AB3D12" w:rsidRPr="00E23F7D">
        <w:fldChar w:fldCharType="end"/>
      </w:r>
      <w:r w:rsidR="001D1FDB" w:rsidRPr="00E23F7D">
        <w:t xml:space="preserve"> </w:t>
      </w:r>
      <w:r w:rsidR="002D38CA" w:rsidRPr="00E23F7D">
        <w:t xml:space="preserve">corresponding to </w:t>
      </w:r>
      <w:r w:rsidR="000C7F74" w:rsidRPr="00E23F7D">
        <w:t>12</w:t>
      </w:r>
      <w:r w:rsidR="001F005D" w:rsidRPr="00E23F7D">
        <w:t xml:space="preserve"> </w:t>
      </w:r>
      <w:r w:rsidR="00D23FFE" w:rsidRPr="00E23F7D">
        <w:t xml:space="preserve">systematic reviews </w:t>
      </w:r>
      <w:r w:rsidR="00FD75D7" w:rsidRPr="00E23F7D">
        <w:t>(</w:t>
      </w:r>
      <w:r w:rsidR="00D730A4" w:rsidRPr="00E23F7D">
        <w:t xml:space="preserve">Ghaderi 2020, Shinjyo 2020, </w:t>
      </w:r>
      <w:r w:rsidR="002C0031" w:rsidRPr="00E23F7D">
        <w:t xml:space="preserve">Csupor 2019, </w:t>
      </w:r>
      <w:r w:rsidR="00D730A4" w:rsidRPr="00E23F7D">
        <w:t xml:space="preserve">Khalesi 2019, Cerqueira 2017, Verkaik 2017, </w:t>
      </w:r>
      <w:r w:rsidR="00E21951" w:rsidRPr="00E23F7D">
        <w:t xml:space="preserve">Hausenblas 2015, </w:t>
      </w:r>
      <w:r w:rsidR="002C0031" w:rsidRPr="00E23F7D">
        <w:t>Su</w:t>
      </w:r>
      <w:r w:rsidR="00E21951" w:rsidRPr="00E23F7D">
        <w:t xml:space="preserve"> </w:t>
      </w:r>
      <w:r w:rsidR="002C0031" w:rsidRPr="00E23F7D">
        <w:t xml:space="preserve">Hee 2014, </w:t>
      </w:r>
      <w:r w:rsidR="00D730A4" w:rsidRPr="00E23F7D">
        <w:t xml:space="preserve">van Die 2013, Dante 2011, </w:t>
      </w:r>
      <w:r w:rsidR="002C0031" w:rsidRPr="00E23F7D">
        <w:t>Ulbricht 2011, Whelan 2009)</w:t>
      </w:r>
      <w:r w:rsidR="00823EE7" w:rsidRPr="00E23F7D">
        <w:t xml:space="preserve"> identified in </w:t>
      </w:r>
      <w:r w:rsidR="006E173F" w:rsidRPr="00E23F7D">
        <w:t>the</w:t>
      </w:r>
      <w:r w:rsidR="00823EE7" w:rsidRPr="00E23F7D">
        <w:t xml:space="preserve"> literature</w:t>
      </w:r>
      <w:r w:rsidR="006E173F" w:rsidRPr="00E23F7D">
        <w:t xml:space="preserve"> search that evaluated the </w:t>
      </w:r>
      <w:r w:rsidR="00753AE5" w:rsidRPr="00E23F7D">
        <w:t xml:space="preserve">effectiveness of WHMs in people with </w:t>
      </w:r>
      <w:r w:rsidR="00283D38" w:rsidRPr="00E23F7D">
        <w:t>premenstrual disturbances</w:t>
      </w:r>
      <w:r w:rsidR="006B738F" w:rsidRPr="00E23F7D">
        <w:t xml:space="preserve">. </w:t>
      </w:r>
      <w:r w:rsidR="009313EF" w:rsidRPr="00E23F7D">
        <w:t xml:space="preserve">There were no additional reviews identified in the Department’s public call for evidence (see Appendix C2). </w:t>
      </w:r>
      <w:r w:rsidR="006B738F" w:rsidRPr="00E23F7D">
        <w:t xml:space="preserve">There </w:t>
      </w:r>
      <w:r w:rsidR="00E662C8" w:rsidRPr="00E23F7D">
        <w:t xml:space="preserve">was </w:t>
      </w:r>
      <w:r w:rsidR="00283D38" w:rsidRPr="00E23F7D">
        <w:t xml:space="preserve">one review </w:t>
      </w:r>
      <w:r w:rsidR="009313EF" w:rsidRPr="00E23F7D">
        <w:fldChar w:fldCharType="begin"/>
      </w:r>
      <w:r w:rsidR="002E03B7">
        <w:instrText xml:space="preserve"> ADDIN EN.CITE &lt;EndNote&gt;&lt;Cite&gt;&lt;Author&gt;Alsadat&lt;/Author&gt;&lt;Year&gt;2018&lt;/Year&gt;&lt;RecNum&gt;700&lt;/RecNum&gt;&lt;DisplayText&gt;(135)&lt;/DisplayText&gt;&lt;record&gt;&lt;rec-number&gt;700&lt;/rec-number&gt;&lt;foreign-keys&gt;&lt;key app="EN" db-id="fffa29epupvv03e2wadvw0dnd2t2azstt9v5" timestamp="1688709234"&gt;700&lt;/key&gt;&lt;/foreign-keys&gt;&lt;ref-type name="Journal Article"&gt;17&lt;/ref-type&gt;&lt;contributors&gt;&lt;authors&gt;&lt;author&gt;Alsadat, Eslamnik Parvin&lt;/author&gt;&lt;author&gt;Abdolmajid, Parand&lt;/author&gt;&lt;author&gt;Maryam, Aghamohammadi&lt;/author&gt;&lt;/authors&gt;&lt;/contributors&gt;&lt;titles&gt;&lt;title&gt;Traditional Medicine in Treatment of Women with Premenstrual Syndrome, A Systematic Review&lt;/title&gt;&lt;secondary-title&gt;Indian Journal of Forensic Medicine &amp;amp; Toxicology&lt;/secondary-title&gt;&lt;/titles&gt;&lt;pages&gt;161-165&lt;/pages&gt;&lt;volume&gt;12&lt;/volume&gt;&lt;number&gt;3&lt;/number&gt;&lt;section&gt;161&lt;/section&gt;&lt;dates&gt;&lt;year&gt;2018&lt;/year&gt;&lt;/dates&gt;&lt;pub-location&gt;India&lt;/pub-location&gt;&lt;publisher&gt;Indian Journal of Forensic Medicine and Toxicology (E-mail: ijfmt@hotmail.com)&lt;/publisher&gt;&lt;isbn&gt;0973-9122&amp;#xD;0973-9130&lt;/isbn&gt;&lt;urls&gt;&lt;related-urls&gt;&lt;url&gt;http://www.indianjournals.com/ijor.aspx?target=ijor:ijfmt&amp;amp;type=archive&lt;/url&gt;&lt;/related-urls&gt;&lt;/urls&gt;&lt;electronic-resource-num&gt;https://doi.org/10.5958/0973-9130.2018.00152.4&lt;/electronic-resource-num&gt;&lt;/record&gt;&lt;/Cite&gt;&lt;/EndNote&gt;</w:instrText>
      </w:r>
      <w:r w:rsidR="009313EF" w:rsidRPr="00E23F7D">
        <w:fldChar w:fldCharType="separate"/>
      </w:r>
      <w:r w:rsidR="00346933">
        <w:rPr>
          <w:noProof/>
        </w:rPr>
        <w:t>(</w:t>
      </w:r>
      <w:hyperlink w:anchor="_ENREF_135" w:tooltip="Alsadat, 2018 #700" w:history="1">
        <w:r w:rsidR="002E03B7">
          <w:rPr>
            <w:noProof/>
          </w:rPr>
          <w:t>135</w:t>
        </w:r>
      </w:hyperlink>
      <w:r w:rsidR="00346933">
        <w:rPr>
          <w:noProof/>
        </w:rPr>
        <w:t>)</w:t>
      </w:r>
      <w:r w:rsidR="009313EF" w:rsidRPr="00E23F7D">
        <w:fldChar w:fldCharType="end"/>
      </w:r>
      <w:r w:rsidR="00E662C8" w:rsidRPr="00E23F7D">
        <w:t xml:space="preserve"> awaiting classification </w:t>
      </w:r>
      <w:r w:rsidR="009313EF" w:rsidRPr="00E23F7D">
        <w:t xml:space="preserve">(see Appendix C4) </w:t>
      </w:r>
      <w:r w:rsidR="00E662C8" w:rsidRPr="00E23F7D">
        <w:t xml:space="preserve">and </w:t>
      </w:r>
      <w:r w:rsidR="004E02C1" w:rsidRPr="00E23F7D">
        <w:t xml:space="preserve">no </w:t>
      </w:r>
      <w:r w:rsidR="00E662C8" w:rsidRPr="00E23F7D">
        <w:t>ongoing reviews</w:t>
      </w:r>
      <w:r w:rsidR="009313EF" w:rsidRPr="00E23F7D">
        <w:t xml:space="preserve"> (see Appendix C5)</w:t>
      </w:r>
      <w:r w:rsidR="00E662C8" w:rsidRPr="00E23F7D">
        <w:t xml:space="preserve">. </w:t>
      </w:r>
    </w:p>
    <w:p w14:paraId="73426824" w14:textId="3FC51F96" w:rsidR="00D13FC4" w:rsidRDefault="00DF5293" w:rsidP="002C0031">
      <w:pPr>
        <w:pStyle w:val="BodyText"/>
      </w:pPr>
      <w:r>
        <w:t>A summary of the PICO criteria</w:t>
      </w:r>
      <w:r w:rsidR="00E662C8" w:rsidRPr="00E23F7D">
        <w:t xml:space="preserve"> of </w:t>
      </w:r>
      <w:r w:rsidR="004E02C1" w:rsidRPr="00E23F7D">
        <w:t xml:space="preserve">the 12 eligible </w:t>
      </w:r>
      <w:r w:rsidR="00E662C8" w:rsidRPr="00E23F7D">
        <w:t>systematic reviews is provided in Appendix D</w:t>
      </w:r>
      <w:r w:rsidR="009313EF" w:rsidRPr="00E23F7D">
        <w:t>2.2.1</w:t>
      </w:r>
      <w:r w:rsidR="00E662C8" w:rsidRPr="00E23F7D">
        <w:t xml:space="preserve">. </w:t>
      </w:r>
    </w:p>
    <w:p w14:paraId="14E6A49E" w14:textId="6514B6A5" w:rsidR="002515FF" w:rsidRPr="00E23F7D" w:rsidRDefault="00192FA1" w:rsidP="002C0031">
      <w:pPr>
        <w:pStyle w:val="BodyText"/>
      </w:pPr>
      <w:r>
        <w:t>Eight</w:t>
      </w:r>
      <w:r w:rsidR="00577AC3">
        <w:t xml:space="preserve"> (</w:t>
      </w:r>
      <w:r>
        <w:t>8</w:t>
      </w:r>
      <w:r w:rsidR="00577AC3">
        <w:t>)</w:t>
      </w:r>
      <w:r w:rsidR="00050DA0">
        <w:t xml:space="preserve"> reviews searched specifically for studies in people with </w:t>
      </w:r>
      <w:r w:rsidR="00C92EA3" w:rsidRPr="00E23F7D">
        <w:t>PMS (Csupor 2019</w:t>
      </w:r>
      <w:r w:rsidR="00875588">
        <w:t xml:space="preserve">, Khalesi 2019, Su Hee 2014, van Die 2013, </w:t>
      </w:r>
      <w:r w:rsidR="00F13A05">
        <w:t>Dante 2011</w:t>
      </w:r>
      <w:r w:rsidR="00875588">
        <w:t>)</w:t>
      </w:r>
      <w:r>
        <w:t>,</w:t>
      </w:r>
      <w:r w:rsidR="00875588">
        <w:t xml:space="preserve"> </w:t>
      </w:r>
      <w:r w:rsidR="00C92EA3" w:rsidRPr="00E23F7D">
        <w:t xml:space="preserve">both PMS </w:t>
      </w:r>
      <w:r>
        <w:t>or</w:t>
      </w:r>
      <w:r w:rsidR="005F4852" w:rsidRPr="00E23F7D">
        <w:t xml:space="preserve"> </w:t>
      </w:r>
      <w:r w:rsidR="00AE6AFF" w:rsidRPr="00E23F7D">
        <w:t>PMDD</w:t>
      </w:r>
      <w:r w:rsidR="00C92EA3" w:rsidRPr="00E23F7D">
        <w:t xml:space="preserve"> (</w:t>
      </w:r>
      <w:r w:rsidR="004A53BD" w:rsidRPr="00E23F7D">
        <w:t>Cerqueira 2017</w:t>
      </w:r>
      <w:r w:rsidR="004A53BD">
        <w:t xml:space="preserve">, </w:t>
      </w:r>
      <w:r w:rsidR="00E66199" w:rsidRPr="00E23F7D">
        <w:t>Verkaik</w:t>
      </w:r>
      <w:r w:rsidR="00AE6AFF" w:rsidRPr="00E23F7D">
        <w:t xml:space="preserve"> 2017</w:t>
      </w:r>
      <w:r w:rsidR="0088644A">
        <w:t xml:space="preserve">, </w:t>
      </w:r>
      <w:r w:rsidR="0088644A" w:rsidRPr="00E23F7D">
        <w:t>Whelan 2009</w:t>
      </w:r>
      <w:r w:rsidR="003D5B2A" w:rsidRPr="00E23F7D">
        <w:t>)</w:t>
      </w:r>
      <w:r>
        <w:t>,</w:t>
      </w:r>
      <w:r w:rsidR="00692A40" w:rsidRPr="00E23F7D">
        <w:t xml:space="preserve"> or any female reproductive </w:t>
      </w:r>
      <w:r>
        <w:t>disorder</w:t>
      </w:r>
      <w:r w:rsidR="00692A40" w:rsidRPr="00E23F7D">
        <w:t xml:space="preserve"> (van Die 2013). </w:t>
      </w:r>
      <w:r w:rsidR="00D82C31">
        <w:t>Two (2)</w:t>
      </w:r>
      <w:r w:rsidR="00852DB0">
        <w:t xml:space="preserve"> </w:t>
      </w:r>
      <w:r w:rsidR="000A41BD">
        <w:t xml:space="preserve">reviews </w:t>
      </w:r>
      <w:r w:rsidR="00515509">
        <w:t xml:space="preserve">were focused </w:t>
      </w:r>
      <w:r w:rsidR="00AE0AF9">
        <w:t xml:space="preserve">on </w:t>
      </w:r>
      <w:r w:rsidR="00F35730">
        <w:t>the effectiveness of a</w:t>
      </w:r>
      <w:r w:rsidR="002F5B34">
        <w:t xml:space="preserve"> </w:t>
      </w:r>
      <w:r w:rsidR="00F35730">
        <w:t>specific</w:t>
      </w:r>
      <w:r w:rsidR="00515509">
        <w:t xml:space="preserve"> herb</w:t>
      </w:r>
      <w:r w:rsidR="00F35730">
        <w:t xml:space="preserve"> </w:t>
      </w:r>
      <w:r w:rsidR="00322BBB">
        <w:t xml:space="preserve">across any </w:t>
      </w:r>
      <w:r w:rsidR="00F35730">
        <w:t>clinical condition</w:t>
      </w:r>
      <w:r w:rsidR="002F5B34">
        <w:t xml:space="preserve"> </w:t>
      </w:r>
      <w:r w:rsidR="00135D2F">
        <w:t>(</w:t>
      </w:r>
      <w:r w:rsidR="00322BBB" w:rsidRPr="009D5009">
        <w:t>Hausenblas 2015</w:t>
      </w:r>
      <w:r w:rsidR="00322BBB">
        <w:t xml:space="preserve">, </w:t>
      </w:r>
      <w:r w:rsidR="00382D32" w:rsidRPr="009D5009">
        <w:t>Ulbricht 2011</w:t>
      </w:r>
      <w:r w:rsidR="00382D32">
        <w:rPr>
          <w:bCs w:val="0"/>
        </w:rPr>
        <w:t>)</w:t>
      </w:r>
      <w:r w:rsidR="00D05A0A">
        <w:rPr>
          <w:bCs w:val="0"/>
        </w:rPr>
        <w:t xml:space="preserve">, </w:t>
      </w:r>
      <w:r w:rsidR="00D82C31">
        <w:rPr>
          <w:bCs w:val="0"/>
        </w:rPr>
        <w:t xml:space="preserve">and 2 reviews </w:t>
      </w:r>
      <w:r w:rsidR="00D82C31">
        <w:t>were focused on the effect of a specific herb on</w:t>
      </w:r>
      <w:r w:rsidR="007F355C">
        <w:t xml:space="preserve"> </w:t>
      </w:r>
      <w:r w:rsidR="00D82C31">
        <w:t xml:space="preserve">specific outcomes, being either </w:t>
      </w:r>
      <w:r w:rsidR="00692A40" w:rsidRPr="00E23F7D">
        <w:t xml:space="preserve">sleep-related health problems </w:t>
      </w:r>
      <w:r w:rsidR="00A04031" w:rsidRPr="00E23F7D">
        <w:t xml:space="preserve">(Shinjyo 2020) or mental health </w:t>
      </w:r>
      <w:r w:rsidR="007F355C">
        <w:t xml:space="preserve">and inflammatory biomarkers </w:t>
      </w:r>
      <w:r w:rsidR="00A04031" w:rsidRPr="00E23F7D">
        <w:t>(Ghaderi 2020)</w:t>
      </w:r>
      <w:r w:rsidR="00692A40" w:rsidRPr="00E23F7D">
        <w:t xml:space="preserve">. </w:t>
      </w:r>
    </w:p>
    <w:p w14:paraId="7421905C" w14:textId="5F57BB35" w:rsidR="0051787F" w:rsidRDefault="00C76919" w:rsidP="002C0031">
      <w:pPr>
        <w:pStyle w:val="BodyText"/>
      </w:pPr>
      <w:r>
        <w:t xml:space="preserve">There were </w:t>
      </w:r>
      <w:r w:rsidR="00993A1D" w:rsidRPr="00E23F7D">
        <w:t>4</w:t>
      </w:r>
      <w:r>
        <w:t xml:space="preserve"> systematic</w:t>
      </w:r>
      <w:r w:rsidR="00D334F4" w:rsidRPr="00E23F7D">
        <w:t xml:space="preserve"> </w:t>
      </w:r>
      <w:r w:rsidR="009708A2" w:rsidRPr="00E23F7D">
        <w:t xml:space="preserve">reviews </w:t>
      </w:r>
      <w:r>
        <w:t xml:space="preserve">that </w:t>
      </w:r>
      <w:r w:rsidR="008E1364" w:rsidRPr="00E23F7D">
        <w:t xml:space="preserve">searched </w:t>
      </w:r>
      <w:r w:rsidR="00E05132" w:rsidRPr="00E23F7D">
        <w:t xml:space="preserve">for evidence on </w:t>
      </w:r>
      <w:r w:rsidR="002B4E31" w:rsidRPr="00E23F7D">
        <w:t>chaste tree</w:t>
      </w:r>
      <w:r w:rsidR="00E05132" w:rsidRPr="00E23F7D">
        <w:t xml:space="preserve"> </w:t>
      </w:r>
      <w:r w:rsidR="007F355C">
        <w:t xml:space="preserve">berry </w:t>
      </w:r>
      <w:r w:rsidR="00E05132" w:rsidRPr="00E23F7D">
        <w:t>(</w:t>
      </w:r>
      <w:r w:rsidR="00245AB2" w:rsidRPr="00E23F7D">
        <w:t xml:space="preserve">Csupor 2019, </w:t>
      </w:r>
      <w:r w:rsidR="00E66199" w:rsidRPr="00E23F7D">
        <w:t xml:space="preserve">Cerqueira 2017, </w:t>
      </w:r>
      <w:r w:rsidR="000B2C27" w:rsidRPr="00E23F7D">
        <w:t>Verkaik 2017</w:t>
      </w:r>
      <w:r w:rsidR="00371908">
        <w:t xml:space="preserve">, </w:t>
      </w:r>
      <w:r w:rsidR="00371908" w:rsidRPr="00E23F7D">
        <w:t>van</w:t>
      </w:r>
      <w:r w:rsidR="00371908">
        <w:t xml:space="preserve"> </w:t>
      </w:r>
      <w:r w:rsidR="00371908" w:rsidRPr="00E23F7D">
        <w:t>Die 2013</w:t>
      </w:r>
      <w:r w:rsidR="001945FD" w:rsidRPr="00E23F7D">
        <w:t>)</w:t>
      </w:r>
      <w:r w:rsidR="00D84943" w:rsidRPr="00E23F7D">
        <w:t xml:space="preserve">, </w:t>
      </w:r>
      <w:r w:rsidR="003734FC" w:rsidRPr="00E23F7D">
        <w:t>3</w:t>
      </w:r>
      <w:r w:rsidR="00607C61" w:rsidRPr="00E23F7D">
        <w:t xml:space="preserve"> </w:t>
      </w:r>
      <w:r w:rsidR="00EB7634" w:rsidRPr="00E23F7D">
        <w:t xml:space="preserve">reviews </w:t>
      </w:r>
      <w:r w:rsidR="00664C86" w:rsidRPr="00E23F7D">
        <w:t xml:space="preserve">searched for </w:t>
      </w:r>
      <w:r w:rsidR="00A80797" w:rsidRPr="00E23F7D">
        <w:t xml:space="preserve">evidence </w:t>
      </w:r>
      <w:r w:rsidR="00E80454">
        <w:t xml:space="preserve">specific </w:t>
      </w:r>
      <w:r w:rsidR="00287EF6">
        <w:t>to</w:t>
      </w:r>
      <w:r w:rsidR="00A80797" w:rsidRPr="00E23F7D">
        <w:t xml:space="preserve"> </w:t>
      </w:r>
      <w:r w:rsidR="00F07BE6" w:rsidRPr="00E23F7D">
        <w:t>saffron (</w:t>
      </w:r>
      <w:r w:rsidR="00B944ED" w:rsidRPr="00E23F7D">
        <w:t xml:space="preserve">Ghaderi 2020, </w:t>
      </w:r>
      <w:r w:rsidR="00E66199" w:rsidRPr="00E23F7D">
        <w:t xml:space="preserve">Hausenblas 2015, </w:t>
      </w:r>
      <w:r w:rsidR="00FE6EBA" w:rsidRPr="00E23F7D">
        <w:t>Ulbricht 2011)</w:t>
      </w:r>
      <w:r w:rsidR="00D20308" w:rsidRPr="00E23F7D">
        <w:t>,</w:t>
      </w:r>
      <w:r w:rsidR="00F8128C">
        <w:t xml:space="preserve"> </w:t>
      </w:r>
      <w:r>
        <w:t>and</w:t>
      </w:r>
      <w:r w:rsidR="00FE6EBA" w:rsidRPr="00E23F7D">
        <w:t xml:space="preserve"> </w:t>
      </w:r>
      <w:r w:rsidR="00287EF6">
        <w:t>one</w:t>
      </w:r>
      <w:r w:rsidR="003215E6" w:rsidRPr="00E23F7D">
        <w:t xml:space="preserve"> review </w:t>
      </w:r>
      <w:r w:rsidR="002B26F9" w:rsidRPr="00E23F7D">
        <w:t>assess</w:t>
      </w:r>
      <w:r w:rsidR="0023612A">
        <w:t>ed</w:t>
      </w:r>
      <w:r w:rsidR="002B26F9" w:rsidRPr="00E23F7D">
        <w:t xml:space="preserve"> </w:t>
      </w:r>
      <w:r w:rsidR="00287EF6">
        <w:t xml:space="preserve">the </w:t>
      </w:r>
      <w:r w:rsidR="002B26F9" w:rsidRPr="00E23F7D">
        <w:t xml:space="preserve">evidence </w:t>
      </w:r>
      <w:r w:rsidR="00F8128C">
        <w:t xml:space="preserve">specific to </w:t>
      </w:r>
      <w:r w:rsidR="0023612A">
        <w:t xml:space="preserve">either </w:t>
      </w:r>
      <w:r w:rsidR="002B26F9" w:rsidRPr="00E23F7D">
        <w:t>chamomile</w:t>
      </w:r>
      <w:r w:rsidR="00A76694" w:rsidRPr="00E23F7D">
        <w:t xml:space="preserve"> (</w:t>
      </w:r>
      <w:r w:rsidR="00077575" w:rsidRPr="00E23F7D">
        <w:t>Khalesi 2019)</w:t>
      </w:r>
      <w:r w:rsidR="005D2E22" w:rsidRPr="00E23F7D">
        <w:t xml:space="preserve"> </w:t>
      </w:r>
      <w:r w:rsidR="00287EF6">
        <w:t>or</w:t>
      </w:r>
      <w:r w:rsidR="00A46AC5" w:rsidRPr="00E23F7D">
        <w:t xml:space="preserve"> </w:t>
      </w:r>
      <w:r w:rsidR="00FD3CF0" w:rsidRPr="00E23F7D">
        <w:t>valerian (</w:t>
      </w:r>
      <w:r w:rsidR="00F30B6D" w:rsidRPr="00E23F7D">
        <w:t>Shin</w:t>
      </w:r>
      <w:r w:rsidR="00FC425E" w:rsidRPr="00E23F7D">
        <w:t>jyo 2020)</w:t>
      </w:r>
      <w:r w:rsidR="0023612A">
        <w:t xml:space="preserve">. </w:t>
      </w:r>
      <w:r w:rsidR="00FD22FB" w:rsidRPr="00E23F7D">
        <w:t>Three</w:t>
      </w:r>
      <w:r w:rsidR="00F0179B" w:rsidRPr="00E23F7D">
        <w:t xml:space="preserve"> </w:t>
      </w:r>
      <w:r w:rsidR="00FD22FB" w:rsidRPr="00E23F7D">
        <w:t>(</w:t>
      </w:r>
      <w:r w:rsidR="00766A03" w:rsidRPr="00E23F7D">
        <w:t>3</w:t>
      </w:r>
      <w:r w:rsidR="00FD22FB" w:rsidRPr="00E23F7D">
        <w:t>)</w:t>
      </w:r>
      <w:r w:rsidR="00766A03" w:rsidRPr="00E23F7D">
        <w:t xml:space="preserve"> </w:t>
      </w:r>
      <w:r w:rsidR="00FC30AD" w:rsidRPr="00E23F7D">
        <w:t>reviews</w:t>
      </w:r>
      <w:r w:rsidR="00766A03" w:rsidRPr="00E23F7D">
        <w:t xml:space="preserve"> </w:t>
      </w:r>
      <w:r w:rsidR="003D36BB">
        <w:t>did not specify</w:t>
      </w:r>
      <w:r w:rsidR="006D0D7E" w:rsidRPr="00E23F7D">
        <w:t xml:space="preserve"> </w:t>
      </w:r>
      <w:r w:rsidR="003D36BB">
        <w:t xml:space="preserve">the </w:t>
      </w:r>
      <w:r w:rsidR="006D0D7E" w:rsidRPr="00E23F7D">
        <w:t>herbal medicine</w:t>
      </w:r>
      <w:r w:rsidR="00E66199">
        <w:t xml:space="preserve"> of interest</w:t>
      </w:r>
      <w:r w:rsidR="006D0D7E" w:rsidRPr="00E23F7D">
        <w:t xml:space="preserve"> </w:t>
      </w:r>
      <w:r w:rsidR="007E0871" w:rsidRPr="00E23F7D">
        <w:t>(</w:t>
      </w:r>
      <w:r w:rsidR="00E765F0" w:rsidRPr="00E23F7D">
        <w:t>Su</w:t>
      </w:r>
      <w:r w:rsidR="003D36BB">
        <w:t xml:space="preserve"> </w:t>
      </w:r>
      <w:r w:rsidR="00E765F0" w:rsidRPr="00E23F7D">
        <w:t>Hee 2014,</w:t>
      </w:r>
      <w:r w:rsidR="00E66199" w:rsidRPr="00E66199">
        <w:t xml:space="preserve"> </w:t>
      </w:r>
      <w:r w:rsidR="00E66199" w:rsidRPr="00E23F7D">
        <w:t xml:space="preserve">Dante 2011, </w:t>
      </w:r>
      <w:r w:rsidR="00E765F0" w:rsidRPr="00E23F7D">
        <w:t>Whelan 2009</w:t>
      </w:r>
      <w:r w:rsidR="00FD22FB" w:rsidRPr="00E23F7D">
        <w:t xml:space="preserve">). </w:t>
      </w:r>
    </w:p>
    <w:p w14:paraId="40C09A73" w14:textId="3C4130AC" w:rsidR="00934886" w:rsidRDefault="003713F5" w:rsidP="00934886">
      <w:pPr>
        <w:pStyle w:val="BodyText"/>
      </w:pPr>
      <w:r>
        <w:t>Five</w:t>
      </w:r>
      <w:r w:rsidR="00934886">
        <w:t xml:space="preserve"> (</w:t>
      </w:r>
      <w:r>
        <w:t>5</w:t>
      </w:r>
      <w:r w:rsidR="00934886">
        <w:t>)</w:t>
      </w:r>
      <w:r w:rsidR="00934886" w:rsidRPr="00E23F7D">
        <w:t xml:space="preserve"> </w:t>
      </w:r>
      <w:r w:rsidR="00934886">
        <w:t>systematic</w:t>
      </w:r>
      <w:r w:rsidR="00934886" w:rsidRPr="00E23F7D">
        <w:t xml:space="preserve"> reviews (Ghaderi 2020, Shinjyo 2020, Csupor 2019, Verkaik 2017</w:t>
      </w:r>
      <w:r>
        <w:t>, van Die 2013</w:t>
      </w:r>
      <w:r w:rsidR="00934886">
        <w:t>) were prioritised for critical appraisal and data extraction as they presented results in a meta-analysis</w:t>
      </w:r>
      <w:r w:rsidR="00934886" w:rsidRPr="00E23F7D">
        <w:t>. Review details, including outcome domains and measures, and the risk of bias of eligible RCTs are provided in Appendix F1.</w:t>
      </w:r>
    </w:p>
    <w:p w14:paraId="1624F3F0" w14:textId="77777777" w:rsidR="00D13FC4" w:rsidRPr="00E23F7D" w:rsidRDefault="00D13FC4" w:rsidP="00D13FC4">
      <w:pPr>
        <w:pStyle w:val="Heading3"/>
      </w:pPr>
      <w:bookmarkStart w:id="147" w:name="_Toc183697516"/>
      <w:r w:rsidRPr="00E23F7D">
        <w:lastRenderedPageBreak/>
        <w:t>Description of studies</w:t>
      </w:r>
      <w:bookmarkEnd w:id="147"/>
    </w:p>
    <w:p w14:paraId="6F380061" w14:textId="14128E52" w:rsidR="00A3452B" w:rsidRDefault="00F256F7" w:rsidP="002F7C66">
      <w:pPr>
        <w:pStyle w:val="BodyText"/>
      </w:pPr>
      <w:r w:rsidRPr="00E23F7D">
        <w:t xml:space="preserve">Within the eligible systematic reviews, there were </w:t>
      </w:r>
      <w:r w:rsidR="00061184">
        <w:t>2</w:t>
      </w:r>
      <w:r w:rsidR="00B44862">
        <w:t>9</w:t>
      </w:r>
      <w:r w:rsidRPr="00E23F7D">
        <w:t xml:space="preserve"> RCTs that met our PICO criteria</w:t>
      </w:r>
      <w:r w:rsidR="00EF6B67">
        <w:t xml:space="preserve"> (see Appendix F1). The studies </w:t>
      </w:r>
      <w:r w:rsidR="00184C1B">
        <w:t>examin</w:t>
      </w:r>
      <w:r w:rsidR="00EF6B67">
        <w:t>ed</w:t>
      </w:r>
      <w:r w:rsidR="00184C1B">
        <w:t xml:space="preserve"> the effect of </w:t>
      </w:r>
      <w:r w:rsidR="00AB7614">
        <w:t>several</w:t>
      </w:r>
      <w:r w:rsidR="00184C1B">
        <w:t xml:space="preserve"> herbs </w:t>
      </w:r>
      <w:r w:rsidR="00AB7614">
        <w:t>including</w:t>
      </w:r>
      <w:r w:rsidR="00184C1B">
        <w:t xml:space="preserve"> </w:t>
      </w:r>
      <w:r w:rsidR="007F0181">
        <w:t>chaste tree</w:t>
      </w:r>
      <w:r w:rsidR="005D396E">
        <w:t xml:space="preserve"> berry</w:t>
      </w:r>
      <w:r w:rsidR="007F0181">
        <w:t xml:space="preserve">, </w:t>
      </w:r>
      <w:r w:rsidR="00C94D39">
        <w:t xml:space="preserve">chamomile, </w:t>
      </w:r>
      <w:r w:rsidR="00FF7659">
        <w:t xml:space="preserve">St John’s wort, ginkgo biloba, </w:t>
      </w:r>
      <w:r w:rsidR="007F0181">
        <w:t xml:space="preserve">saffron </w:t>
      </w:r>
      <w:r w:rsidR="00AB7614">
        <w:t>and</w:t>
      </w:r>
      <w:r w:rsidR="007F0181">
        <w:t xml:space="preserve"> valerian</w:t>
      </w:r>
      <w:r w:rsidR="0049585B">
        <w:t>.</w:t>
      </w:r>
      <w:r w:rsidR="002F7C66">
        <w:t xml:space="preserve"> </w:t>
      </w:r>
      <w:r w:rsidR="003E76D6">
        <w:t xml:space="preserve">Of these, only </w:t>
      </w:r>
      <w:r w:rsidR="00B2295D">
        <w:t>one herb (</w:t>
      </w:r>
      <w:r w:rsidR="003E76D6">
        <w:t>chaste tree</w:t>
      </w:r>
      <w:r w:rsidR="00B2295D">
        <w:t>)</w:t>
      </w:r>
      <w:r w:rsidR="003E76D6">
        <w:t xml:space="preserve"> is listed as a Tier 1 </w:t>
      </w:r>
      <w:r w:rsidR="003E76D6" w:rsidRPr="00E23F7D">
        <w:t>herb included in the Western herbal medicine curriculum for</w:t>
      </w:r>
      <w:r w:rsidR="003E76D6">
        <w:t xml:space="preserve"> </w:t>
      </w:r>
      <w:r w:rsidR="00550310" w:rsidRPr="00550310">
        <w:t xml:space="preserve">Gynaecological / reproductive disorders </w:t>
      </w:r>
      <w:r w:rsidR="003E76D6" w:rsidRPr="00E23F7D">
        <w:t>(</w:t>
      </w:r>
      <w:r w:rsidR="00A67D51">
        <w:t>i.e. most commonly taught in Australian curriculum for this condition</w:t>
      </w:r>
      <w:r w:rsidR="00F807A9">
        <w:t xml:space="preserve">; </w:t>
      </w:r>
      <w:r w:rsidR="003E76D6" w:rsidRPr="00E23F7D">
        <w:t>see Appendix A6.3).</w:t>
      </w:r>
    </w:p>
    <w:p w14:paraId="159887E2" w14:textId="78831A44" w:rsidR="00E66199" w:rsidRDefault="00E66199" w:rsidP="00E66199">
      <w:pPr>
        <w:pStyle w:val="BodyText"/>
      </w:pPr>
      <w:r w:rsidRPr="00E23F7D">
        <w:t>An overlap table of the RCTs that met our PICO criteria from the included systematic reviews is shown in</w:t>
      </w:r>
      <w:r>
        <w:t xml:space="preserve"> </w:t>
      </w:r>
      <w:r w:rsidRPr="00E23F7D">
        <w:rPr>
          <w:b/>
          <w:bCs w:val="0"/>
          <w:color w:val="auto"/>
        </w:rPr>
        <w:fldChar w:fldCharType="begin" w:fldLock="1"/>
      </w:r>
      <w:r w:rsidRPr="004725BF">
        <w:rPr>
          <w:b/>
          <w:bCs w:val="0"/>
        </w:rPr>
        <w:instrText xml:space="preserve"> REF _Ref141289684 \h </w:instrText>
      </w:r>
      <w:r w:rsidRPr="00E23F7D">
        <w:rPr>
          <w:b/>
          <w:bCs w:val="0"/>
          <w:color w:val="auto"/>
        </w:rPr>
      </w:r>
      <w:r w:rsidRPr="00E23F7D">
        <w:rPr>
          <w:b/>
          <w:bCs w:val="0"/>
          <w:color w:val="auto"/>
        </w:rPr>
        <w:fldChar w:fldCharType="separate"/>
      </w:r>
      <w:r w:rsidR="00E2214E" w:rsidRPr="00E23F7D">
        <w:t xml:space="preserve">Table </w:t>
      </w:r>
      <w:r w:rsidR="00E2214E">
        <w:rPr>
          <w:noProof/>
        </w:rPr>
        <w:t>7</w:t>
      </w:r>
      <w:r w:rsidRPr="00E23F7D">
        <w:fldChar w:fldCharType="end"/>
      </w:r>
      <w:r w:rsidRPr="00E23F7D">
        <w:t>.</w:t>
      </w:r>
    </w:p>
    <w:p w14:paraId="50656853" w14:textId="655B68FE" w:rsidR="003E740C" w:rsidRDefault="003E740C" w:rsidP="003E740C">
      <w:pPr>
        <w:pStyle w:val="BodyText"/>
      </w:pPr>
      <w:r>
        <w:t xml:space="preserve">The RCTs were conducted in a variety of countries including </w:t>
      </w:r>
      <w:r w:rsidR="000E17AD">
        <w:t xml:space="preserve">China (Ma 2012, He 2009), Germany (Shellenberg 2012, Shellenberg 2001, Lauritzen 1997), </w:t>
      </w:r>
      <w:r>
        <w:t xml:space="preserve">Iran (Zamani 2012, Pakgohar 2009, Agha-Hoesseini 2008), </w:t>
      </w:r>
      <w:r w:rsidR="000E17AD">
        <w:t xml:space="preserve">Italy (Ciotta 2011, Di Pierro 2009), </w:t>
      </w:r>
      <w:r w:rsidR="00934886">
        <w:t xml:space="preserve">Turkey (Atmaca 2003) </w:t>
      </w:r>
      <w:r>
        <w:t>the U</w:t>
      </w:r>
      <w:r w:rsidR="000E17AD">
        <w:t>nited Kingdom</w:t>
      </w:r>
      <w:r>
        <w:t xml:space="preserve"> (Turner 1993) or not specified. Sample sized ranged from 47 to 268 (total 5749 participants), with the interventions being delivered over various time periods (8 weeks to 3 months) (or not specified).</w:t>
      </w:r>
    </w:p>
    <w:p w14:paraId="2AF716BB" w14:textId="4DA4592D" w:rsidR="00A86B5F" w:rsidRDefault="00E66199" w:rsidP="00F256F7">
      <w:pPr>
        <w:pStyle w:val="BodyText"/>
      </w:pPr>
      <w:r>
        <w:t xml:space="preserve">There were </w:t>
      </w:r>
      <w:r w:rsidR="00DF72E6">
        <w:t>1</w:t>
      </w:r>
      <w:r w:rsidR="00A84E4F">
        <w:t>8</w:t>
      </w:r>
      <w:r w:rsidR="00AB02FD">
        <w:t xml:space="preserve"> RCTs </w:t>
      </w:r>
      <w:r w:rsidR="00A828A2">
        <w:t xml:space="preserve">that </w:t>
      </w:r>
      <w:r w:rsidR="00A828A2" w:rsidRPr="00E23F7D">
        <w:t>examin</w:t>
      </w:r>
      <w:r w:rsidR="00A828A2">
        <w:t>ed</w:t>
      </w:r>
      <w:r w:rsidR="00A828A2" w:rsidRPr="00E23F7D">
        <w:t xml:space="preserve"> the effect of</w:t>
      </w:r>
      <w:r>
        <w:t xml:space="preserve"> </w:t>
      </w:r>
      <w:r w:rsidR="00DF5EF6">
        <w:t xml:space="preserve">WHM </w:t>
      </w:r>
      <w:r w:rsidR="00A828A2">
        <w:t xml:space="preserve">compared </w:t>
      </w:r>
      <w:r w:rsidR="00AB230C">
        <w:t>with placebo</w:t>
      </w:r>
      <w:r w:rsidR="00A828A2">
        <w:t xml:space="preserve"> </w:t>
      </w:r>
      <w:r w:rsidR="00AB230C">
        <w:t>(</w:t>
      </w:r>
      <w:r w:rsidR="00053891">
        <w:t>Najafi 2018</w:t>
      </w:r>
      <w:r w:rsidR="00FF7659">
        <w:t xml:space="preserve">, </w:t>
      </w:r>
      <w:r w:rsidR="0005289B" w:rsidRPr="00061184">
        <w:t>Behboodi Moghadam 2016</w:t>
      </w:r>
      <w:r w:rsidR="0005289B">
        <w:t xml:space="preserve">, </w:t>
      </w:r>
      <w:r w:rsidR="00163759" w:rsidRPr="00DA202F">
        <w:t>Kaplanoglu 2015</w:t>
      </w:r>
      <w:bookmarkStart w:id="148" w:name="_Ref162258494"/>
      <w:r w:rsidR="006C1868">
        <w:rPr>
          <w:rFonts w:ascii="ZWAdobeF" w:hAnsi="ZWAdobeF" w:cs="ZWAdobeF"/>
          <w:color w:val="auto"/>
          <w:sz w:val="2"/>
          <w:szCs w:val="2"/>
        </w:rPr>
        <w:t>10F</w:t>
      </w:r>
      <w:r w:rsidR="00163759">
        <w:rPr>
          <w:rStyle w:val="FootnoteReference"/>
        </w:rPr>
        <w:footnoteReference w:id="12"/>
      </w:r>
      <w:bookmarkEnd w:id="148"/>
      <w:r w:rsidR="00163759">
        <w:t xml:space="preserve">, </w:t>
      </w:r>
      <w:r w:rsidR="0005289B" w:rsidRPr="00A03CF9">
        <w:t xml:space="preserve">Mousavi 2015, </w:t>
      </w:r>
      <w:r w:rsidR="003A1086" w:rsidRPr="00A03CF9">
        <w:t>Schellenberg 2012, Zamani 2012</w:t>
      </w:r>
      <w:r w:rsidR="003A1086">
        <w:t xml:space="preserve">, </w:t>
      </w:r>
      <w:r w:rsidR="00D0438A" w:rsidRPr="00DA202F">
        <w:t>Risoleti 2011</w:t>
      </w:r>
      <w:r w:rsidR="00D0438A" w:rsidRPr="009B4850">
        <w:rPr>
          <w:vertAlign w:val="superscript"/>
        </w:rPr>
        <w:fldChar w:fldCharType="begin"/>
      </w:r>
      <w:r w:rsidR="00D0438A" w:rsidRPr="009B4850">
        <w:rPr>
          <w:vertAlign w:val="superscript"/>
        </w:rPr>
        <w:instrText xml:space="preserve"> NOTEREF _Ref162258494 \h </w:instrText>
      </w:r>
      <w:r w:rsidR="00D0438A">
        <w:rPr>
          <w:vertAlign w:val="superscript"/>
        </w:rPr>
        <w:instrText xml:space="preserve"> \* MERGEFORMAT </w:instrText>
      </w:r>
      <w:r w:rsidR="00D0438A" w:rsidRPr="009B4850">
        <w:rPr>
          <w:vertAlign w:val="superscript"/>
        </w:rPr>
      </w:r>
      <w:r w:rsidR="00D0438A" w:rsidRPr="009B4850">
        <w:rPr>
          <w:vertAlign w:val="superscript"/>
        </w:rPr>
        <w:fldChar w:fldCharType="separate"/>
      </w:r>
      <w:r w:rsidR="006C1868">
        <w:rPr>
          <w:vertAlign w:val="superscript"/>
        </w:rPr>
        <w:t>k</w:t>
      </w:r>
      <w:r w:rsidR="00D0438A" w:rsidRPr="009B4850">
        <w:rPr>
          <w:vertAlign w:val="superscript"/>
        </w:rPr>
        <w:fldChar w:fldCharType="end"/>
      </w:r>
      <w:r w:rsidR="00D0438A" w:rsidRPr="00DA202F">
        <w:t xml:space="preserve">, </w:t>
      </w:r>
      <w:r w:rsidR="00FF7659">
        <w:t xml:space="preserve">Canning 2010, </w:t>
      </w:r>
      <w:r w:rsidR="0005289B" w:rsidRPr="00A03CF9">
        <w:t>Ma 2010</w:t>
      </w:r>
      <w:r w:rsidR="0005289B">
        <w:t xml:space="preserve">, </w:t>
      </w:r>
      <w:r w:rsidR="0005289B" w:rsidRPr="00A03CF9">
        <w:t xml:space="preserve">He 2009, </w:t>
      </w:r>
      <w:r w:rsidR="00FF7659">
        <w:t xml:space="preserve">Ozgoli 2009, </w:t>
      </w:r>
      <w:r w:rsidR="003A1086" w:rsidRPr="00A03CF9">
        <w:t>Pakgohar 2009,</w:t>
      </w:r>
      <w:r w:rsidR="003A1086">
        <w:t xml:space="preserve"> </w:t>
      </w:r>
      <w:r w:rsidR="001A1652" w:rsidRPr="001A1652">
        <w:t>Agha-Hosseini 2008</w:t>
      </w:r>
      <w:r w:rsidR="001A1652">
        <w:t>,</w:t>
      </w:r>
      <w:r w:rsidR="00061184" w:rsidRPr="00061184">
        <w:t xml:space="preserve"> </w:t>
      </w:r>
      <w:r w:rsidR="00FF7659">
        <w:t xml:space="preserve">Hicks 2004, </w:t>
      </w:r>
      <w:r w:rsidR="00A03CF9" w:rsidRPr="00A03CF9">
        <w:t xml:space="preserve">Delavar 2002, Schellenberg 2001, </w:t>
      </w:r>
      <w:r w:rsidR="00FF7659">
        <w:t xml:space="preserve">Tamborini 1993, </w:t>
      </w:r>
      <w:r w:rsidR="00A03CF9" w:rsidRPr="00A03CF9">
        <w:t>Turner 1993</w:t>
      </w:r>
      <w:r w:rsidR="00A828A2">
        <w:t xml:space="preserve">). </w:t>
      </w:r>
    </w:p>
    <w:p w14:paraId="22EE5577" w14:textId="1CDA6807" w:rsidR="005D396E" w:rsidRDefault="00163759" w:rsidP="00841965">
      <w:pPr>
        <w:pStyle w:val="BodyText"/>
      </w:pPr>
      <w:r>
        <w:t>There were</w:t>
      </w:r>
      <w:r w:rsidR="00A828A2">
        <w:t xml:space="preserve"> </w:t>
      </w:r>
      <w:r w:rsidR="00FF7659">
        <w:t>13</w:t>
      </w:r>
      <w:r w:rsidR="00074915">
        <w:t xml:space="preserve"> RCTs </w:t>
      </w:r>
      <w:r w:rsidR="00A828A2" w:rsidRPr="00E23F7D">
        <w:t>examin</w:t>
      </w:r>
      <w:r w:rsidR="00A828A2">
        <w:t>ed</w:t>
      </w:r>
      <w:r w:rsidR="00A828A2" w:rsidRPr="00E23F7D">
        <w:t xml:space="preserve"> the effect of </w:t>
      </w:r>
      <w:r w:rsidR="00074915">
        <w:t xml:space="preserve">WHM </w:t>
      </w:r>
      <w:r w:rsidR="00A828A2">
        <w:t xml:space="preserve">compared </w:t>
      </w:r>
      <w:r w:rsidR="00074915">
        <w:t xml:space="preserve">with an active comparator </w:t>
      </w:r>
      <w:r w:rsidR="00DA202F">
        <w:t>(</w:t>
      </w:r>
      <w:r w:rsidR="00DA202F" w:rsidRPr="00DA202F">
        <w:t>Kaplanoglu 2015</w:t>
      </w:r>
      <w:r w:rsidR="009B4850" w:rsidRPr="009B4850">
        <w:rPr>
          <w:vertAlign w:val="superscript"/>
        </w:rPr>
        <w:fldChar w:fldCharType="begin"/>
      </w:r>
      <w:r w:rsidR="009B4850" w:rsidRPr="009B4850">
        <w:rPr>
          <w:vertAlign w:val="superscript"/>
        </w:rPr>
        <w:instrText xml:space="preserve"> NOTEREF _Ref162258494 \h </w:instrText>
      </w:r>
      <w:r w:rsidR="009B4850">
        <w:rPr>
          <w:vertAlign w:val="superscript"/>
        </w:rPr>
        <w:instrText xml:space="preserve"> \* MERGEFORMAT </w:instrText>
      </w:r>
      <w:r w:rsidR="009B4850" w:rsidRPr="009B4850">
        <w:rPr>
          <w:vertAlign w:val="superscript"/>
        </w:rPr>
      </w:r>
      <w:r w:rsidR="009B4850" w:rsidRPr="009B4850">
        <w:rPr>
          <w:vertAlign w:val="superscript"/>
        </w:rPr>
        <w:fldChar w:fldCharType="separate"/>
      </w:r>
      <w:r w:rsidR="006C1868">
        <w:rPr>
          <w:vertAlign w:val="superscript"/>
        </w:rPr>
        <w:t>k</w:t>
      </w:r>
      <w:r w:rsidR="009B4850" w:rsidRPr="009B4850">
        <w:rPr>
          <w:vertAlign w:val="superscript"/>
        </w:rPr>
        <w:fldChar w:fldCharType="end"/>
      </w:r>
      <w:r w:rsidR="00DA202F" w:rsidRPr="00DA202F">
        <w:t xml:space="preserve">, </w:t>
      </w:r>
      <w:r w:rsidR="00FF7659">
        <w:t xml:space="preserve">Sharifi 2014, Karimian 2013, </w:t>
      </w:r>
      <w:r w:rsidR="003A1086" w:rsidRPr="00DA202F">
        <w:t>Salehi 2013</w:t>
      </w:r>
      <w:r w:rsidR="006C1868">
        <w:rPr>
          <w:rFonts w:ascii="ZWAdobeF" w:hAnsi="ZWAdobeF" w:cs="ZWAdobeF"/>
          <w:color w:val="auto"/>
          <w:sz w:val="2"/>
          <w:szCs w:val="2"/>
        </w:rPr>
        <w:t>11F</w:t>
      </w:r>
      <w:r w:rsidR="00A84E4F">
        <w:rPr>
          <w:rStyle w:val="FootnoteReference"/>
        </w:rPr>
        <w:footnoteReference w:id="13"/>
      </w:r>
      <w:r w:rsidR="003A1086" w:rsidRPr="00DA202F">
        <w:t xml:space="preserve">, Ciotta 2011, </w:t>
      </w:r>
      <w:r w:rsidR="00FF7659">
        <w:t xml:space="preserve">Modaress 2011, </w:t>
      </w:r>
      <w:r w:rsidR="003A1086" w:rsidRPr="00DA202F">
        <w:t>Risoleti 2011</w:t>
      </w:r>
      <w:r w:rsidR="009B4850" w:rsidRPr="009B4850">
        <w:rPr>
          <w:vertAlign w:val="superscript"/>
        </w:rPr>
        <w:fldChar w:fldCharType="begin"/>
      </w:r>
      <w:r w:rsidR="009B4850" w:rsidRPr="009B4850">
        <w:rPr>
          <w:vertAlign w:val="superscript"/>
        </w:rPr>
        <w:instrText xml:space="preserve"> NOTEREF _Ref162258494 \h </w:instrText>
      </w:r>
      <w:r w:rsidR="009B4850">
        <w:rPr>
          <w:vertAlign w:val="superscript"/>
        </w:rPr>
        <w:instrText xml:space="preserve"> \* MERGEFORMAT </w:instrText>
      </w:r>
      <w:r w:rsidR="009B4850" w:rsidRPr="009B4850">
        <w:rPr>
          <w:vertAlign w:val="superscript"/>
        </w:rPr>
      </w:r>
      <w:r w:rsidR="009B4850" w:rsidRPr="009B4850">
        <w:rPr>
          <w:vertAlign w:val="superscript"/>
        </w:rPr>
        <w:fldChar w:fldCharType="separate"/>
      </w:r>
      <w:r w:rsidR="006C1868">
        <w:rPr>
          <w:vertAlign w:val="superscript"/>
        </w:rPr>
        <w:t>k</w:t>
      </w:r>
      <w:r w:rsidR="009B4850" w:rsidRPr="009B4850">
        <w:rPr>
          <w:vertAlign w:val="superscript"/>
        </w:rPr>
        <w:fldChar w:fldCharType="end"/>
      </w:r>
      <w:r w:rsidR="003A1086" w:rsidRPr="00DA202F">
        <w:t xml:space="preserve">, </w:t>
      </w:r>
      <w:r w:rsidR="00FF7659">
        <w:t xml:space="preserve">Masumeh 2010, </w:t>
      </w:r>
      <w:r w:rsidR="003A1086" w:rsidRPr="00DA202F">
        <w:t>Di Pierro 2009, Scaldarella 2008</w:t>
      </w:r>
      <w:r w:rsidR="003A1086">
        <w:t>,</w:t>
      </w:r>
      <w:r w:rsidR="003A1086" w:rsidRPr="003A1086">
        <w:t xml:space="preserve"> </w:t>
      </w:r>
      <w:r w:rsidR="003A1086" w:rsidRPr="00DA202F">
        <w:t>Atmaca 2003</w:t>
      </w:r>
      <w:r w:rsidR="003A1086">
        <w:t>,</w:t>
      </w:r>
      <w:r w:rsidR="003A1086" w:rsidRPr="003A1086">
        <w:t xml:space="preserve"> </w:t>
      </w:r>
      <w:r w:rsidR="003A1086" w:rsidRPr="00DA202F">
        <w:t>Onaran 2003, Lauritzen 1997</w:t>
      </w:r>
      <w:r w:rsidR="00DA202F">
        <w:t>)</w:t>
      </w:r>
      <w:r w:rsidR="005123A5">
        <w:t xml:space="preserve"> being either </w:t>
      </w:r>
      <w:r w:rsidR="007504C6">
        <w:t>m</w:t>
      </w:r>
      <w:r w:rsidR="007504C6" w:rsidRPr="007504C6">
        <w:t xml:space="preserve">efenamic </w:t>
      </w:r>
      <w:r w:rsidR="007504C6">
        <w:t>a</w:t>
      </w:r>
      <w:r w:rsidR="007504C6" w:rsidRPr="007504C6">
        <w:t>cid</w:t>
      </w:r>
      <w:r w:rsidR="000F4E68">
        <w:t xml:space="preserve"> (NSAID)</w:t>
      </w:r>
      <w:r w:rsidR="007504C6">
        <w:t xml:space="preserve">, </w:t>
      </w:r>
      <w:r w:rsidR="005123A5">
        <w:t xml:space="preserve">magnesium oxide, </w:t>
      </w:r>
      <w:r w:rsidR="00841965">
        <w:t>pyridoxine-HCL</w:t>
      </w:r>
      <w:r w:rsidR="008C1B11">
        <w:t xml:space="preserve"> (vitamin B6)</w:t>
      </w:r>
      <w:r w:rsidR="00841965">
        <w:t xml:space="preserve">, </w:t>
      </w:r>
      <w:r w:rsidR="00BD1381">
        <w:rPr>
          <w:lang w:val="en-US"/>
        </w:rPr>
        <w:t>oral contraceptive pill</w:t>
      </w:r>
      <w:r w:rsidR="00BD1381">
        <w:t xml:space="preserve"> </w:t>
      </w:r>
      <w:r w:rsidR="007504C6">
        <w:t xml:space="preserve">or </w:t>
      </w:r>
      <w:r w:rsidR="005123A5">
        <w:t>fluoxetine</w:t>
      </w:r>
      <w:r w:rsidR="00DA202F">
        <w:t xml:space="preserve">. </w:t>
      </w:r>
    </w:p>
    <w:p w14:paraId="3661B8FF" w14:textId="3C0D8CE4" w:rsidR="00A86B5F" w:rsidRDefault="00A828A2" w:rsidP="00A828A2">
      <w:pPr>
        <w:pStyle w:val="BodyText"/>
      </w:pPr>
      <w:r w:rsidRPr="00E23F7D">
        <w:t>Results for</w:t>
      </w:r>
      <w:r w:rsidR="0001592A">
        <w:t xml:space="preserve"> the</w:t>
      </w:r>
      <w:r w:rsidRPr="00E23F7D">
        <w:t xml:space="preserve"> </w:t>
      </w:r>
      <w:r w:rsidR="007E3866">
        <w:t>Primary Comparison</w:t>
      </w:r>
      <w:r>
        <w:t xml:space="preserve">: </w:t>
      </w:r>
      <w:r w:rsidRPr="00E23F7D">
        <w:t>WHM v</w:t>
      </w:r>
      <w:r>
        <w:t>er</w:t>
      </w:r>
      <w:r w:rsidRPr="00E23F7D">
        <w:t>s</w:t>
      </w:r>
      <w:r>
        <w:t>us</w:t>
      </w:r>
      <w:r w:rsidRPr="00E23F7D">
        <w:t xml:space="preserve"> placebo are provided in the Summary of Findings tables (</w:t>
      </w:r>
      <w:r>
        <w:t>see S</w:t>
      </w:r>
      <w:r w:rsidRPr="00E23F7D">
        <w:t>ection</w:t>
      </w:r>
      <w:r w:rsidR="00922DFF">
        <w:t xml:space="preserve"> </w:t>
      </w:r>
      <w:r w:rsidR="00922DFF">
        <w:fldChar w:fldCharType="begin" w:fldLock="1"/>
      </w:r>
      <w:r w:rsidR="00922DFF">
        <w:instrText xml:space="preserve"> REF _Ref163156771 \r \h </w:instrText>
      </w:r>
      <w:r w:rsidR="00922DFF">
        <w:fldChar w:fldCharType="separate"/>
      </w:r>
      <w:r w:rsidR="00E2214E">
        <w:t>4.6.5</w:t>
      </w:r>
      <w:r w:rsidR="00922DFF">
        <w:fldChar w:fldCharType="end"/>
      </w:r>
      <w:r w:rsidRPr="00E23F7D">
        <w:t>)</w:t>
      </w:r>
      <w:r>
        <w:t xml:space="preserve">. </w:t>
      </w:r>
    </w:p>
    <w:p w14:paraId="79F21E83" w14:textId="185F2EB8" w:rsidR="00A828A2" w:rsidRDefault="00FF7659" w:rsidP="00A828A2">
      <w:pPr>
        <w:pStyle w:val="BodyText"/>
      </w:pPr>
      <w:r>
        <w:t xml:space="preserve">There were no studies found for </w:t>
      </w:r>
      <w:r w:rsidR="0001592A">
        <w:t xml:space="preserve">the </w:t>
      </w:r>
      <w:r w:rsidR="007E3866">
        <w:t>Secondary Comparison</w:t>
      </w:r>
      <w:r>
        <w:t xml:space="preserve">: WHM versus inactive control (no intervention, </w:t>
      </w:r>
      <w:r w:rsidR="0001592A">
        <w:t xml:space="preserve">waitlist, </w:t>
      </w:r>
      <w:r>
        <w:t>usual care</w:t>
      </w:r>
      <w:r w:rsidR="0001592A">
        <w:t xml:space="preserve"> [if inactive]</w:t>
      </w:r>
      <w:r>
        <w:t xml:space="preserve">). </w:t>
      </w:r>
      <w:r w:rsidR="00A828A2">
        <w:t>Additional details are provided in Appendix F2.</w:t>
      </w:r>
      <w:r w:rsidR="00C84CAD">
        <w:t xml:space="preserve"> Results for the Tertiary Comparison (versus active comparators) are provided in Appendix F2.</w:t>
      </w:r>
    </w:p>
    <w:p w14:paraId="500B4C3A" w14:textId="77777777" w:rsidR="004C482D" w:rsidRPr="00E23F7D" w:rsidRDefault="004C482D" w:rsidP="004C482D">
      <w:pPr>
        <w:pStyle w:val="Heading3"/>
      </w:pPr>
      <w:bookmarkStart w:id="149" w:name="_Toc183697517"/>
      <w:r w:rsidRPr="00E23F7D">
        <w:t>Risk of bias</w:t>
      </w:r>
      <w:bookmarkEnd w:id="149"/>
    </w:p>
    <w:p w14:paraId="5C781F91" w14:textId="1C937EFE" w:rsidR="004C482D" w:rsidRDefault="004C482D" w:rsidP="004C482D">
      <w:pPr>
        <w:pStyle w:val="BodyText"/>
      </w:pPr>
      <w:r w:rsidRPr="00E23F7D">
        <w:t xml:space="preserve">Risk of bias assessment for the </w:t>
      </w:r>
      <w:r w:rsidR="00F276ED">
        <w:t>eligible</w:t>
      </w:r>
      <w:r w:rsidRPr="00E23F7D">
        <w:t xml:space="preserve"> RCTs as summarised by included systematic reviews are provided in Appendix </w:t>
      </w:r>
      <w:r>
        <w:t>F</w:t>
      </w:r>
      <w:r w:rsidR="00A10071">
        <w:t>1</w:t>
      </w:r>
      <w:r>
        <w:t>.</w:t>
      </w:r>
    </w:p>
    <w:p w14:paraId="075FD6FE" w14:textId="55991846" w:rsidR="004C482D" w:rsidRDefault="004C482D" w:rsidP="004C482D">
      <w:pPr>
        <w:pStyle w:val="BodyText"/>
      </w:pPr>
      <w:r>
        <w:t>The r</w:t>
      </w:r>
      <w:r w:rsidRPr="00466E2B">
        <w:t>eview</w:t>
      </w:r>
      <w:r>
        <w:t>s</w:t>
      </w:r>
      <w:r w:rsidRPr="00466E2B">
        <w:t xml:space="preserve"> </w:t>
      </w:r>
      <w:r>
        <w:t xml:space="preserve">by Verkaik 2017 and van Die 2013 </w:t>
      </w:r>
      <w:r>
        <w:rPr>
          <w:rFonts w:eastAsia="Times New Roman"/>
          <w:lang w:eastAsia="en-AU"/>
        </w:rPr>
        <w:t>were used to inform the evidence synthesis</w:t>
      </w:r>
      <w:r w:rsidRPr="00466E2B">
        <w:t xml:space="preserve"> </w:t>
      </w:r>
      <w:r>
        <w:t xml:space="preserve">as they </w:t>
      </w:r>
      <w:r w:rsidRPr="00466E2B">
        <w:t>us</w:t>
      </w:r>
      <w:r>
        <w:t>ed</w:t>
      </w:r>
      <w:r w:rsidRPr="00466E2B">
        <w:t xml:space="preserve"> the </w:t>
      </w:r>
      <w:r w:rsidRPr="00466E2B">
        <w:rPr>
          <w:rFonts w:eastAsia="Times New Roman"/>
          <w:lang w:eastAsia="en-AU"/>
        </w:rPr>
        <w:t>Cochrane Collaboration</w:t>
      </w:r>
      <w:r w:rsidR="000901E0">
        <w:rPr>
          <w:rFonts w:eastAsia="Times New Roman"/>
          <w:lang w:eastAsia="en-AU"/>
        </w:rPr>
        <w:t>’</w:t>
      </w:r>
      <w:r w:rsidRPr="00466E2B">
        <w:rPr>
          <w:rFonts w:eastAsia="Times New Roman"/>
          <w:lang w:eastAsia="en-AU"/>
        </w:rPr>
        <w:t xml:space="preserve">s risk of bias assessment tool </w:t>
      </w:r>
      <w:r w:rsidRPr="00466E2B">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 </w:instrText>
      </w:r>
      <w:r w:rsidR="002E03B7">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EN.CITE.DATA </w:instrText>
      </w:r>
      <w:r w:rsidR="002E03B7">
        <w:rPr>
          <w:rFonts w:eastAsia="Times New Roman"/>
          <w:lang w:eastAsia="en-AU"/>
        </w:rPr>
      </w:r>
      <w:r w:rsidR="002E03B7">
        <w:rPr>
          <w:rFonts w:eastAsia="Times New Roman"/>
          <w:lang w:eastAsia="en-AU"/>
        </w:rPr>
        <w:fldChar w:fldCharType="end"/>
      </w:r>
      <w:r w:rsidRPr="00466E2B">
        <w:rPr>
          <w:rFonts w:eastAsia="Times New Roman"/>
          <w:lang w:eastAsia="en-AU"/>
        </w:rPr>
      </w:r>
      <w:r w:rsidRPr="00466E2B">
        <w:rPr>
          <w:rFonts w:eastAsia="Times New Roman"/>
          <w:lang w:eastAsia="en-AU"/>
        </w:rPr>
        <w:fldChar w:fldCharType="separate"/>
      </w:r>
      <w:r w:rsidR="002B6D09">
        <w:rPr>
          <w:rFonts w:eastAsia="Times New Roman"/>
          <w:noProof/>
          <w:lang w:eastAsia="en-AU"/>
        </w:rPr>
        <w:t>(</w:t>
      </w:r>
      <w:hyperlink w:anchor="_ENREF_54" w:tooltip="Higgins, 2011 #1403" w:history="1">
        <w:r w:rsidR="002E03B7">
          <w:rPr>
            <w:rFonts w:eastAsia="Times New Roman"/>
            <w:noProof/>
            <w:lang w:eastAsia="en-AU"/>
          </w:rPr>
          <w:t>54</w:t>
        </w:r>
      </w:hyperlink>
      <w:r w:rsidR="002B6D09">
        <w:rPr>
          <w:rFonts w:eastAsia="Times New Roman"/>
          <w:noProof/>
          <w:lang w:eastAsia="en-AU"/>
        </w:rPr>
        <w:t>)</w:t>
      </w:r>
      <w:r w:rsidRPr="00466E2B">
        <w:rPr>
          <w:rFonts w:eastAsia="Times New Roman"/>
          <w:lang w:eastAsia="en-AU"/>
        </w:rPr>
        <w:fldChar w:fldCharType="end"/>
      </w:r>
      <w:r w:rsidRPr="00466E2B">
        <w:rPr>
          <w:rFonts w:eastAsia="Times New Roman"/>
          <w:lang w:eastAsia="en-AU"/>
        </w:rPr>
        <w:t xml:space="preserve"> </w:t>
      </w:r>
      <w:r>
        <w:rPr>
          <w:rFonts w:eastAsia="Times New Roman"/>
          <w:lang w:eastAsia="en-AU"/>
        </w:rPr>
        <w:t>to asses bias within the included RCTs and provided the most comprehensive information to make a judgement</w:t>
      </w:r>
      <w:r>
        <w:t xml:space="preserve">. </w:t>
      </w:r>
    </w:p>
    <w:p w14:paraId="02C79589" w14:textId="77777777" w:rsidR="004C482D" w:rsidRDefault="004C482D" w:rsidP="004C482D">
      <w:pPr>
        <w:pStyle w:val="BodyText"/>
      </w:pPr>
      <w:r>
        <w:t xml:space="preserve">There were 8 </w:t>
      </w:r>
      <w:r w:rsidRPr="00E23F7D">
        <w:t>RCTs</w:t>
      </w:r>
      <w:r>
        <w:t xml:space="preserve"> (Salehi 2013,</w:t>
      </w:r>
      <w:r w:rsidRPr="007C344E">
        <w:t xml:space="preserve"> </w:t>
      </w:r>
      <w:r>
        <w:t>Schellenberg 2012,</w:t>
      </w:r>
      <w:r w:rsidRPr="00477F28">
        <w:t xml:space="preserve"> </w:t>
      </w:r>
      <w:r>
        <w:t>Zamani 2012, Ma 2010, He 2009,</w:t>
      </w:r>
      <w:r w:rsidRPr="00477F28">
        <w:t xml:space="preserve"> </w:t>
      </w:r>
      <w:r>
        <w:t xml:space="preserve">Pakgohar 2009, Atmaca 2003, Schellenberg 2001) with some concerns of bias, as the information provided was unclear. </w:t>
      </w:r>
    </w:p>
    <w:p w14:paraId="3DC05248" w14:textId="77777777" w:rsidR="004C482D" w:rsidRDefault="004C482D" w:rsidP="004C482D">
      <w:pPr>
        <w:pStyle w:val="BodyText"/>
      </w:pPr>
      <w:r>
        <w:t>Eleven (11) RCTs (Kaplanoglu 2015, Mousavi 2015, Cioatta 2011, Risoleti 2011, Di Pierro 2009, Pakgohar 2009, Scaldarella 2008, Onaran 2003, Delavar 2002, Lauritzen 1997,</w:t>
      </w:r>
      <w:r w:rsidRPr="00C92A0F">
        <w:t xml:space="preserve"> </w:t>
      </w:r>
      <w:r>
        <w:t xml:space="preserve">Turner 1993) </w:t>
      </w:r>
      <w:r w:rsidRPr="00E23F7D">
        <w:t xml:space="preserve">were </w:t>
      </w:r>
      <w:r>
        <w:t xml:space="preserve">judged to be </w:t>
      </w:r>
      <w:r w:rsidRPr="00E23F7D">
        <w:t xml:space="preserve">at high risk of bias </w:t>
      </w:r>
      <w:r>
        <w:t>i</w:t>
      </w:r>
      <w:r w:rsidRPr="00E23F7D">
        <w:t xml:space="preserve">n at least </w:t>
      </w:r>
      <w:r>
        <w:t>one</w:t>
      </w:r>
      <w:r w:rsidRPr="00E23F7D">
        <w:t xml:space="preserve"> domain</w:t>
      </w:r>
      <w:r>
        <w:t xml:space="preserve">. Information about risk of bias for the other 10 RCTs were not provided. </w:t>
      </w:r>
    </w:p>
    <w:p w14:paraId="60C43742" w14:textId="77777777" w:rsidR="00A828A2" w:rsidRDefault="00A828A2" w:rsidP="00F256F7">
      <w:pPr>
        <w:pStyle w:val="BodyText"/>
      </w:pPr>
    </w:p>
    <w:p w14:paraId="68217B6D" w14:textId="77777777" w:rsidR="00A7758C" w:rsidRDefault="00A7758C" w:rsidP="006C0E73">
      <w:pPr>
        <w:pStyle w:val="BodyText"/>
      </w:pPr>
    </w:p>
    <w:p w14:paraId="582A8F39" w14:textId="2E94BB6D" w:rsidR="00A7758C" w:rsidRDefault="00A7758C" w:rsidP="006C0E73">
      <w:pPr>
        <w:pStyle w:val="BodyText"/>
        <w:sectPr w:rsidR="00A7758C" w:rsidSect="00CD7624">
          <w:footnotePr>
            <w:numFmt w:val="lowerLetter"/>
          </w:footnotePr>
          <w:pgSz w:w="11905" w:h="16837" w:code="9"/>
          <w:pgMar w:top="1440" w:right="1077" w:bottom="1440" w:left="1077" w:header="720" w:footer="397" w:gutter="0"/>
          <w:cols w:space="708"/>
          <w:docGrid w:linePitch="299"/>
        </w:sectPr>
      </w:pPr>
    </w:p>
    <w:p w14:paraId="27771D82" w14:textId="18A292A6" w:rsidR="00F256F7" w:rsidRPr="00E23F7D" w:rsidRDefault="00F256F7" w:rsidP="00F256F7">
      <w:pPr>
        <w:pStyle w:val="Caption"/>
      </w:pPr>
      <w:bookmarkStart w:id="150" w:name="_Ref141289684"/>
      <w:bookmarkStart w:id="151" w:name="_Toc177486182"/>
      <w:r w:rsidRPr="00E23F7D">
        <w:lastRenderedPageBreak/>
        <w:t xml:space="preserve">Table </w:t>
      </w:r>
      <w:r w:rsidR="00D42B8A">
        <w:fldChar w:fldCharType="begin"/>
      </w:r>
      <w:r w:rsidR="00D42B8A">
        <w:instrText xml:space="preserve"> SEQ Table \* ARABIC </w:instrText>
      </w:r>
      <w:r w:rsidR="00D42B8A">
        <w:fldChar w:fldCharType="separate"/>
      </w:r>
      <w:r w:rsidR="006C1868">
        <w:rPr>
          <w:noProof/>
        </w:rPr>
        <w:t>7</w:t>
      </w:r>
      <w:r w:rsidR="00D42B8A">
        <w:fldChar w:fldCharType="end"/>
      </w:r>
      <w:bookmarkEnd w:id="150"/>
      <w:r w:rsidRPr="00E23F7D">
        <w:tab/>
        <w:t xml:space="preserve">List of included systematic reviews and overlap with eligible RCTs (per outcome): </w:t>
      </w:r>
      <w:r w:rsidR="0087552B">
        <w:t>Premenstrual disturbances</w:t>
      </w:r>
      <w:bookmarkEnd w:id="151"/>
    </w:p>
    <w:tbl>
      <w:tblPr>
        <w:tblStyle w:val="PlainTable2"/>
        <w:tblW w:w="5005" w:type="pct"/>
        <w:tblLayout w:type="fixed"/>
        <w:tblCellMar>
          <w:left w:w="57" w:type="dxa"/>
          <w:right w:w="57" w:type="dxa"/>
        </w:tblCellMar>
        <w:tblLook w:val="04A0" w:firstRow="1" w:lastRow="0" w:firstColumn="1" w:lastColumn="0" w:noHBand="0" w:noVBand="1"/>
      </w:tblPr>
      <w:tblGrid>
        <w:gridCol w:w="1561"/>
        <w:gridCol w:w="566"/>
        <w:gridCol w:w="1134"/>
        <w:gridCol w:w="394"/>
        <w:gridCol w:w="598"/>
        <w:gridCol w:w="386"/>
        <w:gridCol w:w="387"/>
        <w:gridCol w:w="386"/>
        <w:gridCol w:w="387"/>
        <w:gridCol w:w="387"/>
        <w:gridCol w:w="386"/>
        <w:gridCol w:w="387"/>
        <w:gridCol w:w="387"/>
        <w:gridCol w:w="386"/>
        <w:gridCol w:w="387"/>
        <w:gridCol w:w="386"/>
        <w:gridCol w:w="387"/>
        <w:gridCol w:w="387"/>
        <w:gridCol w:w="386"/>
        <w:gridCol w:w="387"/>
        <w:gridCol w:w="387"/>
        <w:gridCol w:w="386"/>
        <w:gridCol w:w="387"/>
        <w:gridCol w:w="386"/>
        <w:gridCol w:w="387"/>
        <w:gridCol w:w="387"/>
        <w:gridCol w:w="386"/>
        <w:gridCol w:w="387"/>
        <w:gridCol w:w="387"/>
        <w:gridCol w:w="386"/>
        <w:gridCol w:w="387"/>
        <w:gridCol w:w="373"/>
        <w:gridCol w:w="14"/>
      </w:tblGrid>
      <w:tr w:rsidR="00943C6B" w:rsidRPr="0087552B" w14:paraId="477BBF94" w14:textId="362C3A85" w:rsidTr="006D605B">
        <w:trPr>
          <w:gridAfter w:val="1"/>
          <w:cnfStyle w:val="100000000000" w:firstRow="1" w:lastRow="0" w:firstColumn="0" w:lastColumn="0" w:oddVBand="0" w:evenVBand="0" w:oddHBand="0" w:evenHBand="0" w:firstRowFirstColumn="0" w:firstRowLastColumn="0" w:lastRowFirstColumn="0" w:lastRowLastColumn="0"/>
          <w:wAfter w:w="14" w:type="dxa"/>
          <w:trHeight w:val="20"/>
        </w:trPr>
        <w:tc>
          <w:tcPr>
            <w:cnfStyle w:val="001000000000" w:firstRow="0" w:lastRow="0" w:firstColumn="1" w:lastColumn="0" w:oddVBand="0" w:evenVBand="0" w:oddHBand="0" w:evenHBand="0" w:firstRowFirstColumn="0" w:firstRowLastColumn="0" w:lastRowFirstColumn="0" w:lastRowLastColumn="0"/>
            <w:tcW w:w="1561" w:type="dxa"/>
            <w:vMerge w:val="restart"/>
          </w:tcPr>
          <w:p w14:paraId="67601B68" w14:textId="07CA6338" w:rsidR="00943C6B" w:rsidRPr="0049450F" w:rsidRDefault="00943C6B" w:rsidP="0049450F">
            <w:pPr>
              <w:pStyle w:val="Tabletext8pt"/>
            </w:pPr>
            <w:r w:rsidRPr="0049450F">
              <w:t>Review ID</w:t>
            </w:r>
          </w:p>
        </w:tc>
        <w:tc>
          <w:tcPr>
            <w:tcW w:w="566" w:type="dxa"/>
            <w:vMerge w:val="restart"/>
            <w:noWrap/>
            <w:textDirection w:val="btLr"/>
          </w:tcPr>
          <w:p w14:paraId="6D084E34" w14:textId="7A4D14BC" w:rsidR="00943C6B" w:rsidRPr="00966769" w:rsidRDefault="00943C6B" w:rsidP="00966769">
            <w:pPr>
              <w:pStyle w:val="Tabletext8pt"/>
              <w:cnfStyle w:val="100000000000" w:firstRow="1" w:lastRow="0" w:firstColumn="0" w:lastColumn="0" w:oddVBand="0" w:evenVBand="0" w:oddHBand="0" w:evenHBand="0" w:firstRowFirstColumn="0" w:firstRowLastColumn="0" w:lastRowFirstColumn="0" w:lastRowLastColumn="0"/>
            </w:pPr>
            <w:r w:rsidRPr="00966769">
              <w:t xml:space="preserve">Best available </w:t>
            </w:r>
            <w:r w:rsidRPr="00966769">
              <w:rPr>
                <w:rStyle w:val="FootnoteReference"/>
              </w:rPr>
              <w:t>a</w:t>
            </w:r>
          </w:p>
        </w:tc>
        <w:tc>
          <w:tcPr>
            <w:tcW w:w="1134" w:type="dxa"/>
            <w:vMerge w:val="restart"/>
            <w:noWrap/>
          </w:tcPr>
          <w:p w14:paraId="72AD1088" w14:textId="7A2175BE" w:rsidR="00943C6B" w:rsidRPr="0049450F" w:rsidRDefault="00943C6B" w:rsidP="0049450F">
            <w:pPr>
              <w:pStyle w:val="Tabletext8pt"/>
              <w:cnfStyle w:val="100000000000" w:firstRow="1" w:lastRow="0" w:firstColumn="0" w:lastColumn="0" w:oddVBand="0" w:evenVBand="0" w:oddHBand="0" w:evenHBand="0" w:firstRowFirstColumn="0" w:firstRowLastColumn="0" w:lastRowFirstColumn="0" w:lastRowLastColumn="0"/>
            </w:pPr>
            <w:r w:rsidRPr="0049450F">
              <w:t xml:space="preserve">Prioritised outcome domain </w:t>
            </w:r>
            <w:r w:rsidRPr="00413BF6">
              <w:rPr>
                <w:rStyle w:val="FootnoteReference"/>
              </w:rPr>
              <w:t>b</w:t>
            </w:r>
          </w:p>
        </w:tc>
        <w:tc>
          <w:tcPr>
            <w:tcW w:w="11417" w:type="dxa"/>
            <w:gridSpan w:val="29"/>
            <w:noWrap/>
          </w:tcPr>
          <w:p w14:paraId="5E16A290" w14:textId="493601BB" w:rsidR="00943C6B" w:rsidRPr="0087552B" w:rsidRDefault="00943C6B" w:rsidP="0087552B">
            <w:pPr>
              <w:pStyle w:val="Tabletext8pt"/>
              <w:cnfStyle w:val="100000000000" w:firstRow="1" w:lastRow="0" w:firstColumn="0" w:lastColumn="0" w:oddVBand="0" w:evenVBand="0" w:oddHBand="0" w:evenHBand="0" w:firstRowFirstColumn="0" w:firstRowLastColumn="0" w:lastRowFirstColumn="0" w:lastRowLastColumn="0"/>
            </w:pPr>
            <w:r w:rsidRPr="0087552B">
              <w:t>Study ID</w:t>
            </w:r>
          </w:p>
        </w:tc>
      </w:tr>
      <w:tr w:rsidR="006D605B" w:rsidRPr="0087552B" w14:paraId="2830775F" w14:textId="76FE6471" w:rsidTr="006D605B">
        <w:trPr>
          <w:cnfStyle w:val="000000100000" w:firstRow="0" w:lastRow="0" w:firstColumn="0" w:lastColumn="0" w:oddVBand="0" w:evenVBand="0" w:oddHBand="1" w:evenHBand="0" w:firstRowFirstColumn="0" w:firstRowLastColumn="0" w:lastRowFirstColumn="0" w:lastRowLastColumn="0"/>
          <w:trHeight w:val="1901"/>
        </w:trPr>
        <w:tc>
          <w:tcPr>
            <w:cnfStyle w:val="001000000000" w:firstRow="0" w:lastRow="0" w:firstColumn="1" w:lastColumn="0" w:oddVBand="0" w:evenVBand="0" w:oddHBand="0" w:evenHBand="0" w:firstRowFirstColumn="0" w:firstRowLastColumn="0" w:lastRowFirstColumn="0" w:lastRowLastColumn="0"/>
            <w:tcW w:w="1561" w:type="dxa"/>
            <w:vMerge/>
          </w:tcPr>
          <w:p w14:paraId="19292995" w14:textId="77777777" w:rsidR="00943C6B" w:rsidRPr="0049450F" w:rsidRDefault="00943C6B" w:rsidP="006F1D38">
            <w:pPr>
              <w:pStyle w:val="Tabletext8pt"/>
            </w:pPr>
          </w:p>
        </w:tc>
        <w:tc>
          <w:tcPr>
            <w:tcW w:w="566" w:type="dxa"/>
            <w:vMerge/>
            <w:noWrap/>
          </w:tcPr>
          <w:p w14:paraId="5B2D088D" w14:textId="77777777" w:rsidR="00943C6B" w:rsidRPr="0049450F" w:rsidRDefault="00943C6B" w:rsidP="006F1D38">
            <w:pPr>
              <w:pStyle w:val="Tabletext8pt"/>
              <w:cnfStyle w:val="000000100000" w:firstRow="0" w:lastRow="0" w:firstColumn="0" w:lastColumn="0" w:oddVBand="0" w:evenVBand="0" w:oddHBand="1" w:evenHBand="0" w:firstRowFirstColumn="0" w:firstRowLastColumn="0" w:lastRowFirstColumn="0" w:lastRowLastColumn="0"/>
            </w:pPr>
          </w:p>
        </w:tc>
        <w:tc>
          <w:tcPr>
            <w:tcW w:w="1134" w:type="dxa"/>
            <w:vMerge/>
            <w:noWrap/>
          </w:tcPr>
          <w:p w14:paraId="69ADF7BD" w14:textId="77777777" w:rsidR="00943C6B" w:rsidRPr="0049450F" w:rsidRDefault="00943C6B" w:rsidP="006F1D38">
            <w:pPr>
              <w:pStyle w:val="Tabletext8pt"/>
              <w:cnfStyle w:val="000000100000" w:firstRow="0" w:lastRow="0" w:firstColumn="0" w:lastColumn="0" w:oddVBand="0" w:evenVBand="0" w:oddHBand="1" w:evenHBand="0" w:firstRowFirstColumn="0" w:firstRowLastColumn="0" w:lastRowFirstColumn="0" w:lastRowLastColumn="0"/>
            </w:pPr>
          </w:p>
        </w:tc>
        <w:tc>
          <w:tcPr>
            <w:tcW w:w="394" w:type="dxa"/>
            <w:textDirection w:val="btLr"/>
          </w:tcPr>
          <w:p w14:paraId="6CDA657E" w14:textId="7C0374F2"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Najafi 2018</w:t>
            </w:r>
          </w:p>
        </w:tc>
        <w:tc>
          <w:tcPr>
            <w:tcW w:w="598" w:type="dxa"/>
            <w:textDirection w:val="btLr"/>
          </w:tcPr>
          <w:p w14:paraId="3FA07C3C" w14:textId="761709A8"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Behboodi Moghadam 2016</w:t>
            </w:r>
          </w:p>
        </w:tc>
        <w:tc>
          <w:tcPr>
            <w:tcW w:w="386" w:type="dxa"/>
            <w:textDirection w:val="btLr"/>
          </w:tcPr>
          <w:p w14:paraId="4E94F437" w14:textId="119834BE"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Kaplanoglu 2015</w:t>
            </w:r>
          </w:p>
        </w:tc>
        <w:tc>
          <w:tcPr>
            <w:tcW w:w="387" w:type="dxa"/>
            <w:textDirection w:val="btLr"/>
          </w:tcPr>
          <w:p w14:paraId="63FABD00" w14:textId="674148DB"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Mousavi 2015</w:t>
            </w:r>
          </w:p>
        </w:tc>
        <w:tc>
          <w:tcPr>
            <w:tcW w:w="386" w:type="dxa"/>
            <w:textDirection w:val="btLr"/>
          </w:tcPr>
          <w:p w14:paraId="4708F2B5" w14:textId="15D0730E"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Pr>
                <w:rFonts w:eastAsia="Times New Roman" w:cs="Times New Roman"/>
                <w:lang w:eastAsia="en-AU"/>
              </w:rPr>
              <w:t>Sharifi 2014</w:t>
            </w:r>
          </w:p>
        </w:tc>
        <w:tc>
          <w:tcPr>
            <w:tcW w:w="387" w:type="dxa"/>
            <w:textDirection w:val="btLr"/>
          </w:tcPr>
          <w:p w14:paraId="044852A6" w14:textId="6CB49DD0"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Pr>
                <w:rFonts w:eastAsia="Times New Roman" w:cs="Times New Roman"/>
                <w:lang w:eastAsia="en-AU"/>
              </w:rPr>
              <w:t>Karimian 2013</w:t>
            </w:r>
          </w:p>
        </w:tc>
        <w:tc>
          <w:tcPr>
            <w:tcW w:w="387" w:type="dxa"/>
            <w:textDirection w:val="btLr"/>
          </w:tcPr>
          <w:p w14:paraId="081B7FCE" w14:textId="724D51DD"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t>Salehi 2013</w:t>
            </w:r>
          </w:p>
        </w:tc>
        <w:tc>
          <w:tcPr>
            <w:tcW w:w="386" w:type="dxa"/>
            <w:textDirection w:val="btLr"/>
          </w:tcPr>
          <w:p w14:paraId="08F1E6A8" w14:textId="4509129A"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Schellenberg 2012</w:t>
            </w:r>
          </w:p>
        </w:tc>
        <w:tc>
          <w:tcPr>
            <w:tcW w:w="387" w:type="dxa"/>
            <w:textDirection w:val="btLr"/>
          </w:tcPr>
          <w:p w14:paraId="432A7447" w14:textId="61650EB0"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Zama</w:t>
            </w:r>
            <w:r w:rsidR="00AB5B16">
              <w:t>n</w:t>
            </w:r>
            <w:r w:rsidRPr="0087552B">
              <w:t>i 2012</w:t>
            </w:r>
          </w:p>
        </w:tc>
        <w:tc>
          <w:tcPr>
            <w:tcW w:w="387" w:type="dxa"/>
            <w:textDirection w:val="btLr"/>
          </w:tcPr>
          <w:p w14:paraId="5F132171" w14:textId="269BE49A"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Pr>
                <w:rFonts w:eastAsia="Times New Roman" w:cs="Times New Roman"/>
                <w:lang w:eastAsia="en-AU"/>
              </w:rPr>
              <w:t>Modaress 2011</w:t>
            </w:r>
          </w:p>
        </w:tc>
        <w:tc>
          <w:tcPr>
            <w:tcW w:w="386" w:type="dxa"/>
            <w:textDirection w:val="btLr"/>
          </w:tcPr>
          <w:p w14:paraId="7482EC2A" w14:textId="4C8ADCF2"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t>Ciotta 2011</w:t>
            </w:r>
          </w:p>
        </w:tc>
        <w:tc>
          <w:tcPr>
            <w:tcW w:w="387" w:type="dxa"/>
            <w:textDirection w:val="btLr"/>
          </w:tcPr>
          <w:p w14:paraId="4BC6FF8C" w14:textId="5C6A4917"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Risoleti 2011</w:t>
            </w:r>
          </w:p>
        </w:tc>
        <w:tc>
          <w:tcPr>
            <w:tcW w:w="386" w:type="dxa"/>
            <w:textDirection w:val="btLr"/>
          </w:tcPr>
          <w:p w14:paraId="4E8F2916" w14:textId="29520CEF"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Canning 2010</w:t>
            </w:r>
          </w:p>
        </w:tc>
        <w:tc>
          <w:tcPr>
            <w:tcW w:w="387" w:type="dxa"/>
            <w:textDirection w:val="btLr"/>
          </w:tcPr>
          <w:p w14:paraId="6F098663" w14:textId="59C5BF47"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Ma 2010</w:t>
            </w:r>
          </w:p>
        </w:tc>
        <w:tc>
          <w:tcPr>
            <w:tcW w:w="387" w:type="dxa"/>
            <w:textDirection w:val="btLr"/>
          </w:tcPr>
          <w:p w14:paraId="65281E16" w14:textId="29BDBD07"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Masumeh 2010</w:t>
            </w:r>
          </w:p>
        </w:tc>
        <w:tc>
          <w:tcPr>
            <w:tcW w:w="386" w:type="dxa"/>
            <w:textDirection w:val="btLr"/>
          </w:tcPr>
          <w:p w14:paraId="733C7C0D" w14:textId="38BD1047"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t>Di Pierro 2009</w:t>
            </w:r>
          </w:p>
        </w:tc>
        <w:tc>
          <w:tcPr>
            <w:tcW w:w="387" w:type="dxa"/>
            <w:noWrap/>
            <w:textDirection w:val="btLr"/>
          </w:tcPr>
          <w:p w14:paraId="6D0E509A" w14:textId="5C6A4095"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He 2009</w:t>
            </w:r>
          </w:p>
        </w:tc>
        <w:tc>
          <w:tcPr>
            <w:tcW w:w="387" w:type="dxa"/>
            <w:textDirection w:val="btLr"/>
          </w:tcPr>
          <w:p w14:paraId="1B546AB7" w14:textId="29B0E1EE"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Pakgohar 2009</w:t>
            </w:r>
          </w:p>
        </w:tc>
        <w:tc>
          <w:tcPr>
            <w:tcW w:w="386" w:type="dxa"/>
            <w:textDirection w:val="btLr"/>
          </w:tcPr>
          <w:p w14:paraId="6DCAE400" w14:textId="3D257A0D"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Ozgoli 2009</w:t>
            </w:r>
          </w:p>
        </w:tc>
        <w:tc>
          <w:tcPr>
            <w:tcW w:w="387" w:type="dxa"/>
            <w:textDirection w:val="btLr"/>
          </w:tcPr>
          <w:p w14:paraId="301022AA" w14:textId="2DE964C0"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Agha-Hosseini 2008</w:t>
            </w:r>
          </w:p>
        </w:tc>
        <w:tc>
          <w:tcPr>
            <w:tcW w:w="386" w:type="dxa"/>
            <w:textDirection w:val="btLr"/>
          </w:tcPr>
          <w:p w14:paraId="6D3C07CC" w14:textId="1817AAF3"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C9618F">
              <w:rPr>
                <w:rFonts w:eastAsia="Times New Roman" w:cs="Times New Roman"/>
                <w:lang w:eastAsia="en-AU"/>
              </w:rPr>
              <w:t>Scaldarella 2008</w:t>
            </w:r>
          </w:p>
        </w:tc>
        <w:tc>
          <w:tcPr>
            <w:tcW w:w="387" w:type="dxa"/>
            <w:textDirection w:val="btLr"/>
          </w:tcPr>
          <w:p w14:paraId="5E0219F2" w14:textId="3329FF83"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Hicks 2004</w:t>
            </w:r>
          </w:p>
        </w:tc>
        <w:tc>
          <w:tcPr>
            <w:tcW w:w="387" w:type="dxa"/>
            <w:textDirection w:val="btLr"/>
          </w:tcPr>
          <w:p w14:paraId="7AEB821A" w14:textId="0B41E884"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t>Atmaca 2003</w:t>
            </w:r>
          </w:p>
        </w:tc>
        <w:tc>
          <w:tcPr>
            <w:tcW w:w="386" w:type="dxa"/>
            <w:textDirection w:val="btLr"/>
          </w:tcPr>
          <w:p w14:paraId="22018858" w14:textId="7E3C3A48"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t>Onaran 2003</w:t>
            </w:r>
          </w:p>
        </w:tc>
        <w:tc>
          <w:tcPr>
            <w:tcW w:w="387" w:type="dxa"/>
            <w:noWrap/>
            <w:textDirection w:val="btLr"/>
          </w:tcPr>
          <w:p w14:paraId="685B0140" w14:textId="6CCA2530"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Delvar 2002</w:t>
            </w:r>
          </w:p>
        </w:tc>
        <w:tc>
          <w:tcPr>
            <w:tcW w:w="387" w:type="dxa"/>
            <w:textDirection w:val="btLr"/>
          </w:tcPr>
          <w:p w14:paraId="47B1EE35" w14:textId="41B1AD12"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Schellenberg 2001</w:t>
            </w:r>
          </w:p>
        </w:tc>
        <w:tc>
          <w:tcPr>
            <w:tcW w:w="386" w:type="dxa"/>
            <w:textDirection w:val="btLr"/>
          </w:tcPr>
          <w:p w14:paraId="095C560A" w14:textId="69D286ED"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C9618F">
              <w:rPr>
                <w:rFonts w:eastAsia="Times New Roman" w:cs="Times New Roman"/>
                <w:lang w:eastAsia="en-AU"/>
              </w:rPr>
              <w:t>Lauritzen 1997</w:t>
            </w:r>
          </w:p>
        </w:tc>
        <w:tc>
          <w:tcPr>
            <w:tcW w:w="387" w:type="dxa"/>
            <w:noWrap/>
            <w:textDirection w:val="btLr"/>
          </w:tcPr>
          <w:p w14:paraId="064BE22C" w14:textId="37CB751E"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Tamborini 1993</w:t>
            </w:r>
          </w:p>
        </w:tc>
        <w:tc>
          <w:tcPr>
            <w:tcW w:w="387" w:type="dxa"/>
            <w:gridSpan w:val="2"/>
            <w:textDirection w:val="btLr"/>
          </w:tcPr>
          <w:p w14:paraId="479F5088" w14:textId="7C0AA826" w:rsidR="00943C6B" w:rsidRPr="0087552B" w:rsidRDefault="00943C6B" w:rsidP="006F1D38">
            <w:pPr>
              <w:pStyle w:val="Tabletext8pt"/>
              <w:cnfStyle w:val="000000100000" w:firstRow="0" w:lastRow="0" w:firstColumn="0" w:lastColumn="0" w:oddVBand="0" w:evenVBand="0" w:oddHBand="1" w:evenHBand="0" w:firstRowFirstColumn="0" w:firstRowLastColumn="0" w:lastRowFirstColumn="0" w:lastRowLastColumn="0"/>
            </w:pPr>
            <w:r w:rsidRPr="0087552B">
              <w:t>Turner 1993</w:t>
            </w:r>
          </w:p>
        </w:tc>
      </w:tr>
      <w:tr w:rsidR="00C86BD0" w:rsidRPr="004716CB" w14:paraId="1D965467" w14:textId="77777777" w:rsidTr="00320C52">
        <w:trPr>
          <w:trHeight w:val="20"/>
        </w:trPr>
        <w:tc>
          <w:tcPr>
            <w:cnfStyle w:val="001000000000" w:firstRow="0" w:lastRow="0" w:firstColumn="1" w:lastColumn="0" w:oddVBand="0" w:evenVBand="0" w:oddHBand="0" w:evenHBand="0" w:firstRowFirstColumn="0" w:firstRowLastColumn="0" w:lastRowFirstColumn="0" w:lastRowLastColumn="0"/>
            <w:tcW w:w="1561" w:type="dxa"/>
          </w:tcPr>
          <w:p w14:paraId="44996664" w14:textId="77777777" w:rsidR="00C507C7" w:rsidRPr="0049450F" w:rsidRDefault="00C507C7" w:rsidP="00D12B45">
            <w:pPr>
              <w:pStyle w:val="Tabletext8pt"/>
            </w:pPr>
            <w:r w:rsidRPr="0049450F">
              <w:t>Csupor 2019</w:t>
            </w:r>
          </w:p>
        </w:tc>
        <w:tc>
          <w:tcPr>
            <w:tcW w:w="566" w:type="dxa"/>
            <w:shd w:val="clear" w:color="auto" w:fill="auto"/>
            <w:noWrap/>
          </w:tcPr>
          <w:p w14:paraId="4BF9E045" w14:textId="04AF1E16" w:rsidR="00C507C7" w:rsidRPr="0049450F" w:rsidRDefault="00C507C7" w:rsidP="00D12B45">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1134" w:type="dxa"/>
            <w:vMerge w:val="restart"/>
            <w:noWrap/>
          </w:tcPr>
          <w:p w14:paraId="4C1D9E04" w14:textId="4806A2CA" w:rsidR="00C507C7" w:rsidRPr="0049450F" w:rsidRDefault="00C507C7" w:rsidP="00BB5001">
            <w:pPr>
              <w:pStyle w:val="Tabletext8pt"/>
              <w:cnfStyle w:val="000000000000" w:firstRow="0" w:lastRow="0" w:firstColumn="0" w:lastColumn="0" w:oddVBand="0" w:evenVBand="0" w:oddHBand="0" w:evenHBand="0" w:firstRowFirstColumn="0" w:firstRowLastColumn="0" w:lastRowFirstColumn="0" w:lastRowLastColumn="0"/>
            </w:pPr>
            <w:r w:rsidRPr="00A25D96">
              <w:t>PMS Symptoms</w:t>
            </w:r>
          </w:p>
        </w:tc>
        <w:tc>
          <w:tcPr>
            <w:tcW w:w="394" w:type="dxa"/>
          </w:tcPr>
          <w:p w14:paraId="2743EF53" w14:textId="5706DCA2"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E4858">
              <w:rPr>
                <w:lang w:eastAsia="en-AU"/>
              </w:rPr>
              <w:t>--</w:t>
            </w:r>
          </w:p>
        </w:tc>
        <w:tc>
          <w:tcPr>
            <w:tcW w:w="598" w:type="dxa"/>
          </w:tcPr>
          <w:p w14:paraId="7440FDE5" w14:textId="3D4B1169"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E4858">
              <w:rPr>
                <w:lang w:eastAsia="en-AU"/>
              </w:rPr>
              <w:t>--</w:t>
            </w:r>
          </w:p>
        </w:tc>
        <w:tc>
          <w:tcPr>
            <w:tcW w:w="386" w:type="dxa"/>
          </w:tcPr>
          <w:p w14:paraId="02B82DC2" w14:textId="03E7CBD4"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E4858">
              <w:rPr>
                <w:lang w:eastAsia="en-AU"/>
              </w:rPr>
              <w:t>--</w:t>
            </w:r>
          </w:p>
        </w:tc>
        <w:tc>
          <w:tcPr>
            <w:tcW w:w="387" w:type="dxa"/>
          </w:tcPr>
          <w:p w14:paraId="6EC0185B" w14:textId="6E833FF5"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E4858">
              <w:rPr>
                <w:lang w:eastAsia="en-AU"/>
              </w:rPr>
              <w:t>--</w:t>
            </w:r>
          </w:p>
        </w:tc>
        <w:tc>
          <w:tcPr>
            <w:tcW w:w="386" w:type="dxa"/>
            <w:shd w:val="clear" w:color="auto" w:fill="auto"/>
          </w:tcPr>
          <w:p w14:paraId="7FC72996" w14:textId="3C397FD5"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E4858">
              <w:rPr>
                <w:lang w:eastAsia="en-AU"/>
              </w:rPr>
              <w:t>--</w:t>
            </w:r>
          </w:p>
        </w:tc>
        <w:tc>
          <w:tcPr>
            <w:tcW w:w="387" w:type="dxa"/>
          </w:tcPr>
          <w:p w14:paraId="2121EEEE" w14:textId="04E9E287"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E4858">
              <w:rPr>
                <w:lang w:eastAsia="en-AU"/>
              </w:rPr>
              <w:t>--</w:t>
            </w:r>
          </w:p>
        </w:tc>
        <w:tc>
          <w:tcPr>
            <w:tcW w:w="387" w:type="dxa"/>
            <w:shd w:val="clear" w:color="auto" w:fill="auto"/>
          </w:tcPr>
          <w:p w14:paraId="546907ED" w14:textId="1BA407D9"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E4858">
              <w:rPr>
                <w:lang w:eastAsia="en-AU"/>
              </w:rPr>
              <w:t>--</w:t>
            </w:r>
          </w:p>
        </w:tc>
        <w:tc>
          <w:tcPr>
            <w:tcW w:w="386" w:type="dxa"/>
            <w:shd w:val="clear" w:color="auto" w:fill="00968F" w:themeFill="accent3"/>
          </w:tcPr>
          <w:p w14:paraId="5A7353B2" w14:textId="2461BBA9"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Y</w:t>
            </w:r>
          </w:p>
        </w:tc>
        <w:tc>
          <w:tcPr>
            <w:tcW w:w="387" w:type="dxa"/>
          </w:tcPr>
          <w:p w14:paraId="155EAF28" w14:textId="37F6146D"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7" w:type="dxa"/>
          </w:tcPr>
          <w:p w14:paraId="7A8200ED" w14:textId="767A7E60"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6" w:type="dxa"/>
          </w:tcPr>
          <w:p w14:paraId="3BFA402E" w14:textId="544F0E7A"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7" w:type="dxa"/>
          </w:tcPr>
          <w:p w14:paraId="6C723CB0" w14:textId="77EB43D8"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6" w:type="dxa"/>
          </w:tcPr>
          <w:p w14:paraId="758F1DC0" w14:textId="1796BA65"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7" w:type="dxa"/>
          </w:tcPr>
          <w:p w14:paraId="0E754BA9" w14:textId="0C797129"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7" w:type="dxa"/>
          </w:tcPr>
          <w:p w14:paraId="44E43E14" w14:textId="29F6FBC7"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6" w:type="dxa"/>
            <w:shd w:val="clear" w:color="auto" w:fill="auto"/>
          </w:tcPr>
          <w:p w14:paraId="18438F79" w14:textId="0325B885"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7" w:type="dxa"/>
            <w:shd w:val="clear" w:color="auto" w:fill="00968F" w:themeFill="accent3"/>
            <w:noWrap/>
          </w:tcPr>
          <w:p w14:paraId="032E5B23" w14:textId="2BE556E6"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Y</w:t>
            </w:r>
          </w:p>
        </w:tc>
        <w:tc>
          <w:tcPr>
            <w:tcW w:w="387" w:type="dxa"/>
          </w:tcPr>
          <w:p w14:paraId="246B0756" w14:textId="435F963E"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D43AD">
              <w:rPr>
                <w:lang w:eastAsia="en-AU"/>
              </w:rPr>
              <w:t>--</w:t>
            </w:r>
          </w:p>
        </w:tc>
        <w:tc>
          <w:tcPr>
            <w:tcW w:w="386" w:type="dxa"/>
          </w:tcPr>
          <w:p w14:paraId="39053BDF" w14:textId="4513A74F"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D43AD">
              <w:rPr>
                <w:lang w:eastAsia="en-AU"/>
              </w:rPr>
              <w:t>--</w:t>
            </w:r>
          </w:p>
        </w:tc>
        <w:tc>
          <w:tcPr>
            <w:tcW w:w="387" w:type="dxa"/>
          </w:tcPr>
          <w:p w14:paraId="18D6AB63" w14:textId="1E0652ED"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D43AD">
              <w:rPr>
                <w:lang w:eastAsia="en-AU"/>
              </w:rPr>
              <w:t>--</w:t>
            </w:r>
          </w:p>
        </w:tc>
        <w:tc>
          <w:tcPr>
            <w:tcW w:w="386" w:type="dxa"/>
          </w:tcPr>
          <w:p w14:paraId="4681D5BC" w14:textId="73A7FDAD"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D43AD">
              <w:rPr>
                <w:lang w:eastAsia="en-AU"/>
              </w:rPr>
              <w:t>--</w:t>
            </w:r>
          </w:p>
        </w:tc>
        <w:tc>
          <w:tcPr>
            <w:tcW w:w="387" w:type="dxa"/>
          </w:tcPr>
          <w:p w14:paraId="7E79B27A" w14:textId="0EBBBCCD"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D43AD">
              <w:rPr>
                <w:lang w:eastAsia="en-AU"/>
              </w:rPr>
              <w:t>--</w:t>
            </w:r>
          </w:p>
        </w:tc>
        <w:tc>
          <w:tcPr>
            <w:tcW w:w="387" w:type="dxa"/>
          </w:tcPr>
          <w:p w14:paraId="4F5E32E4" w14:textId="5346CE20"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D43AD">
              <w:rPr>
                <w:lang w:eastAsia="en-AU"/>
              </w:rPr>
              <w:t>--</w:t>
            </w:r>
          </w:p>
        </w:tc>
        <w:tc>
          <w:tcPr>
            <w:tcW w:w="386" w:type="dxa"/>
          </w:tcPr>
          <w:p w14:paraId="6538290A" w14:textId="5E5E90AB"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D43AD">
              <w:rPr>
                <w:lang w:eastAsia="en-AU"/>
              </w:rPr>
              <w:t>--</w:t>
            </w:r>
          </w:p>
        </w:tc>
        <w:tc>
          <w:tcPr>
            <w:tcW w:w="387" w:type="dxa"/>
            <w:noWrap/>
          </w:tcPr>
          <w:p w14:paraId="0EDFA7F3" w14:textId="6CE0D14D"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D43AD">
              <w:rPr>
                <w:lang w:eastAsia="en-AU"/>
              </w:rPr>
              <w:t>--</w:t>
            </w:r>
          </w:p>
        </w:tc>
        <w:tc>
          <w:tcPr>
            <w:tcW w:w="387" w:type="dxa"/>
            <w:shd w:val="clear" w:color="auto" w:fill="00968F" w:themeFill="accent3"/>
          </w:tcPr>
          <w:p w14:paraId="353AC8FB" w14:textId="77777777"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Y</w:t>
            </w:r>
          </w:p>
        </w:tc>
        <w:tc>
          <w:tcPr>
            <w:tcW w:w="386" w:type="dxa"/>
          </w:tcPr>
          <w:p w14:paraId="1E0AF3F5" w14:textId="0BF9C066"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F564B1">
              <w:rPr>
                <w:lang w:eastAsia="en-AU"/>
              </w:rPr>
              <w:t>--</w:t>
            </w:r>
          </w:p>
        </w:tc>
        <w:tc>
          <w:tcPr>
            <w:tcW w:w="387" w:type="dxa"/>
            <w:noWrap/>
          </w:tcPr>
          <w:p w14:paraId="5A21DFFA" w14:textId="0756AF59"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F564B1">
              <w:rPr>
                <w:lang w:eastAsia="en-AU"/>
              </w:rPr>
              <w:t>--</w:t>
            </w:r>
          </w:p>
        </w:tc>
        <w:tc>
          <w:tcPr>
            <w:tcW w:w="387" w:type="dxa"/>
            <w:gridSpan w:val="2"/>
          </w:tcPr>
          <w:p w14:paraId="609A615F" w14:textId="239195D7"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F564B1">
              <w:rPr>
                <w:lang w:eastAsia="en-AU"/>
              </w:rPr>
              <w:t>--</w:t>
            </w:r>
          </w:p>
        </w:tc>
      </w:tr>
      <w:tr w:rsidR="00494675" w:rsidRPr="004716CB" w14:paraId="1611C8CC" w14:textId="77777777" w:rsidTr="00BB50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1" w:type="dxa"/>
          </w:tcPr>
          <w:p w14:paraId="603AE9A5" w14:textId="77777777" w:rsidR="00C507C7" w:rsidRPr="0049450F" w:rsidRDefault="00C507C7" w:rsidP="00D12B45">
            <w:pPr>
              <w:pStyle w:val="Tabletext8pt"/>
            </w:pPr>
            <w:r w:rsidRPr="0049450F">
              <w:t>Khalesi 2019</w:t>
            </w:r>
          </w:p>
        </w:tc>
        <w:tc>
          <w:tcPr>
            <w:tcW w:w="566" w:type="dxa"/>
            <w:shd w:val="clear" w:color="auto" w:fill="auto"/>
            <w:noWrap/>
          </w:tcPr>
          <w:p w14:paraId="4F225A93" w14:textId="237393DD" w:rsidR="00C507C7" w:rsidRPr="0049450F" w:rsidRDefault="00C507C7" w:rsidP="00D12B45">
            <w:pPr>
              <w:pStyle w:val="Tabletext8pt"/>
              <w:cnfStyle w:val="000000100000" w:firstRow="0" w:lastRow="0" w:firstColumn="0" w:lastColumn="0" w:oddVBand="0" w:evenVBand="0" w:oddHBand="1" w:evenHBand="0" w:firstRowFirstColumn="0" w:firstRowLastColumn="0" w:lastRowFirstColumn="0" w:lastRowLastColumn="0"/>
            </w:pPr>
            <w:r w:rsidRPr="00E23F7D">
              <w:rPr>
                <w:lang w:eastAsia="en-AU"/>
              </w:rPr>
              <w:t>†</w:t>
            </w:r>
          </w:p>
        </w:tc>
        <w:tc>
          <w:tcPr>
            <w:tcW w:w="1134" w:type="dxa"/>
            <w:vMerge/>
            <w:noWrap/>
            <w:textDirection w:val="btLr"/>
          </w:tcPr>
          <w:p w14:paraId="73F98800" w14:textId="16E3EAAD" w:rsidR="00C507C7" w:rsidRPr="0049450F" w:rsidRDefault="00C507C7" w:rsidP="00C507C7">
            <w:pPr>
              <w:pStyle w:val="Tabletext8pt"/>
              <w:ind w:left="113" w:right="113"/>
              <w:cnfStyle w:val="000000100000" w:firstRow="0" w:lastRow="0" w:firstColumn="0" w:lastColumn="0" w:oddVBand="0" w:evenVBand="0" w:oddHBand="1" w:evenHBand="0" w:firstRowFirstColumn="0" w:firstRowLastColumn="0" w:lastRowFirstColumn="0" w:lastRowLastColumn="0"/>
            </w:pPr>
          </w:p>
        </w:tc>
        <w:tc>
          <w:tcPr>
            <w:tcW w:w="394" w:type="dxa"/>
            <w:shd w:val="clear" w:color="auto" w:fill="B5DCDD" w:themeFill="accent4"/>
          </w:tcPr>
          <w:p w14:paraId="77A322CE" w14:textId="53F2F9D3"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598" w:type="dxa"/>
          </w:tcPr>
          <w:p w14:paraId="729F841A" w14:textId="4C3D235B"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D6B4D">
              <w:rPr>
                <w:lang w:eastAsia="en-AU"/>
              </w:rPr>
              <w:t>--</w:t>
            </w:r>
          </w:p>
        </w:tc>
        <w:tc>
          <w:tcPr>
            <w:tcW w:w="386" w:type="dxa"/>
          </w:tcPr>
          <w:p w14:paraId="3F496C7D" w14:textId="7C8CA18E"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D6B4D">
              <w:rPr>
                <w:lang w:eastAsia="en-AU"/>
              </w:rPr>
              <w:t>--</w:t>
            </w:r>
          </w:p>
        </w:tc>
        <w:tc>
          <w:tcPr>
            <w:tcW w:w="387" w:type="dxa"/>
          </w:tcPr>
          <w:p w14:paraId="3C95D45F" w14:textId="45E3F3FF"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D6B4D">
              <w:rPr>
                <w:lang w:eastAsia="en-AU"/>
              </w:rPr>
              <w:t>--</w:t>
            </w:r>
          </w:p>
        </w:tc>
        <w:tc>
          <w:tcPr>
            <w:tcW w:w="386" w:type="dxa"/>
            <w:shd w:val="clear" w:color="auto" w:fill="B5DCDD" w:themeFill="accent4"/>
          </w:tcPr>
          <w:p w14:paraId="476E52E4" w14:textId="78DAA371"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426FAEB3" w14:textId="637317B5"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auto"/>
          </w:tcPr>
          <w:p w14:paraId="15BC82B0" w14:textId="39016482"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F269E5">
              <w:rPr>
                <w:lang w:eastAsia="en-AU"/>
              </w:rPr>
              <w:t>--</w:t>
            </w:r>
          </w:p>
        </w:tc>
        <w:tc>
          <w:tcPr>
            <w:tcW w:w="386" w:type="dxa"/>
          </w:tcPr>
          <w:p w14:paraId="46D6C95F" w14:textId="28BF12AF"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F269E5">
              <w:rPr>
                <w:lang w:eastAsia="en-AU"/>
              </w:rPr>
              <w:t>--</w:t>
            </w:r>
          </w:p>
        </w:tc>
        <w:tc>
          <w:tcPr>
            <w:tcW w:w="387" w:type="dxa"/>
          </w:tcPr>
          <w:p w14:paraId="38F80DA4" w14:textId="3EE8FA47"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F269E5">
              <w:rPr>
                <w:lang w:eastAsia="en-AU"/>
              </w:rPr>
              <w:t>--</w:t>
            </w:r>
          </w:p>
        </w:tc>
        <w:tc>
          <w:tcPr>
            <w:tcW w:w="387" w:type="dxa"/>
            <w:shd w:val="clear" w:color="auto" w:fill="B5DCDD" w:themeFill="accent4"/>
          </w:tcPr>
          <w:p w14:paraId="35347338" w14:textId="6E1F7D0B"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6" w:type="dxa"/>
          </w:tcPr>
          <w:p w14:paraId="4552FF2D" w14:textId="338A508A"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7" w:type="dxa"/>
          </w:tcPr>
          <w:p w14:paraId="7119D66C" w14:textId="31F6C0F4"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6" w:type="dxa"/>
          </w:tcPr>
          <w:p w14:paraId="1320D1C3" w14:textId="76D2F34B"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7" w:type="dxa"/>
          </w:tcPr>
          <w:p w14:paraId="376D2098" w14:textId="625B1D97"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7" w:type="dxa"/>
          </w:tcPr>
          <w:p w14:paraId="6D1BDABD" w14:textId="5C3933E9"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6" w:type="dxa"/>
            <w:shd w:val="clear" w:color="auto" w:fill="auto"/>
          </w:tcPr>
          <w:p w14:paraId="3BF49A44" w14:textId="19896A6E"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7" w:type="dxa"/>
            <w:noWrap/>
          </w:tcPr>
          <w:p w14:paraId="2DD544F8" w14:textId="64783213"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7" w:type="dxa"/>
          </w:tcPr>
          <w:p w14:paraId="2F2E3185" w14:textId="35C54654"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6" w:type="dxa"/>
          </w:tcPr>
          <w:p w14:paraId="3D0111E7" w14:textId="4F762725"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7" w:type="dxa"/>
          </w:tcPr>
          <w:p w14:paraId="680A1539" w14:textId="651457A7"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6" w:type="dxa"/>
          </w:tcPr>
          <w:p w14:paraId="37424A0D" w14:textId="5873845A"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7" w:type="dxa"/>
          </w:tcPr>
          <w:p w14:paraId="2422BDEF" w14:textId="1294C758"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7" w:type="dxa"/>
          </w:tcPr>
          <w:p w14:paraId="73DBFD3B" w14:textId="70B0297F"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6" w:type="dxa"/>
          </w:tcPr>
          <w:p w14:paraId="5A0F33DF" w14:textId="3134E59F"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7" w:type="dxa"/>
            <w:noWrap/>
          </w:tcPr>
          <w:p w14:paraId="4E0AC9BB" w14:textId="74308671"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7" w:type="dxa"/>
          </w:tcPr>
          <w:p w14:paraId="6A5E708D" w14:textId="6BB16CCB"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6" w:type="dxa"/>
          </w:tcPr>
          <w:p w14:paraId="140D275B" w14:textId="10A7870F"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7" w:type="dxa"/>
            <w:noWrap/>
          </w:tcPr>
          <w:p w14:paraId="0EE9F87B" w14:textId="23033BAB"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c>
          <w:tcPr>
            <w:tcW w:w="387" w:type="dxa"/>
            <w:gridSpan w:val="2"/>
          </w:tcPr>
          <w:p w14:paraId="77D3B7AC" w14:textId="0FD5DE19"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66F99">
              <w:rPr>
                <w:lang w:eastAsia="en-AU"/>
              </w:rPr>
              <w:t>--</w:t>
            </w:r>
          </w:p>
        </w:tc>
      </w:tr>
      <w:tr w:rsidR="00C86BD0" w:rsidRPr="004716CB" w14:paraId="613E62A9" w14:textId="77777777" w:rsidTr="00BB5001">
        <w:trPr>
          <w:trHeight w:val="20"/>
        </w:trPr>
        <w:tc>
          <w:tcPr>
            <w:cnfStyle w:val="001000000000" w:firstRow="0" w:lastRow="0" w:firstColumn="1" w:lastColumn="0" w:oddVBand="0" w:evenVBand="0" w:oddHBand="0" w:evenHBand="0" w:firstRowFirstColumn="0" w:firstRowLastColumn="0" w:lastRowFirstColumn="0" w:lastRowLastColumn="0"/>
            <w:tcW w:w="1561" w:type="dxa"/>
          </w:tcPr>
          <w:p w14:paraId="763551BD" w14:textId="77777777" w:rsidR="00C507C7" w:rsidRPr="0049450F" w:rsidRDefault="00C507C7" w:rsidP="00D12B45">
            <w:pPr>
              <w:pStyle w:val="Tabletext8pt"/>
            </w:pPr>
            <w:r w:rsidRPr="0049450F">
              <w:t>Verkaik 2017</w:t>
            </w:r>
          </w:p>
        </w:tc>
        <w:tc>
          <w:tcPr>
            <w:tcW w:w="566" w:type="dxa"/>
            <w:shd w:val="clear" w:color="auto" w:fill="auto"/>
            <w:noWrap/>
          </w:tcPr>
          <w:p w14:paraId="768DB66B" w14:textId="77777777" w:rsidR="00C507C7" w:rsidRPr="0049450F" w:rsidRDefault="00C507C7" w:rsidP="00D12B45">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1134" w:type="dxa"/>
            <w:vMerge/>
            <w:noWrap/>
            <w:textDirection w:val="btLr"/>
          </w:tcPr>
          <w:p w14:paraId="359C2354" w14:textId="40AEACBD" w:rsidR="00C507C7" w:rsidRPr="0049450F" w:rsidRDefault="00C507C7" w:rsidP="00C507C7">
            <w:pPr>
              <w:pStyle w:val="Tabletext8pt"/>
              <w:ind w:left="113" w:right="113"/>
              <w:cnfStyle w:val="000000000000" w:firstRow="0" w:lastRow="0" w:firstColumn="0" w:lastColumn="0" w:oddVBand="0" w:evenVBand="0" w:oddHBand="0" w:evenHBand="0" w:firstRowFirstColumn="0" w:firstRowLastColumn="0" w:lastRowFirstColumn="0" w:lastRowLastColumn="0"/>
            </w:pPr>
          </w:p>
        </w:tc>
        <w:tc>
          <w:tcPr>
            <w:tcW w:w="394" w:type="dxa"/>
          </w:tcPr>
          <w:p w14:paraId="42041C1E" w14:textId="0986B4DE"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8372DC">
              <w:rPr>
                <w:lang w:eastAsia="en-AU"/>
              </w:rPr>
              <w:t>--</w:t>
            </w:r>
          </w:p>
        </w:tc>
        <w:tc>
          <w:tcPr>
            <w:tcW w:w="598" w:type="dxa"/>
          </w:tcPr>
          <w:p w14:paraId="32B77321" w14:textId="04BDE603"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8372DC">
              <w:rPr>
                <w:lang w:eastAsia="en-AU"/>
              </w:rPr>
              <w:t>--</w:t>
            </w:r>
          </w:p>
        </w:tc>
        <w:tc>
          <w:tcPr>
            <w:tcW w:w="386" w:type="dxa"/>
            <w:shd w:val="clear" w:color="auto" w:fill="B5DCDD" w:themeFill="accent4"/>
          </w:tcPr>
          <w:p w14:paraId="42C896B9" w14:textId="37C9BF44"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244B19F7" w14:textId="3344E04E"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6" w:type="dxa"/>
          </w:tcPr>
          <w:p w14:paraId="702FDBA4" w14:textId="167B3AB1"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7" w:type="dxa"/>
          </w:tcPr>
          <w:p w14:paraId="770A0448" w14:textId="10875718"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565338F6" w14:textId="775E50FD"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6" w:type="dxa"/>
            <w:shd w:val="clear" w:color="auto" w:fill="B5DCDD" w:themeFill="accent4"/>
          </w:tcPr>
          <w:p w14:paraId="51BD2A7B" w14:textId="1E15DA67"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611386D9" w14:textId="7816C86F"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7" w:type="dxa"/>
          </w:tcPr>
          <w:p w14:paraId="45292EB0" w14:textId="2B026C9D"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6" w:type="dxa"/>
            <w:shd w:val="clear" w:color="auto" w:fill="B5DCDD" w:themeFill="accent4"/>
          </w:tcPr>
          <w:p w14:paraId="57F0F971" w14:textId="33775262"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529E4648" w14:textId="11D1B98C"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6" w:type="dxa"/>
          </w:tcPr>
          <w:p w14:paraId="1CFB1705" w14:textId="037EAD6B"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844FEA">
              <w:rPr>
                <w:lang w:eastAsia="en-AU"/>
              </w:rPr>
              <w:t>--</w:t>
            </w:r>
          </w:p>
        </w:tc>
        <w:tc>
          <w:tcPr>
            <w:tcW w:w="387" w:type="dxa"/>
          </w:tcPr>
          <w:p w14:paraId="67AECCA4" w14:textId="0CE108B1"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844FEA">
              <w:rPr>
                <w:lang w:eastAsia="en-AU"/>
              </w:rPr>
              <w:t>--</w:t>
            </w:r>
          </w:p>
        </w:tc>
        <w:tc>
          <w:tcPr>
            <w:tcW w:w="387" w:type="dxa"/>
          </w:tcPr>
          <w:p w14:paraId="37EDA7C4" w14:textId="3A9D1411"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336A27">
              <w:rPr>
                <w:lang w:eastAsia="en-AU"/>
              </w:rPr>
              <w:t>--</w:t>
            </w:r>
          </w:p>
        </w:tc>
        <w:tc>
          <w:tcPr>
            <w:tcW w:w="386" w:type="dxa"/>
            <w:shd w:val="clear" w:color="auto" w:fill="B5DCDD" w:themeFill="accent4"/>
          </w:tcPr>
          <w:p w14:paraId="3349CB2B" w14:textId="544466B0"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7" w:type="dxa"/>
            <w:shd w:val="clear" w:color="auto" w:fill="B5DCDD" w:themeFill="accent4"/>
            <w:noWrap/>
          </w:tcPr>
          <w:p w14:paraId="3103F69B" w14:textId="7D0D65A4"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001864D1" w14:textId="6E8825CC"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6" w:type="dxa"/>
          </w:tcPr>
          <w:p w14:paraId="42E0447F" w14:textId="170D7D1B"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7" w:type="dxa"/>
          </w:tcPr>
          <w:p w14:paraId="30B09A2D" w14:textId="7B8545E1"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6" w:type="dxa"/>
            <w:shd w:val="clear" w:color="auto" w:fill="B5DCDD" w:themeFill="accent4"/>
          </w:tcPr>
          <w:p w14:paraId="02176FE4" w14:textId="7EE46D1B"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7" w:type="dxa"/>
          </w:tcPr>
          <w:p w14:paraId="582C3280" w14:textId="42D6B71C"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329A4CF1" w14:textId="2023CB88"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6" w:type="dxa"/>
            <w:shd w:val="clear" w:color="auto" w:fill="B5DCDD" w:themeFill="accent4"/>
          </w:tcPr>
          <w:p w14:paraId="64868E5E" w14:textId="0C0FAD75"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7" w:type="dxa"/>
            <w:shd w:val="clear" w:color="auto" w:fill="B5DCDD" w:themeFill="accent4"/>
            <w:noWrap/>
          </w:tcPr>
          <w:p w14:paraId="19109DAB" w14:textId="09C0A997"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2D7D63B7" w14:textId="435CB9E3"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6" w:type="dxa"/>
            <w:shd w:val="clear" w:color="auto" w:fill="B5DCDD" w:themeFill="accent4"/>
          </w:tcPr>
          <w:p w14:paraId="3E673EF8" w14:textId="027DC9CC"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7" w:type="dxa"/>
            <w:noWrap/>
          </w:tcPr>
          <w:p w14:paraId="19E7819E" w14:textId="423B7614"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7" w:type="dxa"/>
            <w:gridSpan w:val="2"/>
            <w:shd w:val="clear" w:color="auto" w:fill="B5DCDD" w:themeFill="accent4"/>
          </w:tcPr>
          <w:p w14:paraId="616455D9" w14:textId="1A6627A9"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C86BD0" w:rsidRPr="004716CB" w14:paraId="1E53AE5D" w14:textId="77777777" w:rsidTr="00320C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1" w:type="dxa"/>
          </w:tcPr>
          <w:p w14:paraId="3DE03503" w14:textId="77777777" w:rsidR="00C507C7" w:rsidRPr="0049450F" w:rsidRDefault="00C507C7" w:rsidP="00D12B45">
            <w:pPr>
              <w:pStyle w:val="Tabletext8pt"/>
            </w:pPr>
            <w:r w:rsidRPr="0049450F">
              <w:t>Cerqueira 2017</w:t>
            </w:r>
          </w:p>
        </w:tc>
        <w:tc>
          <w:tcPr>
            <w:tcW w:w="566" w:type="dxa"/>
            <w:shd w:val="clear" w:color="auto" w:fill="auto"/>
            <w:noWrap/>
          </w:tcPr>
          <w:p w14:paraId="5D5E96D8" w14:textId="073CE7FF" w:rsidR="00C507C7" w:rsidRPr="0049450F" w:rsidRDefault="00C507C7" w:rsidP="00D12B45">
            <w:pPr>
              <w:pStyle w:val="Tabletext8pt"/>
              <w:cnfStyle w:val="000000100000" w:firstRow="0" w:lastRow="0" w:firstColumn="0" w:lastColumn="0" w:oddVBand="0" w:evenVBand="0" w:oddHBand="1" w:evenHBand="0" w:firstRowFirstColumn="0" w:firstRowLastColumn="0" w:lastRowFirstColumn="0" w:lastRowLastColumn="0"/>
            </w:pPr>
            <w:r>
              <w:rPr>
                <w:lang w:eastAsia="en-AU"/>
              </w:rPr>
              <w:t>*</w:t>
            </w:r>
          </w:p>
        </w:tc>
        <w:tc>
          <w:tcPr>
            <w:tcW w:w="1134" w:type="dxa"/>
            <w:vMerge/>
            <w:noWrap/>
            <w:textDirection w:val="btLr"/>
          </w:tcPr>
          <w:p w14:paraId="10CDD136" w14:textId="0825A9DA" w:rsidR="00C507C7" w:rsidRPr="0049450F" w:rsidRDefault="00C507C7" w:rsidP="00C507C7">
            <w:pPr>
              <w:pStyle w:val="Tabletext8pt"/>
              <w:ind w:left="113" w:right="113"/>
              <w:cnfStyle w:val="000000100000" w:firstRow="0" w:lastRow="0" w:firstColumn="0" w:lastColumn="0" w:oddVBand="0" w:evenVBand="0" w:oddHBand="1" w:evenHBand="0" w:firstRowFirstColumn="0" w:firstRowLastColumn="0" w:lastRowFirstColumn="0" w:lastRowLastColumn="0"/>
            </w:pPr>
          </w:p>
        </w:tc>
        <w:tc>
          <w:tcPr>
            <w:tcW w:w="394" w:type="dxa"/>
          </w:tcPr>
          <w:p w14:paraId="42FE0F7B" w14:textId="243BDF6F"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598" w:type="dxa"/>
          </w:tcPr>
          <w:p w14:paraId="0CE1E733" w14:textId="602EC2ED"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6" w:type="dxa"/>
          </w:tcPr>
          <w:p w14:paraId="7EE7F57F" w14:textId="1E889D21"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7" w:type="dxa"/>
          </w:tcPr>
          <w:p w14:paraId="492725FE" w14:textId="4F19756E"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6" w:type="dxa"/>
          </w:tcPr>
          <w:p w14:paraId="03DFEEC0" w14:textId="0CE097BC"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7" w:type="dxa"/>
          </w:tcPr>
          <w:p w14:paraId="67B2F63F" w14:textId="31F29F1C"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7" w:type="dxa"/>
            <w:shd w:val="clear" w:color="auto" w:fill="auto"/>
          </w:tcPr>
          <w:p w14:paraId="46F9D656" w14:textId="338514B3"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6" w:type="dxa"/>
            <w:shd w:val="clear" w:color="auto" w:fill="B5DCDD" w:themeFill="accent4"/>
          </w:tcPr>
          <w:p w14:paraId="4129E4A6" w14:textId="1BD97492"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7F358B71" w14:textId="395249F1"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Y</w:t>
            </w:r>
          </w:p>
        </w:tc>
        <w:tc>
          <w:tcPr>
            <w:tcW w:w="387" w:type="dxa"/>
          </w:tcPr>
          <w:p w14:paraId="34FB94BA" w14:textId="24EB68E9"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6" w:type="dxa"/>
            <w:shd w:val="clear" w:color="auto" w:fill="B5DCDD" w:themeFill="accent4"/>
          </w:tcPr>
          <w:p w14:paraId="1543A9F9" w14:textId="1FAC1E7D"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Y</w:t>
            </w:r>
          </w:p>
        </w:tc>
        <w:tc>
          <w:tcPr>
            <w:tcW w:w="387" w:type="dxa"/>
          </w:tcPr>
          <w:p w14:paraId="02CC5261" w14:textId="76247B9F"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6" w:type="dxa"/>
          </w:tcPr>
          <w:p w14:paraId="3F56B6BB" w14:textId="70A77FD0"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5F158A67" w14:textId="64407A71"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Y</w:t>
            </w:r>
          </w:p>
        </w:tc>
        <w:tc>
          <w:tcPr>
            <w:tcW w:w="387" w:type="dxa"/>
          </w:tcPr>
          <w:p w14:paraId="7CACE86A" w14:textId="22DC41E0"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336A27">
              <w:rPr>
                <w:lang w:eastAsia="en-AU"/>
              </w:rPr>
              <w:t>--</w:t>
            </w:r>
          </w:p>
        </w:tc>
        <w:tc>
          <w:tcPr>
            <w:tcW w:w="386" w:type="dxa"/>
            <w:shd w:val="clear" w:color="auto" w:fill="auto"/>
          </w:tcPr>
          <w:p w14:paraId="6FCB96A0" w14:textId="595B1A8C"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B5DCDD" w:themeFill="accent4"/>
            <w:noWrap/>
          </w:tcPr>
          <w:p w14:paraId="418DF3AA" w14:textId="688C775A"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Y</w:t>
            </w:r>
          </w:p>
        </w:tc>
        <w:tc>
          <w:tcPr>
            <w:tcW w:w="387" w:type="dxa"/>
          </w:tcPr>
          <w:p w14:paraId="73895515" w14:textId="6147AE39"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BD3157">
              <w:rPr>
                <w:lang w:eastAsia="en-AU"/>
              </w:rPr>
              <w:t>--</w:t>
            </w:r>
          </w:p>
        </w:tc>
        <w:tc>
          <w:tcPr>
            <w:tcW w:w="386" w:type="dxa"/>
          </w:tcPr>
          <w:p w14:paraId="70CB7896" w14:textId="3E6B53CC"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BD3157">
              <w:rPr>
                <w:lang w:eastAsia="en-AU"/>
              </w:rPr>
              <w:t>--</w:t>
            </w:r>
          </w:p>
        </w:tc>
        <w:tc>
          <w:tcPr>
            <w:tcW w:w="387" w:type="dxa"/>
          </w:tcPr>
          <w:p w14:paraId="69CFF28F" w14:textId="17CEA12B"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BD3157">
              <w:rPr>
                <w:lang w:eastAsia="en-AU"/>
              </w:rPr>
              <w:t>--</w:t>
            </w:r>
          </w:p>
        </w:tc>
        <w:tc>
          <w:tcPr>
            <w:tcW w:w="386" w:type="dxa"/>
          </w:tcPr>
          <w:p w14:paraId="6563B771" w14:textId="6D09A29E"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BD3157">
              <w:rPr>
                <w:lang w:eastAsia="en-AU"/>
              </w:rPr>
              <w:t>--</w:t>
            </w:r>
          </w:p>
        </w:tc>
        <w:tc>
          <w:tcPr>
            <w:tcW w:w="387" w:type="dxa"/>
          </w:tcPr>
          <w:p w14:paraId="64C842EF" w14:textId="00A52CD1"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BD3157">
              <w:rPr>
                <w:lang w:eastAsia="en-AU"/>
              </w:rPr>
              <w:t>--</w:t>
            </w:r>
          </w:p>
        </w:tc>
        <w:tc>
          <w:tcPr>
            <w:tcW w:w="387" w:type="dxa"/>
            <w:shd w:val="clear" w:color="auto" w:fill="B5DCDD" w:themeFill="accent4"/>
          </w:tcPr>
          <w:p w14:paraId="1364CA69" w14:textId="10EAF40B"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Y</w:t>
            </w:r>
          </w:p>
        </w:tc>
        <w:tc>
          <w:tcPr>
            <w:tcW w:w="386" w:type="dxa"/>
          </w:tcPr>
          <w:p w14:paraId="5886FC55" w14:textId="03B5E0D4"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0217A1">
              <w:rPr>
                <w:lang w:eastAsia="en-AU"/>
              </w:rPr>
              <w:t>--</w:t>
            </w:r>
          </w:p>
        </w:tc>
        <w:tc>
          <w:tcPr>
            <w:tcW w:w="387" w:type="dxa"/>
            <w:noWrap/>
          </w:tcPr>
          <w:p w14:paraId="2625C395" w14:textId="20905D25"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0217A1">
              <w:rPr>
                <w:lang w:eastAsia="en-AU"/>
              </w:rPr>
              <w:t>--</w:t>
            </w:r>
          </w:p>
        </w:tc>
        <w:tc>
          <w:tcPr>
            <w:tcW w:w="387" w:type="dxa"/>
            <w:shd w:val="clear" w:color="auto" w:fill="B5DCDD" w:themeFill="accent4"/>
          </w:tcPr>
          <w:p w14:paraId="07EC23F8" w14:textId="2184E33C"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Y</w:t>
            </w:r>
          </w:p>
        </w:tc>
        <w:tc>
          <w:tcPr>
            <w:tcW w:w="386" w:type="dxa"/>
            <w:shd w:val="clear" w:color="auto" w:fill="B5DCDD" w:themeFill="accent4"/>
          </w:tcPr>
          <w:p w14:paraId="1B2A88F5" w14:textId="6EFDCCAC"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Y</w:t>
            </w:r>
          </w:p>
        </w:tc>
        <w:tc>
          <w:tcPr>
            <w:tcW w:w="387" w:type="dxa"/>
            <w:noWrap/>
          </w:tcPr>
          <w:p w14:paraId="11CCEB0C" w14:textId="66990E28"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92FE4">
              <w:rPr>
                <w:lang w:eastAsia="en-AU"/>
              </w:rPr>
              <w:t>--</w:t>
            </w:r>
          </w:p>
        </w:tc>
        <w:tc>
          <w:tcPr>
            <w:tcW w:w="387" w:type="dxa"/>
            <w:gridSpan w:val="2"/>
          </w:tcPr>
          <w:p w14:paraId="7A4C55A1" w14:textId="3DAD3ADA"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92FE4">
              <w:rPr>
                <w:lang w:eastAsia="en-AU"/>
              </w:rPr>
              <w:t>--</w:t>
            </w:r>
          </w:p>
        </w:tc>
      </w:tr>
      <w:tr w:rsidR="00494675" w:rsidRPr="004716CB" w14:paraId="3C408AE1" w14:textId="38B2253D" w:rsidTr="00BB5001">
        <w:trPr>
          <w:trHeight w:val="20"/>
        </w:trPr>
        <w:tc>
          <w:tcPr>
            <w:cnfStyle w:val="001000000000" w:firstRow="0" w:lastRow="0" w:firstColumn="1" w:lastColumn="0" w:oddVBand="0" w:evenVBand="0" w:oddHBand="0" w:evenHBand="0" w:firstRowFirstColumn="0" w:firstRowLastColumn="0" w:lastRowFirstColumn="0" w:lastRowLastColumn="0"/>
            <w:tcW w:w="1561" w:type="dxa"/>
          </w:tcPr>
          <w:p w14:paraId="5A1A2171" w14:textId="62D4B828" w:rsidR="00C507C7" w:rsidRPr="0049450F" w:rsidRDefault="00C507C7" w:rsidP="00D12B45">
            <w:pPr>
              <w:pStyle w:val="Tabletext8pt"/>
            </w:pPr>
            <w:r w:rsidRPr="0049450F">
              <w:t>Hausenblas 2015</w:t>
            </w:r>
          </w:p>
        </w:tc>
        <w:tc>
          <w:tcPr>
            <w:tcW w:w="566" w:type="dxa"/>
            <w:shd w:val="clear" w:color="auto" w:fill="auto"/>
            <w:noWrap/>
          </w:tcPr>
          <w:p w14:paraId="3781DB3F" w14:textId="3A8D835E" w:rsidR="00C507C7" w:rsidRPr="0049450F" w:rsidRDefault="00C507C7" w:rsidP="00D12B45">
            <w:pPr>
              <w:pStyle w:val="Tabletext8pt"/>
              <w:cnfStyle w:val="000000000000" w:firstRow="0" w:lastRow="0" w:firstColumn="0" w:lastColumn="0" w:oddVBand="0" w:evenVBand="0" w:oddHBand="0" w:evenHBand="0" w:firstRowFirstColumn="0" w:firstRowLastColumn="0" w:lastRowFirstColumn="0" w:lastRowLastColumn="0"/>
            </w:pPr>
            <w:r>
              <w:rPr>
                <w:lang w:eastAsia="en-AU"/>
              </w:rPr>
              <w:t>*</w:t>
            </w:r>
          </w:p>
        </w:tc>
        <w:tc>
          <w:tcPr>
            <w:tcW w:w="1134" w:type="dxa"/>
            <w:vMerge/>
            <w:noWrap/>
            <w:textDirection w:val="btLr"/>
          </w:tcPr>
          <w:p w14:paraId="0BC4C8A5" w14:textId="27F1C5D9" w:rsidR="00C507C7" w:rsidRPr="0049450F" w:rsidRDefault="00C507C7" w:rsidP="00C507C7">
            <w:pPr>
              <w:pStyle w:val="Tabletext8pt"/>
              <w:ind w:left="113" w:right="113"/>
              <w:cnfStyle w:val="000000000000" w:firstRow="0" w:lastRow="0" w:firstColumn="0" w:lastColumn="0" w:oddVBand="0" w:evenVBand="0" w:oddHBand="0" w:evenHBand="0" w:firstRowFirstColumn="0" w:firstRowLastColumn="0" w:lastRowFirstColumn="0" w:lastRowLastColumn="0"/>
            </w:pPr>
          </w:p>
        </w:tc>
        <w:tc>
          <w:tcPr>
            <w:tcW w:w="394" w:type="dxa"/>
          </w:tcPr>
          <w:p w14:paraId="4849DD2D" w14:textId="5A81CAC3"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598" w:type="dxa"/>
          </w:tcPr>
          <w:p w14:paraId="1B6D91D9" w14:textId="7404C6E3"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6" w:type="dxa"/>
          </w:tcPr>
          <w:p w14:paraId="3ADC4A92" w14:textId="07CD15EC"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7" w:type="dxa"/>
          </w:tcPr>
          <w:p w14:paraId="6EB1104A" w14:textId="0064ECEF"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6" w:type="dxa"/>
          </w:tcPr>
          <w:p w14:paraId="38D39743" w14:textId="1EACF294"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7" w:type="dxa"/>
          </w:tcPr>
          <w:p w14:paraId="4CB30F6A" w14:textId="6C731F97"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7" w:type="dxa"/>
          </w:tcPr>
          <w:p w14:paraId="1018CBDD" w14:textId="1377E196"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6" w:type="dxa"/>
          </w:tcPr>
          <w:p w14:paraId="444CC867" w14:textId="5B969E9B"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381A33">
              <w:rPr>
                <w:lang w:eastAsia="en-AU"/>
              </w:rPr>
              <w:t>--</w:t>
            </w:r>
          </w:p>
        </w:tc>
        <w:tc>
          <w:tcPr>
            <w:tcW w:w="387" w:type="dxa"/>
          </w:tcPr>
          <w:p w14:paraId="50B0F108" w14:textId="43DC4150"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F7701">
              <w:rPr>
                <w:lang w:eastAsia="en-AU"/>
              </w:rPr>
              <w:t>--</w:t>
            </w:r>
          </w:p>
        </w:tc>
        <w:tc>
          <w:tcPr>
            <w:tcW w:w="387" w:type="dxa"/>
          </w:tcPr>
          <w:p w14:paraId="582B573E" w14:textId="0721685E"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F7701">
              <w:rPr>
                <w:lang w:eastAsia="en-AU"/>
              </w:rPr>
              <w:t>--</w:t>
            </w:r>
          </w:p>
        </w:tc>
        <w:tc>
          <w:tcPr>
            <w:tcW w:w="386" w:type="dxa"/>
          </w:tcPr>
          <w:p w14:paraId="350B9340" w14:textId="27AD9838"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F7701">
              <w:rPr>
                <w:lang w:eastAsia="en-AU"/>
              </w:rPr>
              <w:t>--</w:t>
            </w:r>
          </w:p>
        </w:tc>
        <w:tc>
          <w:tcPr>
            <w:tcW w:w="387" w:type="dxa"/>
          </w:tcPr>
          <w:p w14:paraId="4E932281" w14:textId="503369E0"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F7701">
              <w:rPr>
                <w:lang w:eastAsia="en-AU"/>
              </w:rPr>
              <w:t>--</w:t>
            </w:r>
          </w:p>
        </w:tc>
        <w:tc>
          <w:tcPr>
            <w:tcW w:w="386" w:type="dxa"/>
          </w:tcPr>
          <w:p w14:paraId="3CA0CD13" w14:textId="25E99ACC"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F7701">
              <w:rPr>
                <w:lang w:eastAsia="en-AU"/>
              </w:rPr>
              <w:t>--</w:t>
            </w:r>
          </w:p>
        </w:tc>
        <w:tc>
          <w:tcPr>
            <w:tcW w:w="387" w:type="dxa"/>
          </w:tcPr>
          <w:p w14:paraId="4687A7FB" w14:textId="095A4E77"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F7701">
              <w:rPr>
                <w:lang w:eastAsia="en-AU"/>
              </w:rPr>
              <w:t>--</w:t>
            </w:r>
          </w:p>
        </w:tc>
        <w:tc>
          <w:tcPr>
            <w:tcW w:w="387" w:type="dxa"/>
          </w:tcPr>
          <w:p w14:paraId="7FE8212C" w14:textId="56B1EF51"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336A27">
              <w:rPr>
                <w:lang w:eastAsia="en-AU"/>
              </w:rPr>
              <w:t>--</w:t>
            </w:r>
          </w:p>
        </w:tc>
        <w:tc>
          <w:tcPr>
            <w:tcW w:w="386" w:type="dxa"/>
          </w:tcPr>
          <w:p w14:paraId="6D5B886B" w14:textId="09C3B9A4"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F7701">
              <w:rPr>
                <w:lang w:eastAsia="en-AU"/>
              </w:rPr>
              <w:t>--</w:t>
            </w:r>
          </w:p>
        </w:tc>
        <w:tc>
          <w:tcPr>
            <w:tcW w:w="387" w:type="dxa"/>
            <w:noWrap/>
          </w:tcPr>
          <w:p w14:paraId="0CA4156C" w14:textId="31AFB366"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color w:val="293D4E"/>
                <w:lang w:eastAsia="en-AU"/>
              </w:rPr>
            </w:pPr>
            <w:r w:rsidRPr="004F7701">
              <w:rPr>
                <w:lang w:eastAsia="en-AU"/>
              </w:rPr>
              <w:t>--</w:t>
            </w:r>
          </w:p>
        </w:tc>
        <w:tc>
          <w:tcPr>
            <w:tcW w:w="387" w:type="dxa"/>
          </w:tcPr>
          <w:p w14:paraId="2DD38DE7" w14:textId="63EDBD25"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F7701">
              <w:rPr>
                <w:lang w:eastAsia="en-AU"/>
              </w:rPr>
              <w:t>--</w:t>
            </w:r>
          </w:p>
        </w:tc>
        <w:tc>
          <w:tcPr>
            <w:tcW w:w="386" w:type="dxa"/>
          </w:tcPr>
          <w:p w14:paraId="4F80CA07" w14:textId="2A60E189"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F7701">
              <w:rPr>
                <w:lang w:eastAsia="en-AU"/>
              </w:rPr>
              <w:t>--</w:t>
            </w:r>
          </w:p>
        </w:tc>
        <w:tc>
          <w:tcPr>
            <w:tcW w:w="387" w:type="dxa"/>
            <w:shd w:val="clear" w:color="auto" w:fill="B5DCDD" w:themeFill="accent4"/>
          </w:tcPr>
          <w:p w14:paraId="637F705C" w14:textId="5A5B1F47"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6" w:type="dxa"/>
          </w:tcPr>
          <w:p w14:paraId="0D7EFE5A" w14:textId="39106EBB"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A6BA5">
              <w:rPr>
                <w:lang w:eastAsia="en-AU"/>
              </w:rPr>
              <w:t>--</w:t>
            </w:r>
          </w:p>
        </w:tc>
        <w:tc>
          <w:tcPr>
            <w:tcW w:w="387" w:type="dxa"/>
          </w:tcPr>
          <w:p w14:paraId="3DF40C78" w14:textId="0B4B1DD4"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A6BA5">
              <w:rPr>
                <w:lang w:eastAsia="en-AU"/>
              </w:rPr>
              <w:t>--</w:t>
            </w:r>
          </w:p>
        </w:tc>
        <w:tc>
          <w:tcPr>
            <w:tcW w:w="387" w:type="dxa"/>
          </w:tcPr>
          <w:p w14:paraId="11732C26" w14:textId="5BC40EAD"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A6BA5">
              <w:rPr>
                <w:lang w:eastAsia="en-AU"/>
              </w:rPr>
              <w:t>--</w:t>
            </w:r>
          </w:p>
        </w:tc>
        <w:tc>
          <w:tcPr>
            <w:tcW w:w="386" w:type="dxa"/>
          </w:tcPr>
          <w:p w14:paraId="27337BB4" w14:textId="737EE90C"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217A1">
              <w:rPr>
                <w:lang w:eastAsia="en-AU"/>
              </w:rPr>
              <w:t>--</w:t>
            </w:r>
          </w:p>
        </w:tc>
        <w:tc>
          <w:tcPr>
            <w:tcW w:w="387" w:type="dxa"/>
            <w:noWrap/>
          </w:tcPr>
          <w:p w14:paraId="62142CB9" w14:textId="2FAD4C8B"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color w:val="293D4E"/>
                <w:lang w:eastAsia="en-AU"/>
              </w:rPr>
            </w:pPr>
            <w:r w:rsidRPr="000217A1">
              <w:rPr>
                <w:lang w:eastAsia="en-AU"/>
              </w:rPr>
              <w:t>--</w:t>
            </w:r>
          </w:p>
        </w:tc>
        <w:tc>
          <w:tcPr>
            <w:tcW w:w="387" w:type="dxa"/>
          </w:tcPr>
          <w:p w14:paraId="7713402E" w14:textId="0249E452"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9D6EB4">
              <w:rPr>
                <w:lang w:eastAsia="en-AU"/>
              </w:rPr>
              <w:t>--</w:t>
            </w:r>
          </w:p>
        </w:tc>
        <w:tc>
          <w:tcPr>
            <w:tcW w:w="386" w:type="dxa"/>
          </w:tcPr>
          <w:p w14:paraId="54E9466F" w14:textId="76BE54C5"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9D6EB4">
              <w:rPr>
                <w:lang w:eastAsia="en-AU"/>
              </w:rPr>
              <w:t>--</w:t>
            </w:r>
          </w:p>
        </w:tc>
        <w:tc>
          <w:tcPr>
            <w:tcW w:w="387" w:type="dxa"/>
            <w:noWrap/>
          </w:tcPr>
          <w:p w14:paraId="3B04A527" w14:textId="209C802F"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color w:val="293D4E"/>
                <w:lang w:eastAsia="en-AU"/>
              </w:rPr>
            </w:pPr>
            <w:r w:rsidRPr="009D6EB4">
              <w:rPr>
                <w:lang w:eastAsia="en-AU"/>
              </w:rPr>
              <w:t>--</w:t>
            </w:r>
          </w:p>
        </w:tc>
        <w:tc>
          <w:tcPr>
            <w:tcW w:w="387" w:type="dxa"/>
            <w:gridSpan w:val="2"/>
          </w:tcPr>
          <w:p w14:paraId="2CF21FDC" w14:textId="688C289C"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9D6EB4">
              <w:rPr>
                <w:lang w:eastAsia="en-AU"/>
              </w:rPr>
              <w:t>--</w:t>
            </w:r>
          </w:p>
        </w:tc>
      </w:tr>
      <w:tr w:rsidR="00C86BD0" w:rsidRPr="004716CB" w14:paraId="69507D71" w14:textId="77777777" w:rsidTr="00320C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1" w:type="dxa"/>
          </w:tcPr>
          <w:p w14:paraId="224CF0B7" w14:textId="055EE77A" w:rsidR="00C507C7" w:rsidRPr="0049450F" w:rsidRDefault="00C507C7" w:rsidP="00D12B45">
            <w:pPr>
              <w:pStyle w:val="Tabletext8pt"/>
            </w:pPr>
            <w:r w:rsidRPr="0049450F">
              <w:t>Su</w:t>
            </w:r>
            <w:r>
              <w:t xml:space="preserve"> </w:t>
            </w:r>
            <w:r w:rsidRPr="0049450F">
              <w:t>Hee 2014</w:t>
            </w:r>
          </w:p>
        </w:tc>
        <w:tc>
          <w:tcPr>
            <w:tcW w:w="566" w:type="dxa"/>
            <w:shd w:val="clear" w:color="auto" w:fill="auto"/>
            <w:noWrap/>
          </w:tcPr>
          <w:p w14:paraId="7CBB6BC0" w14:textId="13AE5523" w:rsidR="00C507C7" w:rsidRPr="0049450F" w:rsidRDefault="00C507C7" w:rsidP="00D12B45">
            <w:pPr>
              <w:pStyle w:val="Tabletext8pt"/>
              <w:cnfStyle w:val="000000100000" w:firstRow="0" w:lastRow="0" w:firstColumn="0" w:lastColumn="0" w:oddVBand="0" w:evenVBand="0" w:oddHBand="1" w:evenHBand="0" w:firstRowFirstColumn="0" w:firstRowLastColumn="0" w:lastRowFirstColumn="0" w:lastRowLastColumn="0"/>
            </w:pPr>
            <w:r>
              <w:rPr>
                <w:lang w:eastAsia="en-AU"/>
              </w:rPr>
              <w:t>*</w:t>
            </w:r>
          </w:p>
        </w:tc>
        <w:tc>
          <w:tcPr>
            <w:tcW w:w="1134" w:type="dxa"/>
            <w:vMerge/>
            <w:noWrap/>
            <w:textDirection w:val="btLr"/>
          </w:tcPr>
          <w:p w14:paraId="3D21ABB2" w14:textId="013FCB69" w:rsidR="00C507C7" w:rsidRPr="0049450F" w:rsidRDefault="00C507C7" w:rsidP="00C507C7">
            <w:pPr>
              <w:pStyle w:val="Tabletext8pt"/>
              <w:ind w:left="113" w:right="113"/>
              <w:cnfStyle w:val="000000100000" w:firstRow="0" w:lastRow="0" w:firstColumn="0" w:lastColumn="0" w:oddVBand="0" w:evenVBand="0" w:oddHBand="1" w:evenHBand="0" w:firstRowFirstColumn="0" w:firstRowLastColumn="0" w:lastRowFirstColumn="0" w:lastRowLastColumn="0"/>
            </w:pPr>
          </w:p>
        </w:tc>
        <w:tc>
          <w:tcPr>
            <w:tcW w:w="394" w:type="dxa"/>
          </w:tcPr>
          <w:p w14:paraId="4FC4AABF" w14:textId="549E854F"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598" w:type="dxa"/>
          </w:tcPr>
          <w:p w14:paraId="46D74E7B" w14:textId="4D58E086"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6" w:type="dxa"/>
          </w:tcPr>
          <w:p w14:paraId="4CEAB081" w14:textId="52AB86DF"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7" w:type="dxa"/>
          </w:tcPr>
          <w:p w14:paraId="62822D50" w14:textId="1492FE1B"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6" w:type="dxa"/>
          </w:tcPr>
          <w:p w14:paraId="371137D8" w14:textId="793F5CCD"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7" w:type="dxa"/>
          </w:tcPr>
          <w:p w14:paraId="2A9834E2" w14:textId="069A2049"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7" w:type="dxa"/>
          </w:tcPr>
          <w:p w14:paraId="2C318CA8" w14:textId="7915E0B3"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6" w:type="dxa"/>
          </w:tcPr>
          <w:p w14:paraId="03EDD89C" w14:textId="54D65E62"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381A33">
              <w:rPr>
                <w:lang w:eastAsia="en-AU"/>
              </w:rPr>
              <w:t>--</w:t>
            </w:r>
          </w:p>
        </w:tc>
        <w:tc>
          <w:tcPr>
            <w:tcW w:w="387" w:type="dxa"/>
            <w:shd w:val="clear" w:color="auto" w:fill="B5DCDD" w:themeFill="accent4"/>
          </w:tcPr>
          <w:p w14:paraId="569B8866" w14:textId="65607665"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tcPr>
          <w:p w14:paraId="27CCA5F2" w14:textId="3586199A"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C77A1">
              <w:rPr>
                <w:lang w:eastAsia="en-AU"/>
              </w:rPr>
              <w:t>--</w:t>
            </w:r>
          </w:p>
        </w:tc>
        <w:tc>
          <w:tcPr>
            <w:tcW w:w="386" w:type="dxa"/>
          </w:tcPr>
          <w:p w14:paraId="7106F62D" w14:textId="74910182"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C77A1">
              <w:rPr>
                <w:lang w:eastAsia="en-AU"/>
              </w:rPr>
              <w:t>--</w:t>
            </w:r>
          </w:p>
        </w:tc>
        <w:tc>
          <w:tcPr>
            <w:tcW w:w="387" w:type="dxa"/>
          </w:tcPr>
          <w:p w14:paraId="331EFE35" w14:textId="190819A0"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C77A1">
              <w:rPr>
                <w:lang w:eastAsia="en-AU"/>
              </w:rPr>
              <w:t>--</w:t>
            </w:r>
          </w:p>
        </w:tc>
        <w:tc>
          <w:tcPr>
            <w:tcW w:w="386" w:type="dxa"/>
            <w:shd w:val="clear" w:color="auto" w:fill="B5DCDD" w:themeFill="accent4"/>
          </w:tcPr>
          <w:p w14:paraId="470AF36C" w14:textId="7AB823B5"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0A294A9B" w14:textId="622B1D20"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6D1FE403" w14:textId="5B0657F1"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6" w:type="dxa"/>
          </w:tcPr>
          <w:p w14:paraId="7B7B40C5" w14:textId="788933A9"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B5DCDD" w:themeFill="accent4"/>
            <w:noWrap/>
          </w:tcPr>
          <w:p w14:paraId="4270C52B" w14:textId="198B52A0"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tcPr>
          <w:p w14:paraId="7B48E958" w14:textId="64DF54E8"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6" w:type="dxa"/>
            <w:shd w:val="clear" w:color="auto" w:fill="B5DCDD" w:themeFill="accent4"/>
          </w:tcPr>
          <w:p w14:paraId="372CD64C" w14:textId="5F3945A2"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4E25E8DE" w14:textId="706906AF"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6" w:type="dxa"/>
          </w:tcPr>
          <w:p w14:paraId="1F635C86" w14:textId="661C681E"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3F16D9">
              <w:rPr>
                <w:lang w:eastAsia="en-AU"/>
              </w:rPr>
              <w:t>--</w:t>
            </w:r>
          </w:p>
        </w:tc>
        <w:tc>
          <w:tcPr>
            <w:tcW w:w="387" w:type="dxa"/>
            <w:shd w:val="clear" w:color="auto" w:fill="B5DCDD" w:themeFill="accent4"/>
          </w:tcPr>
          <w:p w14:paraId="41E14C48" w14:textId="613BBA17"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7B384A8F" w14:textId="50925F18"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6" w:type="dxa"/>
          </w:tcPr>
          <w:p w14:paraId="39913913" w14:textId="66BF6EDD"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0217A1">
              <w:rPr>
                <w:lang w:eastAsia="en-AU"/>
              </w:rPr>
              <w:t>--</w:t>
            </w:r>
          </w:p>
        </w:tc>
        <w:tc>
          <w:tcPr>
            <w:tcW w:w="387" w:type="dxa"/>
            <w:noWrap/>
          </w:tcPr>
          <w:p w14:paraId="134761C0" w14:textId="08F226F4"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0217A1">
              <w:rPr>
                <w:lang w:eastAsia="en-AU"/>
              </w:rPr>
              <w:t>--</w:t>
            </w:r>
          </w:p>
        </w:tc>
        <w:tc>
          <w:tcPr>
            <w:tcW w:w="387" w:type="dxa"/>
          </w:tcPr>
          <w:p w14:paraId="347DC00B" w14:textId="1FDCDAB0"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9D6EB4">
              <w:rPr>
                <w:lang w:eastAsia="en-AU"/>
              </w:rPr>
              <w:t>--</w:t>
            </w:r>
          </w:p>
        </w:tc>
        <w:tc>
          <w:tcPr>
            <w:tcW w:w="386" w:type="dxa"/>
          </w:tcPr>
          <w:p w14:paraId="573D2FCD" w14:textId="7EC70AAA"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9D6EB4">
              <w:rPr>
                <w:lang w:eastAsia="en-AU"/>
              </w:rPr>
              <w:t>--</w:t>
            </w:r>
          </w:p>
        </w:tc>
        <w:tc>
          <w:tcPr>
            <w:tcW w:w="387" w:type="dxa"/>
            <w:noWrap/>
          </w:tcPr>
          <w:p w14:paraId="2CDA254C" w14:textId="09FE5E0E"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9D6EB4">
              <w:rPr>
                <w:lang w:eastAsia="en-AU"/>
              </w:rPr>
              <w:t>--</w:t>
            </w:r>
          </w:p>
        </w:tc>
        <w:tc>
          <w:tcPr>
            <w:tcW w:w="387" w:type="dxa"/>
            <w:gridSpan w:val="2"/>
          </w:tcPr>
          <w:p w14:paraId="47D59F63" w14:textId="447533D7"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9D6EB4">
              <w:rPr>
                <w:lang w:eastAsia="en-AU"/>
              </w:rPr>
              <w:t>--</w:t>
            </w:r>
          </w:p>
        </w:tc>
      </w:tr>
      <w:tr w:rsidR="00C86BD0" w:rsidRPr="004716CB" w14:paraId="5E29E536" w14:textId="77777777" w:rsidTr="00BB5001">
        <w:trPr>
          <w:trHeight w:val="20"/>
        </w:trPr>
        <w:tc>
          <w:tcPr>
            <w:cnfStyle w:val="001000000000" w:firstRow="0" w:lastRow="0" w:firstColumn="1" w:lastColumn="0" w:oddVBand="0" w:evenVBand="0" w:oddHBand="0" w:evenHBand="0" w:firstRowFirstColumn="0" w:firstRowLastColumn="0" w:lastRowFirstColumn="0" w:lastRowLastColumn="0"/>
            <w:tcW w:w="1561" w:type="dxa"/>
          </w:tcPr>
          <w:p w14:paraId="0CB452D6" w14:textId="19F8D1E9" w:rsidR="00C507C7" w:rsidRPr="0049450F" w:rsidRDefault="00C507C7" w:rsidP="00D12B45">
            <w:pPr>
              <w:pStyle w:val="Tabletext8pt"/>
            </w:pPr>
            <w:r w:rsidRPr="0049450F">
              <w:t>Van</w:t>
            </w:r>
            <w:r>
              <w:t xml:space="preserve"> </w:t>
            </w:r>
            <w:r w:rsidRPr="0049450F">
              <w:t>Die 2013</w:t>
            </w:r>
          </w:p>
        </w:tc>
        <w:tc>
          <w:tcPr>
            <w:tcW w:w="566" w:type="dxa"/>
            <w:shd w:val="clear" w:color="auto" w:fill="auto"/>
            <w:noWrap/>
          </w:tcPr>
          <w:p w14:paraId="7CDA8121" w14:textId="5C268376" w:rsidR="00C507C7" w:rsidRPr="0049450F" w:rsidRDefault="00C507C7" w:rsidP="00D12B45">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1134" w:type="dxa"/>
            <w:vMerge/>
            <w:noWrap/>
            <w:textDirection w:val="btLr"/>
          </w:tcPr>
          <w:p w14:paraId="6598C154" w14:textId="076B29C1" w:rsidR="00C507C7" w:rsidRPr="0049450F" w:rsidRDefault="00C507C7" w:rsidP="00C507C7">
            <w:pPr>
              <w:pStyle w:val="Tabletext8pt"/>
              <w:ind w:left="113" w:right="113"/>
              <w:cnfStyle w:val="000000000000" w:firstRow="0" w:lastRow="0" w:firstColumn="0" w:lastColumn="0" w:oddVBand="0" w:evenVBand="0" w:oddHBand="0" w:evenHBand="0" w:firstRowFirstColumn="0" w:firstRowLastColumn="0" w:lastRowFirstColumn="0" w:lastRowLastColumn="0"/>
            </w:pPr>
          </w:p>
        </w:tc>
        <w:tc>
          <w:tcPr>
            <w:tcW w:w="394" w:type="dxa"/>
          </w:tcPr>
          <w:p w14:paraId="303D948D" w14:textId="516516DB"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598" w:type="dxa"/>
          </w:tcPr>
          <w:p w14:paraId="4578A151" w14:textId="51CC9367"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6" w:type="dxa"/>
          </w:tcPr>
          <w:p w14:paraId="3FD16DD4" w14:textId="6190FA1E"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7" w:type="dxa"/>
          </w:tcPr>
          <w:p w14:paraId="606F29D7" w14:textId="1DC9986C"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6" w:type="dxa"/>
          </w:tcPr>
          <w:p w14:paraId="23A5166B" w14:textId="138E2369"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7" w:type="dxa"/>
          </w:tcPr>
          <w:p w14:paraId="0F59BD46" w14:textId="4E1FB97D"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7" w:type="dxa"/>
          </w:tcPr>
          <w:p w14:paraId="00BED4F7" w14:textId="575A2F7B"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6" w:type="dxa"/>
          </w:tcPr>
          <w:p w14:paraId="33FCB37D" w14:textId="0D77C4B9"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381A33">
              <w:rPr>
                <w:lang w:eastAsia="en-AU"/>
              </w:rPr>
              <w:t>--</w:t>
            </w:r>
          </w:p>
        </w:tc>
        <w:tc>
          <w:tcPr>
            <w:tcW w:w="387" w:type="dxa"/>
            <w:shd w:val="clear" w:color="auto" w:fill="00968F" w:themeFill="accent3"/>
          </w:tcPr>
          <w:p w14:paraId="007E9F40" w14:textId="77777777"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Y</w:t>
            </w:r>
          </w:p>
        </w:tc>
        <w:tc>
          <w:tcPr>
            <w:tcW w:w="387" w:type="dxa"/>
          </w:tcPr>
          <w:p w14:paraId="14B01B41" w14:textId="66C93C58"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6" w:type="dxa"/>
            <w:shd w:val="clear" w:color="auto" w:fill="00968F" w:themeFill="accent3"/>
          </w:tcPr>
          <w:p w14:paraId="431242E6" w14:textId="3E329A8C"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Y</w:t>
            </w:r>
          </w:p>
        </w:tc>
        <w:tc>
          <w:tcPr>
            <w:tcW w:w="387" w:type="dxa"/>
          </w:tcPr>
          <w:p w14:paraId="2E9D5AAE" w14:textId="35259C8A"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756974">
              <w:rPr>
                <w:lang w:eastAsia="en-AU"/>
              </w:rPr>
              <w:t>--</w:t>
            </w:r>
          </w:p>
        </w:tc>
        <w:tc>
          <w:tcPr>
            <w:tcW w:w="386" w:type="dxa"/>
          </w:tcPr>
          <w:p w14:paraId="65AC98FB" w14:textId="4F4C5519"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756974">
              <w:rPr>
                <w:lang w:eastAsia="en-AU"/>
              </w:rPr>
              <w:t>--</w:t>
            </w:r>
          </w:p>
        </w:tc>
        <w:tc>
          <w:tcPr>
            <w:tcW w:w="387" w:type="dxa"/>
            <w:shd w:val="clear" w:color="auto" w:fill="00968F" w:themeFill="accent3"/>
          </w:tcPr>
          <w:p w14:paraId="2975B1DF" w14:textId="77777777"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Y</w:t>
            </w:r>
          </w:p>
        </w:tc>
        <w:tc>
          <w:tcPr>
            <w:tcW w:w="387" w:type="dxa"/>
          </w:tcPr>
          <w:p w14:paraId="233585F0" w14:textId="511CE3AB"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386" w:type="dxa"/>
            <w:shd w:val="clear" w:color="auto" w:fill="00968F" w:themeFill="accent3"/>
          </w:tcPr>
          <w:p w14:paraId="57601E6E" w14:textId="47377C6A"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Y</w:t>
            </w:r>
          </w:p>
        </w:tc>
        <w:tc>
          <w:tcPr>
            <w:tcW w:w="387" w:type="dxa"/>
            <w:shd w:val="clear" w:color="auto" w:fill="00968F" w:themeFill="accent3"/>
            <w:noWrap/>
          </w:tcPr>
          <w:p w14:paraId="1D7C3E6D" w14:textId="77777777"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Y</w:t>
            </w:r>
          </w:p>
        </w:tc>
        <w:tc>
          <w:tcPr>
            <w:tcW w:w="387" w:type="dxa"/>
            <w:shd w:val="clear" w:color="auto" w:fill="00968F" w:themeFill="accent3"/>
          </w:tcPr>
          <w:p w14:paraId="4273949E" w14:textId="77777777"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Y</w:t>
            </w:r>
          </w:p>
        </w:tc>
        <w:tc>
          <w:tcPr>
            <w:tcW w:w="386" w:type="dxa"/>
          </w:tcPr>
          <w:p w14:paraId="67195401" w14:textId="7B6E5D08"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65EAF">
              <w:rPr>
                <w:lang w:eastAsia="en-AU"/>
              </w:rPr>
              <w:t>--</w:t>
            </w:r>
          </w:p>
        </w:tc>
        <w:tc>
          <w:tcPr>
            <w:tcW w:w="387" w:type="dxa"/>
          </w:tcPr>
          <w:p w14:paraId="51B885B3" w14:textId="4FA32C5F"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65EAF">
              <w:rPr>
                <w:lang w:eastAsia="en-AU"/>
              </w:rPr>
              <w:t>--</w:t>
            </w:r>
          </w:p>
        </w:tc>
        <w:tc>
          <w:tcPr>
            <w:tcW w:w="386" w:type="dxa"/>
          </w:tcPr>
          <w:p w14:paraId="2EEE0DFA" w14:textId="4AAC856E"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65EAF">
              <w:rPr>
                <w:lang w:eastAsia="en-AU"/>
              </w:rPr>
              <w:t>--</w:t>
            </w:r>
          </w:p>
        </w:tc>
        <w:tc>
          <w:tcPr>
            <w:tcW w:w="387" w:type="dxa"/>
          </w:tcPr>
          <w:p w14:paraId="7D9B0383" w14:textId="092842E2"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65EAF">
              <w:rPr>
                <w:lang w:eastAsia="en-AU"/>
              </w:rPr>
              <w:t>--</w:t>
            </w:r>
          </w:p>
        </w:tc>
        <w:tc>
          <w:tcPr>
            <w:tcW w:w="387" w:type="dxa"/>
            <w:shd w:val="clear" w:color="auto" w:fill="00968F" w:themeFill="accent3"/>
          </w:tcPr>
          <w:p w14:paraId="3EE2B4AC" w14:textId="234C6BCB"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Y</w:t>
            </w:r>
          </w:p>
        </w:tc>
        <w:tc>
          <w:tcPr>
            <w:tcW w:w="386" w:type="dxa"/>
          </w:tcPr>
          <w:p w14:paraId="1A39FC89" w14:textId="590CF7B7"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217A1">
              <w:rPr>
                <w:lang w:eastAsia="en-AU"/>
              </w:rPr>
              <w:t>--</w:t>
            </w:r>
          </w:p>
        </w:tc>
        <w:tc>
          <w:tcPr>
            <w:tcW w:w="387" w:type="dxa"/>
            <w:noWrap/>
          </w:tcPr>
          <w:p w14:paraId="3D99C346" w14:textId="74030622"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217A1">
              <w:rPr>
                <w:lang w:eastAsia="en-AU"/>
              </w:rPr>
              <w:t>--</w:t>
            </w:r>
          </w:p>
        </w:tc>
        <w:tc>
          <w:tcPr>
            <w:tcW w:w="387" w:type="dxa"/>
            <w:shd w:val="clear" w:color="auto" w:fill="00968F" w:themeFill="accent3"/>
          </w:tcPr>
          <w:p w14:paraId="4EE5346A" w14:textId="77777777"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Y</w:t>
            </w:r>
          </w:p>
        </w:tc>
        <w:tc>
          <w:tcPr>
            <w:tcW w:w="386" w:type="dxa"/>
            <w:shd w:val="clear" w:color="auto" w:fill="00968F" w:themeFill="accent3"/>
          </w:tcPr>
          <w:p w14:paraId="4A189422" w14:textId="4D1740E2"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Y</w:t>
            </w:r>
          </w:p>
        </w:tc>
        <w:tc>
          <w:tcPr>
            <w:tcW w:w="387" w:type="dxa"/>
            <w:noWrap/>
          </w:tcPr>
          <w:p w14:paraId="5A1DBB93" w14:textId="5C56FFF2"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c>
          <w:tcPr>
            <w:tcW w:w="387" w:type="dxa"/>
            <w:gridSpan w:val="2"/>
            <w:shd w:val="clear" w:color="auto" w:fill="00968F" w:themeFill="accent3"/>
          </w:tcPr>
          <w:p w14:paraId="41B1D44A" w14:textId="77777777"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Y</w:t>
            </w:r>
          </w:p>
        </w:tc>
      </w:tr>
      <w:tr w:rsidR="00C86BD0" w:rsidRPr="004716CB" w14:paraId="3AF5C2C7" w14:textId="77777777" w:rsidTr="00BB50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1" w:type="dxa"/>
          </w:tcPr>
          <w:p w14:paraId="60ACC223" w14:textId="6BADFD12" w:rsidR="00C507C7" w:rsidRPr="0049450F" w:rsidRDefault="00C507C7" w:rsidP="00D12B45">
            <w:pPr>
              <w:pStyle w:val="Tabletext8pt"/>
            </w:pPr>
            <w:r w:rsidRPr="0049450F">
              <w:t>Dante 2011</w:t>
            </w:r>
          </w:p>
        </w:tc>
        <w:tc>
          <w:tcPr>
            <w:tcW w:w="566" w:type="dxa"/>
            <w:shd w:val="clear" w:color="auto" w:fill="auto"/>
            <w:noWrap/>
          </w:tcPr>
          <w:p w14:paraId="5EA09566" w14:textId="1CFE3C69" w:rsidR="00C507C7" w:rsidRPr="0049450F" w:rsidRDefault="00C507C7" w:rsidP="00D12B45">
            <w:pPr>
              <w:pStyle w:val="Tabletext8pt"/>
              <w:cnfStyle w:val="000000100000" w:firstRow="0" w:lastRow="0" w:firstColumn="0" w:lastColumn="0" w:oddVBand="0" w:evenVBand="0" w:oddHBand="1" w:evenHBand="0" w:firstRowFirstColumn="0" w:firstRowLastColumn="0" w:lastRowFirstColumn="0" w:lastRowLastColumn="0"/>
            </w:pPr>
            <w:r>
              <w:t>*</w:t>
            </w:r>
          </w:p>
        </w:tc>
        <w:tc>
          <w:tcPr>
            <w:tcW w:w="1134" w:type="dxa"/>
            <w:vMerge/>
            <w:noWrap/>
            <w:textDirection w:val="btLr"/>
          </w:tcPr>
          <w:p w14:paraId="51905E58" w14:textId="352D83D8" w:rsidR="00C507C7" w:rsidRPr="0049450F" w:rsidRDefault="00C507C7" w:rsidP="00C507C7">
            <w:pPr>
              <w:pStyle w:val="Tabletext8pt"/>
              <w:ind w:left="113" w:right="113"/>
              <w:cnfStyle w:val="000000100000" w:firstRow="0" w:lastRow="0" w:firstColumn="0" w:lastColumn="0" w:oddVBand="0" w:evenVBand="0" w:oddHBand="1" w:evenHBand="0" w:firstRowFirstColumn="0" w:firstRowLastColumn="0" w:lastRowFirstColumn="0" w:lastRowLastColumn="0"/>
            </w:pPr>
          </w:p>
        </w:tc>
        <w:tc>
          <w:tcPr>
            <w:tcW w:w="394" w:type="dxa"/>
          </w:tcPr>
          <w:p w14:paraId="3BFE70FC" w14:textId="35F67CA0"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598" w:type="dxa"/>
          </w:tcPr>
          <w:p w14:paraId="2EAC01A6" w14:textId="156DF042"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6" w:type="dxa"/>
          </w:tcPr>
          <w:p w14:paraId="66D4234F" w14:textId="31A3B004"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7" w:type="dxa"/>
          </w:tcPr>
          <w:p w14:paraId="4BF11499" w14:textId="630537FF"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6" w:type="dxa"/>
          </w:tcPr>
          <w:p w14:paraId="4DC37619" w14:textId="1529CA83"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7" w:type="dxa"/>
          </w:tcPr>
          <w:p w14:paraId="17F565CC" w14:textId="700DE0B4"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7" w:type="dxa"/>
          </w:tcPr>
          <w:p w14:paraId="3E081809" w14:textId="39DC76A6"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6" w:type="dxa"/>
          </w:tcPr>
          <w:p w14:paraId="17384D7A" w14:textId="36A34854"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381A33">
              <w:rPr>
                <w:lang w:eastAsia="en-AU"/>
              </w:rPr>
              <w:t>--</w:t>
            </w:r>
          </w:p>
        </w:tc>
        <w:tc>
          <w:tcPr>
            <w:tcW w:w="387" w:type="dxa"/>
          </w:tcPr>
          <w:p w14:paraId="6600FE63" w14:textId="154E804D"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5065">
              <w:rPr>
                <w:lang w:eastAsia="en-AU"/>
              </w:rPr>
              <w:t>--</w:t>
            </w:r>
          </w:p>
        </w:tc>
        <w:tc>
          <w:tcPr>
            <w:tcW w:w="387" w:type="dxa"/>
          </w:tcPr>
          <w:p w14:paraId="5EEDB8C9" w14:textId="5D1459E2"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5065">
              <w:rPr>
                <w:lang w:eastAsia="en-AU"/>
              </w:rPr>
              <w:t>--</w:t>
            </w:r>
          </w:p>
        </w:tc>
        <w:tc>
          <w:tcPr>
            <w:tcW w:w="386" w:type="dxa"/>
          </w:tcPr>
          <w:p w14:paraId="6BACEB2E" w14:textId="61624878"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5065">
              <w:rPr>
                <w:lang w:eastAsia="en-AU"/>
              </w:rPr>
              <w:t>--</w:t>
            </w:r>
          </w:p>
        </w:tc>
        <w:tc>
          <w:tcPr>
            <w:tcW w:w="387" w:type="dxa"/>
          </w:tcPr>
          <w:p w14:paraId="22959900" w14:textId="599EE12F"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5065">
              <w:rPr>
                <w:lang w:eastAsia="en-AU"/>
              </w:rPr>
              <w:t>--</w:t>
            </w:r>
          </w:p>
        </w:tc>
        <w:tc>
          <w:tcPr>
            <w:tcW w:w="386" w:type="dxa"/>
            <w:shd w:val="clear" w:color="auto" w:fill="B5DCDD" w:themeFill="accent4"/>
          </w:tcPr>
          <w:p w14:paraId="64E941AD" w14:textId="6187EA3B"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24BF9422" w14:textId="27367122"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tcPr>
          <w:p w14:paraId="6389724C" w14:textId="4E7EE61C"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6" w:type="dxa"/>
          </w:tcPr>
          <w:p w14:paraId="239598F5" w14:textId="0852B33C"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B5DCDD" w:themeFill="accent4"/>
            <w:noWrap/>
          </w:tcPr>
          <w:p w14:paraId="4D55D8E9" w14:textId="1C6216E4"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tcPr>
          <w:p w14:paraId="1684138F" w14:textId="38D9FB00"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6" w:type="dxa"/>
            <w:shd w:val="clear" w:color="auto" w:fill="B5DCDD" w:themeFill="accent4"/>
          </w:tcPr>
          <w:p w14:paraId="1E37DBA8" w14:textId="2E19956E"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07EEDD4C" w14:textId="3E3FE257"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6" w:type="dxa"/>
          </w:tcPr>
          <w:p w14:paraId="7A6E52F4" w14:textId="155BCE07"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1E97EED8" w14:textId="77244AFB"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49CAFBEC" w14:textId="0CC46117"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6" w:type="dxa"/>
          </w:tcPr>
          <w:p w14:paraId="44023C3F" w14:textId="618802BE"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0217A1">
              <w:rPr>
                <w:lang w:eastAsia="en-AU"/>
              </w:rPr>
              <w:t>--</w:t>
            </w:r>
          </w:p>
        </w:tc>
        <w:tc>
          <w:tcPr>
            <w:tcW w:w="387" w:type="dxa"/>
            <w:noWrap/>
          </w:tcPr>
          <w:p w14:paraId="0999983A" w14:textId="6C29864C"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0217A1">
              <w:rPr>
                <w:lang w:eastAsia="en-AU"/>
              </w:rPr>
              <w:t>--</w:t>
            </w:r>
          </w:p>
        </w:tc>
        <w:tc>
          <w:tcPr>
            <w:tcW w:w="387" w:type="dxa"/>
            <w:shd w:val="clear" w:color="auto" w:fill="B5DCDD" w:themeFill="accent4"/>
          </w:tcPr>
          <w:p w14:paraId="56A51728" w14:textId="076D01D2"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6" w:type="dxa"/>
            <w:shd w:val="clear" w:color="auto" w:fill="B5DCDD" w:themeFill="accent4"/>
          </w:tcPr>
          <w:p w14:paraId="63113AC0" w14:textId="50D93162"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B5DCDD" w:themeFill="accent4"/>
            <w:noWrap/>
          </w:tcPr>
          <w:p w14:paraId="6471B160" w14:textId="288F4818"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gridSpan w:val="2"/>
            <w:shd w:val="clear" w:color="auto" w:fill="B5DCDD" w:themeFill="accent4"/>
          </w:tcPr>
          <w:p w14:paraId="394BCD4F" w14:textId="7EAAFE14"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r>
      <w:tr w:rsidR="006D605B" w:rsidRPr="004716CB" w14:paraId="2CB6ADB4" w14:textId="77777777" w:rsidTr="00BB5001">
        <w:trPr>
          <w:trHeight w:val="20"/>
        </w:trPr>
        <w:tc>
          <w:tcPr>
            <w:cnfStyle w:val="001000000000" w:firstRow="0" w:lastRow="0" w:firstColumn="1" w:lastColumn="0" w:oddVBand="0" w:evenVBand="0" w:oddHBand="0" w:evenHBand="0" w:firstRowFirstColumn="0" w:firstRowLastColumn="0" w:lastRowFirstColumn="0" w:lastRowLastColumn="0"/>
            <w:tcW w:w="1561" w:type="dxa"/>
          </w:tcPr>
          <w:p w14:paraId="738CAABA" w14:textId="7EFB3704" w:rsidR="00C507C7" w:rsidRPr="0049450F" w:rsidRDefault="00C507C7" w:rsidP="00D12B45">
            <w:pPr>
              <w:pStyle w:val="Tabletext8pt"/>
            </w:pPr>
            <w:r w:rsidRPr="0049450F">
              <w:t>Ulbricht 2011</w:t>
            </w:r>
          </w:p>
        </w:tc>
        <w:tc>
          <w:tcPr>
            <w:tcW w:w="566" w:type="dxa"/>
            <w:shd w:val="clear" w:color="auto" w:fill="auto"/>
            <w:noWrap/>
          </w:tcPr>
          <w:p w14:paraId="767E8F56" w14:textId="2F647632" w:rsidR="00C507C7" w:rsidRPr="0049450F" w:rsidRDefault="00C507C7" w:rsidP="00D12B45">
            <w:pPr>
              <w:pStyle w:val="Tabletext8pt"/>
              <w:cnfStyle w:val="000000000000" w:firstRow="0" w:lastRow="0" w:firstColumn="0" w:lastColumn="0" w:oddVBand="0" w:evenVBand="0" w:oddHBand="0" w:evenHBand="0" w:firstRowFirstColumn="0" w:firstRowLastColumn="0" w:lastRowFirstColumn="0" w:lastRowLastColumn="0"/>
            </w:pPr>
            <w:r>
              <w:t>*</w:t>
            </w:r>
          </w:p>
        </w:tc>
        <w:tc>
          <w:tcPr>
            <w:tcW w:w="1134" w:type="dxa"/>
            <w:vMerge/>
            <w:noWrap/>
            <w:textDirection w:val="btLr"/>
          </w:tcPr>
          <w:p w14:paraId="704DDA7D" w14:textId="2E27B353" w:rsidR="00C507C7" w:rsidRPr="0049450F" w:rsidRDefault="00C507C7" w:rsidP="00C507C7">
            <w:pPr>
              <w:pStyle w:val="Tabletext8pt"/>
              <w:ind w:left="113" w:right="113"/>
              <w:cnfStyle w:val="000000000000" w:firstRow="0" w:lastRow="0" w:firstColumn="0" w:lastColumn="0" w:oddVBand="0" w:evenVBand="0" w:oddHBand="0" w:evenHBand="0" w:firstRowFirstColumn="0" w:firstRowLastColumn="0" w:lastRowFirstColumn="0" w:lastRowLastColumn="0"/>
            </w:pPr>
          </w:p>
        </w:tc>
        <w:tc>
          <w:tcPr>
            <w:tcW w:w="394" w:type="dxa"/>
          </w:tcPr>
          <w:p w14:paraId="7873C387" w14:textId="4793BF75"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598" w:type="dxa"/>
          </w:tcPr>
          <w:p w14:paraId="64C684B0" w14:textId="59138C43"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6" w:type="dxa"/>
          </w:tcPr>
          <w:p w14:paraId="332ABB96" w14:textId="0FC44E75"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7" w:type="dxa"/>
          </w:tcPr>
          <w:p w14:paraId="03ED4612" w14:textId="365F8F39"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6" w:type="dxa"/>
          </w:tcPr>
          <w:p w14:paraId="3FFD47BC" w14:textId="73ADD2B2"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7" w:type="dxa"/>
          </w:tcPr>
          <w:p w14:paraId="783F31B7" w14:textId="3E06EEDE"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7" w:type="dxa"/>
          </w:tcPr>
          <w:p w14:paraId="70CBFE70" w14:textId="59C08689"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2D0188">
              <w:rPr>
                <w:lang w:eastAsia="en-AU"/>
              </w:rPr>
              <w:t>--</w:t>
            </w:r>
          </w:p>
        </w:tc>
        <w:tc>
          <w:tcPr>
            <w:tcW w:w="386" w:type="dxa"/>
          </w:tcPr>
          <w:p w14:paraId="05993924" w14:textId="643CADC3"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381A33">
              <w:rPr>
                <w:lang w:eastAsia="en-AU"/>
              </w:rPr>
              <w:t>--</w:t>
            </w:r>
          </w:p>
        </w:tc>
        <w:tc>
          <w:tcPr>
            <w:tcW w:w="387" w:type="dxa"/>
          </w:tcPr>
          <w:p w14:paraId="6231D74B" w14:textId="3A9B5C45"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5065">
              <w:rPr>
                <w:lang w:eastAsia="en-AU"/>
              </w:rPr>
              <w:t>--</w:t>
            </w:r>
          </w:p>
        </w:tc>
        <w:tc>
          <w:tcPr>
            <w:tcW w:w="387" w:type="dxa"/>
          </w:tcPr>
          <w:p w14:paraId="57AFBAD6" w14:textId="6B671234"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5065">
              <w:rPr>
                <w:lang w:eastAsia="en-AU"/>
              </w:rPr>
              <w:t>--</w:t>
            </w:r>
          </w:p>
        </w:tc>
        <w:tc>
          <w:tcPr>
            <w:tcW w:w="386" w:type="dxa"/>
          </w:tcPr>
          <w:p w14:paraId="22FF81FA" w14:textId="128318EF"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5065">
              <w:rPr>
                <w:lang w:eastAsia="en-AU"/>
              </w:rPr>
              <w:t>--</w:t>
            </w:r>
          </w:p>
        </w:tc>
        <w:tc>
          <w:tcPr>
            <w:tcW w:w="387" w:type="dxa"/>
          </w:tcPr>
          <w:p w14:paraId="7F15BAD3" w14:textId="6DCCE34C"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5065">
              <w:rPr>
                <w:lang w:eastAsia="en-AU"/>
              </w:rPr>
              <w:t>--</w:t>
            </w:r>
          </w:p>
        </w:tc>
        <w:tc>
          <w:tcPr>
            <w:tcW w:w="386" w:type="dxa"/>
          </w:tcPr>
          <w:p w14:paraId="6A89297C" w14:textId="3A020834"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57AAE">
              <w:rPr>
                <w:lang w:eastAsia="en-AU"/>
              </w:rPr>
              <w:t>--</w:t>
            </w:r>
          </w:p>
        </w:tc>
        <w:tc>
          <w:tcPr>
            <w:tcW w:w="387" w:type="dxa"/>
          </w:tcPr>
          <w:p w14:paraId="564DA7D2" w14:textId="6F907FC0"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57AAE">
              <w:rPr>
                <w:lang w:eastAsia="en-AU"/>
              </w:rPr>
              <w:t>--</w:t>
            </w:r>
          </w:p>
        </w:tc>
        <w:tc>
          <w:tcPr>
            <w:tcW w:w="387" w:type="dxa"/>
          </w:tcPr>
          <w:p w14:paraId="2B09754E" w14:textId="36F50987"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57AAE">
              <w:rPr>
                <w:lang w:eastAsia="en-AU"/>
              </w:rPr>
              <w:t>--</w:t>
            </w:r>
          </w:p>
        </w:tc>
        <w:tc>
          <w:tcPr>
            <w:tcW w:w="386" w:type="dxa"/>
          </w:tcPr>
          <w:p w14:paraId="2D5C734B" w14:textId="39D3A478"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57AAE">
              <w:rPr>
                <w:lang w:eastAsia="en-AU"/>
              </w:rPr>
              <w:t>--</w:t>
            </w:r>
          </w:p>
        </w:tc>
        <w:tc>
          <w:tcPr>
            <w:tcW w:w="387" w:type="dxa"/>
            <w:noWrap/>
          </w:tcPr>
          <w:p w14:paraId="2FEB47BC" w14:textId="0650C234"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57AAE">
              <w:rPr>
                <w:lang w:eastAsia="en-AU"/>
              </w:rPr>
              <w:t>--</w:t>
            </w:r>
          </w:p>
        </w:tc>
        <w:tc>
          <w:tcPr>
            <w:tcW w:w="387" w:type="dxa"/>
          </w:tcPr>
          <w:p w14:paraId="3B23F923" w14:textId="17B9C97F"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57AAE">
              <w:rPr>
                <w:lang w:eastAsia="en-AU"/>
              </w:rPr>
              <w:t>--</w:t>
            </w:r>
          </w:p>
        </w:tc>
        <w:tc>
          <w:tcPr>
            <w:tcW w:w="386" w:type="dxa"/>
          </w:tcPr>
          <w:p w14:paraId="71A4EA02" w14:textId="0E5111A8" w:rsidR="00C507C7"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57AAE">
              <w:rPr>
                <w:lang w:eastAsia="en-AU"/>
              </w:rPr>
              <w:t>--</w:t>
            </w:r>
          </w:p>
        </w:tc>
        <w:tc>
          <w:tcPr>
            <w:tcW w:w="387" w:type="dxa"/>
          </w:tcPr>
          <w:p w14:paraId="58EB643F" w14:textId="6A04C4F7"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AA1BB7">
              <w:rPr>
                <w:lang w:eastAsia="en-AU"/>
              </w:rPr>
              <w:t>--</w:t>
            </w:r>
          </w:p>
        </w:tc>
        <w:tc>
          <w:tcPr>
            <w:tcW w:w="386" w:type="dxa"/>
          </w:tcPr>
          <w:p w14:paraId="1FC02E30" w14:textId="54052AF8"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AA1BB7">
              <w:rPr>
                <w:lang w:eastAsia="en-AU"/>
              </w:rPr>
              <w:t>--</w:t>
            </w:r>
          </w:p>
        </w:tc>
        <w:tc>
          <w:tcPr>
            <w:tcW w:w="387" w:type="dxa"/>
          </w:tcPr>
          <w:p w14:paraId="329E77CE" w14:textId="08F45B72"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AA1BB7">
              <w:rPr>
                <w:lang w:eastAsia="en-AU"/>
              </w:rPr>
              <w:t>--</w:t>
            </w:r>
          </w:p>
        </w:tc>
        <w:tc>
          <w:tcPr>
            <w:tcW w:w="387" w:type="dxa"/>
          </w:tcPr>
          <w:p w14:paraId="481AB33D" w14:textId="2164D831"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AA1BB7">
              <w:rPr>
                <w:lang w:eastAsia="en-AU"/>
              </w:rPr>
              <w:t>--</w:t>
            </w:r>
          </w:p>
        </w:tc>
        <w:tc>
          <w:tcPr>
            <w:tcW w:w="386" w:type="dxa"/>
          </w:tcPr>
          <w:p w14:paraId="6F177818" w14:textId="17FEFC2F"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217A1">
              <w:rPr>
                <w:lang w:eastAsia="en-AU"/>
              </w:rPr>
              <w:t>--</w:t>
            </w:r>
          </w:p>
        </w:tc>
        <w:tc>
          <w:tcPr>
            <w:tcW w:w="387" w:type="dxa"/>
            <w:noWrap/>
          </w:tcPr>
          <w:p w14:paraId="2B2494AB" w14:textId="1C4B780A"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217A1">
              <w:rPr>
                <w:lang w:eastAsia="en-AU"/>
              </w:rPr>
              <w:t>--</w:t>
            </w:r>
          </w:p>
        </w:tc>
        <w:tc>
          <w:tcPr>
            <w:tcW w:w="387" w:type="dxa"/>
          </w:tcPr>
          <w:p w14:paraId="4D0D2BFA" w14:textId="18D44EC9"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AA1BB7">
              <w:rPr>
                <w:lang w:eastAsia="en-AU"/>
              </w:rPr>
              <w:t>--</w:t>
            </w:r>
          </w:p>
        </w:tc>
        <w:tc>
          <w:tcPr>
            <w:tcW w:w="386" w:type="dxa"/>
          </w:tcPr>
          <w:p w14:paraId="09B619A6" w14:textId="23DF3E00"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AA1BB7">
              <w:rPr>
                <w:lang w:eastAsia="en-AU"/>
              </w:rPr>
              <w:t>--</w:t>
            </w:r>
          </w:p>
        </w:tc>
        <w:tc>
          <w:tcPr>
            <w:tcW w:w="387" w:type="dxa"/>
            <w:noWrap/>
          </w:tcPr>
          <w:p w14:paraId="35683C8A" w14:textId="13A2D236"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AA1BB7">
              <w:rPr>
                <w:lang w:eastAsia="en-AU"/>
              </w:rPr>
              <w:t>--</w:t>
            </w:r>
          </w:p>
        </w:tc>
        <w:tc>
          <w:tcPr>
            <w:tcW w:w="387" w:type="dxa"/>
            <w:gridSpan w:val="2"/>
          </w:tcPr>
          <w:p w14:paraId="01A7A3BC" w14:textId="5880EA48" w:rsidR="00C507C7" w:rsidRPr="004716CB" w:rsidRDefault="00C507C7"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AA1BB7">
              <w:rPr>
                <w:lang w:eastAsia="en-AU"/>
              </w:rPr>
              <w:t>--</w:t>
            </w:r>
          </w:p>
        </w:tc>
      </w:tr>
      <w:tr w:rsidR="00C86BD0" w:rsidRPr="004716CB" w14:paraId="7A70CFCF" w14:textId="77777777" w:rsidTr="00BB50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1" w:type="dxa"/>
          </w:tcPr>
          <w:p w14:paraId="394B885F" w14:textId="2D5E3605" w:rsidR="00C507C7" w:rsidRPr="0049450F" w:rsidRDefault="00C507C7" w:rsidP="00D12B45">
            <w:pPr>
              <w:pStyle w:val="Tabletext8pt"/>
            </w:pPr>
            <w:r w:rsidRPr="0049450F">
              <w:t>Whelan 2009</w:t>
            </w:r>
          </w:p>
        </w:tc>
        <w:tc>
          <w:tcPr>
            <w:tcW w:w="566" w:type="dxa"/>
            <w:shd w:val="clear" w:color="auto" w:fill="auto"/>
            <w:noWrap/>
          </w:tcPr>
          <w:p w14:paraId="21BB7789" w14:textId="25E41480" w:rsidR="00C507C7" w:rsidRPr="0049450F" w:rsidRDefault="00C507C7" w:rsidP="00D12B45">
            <w:pPr>
              <w:pStyle w:val="Tabletext8pt"/>
              <w:cnfStyle w:val="000000100000" w:firstRow="0" w:lastRow="0" w:firstColumn="0" w:lastColumn="0" w:oddVBand="0" w:evenVBand="0" w:oddHBand="1" w:evenHBand="0" w:firstRowFirstColumn="0" w:firstRowLastColumn="0" w:lastRowFirstColumn="0" w:lastRowLastColumn="0"/>
            </w:pPr>
            <w:r>
              <w:t>*</w:t>
            </w:r>
          </w:p>
        </w:tc>
        <w:tc>
          <w:tcPr>
            <w:tcW w:w="1134" w:type="dxa"/>
            <w:vMerge/>
            <w:noWrap/>
            <w:textDirection w:val="btLr"/>
          </w:tcPr>
          <w:p w14:paraId="2FE58023" w14:textId="44173BAD" w:rsidR="00C507C7" w:rsidRPr="0049450F" w:rsidRDefault="00C507C7" w:rsidP="00C507C7">
            <w:pPr>
              <w:pStyle w:val="Tabletext8pt"/>
              <w:ind w:left="113" w:right="113"/>
              <w:cnfStyle w:val="000000100000" w:firstRow="0" w:lastRow="0" w:firstColumn="0" w:lastColumn="0" w:oddVBand="0" w:evenVBand="0" w:oddHBand="1" w:evenHBand="0" w:firstRowFirstColumn="0" w:firstRowLastColumn="0" w:lastRowFirstColumn="0" w:lastRowLastColumn="0"/>
            </w:pPr>
          </w:p>
        </w:tc>
        <w:tc>
          <w:tcPr>
            <w:tcW w:w="394" w:type="dxa"/>
          </w:tcPr>
          <w:p w14:paraId="3B2D464C" w14:textId="422BF630"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598" w:type="dxa"/>
          </w:tcPr>
          <w:p w14:paraId="14160F2B" w14:textId="2BDD2BC8"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6" w:type="dxa"/>
          </w:tcPr>
          <w:p w14:paraId="1DD8B20E" w14:textId="731A16AE"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7" w:type="dxa"/>
          </w:tcPr>
          <w:p w14:paraId="0CE83A0C" w14:textId="0945F67B"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6" w:type="dxa"/>
          </w:tcPr>
          <w:p w14:paraId="4A5700EA" w14:textId="2D9E62B2"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7" w:type="dxa"/>
          </w:tcPr>
          <w:p w14:paraId="536A7D99" w14:textId="38ABD7DD"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7" w:type="dxa"/>
          </w:tcPr>
          <w:p w14:paraId="2A6AEDFB" w14:textId="49F61381"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2D0188">
              <w:rPr>
                <w:lang w:eastAsia="en-AU"/>
              </w:rPr>
              <w:t>--</w:t>
            </w:r>
          </w:p>
        </w:tc>
        <w:tc>
          <w:tcPr>
            <w:tcW w:w="386" w:type="dxa"/>
          </w:tcPr>
          <w:p w14:paraId="05B3D8D2" w14:textId="4F57CBC1"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381A33">
              <w:rPr>
                <w:lang w:eastAsia="en-AU"/>
              </w:rPr>
              <w:t>--</w:t>
            </w:r>
          </w:p>
        </w:tc>
        <w:tc>
          <w:tcPr>
            <w:tcW w:w="387" w:type="dxa"/>
          </w:tcPr>
          <w:p w14:paraId="5F9196E0" w14:textId="3DA08D98"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5065">
              <w:rPr>
                <w:lang w:eastAsia="en-AU"/>
              </w:rPr>
              <w:t>--</w:t>
            </w:r>
          </w:p>
        </w:tc>
        <w:tc>
          <w:tcPr>
            <w:tcW w:w="387" w:type="dxa"/>
          </w:tcPr>
          <w:p w14:paraId="71088BCA" w14:textId="60C0D96E"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5065">
              <w:rPr>
                <w:lang w:eastAsia="en-AU"/>
              </w:rPr>
              <w:t>--</w:t>
            </w:r>
          </w:p>
        </w:tc>
        <w:tc>
          <w:tcPr>
            <w:tcW w:w="386" w:type="dxa"/>
          </w:tcPr>
          <w:p w14:paraId="4B6A3657" w14:textId="4A604D88"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5065">
              <w:rPr>
                <w:lang w:eastAsia="en-AU"/>
              </w:rPr>
              <w:t>--</w:t>
            </w:r>
          </w:p>
        </w:tc>
        <w:tc>
          <w:tcPr>
            <w:tcW w:w="387" w:type="dxa"/>
          </w:tcPr>
          <w:p w14:paraId="1C4D58A8" w14:textId="68296F91"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5065">
              <w:rPr>
                <w:lang w:eastAsia="en-AU"/>
              </w:rPr>
              <w:t>--</w:t>
            </w:r>
          </w:p>
        </w:tc>
        <w:tc>
          <w:tcPr>
            <w:tcW w:w="386" w:type="dxa"/>
          </w:tcPr>
          <w:p w14:paraId="4B0B25EB" w14:textId="02A69475"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57AAE">
              <w:rPr>
                <w:lang w:eastAsia="en-AU"/>
              </w:rPr>
              <w:t>--</w:t>
            </w:r>
          </w:p>
        </w:tc>
        <w:tc>
          <w:tcPr>
            <w:tcW w:w="387" w:type="dxa"/>
          </w:tcPr>
          <w:p w14:paraId="7C5BDAE1" w14:textId="313AA830"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57AAE">
              <w:rPr>
                <w:lang w:eastAsia="en-AU"/>
              </w:rPr>
              <w:t>--</w:t>
            </w:r>
          </w:p>
        </w:tc>
        <w:tc>
          <w:tcPr>
            <w:tcW w:w="387" w:type="dxa"/>
          </w:tcPr>
          <w:p w14:paraId="05BA7FAB" w14:textId="23456F82"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57AAE">
              <w:rPr>
                <w:lang w:eastAsia="en-AU"/>
              </w:rPr>
              <w:t>--</w:t>
            </w:r>
          </w:p>
        </w:tc>
        <w:tc>
          <w:tcPr>
            <w:tcW w:w="386" w:type="dxa"/>
          </w:tcPr>
          <w:p w14:paraId="6C88F733" w14:textId="07596C0F"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57AAE">
              <w:rPr>
                <w:lang w:eastAsia="en-AU"/>
              </w:rPr>
              <w:t>--</w:t>
            </w:r>
          </w:p>
        </w:tc>
        <w:tc>
          <w:tcPr>
            <w:tcW w:w="387" w:type="dxa"/>
            <w:noWrap/>
          </w:tcPr>
          <w:p w14:paraId="478C3DD7" w14:textId="4F1C7D3C"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57AAE">
              <w:rPr>
                <w:lang w:eastAsia="en-AU"/>
              </w:rPr>
              <w:t>--</w:t>
            </w:r>
          </w:p>
        </w:tc>
        <w:tc>
          <w:tcPr>
            <w:tcW w:w="387" w:type="dxa"/>
          </w:tcPr>
          <w:p w14:paraId="63FC5805" w14:textId="6B862628"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57AAE">
              <w:rPr>
                <w:lang w:eastAsia="en-AU"/>
              </w:rPr>
              <w:t>--</w:t>
            </w:r>
          </w:p>
        </w:tc>
        <w:tc>
          <w:tcPr>
            <w:tcW w:w="386" w:type="dxa"/>
          </w:tcPr>
          <w:p w14:paraId="5A1B13FE" w14:textId="5F69CDF9"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57AAE">
              <w:rPr>
                <w:lang w:eastAsia="en-AU"/>
              </w:rPr>
              <w:t>--</w:t>
            </w:r>
          </w:p>
        </w:tc>
        <w:tc>
          <w:tcPr>
            <w:tcW w:w="387" w:type="dxa"/>
            <w:shd w:val="clear" w:color="auto" w:fill="B5DCDD" w:themeFill="accent4"/>
          </w:tcPr>
          <w:p w14:paraId="079E9F4F" w14:textId="75A40B97"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6" w:type="dxa"/>
          </w:tcPr>
          <w:p w14:paraId="17086D89" w14:textId="77777777"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387" w:type="dxa"/>
            <w:shd w:val="clear" w:color="auto" w:fill="B5DCDD" w:themeFill="accent4"/>
          </w:tcPr>
          <w:p w14:paraId="70432F70" w14:textId="28B6627B"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B5DCDD" w:themeFill="accent4"/>
          </w:tcPr>
          <w:p w14:paraId="55B94668" w14:textId="63420414"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6" w:type="dxa"/>
          </w:tcPr>
          <w:p w14:paraId="7630E09F" w14:textId="2C1D460E"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0217A1">
              <w:rPr>
                <w:lang w:eastAsia="en-AU"/>
              </w:rPr>
              <w:t>--</w:t>
            </w:r>
          </w:p>
        </w:tc>
        <w:tc>
          <w:tcPr>
            <w:tcW w:w="387" w:type="dxa"/>
            <w:noWrap/>
          </w:tcPr>
          <w:p w14:paraId="36C85456" w14:textId="033450DF"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0217A1">
              <w:rPr>
                <w:lang w:eastAsia="en-AU"/>
              </w:rPr>
              <w:t>--</w:t>
            </w:r>
          </w:p>
        </w:tc>
        <w:tc>
          <w:tcPr>
            <w:tcW w:w="387" w:type="dxa"/>
            <w:shd w:val="clear" w:color="auto" w:fill="B5DCDD" w:themeFill="accent4"/>
          </w:tcPr>
          <w:p w14:paraId="2FC6C7E3" w14:textId="1C2C78BD" w:rsidR="00C507C7"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6" w:type="dxa"/>
            <w:shd w:val="clear" w:color="auto" w:fill="B5DCDD" w:themeFill="accent4"/>
          </w:tcPr>
          <w:p w14:paraId="5EB10E6E" w14:textId="22CE5285"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shd w:val="clear" w:color="auto" w:fill="B5DCDD" w:themeFill="accent4"/>
            <w:noWrap/>
          </w:tcPr>
          <w:p w14:paraId="3E582608" w14:textId="1A0A3F4A"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gridSpan w:val="2"/>
            <w:shd w:val="clear" w:color="auto" w:fill="B5DCDD" w:themeFill="accent4"/>
          </w:tcPr>
          <w:p w14:paraId="6344932F" w14:textId="5E3D4284" w:rsidR="00C507C7" w:rsidRPr="004716CB" w:rsidRDefault="00C507C7"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r>
      <w:tr w:rsidR="00494675" w:rsidRPr="004716CB" w14:paraId="7E2C6D8C" w14:textId="77777777" w:rsidTr="00BB5001">
        <w:trPr>
          <w:cantSplit/>
          <w:trHeight w:val="20"/>
        </w:trPr>
        <w:tc>
          <w:tcPr>
            <w:cnfStyle w:val="001000000000" w:firstRow="0" w:lastRow="0" w:firstColumn="1" w:lastColumn="0" w:oddVBand="0" w:evenVBand="0" w:oddHBand="0" w:evenHBand="0" w:firstRowFirstColumn="0" w:firstRowLastColumn="0" w:lastRowFirstColumn="0" w:lastRowLastColumn="0"/>
            <w:tcW w:w="1561" w:type="dxa"/>
          </w:tcPr>
          <w:p w14:paraId="6351371E" w14:textId="77777777" w:rsidR="00A93B22" w:rsidRPr="0049450F" w:rsidRDefault="00A93B22" w:rsidP="00D12B45">
            <w:pPr>
              <w:pStyle w:val="Tabletext8pt"/>
            </w:pPr>
            <w:r w:rsidRPr="0049450F">
              <w:t>Ghaderi 2020</w:t>
            </w:r>
          </w:p>
        </w:tc>
        <w:tc>
          <w:tcPr>
            <w:tcW w:w="566" w:type="dxa"/>
            <w:shd w:val="clear" w:color="auto" w:fill="auto"/>
            <w:noWrap/>
          </w:tcPr>
          <w:p w14:paraId="3DBC6472" w14:textId="77777777" w:rsidR="00A93B22" w:rsidRPr="0049450F" w:rsidRDefault="00A93B22" w:rsidP="00D12B45">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1134" w:type="dxa"/>
            <w:noWrap/>
          </w:tcPr>
          <w:p w14:paraId="7F664E7D" w14:textId="77777777" w:rsidR="00A93B22" w:rsidRPr="0049450F" w:rsidRDefault="00A93B22" w:rsidP="00C507C7">
            <w:pPr>
              <w:pStyle w:val="Tabletext8pt"/>
              <w:cnfStyle w:val="000000000000" w:firstRow="0" w:lastRow="0" w:firstColumn="0" w:lastColumn="0" w:oddVBand="0" w:evenVBand="0" w:oddHBand="0" w:evenHBand="0" w:firstRowFirstColumn="0" w:firstRowLastColumn="0" w:lastRowFirstColumn="0" w:lastRowLastColumn="0"/>
            </w:pPr>
            <w:r>
              <w:t>Depression</w:t>
            </w:r>
          </w:p>
        </w:tc>
        <w:tc>
          <w:tcPr>
            <w:tcW w:w="394" w:type="dxa"/>
          </w:tcPr>
          <w:p w14:paraId="12DE12E4"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598" w:type="dxa"/>
            <w:shd w:val="clear" w:color="auto" w:fill="auto"/>
          </w:tcPr>
          <w:p w14:paraId="6C876382"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6" w:type="dxa"/>
          </w:tcPr>
          <w:p w14:paraId="21015249"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7" w:type="dxa"/>
          </w:tcPr>
          <w:p w14:paraId="4ABE8F43"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6" w:type="dxa"/>
          </w:tcPr>
          <w:p w14:paraId="0B8AE7E4"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7" w:type="dxa"/>
          </w:tcPr>
          <w:p w14:paraId="6AEED48A"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7" w:type="dxa"/>
          </w:tcPr>
          <w:p w14:paraId="675CB39B"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6" w:type="dxa"/>
          </w:tcPr>
          <w:p w14:paraId="6A633CB7"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7" w:type="dxa"/>
          </w:tcPr>
          <w:p w14:paraId="7C1D1889"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7" w:type="dxa"/>
          </w:tcPr>
          <w:p w14:paraId="03433ABB"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6" w:type="dxa"/>
          </w:tcPr>
          <w:p w14:paraId="4530CE42"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7" w:type="dxa"/>
          </w:tcPr>
          <w:p w14:paraId="7C6587E7"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6" w:type="dxa"/>
          </w:tcPr>
          <w:p w14:paraId="5E1B9629"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7" w:type="dxa"/>
          </w:tcPr>
          <w:p w14:paraId="635C9CCD"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7" w:type="dxa"/>
          </w:tcPr>
          <w:p w14:paraId="72F8529D"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6" w:type="dxa"/>
          </w:tcPr>
          <w:p w14:paraId="3B8651B0"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7" w:type="dxa"/>
            <w:noWrap/>
          </w:tcPr>
          <w:p w14:paraId="2AF8A222"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7" w:type="dxa"/>
          </w:tcPr>
          <w:p w14:paraId="1F70B9FC"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6" w:type="dxa"/>
          </w:tcPr>
          <w:p w14:paraId="429BC4E6"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110AF">
              <w:rPr>
                <w:lang w:eastAsia="en-AU"/>
              </w:rPr>
              <w:t>--</w:t>
            </w:r>
          </w:p>
        </w:tc>
        <w:tc>
          <w:tcPr>
            <w:tcW w:w="387" w:type="dxa"/>
            <w:shd w:val="clear" w:color="auto" w:fill="00968F" w:themeFill="accent3"/>
          </w:tcPr>
          <w:p w14:paraId="6CDD88EA"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Y</w:t>
            </w:r>
          </w:p>
        </w:tc>
        <w:tc>
          <w:tcPr>
            <w:tcW w:w="386" w:type="dxa"/>
          </w:tcPr>
          <w:p w14:paraId="09DA5F4A"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C3C53">
              <w:rPr>
                <w:lang w:eastAsia="en-AU"/>
              </w:rPr>
              <w:t>--</w:t>
            </w:r>
          </w:p>
        </w:tc>
        <w:tc>
          <w:tcPr>
            <w:tcW w:w="387" w:type="dxa"/>
          </w:tcPr>
          <w:p w14:paraId="19864B1D"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C3C53">
              <w:rPr>
                <w:lang w:eastAsia="en-AU"/>
              </w:rPr>
              <w:t>--</w:t>
            </w:r>
          </w:p>
        </w:tc>
        <w:tc>
          <w:tcPr>
            <w:tcW w:w="387" w:type="dxa"/>
          </w:tcPr>
          <w:p w14:paraId="4FFC57F9"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C3C53">
              <w:rPr>
                <w:lang w:eastAsia="en-AU"/>
              </w:rPr>
              <w:t>--</w:t>
            </w:r>
          </w:p>
        </w:tc>
        <w:tc>
          <w:tcPr>
            <w:tcW w:w="386" w:type="dxa"/>
          </w:tcPr>
          <w:p w14:paraId="1EC7CD64"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C3C53">
              <w:rPr>
                <w:lang w:eastAsia="en-AU"/>
              </w:rPr>
              <w:t>--</w:t>
            </w:r>
          </w:p>
        </w:tc>
        <w:tc>
          <w:tcPr>
            <w:tcW w:w="387" w:type="dxa"/>
            <w:noWrap/>
          </w:tcPr>
          <w:p w14:paraId="721F3850"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C3C53">
              <w:rPr>
                <w:lang w:eastAsia="en-AU"/>
              </w:rPr>
              <w:t>--</w:t>
            </w:r>
          </w:p>
        </w:tc>
        <w:tc>
          <w:tcPr>
            <w:tcW w:w="387" w:type="dxa"/>
          </w:tcPr>
          <w:p w14:paraId="32C03DBD"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C3C53">
              <w:rPr>
                <w:lang w:eastAsia="en-AU"/>
              </w:rPr>
              <w:t>--</w:t>
            </w:r>
          </w:p>
        </w:tc>
        <w:tc>
          <w:tcPr>
            <w:tcW w:w="386" w:type="dxa"/>
          </w:tcPr>
          <w:p w14:paraId="140D4C10"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C3C53">
              <w:rPr>
                <w:lang w:eastAsia="en-AU"/>
              </w:rPr>
              <w:t>--</w:t>
            </w:r>
          </w:p>
        </w:tc>
        <w:tc>
          <w:tcPr>
            <w:tcW w:w="387" w:type="dxa"/>
            <w:noWrap/>
          </w:tcPr>
          <w:p w14:paraId="5D2BB177"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C3C53">
              <w:rPr>
                <w:lang w:eastAsia="en-AU"/>
              </w:rPr>
              <w:t>--</w:t>
            </w:r>
          </w:p>
        </w:tc>
        <w:tc>
          <w:tcPr>
            <w:tcW w:w="387" w:type="dxa"/>
            <w:gridSpan w:val="2"/>
          </w:tcPr>
          <w:p w14:paraId="70441026" w14:textId="77777777" w:rsidR="00A93B22" w:rsidRPr="004716CB" w:rsidRDefault="00A93B22" w:rsidP="00D12B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C3C53">
              <w:rPr>
                <w:lang w:eastAsia="en-AU"/>
              </w:rPr>
              <w:t>--</w:t>
            </w:r>
          </w:p>
        </w:tc>
      </w:tr>
      <w:tr w:rsidR="006D605B" w:rsidRPr="004716CB" w14:paraId="16391F7A" w14:textId="77777777" w:rsidTr="00BB500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61" w:type="dxa"/>
          </w:tcPr>
          <w:p w14:paraId="09739BDC" w14:textId="77777777" w:rsidR="00A93B22" w:rsidRPr="0049450F" w:rsidRDefault="00A93B22" w:rsidP="00D12B45">
            <w:pPr>
              <w:pStyle w:val="Tabletext8pt"/>
            </w:pPr>
            <w:r w:rsidRPr="0049450F">
              <w:t>Shinjyo 2020</w:t>
            </w:r>
          </w:p>
        </w:tc>
        <w:tc>
          <w:tcPr>
            <w:tcW w:w="566" w:type="dxa"/>
            <w:shd w:val="clear" w:color="auto" w:fill="auto"/>
            <w:noWrap/>
          </w:tcPr>
          <w:p w14:paraId="332EEE1C" w14:textId="77777777" w:rsidR="00A93B22" w:rsidRPr="0049450F" w:rsidRDefault="00A93B22" w:rsidP="00D12B45">
            <w:pPr>
              <w:pStyle w:val="Tabletext8pt"/>
              <w:cnfStyle w:val="000000100000" w:firstRow="0" w:lastRow="0" w:firstColumn="0" w:lastColumn="0" w:oddVBand="0" w:evenVBand="0" w:oddHBand="1" w:evenHBand="0" w:firstRowFirstColumn="0" w:firstRowLastColumn="0" w:lastRowFirstColumn="0" w:lastRowLastColumn="0"/>
            </w:pPr>
            <w:r w:rsidRPr="003A6590">
              <w:rPr>
                <w:rFonts w:ascii="Segoe UI Symbol" w:hAnsi="Segoe UI Symbol"/>
              </w:rPr>
              <w:t>✓</w:t>
            </w:r>
          </w:p>
        </w:tc>
        <w:tc>
          <w:tcPr>
            <w:tcW w:w="1134" w:type="dxa"/>
            <w:noWrap/>
          </w:tcPr>
          <w:p w14:paraId="2A7181F0" w14:textId="77777777" w:rsidR="00A93B22" w:rsidRPr="0049450F" w:rsidRDefault="00A93B22" w:rsidP="00C507C7">
            <w:pPr>
              <w:pStyle w:val="Tabletext8pt"/>
              <w:cnfStyle w:val="000000100000" w:firstRow="0" w:lastRow="0" w:firstColumn="0" w:lastColumn="0" w:oddVBand="0" w:evenVBand="0" w:oddHBand="1" w:evenHBand="0" w:firstRowFirstColumn="0" w:firstRowLastColumn="0" w:lastRowFirstColumn="0" w:lastRowLastColumn="0"/>
            </w:pPr>
            <w:r>
              <w:t>Anxiety</w:t>
            </w:r>
          </w:p>
        </w:tc>
        <w:tc>
          <w:tcPr>
            <w:tcW w:w="394" w:type="dxa"/>
            <w:shd w:val="clear" w:color="auto" w:fill="auto"/>
          </w:tcPr>
          <w:p w14:paraId="5F929EE4"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598" w:type="dxa"/>
            <w:shd w:val="clear" w:color="auto" w:fill="00968F" w:themeFill="accent3"/>
          </w:tcPr>
          <w:p w14:paraId="16E66E57"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Y</w:t>
            </w:r>
          </w:p>
        </w:tc>
        <w:tc>
          <w:tcPr>
            <w:tcW w:w="386" w:type="dxa"/>
          </w:tcPr>
          <w:p w14:paraId="2123CD75"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87" w:type="dxa"/>
          </w:tcPr>
          <w:p w14:paraId="758DD0C6"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6" w:type="dxa"/>
          </w:tcPr>
          <w:p w14:paraId="5C8F42E0"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7" w:type="dxa"/>
          </w:tcPr>
          <w:p w14:paraId="7F056A75"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7" w:type="dxa"/>
          </w:tcPr>
          <w:p w14:paraId="0DD1F79A"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6" w:type="dxa"/>
          </w:tcPr>
          <w:p w14:paraId="4B149467"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7" w:type="dxa"/>
          </w:tcPr>
          <w:p w14:paraId="6F8E1BDE"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7" w:type="dxa"/>
          </w:tcPr>
          <w:p w14:paraId="39CFF56E"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6" w:type="dxa"/>
          </w:tcPr>
          <w:p w14:paraId="7A075872"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7" w:type="dxa"/>
          </w:tcPr>
          <w:p w14:paraId="06D9054E"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6" w:type="dxa"/>
          </w:tcPr>
          <w:p w14:paraId="4EAD266D"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7" w:type="dxa"/>
          </w:tcPr>
          <w:p w14:paraId="63A7FA10"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7" w:type="dxa"/>
          </w:tcPr>
          <w:p w14:paraId="3E31292E"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6" w:type="dxa"/>
          </w:tcPr>
          <w:p w14:paraId="7F059CBA"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7" w:type="dxa"/>
            <w:noWrap/>
          </w:tcPr>
          <w:p w14:paraId="155A95AB"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7" w:type="dxa"/>
          </w:tcPr>
          <w:p w14:paraId="4F2C6B9B"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6" w:type="dxa"/>
          </w:tcPr>
          <w:p w14:paraId="7628F2C5"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7" w:type="dxa"/>
          </w:tcPr>
          <w:p w14:paraId="1BF66B20"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6" w:type="dxa"/>
          </w:tcPr>
          <w:p w14:paraId="57787255"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110AF">
              <w:rPr>
                <w:lang w:eastAsia="en-AU"/>
              </w:rPr>
              <w:t>--</w:t>
            </w:r>
          </w:p>
        </w:tc>
        <w:tc>
          <w:tcPr>
            <w:tcW w:w="387" w:type="dxa"/>
          </w:tcPr>
          <w:p w14:paraId="42C6FA33"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FE46AB">
              <w:rPr>
                <w:lang w:eastAsia="en-AU"/>
              </w:rPr>
              <w:t>--</w:t>
            </w:r>
          </w:p>
        </w:tc>
        <w:tc>
          <w:tcPr>
            <w:tcW w:w="387" w:type="dxa"/>
          </w:tcPr>
          <w:p w14:paraId="66794FC4"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FE46AB">
              <w:rPr>
                <w:lang w:eastAsia="en-AU"/>
              </w:rPr>
              <w:t>--</w:t>
            </w:r>
          </w:p>
        </w:tc>
        <w:tc>
          <w:tcPr>
            <w:tcW w:w="386" w:type="dxa"/>
          </w:tcPr>
          <w:p w14:paraId="56F5F8DB"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FE46AB">
              <w:rPr>
                <w:lang w:eastAsia="en-AU"/>
              </w:rPr>
              <w:t>--</w:t>
            </w:r>
          </w:p>
        </w:tc>
        <w:tc>
          <w:tcPr>
            <w:tcW w:w="387" w:type="dxa"/>
            <w:noWrap/>
          </w:tcPr>
          <w:p w14:paraId="3558BD8E"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FE46AB">
              <w:rPr>
                <w:lang w:eastAsia="en-AU"/>
              </w:rPr>
              <w:t>--</w:t>
            </w:r>
          </w:p>
        </w:tc>
        <w:tc>
          <w:tcPr>
            <w:tcW w:w="387" w:type="dxa"/>
          </w:tcPr>
          <w:p w14:paraId="286CBBD1"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FE46AB">
              <w:rPr>
                <w:lang w:eastAsia="en-AU"/>
              </w:rPr>
              <w:t>--</w:t>
            </w:r>
          </w:p>
        </w:tc>
        <w:tc>
          <w:tcPr>
            <w:tcW w:w="386" w:type="dxa"/>
          </w:tcPr>
          <w:p w14:paraId="6E6E027C"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FE46AB">
              <w:rPr>
                <w:lang w:eastAsia="en-AU"/>
              </w:rPr>
              <w:t>--</w:t>
            </w:r>
          </w:p>
        </w:tc>
        <w:tc>
          <w:tcPr>
            <w:tcW w:w="387" w:type="dxa"/>
            <w:noWrap/>
          </w:tcPr>
          <w:p w14:paraId="0D624CC8"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FE46AB">
              <w:rPr>
                <w:lang w:eastAsia="en-AU"/>
              </w:rPr>
              <w:t>--</w:t>
            </w:r>
          </w:p>
        </w:tc>
        <w:tc>
          <w:tcPr>
            <w:tcW w:w="387" w:type="dxa"/>
            <w:gridSpan w:val="2"/>
          </w:tcPr>
          <w:p w14:paraId="0F284058" w14:textId="77777777" w:rsidR="00A93B22" w:rsidRPr="004716CB" w:rsidRDefault="00A93B22" w:rsidP="00D12B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FE46AB">
              <w:rPr>
                <w:lang w:eastAsia="en-AU"/>
              </w:rPr>
              <w:t>--</w:t>
            </w:r>
          </w:p>
        </w:tc>
      </w:tr>
    </w:tbl>
    <w:p w14:paraId="08851EF3" w14:textId="77777777" w:rsidR="00186320" w:rsidRDefault="00186320" w:rsidP="00186320">
      <w:pPr>
        <w:pStyle w:val="TableFigNotes18"/>
      </w:pPr>
      <w:r>
        <w:t>Abbreviations: RCT, randomised controlled trial</w:t>
      </w:r>
      <w:r w:rsidRPr="00E23F7D">
        <w:t xml:space="preserve"> </w:t>
      </w:r>
    </w:p>
    <w:p w14:paraId="76010B78" w14:textId="77777777" w:rsidR="00186320" w:rsidRDefault="00186320" w:rsidP="00186320">
      <w:pPr>
        <w:pStyle w:val="TableFigNotes18"/>
      </w:pPr>
      <w:r>
        <w:t>Notes:</w:t>
      </w:r>
    </w:p>
    <w:p w14:paraId="2121E777" w14:textId="77777777" w:rsidR="00186320" w:rsidRPr="00E23F7D" w:rsidRDefault="00186320" w:rsidP="00186320">
      <w:pPr>
        <w:pStyle w:val="TableFigNotes18"/>
      </w:pPr>
      <w:r>
        <w:t>a.</w:t>
      </w:r>
      <w:r w:rsidRPr="00E23F7D">
        <w:t xml:space="preserve"> Best available information means the systematic review meets AMSTAR-2 domains 4, 8, 9, &amp; 11 (see Appendix B</w:t>
      </w:r>
      <w:r>
        <w:t>1 [</w:t>
      </w:r>
      <w:r w:rsidRPr="00E23F7D">
        <w:t>Framework for selecting the systematic review from which to extract data</w:t>
      </w:r>
      <w:r>
        <w:t>]</w:t>
      </w:r>
      <w:r w:rsidRPr="00E23F7D">
        <w:t>)</w:t>
      </w:r>
      <w:r>
        <w:t>.</w:t>
      </w:r>
    </w:p>
    <w:p w14:paraId="2CB99739" w14:textId="77777777" w:rsidR="00186320" w:rsidRDefault="00186320" w:rsidP="00186320">
      <w:pPr>
        <w:pStyle w:val="TableFigNotes18"/>
      </w:pPr>
      <w:r>
        <w:t>b. Only critical or important outcome domains with available data included here (see Appendix D1.1.3)</w:t>
      </w:r>
    </w:p>
    <w:p w14:paraId="66EB3B20" w14:textId="77777777" w:rsidR="00186320" w:rsidRPr="00E23F7D" w:rsidRDefault="00186320" w:rsidP="00186320">
      <w:pPr>
        <w:pStyle w:val="TableFigNotes18"/>
      </w:pPr>
      <w:r w:rsidRPr="003A6590">
        <w:rPr>
          <w:rFonts w:ascii="Segoe UI Symbol" w:hAnsi="Segoe UI Symbol"/>
        </w:rPr>
        <w:t>✓</w:t>
      </w:r>
      <w:r w:rsidRPr="00E23F7D">
        <w:t> Systematic review meets (or partially meets) prespecified critical AMSTAR-2 domains (4, 8, 9 &amp; 11)</w:t>
      </w:r>
      <w:r>
        <w:t>.</w:t>
      </w:r>
    </w:p>
    <w:p w14:paraId="69481729" w14:textId="77777777" w:rsidR="00186320" w:rsidRDefault="00186320" w:rsidP="00186320">
      <w:pPr>
        <w:pStyle w:val="TableFigNotes18"/>
      </w:pPr>
      <w:r w:rsidRPr="00E23F7D">
        <w:rPr>
          <w:lang w:eastAsia="en-AU"/>
        </w:rPr>
        <w:t>†</w:t>
      </w:r>
      <w:r w:rsidRPr="00E23F7D">
        <w:t xml:space="preserve"> Systematic review meets (or partially meets) some, but not all, prespecified critical AMSTAR-2 domains (4, 8, 9 &amp; 11)</w:t>
      </w:r>
      <w:r>
        <w:t>.</w:t>
      </w:r>
    </w:p>
    <w:p w14:paraId="2ABC9AA2" w14:textId="40320837" w:rsidR="00A47E91" w:rsidRPr="00413BF6" w:rsidRDefault="002C4553" w:rsidP="00413BF6">
      <w:pPr>
        <w:pStyle w:val="TableFigNotes18"/>
      </w:pPr>
      <w:r w:rsidRPr="00413BF6">
        <w:t>* Systematic review not assessed. A study result is available and reported in another systematic review nominated</w:t>
      </w:r>
      <w:r w:rsidRPr="00413BF6" w:rsidDel="006609E3">
        <w:t xml:space="preserve"> </w:t>
      </w:r>
      <w:r w:rsidRPr="00413BF6">
        <w:t>as the best available evidence.</w:t>
      </w:r>
    </w:p>
    <w:p w14:paraId="0DAD6640" w14:textId="77777777" w:rsidR="00186320" w:rsidRPr="00E23F7D" w:rsidRDefault="00186320" w:rsidP="00186320">
      <w:pPr>
        <w:pStyle w:val="TableFigNotes18"/>
        <w:keepNext/>
      </w:pPr>
      <w:r w:rsidRPr="00AF33C8">
        <w:t xml:space="preserve">Y </w:t>
      </w:r>
      <w:r w:rsidRPr="00E23F7D">
        <w:t xml:space="preserve">RCT is included in the systematic review, meets our PICO criteria &amp; a study result is </w:t>
      </w:r>
      <w:r>
        <w:t>reported for the listed outcome measure [result available].</w:t>
      </w:r>
    </w:p>
    <w:p w14:paraId="50385D5F" w14:textId="32E053B1" w:rsidR="00186320" w:rsidRDefault="00186320" w:rsidP="00186320">
      <w:pPr>
        <w:pStyle w:val="TableFigNotes18"/>
      </w:pPr>
      <w:r w:rsidRPr="00E23F7D">
        <w:t>? RCT is included in the systematic review</w:t>
      </w:r>
      <w:r>
        <w:t xml:space="preserve"> &amp;</w:t>
      </w:r>
      <w:r w:rsidRPr="00E23F7D">
        <w:t xml:space="preserve"> meets our PICO criteria, but</w:t>
      </w:r>
      <w:r>
        <w:t xml:space="preserve"> a study result is not available for the listed outcome [data </w:t>
      </w:r>
      <w:r w:rsidR="0057164F">
        <w:t xml:space="preserve">are </w:t>
      </w:r>
      <w:r>
        <w:t>incomplete;</w:t>
      </w:r>
      <w:r w:rsidRPr="00F32E18">
        <w:t xml:space="preserve"> </w:t>
      </w:r>
      <w:r>
        <w:t>result may be available in another SR]</w:t>
      </w:r>
    </w:p>
    <w:p w14:paraId="1D62E13A" w14:textId="77777777" w:rsidR="00186320" w:rsidRDefault="00186320" w:rsidP="00186320">
      <w:pPr>
        <w:pStyle w:val="TableFigNotes18"/>
      </w:pPr>
      <w:r w:rsidRPr="00E23F7D">
        <w:t xml:space="preserve">! RCT is included in the systematic review, but </w:t>
      </w:r>
      <w:r>
        <w:t>the SR indicates the study does not measure (or report) the listed outcome [not measured]</w:t>
      </w:r>
    </w:p>
    <w:p w14:paraId="6B8A6DBE" w14:textId="08A319AD" w:rsidR="00600B29" w:rsidRDefault="00186320" w:rsidP="00600B29">
      <w:pPr>
        <w:pStyle w:val="TableFigNotes18"/>
      </w:pPr>
      <w:r w:rsidRPr="00E23F7D">
        <w:t>-- RCT is not included in systematic review</w:t>
      </w:r>
      <w:r>
        <w:t>.</w:t>
      </w:r>
    </w:p>
    <w:p w14:paraId="1E3CB014" w14:textId="40FACC36" w:rsidR="00E952C9" w:rsidRPr="00413BF6" w:rsidRDefault="00E952C9" w:rsidP="00413BF6">
      <w:pPr>
        <w:pStyle w:val="TableFigNotes18"/>
      </w:pPr>
    </w:p>
    <w:p w14:paraId="52BA3402" w14:textId="77777777" w:rsidR="00E952C9" w:rsidRPr="00E952C9" w:rsidRDefault="00E952C9" w:rsidP="00E952C9">
      <w:pPr>
        <w:pStyle w:val="BodyText"/>
        <w:sectPr w:rsidR="00E952C9" w:rsidRPr="00E952C9" w:rsidSect="00CD7624">
          <w:footnotePr>
            <w:numFmt w:val="lowerLetter"/>
          </w:footnotePr>
          <w:pgSz w:w="16837" w:h="11905" w:orient="landscape" w:code="9"/>
          <w:pgMar w:top="1440" w:right="1080" w:bottom="1440" w:left="1080" w:header="720" w:footer="397" w:gutter="0"/>
          <w:cols w:space="708"/>
          <w:docGrid w:linePitch="299"/>
        </w:sectPr>
      </w:pPr>
    </w:p>
    <w:p w14:paraId="6AA438BF" w14:textId="2DCCE87D" w:rsidR="0042538A" w:rsidRPr="00E23F7D" w:rsidRDefault="0042538A" w:rsidP="0042538A">
      <w:pPr>
        <w:pStyle w:val="Heading3"/>
      </w:pPr>
      <w:bookmarkStart w:id="152" w:name="_Ref163156771"/>
      <w:bookmarkStart w:id="153" w:name="_Toc183697518"/>
      <w:r w:rsidRPr="00E23F7D">
        <w:lastRenderedPageBreak/>
        <w:t>Summary of findings and evidence statements</w:t>
      </w:r>
      <w:bookmarkEnd w:id="152"/>
      <w:bookmarkEnd w:id="153"/>
    </w:p>
    <w:p w14:paraId="531FEB7B" w14:textId="2F76DA4E" w:rsidR="005634AD" w:rsidRDefault="007E3866" w:rsidP="0042538A">
      <w:pPr>
        <w:pStyle w:val="Heading4"/>
      </w:pPr>
      <w:r>
        <w:t>Primary Comparison</w:t>
      </w:r>
      <w:r w:rsidR="005634AD" w:rsidRPr="00E23F7D">
        <w:t xml:space="preserve"> (vs </w:t>
      </w:r>
      <w:r w:rsidR="0042538A">
        <w:t>placebo</w:t>
      </w:r>
      <w:r w:rsidR="005634AD" w:rsidRPr="00E23F7D">
        <w:t>)</w:t>
      </w:r>
    </w:p>
    <w:p w14:paraId="64F055F5" w14:textId="5AE0477C" w:rsidR="0012149A" w:rsidRDefault="00251800" w:rsidP="00D11C46">
      <w:pPr>
        <w:pStyle w:val="BodyText"/>
      </w:pPr>
      <w:r>
        <w:rPr>
          <w:lang w:val="en"/>
        </w:rPr>
        <w:t>There were 18 R</w:t>
      </w:r>
      <w:r>
        <w:t>CTs identified in the included systematic reviews that compared WHM with placebo in people with premenstrual disturbances.</w:t>
      </w:r>
      <w:r w:rsidRPr="006A73F4">
        <w:t xml:space="preserve"> </w:t>
      </w:r>
      <w:r>
        <w:t>Of these, 13 RCTs contributed data relevant to at least one critical or important outcome</w:t>
      </w:r>
      <w:r w:rsidRPr="001E2949">
        <w:t xml:space="preserve"> </w:t>
      </w:r>
      <w:r>
        <w:t>(</w:t>
      </w:r>
      <w:r w:rsidRPr="001A1652">
        <w:t>Agha-Hosseini 2008</w:t>
      </w:r>
      <w:r>
        <w:t>,</w:t>
      </w:r>
      <w:r w:rsidRPr="00061184">
        <w:t xml:space="preserve"> Behboodi Moghadam 2016</w:t>
      </w:r>
      <w:r>
        <w:t xml:space="preserve">, </w:t>
      </w:r>
      <w:r w:rsidRPr="00DA202F">
        <w:t>Kaplanoglu 2015</w:t>
      </w:r>
      <w:bookmarkStart w:id="154" w:name="_Ref176364636"/>
      <w:r w:rsidR="006C1868">
        <w:rPr>
          <w:rFonts w:ascii="ZWAdobeF" w:hAnsi="ZWAdobeF" w:cs="ZWAdobeF"/>
          <w:color w:val="auto"/>
          <w:sz w:val="2"/>
          <w:szCs w:val="2"/>
        </w:rPr>
        <w:t>12F</w:t>
      </w:r>
      <w:r>
        <w:rPr>
          <w:rStyle w:val="FootnoteReference"/>
        </w:rPr>
        <w:footnoteReference w:id="14"/>
      </w:r>
      <w:bookmarkEnd w:id="154"/>
      <w:r>
        <w:t xml:space="preserve">, </w:t>
      </w:r>
      <w:r w:rsidRPr="00A03CF9">
        <w:t>Mousavi 2015, Schellenberg 2012, Zamani 2012</w:t>
      </w:r>
      <w:r>
        <w:t xml:space="preserve">, </w:t>
      </w:r>
      <w:r w:rsidRPr="00DA202F">
        <w:t xml:space="preserve">Risoleti </w:t>
      </w:r>
      <w:r w:rsidRPr="003355C5">
        <w:t>2011</w:t>
      </w:r>
      <w:r w:rsidR="008B434E">
        <w:rPr>
          <w:vertAlign w:val="superscript"/>
        </w:rPr>
        <w:fldChar w:fldCharType="begin"/>
      </w:r>
      <w:r w:rsidR="008B434E">
        <w:instrText xml:space="preserve"> NOTEREF _Ref176364636 \f \h </w:instrText>
      </w:r>
      <w:r w:rsidR="008B434E">
        <w:rPr>
          <w:vertAlign w:val="superscript"/>
        </w:rPr>
      </w:r>
      <w:r w:rsidR="008B434E">
        <w:rPr>
          <w:vertAlign w:val="superscript"/>
        </w:rPr>
        <w:fldChar w:fldCharType="separate"/>
      </w:r>
      <w:r w:rsidR="006C1868" w:rsidRPr="006C1868">
        <w:rPr>
          <w:rStyle w:val="FootnoteReference"/>
        </w:rPr>
        <w:t>m</w:t>
      </w:r>
      <w:r w:rsidR="008B434E">
        <w:rPr>
          <w:vertAlign w:val="superscript"/>
        </w:rPr>
        <w:fldChar w:fldCharType="end"/>
      </w:r>
      <w:r>
        <w:t xml:space="preserve">, </w:t>
      </w:r>
      <w:r w:rsidRPr="003355C5">
        <w:t>Ma</w:t>
      </w:r>
      <w:r w:rsidRPr="00A03CF9">
        <w:t xml:space="preserve"> 2010</w:t>
      </w:r>
      <w:r>
        <w:t xml:space="preserve">, </w:t>
      </w:r>
      <w:r w:rsidRPr="00A03CF9">
        <w:t>He 2009, Pakgohar 2009,</w:t>
      </w:r>
      <w:r>
        <w:t xml:space="preserve"> </w:t>
      </w:r>
      <w:r w:rsidRPr="00A03CF9">
        <w:t>Delavar 2002, Schellenberg 2001, Turner 1993</w:t>
      </w:r>
      <w:r>
        <w:t xml:space="preserve">). </w:t>
      </w:r>
    </w:p>
    <w:p w14:paraId="765EEE85" w14:textId="554E83B3" w:rsidR="00D11C46" w:rsidRDefault="0012149A" w:rsidP="00D11C46">
      <w:pPr>
        <w:pStyle w:val="BodyText"/>
      </w:pPr>
      <w:r>
        <w:t>Five (</w:t>
      </w:r>
      <w:r w:rsidR="00D11C46">
        <w:t>5</w:t>
      </w:r>
      <w:r>
        <w:t>)</w:t>
      </w:r>
      <w:r w:rsidR="00D11C46">
        <w:t xml:space="preserve"> RCTs (Najafi 2018, Canning 2010, Ozgoli 2009, Hicks 2004, Tamborini 1993) did not contribute data because study results were not adequately reported, either by the primary study or the included systematic reviews. </w:t>
      </w:r>
    </w:p>
    <w:tbl>
      <w:tblPr>
        <w:tblW w:w="5000" w:type="pct"/>
        <w:tblLayout w:type="fixed"/>
        <w:tblCellMar>
          <w:top w:w="60" w:type="dxa"/>
          <w:left w:w="60" w:type="dxa"/>
          <w:bottom w:w="60" w:type="dxa"/>
          <w:right w:w="60" w:type="dxa"/>
        </w:tblCellMar>
        <w:tblLook w:val="04A0" w:firstRow="1" w:lastRow="0" w:firstColumn="1" w:lastColumn="0" w:noHBand="0" w:noVBand="1"/>
      </w:tblPr>
      <w:tblGrid>
        <w:gridCol w:w="1701"/>
        <w:gridCol w:w="1347"/>
        <w:gridCol w:w="1347"/>
        <w:gridCol w:w="850"/>
        <w:gridCol w:w="1134"/>
        <w:gridCol w:w="1134"/>
        <w:gridCol w:w="2232"/>
      </w:tblGrid>
      <w:tr w:rsidR="00D11C46" w:rsidRPr="00E23F7D" w14:paraId="1EAE1747"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65A24E98" w14:textId="29E837CC" w:rsidR="00D11C46" w:rsidRPr="00E23F7D" w:rsidRDefault="00D11C46">
            <w:pPr>
              <w:pStyle w:val="TableH1"/>
              <w:rPr>
                <w:rFonts w:eastAsiaTheme="minorEastAsia"/>
                <w14:ligatures w14:val="standardContextual"/>
              </w:rPr>
            </w:pPr>
            <w:r w:rsidRPr="00E23F7D">
              <w:t xml:space="preserve">Western herbal medicine compared to placebo for </w:t>
            </w:r>
            <w:r>
              <w:t>premenstrual disturbances</w:t>
            </w:r>
          </w:p>
        </w:tc>
      </w:tr>
      <w:tr w:rsidR="00D11C46" w:rsidRPr="00E23F7D" w14:paraId="5CCF13A9"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17BFD484" w14:textId="2E9E06F5" w:rsidR="00D11C46" w:rsidRPr="00E23F7D" w:rsidRDefault="00D11C46">
            <w:pPr>
              <w:pStyle w:val="Tabletext8pt"/>
            </w:pPr>
            <w:r w:rsidRPr="004B4830">
              <w:rPr>
                <w:rStyle w:val="Strong"/>
              </w:rPr>
              <w:t>Patient or population:</w:t>
            </w:r>
            <w:r w:rsidRPr="00E23F7D">
              <w:t xml:space="preserve"> </w:t>
            </w:r>
            <w:r>
              <w:t>Premenstrual disturbances</w:t>
            </w:r>
            <w:r w:rsidR="00DE44B5">
              <w:t xml:space="preserve"> (PMS or PMDD)</w:t>
            </w:r>
          </w:p>
          <w:p w14:paraId="354877A3" w14:textId="77777777" w:rsidR="00D11C46" w:rsidRPr="00E23F7D" w:rsidRDefault="00D11C46">
            <w:pPr>
              <w:pStyle w:val="Tabletext8pt"/>
            </w:pPr>
            <w:r w:rsidRPr="004B4830">
              <w:rPr>
                <w:rStyle w:val="Strong"/>
              </w:rPr>
              <w:t>Setting:</w:t>
            </w:r>
            <w:r w:rsidRPr="00E23F7D">
              <w:t xml:space="preserve"> Community </w:t>
            </w:r>
          </w:p>
          <w:p w14:paraId="38227E15" w14:textId="2D77ED80" w:rsidR="00D11C46" w:rsidRPr="00E23F7D" w:rsidRDefault="00D11C46">
            <w:pPr>
              <w:pStyle w:val="Tabletext8pt"/>
            </w:pPr>
            <w:r w:rsidRPr="004B4830">
              <w:rPr>
                <w:rStyle w:val="Strong"/>
              </w:rPr>
              <w:t>Intervention:</w:t>
            </w:r>
            <w:r w:rsidRPr="00E23F7D">
              <w:t xml:space="preserve"> </w:t>
            </w:r>
            <w:r>
              <w:t>WHM</w:t>
            </w:r>
            <w:r w:rsidRPr="00E23F7D">
              <w:t xml:space="preserve"> </w:t>
            </w:r>
            <w:r>
              <w:t>(chaste tree)</w:t>
            </w:r>
          </w:p>
          <w:p w14:paraId="1E4BCB9D" w14:textId="77777777" w:rsidR="00D11C46" w:rsidRPr="00E23F7D" w:rsidRDefault="00D11C46">
            <w:pPr>
              <w:pStyle w:val="Tabletext8pt"/>
            </w:pPr>
            <w:r w:rsidRPr="004B4830">
              <w:rPr>
                <w:rStyle w:val="Strong"/>
              </w:rPr>
              <w:t>Comparison:</w:t>
            </w:r>
            <w:r w:rsidRPr="00E23F7D">
              <w:t xml:space="preserve"> Placebo </w:t>
            </w:r>
          </w:p>
        </w:tc>
      </w:tr>
      <w:tr w:rsidR="00E71002" w:rsidRPr="00E23F7D" w14:paraId="66CBB02F" w14:textId="77777777" w:rsidTr="00E71002">
        <w:trPr>
          <w:cantSplit/>
          <w:tblHeader/>
        </w:trPr>
        <w:tc>
          <w:tcPr>
            <w:tcW w:w="873" w:type="pct"/>
            <w:vMerge w:val="restart"/>
            <w:tcBorders>
              <w:top w:val="nil"/>
              <w:left w:val="nil"/>
              <w:bottom w:val="nil"/>
              <w:right w:val="single" w:sz="6" w:space="0" w:color="EFEFEF"/>
            </w:tcBorders>
            <w:shd w:val="clear" w:color="auto" w:fill="006579" w:themeFill="accent2"/>
            <w:vAlign w:val="center"/>
            <w:hideMark/>
          </w:tcPr>
          <w:p w14:paraId="0F321B21" w14:textId="77777777" w:rsidR="00D11C46" w:rsidRPr="003F2B87" w:rsidRDefault="00D11C46" w:rsidP="003F2B87">
            <w:pPr>
              <w:pStyle w:val="TableH28pt"/>
            </w:pPr>
            <w:r w:rsidRPr="003F2B87">
              <w:rPr>
                <w:color w:val="F9F9F9" w:themeColor="background1"/>
              </w:rPr>
              <w:t>Outcomes</w:t>
            </w:r>
          </w:p>
        </w:tc>
        <w:tc>
          <w:tcPr>
            <w:tcW w:w="1382" w:type="pct"/>
            <w:gridSpan w:val="2"/>
            <w:tcBorders>
              <w:top w:val="single" w:sz="6" w:space="0" w:color="EFEFEF"/>
              <w:left w:val="nil"/>
              <w:bottom w:val="nil"/>
              <w:right w:val="single" w:sz="6" w:space="0" w:color="EFEFEF"/>
            </w:tcBorders>
            <w:shd w:val="clear" w:color="auto" w:fill="EBEBEB"/>
            <w:vAlign w:val="center"/>
            <w:hideMark/>
          </w:tcPr>
          <w:p w14:paraId="10478793" w14:textId="77777777" w:rsidR="00D11C46" w:rsidRPr="006A10F9" w:rsidRDefault="00D11C46">
            <w:pPr>
              <w:pStyle w:val="TableH28pt"/>
            </w:pPr>
            <w:r w:rsidRPr="006A10F9">
              <w:t xml:space="preserve">Anticipated absolute effects* </w:t>
            </w:r>
            <w:r w:rsidRPr="006A10F9">
              <w:br/>
              <w:t>(95% CI)</w:t>
            </w:r>
          </w:p>
        </w:tc>
        <w:tc>
          <w:tcPr>
            <w:tcW w:w="436" w:type="pct"/>
            <w:vMerge w:val="restart"/>
            <w:tcBorders>
              <w:top w:val="nil"/>
              <w:left w:val="nil"/>
              <w:bottom w:val="nil"/>
              <w:right w:val="single" w:sz="6" w:space="0" w:color="EFEFEF"/>
            </w:tcBorders>
            <w:shd w:val="clear" w:color="auto" w:fill="006579" w:themeFill="accent2"/>
            <w:vAlign w:val="center"/>
            <w:hideMark/>
          </w:tcPr>
          <w:p w14:paraId="2328C9ED" w14:textId="77777777" w:rsidR="00D11C46" w:rsidRPr="006A10F9" w:rsidRDefault="00D11C46">
            <w:pPr>
              <w:pStyle w:val="TableH28pt"/>
              <w:jc w:val="center"/>
              <w:rPr>
                <w:bCs/>
                <w:color w:val="FFFFFF" w:themeColor="background2"/>
              </w:rPr>
            </w:pPr>
            <w:r w:rsidRPr="006A10F9">
              <w:rPr>
                <w:bCs/>
                <w:color w:val="FFFFFF" w:themeColor="background2"/>
              </w:rPr>
              <w:t>Relative effect</w:t>
            </w:r>
            <w:r w:rsidRPr="006A10F9">
              <w:rPr>
                <w:bCs/>
                <w:color w:val="FFFFFF" w:themeColor="background2"/>
              </w:rPr>
              <w:br/>
              <w:t>(95% CI)</w:t>
            </w:r>
          </w:p>
        </w:tc>
        <w:tc>
          <w:tcPr>
            <w:tcW w:w="582" w:type="pct"/>
            <w:vMerge w:val="restart"/>
            <w:tcBorders>
              <w:top w:val="nil"/>
              <w:left w:val="nil"/>
              <w:bottom w:val="nil"/>
              <w:right w:val="single" w:sz="6" w:space="0" w:color="EFEFEF"/>
            </w:tcBorders>
            <w:shd w:val="clear" w:color="auto" w:fill="006579" w:themeFill="accent2"/>
            <w:vAlign w:val="center"/>
            <w:hideMark/>
          </w:tcPr>
          <w:p w14:paraId="6ED7536D" w14:textId="77777777" w:rsidR="00D11C46" w:rsidRPr="006A10F9" w:rsidRDefault="00D11C46">
            <w:pPr>
              <w:pStyle w:val="TableH28pt"/>
              <w:jc w:val="center"/>
              <w:rPr>
                <w:bCs/>
                <w:color w:val="FFFFFF" w:themeColor="background2"/>
              </w:rPr>
            </w:pPr>
            <w:r>
              <w:rPr>
                <w:bCs/>
                <w:color w:val="FFFFFF" w:themeColor="background2"/>
              </w:rPr>
              <w:t xml:space="preserve">No. </w:t>
            </w:r>
            <w:r w:rsidRPr="006A10F9">
              <w:rPr>
                <w:bCs/>
                <w:color w:val="FFFFFF" w:themeColor="background2"/>
              </w:rPr>
              <w:t>of participants</w:t>
            </w:r>
            <w:r w:rsidRPr="006A10F9">
              <w:rPr>
                <w:bCs/>
                <w:color w:val="FFFFFF" w:themeColor="background2"/>
              </w:rPr>
              <w:br/>
              <w:t>(studies)</w:t>
            </w:r>
          </w:p>
        </w:tc>
        <w:tc>
          <w:tcPr>
            <w:tcW w:w="582" w:type="pct"/>
            <w:vMerge w:val="restart"/>
            <w:tcBorders>
              <w:top w:val="nil"/>
              <w:left w:val="nil"/>
              <w:bottom w:val="nil"/>
              <w:right w:val="single" w:sz="6" w:space="0" w:color="EFEFEF"/>
            </w:tcBorders>
            <w:shd w:val="clear" w:color="auto" w:fill="006579" w:themeFill="accent2"/>
            <w:vAlign w:val="center"/>
            <w:hideMark/>
          </w:tcPr>
          <w:p w14:paraId="55A85DA1" w14:textId="77777777" w:rsidR="00D11C46" w:rsidRPr="006A10F9" w:rsidRDefault="00D11C46">
            <w:pPr>
              <w:pStyle w:val="TableH28pt"/>
              <w:jc w:val="center"/>
              <w:rPr>
                <w:bCs/>
                <w:color w:val="FFFFFF" w:themeColor="background2"/>
              </w:rPr>
            </w:pPr>
            <w:r w:rsidRPr="006A10F9">
              <w:rPr>
                <w:bCs/>
                <w:color w:val="FFFFFF" w:themeColor="background2"/>
              </w:rPr>
              <w:t>Certainty of the evidence</w:t>
            </w:r>
            <w:r w:rsidRPr="006A10F9">
              <w:rPr>
                <w:bCs/>
                <w:color w:val="FFFFFF" w:themeColor="background2"/>
              </w:rPr>
              <w:br/>
              <w:t>(GRADE)</w:t>
            </w:r>
          </w:p>
        </w:tc>
        <w:tc>
          <w:tcPr>
            <w:tcW w:w="1145" w:type="pct"/>
            <w:vMerge w:val="restart"/>
            <w:tcBorders>
              <w:top w:val="nil"/>
              <w:left w:val="nil"/>
              <w:bottom w:val="nil"/>
              <w:right w:val="single" w:sz="6" w:space="0" w:color="EFEFEF"/>
            </w:tcBorders>
            <w:shd w:val="clear" w:color="auto" w:fill="006579" w:themeFill="accent2"/>
            <w:vAlign w:val="center"/>
            <w:hideMark/>
          </w:tcPr>
          <w:p w14:paraId="371CCC05" w14:textId="77777777" w:rsidR="00D11C46" w:rsidRPr="003F2B87" w:rsidRDefault="00D11C46" w:rsidP="003F2B87">
            <w:pPr>
              <w:pStyle w:val="TableH28pt"/>
            </w:pPr>
            <w:r w:rsidRPr="003F2B87">
              <w:rPr>
                <w:color w:val="F9F9F9" w:themeColor="background1"/>
              </w:rPr>
              <w:t>Evidence statement</w:t>
            </w:r>
          </w:p>
        </w:tc>
      </w:tr>
      <w:tr w:rsidR="00E71002" w:rsidRPr="00E23F7D" w14:paraId="02583BD8" w14:textId="77777777" w:rsidTr="00467A18">
        <w:trPr>
          <w:cantSplit/>
          <w:tblHeader/>
        </w:trPr>
        <w:tc>
          <w:tcPr>
            <w:tcW w:w="873" w:type="pct"/>
            <w:vMerge/>
            <w:tcBorders>
              <w:top w:val="nil"/>
              <w:left w:val="nil"/>
              <w:bottom w:val="nil"/>
              <w:right w:val="single" w:sz="6" w:space="0" w:color="EFEFEF"/>
            </w:tcBorders>
            <w:vAlign w:val="center"/>
            <w:hideMark/>
          </w:tcPr>
          <w:p w14:paraId="2F32E925" w14:textId="77777777" w:rsidR="00D11C46" w:rsidRPr="00E23F7D" w:rsidRDefault="00D11C46">
            <w:pPr>
              <w:pStyle w:val="Tabletext8pt"/>
            </w:pPr>
          </w:p>
        </w:tc>
        <w:tc>
          <w:tcPr>
            <w:tcW w:w="691" w:type="pct"/>
            <w:tcBorders>
              <w:top w:val="single" w:sz="6" w:space="0" w:color="EFEFEF"/>
              <w:left w:val="nil"/>
              <w:bottom w:val="nil"/>
              <w:right w:val="single" w:sz="6" w:space="0" w:color="EFEFEF"/>
            </w:tcBorders>
            <w:shd w:val="clear" w:color="auto" w:fill="EBEBEB"/>
            <w:vAlign w:val="center"/>
            <w:hideMark/>
          </w:tcPr>
          <w:p w14:paraId="4F2703C3" w14:textId="77777777" w:rsidR="00D11C46" w:rsidRPr="00E23F7D" w:rsidRDefault="00D11C46" w:rsidP="00467A18">
            <w:pPr>
              <w:pStyle w:val="TableH28pt"/>
            </w:pPr>
            <w:r w:rsidRPr="00E23F7D">
              <w:t>Risk with Placebo</w:t>
            </w:r>
          </w:p>
        </w:tc>
        <w:tc>
          <w:tcPr>
            <w:tcW w:w="691" w:type="pct"/>
            <w:tcBorders>
              <w:top w:val="single" w:sz="6" w:space="0" w:color="EFEFEF"/>
              <w:left w:val="nil"/>
              <w:bottom w:val="nil"/>
              <w:right w:val="single" w:sz="6" w:space="0" w:color="EFEFEF"/>
            </w:tcBorders>
            <w:shd w:val="clear" w:color="auto" w:fill="EBEBEB"/>
            <w:vAlign w:val="center"/>
            <w:hideMark/>
          </w:tcPr>
          <w:p w14:paraId="26C82915" w14:textId="77777777" w:rsidR="00D11C46" w:rsidRPr="00E23F7D" w:rsidRDefault="00D11C46" w:rsidP="00467A18">
            <w:pPr>
              <w:pStyle w:val="TableH28pt"/>
            </w:pPr>
            <w:r w:rsidRPr="00E23F7D">
              <w:t>Risk with WHM</w:t>
            </w:r>
          </w:p>
        </w:tc>
        <w:tc>
          <w:tcPr>
            <w:tcW w:w="436" w:type="pct"/>
            <w:vMerge/>
            <w:tcBorders>
              <w:top w:val="nil"/>
              <w:left w:val="nil"/>
              <w:bottom w:val="nil"/>
              <w:right w:val="single" w:sz="6" w:space="0" w:color="EFEFEF"/>
            </w:tcBorders>
            <w:vAlign w:val="center"/>
            <w:hideMark/>
          </w:tcPr>
          <w:p w14:paraId="67DCCAEA" w14:textId="77777777" w:rsidR="00D11C46" w:rsidRPr="00E23F7D" w:rsidRDefault="00D11C46">
            <w:pPr>
              <w:pStyle w:val="Tabletext8pt"/>
              <w:jc w:val="center"/>
            </w:pPr>
          </w:p>
        </w:tc>
        <w:tc>
          <w:tcPr>
            <w:tcW w:w="582" w:type="pct"/>
            <w:vMerge/>
            <w:tcBorders>
              <w:top w:val="nil"/>
              <w:left w:val="nil"/>
              <w:bottom w:val="nil"/>
              <w:right w:val="single" w:sz="6" w:space="0" w:color="EFEFEF"/>
            </w:tcBorders>
            <w:vAlign w:val="center"/>
            <w:hideMark/>
          </w:tcPr>
          <w:p w14:paraId="1C616D5E" w14:textId="77777777" w:rsidR="00D11C46" w:rsidRPr="00E23F7D" w:rsidRDefault="00D11C46">
            <w:pPr>
              <w:pStyle w:val="Tabletext8pt"/>
              <w:jc w:val="center"/>
            </w:pPr>
          </w:p>
        </w:tc>
        <w:tc>
          <w:tcPr>
            <w:tcW w:w="582" w:type="pct"/>
            <w:vMerge/>
            <w:tcBorders>
              <w:top w:val="nil"/>
              <w:left w:val="nil"/>
              <w:bottom w:val="nil"/>
              <w:right w:val="single" w:sz="6" w:space="0" w:color="EFEFEF"/>
            </w:tcBorders>
            <w:vAlign w:val="center"/>
            <w:hideMark/>
          </w:tcPr>
          <w:p w14:paraId="60AD7A60" w14:textId="77777777" w:rsidR="00D11C46" w:rsidRPr="00E23F7D" w:rsidRDefault="00D11C46">
            <w:pPr>
              <w:pStyle w:val="Tabletext8pt"/>
              <w:jc w:val="center"/>
            </w:pPr>
          </w:p>
        </w:tc>
        <w:tc>
          <w:tcPr>
            <w:tcW w:w="1145" w:type="pct"/>
            <w:vMerge/>
            <w:tcBorders>
              <w:top w:val="nil"/>
              <w:left w:val="nil"/>
              <w:bottom w:val="nil"/>
              <w:right w:val="single" w:sz="6" w:space="0" w:color="EFEFEF"/>
            </w:tcBorders>
            <w:vAlign w:val="center"/>
            <w:hideMark/>
          </w:tcPr>
          <w:p w14:paraId="7A3C9CCC" w14:textId="77777777" w:rsidR="00D11C46" w:rsidRPr="00E23F7D" w:rsidRDefault="00D11C46">
            <w:pPr>
              <w:pStyle w:val="Tabletext8pt"/>
            </w:pPr>
          </w:p>
        </w:tc>
      </w:tr>
      <w:tr w:rsidR="00E71002" w:rsidRPr="00E23F7D" w14:paraId="0B318AF5" w14:textId="77777777" w:rsidTr="00467A18">
        <w:trPr>
          <w:cantSplit/>
        </w:trPr>
        <w:tc>
          <w:tcPr>
            <w:tcW w:w="873" w:type="pct"/>
            <w:tcBorders>
              <w:top w:val="single" w:sz="6" w:space="0" w:color="000000"/>
              <w:left w:val="nil"/>
              <w:bottom w:val="single" w:sz="6" w:space="0" w:color="000000"/>
              <w:right w:val="nil"/>
            </w:tcBorders>
            <w:vAlign w:val="center"/>
            <w:hideMark/>
          </w:tcPr>
          <w:p w14:paraId="29C0A30A" w14:textId="5EE883BB" w:rsidR="00D11C46" w:rsidRPr="00E23F7D" w:rsidRDefault="00DE44B5" w:rsidP="008524DE">
            <w:pPr>
              <w:pStyle w:val="Tabletext8pt"/>
            </w:pPr>
            <w:r>
              <w:t>PMS Symptoms</w:t>
            </w:r>
            <w:r w:rsidR="00D11C46" w:rsidRPr="00E23F7D">
              <w:br/>
            </w:r>
            <w:r w:rsidR="00D11C46" w:rsidRPr="004B4830">
              <w:t xml:space="preserve">assessed with: </w:t>
            </w:r>
            <w:r w:rsidR="00EA74EB">
              <w:t xml:space="preserve">PMSD, </w:t>
            </w:r>
            <w:r w:rsidR="0055514C">
              <w:t>MDQ, DSR, PMS-</w:t>
            </w:r>
            <w:r w:rsidR="00D11C46" w:rsidRPr="004B4830">
              <w:t>VAS</w:t>
            </w:r>
            <w:r w:rsidR="00D11C46">
              <w:t xml:space="preserve"> </w:t>
            </w:r>
            <w:r w:rsidR="008524DE">
              <w:br/>
            </w:r>
            <w:r w:rsidR="00D11C46" w:rsidRPr="004B4830">
              <w:t xml:space="preserve">follow-up: range </w:t>
            </w:r>
            <w:r w:rsidR="0055514C">
              <w:t>2</w:t>
            </w:r>
            <w:r w:rsidR="00D11C46" w:rsidRPr="004B4830">
              <w:t xml:space="preserve"> to </w:t>
            </w:r>
            <w:r w:rsidR="0055514C">
              <w:t>6</w:t>
            </w:r>
            <w:r w:rsidR="00D11C46" w:rsidRPr="004B4830">
              <w:t xml:space="preserve"> </w:t>
            </w:r>
            <w:r w:rsidR="00D11C46">
              <w:t xml:space="preserve">menstrual </w:t>
            </w:r>
            <w:r w:rsidR="00D11C46" w:rsidRPr="004B4830">
              <w:t>cycles</w:t>
            </w:r>
          </w:p>
        </w:tc>
        <w:tc>
          <w:tcPr>
            <w:tcW w:w="691" w:type="pct"/>
            <w:tcBorders>
              <w:top w:val="single" w:sz="6" w:space="0" w:color="000000"/>
              <w:left w:val="nil"/>
              <w:bottom w:val="single" w:sz="6" w:space="0" w:color="000000"/>
              <w:right w:val="nil"/>
            </w:tcBorders>
            <w:shd w:val="clear" w:color="auto" w:fill="EBEBEB"/>
            <w:vAlign w:val="center"/>
            <w:hideMark/>
          </w:tcPr>
          <w:p w14:paraId="5E3B8741" w14:textId="0DF4FF88" w:rsidR="00D11C46" w:rsidRPr="004B4830" w:rsidRDefault="00F637B3" w:rsidP="00467A18">
            <w:pPr>
              <w:pStyle w:val="Tabletext8pt"/>
              <w:jc w:val="center"/>
              <w:rPr>
                <w:bCs w:val="0"/>
              </w:rPr>
            </w:pPr>
            <w:r>
              <w:rPr>
                <w:bCs w:val="0"/>
              </w:rPr>
              <w:t>-</w:t>
            </w:r>
          </w:p>
        </w:tc>
        <w:tc>
          <w:tcPr>
            <w:tcW w:w="691" w:type="pct"/>
            <w:tcBorders>
              <w:top w:val="single" w:sz="6" w:space="0" w:color="000000"/>
              <w:left w:val="nil"/>
              <w:bottom w:val="single" w:sz="6" w:space="0" w:color="000000"/>
              <w:right w:val="nil"/>
            </w:tcBorders>
            <w:shd w:val="clear" w:color="auto" w:fill="EBEBEB"/>
            <w:hideMark/>
          </w:tcPr>
          <w:p w14:paraId="2CC0B38A" w14:textId="2ACEF75D" w:rsidR="002A19EE" w:rsidRPr="00E23F7D" w:rsidRDefault="0055514C" w:rsidP="00467A18">
            <w:pPr>
              <w:pStyle w:val="Tabletext8pt"/>
              <w:jc w:val="center"/>
            </w:pPr>
            <w:r>
              <w:rPr>
                <w:rStyle w:val="Strong"/>
              </w:rPr>
              <w:t>S</w:t>
            </w:r>
            <w:r w:rsidR="00D11C46" w:rsidRPr="006A10F9">
              <w:rPr>
                <w:rStyle w:val="Strong"/>
              </w:rPr>
              <w:t>MD</w:t>
            </w:r>
            <w:r w:rsidR="002A19EE">
              <w:rPr>
                <w:rStyle w:val="Strong"/>
              </w:rPr>
              <w:t xml:space="preserve"> </w:t>
            </w:r>
            <w:r w:rsidR="002A19EE" w:rsidRPr="002A19EE">
              <w:rPr>
                <w:rStyle w:val="Strong"/>
              </w:rPr>
              <w:t>1.31</w:t>
            </w:r>
            <w:r w:rsidR="002A19EE">
              <w:rPr>
                <w:rStyle w:val="Strong"/>
              </w:rPr>
              <w:t xml:space="preserve"> </w:t>
            </w:r>
            <w:r w:rsidR="007872BC">
              <w:rPr>
                <w:rStyle w:val="Strong"/>
              </w:rPr>
              <w:t xml:space="preserve">SD </w:t>
            </w:r>
            <w:r w:rsidR="00D11C46" w:rsidRPr="00575CD3">
              <w:rPr>
                <w:rStyle w:val="Strong"/>
              </w:rPr>
              <w:t>lower</w:t>
            </w:r>
            <w:r w:rsidR="00402BE1">
              <w:rPr>
                <w:rStyle w:val="Strong"/>
              </w:rPr>
              <w:t xml:space="preserve"> </w:t>
            </w:r>
            <w:r w:rsidR="00402BE1">
              <w:rPr>
                <w:rStyle w:val="Strong"/>
              </w:rPr>
              <w:br/>
            </w:r>
            <w:r w:rsidR="00D11C46" w:rsidRPr="004B4830">
              <w:t>(</w:t>
            </w:r>
            <w:r w:rsidR="002A19EE">
              <w:t>1.82</w:t>
            </w:r>
            <w:r w:rsidR="00D11C46" w:rsidRPr="004B4830">
              <w:t xml:space="preserve"> lower to </w:t>
            </w:r>
            <w:r w:rsidR="002A19EE">
              <w:t>0.8</w:t>
            </w:r>
            <w:r w:rsidR="00D11C46" w:rsidRPr="004B4830">
              <w:t xml:space="preserve"> lower)</w:t>
            </w:r>
            <w:r w:rsidR="00575CD3" w:rsidRPr="00575CD3">
              <w:rPr>
                <w:rStyle w:val="Strong"/>
              </w:rPr>
              <w:t xml:space="preserve"> ^</w:t>
            </w:r>
          </w:p>
        </w:tc>
        <w:tc>
          <w:tcPr>
            <w:tcW w:w="436" w:type="pct"/>
            <w:tcBorders>
              <w:top w:val="single" w:sz="6" w:space="0" w:color="000000"/>
              <w:left w:val="nil"/>
              <w:bottom w:val="single" w:sz="6" w:space="0" w:color="000000"/>
              <w:right w:val="nil"/>
            </w:tcBorders>
            <w:vAlign w:val="center"/>
            <w:hideMark/>
          </w:tcPr>
          <w:p w14:paraId="77B47053" w14:textId="3A0D3AB0" w:rsidR="00D11C46" w:rsidRPr="004B4830" w:rsidRDefault="00D11C46">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hideMark/>
          </w:tcPr>
          <w:p w14:paraId="60460D06" w14:textId="5E4C46DB" w:rsidR="00D11C46" w:rsidRPr="00E23F7D" w:rsidRDefault="002A19EE">
            <w:pPr>
              <w:pStyle w:val="Tabletext8pt"/>
              <w:jc w:val="center"/>
            </w:pPr>
            <w:r>
              <w:t>1</w:t>
            </w:r>
            <w:r w:rsidR="0025302D">
              <w:t>133</w:t>
            </w:r>
            <w:r w:rsidR="00D11C46" w:rsidRPr="00E23F7D">
              <w:br/>
              <w:t>(</w:t>
            </w:r>
            <w:r w:rsidR="0025302D">
              <w:t>8</w:t>
            </w:r>
            <w:r w:rsidR="00D11C46" w:rsidRPr="00E23F7D">
              <w:t xml:space="preserve"> RCTs)</w:t>
            </w:r>
            <w:r w:rsidR="00D11C46" w:rsidRPr="002A21D9">
              <w:rPr>
                <w:rStyle w:val="FootnoteReference"/>
              </w:rPr>
              <w:t>†</w:t>
            </w:r>
          </w:p>
        </w:tc>
        <w:tc>
          <w:tcPr>
            <w:tcW w:w="582" w:type="pct"/>
            <w:tcBorders>
              <w:top w:val="single" w:sz="6" w:space="0" w:color="000000"/>
              <w:left w:val="nil"/>
              <w:bottom w:val="single" w:sz="6" w:space="0" w:color="000000"/>
              <w:right w:val="nil"/>
            </w:tcBorders>
            <w:vAlign w:val="center"/>
            <w:hideMark/>
          </w:tcPr>
          <w:p w14:paraId="7A6E762B" w14:textId="4654A3EF" w:rsidR="00D11C46" w:rsidRPr="00E23F7D" w:rsidRDefault="00D11C46" w:rsidP="00363311">
            <w:pPr>
              <w:pStyle w:val="Tabletext8pt"/>
              <w:jc w:val="center"/>
            </w:pPr>
            <w:r w:rsidRPr="004B4830">
              <w:rPr>
                <w:rStyle w:val="QualitytextChar"/>
                <w:rFonts w:ascii="Cambria Math" w:hAnsi="Cambria Math" w:cs="Cambria Math"/>
              </w:rPr>
              <w:t>⨁⨁</w:t>
            </w:r>
            <w:r w:rsidR="00A822D0" w:rsidRPr="004B4830">
              <w:rPr>
                <w:rStyle w:val="QualitytextChar"/>
                <w:rFonts w:ascii="Cambria Math" w:hAnsi="Cambria Math" w:cs="Cambria Math"/>
              </w:rPr>
              <w:t>◯</w:t>
            </w:r>
            <w:r w:rsidRPr="004B4830">
              <w:rPr>
                <w:rStyle w:val="QualitytextChar"/>
                <w:rFonts w:ascii="Cambria Math" w:hAnsi="Cambria Math" w:cs="Cambria Math"/>
              </w:rPr>
              <w:t>◯</w:t>
            </w:r>
            <w:r w:rsidRPr="00E23F7D">
              <w:br/>
            </w:r>
            <w:r w:rsidR="00A822D0">
              <w:rPr>
                <w:rStyle w:val="QualitytextChar"/>
              </w:rPr>
              <w:t>LOW</w:t>
            </w:r>
            <w:r w:rsidRPr="004B4830">
              <w:rPr>
                <w:rStyle w:val="QualitytextChar"/>
              </w:rPr>
              <w:t xml:space="preserve"> </w:t>
            </w:r>
            <w:r w:rsidRPr="003A6590">
              <w:rPr>
                <w:rStyle w:val="FootnoteReference"/>
              </w:rPr>
              <w:t>a</w:t>
            </w:r>
            <w:r w:rsidRPr="004B4830">
              <w:rPr>
                <w:rStyle w:val="FootnoteReference"/>
              </w:rPr>
              <w:t>,</w:t>
            </w:r>
            <w:r w:rsidRPr="003A6590">
              <w:rPr>
                <w:rStyle w:val="FootnoteReference"/>
              </w:rPr>
              <w:t>b</w:t>
            </w:r>
            <w:r w:rsidRPr="004B4830">
              <w:rPr>
                <w:rStyle w:val="FootnoteReference"/>
              </w:rPr>
              <w:t>,</w:t>
            </w:r>
            <w:r w:rsidRPr="003A6590">
              <w:rPr>
                <w:rStyle w:val="FootnoteReference"/>
              </w:rPr>
              <w:t>c</w:t>
            </w:r>
            <w:r w:rsidRPr="004B4830">
              <w:rPr>
                <w:rStyle w:val="FootnoteReference"/>
              </w:rPr>
              <w:t>,</w:t>
            </w:r>
            <w:r w:rsidRPr="003A6590">
              <w:rPr>
                <w:rStyle w:val="FootnoteReference"/>
              </w:rPr>
              <w:t>d</w:t>
            </w:r>
            <w:r w:rsidRPr="004B4830">
              <w:rPr>
                <w:rStyle w:val="FootnoteReference"/>
              </w:rPr>
              <w:t>,</w:t>
            </w:r>
            <w:r w:rsidRPr="003A6590">
              <w:rPr>
                <w:rStyle w:val="FootnoteReference"/>
              </w:rPr>
              <w:t>e</w:t>
            </w:r>
          </w:p>
        </w:tc>
        <w:tc>
          <w:tcPr>
            <w:tcW w:w="1145" w:type="pct"/>
            <w:tcBorders>
              <w:top w:val="single" w:sz="6" w:space="0" w:color="000000"/>
              <w:left w:val="nil"/>
              <w:bottom w:val="single" w:sz="6" w:space="0" w:color="000000"/>
              <w:right w:val="nil"/>
            </w:tcBorders>
            <w:vAlign w:val="center"/>
            <w:hideMark/>
          </w:tcPr>
          <w:p w14:paraId="7AB84B66" w14:textId="776E66C8" w:rsidR="00D11C46" w:rsidRPr="00E23F7D" w:rsidRDefault="00D11C46" w:rsidP="00220FC8">
            <w:pPr>
              <w:pStyle w:val="Tabletext8pt"/>
            </w:pPr>
            <w:r w:rsidRPr="00E23F7D">
              <w:t xml:space="preserve">WHM </w:t>
            </w:r>
            <w:r w:rsidR="00A822D0">
              <w:t>may</w:t>
            </w:r>
            <w:r w:rsidRPr="00E23F7D">
              <w:t xml:space="preserve"> result in a large reduction in </w:t>
            </w:r>
            <w:r w:rsidR="00A527A0">
              <w:t>PMS symptom</w:t>
            </w:r>
            <w:r w:rsidR="00C7752A">
              <w:t xml:space="preserve"> severity</w:t>
            </w:r>
            <w:r w:rsidR="00A527A0">
              <w:t xml:space="preserve"> </w:t>
            </w:r>
            <w:r w:rsidRPr="00E23F7D">
              <w:t xml:space="preserve">in people with </w:t>
            </w:r>
            <w:r w:rsidR="00A527A0">
              <w:t>premenstrual disturbances.</w:t>
            </w:r>
          </w:p>
        </w:tc>
      </w:tr>
      <w:tr w:rsidR="00220FC8" w:rsidRPr="00E23F7D" w14:paraId="46818D9E" w14:textId="77777777" w:rsidTr="00467A18">
        <w:trPr>
          <w:cantSplit/>
        </w:trPr>
        <w:tc>
          <w:tcPr>
            <w:tcW w:w="873" w:type="pct"/>
            <w:tcBorders>
              <w:top w:val="single" w:sz="6" w:space="0" w:color="000000"/>
              <w:left w:val="nil"/>
              <w:bottom w:val="single" w:sz="6" w:space="0" w:color="000000"/>
              <w:right w:val="nil"/>
            </w:tcBorders>
            <w:vAlign w:val="center"/>
          </w:tcPr>
          <w:p w14:paraId="06AC9912" w14:textId="2CD51415" w:rsidR="00220FC8" w:rsidRPr="00E23F7D" w:rsidRDefault="00716684" w:rsidP="00220FC8">
            <w:pPr>
              <w:pStyle w:val="Tabletext8pt"/>
              <w:rPr>
                <w:rStyle w:val="label"/>
              </w:rPr>
            </w:pPr>
            <w:r>
              <w:t>Global improvement (patient-reported)</w:t>
            </w:r>
            <w:r w:rsidR="00220FC8">
              <w:br/>
            </w:r>
            <w:r w:rsidR="00220FC8" w:rsidRPr="00082060">
              <w:t>assessed with</w:t>
            </w:r>
            <w:r w:rsidR="0087666C" w:rsidRPr="00082060">
              <w:t>:</w:t>
            </w:r>
            <w:r w:rsidR="00220FC8" w:rsidRPr="00082060">
              <w:t xml:space="preserve"> PMS-VAS, PMSD, DSR (response rate)</w:t>
            </w:r>
            <w:r w:rsidR="00F858B5" w:rsidRPr="004B4830">
              <w:t xml:space="preserve"> </w:t>
            </w:r>
            <w:r w:rsidR="005D0C70">
              <w:br/>
            </w:r>
            <w:r w:rsidR="00F858B5" w:rsidRPr="004B4830">
              <w:t xml:space="preserve">follow-up: range </w:t>
            </w:r>
            <w:r w:rsidR="00F858B5">
              <w:t>2</w:t>
            </w:r>
            <w:r w:rsidR="00F858B5" w:rsidRPr="004B4830">
              <w:t xml:space="preserve"> to </w:t>
            </w:r>
            <w:r w:rsidR="00F858B5">
              <w:t>6</w:t>
            </w:r>
            <w:r w:rsidR="00F858B5" w:rsidRPr="004B4830">
              <w:t xml:space="preserve"> </w:t>
            </w:r>
            <w:r w:rsidR="00F858B5">
              <w:t xml:space="preserve">menstrual </w:t>
            </w:r>
            <w:r w:rsidR="00F858B5" w:rsidRPr="004B4830">
              <w:t>cycles</w:t>
            </w:r>
          </w:p>
        </w:tc>
        <w:tc>
          <w:tcPr>
            <w:tcW w:w="691" w:type="pct"/>
            <w:tcBorders>
              <w:top w:val="single" w:sz="6" w:space="0" w:color="000000"/>
              <w:left w:val="nil"/>
              <w:bottom w:val="single" w:sz="6" w:space="0" w:color="000000"/>
              <w:right w:val="nil"/>
            </w:tcBorders>
            <w:shd w:val="clear" w:color="auto" w:fill="EBEBEB"/>
            <w:vAlign w:val="center"/>
          </w:tcPr>
          <w:p w14:paraId="267906A1" w14:textId="66617553" w:rsidR="00220FC8" w:rsidRPr="00CD55E3" w:rsidRDefault="00F733D1" w:rsidP="00467A18">
            <w:pPr>
              <w:pStyle w:val="Tabletext8pt"/>
              <w:jc w:val="center"/>
              <w:rPr>
                <w:bCs w:val="0"/>
              </w:rPr>
            </w:pPr>
            <w:r>
              <w:t>316</w:t>
            </w:r>
            <w:r w:rsidR="00220FC8">
              <w:t xml:space="preserve"> per 1,000</w:t>
            </w:r>
          </w:p>
        </w:tc>
        <w:tc>
          <w:tcPr>
            <w:tcW w:w="691" w:type="pct"/>
            <w:tcBorders>
              <w:top w:val="single" w:sz="6" w:space="0" w:color="000000"/>
              <w:left w:val="nil"/>
              <w:bottom w:val="single" w:sz="6" w:space="0" w:color="000000"/>
              <w:right w:val="nil"/>
            </w:tcBorders>
            <w:shd w:val="clear" w:color="auto" w:fill="EBEBEB"/>
          </w:tcPr>
          <w:p w14:paraId="0C002615" w14:textId="61853985" w:rsidR="00220FC8" w:rsidRPr="00CD55E3" w:rsidRDefault="00F733D1" w:rsidP="00467A18">
            <w:pPr>
              <w:pStyle w:val="Tabletext8pt"/>
              <w:jc w:val="center"/>
              <w:rPr>
                <w:bCs w:val="0"/>
              </w:rPr>
            </w:pPr>
            <w:r>
              <w:rPr>
                <w:rStyle w:val="Strong"/>
              </w:rPr>
              <w:t>626</w:t>
            </w:r>
            <w:r w:rsidR="00220FC8" w:rsidRPr="00E23F7D">
              <w:rPr>
                <w:rStyle w:val="Strong"/>
              </w:rPr>
              <w:t xml:space="preserve"> per 1,000</w:t>
            </w:r>
            <w:r w:rsidR="00220FC8" w:rsidRPr="00E23F7D">
              <w:br/>
              <w:t>(</w:t>
            </w:r>
            <w:r>
              <w:t>48</w:t>
            </w:r>
            <w:r w:rsidR="00220FC8">
              <w:t>1</w:t>
            </w:r>
            <w:r w:rsidR="00220FC8" w:rsidRPr="00E23F7D">
              <w:t xml:space="preserve"> to </w:t>
            </w:r>
            <w:r>
              <w:t>816</w:t>
            </w:r>
            <w:r w:rsidR="00220FC8" w:rsidRPr="00E23F7D">
              <w:t>)</w:t>
            </w:r>
          </w:p>
        </w:tc>
        <w:tc>
          <w:tcPr>
            <w:tcW w:w="436" w:type="pct"/>
            <w:tcBorders>
              <w:top w:val="single" w:sz="6" w:space="0" w:color="000000"/>
              <w:left w:val="nil"/>
              <w:bottom w:val="single" w:sz="6" w:space="0" w:color="000000"/>
              <w:right w:val="nil"/>
            </w:tcBorders>
            <w:vAlign w:val="center"/>
          </w:tcPr>
          <w:p w14:paraId="7CC1B410" w14:textId="52326882" w:rsidR="00220FC8" w:rsidRPr="004B4830" w:rsidRDefault="00220FC8" w:rsidP="00220FC8">
            <w:pPr>
              <w:pStyle w:val="Tabletext8pt"/>
              <w:jc w:val="center"/>
              <w:rPr>
                <w:bCs w:val="0"/>
              </w:rPr>
            </w:pPr>
            <w:r w:rsidRPr="00E23F7D">
              <w:rPr>
                <w:rStyle w:val="Strong"/>
              </w:rPr>
              <w:t>RR 1.</w:t>
            </w:r>
            <w:r>
              <w:rPr>
                <w:rStyle w:val="Strong"/>
              </w:rPr>
              <w:t>98</w:t>
            </w:r>
            <w:r w:rsidRPr="00E23F7D">
              <w:br/>
              <w:t>(1.</w:t>
            </w:r>
            <w:r>
              <w:t>52</w:t>
            </w:r>
            <w:r w:rsidRPr="00E23F7D">
              <w:t xml:space="preserve"> to 2.</w:t>
            </w:r>
            <w:r>
              <w:t>58</w:t>
            </w:r>
            <w:r w:rsidRPr="00E23F7D">
              <w:t>)</w:t>
            </w:r>
            <w:r w:rsidR="006A30DC" w:rsidRPr="007E308F">
              <w:rPr>
                <w:rStyle w:val="FootnoteReference"/>
              </w:rPr>
              <w:t xml:space="preserve"> #</w:t>
            </w:r>
          </w:p>
        </w:tc>
        <w:tc>
          <w:tcPr>
            <w:tcW w:w="582" w:type="pct"/>
            <w:tcBorders>
              <w:top w:val="single" w:sz="6" w:space="0" w:color="000000"/>
              <w:left w:val="nil"/>
              <w:bottom w:val="single" w:sz="6" w:space="0" w:color="000000"/>
              <w:right w:val="nil"/>
            </w:tcBorders>
            <w:vAlign w:val="center"/>
          </w:tcPr>
          <w:p w14:paraId="2E25D21C" w14:textId="3295BBBA" w:rsidR="00220FC8" w:rsidRPr="00E23F7D" w:rsidRDefault="00220FC8" w:rsidP="00363311">
            <w:pPr>
              <w:pStyle w:val="Tabletext8pt"/>
              <w:jc w:val="center"/>
            </w:pPr>
            <w:r>
              <w:t>839</w:t>
            </w:r>
            <w:r w:rsidR="00363311">
              <w:br/>
            </w:r>
            <w:r w:rsidRPr="00E23F7D">
              <w:t>(</w:t>
            </w:r>
            <w:r w:rsidR="00F858B5">
              <w:t>6</w:t>
            </w:r>
            <w:r>
              <w:t xml:space="preserve"> RCT</w:t>
            </w:r>
            <w:r w:rsidR="00F858B5">
              <w:t>s</w:t>
            </w:r>
            <w:r w:rsidRPr="00E23F7D">
              <w:t>)</w:t>
            </w:r>
            <w:r w:rsidR="00BA0C8D" w:rsidRPr="002A21D9">
              <w:rPr>
                <w:rStyle w:val="FootnoteReference"/>
              </w:rPr>
              <w:t xml:space="preserve"> ††</w:t>
            </w:r>
          </w:p>
        </w:tc>
        <w:tc>
          <w:tcPr>
            <w:tcW w:w="582" w:type="pct"/>
            <w:tcBorders>
              <w:top w:val="single" w:sz="6" w:space="0" w:color="000000"/>
              <w:left w:val="nil"/>
              <w:bottom w:val="single" w:sz="6" w:space="0" w:color="000000"/>
              <w:right w:val="nil"/>
            </w:tcBorders>
            <w:vAlign w:val="center"/>
          </w:tcPr>
          <w:p w14:paraId="7BFA3F3B" w14:textId="56A79CE8" w:rsidR="00220FC8" w:rsidRPr="00220FC8" w:rsidRDefault="00220FC8" w:rsidP="00363311">
            <w:pPr>
              <w:pStyle w:val="Tabletext8pt"/>
              <w:jc w:val="center"/>
              <w:rPr>
                <w:bCs w:val="0"/>
                <w:caps/>
              </w:rPr>
            </w:pPr>
            <w:r w:rsidRPr="00220FC8">
              <w:rPr>
                <w:rFonts w:ascii="Cambria Math" w:hAnsi="Cambria Math"/>
              </w:rPr>
              <w:t>⨁</w:t>
            </w:r>
            <w:r w:rsidR="00EA3478" w:rsidRPr="00220FC8">
              <w:rPr>
                <w:rFonts w:ascii="Cambria Math" w:hAnsi="Cambria Math"/>
              </w:rPr>
              <w:t>⨁⨁</w:t>
            </w:r>
            <w:r w:rsidRPr="00220FC8">
              <w:rPr>
                <w:rFonts w:ascii="Cambria Math" w:hAnsi="Cambria Math"/>
              </w:rPr>
              <w:t>◯</w:t>
            </w:r>
            <w:r w:rsidRPr="00E23F7D">
              <w:br/>
            </w:r>
            <w:r w:rsidR="00B709C5">
              <w:rPr>
                <w:rStyle w:val="QualitytextChar"/>
              </w:rPr>
              <w:t>MODERATE</w:t>
            </w:r>
            <w:r>
              <w:rPr>
                <w:rStyle w:val="QualitytextChar"/>
              </w:rPr>
              <w:t xml:space="preserve"> </w:t>
            </w:r>
            <w:r w:rsidRPr="00220FC8">
              <w:rPr>
                <w:rStyle w:val="FootnoteReference"/>
              </w:rPr>
              <w:t>c,d,e</w:t>
            </w:r>
            <w:r w:rsidR="00B709C5">
              <w:rPr>
                <w:rStyle w:val="FootnoteReference"/>
              </w:rPr>
              <w:t>,f,g</w:t>
            </w:r>
          </w:p>
        </w:tc>
        <w:tc>
          <w:tcPr>
            <w:tcW w:w="1145" w:type="pct"/>
            <w:tcBorders>
              <w:top w:val="single" w:sz="6" w:space="0" w:color="000000"/>
              <w:left w:val="nil"/>
              <w:bottom w:val="single" w:sz="6" w:space="0" w:color="000000"/>
              <w:right w:val="nil"/>
            </w:tcBorders>
            <w:vAlign w:val="center"/>
          </w:tcPr>
          <w:p w14:paraId="4A58AA14" w14:textId="0B0E26CC" w:rsidR="00220FC8" w:rsidRPr="00E23F7D" w:rsidRDefault="00220FC8" w:rsidP="00220FC8">
            <w:pPr>
              <w:pStyle w:val="Tabletext8pt"/>
            </w:pPr>
            <w:r w:rsidRPr="00E23F7D">
              <w:t xml:space="preserve">WHM </w:t>
            </w:r>
            <w:r w:rsidR="00B709C5">
              <w:t>probably</w:t>
            </w:r>
            <w:r w:rsidR="00F858B5" w:rsidRPr="00E23F7D">
              <w:t xml:space="preserve"> result</w:t>
            </w:r>
            <w:r w:rsidR="00B709C5">
              <w:t>s</w:t>
            </w:r>
            <w:r w:rsidR="00F858B5" w:rsidRPr="00E23F7D">
              <w:t xml:space="preserve"> in a</w:t>
            </w:r>
            <w:r w:rsidR="00193C91">
              <w:t xml:space="preserve"> large</w:t>
            </w:r>
            <w:r w:rsidR="007E2074">
              <w:t xml:space="preserve"> </w:t>
            </w:r>
            <w:r w:rsidRPr="00E23F7D">
              <w:t>improvement in</w:t>
            </w:r>
            <w:r w:rsidR="00F858B5">
              <w:t xml:space="preserve"> </w:t>
            </w:r>
            <w:r w:rsidR="00C7752A">
              <w:t xml:space="preserve">PMS symptoms </w:t>
            </w:r>
            <w:r w:rsidR="00782A43">
              <w:t xml:space="preserve">in </w:t>
            </w:r>
            <w:r w:rsidRPr="00E23F7D">
              <w:t xml:space="preserve">people with </w:t>
            </w:r>
            <w:r>
              <w:t>premenstrual disturbances</w:t>
            </w:r>
            <w:r w:rsidRPr="00E23F7D">
              <w:t>.</w:t>
            </w:r>
            <w:r w:rsidR="006A30DC">
              <w:t xml:space="preserve"> </w:t>
            </w:r>
          </w:p>
        </w:tc>
      </w:tr>
      <w:tr w:rsidR="00220FC8" w:rsidRPr="00E23F7D" w14:paraId="4256A548" w14:textId="77777777" w:rsidTr="00467A18">
        <w:trPr>
          <w:cantSplit/>
        </w:trPr>
        <w:tc>
          <w:tcPr>
            <w:tcW w:w="873" w:type="pct"/>
            <w:tcBorders>
              <w:top w:val="single" w:sz="6" w:space="0" w:color="000000"/>
              <w:left w:val="nil"/>
              <w:bottom w:val="single" w:sz="6" w:space="0" w:color="000000"/>
              <w:right w:val="nil"/>
            </w:tcBorders>
            <w:vAlign w:val="center"/>
          </w:tcPr>
          <w:p w14:paraId="7B135A7E" w14:textId="77777777" w:rsidR="00220FC8" w:rsidRDefault="00220FC8" w:rsidP="00220FC8">
            <w:pPr>
              <w:pStyle w:val="Tabletext8pt"/>
            </w:pPr>
            <w:r>
              <w:t>Depression</w:t>
            </w:r>
          </w:p>
          <w:p w14:paraId="7FC7AC8B" w14:textId="68589D69" w:rsidR="0041001E" w:rsidRPr="004B4830" w:rsidRDefault="0087666C" w:rsidP="00220FC8">
            <w:pPr>
              <w:pStyle w:val="Tabletext8pt"/>
            </w:pPr>
            <w:r w:rsidRPr="00082060">
              <w:t xml:space="preserve">assessed with: </w:t>
            </w:r>
            <w:r w:rsidR="005E4B18" w:rsidRPr="00082060">
              <w:t>VAS, BDI, MDQ</w:t>
            </w:r>
            <w:r w:rsidR="00971A77" w:rsidRPr="00082060">
              <w:t>-negative affect</w:t>
            </w:r>
            <w:r w:rsidR="000D0825" w:rsidRPr="00082060">
              <w:br/>
            </w:r>
            <w:r w:rsidR="0041001E">
              <w:t>follow-</w:t>
            </w:r>
            <w:r w:rsidR="000D0825">
              <w:t>up:</w:t>
            </w:r>
            <w:r w:rsidR="00457755" w:rsidRPr="004B4830">
              <w:t xml:space="preserve"> range </w:t>
            </w:r>
            <w:r w:rsidR="00457755">
              <w:t>2</w:t>
            </w:r>
            <w:r w:rsidR="00457755" w:rsidRPr="004B4830">
              <w:t xml:space="preserve"> to </w:t>
            </w:r>
            <w:r w:rsidR="00457755">
              <w:t>6</w:t>
            </w:r>
            <w:r w:rsidR="00457755" w:rsidRPr="004B4830">
              <w:t xml:space="preserve"> </w:t>
            </w:r>
            <w:r w:rsidR="00457755">
              <w:t xml:space="preserve">menstrual </w:t>
            </w:r>
            <w:r w:rsidR="00457755" w:rsidRPr="004B4830">
              <w:t>cycles</w:t>
            </w:r>
          </w:p>
        </w:tc>
        <w:tc>
          <w:tcPr>
            <w:tcW w:w="691" w:type="pct"/>
            <w:tcBorders>
              <w:top w:val="single" w:sz="6" w:space="0" w:color="000000"/>
              <w:left w:val="nil"/>
              <w:bottom w:val="single" w:sz="6" w:space="0" w:color="000000"/>
              <w:right w:val="nil"/>
            </w:tcBorders>
            <w:shd w:val="clear" w:color="auto" w:fill="EBEBEB"/>
            <w:vAlign w:val="center"/>
          </w:tcPr>
          <w:p w14:paraId="2A3354E5" w14:textId="34B8A6BD" w:rsidR="00220FC8" w:rsidRPr="004B4830" w:rsidRDefault="00F637B3" w:rsidP="00467A18">
            <w:pPr>
              <w:pStyle w:val="Tabletext8pt"/>
              <w:jc w:val="center"/>
              <w:rPr>
                <w:bCs w:val="0"/>
              </w:rPr>
            </w:pPr>
            <w:r>
              <w:rPr>
                <w:bCs w:val="0"/>
              </w:rPr>
              <w:t>-</w:t>
            </w:r>
          </w:p>
        </w:tc>
        <w:tc>
          <w:tcPr>
            <w:tcW w:w="691" w:type="pct"/>
            <w:tcBorders>
              <w:top w:val="single" w:sz="6" w:space="0" w:color="000000"/>
              <w:left w:val="nil"/>
              <w:bottom w:val="single" w:sz="6" w:space="0" w:color="000000"/>
              <w:right w:val="nil"/>
            </w:tcBorders>
            <w:shd w:val="clear" w:color="auto" w:fill="EBEBEB"/>
          </w:tcPr>
          <w:p w14:paraId="0E4CAD89" w14:textId="335D7354" w:rsidR="00220FC8" w:rsidRPr="004B4830" w:rsidRDefault="00F637B3" w:rsidP="00467A18">
            <w:pPr>
              <w:pStyle w:val="Tabletext8pt"/>
              <w:jc w:val="center"/>
              <w:rPr>
                <w:bCs w:val="0"/>
              </w:rPr>
            </w:pPr>
            <w:r w:rsidRPr="007E308F">
              <w:rPr>
                <w:rStyle w:val="Strong"/>
              </w:rPr>
              <w:t xml:space="preserve">SMD </w:t>
            </w:r>
            <w:r w:rsidR="00E86871" w:rsidRPr="007E308F">
              <w:rPr>
                <w:rStyle w:val="Strong"/>
              </w:rPr>
              <w:t>1.02 SD</w:t>
            </w:r>
            <w:r w:rsidR="00E86871">
              <w:rPr>
                <w:bCs w:val="0"/>
              </w:rPr>
              <w:t xml:space="preserve"> </w:t>
            </w:r>
            <w:r w:rsidR="00E86871" w:rsidRPr="00575CD3">
              <w:rPr>
                <w:rStyle w:val="Strong"/>
              </w:rPr>
              <w:t>lower</w:t>
            </w:r>
            <w:r w:rsidR="003215D7">
              <w:rPr>
                <w:bCs w:val="0"/>
              </w:rPr>
              <w:t xml:space="preserve"> </w:t>
            </w:r>
            <w:r w:rsidR="00402BE1">
              <w:rPr>
                <w:bCs w:val="0"/>
              </w:rPr>
              <w:br/>
            </w:r>
            <w:r w:rsidR="00E86871" w:rsidRPr="004B4830">
              <w:t>(</w:t>
            </w:r>
            <w:r w:rsidR="00E86871">
              <w:t>1.67</w:t>
            </w:r>
            <w:r w:rsidR="00E86871" w:rsidRPr="004B4830">
              <w:t xml:space="preserve"> lower to </w:t>
            </w:r>
            <w:r w:rsidR="00E86871">
              <w:t>0.38</w:t>
            </w:r>
            <w:r w:rsidR="00E86871" w:rsidRPr="004B4830">
              <w:t xml:space="preserve"> lower)</w:t>
            </w:r>
            <w:r w:rsidR="00575CD3" w:rsidRPr="00575CD3">
              <w:rPr>
                <w:rStyle w:val="Strong"/>
              </w:rPr>
              <w:t xml:space="preserve"> ^</w:t>
            </w:r>
          </w:p>
        </w:tc>
        <w:tc>
          <w:tcPr>
            <w:tcW w:w="436" w:type="pct"/>
            <w:tcBorders>
              <w:top w:val="single" w:sz="6" w:space="0" w:color="000000"/>
              <w:left w:val="nil"/>
              <w:bottom w:val="single" w:sz="6" w:space="0" w:color="000000"/>
              <w:right w:val="nil"/>
            </w:tcBorders>
            <w:vAlign w:val="center"/>
          </w:tcPr>
          <w:p w14:paraId="2EAA1A2A" w14:textId="043765EE" w:rsidR="00220FC8" w:rsidRPr="004B4830" w:rsidRDefault="00E86871" w:rsidP="00220FC8">
            <w:pPr>
              <w:pStyle w:val="Tabletext8pt"/>
              <w:jc w:val="center"/>
              <w:rPr>
                <w:bCs w:val="0"/>
              </w:rPr>
            </w:pPr>
            <w:r>
              <w:rPr>
                <w:bCs w:val="0"/>
              </w:rPr>
              <w:t>-</w:t>
            </w:r>
          </w:p>
        </w:tc>
        <w:tc>
          <w:tcPr>
            <w:tcW w:w="582" w:type="pct"/>
            <w:tcBorders>
              <w:top w:val="single" w:sz="6" w:space="0" w:color="000000"/>
              <w:left w:val="nil"/>
              <w:bottom w:val="single" w:sz="6" w:space="0" w:color="000000"/>
              <w:right w:val="nil"/>
            </w:tcBorders>
            <w:vAlign w:val="center"/>
          </w:tcPr>
          <w:p w14:paraId="4EBA9C57" w14:textId="188B9466" w:rsidR="00220FC8" w:rsidRPr="00E23F7D" w:rsidRDefault="00363311" w:rsidP="00363311">
            <w:pPr>
              <w:pStyle w:val="Tabletext8pt"/>
              <w:jc w:val="center"/>
            </w:pPr>
            <w:r>
              <w:t>613</w:t>
            </w:r>
            <w:r>
              <w:br/>
              <w:t>(5 RCTs)</w:t>
            </w:r>
            <w:r w:rsidR="00BC4AB3" w:rsidRPr="002A21D9">
              <w:rPr>
                <w:rStyle w:val="FootnoteReference"/>
              </w:rPr>
              <w:t xml:space="preserve"> †††</w:t>
            </w:r>
          </w:p>
        </w:tc>
        <w:tc>
          <w:tcPr>
            <w:tcW w:w="582" w:type="pct"/>
            <w:tcBorders>
              <w:top w:val="single" w:sz="6" w:space="0" w:color="000000"/>
              <w:left w:val="nil"/>
              <w:bottom w:val="single" w:sz="6" w:space="0" w:color="000000"/>
              <w:right w:val="nil"/>
            </w:tcBorders>
            <w:vAlign w:val="center"/>
          </w:tcPr>
          <w:p w14:paraId="680CA2B3" w14:textId="758C56B6" w:rsidR="00220FC8" w:rsidRPr="004B4830" w:rsidRDefault="00363311" w:rsidP="00363311">
            <w:pPr>
              <w:pStyle w:val="Tabletext8pt"/>
              <w:jc w:val="center"/>
            </w:pPr>
            <w:r w:rsidRPr="004B4830">
              <w:rPr>
                <w:rStyle w:val="QualitytextChar"/>
                <w:rFonts w:ascii="Cambria Math" w:hAnsi="Cambria Math" w:cs="Cambria Math"/>
              </w:rPr>
              <w:t>⨁⨁◯◯</w:t>
            </w:r>
            <w:r w:rsidRPr="00E23F7D">
              <w:br/>
            </w:r>
            <w:r>
              <w:rPr>
                <w:rStyle w:val="QualitytextChar"/>
              </w:rPr>
              <w:t>LOW</w:t>
            </w:r>
            <w:r w:rsidRPr="004B4830">
              <w:rPr>
                <w:rStyle w:val="QualitytextChar"/>
              </w:rPr>
              <w:t xml:space="preserve"> </w:t>
            </w:r>
            <w:r w:rsidRPr="003A6590">
              <w:rPr>
                <w:rStyle w:val="FootnoteReference"/>
              </w:rPr>
              <w:t>b</w:t>
            </w:r>
            <w:r w:rsidRPr="004B4830">
              <w:rPr>
                <w:rStyle w:val="FootnoteReference"/>
              </w:rPr>
              <w:t>,</w:t>
            </w:r>
            <w:r w:rsidRPr="003A6590">
              <w:rPr>
                <w:rStyle w:val="FootnoteReference"/>
              </w:rPr>
              <w:t>c</w:t>
            </w:r>
            <w:r w:rsidRPr="004B4830">
              <w:rPr>
                <w:rStyle w:val="FootnoteReference"/>
              </w:rPr>
              <w:t>,</w:t>
            </w:r>
            <w:r w:rsidRPr="003A6590">
              <w:rPr>
                <w:rStyle w:val="FootnoteReference"/>
              </w:rPr>
              <w:t>d</w:t>
            </w:r>
            <w:r w:rsidRPr="004B4830">
              <w:rPr>
                <w:rStyle w:val="FootnoteReference"/>
              </w:rPr>
              <w:t>,</w:t>
            </w:r>
            <w:r w:rsidRPr="003A6590">
              <w:rPr>
                <w:rStyle w:val="FootnoteReference"/>
              </w:rPr>
              <w:t>e</w:t>
            </w:r>
            <w:r w:rsidR="00974955">
              <w:rPr>
                <w:rStyle w:val="FootnoteReference"/>
              </w:rPr>
              <w:t>,f</w:t>
            </w:r>
          </w:p>
        </w:tc>
        <w:tc>
          <w:tcPr>
            <w:tcW w:w="1145" w:type="pct"/>
            <w:tcBorders>
              <w:top w:val="single" w:sz="6" w:space="0" w:color="000000"/>
              <w:left w:val="nil"/>
              <w:bottom w:val="single" w:sz="6" w:space="0" w:color="000000"/>
              <w:right w:val="nil"/>
            </w:tcBorders>
            <w:vAlign w:val="center"/>
          </w:tcPr>
          <w:p w14:paraId="47CA98D9" w14:textId="76B03742" w:rsidR="00220FC8" w:rsidRPr="00E23F7D" w:rsidRDefault="00F05E08" w:rsidP="00363311">
            <w:pPr>
              <w:pStyle w:val="Tabletext8pt"/>
            </w:pPr>
            <w:r w:rsidRPr="00E23F7D">
              <w:t>WHM</w:t>
            </w:r>
            <w:r>
              <w:t xml:space="preserve"> may</w:t>
            </w:r>
            <w:r w:rsidRPr="00E23F7D">
              <w:t xml:space="preserve"> result in a</w:t>
            </w:r>
            <w:r w:rsidR="002E27A5">
              <w:t xml:space="preserve"> </w:t>
            </w:r>
            <w:r w:rsidR="006C1612">
              <w:t>large</w:t>
            </w:r>
            <w:r w:rsidR="002E27A5">
              <w:t xml:space="preserve"> </w:t>
            </w:r>
            <w:r w:rsidRPr="00E23F7D">
              <w:t>improvement in</w:t>
            </w:r>
            <w:r>
              <w:t xml:space="preserve"> </w:t>
            </w:r>
            <w:r w:rsidR="002E27A5">
              <w:t>depressive</w:t>
            </w:r>
            <w:r>
              <w:t xml:space="preserve"> symptoms in </w:t>
            </w:r>
            <w:r w:rsidRPr="00E23F7D">
              <w:t xml:space="preserve">people with </w:t>
            </w:r>
            <w:r>
              <w:t>premenstrual disturbances</w:t>
            </w:r>
            <w:r w:rsidRPr="00E23F7D">
              <w:t>.</w:t>
            </w:r>
          </w:p>
        </w:tc>
      </w:tr>
      <w:tr w:rsidR="003B4043" w:rsidRPr="00E23F7D" w14:paraId="01F90984" w14:textId="77777777" w:rsidTr="00467A18">
        <w:trPr>
          <w:cantSplit/>
        </w:trPr>
        <w:tc>
          <w:tcPr>
            <w:tcW w:w="873" w:type="pct"/>
            <w:tcBorders>
              <w:top w:val="single" w:sz="6" w:space="0" w:color="000000"/>
              <w:left w:val="nil"/>
              <w:bottom w:val="single" w:sz="6" w:space="0" w:color="000000"/>
              <w:right w:val="nil"/>
            </w:tcBorders>
            <w:vAlign w:val="center"/>
          </w:tcPr>
          <w:p w14:paraId="7AF63B82" w14:textId="6BDB3CA8" w:rsidR="003B4043" w:rsidRPr="00E23F7D" w:rsidRDefault="003B4043" w:rsidP="003B4043">
            <w:pPr>
              <w:pStyle w:val="Tabletext8pt"/>
            </w:pPr>
            <w:r>
              <w:t>Anxiety</w:t>
            </w:r>
            <w:r w:rsidR="005D0C70" w:rsidRPr="00082060">
              <w:t xml:space="preserve"> assessed with: VAS</w:t>
            </w:r>
            <w:r w:rsidR="005D0C70" w:rsidRPr="00082060">
              <w:br/>
            </w:r>
            <w:r w:rsidR="005D0C70">
              <w:t>follow-up:</w:t>
            </w:r>
            <w:r w:rsidR="00457755" w:rsidRPr="004B4830">
              <w:t xml:space="preserve"> range </w:t>
            </w:r>
            <w:r w:rsidR="00457755">
              <w:t>3</w:t>
            </w:r>
            <w:r w:rsidR="00457755" w:rsidRPr="004B4830">
              <w:t xml:space="preserve"> to </w:t>
            </w:r>
            <w:r w:rsidR="00457755">
              <w:t>6</w:t>
            </w:r>
            <w:r w:rsidR="00457755" w:rsidRPr="004B4830">
              <w:t xml:space="preserve"> </w:t>
            </w:r>
            <w:r w:rsidR="00457755">
              <w:t xml:space="preserve">menstrual </w:t>
            </w:r>
            <w:r w:rsidR="00457755" w:rsidRPr="004B4830">
              <w:t>cycles</w:t>
            </w:r>
          </w:p>
        </w:tc>
        <w:tc>
          <w:tcPr>
            <w:tcW w:w="691" w:type="pct"/>
            <w:tcBorders>
              <w:top w:val="single" w:sz="6" w:space="0" w:color="000000"/>
              <w:left w:val="nil"/>
              <w:bottom w:val="single" w:sz="6" w:space="0" w:color="000000"/>
              <w:right w:val="nil"/>
            </w:tcBorders>
            <w:shd w:val="clear" w:color="auto" w:fill="EBEBEB"/>
            <w:vAlign w:val="center"/>
          </w:tcPr>
          <w:p w14:paraId="5355E8B4" w14:textId="3193460E" w:rsidR="003B4043" w:rsidRDefault="003B4043" w:rsidP="00467A18">
            <w:pPr>
              <w:pStyle w:val="Tabletext8pt"/>
              <w:jc w:val="center"/>
              <w:rPr>
                <w:bCs w:val="0"/>
              </w:rPr>
            </w:pPr>
            <w:r>
              <w:rPr>
                <w:bCs w:val="0"/>
              </w:rPr>
              <w:t>-</w:t>
            </w:r>
          </w:p>
        </w:tc>
        <w:tc>
          <w:tcPr>
            <w:tcW w:w="691" w:type="pct"/>
            <w:tcBorders>
              <w:top w:val="single" w:sz="6" w:space="0" w:color="000000"/>
              <w:left w:val="nil"/>
              <w:bottom w:val="single" w:sz="6" w:space="0" w:color="000000"/>
              <w:right w:val="nil"/>
            </w:tcBorders>
            <w:shd w:val="clear" w:color="auto" w:fill="EBEBEB"/>
          </w:tcPr>
          <w:p w14:paraId="21CD329C" w14:textId="1C8FEE6F" w:rsidR="003B4043" w:rsidRDefault="003B4043" w:rsidP="00467A18">
            <w:pPr>
              <w:pStyle w:val="Tabletext8pt"/>
              <w:jc w:val="center"/>
              <w:rPr>
                <w:bCs w:val="0"/>
              </w:rPr>
            </w:pPr>
            <w:r w:rsidRPr="007E308F">
              <w:rPr>
                <w:rStyle w:val="Strong"/>
              </w:rPr>
              <w:t>SMD 1.</w:t>
            </w:r>
            <w:r w:rsidR="00F94B8D" w:rsidRPr="007E308F">
              <w:rPr>
                <w:rStyle w:val="Strong"/>
              </w:rPr>
              <w:t>44</w:t>
            </w:r>
            <w:r w:rsidRPr="007E308F">
              <w:rPr>
                <w:rStyle w:val="Strong"/>
              </w:rPr>
              <w:t xml:space="preserve"> SD</w:t>
            </w:r>
            <w:r>
              <w:rPr>
                <w:bCs w:val="0"/>
              </w:rPr>
              <w:t xml:space="preserve"> </w:t>
            </w:r>
            <w:r w:rsidRPr="00575CD3">
              <w:rPr>
                <w:rStyle w:val="Strong"/>
              </w:rPr>
              <w:t xml:space="preserve">lower </w:t>
            </w:r>
            <w:r w:rsidR="00402BE1">
              <w:rPr>
                <w:rStyle w:val="Strong"/>
              </w:rPr>
              <w:br/>
            </w:r>
            <w:r w:rsidRPr="004B4830">
              <w:t>(</w:t>
            </w:r>
            <w:r>
              <w:t>1.</w:t>
            </w:r>
            <w:r w:rsidR="00F94B8D">
              <w:t>91</w:t>
            </w:r>
            <w:r w:rsidRPr="004B4830">
              <w:t xml:space="preserve"> lower to </w:t>
            </w:r>
            <w:r>
              <w:t>0.</w:t>
            </w:r>
            <w:r w:rsidR="00F94B8D">
              <w:t>97</w:t>
            </w:r>
            <w:r w:rsidRPr="004B4830">
              <w:t xml:space="preserve"> lower)</w:t>
            </w:r>
            <w:r w:rsidR="00575CD3" w:rsidRPr="00575CD3">
              <w:rPr>
                <w:rStyle w:val="Strong"/>
              </w:rPr>
              <w:t xml:space="preserve"> ^</w:t>
            </w:r>
          </w:p>
        </w:tc>
        <w:tc>
          <w:tcPr>
            <w:tcW w:w="436" w:type="pct"/>
            <w:tcBorders>
              <w:top w:val="single" w:sz="6" w:space="0" w:color="000000"/>
              <w:left w:val="nil"/>
              <w:bottom w:val="single" w:sz="6" w:space="0" w:color="000000"/>
              <w:right w:val="nil"/>
            </w:tcBorders>
            <w:vAlign w:val="center"/>
          </w:tcPr>
          <w:p w14:paraId="581B4FC1" w14:textId="0D28CFCF" w:rsidR="003B4043" w:rsidRPr="004B4830" w:rsidRDefault="003B4043" w:rsidP="003B4043">
            <w:pPr>
              <w:pStyle w:val="Tabletext8pt"/>
              <w:jc w:val="center"/>
              <w:rPr>
                <w:bCs w:val="0"/>
              </w:rPr>
            </w:pPr>
            <w:r>
              <w:rPr>
                <w:bCs w:val="0"/>
              </w:rPr>
              <w:t>-</w:t>
            </w:r>
          </w:p>
        </w:tc>
        <w:tc>
          <w:tcPr>
            <w:tcW w:w="582" w:type="pct"/>
            <w:tcBorders>
              <w:top w:val="single" w:sz="6" w:space="0" w:color="000000"/>
              <w:left w:val="nil"/>
              <w:bottom w:val="single" w:sz="6" w:space="0" w:color="000000"/>
              <w:right w:val="nil"/>
            </w:tcBorders>
            <w:vAlign w:val="center"/>
          </w:tcPr>
          <w:p w14:paraId="2ACF8B16" w14:textId="4CB2A57F" w:rsidR="003B4043" w:rsidRPr="00E23F7D" w:rsidRDefault="00E31189" w:rsidP="003B4043">
            <w:pPr>
              <w:pStyle w:val="Tabletext8pt"/>
              <w:jc w:val="center"/>
            </w:pPr>
            <w:r>
              <w:t>208</w:t>
            </w:r>
            <w:r w:rsidR="003B4043">
              <w:br/>
              <w:t>(</w:t>
            </w:r>
            <w:r w:rsidR="00493C67">
              <w:t>2</w:t>
            </w:r>
            <w:r w:rsidR="003B4043">
              <w:t xml:space="preserve"> RCTs)</w:t>
            </w:r>
            <w:r w:rsidR="003B4043" w:rsidRPr="002A21D9">
              <w:rPr>
                <w:rStyle w:val="FootnoteReference"/>
              </w:rPr>
              <w:t xml:space="preserve"> ††</w:t>
            </w:r>
            <w:r w:rsidR="00DB26CD" w:rsidRPr="002A21D9">
              <w:rPr>
                <w:rStyle w:val="FootnoteReference"/>
              </w:rPr>
              <w:t>††</w:t>
            </w:r>
          </w:p>
        </w:tc>
        <w:tc>
          <w:tcPr>
            <w:tcW w:w="582" w:type="pct"/>
            <w:tcBorders>
              <w:top w:val="single" w:sz="6" w:space="0" w:color="000000"/>
              <w:left w:val="nil"/>
              <w:bottom w:val="single" w:sz="6" w:space="0" w:color="000000"/>
              <w:right w:val="nil"/>
            </w:tcBorders>
            <w:vAlign w:val="center"/>
          </w:tcPr>
          <w:p w14:paraId="77179B03" w14:textId="70736811" w:rsidR="003B4043" w:rsidRPr="004B4830" w:rsidRDefault="003B4043" w:rsidP="00E31189">
            <w:pPr>
              <w:pStyle w:val="Tabletext8pt"/>
              <w:jc w:val="center"/>
            </w:pPr>
            <w:r w:rsidRPr="004B4830">
              <w:rPr>
                <w:rStyle w:val="QualitytextChar"/>
                <w:rFonts w:ascii="Cambria Math" w:hAnsi="Cambria Math" w:cs="Cambria Math"/>
              </w:rPr>
              <w:t>⨁⨁◯◯</w:t>
            </w:r>
            <w:r w:rsidRPr="00E23F7D">
              <w:br/>
            </w:r>
            <w:r>
              <w:rPr>
                <w:rStyle w:val="QualitytextChar"/>
              </w:rPr>
              <w:t>LOW</w:t>
            </w:r>
            <w:r w:rsidRPr="004B4830">
              <w:rPr>
                <w:rStyle w:val="QualitytextChar"/>
              </w:rPr>
              <w:t xml:space="preserve"> </w:t>
            </w:r>
            <w:r w:rsidRPr="003A6590">
              <w:rPr>
                <w:rStyle w:val="FootnoteReference"/>
              </w:rPr>
              <w:t>c</w:t>
            </w:r>
            <w:r w:rsidRPr="004B4830">
              <w:rPr>
                <w:rStyle w:val="FootnoteReference"/>
              </w:rPr>
              <w:t>,</w:t>
            </w:r>
            <w:r w:rsidRPr="003A6590">
              <w:rPr>
                <w:rStyle w:val="FootnoteReference"/>
              </w:rPr>
              <w:t>d</w:t>
            </w:r>
            <w:r w:rsidRPr="004B4830">
              <w:rPr>
                <w:rStyle w:val="FootnoteReference"/>
              </w:rPr>
              <w:t>,</w:t>
            </w:r>
            <w:r w:rsidRPr="003A6590">
              <w:rPr>
                <w:rStyle w:val="FootnoteReference"/>
              </w:rPr>
              <w:t>e</w:t>
            </w:r>
            <w:r>
              <w:rPr>
                <w:rStyle w:val="FootnoteReference"/>
              </w:rPr>
              <w:t>,</w:t>
            </w:r>
            <w:r w:rsidR="00351C98">
              <w:rPr>
                <w:rStyle w:val="FootnoteReference"/>
              </w:rPr>
              <w:t>g,h</w:t>
            </w:r>
          </w:p>
        </w:tc>
        <w:tc>
          <w:tcPr>
            <w:tcW w:w="1145" w:type="pct"/>
            <w:tcBorders>
              <w:top w:val="single" w:sz="6" w:space="0" w:color="000000"/>
              <w:left w:val="nil"/>
              <w:bottom w:val="single" w:sz="6" w:space="0" w:color="000000"/>
              <w:right w:val="nil"/>
            </w:tcBorders>
            <w:vAlign w:val="center"/>
          </w:tcPr>
          <w:p w14:paraId="5FA2C1FE" w14:textId="310DEF53" w:rsidR="003B4043" w:rsidRPr="00E23F7D" w:rsidRDefault="003B4043" w:rsidP="00E31189">
            <w:pPr>
              <w:pStyle w:val="Tabletext8pt"/>
            </w:pPr>
            <w:r w:rsidRPr="00E23F7D">
              <w:t>WHM</w:t>
            </w:r>
            <w:r>
              <w:t xml:space="preserve"> may</w:t>
            </w:r>
            <w:r w:rsidRPr="00E23F7D">
              <w:t xml:space="preserve"> result in a</w:t>
            </w:r>
            <w:r>
              <w:t xml:space="preserve"> large </w:t>
            </w:r>
            <w:r w:rsidRPr="00E23F7D">
              <w:t>improvement in</w:t>
            </w:r>
            <w:r>
              <w:t xml:space="preserve"> anxiety in </w:t>
            </w:r>
            <w:r w:rsidRPr="00E23F7D">
              <w:t xml:space="preserve">people with </w:t>
            </w:r>
            <w:r>
              <w:t>premenstrual disturbances</w:t>
            </w:r>
            <w:r w:rsidRPr="00E23F7D">
              <w:t>.</w:t>
            </w:r>
          </w:p>
        </w:tc>
      </w:tr>
      <w:tr w:rsidR="003B4043" w:rsidRPr="00E23F7D" w14:paraId="34977E1E" w14:textId="77777777" w:rsidTr="00467A18">
        <w:trPr>
          <w:cantSplit/>
        </w:trPr>
        <w:tc>
          <w:tcPr>
            <w:tcW w:w="873" w:type="pct"/>
            <w:tcBorders>
              <w:top w:val="single" w:sz="6" w:space="0" w:color="000000"/>
              <w:left w:val="nil"/>
              <w:bottom w:val="single" w:sz="6" w:space="0" w:color="000000"/>
              <w:right w:val="nil"/>
            </w:tcBorders>
            <w:vAlign w:val="center"/>
          </w:tcPr>
          <w:p w14:paraId="5573F34F" w14:textId="77777777" w:rsidR="003B4043" w:rsidRPr="00E23F7D" w:rsidRDefault="003B4043" w:rsidP="003B4043">
            <w:pPr>
              <w:pStyle w:val="Tabletext8pt"/>
              <w:rPr>
                <w:rStyle w:val="label"/>
              </w:rPr>
            </w:pPr>
            <w:r w:rsidRPr="00E23F7D">
              <w:lastRenderedPageBreak/>
              <w:t>Emotional functioning</w:t>
            </w:r>
          </w:p>
        </w:tc>
        <w:tc>
          <w:tcPr>
            <w:tcW w:w="691" w:type="pct"/>
            <w:tcBorders>
              <w:top w:val="single" w:sz="6" w:space="0" w:color="000000"/>
              <w:left w:val="nil"/>
              <w:bottom w:val="single" w:sz="6" w:space="0" w:color="000000"/>
              <w:right w:val="nil"/>
            </w:tcBorders>
            <w:shd w:val="clear" w:color="auto" w:fill="EBEBEB"/>
            <w:vAlign w:val="center"/>
          </w:tcPr>
          <w:p w14:paraId="5C4A0B9E" w14:textId="77777777" w:rsidR="003B4043" w:rsidRPr="004B4830" w:rsidRDefault="003B4043" w:rsidP="00467A18">
            <w:pPr>
              <w:pStyle w:val="Tabletext8pt"/>
              <w:jc w:val="center"/>
              <w:rPr>
                <w:bCs w:val="0"/>
              </w:rPr>
            </w:pPr>
            <w:r>
              <w:rPr>
                <w:bCs w:val="0"/>
              </w:rPr>
              <w:t>-</w:t>
            </w:r>
          </w:p>
        </w:tc>
        <w:tc>
          <w:tcPr>
            <w:tcW w:w="691" w:type="pct"/>
            <w:tcBorders>
              <w:top w:val="single" w:sz="6" w:space="0" w:color="000000"/>
              <w:left w:val="nil"/>
              <w:bottom w:val="single" w:sz="6" w:space="0" w:color="000000"/>
              <w:right w:val="nil"/>
            </w:tcBorders>
            <w:shd w:val="clear" w:color="auto" w:fill="EBEBEB"/>
          </w:tcPr>
          <w:p w14:paraId="1FAC9826" w14:textId="77777777" w:rsidR="003B4043" w:rsidRPr="004B4830" w:rsidRDefault="003B4043" w:rsidP="00467A18">
            <w:pPr>
              <w:pStyle w:val="Tabletext8pt"/>
              <w:jc w:val="center"/>
              <w:rPr>
                <w:bCs w:val="0"/>
              </w:rPr>
            </w:pPr>
            <w:r>
              <w:rPr>
                <w:bCs w:val="0"/>
              </w:rPr>
              <w:t>-</w:t>
            </w:r>
          </w:p>
        </w:tc>
        <w:tc>
          <w:tcPr>
            <w:tcW w:w="436" w:type="pct"/>
            <w:tcBorders>
              <w:top w:val="single" w:sz="6" w:space="0" w:color="000000"/>
              <w:left w:val="nil"/>
              <w:bottom w:val="single" w:sz="6" w:space="0" w:color="000000"/>
              <w:right w:val="nil"/>
            </w:tcBorders>
            <w:vAlign w:val="center"/>
          </w:tcPr>
          <w:p w14:paraId="3B55A4EC" w14:textId="2386C048" w:rsidR="003B4043" w:rsidRPr="004B4830" w:rsidRDefault="003B4043" w:rsidP="003B4043">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5FA4D7A3" w14:textId="77777777" w:rsidR="003B4043" w:rsidRPr="00E23F7D" w:rsidRDefault="003B4043" w:rsidP="003B4043">
            <w:pPr>
              <w:pStyle w:val="Tabletext8pt"/>
              <w:jc w:val="center"/>
            </w:pPr>
            <w:r w:rsidRPr="00E23F7D">
              <w:t>(0 studies)</w:t>
            </w:r>
          </w:p>
        </w:tc>
        <w:tc>
          <w:tcPr>
            <w:tcW w:w="582" w:type="pct"/>
            <w:tcBorders>
              <w:top w:val="single" w:sz="6" w:space="0" w:color="000000"/>
              <w:left w:val="nil"/>
              <w:bottom w:val="single" w:sz="6" w:space="0" w:color="000000"/>
              <w:right w:val="nil"/>
            </w:tcBorders>
            <w:vAlign w:val="center"/>
          </w:tcPr>
          <w:p w14:paraId="51F16340" w14:textId="77777777" w:rsidR="003B4043" w:rsidRPr="004B4830" w:rsidRDefault="003B4043" w:rsidP="00E31189">
            <w:pPr>
              <w:pStyle w:val="Qualitytext"/>
            </w:pPr>
            <w:r w:rsidRPr="004B4830">
              <w:t>--</w:t>
            </w:r>
          </w:p>
        </w:tc>
        <w:tc>
          <w:tcPr>
            <w:tcW w:w="1145" w:type="pct"/>
            <w:tcBorders>
              <w:top w:val="single" w:sz="6" w:space="0" w:color="000000"/>
              <w:left w:val="nil"/>
              <w:bottom w:val="single" w:sz="6" w:space="0" w:color="000000"/>
              <w:right w:val="nil"/>
            </w:tcBorders>
            <w:vAlign w:val="center"/>
          </w:tcPr>
          <w:p w14:paraId="347982B1" w14:textId="164B7344" w:rsidR="003B4043" w:rsidRPr="00E23F7D" w:rsidRDefault="003B4043" w:rsidP="003B4043">
            <w:pPr>
              <w:pStyle w:val="Tabletext8pt"/>
            </w:pPr>
            <w:r w:rsidRPr="00E23F7D">
              <w:t xml:space="preserve">The effect of WHM on emotional functioning in people with </w:t>
            </w:r>
            <w:r>
              <w:t>premenstrual disturbances</w:t>
            </w:r>
            <w:r w:rsidRPr="00E23F7D">
              <w:t xml:space="preserve"> is unknown.</w:t>
            </w:r>
          </w:p>
        </w:tc>
      </w:tr>
      <w:tr w:rsidR="003B4043" w:rsidRPr="00E23F7D" w14:paraId="463D5CD4" w14:textId="77777777" w:rsidTr="00467A18">
        <w:trPr>
          <w:cantSplit/>
        </w:trPr>
        <w:tc>
          <w:tcPr>
            <w:tcW w:w="873" w:type="pct"/>
            <w:tcBorders>
              <w:top w:val="single" w:sz="6" w:space="0" w:color="000000"/>
              <w:left w:val="nil"/>
              <w:bottom w:val="single" w:sz="6" w:space="0" w:color="000000"/>
              <w:right w:val="nil"/>
            </w:tcBorders>
            <w:vAlign w:val="center"/>
          </w:tcPr>
          <w:p w14:paraId="32CE191E" w14:textId="77777777" w:rsidR="003B4043" w:rsidRPr="00E23F7D" w:rsidRDefault="003B4043" w:rsidP="003B4043">
            <w:pPr>
              <w:pStyle w:val="Tabletext8pt"/>
              <w:rPr>
                <w:rStyle w:val="label"/>
              </w:rPr>
            </w:pPr>
            <w:r w:rsidRPr="00E23F7D">
              <w:t>Physical functioning</w:t>
            </w:r>
          </w:p>
        </w:tc>
        <w:tc>
          <w:tcPr>
            <w:tcW w:w="691" w:type="pct"/>
            <w:tcBorders>
              <w:top w:val="single" w:sz="6" w:space="0" w:color="000000"/>
              <w:left w:val="nil"/>
              <w:bottom w:val="single" w:sz="6" w:space="0" w:color="000000"/>
              <w:right w:val="nil"/>
            </w:tcBorders>
            <w:shd w:val="clear" w:color="auto" w:fill="EBEBEB"/>
            <w:vAlign w:val="center"/>
          </w:tcPr>
          <w:p w14:paraId="27A67409" w14:textId="77777777" w:rsidR="003B4043" w:rsidRPr="004B4830" w:rsidRDefault="003B4043" w:rsidP="00467A18">
            <w:pPr>
              <w:pStyle w:val="Tabletext8pt"/>
              <w:jc w:val="center"/>
              <w:rPr>
                <w:bCs w:val="0"/>
              </w:rPr>
            </w:pPr>
            <w:r>
              <w:rPr>
                <w:bCs w:val="0"/>
              </w:rPr>
              <w:t>-</w:t>
            </w:r>
          </w:p>
        </w:tc>
        <w:tc>
          <w:tcPr>
            <w:tcW w:w="691" w:type="pct"/>
            <w:tcBorders>
              <w:top w:val="single" w:sz="6" w:space="0" w:color="000000"/>
              <w:left w:val="nil"/>
              <w:bottom w:val="single" w:sz="6" w:space="0" w:color="000000"/>
              <w:right w:val="nil"/>
            </w:tcBorders>
            <w:shd w:val="clear" w:color="auto" w:fill="EBEBEB"/>
          </w:tcPr>
          <w:p w14:paraId="37BE3278" w14:textId="77777777" w:rsidR="003B4043" w:rsidRPr="004B4830" w:rsidRDefault="003B4043" w:rsidP="00467A18">
            <w:pPr>
              <w:pStyle w:val="Tabletext8pt"/>
              <w:jc w:val="center"/>
              <w:rPr>
                <w:bCs w:val="0"/>
              </w:rPr>
            </w:pPr>
            <w:r>
              <w:rPr>
                <w:bCs w:val="0"/>
              </w:rPr>
              <w:t>-</w:t>
            </w:r>
          </w:p>
        </w:tc>
        <w:tc>
          <w:tcPr>
            <w:tcW w:w="436" w:type="pct"/>
            <w:tcBorders>
              <w:top w:val="single" w:sz="6" w:space="0" w:color="000000"/>
              <w:left w:val="nil"/>
              <w:bottom w:val="single" w:sz="6" w:space="0" w:color="000000"/>
              <w:right w:val="nil"/>
            </w:tcBorders>
            <w:vAlign w:val="center"/>
          </w:tcPr>
          <w:p w14:paraId="16A2FE16" w14:textId="77777777" w:rsidR="003B4043" w:rsidRPr="004B4830" w:rsidRDefault="003B4043" w:rsidP="003B4043">
            <w:pPr>
              <w:pStyle w:val="Tabletext8pt"/>
              <w:jc w:val="center"/>
              <w:rPr>
                <w:bCs w:val="0"/>
              </w:rPr>
            </w:pPr>
            <w:r>
              <w:rPr>
                <w:bCs w:val="0"/>
              </w:rPr>
              <w:t>-</w:t>
            </w:r>
          </w:p>
        </w:tc>
        <w:tc>
          <w:tcPr>
            <w:tcW w:w="582" w:type="pct"/>
            <w:tcBorders>
              <w:top w:val="single" w:sz="6" w:space="0" w:color="000000"/>
              <w:left w:val="nil"/>
              <w:bottom w:val="single" w:sz="6" w:space="0" w:color="000000"/>
              <w:right w:val="nil"/>
            </w:tcBorders>
            <w:vAlign w:val="center"/>
          </w:tcPr>
          <w:p w14:paraId="05FA5954" w14:textId="77777777" w:rsidR="003B4043" w:rsidRPr="00E23F7D" w:rsidRDefault="003B4043" w:rsidP="003B4043">
            <w:pPr>
              <w:pStyle w:val="Tabletext8pt"/>
              <w:jc w:val="center"/>
            </w:pPr>
            <w:r w:rsidRPr="00E23F7D">
              <w:t>(0 studies)</w:t>
            </w:r>
          </w:p>
        </w:tc>
        <w:tc>
          <w:tcPr>
            <w:tcW w:w="582" w:type="pct"/>
            <w:tcBorders>
              <w:top w:val="single" w:sz="6" w:space="0" w:color="000000"/>
              <w:left w:val="nil"/>
              <w:bottom w:val="single" w:sz="6" w:space="0" w:color="000000"/>
              <w:right w:val="nil"/>
            </w:tcBorders>
            <w:vAlign w:val="center"/>
          </w:tcPr>
          <w:p w14:paraId="70419BFE" w14:textId="77777777" w:rsidR="003B4043" w:rsidRPr="004B4830" w:rsidRDefault="003B4043" w:rsidP="003B4043">
            <w:pPr>
              <w:pStyle w:val="Qualitytext"/>
            </w:pPr>
            <w:r w:rsidRPr="004B4830">
              <w:t>--</w:t>
            </w:r>
          </w:p>
        </w:tc>
        <w:tc>
          <w:tcPr>
            <w:tcW w:w="1145" w:type="pct"/>
            <w:tcBorders>
              <w:top w:val="single" w:sz="6" w:space="0" w:color="000000"/>
              <w:left w:val="nil"/>
              <w:bottom w:val="single" w:sz="6" w:space="0" w:color="000000"/>
              <w:right w:val="nil"/>
            </w:tcBorders>
            <w:vAlign w:val="center"/>
          </w:tcPr>
          <w:p w14:paraId="200A4D1F" w14:textId="499470E8" w:rsidR="003B4043" w:rsidRPr="00E23F7D" w:rsidRDefault="003B4043" w:rsidP="003B4043">
            <w:pPr>
              <w:pStyle w:val="Tabletext8pt"/>
            </w:pPr>
            <w:r w:rsidRPr="00E23F7D">
              <w:t xml:space="preserve">The effect of WHM on physical functioning in people with </w:t>
            </w:r>
            <w:r>
              <w:t>premenstrual disturbances</w:t>
            </w:r>
            <w:r w:rsidRPr="00E23F7D">
              <w:t xml:space="preserve"> is unknown.</w:t>
            </w:r>
          </w:p>
        </w:tc>
      </w:tr>
      <w:tr w:rsidR="003B4043" w:rsidRPr="00E23F7D" w14:paraId="75971B85" w14:textId="77777777" w:rsidTr="00467A18">
        <w:trPr>
          <w:cantSplit/>
        </w:trPr>
        <w:tc>
          <w:tcPr>
            <w:tcW w:w="873" w:type="pct"/>
            <w:tcBorders>
              <w:top w:val="single" w:sz="6" w:space="0" w:color="000000"/>
              <w:left w:val="nil"/>
              <w:bottom w:val="single" w:sz="6" w:space="0" w:color="000000"/>
              <w:right w:val="nil"/>
            </w:tcBorders>
            <w:vAlign w:val="center"/>
          </w:tcPr>
          <w:p w14:paraId="7E257775" w14:textId="77777777" w:rsidR="003B4043" w:rsidRPr="00E23F7D" w:rsidRDefault="003B4043" w:rsidP="003B4043">
            <w:pPr>
              <w:pStyle w:val="Tabletext8pt"/>
              <w:rPr>
                <w:rStyle w:val="label"/>
              </w:rPr>
            </w:pPr>
            <w:r w:rsidRPr="00E23F7D">
              <w:t>Health-related quality of life</w:t>
            </w:r>
          </w:p>
        </w:tc>
        <w:tc>
          <w:tcPr>
            <w:tcW w:w="691" w:type="pct"/>
            <w:tcBorders>
              <w:top w:val="single" w:sz="6" w:space="0" w:color="000000"/>
              <w:left w:val="nil"/>
              <w:bottom w:val="single" w:sz="6" w:space="0" w:color="000000"/>
              <w:right w:val="nil"/>
            </w:tcBorders>
            <w:shd w:val="clear" w:color="auto" w:fill="EBEBEB"/>
            <w:vAlign w:val="center"/>
          </w:tcPr>
          <w:p w14:paraId="7E64C3A1" w14:textId="77777777" w:rsidR="003B4043" w:rsidRPr="004B4830" w:rsidRDefault="003B4043" w:rsidP="00467A18">
            <w:pPr>
              <w:pStyle w:val="Tabletext8pt"/>
              <w:jc w:val="center"/>
              <w:rPr>
                <w:bCs w:val="0"/>
              </w:rPr>
            </w:pPr>
            <w:r>
              <w:rPr>
                <w:bCs w:val="0"/>
              </w:rPr>
              <w:t>-</w:t>
            </w:r>
          </w:p>
        </w:tc>
        <w:tc>
          <w:tcPr>
            <w:tcW w:w="691" w:type="pct"/>
            <w:tcBorders>
              <w:top w:val="single" w:sz="6" w:space="0" w:color="000000"/>
              <w:left w:val="nil"/>
              <w:bottom w:val="single" w:sz="6" w:space="0" w:color="000000"/>
              <w:right w:val="nil"/>
            </w:tcBorders>
            <w:shd w:val="clear" w:color="auto" w:fill="EBEBEB"/>
          </w:tcPr>
          <w:p w14:paraId="7AB1FFA1" w14:textId="77777777" w:rsidR="003B4043" w:rsidRPr="004B4830" w:rsidRDefault="003B4043" w:rsidP="00467A18">
            <w:pPr>
              <w:pStyle w:val="Tabletext8pt"/>
              <w:jc w:val="center"/>
              <w:rPr>
                <w:bCs w:val="0"/>
              </w:rPr>
            </w:pPr>
            <w:r>
              <w:rPr>
                <w:bCs w:val="0"/>
              </w:rPr>
              <w:t>-</w:t>
            </w:r>
          </w:p>
        </w:tc>
        <w:tc>
          <w:tcPr>
            <w:tcW w:w="436" w:type="pct"/>
            <w:tcBorders>
              <w:top w:val="single" w:sz="6" w:space="0" w:color="000000"/>
              <w:left w:val="nil"/>
              <w:bottom w:val="single" w:sz="6" w:space="0" w:color="000000"/>
              <w:right w:val="nil"/>
            </w:tcBorders>
            <w:vAlign w:val="center"/>
          </w:tcPr>
          <w:p w14:paraId="19A8C557" w14:textId="53001EFF" w:rsidR="003B4043" w:rsidRPr="004B4830" w:rsidRDefault="003B4043" w:rsidP="003B4043">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7AA76C33" w14:textId="77777777" w:rsidR="003B4043" w:rsidRPr="00E23F7D" w:rsidRDefault="003B4043" w:rsidP="003B4043">
            <w:pPr>
              <w:pStyle w:val="Tabletext8pt"/>
              <w:jc w:val="center"/>
            </w:pPr>
            <w:r w:rsidRPr="00E23F7D">
              <w:t>(0 studies)</w:t>
            </w:r>
          </w:p>
        </w:tc>
        <w:tc>
          <w:tcPr>
            <w:tcW w:w="582" w:type="pct"/>
            <w:tcBorders>
              <w:top w:val="single" w:sz="6" w:space="0" w:color="000000"/>
              <w:left w:val="nil"/>
              <w:bottom w:val="single" w:sz="6" w:space="0" w:color="000000"/>
              <w:right w:val="nil"/>
            </w:tcBorders>
            <w:vAlign w:val="center"/>
          </w:tcPr>
          <w:p w14:paraId="03EED951" w14:textId="77777777" w:rsidR="003B4043" w:rsidRPr="004B4830" w:rsidRDefault="003B4043" w:rsidP="003B4043">
            <w:pPr>
              <w:pStyle w:val="Qualitytext"/>
            </w:pPr>
            <w:r w:rsidRPr="004B4830">
              <w:t>--</w:t>
            </w:r>
          </w:p>
        </w:tc>
        <w:tc>
          <w:tcPr>
            <w:tcW w:w="1145" w:type="pct"/>
            <w:tcBorders>
              <w:top w:val="single" w:sz="6" w:space="0" w:color="000000"/>
              <w:left w:val="nil"/>
              <w:bottom w:val="single" w:sz="6" w:space="0" w:color="000000"/>
              <w:right w:val="nil"/>
            </w:tcBorders>
            <w:vAlign w:val="center"/>
          </w:tcPr>
          <w:p w14:paraId="7D13A468" w14:textId="77777777" w:rsidR="003B4043" w:rsidRPr="00E23F7D" w:rsidRDefault="003B4043" w:rsidP="003B4043">
            <w:pPr>
              <w:pStyle w:val="Tabletext8pt"/>
            </w:pPr>
            <w:r w:rsidRPr="00E23F7D">
              <w:t xml:space="preserve">The effect of WHM on quality of life in people with </w:t>
            </w:r>
            <w:r>
              <w:t>premenstrual disturbances</w:t>
            </w:r>
            <w:r w:rsidRPr="00E23F7D">
              <w:t xml:space="preserve"> is unknown.</w:t>
            </w:r>
          </w:p>
        </w:tc>
      </w:tr>
      <w:tr w:rsidR="003B4043" w:rsidRPr="00E23F7D" w14:paraId="316F0AC8" w14:textId="77777777">
        <w:trPr>
          <w:cantSplit/>
        </w:trPr>
        <w:tc>
          <w:tcPr>
            <w:tcW w:w="5000" w:type="pct"/>
            <w:gridSpan w:val="7"/>
            <w:tcBorders>
              <w:top w:val="single" w:sz="6" w:space="0" w:color="000000"/>
              <w:left w:val="nil"/>
              <w:bottom w:val="single" w:sz="6" w:space="0" w:color="000000"/>
              <w:right w:val="nil"/>
            </w:tcBorders>
            <w:vAlign w:val="center"/>
            <w:hideMark/>
          </w:tcPr>
          <w:p w14:paraId="75D59725" w14:textId="1DFDC925" w:rsidR="003B4043" w:rsidRDefault="003B4043" w:rsidP="003B4043">
            <w:pPr>
              <w:pStyle w:val="TableFigNotes0"/>
            </w:pPr>
            <w:r w:rsidRPr="00D4172A">
              <w:t>*</w:t>
            </w:r>
            <w:r w:rsidRPr="00E23F7D">
              <w:t xml:space="preserve"> </w:t>
            </w:r>
            <w:r w:rsidRPr="00D4172A">
              <w:rPr>
                <w:rStyle w:val="Strong"/>
              </w:rPr>
              <w:t>The risk in the intervention group</w:t>
            </w:r>
            <w:r w:rsidRPr="00E23F7D">
              <w:t xml:space="preserve"> (and its 95% confidence interval) is based on the assumed risk in the comparison group and the </w:t>
            </w:r>
            <w:r w:rsidRPr="00D4172A">
              <w:rPr>
                <w:rStyle w:val="Strong"/>
              </w:rPr>
              <w:t>relative effect</w:t>
            </w:r>
            <w:r w:rsidRPr="00E23F7D">
              <w:t xml:space="preserve"> of the intervention (and its 95% CI).</w:t>
            </w:r>
          </w:p>
          <w:p w14:paraId="3F61F995" w14:textId="13A1B988" w:rsidR="003B4043" w:rsidRDefault="003B4043" w:rsidP="003B4043">
            <w:pPr>
              <w:pStyle w:val="TableFigNotes0"/>
            </w:pPr>
            <w:r w:rsidRPr="007C1EE3">
              <w:t xml:space="preserve">^ As a rule of thumb, an SMD of 0.2 represents a small difference, 0.5 is moderate, and 0.8 is a large difference </w:t>
            </w:r>
            <w:r w:rsidRPr="00E23F7D">
              <w:fldChar w:fldCharType="begin"/>
            </w:r>
            <w:r w:rsidR="002B6D09">
              <w:instrText xml:space="preserve"> ADDIN EN.CITE &lt;EndNote&gt;&lt;Cite&gt;&lt;Author&gt;Faraone&lt;/Author&gt;&lt;Year&gt;2008&lt;/Year&gt;&lt;RecNum&gt;1440&lt;/RecNum&gt;&lt;DisplayText&gt;(55)&lt;/DisplayText&gt;&lt;record&gt;&lt;rec-number&gt;1440&lt;/rec-number&gt;&lt;foreign-keys&gt;&lt;key app="EN" db-id="fffa29epupvv03e2wadvw0dnd2t2azstt9v5" timestamp="1713247497"&gt;1440&lt;/key&gt;&lt;/foreign-keys&gt;&lt;ref-type name="Journal Article"&gt;17&lt;/ref-type&gt;&lt;contributors&gt;&lt;authors&gt;&lt;author&gt;Faraone, S. V.&lt;/author&gt;&lt;/authors&gt;&lt;/contributors&gt;&lt;titles&gt;&lt;title&gt;Interpreting estimates of treatment effects: implications for managed care&lt;/title&gt;&lt;secondary-title&gt;P T&lt;/secondary-title&gt;&lt;/titles&gt;&lt;periodical&gt;&lt;full-title&gt;P T&lt;/full-title&gt;&lt;/periodical&gt;&lt;pages&gt;700-11&lt;/pages&gt;&lt;volume&gt;33&lt;/volume&gt;&lt;number&gt;12&lt;/number&gt;&lt;dates&gt;&lt;year&gt;2008&lt;/year&gt;&lt;pub-dates&gt;&lt;date&gt;Dec&lt;/date&gt;&lt;/pub-dates&gt;&lt;/dates&gt;&lt;isbn&gt;1052-1372 (Print)&amp;#xD;1052-1372 (Linking)&lt;/isbn&gt;&lt;accession-num&gt;19750051&lt;/accession-num&gt;&lt;urls&gt;&lt;related-urls&gt;&lt;url&gt;https://www.ncbi.nlm.nih.gov/pubmed/19750051&lt;/url&gt;&lt;/related-urls&gt;&lt;/urls&gt;&lt;custom2&gt;PMC2730804&lt;/custom2&gt;&lt;remote-database-name&gt;PubMed-not-MEDLINE&lt;/remote-database-name&gt;&lt;remote-database-provider&gt;NLM&lt;/remote-database-provider&gt;&lt;/record&gt;&lt;/Cite&gt;&lt;/EndNote&gt;</w:instrText>
            </w:r>
            <w:r w:rsidRPr="00E23F7D">
              <w:fldChar w:fldCharType="separate"/>
            </w:r>
            <w:r w:rsidR="002B6D09">
              <w:rPr>
                <w:noProof/>
              </w:rPr>
              <w:t>(</w:t>
            </w:r>
            <w:hyperlink w:anchor="_ENREF_55" w:tooltip="Faraone, 2008 #1440" w:history="1">
              <w:r w:rsidR="002E03B7">
                <w:rPr>
                  <w:noProof/>
                </w:rPr>
                <w:t>55</w:t>
              </w:r>
            </w:hyperlink>
            <w:r w:rsidR="002B6D09">
              <w:rPr>
                <w:noProof/>
              </w:rPr>
              <w:t>)</w:t>
            </w:r>
            <w:r w:rsidRPr="00E23F7D">
              <w:fldChar w:fldCharType="end"/>
            </w:r>
            <w:r w:rsidRPr="007C1EE3">
              <w:t>.</w:t>
            </w:r>
          </w:p>
          <w:p w14:paraId="44CADC54" w14:textId="6BCD55D0" w:rsidR="003B4043" w:rsidRDefault="003B4043" w:rsidP="003B4043">
            <w:pPr>
              <w:pStyle w:val="TableFigNotes0"/>
            </w:pPr>
            <w:r>
              <w:t xml:space="preserve"># </w:t>
            </w:r>
            <w:r w:rsidRPr="00D40386">
              <w:t>A 25% relative risk reduction</w:t>
            </w:r>
            <w:r>
              <w:t>/increase</w:t>
            </w:r>
            <w:r w:rsidRPr="00D40386">
              <w:t xml:space="preserve"> was considered important (i.e. RR &lt; 0.75</w:t>
            </w:r>
            <w:r>
              <w:t xml:space="preserve"> or RR &gt; 1.25</w:t>
            </w:r>
            <w:r w:rsidRPr="00D40386">
              <w:t>).</w:t>
            </w:r>
          </w:p>
          <w:p w14:paraId="341577FC" w14:textId="77777777" w:rsidR="003B4043" w:rsidRDefault="003B4043" w:rsidP="003B4043">
            <w:pPr>
              <w:pStyle w:val="TableFigNotes0"/>
            </w:pPr>
          </w:p>
          <w:p w14:paraId="28A2DDFE" w14:textId="2530E276" w:rsidR="003B4043" w:rsidRDefault="003B4043" w:rsidP="003B4043">
            <w:pPr>
              <w:pStyle w:val="TableFigNotes0"/>
            </w:pPr>
            <w:r>
              <w:t xml:space="preserve">† Data from </w:t>
            </w:r>
            <w:r w:rsidR="009C21CF">
              <w:t xml:space="preserve">one </w:t>
            </w:r>
            <w:r>
              <w:t xml:space="preserve">RCT (total 67 participants) (SMD –0.96; 95% –1.38, –0.54) not added to the pooled analysis. </w:t>
            </w:r>
            <w:r w:rsidR="00D75506">
              <w:t>D</w:t>
            </w:r>
            <w:r>
              <w:t xml:space="preserve">ata from 5 other RCTs (~400 participants) </w:t>
            </w:r>
            <w:r w:rsidR="004E27BC">
              <w:t xml:space="preserve">not included here </w:t>
            </w:r>
            <w:r>
              <w:t>due to inadequate reporting [missing information].</w:t>
            </w:r>
          </w:p>
          <w:p w14:paraId="097B7A91" w14:textId="235BCCFD" w:rsidR="003B4043" w:rsidRDefault="003B4043" w:rsidP="003B4043">
            <w:pPr>
              <w:pStyle w:val="TableFigNotes0"/>
            </w:pPr>
            <w:r>
              <w:t xml:space="preserve">†† </w:t>
            </w:r>
            <w:r w:rsidR="009C21CF">
              <w:t>D</w:t>
            </w:r>
            <w:r>
              <w:t xml:space="preserve">ata from 9 other RCTs (~735 participants) </w:t>
            </w:r>
            <w:r w:rsidR="004E27BC">
              <w:t xml:space="preserve">not included here </w:t>
            </w:r>
            <w:r>
              <w:t>due to inadequate reporting [missing information].</w:t>
            </w:r>
          </w:p>
          <w:p w14:paraId="270F46BF" w14:textId="3404DFDE" w:rsidR="003B4043" w:rsidRDefault="003B4043" w:rsidP="003B4043">
            <w:pPr>
              <w:pStyle w:val="TableFigNotes0"/>
            </w:pPr>
            <w:r>
              <w:t xml:space="preserve">††† </w:t>
            </w:r>
            <w:r w:rsidR="00FA251F">
              <w:t xml:space="preserve">Data from </w:t>
            </w:r>
            <w:r w:rsidR="009C21CF">
              <w:t xml:space="preserve">one </w:t>
            </w:r>
            <w:r w:rsidR="00FA251F">
              <w:t xml:space="preserve">RCT (total </w:t>
            </w:r>
            <w:r w:rsidR="00D72C1C">
              <w:t>4</w:t>
            </w:r>
            <w:r w:rsidR="00FA251F">
              <w:t>7 participants) (</w:t>
            </w:r>
            <w:r w:rsidR="00D72C1C">
              <w:t>SMD</w:t>
            </w:r>
            <w:r w:rsidR="00D72C1C" w:rsidRPr="00BB1BF6">
              <w:t xml:space="preserve"> </w:t>
            </w:r>
            <w:r w:rsidR="00D72C1C" w:rsidRPr="006B1435">
              <w:t>6.23</w:t>
            </w:r>
            <w:r w:rsidR="00D72C1C">
              <w:t xml:space="preserve">; 95% CI </w:t>
            </w:r>
            <w:r w:rsidR="00D72C1C" w:rsidRPr="006B1435">
              <w:t>5.21, 7.25</w:t>
            </w:r>
            <w:r w:rsidR="00FA251F">
              <w:t xml:space="preserve">) not </w:t>
            </w:r>
            <w:r w:rsidR="00D72C1C">
              <w:t xml:space="preserve">able to be </w:t>
            </w:r>
            <w:r w:rsidR="00FA251F">
              <w:t xml:space="preserve">added to the pooled analysis. </w:t>
            </w:r>
            <w:r w:rsidR="00D75506">
              <w:t>D</w:t>
            </w:r>
            <w:r>
              <w:t xml:space="preserve">ata from 12 other RCTs (~990 participants) </w:t>
            </w:r>
            <w:r w:rsidR="00D75506">
              <w:t xml:space="preserve">not included here </w:t>
            </w:r>
            <w:r>
              <w:t>due to inadequate reporting [missing information].</w:t>
            </w:r>
          </w:p>
          <w:p w14:paraId="2EEC25A4" w14:textId="549E0A36" w:rsidR="003B4043" w:rsidRDefault="003B4043" w:rsidP="003B4043">
            <w:pPr>
              <w:pStyle w:val="TableFigNotes0"/>
            </w:pPr>
            <w:r>
              <w:t xml:space="preserve">†††† </w:t>
            </w:r>
            <w:r w:rsidR="00FA251F">
              <w:t xml:space="preserve">Data from </w:t>
            </w:r>
            <w:r w:rsidR="009C21CF">
              <w:t xml:space="preserve">one </w:t>
            </w:r>
            <w:r w:rsidR="00FA251F">
              <w:t xml:space="preserve">RCT (total </w:t>
            </w:r>
            <w:r w:rsidR="005D0C70">
              <w:t>100</w:t>
            </w:r>
            <w:r w:rsidR="00FA251F">
              <w:t xml:space="preserve"> participants) (</w:t>
            </w:r>
            <w:r w:rsidR="009774C3">
              <w:t>SMD</w:t>
            </w:r>
            <w:r w:rsidR="009774C3" w:rsidRPr="00BB1BF6">
              <w:t xml:space="preserve"> </w:t>
            </w:r>
            <w:r w:rsidR="009774C3">
              <w:t>1.9; 95% CI 1.44</w:t>
            </w:r>
            <w:r w:rsidR="009774C3" w:rsidRPr="006B1435">
              <w:t xml:space="preserve">, </w:t>
            </w:r>
            <w:r w:rsidR="009774C3">
              <w:t>2.39</w:t>
            </w:r>
            <w:r w:rsidR="00FA251F">
              <w:t xml:space="preserve">) not added to the pooled analysis. </w:t>
            </w:r>
            <w:r w:rsidR="00D75506">
              <w:t>D</w:t>
            </w:r>
            <w:r>
              <w:t xml:space="preserve">ata from 15 other RCTs (~1290 participants) </w:t>
            </w:r>
            <w:r w:rsidR="00D75506">
              <w:t xml:space="preserve">not included </w:t>
            </w:r>
            <w:r>
              <w:t>due to inadequate reporting [missing information].</w:t>
            </w:r>
          </w:p>
          <w:p w14:paraId="7C828A94" w14:textId="77777777" w:rsidR="003B4043" w:rsidRDefault="003B4043" w:rsidP="003B4043">
            <w:pPr>
              <w:pStyle w:val="TableFigNotes0"/>
            </w:pPr>
          </w:p>
          <w:p w14:paraId="6AED6CAD" w14:textId="251B0F79" w:rsidR="003B4043" w:rsidRPr="00E23F7D" w:rsidRDefault="003B4043" w:rsidP="003B4043">
            <w:pPr>
              <w:pStyle w:val="TableFigNotes0"/>
              <w:rPr>
                <w14:ligatures w14:val="standardContextual"/>
              </w:rPr>
            </w:pPr>
            <w:r>
              <w:rPr>
                <w:rStyle w:val="Strong"/>
              </w:rPr>
              <w:t xml:space="preserve">BDI: </w:t>
            </w:r>
            <w:r w:rsidRPr="00971A77">
              <w:t>Beck depression inventory;</w:t>
            </w:r>
            <w:r>
              <w:rPr>
                <w:rStyle w:val="Strong"/>
              </w:rPr>
              <w:t xml:space="preserve"> </w:t>
            </w:r>
            <w:r w:rsidRPr="002A21D9">
              <w:rPr>
                <w:rStyle w:val="Strong"/>
              </w:rPr>
              <w:t>CI:</w:t>
            </w:r>
            <w:r w:rsidRPr="00E23F7D">
              <w:t xml:space="preserve"> confidence interval; </w:t>
            </w:r>
            <w:r w:rsidRPr="00413BF6">
              <w:rPr>
                <w:rStyle w:val="Strong"/>
              </w:rPr>
              <w:t>DSR:</w:t>
            </w:r>
            <w:r>
              <w:t xml:space="preserve"> daily symptom rating scale; </w:t>
            </w:r>
            <w:r w:rsidRPr="002A21D9">
              <w:rPr>
                <w:rStyle w:val="Strong"/>
              </w:rPr>
              <w:t>MD:</w:t>
            </w:r>
            <w:r w:rsidRPr="00E23F7D">
              <w:t xml:space="preserve"> mean difference; </w:t>
            </w:r>
            <w:r w:rsidRPr="00413BF6">
              <w:rPr>
                <w:rStyle w:val="Strong"/>
              </w:rPr>
              <w:t>MDQ:</w:t>
            </w:r>
            <w:r>
              <w:t xml:space="preserve"> menstrual distress questionnaire; </w:t>
            </w:r>
            <w:r>
              <w:rPr>
                <w:rStyle w:val="Strong"/>
              </w:rPr>
              <w:t>PMDD</w:t>
            </w:r>
            <w:r w:rsidRPr="002A21D9">
              <w:rPr>
                <w:rStyle w:val="Strong"/>
              </w:rPr>
              <w:t>:</w:t>
            </w:r>
            <w:r w:rsidRPr="00E23F7D">
              <w:t xml:space="preserve"> </w:t>
            </w:r>
            <w:r>
              <w:t xml:space="preserve">premenstrual dysphoric disorder; </w:t>
            </w:r>
            <w:r>
              <w:rPr>
                <w:rStyle w:val="Strong"/>
              </w:rPr>
              <w:t>PMS</w:t>
            </w:r>
            <w:r w:rsidRPr="002A21D9">
              <w:rPr>
                <w:rStyle w:val="Strong"/>
              </w:rPr>
              <w:t>:</w:t>
            </w:r>
            <w:r w:rsidRPr="00E23F7D">
              <w:t xml:space="preserve"> </w:t>
            </w:r>
            <w:r>
              <w:t>premenstrual syndrome</w:t>
            </w:r>
            <w:r w:rsidRPr="00E23F7D">
              <w:t xml:space="preserve">; </w:t>
            </w:r>
            <w:r w:rsidRPr="00413BF6">
              <w:rPr>
                <w:rStyle w:val="Strong"/>
              </w:rPr>
              <w:t>PMSD:</w:t>
            </w:r>
            <w:r>
              <w:t xml:space="preserve"> PMS daily diary’; </w:t>
            </w:r>
            <w:r w:rsidRPr="002A21D9">
              <w:rPr>
                <w:rStyle w:val="Strong"/>
              </w:rPr>
              <w:t>VAS:</w:t>
            </w:r>
            <w:r w:rsidRPr="00E23F7D">
              <w:t xml:space="preserve"> visual analogue scale</w:t>
            </w:r>
          </w:p>
        </w:tc>
      </w:tr>
      <w:tr w:rsidR="003B4043" w:rsidRPr="00E23F7D" w14:paraId="12012520" w14:textId="77777777">
        <w:trPr>
          <w:cantSplit/>
        </w:trPr>
        <w:tc>
          <w:tcPr>
            <w:tcW w:w="5000" w:type="pct"/>
            <w:gridSpan w:val="7"/>
            <w:tcBorders>
              <w:top w:val="single" w:sz="6" w:space="0" w:color="000000"/>
              <w:left w:val="nil"/>
              <w:bottom w:val="single" w:sz="6" w:space="0" w:color="000000"/>
              <w:right w:val="nil"/>
            </w:tcBorders>
            <w:vAlign w:val="center"/>
            <w:hideMark/>
          </w:tcPr>
          <w:p w14:paraId="0BFD5DB8" w14:textId="77777777" w:rsidR="003B4043" w:rsidRPr="00E23F7D" w:rsidRDefault="003B4043" w:rsidP="003B4043">
            <w:pPr>
              <w:pStyle w:val="TableFigNotes0"/>
            </w:pPr>
            <w:r w:rsidRPr="004B4830">
              <w:rPr>
                <w:rStyle w:val="Strong"/>
              </w:rPr>
              <w:t>GRADE Working Group grades of evidence</w:t>
            </w:r>
            <w:r w:rsidRPr="004B4830">
              <w:rPr>
                <w:rStyle w:val="Strong"/>
              </w:rPr>
              <w:br/>
              <w:t>High certainty:</w:t>
            </w:r>
            <w:r w:rsidRPr="00E23F7D">
              <w:t xml:space="preserve"> we are very confident that the true effect lies close to that of the estimate of the effect.</w:t>
            </w:r>
            <w:r w:rsidRPr="00E23F7D">
              <w:br/>
            </w:r>
            <w:r w:rsidRPr="004B4830">
              <w:rPr>
                <w:rStyle w:val="Strong"/>
              </w:rPr>
              <w:t>Moderate certainty:</w:t>
            </w:r>
            <w:r w:rsidRPr="00E23F7D">
              <w:t xml:space="preserve"> we are moderately confident in the effect estimate: the true effect is likely to be close to the estimate of the effect, but there is a possibility that it is substantially different.</w:t>
            </w:r>
            <w:r w:rsidRPr="00E23F7D">
              <w:br/>
            </w:r>
            <w:r w:rsidRPr="004B4830">
              <w:rPr>
                <w:rStyle w:val="Strong"/>
              </w:rPr>
              <w:t>Low certainty:</w:t>
            </w:r>
            <w:r w:rsidRPr="00E23F7D">
              <w:t xml:space="preserve"> our confidence in the effect estimate is limited: the true effect may be substantially different from the estimate of the effect.</w:t>
            </w:r>
            <w:r w:rsidRPr="00E23F7D">
              <w:br/>
            </w:r>
            <w:r w:rsidRPr="004B4830">
              <w:rPr>
                <w:rStyle w:val="Strong"/>
              </w:rPr>
              <w:t>Very low certainty:</w:t>
            </w:r>
            <w:r w:rsidRPr="00E23F7D">
              <w:t xml:space="preserve"> we have very little confidence in the effect estimate: the true effect is likely to be substantially different from the estimate of effect.</w:t>
            </w:r>
          </w:p>
        </w:tc>
      </w:tr>
    </w:tbl>
    <w:p w14:paraId="50FA08D4" w14:textId="77777777" w:rsidR="00D11C46" w:rsidRPr="00E23F7D" w:rsidRDefault="00D11C46" w:rsidP="00D11C46">
      <w:pPr>
        <w:pStyle w:val="Heading4a"/>
      </w:pPr>
      <w:r w:rsidRPr="00E23F7D">
        <w:t>Explanations</w:t>
      </w:r>
    </w:p>
    <w:p w14:paraId="6B5D1EBD" w14:textId="77777777" w:rsidR="005809E2" w:rsidRDefault="00D11C46" w:rsidP="005809E2">
      <w:pPr>
        <w:pStyle w:val="TableNote"/>
      </w:pPr>
      <w:r w:rsidRPr="00E23F7D">
        <w:t xml:space="preserve">a. </w:t>
      </w:r>
      <w:r>
        <w:t xml:space="preserve">No serious risk of bias. </w:t>
      </w:r>
      <w:r w:rsidR="003C35C6">
        <w:t>Sensitivity analysis suggest</w:t>
      </w:r>
      <w:r w:rsidRPr="00E23F7D">
        <w:t xml:space="preserve"> </w:t>
      </w:r>
      <w:r w:rsidR="006024ED">
        <w:t xml:space="preserve">studies at overall </w:t>
      </w:r>
      <w:r w:rsidRPr="00E23F7D">
        <w:t>high risk of bias</w:t>
      </w:r>
      <w:r>
        <w:t xml:space="preserve"> </w:t>
      </w:r>
      <w:r w:rsidR="006024ED">
        <w:t>do</w:t>
      </w:r>
      <w:r>
        <w:t xml:space="preserve"> not materially influence the estimate of </w:t>
      </w:r>
      <w:r w:rsidRPr="00E23F7D">
        <w:t>effect</w:t>
      </w:r>
      <w:r>
        <w:t xml:space="preserve">. </w:t>
      </w:r>
      <w:r w:rsidRPr="00E23F7D">
        <w:t xml:space="preserve">Certainty of </w:t>
      </w:r>
      <w:r w:rsidRPr="005809E2">
        <w:t>evidence</w:t>
      </w:r>
      <w:r w:rsidRPr="00E23F7D">
        <w:t xml:space="preserve"> </w:t>
      </w:r>
      <w:r>
        <w:t xml:space="preserve">not </w:t>
      </w:r>
      <w:r w:rsidRPr="00E23F7D">
        <w:t>downgraded.</w:t>
      </w:r>
    </w:p>
    <w:p w14:paraId="214CAC5B" w14:textId="0C30D42B" w:rsidR="007E6142" w:rsidRDefault="005809E2" w:rsidP="00EB1EB3">
      <w:pPr>
        <w:pStyle w:val="TableNote"/>
      </w:pPr>
      <w:r>
        <w:t xml:space="preserve">b. Serious inconsistency. </w:t>
      </w:r>
      <w:r w:rsidR="00AF2723">
        <w:t xml:space="preserve">Point </w:t>
      </w:r>
      <w:r w:rsidR="007E6142">
        <w:t>estimates</w:t>
      </w:r>
      <w:r w:rsidR="00AF2723">
        <w:t xml:space="preserve"> vary</w:t>
      </w:r>
      <w:r w:rsidR="007E6142">
        <w:t xml:space="preserve"> and confidence intervals of some studies do not overlap</w:t>
      </w:r>
      <w:r w:rsidR="00A822D0">
        <w:t xml:space="preserve">. </w:t>
      </w:r>
      <w:r w:rsidR="00AF2723">
        <w:t xml:space="preserve">Substantial statistical heterogeneity </w:t>
      </w:r>
      <w:r w:rsidR="00AF2723" w:rsidRPr="00AF2723">
        <w:t>(I</w:t>
      </w:r>
      <w:r w:rsidR="00AF2723" w:rsidRPr="00AF2723">
        <w:rPr>
          <w:rStyle w:val="FootnoteReference"/>
        </w:rPr>
        <w:t>2</w:t>
      </w:r>
      <w:r w:rsidR="00A822D0">
        <w:t> </w:t>
      </w:r>
      <w:r w:rsidR="00BC4AB3">
        <w:t>&gt;</w:t>
      </w:r>
      <w:r w:rsidR="00A822D0">
        <w:t> </w:t>
      </w:r>
      <w:r w:rsidR="00AF2723" w:rsidRPr="00AF2723">
        <w:t>9</w:t>
      </w:r>
      <w:r w:rsidR="00BC4AB3">
        <w:t>0</w:t>
      </w:r>
      <w:r w:rsidR="00AF2723" w:rsidRPr="00AF2723">
        <w:t>%</w:t>
      </w:r>
      <w:r w:rsidR="00AF2723">
        <w:t>)</w:t>
      </w:r>
      <w:r w:rsidR="007E6142">
        <w:t xml:space="preserve"> that cannot be explained. </w:t>
      </w:r>
      <w:r w:rsidR="007E6142" w:rsidRPr="00E23F7D">
        <w:t>Certainty of evidence downgraded.</w:t>
      </w:r>
    </w:p>
    <w:p w14:paraId="477B863A" w14:textId="4CFC4274" w:rsidR="00EB1EB3" w:rsidRPr="00E23F7D" w:rsidRDefault="00EB1EB3" w:rsidP="00EB1EB3">
      <w:pPr>
        <w:pStyle w:val="TableNote"/>
      </w:pPr>
      <w:r w:rsidRPr="00E23F7D">
        <w:t xml:space="preserve">c. No serious indirectness. The available evidence is in people with </w:t>
      </w:r>
      <w:r>
        <w:t>PMS or PMDD</w:t>
      </w:r>
      <w:r w:rsidRPr="00E23F7D">
        <w:t xml:space="preserve"> and is directly generalisable to the Australian population</w:t>
      </w:r>
      <w:r>
        <w:t xml:space="preserve"> with few caveats</w:t>
      </w:r>
      <w:r w:rsidRPr="00E23F7D">
        <w:t xml:space="preserve">. </w:t>
      </w:r>
      <w:r w:rsidR="008B6002">
        <w:t>The herbs used in the identified studies are</w:t>
      </w:r>
      <w:r w:rsidR="008B6002" w:rsidRPr="00FF2470">
        <w:t xml:space="preserve"> </w:t>
      </w:r>
      <w:r w:rsidR="008B6002">
        <w:t>comparable</w:t>
      </w:r>
      <w:r w:rsidR="008B6002" w:rsidRPr="00FF2470">
        <w:t xml:space="preserve"> to </w:t>
      </w:r>
      <w:r w:rsidR="008B6002">
        <w:t xml:space="preserve">those commonly used </w:t>
      </w:r>
      <w:r w:rsidR="008B6002" w:rsidRPr="00FF2470">
        <w:t>in Australia</w:t>
      </w:r>
      <w:r w:rsidR="008B6002">
        <w:t xml:space="preserve"> and can be sensibly applied. </w:t>
      </w:r>
      <w:r w:rsidRPr="00E23F7D">
        <w:t>Certainty of evidence not downgraded.</w:t>
      </w:r>
    </w:p>
    <w:p w14:paraId="68D93755" w14:textId="2F348AAA" w:rsidR="00EB1EB3" w:rsidRDefault="00EB1EB3" w:rsidP="00EB1EB3">
      <w:pPr>
        <w:pStyle w:val="TableNote"/>
      </w:pPr>
      <w:r w:rsidRPr="00E23F7D">
        <w:t xml:space="preserve">d. </w:t>
      </w:r>
      <w:r w:rsidR="00666C88">
        <w:t>No s</w:t>
      </w:r>
      <w:r w:rsidRPr="00E23F7D">
        <w:t xml:space="preserve">erious imprecision. Certainty of evidence </w:t>
      </w:r>
      <w:r w:rsidR="007E6142">
        <w:t xml:space="preserve">not </w:t>
      </w:r>
      <w:r w:rsidRPr="00E23F7D">
        <w:t>downgraded.</w:t>
      </w:r>
    </w:p>
    <w:p w14:paraId="04838E95" w14:textId="77777777" w:rsidR="00616CE5" w:rsidRDefault="00EB1EB3" w:rsidP="00EB1EB3">
      <w:pPr>
        <w:pStyle w:val="TableNote"/>
      </w:pPr>
      <w:r w:rsidRPr="00E23F7D">
        <w:t>e</w:t>
      </w:r>
      <w:r>
        <w:t>.</w:t>
      </w:r>
      <w:r w:rsidRPr="00E23F7D">
        <w:t xml:space="preserve"> </w:t>
      </w:r>
      <w:r w:rsidRPr="00E23F7D">
        <w:rPr>
          <w:szCs w:val="14"/>
        </w:rPr>
        <w:t>Publication bias</w:t>
      </w:r>
      <w:r w:rsidR="007E6142">
        <w:rPr>
          <w:szCs w:val="14"/>
        </w:rPr>
        <w:t xml:space="preserve"> </w:t>
      </w:r>
      <w:r w:rsidRPr="00E23F7D">
        <w:rPr>
          <w:szCs w:val="14"/>
        </w:rPr>
        <w:t xml:space="preserve">suspected. There is a strong suspicion of non-reporting of results likely related to the </w:t>
      </w:r>
      <w:r w:rsidRPr="00976AC4">
        <w:rPr>
          <w:rStyle w:val="Emphasis"/>
        </w:rPr>
        <w:t xml:space="preserve">p </w:t>
      </w:r>
      <w:r w:rsidRPr="00E23F7D">
        <w:rPr>
          <w:szCs w:val="14"/>
        </w:rPr>
        <w:t xml:space="preserve">value, direction or magnitude of effect. </w:t>
      </w:r>
      <w:r w:rsidRPr="00E23F7D">
        <w:t>Certainty of evidence downgraded.</w:t>
      </w:r>
      <w:r>
        <w:t xml:space="preserve"> </w:t>
      </w:r>
    </w:p>
    <w:p w14:paraId="2901FFF3" w14:textId="77777777" w:rsidR="00B709C5" w:rsidRDefault="00616CE5" w:rsidP="00EB1EB3">
      <w:pPr>
        <w:pStyle w:val="TableNote"/>
      </w:pPr>
      <w:r>
        <w:t xml:space="preserve">f. </w:t>
      </w:r>
      <w:r w:rsidR="00EB1EB3">
        <w:t xml:space="preserve"> </w:t>
      </w:r>
      <w:r w:rsidR="00886AC5">
        <w:t>No s</w:t>
      </w:r>
      <w:r>
        <w:t>erious risk of bias.</w:t>
      </w:r>
      <w:r w:rsidR="00886AC5">
        <w:t xml:space="preserve"> One study contributing &lt;15% of data</w:t>
      </w:r>
      <w:r w:rsidR="00781016">
        <w:t xml:space="preserve"> at high risk of bias. In a sensitivity analysis, the size and direction of effect did not materially change. Certainty of evidence not downgraded.</w:t>
      </w:r>
      <w:r w:rsidR="00886AC5">
        <w:t xml:space="preserve"> </w:t>
      </w:r>
    </w:p>
    <w:p w14:paraId="702CB708" w14:textId="5B712953" w:rsidR="00EB1EB3" w:rsidRDefault="00B709C5" w:rsidP="00EB1EB3">
      <w:pPr>
        <w:pStyle w:val="TableNote"/>
      </w:pPr>
      <w:r>
        <w:t>g. No serious inconsistency. Certainty of evidence not downgraded.</w:t>
      </w:r>
    </w:p>
    <w:p w14:paraId="282748D6" w14:textId="647E2E2E" w:rsidR="005D186B" w:rsidRDefault="005D186B" w:rsidP="00EB1EB3">
      <w:pPr>
        <w:pStyle w:val="TableNote"/>
      </w:pPr>
      <w:r>
        <w:t xml:space="preserve">h. Serious </w:t>
      </w:r>
      <w:r w:rsidR="00FE0AAF">
        <w:t xml:space="preserve">risk of bias. </w:t>
      </w:r>
      <w:r w:rsidR="007E2EC3">
        <w:t>One study contributing &gt;50% of data at high risk of bias. Certainty of evidence downgraded.</w:t>
      </w:r>
    </w:p>
    <w:p w14:paraId="2F15BE9C" w14:textId="091701CB" w:rsidR="0042538A" w:rsidRDefault="007E3866" w:rsidP="0042538A">
      <w:pPr>
        <w:pStyle w:val="Heading4"/>
      </w:pPr>
      <w:r>
        <w:lastRenderedPageBreak/>
        <w:t>Secondary Comparison</w:t>
      </w:r>
      <w:r w:rsidR="0042538A" w:rsidRPr="00E23F7D">
        <w:t xml:space="preserve"> (vs </w:t>
      </w:r>
      <w:r w:rsidR="003F58C9">
        <w:t xml:space="preserve">inactive </w:t>
      </w:r>
      <w:r w:rsidR="0042538A">
        <w:t>control</w:t>
      </w:r>
      <w:r w:rsidR="0042538A" w:rsidRPr="00E23F7D">
        <w:t>)</w:t>
      </w:r>
    </w:p>
    <w:p w14:paraId="05A2BF09" w14:textId="1178CB83" w:rsidR="00D22C90" w:rsidRDefault="00E71002" w:rsidP="004C150D">
      <w:pPr>
        <w:pStyle w:val="BodyText"/>
      </w:pPr>
      <w:r w:rsidRPr="00E23F7D">
        <w:t>There w</w:t>
      </w:r>
      <w:r>
        <w:t>ere</w:t>
      </w:r>
      <w:r w:rsidRPr="00E23F7D">
        <w:t xml:space="preserve"> </w:t>
      </w:r>
      <w:r>
        <w:t>no</w:t>
      </w:r>
      <w:r w:rsidRPr="00E23F7D">
        <w:t xml:space="preserve"> </w:t>
      </w:r>
      <w:r>
        <w:t>RCTs</w:t>
      </w:r>
      <w:r w:rsidRPr="00E23F7D">
        <w:t xml:space="preserve"> found by the included systematic reviews that compared WHM with </w:t>
      </w:r>
      <w:r>
        <w:t xml:space="preserve">inactive </w:t>
      </w:r>
      <w:r w:rsidRPr="00E23F7D">
        <w:t xml:space="preserve">control (no intervention, waitlist or usual care) in people with </w:t>
      </w:r>
      <w:r>
        <w:t>premenstrual disturbances</w:t>
      </w:r>
      <w:r w:rsidRPr="00E23F7D">
        <w:t xml:space="preserve">. </w:t>
      </w:r>
      <w:r>
        <w:t xml:space="preserve">In the absence of evidence, the effect of WHM compared with control on the </w:t>
      </w:r>
      <w:r w:rsidR="00D41F15">
        <w:t xml:space="preserve">prioritised </w:t>
      </w:r>
      <w:r>
        <w:t>outcomes is unknown</w:t>
      </w:r>
      <w:r w:rsidR="00D41F15">
        <w:t>.</w:t>
      </w:r>
    </w:p>
    <w:p w14:paraId="315CC084" w14:textId="77777777" w:rsidR="004250D2" w:rsidRPr="00E23F7D" w:rsidRDefault="004250D2" w:rsidP="004250D2">
      <w:pPr>
        <w:pStyle w:val="Heading4"/>
      </w:pPr>
      <w:r>
        <w:t>Tertiary Comparison</w:t>
      </w:r>
      <w:r w:rsidRPr="00E23F7D">
        <w:t xml:space="preserve"> (vs </w:t>
      </w:r>
      <w:r>
        <w:t xml:space="preserve">active </w:t>
      </w:r>
      <w:r w:rsidRPr="00E23F7D">
        <w:t>control)</w:t>
      </w:r>
    </w:p>
    <w:p w14:paraId="7A9D88B7" w14:textId="297A01A6" w:rsidR="004250D2" w:rsidRPr="00E71002" w:rsidRDefault="004250D2" w:rsidP="00334311">
      <w:pPr>
        <w:pStyle w:val="BodyText"/>
      </w:pPr>
      <w:r w:rsidRPr="009972FE">
        <w:t xml:space="preserve">There </w:t>
      </w:r>
      <w:r w:rsidR="0035424C">
        <w:t>were</w:t>
      </w:r>
      <w:r w:rsidRPr="009972FE">
        <w:t xml:space="preserve"> </w:t>
      </w:r>
      <w:r w:rsidR="001D39AE">
        <w:t xml:space="preserve">13 </w:t>
      </w:r>
      <w:r w:rsidRPr="009972FE">
        <w:t>RCTs found by the included systematic reviews that compared WHM with</w:t>
      </w:r>
      <w:r>
        <w:t xml:space="preserve"> active comparators</w:t>
      </w:r>
      <w:r w:rsidR="001D39AE">
        <w:t xml:space="preserve">, of which </w:t>
      </w:r>
      <w:r w:rsidR="002764B1">
        <w:t>9 had data adequately reported by the included systematic reviews</w:t>
      </w:r>
      <w:r>
        <w:t xml:space="preserve"> (see Appendix F2).</w:t>
      </w:r>
    </w:p>
    <w:p w14:paraId="44AE067D" w14:textId="77777777" w:rsidR="005634AD" w:rsidRDefault="005634AD" w:rsidP="0042538A">
      <w:pPr>
        <w:pStyle w:val="Heading3"/>
      </w:pPr>
      <w:bookmarkStart w:id="155" w:name="_Toc183697519"/>
      <w:r w:rsidRPr="00E23F7D">
        <w:t>Forest plots</w:t>
      </w:r>
      <w:bookmarkEnd w:id="155"/>
    </w:p>
    <w:p w14:paraId="74856C9C" w14:textId="511A157C" w:rsidR="00FC5703" w:rsidRPr="00E23F7D" w:rsidRDefault="00FC5703" w:rsidP="00FC5703">
      <w:pPr>
        <w:pStyle w:val="BodyText"/>
      </w:pPr>
      <w:r w:rsidRPr="00E23F7D">
        <w:t xml:space="preserve">Outcome results related to people with </w:t>
      </w:r>
      <w:r>
        <w:t>premenstrual disturbances</w:t>
      </w:r>
      <w:r w:rsidRPr="00E23F7D">
        <w:t xml:space="preserve"> are presented in </w:t>
      </w:r>
      <w:r>
        <w:fldChar w:fldCharType="begin" w:fldLock="1"/>
      </w:r>
      <w:r>
        <w:instrText xml:space="preserve"> REF _Ref162265046 \h </w:instrText>
      </w:r>
      <w:r>
        <w:fldChar w:fldCharType="separate"/>
      </w:r>
      <w:r w:rsidR="00E2214E" w:rsidRPr="00E23F7D">
        <w:t xml:space="preserve">Figure </w:t>
      </w:r>
      <w:r w:rsidR="00E2214E">
        <w:rPr>
          <w:noProof/>
        </w:rPr>
        <w:t>10</w:t>
      </w:r>
      <w:r>
        <w:fldChar w:fldCharType="end"/>
      </w:r>
      <w:r>
        <w:t xml:space="preserve"> (PMS symptoms, anxiety, depression) and</w:t>
      </w:r>
      <w:r w:rsidRPr="00E23F7D">
        <w:t xml:space="preserve"> </w:t>
      </w:r>
      <w:r w:rsidR="00C66281">
        <w:fldChar w:fldCharType="begin" w:fldLock="1"/>
      </w:r>
      <w:r w:rsidR="00C66281">
        <w:instrText xml:space="preserve"> REF _Ref162265094 \h </w:instrText>
      </w:r>
      <w:r w:rsidR="00C66281">
        <w:fldChar w:fldCharType="separate"/>
      </w:r>
      <w:r w:rsidR="00E2214E" w:rsidRPr="00E23F7D">
        <w:t xml:space="preserve">Figure </w:t>
      </w:r>
      <w:r w:rsidR="00E2214E">
        <w:rPr>
          <w:noProof/>
        </w:rPr>
        <w:t>11</w:t>
      </w:r>
      <w:r w:rsidR="00C66281">
        <w:fldChar w:fldCharType="end"/>
      </w:r>
      <w:r w:rsidR="00C66281">
        <w:t xml:space="preserve"> </w:t>
      </w:r>
      <w:r>
        <w:t>(p</w:t>
      </w:r>
      <w:r w:rsidRPr="00E23F7D">
        <w:t>atient</w:t>
      </w:r>
      <w:r w:rsidR="00C66281">
        <w:t xml:space="preserve"> </w:t>
      </w:r>
      <w:r w:rsidRPr="00E23F7D">
        <w:t xml:space="preserve">reported </w:t>
      </w:r>
      <w:r w:rsidR="00C66281">
        <w:t>improvement</w:t>
      </w:r>
      <w:r>
        <w:t>)</w:t>
      </w:r>
      <w:r w:rsidRPr="00E23F7D">
        <w:t>.</w:t>
      </w:r>
    </w:p>
    <w:p w14:paraId="6F015E3D" w14:textId="09878073" w:rsidR="00E71002" w:rsidRDefault="00FC5703" w:rsidP="00FC5703">
      <w:pPr>
        <w:pStyle w:val="Caption"/>
      </w:pPr>
      <w:bookmarkStart w:id="156" w:name="_Ref162265046"/>
      <w:bookmarkStart w:id="157" w:name="_Toc177486198"/>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10</w:t>
      </w:r>
      <w:r w:rsidRPr="00E23F7D">
        <w:fldChar w:fldCharType="end"/>
      </w:r>
      <w:bookmarkEnd w:id="156"/>
      <w:r w:rsidRPr="00E23F7D">
        <w:tab/>
        <w:t xml:space="preserve">Forest plot of comparison: WHM vs placebo: </w:t>
      </w:r>
      <w:r w:rsidR="00C66281">
        <w:t>Prem</w:t>
      </w:r>
      <w:r w:rsidRPr="00E23F7D">
        <w:t xml:space="preserve">enstrual </w:t>
      </w:r>
      <w:r w:rsidR="00C66281">
        <w:t>disturbances</w:t>
      </w:r>
      <w:r w:rsidRPr="00E23F7D">
        <w:t xml:space="preserve"> - </w:t>
      </w:r>
      <w:r>
        <w:t>PMS symptoms, anxiety, depression</w:t>
      </w:r>
      <w:bookmarkEnd w:id="157"/>
    </w:p>
    <w:p w14:paraId="15C1B2B0" w14:textId="0BB93728" w:rsidR="003C594E" w:rsidRDefault="0097175A" w:rsidP="003C594E">
      <w:pPr>
        <w:pStyle w:val="Pic"/>
      </w:pPr>
      <w:r>
        <w:rPr>
          <w:noProof/>
        </w:rPr>
        <w:drawing>
          <wp:inline distT="0" distB="0" distL="0" distR="0" wp14:anchorId="5B85BA1E" wp14:editId="4C623DDD">
            <wp:extent cx="6188075" cy="6725285"/>
            <wp:effectExtent l="0" t="0" r="3175" b="0"/>
            <wp:docPr id="337405141" name="Picture 1" descr="P43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05141" name="Picture 1" descr="P4337#yIS1"/>
                    <pic:cNvPicPr/>
                  </pic:nvPicPr>
                  <pic:blipFill>
                    <a:blip r:embed="rId28"/>
                    <a:stretch>
                      <a:fillRect/>
                    </a:stretch>
                  </pic:blipFill>
                  <pic:spPr>
                    <a:xfrm>
                      <a:off x="0" y="0"/>
                      <a:ext cx="6188075" cy="6725285"/>
                    </a:xfrm>
                    <a:prstGeom prst="rect">
                      <a:avLst/>
                    </a:prstGeom>
                  </pic:spPr>
                </pic:pic>
              </a:graphicData>
            </a:graphic>
          </wp:inline>
        </w:drawing>
      </w:r>
    </w:p>
    <w:p w14:paraId="79D009B9" w14:textId="3DA5EBA6" w:rsidR="003C594E" w:rsidRPr="003C594E" w:rsidRDefault="003C594E" w:rsidP="003C594E">
      <w:pPr>
        <w:pStyle w:val="TableFigNotes18"/>
      </w:pPr>
      <w:r>
        <w:t xml:space="preserve">Source: </w:t>
      </w:r>
      <w:hyperlink w:anchor="_ENREF_129" w:tooltip="Verkaik, 2017 #835" w:history="1">
        <w:r w:rsidR="002E03B7">
          <w:fldChar w:fldCharType="begin">
            <w:fldData xml:space="preserve">PEVuZE5vdGU+PENpdGUgQXV0aG9yWWVhcj0iMSI+PEF1dGhvcj5WZXJrYWlrPC9BdXRob3I+PFll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</w:fldData>
          </w:fldChar>
        </w:r>
        <w:r w:rsidR="002E03B7">
          <w:instrText xml:space="preserve"> ADDIN EN.CITE </w:instrText>
        </w:r>
        <w:r w:rsidR="002E03B7">
          <w:fldChar w:fldCharType="begin">
            <w:fldData xml:space="preserve">PEVuZE5vdGU+PENpdGUgQXV0aG9yWWVhcj0iMSI+PEF1dGhvcj5WZXJrYWlrPC9BdXRob3I+PFll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</w:fldData>
          </w:fldChar>
        </w:r>
        <w:r w:rsidR="002E03B7">
          <w:instrText xml:space="preserve"> ADDIN EN.CITE.DATA </w:instrText>
        </w:r>
        <w:r w:rsidR="002E03B7">
          <w:fldChar w:fldCharType="end"/>
        </w:r>
        <w:r w:rsidR="002E03B7">
          <w:fldChar w:fldCharType="separate"/>
        </w:r>
        <w:r w:rsidR="002E03B7">
          <w:rPr>
            <w:noProof/>
          </w:rPr>
          <w:t>Verkaik, Kamperman (129)</w:t>
        </w:r>
        <w:r w:rsidR="002E03B7">
          <w:fldChar w:fldCharType="end"/>
        </w:r>
      </w:hyperlink>
    </w:p>
    <w:p w14:paraId="03ABEA16" w14:textId="0E21E480" w:rsidR="00FC5703" w:rsidRDefault="00FC5703" w:rsidP="00FC5703">
      <w:pPr>
        <w:pStyle w:val="Caption"/>
      </w:pPr>
      <w:bookmarkStart w:id="158" w:name="_Ref162265094"/>
      <w:bookmarkStart w:id="159" w:name="_Toc177486199"/>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11</w:t>
      </w:r>
      <w:r w:rsidRPr="00E23F7D">
        <w:fldChar w:fldCharType="end"/>
      </w:r>
      <w:bookmarkEnd w:id="158"/>
      <w:r w:rsidRPr="00E23F7D">
        <w:tab/>
        <w:t xml:space="preserve">Forest plot of comparison: WHM vs placebo: </w:t>
      </w:r>
      <w:r w:rsidR="00C66281">
        <w:t>Prem</w:t>
      </w:r>
      <w:r w:rsidR="00C66281" w:rsidRPr="00E23F7D">
        <w:t xml:space="preserve">enstrual </w:t>
      </w:r>
      <w:r w:rsidR="00C66281">
        <w:t>disturbances</w:t>
      </w:r>
      <w:r w:rsidR="00C66281" w:rsidRPr="00E23F7D">
        <w:t xml:space="preserve"> </w:t>
      </w:r>
      <w:r w:rsidR="00C66281">
        <w:t>–</w:t>
      </w:r>
      <w:r w:rsidRPr="00E23F7D">
        <w:t xml:space="preserve"> </w:t>
      </w:r>
      <w:r w:rsidR="00C66281">
        <w:t>patient reported improvement</w:t>
      </w:r>
      <w:bookmarkEnd w:id="159"/>
    </w:p>
    <w:p w14:paraId="2C08BB5F" w14:textId="4155F5B5" w:rsidR="0082766D" w:rsidRDefault="0082766D" w:rsidP="0082766D">
      <w:pPr>
        <w:pStyle w:val="Pic"/>
      </w:pPr>
      <w:r>
        <w:rPr>
          <w:noProof/>
        </w:rPr>
        <w:drawing>
          <wp:inline distT="0" distB="0" distL="0" distR="0" wp14:anchorId="19BFECE2" wp14:editId="682CBF03">
            <wp:extent cx="5995552" cy="2902688"/>
            <wp:effectExtent l="0" t="0" r="5715" b="0"/>
            <wp:docPr id="1609585329" name="Picture 2" descr="P43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85329" name="Picture 2" descr="P4340#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1738" cy="2905683"/>
                    </a:xfrm>
                    <a:prstGeom prst="rect">
                      <a:avLst/>
                    </a:prstGeom>
                    <a:noFill/>
                    <a:ln>
                      <a:noFill/>
                    </a:ln>
                  </pic:spPr>
                </pic:pic>
              </a:graphicData>
            </a:graphic>
          </wp:inline>
        </w:drawing>
      </w:r>
    </w:p>
    <w:p w14:paraId="5A251DE0" w14:textId="77777777" w:rsidR="0082766D" w:rsidRPr="0082766D" w:rsidRDefault="0082766D" w:rsidP="0082766D">
      <w:pPr>
        <w:pStyle w:val="TableFigNotes18"/>
      </w:pPr>
    </w:p>
    <w:p w14:paraId="633BC1E6" w14:textId="01038AE9" w:rsidR="00346CC3" w:rsidRPr="00E23F7D" w:rsidRDefault="00346CC3" w:rsidP="00D4172A">
      <w:pPr>
        <w:pStyle w:val="BodyText"/>
      </w:pPr>
      <w:r w:rsidRPr="00E23F7D">
        <w:br w:type="page"/>
      </w:r>
    </w:p>
    <w:p w14:paraId="068A8241" w14:textId="137293AD" w:rsidR="005634AD" w:rsidRPr="00E23F7D" w:rsidRDefault="00A52D70" w:rsidP="005634AD">
      <w:pPr>
        <w:pStyle w:val="Heading2"/>
      </w:pPr>
      <w:bookmarkStart w:id="160" w:name="_Toc183697520"/>
      <w:r>
        <w:lastRenderedPageBreak/>
        <w:t>Symptoms of m</w:t>
      </w:r>
      <w:r w:rsidR="005634AD" w:rsidRPr="00E23F7D">
        <w:t>enopause</w:t>
      </w:r>
      <w:bookmarkEnd w:id="160"/>
    </w:p>
    <w:p w14:paraId="0AB3A818" w14:textId="77777777" w:rsidR="005634AD" w:rsidRPr="00E23F7D" w:rsidRDefault="005634AD" w:rsidP="005634AD">
      <w:pPr>
        <w:pStyle w:val="Heading3"/>
      </w:pPr>
      <w:bookmarkStart w:id="161" w:name="_Toc183697521"/>
      <w:r w:rsidRPr="00E23F7D">
        <w:t>Description of the condition</w:t>
      </w:r>
      <w:bookmarkEnd w:id="161"/>
    </w:p>
    <w:p w14:paraId="29446834" w14:textId="75DD0369" w:rsidR="005634AD" w:rsidRPr="00E23F7D" w:rsidRDefault="005634AD" w:rsidP="005634AD">
      <w:pPr>
        <w:pStyle w:val="BodyText"/>
      </w:pPr>
      <w:r w:rsidRPr="00E23F7D">
        <w:t xml:space="preserve">Natural menopause is defined as the permanent cessation of menses and is a normal process of ageing that is typically confirmed after menstrual periods have been absent for 12 months </w:t>
      </w:r>
      <w:r w:rsidRPr="00E23F7D">
        <w:fldChar w:fldCharType="begin">
          <w:fldData xml:space="preserve">PEVuZE5vdGU+PENpdGU+PEF1dGhvcj5QZWFjb2NrPC9BdXRob3I+PFllYXI+MjAyMSBKYW48L1ll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==
</w:fldData>
        </w:fldChar>
      </w:r>
      <w:r w:rsidR="002E03B7">
        <w:instrText xml:space="preserve"> ADDIN EN.CITE </w:instrText>
      </w:r>
      <w:r w:rsidR="002E03B7">
        <w:fldChar w:fldCharType="begin">
          <w:fldData xml:space="preserve">PEVuZE5vdGU+PENpdGU+PEF1dGhvcj5QZWFjb2NrPC9BdXRob3I+PFllYXI+MjAyMSBKYW48L1ll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==
</w:fldData>
        </w:fldChar>
      </w:r>
      <w:r w:rsidR="002E03B7">
        <w:instrText xml:space="preserve"> ADDIN EN.CITE.DATA </w:instrText>
      </w:r>
      <w:r w:rsidR="002E03B7">
        <w:fldChar w:fldCharType="end"/>
      </w:r>
      <w:r w:rsidRPr="00E23F7D">
        <w:fldChar w:fldCharType="separate"/>
      </w:r>
      <w:r w:rsidR="00346933">
        <w:rPr>
          <w:noProof/>
        </w:rPr>
        <w:t>(</w:t>
      </w:r>
      <w:hyperlink w:anchor="_ENREF_136" w:tooltip="Peacock, 2021 Jan #101" w:history="1">
        <w:r w:rsidR="002E03B7">
          <w:rPr>
            <w:noProof/>
          </w:rPr>
          <w:t>136-139</w:t>
        </w:r>
      </w:hyperlink>
      <w:r w:rsidR="00346933">
        <w:rPr>
          <w:noProof/>
        </w:rPr>
        <w:t>)</w:t>
      </w:r>
      <w:r w:rsidRPr="00E23F7D">
        <w:fldChar w:fldCharType="end"/>
      </w:r>
      <w:r w:rsidRPr="00E23F7D">
        <w:t xml:space="preserve">. Symptoms of menopause are characterised by the pathological changes that occur during the transition period (perimenopause) and are related to the gradual loss of ovarian follicular function and decline in circulating blood oestrogen levels </w:t>
      </w:r>
      <w:r w:rsidRPr="00E23F7D">
        <w:fldChar w:fldCharType="begin">
          <w:fldData xml:space="preserve">PEVuZE5vdGU+PENpdGU+PEF1dGhvcj5QZWFjb2NrPC9BdXRob3I+PFllYXI+MjAyMSBKYW48L1ll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</w:fldData>
        </w:fldChar>
      </w:r>
      <w:r w:rsidR="002E03B7">
        <w:instrText xml:space="preserve"> ADDIN EN.CITE </w:instrText>
      </w:r>
      <w:r w:rsidR="002E03B7">
        <w:fldChar w:fldCharType="begin">
          <w:fldData xml:space="preserve">PEVuZE5vdGU+PENpdGU+PEF1dGhvcj5QZWFjb2NrPC9BdXRob3I+PFllYXI+MjAyMSBKYW48L1ll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</w:fldData>
        </w:fldChar>
      </w:r>
      <w:r w:rsidR="002E03B7">
        <w:instrText xml:space="preserve"> ADDIN EN.CITE.DATA </w:instrText>
      </w:r>
      <w:r w:rsidR="002E03B7">
        <w:fldChar w:fldCharType="end"/>
      </w:r>
      <w:r w:rsidRPr="00E23F7D">
        <w:fldChar w:fldCharType="separate"/>
      </w:r>
      <w:r w:rsidR="00367044">
        <w:rPr>
          <w:noProof/>
        </w:rPr>
        <w:t>(</w:t>
      </w:r>
      <w:hyperlink w:anchor="_ENREF_136" w:tooltip="Peacock, 2021 Jan #101" w:history="1">
        <w:r w:rsidR="002E03B7">
          <w:rPr>
            <w:noProof/>
          </w:rPr>
          <w:t>136</w:t>
        </w:r>
      </w:hyperlink>
      <w:r w:rsidR="00367044">
        <w:rPr>
          <w:noProof/>
        </w:rPr>
        <w:t xml:space="preserve">, </w:t>
      </w:r>
      <w:hyperlink w:anchor="_ENREF_140" w:tooltip="Caruso, 2019 #103" w:history="1">
        <w:r w:rsidR="002E03B7">
          <w:rPr>
            <w:noProof/>
          </w:rPr>
          <w:t>140</w:t>
        </w:r>
      </w:hyperlink>
      <w:r w:rsidR="00367044">
        <w:rPr>
          <w:noProof/>
        </w:rPr>
        <w:t>)</w:t>
      </w:r>
      <w:r w:rsidRPr="00E23F7D">
        <w:fldChar w:fldCharType="end"/>
      </w:r>
      <w:r w:rsidRPr="00E23F7D">
        <w:t xml:space="preserve">. Perimenopause is estimated to last around </w:t>
      </w:r>
      <w:r w:rsidR="00E60453" w:rsidRPr="00E23F7D">
        <w:t>4</w:t>
      </w:r>
      <w:r w:rsidRPr="00E23F7D">
        <w:t xml:space="preserve"> years and is the period when </w:t>
      </w:r>
      <w:r w:rsidR="008269FF" w:rsidRPr="008269FF">
        <w:t>troublesome</w:t>
      </w:r>
      <w:r w:rsidRPr="00E23F7D">
        <w:t xml:space="preserve"> symptoms such as hot flushes</w:t>
      </w:r>
      <w:r w:rsidR="006C1868">
        <w:rPr>
          <w:rFonts w:ascii="ZWAdobeF" w:hAnsi="ZWAdobeF" w:cs="ZWAdobeF"/>
          <w:color w:val="auto"/>
          <w:sz w:val="2"/>
          <w:szCs w:val="2"/>
        </w:rPr>
        <w:t>13F</w:t>
      </w:r>
      <w:r w:rsidR="00545C7F">
        <w:rPr>
          <w:rStyle w:val="FootnoteReference"/>
        </w:rPr>
        <w:footnoteReference w:id="15"/>
      </w:r>
      <w:r w:rsidRPr="00E23F7D">
        <w:t xml:space="preserve">, headache, sleep disturbance, lack of concentration, depressed mood, atrophic genital changes and </w:t>
      </w:r>
      <w:r w:rsidR="00D87B7D" w:rsidRPr="00E23F7D">
        <w:t>bone</w:t>
      </w:r>
      <w:r w:rsidRPr="00E23F7D">
        <w:t xml:space="preserve"> loss can begin, with women who experience a longer transition period more likely to seek help </w:t>
      </w:r>
      <w:r w:rsidRPr="00E23F7D">
        <w:fldChar w:fldCharType="begin"/>
      </w:r>
      <w:r w:rsidR="002E03B7">
        <w:instrText xml:space="preserve"> ADDIN EN.CITE &lt;EndNote&gt;&lt;Cite&gt;&lt;Author&gt;McKinlay&lt;/Author&gt;&lt;Year&gt;1992&lt;/Year&gt;&lt;RecNum&gt;99&lt;/RecNum&gt;&lt;DisplayText&gt;(139)&lt;/DisplayText&gt;&lt;record&gt;&lt;rec-number&gt;99&lt;/rec-number&gt;&lt;foreign-keys&gt;&lt;key app="EN" db-id="fffa29epupvv03e2wadvw0dnd2t2azstt9v5" timestamp="1688446593"&gt;99&lt;/key&gt;&lt;/foreign-keys&gt;&lt;ref-type name="Journal Article"&gt;17&lt;/ref-type&gt;&lt;contributors&gt;&lt;authors&gt;&lt;author&gt;McKinlay, S. M.&lt;/author&gt;&lt;author&gt;Brambilla, D. J.&lt;/author&gt;&lt;author&gt;Posner, J. G.&lt;/author&gt;&lt;/authors&gt;&lt;/contributors&gt;&lt;auth-address&gt;New England Research Institute, Watertown, Massachusetts 02172.&lt;/auth-address&gt;&lt;titles&gt;&lt;title&gt;The normal menopause transition&lt;/title&gt;&lt;secondary-title&gt;Maturitas&lt;/secondary-title&gt;&lt;/titles&gt;&lt;periodical&gt;&lt;full-title&gt;Maturitas&lt;/full-title&gt;&lt;/periodical&gt;&lt;pages&gt;103-15&lt;/pages&gt;&lt;volume&gt;14&lt;/volume&gt;&lt;number&gt;2&lt;/number&gt;&lt;edition&gt;1992/01/01&lt;/edition&gt;&lt;keywords&gt;&lt;keyword&gt;Age Factors&lt;/keyword&gt;&lt;keyword&gt;Climacteric&lt;/keyword&gt;&lt;keyword&gt;Cohort Studies&lt;/keyword&gt;&lt;keyword&gt;Female&lt;/keyword&gt;&lt;keyword&gt;Humans&lt;/keyword&gt;&lt;keyword&gt;Longitudinal Studies&lt;/keyword&gt;&lt;keyword&gt;*Menopause&lt;/keyword&gt;&lt;keyword&gt;Middle Aged&lt;/keyword&gt;&lt;keyword&gt;Parity&lt;/keyword&gt;&lt;keyword&gt;Physicians/statistics &amp;amp; numerical data&lt;/keyword&gt;&lt;keyword&gt;Prospective Studies&lt;/keyword&gt;&lt;keyword&gt;Reference Values&lt;/keyword&gt;&lt;keyword&gt;Smoking&lt;/keyword&gt;&lt;/keywords&gt;&lt;dates&gt;&lt;year&gt;1992&lt;/year&gt;&lt;pub-dates&gt;&lt;date&gt;Jan&lt;/date&gt;&lt;/pub-dates&gt;&lt;/dates&gt;&lt;isbn&gt;0378-5122 (Print)&amp;#xD;0378-5122 (Linking)&lt;/isbn&gt;&lt;accession-num&gt;1565019&lt;/accession-num&gt;&lt;urls&gt;&lt;related-urls&gt;&lt;url&gt;https://www.ncbi.nlm.nih.gov/pubmed/1565019&lt;/url&gt;&lt;/related-urls&gt;&lt;/urls&gt;&lt;electronic-resource-num&gt;https://doi.org/10.1016/0378-5122(92)90003-m&lt;/electronic-resource-num&gt;&lt;remote-database-name&gt;Medline&lt;/remote-database-name&gt;&lt;remote-database-provider&gt;NLM&lt;/remote-database-provider&gt;&lt;/record&gt;&lt;/Cite&gt;&lt;/EndNote&gt;</w:instrText>
      </w:r>
      <w:r w:rsidRPr="00E23F7D">
        <w:fldChar w:fldCharType="separate"/>
      </w:r>
      <w:r w:rsidR="00367044">
        <w:rPr>
          <w:noProof/>
        </w:rPr>
        <w:t>(</w:t>
      </w:r>
      <w:hyperlink w:anchor="_ENREF_139" w:tooltip="McKinlay, 1992 #99" w:history="1">
        <w:r w:rsidR="002E03B7">
          <w:rPr>
            <w:noProof/>
          </w:rPr>
          <w:t>139</w:t>
        </w:r>
      </w:hyperlink>
      <w:r w:rsidR="00367044">
        <w:rPr>
          <w:noProof/>
        </w:rPr>
        <w:t>)</w:t>
      </w:r>
      <w:r w:rsidRPr="00E23F7D">
        <w:fldChar w:fldCharType="end"/>
      </w:r>
      <w:r w:rsidRPr="00E23F7D">
        <w:t xml:space="preserve">. Women with artificial menopause, induced after the surgical removal of ovaries, or through interventions such as chemotherapy or radiation therapy, are also more likely to experience bothersome or disabling symptoms of menopause </w:t>
      </w:r>
      <w:r w:rsidRPr="00E23F7D">
        <w:fldChar w:fldCharType="begin"/>
      </w:r>
      <w:r w:rsidR="00367044">
        <w:instrText xml:space="preserve"> ADDIN EN.CITE &lt;EndNote&gt;&lt;Cite ExcludeAuth="1"&gt;&lt;Year&gt;2005&lt;/Year&gt;&lt;RecNum&gt;100&lt;/RecNum&gt;&lt;DisplayText&gt;(138)&lt;/DisplayText&gt;&lt;record&gt;&lt;rec-number&gt;100&lt;/rec-number&gt;&lt;foreign-keys&gt;&lt;key app="EN" db-id="fffa29epupvv03e2wadvw0dnd2t2azstt9v5" timestamp="1688446593"&gt;100&lt;/key&gt;&lt;/foreign-keys&gt;&lt;ref-type name="Journal Article"&gt;17&lt;/ref-type&gt;&lt;contributors&gt;&lt;/contributors&gt;&lt;titles&gt;&lt;title&gt;NIH State-of-the-Science Conference Statement on management of menopause-related symptoms&lt;/title&gt;&lt;secondary-title&gt;NIH Consens State Sci Statements&lt;/secondary-title&gt;&lt;/titles&gt;&lt;periodical&gt;&lt;full-title&gt;NIH Consens State Sci Statements&lt;/full-title&gt;&lt;/periodical&gt;&lt;pages&gt;1-38&lt;/pages&gt;&lt;volume&gt;22&lt;/volume&gt;&lt;number&gt;1&lt;/number&gt;&lt;edition&gt;2007/02/20&lt;/edition&gt;&lt;keywords&gt;&lt;keyword&gt;Behavior Therapy&lt;/keyword&gt;&lt;keyword&gt;Complementary Therapies&lt;/keyword&gt;&lt;keyword&gt;Decision Making&lt;/keyword&gt;&lt;keyword&gt;Estrogen Replacement Therapy&lt;/keyword&gt;&lt;keyword&gt;Evidence-Based Medicine&lt;/keyword&gt;&lt;keyword&gt;Female&lt;/keyword&gt;&lt;keyword&gt;Hot Flashes/etiology/*therapy&lt;/keyword&gt;&lt;keyword&gt;Humans&lt;/keyword&gt;&lt;keyword&gt;Interdisciplinary Communication&lt;/keyword&gt;&lt;keyword&gt;*Menopause&lt;/keyword&gt;&lt;keyword&gt;Menopause, Premature&lt;/keyword&gt;&lt;keyword&gt;Quality of Life&lt;/keyword&gt;&lt;keyword&gt;Risk Assessment&lt;/keyword&gt;&lt;keyword&gt;Risk Factors&lt;/keyword&gt;&lt;keyword&gt;Sleep Wake Disorders/etiology/therapy&lt;/keyword&gt;&lt;keyword&gt;United States&lt;/keyword&gt;&lt;/keywords&gt;&lt;dates&gt;&lt;year&gt;2005&lt;/year&gt;&lt;pub-dates&gt;&lt;date&gt;Mar 21-23&lt;/date&gt;&lt;/pub-dates&gt;&lt;/dates&gt;&lt;isbn&gt;1553-0957 (Print)&amp;#xD;1553-0779 (Linking)&lt;/isbn&gt;&lt;accession-num&gt;17308548&lt;/accession-num&gt;&lt;urls&gt;&lt;related-urls&gt;&lt;url&gt;https://www.ncbi.nlm.nih.gov/pubmed/17308548&lt;/url&gt;&lt;/related-urls&gt;&lt;/urls&gt;&lt;remote-database-name&gt;Medline&lt;/remote-database-name&gt;&lt;remote-database-provider&gt;NLM&lt;/remote-database-provider&gt;&lt;language&gt;eng&lt;/language&gt;&lt;/record&gt;&lt;/Cite&gt;&lt;/EndNote&gt;</w:instrText>
      </w:r>
      <w:r w:rsidRPr="00E23F7D">
        <w:fldChar w:fldCharType="separate"/>
      </w:r>
      <w:r w:rsidR="00367044">
        <w:rPr>
          <w:noProof/>
        </w:rPr>
        <w:t>(</w:t>
      </w:r>
      <w:hyperlink w:anchor="_ENREF_138" w:tooltip=", 2005 #100" w:history="1">
        <w:r w:rsidR="002E03B7">
          <w:rPr>
            <w:noProof/>
          </w:rPr>
          <w:t>138</w:t>
        </w:r>
      </w:hyperlink>
      <w:r w:rsidR="00367044">
        <w:rPr>
          <w:noProof/>
        </w:rPr>
        <w:t>)</w:t>
      </w:r>
      <w:r w:rsidRPr="00E23F7D">
        <w:fldChar w:fldCharType="end"/>
      </w:r>
      <w:r w:rsidRPr="00E23F7D">
        <w:t xml:space="preserve">; as are women who experience premature (before 40 years of age) or early menopause (aged between 40 and 45 years) </w:t>
      </w:r>
      <w:r w:rsidRPr="00E23F7D">
        <w:fldChar w:fldCharType="begin"/>
      </w:r>
      <w:r w:rsidR="002E03B7">
        <w:instrText xml:space="preserve"> ADDIN EN.CITE &lt;EndNote&gt;&lt;Cite&gt;&lt;Author&gt;Giri&lt;/Author&gt;&lt;Year&gt;2020&lt;/Year&gt;&lt;RecNum&gt;102&lt;/RecNum&gt;&lt;DisplayText&gt;(137)&lt;/DisplayText&gt;&lt;record&gt;&lt;rec-number&gt;102&lt;/rec-number&gt;&lt;foreign-keys&gt;&lt;key app="EN" db-id="fffa29epupvv03e2wadvw0dnd2t2azstt9v5" timestamp="1688446593"&gt;102&lt;/key&gt;&lt;/foreign-keys&gt;&lt;ref-type name="Journal Article"&gt;17&lt;/ref-type&gt;&lt;contributors&gt;&lt;authors&gt;&lt;author&gt;Giri, R.&lt;/author&gt;&lt;author&gt;Vincent, A. J.&lt;/author&gt;&lt;/authors&gt;&lt;/contributors&gt;&lt;auth-address&gt;Department of Endocrinology, Monash Health, Clayton, Victoria, Australia.&amp;#xD;Monash Centre for Health Research and Implementation (MCHRI), School of Public Health and Preventive Medicine, Monash University, Clayton, Victoria, Australia.&lt;/auth-address&gt;&lt;titles&gt;&lt;title&gt;Prevalence and Risk Factors of Premature Ovarian Insufficiency/Early Menopause&lt;/title&gt;&lt;secondary-title&gt;Semin Reprod Med&lt;/secondary-title&gt;&lt;/titles&gt;&lt;periodical&gt;&lt;full-title&gt;Semin Reprod Med&lt;/full-title&gt;&lt;/periodical&gt;&lt;pages&gt;237-246&lt;/pages&gt;&lt;volume&gt;38&lt;/volume&gt;&lt;number&gt;4-05&lt;/number&gt;&lt;edition&gt;20210112&lt;/edition&gt;&lt;keywords&gt;&lt;keyword&gt;Adult&lt;/keyword&gt;&lt;keyword&gt;Female&lt;/keyword&gt;&lt;keyword&gt;Humans&lt;/keyword&gt;&lt;keyword&gt;Menopause&lt;/keyword&gt;&lt;keyword&gt;*Menopause, Premature&lt;/keyword&gt;&lt;keyword&gt;Middle Aged&lt;/keyword&gt;&lt;keyword&gt;Prevalence&lt;/keyword&gt;&lt;keyword&gt;*Primary Ovarian Insufficiency/epidemiology&lt;/keyword&gt;&lt;keyword&gt;Risk Factors&lt;/keyword&gt;&lt;/keywords&gt;&lt;dates&gt;&lt;year&gt;2020&lt;/year&gt;&lt;pub-dates&gt;&lt;date&gt;Sep&lt;/date&gt;&lt;/pub-dates&gt;&lt;/dates&gt;&lt;isbn&gt;1526-4564 (Electronic)&amp;#xD;1526-4564 (Linking)&lt;/isbn&gt;&lt;accession-num&gt;33434933&lt;/accession-num&gt;&lt;urls&gt;&lt;related-urls&gt;&lt;url&gt;https://www.ncbi.nlm.nih.gov/pubmed/33434933&lt;/url&gt;&lt;/related-urls&gt;&lt;/urls&gt;&lt;custom1&gt;None declared.&lt;/custom1&gt;&lt;electronic-resource-num&gt;https://doi.org/10.1055/s-0040-1722317&lt;/electronic-resource-num&gt;&lt;remote-database-name&gt;Medline&lt;/remote-database-name&gt;&lt;remote-database-provider&gt;NLM&lt;/remote-database-provider&gt;&lt;language&gt;eng&lt;/language&gt;&lt;/record&gt;&lt;/Cite&gt;&lt;/EndNote&gt;</w:instrText>
      </w:r>
      <w:r w:rsidRPr="00E23F7D">
        <w:fldChar w:fldCharType="separate"/>
      </w:r>
      <w:r w:rsidR="00367044">
        <w:rPr>
          <w:noProof/>
        </w:rPr>
        <w:t>(</w:t>
      </w:r>
      <w:hyperlink w:anchor="_ENREF_137" w:tooltip="Giri, 2020 #102" w:history="1">
        <w:r w:rsidR="002E03B7">
          <w:rPr>
            <w:noProof/>
          </w:rPr>
          <w:t>137</w:t>
        </w:r>
      </w:hyperlink>
      <w:r w:rsidR="00367044">
        <w:rPr>
          <w:noProof/>
        </w:rPr>
        <w:t>)</w:t>
      </w:r>
      <w:r w:rsidRPr="00E23F7D">
        <w:fldChar w:fldCharType="end"/>
      </w:r>
      <w:r w:rsidRPr="00E23F7D">
        <w:t xml:space="preserve">.  </w:t>
      </w:r>
    </w:p>
    <w:p w14:paraId="405E514E" w14:textId="1A229DA1" w:rsidR="005634AD" w:rsidRPr="00E23F7D" w:rsidRDefault="005634AD" w:rsidP="005634AD">
      <w:pPr>
        <w:pStyle w:val="BodyText"/>
      </w:pPr>
      <w:r w:rsidRPr="00E23F7D">
        <w:t xml:space="preserve">Natural menopause is estimated to occur between the ages of 47 and 53 years, with education, lifestyle factors (such as smoking, high physical activity), and ethnicity reported to play a role </w:t>
      </w:r>
      <w:r w:rsidRPr="00E23F7D">
        <w:fldChar w:fldCharType="begin">
          <w:fldData xml:space="preserve">PEVuZE5vdGU+PENpdGU+PEF1dGhvcj5HaXJpPC9BdXRob3I+PFllYXI+MjAyMDwvWWVhcj48UmVj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</w:fldData>
        </w:fldChar>
      </w:r>
      <w:r w:rsidR="002E03B7">
        <w:instrText xml:space="preserve"> ADDIN EN.CITE </w:instrText>
      </w:r>
      <w:r w:rsidR="002E03B7">
        <w:fldChar w:fldCharType="begin">
          <w:fldData xml:space="preserve">PEVuZE5vdGU+PENpdGU+PEF1dGhvcj5HaXJpPC9BdXRob3I+PFllYXI+MjAyMDwvWWVhcj48UmVj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</w:fldData>
        </w:fldChar>
      </w:r>
      <w:r w:rsidR="002E03B7">
        <w:instrText xml:space="preserve"> ADDIN EN.CITE.DATA </w:instrText>
      </w:r>
      <w:r w:rsidR="002E03B7">
        <w:fldChar w:fldCharType="end"/>
      </w:r>
      <w:r w:rsidRPr="00E23F7D">
        <w:fldChar w:fldCharType="separate"/>
      </w:r>
      <w:r w:rsidR="00367044">
        <w:rPr>
          <w:noProof/>
        </w:rPr>
        <w:t>(</w:t>
      </w:r>
      <w:hyperlink w:anchor="_ENREF_137" w:tooltip="Giri, 2020 #102" w:history="1">
        <w:r w:rsidR="002E03B7">
          <w:rPr>
            <w:noProof/>
          </w:rPr>
          <w:t>137</w:t>
        </w:r>
      </w:hyperlink>
      <w:r w:rsidR="00367044">
        <w:rPr>
          <w:noProof/>
        </w:rPr>
        <w:t xml:space="preserve">, </w:t>
      </w:r>
      <w:hyperlink w:anchor="_ENREF_141" w:tooltip="Mishra, 2017 #105" w:history="1">
        <w:r w:rsidR="002E03B7">
          <w:rPr>
            <w:noProof/>
          </w:rPr>
          <w:t>141</w:t>
        </w:r>
      </w:hyperlink>
      <w:r w:rsidR="00367044">
        <w:rPr>
          <w:noProof/>
        </w:rPr>
        <w:t xml:space="preserve">, </w:t>
      </w:r>
      <w:hyperlink w:anchor="_ENREF_142" w:tooltip="Schoenaker, 2014 #104" w:history="1">
        <w:r w:rsidR="002E03B7">
          <w:rPr>
            <w:noProof/>
          </w:rPr>
          <w:t>142</w:t>
        </w:r>
      </w:hyperlink>
      <w:r w:rsidR="00367044">
        <w:rPr>
          <w:noProof/>
        </w:rPr>
        <w:t>)</w:t>
      </w:r>
      <w:r w:rsidRPr="00E23F7D">
        <w:fldChar w:fldCharType="end"/>
      </w:r>
      <w:r w:rsidRPr="00E23F7D">
        <w:t xml:space="preserve">. Globally, between 2% and 3.7% of women are estimated to experience premature menopause and between 7.6% and 12.2% of women are estimated to undergo early menopause </w:t>
      </w:r>
      <w:r w:rsidRPr="00E23F7D">
        <w:fldChar w:fldCharType="begin">
          <w:fldData xml:space="preserve">PEVuZE5vdGU+PENpdGU+PEF1dGhvcj5Hb2xlemFyPC9BdXRob3I+PFllYXI+MjAxOTwvWWVhcj48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</w:fldData>
        </w:fldChar>
      </w:r>
      <w:r w:rsidR="002E03B7">
        <w:instrText xml:space="preserve"> ADDIN EN.CITE </w:instrText>
      </w:r>
      <w:r w:rsidR="002E03B7">
        <w:fldChar w:fldCharType="begin">
          <w:fldData xml:space="preserve">PEVuZE5vdGU+PENpdGU+PEF1dGhvcj5Hb2xlemFyPC9BdXRob3I+PFllYXI+MjAxOTwvWWVhcj48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</w:fldData>
        </w:fldChar>
      </w:r>
      <w:r w:rsidR="002E03B7">
        <w:instrText xml:space="preserve"> ADDIN EN.CITE.DATA </w:instrText>
      </w:r>
      <w:r w:rsidR="002E03B7">
        <w:fldChar w:fldCharType="end"/>
      </w:r>
      <w:r w:rsidRPr="00E23F7D">
        <w:fldChar w:fldCharType="separate"/>
      </w:r>
      <w:r w:rsidR="00367044">
        <w:rPr>
          <w:noProof/>
        </w:rPr>
        <w:t>(</w:t>
      </w:r>
      <w:hyperlink w:anchor="_ENREF_141" w:tooltip="Mishra, 2017 #105" w:history="1">
        <w:r w:rsidR="002E03B7">
          <w:rPr>
            <w:noProof/>
          </w:rPr>
          <w:t>141</w:t>
        </w:r>
      </w:hyperlink>
      <w:r w:rsidR="00367044">
        <w:rPr>
          <w:noProof/>
        </w:rPr>
        <w:t xml:space="preserve">, </w:t>
      </w:r>
      <w:hyperlink w:anchor="_ENREF_143" w:tooltip="Golezar, 2019 #106" w:history="1">
        <w:r w:rsidR="002E03B7">
          <w:rPr>
            <w:noProof/>
          </w:rPr>
          <w:t>143</w:t>
        </w:r>
      </w:hyperlink>
      <w:r w:rsidR="00367044">
        <w:rPr>
          <w:noProof/>
        </w:rPr>
        <w:t>)</w:t>
      </w:r>
      <w:r w:rsidRPr="00E23F7D">
        <w:fldChar w:fldCharType="end"/>
      </w:r>
      <w:r w:rsidRPr="00E23F7D">
        <w:t xml:space="preserve">, which places them at increased risk of chronic conditions later in life. In Australia, natural menopause is estimated to occur at a mean age of 52 years </w:t>
      </w:r>
      <w:r w:rsidRPr="00E23F7D">
        <w:fldChar w:fldCharType="begin">
          <w:fldData xml:space="preserve">PEVuZE5vdGU+PENpdGU+PEF1dGhvcj5TY2hvZW5ha2VyPC9BdXRob3I+PFllYXI+MjAxNDwvWWVh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</w:fldData>
        </w:fldChar>
      </w:r>
      <w:r w:rsidR="002E03B7">
        <w:instrText xml:space="preserve"> ADDIN EN.CITE </w:instrText>
      </w:r>
      <w:r w:rsidR="002E03B7">
        <w:fldChar w:fldCharType="begin">
          <w:fldData xml:space="preserve">PEVuZE5vdGU+PENpdGU+PEF1dGhvcj5TY2hvZW5ha2VyPC9BdXRob3I+PFllYXI+MjAxNDwvWWVh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</w:fldData>
        </w:fldChar>
      </w:r>
      <w:r w:rsidR="002E03B7">
        <w:instrText xml:space="preserve"> ADDIN EN.CITE.DATA </w:instrText>
      </w:r>
      <w:r w:rsidR="002E03B7">
        <w:fldChar w:fldCharType="end"/>
      </w:r>
      <w:r w:rsidRPr="00E23F7D">
        <w:fldChar w:fldCharType="separate"/>
      </w:r>
      <w:r w:rsidR="00367044">
        <w:rPr>
          <w:noProof/>
        </w:rPr>
        <w:t>(</w:t>
      </w:r>
      <w:hyperlink w:anchor="_ENREF_142" w:tooltip="Schoenaker, 2014 #104" w:history="1">
        <w:r w:rsidR="002E03B7">
          <w:rPr>
            <w:noProof/>
          </w:rPr>
          <w:t>142</w:t>
        </w:r>
      </w:hyperlink>
      <w:r w:rsidR="00367044">
        <w:rPr>
          <w:noProof/>
        </w:rPr>
        <w:t>)</w:t>
      </w:r>
      <w:r w:rsidRPr="00E23F7D">
        <w:fldChar w:fldCharType="end"/>
      </w:r>
      <w:r w:rsidRPr="00E23F7D">
        <w:t xml:space="preserve">, with about 1.2% of women undergoing premature menopause and 5.8% experiencing early menopause </w:t>
      </w:r>
      <w:r w:rsidRPr="00E23F7D">
        <w:fldChar w:fldCharType="begin">
          <w:fldData xml:space="preserve">PEVuZE5vdGU+PENpdGU+PEF1dGhvcj5NaXNocmE8L0F1dGhvcj48WWVhcj4yMDE3PC9ZZWFyPjxS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</w:fldData>
        </w:fldChar>
      </w:r>
      <w:r w:rsidR="002E03B7">
        <w:instrText xml:space="preserve"> ADDIN EN.CITE </w:instrText>
      </w:r>
      <w:r w:rsidR="002E03B7">
        <w:fldChar w:fldCharType="begin">
          <w:fldData xml:space="preserve">PEVuZE5vdGU+PENpdGU+PEF1dGhvcj5NaXNocmE8L0F1dGhvcj48WWVhcj4yMDE3PC9ZZWFyPjxS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</w:fldData>
        </w:fldChar>
      </w:r>
      <w:r w:rsidR="002E03B7">
        <w:instrText xml:space="preserve"> ADDIN EN.CITE.DATA </w:instrText>
      </w:r>
      <w:r w:rsidR="002E03B7">
        <w:fldChar w:fldCharType="end"/>
      </w:r>
      <w:r w:rsidRPr="00E23F7D">
        <w:fldChar w:fldCharType="separate"/>
      </w:r>
      <w:r w:rsidR="00367044">
        <w:rPr>
          <w:noProof/>
        </w:rPr>
        <w:t>(</w:t>
      </w:r>
      <w:hyperlink w:anchor="_ENREF_141" w:tooltip="Mishra, 2017 #105" w:history="1">
        <w:r w:rsidR="002E03B7">
          <w:rPr>
            <w:noProof/>
          </w:rPr>
          <w:t>141</w:t>
        </w:r>
      </w:hyperlink>
      <w:r w:rsidR="00367044">
        <w:rPr>
          <w:noProof/>
        </w:rPr>
        <w:t>)</w:t>
      </w:r>
      <w:r w:rsidRPr="00E23F7D">
        <w:fldChar w:fldCharType="end"/>
      </w:r>
      <w:r w:rsidRPr="00E23F7D">
        <w:t xml:space="preserve">. </w:t>
      </w:r>
    </w:p>
    <w:p w14:paraId="7D6202EF" w14:textId="52552FF8" w:rsidR="005634AD" w:rsidRPr="00E23F7D" w:rsidRDefault="005634AD" w:rsidP="005634AD">
      <w:pPr>
        <w:pStyle w:val="BodyText"/>
        <w:rPr>
          <w:noProof/>
        </w:rPr>
      </w:pPr>
      <w:r w:rsidRPr="00E23F7D">
        <w:t>Treatment and management of troublesome and disruptive symptoms associated with menopause centre on minimising the effects of declining oestrogen levels through horm</w:t>
      </w:r>
      <w:r w:rsidR="00247049">
        <w:t>one</w:t>
      </w:r>
      <w:r w:rsidRPr="00E23F7D">
        <w:t xml:space="preserve"> replacement therapy </w:t>
      </w:r>
      <w:r w:rsidRPr="00E23F7D">
        <w:rPr>
          <w:shd w:val="clear" w:color="auto" w:fill="FFFFFF"/>
        </w:rPr>
        <w:fldChar w:fldCharType="begin">
          <w:fldData xml:space="preserve">PEVuZE5vdGU+PENpdGU+PEF1dGhvcj5QZWFjb2NrPC9BdXRob3I+PFllYXI+MjAyMSBKYW48L1ll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=
</w:fldData>
        </w:fldChar>
      </w:r>
      <w:r w:rsidR="002E03B7">
        <w:rPr>
          <w:shd w:val="clear" w:color="auto" w:fill="FFFFFF"/>
        </w:rPr>
        <w:instrText xml:space="preserve"> ADDIN EN.CITE </w:instrText>
      </w:r>
      <w:r w:rsidR="002E03B7">
        <w:rPr>
          <w:shd w:val="clear" w:color="auto" w:fill="FFFFFF"/>
        </w:rPr>
        <w:fldChar w:fldCharType="begin">
          <w:fldData xml:space="preserve">PEVuZE5vdGU+PENpdGU+PEF1dGhvcj5QZWFjb2NrPC9BdXRob3I+PFllYXI+MjAyMSBKYW48L1ll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=
</w:fldData>
        </w:fldChar>
      </w:r>
      <w:r w:rsidR="002E03B7">
        <w:rPr>
          <w:shd w:val="clear" w:color="auto" w:fill="FFFFFF"/>
        </w:rPr>
        <w:instrText xml:space="preserve"> ADDIN EN.CITE.DATA </w:instrText>
      </w:r>
      <w:r w:rsidR="002E03B7">
        <w:rPr>
          <w:shd w:val="clear" w:color="auto" w:fill="FFFFFF"/>
        </w:rPr>
      </w:r>
      <w:r w:rsidR="002E03B7">
        <w:rPr>
          <w:shd w:val="clear" w:color="auto" w:fill="FFFFFF"/>
        </w:rPr>
        <w:fldChar w:fldCharType="end"/>
      </w:r>
      <w:r w:rsidRPr="00E23F7D">
        <w:rPr>
          <w:shd w:val="clear" w:color="auto" w:fill="FFFFFF"/>
        </w:rPr>
      </w:r>
      <w:r w:rsidRPr="00E23F7D">
        <w:rPr>
          <w:shd w:val="clear" w:color="auto" w:fill="FFFFFF"/>
        </w:rPr>
        <w:fldChar w:fldCharType="separate"/>
      </w:r>
      <w:r w:rsidR="00367044">
        <w:rPr>
          <w:noProof/>
          <w:shd w:val="clear" w:color="auto" w:fill="FFFFFF"/>
        </w:rPr>
        <w:t>(</w:t>
      </w:r>
      <w:hyperlink w:anchor="_ENREF_136" w:tooltip="Peacock, 2021 Jan #101" w:history="1">
        <w:r w:rsidR="002E03B7">
          <w:rPr>
            <w:noProof/>
            <w:shd w:val="clear" w:color="auto" w:fill="FFFFFF"/>
          </w:rPr>
          <w:t>136</w:t>
        </w:r>
      </w:hyperlink>
      <w:r w:rsidR="00367044">
        <w:rPr>
          <w:noProof/>
          <w:shd w:val="clear" w:color="auto" w:fill="FFFFFF"/>
        </w:rPr>
        <w:t xml:space="preserve">, </w:t>
      </w:r>
      <w:hyperlink w:anchor="_ENREF_144" w:tooltip="Australasian Menopause Society,  #107" w:history="1">
        <w:r w:rsidR="002E03B7">
          <w:rPr>
            <w:noProof/>
            <w:shd w:val="clear" w:color="auto" w:fill="FFFFFF"/>
          </w:rPr>
          <w:t>144-146</w:t>
        </w:r>
      </w:hyperlink>
      <w:r w:rsidR="00367044">
        <w:rPr>
          <w:noProof/>
          <w:shd w:val="clear" w:color="auto" w:fill="FFFFFF"/>
        </w:rPr>
        <w:t>)</w:t>
      </w:r>
      <w:r w:rsidRPr="00E23F7D">
        <w:rPr>
          <w:shd w:val="clear" w:color="auto" w:fill="FFFFFF"/>
        </w:rPr>
        <w:fldChar w:fldCharType="end"/>
      </w:r>
      <w:r w:rsidRPr="00E23F7D">
        <w:t xml:space="preserve">. Other treatments may focus on managing or preventing specific symptoms such as localised oestrogen cream for vaginal atrophy, blood pressure medications for hot flushes, antidepressants for mood changes, or calcium and Vitamin D for </w:t>
      </w:r>
      <w:r w:rsidR="00D87B7D" w:rsidRPr="00E23F7D">
        <w:t>bone</w:t>
      </w:r>
      <w:r w:rsidRPr="00E23F7D">
        <w:t xml:space="preserve"> loss </w:t>
      </w:r>
      <w:r w:rsidRPr="00E23F7D">
        <w:rPr>
          <w:shd w:val="clear" w:color="auto" w:fill="FFFFFF"/>
        </w:rPr>
        <w:fldChar w:fldCharType="begin">
          <w:fldData xml:space="preserve">PEVuZE5vdGU+PENpdGUgRXhjbHVkZUF1dGg9IjEiPjxBdXRob3I+TWFuYWdlbWVudCBvZiBPc3Rl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=
</w:fldData>
        </w:fldChar>
      </w:r>
      <w:r w:rsidR="002E03B7">
        <w:rPr>
          <w:shd w:val="clear" w:color="auto" w:fill="FFFFFF"/>
        </w:rPr>
        <w:instrText xml:space="preserve"> ADDIN EN.CITE </w:instrText>
      </w:r>
      <w:r w:rsidR="002E03B7">
        <w:rPr>
          <w:shd w:val="clear" w:color="auto" w:fill="FFFFFF"/>
        </w:rPr>
        <w:fldChar w:fldCharType="begin">
          <w:fldData xml:space="preserve">PEVuZE5vdGU+PENpdGUgRXhjbHVkZUF1dGg9IjEiPjxBdXRob3I+TWFuYWdlbWVudCBvZiBPc3Rl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=
</w:fldData>
        </w:fldChar>
      </w:r>
      <w:r w:rsidR="002E03B7">
        <w:rPr>
          <w:shd w:val="clear" w:color="auto" w:fill="FFFFFF"/>
        </w:rPr>
        <w:instrText xml:space="preserve"> ADDIN EN.CITE.DATA </w:instrText>
      </w:r>
      <w:r w:rsidR="002E03B7">
        <w:rPr>
          <w:shd w:val="clear" w:color="auto" w:fill="FFFFFF"/>
        </w:rPr>
      </w:r>
      <w:r w:rsidR="002E03B7">
        <w:rPr>
          <w:shd w:val="clear" w:color="auto" w:fill="FFFFFF"/>
        </w:rPr>
        <w:fldChar w:fldCharType="end"/>
      </w:r>
      <w:r w:rsidRPr="00E23F7D">
        <w:rPr>
          <w:shd w:val="clear" w:color="auto" w:fill="FFFFFF"/>
        </w:rPr>
      </w:r>
      <w:r w:rsidRPr="00E23F7D">
        <w:rPr>
          <w:shd w:val="clear" w:color="auto" w:fill="FFFFFF"/>
        </w:rPr>
        <w:fldChar w:fldCharType="separate"/>
      </w:r>
      <w:r w:rsidR="00346933">
        <w:rPr>
          <w:noProof/>
          <w:shd w:val="clear" w:color="auto" w:fill="FFFFFF"/>
        </w:rPr>
        <w:t>(</w:t>
      </w:r>
      <w:hyperlink w:anchor="_ENREF_144" w:tooltip="Australasian Menopause Society,  #107" w:history="1">
        <w:r w:rsidR="002E03B7">
          <w:rPr>
            <w:noProof/>
            <w:shd w:val="clear" w:color="auto" w:fill="FFFFFF"/>
          </w:rPr>
          <w:t>144</w:t>
        </w:r>
      </w:hyperlink>
      <w:r w:rsidR="00346933">
        <w:rPr>
          <w:noProof/>
          <w:shd w:val="clear" w:color="auto" w:fill="FFFFFF"/>
        </w:rPr>
        <w:t xml:space="preserve">, </w:t>
      </w:r>
      <w:hyperlink w:anchor="_ENREF_146" w:tooltip="Armeni, 2016 #109" w:history="1">
        <w:r w:rsidR="002E03B7">
          <w:rPr>
            <w:noProof/>
            <w:shd w:val="clear" w:color="auto" w:fill="FFFFFF"/>
          </w:rPr>
          <w:t>146-148</w:t>
        </w:r>
      </w:hyperlink>
      <w:r w:rsidR="00346933">
        <w:rPr>
          <w:noProof/>
          <w:shd w:val="clear" w:color="auto" w:fill="FFFFFF"/>
        </w:rPr>
        <w:t>)</w:t>
      </w:r>
      <w:r w:rsidRPr="00E23F7D">
        <w:rPr>
          <w:shd w:val="clear" w:color="auto" w:fill="FFFFFF"/>
        </w:rPr>
        <w:fldChar w:fldCharType="end"/>
      </w:r>
      <w:r w:rsidRPr="00E23F7D">
        <w:t>. Given the risks associated with long-term horm</w:t>
      </w:r>
      <w:r w:rsidR="00247049">
        <w:t>one</w:t>
      </w:r>
      <w:r w:rsidRPr="00E23F7D">
        <w:t xml:space="preserve"> replacement therapy (e.g., thromboembolic or coronary events, breast cancer) </w:t>
      </w:r>
      <w:r w:rsidRPr="00E23F7D">
        <w:fldChar w:fldCharType="begin">
          <w:fldData xml:space="preserve">PEVuZE5vdGU+PENpdGUgRXhjbHVkZVllYXI9IjEiPjxBdXRob3I+QXVzdHJhbGFzaWFuIE1lbm9w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</w:fldData>
        </w:fldChar>
      </w:r>
      <w:r w:rsidR="002E03B7">
        <w:instrText xml:space="preserve"> ADDIN EN.CITE </w:instrText>
      </w:r>
      <w:r w:rsidR="002E03B7">
        <w:fldChar w:fldCharType="begin">
          <w:fldData xml:space="preserve">PEVuZE5vdGU+PENpdGUgRXhjbHVkZVllYXI9IjEiPjxBdXRob3I+QXVzdHJhbGFzaWFuIE1lbm9w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</w:fldData>
        </w:fldChar>
      </w:r>
      <w:r w:rsidR="002E03B7">
        <w:instrText xml:space="preserve"> ADDIN EN.CITE.DATA </w:instrText>
      </w:r>
      <w:r w:rsidR="002E03B7">
        <w:fldChar w:fldCharType="end"/>
      </w:r>
      <w:r w:rsidRPr="00E23F7D">
        <w:fldChar w:fldCharType="separate"/>
      </w:r>
      <w:r w:rsidR="00367044">
        <w:rPr>
          <w:noProof/>
        </w:rPr>
        <w:t>(</w:t>
      </w:r>
      <w:hyperlink w:anchor="_ENREF_138" w:tooltip=", 2005 #100" w:history="1">
        <w:r w:rsidR="002E03B7">
          <w:rPr>
            <w:noProof/>
          </w:rPr>
          <w:t>138</w:t>
        </w:r>
      </w:hyperlink>
      <w:r w:rsidR="00367044">
        <w:rPr>
          <w:noProof/>
        </w:rPr>
        <w:t xml:space="preserve">, </w:t>
      </w:r>
      <w:hyperlink w:anchor="_ENREF_144" w:tooltip="Australasian Menopause Society,  #107" w:history="1">
        <w:r w:rsidR="002E03B7">
          <w:rPr>
            <w:noProof/>
          </w:rPr>
          <w:t>144-146</w:t>
        </w:r>
      </w:hyperlink>
      <w:r w:rsidR="00367044">
        <w:rPr>
          <w:noProof/>
        </w:rPr>
        <w:t>)</w:t>
      </w:r>
      <w:r w:rsidRPr="00E23F7D">
        <w:fldChar w:fldCharType="end"/>
      </w:r>
      <w:r w:rsidRPr="00E23F7D">
        <w:t xml:space="preserve">, </w:t>
      </w:r>
      <w:r w:rsidRPr="00E23F7D">
        <w:rPr>
          <w:noProof/>
        </w:rPr>
        <w:t>and the variability of symptom severity, many women experiencing mild or moderate symptoms of menopause seek lifestyle and behavioural therapies as an alternative. These include acupuncture</w:t>
      </w:r>
      <w:r w:rsidRPr="00E23F7D">
        <w:t xml:space="preserve"> </w:t>
      </w:r>
      <w:r w:rsidRPr="00E23F7D">
        <w:rPr>
          <w:noProof/>
        </w:rPr>
        <w:fldChar w:fldCharType="begin"/>
      </w:r>
      <w:r w:rsidR="002E03B7">
        <w:rPr>
          <w:noProof/>
        </w:rPr>
        <w:instrText xml:space="preserve"> ADDIN EN.CITE &lt;EndNote&gt;&lt;Cite&gt;&lt;Author&gt;Dodin&lt;/Author&gt;&lt;Year&gt;2013&lt;/Year&gt;&lt;RecNum&gt;112&lt;/RecNum&gt;&lt;DisplayText&gt;(149)&lt;/DisplayText&gt;&lt;record&gt;&lt;rec-number&gt;112&lt;/rec-number&gt;&lt;foreign-keys&gt;&lt;key app="EN" db-id="fffa29epupvv03e2wadvw0dnd2t2azstt9v5" timestamp="1688446594"&gt;112&lt;/key&gt;&lt;/foreign-keys&gt;&lt;ref-type name="Journal Article"&gt;17&lt;/ref-type&gt;&lt;contributors&gt;&lt;authors&gt;&lt;author&gt;Dodin, S.&lt;/author&gt;&lt;author&gt;Blanchet, C.&lt;/author&gt;&lt;author&gt;Marc, I.&lt;/author&gt;&lt;author&gt;Ernst, E.&lt;/author&gt;&lt;author&gt;Wu, T.&lt;/author&gt;&lt;author&gt;Vaillancourt, C.&lt;/author&gt;&lt;author&gt;Paquette, J.&lt;/author&gt;&lt;author&gt;Maunsell, E.&lt;/author&gt;&lt;/authors&gt;&lt;/contributors&gt;&lt;auth-address&gt;Department of Obstetrics and Gynecology, Universite Laval, Quebec, Canada. sylvie.dodin@ogy.ulaval.ca.&lt;/auth-address&gt;&lt;titles&gt;&lt;title&gt;Acupuncture for menopausal hot flushes&lt;/title&gt;&lt;secondary-title&gt;Cochrane Database Syst Rev&lt;/secondary-title&gt;&lt;/titles&gt;&lt;periodical&gt;&lt;full-title&gt;Cochrane Database Syst Rev&lt;/full-title&gt;&lt;/periodical&gt;&lt;pages&gt;CD007410&lt;/pages&gt;&lt;volume&gt;2013&lt;/volume&gt;&lt;number&gt;7&lt;/number&gt;&lt;edition&gt;20130730&lt;/edition&gt;&lt;keywords&gt;&lt;keyword&gt;*Acupuncture Therapy&lt;/keyword&gt;&lt;keyword&gt;Estrogen Replacement Therapy&lt;/keyword&gt;&lt;keyword&gt;Female&lt;/keyword&gt;&lt;keyword&gt;Hot Flashes/*drug therapy&lt;/keyword&gt;&lt;keyword&gt;Humans&lt;/keyword&gt;&lt;keyword&gt;Middle Aged&lt;/keyword&gt;&lt;keyword&gt;Quality of Life&lt;/keyword&gt;&lt;/keywords&gt;&lt;dates&gt;&lt;year&gt;2013&lt;/year&gt;&lt;pub-dates&gt;&lt;date&gt;Jul 30&lt;/date&gt;&lt;/pub-dates&gt;&lt;/dates&gt;&lt;publisher&gt;John Wiley &amp;amp; Sons, Ltd&lt;/publisher&gt;&lt;isbn&gt;1469-493X (Electronic)&amp;#xD;1361-6137 (Linking)&lt;/isbn&gt;&lt;accession-num&gt;23897589&lt;/accession-num&gt;&lt;urls&gt;&lt;related-urls&gt;&lt;url&gt;https://www.ncbi.nlm.nih.gov/pubmed/23897589&lt;/url&gt;&lt;/related-urls&gt;&lt;/urls&gt;&lt;custom1&gt;None.&lt;/custom1&gt;&lt;custom2&gt;PMC6544807&lt;/custom2&gt;&lt;electronic-resource-num&gt;https://doi.org/10.1002/14651858.CD007410.pub2&lt;/electronic-resource-num&gt;&lt;remote-database-name&gt;Medline&lt;/remote-database-name&gt;&lt;remote-database-provider&gt;NLM&lt;/remote-database-provider&gt;&lt;/record&gt;&lt;/Cite&gt;&lt;/EndNote&gt;</w:instrText>
      </w:r>
      <w:r w:rsidRPr="00E23F7D">
        <w:rPr>
          <w:noProof/>
        </w:rPr>
        <w:fldChar w:fldCharType="separate"/>
      </w:r>
      <w:r w:rsidR="00346933">
        <w:rPr>
          <w:noProof/>
        </w:rPr>
        <w:t>(</w:t>
      </w:r>
      <w:hyperlink w:anchor="_ENREF_149" w:tooltip="Dodin, 2013 #112" w:history="1">
        <w:r w:rsidR="002E03B7">
          <w:rPr>
            <w:noProof/>
          </w:rPr>
          <w:t>149</w:t>
        </w:r>
      </w:hyperlink>
      <w:r w:rsidR="00346933">
        <w:rPr>
          <w:noProof/>
        </w:rPr>
        <w:t>)</w:t>
      </w:r>
      <w:r w:rsidRPr="00E23F7D">
        <w:rPr>
          <w:noProof/>
        </w:rPr>
        <w:fldChar w:fldCharType="end"/>
      </w:r>
      <w:r w:rsidRPr="00E23F7D">
        <w:rPr>
          <w:noProof/>
        </w:rPr>
        <w:t xml:space="preserve">, herbal medicines </w:t>
      </w:r>
      <w:r w:rsidRPr="00E23F7D">
        <w:rPr>
          <w:noProof/>
        </w:rPr>
        <w:fldChar w:fldCharType="begin">
          <w:fldData xml:space="preserve">PEVuZE5vdGU+PENpdGU+PEF1dGhvcj5MZWFjaDwvQXV0aG9yPjxZZWFyPjIwMTI8L1llYXI+PFJl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</w:fldData>
        </w:fldChar>
      </w:r>
      <w:r w:rsidR="002E03B7">
        <w:rPr>
          <w:noProof/>
        </w:rPr>
        <w:instrText xml:space="preserve"> ADDIN EN.CITE </w:instrText>
      </w:r>
      <w:r w:rsidR="002E03B7">
        <w:rPr>
          <w:noProof/>
        </w:rPr>
        <w:fldChar w:fldCharType="begin">
          <w:fldData xml:space="preserve">PEVuZE5vdGU+PENpdGU+PEF1dGhvcj5MZWFjaDwvQXV0aG9yPjxZZWFyPjIwMTI8L1llYXI+PFJl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</w:fldData>
        </w:fldChar>
      </w:r>
      <w:r w:rsidR="002E03B7">
        <w:rPr>
          <w:noProof/>
        </w:rPr>
        <w:instrText xml:space="preserve"> ADDIN EN.CITE.DATA </w:instrText>
      </w:r>
      <w:r w:rsidR="002E03B7">
        <w:rPr>
          <w:noProof/>
        </w:rPr>
      </w:r>
      <w:r w:rsidR="002E03B7">
        <w:rPr>
          <w:noProof/>
        </w:rPr>
        <w:fldChar w:fldCharType="end"/>
      </w:r>
      <w:r w:rsidRPr="00E23F7D">
        <w:rPr>
          <w:noProof/>
        </w:rPr>
      </w:r>
      <w:r w:rsidRPr="00E23F7D">
        <w:rPr>
          <w:noProof/>
        </w:rPr>
        <w:fldChar w:fldCharType="separate"/>
      </w:r>
      <w:r w:rsidR="00346933">
        <w:rPr>
          <w:noProof/>
        </w:rPr>
        <w:t>(</w:t>
      </w:r>
      <w:hyperlink w:anchor="_ENREF_150" w:tooltip="Leach, 2012 #113" w:history="1">
        <w:r w:rsidR="002E03B7">
          <w:rPr>
            <w:noProof/>
          </w:rPr>
          <w:t>150</w:t>
        </w:r>
      </w:hyperlink>
      <w:r w:rsidR="00346933">
        <w:rPr>
          <w:noProof/>
        </w:rPr>
        <w:t>)</w:t>
      </w:r>
      <w:r w:rsidRPr="00E23F7D">
        <w:rPr>
          <w:noProof/>
        </w:rPr>
        <w:fldChar w:fldCharType="end"/>
      </w:r>
      <w:r w:rsidRPr="00E23F7D">
        <w:rPr>
          <w:noProof/>
        </w:rPr>
        <w:t xml:space="preserve">, relaxation therapies </w:t>
      </w:r>
      <w:r w:rsidRPr="00E23F7D">
        <w:rPr>
          <w:noProof/>
        </w:rPr>
        <w:fldChar w:fldCharType="begin"/>
      </w:r>
      <w:r w:rsidR="002E03B7">
        <w:rPr>
          <w:noProof/>
        </w:rPr>
        <w:instrText xml:space="preserve"> ADDIN EN.CITE &lt;EndNote&gt;&lt;Cite&gt;&lt;Author&gt;Saensak&lt;/Author&gt;&lt;Year&gt;2014&lt;/Year&gt;&lt;RecNum&gt;114&lt;/RecNum&gt;&lt;DisplayText&gt;(151)&lt;/DisplayText&gt;&lt;record&gt;&lt;rec-number&gt;114&lt;/rec-number&gt;&lt;foreign-keys&gt;&lt;key app="EN" db-id="fffa29epupvv03e2wadvw0dnd2t2azstt9v5" timestamp="1688446594"&gt;114&lt;/key&gt;&lt;/foreign-keys&gt;&lt;ref-type name="Journal Article"&gt;17&lt;/ref-type&gt;&lt;contributors&gt;&lt;authors&gt;&lt;author&gt;Saensak, S.&lt;/author&gt;&lt;author&gt;Vutyavanich, T.&lt;/author&gt;&lt;author&gt;Somboonporn, W.&lt;/author&gt;&lt;author&gt;Srisurapanont, M.&lt;/author&gt;&lt;/authors&gt;&lt;/contributors&gt;&lt;auth-address&gt;Faculty of Medicine, Chiang Mai University, Muang, 110 Intavaroros Road, Sriphum, Chiang Mai, Thailand, 50200.&lt;/auth-address&gt;&lt;titles&gt;&lt;title&gt;Relaxation for perimenopausal and postmenopausal symptoms&lt;/title&gt;&lt;secondary-title&gt;Cochrane Database Syst Rev&lt;/secondary-title&gt;&lt;/titles&gt;&lt;periodical&gt;&lt;full-title&gt;Cochrane Database Syst Rev&lt;/full-title&gt;&lt;/periodical&gt;&lt;pages&gt;CD008582&lt;/pages&gt;&lt;number&gt;7&lt;/number&gt;&lt;edition&gt;20140720&lt;/edition&gt;&lt;keywords&gt;&lt;keyword&gt;Acupuncture Therapy/methods&lt;/keyword&gt;&lt;keyword&gt;Electroacupuncture&lt;/keyword&gt;&lt;keyword&gt;Female&lt;/keyword&gt;&lt;keyword&gt;Hot Flashes/*therapy&lt;/keyword&gt;&lt;keyword&gt;Humans&lt;/keyword&gt;&lt;keyword&gt;Middle Aged&lt;/keyword&gt;&lt;keyword&gt;Neurofeedback/methods&lt;/keyword&gt;&lt;keyword&gt;*Perimenopause&lt;/keyword&gt;&lt;keyword&gt;*Postmenopause&lt;/keyword&gt;&lt;keyword&gt;Randomized Controlled Trials as Topic&lt;/keyword&gt;&lt;keyword&gt;Relaxation Therapy/*methods&lt;/keyword&gt;&lt;/keywords&gt;&lt;dates&gt;&lt;year&gt;2014&lt;/year&gt;&lt;pub-dates&gt;&lt;date&gt;Jul 20&lt;/date&gt;&lt;/pub-dates&gt;&lt;/dates&gt;&lt;publisher&gt;John Wiley &amp;amp; Sons, Ltd&lt;/publisher&gt;&lt;isbn&gt;1469-493X (Electronic)&amp;#xD;1361-6137 (Linking)&lt;/isbn&gt;&lt;accession-num&gt;25039019&lt;/accession-num&gt;&lt;urls&gt;&lt;related-urls&gt;&lt;url&gt;https://www.ncbi.nlm.nih.gov/pubmed/25039019&lt;/url&gt;&lt;/related-urls&gt;&lt;/urls&gt;&lt;electronic-resource-num&gt;https://doi.org/10.1002/14651858.CD008582.pub2&lt;/electronic-resource-num&gt;&lt;remote-database-name&gt;Medline&lt;/remote-database-name&gt;&lt;remote-database-provider&gt;NLM&lt;/remote-database-provider&gt;&lt;/record&gt;&lt;/Cite&gt;&lt;/EndNote&gt;</w:instrText>
      </w:r>
      <w:r w:rsidRPr="00E23F7D">
        <w:rPr>
          <w:noProof/>
        </w:rPr>
        <w:fldChar w:fldCharType="separate"/>
      </w:r>
      <w:r w:rsidR="00346933">
        <w:rPr>
          <w:noProof/>
        </w:rPr>
        <w:t>(</w:t>
      </w:r>
      <w:hyperlink w:anchor="_ENREF_151" w:tooltip="Saensak, 2014 #114" w:history="1">
        <w:r w:rsidR="002E03B7">
          <w:rPr>
            <w:noProof/>
          </w:rPr>
          <w:t>151</w:t>
        </w:r>
      </w:hyperlink>
      <w:r w:rsidR="00346933">
        <w:rPr>
          <w:noProof/>
        </w:rPr>
        <w:t>)</w:t>
      </w:r>
      <w:r w:rsidRPr="00E23F7D">
        <w:rPr>
          <w:noProof/>
        </w:rPr>
        <w:fldChar w:fldCharType="end"/>
      </w:r>
      <w:r w:rsidRPr="00E23F7D">
        <w:rPr>
          <w:noProof/>
        </w:rPr>
        <w:t xml:space="preserve"> and </w:t>
      </w:r>
      <w:r w:rsidRPr="00E23F7D">
        <w:t xml:space="preserve">exercise therapies </w:t>
      </w:r>
      <w:r w:rsidRPr="00E23F7D">
        <w:fldChar w:fldCharType="begin"/>
      </w:r>
      <w:r w:rsidR="002E03B7">
        <w:instrText xml:space="preserve"> ADDIN EN.CITE &lt;EndNote&gt;&lt;Cite&gt;&lt;Author&gt;Daley&lt;/Author&gt;&lt;Year&gt;2014&lt;/Year&gt;&lt;RecNum&gt;115&lt;/RecNum&gt;&lt;DisplayText&gt;(152)&lt;/DisplayText&gt;&lt;record&gt;&lt;rec-number&gt;115&lt;/rec-number&gt;&lt;foreign-keys&gt;&lt;key app="EN" db-id="fffa29epupvv03e2wadvw0dnd2t2azstt9v5" timestamp="1688446594"&gt;115&lt;/key&gt;&lt;/foreign-keys&gt;&lt;ref-type name="Journal Article"&gt;17&lt;/ref-type&gt;&lt;contributors&gt;&lt;authors&gt;&lt;author&gt;Daley, A.&lt;/author&gt;&lt;author&gt;Stokes-Lampard, H.&lt;/author&gt;&lt;author&gt;Thomas, A.&lt;/author&gt;&lt;author&gt;MacArthur, C.&lt;/author&gt;&lt;/authors&gt;&lt;/contributors&gt;&lt;auth-address&gt;Primary Care Clinical Sciences, College of Medical and Dental Sciences, University of Birmingham, Birmingham, England, UK, B15 2TT.&lt;/auth-address&gt;&lt;titles&gt;&lt;title&gt;Exercise for vasomotor menopausal symptoms&lt;/title&gt;&lt;secondary-title&gt;Cochrane Database Syst Rev&lt;/secondary-title&gt;&lt;/titles&gt;&lt;periodical&gt;&lt;full-title&gt;Cochrane Database Syst Rev&lt;/full-title&gt;&lt;/periodical&gt;&lt;pages&gt;CD006108&lt;/pages&gt;&lt;volume&gt;2014&lt;/volume&gt;&lt;number&gt;11&lt;/number&gt;&lt;edition&gt;20141128&lt;/edition&gt;&lt;keywords&gt;&lt;keyword&gt;Complementary Therapies&lt;/keyword&gt;&lt;keyword&gt;Estrogen Replacement Therapy&lt;/keyword&gt;&lt;keyword&gt;*Exercise&lt;/keyword&gt;&lt;keyword&gt;Female&lt;/keyword&gt;&lt;keyword&gt;Hot Flashes/*therapy&lt;/keyword&gt;&lt;keyword&gt;Humans&lt;/keyword&gt;&lt;keyword&gt;*Menopause&lt;/keyword&gt;&lt;keyword&gt;Middle Aged&lt;/keyword&gt;&lt;keyword&gt;Randomized Controlled Trials as Topic&lt;/keyword&gt;&lt;keyword&gt;Sweat Gland Diseases/*therapy&lt;/keyword&gt;&lt;keyword&gt;*Sweating&lt;/keyword&gt;&lt;keyword&gt;Walking&lt;/keyword&gt;&lt;keyword&gt;Yoga&lt;/keyword&gt;&lt;/keywords&gt;&lt;dates&gt;&lt;year&gt;2014&lt;/year&gt;&lt;pub-dates&gt;&lt;date&gt;Nov 28&lt;/date&gt;&lt;/pub-dates&gt;&lt;/dates&gt;&lt;publisher&gt;John Wiley &amp;amp; Sons, Ltd&lt;/publisher&gt;&lt;isbn&gt;1469-493X (Electronic)&amp;#xD;1361-6137 (Linking)&lt;/isbn&gt;&lt;accession-num&gt;25431132&lt;/accession-num&gt;&lt;urls&gt;&lt;related-urls&gt;&lt;url&gt;https://www.ncbi.nlm.nih.gov/pubmed/25431132&lt;/url&gt;&lt;/related-urls&gt;&lt;/urls&gt;&lt;custom1&gt;None known.&lt;/custom1&gt;&lt;custom2&gt;PMC10116337&lt;/custom2&gt;&lt;electronic-resource-num&gt;https://doi.org/10.1002/14651858.CD006108.pub4&lt;/electronic-resource-num&gt;&lt;remote-database-name&gt;Medline&lt;/remote-database-name&gt;&lt;remote-database-provider&gt;NLM&lt;/remote-database-provider&gt;&lt;/record&gt;&lt;/Cite&gt;&lt;/EndNote&gt;</w:instrText>
      </w:r>
      <w:r w:rsidRPr="00E23F7D">
        <w:fldChar w:fldCharType="separate"/>
      </w:r>
      <w:r w:rsidR="00346933">
        <w:rPr>
          <w:noProof/>
        </w:rPr>
        <w:t>(</w:t>
      </w:r>
      <w:hyperlink w:anchor="_ENREF_152" w:tooltip="Daley, 2014 #115" w:history="1">
        <w:r w:rsidR="002E03B7">
          <w:rPr>
            <w:noProof/>
          </w:rPr>
          <w:t>152</w:t>
        </w:r>
      </w:hyperlink>
      <w:r w:rsidR="00346933">
        <w:rPr>
          <w:noProof/>
        </w:rPr>
        <w:t>)</w:t>
      </w:r>
      <w:r w:rsidRPr="00E23F7D">
        <w:fldChar w:fldCharType="end"/>
      </w:r>
      <w:r w:rsidRPr="00E23F7D">
        <w:t xml:space="preserve">. The Australasian Menopause Society notes that the evidence for the effectiveness of lifestyle or behavioural changes is mixed and limited </w:t>
      </w:r>
      <w:r w:rsidRPr="00E23F7D">
        <w:fldChar w:fldCharType="begin"/>
      </w:r>
      <w:r w:rsidR="00346933">
        <w:instrText xml:space="preserve"> ADDIN EN.CITE &lt;EndNote&gt;&lt;Cite ExcludeYear="1"&gt;&lt;Author&gt;Australasian Menopause Society&lt;/Author&gt;&lt;RecNum&gt;107&lt;/RecNum&gt;&lt;DisplayText&gt;(144)&lt;/DisplayText&gt;&lt;record&gt;&lt;rec-number&gt;107&lt;/rec-number&gt;&lt;foreign-keys&gt;&lt;key app="EN" db-id="fffa29epupvv03e2wadvw0dnd2t2azstt9v5" timestamp="1688446594"&gt;107&lt;/key&gt;&lt;/foreign-keys&gt;&lt;ref-type name="Web Page"&gt;12&lt;/ref-type&gt;&lt;contributors&gt;&lt;authors&gt;&lt;author&gt;Australasian Menopause Society,&lt;/author&gt;&lt;/authors&gt;&lt;/contributors&gt;&lt;titles&gt;&lt;title&gt;Menopause Treatment Options&lt;/title&gt;&lt;/titles&gt;&lt;number&gt;October 2021&lt;/number&gt;&lt;dates&gt;&lt;pub-dates&gt;&lt;date&gt;September 2018&lt;/date&gt;&lt;/pub-dates&gt;&lt;/dates&gt;&lt;urls&gt;&lt;related-urls&gt;&lt;url&gt;https://www.menopause.org.au/hp/management/treatment-options&lt;/url&gt;&lt;/related-urls&gt;&lt;/urls&gt;&lt;/record&gt;&lt;/Cite&gt;&lt;/EndNote&gt;</w:instrText>
      </w:r>
      <w:r w:rsidRPr="00E23F7D">
        <w:fldChar w:fldCharType="separate"/>
      </w:r>
      <w:r w:rsidR="00346933">
        <w:rPr>
          <w:noProof/>
        </w:rPr>
        <w:t>(</w:t>
      </w:r>
      <w:hyperlink w:anchor="_ENREF_144" w:tooltip="Australasian Menopause Society,  #107" w:history="1">
        <w:r w:rsidR="002E03B7">
          <w:rPr>
            <w:noProof/>
          </w:rPr>
          <w:t>144</w:t>
        </w:r>
      </w:hyperlink>
      <w:r w:rsidR="00346933">
        <w:rPr>
          <w:noProof/>
        </w:rPr>
        <w:t>)</w:t>
      </w:r>
      <w:r w:rsidRPr="00E23F7D">
        <w:fldChar w:fldCharType="end"/>
      </w:r>
      <w:r w:rsidRPr="00E23F7D">
        <w:t xml:space="preserve">, but note that some may improve general wellbeing and help women manage their symptoms. </w:t>
      </w:r>
    </w:p>
    <w:p w14:paraId="208C646B" w14:textId="080BA44D" w:rsidR="00951FC5" w:rsidRDefault="005634AD" w:rsidP="005634AD">
      <w:pPr>
        <w:pStyle w:val="Heading3"/>
      </w:pPr>
      <w:bookmarkStart w:id="162" w:name="_Toc183697522"/>
      <w:r w:rsidRPr="00E23F7D">
        <w:t xml:space="preserve">Description of </w:t>
      </w:r>
      <w:r w:rsidR="00951FC5">
        <w:t>reviews</w:t>
      </w:r>
      <w:bookmarkEnd w:id="162"/>
      <w:r w:rsidR="00951FC5">
        <w:t xml:space="preserve"> </w:t>
      </w:r>
    </w:p>
    <w:p w14:paraId="0807B391" w14:textId="77E8ABF5" w:rsidR="00626C16" w:rsidRDefault="00A52D70" w:rsidP="00A52D70">
      <w:pPr>
        <w:pStyle w:val="BodyText"/>
      </w:pPr>
      <w:r w:rsidRPr="00E23F7D">
        <w:t xml:space="preserve">There were </w:t>
      </w:r>
      <w:r>
        <w:t>8</w:t>
      </w:r>
      <w:r w:rsidR="009A6F51">
        <w:t>5</w:t>
      </w:r>
      <w:r w:rsidR="008F74A3">
        <w:t xml:space="preserve"> citations</w:t>
      </w:r>
      <w:r>
        <w:t xml:space="preserve"> </w:t>
      </w:r>
      <w:r w:rsidR="001A79F4">
        <w:fldChar w:fldCharType="begin">
          <w:fldData xml:space="preserve">PlRoZSBhdXRob3JzIHJlcG9ydCBubyBjb21wZXRpbmcgaW50ZXJlc3RzLiBUaGUgYXV0aG9ycyBh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</w:fldData>
        </w:fldChar>
      </w:r>
      <w:r w:rsidR="002E03B7">
        <w:instrText xml:space="preserve"> ADDIN EN.CITE </w:instrText>
      </w:r>
      <w:r w:rsidR="002E03B7">
        <w:fldChar w:fldCharType="begin">
          <w:fldData xml:space="preserve">PEVuZE5vdGU+PENpdGU+PEF1dGhvcj5Bc2thcmk8L0F1dGhvcj48WWVhcj4yMDIxPC9ZZWFyPjxS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==
</w:fldData>
        </w:fldChar>
      </w:r>
      <w:r w:rsidR="002E03B7">
        <w:instrText xml:space="preserve"> ADDIN EN.CITE.DATA </w:instrText>
      </w:r>
      <w:r w:rsidR="002E03B7">
        <w:fldChar w:fldCharType="end"/>
      </w:r>
      <w:r w:rsidR="002E03B7">
        <w:fldChar w:fldCharType="begin">
          <w:fldData xml:space="preserve">ZWQgY29udHJvbGxlZCB0cmlhbHM8L3RpdGxlPjxzZWNvbmRhcnktdGl0bGU+RGlhYmV0ZXMgJmFt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==
</w:fldData>
        </w:fldChar>
      </w:r>
      <w:r w:rsidR="002E03B7">
        <w:instrText xml:space="preserve"> ADDIN EN.CITE.DATA </w:instrText>
      </w:r>
      <w:r w:rsidR="002E03B7">
        <w:fldChar w:fldCharType="end"/>
      </w:r>
      <w:r w:rsidR="002E03B7">
        <w:fldChar w:fldCharType="begin">
          <w:fldData xml:space="preserve">bGwtdGl0bGU+PC9wZXJpb2RpY2FsPjxwYWdlcz4xOTkxLTIwMDE8L3BhZ2VzPjx2b2x1bWU+MzM8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==
</w:fldData>
        </w:fldChar>
      </w:r>
      <w:r w:rsidR="002E03B7">
        <w:instrText xml:space="preserve"> ADDIN EN.CITE.DATA </w:instrText>
      </w:r>
      <w:r w:rsidR="002E03B7">
        <w:fldChar w:fldCharType="end"/>
      </w:r>
      <w:r w:rsidR="002E03B7">
        <w:fldChar w:fldCharType="begin">
          <w:fldData xml:space="preserve">dXBwbGVtZW50czwva2V5d29yZD48a2V5d29yZD4qRmxheDwva2V5d29yZD48a2V5d29yZD5IdW1h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==
</w:fldData>
        </w:fldChar>
      </w:r>
      <w:r w:rsidR="002E03B7">
        <w:instrText xml:space="preserve"> ADDIN EN.CITE.DATA </w:instrText>
      </w:r>
      <w:r w:rsidR="002E03B7">
        <w:fldChar w:fldCharType="end"/>
      </w:r>
      <w:r w:rsidR="002E03B7">
        <w:fldChar w:fldCharType="begin">
          <w:fldData xml:space="preserve">cmVsYXRlZC11cmxzPjx1cmw+aHR0cHM6Ly9lenByb3h5LmxpYi5tb25hc2guZWR1LmF1L2xvZ2lu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==
</w:fldData>
        </w:fldChar>
      </w:r>
      <w:r w:rsidR="002E03B7">
        <w:instrText xml:space="preserve"> ADDIN EN.CITE.DATA </w:instrText>
      </w:r>
      <w:r w:rsidR="002E03B7">
        <w:fldChar w:fldCharType="end"/>
      </w:r>
      <w:r w:rsidR="002E03B7">
        <w:fldChar w:fldCharType="begin">
          <w:fldData xml:space="preserve">YW5kIE1pZHdpZmVyeSwgQmFtIFVuaXZlcnNpdHkgb2YgTWVkaWNhbCBTY2llbmNlcywgQmFtLCBJ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==
</w:fldData>
        </w:fldChar>
      </w:r>
      <w:r w:rsidR="002E03B7">
        <w:instrText xml:space="preserve"> ADDIN EN.CITE.DATA </w:instrText>
      </w:r>
      <w:r w:rsidR="002E03B7">
        <w:fldChar w:fldCharType="end"/>
      </w:r>
      <w:r w:rsidR="002E03B7">
        <w:fldChar w:fldCharType="begin">
          <w:fldData xml:space="preserve">PlRoZSBhdXRob3JzIHJlcG9ydCBubyBjb21wZXRpbmcgaW50ZXJlc3RzLiBUaGUgYXV0aG9ycyBh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</w:fldData>
        </w:fldChar>
      </w:r>
      <w:r w:rsidR="002E03B7">
        <w:instrText xml:space="preserve"> ADDIN EN.CITE.DATA </w:instrText>
      </w:r>
      <w:r w:rsidR="002E03B7">
        <w:fldChar w:fldCharType="end"/>
      </w:r>
      <w:r w:rsidR="001A79F4">
        <w:fldChar w:fldCharType="separate"/>
      </w:r>
      <w:r w:rsidR="00346933">
        <w:rPr>
          <w:noProof/>
        </w:rPr>
        <w:t>(</w:t>
      </w:r>
      <w:hyperlink w:anchor="_ENREF_33" w:tooltip="Hallajzadeh, 2020 #387" w:history="1">
        <w:r w:rsidR="002E03B7">
          <w:rPr>
            <w:noProof/>
          </w:rPr>
          <w:t>33</w:t>
        </w:r>
      </w:hyperlink>
      <w:r w:rsidR="00346933">
        <w:rPr>
          <w:noProof/>
        </w:rPr>
        <w:t xml:space="preserve">, </w:t>
      </w:r>
      <w:hyperlink w:anchor="_ENREF_113" w:tooltip="Ursoniu, 2016 #847" w:history="1">
        <w:r w:rsidR="002E03B7">
          <w:rPr>
            <w:noProof/>
          </w:rPr>
          <w:t>113</w:t>
        </w:r>
      </w:hyperlink>
      <w:r w:rsidR="00346933">
        <w:rPr>
          <w:noProof/>
        </w:rPr>
        <w:t xml:space="preserve">, </w:t>
      </w:r>
      <w:hyperlink w:anchor="_ENREF_124" w:tooltip="Ghaderi, 2020 #436" w:history="1">
        <w:r w:rsidR="002E03B7">
          <w:rPr>
            <w:noProof/>
          </w:rPr>
          <w:t>124</w:t>
        </w:r>
      </w:hyperlink>
      <w:r w:rsidR="00346933">
        <w:rPr>
          <w:noProof/>
        </w:rPr>
        <w:t xml:space="preserve">, </w:t>
      </w:r>
      <w:hyperlink w:anchor="_ENREF_125" w:tooltip="Shinjyo, 2020 #951" w:history="1">
        <w:r w:rsidR="002E03B7">
          <w:rPr>
            <w:noProof/>
          </w:rPr>
          <w:t>125</w:t>
        </w:r>
      </w:hyperlink>
      <w:r w:rsidR="00346933">
        <w:rPr>
          <w:noProof/>
        </w:rPr>
        <w:t xml:space="preserve">, </w:t>
      </w:r>
      <w:hyperlink w:anchor="_ENREF_150" w:tooltip="Leach, 2012 #113" w:history="1">
        <w:r w:rsidR="002E03B7">
          <w:rPr>
            <w:noProof/>
          </w:rPr>
          <w:t>150</w:t>
        </w:r>
      </w:hyperlink>
      <w:r w:rsidR="00346933">
        <w:rPr>
          <w:noProof/>
        </w:rPr>
        <w:t xml:space="preserve">, </w:t>
      </w:r>
      <w:hyperlink w:anchor="_ENREF_153" w:tooltip="Askari, 2021 #664" w:history="1">
        <w:r w:rsidR="002E03B7">
          <w:rPr>
            <w:noProof/>
          </w:rPr>
          <w:t>153-233</w:t>
        </w:r>
      </w:hyperlink>
      <w:r w:rsidR="00346933">
        <w:rPr>
          <w:noProof/>
        </w:rPr>
        <w:t>)</w:t>
      </w:r>
      <w:r w:rsidR="001A79F4">
        <w:fldChar w:fldCharType="end"/>
      </w:r>
      <w:r w:rsidR="001A79F4">
        <w:rPr>
          <w:rFonts w:eastAsia="Times New Roman" w:cs="Times New Roman"/>
          <w:lang w:eastAsia="en-AU"/>
        </w:rPr>
        <w:t xml:space="preserve"> </w:t>
      </w:r>
      <w:r w:rsidRPr="00E23F7D">
        <w:t xml:space="preserve">corresponding to </w:t>
      </w:r>
      <w:r>
        <w:t>8</w:t>
      </w:r>
      <w:r w:rsidR="009A6F51">
        <w:t>5</w:t>
      </w:r>
      <w:r w:rsidRPr="00E23F7D">
        <w:t xml:space="preserve"> systematic reviews identified in the literature search that evaluated the effectiveness of WHMs in people with </w:t>
      </w:r>
      <w:r>
        <w:t>symptoms of menopause</w:t>
      </w:r>
      <w:r w:rsidRPr="00E23F7D">
        <w:t xml:space="preserve">. </w:t>
      </w:r>
      <w:r w:rsidR="00AF4C05">
        <w:t>O</w:t>
      </w:r>
      <w:r>
        <w:t>ne</w:t>
      </w:r>
      <w:r w:rsidRPr="00E23F7D">
        <w:t xml:space="preserve"> </w:t>
      </w:r>
      <w:r w:rsidR="00736F7A">
        <w:t xml:space="preserve">additional </w:t>
      </w:r>
      <w:r w:rsidRPr="00E23F7D">
        <w:t>review</w:t>
      </w:r>
      <w:r w:rsidR="00AF4C05">
        <w:t xml:space="preserve"> </w:t>
      </w:r>
      <w:r w:rsidR="001F6654">
        <w:fldChar w:fldCharType="begin"/>
      </w:r>
      <w:r w:rsidR="002E03B7">
        <w:instrText xml:space="preserve"> ADDIN EN.CITE &lt;EndNote&gt;&lt;Cite&gt;&lt;Author&gt;Rahmani&lt;/Author&gt;&lt;Year&gt;2018&lt;/Year&gt;&lt;RecNum&gt;1400&lt;/RecNum&gt;&lt;DisplayText&gt;(180)&lt;/DisplayText&gt;&lt;record&gt;&lt;rec-number&gt;1400&lt;/rec-number&gt;&lt;foreign-keys&gt;&lt;key app="EN" db-id="fffa29epupvv03e2wadvw0dnd2t2azstt9v5" timestamp="1689315525"&gt;1400&lt;/key&gt;&lt;/foreign-keys&gt;&lt;ref-type name="Journal Article"&gt;17&lt;/ref-type&gt;&lt;contributors&gt;&lt;authors&gt;&lt;author&gt;Rahmani, Y.&lt;/author&gt;&lt;author&gt;Chaleh, K. C.&lt;/author&gt;&lt;author&gt;Shahmohammadi, A.&lt;/author&gt;&lt;author&gt;Safari, S.&lt;/author&gt;&lt;/authors&gt;&lt;/contributors&gt;&lt;auth-address&gt;Clinical Research Development Center, Imam Ali and Taleghani Hospital, Kermanshah University of Medical Sciences, Kermanshah, Iran.&amp;#xD;Department of Medical Surgical Nursing, Kermanshah University of Medical Science, Imam Reza Hospital, Kermanshah, Iran.&lt;/auth-address&gt;&lt;titles&gt;&lt;title&gt;Effect of Herbal Medicine on Vaginal Epithelial Cells: A Systematic Review and Meta-analysis&lt;/title&gt;&lt;secondary-title&gt;J Menopausal Med&lt;/secondary-title&gt;&lt;/titles&gt;&lt;periodical&gt;&lt;full-title&gt;J Menopausal Med&lt;/full-title&gt;&lt;/periodical&gt;&lt;pages&gt;11-16&lt;/pages&gt;&lt;volume&gt;24&lt;/volume&gt;&lt;number&gt;1&lt;/number&gt;&lt;edition&gt;20180430&lt;/edition&gt;&lt;keywords&gt;&lt;keyword&gt;Atrophic vaginitis&lt;/keyword&gt;&lt;keyword&gt;Menopause&lt;/keyword&gt;&lt;keyword&gt;Phytoestrogens&lt;/keyword&gt;&lt;/keywords&gt;&lt;dates&gt;&lt;year&gt;2018&lt;/year&gt;&lt;pub-dates&gt;&lt;date&gt;Apr&lt;/date&gt;&lt;/pub-dates&gt;&lt;/dates&gt;&lt;isbn&gt;2288-6478 (Print)&amp;#xD;2288-6761 (Electronic)&amp;#xD;2288-6478 (Linking)&lt;/isbn&gt;&lt;accession-num&gt;29765922&lt;/accession-num&gt;&lt;urls&gt;&lt;related-urls&gt;&lt;url&gt;https://www.ncbi.nlm.nih.gov/pubmed/29765922&lt;/url&gt;&lt;/related-urls&gt;&lt;/urls&gt;&lt;custom1&gt;Conflict of Interest: No potential conflict of interest relevant to this article was reported.&lt;/custom1&gt;&lt;custom2&gt;PMC5949303&lt;/custom2&gt;&lt;electronic-resource-num&gt;https://doi.org/10.6118/jmm.2018.24.1.11&lt;/electronic-resource-num&gt;&lt;remote-database-name&gt;PubMed-not-MEDLINE&lt;/remote-database-name&gt;&lt;remote-database-provider&gt;NLM&lt;/remote-database-provider&gt;&lt;research-notes&gt; Submitted INCLUDED&lt;/research-notes&gt;&lt;/record&gt;&lt;/Cite&gt;&lt;/EndNote&gt;</w:instrText>
      </w:r>
      <w:r w:rsidR="001F6654">
        <w:fldChar w:fldCharType="separate"/>
      </w:r>
      <w:r w:rsidR="00346933">
        <w:rPr>
          <w:noProof/>
        </w:rPr>
        <w:t>(</w:t>
      </w:r>
      <w:hyperlink w:anchor="_ENREF_180" w:tooltip="Rahmani, 2018 #1400" w:history="1">
        <w:r w:rsidR="002E03B7">
          <w:rPr>
            <w:noProof/>
          </w:rPr>
          <w:t>180</w:t>
        </w:r>
      </w:hyperlink>
      <w:r w:rsidR="00346933">
        <w:rPr>
          <w:noProof/>
        </w:rPr>
        <w:t>)</w:t>
      </w:r>
      <w:r w:rsidR="001F6654">
        <w:fldChar w:fldCharType="end"/>
      </w:r>
      <w:r w:rsidR="004D7D42">
        <w:t xml:space="preserve"> </w:t>
      </w:r>
      <w:r w:rsidR="00736F7A">
        <w:t>was</w:t>
      </w:r>
      <w:r w:rsidR="00AF4C05">
        <w:t xml:space="preserve"> </w:t>
      </w:r>
      <w:r w:rsidRPr="00E23F7D">
        <w:t xml:space="preserve">identified in the Department’s public call for evidence (see Appendix C2). There </w:t>
      </w:r>
      <w:r w:rsidR="00B45389">
        <w:t>were 1</w:t>
      </w:r>
      <w:r w:rsidR="00AF4C05">
        <w:t>7</w:t>
      </w:r>
      <w:r w:rsidRPr="00E23F7D">
        <w:t xml:space="preserve"> </w:t>
      </w:r>
      <w:r w:rsidR="00AC4C6C" w:rsidRPr="00E23F7D">
        <w:t>review</w:t>
      </w:r>
      <w:r w:rsidR="00AC4C6C">
        <w:t>s</w:t>
      </w:r>
      <w:r w:rsidR="00AC4C6C" w:rsidRPr="00E23F7D">
        <w:t xml:space="preserve"> awaiting</w:t>
      </w:r>
      <w:r w:rsidRPr="00E23F7D">
        <w:t xml:space="preserve"> classification (see Appendix C4) and </w:t>
      </w:r>
      <w:r w:rsidR="00AC4C6C">
        <w:t>2</w:t>
      </w:r>
      <w:r w:rsidRPr="00E23F7D">
        <w:t xml:space="preserve"> ongoing reviews (see Appendix C5).</w:t>
      </w:r>
    </w:p>
    <w:p w14:paraId="26EEB66C" w14:textId="1087B1C7" w:rsidR="003A784F" w:rsidRDefault="003A784F" w:rsidP="003A784F">
      <w:pPr>
        <w:pStyle w:val="BodyText"/>
      </w:pPr>
      <w:r>
        <w:t>A summary of the PICO criteria</w:t>
      </w:r>
      <w:r w:rsidRPr="00E23F7D">
        <w:t xml:space="preserve"> of included reviews is provided in Appendix D2.</w:t>
      </w:r>
      <w:r w:rsidR="00BB7460">
        <w:t>3</w:t>
      </w:r>
      <w:r w:rsidRPr="00E23F7D">
        <w:t xml:space="preserve">.1. </w:t>
      </w:r>
    </w:p>
    <w:p w14:paraId="371C0D47" w14:textId="12D2D167" w:rsidR="00DF0C42" w:rsidRDefault="00B6391C" w:rsidP="003F188F">
      <w:pPr>
        <w:pStyle w:val="BodyText"/>
      </w:pPr>
      <w:r>
        <w:t xml:space="preserve">The populations eligible for </w:t>
      </w:r>
      <w:r w:rsidR="000703BA">
        <w:t xml:space="preserve">inclusion in the reviews were </w:t>
      </w:r>
      <w:r w:rsidR="00DF0C42">
        <w:t>often</w:t>
      </w:r>
      <w:r w:rsidR="00AD0788">
        <w:t xml:space="preserve"> </w:t>
      </w:r>
      <w:r w:rsidR="003F188F">
        <w:t>specific to those</w:t>
      </w:r>
      <w:r w:rsidR="00AD0788">
        <w:t xml:space="preserve"> </w:t>
      </w:r>
      <w:r w:rsidR="000703BA">
        <w:t xml:space="preserve">experiencing symptoms </w:t>
      </w:r>
      <w:r w:rsidR="003B29AD">
        <w:t>associated with</w:t>
      </w:r>
      <w:r w:rsidR="006C0E6B">
        <w:t xml:space="preserve"> menopause in </w:t>
      </w:r>
      <w:r w:rsidR="000605D3">
        <w:t xml:space="preserve">either </w:t>
      </w:r>
      <w:r w:rsidR="006C0E6B">
        <w:t>the</w:t>
      </w:r>
      <w:r w:rsidR="000703BA">
        <w:t xml:space="preserve"> perimenopausal or postmenopausal period</w:t>
      </w:r>
      <w:r w:rsidR="000605D3">
        <w:t xml:space="preserve"> (or both)</w:t>
      </w:r>
      <w:r w:rsidR="00DF0C42">
        <w:t>, with s</w:t>
      </w:r>
      <w:r w:rsidR="009A6406">
        <w:t xml:space="preserve">tudies in participants with </w:t>
      </w:r>
      <w:r w:rsidR="00286E7F">
        <w:t xml:space="preserve">early </w:t>
      </w:r>
      <w:r w:rsidR="009A6406">
        <w:t xml:space="preserve">menopause </w:t>
      </w:r>
      <w:r w:rsidR="00286E7F">
        <w:t>(natural or associated with treatment for cancer)</w:t>
      </w:r>
      <w:r w:rsidR="006C0E6B">
        <w:t xml:space="preserve"> </w:t>
      </w:r>
      <w:r w:rsidR="00286E7F">
        <w:t xml:space="preserve">also </w:t>
      </w:r>
      <w:r w:rsidR="003F188F">
        <w:t xml:space="preserve">eligible for inclusion. </w:t>
      </w:r>
    </w:p>
    <w:p w14:paraId="71CBAA0E" w14:textId="3557AB13" w:rsidR="00210C72" w:rsidRPr="00210C72" w:rsidRDefault="00151A6C" w:rsidP="002E63A9">
      <w:pPr>
        <w:pStyle w:val="BodyText"/>
        <w:rPr>
          <w:lang w:eastAsia="en-AU"/>
        </w:rPr>
      </w:pPr>
      <w:r>
        <w:t>A large number of the identified systematic reviews were umbrella reviews that</w:t>
      </w:r>
      <w:r w:rsidR="008B66A8">
        <w:t xml:space="preserve"> included at least one study in </w:t>
      </w:r>
      <w:r w:rsidR="007F673B">
        <w:t xml:space="preserve">people </w:t>
      </w:r>
      <w:r w:rsidR="008B66A8">
        <w:t>with</w:t>
      </w:r>
      <w:r w:rsidR="005D52BB">
        <w:t xml:space="preserve"> symptoms of menopause,</w:t>
      </w:r>
      <w:r w:rsidR="00210C72">
        <w:t xml:space="preserve"> but</w:t>
      </w:r>
      <w:r w:rsidR="005D52BB">
        <w:t xml:space="preserve"> which</w:t>
      </w:r>
      <w:r>
        <w:t xml:space="preserve"> focused on the effect of a</w:t>
      </w:r>
      <w:r w:rsidR="00113177">
        <w:t xml:space="preserve"> specific</w:t>
      </w:r>
      <w:r>
        <w:t xml:space="preserve"> WHM on a particular outcome that was often</w:t>
      </w:r>
      <w:r w:rsidRPr="00714A3C">
        <w:t xml:space="preserve"> </w:t>
      </w:r>
      <w:r>
        <w:t xml:space="preserve">considered not critical or important for this Overview (such as lipid profiles, </w:t>
      </w:r>
      <w:r w:rsidR="00FF3875">
        <w:t xml:space="preserve">liver function, </w:t>
      </w:r>
      <w:r>
        <w:t>blood pressure,</w:t>
      </w:r>
      <w:r w:rsidR="00FF3875">
        <w:t xml:space="preserve"> or</w:t>
      </w:r>
      <w:r>
        <w:t xml:space="preserve"> measures of obesity).</w:t>
      </w:r>
      <w:r w:rsidR="003B29AD">
        <w:t xml:space="preserve"> </w:t>
      </w:r>
      <w:r w:rsidR="004B35A3">
        <w:t xml:space="preserve">These reviews </w:t>
      </w:r>
      <w:r w:rsidR="003267B7">
        <w:t xml:space="preserve">included </w:t>
      </w:r>
      <w:r w:rsidR="004B35A3">
        <w:t xml:space="preserve">evidence relating to </w:t>
      </w:r>
      <w:r w:rsidR="003267B7">
        <w:t xml:space="preserve">the following WHMs: black cumin, </w:t>
      </w:r>
      <w:r w:rsidR="002E63A9">
        <w:t xml:space="preserve">black </w:t>
      </w:r>
      <w:r w:rsidR="00993644">
        <w:t>cohosh</w:t>
      </w:r>
      <w:r w:rsidR="002E63A9">
        <w:t xml:space="preserve">, </w:t>
      </w:r>
      <w:r w:rsidR="00DF0C42">
        <w:t>garlic</w:t>
      </w:r>
      <w:r w:rsidR="002E63A9">
        <w:t xml:space="preserve">, </w:t>
      </w:r>
      <w:r w:rsidR="00342D65">
        <w:rPr>
          <w:lang w:eastAsia="en-AU"/>
        </w:rPr>
        <w:t>ginseng</w:t>
      </w:r>
      <w:r w:rsidR="002E63A9">
        <w:rPr>
          <w:lang w:eastAsia="en-AU"/>
        </w:rPr>
        <w:t xml:space="preserve">, green tea, linseed, </w:t>
      </w:r>
      <w:r w:rsidR="00F6184D">
        <w:rPr>
          <w:lang w:eastAsia="en-AU"/>
        </w:rPr>
        <w:t>psyllium and turmeric.</w:t>
      </w:r>
    </w:p>
    <w:p w14:paraId="1FF88D48" w14:textId="1CDF2D58" w:rsidR="00210C72" w:rsidRPr="00210C72" w:rsidRDefault="00210C72" w:rsidP="00210C72">
      <w:pPr>
        <w:pStyle w:val="BodyText"/>
        <w:rPr>
          <w:lang w:eastAsia="en-AU"/>
        </w:rPr>
      </w:pPr>
    </w:p>
    <w:p w14:paraId="04803F12" w14:textId="271794BF" w:rsidR="00210C72" w:rsidRPr="00210C72" w:rsidRDefault="00210C72" w:rsidP="00210C72">
      <w:pPr>
        <w:pStyle w:val="BodyText"/>
        <w:rPr>
          <w:lang w:eastAsia="en-AU"/>
        </w:rPr>
      </w:pPr>
    </w:p>
    <w:p w14:paraId="7C6875C6" w14:textId="77777777" w:rsidR="00331CAC" w:rsidRDefault="00EB1439" w:rsidP="006011C0">
      <w:pPr>
        <w:pStyle w:val="BodyText"/>
      </w:pPr>
      <w:r>
        <w:t>Nine</w:t>
      </w:r>
      <w:r w:rsidR="00683984">
        <w:t xml:space="preserve"> (</w:t>
      </w:r>
      <w:r>
        <w:t>9</w:t>
      </w:r>
      <w:r w:rsidR="00683984">
        <w:t>)</w:t>
      </w:r>
      <w:r w:rsidR="006011C0" w:rsidRPr="00E23F7D">
        <w:t xml:space="preserve"> </w:t>
      </w:r>
      <w:r w:rsidR="006011C0">
        <w:t>systematic</w:t>
      </w:r>
      <w:r w:rsidR="006011C0" w:rsidRPr="00E23F7D">
        <w:t xml:space="preserve"> reviews (</w:t>
      </w:r>
      <w:r w:rsidR="001F1BA6">
        <w:t>Castelo-Branco 2021, Firoozeei 2021, Kanadys 2021, Ghaderi 2020, Shinjyo 2020, Ghorbani 2019, Shahmohammadi 2019, Najafi 2018a</w:t>
      </w:r>
      <w:r>
        <w:t>,</w:t>
      </w:r>
      <w:r w:rsidRPr="00EB1439">
        <w:t xml:space="preserve"> </w:t>
      </w:r>
      <w:r>
        <w:t>Franco 2016</w:t>
      </w:r>
      <w:r w:rsidR="006011C0">
        <w:t>) were prioritised for critical appraisal and data extraction as they presented results in a meta-analysis</w:t>
      </w:r>
      <w:r w:rsidR="00F013A6">
        <w:t xml:space="preserve"> and were considered the best available evidence</w:t>
      </w:r>
      <w:r w:rsidR="006011C0" w:rsidRPr="00E23F7D">
        <w:t xml:space="preserve">. </w:t>
      </w:r>
      <w:r>
        <w:t>Six (6)</w:t>
      </w:r>
      <w:r w:rsidR="00836EB3">
        <w:t xml:space="preserve"> reviews </w:t>
      </w:r>
      <w:r w:rsidR="00826AEE">
        <w:t>(Castelo-Branco 2021, Kanadys 2021, Ghorbani 2019, Shahmohammadi 2019, Najafi 2018a</w:t>
      </w:r>
      <w:r>
        <w:t>, Franco 2016</w:t>
      </w:r>
      <w:r w:rsidR="00826AEE">
        <w:t>)</w:t>
      </w:r>
      <w:r w:rsidR="00836EB3">
        <w:t xml:space="preserve"> were focused on symptoms associated with menopause and 3 </w:t>
      </w:r>
      <w:r w:rsidR="0069703E">
        <w:t>reviews (Firoozeei 2021</w:t>
      </w:r>
      <w:r w:rsidR="0069703E" w:rsidRPr="0019373A">
        <w:t xml:space="preserve"> </w:t>
      </w:r>
      <w:r w:rsidR="0069703E">
        <w:t>Ghaderi 2020,</w:t>
      </w:r>
      <w:r w:rsidR="0069703E" w:rsidRPr="003F188F">
        <w:t xml:space="preserve"> </w:t>
      </w:r>
      <w:r w:rsidR="0069703E">
        <w:t xml:space="preserve">Shinjyo 2020) searched for studies </w:t>
      </w:r>
      <w:r w:rsidR="00CA6B40">
        <w:t xml:space="preserve">specific to a WHM (saffron, lavender, valerian root). </w:t>
      </w:r>
    </w:p>
    <w:p w14:paraId="0B4A44E4" w14:textId="1505039E" w:rsidR="006011C0" w:rsidRDefault="006011C0" w:rsidP="006011C0">
      <w:pPr>
        <w:pStyle w:val="BodyText"/>
      </w:pPr>
      <w:r w:rsidRPr="00E23F7D">
        <w:t>Review details, including outcome domains and measures, and the risk of bias of eligible RCTs are provided in Appendix F1.</w:t>
      </w:r>
    </w:p>
    <w:p w14:paraId="07FDC91E" w14:textId="40868BBA" w:rsidR="005634AD" w:rsidRDefault="00A52D70" w:rsidP="005634AD">
      <w:pPr>
        <w:pStyle w:val="Heading3"/>
      </w:pPr>
      <w:bookmarkStart w:id="163" w:name="_Toc183697523"/>
      <w:r>
        <w:t xml:space="preserve">Description of </w:t>
      </w:r>
      <w:r w:rsidR="005634AD" w:rsidRPr="00E23F7D">
        <w:t>studies</w:t>
      </w:r>
      <w:bookmarkEnd w:id="163"/>
    </w:p>
    <w:p w14:paraId="63F20CC2" w14:textId="3AD8C3D6" w:rsidR="0082002B" w:rsidRDefault="00F013A6" w:rsidP="005E5FEB">
      <w:pPr>
        <w:pStyle w:val="BodyText"/>
      </w:pPr>
      <w:r w:rsidRPr="00E23F7D">
        <w:t xml:space="preserve">Within the eligible systematic reviews there were </w:t>
      </w:r>
      <w:r w:rsidR="00053762">
        <w:t>42</w:t>
      </w:r>
      <w:r w:rsidR="00053762" w:rsidRPr="00E23F7D">
        <w:t xml:space="preserve"> </w:t>
      </w:r>
      <w:r w:rsidRPr="00E23F7D">
        <w:t>RCTs that met our PICO criteria</w:t>
      </w:r>
      <w:r>
        <w:t xml:space="preserve"> (see Appendix F1). </w:t>
      </w:r>
      <w:r w:rsidR="00ED390F">
        <w:t xml:space="preserve">All </w:t>
      </w:r>
      <w:r w:rsidR="00053762">
        <w:t xml:space="preserve">42 </w:t>
      </w:r>
      <w:r w:rsidR="00ED390F">
        <w:t xml:space="preserve">RCTs </w:t>
      </w:r>
      <w:r w:rsidR="00ED390F" w:rsidRPr="00E23F7D">
        <w:t>examin</w:t>
      </w:r>
      <w:r w:rsidR="00ED390F">
        <w:t>ed</w:t>
      </w:r>
      <w:r w:rsidR="00ED390F" w:rsidRPr="00E23F7D">
        <w:t xml:space="preserve"> the effect of</w:t>
      </w:r>
      <w:r w:rsidR="00ED390F">
        <w:t xml:space="preserve"> WHM compared with placebo</w:t>
      </w:r>
      <w:r w:rsidR="006C1868">
        <w:rPr>
          <w:rFonts w:ascii="ZWAdobeF" w:hAnsi="ZWAdobeF" w:cs="ZWAdobeF"/>
          <w:color w:val="auto"/>
          <w:sz w:val="2"/>
          <w:szCs w:val="2"/>
        </w:rPr>
        <w:t>14F</w:t>
      </w:r>
      <w:r w:rsidR="0028195D">
        <w:rPr>
          <w:rStyle w:val="FootnoteReference"/>
        </w:rPr>
        <w:footnoteReference w:id="16"/>
      </w:r>
      <w:r w:rsidR="00ED390F">
        <w:t xml:space="preserve">.  </w:t>
      </w:r>
    </w:p>
    <w:p w14:paraId="0B5B1FF9" w14:textId="40268293" w:rsidR="005E5FEB" w:rsidRDefault="005E5FEB" w:rsidP="005E5FEB">
      <w:pPr>
        <w:pStyle w:val="BodyText"/>
      </w:pPr>
      <w:r>
        <w:t>Ten</w:t>
      </w:r>
      <w:r w:rsidR="007F61A5">
        <w:t xml:space="preserve"> (10)</w:t>
      </w:r>
      <w:r>
        <w:t xml:space="preserve"> other RCTs (Wang 2019, Zhang 2015, Chen 2014, Xi 2014, Huang 2013, Chen 2013, Sun 2012, Bai 2007, Nappi 2005, Liske 2002) were </w:t>
      </w:r>
      <w:r w:rsidR="009076AF">
        <w:t>identified by one review</w:t>
      </w:r>
      <w:r>
        <w:t xml:space="preserve"> </w:t>
      </w:r>
      <w:r w:rsidR="00EE5591">
        <w:t>(</w:t>
      </w:r>
      <w:r w:rsidR="00EE5591" w:rsidRPr="00717553">
        <w:t>Castelo-Branco 2021</w:t>
      </w:r>
      <w:r w:rsidR="00EE5591">
        <w:t xml:space="preserve">) </w:t>
      </w:r>
      <w:r>
        <w:t xml:space="preserve">that </w:t>
      </w:r>
      <w:r w:rsidRPr="00E23F7D">
        <w:t>examin</w:t>
      </w:r>
      <w:r>
        <w:t>ed</w:t>
      </w:r>
      <w:r w:rsidRPr="00E23F7D">
        <w:t xml:space="preserve"> the effect of </w:t>
      </w:r>
      <w:r>
        <w:t xml:space="preserve">black </w:t>
      </w:r>
      <w:r w:rsidR="00993644">
        <w:t>cohosh</w:t>
      </w:r>
      <w:r>
        <w:t xml:space="preserve"> compared with an active comparator</w:t>
      </w:r>
      <w:r w:rsidR="00EE5591">
        <w:t xml:space="preserve"> (</w:t>
      </w:r>
      <w:r w:rsidRPr="00D600CE">
        <w:t xml:space="preserve">hormone therapy, vitamins/minerals, </w:t>
      </w:r>
      <w:r>
        <w:t>fluoxetine</w:t>
      </w:r>
      <w:r w:rsidRPr="00D600CE">
        <w:t xml:space="preserve"> or </w:t>
      </w:r>
      <w:r>
        <w:t xml:space="preserve">other </w:t>
      </w:r>
      <w:r w:rsidRPr="00D600CE">
        <w:t>antidepressants</w:t>
      </w:r>
      <w:r w:rsidR="00EE5591">
        <w:t>)</w:t>
      </w:r>
      <w:r>
        <w:t xml:space="preserve">. The review provided limited information about these </w:t>
      </w:r>
      <w:r w:rsidR="00791955">
        <w:t>studies;</w:t>
      </w:r>
      <w:r>
        <w:t xml:space="preserve"> therefore</w:t>
      </w:r>
      <w:r w:rsidR="00791955">
        <w:t>,</w:t>
      </w:r>
      <w:r>
        <w:t xml:space="preserve"> they were not considered further in this overview. </w:t>
      </w:r>
    </w:p>
    <w:p w14:paraId="083AC2EF" w14:textId="0255F506" w:rsidR="00F013A6" w:rsidRDefault="00F013A6" w:rsidP="00F013A6">
      <w:pPr>
        <w:pStyle w:val="BodyText"/>
      </w:pPr>
      <w:r w:rsidRPr="00E23F7D">
        <w:t>An overlap table of the RCTs that met our PICO criteria from the included systematic reviews is shown in</w:t>
      </w:r>
      <w:r w:rsidR="0001435A">
        <w:t xml:space="preserve"> </w:t>
      </w:r>
      <w:r w:rsidR="0001435A">
        <w:fldChar w:fldCharType="begin" w:fldLock="1"/>
      </w:r>
      <w:r w:rsidR="0001435A">
        <w:instrText xml:space="preserve"> REF _Ref162541595 \h </w:instrText>
      </w:r>
      <w:r w:rsidR="0001435A">
        <w:fldChar w:fldCharType="separate"/>
      </w:r>
      <w:r w:rsidR="00E2214E" w:rsidRPr="00E23F7D">
        <w:t xml:space="preserve">Table </w:t>
      </w:r>
      <w:r w:rsidR="00E2214E">
        <w:rPr>
          <w:noProof/>
        </w:rPr>
        <w:t>8</w:t>
      </w:r>
      <w:r w:rsidR="0001435A">
        <w:fldChar w:fldCharType="end"/>
      </w:r>
      <w:r w:rsidRPr="00E23F7D">
        <w:t>.</w:t>
      </w:r>
    </w:p>
    <w:p w14:paraId="48BD8FED" w14:textId="65EC7515" w:rsidR="00EE7C24" w:rsidRDefault="00EE7C24" w:rsidP="00EE7C24">
      <w:pPr>
        <w:pStyle w:val="BodyText"/>
      </w:pPr>
      <w:r>
        <w:t>The studies examined the effect of several herbs including</w:t>
      </w:r>
      <w:r w:rsidR="00A57B15">
        <w:t>:</w:t>
      </w:r>
      <w:r w:rsidR="009E0718">
        <w:t xml:space="preserve"> </w:t>
      </w:r>
      <w:r w:rsidR="00DE2E74">
        <w:t>w</w:t>
      </w:r>
      <w:r w:rsidR="00112539">
        <w:t>ithania</w:t>
      </w:r>
      <w:r w:rsidR="000F4A68">
        <w:t xml:space="preserve"> (</w:t>
      </w:r>
      <w:r w:rsidR="00EE5AF6">
        <w:t xml:space="preserve">ashwagandha; </w:t>
      </w:r>
      <w:r w:rsidR="000F4A68">
        <w:t xml:space="preserve">Chung 2015), </w:t>
      </w:r>
      <w:r>
        <w:t xml:space="preserve">black </w:t>
      </w:r>
      <w:r w:rsidR="00993644">
        <w:t>cohosh</w:t>
      </w:r>
      <w:r w:rsidR="005B6956" w:rsidRPr="005B6956">
        <w:t xml:space="preserve"> </w:t>
      </w:r>
      <w:r w:rsidR="005B6956">
        <w:t xml:space="preserve">(Jiang 2015, </w:t>
      </w:r>
      <w:r w:rsidR="00A6010C" w:rsidRPr="00A6010C">
        <w:t>Shahnazi 2013</w:t>
      </w:r>
      <w:r w:rsidR="00A6010C">
        <w:t xml:space="preserve">, </w:t>
      </w:r>
      <w:r w:rsidR="005B6956">
        <w:t xml:space="preserve">Li 2011, </w:t>
      </w:r>
      <w:r w:rsidR="004549AC" w:rsidRPr="00A6010C">
        <w:t>Newton 2006,</w:t>
      </w:r>
      <w:r w:rsidR="004549AC">
        <w:t xml:space="preserve"> </w:t>
      </w:r>
      <w:r w:rsidR="00ED68AF" w:rsidRPr="00A6010C">
        <w:t>Pockaj 2006</w:t>
      </w:r>
      <w:r w:rsidR="00ED68AF">
        <w:t xml:space="preserve">, </w:t>
      </w:r>
      <w:r w:rsidR="00ED68AF" w:rsidRPr="00A6010C">
        <w:t xml:space="preserve">Frei-Kleiner 2005, </w:t>
      </w:r>
      <w:r w:rsidR="005B6956">
        <w:t>Osmers 2005, Jacobson 2001,</w:t>
      </w:r>
      <w:r w:rsidR="005B6956" w:rsidRPr="005B6956">
        <w:t xml:space="preserve"> </w:t>
      </w:r>
      <w:r w:rsidR="005B6956">
        <w:t>Stoll 1987</w:t>
      </w:r>
      <w:r w:rsidR="007551DF">
        <w:t xml:space="preserve">), </w:t>
      </w:r>
      <w:r w:rsidR="00A65C0B">
        <w:t>fennel</w:t>
      </w:r>
      <w:r w:rsidR="00D021E0">
        <w:t xml:space="preserve"> (black cumin)</w:t>
      </w:r>
      <w:r w:rsidR="00A65C0B">
        <w:t xml:space="preserve"> (</w:t>
      </w:r>
      <w:r w:rsidR="00ED2AD2" w:rsidRPr="00ED2AD2">
        <w:t>Ghazanfarpour 2018</w:t>
      </w:r>
      <w:r w:rsidR="00ED2AD2">
        <w:t xml:space="preserve">, </w:t>
      </w:r>
      <w:r w:rsidR="00A65C0B" w:rsidRPr="00A65C0B">
        <w:t>Rahimi Kian 2017</w:t>
      </w:r>
      <w:r w:rsidR="00A65C0B">
        <w:t xml:space="preserve">), </w:t>
      </w:r>
      <w:r w:rsidR="00DA3B70">
        <w:t>fenugreek</w:t>
      </w:r>
      <w:r w:rsidR="006D361B">
        <w:t xml:space="preserve"> (Shamshad </w:t>
      </w:r>
      <w:r w:rsidR="00A65C0B">
        <w:t>B</w:t>
      </w:r>
      <w:r w:rsidR="006D361B">
        <w:t>egum 2016</w:t>
      </w:r>
      <w:r w:rsidR="00A65C0B">
        <w:t xml:space="preserve">, </w:t>
      </w:r>
      <w:r w:rsidR="006D361B">
        <w:t>Steels 2017)</w:t>
      </w:r>
      <w:r w:rsidR="00DA3B70">
        <w:t xml:space="preserve">, </w:t>
      </w:r>
      <w:r w:rsidR="000F4A68">
        <w:t xml:space="preserve">panax </w:t>
      </w:r>
      <w:r w:rsidR="000A00E5">
        <w:t xml:space="preserve">ginseng (Oh 2010, Kim 2009, Dongre 2015, Wiklund 1999), </w:t>
      </w:r>
      <w:r w:rsidR="00A65C0B">
        <w:t>hops</w:t>
      </w:r>
      <w:r w:rsidR="008C708B">
        <w:t xml:space="preserve"> (</w:t>
      </w:r>
      <w:r w:rsidR="008C708B" w:rsidRPr="008C708B">
        <w:t>Aghamiri 2016</w:t>
      </w:r>
      <w:r w:rsidR="008C708B">
        <w:t>)</w:t>
      </w:r>
      <w:r w:rsidR="00A65C0B">
        <w:t xml:space="preserve">, </w:t>
      </w:r>
      <w:r w:rsidR="00F7506E">
        <w:t xml:space="preserve">Kava (Warnecke 1991, Warnecke 1990); </w:t>
      </w:r>
      <w:r>
        <w:t>red clover</w:t>
      </w:r>
      <w:r w:rsidR="007551DF">
        <w:t xml:space="preserve"> (Lambert 2017, Clifton-Bligh 2015, Shakeri 2015, Lipovac 2012, del Giorno 2010, Hidalgo 2005, Atkinson 2004, Tice 2003, Jeri 2002, van de Weijer 2002, Baber 1999,</w:t>
      </w:r>
      <w:r w:rsidR="007551DF" w:rsidRPr="007551DF">
        <w:t xml:space="preserve"> </w:t>
      </w:r>
      <w:r w:rsidR="007551DF">
        <w:t xml:space="preserve">Knight 1999), </w:t>
      </w:r>
      <w:r w:rsidR="009E0718">
        <w:t xml:space="preserve">saffron (Kashani 2018), </w:t>
      </w:r>
      <w:r>
        <w:t>St John’s wort</w:t>
      </w:r>
      <w:r w:rsidR="007551DF">
        <w:t xml:space="preserve"> (Abdali 2010)</w:t>
      </w:r>
      <w:r>
        <w:t>, valerian root</w:t>
      </w:r>
      <w:r w:rsidR="00FA55E7">
        <w:t xml:space="preserve"> (Jenabi 2017, Mirabi 2011), or a combination of St John’s wort </w:t>
      </w:r>
      <w:r w:rsidR="00A6010C">
        <w:t xml:space="preserve">with either black </w:t>
      </w:r>
      <w:r w:rsidR="00993644">
        <w:t>cohosh</w:t>
      </w:r>
      <w:r w:rsidR="00A6010C">
        <w:t xml:space="preserve"> </w:t>
      </w:r>
      <w:r w:rsidR="00FA55E7">
        <w:t>(C</w:t>
      </w:r>
      <w:r w:rsidR="008C458D">
        <w:t>hung 2007</w:t>
      </w:r>
      <w:r w:rsidR="00FA55E7">
        <w:t>,</w:t>
      </w:r>
      <w:r w:rsidR="008C458D">
        <w:t xml:space="preserve"> </w:t>
      </w:r>
      <w:r>
        <w:t>Uebelhack 2006</w:t>
      </w:r>
      <w:r w:rsidR="00FA55E7">
        <w:t>)</w:t>
      </w:r>
      <w:r>
        <w:t xml:space="preserve"> </w:t>
      </w:r>
      <w:r w:rsidR="00A6010C">
        <w:t>or chaste tree berry (van Die 2009)</w:t>
      </w:r>
      <w:r w:rsidR="008C708B">
        <w:t>.</w:t>
      </w:r>
      <w:r w:rsidR="0005276B" w:rsidRPr="0005276B">
        <w:t xml:space="preserve"> Of these, only </w:t>
      </w:r>
      <w:r w:rsidR="00D6581F">
        <w:t>2 herbs (</w:t>
      </w:r>
      <w:r w:rsidR="000C4645">
        <w:t xml:space="preserve">black cohosh and </w:t>
      </w:r>
      <w:r w:rsidR="0005276B" w:rsidRPr="0005276B">
        <w:t>chaste tree</w:t>
      </w:r>
      <w:r w:rsidR="00D6581F">
        <w:t>)</w:t>
      </w:r>
      <w:r w:rsidR="0005276B" w:rsidRPr="0005276B">
        <w:t xml:space="preserve"> </w:t>
      </w:r>
      <w:r w:rsidR="000C4645">
        <w:t>are</w:t>
      </w:r>
      <w:r w:rsidR="0005276B" w:rsidRPr="0005276B">
        <w:t xml:space="preserve"> </w:t>
      </w:r>
      <w:r w:rsidR="000C4645">
        <w:t xml:space="preserve">marked </w:t>
      </w:r>
      <w:r w:rsidR="0005276B" w:rsidRPr="0005276B">
        <w:t>as a Tier 1 herb included in the Western herbal medicine curriculum for Gynaecological / reproductive disorders (</w:t>
      </w:r>
      <w:r w:rsidR="00F807A9">
        <w:t xml:space="preserve">i.e. most commonly taught in Australian curriculum for this condition; </w:t>
      </w:r>
      <w:r w:rsidR="0005276B" w:rsidRPr="0005276B">
        <w:t>see Appendix A6.3).</w:t>
      </w:r>
    </w:p>
    <w:p w14:paraId="569139EF" w14:textId="286ED88C" w:rsidR="00C06030" w:rsidRDefault="00F013A6" w:rsidP="008B421D">
      <w:pPr>
        <w:pStyle w:val="BodyText"/>
      </w:pPr>
      <w:r>
        <w:t xml:space="preserve">The RCTs were conducted in a variety of countries including </w:t>
      </w:r>
      <w:r w:rsidR="0069190D">
        <w:t xml:space="preserve">Austria (Lipovac 2012), </w:t>
      </w:r>
      <w:r w:rsidR="0001435A">
        <w:t>Australia</w:t>
      </w:r>
      <w:r>
        <w:t xml:space="preserve"> (</w:t>
      </w:r>
      <w:r w:rsidR="00ED4882">
        <w:t xml:space="preserve">Clifton-Bligh 2015, </w:t>
      </w:r>
      <w:r w:rsidR="004549AC">
        <w:t xml:space="preserve">van Die 2009, </w:t>
      </w:r>
      <w:r w:rsidR="00C4299F">
        <w:t>Baber 1999, Knight 1999</w:t>
      </w:r>
      <w:r>
        <w:t>),</w:t>
      </w:r>
      <w:r w:rsidR="005C27B6">
        <w:t xml:space="preserve"> Brazil (del Giorno 2010), </w:t>
      </w:r>
      <w:r w:rsidR="00ED4882">
        <w:t>Ecuador</w:t>
      </w:r>
      <w:r w:rsidR="005C27B6">
        <w:t xml:space="preserve"> (</w:t>
      </w:r>
      <w:r w:rsidR="0069190D">
        <w:t>Ehsanpour 2012</w:t>
      </w:r>
      <w:r w:rsidR="00ED4882">
        <w:t>,</w:t>
      </w:r>
      <w:r w:rsidR="00ED4882" w:rsidRPr="00ED4882">
        <w:t xml:space="preserve"> </w:t>
      </w:r>
      <w:r w:rsidR="00ED4882">
        <w:t>Hidalgo 2005</w:t>
      </w:r>
      <w:r w:rsidR="0069190D">
        <w:t xml:space="preserve">), </w:t>
      </w:r>
      <w:r w:rsidR="005C27B6">
        <w:t>Denmark (Lambert 2017)</w:t>
      </w:r>
      <w:r w:rsidR="005A6CA3">
        <w:t xml:space="preserve">, </w:t>
      </w:r>
      <w:r w:rsidR="00880BFA">
        <w:t xml:space="preserve">Germany (Warnecke 1991, Warnecke 1990), </w:t>
      </w:r>
      <w:r w:rsidR="005A6CA3">
        <w:t xml:space="preserve">India (Dongre 2015), </w:t>
      </w:r>
      <w:r w:rsidR="0001435A">
        <w:t>Iran (</w:t>
      </w:r>
      <w:r w:rsidR="00C4299F">
        <w:t xml:space="preserve">Kashani 2018, </w:t>
      </w:r>
      <w:r w:rsidR="000A2163">
        <w:t xml:space="preserve">Kamalifard 2017, </w:t>
      </w:r>
      <w:r w:rsidR="00217B2E">
        <w:t>Shakeri 2015</w:t>
      </w:r>
      <w:r w:rsidR="00ED68AF">
        <w:t xml:space="preserve">, </w:t>
      </w:r>
      <w:r w:rsidR="00ED68AF" w:rsidRPr="00A6010C">
        <w:t>Shahnazi 2013</w:t>
      </w:r>
      <w:r w:rsidR="004549AC">
        <w:t>, Abdali 2010</w:t>
      </w:r>
      <w:r w:rsidR="0001435A">
        <w:t xml:space="preserve">), </w:t>
      </w:r>
      <w:r w:rsidR="009542D4">
        <w:t>Korea (Chung 2015, Oh 2010, Kim 2009</w:t>
      </w:r>
      <w:r w:rsidR="004549AC">
        <w:t>, Chung 2007</w:t>
      </w:r>
      <w:r w:rsidR="009542D4">
        <w:t xml:space="preserve">), </w:t>
      </w:r>
      <w:r w:rsidR="008A764B">
        <w:t xml:space="preserve">the Netherlands (van de Weijer 2002), </w:t>
      </w:r>
      <w:r w:rsidR="00C4299F">
        <w:t xml:space="preserve">Peru (Jeri 2002), </w:t>
      </w:r>
      <w:r w:rsidR="005A6CA3">
        <w:t xml:space="preserve">Sweden (Wiklund 1999), </w:t>
      </w:r>
      <w:r w:rsidR="004549AC">
        <w:t>Switzer land (</w:t>
      </w:r>
      <w:r w:rsidR="004549AC" w:rsidRPr="00A6010C">
        <w:t>Frei-Kleiner 2005</w:t>
      </w:r>
      <w:r w:rsidR="004549AC">
        <w:t xml:space="preserve">), </w:t>
      </w:r>
      <w:r w:rsidR="00F4235F">
        <w:t xml:space="preserve">the United Kingdom (Atkinson 2004), </w:t>
      </w:r>
      <w:r w:rsidR="0069190D">
        <w:t xml:space="preserve">and </w:t>
      </w:r>
      <w:r w:rsidR="00217B2E">
        <w:t>the United States</w:t>
      </w:r>
      <w:r w:rsidR="007D7B85">
        <w:t xml:space="preserve"> (</w:t>
      </w:r>
      <w:r w:rsidR="004549AC" w:rsidRPr="00A6010C">
        <w:t>Newton 2006,</w:t>
      </w:r>
      <w:r w:rsidR="004549AC">
        <w:t xml:space="preserve"> </w:t>
      </w:r>
      <w:r w:rsidR="00ED68AF" w:rsidRPr="00A6010C">
        <w:t>Pockaj 2006</w:t>
      </w:r>
      <w:r w:rsidR="00ED68AF">
        <w:t xml:space="preserve">, </w:t>
      </w:r>
      <w:r w:rsidR="007D7B85">
        <w:t>Tice 2003</w:t>
      </w:r>
      <w:r w:rsidR="000A2163">
        <w:t>)</w:t>
      </w:r>
      <w:r w:rsidR="0010576F">
        <w:t>.</w:t>
      </w:r>
      <w:r w:rsidR="00FA5513">
        <w:t xml:space="preserve"> The </w:t>
      </w:r>
      <w:r w:rsidR="004549AC">
        <w:t>country setting</w:t>
      </w:r>
      <w:r w:rsidR="00FA5513">
        <w:t xml:space="preserve"> was not </w:t>
      </w:r>
      <w:r w:rsidR="00CF7586">
        <w:t xml:space="preserve">specified for </w:t>
      </w:r>
      <w:r w:rsidR="00B445C9">
        <w:t>2</w:t>
      </w:r>
      <w:r w:rsidR="00CF7586">
        <w:t>5 studies (</w:t>
      </w:r>
      <w:r w:rsidR="00CA0D9A">
        <w:t>Ghazanfarpour 2018, Jenabi 2017, Rahimi Kian 2017, Steels 2017, Aghamiri 2016, Shamshad 2016, Jiang 2015, Charandabi 2013, Mirabi 2013, Li 2011, Geller 2009, Uebelhack 2006, Osmers 2005, Jacobson 2001, Stoll 1987</w:t>
      </w:r>
      <w:r w:rsidR="00CF7586">
        <w:t>)</w:t>
      </w:r>
      <w:r>
        <w:t xml:space="preserve">. Sample sized ranged from </w:t>
      </w:r>
      <w:r w:rsidR="003318B1">
        <w:t xml:space="preserve">24 </w:t>
      </w:r>
      <w:r>
        <w:t xml:space="preserve">to </w:t>
      </w:r>
      <w:r w:rsidR="00FF7A5B">
        <w:t>3</w:t>
      </w:r>
      <w:r w:rsidR="003318B1">
        <w:t>8</w:t>
      </w:r>
      <w:r w:rsidR="00FF7A5B">
        <w:t>4 participants</w:t>
      </w:r>
      <w:r>
        <w:t xml:space="preserve"> (total </w:t>
      </w:r>
      <w:r w:rsidR="00FF7A5B">
        <w:t>&gt;</w:t>
      </w:r>
      <w:r>
        <w:t xml:space="preserve"> </w:t>
      </w:r>
      <w:r w:rsidR="00C73CCB">
        <w:t xml:space="preserve">1200 </w:t>
      </w:r>
      <w:r>
        <w:t xml:space="preserve">participants), with the interventions being delivered over various time periods (8 weeks to </w:t>
      </w:r>
      <w:r w:rsidR="00D43D43">
        <w:t>24</w:t>
      </w:r>
      <w:r>
        <w:t xml:space="preserve"> months) (or not specified).</w:t>
      </w:r>
      <w:r w:rsidR="008B421D">
        <w:t xml:space="preserve"> </w:t>
      </w:r>
    </w:p>
    <w:p w14:paraId="5780A810" w14:textId="073412DA" w:rsidR="00F013A6" w:rsidRDefault="00F013A6" w:rsidP="00F013A6">
      <w:pPr>
        <w:pStyle w:val="BodyText"/>
      </w:pPr>
      <w:r w:rsidRPr="00E23F7D">
        <w:t xml:space="preserve">Results for </w:t>
      </w:r>
      <w:r w:rsidR="004C150D">
        <w:t xml:space="preserve">the </w:t>
      </w:r>
      <w:r w:rsidR="007E3866">
        <w:t>Primary Comparison</w:t>
      </w:r>
      <w:r>
        <w:t xml:space="preserve">: </w:t>
      </w:r>
      <w:r w:rsidRPr="00E23F7D">
        <w:t>WHM v</w:t>
      </w:r>
      <w:r>
        <w:t>er</w:t>
      </w:r>
      <w:r w:rsidRPr="00E23F7D">
        <w:t>s</w:t>
      </w:r>
      <w:r>
        <w:t>us</w:t>
      </w:r>
      <w:r w:rsidRPr="00E23F7D">
        <w:t xml:space="preserve"> placebo are provided in the Summary of Findings tables (</w:t>
      </w:r>
      <w:r>
        <w:t>see S</w:t>
      </w:r>
      <w:r w:rsidRPr="00E23F7D">
        <w:t>ection</w:t>
      </w:r>
      <w:r w:rsidR="00A278C1">
        <w:t xml:space="preserve"> </w:t>
      </w:r>
      <w:r w:rsidR="00A278C1">
        <w:fldChar w:fldCharType="begin" w:fldLock="1"/>
      </w:r>
      <w:r w:rsidR="00A278C1">
        <w:instrText xml:space="preserve"> REF _Ref163156751 \r \h </w:instrText>
      </w:r>
      <w:r w:rsidR="00A278C1">
        <w:fldChar w:fldCharType="separate"/>
      </w:r>
      <w:r w:rsidR="00E2214E">
        <w:t>4.7.5</w:t>
      </w:r>
      <w:r w:rsidR="00A278C1">
        <w:fldChar w:fldCharType="end"/>
      </w:r>
      <w:r w:rsidRPr="00E23F7D">
        <w:t>)</w:t>
      </w:r>
      <w:r>
        <w:t xml:space="preserve">. </w:t>
      </w:r>
    </w:p>
    <w:p w14:paraId="7DBC4806" w14:textId="5F4F667B" w:rsidR="00F013A6" w:rsidRDefault="00F013A6" w:rsidP="00F013A6">
      <w:pPr>
        <w:pStyle w:val="BodyText"/>
      </w:pPr>
      <w:r>
        <w:t xml:space="preserve">There were no studies found for </w:t>
      </w:r>
      <w:r w:rsidR="004C150D">
        <w:t xml:space="preserve">the </w:t>
      </w:r>
      <w:r w:rsidR="007E3866">
        <w:t>Secondary Comparison</w:t>
      </w:r>
      <w:r>
        <w:t xml:space="preserve">: WHM versus inactive control (no intervention, </w:t>
      </w:r>
      <w:r w:rsidR="004C150D">
        <w:t xml:space="preserve">waitlist, </w:t>
      </w:r>
      <w:r>
        <w:t>usual care</w:t>
      </w:r>
      <w:r w:rsidR="004C150D">
        <w:t xml:space="preserve"> [if inactive]</w:t>
      </w:r>
      <w:r>
        <w:t>)</w:t>
      </w:r>
      <w:r w:rsidR="004C150D">
        <w:t xml:space="preserve"> or </w:t>
      </w:r>
      <w:r w:rsidR="00C84CAD">
        <w:t>the Tertiary Comparison (versus active comparators)</w:t>
      </w:r>
      <w:r w:rsidR="00A32C19">
        <w:t xml:space="preserve">, therefore there are </w:t>
      </w:r>
      <w:r w:rsidR="004C150D">
        <w:t xml:space="preserve">no additional details </w:t>
      </w:r>
      <w:r w:rsidR="00A32C19">
        <w:t xml:space="preserve">to </w:t>
      </w:r>
      <w:r w:rsidR="00C84CAD">
        <w:t>provide in Appendix F2.</w:t>
      </w:r>
      <w:r w:rsidR="006642A5">
        <w:t xml:space="preserve"> </w:t>
      </w:r>
    </w:p>
    <w:p w14:paraId="6BA1B740" w14:textId="77777777" w:rsidR="008B4377" w:rsidRDefault="008B4377" w:rsidP="0083237C">
      <w:pPr>
        <w:pStyle w:val="BodyText"/>
      </w:pPr>
    </w:p>
    <w:p w14:paraId="19006845" w14:textId="0A3DAB5F" w:rsidR="00DC5E15" w:rsidRDefault="00DC5E15" w:rsidP="0083237C">
      <w:pPr>
        <w:pStyle w:val="BodyText"/>
        <w:sectPr w:rsidR="00DC5E15" w:rsidSect="00CD7624">
          <w:footnotePr>
            <w:numFmt w:val="lowerLetter"/>
          </w:footnotePr>
          <w:pgSz w:w="11905" w:h="16837" w:code="9"/>
          <w:pgMar w:top="1440" w:right="1080" w:bottom="1440" w:left="1080" w:header="720" w:footer="397" w:gutter="0"/>
          <w:paperSrc w:first="261" w:other="261"/>
          <w:cols w:space="708"/>
          <w:docGrid w:linePitch="299"/>
        </w:sectPr>
      </w:pPr>
    </w:p>
    <w:p w14:paraId="2CB9B16C" w14:textId="16AD2C46" w:rsidR="007E308F" w:rsidRDefault="007E308F" w:rsidP="007E308F">
      <w:pPr>
        <w:pStyle w:val="Caption"/>
      </w:pPr>
      <w:bookmarkStart w:id="164" w:name="_Ref162541595"/>
      <w:bookmarkStart w:id="165" w:name="_Toc177486183"/>
      <w:r w:rsidRPr="00E23F7D">
        <w:lastRenderedPageBreak/>
        <w:t xml:space="preserve">Table </w:t>
      </w:r>
      <w:r>
        <w:fldChar w:fldCharType="begin"/>
      </w:r>
      <w:r>
        <w:instrText xml:space="preserve"> SEQ Table \* ARABIC </w:instrText>
      </w:r>
      <w:r>
        <w:fldChar w:fldCharType="separate"/>
      </w:r>
      <w:r w:rsidR="006C1868">
        <w:rPr>
          <w:noProof/>
        </w:rPr>
        <w:t>8</w:t>
      </w:r>
      <w:r>
        <w:fldChar w:fldCharType="end"/>
      </w:r>
      <w:bookmarkEnd w:id="164"/>
      <w:r w:rsidRPr="00E23F7D">
        <w:tab/>
        <w:t xml:space="preserve">List of included systematic reviews and overlap with eligible RCTs (per outcome): </w:t>
      </w:r>
      <w:r>
        <w:t>Symptoms of menopause</w:t>
      </w:r>
      <w:bookmarkEnd w:id="165"/>
    </w:p>
    <w:tbl>
      <w:tblPr>
        <w:tblStyle w:val="PlainTable2"/>
        <w:tblW w:w="5000" w:type="pct"/>
        <w:tblLayout w:type="fixed"/>
        <w:tblCellMar>
          <w:left w:w="57" w:type="dxa"/>
          <w:right w:w="57" w:type="dxa"/>
        </w:tblCellMar>
        <w:tblLook w:val="04A0" w:firstRow="1" w:lastRow="0" w:firstColumn="1" w:lastColumn="0" w:noHBand="0" w:noVBand="1"/>
      </w:tblPr>
      <w:tblGrid>
        <w:gridCol w:w="1276"/>
        <w:gridCol w:w="425"/>
        <w:gridCol w:w="1074"/>
        <w:gridCol w:w="284"/>
        <w:gridCol w:w="284"/>
        <w:gridCol w:w="284"/>
        <w:gridCol w:w="284"/>
        <w:gridCol w:w="284"/>
        <w:gridCol w:w="284"/>
        <w:gridCol w:w="284"/>
        <w:gridCol w:w="284"/>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4"/>
        <w:gridCol w:w="283"/>
        <w:gridCol w:w="283"/>
        <w:gridCol w:w="283"/>
        <w:gridCol w:w="283"/>
        <w:gridCol w:w="283"/>
        <w:gridCol w:w="283"/>
        <w:gridCol w:w="283"/>
        <w:gridCol w:w="283"/>
        <w:gridCol w:w="283"/>
        <w:gridCol w:w="283"/>
        <w:gridCol w:w="283"/>
        <w:gridCol w:w="283"/>
        <w:gridCol w:w="283"/>
        <w:gridCol w:w="284"/>
      </w:tblGrid>
      <w:tr w:rsidR="00137675" w:rsidRPr="007E308F" w14:paraId="62FEECFF" w14:textId="77777777" w:rsidTr="001214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vMerge w:val="restart"/>
            <w:noWrap/>
            <w:hideMark/>
          </w:tcPr>
          <w:p w14:paraId="08207071" w14:textId="3C5A0C91" w:rsidR="007D04A6" w:rsidRPr="007E308F" w:rsidRDefault="007D04A6" w:rsidP="007E308F">
            <w:pPr>
              <w:pStyle w:val="Tabletext8pt"/>
            </w:pPr>
            <w:r w:rsidRPr="007E308F">
              <w:t>Review ID</w:t>
            </w:r>
          </w:p>
        </w:tc>
        <w:tc>
          <w:tcPr>
            <w:tcW w:w="425" w:type="dxa"/>
            <w:vMerge w:val="restart"/>
            <w:textDirection w:val="btLr"/>
          </w:tcPr>
          <w:p w14:paraId="73C881F4" w14:textId="48E18D5C" w:rsidR="007D04A6" w:rsidRPr="00966769" w:rsidRDefault="007D04A6" w:rsidP="00966769">
            <w:pPr>
              <w:pStyle w:val="Tabletext8pt"/>
              <w:cnfStyle w:val="100000000000" w:firstRow="1" w:lastRow="0" w:firstColumn="0" w:lastColumn="0" w:oddVBand="0" w:evenVBand="0" w:oddHBand="0" w:evenHBand="0" w:firstRowFirstColumn="0" w:firstRowLastColumn="0" w:lastRowFirstColumn="0" w:lastRowLastColumn="0"/>
            </w:pPr>
            <w:r w:rsidRPr="00966769">
              <w:t>Best available</w:t>
            </w:r>
            <w:r w:rsidR="003D12AC" w:rsidRPr="00966769">
              <w:t xml:space="preserve"> </w:t>
            </w:r>
            <w:r w:rsidRPr="00966769">
              <w:rPr>
                <w:rStyle w:val="FootnoteReference"/>
              </w:rPr>
              <w:t>a</w:t>
            </w:r>
          </w:p>
        </w:tc>
        <w:tc>
          <w:tcPr>
            <w:tcW w:w="1074" w:type="dxa"/>
            <w:vMerge w:val="restart"/>
            <w:noWrap/>
            <w:textDirection w:val="btLr"/>
            <w:hideMark/>
          </w:tcPr>
          <w:p w14:paraId="5F866269" w14:textId="1891EE39" w:rsidR="007D04A6" w:rsidRPr="00966769" w:rsidRDefault="007D04A6" w:rsidP="00966769">
            <w:pPr>
              <w:pStyle w:val="Tabletext8pt"/>
              <w:cnfStyle w:val="100000000000" w:firstRow="1" w:lastRow="0" w:firstColumn="0" w:lastColumn="0" w:oddVBand="0" w:evenVBand="0" w:oddHBand="0" w:evenHBand="0" w:firstRowFirstColumn="0" w:firstRowLastColumn="0" w:lastRowFirstColumn="0" w:lastRowLastColumn="0"/>
              <w:rPr>
                <w:rStyle w:val="Strong"/>
              </w:rPr>
            </w:pPr>
            <w:r w:rsidRPr="00966769">
              <w:t>Prioritised outcome domain</w:t>
            </w:r>
            <w:r w:rsidRPr="00966769">
              <w:rPr>
                <w:rStyle w:val="Strong"/>
              </w:rPr>
              <w:t xml:space="preserve"> </w:t>
            </w:r>
            <w:r w:rsidRPr="00966769">
              <w:rPr>
                <w:rStyle w:val="FootnoteReference"/>
              </w:rPr>
              <w:t>b</w:t>
            </w:r>
          </w:p>
        </w:tc>
        <w:tc>
          <w:tcPr>
            <w:tcW w:w="11902" w:type="dxa"/>
            <w:gridSpan w:val="42"/>
            <w:noWrap/>
            <w:hideMark/>
          </w:tcPr>
          <w:p w14:paraId="02E9EB92" w14:textId="6E32409E" w:rsidR="007D04A6" w:rsidRPr="007E308F" w:rsidRDefault="007D04A6" w:rsidP="00213D9C">
            <w:pPr>
              <w:pStyle w:val="Tabletext8pt"/>
              <w:cnfStyle w:val="100000000000" w:firstRow="1" w:lastRow="0" w:firstColumn="0" w:lastColumn="0" w:oddVBand="0" w:evenVBand="0" w:oddHBand="0" w:evenHBand="0" w:firstRowFirstColumn="0" w:firstRowLastColumn="0" w:lastRowFirstColumn="0" w:lastRowLastColumn="0"/>
            </w:pPr>
            <w:r w:rsidRPr="007E308F">
              <w:t>Study ID</w:t>
            </w:r>
          </w:p>
        </w:tc>
      </w:tr>
      <w:tr w:rsidR="00137675" w:rsidRPr="007E308F" w14:paraId="7E99105F" w14:textId="77777777" w:rsidTr="0012149A">
        <w:trPr>
          <w:cnfStyle w:val="000000100000" w:firstRow="0" w:lastRow="0" w:firstColumn="0" w:lastColumn="0" w:oddVBand="0" w:evenVBand="0" w:oddHBand="1" w:evenHBand="0" w:firstRowFirstColumn="0" w:firstRowLastColumn="0" w:lastRowFirstColumn="0" w:lastRowLastColumn="0"/>
          <w:trHeight w:val="1901"/>
        </w:trPr>
        <w:tc>
          <w:tcPr>
            <w:cnfStyle w:val="001000000000" w:firstRow="0" w:lastRow="0" w:firstColumn="1" w:lastColumn="0" w:oddVBand="0" w:evenVBand="0" w:oddHBand="0" w:evenHBand="0" w:firstRowFirstColumn="0" w:firstRowLastColumn="0" w:lastRowFirstColumn="0" w:lastRowLastColumn="0"/>
            <w:tcW w:w="1276" w:type="dxa"/>
            <w:vMerge/>
            <w:hideMark/>
          </w:tcPr>
          <w:p w14:paraId="79752423" w14:textId="171F306C" w:rsidR="007D04A6" w:rsidRPr="007E308F" w:rsidRDefault="007D04A6" w:rsidP="007E308F">
            <w:pPr>
              <w:pStyle w:val="Tabletext8pt"/>
            </w:pPr>
          </w:p>
        </w:tc>
        <w:tc>
          <w:tcPr>
            <w:tcW w:w="425" w:type="dxa"/>
            <w:vMerge/>
          </w:tcPr>
          <w:p w14:paraId="15C046E5" w14:textId="7F21408C" w:rsidR="007D04A6" w:rsidRPr="007E308F" w:rsidRDefault="007D04A6" w:rsidP="007E308F">
            <w:pPr>
              <w:pStyle w:val="Tabletext8pt"/>
              <w:cnfStyle w:val="000000100000" w:firstRow="0" w:lastRow="0" w:firstColumn="0" w:lastColumn="0" w:oddVBand="0" w:evenVBand="0" w:oddHBand="1" w:evenHBand="0" w:firstRowFirstColumn="0" w:firstRowLastColumn="0" w:lastRowFirstColumn="0" w:lastRowLastColumn="0"/>
            </w:pPr>
          </w:p>
        </w:tc>
        <w:tc>
          <w:tcPr>
            <w:tcW w:w="1074" w:type="dxa"/>
            <w:vMerge/>
            <w:hideMark/>
          </w:tcPr>
          <w:p w14:paraId="1DF851A5" w14:textId="392C1C64" w:rsidR="007D04A6" w:rsidRPr="007E308F" w:rsidRDefault="007D04A6" w:rsidP="007E308F">
            <w:pPr>
              <w:pStyle w:val="Tabletext8pt"/>
              <w:cnfStyle w:val="000000100000" w:firstRow="0" w:lastRow="0" w:firstColumn="0" w:lastColumn="0" w:oddVBand="0" w:evenVBand="0" w:oddHBand="1" w:evenHBand="0" w:firstRowFirstColumn="0" w:firstRowLastColumn="0" w:lastRowFirstColumn="0" w:lastRowLastColumn="0"/>
            </w:pPr>
          </w:p>
        </w:tc>
        <w:tc>
          <w:tcPr>
            <w:tcW w:w="284" w:type="dxa"/>
            <w:noWrap/>
            <w:textDirection w:val="btLr"/>
            <w:hideMark/>
          </w:tcPr>
          <w:p w14:paraId="54B2DDFC"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Ghazanfarpour 2018</w:t>
            </w:r>
          </w:p>
        </w:tc>
        <w:tc>
          <w:tcPr>
            <w:tcW w:w="284" w:type="dxa"/>
            <w:noWrap/>
            <w:textDirection w:val="btLr"/>
            <w:hideMark/>
          </w:tcPr>
          <w:p w14:paraId="6CFAF286"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Kashani 2018</w:t>
            </w:r>
          </w:p>
        </w:tc>
        <w:tc>
          <w:tcPr>
            <w:tcW w:w="284" w:type="dxa"/>
            <w:noWrap/>
            <w:textDirection w:val="btLr"/>
            <w:hideMark/>
          </w:tcPr>
          <w:p w14:paraId="7236E0AF"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Jenabi 2017</w:t>
            </w:r>
          </w:p>
        </w:tc>
        <w:tc>
          <w:tcPr>
            <w:tcW w:w="284" w:type="dxa"/>
            <w:noWrap/>
            <w:textDirection w:val="btLr"/>
            <w:hideMark/>
          </w:tcPr>
          <w:p w14:paraId="3E5689E4"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Kamalifard 2017</w:t>
            </w:r>
          </w:p>
        </w:tc>
        <w:tc>
          <w:tcPr>
            <w:tcW w:w="284" w:type="dxa"/>
            <w:noWrap/>
            <w:textDirection w:val="btLr"/>
            <w:hideMark/>
          </w:tcPr>
          <w:p w14:paraId="18F4D476"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Lambert 2017</w:t>
            </w:r>
          </w:p>
        </w:tc>
        <w:tc>
          <w:tcPr>
            <w:tcW w:w="284" w:type="dxa"/>
            <w:noWrap/>
            <w:textDirection w:val="btLr"/>
            <w:hideMark/>
          </w:tcPr>
          <w:p w14:paraId="0387642D"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Rahimi Kian 2017</w:t>
            </w:r>
          </w:p>
        </w:tc>
        <w:tc>
          <w:tcPr>
            <w:tcW w:w="284" w:type="dxa"/>
            <w:noWrap/>
            <w:textDirection w:val="btLr"/>
            <w:hideMark/>
          </w:tcPr>
          <w:p w14:paraId="7C1AB363"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Steels 2017</w:t>
            </w:r>
          </w:p>
        </w:tc>
        <w:tc>
          <w:tcPr>
            <w:tcW w:w="284" w:type="dxa"/>
            <w:noWrap/>
            <w:textDirection w:val="btLr"/>
            <w:hideMark/>
          </w:tcPr>
          <w:p w14:paraId="2760E124"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Aghamiri 2016</w:t>
            </w:r>
          </w:p>
        </w:tc>
        <w:tc>
          <w:tcPr>
            <w:tcW w:w="284" w:type="dxa"/>
            <w:noWrap/>
            <w:textDirection w:val="btLr"/>
            <w:hideMark/>
          </w:tcPr>
          <w:p w14:paraId="4AA9E570"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Shamshad 2016</w:t>
            </w:r>
          </w:p>
        </w:tc>
        <w:tc>
          <w:tcPr>
            <w:tcW w:w="284" w:type="dxa"/>
            <w:noWrap/>
            <w:textDirection w:val="btLr"/>
            <w:hideMark/>
          </w:tcPr>
          <w:p w14:paraId="72D3DED7"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Chung 2015</w:t>
            </w:r>
          </w:p>
        </w:tc>
        <w:tc>
          <w:tcPr>
            <w:tcW w:w="284" w:type="dxa"/>
            <w:noWrap/>
            <w:textDirection w:val="btLr"/>
            <w:hideMark/>
          </w:tcPr>
          <w:p w14:paraId="4518C030"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Clifton-Bligh 2015</w:t>
            </w:r>
          </w:p>
        </w:tc>
        <w:tc>
          <w:tcPr>
            <w:tcW w:w="284" w:type="dxa"/>
            <w:noWrap/>
            <w:textDirection w:val="btLr"/>
            <w:hideMark/>
          </w:tcPr>
          <w:p w14:paraId="6191C26F"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Dongre 2015</w:t>
            </w:r>
          </w:p>
        </w:tc>
        <w:tc>
          <w:tcPr>
            <w:tcW w:w="284" w:type="dxa"/>
            <w:noWrap/>
            <w:textDirection w:val="btLr"/>
            <w:hideMark/>
          </w:tcPr>
          <w:p w14:paraId="2FDD03BA" w14:textId="6D4D30D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J</w:t>
            </w:r>
            <w:r>
              <w:t>i</w:t>
            </w:r>
            <w:r w:rsidRPr="007E308F">
              <w:t>ang 2015</w:t>
            </w:r>
          </w:p>
        </w:tc>
        <w:tc>
          <w:tcPr>
            <w:tcW w:w="284" w:type="dxa"/>
            <w:noWrap/>
            <w:textDirection w:val="btLr"/>
            <w:hideMark/>
          </w:tcPr>
          <w:p w14:paraId="4CE4C385"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Shakeri 2015</w:t>
            </w:r>
          </w:p>
        </w:tc>
        <w:tc>
          <w:tcPr>
            <w:tcW w:w="283" w:type="dxa"/>
            <w:noWrap/>
            <w:textDirection w:val="btLr"/>
            <w:hideMark/>
          </w:tcPr>
          <w:p w14:paraId="17618F20"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Charandabi 2013</w:t>
            </w:r>
          </w:p>
        </w:tc>
        <w:tc>
          <w:tcPr>
            <w:tcW w:w="283" w:type="dxa"/>
            <w:noWrap/>
            <w:textDirection w:val="btLr"/>
            <w:hideMark/>
          </w:tcPr>
          <w:p w14:paraId="14BC72DA"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Mirabi 2013</w:t>
            </w:r>
          </w:p>
        </w:tc>
        <w:tc>
          <w:tcPr>
            <w:tcW w:w="283" w:type="dxa"/>
            <w:textDirection w:val="btLr"/>
          </w:tcPr>
          <w:p w14:paraId="1472A944" w14:textId="772B91D8"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t>Shanazi 2013</w:t>
            </w:r>
          </w:p>
        </w:tc>
        <w:tc>
          <w:tcPr>
            <w:tcW w:w="283" w:type="dxa"/>
            <w:noWrap/>
            <w:textDirection w:val="btLr"/>
            <w:hideMark/>
          </w:tcPr>
          <w:p w14:paraId="1C8EDFD4" w14:textId="42CB8323"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Ehsanpour 2012</w:t>
            </w:r>
          </w:p>
        </w:tc>
        <w:tc>
          <w:tcPr>
            <w:tcW w:w="283" w:type="dxa"/>
            <w:noWrap/>
            <w:textDirection w:val="btLr"/>
            <w:hideMark/>
          </w:tcPr>
          <w:p w14:paraId="302D7832"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Lipovac 2012</w:t>
            </w:r>
          </w:p>
        </w:tc>
        <w:tc>
          <w:tcPr>
            <w:tcW w:w="283" w:type="dxa"/>
            <w:noWrap/>
            <w:textDirection w:val="btLr"/>
            <w:hideMark/>
          </w:tcPr>
          <w:p w14:paraId="5B68E822"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Li 2011</w:t>
            </w:r>
          </w:p>
        </w:tc>
        <w:tc>
          <w:tcPr>
            <w:tcW w:w="283" w:type="dxa"/>
            <w:textDirection w:val="btLr"/>
          </w:tcPr>
          <w:p w14:paraId="0A044AFB" w14:textId="20E0BF4C"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t>Abdali 2010</w:t>
            </w:r>
          </w:p>
        </w:tc>
        <w:tc>
          <w:tcPr>
            <w:tcW w:w="283" w:type="dxa"/>
            <w:noWrap/>
            <w:textDirection w:val="btLr"/>
            <w:hideMark/>
          </w:tcPr>
          <w:p w14:paraId="629E559D" w14:textId="042B3E5E"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del Giorno 2010</w:t>
            </w:r>
          </w:p>
        </w:tc>
        <w:tc>
          <w:tcPr>
            <w:tcW w:w="283" w:type="dxa"/>
            <w:noWrap/>
            <w:textDirection w:val="btLr"/>
            <w:hideMark/>
          </w:tcPr>
          <w:p w14:paraId="6F474C23"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Oh 2010</w:t>
            </w:r>
          </w:p>
        </w:tc>
        <w:tc>
          <w:tcPr>
            <w:tcW w:w="283" w:type="dxa"/>
            <w:noWrap/>
            <w:textDirection w:val="btLr"/>
            <w:hideMark/>
          </w:tcPr>
          <w:p w14:paraId="1D40CE55"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Geller 2009</w:t>
            </w:r>
          </w:p>
        </w:tc>
        <w:tc>
          <w:tcPr>
            <w:tcW w:w="283" w:type="dxa"/>
            <w:noWrap/>
            <w:textDirection w:val="btLr"/>
            <w:hideMark/>
          </w:tcPr>
          <w:p w14:paraId="5A3850D8"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Kim 2009</w:t>
            </w:r>
          </w:p>
        </w:tc>
        <w:tc>
          <w:tcPr>
            <w:tcW w:w="283" w:type="dxa"/>
            <w:textDirection w:val="btLr"/>
          </w:tcPr>
          <w:p w14:paraId="34CBE96F" w14:textId="687CDC1B" w:rsidR="007D04A6"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t>Van Die 2009</w:t>
            </w:r>
          </w:p>
        </w:tc>
        <w:tc>
          <w:tcPr>
            <w:tcW w:w="283" w:type="dxa"/>
            <w:textDirection w:val="btLr"/>
          </w:tcPr>
          <w:p w14:paraId="4C1FF5C3" w14:textId="301871A1" w:rsidR="007D04A6"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t>Chung 2007</w:t>
            </w:r>
          </w:p>
        </w:tc>
        <w:tc>
          <w:tcPr>
            <w:tcW w:w="284" w:type="dxa"/>
            <w:textDirection w:val="btLr"/>
          </w:tcPr>
          <w:p w14:paraId="1D12651D" w14:textId="403ED0C8" w:rsidR="007D04A6"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t>Newton 2006</w:t>
            </w:r>
            <w:r w:rsidR="00CE67A0">
              <w:t xml:space="preserve"> (BC)</w:t>
            </w:r>
          </w:p>
        </w:tc>
        <w:tc>
          <w:tcPr>
            <w:tcW w:w="283" w:type="dxa"/>
            <w:textDirection w:val="btLr"/>
          </w:tcPr>
          <w:p w14:paraId="6B8482BE" w14:textId="28D8B7DD"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t>Pockaj 2006</w:t>
            </w:r>
          </w:p>
        </w:tc>
        <w:tc>
          <w:tcPr>
            <w:tcW w:w="283" w:type="dxa"/>
            <w:noWrap/>
            <w:textDirection w:val="btLr"/>
            <w:hideMark/>
          </w:tcPr>
          <w:p w14:paraId="3D8250A0" w14:textId="662D1B7D"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Uebelhack 2006</w:t>
            </w:r>
          </w:p>
        </w:tc>
        <w:tc>
          <w:tcPr>
            <w:tcW w:w="283" w:type="dxa"/>
            <w:textDirection w:val="btLr"/>
          </w:tcPr>
          <w:p w14:paraId="575E0C05" w14:textId="263D6CD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t>Frei-Kliener 2005</w:t>
            </w:r>
          </w:p>
        </w:tc>
        <w:tc>
          <w:tcPr>
            <w:tcW w:w="283" w:type="dxa"/>
            <w:noWrap/>
            <w:textDirection w:val="btLr"/>
            <w:hideMark/>
          </w:tcPr>
          <w:p w14:paraId="4B5BE204" w14:textId="221D414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Hidalgo 2005</w:t>
            </w:r>
          </w:p>
        </w:tc>
        <w:tc>
          <w:tcPr>
            <w:tcW w:w="283" w:type="dxa"/>
            <w:noWrap/>
            <w:textDirection w:val="btLr"/>
            <w:hideMark/>
          </w:tcPr>
          <w:p w14:paraId="1EFA8FC4"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Osmers 2005</w:t>
            </w:r>
          </w:p>
        </w:tc>
        <w:tc>
          <w:tcPr>
            <w:tcW w:w="283" w:type="dxa"/>
            <w:noWrap/>
            <w:textDirection w:val="btLr"/>
            <w:hideMark/>
          </w:tcPr>
          <w:p w14:paraId="0D6A23A7" w14:textId="79514929"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Atkinson 2004</w:t>
            </w:r>
          </w:p>
        </w:tc>
        <w:tc>
          <w:tcPr>
            <w:tcW w:w="283" w:type="dxa"/>
            <w:noWrap/>
            <w:textDirection w:val="btLr"/>
            <w:hideMark/>
          </w:tcPr>
          <w:p w14:paraId="3BE68227"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Tice 2003</w:t>
            </w:r>
          </w:p>
        </w:tc>
        <w:tc>
          <w:tcPr>
            <w:tcW w:w="283" w:type="dxa"/>
            <w:noWrap/>
            <w:textDirection w:val="btLr"/>
            <w:hideMark/>
          </w:tcPr>
          <w:p w14:paraId="151BECC2"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Jeri 2002</w:t>
            </w:r>
          </w:p>
        </w:tc>
        <w:tc>
          <w:tcPr>
            <w:tcW w:w="283" w:type="dxa"/>
            <w:noWrap/>
            <w:textDirection w:val="btLr"/>
            <w:hideMark/>
          </w:tcPr>
          <w:p w14:paraId="6B56991A"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van de Weijer 2002</w:t>
            </w:r>
          </w:p>
        </w:tc>
        <w:tc>
          <w:tcPr>
            <w:tcW w:w="283" w:type="dxa"/>
            <w:noWrap/>
            <w:textDirection w:val="btLr"/>
            <w:hideMark/>
          </w:tcPr>
          <w:p w14:paraId="743C7759"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Jacobson 2001 (BC)</w:t>
            </w:r>
          </w:p>
        </w:tc>
        <w:tc>
          <w:tcPr>
            <w:tcW w:w="283" w:type="dxa"/>
            <w:noWrap/>
            <w:textDirection w:val="btLr"/>
            <w:hideMark/>
          </w:tcPr>
          <w:p w14:paraId="4EBB89BE"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Baber 1999</w:t>
            </w:r>
          </w:p>
        </w:tc>
        <w:tc>
          <w:tcPr>
            <w:tcW w:w="283" w:type="dxa"/>
            <w:noWrap/>
            <w:textDirection w:val="btLr"/>
            <w:hideMark/>
          </w:tcPr>
          <w:p w14:paraId="0BA013F8"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Knight 1999</w:t>
            </w:r>
          </w:p>
        </w:tc>
        <w:tc>
          <w:tcPr>
            <w:tcW w:w="283" w:type="dxa"/>
            <w:noWrap/>
            <w:textDirection w:val="btLr"/>
            <w:hideMark/>
          </w:tcPr>
          <w:p w14:paraId="172AD1AF"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Wiklund 1999</w:t>
            </w:r>
          </w:p>
        </w:tc>
        <w:tc>
          <w:tcPr>
            <w:tcW w:w="284" w:type="dxa"/>
            <w:noWrap/>
            <w:textDirection w:val="btLr"/>
            <w:hideMark/>
          </w:tcPr>
          <w:p w14:paraId="60BAF014" w14:textId="77777777" w:rsidR="007D04A6" w:rsidRPr="007E308F" w:rsidRDefault="007D04A6" w:rsidP="00213D9C">
            <w:pPr>
              <w:pStyle w:val="Tabletext8pt"/>
              <w:cnfStyle w:val="000000100000" w:firstRow="0" w:lastRow="0" w:firstColumn="0" w:lastColumn="0" w:oddVBand="0" w:evenVBand="0" w:oddHBand="1" w:evenHBand="0" w:firstRowFirstColumn="0" w:firstRowLastColumn="0" w:lastRowFirstColumn="0" w:lastRowLastColumn="0"/>
            </w:pPr>
            <w:r w:rsidRPr="007E308F">
              <w:t>Stoll 1987</w:t>
            </w:r>
          </w:p>
        </w:tc>
      </w:tr>
      <w:tr w:rsidR="00C86BD0" w:rsidRPr="007E308F" w14:paraId="40AC2E84" w14:textId="77777777" w:rsidTr="0012149A">
        <w:trPr>
          <w:trHeight w:val="2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99E5B44" w14:textId="2FDE902A" w:rsidR="00491416" w:rsidRPr="007E308F" w:rsidRDefault="00491416" w:rsidP="007D04A6">
            <w:pPr>
              <w:pStyle w:val="Tabletext8pt"/>
            </w:pPr>
            <w:r w:rsidRPr="007E308F">
              <w:t>Castelo-Branco 2021</w:t>
            </w:r>
            <w:r w:rsidRPr="00A660F3">
              <w:rPr>
                <w:rStyle w:val="FootnoteReference"/>
              </w:rPr>
              <w:t xml:space="preserve"> c</w:t>
            </w:r>
          </w:p>
        </w:tc>
        <w:tc>
          <w:tcPr>
            <w:tcW w:w="425" w:type="dxa"/>
            <w:shd w:val="clear" w:color="auto" w:fill="auto"/>
          </w:tcPr>
          <w:p w14:paraId="6AF1991F" w14:textId="7109FBBD" w:rsidR="00491416" w:rsidRPr="007E308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1074" w:type="dxa"/>
            <w:vMerge w:val="restart"/>
            <w:noWrap/>
            <w:hideMark/>
          </w:tcPr>
          <w:p w14:paraId="1B1FFF19" w14:textId="3A9D70A9" w:rsidR="00491416" w:rsidRPr="007E308F" w:rsidRDefault="00491416" w:rsidP="003D12AC">
            <w:pPr>
              <w:pStyle w:val="Tabletext8pt"/>
              <w:cnfStyle w:val="000000000000" w:firstRow="0" w:lastRow="0" w:firstColumn="0" w:lastColumn="0" w:oddVBand="0" w:evenVBand="0" w:oddHBand="0" w:evenHBand="0" w:firstRowFirstColumn="0" w:firstRowLastColumn="0" w:lastRowFirstColumn="0" w:lastRowLastColumn="0"/>
            </w:pPr>
            <w:r w:rsidRPr="007E308F">
              <w:t>Symptom</w:t>
            </w:r>
            <w:r>
              <w:t xml:space="preserve"> Severity </w:t>
            </w:r>
          </w:p>
        </w:tc>
        <w:tc>
          <w:tcPr>
            <w:tcW w:w="284" w:type="dxa"/>
            <w:noWrap/>
            <w:hideMark/>
          </w:tcPr>
          <w:p w14:paraId="0EF352EF" w14:textId="15ECE78E"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27C146E2" w14:textId="79E7D1F4"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3CC91E73" w14:textId="4D6E74ED"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0AA1ED29" w14:textId="21888888"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0113E709" w14:textId="0DEA9A7B"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7392ED07" w14:textId="7C3528B0"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669C1E8D" w14:textId="1E66D722"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0E4CFA17" w14:textId="6A57FC1B"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3A23094A" w14:textId="4C6F7FF5"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6D2839EA" w14:textId="6C8CC646"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3B42C4A3" w14:textId="6F9F5753"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0B7E7A29" w14:textId="4EE5FA92"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shd w:val="clear" w:color="auto" w:fill="E1E4E5" w:themeFill="accent5"/>
            <w:noWrap/>
            <w:hideMark/>
          </w:tcPr>
          <w:p w14:paraId="0E211B50" w14:textId="2A381CEE"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t>!</w:t>
            </w:r>
          </w:p>
        </w:tc>
        <w:tc>
          <w:tcPr>
            <w:tcW w:w="284" w:type="dxa"/>
            <w:noWrap/>
            <w:hideMark/>
          </w:tcPr>
          <w:p w14:paraId="27218A2E" w14:textId="6120DEAF"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hideMark/>
          </w:tcPr>
          <w:p w14:paraId="4F4F4EB3" w14:textId="6FAB0B38"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hideMark/>
          </w:tcPr>
          <w:p w14:paraId="308B0617" w14:textId="0FDA681F"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4B2D07A8" w14:textId="0F9613AC"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hideMark/>
          </w:tcPr>
          <w:p w14:paraId="60756AC2" w14:textId="02A6919E"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138D7C7B" w14:textId="4C064D20"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B5DCDD" w:themeFill="accent4"/>
            <w:hideMark/>
          </w:tcPr>
          <w:p w14:paraId="35ED32A8" w14:textId="584B3526"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shd w:val="clear" w:color="auto" w:fill="auto"/>
            <w:vAlign w:val="top"/>
          </w:tcPr>
          <w:p w14:paraId="32EE8772" w14:textId="3656DE48"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AA550C">
              <w:t>--</w:t>
            </w:r>
          </w:p>
        </w:tc>
        <w:tc>
          <w:tcPr>
            <w:tcW w:w="283" w:type="dxa"/>
            <w:noWrap/>
            <w:hideMark/>
          </w:tcPr>
          <w:p w14:paraId="67BD24CE" w14:textId="3ADC5D27"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hideMark/>
          </w:tcPr>
          <w:p w14:paraId="5E39E181" w14:textId="33BC1AF3"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hideMark/>
          </w:tcPr>
          <w:p w14:paraId="6D8CF690" w14:textId="52629DEA"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53DBF74F" w14:textId="2C50F858"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71A96A0B" w14:textId="13BFCD14" w:rsidR="00491416" w:rsidRPr="00F534B7"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699FB913" w14:textId="04D3C422" w:rsidR="00491416" w:rsidRPr="00F534B7"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tcPr>
          <w:p w14:paraId="6538D9D2" w14:textId="1DAF5013" w:rsidR="00491416"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F534B7">
              <w:t>--</w:t>
            </w:r>
          </w:p>
        </w:tc>
        <w:tc>
          <w:tcPr>
            <w:tcW w:w="283" w:type="dxa"/>
            <w:shd w:val="clear" w:color="auto" w:fill="auto"/>
          </w:tcPr>
          <w:p w14:paraId="4BBCB805" w14:textId="4C1BE54F" w:rsidR="00491416"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shd w:val="clear" w:color="auto" w:fill="B5DCDD" w:themeFill="accent4"/>
            <w:hideMark/>
          </w:tcPr>
          <w:p w14:paraId="38AB7B6C" w14:textId="3D2B933F"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shd w:val="clear" w:color="auto" w:fill="auto"/>
          </w:tcPr>
          <w:p w14:paraId="199B2E14" w14:textId="6400F569"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2A442C">
              <w:t>--</w:t>
            </w:r>
          </w:p>
        </w:tc>
        <w:tc>
          <w:tcPr>
            <w:tcW w:w="283" w:type="dxa"/>
            <w:noWrap/>
            <w:hideMark/>
          </w:tcPr>
          <w:p w14:paraId="25AAC364" w14:textId="1837393A"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B5DCDD" w:themeFill="accent4"/>
            <w:hideMark/>
          </w:tcPr>
          <w:p w14:paraId="23168F0C" w14:textId="2BBCAA2E"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noWrap/>
            <w:hideMark/>
          </w:tcPr>
          <w:p w14:paraId="337A9048" w14:textId="7C6C56C8"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7FFDFA96" w14:textId="634A3A61"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4D8343ED" w14:textId="31AE81AB"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3FD1C99E" w14:textId="0EB13C37"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E1E4E5" w:themeFill="accent5"/>
            <w:hideMark/>
          </w:tcPr>
          <w:p w14:paraId="6E30892A" w14:textId="285C8627"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noWrap/>
            <w:hideMark/>
          </w:tcPr>
          <w:p w14:paraId="570AF722" w14:textId="1D56E2E7"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5AB7BC53" w14:textId="294B79EE"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55C0A859" w14:textId="4F917A46"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shd w:val="clear" w:color="auto" w:fill="B5DCDD" w:themeFill="accent4"/>
            <w:hideMark/>
          </w:tcPr>
          <w:p w14:paraId="5B074342" w14:textId="03159A28" w:rsidR="00491416" w:rsidRPr="00E61F2F" w:rsidRDefault="00491416" w:rsidP="007D04A6">
            <w:pPr>
              <w:pStyle w:val="Tabletext8pt"/>
              <w:cnfStyle w:val="000000000000" w:firstRow="0" w:lastRow="0" w:firstColumn="0" w:lastColumn="0" w:oddVBand="0" w:evenVBand="0" w:oddHBand="0" w:evenHBand="0" w:firstRowFirstColumn="0" w:firstRowLastColumn="0" w:lastRowFirstColumn="0" w:lastRowLastColumn="0"/>
            </w:pPr>
            <w:r>
              <w:t>?</w:t>
            </w:r>
          </w:p>
        </w:tc>
      </w:tr>
      <w:tr w:rsidR="00C86BD0" w:rsidRPr="007E308F" w14:paraId="650AAB65" w14:textId="77777777" w:rsidTr="001214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DB63BF4" w14:textId="77777777" w:rsidR="00491416" w:rsidRPr="007E308F" w:rsidRDefault="00491416" w:rsidP="007D04A6">
            <w:pPr>
              <w:pStyle w:val="Tabletext8pt"/>
            </w:pPr>
            <w:r w:rsidRPr="007E308F">
              <w:t>Kanadys 2021</w:t>
            </w:r>
          </w:p>
        </w:tc>
        <w:tc>
          <w:tcPr>
            <w:tcW w:w="425" w:type="dxa"/>
            <w:shd w:val="clear" w:color="auto" w:fill="auto"/>
          </w:tcPr>
          <w:p w14:paraId="0326E65F" w14:textId="77777777" w:rsidR="00491416" w:rsidRPr="007E308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3A6590">
              <w:rPr>
                <w:rFonts w:ascii="Segoe UI Symbol" w:hAnsi="Segoe UI Symbol"/>
              </w:rPr>
              <w:t>✓</w:t>
            </w:r>
          </w:p>
        </w:tc>
        <w:tc>
          <w:tcPr>
            <w:tcW w:w="1074" w:type="dxa"/>
            <w:vMerge/>
            <w:noWrap/>
            <w:hideMark/>
          </w:tcPr>
          <w:p w14:paraId="06607F31" w14:textId="5D51D5C6" w:rsidR="00491416" w:rsidRPr="007E308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p>
        </w:tc>
        <w:tc>
          <w:tcPr>
            <w:tcW w:w="284" w:type="dxa"/>
            <w:hideMark/>
          </w:tcPr>
          <w:p w14:paraId="3EFC2284"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hideMark/>
          </w:tcPr>
          <w:p w14:paraId="69C4F6C3"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hideMark/>
          </w:tcPr>
          <w:p w14:paraId="443B7912"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hideMark/>
          </w:tcPr>
          <w:p w14:paraId="38A08666"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00968F" w:themeFill="accent3"/>
            <w:hideMark/>
          </w:tcPr>
          <w:p w14:paraId="0150CF40"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4" w:type="dxa"/>
            <w:hideMark/>
          </w:tcPr>
          <w:p w14:paraId="142B75B6"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hideMark/>
          </w:tcPr>
          <w:p w14:paraId="624F8814"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hideMark/>
          </w:tcPr>
          <w:p w14:paraId="20245F1E"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hideMark/>
          </w:tcPr>
          <w:p w14:paraId="2E61B6A6"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75A8D358"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00968F" w:themeFill="accent3"/>
            <w:hideMark/>
          </w:tcPr>
          <w:p w14:paraId="68C0DD63"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4" w:type="dxa"/>
            <w:noWrap/>
            <w:hideMark/>
          </w:tcPr>
          <w:p w14:paraId="49FA1A12"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1AC70F17"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00968F" w:themeFill="accent3"/>
            <w:hideMark/>
          </w:tcPr>
          <w:p w14:paraId="619AA412"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noWrap/>
            <w:hideMark/>
          </w:tcPr>
          <w:p w14:paraId="049521A8"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6838D8B6"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67DE9E2C"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6266F8F1"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00968F" w:themeFill="accent3"/>
            <w:hideMark/>
          </w:tcPr>
          <w:p w14:paraId="2369122A"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noWrap/>
            <w:hideMark/>
          </w:tcPr>
          <w:p w14:paraId="10EA9C38"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vAlign w:val="top"/>
          </w:tcPr>
          <w:p w14:paraId="1377C459"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AA550C">
              <w:t>--</w:t>
            </w:r>
          </w:p>
        </w:tc>
        <w:tc>
          <w:tcPr>
            <w:tcW w:w="283" w:type="dxa"/>
            <w:shd w:val="clear" w:color="auto" w:fill="00968F" w:themeFill="accent3"/>
            <w:hideMark/>
          </w:tcPr>
          <w:p w14:paraId="74B4400D"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noWrap/>
            <w:hideMark/>
          </w:tcPr>
          <w:p w14:paraId="420A3BFE"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1DAC5020"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768A8EB9"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3C924AC4" w14:textId="77777777" w:rsidR="00491416" w:rsidRPr="00F534B7"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534B08E9" w14:textId="77777777" w:rsidR="00491416" w:rsidRPr="00F534B7"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tcPr>
          <w:p w14:paraId="00A1A5F8" w14:textId="77777777" w:rsidR="00491416" w:rsidRPr="0073665C"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F534B7">
              <w:t>--</w:t>
            </w:r>
          </w:p>
        </w:tc>
        <w:tc>
          <w:tcPr>
            <w:tcW w:w="283" w:type="dxa"/>
            <w:shd w:val="clear" w:color="auto" w:fill="auto"/>
          </w:tcPr>
          <w:p w14:paraId="5468CDF8"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73665C">
              <w:t>--</w:t>
            </w:r>
          </w:p>
        </w:tc>
        <w:tc>
          <w:tcPr>
            <w:tcW w:w="283" w:type="dxa"/>
            <w:hideMark/>
          </w:tcPr>
          <w:p w14:paraId="53B289BF"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tcPr>
          <w:p w14:paraId="035B43D9"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2A442C">
              <w:t>--</w:t>
            </w:r>
          </w:p>
        </w:tc>
        <w:tc>
          <w:tcPr>
            <w:tcW w:w="283" w:type="dxa"/>
            <w:shd w:val="clear" w:color="auto" w:fill="00968F" w:themeFill="accent3"/>
            <w:hideMark/>
          </w:tcPr>
          <w:p w14:paraId="5F469F0B"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noWrap/>
            <w:hideMark/>
          </w:tcPr>
          <w:p w14:paraId="33504037"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00968F" w:themeFill="accent3"/>
            <w:hideMark/>
          </w:tcPr>
          <w:p w14:paraId="28BC41F1"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shd w:val="clear" w:color="auto" w:fill="E1E4E5" w:themeFill="accent5"/>
            <w:hideMark/>
          </w:tcPr>
          <w:p w14:paraId="593A8AB9"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shd w:val="clear" w:color="auto" w:fill="E1E4E5" w:themeFill="accent5"/>
            <w:hideMark/>
          </w:tcPr>
          <w:p w14:paraId="35E8C2AF"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shd w:val="clear" w:color="auto" w:fill="00968F" w:themeFill="accent3"/>
            <w:hideMark/>
          </w:tcPr>
          <w:p w14:paraId="3D81877F"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noWrap/>
            <w:hideMark/>
          </w:tcPr>
          <w:p w14:paraId="2D37D766"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00968F" w:themeFill="accent3"/>
            <w:hideMark/>
          </w:tcPr>
          <w:p w14:paraId="524F29BD"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shd w:val="clear" w:color="auto" w:fill="00968F" w:themeFill="accent3"/>
            <w:hideMark/>
          </w:tcPr>
          <w:p w14:paraId="42010EA7"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noWrap/>
            <w:hideMark/>
          </w:tcPr>
          <w:p w14:paraId="3D9BF216"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22A31288"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r>
      <w:tr w:rsidR="00C86BD0" w:rsidRPr="007E308F" w14:paraId="1ED32C65" w14:textId="77777777" w:rsidTr="0012149A">
        <w:trPr>
          <w:trHeight w:val="20"/>
        </w:trPr>
        <w:tc>
          <w:tcPr>
            <w:cnfStyle w:val="001000000000" w:firstRow="0" w:lastRow="0" w:firstColumn="1" w:lastColumn="0" w:oddVBand="0" w:evenVBand="0" w:oddHBand="0" w:evenHBand="0" w:firstRowFirstColumn="0" w:firstRowLastColumn="0" w:lastRowFirstColumn="0" w:lastRowLastColumn="0"/>
            <w:tcW w:w="1276" w:type="dxa"/>
            <w:noWrap/>
          </w:tcPr>
          <w:p w14:paraId="4B7817D8" w14:textId="171A0BA4" w:rsidR="00491416" w:rsidRPr="007E308F" w:rsidRDefault="00491416" w:rsidP="00EB0036">
            <w:pPr>
              <w:pStyle w:val="Tabletext8pt"/>
            </w:pPr>
            <w:r w:rsidRPr="007E308F">
              <w:t>Castelo-Branco 2021</w:t>
            </w:r>
            <w:r w:rsidRPr="00A660F3">
              <w:rPr>
                <w:rStyle w:val="FootnoteReference"/>
              </w:rPr>
              <w:t xml:space="preserve"> c</w:t>
            </w:r>
          </w:p>
        </w:tc>
        <w:tc>
          <w:tcPr>
            <w:tcW w:w="425" w:type="dxa"/>
            <w:shd w:val="clear" w:color="auto" w:fill="auto"/>
          </w:tcPr>
          <w:p w14:paraId="5937A909" w14:textId="5D3D4ED2" w:rsidR="00491416" w:rsidRPr="007E308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1074" w:type="dxa"/>
            <w:vMerge w:val="restart"/>
            <w:noWrap/>
          </w:tcPr>
          <w:p w14:paraId="475CA9DE" w14:textId="25ABA22D" w:rsidR="00491416" w:rsidRPr="007E308F" w:rsidRDefault="00491416" w:rsidP="003D12AC">
            <w:pPr>
              <w:pStyle w:val="Tabletext8pt"/>
              <w:cnfStyle w:val="000000000000" w:firstRow="0" w:lastRow="0" w:firstColumn="0" w:lastColumn="0" w:oddVBand="0" w:evenVBand="0" w:oddHBand="0" w:evenHBand="0" w:firstRowFirstColumn="0" w:firstRowLastColumn="0" w:lastRowFirstColumn="0" w:lastRowLastColumn="0"/>
            </w:pPr>
            <w:r>
              <w:t>Hot fl</w:t>
            </w:r>
            <w:r w:rsidR="00EB1558">
              <w:t>u</w:t>
            </w:r>
            <w:r>
              <w:t>shes</w:t>
            </w:r>
          </w:p>
        </w:tc>
        <w:tc>
          <w:tcPr>
            <w:tcW w:w="284" w:type="dxa"/>
            <w:noWrap/>
          </w:tcPr>
          <w:p w14:paraId="48ED7D31" w14:textId="5A716E29"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59E8AEF2" w14:textId="4C9C0E49"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4E8C5434" w14:textId="19DCD5DF"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78872402" w14:textId="2BC0D795"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737D47C0" w14:textId="201B461F"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283687AA" w14:textId="515DE8AE"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4EFF426C" w14:textId="1C044029"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31A415E2" w14:textId="6A1E359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7EE8411C" w14:textId="23FAD3C0"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2F16D059" w14:textId="70CB97F8"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1943C5DE" w14:textId="4D91EDD8"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580A9FD4" w14:textId="725E4EE8"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shd w:val="clear" w:color="auto" w:fill="E1E4E5" w:themeFill="accent5"/>
            <w:noWrap/>
          </w:tcPr>
          <w:p w14:paraId="2AA25B1D" w14:textId="70B1581D"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4" w:type="dxa"/>
            <w:noWrap/>
          </w:tcPr>
          <w:p w14:paraId="318E2BDF" w14:textId="0ABBED09"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4A790AA1" w14:textId="5A45A58E"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20999849" w14:textId="3CED1BF1"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64FCEB61" w14:textId="0B7D5EF1"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3F73DB2C" w14:textId="6239F871"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5AABF8BB" w14:textId="64ADBB44"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B5DCDD" w:themeFill="accent4"/>
          </w:tcPr>
          <w:p w14:paraId="1271FE4B" w14:textId="0DFB2261"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shd w:val="clear" w:color="auto" w:fill="auto"/>
            <w:vAlign w:val="top"/>
          </w:tcPr>
          <w:p w14:paraId="06103096" w14:textId="3D9A3790"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AA550C">
              <w:t>--</w:t>
            </w:r>
          </w:p>
        </w:tc>
        <w:tc>
          <w:tcPr>
            <w:tcW w:w="283" w:type="dxa"/>
            <w:noWrap/>
          </w:tcPr>
          <w:p w14:paraId="3A354D5A" w14:textId="4311344C"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29E541D3" w14:textId="0859D14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5B1B041B" w14:textId="78BE3BE0"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36797273" w14:textId="63B5A50B"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763A80CF" w14:textId="402B3136" w:rsidR="00491416" w:rsidRPr="00F534B7"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52D03737" w14:textId="4B1809F1" w:rsidR="00491416" w:rsidRPr="00F534B7"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tcPr>
          <w:p w14:paraId="620C4F5B" w14:textId="77960F27" w:rsidR="00491416" w:rsidRPr="0073665C"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F534B7">
              <w:t>--</w:t>
            </w:r>
          </w:p>
        </w:tc>
        <w:tc>
          <w:tcPr>
            <w:tcW w:w="283" w:type="dxa"/>
            <w:shd w:val="clear" w:color="auto" w:fill="auto"/>
          </w:tcPr>
          <w:p w14:paraId="11E9E88C" w14:textId="49872E69"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73665C">
              <w:t>--</w:t>
            </w:r>
          </w:p>
        </w:tc>
        <w:tc>
          <w:tcPr>
            <w:tcW w:w="283" w:type="dxa"/>
            <w:shd w:val="clear" w:color="auto" w:fill="E1E4E5" w:themeFill="accent5"/>
          </w:tcPr>
          <w:p w14:paraId="6C287C2B" w14:textId="050E5545"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shd w:val="clear" w:color="auto" w:fill="auto"/>
          </w:tcPr>
          <w:p w14:paraId="1EE4E0F9" w14:textId="13D3A346"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2A442C">
              <w:t>--</w:t>
            </w:r>
          </w:p>
        </w:tc>
        <w:tc>
          <w:tcPr>
            <w:tcW w:w="283" w:type="dxa"/>
            <w:noWrap/>
          </w:tcPr>
          <w:p w14:paraId="68306804" w14:textId="283BF2F8"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B5DCDD" w:themeFill="accent4"/>
          </w:tcPr>
          <w:p w14:paraId="24135EF6" w14:textId="4BD2016D"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noWrap/>
          </w:tcPr>
          <w:p w14:paraId="162EC05D" w14:textId="34059D34"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1A965DB8" w14:textId="566C93BA"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15961C96" w14:textId="1E6C3D7C"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3AD35792" w14:textId="30EB34ED"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B5DCDD" w:themeFill="accent4"/>
          </w:tcPr>
          <w:p w14:paraId="58D354E7" w14:textId="4B9DC063"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noWrap/>
          </w:tcPr>
          <w:p w14:paraId="3E6D0C17" w14:textId="41ABB2EC"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7875B6F4" w14:textId="72FBEA0A"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56F89E5C" w14:textId="454E6776"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shd w:val="clear" w:color="auto" w:fill="E1E4E5" w:themeFill="accent5"/>
          </w:tcPr>
          <w:p w14:paraId="1AE002AB" w14:textId="042FD549"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r>
      <w:tr w:rsidR="00C86BD0" w:rsidRPr="007E308F" w14:paraId="68B02A5B" w14:textId="77777777" w:rsidTr="001214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noWrap/>
          </w:tcPr>
          <w:p w14:paraId="0816B8D2" w14:textId="77777777" w:rsidR="00491416" w:rsidRPr="007E308F" w:rsidRDefault="00491416" w:rsidP="00EB0036">
            <w:pPr>
              <w:pStyle w:val="Tabletext8pt"/>
            </w:pPr>
            <w:r w:rsidRPr="007E308F">
              <w:t>Kanadys 2021</w:t>
            </w:r>
          </w:p>
        </w:tc>
        <w:tc>
          <w:tcPr>
            <w:tcW w:w="425" w:type="dxa"/>
            <w:shd w:val="clear" w:color="auto" w:fill="auto"/>
          </w:tcPr>
          <w:p w14:paraId="6ABD0F27" w14:textId="77777777" w:rsidR="00491416" w:rsidRPr="007E308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3A6590">
              <w:rPr>
                <w:rFonts w:ascii="Segoe UI Symbol" w:hAnsi="Segoe UI Symbol"/>
              </w:rPr>
              <w:t>✓</w:t>
            </w:r>
          </w:p>
        </w:tc>
        <w:tc>
          <w:tcPr>
            <w:tcW w:w="1074" w:type="dxa"/>
            <w:vMerge/>
            <w:noWrap/>
          </w:tcPr>
          <w:p w14:paraId="71FB3437" w14:textId="63CB2CEF" w:rsidR="00491416" w:rsidRDefault="00491416" w:rsidP="00EB0036">
            <w:pPr>
              <w:pStyle w:val="Tabletext8pt"/>
              <w:cnfStyle w:val="000000100000" w:firstRow="0" w:lastRow="0" w:firstColumn="0" w:lastColumn="0" w:oddVBand="0" w:evenVBand="0" w:oddHBand="1" w:evenHBand="0" w:firstRowFirstColumn="0" w:firstRowLastColumn="0" w:lastRowFirstColumn="0" w:lastRowLastColumn="0"/>
            </w:pPr>
          </w:p>
        </w:tc>
        <w:tc>
          <w:tcPr>
            <w:tcW w:w="284" w:type="dxa"/>
          </w:tcPr>
          <w:p w14:paraId="4D0F152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tcPr>
          <w:p w14:paraId="56AB0D53"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tcPr>
          <w:p w14:paraId="7B2AFDAB"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tcPr>
          <w:p w14:paraId="3B528521"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00968F" w:themeFill="accent3"/>
          </w:tcPr>
          <w:p w14:paraId="67CA0E24"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4" w:type="dxa"/>
          </w:tcPr>
          <w:p w14:paraId="4D8D5C09"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tcPr>
          <w:p w14:paraId="4310A0C2"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tcPr>
          <w:p w14:paraId="6FF403FF"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tcPr>
          <w:p w14:paraId="7F4A3F73"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tcPr>
          <w:p w14:paraId="5E711BAE"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00968F" w:themeFill="accent3"/>
          </w:tcPr>
          <w:p w14:paraId="343FDA9F"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4" w:type="dxa"/>
            <w:noWrap/>
          </w:tcPr>
          <w:p w14:paraId="10B2DBA2"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tcPr>
          <w:p w14:paraId="38A08F79"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00968F" w:themeFill="accent3"/>
          </w:tcPr>
          <w:p w14:paraId="02ACE296"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noWrap/>
          </w:tcPr>
          <w:p w14:paraId="3D7D4EDD"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0B473AE0"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46AA4B89"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0E20AE66"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00968F" w:themeFill="accent3"/>
          </w:tcPr>
          <w:p w14:paraId="16CF3A8D"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noWrap/>
          </w:tcPr>
          <w:p w14:paraId="2705EF3E"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vAlign w:val="top"/>
          </w:tcPr>
          <w:p w14:paraId="29B7E3F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AA550C">
              <w:t>--</w:t>
            </w:r>
          </w:p>
        </w:tc>
        <w:tc>
          <w:tcPr>
            <w:tcW w:w="283" w:type="dxa"/>
            <w:shd w:val="clear" w:color="auto" w:fill="00968F" w:themeFill="accent3"/>
          </w:tcPr>
          <w:p w14:paraId="0EB0FDF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noWrap/>
          </w:tcPr>
          <w:p w14:paraId="370B4C36"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477793E6"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5171C80E"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15149156" w14:textId="77777777" w:rsidR="00491416" w:rsidRPr="00F534B7"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51185853" w14:textId="77777777" w:rsidR="00491416" w:rsidRPr="00F534B7"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tcPr>
          <w:p w14:paraId="2E0137F4" w14:textId="77777777" w:rsidR="00491416" w:rsidRPr="0073665C"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F534B7">
              <w:t>--</w:t>
            </w:r>
          </w:p>
        </w:tc>
        <w:tc>
          <w:tcPr>
            <w:tcW w:w="283" w:type="dxa"/>
            <w:shd w:val="clear" w:color="auto" w:fill="auto"/>
          </w:tcPr>
          <w:p w14:paraId="7FCC504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73665C">
              <w:t>--</w:t>
            </w:r>
          </w:p>
        </w:tc>
        <w:tc>
          <w:tcPr>
            <w:tcW w:w="283" w:type="dxa"/>
          </w:tcPr>
          <w:p w14:paraId="5C3075F4"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tcPr>
          <w:p w14:paraId="4A29FA77"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2A442C">
              <w:t>--</w:t>
            </w:r>
          </w:p>
        </w:tc>
        <w:tc>
          <w:tcPr>
            <w:tcW w:w="283" w:type="dxa"/>
            <w:shd w:val="clear" w:color="auto" w:fill="00968F" w:themeFill="accent3"/>
          </w:tcPr>
          <w:p w14:paraId="477A857D"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noWrap/>
          </w:tcPr>
          <w:p w14:paraId="425FF99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00968F" w:themeFill="accent3"/>
          </w:tcPr>
          <w:p w14:paraId="76F6958E"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shd w:val="clear" w:color="auto" w:fill="00968F" w:themeFill="accent3"/>
          </w:tcPr>
          <w:p w14:paraId="6CD44CEA"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shd w:val="clear" w:color="auto" w:fill="00968F" w:themeFill="accent3"/>
          </w:tcPr>
          <w:p w14:paraId="27978F3E"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shd w:val="clear" w:color="auto" w:fill="00968F" w:themeFill="accent3"/>
          </w:tcPr>
          <w:p w14:paraId="7C5EF617"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noWrap/>
          </w:tcPr>
          <w:p w14:paraId="6213D5E0"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00968F" w:themeFill="accent3"/>
          </w:tcPr>
          <w:p w14:paraId="2E00E697"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shd w:val="clear" w:color="auto" w:fill="00968F" w:themeFill="accent3"/>
          </w:tcPr>
          <w:p w14:paraId="739AFE20"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noWrap/>
          </w:tcPr>
          <w:p w14:paraId="1C141893"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tcPr>
          <w:p w14:paraId="49FF781F"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r>
      <w:tr w:rsidR="00494675" w:rsidRPr="007E308F" w14:paraId="0E9FD8BA" w14:textId="77777777" w:rsidTr="0012149A">
        <w:trPr>
          <w:trHeight w:val="2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7D6616E" w14:textId="77777777" w:rsidR="00491416" w:rsidRPr="007E308F" w:rsidRDefault="00491416" w:rsidP="00EB0036">
            <w:pPr>
              <w:pStyle w:val="Tabletext8pt"/>
            </w:pPr>
            <w:r w:rsidRPr="007E308F">
              <w:t>Shinjyo 2020</w:t>
            </w:r>
          </w:p>
        </w:tc>
        <w:tc>
          <w:tcPr>
            <w:tcW w:w="425" w:type="dxa"/>
            <w:shd w:val="clear" w:color="auto" w:fill="auto"/>
          </w:tcPr>
          <w:p w14:paraId="366487F0" w14:textId="77777777" w:rsidR="00491416" w:rsidRPr="007E308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1074" w:type="dxa"/>
            <w:vMerge/>
            <w:noWrap/>
          </w:tcPr>
          <w:p w14:paraId="49BFC6E5" w14:textId="0487B3B4" w:rsidR="00491416" w:rsidRPr="007E308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p>
        </w:tc>
        <w:tc>
          <w:tcPr>
            <w:tcW w:w="284" w:type="dxa"/>
            <w:noWrap/>
            <w:hideMark/>
          </w:tcPr>
          <w:p w14:paraId="5D3E2EAF"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3591D434"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shd w:val="clear" w:color="auto" w:fill="B5DCDD" w:themeFill="accent4"/>
            <w:hideMark/>
          </w:tcPr>
          <w:p w14:paraId="3686A68F"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4" w:type="dxa"/>
            <w:noWrap/>
            <w:hideMark/>
          </w:tcPr>
          <w:p w14:paraId="66B0835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1CAC17DF"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111C8960"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0ECEE6A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3273E9D7"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23DEAE08"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30C722FA"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6295A1E4"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21709633"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773EEB5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43D7F12D"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4E4C3393"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B5DCDD" w:themeFill="accent4"/>
            <w:hideMark/>
          </w:tcPr>
          <w:p w14:paraId="5C635B47"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shd w:val="clear" w:color="auto" w:fill="auto"/>
          </w:tcPr>
          <w:p w14:paraId="6AB19A91"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16B36">
              <w:t>--</w:t>
            </w:r>
          </w:p>
        </w:tc>
        <w:tc>
          <w:tcPr>
            <w:tcW w:w="283" w:type="dxa"/>
            <w:noWrap/>
            <w:hideMark/>
          </w:tcPr>
          <w:p w14:paraId="3A839C78"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661681B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087BD07C"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auto"/>
            <w:vAlign w:val="top"/>
          </w:tcPr>
          <w:p w14:paraId="10F9C798"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AA550C">
              <w:t>--</w:t>
            </w:r>
          </w:p>
        </w:tc>
        <w:tc>
          <w:tcPr>
            <w:tcW w:w="283" w:type="dxa"/>
            <w:noWrap/>
            <w:hideMark/>
          </w:tcPr>
          <w:p w14:paraId="596ABB94"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6EAB00C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314A5865"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0C2DDCD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567E7FF2" w14:textId="77777777" w:rsidR="00491416" w:rsidRPr="00F534B7"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4DFF3E34" w14:textId="77777777" w:rsidR="00491416" w:rsidRPr="00F534B7"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tcPr>
          <w:p w14:paraId="5402422E" w14:textId="77777777" w:rsidR="00491416" w:rsidRPr="0073665C"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F534B7">
              <w:t>--</w:t>
            </w:r>
          </w:p>
        </w:tc>
        <w:tc>
          <w:tcPr>
            <w:tcW w:w="283" w:type="dxa"/>
            <w:shd w:val="clear" w:color="auto" w:fill="auto"/>
          </w:tcPr>
          <w:p w14:paraId="75B1D120"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73665C">
              <w:t>--</w:t>
            </w:r>
          </w:p>
        </w:tc>
        <w:tc>
          <w:tcPr>
            <w:tcW w:w="283" w:type="dxa"/>
            <w:noWrap/>
            <w:hideMark/>
          </w:tcPr>
          <w:p w14:paraId="41B0A07A"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auto"/>
          </w:tcPr>
          <w:p w14:paraId="300938DF"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2A442C">
              <w:t>--</w:t>
            </w:r>
          </w:p>
        </w:tc>
        <w:tc>
          <w:tcPr>
            <w:tcW w:w="283" w:type="dxa"/>
            <w:noWrap/>
            <w:hideMark/>
          </w:tcPr>
          <w:p w14:paraId="6CD7809A"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226D79A0"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5CDFB555"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0D3C5F4A"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60205274"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53080B4C"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76A656AC"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6657EC2F"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560CAFE6"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3FC4E8D1"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002460BD"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r>
      <w:tr w:rsidR="00C86BD0" w:rsidRPr="007E308F" w14:paraId="42EC4581" w14:textId="77777777" w:rsidTr="001214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noWrap/>
          </w:tcPr>
          <w:p w14:paraId="55F68017" w14:textId="77777777" w:rsidR="00491416" w:rsidRPr="003A6590" w:rsidRDefault="00491416" w:rsidP="00EB0036">
            <w:pPr>
              <w:pStyle w:val="Tabletext8pt"/>
              <w:rPr>
                <w:rFonts w:ascii="Segoe UI Symbol" w:hAnsi="Segoe UI Symbol"/>
                <w:b w:val="0"/>
                <w:bCs/>
              </w:rPr>
            </w:pPr>
            <w:r>
              <w:t>Franco 2016</w:t>
            </w:r>
          </w:p>
        </w:tc>
        <w:tc>
          <w:tcPr>
            <w:tcW w:w="425" w:type="dxa"/>
            <w:shd w:val="clear" w:color="auto" w:fill="auto"/>
          </w:tcPr>
          <w:p w14:paraId="6C9CE2AC" w14:textId="77777777" w:rsidR="00491416" w:rsidRPr="003A6590" w:rsidRDefault="00491416" w:rsidP="00EB003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3A6590">
              <w:rPr>
                <w:rFonts w:ascii="Segoe UI Symbol" w:hAnsi="Segoe UI Symbol"/>
              </w:rPr>
              <w:t>✓</w:t>
            </w:r>
          </w:p>
        </w:tc>
        <w:tc>
          <w:tcPr>
            <w:tcW w:w="1074" w:type="dxa"/>
            <w:vMerge/>
            <w:noWrap/>
          </w:tcPr>
          <w:p w14:paraId="59B0C509" w14:textId="6505C2ED" w:rsidR="00491416" w:rsidRPr="007E308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p>
        </w:tc>
        <w:tc>
          <w:tcPr>
            <w:tcW w:w="284" w:type="dxa"/>
            <w:shd w:val="clear" w:color="auto" w:fill="auto"/>
            <w:noWrap/>
          </w:tcPr>
          <w:p w14:paraId="6D83E17A"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auto"/>
            <w:noWrap/>
          </w:tcPr>
          <w:p w14:paraId="776E052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auto"/>
            <w:noWrap/>
          </w:tcPr>
          <w:p w14:paraId="52C85826"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auto"/>
            <w:noWrap/>
          </w:tcPr>
          <w:p w14:paraId="6AEA7F72"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auto"/>
            <w:noWrap/>
          </w:tcPr>
          <w:p w14:paraId="412829DB"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auto"/>
          </w:tcPr>
          <w:p w14:paraId="3CDA90B3" w14:textId="77777777" w:rsidR="00491416"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auto"/>
          </w:tcPr>
          <w:p w14:paraId="27EDEA36" w14:textId="77777777" w:rsidR="00491416"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auto"/>
          </w:tcPr>
          <w:p w14:paraId="6D3EE28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auto"/>
          </w:tcPr>
          <w:p w14:paraId="2084FE68" w14:textId="77777777" w:rsidR="00491416"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B5DCDD" w:themeFill="accent4"/>
            <w:noWrap/>
          </w:tcPr>
          <w:p w14:paraId="29209973"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4" w:type="dxa"/>
            <w:shd w:val="clear" w:color="auto" w:fill="auto"/>
            <w:noWrap/>
          </w:tcPr>
          <w:p w14:paraId="62AB970F"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auto"/>
            <w:noWrap/>
          </w:tcPr>
          <w:p w14:paraId="6BCF02D2"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B5DCDD" w:themeFill="accent4"/>
            <w:noWrap/>
          </w:tcPr>
          <w:p w14:paraId="7FAC3376"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4" w:type="dxa"/>
            <w:shd w:val="clear" w:color="auto" w:fill="auto"/>
          </w:tcPr>
          <w:p w14:paraId="0C3F3BC4" w14:textId="77777777" w:rsidR="00491416"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B5DCDD" w:themeFill="accent4"/>
            <w:noWrap/>
          </w:tcPr>
          <w:p w14:paraId="70E49874"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shd w:val="clear" w:color="auto" w:fill="auto"/>
            <w:noWrap/>
          </w:tcPr>
          <w:p w14:paraId="0CB99A92"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00968F" w:themeFill="accent3"/>
          </w:tcPr>
          <w:p w14:paraId="476B9367"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shd w:val="clear" w:color="auto" w:fill="auto"/>
          </w:tcPr>
          <w:p w14:paraId="0502B163" w14:textId="77777777" w:rsidR="00491416"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00968F" w:themeFill="accent3"/>
            <w:noWrap/>
          </w:tcPr>
          <w:p w14:paraId="535BC3B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shd w:val="clear" w:color="auto" w:fill="auto"/>
            <w:noWrap/>
          </w:tcPr>
          <w:p w14:paraId="026FDF0F"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B5DCDD" w:themeFill="accent4"/>
          </w:tcPr>
          <w:p w14:paraId="18CCEFEF"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shd w:val="clear" w:color="auto" w:fill="auto"/>
            <w:noWrap/>
          </w:tcPr>
          <w:p w14:paraId="091D611F"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tcPr>
          <w:p w14:paraId="47239CB5" w14:textId="77777777" w:rsidR="00491416"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tcPr>
          <w:p w14:paraId="3C3F994E"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noWrap/>
          </w:tcPr>
          <w:p w14:paraId="6EE91F19"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B5DCDD" w:themeFill="accent4"/>
          </w:tcPr>
          <w:p w14:paraId="005AF327" w14:textId="77777777" w:rsidR="00491416"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shd w:val="clear" w:color="auto" w:fill="B5DCDD" w:themeFill="accent4"/>
          </w:tcPr>
          <w:p w14:paraId="3C2ED664" w14:textId="77777777" w:rsidR="00491416"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4" w:type="dxa"/>
            <w:shd w:val="clear" w:color="auto" w:fill="00968F" w:themeFill="accent3"/>
          </w:tcPr>
          <w:p w14:paraId="6BE38F25" w14:textId="77777777" w:rsidR="00491416"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shd w:val="clear" w:color="auto" w:fill="00968F" w:themeFill="accent3"/>
          </w:tcPr>
          <w:p w14:paraId="13F77E59"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shd w:val="clear" w:color="auto" w:fill="auto"/>
            <w:noWrap/>
          </w:tcPr>
          <w:p w14:paraId="18B6D23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00968F" w:themeFill="accent3"/>
          </w:tcPr>
          <w:p w14:paraId="38AB05BC"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shd w:val="clear" w:color="auto" w:fill="auto"/>
            <w:noWrap/>
          </w:tcPr>
          <w:p w14:paraId="1407C5E8"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noWrap/>
          </w:tcPr>
          <w:p w14:paraId="09400923"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00968F" w:themeFill="accent3"/>
            <w:noWrap/>
          </w:tcPr>
          <w:p w14:paraId="78AB2B80"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shd w:val="clear" w:color="auto" w:fill="00968F" w:themeFill="accent3"/>
            <w:noWrap/>
          </w:tcPr>
          <w:p w14:paraId="59B0B8A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shd w:val="clear" w:color="auto" w:fill="00968F" w:themeFill="accent3"/>
            <w:noWrap/>
          </w:tcPr>
          <w:p w14:paraId="6BA8888D"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shd w:val="clear" w:color="auto" w:fill="00968F" w:themeFill="accent3"/>
            <w:noWrap/>
          </w:tcPr>
          <w:p w14:paraId="3B8B77AB"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shd w:val="clear" w:color="auto" w:fill="auto"/>
            <w:noWrap/>
          </w:tcPr>
          <w:p w14:paraId="707AAB11"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00968F" w:themeFill="accent3"/>
            <w:noWrap/>
          </w:tcPr>
          <w:p w14:paraId="2D01A41D"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shd w:val="clear" w:color="auto" w:fill="00968F" w:themeFill="accent3"/>
            <w:noWrap/>
          </w:tcPr>
          <w:p w14:paraId="3301A69B"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shd w:val="clear" w:color="auto" w:fill="auto"/>
            <w:noWrap/>
          </w:tcPr>
          <w:p w14:paraId="61615961"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auto"/>
            <w:noWrap/>
          </w:tcPr>
          <w:p w14:paraId="6EAECC9B"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r>
      <w:tr w:rsidR="00C86BD0" w:rsidRPr="007E308F" w14:paraId="4AE6079F" w14:textId="77777777" w:rsidTr="0012149A">
        <w:trPr>
          <w:trHeight w:val="2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36FD3F9" w14:textId="77777777" w:rsidR="00491416" w:rsidRPr="007E308F" w:rsidRDefault="00491416" w:rsidP="00EB0036">
            <w:pPr>
              <w:pStyle w:val="Tabletext8pt"/>
            </w:pPr>
            <w:r w:rsidRPr="007E308F">
              <w:t>Ghorbani 2019</w:t>
            </w:r>
          </w:p>
        </w:tc>
        <w:tc>
          <w:tcPr>
            <w:tcW w:w="425" w:type="dxa"/>
            <w:shd w:val="clear" w:color="auto" w:fill="auto"/>
          </w:tcPr>
          <w:p w14:paraId="2423ECF2" w14:textId="77777777" w:rsidR="00491416" w:rsidRPr="007E308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1074" w:type="dxa"/>
            <w:vMerge w:val="restart"/>
            <w:noWrap/>
            <w:hideMark/>
          </w:tcPr>
          <w:p w14:paraId="1145D290" w14:textId="77777777" w:rsidR="00491416" w:rsidRPr="007E308F" w:rsidRDefault="00491416" w:rsidP="003D12AC">
            <w:pPr>
              <w:pStyle w:val="Tabletext8pt"/>
              <w:cnfStyle w:val="000000000000" w:firstRow="0" w:lastRow="0" w:firstColumn="0" w:lastColumn="0" w:oddVBand="0" w:evenVBand="0" w:oddHBand="0" w:evenHBand="0" w:firstRowFirstColumn="0" w:firstRowLastColumn="0" w:lastRowFirstColumn="0" w:lastRowLastColumn="0"/>
            </w:pPr>
            <w:r w:rsidRPr="007E308F">
              <w:t>Sexual function</w:t>
            </w:r>
          </w:p>
        </w:tc>
        <w:tc>
          <w:tcPr>
            <w:tcW w:w="284" w:type="dxa"/>
            <w:noWrap/>
            <w:hideMark/>
          </w:tcPr>
          <w:p w14:paraId="3EAB9F33"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59074CE7"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081E30E8"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0946F8D8"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02C531A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620F0D43"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767CC09F"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2AF67937"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4C950AB9"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shd w:val="clear" w:color="auto" w:fill="00968F" w:themeFill="accent3"/>
            <w:hideMark/>
          </w:tcPr>
          <w:p w14:paraId="0CC92996"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Y</w:t>
            </w:r>
          </w:p>
        </w:tc>
        <w:tc>
          <w:tcPr>
            <w:tcW w:w="284" w:type="dxa"/>
            <w:noWrap/>
            <w:hideMark/>
          </w:tcPr>
          <w:p w14:paraId="1C4D12D2"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shd w:val="clear" w:color="auto" w:fill="00968F" w:themeFill="accent3"/>
            <w:hideMark/>
          </w:tcPr>
          <w:p w14:paraId="53D7C606"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Y</w:t>
            </w:r>
          </w:p>
        </w:tc>
        <w:tc>
          <w:tcPr>
            <w:tcW w:w="284" w:type="dxa"/>
            <w:noWrap/>
            <w:hideMark/>
          </w:tcPr>
          <w:p w14:paraId="17D4B5D0"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564FBA0A"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4BA0E46E"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76681EC8"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auto"/>
          </w:tcPr>
          <w:p w14:paraId="1371E229"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16B36">
              <w:t>--</w:t>
            </w:r>
          </w:p>
        </w:tc>
        <w:tc>
          <w:tcPr>
            <w:tcW w:w="283" w:type="dxa"/>
            <w:noWrap/>
            <w:hideMark/>
          </w:tcPr>
          <w:p w14:paraId="12FDE9F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320606A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2C3AA8B6"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auto"/>
            <w:vAlign w:val="top"/>
          </w:tcPr>
          <w:p w14:paraId="616718BE"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AA550C">
              <w:t>--</w:t>
            </w:r>
          </w:p>
        </w:tc>
        <w:tc>
          <w:tcPr>
            <w:tcW w:w="283" w:type="dxa"/>
            <w:noWrap/>
            <w:hideMark/>
          </w:tcPr>
          <w:p w14:paraId="4B2D2DEE"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00968F" w:themeFill="accent3"/>
            <w:hideMark/>
          </w:tcPr>
          <w:p w14:paraId="1F47D56F"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Y</w:t>
            </w:r>
          </w:p>
        </w:tc>
        <w:tc>
          <w:tcPr>
            <w:tcW w:w="283" w:type="dxa"/>
            <w:hideMark/>
          </w:tcPr>
          <w:p w14:paraId="21D3D23A"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shd w:val="clear" w:color="auto" w:fill="00968F" w:themeFill="accent3"/>
            <w:hideMark/>
          </w:tcPr>
          <w:p w14:paraId="5634B8CF"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Y</w:t>
            </w:r>
          </w:p>
        </w:tc>
        <w:tc>
          <w:tcPr>
            <w:tcW w:w="283" w:type="dxa"/>
          </w:tcPr>
          <w:p w14:paraId="3FA2D0D0" w14:textId="77777777" w:rsidR="00491416" w:rsidRPr="00F534B7"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64319FD1" w14:textId="77777777" w:rsidR="00491416" w:rsidRPr="00F534B7"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tcPr>
          <w:p w14:paraId="5ECCF01D" w14:textId="77777777" w:rsidR="00491416" w:rsidRPr="0073665C"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F534B7">
              <w:t>--</w:t>
            </w:r>
          </w:p>
        </w:tc>
        <w:tc>
          <w:tcPr>
            <w:tcW w:w="283" w:type="dxa"/>
            <w:shd w:val="clear" w:color="auto" w:fill="auto"/>
          </w:tcPr>
          <w:p w14:paraId="7724648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73665C">
              <w:t>--</w:t>
            </w:r>
          </w:p>
        </w:tc>
        <w:tc>
          <w:tcPr>
            <w:tcW w:w="283" w:type="dxa"/>
            <w:noWrap/>
            <w:hideMark/>
          </w:tcPr>
          <w:p w14:paraId="4A322ACC"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auto"/>
          </w:tcPr>
          <w:p w14:paraId="01A0A928"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2A442C">
              <w:t>--</w:t>
            </w:r>
          </w:p>
        </w:tc>
        <w:tc>
          <w:tcPr>
            <w:tcW w:w="283" w:type="dxa"/>
            <w:noWrap/>
            <w:hideMark/>
          </w:tcPr>
          <w:p w14:paraId="0B861D3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331C0EA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566B77DF"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73E27B9D"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52AD3736"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5A2BF226"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62F58C58"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0116056F"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44DB114C"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00968F" w:themeFill="accent3"/>
            <w:hideMark/>
          </w:tcPr>
          <w:p w14:paraId="23335D44"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Y</w:t>
            </w:r>
          </w:p>
        </w:tc>
        <w:tc>
          <w:tcPr>
            <w:tcW w:w="284" w:type="dxa"/>
            <w:noWrap/>
            <w:hideMark/>
          </w:tcPr>
          <w:p w14:paraId="048DB1AE"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r>
      <w:tr w:rsidR="00C86BD0" w:rsidRPr="007E308F" w14:paraId="0FE7C344" w14:textId="77777777" w:rsidTr="00320C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9B94A3C" w14:textId="77777777" w:rsidR="00491416" w:rsidRPr="007E308F" w:rsidRDefault="00491416" w:rsidP="00EB0036">
            <w:pPr>
              <w:pStyle w:val="Tabletext8pt"/>
            </w:pPr>
            <w:r w:rsidRPr="007E308F">
              <w:t>Najafi 2018a</w:t>
            </w:r>
          </w:p>
        </w:tc>
        <w:tc>
          <w:tcPr>
            <w:tcW w:w="425" w:type="dxa"/>
            <w:shd w:val="clear" w:color="auto" w:fill="auto"/>
          </w:tcPr>
          <w:p w14:paraId="1461AA21" w14:textId="77777777" w:rsidR="00491416" w:rsidRPr="007E308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23F7D">
              <w:rPr>
                <w:lang w:eastAsia="en-AU"/>
              </w:rPr>
              <w:t>†</w:t>
            </w:r>
          </w:p>
        </w:tc>
        <w:tc>
          <w:tcPr>
            <w:tcW w:w="1074" w:type="dxa"/>
            <w:vMerge/>
            <w:noWrap/>
            <w:hideMark/>
          </w:tcPr>
          <w:p w14:paraId="01C86EA9" w14:textId="73934231" w:rsidR="00491416" w:rsidRPr="007E308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p>
        </w:tc>
        <w:tc>
          <w:tcPr>
            <w:tcW w:w="284" w:type="dxa"/>
            <w:noWrap/>
            <w:hideMark/>
          </w:tcPr>
          <w:p w14:paraId="014A057E"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0FC159D1"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079F6364"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08B4AA16"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15EDC0DA"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B5DCDD" w:themeFill="accent4"/>
            <w:hideMark/>
          </w:tcPr>
          <w:p w14:paraId="5D0C335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4" w:type="dxa"/>
            <w:shd w:val="clear" w:color="auto" w:fill="B5DCDD" w:themeFill="accent4"/>
            <w:hideMark/>
          </w:tcPr>
          <w:p w14:paraId="381A227F"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4" w:type="dxa"/>
            <w:hideMark/>
          </w:tcPr>
          <w:p w14:paraId="5DAA2D4A"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B5DCDD" w:themeFill="accent4"/>
            <w:hideMark/>
          </w:tcPr>
          <w:p w14:paraId="649850D7"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4" w:type="dxa"/>
            <w:noWrap/>
            <w:hideMark/>
          </w:tcPr>
          <w:p w14:paraId="42622398"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49FC4FBE"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6F8BF779"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67A1D9C9"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B5DCDD" w:themeFill="accent4"/>
            <w:hideMark/>
          </w:tcPr>
          <w:p w14:paraId="472CE589"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noWrap/>
            <w:hideMark/>
          </w:tcPr>
          <w:p w14:paraId="206E99BB"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4E0C500F"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tcPr>
          <w:p w14:paraId="496820F9" w14:textId="77777777" w:rsidR="00491416"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16B36">
              <w:t>--</w:t>
            </w:r>
          </w:p>
        </w:tc>
        <w:tc>
          <w:tcPr>
            <w:tcW w:w="283" w:type="dxa"/>
            <w:shd w:val="clear" w:color="auto" w:fill="B5DCDD" w:themeFill="accent4"/>
            <w:hideMark/>
          </w:tcPr>
          <w:p w14:paraId="3AC5BBE9"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noWrap/>
            <w:hideMark/>
          </w:tcPr>
          <w:p w14:paraId="4EC6B01C"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375F138A"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557D6827"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noWrap/>
            <w:hideMark/>
          </w:tcPr>
          <w:p w14:paraId="471183E6"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B5DCDD" w:themeFill="accent4"/>
            <w:hideMark/>
          </w:tcPr>
          <w:p w14:paraId="05FDDF5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hideMark/>
          </w:tcPr>
          <w:p w14:paraId="776D6C02"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3BD58868"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09DEC50B" w14:textId="77777777" w:rsidR="00491416" w:rsidRPr="00F534B7"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4239E082" w14:textId="77777777" w:rsidR="00491416" w:rsidRPr="00F534B7"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tcPr>
          <w:p w14:paraId="4166A6D4" w14:textId="77777777" w:rsidR="00491416" w:rsidRPr="0073665C"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F534B7">
              <w:t>--</w:t>
            </w:r>
          </w:p>
        </w:tc>
        <w:tc>
          <w:tcPr>
            <w:tcW w:w="283" w:type="dxa"/>
            <w:shd w:val="clear" w:color="auto" w:fill="auto"/>
          </w:tcPr>
          <w:p w14:paraId="1A1AF76C"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73665C">
              <w:t>--</w:t>
            </w:r>
          </w:p>
        </w:tc>
        <w:tc>
          <w:tcPr>
            <w:tcW w:w="283" w:type="dxa"/>
            <w:noWrap/>
            <w:hideMark/>
          </w:tcPr>
          <w:p w14:paraId="1792AD00"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tcPr>
          <w:p w14:paraId="71038667"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2A442C">
              <w:t>--</w:t>
            </w:r>
          </w:p>
        </w:tc>
        <w:tc>
          <w:tcPr>
            <w:tcW w:w="283" w:type="dxa"/>
            <w:noWrap/>
            <w:hideMark/>
          </w:tcPr>
          <w:p w14:paraId="2F482078"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7D126997"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4669C96E"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6361594D"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28ABBEBC"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5FC0EB04"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0704E58D"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61E717AE"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798456A8"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64FD732D"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6A3860D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r>
      <w:tr w:rsidR="00C86BD0" w:rsidRPr="007E308F" w14:paraId="68E82F11" w14:textId="77777777" w:rsidTr="0012149A">
        <w:trPr>
          <w:trHeight w:val="20"/>
        </w:trPr>
        <w:tc>
          <w:tcPr>
            <w:cnfStyle w:val="001000000000" w:firstRow="0" w:lastRow="0" w:firstColumn="1" w:lastColumn="0" w:oddVBand="0" w:evenVBand="0" w:oddHBand="0" w:evenHBand="0" w:firstRowFirstColumn="0" w:firstRowLastColumn="0" w:lastRowFirstColumn="0" w:lastRowLastColumn="0"/>
            <w:tcW w:w="1276" w:type="dxa"/>
            <w:noWrap/>
          </w:tcPr>
          <w:p w14:paraId="3781DDB1" w14:textId="77777777" w:rsidR="00491416" w:rsidRPr="007E308F" w:rsidRDefault="00491416" w:rsidP="00EB0036">
            <w:pPr>
              <w:pStyle w:val="Tabletext8pt"/>
            </w:pPr>
            <w:r w:rsidRPr="007E308F">
              <w:t>Castelo-Branco 2021</w:t>
            </w:r>
            <w:r w:rsidRPr="00A660F3">
              <w:rPr>
                <w:rStyle w:val="FootnoteReference"/>
              </w:rPr>
              <w:t xml:space="preserve"> c</w:t>
            </w:r>
          </w:p>
        </w:tc>
        <w:tc>
          <w:tcPr>
            <w:tcW w:w="425" w:type="dxa"/>
            <w:shd w:val="clear" w:color="auto" w:fill="auto"/>
          </w:tcPr>
          <w:p w14:paraId="0C22A9F8" w14:textId="77777777" w:rsidR="00491416" w:rsidRPr="007E308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1074" w:type="dxa"/>
            <w:vMerge w:val="restart"/>
            <w:noWrap/>
          </w:tcPr>
          <w:p w14:paraId="28DF3A54" w14:textId="77777777" w:rsidR="00491416" w:rsidRPr="007E308F" w:rsidRDefault="00491416" w:rsidP="003D12AC">
            <w:pPr>
              <w:pStyle w:val="Tabletext8pt"/>
              <w:cnfStyle w:val="000000000000" w:firstRow="0" w:lastRow="0" w:firstColumn="0" w:lastColumn="0" w:oddVBand="0" w:evenVBand="0" w:oddHBand="0" w:evenHBand="0" w:firstRowFirstColumn="0" w:firstRowLastColumn="0" w:lastRowFirstColumn="0" w:lastRowLastColumn="0"/>
            </w:pPr>
            <w:r>
              <w:t>HRQo</w:t>
            </w:r>
            <w:r w:rsidRPr="007E308F">
              <w:t>L</w:t>
            </w:r>
          </w:p>
        </w:tc>
        <w:tc>
          <w:tcPr>
            <w:tcW w:w="284" w:type="dxa"/>
            <w:noWrap/>
          </w:tcPr>
          <w:p w14:paraId="16CD7AF1"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63F21B88"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5A172225"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4485DB4E"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5E3B0E75"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1AA69784"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040F63D8"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5D76147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15FCA9AC"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1905F00C"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13D6B78E"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2F4C8918"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shd w:val="clear" w:color="auto" w:fill="B5DCDD" w:themeFill="accent4"/>
            <w:noWrap/>
          </w:tcPr>
          <w:p w14:paraId="263434A3"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4" w:type="dxa"/>
            <w:noWrap/>
          </w:tcPr>
          <w:p w14:paraId="3BD41FAA"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53CF9D6A"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5ED6D17C"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722F640D"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1F1E370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65325F42"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E1E4E5" w:themeFill="accent5"/>
          </w:tcPr>
          <w:p w14:paraId="587D6501"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shd w:val="clear" w:color="auto" w:fill="auto"/>
            <w:vAlign w:val="top"/>
          </w:tcPr>
          <w:p w14:paraId="5D98C522"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AA550C">
              <w:t>--</w:t>
            </w:r>
          </w:p>
        </w:tc>
        <w:tc>
          <w:tcPr>
            <w:tcW w:w="283" w:type="dxa"/>
            <w:noWrap/>
          </w:tcPr>
          <w:p w14:paraId="48CF8729"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5C81199E"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5FC0A78D"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7CE8AE4D"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0573B743" w14:textId="77777777" w:rsidR="00491416" w:rsidRPr="00F534B7"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434A3F69" w14:textId="77777777" w:rsidR="00491416" w:rsidRPr="00F534B7"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tcPr>
          <w:p w14:paraId="126F7038" w14:textId="77777777" w:rsidR="00491416" w:rsidRPr="0073665C"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F534B7">
              <w:t>--</w:t>
            </w:r>
          </w:p>
        </w:tc>
        <w:tc>
          <w:tcPr>
            <w:tcW w:w="283" w:type="dxa"/>
            <w:shd w:val="clear" w:color="auto" w:fill="auto"/>
          </w:tcPr>
          <w:p w14:paraId="5830DC59"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73665C">
              <w:t>--</w:t>
            </w:r>
          </w:p>
        </w:tc>
        <w:tc>
          <w:tcPr>
            <w:tcW w:w="283" w:type="dxa"/>
            <w:shd w:val="clear" w:color="auto" w:fill="E1E4E5" w:themeFill="accent5"/>
          </w:tcPr>
          <w:p w14:paraId="65823186"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shd w:val="clear" w:color="auto" w:fill="auto"/>
          </w:tcPr>
          <w:p w14:paraId="4EB2D0CC"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2A442C">
              <w:t>--</w:t>
            </w:r>
          </w:p>
        </w:tc>
        <w:tc>
          <w:tcPr>
            <w:tcW w:w="283" w:type="dxa"/>
            <w:noWrap/>
          </w:tcPr>
          <w:p w14:paraId="3D010A43"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E1E4E5" w:themeFill="accent5"/>
          </w:tcPr>
          <w:p w14:paraId="6BF3723F"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noWrap/>
          </w:tcPr>
          <w:p w14:paraId="7572C6C8"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4F40D613"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056174A4"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06C473F9"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E1E4E5" w:themeFill="accent5"/>
          </w:tcPr>
          <w:p w14:paraId="39A1DA5E"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7E5C55">
              <w:t>!</w:t>
            </w:r>
          </w:p>
        </w:tc>
        <w:tc>
          <w:tcPr>
            <w:tcW w:w="283" w:type="dxa"/>
            <w:noWrap/>
          </w:tcPr>
          <w:p w14:paraId="114329DC"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58A98B00"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7B467409"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shd w:val="clear" w:color="auto" w:fill="E1E4E5" w:themeFill="accent5"/>
          </w:tcPr>
          <w:p w14:paraId="58DE72D5"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r>
      <w:tr w:rsidR="00C86BD0" w:rsidRPr="007E308F" w14:paraId="7C4C2D9E" w14:textId="77777777" w:rsidTr="001214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noWrap/>
          </w:tcPr>
          <w:p w14:paraId="2E628947" w14:textId="77777777" w:rsidR="00491416" w:rsidRPr="007E308F" w:rsidRDefault="00491416" w:rsidP="00EB0036">
            <w:pPr>
              <w:pStyle w:val="Tabletext8pt"/>
            </w:pPr>
            <w:r w:rsidRPr="007E308F">
              <w:t>Ghorbani 2019</w:t>
            </w:r>
          </w:p>
        </w:tc>
        <w:tc>
          <w:tcPr>
            <w:tcW w:w="425" w:type="dxa"/>
            <w:shd w:val="clear" w:color="auto" w:fill="auto"/>
          </w:tcPr>
          <w:p w14:paraId="15392410" w14:textId="77777777" w:rsidR="00491416" w:rsidRPr="007E308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3A6590">
              <w:rPr>
                <w:rFonts w:ascii="Segoe UI Symbol" w:hAnsi="Segoe UI Symbol"/>
              </w:rPr>
              <w:t>✓</w:t>
            </w:r>
          </w:p>
        </w:tc>
        <w:tc>
          <w:tcPr>
            <w:tcW w:w="1074" w:type="dxa"/>
            <w:vMerge/>
            <w:noWrap/>
          </w:tcPr>
          <w:p w14:paraId="4C29474A" w14:textId="2BD7EAC4" w:rsidR="00491416" w:rsidRPr="007E308F" w:rsidRDefault="00491416" w:rsidP="003D12AC">
            <w:pPr>
              <w:pStyle w:val="Tabletext8pt"/>
              <w:cnfStyle w:val="000000100000" w:firstRow="0" w:lastRow="0" w:firstColumn="0" w:lastColumn="0" w:oddVBand="0" w:evenVBand="0" w:oddHBand="1" w:evenHBand="0" w:firstRowFirstColumn="0" w:firstRowLastColumn="0" w:lastRowFirstColumn="0" w:lastRowLastColumn="0"/>
            </w:pPr>
          </w:p>
        </w:tc>
        <w:tc>
          <w:tcPr>
            <w:tcW w:w="284" w:type="dxa"/>
            <w:noWrap/>
          </w:tcPr>
          <w:p w14:paraId="66A0B4AD"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tcPr>
          <w:p w14:paraId="3E404609"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tcPr>
          <w:p w14:paraId="42CBA468"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tcPr>
          <w:p w14:paraId="196EFB28"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tcPr>
          <w:p w14:paraId="51A5EB0C"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tcPr>
          <w:p w14:paraId="65370A11"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tcPr>
          <w:p w14:paraId="0B8A1ECC"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tcPr>
          <w:p w14:paraId="4CCC2BCF"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tcPr>
          <w:p w14:paraId="4FB98AC7"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E1E4E5" w:themeFill="accent5"/>
          </w:tcPr>
          <w:p w14:paraId="1C0DC152"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4" w:type="dxa"/>
            <w:noWrap/>
          </w:tcPr>
          <w:p w14:paraId="56BE3623"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E1E4E5" w:themeFill="accent5"/>
          </w:tcPr>
          <w:p w14:paraId="5A2FC444"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4" w:type="dxa"/>
            <w:noWrap/>
          </w:tcPr>
          <w:p w14:paraId="75893F97"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tcPr>
          <w:p w14:paraId="2D596A5C"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5A52117B"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19756F28"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tcPr>
          <w:p w14:paraId="49361258"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16B36">
              <w:t>--</w:t>
            </w:r>
          </w:p>
        </w:tc>
        <w:tc>
          <w:tcPr>
            <w:tcW w:w="283" w:type="dxa"/>
            <w:noWrap/>
          </w:tcPr>
          <w:p w14:paraId="3A6A9861"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266495FC"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7BDAA8BA"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vAlign w:val="top"/>
          </w:tcPr>
          <w:p w14:paraId="0E87F304"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AA550C">
              <w:t>--</w:t>
            </w:r>
          </w:p>
        </w:tc>
        <w:tc>
          <w:tcPr>
            <w:tcW w:w="283" w:type="dxa"/>
            <w:noWrap/>
          </w:tcPr>
          <w:p w14:paraId="10829548"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E1E4E5" w:themeFill="accent5"/>
          </w:tcPr>
          <w:p w14:paraId="7CA5A0CD"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tcPr>
          <w:p w14:paraId="7916DAC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shd w:val="clear" w:color="auto" w:fill="E1E4E5" w:themeFill="accent5"/>
          </w:tcPr>
          <w:p w14:paraId="7CD3B2F8"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tcPr>
          <w:p w14:paraId="6085DA97" w14:textId="77777777" w:rsidR="00491416" w:rsidRPr="00F534B7"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0A1FAE7F" w14:textId="77777777" w:rsidR="00491416" w:rsidRPr="00F534B7"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tcPr>
          <w:p w14:paraId="7C75F73B" w14:textId="77777777" w:rsidR="00491416" w:rsidRPr="0073665C"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F534B7">
              <w:t>--</w:t>
            </w:r>
          </w:p>
        </w:tc>
        <w:tc>
          <w:tcPr>
            <w:tcW w:w="283" w:type="dxa"/>
            <w:shd w:val="clear" w:color="auto" w:fill="auto"/>
          </w:tcPr>
          <w:p w14:paraId="549A7C02"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73665C">
              <w:t>--</w:t>
            </w:r>
          </w:p>
        </w:tc>
        <w:tc>
          <w:tcPr>
            <w:tcW w:w="283" w:type="dxa"/>
            <w:noWrap/>
          </w:tcPr>
          <w:p w14:paraId="4594300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tcPr>
          <w:p w14:paraId="6102FABE"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2A442C">
              <w:t>--</w:t>
            </w:r>
          </w:p>
        </w:tc>
        <w:tc>
          <w:tcPr>
            <w:tcW w:w="283" w:type="dxa"/>
            <w:noWrap/>
          </w:tcPr>
          <w:p w14:paraId="4A5A3D70"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02F3D98B"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5FED5387"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2EAA5E6D"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58F55A28"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57909336"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606C60EC"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38CF2390"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7D941F61"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00968F" w:themeFill="accent3"/>
          </w:tcPr>
          <w:p w14:paraId="3684C4CC"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4" w:type="dxa"/>
            <w:noWrap/>
          </w:tcPr>
          <w:p w14:paraId="1E7EA9FE"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r>
      <w:tr w:rsidR="00C86BD0" w:rsidRPr="007E308F" w14:paraId="29574E6E" w14:textId="77777777" w:rsidTr="0012149A">
        <w:trPr>
          <w:trHeight w:val="20"/>
        </w:trPr>
        <w:tc>
          <w:tcPr>
            <w:cnfStyle w:val="001000000000" w:firstRow="0" w:lastRow="0" w:firstColumn="1" w:lastColumn="0" w:oddVBand="0" w:evenVBand="0" w:oddHBand="0" w:evenHBand="0" w:firstRowFirstColumn="0" w:firstRowLastColumn="0" w:lastRowFirstColumn="0" w:lastRowLastColumn="0"/>
            <w:tcW w:w="1276" w:type="dxa"/>
            <w:noWrap/>
          </w:tcPr>
          <w:p w14:paraId="27F7DFBB" w14:textId="6B4915CA" w:rsidR="00491416" w:rsidRPr="007E308F" w:rsidRDefault="00491416" w:rsidP="00EB0036">
            <w:pPr>
              <w:pStyle w:val="Tabletext8pt"/>
            </w:pPr>
            <w:r w:rsidRPr="007E308F">
              <w:t>Ghorbani 2019</w:t>
            </w:r>
          </w:p>
        </w:tc>
        <w:tc>
          <w:tcPr>
            <w:tcW w:w="425" w:type="dxa"/>
            <w:shd w:val="clear" w:color="auto" w:fill="auto"/>
          </w:tcPr>
          <w:p w14:paraId="6B4EC985" w14:textId="6DD5E5E9" w:rsidR="00491416" w:rsidRPr="007E308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1074" w:type="dxa"/>
            <w:vMerge w:val="restart"/>
            <w:noWrap/>
          </w:tcPr>
          <w:p w14:paraId="4895E32F" w14:textId="3F5C7720" w:rsidR="00491416" w:rsidRDefault="00491416" w:rsidP="003D12AC">
            <w:pPr>
              <w:pStyle w:val="Tabletext8pt"/>
              <w:cnfStyle w:val="000000000000" w:firstRow="0" w:lastRow="0" w:firstColumn="0" w:lastColumn="0" w:oddVBand="0" w:evenVBand="0" w:oddHBand="0" w:evenHBand="0" w:firstRowFirstColumn="0" w:firstRowLastColumn="0" w:lastRowFirstColumn="0" w:lastRowLastColumn="0"/>
            </w:pPr>
            <w:r>
              <w:t>Emotional functioning</w:t>
            </w:r>
          </w:p>
        </w:tc>
        <w:tc>
          <w:tcPr>
            <w:tcW w:w="284" w:type="dxa"/>
            <w:noWrap/>
          </w:tcPr>
          <w:p w14:paraId="39396342" w14:textId="0E8FD3DE"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69A1A501" w14:textId="3EBF97C8"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794402E2" w14:textId="572EACF8"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412F8B0B" w14:textId="34AE93B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57F5F10C" w14:textId="2865A35B"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112D4137" w14:textId="5E38A5A9"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102B8505" w14:textId="3E3828CD"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709AC078" w14:textId="0B82033D"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7BD6A983" w14:textId="15C2E892"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shd w:val="clear" w:color="auto" w:fill="E1E4E5" w:themeFill="accent5"/>
          </w:tcPr>
          <w:p w14:paraId="7531F269" w14:textId="78EE137F"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4" w:type="dxa"/>
            <w:noWrap/>
          </w:tcPr>
          <w:p w14:paraId="182D8EAC" w14:textId="2C65C0B6"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shd w:val="clear" w:color="auto" w:fill="E1E4E5" w:themeFill="accent5"/>
          </w:tcPr>
          <w:p w14:paraId="26C71EF3" w14:textId="1A25D6D6"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4" w:type="dxa"/>
            <w:noWrap/>
          </w:tcPr>
          <w:p w14:paraId="3FFB082D" w14:textId="277891E3"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1C756D28" w14:textId="57816A7C"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5FE963F5" w14:textId="1ADEF9A8"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17AC9256" w14:textId="771C5701"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auto"/>
          </w:tcPr>
          <w:p w14:paraId="20BFDD8B" w14:textId="02BF1FFB"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16B36">
              <w:t>--</w:t>
            </w:r>
          </w:p>
        </w:tc>
        <w:tc>
          <w:tcPr>
            <w:tcW w:w="283" w:type="dxa"/>
            <w:noWrap/>
          </w:tcPr>
          <w:p w14:paraId="5276A909" w14:textId="78D50F7B"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2D3F9629" w14:textId="39B2EFE8"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7B707F34" w14:textId="20AA7AF0"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auto"/>
            <w:vAlign w:val="top"/>
          </w:tcPr>
          <w:p w14:paraId="35F8BFC2" w14:textId="0CA27E91"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AA550C">
              <w:t>--</w:t>
            </w:r>
          </w:p>
        </w:tc>
        <w:tc>
          <w:tcPr>
            <w:tcW w:w="283" w:type="dxa"/>
            <w:noWrap/>
          </w:tcPr>
          <w:p w14:paraId="25CCE5B4" w14:textId="3A8907B0"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E1E4E5" w:themeFill="accent5"/>
          </w:tcPr>
          <w:p w14:paraId="4094EEF3" w14:textId="5137157F"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tcPr>
          <w:p w14:paraId="2C9FC1D6" w14:textId="6C6FAFB8"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shd w:val="clear" w:color="auto" w:fill="E1E4E5" w:themeFill="accent5"/>
          </w:tcPr>
          <w:p w14:paraId="07DBF541" w14:textId="6561625C"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tcPr>
          <w:p w14:paraId="171A84B4" w14:textId="28EC12E1" w:rsidR="00491416" w:rsidRPr="00F534B7"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297F2EF3" w14:textId="7431EAD2" w:rsidR="00491416" w:rsidRPr="00F534B7"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tcPr>
          <w:p w14:paraId="0D4AE9F3" w14:textId="4B08BE73" w:rsidR="00491416" w:rsidRPr="0073665C"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F534B7">
              <w:t>--</w:t>
            </w:r>
          </w:p>
        </w:tc>
        <w:tc>
          <w:tcPr>
            <w:tcW w:w="283" w:type="dxa"/>
            <w:shd w:val="clear" w:color="auto" w:fill="auto"/>
          </w:tcPr>
          <w:p w14:paraId="5F7890B5" w14:textId="54BDB80F"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73665C">
              <w:t>--</w:t>
            </w:r>
          </w:p>
        </w:tc>
        <w:tc>
          <w:tcPr>
            <w:tcW w:w="283" w:type="dxa"/>
            <w:noWrap/>
          </w:tcPr>
          <w:p w14:paraId="1C5C6F2B" w14:textId="1F677823"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auto"/>
          </w:tcPr>
          <w:p w14:paraId="0F85665A" w14:textId="38FDB1CE"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2A442C">
              <w:t>--</w:t>
            </w:r>
          </w:p>
        </w:tc>
        <w:tc>
          <w:tcPr>
            <w:tcW w:w="283" w:type="dxa"/>
            <w:noWrap/>
          </w:tcPr>
          <w:p w14:paraId="21219313" w14:textId="1385CFE6"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2013FA33" w14:textId="4D1AAF82"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39723624" w14:textId="13CBFB2D"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6D93E515" w14:textId="136FA4DF"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5DC846F2" w14:textId="3D14C95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6756968A" w14:textId="617CEFA3"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7FDA2A29" w14:textId="110222AC"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6F9054A9" w14:textId="19F8EDE3"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0F0CDBA5" w14:textId="7DCAE94A"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00968F" w:themeFill="accent3"/>
          </w:tcPr>
          <w:p w14:paraId="7B531358" w14:textId="6C64B530"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Y</w:t>
            </w:r>
          </w:p>
        </w:tc>
        <w:tc>
          <w:tcPr>
            <w:tcW w:w="284" w:type="dxa"/>
            <w:noWrap/>
          </w:tcPr>
          <w:p w14:paraId="3D19FEF8" w14:textId="6E87F5A2"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r>
      <w:tr w:rsidR="00C86BD0" w:rsidRPr="007E308F" w14:paraId="19E34DB5" w14:textId="77777777" w:rsidTr="00320C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noWrap/>
          </w:tcPr>
          <w:p w14:paraId="70B27193" w14:textId="77777777" w:rsidR="00491416" w:rsidRPr="007E308F" w:rsidRDefault="00491416" w:rsidP="00491416">
            <w:pPr>
              <w:pStyle w:val="Tabletext8pt"/>
            </w:pPr>
            <w:r w:rsidRPr="007E308F">
              <w:t>Shahmohammadi 2019</w:t>
            </w:r>
          </w:p>
        </w:tc>
        <w:tc>
          <w:tcPr>
            <w:tcW w:w="425" w:type="dxa"/>
            <w:shd w:val="clear" w:color="auto" w:fill="auto"/>
          </w:tcPr>
          <w:p w14:paraId="08BC00D4" w14:textId="77777777" w:rsidR="00491416" w:rsidRPr="007E308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3A6590">
              <w:rPr>
                <w:rFonts w:ascii="Segoe UI Symbol" w:hAnsi="Segoe UI Symbol"/>
              </w:rPr>
              <w:t>✓</w:t>
            </w:r>
          </w:p>
        </w:tc>
        <w:tc>
          <w:tcPr>
            <w:tcW w:w="1074" w:type="dxa"/>
            <w:vMerge/>
            <w:noWrap/>
          </w:tcPr>
          <w:p w14:paraId="2F787233" w14:textId="78BAEDA5" w:rsidR="00491416" w:rsidRPr="007E308F" w:rsidRDefault="00491416" w:rsidP="003D12AC">
            <w:pPr>
              <w:pStyle w:val="Tabletext8pt"/>
              <w:cnfStyle w:val="000000100000" w:firstRow="0" w:lastRow="0" w:firstColumn="0" w:lastColumn="0" w:oddVBand="0" w:evenVBand="0" w:oddHBand="1" w:evenHBand="0" w:firstRowFirstColumn="0" w:firstRowLastColumn="0" w:lastRowFirstColumn="0" w:lastRowLastColumn="0"/>
            </w:pPr>
          </w:p>
        </w:tc>
        <w:tc>
          <w:tcPr>
            <w:tcW w:w="284" w:type="dxa"/>
            <w:shd w:val="clear" w:color="auto" w:fill="E1E4E5" w:themeFill="accent5"/>
            <w:noWrap/>
          </w:tcPr>
          <w:p w14:paraId="3AC1D64F"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w:t>
            </w:r>
          </w:p>
        </w:tc>
        <w:tc>
          <w:tcPr>
            <w:tcW w:w="284" w:type="dxa"/>
            <w:shd w:val="clear" w:color="auto" w:fill="auto"/>
          </w:tcPr>
          <w:p w14:paraId="39476EFD"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FE1BBF">
              <w:t>--</w:t>
            </w:r>
          </w:p>
        </w:tc>
        <w:tc>
          <w:tcPr>
            <w:tcW w:w="284" w:type="dxa"/>
            <w:shd w:val="clear" w:color="auto" w:fill="auto"/>
          </w:tcPr>
          <w:p w14:paraId="0479B508"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FE1BBF">
              <w:t>--</w:t>
            </w:r>
          </w:p>
        </w:tc>
        <w:tc>
          <w:tcPr>
            <w:tcW w:w="284" w:type="dxa"/>
            <w:shd w:val="clear" w:color="auto" w:fill="auto"/>
            <w:noWrap/>
          </w:tcPr>
          <w:p w14:paraId="4C22B492"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FE1BBF">
              <w:t>--</w:t>
            </w:r>
          </w:p>
        </w:tc>
        <w:tc>
          <w:tcPr>
            <w:tcW w:w="284" w:type="dxa"/>
            <w:shd w:val="clear" w:color="auto" w:fill="00968F" w:themeFill="accent3"/>
          </w:tcPr>
          <w:p w14:paraId="6A761583"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4" w:type="dxa"/>
            <w:shd w:val="clear" w:color="auto" w:fill="00968F" w:themeFill="accent3"/>
          </w:tcPr>
          <w:p w14:paraId="4F241F93"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4" w:type="dxa"/>
            <w:shd w:val="clear" w:color="auto" w:fill="00968F" w:themeFill="accent3"/>
          </w:tcPr>
          <w:p w14:paraId="37DC3434"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4" w:type="dxa"/>
            <w:shd w:val="clear" w:color="auto" w:fill="E1E4E5" w:themeFill="accent5"/>
          </w:tcPr>
          <w:p w14:paraId="15CB74A7"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w:t>
            </w:r>
          </w:p>
        </w:tc>
        <w:tc>
          <w:tcPr>
            <w:tcW w:w="284" w:type="dxa"/>
            <w:shd w:val="clear" w:color="auto" w:fill="E1E4E5" w:themeFill="accent5"/>
          </w:tcPr>
          <w:p w14:paraId="3946E244"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w:t>
            </w:r>
          </w:p>
        </w:tc>
        <w:tc>
          <w:tcPr>
            <w:tcW w:w="284" w:type="dxa"/>
            <w:noWrap/>
          </w:tcPr>
          <w:p w14:paraId="6F631BFF"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726437">
              <w:t>--</w:t>
            </w:r>
          </w:p>
        </w:tc>
        <w:tc>
          <w:tcPr>
            <w:tcW w:w="284" w:type="dxa"/>
            <w:noWrap/>
          </w:tcPr>
          <w:p w14:paraId="483608E9"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726437">
              <w:t>--</w:t>
            </w:r>
          </w:p>
        </w:tc>
        <w:tc>
          <w:tcPr>
            <w:tcW w:w="284" w:type="dxa"/>
            <w:noWrap/>
          </w:tcPr>
          <w:p w14:paraId="5C00B579"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726437">
              <w:t>--</w:t>
            </w:r>
          </w:p>
        </w:tc>
        <w:tc>
          <w:tcPr>
            <w:tcW w:w="284" w:type="dxa"/>
            <w:noWrap/>
          </w:tcPr>
          <w:p w14:paraId="223ED334"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726437">
              <w:t>--</w:t>
            </w:r>
          </w:p>
        </w:tc>
        <w:tc>
          <w:tcPr>
            <w:tcW w:w="284" w:type="dxa"/>
            <w:shd w:val="clear" w:color="auto" w:fill="00968F" w:themeFill="accent3"/>
          </w:tcPr>
          <w:p w14:paraId="5F39291C"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shd w:val="clear" w:color="auto" w:fill="00968F" w:themeFill="accent3"/>
          </w:tcPr>
          <w:p w14:paraId="2EEB125B"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tcPr>
          <w:p w14:paraId="0B2BF837"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A34B6C">
              <w:t>--</w:t>
            </w:r>
          </w:p>
        </w:tc>
        <w:tc>
          <w:tcPr>
            <w:tcW w:w="283" w:type="dxa"/>
            <w:shd w:val="clear" w:color="auto" w:fill="auto"/>
          </w:tcPr>
          <w:p w14:paraId="30DE1093" w14:textId="77777777" w:rsidR="00491416"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16B36">
              <w:t>--</w:t>
            </w:r>
          </w:p>
        </w:tc>
        <w:tc>
          <w:tcPr>
            <w:tcW w:w="283" w:type="dxa"/>
            <w:shd w:val="clear" w:color="auto" w:fill="00968F" w:themeFill="accent3"/>
          </w:tcPr>
          <w:p w14:paraId="522EB2E4"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shd w:val="clear" w:color="auto" w:fill="E1E4E5" w:themeFill="accent5"/>
            <w:noWrap/>
          </w:tcPr>
          <w:p w14:paraId="6491A659"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noWrap/>
          </w:tcPr>
          <w:p w14:paraId="42A79626"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vAlign w:val="top"/>
          </w:tcPr>
          <w:p w14:paraId="32380646"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AA550C">
              <w:t>--</w:t>
            </w:r>
          </w:p>
        </w:tc>
        <w:tc>
          <w:tcPr>
            <w:tcW w:w="283" w:type="dxa"/>
            <w:noWrap/>
          </w:tcPr>
          <w:p w14:paraId="2A55766F"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2BAD5359"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E1E4E5" w:themeFill="accent5"/>
          </w:tcPr>
          <w:p w14:paraId="33633AB3"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noWrap/>
          </w:tcPr>
          <w:p w14:paraId="00CFB5CE"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3B7E4BF8" w14:textId="77777777" w:rsidR="00491416" w:rsidRPr="00F534B7"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77354268" w14:textId="77777777" w:rsidR="00491416" w:rsidRPr="00F534B7"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tcPr>
          <w:p w14:paraId="514188DD" w14:textId="77777777" w:rsidR="00491416" w:rsidRPr="0073665C"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F534B7">
              <w:t>--</w:t>
            </w:r>
          </w:p>
        </w:tc>
        <w:tc>
          <w:tcPr>
            <w:tcW w:w="283" w:type="dxa"/>
            <w:shd w:val="clear" w:color="auto" w:fill="auto"/>
          </w:tcPr>
          <w:p w14:paraId="5A2C7481"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73665C">
              <w:t>--</w:t>
            </w:r>
          </w:p>
        </w:tc>
        <w:tc>
          <w:tcPr>
            <w:tcW w:w="283" w:type="dxa"/>
            <w:noWrap/>
          </w:tcPr>
          <w:p w14:paraId="767E5A1E"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tcPr>
          <w:p w14:paraId="68542842" w14:textId="77777777" w:rsidR="00491416"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2A442C">
              <w:t>--</w:t>
            </w:r>
          </w:p>
        </w:tc>
        <w:tc>
          <w:tcPr>
            <w:tcW w:w="283" w:type="dxa"/>
            <w:shd w:val="clear" w:color="auto" w:fill="E1E4E5" w:themeFill="accent5"/>
          </w:tcPr>
          <w:p w14:paraId="7F995373"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noWrap/>
          </w:tcPr>
          <w:p w14:paraId="38235D10"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3FB5F313"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00968F" w:themeFill="accent3"/>
          </w:tcPr>
          <w:p w14:paraId="423AE596"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noWrap/>
          </w:tcPr>
          <w:p w14:paraId="6886827B"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0B48A478"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7CDA45C3"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5CB3568E"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670C6438"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616DA1FE"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tcPr>
          <w:p w14:paraId="45EC6B75" w14:textId="77777777"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r>
    </w:tbl>
    <w:p w14:paraId="3B9B3B5C" w14:textId="77777777" w:rsidR="0012149A" w:rsidRDefault="0012149A" w:rsidP="0012149A">
      <w:pPr>
        <w:pStyle w:val="TableFigNotes18"/>
      </w:pPr>
    </w:p>
    <w:p w14:paraId="71F15FCB" w14:textId="77777777" w:rsidR="0012149A" w:rsidRPr="0012149A" w:rsidRDefault="0012149A" w:rsidP="0012149A">
      <w:pPr>
        <w:pStyle w:val="BodyText"/>
      </w:pPr>
    </w:p>
    <w:p w14:paraId="6A141E08" w14:textId="37D49930" w:rsidR="0012149A" w:rsidRDefault="0012149A" w:rsidP="0012149A">
      <w:pPr>
        <w:pStyle w:val="Caption"/>
      </w:pPr>
      <w:r w:rsidRPr="00E23F7D">
        <w:lastRenderedPageBreak/>
        <w:t>Table</w:t>
      </w:r>
      <w:r>
        <w:t xml:space="preserve"> 8</w:t>
      </w:r>
      <w:r w:rsidRPr="00E23F7D">
        <w:tab/>
        <w:t xml:space="preserve">List of included systematic reviews and overlap with eligible RCTs (per outcome): </w:t>
      </w:r>
      <w:r>
        <w:t>Symptoms of menopause (cont’d)</w:t>
      </w:r>
    </w:p>
    <w:tbl>
      <w:tblPr>
        <w:tblStyle w:val="PlainTable2"/>
        <w:tblW w:w="5019" w:type="pct"/>
        <w:tblInd w:w="-57" w:type="dxa"/>
        <w:tblLayout w:type="fixed"/>
        <w:tblCellMar>
          <w:left w:w="57" w:type="dxa"/>
          <w:right w:w="57" w:type="dxa"/>
        </w:tblCellMar>
        <w:tblLook w:val="04A0" w:firstRow="1" w:lastRow="0" w:firstColumn="1" w:lastColumn="0" w:noHBand="0" w:noVBand="1"/>
      </w:tblPr>
      <w:tblGrid>
        <w:gridCol w:w="56"/>
        <w:gridCol w:w="1276"/>
        <w:gridCol w:w="425"/>
        <w:gridCol w:w="1074"/>
        <w:gridCol w:w="284"/>
        <w:gridCol w:w="284"/>
        <w:gridCol w:w="284"/>
        <w:gridCol w:w="284"/>
        <w:gridCol w:w="284"/>
        <w:gridCol w:w="284"/>
        <w:gridCol w:w="284"/>
        <w:gridCol w:w="284"/>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4"/>
        <w:gridCol w:w="283"/>
        <w:gridCol w:w="283"/>
        <w:gridCol w:w="283"/>
        <w:gridCol w:w="283"/>
        <w:gridCol w:w="283"/>
        <w:gridCol w:w="283"/>
        <w:gridCol w:w="283"/>
        <w:gridCol w:w="283"/>
        <w:gridCol w:w="283"/>
        <w:gridCol w:w="283"/>
        <w:gridCol w:w="283"/>
        <w:gridCol w:w="283"/>
        <w:gridCol w:w="283"/>
        <w:gridCol w:w="284"/>
      </w:tblGrid>
      <w:tr w:rsidR="0012149A" w:rsidRPr="007E308F" w14:paraId="12996F1B" w14:textId="77777777" w:rsidTr="001214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3" w:type="dxa"/>
            <w:gridSpan w:val="2"/>
            <w:vMerge w:val="restart"/>
            <w:noWrap/>
            <w:hideMark/>
          </w:tcPr>
          <w:p w14:paraId="6DA13006" w14:textId="77777777" w:rsidR="0012149A" w:rsidRPr="007E308F" w:rsidRDefault="0012149A">
            <w:pPr>
              <w:pStyle w:val="Tabletext8pt"/>
            </w:pPr>
            <w:r w:rsidRPr="007E308F">
              <w:t>Review ID</w:t>
            </w:r>
          </w:p>
        </w:tc>
        <w:tc>
          <w:tcPr>
            <w:tcW w:w="425" w:type="dxa"/>
            <w:vMerge w:val="restart"/>
            <w:textDirection w:val="btLr"/>
          </w:tcPr>
          <w:p w14:paraId="5BBC4E23" w14:textId="77777777" w:rsidR="0012149A" w:rsidRPr="00966769" w:rsidRDefault="0012149A" w:rsidP="00966769">
            <w:pPr>
              <w:pStyle w:val="Tabletext8pt"/>
              <w:cnfStyle w:val="100000000000" w:firstRow="1" w:lastRow="0" w:firstColumn="0" w:lastColumn="0" w:oddVBand="0" w:evenVBand="0" w:oddHBand="0" w:evenHBand="0" w:firstRowFirstColumn="0" w:firstRowLastColumn="0" w:lastRowFirstColumn="0" w:lastRowLastColumn="0"/>
            </w:pPr>
            <w:r w:rsidRPr="00966769">
              <w:t xml:space="preserve">Best available </w:t>
            </w:r>
            <w:r w:rsidRPr="00966769">
              <w:rPr>
                <w:rStyle w:val="FootnoteReference"/>
              </w:rPr>
              <w:t>a</w:t>
            </w:r>
          </w:p>
        </w:tc>
        <w:tc>
          <w:tcPr>
            <w:tcW w:w="1074" w:type="dxa"/>
            <w:vMerge w:val="restart"/>
            <w:noWrap/>
            <w:textDirection w:val="btLr"/>
            <w:hideMark/>
          </w:tcPr>
          <w:p w14:paraId="620E8D93" w14:textId="77777777" w:rsidR="0012149A" w:rsidRPr="00966769" w:rsidRDefault="0012149A" w:rsidP="00966769">
            <w:pPr>
              <w:pStyle w:val="Tabletext8pt"/>
              <w:cnfStyle w:val="100000000000" w:firstRow="1" w:lastRow="0" w:firstColumn="0" w:lastColumn="0" w:oddVBand="0" w:evenVBand="0" w:oddHBand="0" w:evenHBand="0" w:firstRowFirstColumn="0" w:firstRowLastColumn="0" w:lastRowFirstColumn="0" w:lastRowLastColumn="0"/>
              <w:rPr>
                <w:rStyle w:val="Strong"/>
              </w:rPr>
            </w:pPr>
            <w:r w:rsidRPr="00966769">
              <w:t>Prioritised outcome domain</w:t>
            </w:r>
            <w:r w:rsidRPr="00966769">
              <w:rPr>
                <w:rStyle w:val="Strong"/>
              </w:rPr>
              <w:t xml:space="preserve"> </w:t>
            </w:r>
            <w:r w:rsidRPr="00966769">
              <w:rPr>
                <w:rStyle w:val="FootnoteReference"/>
              </w:rPr>
              <w:t>b</w:t>
            </w:r>
          </w:p>
        </w:tc>
        <w:tc>
          <w:tcPr>
            <w:tcW w:w="11902" w:type="dxa"/>
            <w:gridSpan w:val="42"/>
            <w:noWrap/>
            <w:hideMark/>
          </w:tcPr>
          <w:p w14:paraId="635A19B7" w14:textId="77777777" w:rsidR="0012149A" w:rsidRPr="007E308F" w:rsidRDefault="0012149A">
            <w:pPr>
              <w:pStyle w:val="Tabletext8pt"/>
              <w:cnfStyle w:val="100000000000" w:firstRow="1" w:lastRow="0" w:firstColumn="0" w:lastColumn="0" w:oddVBand="0" w:evenVBand="0" w:oddHBand="0" w:evenHBand="0" w:firstRowFirstColumn="0" w:firstRowLastColumn="0" w:lastRowFirstColumn="0" w:lastRowLastColumn="0"/>
            </w:pPr>
            <w:r w:rsidRPr="007E308F">
              <w:t>Study ID</w:t>
            </w:r>
          </w:p>
        </w:tc>
      </w:tr>
      <w:tr w:rsidR="0012149A" w:rsidRPr="007E308F" w14:paraId="704223D1" w14:textId="77777777" w:rsidTr="0012149A">
        <w:trPr>
          <w:cnfStyle w:val="000000100000" w:firstRow="0" w:lastRow="0" w:firstColumn="0" w:lastColumn="0" w:oddVBand="0" w:evenVBand="0" w:oddHBand="1" w:evenHBand="0" w:firstRowFirstColumn="0" w:firstRowLastColumn="0" w:lastRowFirstColumn="0" w:lastRowLastColumn="0"/>
          <w:trHeight w:val="1901"/>
        </w:trPr>
        <w:tc>
          <w:tcPr>
            <w:cnfStyle w:val="001000000000" w:firstRow="0" w:lastRow="0" w:firstColumn="1" w:lastColumn="0" w:oddVBand="0" w:evenVBand="0" w:oddHBand="0" w:evenHBand="0" w:firstRowFirstColumn="0" w:firstRowLastColumn="0" w:lastRowFirstColumn="0" w:lastRowLastColumn="0"/>
            <w:tcW w:w="1333" w:type="dxa"/>
            <w:gridSpan w:val="2"/>
            <w:vMerge/>
            <w:hideMark/>
          </w:tcPr>
          <w:p w14:paraId="23480852" w14:textId="77777777" w:rsidR="0012149A" w:rsidRPr="007E308F" w:rsidRDefault="0012149A">
            <w:pPr>
              <w:pStyle w:val="Tabletext8pt"/>
            </w:pPr>
          </w:p>
        </w:tc>
        <w:tc>
          <w:tcPr>
            <w:tcW w:w="425" w:type="dxa"/>
            <w:vMerge/>
          </w:tcPr>
          <w:p w14:paraId="1D73FD65"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p>
        </w:tc>
        <w:tc>
          <w:tcPr>
            <w:tcW w:w="1074" w:type="dxa"/>
            <w:vMerge/>
            <w:hideMark/>
          </w:tcPr>
          <w:p w14:paraId="05CCC9BC"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p>
        </w:tc>
        <w:tc>
          <w:tcPr>
            <w:tcW w:w="284" w:type="dxa"/>
            <w:noWrap/>
            <w:textDirection w:val="btLr"/>
            <w:hideMark/>
          </w:tcPr>
          <w:p w14:paraId="1C63F40F"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Ghazanfarpour 2018</w:t>
            </w:r>
          </w:p>
        </w:tc>
        <w:tc>
          <w:tcPr>
            <w:tcW w:w="284" w:type="dxa"/>
            <w:noWrap/>
            <w:textDirection w:val="btLr"/>
            <w:hideMark/>
          </w:tcPr>
          <w:p w14:paraId="4196B738"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Kashani 2018</w:t>
            </w:r>
          </w:p>
        </w:tc>
        <w:tc>
          <w:tcPr>
            <w:tcW w:w="284" w:type="dxa"/>
            <w:noWrap/>
            <w:textDirection w:val="btLr"/>
            <w:hideMark/>
          </w:tcPr>
          <w:p w14:paraId="4DFFBC08"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Jenabi 2017</w:t>
            </w:r>
          </w:p>
        </w:tc>
        <w:tc>
          <w:tcPr>
            <w:tcW w:w="284" w:type="dxa"/>
            <w:noWrap/>
            <w:textDirection w:val="btLr"/>
            <w:hideMark/>
          </w:tcPr>
          <w:p w14:paraId="66DD4CD4"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Kamalifard 2017</w:t>
            </w:r>
          </w:p>
        </w:tc>
        <w:tc>
          <w:tcPr>
            <w:tcW w:w="284" w:type="dxa"/>
            <w:noWrap/>
            <w:textDirection w:val="btLr"/>
            <w:hideMark/>
          </w:tcPr>
          <w:p w14:paraId="52D95D9F"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Lambert 2017</w:t>
            </w:r>
          </w:p>
        </w:tc>
        <w:tc>
          <w:tcPr>
            <w:tcW w:w="284" w:type="dxa"/>
            <w:noWrap/>
            <w:textDirection w:val="btLr"/>
            <w:hideMark/>
          </w:tcPr>
          <w:p w14:paraId="77E97938"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Rahimi Kian 2017</w:t>
            </w:r>
          </w:p>
        </w:tc>
        <w:tc>
          <w:tcPr>
            <w:tcW w:w="284" w:type="dxa"/>
            <w:noWrap/>
            <w:textDirection w:val="btLr"/>
            <w:hideMark/>
          </w:tcPr>
          <w:p w14:paraId="52DC5F17"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Steels 2017</w:t>
            </w:r>
          </w:p>
        </w:tc>
        <w:tc>
          <w:tcPr>
            <w:tcW w:w="284" w:type="dxa"/>
            <w:noWrap/>
            <w:textDirection w:val="btLr"/>
            <w:hideMark/>
          </w:tcPr>
          <w:p w14:paraId="6B38D809"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Aghamiri 2016</w:t>
            </w:r>
          </w:p>
        </w:tc>
        <w:tc>
          <w:tcPr>
            <w:tcW w:w="284" w:type="dxa"/>
            <w:noWrap/>
            <w:textDirection w:val="btLr"/>
            <w:hideMark/>
          </w:tcPr>
          <w:p w14:paraId="7EC4B392"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Shamshad 2016</w:t>
            </w:r>
          </w:p>
        </w:tc>
        <w:tc>
          <w:tcPr>
            <w:tcW w:w="284" w:type="dxa"/>
            <w:noWrap/>
            <w:textDirection w:val="btLr"/>
            <w:hideMark/>
          </w:tcPr>
          <w:p w14:paraId="5B29F43B"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Chung 2015</w:t>
            </w:r>
          </w:p>
        </w:tc>
        <w:tc>
          <w:tcPr>
            <w:tcW w:w="284" w:type="dxa"/>
            <w:noWrap/>
            <w:textDirection w:val="btLr"/>
            <w:hideMark/>
          </w:tcPr>
          <w:p w14:paraId="738B4F93"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Clifton-Bligh 2015</w:t>
            </w:r>
          </w:p>
        </w:tc>
        <w:tc>
          <w:tcPr>
            <w:tcW w:w="284" w:type="dxa"/>
            <w:noWrap/>
            <w:textDirection w:val="btLr"/>
            <w:hideMark/>
          </w:tcPr>
          <w:p w14:paraId="4278B9EE"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Dongre 2015</w:t>
            </w:r>
          </w:p>
        </w:tc>
        <w:tc>
          <w:tcPr>
            <w:tcW w:w="284" w:type="dxa"/>
            <w:noWrap/>
            <w:textDirection w:val="btLr"/>
            <w:hideMark/>
          </w:tcPr>
          <w:p w14:paraId="2C81BF4C"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J</w:t>
            </w:r>
            <w:r>
              <w:t>i</w:t>
            </w:r>
            <w:r w:rsidRPr="007E308F">
              <w:t>ang 2015</w:t>
            </w:r>
          </w:p>
        </w:tc>
        <w:tc>
          <w:tcPr>
            <w:tcW w:w="284" w:type="dxa"/>
            <w:noWrap/>
            <w:textDirection w:val="btLr"/>
            <w:hideMark/>
          </w:tcPr>
          <w:p w14:paraId="0894864D"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Shakeri 2015</w:t>
            </w:r>
          </w:p>
        </w:tc>
        <w:tc>
          <w:tcPr>
            <w:tcW w:w="283" w:type="dxa"/>
            <w:noWrap/>
            <w:textDirection w:val="btLr"/>
            <w:hideMark/>
          </w:tcPr>
          <w:p w14:paraId="44F0FA95"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Charandabi 2013</w:t>
            </w:r>
          </w:p>
        </w:tc>
        <w:tc>
          <w:tcPr>
            <w:tcW w:w="283" w:type="dxa"/>
            <w:noWrap/>
            <w:textDirection w:val="btLr"/>
            <w:hideMark/>
          </w:tcPr>
          <w:p w14:paraId="6BCA1253"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Mirabi 2013</w:t>
            </w:r>
          </w:p>
        </w:tc>
        <w:tc>
          <w:tcPr>
            <w:tcW w:w="283" w:type="dxa"/>
            <w:textDirection w:val="btLr"/>
          </w:tcPr>
          <w:p w14:paraId="422DDF15"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t>Shanazi 2013</w:t>
            </w:r>
          </w:p>
        </w:tc>
        <w:tc>
          <w:tcPr>
            <w:tcW w:w="283" w:type="dxa"/>
            <w:noWrap/>
            <w:textDirection w:val="btLr"/>
            <w:hideMark/>
          </w:tcPr>
          <w:p w14:paraId="74D3F5E1"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Ehsanpour 2012</w:t>
            </w:r>
          </w:p>
        </w:tc>
        <w:tc>
          <w:tcPr>
            <w:tcW w:w="283" w:type="dxa"/>
            <w:noWrap/>
            <w:textDirection w:val="btLr"/>
            <w:hideMark/>
          </w:tcPr>
          <w:p w14:paraId="028C9CFF"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Lipovac 2012</w:t>
            </w:r>
          </w:p>
        </w:tc>
        <w:tc>
          <w:tcPr>
            <w:tcW w:w="283" w:type="dxa"/>
            <w:noWrap/>
            <w:textDirection w:val="btLr"/>
            <w:hideMark/>
          </w:tcPr>
          <w:p w14:paraId="676F979C"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Li 2011</w:t>
            </w:r>
          </w:p>
        </w:tc>
        <w:tc>
          <w:tcPr>
            <w:tcW w:w="283" w:type="dxa"/>
            <w:textDirection w:val="btLr"/>
          </w:tcPr>
          <w:p w14:paraId="3F1825A0"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t>Abdali 2010</w:t>
            </w:r>
          </w:p>
        </w:tc>
        <w:tc>
          <w:tcPr>
            <w:tcW w:w="283" w:type="dxa"/>
            <w:noWrap/>
            <w:textDirection w:val="btLr"/>
            <w:hideMark/>
          </w:tcPr>
          <w:p w14:paraId="1C682F76"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del Giorno 2010</w:t>
            </w:r>
          </w:p>
        </w:tc>
        <w:tc>
          <w:tcPr>
            <w:tcW w:w="283" w:type="dxa"/>
            <w:noWrap/>
            <w:textDirection w:val="btLr"/>
            <w:hideMark/>
          </w:tcPr>
          <w:p w14:paraId="63F18E84"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Oh 2010</w:t>
            </w:r>
          </w:p>
        </w:tc>
        <w:tc>
          <w:tcPr>
            <w:tcW w:w="283" w:type="dxa"/>
            <w:noWrap/>
            <w:textDirection w:val="btLr"/>
            <w:hideMark/>
          </w:tcPr>
          <w:p w14:paraId="44F55730"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Geller 2009</w:t>
            </w:r>
          </w:p>
        </w:tc>
        <w:tc>
          <w:tcPr>
            <w:tcW w:w="283" w:type="dxa"/>
            <w:noWrap/>
            <w:textDirection w:val="btLr"/>
            <w:hideMark/>
          </w:tcPr>
          <w:p w14:paraId="131EA23C"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Kim 2009</w:t>
            </w:r>
          </w:p>
        </w:tc>
        <w:tc>
          <w:tcPr>
            <w:tcW w:w="283" w:type="dxa"/>
            <w:textDirection w:val="btLr"/>
          </w:tcPr>
          <w:p w14:paraId="19428A73" w14:textId="77777777" w:rsidR="0012149A" w:rsidRDefault="0012149A">
            <w:pPr>
              <w:pStyle w:val="Tabletext8pt"/>
              <w:cnfStyle w:val="000000100000" w:firstRow="0" w:lastRow="0" w:firstColumn="0" w:lastColumn="0" w:oddVBand="0" w:evenVBand="0" w:oddHBand="1" w:evenHBand="0" w:firstRowFirstColumn="0" w:firstRowLastColumn="0" w:lastRowFirstColumn="0" w:lastRowLastColumn="0"/>
            </w:pPr>
            <w:r>
              <w:t>Van Die 2009</w:t>
            </w:r>
          </w:p>
        </w:tc>
        <w:tc>
          <w:tcPr>
            <w:tcW w:w="283" w:type="dxa"/>
            <w:textDirection w:val="btLr"/>
          </w:tcPr>
          <w:p w14:paraId="28C62F87" w14:textId="77777777" w:rsidR="0012149A" w:rsidRDefault="0012149A">
            <w:pPr>
              <w:pStyle w:val="Tabletext8pt"/>
              <w:cnfStyle w:val="000000100000" w:firstRow="0" w:lastRow="0" w:firstColumn="0" w:lastColumn="0" w:oddVBand="0" w:evenVBand="0" w:oddHBand="1" w:evenHBand="0" w:firstRowFirstColumn="0" w:firstRowLastColumn="0" w:lastRowFirstColumn="0" w:lastRowLastColumn="0"/>
            </w:pPr>
            <w:r>
              <w:t>Chung 2007</w:t>
            </w:r>
          </w:p>
        </w:tc>
        <w:tc>
          <w:tcPr>
            <w:tcW w:w="284" w:type="dxa"/>
            <w:textDirection w:val="btLr"/>
          </w:tcPr>
          <w:p w14:paraId="561A0809" w14:textId="77777777" w:rsidR="0012149A" w:rsidRDefault="0012149A">
            <w:pPr>
              <w:pStyle w:val="Tabletext8pt"/>
              <w:cnfStyle w:val="000000100000" w:firstRow="0" w:lastRow="0" w:firstColumn="0" w:lastColumn="0" w:oddVBand="0" w:evenVBand="0" w:oddHBand="1" w:evenHBand="0" w:firstRowFirstColumn="0" w:firstRowLastColumn="0" w:lastRowFirstColumn="0" w:lastRowLastColumn="0"/>
            </w:pPr>
            <w:r>
              <w:t>Newton 2006 (BC)</w:t>
            </w:r>
          </w:p>
        </w:tc>
        <w:tc>
          <w:tcPr>
            <w:tcW w:w="283" w:type="dxa"/>
            <w:textDirection w:val="btLr"/>
          </w:tcPr>
          <w:p w14:paraId="3FB331BD"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t>Pockaj 2006</w:t>
            </w:r>
          </w:p>
        </w:tc>
        <w:tc>
          <w:tcPr>
            <w:tcW w:w="283" w:type="dxa"/>
            <w:noWrap/>
            <w:textDirection w:val="btLr"/>
            <w:hideMark/>
          </w:tcPr>
          <w:p w14:paraId="5887EBC9"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Uebelhack 2006</w:t>
            </w:r>
          </w:p>
        </w:tc>
        <w:tc>
          <w:tcPr>
            <w:tcW w:w="283" w:type="dxa"/>
            <w:textDirection w:val="btLr"/>
          </w:tcPr>
          <w:p w14:paraId="716D6CD6"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t>Frei-Kliener 2005</w:t>
            </w:r>
          </w:p>
        </w:tc>
        <w:tc>
          <w:tcPr>
            <w:tcW w:w="283" w:type="dxa"/>
            <w:noWrap/>
            <w:textDirection w:val="btLr"/>
            <w:hideMark/>
          </w:tcPr>
          <w:p w14:paraId="0DF54063"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Hidalgo 2005</w:t>
            </w:r>
          </w:p>
        </w:tc>
        <w:tc>
          <w:tcPr>
            <w:tcW w:w="283" w:type="dxa"/>
            <w:noWrap/>
            <w:textDirection w:val="btLr"/>
            <w:hideMark/>
          </w:tcPr>
          <w:p w14:paraId="14B3C626"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Osmers 2005</w:t>
            </w:r>
          </w:p>
        </w:tc>
        <w:tc>
          <w:tcPr>
            <w:tcW w:w="283" w:type="dxa"/>
            <w:noWrap/>
            <w:textDirection w:val="btLr"/>
            <w:hideMark/>
          </w:tcPr>
          <w:p w14:paraId="4FC54B6A"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Atkinson 2004</w:t>
            </w:r>
          </w:p>
        </w:tc>
        <w:tc>
          <w:tcPr>
            <w:tcW w:w="283" w:type="dxa"/>
            <w:noWrap/>
            <w:textDirection w:val="btLr"/>
            <w:hideMark/>
          </w:tcPr>
          <w:p w14:paraId="5EEAF068"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Tice 2003</w:t>
            </w:r>
          </w:p>
        </w:tc>
        <w:tc>
          <w:tcPr>
            <w:tcW w:w="283" w:type="dxa"/>
            <w:noWrap/>
            <w:textDirection w:val="btLr"/>
            <w:hideMark/>
          </w:tcPr>
          <w:p w14:paraId="7615A9E2"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Jeri 2002</w:t>
            </w:r>
          </w:p>
        </w:tc>
        <w:tc>
          <w:tcPr>
            <w:tcW w:w="283" w:type="dxa"/>
            <w:noWrap/>
            <w:textDirection w:val="btLr"/>
            <w:hideMark/>
          </w:tcPr>
          <w:p w14:paraId="382336B7"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van de Weijer 2002</w:t>
            </w:r>
          </w:p>
        </w:tc>
        <w:tc>
          <w:tcPr>
            <w:tcW w:w="283" w:type="dxa"/>
            <w:noWrap/>
            <w:textDirection w:val="btLr"/>
            <w:hideMark/>
          </w:tcPr>
          <w:p w14:paraId="39F6EECF"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Jacobson 2001 (BC)</w:t>
            </w:r>
          </w:p>
        </w:tc>
        <w:tc>
          <w:tcPr>
            <w:tcW w:w="283" w:type="dxa"/>
            <w:noWrap/>
            <w:textDirection w:val="btLr"/>
            <w:hideMark/>
          </w:tcPr>
          <w:p w14:paraId="51345D5B"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Baber 1999</w:t>
            </w:r>
          </w:p>
        </w:tc>
        <w:tc>
          <w:tcPr>
            <w:tcW w:w="283" w:type="dxa"/>
            <w:noWrap/>
            <w:textDirection w:val="btLr"/>
            <w:hideMark/>
          </w:tcPr>
          <w:p w14:paraId="60EE43F3"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Knight 1999</w:t>
            </w:r>
          </w:p>
        </w:tc>
        <w:tc>
          <w:tcPr>
            <w:tcW w:w="283" w:type="dxa"/>
            <w:noWrap/>
            <w:textDirection w:val="btLr"/>
            <w:hideMark/>
          </w:tcPr>
          <w:p w14:paraId="2FB19D97"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Wiklund 1999</w:t>
            </w:r>
          </w:p>
        </w:tc>
        <w:tc>
          <w:tcPr>
            <w:tcW w:w="284" w:type="dxa"/>
            <w:noWrap/>
            <w:textDirection w:val="btLr"/>
            <w:hideMark/>
          </w:tcPr>
          <w:p w14:paraId="4BF77B4D" w14:textId="77777777" w:rsidR="0012149A" w:rsidRPr="007E308F" w:rsidRDefault="0012149A">
            <w:pPr>
              <w:pStyle w:val="Tabletext8pt"/>
              <w:cnfStyle w:val="000000100000" w:firstRow="0" w:lastRow="0" w:firstColumn="0" w:lastColumn="0" w:oddVBand="0" w:evenVBand="0" w:oddHBand="1" w:evenHBand="0" w:firstRowFirstColumn="0" w:firstRowLastColumn="0" w:lastRowFirstColumn="0" w:lastRowLastColumn="0"/>
            </w:pPr>
            <w:r w:rsidRPr="007E308F">
              <w:t>Stoll 1987</w:t>
            </w:r>
          </w:p>
        </w:tc>
      </w:tr>
      <w:tr w:rsidR="00C86BD0" w:rsidRPr="007E308F" w14:paraId="0937B17D" w14:textId="77777777" w:rsidTr="0012149A">
        <w:trPr>
          <w:gridBefore w:val="1"/>
          <w:wBefore w:w="57" w:type="dxa"/>
          <w:trHeight w:val="20"/>
        </w:trPr>
        <w:tc>
          <w:tcPr>
            <w:cnfStyle w:val="001000000000" w:firstRow="0" w:lastRow="0" w:firstColumn="1" w:lastColumn="0" w:oddVBand="0" w:evenVBand="0" w:oddHBand="0" w:evenHBand="0" w:firstRowFirstColumn="0" w:firstRowLastColumn="0" w:lastRowFirstColumn="0" w:lastRowLastColumn="0"/>
            <w:tcW w:w="1276" w:type="dxa"/>
            <w:noWrap/>
          </w:tcPr>
          <w:p w14:paraId="0155F5C5" w14:textId="77777777" w:rsidR="00491416" w:rsidRPr="007E308F" w:rsidRDefault="00491416" w:rsidP="00EB0036">
            <w:pPr>
              <w:pStyle w:val="Tabletext8pt"/>
            </w:pPr>
            <w:r w:rsidRPr="007E308F">
              <w:t>Castelo-Branco 2021</w:t>
            </w:r>
            <w:r w:rsidRPr="00A660F3">
              <w:rPr>
                <w:rStyle w:val="FootnoteReference"/>
              </w:rPr>
              <w:t xml:space="preserve"> c</w:t>
            </w:r>
          </w:p>
        </w:tc>
        <w:tc>
          <w:tcPr>
            <w:tcW w:w="425" w:type="dxa"/>
            <w:shd w:val="clear" w:color="auto" w:fill="auto"/>
          </w:tcPr>
          <w:p w14:paraId="59C2249D" w14:textId="77777777" w:rsidR="00491416" w:rsidRPr="007E308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1074" w:type="dxa"/>
            <w:vMerge w:val="restart"/>
            <w:noWrap/>
          </w:tcPr>
          <w:p w14:paraId="08036EA9" w14:textId="77777777" w:rsidR="00491416" w:rsidRPr="007E308F" w:rsidRDefault="00491416" w:rsidP="003D12AC">
            <w:pPr>
              <w:pStyle w:val="Tabletext8pt"/>
              <w:cnfStyle w:val="000000000000" w:firstRow="0" w:lastRow="0" w:firstColumn="0" w:lastColumn="0" w:oddVBand="0" w:evenVBand="0" w:oddHBand="0" w:evenHBand="0" w:firstRowFirstColumn="0" w:firstRowLastColumn="0" w:lastRowFirstColumn="0" w:lastRowLastColumn="0"/>
            </w:pPr>
            <w:r w:rsidRPr="007E308F">
              <w:t>Depression</w:t>
            </w:r>
          </w:p>
        </w:tc>
        <w:tc>
          <w:tcPr>
            <w:tcW w:w="284" w:type="dxa"/>
            <w:noWrap/>
          </w:tcPr>
          <w:p w14:paraId="06B8FD40"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01D8280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5C84CC6A"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6DA2F4F8"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1F9CC59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5C559A5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5B0F8719"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7DBEB573"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18440826"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04F94797"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6A3C1EA8"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1F70F2B8"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shd w:val="clear" w:color="auto" w:fill="E1E4E5" w:themeFill="accent5"/>
            <w:noWrap/>
          </w:tcPr>
          <w:p w14:paraId="4B1C2E99"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4" w:type="dxa"/>
            <w:noWrap/>
          </w:tcPr>
          <w:p w14:paraId="13346E70"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5D7D83C5"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3335088A"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14956629"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427CE612"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4C931CB3"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E1E4E5" w:themeFill="accent5"/>
          </w:tcPr>
          <w:p w14:paraId="42C0E8E7"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shd w:val="clear" w:color="auto" w:fill="auto"/>
            <w:vAlign w:val="top"/>
          </w:tcPr>
          <w:p w14:paraId="7DB3B2A4"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AA550C">
              <w:t>--</w:t>
            </w:r>
          </w:p>
        </w:tc>
        <w:tc>
          <w:tcPr>
            <w:tcW w:w="283" w:type="dxa"/>
            <w:noWrap/>
          </w:tcPr>
          <w:p w14:paraId="71D93DC7"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3623F367"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1C3D96DA"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01D0FA46"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491DF113" w14:textId="77777777" w:rsidR="00491416" w:rsidRPr="00F534B7"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1CB62EBD" w14:textId="77777777" w:rsidR="00491416" w:rsidRPr="00F534B7"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tcPr>
          <w:p w14:paraId="142BC20F" w14:textId="77777777" w:rsidR="00491416" w:rsidRPr="0073665C"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F534B7">
              <w:t>--</w:t>
            </w:r>
          </w:p>
        </w:tc>
        <w:tc>
          <w:tcPr>
            <w:tcW w:w="283" w:type="dxa"/>
            <w:shd w:val="clear" w:color="auto" w:fill="auto"/>
          </w:tcPr>
          <w:p w14:paraId="6DC0722B"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73665C">
              <w:t>--</w:t>
            </w:r>
          </w:p>
        </w:tc>
        <w:tc>
          <w:tcPr>
            <w:tcW w:w="283" w:type="dxa"/>
            <w:shd w:val="clear" w:color="auto" w:fill="B5DCDD" w:themeFill="accent4"/>
          </w:tcPr>
          <w:p w14:paraId="0AE8C8B8"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shd w:val="clear" w:color="auto" w:fill="auto"/>
          </w:tcPr>
          <w:p w14:paraId="1F69004E"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2A442C">
              <w:t>--</w:t>
            </w:r>
          </w:p>
        </w:tc>
        <w:tc>
          <w:tcPr>
            <w:tcW w:w="283" w:type="dxa"/>
            <w:noWrap/>
          </w:tcPr>
          <w:p w14:paraId="1A3D726D"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E1E4E5" w:themeFill="accent5"/>
          </w:tcPr>
          <w:p w14:paraId="425B7B04"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noWrap/>
          </w:tcPr>
          <w:p w14:paraId="4A8B23DE"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56EBC633"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2E1F8877"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0AC31354"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E1E4E5" w:themeFill="accent5"/>
          </w:tcPr>
          <w:p w14:paraId="78C925AD"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7E5C55">
              <w:t>!</w:t>
            </w:r>
          </w:p>
        </w:tc>
        <w:tc>
          <w:tcPr>
            <w:tcW w:w="283" w:type="dxa"/>
            <w:noWrap/>
          </w:tcPr>
          <w:p w14:paraId="57B74579"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2CF114E4"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37BB31D1"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shd w:val="clear" w:color="auto" w:fill="E1E4E5" w:themeFill="accent5"/>
          </w:tcPr>
          <w:p w14:paraId="2372E13D"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r>
      <w:tr w:rsidR="00A75286" w:rsidRPr="007E308F" w14:paraId="325F87D3" w14:textId="77777777" w:rsidTr="0012149A">
        <w:trPr>
          <w:gridBefore w:val="1"/>
          <w:cnfStyle w:val="000000100000" w:firstRow="0" w:lastRow="0" w:firstColumn="0" w:lastColumn="0" w:oddVBand="0" w:evenVBand="0" w:oddHBand="1" w:evenHBand="0" w:firstRowFirstColumn="0" w:firstRowLastColumn="0" w:lastRowFirstColumn="0" w:lastRowLastColumn="0"/>
          <w:wBefore w:w="57" w:type="dxa"/>
          <w:trHeight w:val="2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8A0B119" w14:textId="77777777" w:rsidR="00491416" w:rsidRPr="007E308F" w:rsidRDefault="00491416" w:rsidP="007D04A6">
            <w:pPr>
              <w:pStyle w:val="Tabletext8pt"/>
            </w:pPr>
            <w:r w:rsidRPr="007E308F">
              <w:t>Firoozeei 2021</w:t>
            </w:r>
          </w:p>
        </w:tc>
        <w:tc>
          <w:tcPr>
            <w:tcW w:w="425" w:type="dxa"/>
            <w:shd w:val="clear" w:color="auto" w:fill="auto"/>
          </w:tcPr>
          <w:p w14:paraId="07B6D7C3" w14:textId="77777777" w:rsidR="00491416" w:rsidRPr="007E308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3A6590">
              <w:rPr>
                <w:rFonts w:ascii="Segoe UI Symbol" w:hAnsi="Segoe UI Symbol"/>
              </w:rPr>
              <w:t>✓</w:t>
            </w:r>
          </w:p>
        </w:tc>
        <w:tc>
          <w:tcPr>
            <w:tcW w:w="1074" w:type="dxa"/>
            <w:vMerge/>
            <w:noWrap/>
          </w:tcPr>
          <w:p w14:paraId="0C8018DA" w14:textId="1094C45B" w:rsidR="00491416" w:rsidRPr="007E308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p>
        </w:tc>
        <w:tc>
          <w:tcPr>
            <w:tcW w:w="284" w:type="dxa"/>
            <w:noWrap/>
            <w:hideMark/>
          </w:tcPr>
          <w:p w14:paraId="294621D6"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028CE2E4"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71E8F7A0"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00968F" w:themeFill="accent3"/>
            <w:hideMark/>
          </w:tcPr>
          <w:p w14:paraId="1170BB2D"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4" w:type="dxa"/>
            <w:noWrap/>
            <w:hideMark/>
          </w:tcPr>
          <w:p w14:paraId="2CC9761B"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47C4AB98"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5EF7D27D"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6452F14E"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5D002CC1"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6AC1C5C5"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26CD18B8"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253A11E1"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3FCC9FB5"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2817BAB9"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31630820"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3F3B80F4"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68CED57F"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61E16691"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1F28A511"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75512F3A"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vAlign w:val="top"/>
          </w:tcPr>
          <w:p w14:paraId="468DAACC"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AA550C">
              <w:t>--</w:t>
            </w:r>
          </w:p>
        </w:tc>
        <w:tc>
          <w:tcPr>
            <w:tcW w:w="283" w:type="dxa"/>
            <w:noWrap/>
            <w:hideMark/>
          </w:tcPr>
          <w:p w14:paraId="43DE2F26"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3DC392E1"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12E6A5EC"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3577FC97"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57220CFD" w14:textId="77777777" w:rsidR="00491416" w:rsidRPr="00F534B7"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50592179" w14:textId="77777777" w:rsidR="00491416" w:rsidRPr="00F534B7"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tcPr>
          <w:p w14:paraId="0665F774" w14:textId="77777777" w:rsidR="00491416" w:rsidRPr="0073665C"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F534B7">
              <w:t>--</w:t>
            </w:r>
          </w:p>
        </w:tc>
        <w:tc>
          <w:tcPr>
            <w:tcW w:w="283" w:type="dxa"/>
            <w:shd w:val="clear" w:color="auto" w:fill="auto"/>
          </w:tcPr>
          <w:p w14:paraId="10D2BE1D"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73665C">
              <w:t>--</w:t>
            </w:r>
          </w:p>
        </w:tc>
        <w:tc>
          <w:tcPr>
            <w:tcW w:w="283" w:type="dxa"/>
            <w:noWrap/>
            <w:hideMark/>
          </w:tcPr>
          <w:p w14:paraId="7FD40F03"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tcPr>
          <w:p w14:paraId="0550D3F0"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2A442C">
              <w:t>--</w:t>
            </w:r>
          </w:p>
        </w:tc>
        <w:tc>
          <w:tcPr>
            <w:tcW w:w="283" w:type="dxa"/>
            <w:noWrap/>
            <w:hideMark/>
          </w:tcPr>
          <w:p w14:paraId="08DF5CC2"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7BF62549"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2D01652C"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29930202"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07C0C2F9"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09047F6F"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0C9988EA"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79262656"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4799AD53"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6D9B1B32"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726F4964" w14:textId="77777777" w:rsidR="00491416" w:rsidRPr="00E61F2F" w:rsidRDefault="00491416" w:rsidP="007D04A6">
            <w:pPr>
              <w:pStyle w:val="Tabletext8pt"/>
              <w:cnfStyle w:val="000000100000" w:firstRow="0" w:lastRow="0" w:firstColumn="0" w:lastColumn="0" w:oddVBand="0" w:evenVBand="0" w:oddHBand="1" w:evenHBand="0" w:firstRowFirstColumn="0" w:firstRowLastColumn="0" w:lastRowFirstColumn="0" w:lastRowLastColumn="0"/>
            </w:pPr>
            <w:r w:rsidRPr="00E61F2F">
              <w:t>--</w:t>
            </w:r>
          </w:p>
        </w:tc>
      </w:tr>
      <w:tr w:rsidR="00A75286" w:rsidRPr="007E308F" w14:paraId="1AA4B06C" w14:textId="77777777" w:rsidTr="0012149A">
        <w:trPr>
          <w:gridBefore w:val="1"/>
          <w:wBefore w:w="57" w:type="dxa"/>
          <w:trHeight w:val="2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5EA854B" w14:textId="77777777" w:rsidR="00491416" w:rsidRPr="007E308F" w:rsidRDefault="00491416" w:rsidP="00EB0036">
            <w:pPr>
              <w:pStyle w:val="Tabletext8pt"/>
            </w:pPr>
            <w:r w:rsidRPr="007E308F">
              <w:t>Ghaderi 2020</w:t>
            </w:r>
          </w:p>
        </w:tc>
        <w:tc>
          <w:tcPr>
            <w:tcW w:w="425" w:type="dxa"/>
            <w:shd w:val="clear" w:color="auto" w:fill="auto"/>
          </w:tcPr>
          <w:p w14:paraId="61084757" w14:textId="77777777" w:rsidR="00491416" w:rsidRPr="007E308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1074" w:type="dxa"/>
            <w:vMerge/>
            <w:noWrap/>
          </w:tcPr>
          <w:p w14:paraId="15A5BE2F" w14:textId="6CF335EA" w:rsidR="00491416" w:rsidRPr="007E308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p>
        </w:tc>
        <w:tc>
          <w:tcPr>
            <w:tcW w:w="284" w:type="dxa"/>
            <w:hideMark/>
          </w:tcPr>
          <w:p w14:paraId="127DC1EE"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shd w:val="clear" w:color="auto" w:fill="B5DCDD" w:themeFill="accent4"/>
            <w:hideMark/>
          </w:tcPr>
          <w:p w14:paraId="7D858B6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4" w:type="dxa"/>
            <w:hideMark/>
          </w:tcPr>
          <w:p w14:paraId="07427E69"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1CF84369"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7B3ECEA2"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338A2599"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55D12517"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5388BA45"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3F5EDDE1"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3572E166"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133DC5AC"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43D51321"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604BA2F1"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50B6DC1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1226C882"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74E6EEC0"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5A623F8C"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062CCB2F"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7F7B7E12"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3FA07AFD"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auto"/>
            <w:vAlign w:val="top"/>
          </w:tcPr>
          <w:p w14:paraId="0A9B1EE5"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AA550C">
              <w:t>--</w:t>
            </w:r>
          </w:p>
        </w:tc>
        <w:tc>
          <w:tcPr>
            <w:tcW w:w="283" w:type="dxa"/>
            <w:noWrap/>
            <w:hideMark/>
          </w:tcPr>
          <w:p w14:paraId="7BFCE8A4"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3075D749"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33D0E12A"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6F5AD355"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0A6A643C" w14:textId="77777777" w:rsidR="00491416" w:rsidRPr="00F534B7"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2E940B1E" w14:textId="77777777" w:rsidR="00491416" w:rsidRPr="00F534B7"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tcPr>
          <w:p w14:paraId="007B5605" w14:textId="77777777" w:rsidR="00491416" w:rsidRPr="0073665C"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F534B7">
              <w:t>--</w:t>
            </w:r>
          </w:p>
        </w:tc>
        <w:tc>
          <w:tcPr>
            <w:tcW w:w="283" w:type="dxa"/>
            <w:shd w:val="clear" w:color="auto" w:fill="auto"/>
          </w:tcPr>
          <w:p w14:paraId="169FA24F"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73665C">
              <w:t>--</w:t>
            </w:r>
          </w:p>
        </w:tc>
        <w:tc>
          <w:tcPr>
            <w:tcW w:w="283" w:type="dxa"/>
            <w:noWrap/>
            <w:hideMark/>
          </w:tcPr>
          <w:p w14:paraId="052275CA"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auto"/>
          </w:tcPr>
          <w:p w14:paraId="160D7122"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2A442C">
              <w:t>--</w:t>
            </w:r>
          </w:p>
        </w:tc>
        <w:tc>
          <w:tcPr>
            <w:tcW w:w="283" w:type="dxa"/>
            <w:noWrap/>
            <w:hideMark/>
          </w:tcPr>
          <w:p w14:paraId="1CB9DDAA"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21797659"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4BBDFD46"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52AA4CD2"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6A51E31D"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6282ACA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4A2713D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58319C70"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024B5367"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hideMark/>
          </w:tcPr>
          <w:p w14:paraId="1ECB3A50"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hideMark/>
          </w:tcPr>
          <w:p w14:paraId="7588C2C3"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r>
      <w:tr w:rsidR="00C86BD0" w:rsidRPr="007E308F" w14:paraId="0C3665F7" w14:textId="77777777" w:rsidTr="0012149A">
        <w:trPr>
          <w:gridBefore w:val="1"/>
          <w:cnfStyle w:val="000000100000" w:firstRow="0" w:lastRow="0" w:firstColumn="0" w:lastColumn="0" w:oddVBand="0" w:evenVBand="0" w:oddHBand="1" w:evenHBand="0" w:firstRowFirstColumn="0" w:firstRowLastColumn="0" w:lastRowFirstColumn="0" w:lastRowLastColumn="0"/>
          <w:wBefore w:w="57" w:type="dxa"/>
          <w:trHeight w:val="2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B4CD9A7" w14:textId="77777777" w:rsidR="00491416" w:rsidRPr="007E308F" w:rsidRDefault="00491416" w:rsidP="00EB0036">
            <w:pPr>
              <w:pStyle w:val="Tabletext8pt"/>
            </w:pPr>
            <w:r w:rsidRPr="007E308F">
              <w:t>Shahmohammadi 2019</w:t>
            </w:r>
          </w:p>
        </w:tc>
        <w:tc>
          <w:tcPr>
            <w:tcW w:w="425" w:type="dxa"/>
            <w:shd w:val="clear" w:color="auto" w:fill="auto"/>
          </w:tcPr>
          <w:p w14:paraId="3E46B5E2" w14:textId="77777777" w:rsidR="00491416" w:rsidRPr="007E308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3A6590">
              <w:rPr>
                <w:rFonts w:ascii="Segoe UI Symbol" w:hAnsi="Segoe UI Symbol"/>
              </w:rPr>
              <w:t>✓</w:t>
            </w:r>
          </w:p>
        </w:tc>
        <w:tc>
          <w:tcPr>
            <w:tcW w:w="1074" w:type="dxa"/>
            <w:vMerge/>
            <w:noWrap/>
          </w:tcPr>
          <w:p w14:paraId="39BC6D41" w14:textId="49684EFD" w:rsidR="00491416" w:rsidRPr="007E308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p>
        </w:tc>
        <w:tc>
          <w:tcPr>
            <w:tcW w:w="284" w:type="dxa"/>
            <w:shd w:val="clear" w:color="auto" w:fill="00968F" w:themeFill="accent3"/>
            <w:noWrap/>
            <w:hideMark/>
          </w:tcPr>
          <w:p w14:paraId="0CB81B67"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4" w:type="dxa"/>
            <w:shd w:val="clear" w:color="auto" w:fill="auto"/>
          </w:tcPr>
          <w:p w14:paraId="0DFFE828"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FE1BBF">
              <w:t>--</w:t>
            </w:r>
          </w:p>
        </w:tc>
        <w:tc>
          <w:tcPr>
            <w:tcW w:w="284" w:type="dxa"/>
            <w:shd w:val="clear" w:color="auto" w:fill="auto"/>
            <w:hideMark/>
          </w:tcPr>
          <w:p w14:paraId="2D7A00AD"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FE1BBF">
              <w:t>--</w:t>
            </w:r>
          </w:p>
        </w:tc>
        <w:tc>
          <w:tcPr>
            <w:tcW w:w="284" w:type="dxa"/>
            <w:shd w:val="clear" w:color="auto" w:fill="auto"/>
            <w:noWrap/>
            <w:hideMark/>
          </w:tcPr>
          <w:p w14:paraId="3C78C4E4"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FE1BBF">
              <w:t>--</w:t>
            </w:r>
          </w:p>
        </w:tc>
        <w:tc>
          <w:tcPr>
            <w:tcW w:w="284" w:type="dxa"/>
            <w:shd w:val="clear" w:color="auto" w:fill="E1E4E5" w:themeFill="accent5"/>
            <w:hideMark/>
          </w:tcPr>
          <w:p w14:paraId="002622B8"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4" w:type="dxa"/>
            <w:shd w:val="clear" w:color="auto" w:fill="E1E4E5" w:themeFill="accent5"/>
            <w:hideMark/>
          </w:tcPr>
          <w:p w14:paraId="520E8FAF"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4" w:type="dxa"/>
            <w:shd w:val="clear" w:color="auto" w:fill="E1E4E5" w:themeFill="accent5"/>
            <w:hideMark/>
          </w:tcPr>
          <w:p w14:paraId="13AB182D"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4" w:type="dxa"/>
            <w:shd w:val="clear" w:color="auto" w:fill="00968F" w:themeFill="accent3"/>
            <w:hideMark/>
          </w:tcPr>
          <w:p w14:paraId="25CB31EB"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4" w:type="dxa"/>
            <w:shd w:val="clear" w:color="auto" w:fill="00968F" w:themeFill="accent3"/>
            <w:hideMark/>
          </w:tcPr>
          <w:p w14:paraId="7F46C75A"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4" w:type="dxa"/>
            <w:noWrap/>
            <w:hideMark/>
          </w:tcPr>
          <w:p w14:paraId="595AD6BB"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0CECBAB3"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70C314AE"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06FD4522"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shd w:val="clear" w:color="auto" w:fill="E1E4E5" w:themeFill="accent5"/>
            <w:hideMark/>
          </w:tcPr>
          <w:p w14:paraId="3D51EED0"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shd w:val="clear" w:color="auto" w:fill="E1E4E5" w:themeFill="accent5"/>
            <w:hideMark/>
          </w:tcPr>
          <w:p w14:paraId="0B4363A7"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hideMark/>
          </w:tcPr>
          <w:p w14:paraId="3352B916"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tcPr>
          <w:p w14:paraId="07935C69" w14:textId="77777777" w:rsidR="00491416"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16B36">
              <w:t>--</w:t>
            </w:r>
          </w:p>
        </w:tc>
        <w:tc>
          <w:tcPr>
            <w:tcW w:w="283" w:type="dxa"/>
            <w:shd w:val="clear" w:color="auto" w:fill="E1E4E5" w:themeFill="accent5"/>
            <w:hideMark/>
          </w:tcPr>
          <w:p w14:paraId="3B4CCC56"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shd w:val="clear" w:color="auto" w:fill="00968F" w:themeFill="accent3"/>
            <w:noWrap/>
            <w:hideMark/>
          </w:tcPr>
          <w:p w14:paraId="0C47CED2"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noWrap/>
            <w:hideMark/>
          </w:tcPr>
          <w:p w14:paraId="39D5FE0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vAlign w:val="top"/>
          </w:tcPr>
          <w:p w14:paraId="617ED457"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AA550C">
              <w:t>--</w:t>
            </w:r>
          </w:p>
        </w:tc>
        <w:tc>
          <w:tcPr>
            <w:tcW w:w="283" w:type="dxa"/>
            <w:noWrap/>
            <w:hideMark/>
          </w:tcPr>
          <w:p w14:paraId="59A4F53B"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2860BA4B"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shd w:val="clear" w:color="auto" w:fill="E1E4E5" w:themeFill="accent5"/>
            <w:hideMark/>
          </w:tcPr>
          <w:p w14:paraId="21D78B44"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noWrap/>
            <w:hideMark/>
          </w:tcPr>
          <w:p w14:paraId="65067622"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43EEECAA" w14:textId="77777777" w:rsidR="00491416" w:rsidRPr="00F534B7"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3FFA0854" w14:textId="77777777" w:rsidR="00491416" w:rsidRPr="00F534B7"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tcPr>
          <w:p w14:paraId="761E5ECC" w14:textId="77777777" w:rsidR="00491416" w:rsidRPr="0073665C"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F534B7">
              <w:t>--</w:t>
            </w:r>
          </w:p>
        </w:tc>
        <w:tc>
          <w:tcPr>
            <w:tcW w:w="283" w:type="dxa"/>
            <w:shd w:val="clear" w:color="auto" w:fill="auto"/>
          </w:tcPr>
          <w:p w14:paraId="0627A19D"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73665C">
              <w:t>--</w:t>
            </w:r>
          </w:p>
        </w:tc>
        <w:tc>
          <w:tcPr>
            <w:tcW w:w="283" w:type="dxa"/>
            <w:noWrap/>
            <w:hideMark/>
          </w:tcPr>
          <w:p w14:paraId="396FADEC"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tcPr>
          <w:p w14:paraId="0C6FFED2"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2A442C">
              <w:t>--</w:t>
            </w:r>
          </w:p>
        </w:tc>
        <w:tc>
          <w:tcPr>
            <w:tcW w:w="283" w:type="dxa"/>
            <w:shd w:val="clear" w:color="auto" w:fill="00968F" w:themeFill="accent3"/>
            <w:hideMark/>
          </w:tcPr>
          <w:p w14:paraId="3F8F67BA"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noWrap/>
            <w:hideMark/>
          </w:tcPr>
          <w:p w14:paraId="7B8B0F34"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20D3266B"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00968F" w:themeFill="accent3"/>
            <w:hideMark/>
          </w:tcPr>
          <w:p w14:paraId="5F75995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3" w:type="dxa"/>
            <w:noWrap/>
            <w:hideMark/>
          </w:tcPr>
          <w:p w14:paraId="3D883024"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2CAB9BE3"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4E881FE4"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573C5228"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4028AAB0"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hideMark/>
          </w:tcPr>
          <w:p w14:paraId="7328F9D3"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hideMark/>
          </w:tcPr>
          <w:p w14:paraId="06051655" w14:textId="77777777" w:rsidR="00491416" w:rsidRPr="00E61F2F" w:rsidRDefault="00491416" w:rsidP="00EB0036">
            <w:pPr>
              <w:pStyle w:val="Tabletext8pt"/>
              <w:cnfStyle w:val="000000100000" w:firstRow="0" w:lastRow="0" w:firstColumn="0" w:lastColumn="0" w:oddVBand="0" w:evenVBand="0" w:oddHBand="1" w:evenHBand="0" w:firstRowFirstColumn="0" w:firstRowLastColumn="0" w:lastRowFirstColumn="0" w:lastRowLastColumn="0"/>
            </w:pPr>
            <w:r w:rsidRPr="00E61F2F">
              <w:t>--</w:t>
            </w:r>
          </w:p>
        </w:tc>
      </w:tr>
      <w:tr w:rsidR="00C86BD0" w:rsidRPr="007E308F" w14:paraId="638469BE" w14:textId="77777777" w:rsidTr="0012149A">
        <w:trPr>
          <w:gridBefore w:val="1"/>
          <w:wBefore w:w="57" w:type="dxa"/>
          <w:trHeight w:val="20"/>
        </w:trPr>
        <w:tc>
          <w:tcPr>
            <w:cnfStyle w:val="001000000000" w:firstRow="0" w:lastRow="0" w:firstColumn="1" w:lastColumn="0" w:oddVBand="0" w:evenVBand="0" w:oddHBand="0" w:evenHBand="0" w:firstRowFirstColumn="0" w:firstRowLastColumn="0" w:lastRowFirstColumn="0" w:lastRowLastColumn="0"/>
            <w:tcW w:w="1276" w:type="dxa"/>
            <w:noWrap/>
          </w:tcPr>
          <w:p w14:paraId="3B10E332" w14:textId="77777777" w:rsidR="00491416" w:rsidRPr="007E308F" w:rsidRDefault="00491416" w:rsidP="00EB0036">
            <w:pPr>
              <w:pStyle w:val="Tabletext8pt"/>
            </w:pPr>
            <w:r w:rsidRPr="007E308F">
              <w:t>Castelo-Branco 2021</w:t>
            </w:r>
            <w:r w:rsidRPr="00A660F3">
              <w:rPr>
                <w:rStyle w:val="FootnoteReference"/>
              </w:rPr>
              <w:t xml:space="preserve"> c</w:t>
            </w:r>
          </w:p>
        </w:tc>
        <w:tc>
          <w:tcPr>
            <w:tcW w:w="425" w:type="dxa"/>
            <w:shd w:val="clear" w:color="auto" w:fill="auto"/>
          </w:tcPr>
          <w:p w14:paraId="11E8C557" w14:textId="77777777" w:rsidR="00491416" w:rsidRPr="007E308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1074" w:type="dxa"/>
            <w:vMerge w:val="restart"/>
            <w:noWrap/>
          </w:tcPr>
          <w:p w14:paraId="29E75BB8" w14:textId="77777777" w:rsidR="00491416" w:rsidRPr="007E308F" w:rsidRDefault="00491416" w:rsidP="003D12AC">
            <w:pPr>
              <w:pStyle w:val="Tabletext8pt"/>
              <w:cnfStyle w:val="000000000000" w:firstRow="0" w:lastRow="0" w:firstColumn="0" w:lastColumn="0" w:oddVBand="0" w:evenVBand="0" w:oddHBand="0" w:evenHBand="0" w:firstRowFirstColumn="0" w:firstRowLastColumn="0" w:lastRowFirstColumn="0" w:lastRowLastColumn="0"/>
            </w:pPr>
            <w:r>
              <w:t>Anxiety</w:t>
            </w:r>
          </w:p>
        </w:tc>
        <w:tc>
          <w:tcPr>
            <w:tcW w:w="284" w:type="dxa"/>
            <w:noWrap/>
          </w:tcPr>
          <w:p w14:paraId="2BB675C4"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11D0A477"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0C422EE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620E9DFF"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65D03B6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00845469"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6FA70021"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74BCF6D6"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10565712"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5B571398"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3697A80E"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noWrap/>
          </w:tcPr>
          <w:p w14:paraId="7316E1E5"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shd w:val="clear" w:color="auto" w:fill="E1E4E5" w:themeFill="accent5"/>
            <w:noWrap/>
          </w:tcPr>
          <w:p w14:paraId="4FE512F7"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4" w:type="dxa"/>
            <w:noWrap/>
          </w:tcPr>
          <w:p w14:paraId="2215627A"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296FA682"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3B5387F1"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0E9303AB"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390065CD"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5F4E4987"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E1E4E5" w:themeFill="accent5"/>
          </w:tcPr>
          <w:p w14:paraId="5967BB00"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shd w:val="clear" w:color="auto" w:fill="auto"/>
            <w:vAlign w:val="top"/>
          </w:tcPr>
          <w:p w14:paraId="7B7DCB9C"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AA550C">
              <w:t>--</w:t>
            </w:r>
          </w:p>
        </w:tc>
        <w:tc>
          <w:tcPr>
            <w:tcW w:w="283" w:type="dxa"/>
            <w:noWrap/>
          </w:tcPr>
          <w:p w14:paraId="23F90CFF"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247446B7"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1BC9972D"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1FB951C5"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2382C3CA" w14:textId="77777777" w:rsidR="00491416" w:rsidRPr="00F534B7"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tcPr>
          <w:p w14:paraId="6A9DF253" w14:textId="77777777" w:rsidR="00491416" w:rsidRPr="00F534B7"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tcPr>
          <w:p w14:paraId="4866411B" w14:textId="77777777" w:rsidR="00491416" w:rsidRPr="0073665C"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F534B7">
              <w:t>--</w:t>
            </w:r>
          </w:p>
        </w:tc>
        <w:tc>
          <w:tcPr>
            <w:tcW w:w="283" w:type="dxa"/>
            <w:shd w:val="clear" w:color="auto" w:fill="auto"/>
          </w:tcPr>
          <w:p w14:paraId="15DC7251"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73665C">
              <w:t>--</w:t>
            </w:r>
          </w:p>
        </w:tc>
        <w:tc>
          <w:tcPr>
            <w:tcW w:w="283" w:type="dxa"/>
            <w:shd w:val="clear" w:color="auto" w:fill="E1E4E5" w:themeFill="accent5"/>
          </w:tcPr>
          <w:p w14:paraId="451A482B"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shd w:val="clear" w:color="auto" w:fill="auto"/>
          </w:tcPr>
          <w:p w14:paraId="1C4F830C"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2A442C">
              <w:t>--</w:t>
            </w:r>
          </w:p>
        </w:tc>
        <w:tc>
          <w:tcPr>
            <w:tcW w:w="283" w:type="dxa"/>
            <w:noWrap/>
          </w:tcPr>
          <w:p w14:paraId="31632CA4"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E1E4E5" w:themeFill="accent5"/>
          </w:tcPr>
          <w:p w14:paraId="44B45BC8"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c>
          <w:tcPr>
            <w:tcW w:w="283" w:type="dxa"/>
            <w:noWrap/>
          </w:tcPr>
          <w:p w14:paraId="5631D714"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511508C9"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2EFEDDCA"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028F4EE6"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shd w:val="clear" w:color="auto" w:fill="E1E4E5" w:themeFill="accent5"/>
          </w:tcPr>
          <w:p w14:paraId="4ED29017"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7E5C55">
              <w:t>!</w:t>
            </w:r>
          </w:p>
        </w:tc>
        <w:tc>
          <w:tcPr>
            <w:tcW w:w="283" w:type="dxa"/>
            <w:noWrap/>
          </w:tcPr>
          <w:p w14:paraId="7EEEA795"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249FFF2F"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3" w:type="dxa"/>
            <w:noWrap/>
          </w:tcPr>
          <w:p w14:paraId="290D71E3" w14:textId="77777777" w:rsidR="00491416" w:rsidRPr="00E61F2F"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rsidRPr="00E61F2F">
              <w:t>--</w:t>
            </w:r>
          </w:p>
        </w:tc>
        <w:tc>
          <w:tcPr>
            <w:tcW w:w="284" w:type="dxa"/>
            <w:shd w:val="clear" w:color="auto" w:fill="B5DCDD" w:themeFill="accent4"/>
          </w:tcPr>
          <w:p w14:paraId="03D6D3B5" w14:textId="77777777" w:rsidR="00491416" w:rsidRDefault="00491416" w:rsidP="00EB0036">
            <w:pPr>
              <w:pStyle w:val="Tabletext8pt"/>
              <w:cnfStyle w:val="000000000000" w:firstRow="0" w:lastRow="0" w:firstColumn="0" w:lastColumn="0" w:oddVBand="0" w:evenVBand="0" w:oddHBand="0" w:evenHBand="0" w:firstRowFirstColumn="0" w:firstRowLastColumn="0" w:lastRowFirstColumn="0" w:lastRowLastColumn="0"/>
            </w:pPr>
            <w:r>
              <w:t>?</w:t>
            </w:r>
          </w:p>
        </w:tc>
      </w:tr>
      <w:tr w:rsidR="00C86BD0" w:rsidRPr="007E308F" w14:paraId="1233ADD9" w14:textId="77777777" w:rsidTr="00320C52">
        <w:trPr>
          <w:gridBefore w:val="1"/>
          <w:cnfStyle w:val="000000100000" w:firstRow="0" w:lastRow="0" w:firstColumn="0" w:lastColumn="0" w:oddVBand="0" w:evenVBand="0" w:oddHBand="1" w:evenHBand="0" w:firstRowFirstColumn="0" w:firstRowLastColumn="0" w:lastRowFirstColumn="0" w:lastRowLastColumn="0"/>
          <w:wBefore w:w="57" w:type="dxa"/>
          <w:trHeight w:val="20"/>
        </w:trPr>
        <w:tc>
          <w:tcPr>
            <w:cnfStyle w:val="001000000000" w:firstRow="0" w:lastRow="0" w:firstColumn="1" w:lastColumn="0" w:oddVBand="0" w:evenVBand="0" w:oddHBand="0" w:evenHBand="0" w:firstRowFirstColumn="0" w:firstRowLastColumn="0" w:lastRowFirstColumn="0" w:lastRowLastColumn="0"/>
            <w:tcW w:w="1276" w:type="dxa"/>
            <w:noWrap/>
          </w:tcPr>
          <w:p w14:paraId="67F27686" w14:textId="4F60AF5F" w:rsidR="00491416" w:rsidRPr="007E308F" w:rsidRDefault="00491416" w:rsidP="00491416">
            <w:pPr>
              <w:pStyle w:val="Tabletext8pt"/>
            </w:pPr>
            <w:r w:rsidRPr="007E308F">
              <w:t>Shahmohammadi 2019</w:t>
            </w:r>
          </w:p>
        </w:tc>
        <w:tc>
          <w:tcPr>
            <w:tcW w:w="425" w:type="dxa"/>
            <w:shd w:val="clear" w:color="auto" w:fill="auto"/>
          </w:tcPr>
          <w:p w14:paraId="5BB9E731" w14:textId="4B34A4A1" w:rsidR="00491416" w:rsidRPr="003A6590" w:rsidRDefault="00491416" w:rsidP="0049141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3A6590">
              <w:rPr>
                <w:rFonts w:ascii="Segoe UI Symbol" w:hAnsi="Segoe UI Symbol"/>
              </w:rPr>
              <w:t>✓</w:t>
            </w:r>
          </w:p>
        </w:tc>
        <w:tc>
          <w:tcPr>
            <w:tcW w:w="1074" w:type="dxa"/>
            <w:vMerge/>
            <w:noWrap/>
          </w:tcPr>
          <w:p w14:paraId="05E72DF4" w14:textId="0002E053" w:rsidR="00491416" w:rsidRDefault="00491416" w:rsidP="00491416">
            <w:pPr>
              <w:pStyle w:val="Tabletext8pt"/>
              <w:cnfStyle w:val="000000100000" w:firstRow="0" w:lastRow="0" w:firstColumn="0" w:lastColumn="0" w:oddVBand="0" w:evenVBand="0" w:oddHBand="1" w:evenHBand="0" w:firstRowFirstColumn="0" w:firstRowLastColumn="0" w:lastRowFirstColumn="0" w:lastRowLastColumn="0"/>
            </w:pPr>
          </w:p>
        </w:tc>
        <w:tc>
          <w:tcPr>
            <w:tcW w:w="284" w:type="dxa"/>
            <w:shd w:val="clear" w:color="auto" w:fill="00968F" w:themeFill="accent3"/>
            <w:noWrap/>
          </w:tcPr>
          <w:p w14:paraId="10DA9361" w14:textId="0DEAA990"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4" w:type="dxa"/>
            <w:shd w:val="clear" w:color="auto" w:fill="auto"/>
          </w:tcPr>
          <w:p w14:paraId="2C54AA62" w14:textId="2C8077BA"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FE1BBF">
              <w:t>--</w:t>
            </w:r>
          </w:p>
        </w:tc>
        <w:tc>
          <w:tcPr>
            <w:tcW w:w="284" w:type="dxa"/>
            <w:shd w:val="clear" w:color="auto" w:fill="auto"/>
          </w:tcPr>
          <w:p w14:paraId="471949A4" w14:textId="04CFD5BF"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FE1BBF">
              <w:t>--</w:t>
            </w:r>
          </w:p>
        </w:tc>
        <w:tc>
          <w:tcPr>
            <w:tcW w:w="284" w:type="dxa"/>
            <w:shd w:val="clear" w:color="auto" w:fill="auto"/>
            <w:noWrap/>
          </w:tcPr>
          <w:p w14:paraId="302B02D4" w14:textId="5B84B4B4"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FE1BBF">
              <w:t>--</w:t>
            </w:r>
          </w:p>
        </w:tc>
        <w:tc>
          <w:tcPr>
            <w:tcW w:w="284" w:type="dxa"/>
            <w:shd w:val="clear" w:color="auto" w:fill="E1E4E5" w:themeFill="accent5"/>
          </w:tcPr>
          <w:p w14:paraId="7D184838" w14:textId="5827DC65"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w:t>
            </w:r>
          </w:p>
        </w:tc>
        <w:tc>
          <w:tcPr>
            <w:tcW w:w="284" w:type="dxa"/>
            <w:shd w:val="clear" w:color="auto" w:fill="E1E4E5" w:themeFill="accent5"/>
          </w:tcPr>
          <w:p w14:paraId="279777F1" w14:textId="7C4F8EA6"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w:t>
            </w:r>
          </w:p>
        </w:tc>
        <w:tc>
          <w:tcPr>
            <w:tcW w:w="284" w:type="dxa"/>
            <w:shd w:val="clear" w:color="auto" w:fill="E1E4E5" w:themeFill="accent5"/>
          </w:tcPr>
          <w:p w14:paraId="78E12C18" w14:textId="45556C71"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w:t>
            </w:r>
          </w:p>
        </w:tc>
        <w:tc>
          <w:tcPr>
            <w:tcW w:w="284" w:type="dxa"/>
            <w:shd w:val="clear" w:color="auto" w:fill="00968F" w:themeFill="accent3"/>
          </w:tcPr>
          <w:p w14:paraId="716582DC" w14:textId="76B58C6E"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Y</w:t>
            </w:r>
          </w:p>
        </w:tc>
        <w:tc>
          <w:tcPr>
            <w:tcW w:w="284" w:type="dxa"/>
            <w:shd w:val="clear" w:color="auto" w:fill="00968F" w:themeFill="accent3"/>
          </w:tcPr>
          <w:p w14:paraId="5E5A32B9" w14:textId="792DFA3F"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4" w:type="dxa"/>
            <w:noWrap/>
          </w:tcPr>
          <w:p w14:paraId="4558C656" w14:textId="1C8E85D3"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726437">
              <w:t>--</w:t>
            </w:r>
          </w:p>
        </w:tc>
        <w:tc>
          <w:tcPr>
            <w:tcW w:w="284" w:type="dxa"/>
            <w:noWrap/>
          </w:tcPr>
          <w:p w14:paraId="79BDB6FE" w14:textId="6FADE0CB"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726437">
              <w:t>--</w:t>
            </w:r>
          </w:p>
        </w:tc>
        <w:tc>
          <w:tcPr>
            <w:tcW w:w="284" w:type="dxa"/>
            <w:noWrap/>
          </w:tcPr>
          <w:p w14:paraId="7E2221BC" w14:textId="16E3DBE0"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726437">
              <w:t>--</w:t>
            </w:r>
          </w:p>
        </w:tc>
        <w:tc>
          <w:tcPr>
            <w:tcW w:w="284" w:type="dxa"/>
            <w:noWrap/>
          </w:tcPr>
          <w:p w14:paraId="7E75260D" w14:textId="724AC59A"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726437">
              <w:t>--</w:t>
            </w:r>
          </w:p>
        </w:tc>
        <w:tc>
          <w:tcPr>
            <w:tcW w:w="284" w:type="dxa"/>
            <w:shd w:val="clear" w:color="auto" w:fill="E1E4E5" w:themeFill="accent5"/>
          </w:tcPr>
          <w:p w14:paraId="6F41AB31" w14:textId="6D09C0F5"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shd w:val="clear" w:color="auto" w:fill="E1E4E5" w:themeFill="accent5"/>
          </w:tcPr>
          <w:p w14:paraId="45517B59" w14:textId="14FCAD2E"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tcPr>
          <w:p w14:paraId="61F5EB9B" w14:textId="079D346C"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A34B6C">
              <w:t>--</w:t>
            </w:r>
          </w:p>
        </w:tc>
        <w:tc>
          <w:tcPr>
            <w:tcW w:w="283" w:type="dxa"/>
            <w:shd w:val="clear" w:color="auto" w:fill="auto"/>
          </w:tcPr>
          <w:p w14:paraId="383DF8D6" w14:textId="5556E20E" w:rsidR="00491416"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16B36">
              <w:t>--</w:t>
            </w:r>
          </w:p>
        </w:tc>
        <w:tc>
          <w:tcPr>
            <w:tcW w:w="283" w:type="dxa"/>
            <w:shd w:val="clear" w:color="auto" w:fill="E1E4E5" w:themeFill="accent5"/>
          </w:tcPr>
          <w:p w14:paraId="325C9730" w14:textId="066A54A5"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shd w:val="clear" w:color="auto" w:fill="00968F" w:themeFill="accent3"/>
            <w:noWrap/>
          </w:tcPr>
          <w:p w14:paraId="2520EC46" w14:textId="7F9EDC00"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noWrap/>
          </w:tcPr>
          <w:p w14:paraId="7B14F91E" w14:textId="405AE6A0"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vAlign w:val="top"/>
          </w:tcPr>
          <w:p w14:paraId="6765491F" w14:textId="79387A2E"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AA550C">
              <w:t>--</w:t>
            </w:r>
          </w:p>
        </w:tc>
        <w:tc>
          <w:tcPr>
            <w:tcW w:w="283" w:type="dxa"/>
            <w:noWrap/>
          </w:tcPr>
          <w:p w14:paraId="6EA5DCDF" w14:textId="297778E2"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6C174348" w14:textId="7809672C" w:rsidR="00491416"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00968F" w:themeFill="accent3"/>
          </w:tcPr>
          <w:p w14:paraId="537D0D21" w14:textId="5952D78C" w:rsidR="00491416"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noWrap/>
          </w:tcPr>
          <w:p w14:paraId="7F6D7B15" w14:textId="099099D9"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27C388D5" w14:textId="3CD612D6" w:rsidR="00491416" w:rsidRPr="00F534B7"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tcPr>
          <w:p w14:paraId="13225AD6" w14:textId="3C8EC22D" w:rsidR="00491416" w:rsidRPr="00F534B7"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tcPr>
          <w:p w14:paraId="0AECFBC8" w14:textId="2BF5E36B" w:rsidR="00491416" w:rsidRPr="0073665C"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F534B7">
              <w:t>--</w:t>
            </w:r>
          </w:p>
        </w:tc>
        <w:tc>
          <w:tcPr>
            <w:tcW w:w="283" w:type="dxa"/>
            <w:shd w:val="clear" w:color="auto" w:fill="auto"/>
          </w:tcPr>
          <w:p w14:paraId="6F0E1DA6" w14:textId="548B9C03"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73665C">
              <w:t>--</w:t>
            </w:r>
          </w:p>
        </w:tc>
        <w:tc>
          <w:tcPr>
            <w:tcW w:w="283" w:type="dxa"/>
            <w:noWrap/>
          </w:tcPr>
          <w:p w14:paraId="2617DB80" w14:textId="554C66BC"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auto"/>
          </w:tcPr>
          <w:p w14:paraId="71516204" w14:textId="11079198" w:rsidR="00491416"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2A442C">
              <w:t>--</w:t>
            </w:r>
          </w:p>
        </w:tc>
        <w:tc>
          <w:tcPr>
            <w:tcW w:w="283" w:type="dxa"/>
            <w:shd w:val="clear" w:color="auto" w:fill="E1E4E5" w:themeFill="accent5"/>
          </w:tcPr>
          <w:p w14:paraId="7C4C958A" w14:textId="1FB15688"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w:t>
            </w:r>
          </w:p>
        </w:tc>
        <w:tc>
          <w:tcPr>
            <w:tcW w:w="283" w:type="dxa"/>
            <w:noWrap/>
          </w:tcPr>
          <w:p w14:paraId="2111B962" w14:textId="4F9AF432"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4001ADF5" w14:textId="0696FCE8"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shd w:val="clear" w:color="auto" w:fill="00968F" w:themeFill="accent3"/>
          </w:tcPr>
          <w:p w14:paraId="1B7B632D" w14:textId="45DB960E"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t>Y</w:t>
            </w:r>
          </w:p>
        </w:tc>
        <w:tc>
          <w:tcPr>
            <w:tcW w:w="283" w:type="dxa"/>
            <w:noWrap/>
          </w:tcPr>
          <w:p w14:paraId="679880A6" w14:textId="64CB538E"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608C4F32" w14:textId="67516379"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01C72AC7" w14:textId="38620095"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50C0C033" w14:textId="22BD35FD"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0D9A4F4E" w14:textId="4FCCE6ED"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3" w:type="dxa"/>
            <w:noWrap/>
          </w:tcPr>
          <w:p w14:paraId="73E12798" w14:textId="02C3FEE6"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c>
          <w:tcPr>
            <w:tcW w:w="284" w:type="dxa"/>
            <w:noWrap/>
          </w:tcPr>
          <w:p w14:paraId="1FB8DE45" w14:textId="34166724" w:rsidR="00491416" w:rsidRPr="00E61F2F" w:rsidRDefault="00491416" w:rsidP="00491416">
            <w:pPr>
              <w:pStyle w:val="Tabletext8pt"/>
              <w:cnfStyle w:val="000000100000" w:firstRow="0" w:lastRow="0" w:firstColumn="0" w:lastColumn="0" w:oddVBand="0" w:evenVBand="0" w:oddHBand="1" w:evenHBand="0" w:firstRowFirstColumn="0" w:firstRowLastColumn="0" w:lastRowFirstColumn="0" w:lastRowLastColumn="0"/>
            </w:pPr>
            <w:r w:rsidRPr="00E61F2F">
              <w:t>--</w:t>
            </w:r>
          </w:p>
        </w:tc>
      </w:tr>
    </w:tbl>
    <w:p w14:paraId="08E4016E" w14:textId="094E8B62" w:rsidR="00D14BEE" w:rsidRDefault="00D14BEE" w:rsidP="00E952C9">
      <w:pPr>
        <w:pStyle w:val="TableFigNotes18"/>
      </w:pPr>
      <w:r>
        <w:t xml:space="preserve">Abbreviations: </w:t>
      </w:r>
      <w:r w:rsidR="00CE67A0">
        <w:t xml:space="preserve">BC, includes </w:t>
      </w:r>
      <w:r w:rsidR="00C97AA8">
        <w:t>breast</w:t>
      </w:r>
      <w:r w:rsidR="00CE67A0">
        <w:t xml:space="preserve"> cancer patients; </w:t>
      </w:r>
      <w:r>
        <w:t>QoL, quality of life; RCT, randomised controlled trial</w:t>
      </w:r>
    </w:p>
    <w:p w14:paraId="556C3A65" w14:textId="1E6E4F46" w:rsidR="007E308F" w:rsidRDefault="007E308F" w:rsidP="00E952C9">
      <w:pPr>
        <w:pStyle w:val="TableFigNotes18"/>
      </w:pPr>
      <w:r>
        <w:t>Notes:</w:t>
      </w:r>
    </w:p>
    <w:p w14:paraId="3F0D3237" w14:textId="22D80CB5" w:rsidR="00E952C9" w:rsidRDefault="00E952C9" w:rsidP="00E952C9">
      <w:pPr>
        <w:pStyle w:val="TableFigNotes18"/>
      </w:pPr>
      <w:r>
        <w:t>a. Only critical or important outcome domains with available data reported here (see Appendix D1.1)</w:t>
      </w:r>
    </w:p>
    <w:p w14:paraId="40F53E0C" w14:textId="77777777" w:rsidR="001E2651" w:rsidRDefault="00E952C9" w:rsidP="001E2651">
      <w:pPr>
        <w:pStyle w:val="TableFigNotes18"/>
      </w:pPr>
      <w:r>
        <w:t>b.</w:t>
      </w:r>
      <w:r w:rsidRPr="00E23F7D">
        <w:t xml:space="preserve"> Best available information means the systematic review meets AMSTAR-2 domains 4, 8, 9, &amp; 11 (see Framework for selecting the systematic review from which to extract data</w:t>
      </w:r>
      <w:r>
        <w:t xml:space="preserve"> [</w:t>
      </w:r>
      <w:r w:rsidRPr="00E23F7D">
        <w:t>Appendix B</w:t>
      </w:r>
      <w:r>
        <w:t>1]</w:t>
      </w:r>
      <w:r w:rsidRPr="00E23F7D">
        <w:t>)</w:t>
      </w:r>
      <w:r>
        <w:t>.</w:t>
      </w:r>
      <w:r w:rsidR="001E2651">
        <w:t xml:space="preserve"> </w:t>
      </w:r>
    </w:p>
    <w:p w14:paraId="29C87AC7" w14:textId="0D0A829F" w:rsidR="001E2651" w:rsidRDefault="001E2651" w:rsidP="001E2651">
      <w:pPr>
        <w:pStyle w:val="TableFigNotes18"/>
      </w:pPr>
      <w:r>
        <w:t xml:space="preserve">c. 10 RCTs comparing black </w:t>
      </w:r>
      <w:r w:rsidR="00993644">
        <w:t>cohosh</w:t>
      </w:r>
      <w:r>
        <w:t xml:space="preserve"> with an active comparator not included here: Wang 2019, Zhang 2015, Chen 2014, Xi 2014, Huang 2013, Chen 2013, Sun 2012, Bai 2007, Nappi 2005, Liske 2002 </w:t>
      </w:r>
    </w:p>
    <w:p w14:paraId="219CBA6B" w14:textId="77777777" w:rsidR="00E952C9" w:rsidRPr="00E23F7D" w:rsidRDefault="00E952C9" w:rsidP="00E952C9">
      <w:pPr>
        <w:pStyle w:val="TableFigNotes18"/>
      </w:pPr>
      <w:r w:rsidRPr="003A6590">
        <w:rPr>
          <w:rFonts w:ascii="Segoe UI Symbol" w:hAnsi="Segoe UI Symbol"/>
        </w:rPr>
        <w:t>✓</w:t>
      </w:r>
      <w:r w:rsidRPr="00E23F7D">
        <w:t> Systematic review meets (or partially meets) prespecified critical AMSTAR-2 domains (4, 8, 9 &amp; 11)</w:t>
      </w:r>
      <w:r>
        <w:t>.</w:t>
      </w:r>
    </w:p>
    <w:p w14:paraId="14A8643B" w14:textId="77777777" w:rsidR="00E952C9" w:rsidRPr="00E23F7D" w:rsidRDefault="00E952C9" w:rsidP="00E952C9">
      <w:pPr>
        <w:pStyle w:val="TableFigNotes18"/>
      </w:pPr>
      <w:r w:rsidRPr="00E23F7D">
        <w:rPr>
          <w:lang w:eastAsia="en-AU"/>
        </w:rPr>
        <w:t>†</w:t>
      </w:r>
      <w:r w:rsidRPr="00E23F7D">
        <w:t xml:space="preserve"> Systematic review meets (or partially meets) some, but not all, prespecified critical AMSTAR-2 domains (4, 8, 9 &amp; 11)</w:t>
      </w:r>
      <w:r>
        <w:t>.</w:t>
      </w:r>
    </w:p>
    <w:p w14:paraId="1B19D83E" w14:textId="77777777" w:rsidR="00E952C9" w:rsidRDefault="00E952C9" w:rsidP="00E952C9">
      <w:pPr>
        <w:pStyle w:val="TableFigNotes18"/>
      </w:pPr>
      <w:r w:rsidRPr="00E23F7D">
        <w:t>X Systematic review does not meet prespecified critical AMSTAR-2 domains (4, 8, 9 &amp; 11)</w:t>
      </w:r>
      <w:r>
        <w:t>.</w:t>
      </w:r>
    </w:p>
    <w:p w14:paraId="49898DD3" w14:textId="77777777" w:rsidR="00E952C9" w:rsidRPr="00413BF6" w:rsidRDefault="00E952C9" w:rsidP="00413BF6">
      <w:pPr>
        <w:pStyle w:val="TableFigNotes18"/>
      </w:pPr>
      <w:r w:rsidRPr="00413BF6">
        <w:t>* Systematic review not assessed. A study result is available and reported in another systematic review nominated</w:t>
      </w:r>
      <w:r w:rsidRPr="00413BF6" w:rsidDel="006609E3">
        <w:t xml:space="preserve"> </w:t>
      </w:r>
      <w:r w:rsidRPr="00413BF6">
        <w:t>as the best available evidence.</w:t>
      </w:r>
    </w:p>
    <w:p w14:paraId="3D12C68C" w14:textId="77777777" w:rsidR="00E952C9" w:rsidRPr="00E23F7D" w:rsidRDefault="00E952C9" w:rsidP="00E952C9">
      <w:pPr>
        <w:pStyle w:val="TableFigNotes18"/>
        <w:keepNext/>
      </w:pPr>
      <w:r w:rsidRPr="00AF33C8">
        <w:t xml:space="preserve">Y </w:t>
      </w:r>
      <w:r w:rsidRPr="00E23F7D">
        <w:t>RCT is included in the systematic review, meets our PICO criteria &amp; a study result is available for inclusion in the synthesis</w:t>
      </w:r>
      <w:r>
        <w:t>.</w:t>
      </w:r>
    </w:p>
    <w:p w14:paraId="1457BC1C" w14:textId="77777777" w:rsidR="00E952C9" w:rsidRDefault="00E952C9" w:rsidP="00E952C9">
      <w:pPr>
        <w:pStyle w:val="TableFigNotes18"/>
        <w:keepNext/>
      </w:pPr>
      <w:r w:rsidRPr="00E23F7D">
        <w:t>? RCT is included in the systematic review</w:t>
      </w:r>
      <w:r>
        <w:t xml:space="preserve"> &amp;</w:t>
      </w:r>
      <w:r w:rsidRPr="00E23F7D">
        <w:t xml:space="preserve"> meets our PICO criteria, but the systematic review does not adequately report the results. Due to time and resource constraints, </w:t>
      </w:r>
      <w:r>
        <w:t>only the information presented in the systematic review is reported</w:t>
      </w:r>
      <w:r w:rsidRPr="00E23F7D">
        <w:t>.</w:t>
      </w:r>
    </w:p>
    <w:p w14:paraId="73D32C09" w14:textId="77777777" w:rsidR="00E952C9" w:rsidRDefault="00E952C9" w:rsidP="00E952C9">
      <w:pPr>
        <w:pStyle w:val="TableFigNotes18"/>
      </w:pPr>
      <w:r w:rsidRPr="00E23F7D">
        <w:t>! RCT is included in the systematic review but does not measure the listed outcome.</w:t>
      </w:r>
      <w:r>
        <w:t xml:space="preserve"> </w:t>
      </w:r>
    </w:p>
    <w:p w14:paraId="58BF542D" w14:textId="1AE37185" w:rsidR="00E952C9" w:rsidRPr="00E952C9" w:rsidRDefault="00E952C9" w:rsidP="005257B5">
      <w:pPr>
        <w:pStyle w:val="TableFigNotes18"/>
        <w:keepNext/>
      </w:pPr>
      <w:r w:rsidRPr="00E23F7D">
        <w:t>-- RCT is not included in systematic review</w:t>
      </w:r>
      <w:r>
        <w:t>.</w:t>
      </w:r>
    </w:p>
    <w:p w14:paraId="312CDF73" w14:textId="77777777" w:rsidR="007E308F" w:rsidRDefault="007E308F" w:rsidP="00F256F7">
      <w:pPr>
        <w:pStyle w:val="BodyText"/>
        <w:sectPr w:rsidR="007E308F" w:rsidSect="00CD7624">
          <w:footnotePr>
            <w:numFmt w:val="lowerLetter"/>
          </w:footnotePr>
          <w:pgSz w:w="16837" w:h="11905" w:orient="landscape" w:code="9"/>
          <w:pgMar w:top="1440" w:right="1080" w:bottom="1440" w:left="1080" w:header="720" w:footer="397" w:gutter="0"/>
          <w:paperSrc w:first="261" w:other="261"/>
          <w:cols w:space="708"/>
          <w:docGrid w:linePitch="299"/>
        </w:sectPr>
      </w:pPr>
    </w:p>
    <w:p w14:paraId="2F3C5F9D" w14:textId="77777777" w:rsidR="00374333" w:rsidRPr="00E23F7D" w:rsidRDefault="00374333" w:rsidP="00374333">
      <w:pPr>
        <w:pStyle w:val="Heading3"/>
      </w:pPr>
      <w:bookmarkStart w:id="166" w:name="_Toc183697524"/>
      <w:r w:rsidRPr="00E23F7D">
        <w:lastRenderedPageBreak/>
        <w:t>Risk of bias</w:t>
      </w:r>
      <w:bookmarkEnd w:id="166"/>
    </w:p>
    <w:p w14:paraId="3A2CD9C2" w14:textId="77777777" w:rsidR="00374333" w:rsidRDefault="00374333" w:rsidP="00374333">
      <w:pPr>
        <w:pStyle w:val="BodyText"/>
      </w:pPr>
      <w:r>
        <w:t>Risk of bias assessment for the eligible RCTs as summarised by included systematic reviews are provided in Appendix F1.</w:t>
      </w:r>
    </w:p>
    <w:p w14:paraId="65AACB81" w14:textId="3C206D88" w:rsidR="00374333" w:rsidRDefault="00FB0BDE" w:rsidP="00374333">
      <w:pPr>
        <w:pStyle w:val="BodyText"/>
      </w:pPr>
      <w:r>
        <w:t>Five</w:t>
      </w:r>
      <w:r w:rsidR="00374333">
        <w:t xml:space="preserve"> (</w:t>
      </w:r>
      <w:r>
        <w:t>5</w:t>
      </w:r>
      <w:r w:rsidR="00374333">
        <w:t>) r</w:t>
      </w:r>
      <w:r w:rsidR="00374333" w:rsidRPr="00466E2B">
        <w:t>eview</w:t>
      </w:r>
      <w:r w:rsidR="00374333">
        <w:t>s</w:t>
      </w:r>
      <w:r w:rsidR="00374333" w:rsidRPr="00466E2B">
        <w:t xml:space="preserve"> </w:t>
      </w:r>
      <w:r w:rsidR="00374333">
        <w:t>(</w:t>
      </w:r>
      <w:r w:rsidR="00374333" w:rsidRPr="00A2227B">
        <w:t>Castelo-Branco 2021</w:t>
      </w:r>
      <w:r w:rsidR="00374333">
        <w:t>,</w:t>
      </w:r>
      <w:r w:rsidR="00374333" w:rsidRPr="00FB70B8">
        <w:t xml:space="preserve"> Firoozeei 2021</w:t>
      </w:r>
      <w:r w:rsidR="00374333">
        <w:t xml:space="preserve">, </w:t>
      </w:r>
      <w:r w:rsidR="00374333" w:rsidRPr="003A4034">
        <w:t>Kanadys 2021</w:t>
      </w:r>
      <w:r w:rsidR="00374333">
        <w:t xml:space="preserve">, </w:t>
      </w:r>
      <w:r w:rsidR="00374333" w:rsidRPr="00B163B2">
        <w:t>Ghorbani 2019</w:t>
      </w:r>
      <w:r>
        <w:t>, Franco 2016</w:t>
      </w:r>
      <w:r w:rsidR="00374333">
        <w:t xml:space="preserve">) </w:t>
      </w:r>
      <w:r w:rsidR="00374333" w:rsidRPr="00466E2B">
        <w:t>us</w:t>
      </w:r>
      <w:r w:rsidR="00374333">
        <w:t>ed</w:t>
      </w:r>
      <w:r w:rsidR="00374333" w:rsidRPr="00466E2B">
        <w:t xml:space="preserve"> the </w:t>
      </w:r>
      <w:r w:rsidR="00374333" w:rsidRPr="00466E2B">
        <w:rPr>
          <w:rFonts w:eastAsia="Times New Roman"/>
          <w:lang w:eastAsia="en-AU"/>
        </w:rPr>
        <w:t>Cochrane Collaboration</w:t>
      </w:r>
      <w:r w:rsidR="000901E0">
        <w:rPr>
          <w:rFonts w:eastAsia="Times New Roman"/>
          <w:lang w:eastAsia="en-AU"/>
        </w:rPr>
        <w:t>’</w:t>
      </w:r>
      <w:r w:rsidR="00374333" w:rsidRPr="00466E2B">
        <w:rPr>
          <w:rFonts w:eastAsia="Times New Roman"/>
          <w:lang w:eastAsia="en-AU"/>
        </w:rPr>
        <w:t xml:space="preserve">s risk of bias assessment tool </w:t>
      </w:r>
      <w:r w:rsidR="00374333" w:rsidRPr="00466E2B">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 </w:instrText>
      </w:r>
      <w:r w:rsidR="002E03B7">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EN.CITE.DATA </w:instrText>
      </w:r>
      <w:r w:rsidR="002E03B7">
        <w:rPr>
          <w:rFonts w:eastAsia="Times New Roman"/>
          <w:lang w:eastAsia="en-AU"/>
        </w:rPr>
      </w:r>
      <w:r w:rsidR="002E03B7">
        <w:rPr>
          <w:rFonts w:eastAsia="Times New Roman"/>
          <w:lang w:eastAsia="en-AU"/>
        </w:rPr>
        <w:fldChar w:fldCharType="end"/>
      </w:r>
      <w:r w:rsidR="00374333" w:rsidRPr="00466E2B">
        <w:rPr>
          <w:rFonts w:eastAsia="Times New Roman"/>
          <w:lang w:eastAsia="en-AU"/>
        </w:rPr>
      </w:r>
      <w:r w:rsidR="00374333" w:rsidRPr="00466E2B">
        <w:rPr>
          <w:rFonts w:eastAsia="Times New Roman"/>
          <w:lang w:eastAsia="en-AU"/>
        </w:rPr>
        <w:fldChar w:fldCharType="separate"/>
      </w:r>
      <w:r w:rsidR="002B6D09">
        <w:rPr>
          <w:rFonts w:eastAsia="Times New Roman"/>
          <w:noProof/>
          <w:lang w:eastAsia="en-AU"/>
        </w:rPr>
        <w:t>(</w:t>
      </w:r>
      <w:hyperlink w:anchor="_ENREF_54" w:tooltip="Higgins, 2011 #1403" w:history="1">
        <w:r w:rsidR="002E03B7">
          <w:rPr>
            <w:rFonts w:eastAsia="Times New Roman"/>
            <w:noProof/>
            <w:lang w:eastAsia="en-AU"/>
          </w:rPr>
          <w:t>54</w:t>
        </w:r>
      </w:hyperlink>
      <w:r w:rsidR="002B6D09">
        <w:rPr>
          <w:rFonts w:eastAsia="Times New Roman"/>
          <w:noProof/>
          <w:lang w:eastAsia="en-AU"/>
        </w:rPr>
        <w:t>)</w:t>
      </w:r>
      <w:r w:rsidR="00374333" w:rsidRPr="00466E2B">
        <w:rPr>
          <w:rFonts w:eastAsia="Times New Roman"/>
          <w:lang w:eastAsia="en-AU"/>
        </w:rPr>
        <w:fldChar w:fldCharType="end"/>
      </w:r>
      <w:r w:rsidR="00374333" w:rsidRPr="00466E2B">
        <w:rPr>
          <w:rFonts w:eastAsia="Times New Roman"/>
          <w:lang w:eastAsia="en-AU"/>
        </w:rPr>
        <w:t xml:space="preserve"> </w:t>
      </w:r>
      <w:r w:rsidR="00374333">
        <w:rPr>
          <w:rFonts w:eastAsia="Times New Roman"/>
          <w:lang w:eastAsia="en-AU"/>
        </w:rPr>
        <w:t>to asses bias within the included RCTs and provided comprehensive information to make a judgement</w:t>
      </w:r>
      <w:r w:rsidR="00374333">
        <w:t xml:space="preserve">. The other reviews assessed quality of the RCTs using </w:t>
      </w:r>
      <w:r w:rsidR="00374333" w:rsidRPr="00983606">
        <w:t xml:space="preserve">the </w:t>
      </w:r>
      <w:r w:rsidR="00374333" w:rsidRPr="00983606">
        <w:rPr>
          <w:rFonts w:eastAsia="Times New Roman"/>
          <w:lang w:eastAsia="en-AU"/>
        </w:rPr>
        <w:t xml:space="preserve">Jaded Scale </w:t>
      </w:r>
      <w:r w:rsidR="00374333" w:rsidRPr="00983606">
        <w:fldChar w:fldCharType="begin"/>
      </w:r>
      <w:r w:rsidR="002E03B7">
        <w:instrText xml:space="preserve"> ADDIN EN.CITE &lt;EndNote&gt;&lt;Cite&gt;&lt;Author&gt;Jadad&lt;/Author&gt;&lt;Year&gt;1996&lt;/Year&gt;&lt;RecNum&gt;167&lt;/RecNum&gt;&lt;DisplayText&gt;(234)&lt;/DisplayText&gt;&lt;record&gt;&lt;rec-number&gt;167&lt;/rec-number&gt;&lt;foreign-keys&gt;&lt;key app="EN" db-id="fffa29epupvv03e2wadvw0dnd2t2azstt9v5" timestamp="1688446595"&gt;167&lt;/key&gt;&lt;/foreign-keys&gt;&lt;ref-type name="Journal Article"&gt;17&lt;/ref-type&gt;&lt;contributors&gt;&lt;authors&gt;&lt;author&gt;Jadad, A. R.&lt;/author&gt;&lt;author&gt;Moore, R. A.&lt;/author&gt;&lt;author&gt;Carroll, D.&lt;/author&gt;&lt;author&gt;Jenkinson, C.&lt;/author&gt;&lt;author&gt;Reynolds, D. J.&lt;/author&gt;&lt;author&gt;Gavaghan, D. J.&lt;/author&gt;&lt;author&gt;McQuay, H. J.&lt;/author&gt;&lt;/authors&gt;&lt;/contributors&gt;&lt;auth-address&gt;Oxford Regional Pain Relief Unit, University of Oxford, UK.&lt;/auth-address&gt;&lt;titles&gt;&lt;title&gt;Assessing the quality of reports of randomized clinical trials: is blinding necessary?&lt;/title&gt;&lt;secondary-title&gt;Control Clin Trials&lt;/secondary-title&gt;&lt;/titles&gt;&lt;periodical&gt;&lt;full-title&gt;Control Clin Trials&lt;/full-title&gt;&lt;/periodical&gt;&lt;pages&gt;1-12&lt;/pages&gt;&lt;volume&gt;17&lt;/volume&gt;&lt;number&gt;1&lt;/number&gt;&lt;keywords&gt;&lt;keyword&gt;Double-Blind Method&lt;/keyword&gt;&lt;keyword&gt;Female&lt;/keyword&gt;&lt;keyword&gt;Humans&lt;/keyword&gt;&lt;keyword&gt;Male&lt;/keyword&gt;&lt;keyword&gt;Pain/drug therapy&lt;/keyword&gt;&lt;keyword&gt;Patient Dropouts&lt;/keyword&gt;&lt;keyword&gt;Peer Review/standards&lt;/keyword&gt;&lt;keyword&gt;Randomized Controlled Trials as Topic/methods/*standards&lt;/keyword&gt;&lt;keyword&gt;Reproducibility of Results&lt;/keyword&gt;&lt;keyword&gt;Research Design/*standards&lt;/keyword&gt;&lt;keyword&gt;Technology Assessment, Biomedical&lt;/keyword&gt;&lt;/keywords&gt;&lt;dates&gt;&lt;year&gt;1996&lt;/year&gt;&lt;pub-dates&gt;&lt;date&gt;Feb&lt;/date&gt;&lt;/pub-dates&gt;&lt;/dates&gt;&lt;isbn&gt;0197-2456 (Print)&amp;#xD;0197-2456 (Linking)&lt;/isbn&gt;&lt;accession-num&gt;8721797&lt;/accession-num&gt;&lt;urls&gt;&lt;related-urls&gt;&lt;url&gt;https://www.ncbi.nlm.nih.gov/pubmed/8721797&lt;/url&gt;&lt;/related-urls&gt;&lt;/urls&gt;&lt;electronic-resource-num&gt;https://doi.org/10.1016/0197-2456(95)00134-4&lt;/electronic-resource-num&gt;&lt;remote-database-name&gt;Medline&lt;/remote-database-name&gt;&lt;remote-database-provider&gt;NLM&lt;/remote-database-provider&gt;&lt;/record&gt;&lt;/Cite&gt;&lt;/EndNote&gt;</w:instrText>
      </w:r>
      <w:r w:rsidR="00374333" w:rsidRPr="00983606">
        <w:fldChar w:fldCharType="separate"/>
      </w:r>
      <w:r w:rsidR="00346933">
        <w:rPr>
          <w:noProof/>
        </w:rPr>
        <w:t>(</w:t>
      </w:r>
      <w:hyperlink w:anchor="_ENREF_234" w:tooltip="Jadad, 1996 #167" w:history="1">
        <w:r w:rsidR="002E03B7">
          <w:rPr>
            <w:noProof/>
          </w:rPr>
          <w:t>234</w:t>
        </w:r>
      </w:hyperlink>
      <w:r w:rsidR="00346933">
        <w:rPr>
          <w:noProof/>
        </w:rPr>
        <w:t>)</w:t>
      </w:r>
      <w:r w:rsidR="00374333" w:rsidRPr="00983606">
        <w:fldChar w:fldCharType="end"/>
      </w:r>
      <w:r w:rsidR="00374333">
        <w:t xml:space="preserve"> or the </w:t>
      </w:r>
      <w:r w:rsidR="00374333" w:rsidRPr="00983606">
        <w:t>Oxford Centre for Evidence-Based Medicine Checklist</w:t>
      </w:r>
      <w:r w:rsidR="00385729">
        <w:t xml:space="preserve"> </w:t>
      </w:r>
      <w:r w:rsidR="00374333" w:rsidRPr="00E23F7D">
        <w:t>.</w:t>
      </w:r>
      <w:r w:rsidR="00374333">
        <w:t xml:space="preserve"> </w:t>
      </w:r>
    </w:p>
    <w:p w14:paraId="644E0082" w14:textId="68917D2B" w:rsidR="00374333" w:rsidRDefault="00FF6759" w:rsidP="00374333">
      <w:pPr>
        <w:pStyle w:val="BodyText"/>
      </w:pPr>
      <w:r>
        <w:t>Twelve</w:t>
      </w:r>
      <w:r w:rsidR="00374333">
        <w:t xml:space="preserve"> </w:t>
      </w:r>
      <w:r w:rsidR="007F61A5">
        <w:t>(12)</w:t>
      </w:r>
      <w:r w:rsidR="00374333">
        <w:t xml:space="preserve"> RCTs (</w:t>
      </w:r>
      <w:r w:rsidR="00374333" w:rsidRPr="004B2519">
        <w:t>Kamalifard 2017</w:t>
      </w:r>
      <w:r w:rsidR="00374333">
        <w:t xml:space="preserve">, </w:t>
      </w:r>
      <w:r w:rsidR="00374333" w:rsidRPr="004B2519">
        <w:t>Lambert 2017</w:t>
      </w:r>
      <w:r w:rsidR="00374333">
        <w:t xml:space="preserve">, </w:t>
      </w:r>
      <w:r w:rsidR="00374333" w:rsidRPr="004B2519">
        <w:t>Clifton-Bligh 2015</w:t>
      </w:r>
      <w:r w:rsidR="00374333">
        <w:t xml:space="preserve">, </w:t>
      </w:r>
      <w:r w:rsidR="00374333" w:rsidRPr="004B2519">
        <w:t>Dongre 2015</w:t>
      </w:r>
      <w:r w:rsidR="00374333">
        <w:t xml:space="preserve">, </w:t>
      </w:r>
      <w:r w:rsidR="00374333" w:rsidRPr="004B2519">
        <w:t>Shakeri 2015</w:t>
      </w:r>
      <w:r w:rsidR="00374333">
        <w:t xml:space="preserve">, </w:t>
      </w:r>
      <w:r w:rsidR="00374333" w:rsidRPr="004B2519">
        <w:t>del Giorno 2010</w:t>
      </w:r>
      <w:r w:rsidR="00374333">
        <w:t xml:space="preserve">, </w:t>
      </w:r>
      <w:r w:rsidR="00D03DAE">
        <w:t xml:space="preserve">Newton 2006, </w:t>
      </w:r>
      <w:r w:rsidR="00374333" w:rsidRPr="004B2519">
        <w:t>Uebelhack 2006</w:t>
      </w:r>
      <w:r w:rsidR="00374333">
        <w:t xml:space="preserve">, </w:t>
      </w:r>
      <w:r w:rsidR="00374333" w:rsidRPr="004B2519">
        <w:t>Osmers 2005</w:t>
      </w:r>
      <w:r w:rsidR="00374333">
        <w:t>,</w:t>
      </w:r>
      <w:r w:rsidR="00374333" w:rsidRPr="000505EB">
        <w:t xml:space="preserve"> </w:t>
      </w:r>
      <w:r w:rsidR="00374333" w:rsidRPr="004B2519">
        <w:t>Atkinson 2004</w:t>
      </w:r>
      <w:r w:rsidR="00374333">
        <w:t xml:space="preserve">, </w:t>
      </w:r>
      <w:r w:rsidR="00374333" w:rsidRPr="004B2519">
        <w:t>Tice 2003</w:t>
      </w:r>
      <w:r w:rsidR="00374333">
        <w:t>,</w:t>
      </w:r>
      <w:r w:rsidR="00374333" w:rsidRPr="004B2519">
        <w:t xml:space="preserve"> Stoll 1987</w:t>
      </w:r>
      <w:r w:rsidR="00374333">
        <w:t xml:space="preserve">) were judged by the review authors to be at overall low risk of bias. There were concerns of bias in </w:t>
      </w:r>
      <w:r w:rsidR="004831D4">
        <w:t>6</w:t>
      </w:r>
      <w:r w:rsidR="00374333">
        <w:t xml:space="preserve"> RCTs (</w:t>
      </w:r>
      <w:r w:rsidR="00374333" w:rsidRPr="004B2519">
        <w:t>Jiang 2015</w:t>
      </w:r>
      <w:r w:rsidR="00374333">
        <w:t>,</w:t>
      </w:r>
      <w:r w:rsidR="00374333" w:rsidRPr="00141F74">
        <w:t xml:space="preserve"> </w:t>
      </w:r>
      <w:r w:rsidR="003F38CB" w:rsidRPr="004B2519">
        <w:t>Charandabi 2013</w:t>
      </w:r>
      <w:r w:rsidR="003F38CB">
        <w:t>,</w:t>
      </w:r>
      <w:r w:rsidR="004775FD">
        <w:t xml:space="preserve"> S</w:t>
      </w:r>
      <w:r>
        <w:t>hanazi 2013,</w:t>
      </w:r>
      <w:r w:rsidR="00500B7F">
        <w:t xml:space="preserve"> Pock</w:t>
      </w:r>
      <w:r w:rsidR="004831D4">
        <w:t>aj 2006,</w:t>
      </w:r>
      <w:r w:rsidR="003F38CB">
        <w:t xml:space="preserve"> </w:t>
      </w:r>
      <w:r w:rsidR="00374333" w:rsidRPr="004B2519">
        <w:t>Jacobson 2001</w:t>
      </w:r>
      <w:r w:rsidR="00374333">
        <w:t>,</w:t>
      </w:r>
      <w:r w:rsidR="00374333" w:rsidRPr="007C7FA5">
        <w:t xml:space="preserve"> </w:t>
      </w:r>
      <w:r w:rsidR="00374333" w:rsidRPr="004B2519">
        <w:t>Wiklund 1999</w:t>
      </w:r>
      <w:r w:rsidR="00374333">
        <w:t xml:space="preserve">) and for </w:t>
      </w:r>
      <w:r w:rsidR="00111A09">
        <w:t>1</w:t>
      </w:r>
      <w:r w:rsidR="00247312">
        <w:t>5</w:t>
      </w:r>
      <w:r w:rsidR="00374333">
        <w:t xml:space="preserve"> RCTs (</w:t>
      </w:r>
      <w:r w:rsidR="00374333" w:rsidRPr="004B2519">
        <w:t>Chung 2015</w:t>
      </w:r>
      <w:r w:rsidR="00374333">
        <w:t xml:space="preserve">, </w:t>
      </w:r>
      <w:r w:rsidR="00247312" w:rsidRPr="004B2519">
        <w:t>Aghamiri 2016</w:t>
      </w:r>
      <w:r w:rsidR="00247312">
        <w:t xml:space="preserve">, </w:t>
      </w:r>
      <w:r w:rsidR="00111A09" w:rsidRPr="004B2519">
        <w:t>Lipovac 2012</w:t>
      </w:r>
      <w:r w:rsidR="00111A09">
        <w:t xml:space="preserve">, </w:t>
      </w:r>
      <w:r w:rsidR="00374333" w:rsidRPr="004B2519">
        <w:t>Li 2011</w:t>
      </w:r>
      <w:r w:rsidR="00374333">
        <w:t xml:space="preserve">, </w:t>
      </w:r>
      <w:r w:rsidR="006F5533">
        <w:t xml:space="preserve">Abdali 2010, </w:t>
      </w:r>
      <w:r w:rsidR="00374333" w:rsidRPr="004B2519">
        <w:t>Oh 2010</w:t>
      </w:r>
      <w:r w:rsidR="00374333">
        <w:t xml:space="preserve">, </w:t>
      </w:r>
      <w:r w:rsidR="00374333" w:rsidRPr="004B2519">
        <w:t>Kim 2009</w:t>
      </w:r>
      <w:r w:rsidR="00374333">
        <w:t xml:space="preserve">, </w:t>
      </w:r>
      <w:r w:rsidR="006F5533">
        <w:t xml:space="preserve">van Die 2009, </w:t>
      </w:r>
      <w:r w:rsidR="00C30249">
        <w:t xml:space="preserve">Chung 2007, Frei-Kleiner 2005, </w:t>
      </w:r>
      <w:r w:rsidR="00374333" w:rsidRPr="004B2519">
        <w:t>Hidalgo 2005</w:t>
      </w:r>
      <w:r w:rsidR="00374333">
        <w:t xml:space="preserve">, </w:t>
      </w:r>
      <w:r w:rsidR="00374333" w:rsidRPr="004B2519">
        <w:t>Jeri 2002</w:t>
      </w:r>
      <w:r w:rsidR="00374333">
        <w:t xml:space="preserve">, </w:t>
      </w:r>
      <w:r w:rsidR="00374333" w:rsidRPr="004B2519">
        <w:t>van de Weijer 2002</w:t>
      </w:r>
      <w:r w:rsidR="00374333">
        <w:t xml:space="preserve">, </w:t>
      </w:r>
      <w:r w:rsidR="00374333" w:rsidRPr="004B2519">
        <w:t>Knight 1999</w:t>
      </w:r>
      <w:r w:rsidR="00374333">
        <w:t>,</w:t>
      </w:r>
      <w:r w:rsidR="00374333" w:rsidRPr="00141F74">
        <w:t xml:space="preserve"> </w:t>
      </w:r>
      <w:r w:rsidR="00374333" w:rsidRPr="004B2519">
        <w:t>Baber 1999</w:t>
      </w:r>
      <w:r w:rsidR="00374333">
        <w:t>) the</w:t>
      </w:r>
      <w:r w:rsidR="006F5533">
        <w:t xml:space="preserve"> </w:t>
      </w:r>
      <w:r w:rsidR="00374333">
        <w:t xml:space="preserve">risk of bias was high (mostly related to attrition bias or selective reporting of results). </w:t>
      </w:r>
    </w:p>
    <w:p w14:paraId="1F76639B" w14:textId="4DDA9160" w:rsidR="00374333" w:rsidRDefault="00374333" w:rsidP="00374333">
      <w:pPr>
        <w:pStyle w:val="BodyText"/>
      </w:pPr>
      <w:r>
        <w:t>Risk of bias information for 1</w:t>
      </w:r>
      <w:r w:rsidR="00880BFA">
        <w:t>2</w:t>
      </w:r>
      <w:r>
        <w:t xml:space="preserve"> RCTs (</w:t>
      </w:r>
      <w:r w:rsidRPr="004B2519">
        <w:t>Ghazanfarpour 2018</w:t>
      </w:r>
      <w:r>
        <w:t xml:space="preserve">, </w:t>
      </w:r>
      <w:r w:rsidRPr="004B2519">
        <w:t>Kashani 2018</w:t>
      </w:r>
      <w:r>
        <w:t xml:space="preserve">, </w:t>
      </w:r>
      <w:r w:rsidRPr="004B2519">
        <w:t>Jenabi 2017</w:t>
      </w:r>
      <w:r>
        <w:t xml:space="preserve">, </w:t>
      </w:r>
      <w:r w:rsidRPr="004B2519">
        <w:t>Rahimi Kian 2017</w:t>
      </w:r>
      <w:r>
        <w:t xml:space="preserve">, </w:t>
      </w:r>
      <w:r w:rsidRPr="004B2519">
        <w:t>Steels 2017</w:t>
      </w:r>
      <w:r>
        <w:t xml:space="preserve">, </w:t>
      </w:r>
      <w:r w:rsidRPr="004B2519">
        <w:t xml:space="preserve">Shamshad </w:t>
      </w:r>
      <w:r w:rsidR="00B076FD">
        <w:t xml:space="preserve">Begum </w:t>
      </w:r>
      <w:r w:rsidRPr="004B2519">
        <w:t>2016</w:t>
      </w:r>
      <w:r>
        <w:t xml:space="preserve">, </w:t>
      </w:r>
      <w:r w:rsidRPr="004B2519">
        <w:t>Mirabi 2013</w:t>
      </w:r>
      <w:r>
        <w:t xml:space="preserve">, </w:t>
      </w:r>
      <w:r w:rsidRPr="004B2519">
        <w:t>Ehsanpour 2012</w:t>
      </w:r>
      <w:r>
        <w:t xml:space="preserve">, </w:t>
      </w:r>
      <w:r w:rsidRPr="004B2519">
        <w:t>Geller 2009</w:t>
      </w:r>
      <w:r w:rsidR="00880BFA">
        <w:t>, Warnecke 1991, Warnecke 1990</w:t>
      </w:r>
      <w:r>
        <w:t>) we</w:t>
      </w:r>
      <w:r w:rsidR="002F037B">
        <w:t>re</w:t>
      </w:r>
      <w:r>
        <w:t xml:space="preserve"> incomplete, </w:t>
      </w:r>
      <w:r w:rsidR="002F037B">
        <w:t>and</w:t>
      </w:r>
      <w:r>
        <w:t xml:space="preserve"> were assumed to have some concerns of bias. </w:t>
      </w:r>
    </w:p>
    <w:p w14:paraId="3A2C2E2E" w14:textId="37EB2CA3" w:rsidR="005634AD" w:rsidRPr="00E23F7D" w:rsidRDefault="005634AD" w:rsidP="0042538A">
      <w:pPr>
        <w:pStyle w:val="Heading3"/>
      </w:pPr>
      <w:bookmarkStart w:id="167" w:name="_Ref163156751"/>
      <w:bookmarkStart w:id="168" w:name="_Toc183697525"/>
      <w:r w:rsidRPr="00E23F7D">
        <w:t>Summary of findings and evidence statements</w:t>
      </w:r>
      <w:bookmarkEnd w:id="167"/>
      <w:bookmarkEnd w:id="168"/>
    </w:p>
    <w:p w14:paraId="43A1D46B" w14:textId="1E79E657" w:rsidR="0042538A" w:rsidRDefault="007E3866" w:rsidP="0042538A">
      <w:pPr>
        <w:pStyle w:val="Heading4"/>
      </w:pPr>
      <w:r>
        <w:t>Primary Comparison</w:t>
      </w:r>
      <w:r w:rsidR="0042538A" w:rsidRPr="00E23F7D">
        <w:t xml:space="preserve"> (vs </w:t>
      </w:r>
      <w:r w:rsidR="0042538A">
        <w:t>placebo</w:t>
      </w:r>
      <w:r w:rsidR="0042538A" w:rsidRPr="00E23F7D">
        <w:t>)</w:t>
      </w:r>
    </w:p>
    <w:p w14:paraId="48755C1E" w14:textId="26EBAD34" w:rsidR="000032DE" w:rsidRDefault="00C06030" w:rsidP="000032DE">
      <w:pPr>
        <w:pStyle w:val="BodyText"/>
      </w:pPr>
      <w:r>
        <w:t xml:space="preserve">There were </w:t>
      </w:r>
      <w:r w:rsidR="009C2FD6">
        <w:t>42</w:t>
      </w:r>
      <w:r w:rsidR="009C2FD6" w:rsidRPr="00E23F7D">
        <w:t xml:space="preserve"> </w:t>
      </w:r>
      <w:r w:rsidRPr="00E23F7D">
        <w:t xml:space="preserve">RCTs found by the included systematic reviews that compared </w:t>
      </w:r>
      <w:r>
        <w:t>WHM</w:t>
      </w:r>
      <w:r w:rsidRPr="00E23F7D">
        <w:t xml:space="preserve"> with placebo in people with</w:t>
      </w:r>
      <w:r w:rsidRPr="009940D3">
        <w:t xml:space="preserve"> </w:t>
      </w:r>
      <w:r w:rsidR="00714561">
        <w:t>symptoms of menopause</w:t>
      </w:r>
      <w:r w:rsidRPr="00E23F7D">
        <w:t>.</w:t>
      </w:r>
      <w:r>
        <w:t xml:space="preserve"> </w:t>
      </w:r>
      <w:r w:rsidR="000032DE">
        <w:t xml:space="preserve">Of these, </w:t>
      </w:r>
      <w:r w:rsidR="00537480">
        <w:t>34</w:t>
      </w:r>
      <w:r w:rsidR="000032DE">
        <w:t xml:space="preserve"> </w:t>
      </w:r>
      <w:r w:rsidR="000032DE" w:rsidRPr="00E23F7D">
        <w:t xml:space="preserve">RCTs contributed data </w:t>
      </w:r>
      <w:r w:rsidR="000032DE">
        <w:t>relevant to</w:t>
      </w:r>
      <w:r w:rsidR="000032DE" w:rsidRPr="00E23F7D">
        <w:t xml:space="preserve"> </w:t>
      </w:r>
      <w:r w:rsidR="00045215">
        <w:t>6</w:t>
      </w:r>
      <w:r w:rsidR="000032DE">
        <w:t xml:space="preserve"> outcomes (symptoms </w:t>
      </w:r>
      <w:r w:rsidR="009425FD">
        <w:t>severity</w:t>
      </w:r>
      <w:r w:rsidR="000032DE">
        <w:t>, hot fl</w:t>
      </w:r>
      <w:r w:rsidR="00EB1558">
        <w:t>u</w:t>
      </w:r>
      <w:r w:rsidR="000032DE">
        <w:t xml:space="preserve">shes, </w:t>
      </w:r>
      <w:r w:rsidR="009425FD">
        <w:t xml:space="preserve">sexual function, emotional functioning, </w:t>
      </w:r>
      <w:r w:rsidR="000032DE">
        <w:t>depression</w:t>
      </w:r>
      <w:r w:rsidR="00D32B3B">
        <w:t>,</w:t>
      </w:r>
      <w:r w:rsidR="000032DE">
        <w:t xml:space="preserve"> anxiety</w:t>
      </w:r>
      <w:r w:rsidR="000E71EC">
        <w:t xml:space="preserve">) </w:t>
      </w:r>
      <w:r w:rsidR="000E71EC" w:rsidRPr="00E23F7D">
        <w:t>(</w:t>
      </w:r>
      <w:r w:rsidR="000E71EC">
        <w:t>Ghazanfarpour 2018, Kashani 2018, Lambert 2017, Aghamiri 2016, Clifton-Bligh 2015, Chung 2015, Dongre 2015, Jiang 2015, Shakeri 2015, Shahnazi 2013, Ehsanpour 2012, Lipovac 2012, Li 2011, Abdali 2010, del Giorno 2010, Oh 2010, Geller 2009, Kim 2009, van Die 2009, Newton 2006, Pockaj 2006, Uebelhack 2006, Frei-Kleiner 2005, Hidalgo 2005, Osmers 2005, Atkinson 2004,</w:t>
      </w:r>
      <w:r w:rsidR="000E71EC" w:rsidRPr="00932FD0">
        <w:t xml:space="preserve"> </w:t>
      </w:r>
      <w:r w:rsidR="000E71EC">
        <w:t>Tice 2003, Jeri 2002, van de Weijer 2002, Jacobson 2001, Baber 1999, Knight 1999, Wiklund 1999, Stoll 1987</w:t>
      </w:r>
      <w:r w:rsidR="000E71EC" w:rsidRPr="00E23F7D">
        <w:t>)</w:t>
      </w:r>
      <w:r w:rsidR="00045215">
        <w:t xml:space="preserve">. </w:t>
      </w:r>
    </w:p>
    <w:p w14:paraId="4C118BD3" w14:textId="19FB6082" w:rsidR="00C06030" w:rsidRDefault="00C06030" w:rsidP="00C06030">
      <w:pPr>
        <w:pStyle w:val="BodyText"/>
      </w:pPr>
      <w:r w:rsidRPr="00E23F7D">
        <w:t xml:space="preserve">Another </w:t>
      </w:r>
      <w:r w:rsidR="00811094">
        <w:t>10</w:t>
      </w:r>
      <w:r w:rsidRPr="00E23F7D">
        <w:t xml:space="preserve"> RCTs </w:t>
      </w:r>
      <w:r>
        <w:t>did not contribute any data because t</w:t>
      </w:r>
      <w:r w:rsidRPr="00E23F7D">
        <w:t>heir results were not adequately reported</w:t>
      </w:r>
      <w:r w:rsidR="004967F5">
        <w:t xml:space="preserve">, either </w:t>
      </w:r>
      <w:r>
        <w:t>by</w:t>
      </w:r>
      <w:r w:rsidRPr="00AA611A">
        <w:t xml:space="preserve"> the </w:t>
      </w:r>
      <w:r w:rsidR="004967F5">
        <w:t xml:space="preserve">primary </w:t>
      </w:r>
      <w:r w:rsidR="007927C4">
        <w:t xml:space="preserve">study or the included </w:t>
      </w:r>
      <w:r>
        <w:t>systematic review</w:t>
      </w:r>
      <w:r w:rsidR="007927C4">
        <w:t>s</w:t>
      </w:r>
      <w:r>
        <w:t>.</w:t>
      </w:r>
      <w:r w:rsidR="00876E59">
        <w:t xml:space="preserve"> </w:t>
      </w:r>
    </w:p>
    <w:tbl>
      <w:tblPr>
        <w:tblW w:w="5000" w:type="pct"/>
        <w:tblLayout w:type="fixed"/>
        <w:tblCellMar>
          <w:top w:w="60" w:type="dxa"/>
          <w:left w:w="60" w:type="dxa"/>
          <w:bottom w:w="60" w:type="dxa"/>
          <w:right w:w="60" w:type="dxa"/>
        </w:tblCellMar>
        <w:tblLook w:val="04A0" w:firstRow="1" w:lastRow="0" w:firstColumn="1" w:lastColumn="0" w:noHBand="0" w:noVBand="1"/>
      </w:tblPr>
      <w:tblGrid>
        <w:gridCol w:w="1847"/>
        <w:gridCol w:w="1372"/>
        <w:gridCol w:w="1316"/>
        <w:gridCol w:w="852"/>
        <w:gridCol w:w="1134"/>
        <w:gridCol w:w="1277"/>
        <w:gridCol w:w="1947"/>
      </w:tblGrid>
      <w:tr w:rsidR="00C06030" w:rsidRPr="00E23F7D" w14:paraId="76656F7A"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582DF6E4" w14:textId="246F00DE" w:rsidR="00C06030" w:rsidRPr="00E23F7D" w:rsidRDefault="00C06030">
            <w:pPr>
              <w:pStyle w:val="TableH1"/>
              <w:rPr>
                <w:rFonts w:eastAsiaTheme="minorEastAsia"/>
                <w14:ligatures w14:val="standardContextual"/>
              </w:rPr>
            </w:pPr>
            <w:r w:rsidRPr="00E23F7D">
              <w:t xml:space="preserve">Western herbal medicine compared to placebo for </w:t>
            </w:r>
            <w:r w:rsidR="00EB3993">
              <w:t>symptoms of menopause</w:t>
            </w:r>
          </w:p>
        </w:tc>
      </w:tr>
      <w:tr w:rsidR="00C06030" w:rsidRPr="00E23F7D" w14:paraId="4882E284"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2C7295AE" w14:textId="362162EB" w:rsidR="00C06030" w:rsidRPr="00E23F7D" w:rsidRDefault="00C06030">
            <w:pPr>
              <w:pStyle w:val="Tabletext8pt"/>
            </w:pPr>
            <w:r w:rsidRPr="004B4830">
              <w:rPr>
                <w:rStyle w:val="Strong"/>
              </w:rPr>
              <w:t>Patient or population:</w:t>
            </w:r>
            <w:r w:rsidRPr="00E23F7D">
              <w:t xml:space="preserve"> </w:t>
            </w:r>
            <w:r w:rsidR="00EB3993">
              <w:t>Symptoms of menopause</w:t>
            </w:r>
          </w:p>
          <w:p w14:paraId="42E4FF84" w14:textId="77777777" w:rsidR="00C06030" w:rsidRPr="00E23F7D" w:rsidRDefault="00C06030">
            <w:pPr>
              <w:pStyle w:val="Tabletext8pt"/>
            </w:pPr>
            <w:r w:rsidRPr="004B4830">
              <w:rPr>
                <w:rStyle w:val="Strong"/>
              </w:rPr>
              <w:t>Setting:</w:t>
            </w:r>
            <w:r w:rsidRPr="00E23F7D">
              <w:t xml:space="preserve"> Community </w:t>
            </w:r>
          </w:p>
          <w:p w14:paraId="662B337B" w14:textId="2C1B3FCC" w:rsidR="00C06030" w:rsidRPr="00E23F7D" w:rsidRDefault="00C06030">
            <w:pPr>
              <w:pStyle w:val="Tabletext8pt"/>
            </w:pPr>
            <w:r w:rsidRPr="004B4830">
              <w:rPr>
                <w:rStyle w:val="Strong"/>
              </w:rPr>
              <w:t>Intervention:</w:t>
            </w:r>
            <w:r w:rsidRPr="00E23F7D">
              <w:t xml:space="preserve"> </w:t>
            </w:r>
            <w:r>
              <w:t>WHM</w:t>
            </w:r>
            <w:r w:rsidRPr="00E23F7D">
              <w:t xml:space="preserve"> </w:t>
            </w:r>
            <w:r>
              <w:t>(</w:t>
            </w:r>
            <w:r w:rsidR="00EB3993">
              <w:t xml:space="preserve">black </w:t>
            </w:r>
            <w:r w:rsidR="00A325F2">
              <w:t>cohosh</w:t>
            </w:r>
            <w:r w:rsidR="00EB3993">
              <w:t>, red clover</w:t>
            </w:r>
            <w:r>
              <w:t xml:space="preserve">, </w:t>
            </w:r>
            <w:r w:rsidR="00B55CF1">
              <w:t>withania</w:t>
            </w:r>
            <w:r w:rsidR="00C971BB">
              <w:t>/ashwagandha</w:t>
            </w:r>
            <w:r w:rsidR="0093068D">
              <w:t xml:space="preserve">, </w:t>
            </w:r>
            <w:r>
              <w:t xml:space="preserve">fenugreek, valerian, </w:t>
            </w:r>
            <w:r w:rsidR="005A7D82" w:rsidRPr="00BD600F">
              <w:t>St John's wort</w:t>
            </w:r>
            <w:r w:rsidR="005A7D82">
              <w:t xml:space="preserve">, </w:t>
            </w:r>
            <w:r>
              <w:t>chaste tree</w:t>
            </w:r>
            <w:r w:rsidR="005A7D82">
              <w:t xml:space="preserve"> berry</w:t>
            </w:r>
            <w:r>
              <w:t>)</w:t>
            </w:r>
          </w:p>
          <w:p w14:paraId="2262EF4B" w14:textId="77777777" w:rsidR="00C06030" w:rsidRPr="00E23F7D" w:rsidRDefault="00C06030">
            <w:pPr>
              <w:pStyle w:val="Tabletext8pt"/>
            </w:pPr>
            <w:r w:rsidRPr="004B4830">
              <w:rPr>
                <w:rStyle w:val="Strong"/>
              </w:rPr>
              <w:t>Comparison:</w:t>
            </w:r>
            <w:r w:rsidRPr="00E23F7D">
              <w:t xml:space="preserve"> Placebo </w:t>
            </w:r>
          </w:p>
        </w:tc>
      </w:tr>
      <w:tr w:rsidR="009873F6" w:rsidRPr="00E23F7D" w14:paraId="2A07422E" w14:textId="77777777" w:rsidTr="0012149A">
        <w:trPr>
          <w:cantSplit/>
          <w:tblHeader/>
        </w:trPr>
        <w:tc>
          <w:tcPr>
            <w:tcW w:w="948" w:type="pct"/>
            <w:vMerge w:val="restart"/>
            <w:tcBorders>
              <w:top w:val="nil"/>
              <w:left w:val="nil"/>
              <w:bottom w:val="nil"/>
              <w:right w:val="single" w:sz="6" w:space="0" w:color="EFEFEF"/>
            </w:tcBorders>
            <w:shd w:val="clear" w:color="auto" w:fill="006579" w:themeFill="accent2"/>
            <w:vAlign w:val="center"/>
            <w:hideMark/>
          </w:tcPr>
          <w:p w14:paraId="6038CCB9" w14:textId="77777777" w:rsidR="00C06030" w:rsidRPr="003F2B87" w:rsidRDefault="00C06030" w:rsidP="003F2B87">
            <w:pPr>
              <w:pStyle w:val="TableH28pt"/>
            </w:pPr>
            <w:r w:rsidRPr="003F2B87">
              <w:rPr>
                <w:color w:val="F9F9F9" w:themeColor="background1"/>
              </w:rPr>
              <w:t>Outcomes</w:t>
            </w:r>
          </w:p>
        </w:tc>
        <w:tc>
          <w:tcPr>
            <w:tcW w:w="1379" w:type="pct"/>
            <w:gridSpan w:val="2"/>
            <w:tcBorders>
              <w:top w:val="single" w:sz="6" w:space="0" w:color="EFEFEF"/>
              <w:left w:val="nil"/>
              <w:bottom w:val="nil"/>
              <w:right w:val="single" w:sz="6" w:space="0" w:color="EFEFEF"/>
            </w:tcBorders>
            <w:shd w:val="clear" w:color="auto" w:fill="EBEBEB"/>
            <w:vAlign w:val="center"/>
            <w:hideMark/>
          </w:tcPr>
          <w:p w14:paraId="7E12CF30" w14:textId="77777777" w:rsidR="00C06030" w:rsidRPr="006A10F9" w:rsidRDefault="00C06030">
            <w:pPr>
              <w:pStyle w:val="TableH28pt"/>
            </w:pPr>
            <w:r w:rsidRPr="006A10F9">
              <w:t xml:space="preserve">Anticipated absolute effects* </w:t>
            </w:r>
            <w:r w:rsidRPr="006A10F9">
              <w:br/>
              <w:t>(95% CI)</w:t>
            </w:r>
          </w:p>
        </w:tc>
        <w:tc>
          <w:tcPr>
            <w:tcW w:w="437" w:type="pct"/>
            <w:vMerge w:val="restart"/>
            <w:tcBorders>
              <w:top w:val="nil"/>
              <w:left w:val="nil"/>
              <w:bottom w:val="nil"/>
              <w:right w:val="single" w:sz="6" w:space="0" w:color="EFEFEF"/>
            </w:tcBorders>
            <w:shd w:val="clear" w:color="auto" w:fill="006579" w:themeFill="accent2"/>
            <w:vAlign w:val="center"/>
            <w:hideMark/>
          </w:tcPr>
          <w:p w14:paraId="32A3598D" w14:textId="77777777" w:rsidR="00C06030" w:rsidRPr="006A10F9" w:rsidRDefault="00C06030">
            <w:pPr>
              <w:pStyle w:val="TableH28pt"/>
              <w:jc w:val="center"/>
              <w:rPr>
                <w:bCs/>
                <w:color w:val="FFFFFF" w:themeColor="background2"/>
              </w:rPr>
            </w:pPr>
            <w:r w:rsidRPr="006A10F9">
              <w:rPr>
                <w:bCs/>
                <w:color w:val="FFFFFF" w:themeColor="background2"/>
              </w:rPr>
              <w:t>Relative effect</w:t>
            </w:r>
            <w:r w:rsidRPr="006A10F9">
              <w:rPr>
                <w:bCs/>
                <w:color w:val="FFFFFF" w:themeColor="background2"/>
              </w:rPr>
              <w:br/>
              <w:t>(95% CI)</w:t>
            </w:r>
          </w:p>
        </w:tc>
        <w:tc>
          <w:tcPr>
            <w:tcW w:w="582" w:type="pct"/>
            <w:vMerge w:val="restart"/>
            <w:tcBorders>
              <w:top w:val="nil"/>
              <w:left w:val="nil"/>
              <w:bottom w:val="nil"/>
              <w:right w:val="single" w:sz="6" w:space="0" w:color="EFEFEF"/>
            </w:tcBorders>
            <w:shd w:val="clear" w:color="auto" w:fill="006579" w:themeFill="accent2"/>
            <w:vAlign w:val="center"/>
            <w:hideMark/>
          </w:tcPr>
          <w:p w14:paraId="3FAF4C77" w14:textId="77777777" w:rsidR="00C06030" w:rsidRPr="006A10F9" w:rsidRDefault="00C06030">
            <w:pPr>
              <w:pStyle w:val="TableH28pt"/>
              <w:jc w:val="center"/>
              <w:rPr>
                <w:bCs/>
                <w:color w:val="FFFFFF" w:themeColor="background2"/>
              </w:rPr>
            </w:pPr>
            <w:r>
              <w:rPr>
                <w:bCs/>
                <w:color w:val="FFFFFF" w:themeColor="background2"/>
              </w:rPr>
              <w:t xml:space="preserve">No. </w:t>
            </w:r>
            <w:r w:rsidRPr="006A10F9">
              <w:rPr>
                <w:bCs/>
                <w:color w:val="FFFFFF" w:themeColor="background2"/>
              </w:rPr>
              <w:t>of participants</w:t>
            </w:r>
            <w:r w:rsidRPr="006A10F9">
              <w:rPr>
                <w:bCs/>
                <w:color w:val="FFFFFF" w:themeColor="background2"/>
              </w:rPr>
              <w:br/>
              <w:t>(studies)</w:t>
            </w:r>
          </w:p>
        </w:tc>
        <w:tc>
          <w:tcPr>
            <w:tcW w:w="655" w:type="pct"/>
            <w:vMerge w:val="restart"/>
            <w:tcBorders>
              <w:top w:val="nil"/>
              <w:left w:val="nil"/>
              <w:bottom w:val="nil"/>
              <w:right w:val="single" w:sz="6" w:space="0" w:color="EFEFEF"/>
            </w:tcBorders>
            <w:shd w:val="clear" w:color="auto" w:fill="006579" w:themeFill="accent2"/>
            <w:vAlign w:val="center"/>
            <w:hideMark/>
          </w:tcPr>
          <w:p w14:paraId="43154DB1" w14:textId="77777777" w:rsidR="00C06030" w:rsidRPr="006A10F9" w:rsidRDefault="00C06030">
            <w:pPr>
              <w:pStyle w:val="TableH28pt"/>
              <w:jc w:val="center"/>
              <w:rPr>
                <w:bCs/>
                <w:color w:val="FFFFFF" w:themeColor="background2"/>
              </w:rPr>
            </w:pPr>
            <w:r w:rsidRPr="006A10F9">
              <w:rPr>
                <w:bCs/>
                <w:color w:val="FFFFFF" w:themeColor="background2"/>
              </w:rPr>
              <w:t>Certainty of the evidence</w:t>
            </w:r>
            <w:r w:rsidRPr="006A10F9">
              <w:rPr>
                <w:bCs/>
                <w:color w:val="FFFFFF" w:themeColor="background2"/>
              </w:rPr>
              <w:br/>
              <w:t>(GRADE)</w:t>
            </w:r>
          </w:p>
        </w:tc>
        <w:tc>
          <w:tcPr>
            <w:tcW w:w="999" w:type="pct"/>
            <w:vMerge w:val="restart"/>
            <w:tcBorders>
              <w:top w:val="nil"/>
              <w:left w:val="nil"/>
              <w:bottom w:val="nil"/>
              <w:right w:val="single" w:sz="6" w:space="0" w:color="EFEFEF"/>
            </w:tcBorders>
            <w:shd w:val="clear" w:color="auto" w:fill="006579" w:themeFill="accent2"/>
            <w:vAlign w:val="center"/>
            <w:hideMark/>
          </w:tcPr>
          <w:p w14:paraId="23525EB0" w14:textId="77777777" w:rsidR="00C06030" w:rsidRPr="003F2B87" w:rsidRDefault="00C06030" w:rsidP="003F2B87">
            <w:pPr>
              <w:pStyle w:val="TableH28pt"/>
            </w:pPr>
            <w:r w:rsidRPr="003F2B87">
              <w:rPr>
                <w:color w:val="F9F9F9" w:themeColor="background1"/>
              </w:rPr>
              <w:t>Evidence statement</w:t>
            </w:r>
          </w:p>
        </w:tc>
      </w:tr>
      <w:tr w:rsidR="009873F6" w:rsidRPr="00E23F7D" w14:paraId="7AC6937C" w14:textId="77777777" w:rsidTr="0012149A">
        <w:trPr>
          <w:cantSplit/>
          <w:tblHeader/>
        </w:trPr>
        <w:tc>
          <w:tcPr>
            <w:tcW w:w="948" w:type="pct"/>
            <w:vMerge/>
            <w:tcBorders>
              <w:top w:val="nil"/>
              <w:left w:val="nil"/>
              <w:bottom w:val="nil"/>
              <w:right w:val="single" w:sz="6" w:space="0" w:color="EFEFEF"/>
            </w:tcBorders>
            <w:vAlign w:val="center"/>
            <w:hideMark/>
          </w:tcPr>
          <w:p w14:paraId="7382BA0C" w14:textId="77777777" w:rsidR="00C06030" w:rsidRPr="00E23F7D" w:rsidRDefault="00C06030">
            <w:pPr>
              <w:pStyle w:val="Tabletext8pt"/>
            </w:pPr>
          </w:p>
        </w:tc>
        <w:tc>
          <w:tcPr>
            <w:tcW w:w="704" w:type="pct"/>
            <w:tcBorders>
              <w:top w:val="single" w:sz="6" w:space="0" w:color="EFEFEF"/>
              <w:left w:val="nil"/>
              <w:bottom w:val="nil"/>
              <w:right w:val="single" w:sz="6" w:space="0" w:color="EFEFEF"/>
            </w:tcBorders>
            <w:shd w:val="clear" w:color="auto" w:fill="EBEBEB"/>
            <w:vAlign w:val="center"/>
            <w:hideMark/>
          </w:tcPr>
          <w:p w14:paraId="7928484E" w14:textId="77777777" w:rsidR="00C06030" w:rsidRPr="00E23F7D" w:rsidRDefault="00C06030">
            <w:pPr>
              <w:pStyle w:val="TableH28pt"/>
            </w:pPr>
            <w:r w:rsidRPr="00E23F7D">
              <w:t>Risk with Placebo</w:t>
            </w:r>
          </w:p>
        </w:tc>
        <w:tc>
          <w:tcPr>
            <w:tcW w:w="675" w:type="pct"/>
            <w:tcBorders>
              <w:top w:val="single" w:sz="6" w:space="0" w:color="EFEFEF"/>
              <w:left w:val="nil"/>
              <w:bottom w:val="nil"/>
              <w:right w:val="single" w:sz="6" w:space="0" w:color="EFEFEF"/>
            </w:tcBorders>
            <w:shd w:val="clear" w:color="auto" w:fill="EBEBEB"/>
            <w:vAlign w:val="center"/>
            <w:hideMark/>
          </w:tcPr>
          <w:p w14:paraId="196AD28C" w14:textId="77777777" w:rsidR="00C06030" w:rsidRPr="00E23F7D" w:rsidRDefault="00C06030">
            <w:pPr>
              <w:pStyle w:val="TableH28pt"/>
            </w:pPr>
            <w:r w:rsidRPr="00E23F7D">
              <w:t>Risk with WHM</w:t>
            </w:r>
          </w:p>
        </w:tc>
        <w:tc>
          <w:tcPr>
            <w:tcW w:w="437" w:type="pct"/>
            <w:vMerge/>
            <w:tcBorders>
              <w:top w:val="nil"/>
              <w:left w:val="nil"/>
              <w:bottom w:val="nil"/>
              <w:right w:val="single" w:sz="6" w:space="0" w:color="EFEFEF"/>
            </w:tcBorders>
            <w:vAlign w:val="center"/>
            <w:hideMark/>
          </w:tcPr>
          <w:p w14:paraId="321C023A" w14:textId="77777777" w:rsidR="00C06030" w:rsidRPr="00E23F7D" w:rsidRDefault="00C06030">
            <w:pPr>
              <w:pStyle w:val="Tabletext8pt"/>
              <w:jc w:val="center"/>
            </w:pPr>
          </w:p>
        </w:tc>
        <w:tc>
          <w:tcPr>
            <w:tcW w:w="582" w:type="pct"/>
            <w:vMerge/>
            <w:tcBorders>
              <w:top w:val="nil"/>
              <w:left w:val="nil"/>
              <w:bottom w:val="nil"/>
              <w:right w:val="single" w:sz="6" w:space="0" w:color="EFEFEF"/>
            </w:tcBorders>
            <w:vAlign w:val="center"/>
            <w:hideMark/>
          </w:tcPr>
          <w:p w14:paraId="778E3BD7" w14:textId="77777777" w:rsidR="00C06030" w:rsidRPr="00E23F7D" w:rsidRDefault="00C06030">
            <w:pPr>
              <w:pStyle w:val="Tabletext8pt"/>
              <w:jc w:val="center"/>
            </w:pPr>
          </w:p>
        </w:tc>
        <w:tc>
          <w:tcPr>
            <w:tcW w:w="655" w:type="pct"/>
            <w:vMerge/>
            <w:tcBorders>
              <w:top w:val="nil"/>
              <w:left w:val="nil"/>
              <w:bottom w:val="nil"/>
              <w:right w:val="single" w:sz="6" w:space="0" w:color="EFEFEF"/>
            </w:tcBorders>
            <w:vAlign w:val="center"/>
            <w:hideMark/>
          </w:tcPr>
          <w:p w14:paraId="269A9FF7" w14:textId="77777777" w:rsidR="00C06030" w:rsidRPr="00E23F7D" w:rsidRDefault="00C06030">
            <w:pPr>
              <w:pStyle w:val="Tabletext8pt"/>
              <w:jc w:val="center"/>
            </w:pPr>
          </w:p>
        </w:tc>
        <w:tc>
          <w:tcPr>
            <w:tcW w:w="999" w:type="pct"/>
            <w:vMerge/>
            <w:tcBorders>
              <w:top w:val="nil"/>
              <w:left w:val="nil"/>
              <w:bottom w:val="nil"/>
              <w:right w:val="single" w:sz="6" w:space="0" w:color="EFEFEF"/>
            </w:tcBorders>
            <w:vAlign w:val="center"/>
            <w:hideMark/>
          </w:tcPr>
          <w:p w14:paraId="14F7A01F" w14:textId="77777777" w:rsidR="00C06030" w:rsidRPr="00E23F7D" w:rsidRDefault="00C06030">
            <w:pPr>
              <w:pStyle w:val="Tabletext8pt"/>
            </w:pPr>
          </w:p>
        </w:tc>
      </w:tr>
      <w:tr w:rsidR="009873F6" w:rsidRPr="00E23F7D" w14:paraId="1830135A" w14:textId="77777777" w:rsidTr="0012149A">
        <w:trPr>
          <w:cantSplit/>
        </w:trPr>
        <w:tc>
          <w:tcPr>
            <w:tcW w:w="948" w:type="pct"/>
            <w:tcBorders>
              <w:top w:val="single" w:sz="6" w:space="0" w:color="000000"/>
              <w:left w:val="nil"/>
              <w:bottom w:val="single" w:sz="6" w:space="0" w:color="000000"/>
              <w:right w:val="nil"/>
            </w:tcBorders>
            <w:vAlign w:val="center"/>
            <w:hideMark/>
          </w:tcPr>
          <w:p w14:paraId="51018D4F" w14:textId="4586638D" w:rsidR="00714561" w:rsidRPr="00E23F7D" w:rsidRDefault="00714561" w:rsidP="00714561">
            <w:pPr>
              <w:pStyle w:val="Tabletext8pt"/>
            </w:pPr>
            <w:r w:rsidRPr="007C1A75">
              <w:t>Symptom severity</w:t>
            </w:r>
            <w:r w:rsidR="00EB3993">
              <w:br/>
              <w:t xml:space="preserve">assessed with: </w:t>
            </w:r>
            <w:r w:rsidR="003A1B6C">
              <w:t xml:space="preserve">GCS, </w:t>
            </w:r>
            <w:r w:rsidR="00EB3993">
              <w:t>K</w:t>
            </w:r>
            <w:r w:rsidR="003A1B6C">
              <w:t>MI, MRS</w:t>
            </w:r>
            <w:r w:rsidR="003A1B6C">
              <w:br/>
              <w:t>follow</w:t>
            </w:r>
            <w:r w:rsidR="003149EB">
              <w:t>-</w:t>
            </w:r>
            <w:r w:rsidR="003A1B6C">
              <w:t xml:space="preserve">up: range </w:t>
            </w:r>
            <w:r w:rsidR="00D43D43">
              <w:t>8 weeks to 24 months</w:t>
            </w:r>
            <w:r w:rsidR="003A1B6C">
              <w:t xml:space="preserve"> </w:t>
            </w:r>
          </w:p>
        </w:tc>
        <w:tc>
          <w:tcPr>
            <w:tcW w:w="704" w:type="pct"/>
            <w:tcBorders>
              <w:top w:val="single" w:sz="6" w:space="0" w:color="000000"/>
              <w:left w:val="nil"/>
              <w:bottom w:val="single" w:sz="6" w:space="0" w:color="000000"/>
              <w:right w:val="nil"/>
            </w:tcBorders>
            <w:shd w:val="clear" w:color="auto" w:fill="EBEBEB"/>
            <w:vAlign w:val="center"/>
          </w:tcPr>
          <w:p w14:paraId="4396F78D" w14:textId="55B52BDB" w:rsidR="00714561" w:rsidRPr="004B4830" w:rsidRDefault="000B59FF" w:rsidP="00714561">
            <w:pPr>
              <w:pStyle w:val="Tabletext8pt"/>
              <w:jc w:val="center"/>
              <w:rPr>
                <w:bCs w:val="0"/>
              </w:rPr>
            </w:pPr>
            <w:r>
              <w:rPr>
                <w:bCs w:val="0"/>
              </w:rPr>
              <w:t>-</w:t>
            </w:r>
          </w:p>
        </w:tc>
        <w:tc>
          <w:tcPr>
            <w:tcW w:w="675" w:type="pct"/>
            <w:tcBorders>
              <w:top w:val="single" w:sz="6" w:space="0" w:color="000000"/>
              <w:left w:val="nil"/>
              <w:bottom w:val="single" w:sz="6" w:space="0" w:color="000000"/>
              <w:right w:val="nil"/>
            </w:tcBorders>
            <w:shd w:val="clear" w:color="auto" w:fill="EBEBEB"/>
          </w:tcPr>
          <w:p w14:paraId="11A3ACA0" w14:textId="15C99B88" w:rsidR="00714561" w:rsidRPr="002A6818" w:rsidRDefault="002A6818" w:rsidP="00714561">
            <w:pPr>
              <w:pStyle w:val="Tabletext8pt"/>
              <w:jc w:val="center"/>
              <w:rPr>
                <w:b/>
                <w:bCs w:val="0"/>
              </w:rPr>
            </w:pPr>
            <w:r w:rsidRPr="00082060">
              <w:rPr>
                <w:rStyle w:val="Strong"/>
              </w:rPr>
              <w:t xml:space="preserve">SMD 0.56 SD lower </w:t>
            </w:r>
            <w:r w:rsidR="009873F6" w:rsidRPr="00082060">
              <w:rPr>
                <w:rStyle w:val="Strong"/>
              </w:rPr>
              <w:t>^</w:t>
            </w:r>
            <w:r w:rsidRPr="00082060">
              <w:rPr>
                <w:rStyle w:val="Strong"/>
              </w:rPr>
              <w:br/>
            </w:r>
            <w:r w:rsidRPr="002A6818">
              <w:t>(0.87 lower to 0.25 lower)</w:t>
            </w:r>
          </w:p>
        </w:tc>
        <w:tc>
          <w:tcPr>
            <w:tcW w:w="437" w:type="pct"/>
            <w:tcBorders>
              <w:top w:val="single" w:sz="6" w:space="0" w:color="000000"/>
              <w:left w:val="nil"/>
              <w:bottom w:val="single" w:sz="6" w:space="0" w:color="000000"/>
              <w:right w:val="nil"/>
            </w:tcBorders>
            <w:vAlign w:val="center"/>
            <w:hideMark/>
          </w:tcPr>
          <w:p w14:paraId="4F2225C7" w14:textId="77777777" w:rsidR="00714561" w:rsidRPr="004B4830" w:rsidRDefault="00714561" w:rsidP="00714561">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6C103136" w14:textId="363A67ED" w:rsidR="00714561" w:rsidRPr="00E23F7D" w:rsidRDefault="009873F6" w:rsidP="00714561">
            <w:pPr>
              <w:pStyle w:val="Tabletext8pt"/>
              <w:jc w:val="center"/>
            </w:pPr>
            <w:r>
              <w:t>1680</w:t>
            </w:r>
            <w:r>
              <w:br/>
              <w:t xml:space="preserve">(16 </w:t>
            </w:r>
            <w:r w:rsidR="00EA739E">
              <w:t>RCTs</w:t>
            </w:r>
            <w:r>
              <w:t>)</w:t>
            </w:r>
          </w:p>
        </w:tc>
        <w:tc>
          <w:tcPr>
            <w:tcW w:w="655" w:type="pct"/>
            <w:tcBorders>
              <w:top w:val="single" w:sz="6" w:space="0" w:color="000000"/>
              <w:left w:val="nil"/>
              <w:bottom w:val="single" w:sz="6" w:space="0" w:color="000000"/>
              <w:right w:val="nil"/>
            </w:tcBorders>
            <w:vAlign w:val="center"/>
            <w:hideMark/>
          </w:tcPr>
          <w:p w14:paraId="443CD05D" w14:textId="77777777" w:rsidR="00714561" w:rsidRPr="00E23F7D" w:rsidRDefault="00714561" w:rsidP="00714561">
            <w:pPr>
              <w:pStyle w:val="Tabletext8pt"/>
              <w:jc w:val="center"/>
            </w:pPr>
            <w:r w:rsidRPr="004B4830">
              <w:rPr>
                <w:rStyle w:val="QualitytextChar"/>
                <w:rFonts w:ascii="Cambria Math" w:hAnsi="Cambria Math" w:cs="Cambria Math"/>
              </w:rPr>
              <w:t>⨁⨁⨁◯</w:t>
            </w:r>
            <w:r w:rsidRPr="00E23F7D">
              <w:br/>
            </w:r>
            <w:r w:rsidRPr="004B4830">
              <w:rPr>
                <w:rStyle w:val="QualitytextChar"/>
              </w:rPr>
              <w:t xml:space="preserve">Moderate </w:t>
            </w:r>
            <w:r w:rsidRPr="003A6590">
              <w:rPr>
                <w:rStyle w:val="FootnoteReference"/>
              </w:rPr>
              <w:t>a</w:t>
            </w:r>
            <w:r w:rsidRPr="004B4830">
              <w:rPr>
                <w:rStyle w:val="FootnoteReference"/>
              </w:rPr>
              <w:t>,</w:t>
            </w:r>
            <w:r w:rsidRPr="003A6590">
              <w:rPr>
                <w:rStyle w:val="FootnoteReference"/>
              </w:rPr>
              <w:t>b</w:t>
            </w:r>
            <w:r w:rsidRPr="004B4830">
              <w:rPr>
                <w:rStyle w:val="FootnoteReference"/>
              </w:rPr>
              <w:t>,</w:t>
            </w:r>
            <w:r w:rsidRPr="003A6590">
              <w:rPr>
                <w:rStyle w:val="FootnoteReference"/>
              </w:rPr>
              <w:t>c</w:t>
            </w:r>
            <w:r w:rsidRPr="004B4830">
              <w:rPr>
                <w:rStyle w:val="FootnoteReference"/>
              </w:rPr>
              <w:t>,</w:t>
            </w:r>
            <w:r w:rsidRPr="003A6590">
              <w:rPr>
                <w:rStyle w:val="FootnoteReference"/>
              </w:rPr>
              <w:t>d</w:t>
            </w:r>
            <w:r w:rsidRPr="004B4830">
              <w:rPr>
                <w:rStyle w:val="FootnoteReference"/>
              </w:rPr>
              <w:t>,</w:t>
            </w:r>
            <w:r w:rsidRPr="003A6590">
              <w:rPr>
                <w:rStyle w:val="FootnoteReference"/>
              </w:rPr>
              <w:t>e</w:t>
            </w:r>
          </w:p>
        </w:tc>
        <w:tc>
          <w:tcPr>
            <w:tcW w:w="999" w:type="pct"/>
            <w:tcBorders>
              <w:top w:val="single" w:sz="6" w:space="0" w:color="000000"/>
              <w:left w:val="nil"/>
              <w:bottom w:val="single" w:sz="6" w:space="0" w:color="000000"/>
              <w:right w:val="nil"/>
            </w:tcBorders>
            <w:vAlign w:val="center"/>
            <w:hideMark/>
          </w:tcPr>
          <w:p w14:paraId="6C12616A" w14:textId="4F6E6B88" w:rsidR="00714561" w:rsidRPr="00E23F7D" w:rsidRDefault="00714561" w:rsidP="00714561">
            <w:pPr>
              <w:pStyle w:val="Tabletext8pt"/>
            </w:pPr>
            <w:r w:rsidRPr="00E23F7D">
              <w:t xml:space="preserve">WHM probably results in a reduction in </w:t>
            </w:r>
            <w:r w:rsidR="009873F6">
              <w:t>symptom</w:t>
            </w:r>
            <w:r w:rsidR="00EB3993">
              <w:t xml:space="preserve"> severity</w:t>
            </w:r>
            <w:r w:rsidRPr="00E23F7D">
              <w:t xml:space="preserve"> in people with </w:t>
            </w:r>
            <w:r w:rsidR="009873F6">
              <w:t>symptoms of menopause</w:t>
            </w:r>
            <w:r w:rsidRPr="00E23F7D">
              <w:t>.</w:t>
            </w:r>
          </w:p>
        </w:tc>
      </w:tr>
      <w:tr w:rsidR="00116CE3" w:rsidRPr="00E23F7D" w14:paraId="32B6C17F" w14:textId="77777777" w:rsidTr="0012149A">
        <w:trPr>
          <w:cantSplit/>
        </w:trPr>
        <w:tc>
          <w:tcPr>
            <w:tcW w:w="948" w:type="pct"/>
            <w:tcBorders>
              <w:top w:val="single" w:sz="6" w:space="0" w:color="000000"/>
              <w:left w:val="nil"/>
              <w:bottom w:val="single" w:sz="6" w:space="0" w:color="000000"/>
              <w:right w:val="nil"/>
            </w:tcBorders>
            <w:vAlign w:val="center"/>
          </w:tcPr>
          <w:p w14:paraId="495AF557" w14:textId="1A68F10D" w:rsidR="00116CE3" w:rsidRPr="00E23F7D" w:rsidRDefault="00116CE3" w:rsidP="00116CE3">
            <w:pPr>
              <w:pStyle w:val="Tabletext8pt"/>
              <w:rPr>
                <w:rStyle w:val="label"/>
              </w:rPr>
            </w:pPr>
            <w:r w:rsidRPr="007C1A75">
              <w:lastRenderedPageBreak/>
              <w:t>Hot fl</w:t>
            </w:r>
            <w:r w:rsidR="00EB1558">
              <w:t>u</w:t>
            </w:r>
            <w:r w:rsidRPr="007C1A75">
              <w:t xml:space="preserve">sh </w:t>
            </w:r>
            <w:r>
              <w:t xml:space="preserve">daily </w:t>
            </w:r>
            <w:r w:rsidRPr="007C1A75">
              <w:t>frequency</w:t>
            </w:r>
            <w:r>
              <w:t xml:space="preserve"> </w:t>
            </w:r>
            <w:r>
              <w:br/>
              <w:t>follow-up: range 8 weeks to 24 months</w:t>
            </w:r>
          </w:p>
        </w:tc>
        <w:tc>
          <w:tcPr>
            <w:tcW w:w="704" w:type="pct"/>
            <w:tcBorders>
              <w:top w:val="single" w:sz="6" w:space="0" w:color="000000"/>
              <w:left w:val="nil"/>
              <w:bottom w:val="single" w:sz="6" w:space="0" w:color="000000"/>
              <w:right w:val="nil"/>
            </w:tcBorders>
            <w:shd w:val="clear" w:color="auto" w:fill="EBEBEB"/>
            <w:vAlign w:val="center"/>
          </w:tcPr>
          <w:p w14:paraId="4182E951" w14:textId="77777777" w:rsidR="00116CE3" w:rsidRPr="004B4830" w:rsidRDefault="00116CE3" w:rsidP="00116CE3">
            <w:pPr>
              <w:pStyle w:val="Tabletext8pt"/>
              <w:jc w:val="center"/>
              <w:rPr>
                <w:bCs w:val="0"/>
              </w:rPr>
            </w:pPr>
            <w:r>
              <w:rPr>
                <w:bCs w:val="0"/>
              </w:rPr>
              <w:t>-</w:t>
            </w:r>
          </w:p>
        </w:tc>
        <w:tc>
          <w:tcPr>
            <w:tcW w:w="675" w:type="pct"/>
            <w:tcBorders>
              <w:top w:val="single" w:sz="6" w:space="0" w:color="000000"/>
              <w:left w:val="nil"/>
              <w:bottom w:val="single" w:sz="6" w:space="0" w:color="000000"/>
              <w:right w:val="nil"/>
            </w:tcBorders>
            <w:shd w:val="clear" w:color="auto" w:fill="EBEBEB"/>
          </w:tcPr>
          <w:p w14:paraId="563D92AE" w14:textId="141A2049" w:rsidR="00116CE3" w:rsidRPr="004B4830" w:rsidRDefault="00116CE3" w:rsidP="00116CE3">
            <w:pPr>
              <w:pStyle w:val="Tabletext8pt"/>
              <w:jc w:val="center"/>
              <w:rPr>
                <w:bCs w:val="0"/>
              </w:rPr>
            </w:pPr>
            <w:r w:rsidRPr="00082060">
              <w:rPr>
                <w:rStyle w:val="Strong"/>
              </w:rPr>
              <w:t>SMD 0.</w:t>
            </w:r>
            <w:r w:rsidR="009F4853">
              <w:rPr>
                <w:rStyle w:val="Strong"/>
              </w:rPr>
              <w:t>4</w:t>
            </w:r>
            <w:r w:rsidRPr="00082060">
              <w:rPr>
                <w:rStyle w:val="Strong"/>
              </w:rPr>
              <w:t>6 SD lower ^</w:t>
            </w:r>
            <w:r w:rsidRPr="00082060">
              <w:rPr>
                <w:rStyle w:val="Strong"/>
              </w:rPr>
              <w:br/>
            </w:r>
            <w:r w:rsidRPr="002A6818">
              <w:t>(0.8</w:t>
            </w:r>
            <w:r w:rsidR="009F4853">
              <w:t>0</w:t>
            </w:r>
            <w:r w:rsidRPr="002A6818">
              <w:t xml:space="preserve"> lower to 0.</w:t>
            </w:r>
            <w:r w:rsidR="009F4853">
              <w:t>12</w:t>
            </w:r>
            <w:r w:rsidRPr="002A6818">
              <w:t xml:space="preserve"> lower)</w:t>
            </w:r>
          </w:p>
        </w:tc>
        <w:tc>
          <w:tcPr>
            <w:tcW w:w="437" w:type="pct"/>
            <w:tcBorders>
              <w:top w:val="single" w:sz="6" w:space="0" w:color="000000"/>
              <w:left w:val="nil"/>
              <w:bottom w:val="single" w:sz="6" w:space="0" w:color="000000"/>
              <w:right w:val="nil"/>
            </w:tcBorders>
            <w:vAlign w:val="center"/>
          </w:tcPr>
          <w:p w14:paraId="1330F747" w14:textId="499C4FF8" w:rsidR="00116CE3" w:rsidRPr="004B4830" w:rsidRDefault="00116CE3" w:rsidP="00116CE3">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588B1F01" w14:textId="74F1F887" w:rsidR="00116CE3" w:rsidRPr="00E23F7D" w:rsidRDefault="00116CE3" w:rsidP="00116CE3">
            <w:pPr>
              <w:pStyle w:val="Tabletext8pt"/>
              <w:jc w:val="center"/>
            </w:pPr>
            <w:r>
              <w:t>1</w:t>
            </w:r>
            <w:r w:rsidR="00F3759B">
              <w:t>355</w:t>
            </w:r>
            <w:r>
              <w:br/>
              <w:t>(1</w:t>
            </w:r>
            <w:r w:rsidR="00962295">
              <w:t>4</w:t>
            </w:r>
            <w:r>
              <w:t xml:space="preserve"> </w:t>
            </w:r>
            <w:r w:rsidR="00EA739E">
              <w:t>RCTs</w:t>
            </w:r>
            <w:r>
              <w:t>)</w:t>
            </w:r>
            <w:r w:rsidR="00962295">
              <w:t xml:space="preserve"> </w:t>
            </w:r>
            <w:r w:rsidR="00292D6D">
              <w:br/>
            </w:r>
            <w:r w:rsidR="00962295" w:rsidRPr="00962295">
              <w:rPr>
                <w:rStyle w:val="FootnoteReference"/>
              </w:rPr>
              <w:t>†</w:t>
            </w:r>
          </w:p>
        </w:tc>
        <w:tc>
          <w:tcPr>
            <w:tcW w:w="655" w:type="pct"/>
            <w:tcBorders>
              <w:top w:val="single" w:sz="6" w:space="0" w:color="000000"/>
              <w:left w:val="nil"/>
              <w:bottom w:val="single" w:sz="6" w:space="0" w:color="000000"/>
              <w:right w:val="nil"/>
            </w:tcBorders>
            <w:vAlign w:val="center"/>
          </w:tcPr>
          <w:p w14:paraId="6C315CC0" w14:textId="7292B59B" w:rsidR="00116CE3" w:rsidRPr="004B4830" w:rsidRDefault="00116CE3" w:rsidP="009F4853">
            <w:pPr>
              <w:pStyle w:val="Tabletext8pt"/>
              <w:jc w:val="center"/>
            </w:pPr>
            <w:r w:rsidRPr="009F4853">
              <w:rPr>
                <w:rStyle w:val="QualitytextChar"/>
                <w:rFonts w:ascii="Cambria Math" w:hAnsi="Cambria Math"/>
              </w:rPr>
              <w:t>⨁⨁</w:t>
            </w:r>
            <w:r w:rsidR="00314800" w:rsidRPr="009F4853">
              <w:rPr>
                <w:rStyle w:val="QualitytextChar"/>
                <w:rFonts w:ascii="Cambria Math" w:hAnsi="Cambria Math"/>
              </w:rPr>
              <w:t>◯</w:t>
            </w:r>
            <w:r w:rsidRPr="009F4853">
              <w:rPr>
                <w:rStyle w:val="QualitytextChar"/>
                <w:rFonts w:ascii="Cambria Math" w:hAnsi="Cambria Math"/>
              </w:rPr>
              <w:t>◯</w:t>
            </w:r>
            <w:r w:rsidRPr="00E23F7D">
              <w:br/>
            </w:r>
            <w:r w:rsidR="00A0040B">
              <w:rPr>
                <w:rStyle w:val="QualitytextChar"/>
              </w:rPr>
              <w:t>LOW</w:t>
            </w:r>
            <w:r w:rsidRPr="004B4830">
              <w:rPr>
                <w:rStyle w:val="QualitytextChar"/>
              </w:rPr>
              <w:t xml:space="preserve"> </w:t>
            </w:r>
            <w:r w:rsidRPr="003A6590">
              <w:rPr>
                <w:rStyle w:val="FootnoteReference"/>
              </w:rPr>
              <w:t>c</w:t>
            </w:r>
            <w:r w:rsidRPr="004B4830">
              <w:rPr>
                <w:rStyle w:val="FootnoteReference"/>
              </w:rPr>
              <w:t>,</w:t>
            </w:r>
            <w:r w:rsidR="00E151E8">
              <w:rPr>
                <w:rStyle w:val="FootnoteReference"/>
              </w:rPr>
              <w:t>e,</w:t>
            </w:r>
            <w:r w:rsidR="00656C50">
              <w:rPr>
                <w:rStyle w:val="FootnoteReference"/>
              </w:rPr>
              <w:t>f,g</w:t>
            </w:r>
            <w:r w:rsidR="0037246E">
              <w:rPr>
                <w:rStyle w:val="FootnoteReference"/>
              </w:rPr>
              <w:t>,h</w:t>
            </w:r>
          </w:p>
        </w:tc>
        <w:tc>
          <w:tcPr>
            <w:tcW w:w="999" w:type="pct"/>
            <w:tcBorders>
              <w:top w:val="single" w:sz="6" w:space="0" w:color="000000"/>
              <w:left w:val="nil"/>
              <w:bottom w:val="single" w:sz="6" w:space="0" w:color="000000"/>
              <w:right w:val="nil"/>
            </w:tcBorders>
            <w:vAlign w:val="center"/>
          </w:tcPr>
          <w:p w14:paraId="3CC02776" w14:textId="1429762F" w:rsidR="00116CE3" w:rsidRPr="00E23F7D" w:rsidRDefault="00116CE3" w:rsidP="009F4853">
            <w:pPr>
              <w:pStyle w:val="Tabletext8pt"/>
            </w:pPr>
            <w:r w:rsidRPr="00E23F7D">
              <w:t xml:space="preserve">WHM </w:t>
            </w:r>
            <w:r w:rsidR="00A0040B">
              <w:t xml:space="preserve">may </w:t>
            </w:r>
            <w:r w:rsidRPr="00E23F7D">
              <w:t xml:space="preserve">result in a </w:t>
            </w:r>
            <w:r w:rsidR="009F4853">
              <w:t xml:space="preserve">slight </w:t>
            </w:r>
            <w:r w:rsidRPr="00E23F7D">
              <w:t xml:space="preserve">reduction in </w:t>
            </w:r>
            <w:r w:rsidR="00F3759B">
              <w:t>hot fl</w:t>
            </w:r>
            <w:r w:rsidR="00EB1558">
              <w:t>u</w:t>
            </w:r>
            <w:r w:rsidR="00F3759B">
              <w:t>sh daily frequency</w:t>
            </w:r>
            <w:r w:rsidRPr="00E23F7D">
              <w:t xml:space="preserve"> in people with </w:t>
            </w:r>
            <w:r>
              <w:t>symptoms of menopause</w:t>
            </w:r>
          </w:p>
        </w:tc>
      </w:tr>
      <w:tr w:rsidR="005A7D82" w:rsidRPr="00314800" w14:paraId="38365A76" w14:textId="77777777" w:rsidTr="0012149A">
        <w:trPr>
          <w:cantSplit/>
        </w:trPr>
        <w:tc>
          <w:tcPr>
            <w:tcW w:w="948" w:type="pct"/>
            <w:tcBorders>
              <w:top w:val="single" w:sz="6" w:space="0" w:color="000000"/>
              <w:left w:val="nil"/>
              <w:bottom w:val="single" w:sz="6" w:space="0" w:color="000000"/>
              <w:right w:val="nil"/>
            </w:tcBorders>
            <w:vAlign w:val="center"/>
          </w:tcPr>
          <w:p w14:paraId="07631048" w14:textId="461B92E1" w:rsidR="005A7D82" w:rsidRPr="00E23F7D" w:rsidRDefault="005A7D82" w:rsidP="005A7D82">
            <w:pPr>
              <w:pStyle w:val="Tabletext8pt"/>
              <w:rPr>
                <w:rStyle w:val="label"/>
              </w:rPr>
            </w:pPr>
            <w:r w:rsidRPr="007C1A75">
              <w:t xml:space="preserve">Sexual </w:t>
            </w:r>
            <w:r>
              <w:t>f</w:t>
            </w:r>
            <w:r w:rsidRPr="007C1A75">
              <w:t>unction</w:t>
            </w:r>
            <w:r>
              <w:t xml:space="preserve">ing </w:t>
            </w:r>
            <w:r w:rsidR="004E5D24">
              <w:t>assessed with: GCS, KMI, MRS, MenQoL, FSFI</w:t>
            </w:r>
            <w:r w:rsidR="004E5D24">
              <w:br/>
            </w:r>
            <w:r>
              <w:t xml:space="preserve">follow up: range </w:t>
            </w:r>
            <w:r w:rsidR="00432416">
              <w:t>6</w:t>
            </w:r>
            <w:r>
              <w:t xml:space="preserve"> weeks to </w:t>
            </w:r>
            <w:r w:rsidR="00C0173E">
              <w:t>16 weeks</w:t>
            </w:r>
          </w:p>
        </w:tc>
        <w:tc>
          <w:tcPr>
            <w:tcW w:w="704" w:type="pct"/>
            <w:tcBorders>
              <w:top w:val="single" w:sz="6" w:space="0" w:color="000000"/>
              <w:left w:val="nil"/>
              <w:bottom w:val="single" w:sz="6" w:space="0" w:color="000000"/>
              <w:right w:val="nil"/>
            </w:tcBorders>
            <w:shd w:val="clear" w:color="auto" w:fill="EBEBEB"/>
            <w:vAlign w:val="center"/>
          </w:tcPr>
          <w:p w14:paraId="7E74508D" w14:textId="77777777" w:rsidR="005A7D82" w:rsidRPr="00CD55E3" w:rsidRDefault="005A7D82" w:rsidP="005A7D82">
            <w:pPr>
              <w:pStyle w:val="Tabletext8pt"/>
              <w:jc w:val="center"/>
              <w:rPr>
                <w:bCs w:val="0"/>
              </w:rPr>
            </w:pPr>
            <w:r>
              <w:rPr>
                <w:bCs w:val="0"/>
              </w:rPr>
              <w:t>-</w:t>
            </w:r>
          </w:p>
        </w:tc>
        <w:tc>
          <w:tcPr>
            <w:tcW w:w="675" w:type="pct"/>
            <w:tcBorders>
              <w:top w:val="single" w:sz="6" w:space="0" w:color="000000"/>
              <w:left w:val="nil"/>
              <w:bottom w:val="single" w:sz="6" w:space="0" w:color="000000"/>
              <w:right w:val="nil"/>
            </w:tcBorders>
            <w:shd w:val="clear" w:color="auto" w:fill="EBEBEB"/>
          </w:tcPr>
          <w:p w14:paraId="4F432C7B" w14:textId="04513B71" w:rsidR="005A7D82" w:rsidRPr="00CD55E3" w:rsidRDefault="005A7D82" w:rsidP="005A7D82">
            <w:pPr>
              <w:pStyle w:val="Tabletext8pt"/>
              <w:jc w:val="center"/>
              <w:rPr>
                <w:bCs w:val="0"/>
              </w:rPr>
            </w:pPr>
            <w:r w:rsidRPr="00082060">
              <w:rPr>
                <w:rStyle w:val="Strong"/>
              </w:rPr>
              <w:t>SMD 0.</w:t>
            </w:r>
            <w:r w:rsidR="00E66F2E">
              <w:rPr>
                <w:rStyle w:val="Strong"/>
              </w:rPr>
              <w:t>25</w:t>
            </w:r>
            <w:r w:rsidRPr="00082060">
              <w:rPr>
                <w:rStyle w:val="Strong"/>
              </w:rPr>
              <w:t xml:space="preserve"> SD lower ^</w:t>
            </w:r>
            <w:r w:rsidRPr="00082060">
              <w:rPr>
                <w:rStyle w:val="Strong"/>
              </w:rPr>
              <w:br/>
            </w:r>
            <w:r w:rsidRPr="002A6818">
              <w:t>(0.</w:t>
            </w:r>
            <w:r w:rsidR="00E66F2E">
              <w:t>58</w:t>
            </w:r>
            <w:r w:rsidRPr="002A6818">
              <w:t xml:space="preserve"> lower to 0.</w:t>
            </w:r>
            <w:r w:rsidR="00E66F2E">
              <w:t>08</w:t>
            </w:r>
            <w:r w:rsidRPr="002A6818">
              <w:t xml:space="preserve"> </w:t>
            </w:r>
            <w:r w:rsidR="00E66F2E">
              <w:t>higher</w:t>
            </w:r>
            <w:r w:rsidRPr="002A6818">
              <w:t>)</w:t>
            </w:r>
          </w:p>
        </w:tc>
        <w:tc>
          <w:tcPr>
            <w:tcW w:w="437" w:type="pct"/>
            <w:tcBorders>
              <w:top w:val="single" w:sz="6" w:space="0" w:color="000000"/>
              <w:left w:val="nil"/>
              <w:bottom w:val="single" w:sz="6" w:space="0" w:color="000000"/>
              <w:right w:val="nil"/>
            </w:tcBorders>
            <w:vAlign w:val="center"/>
          </w:tcPr>
          <w:p w14:paraId="5F0E3CE1" w14:textId="32608258" w:rsidR="005A7D82" w:rsidRPr="004B4830" w:rsidRDefault="005A7D82" w:rsidP="005A7D82">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4042678B" w14:textId="3FB3EF59" w:rsidR="005A7D82" w:rsidRPr="00E23F7D" w:rsidRDefault="00314800" w:rsidP="005A7D82">
            <w:pPr>
              <w:pStyle w:val="Tabletext8pt"/>
              <w:jc w:val="center"/>
            </w:pPr>
            <w:r>
              <w:t>887</w:t>
            </w:r>
            <w:r w:rsidR="005A7D82">
              <w:br/>
              <w:t>(</w:t>
            </w:r>
            <w:r w:rsidR="0093068D">
              <w:t>7</w:t>
            </w:r>
            <w:r w:rsidR="005A7D82">
              <w:t xml:space="preserve"> </w:t>
            </w:r>
            <w:r w:rsidR="00EA739E">
              <w:t>RCTs</w:t>
            </w:r>
            <w:r w:rsidR="005A7D82">
              <w:t xml:space="preserve">) </w:t>
            </w:r>
            <w:r w:rsidR="00292D6D">
              <w:br/>
            </w:r>
            <w:r w:rsidRPr="00962295">
              <w:rPr>
                <w:rStyle w:val="FootnoteReference"/>
              </w:rPr>
              <w:t>†</w:t>
            </w:r>
            <w:r w:rsidR="005A7D82" w:rsidRPr="00962295">
              <w:rPr>
                <w:rStyle w:val="FootnoteReference"/>
              </w:rPr>
              <w:t>†</w:t>
            </w:r>
          </w:p>
        </w:tc>
        <w:tc>
          <w:tcPr>
            <w:tcW w:w="655" w:type="pct"/>
            <w:tcBorders>
              <w:top w:val="single" w:sz="6" w:space="0" w:color="000000"/>
              <w:left w:val="nil"/>
              <w:bottom w:val="single" w:sz="6" w:space="0" w:color="000000"/>
              <w:right w:val="nil"/>
            </w:tcBorders>
            <w:vAlign w:val="center"/>
          </w:tcPr>
          <w:p w14:paraId="4E8B173D" w14:textId="30EF4A39" w:rsidR="005A7D82" w:rsidRPr="00314800" w:rsidRDefault="005A7D82" w:rsidP="00314800">
            <w:pPr>
              <w:pStyle w:val="Tabletext8pt"/>
              <w:jc w:val="center"/>
            </w:pPr>
            <w:r w:rsidRPr="00314800">
              <w:rPr>
                <w:rStyle w:val="QualitytextChar"/>
                <w:rFonts w:ascii="Cambria Math" w:hAnsi="Cambria Math" w:cs="Cambria Math"/>
              </w:rPr>
              <w:t>⨁⨁</w:t>
            </w:r>
            <w:r w:rsidR="002326C6" w:rsidRPr="00314800">
              <w:rPr>
                <w:rStyle w:val="QualitytextChar"/>
                <w:rFonts w:ascii="Cambria Math" w:hAnsi="Cambria Math" w:cs="Cambria Math"/>
              </w:rPr>
              <w:t>⨁</w:t>
            </w:r>
            <w:r w:rsidRPr="00314800">
              <w:rPr>
                <w:rStyle w:val="QualitytextChar"/>
                <w:rFonts w:ascii="Cambria Math" w:hAnsi="Cambria Math" w:cs="Cambria Math"/>
              </w:rPr>
              <w:t>◯</w:t>
            </w:r>
            <w:r w:rsidRPr="00314800">
              <w:rPr>
                <w:rStyle w:val="QualitytextChar"/>
              </w:rPr>
              <w:br/>
            </w:r>
            <w:r w:rsidR="002326C6">
              <w:rPr>
                <w:rStyle w:val="QualitytextChar"/>
              </w:rPr>
              <w:t>Moderate</w:t>
            </w:r>
            <w:r w:rsidRPr="00314800">
              <w:t xml:space="preserve"> </w:t>
            </w:r>
            <w:r w:rsidRPr="00314800">
              <w:rPr>
                <w:rStyle w:val="FootnoteReference"/>
              </w:rPr>
              <w:t>c,e,h</w:t>
            </w:r>
            <w:r w:rsidR="002326C6">
              <w:rPr>
                <w:rStyle w:val="FootnoteReference"/>
              </w:rPr>
              <w:t>,</w:t>
            </w:r>
            <w:r w:rsidR="00C16946">
              <w:rPr>
                <w:rStyle w:val="FootnoteReference"/>
              </w:rPr>
              <w:t>i</w:t>
            </w:r>
            <w:r w:rsidR="002326C6">
              <w:rPr>
                <w:rStyle w:val="FootnoteReference"/>
              </w:rPr>
              <w:t>,j</w:t>
            </w:r>
          </w:p>
        </w:tc>
        <w:tc>
          <w:tcPr>
            <w:tcW w:w="999" w:type="pct"/>
            <w:tcBorders>
              <w:top w:val="single" w:sz="6" w:space="0" w:color="000000"/>
              <w:left w:val="nil"/>
              <w:bottom w:val="single" w:sz="6" w:space="0" w:color="000000"/>
              <w:right w:val="nil"/>
            </w:tcBorders>
            <w:vAlign w:val="center"/>
          </w:tcPr>
          <w:p w14:paraId="49074D89" w14:textId="1639C216" w:rsidR="005A7D82" w:rsidRPr="00314800" w:rsidRDefault="005A7D82" w:rsidP="00314800">
            <w:pPr>
              <w:pStyle w:val="Tabletext8pt"/>
            </w:pPr>
            <w:r w:rsidRPr="00314800">
              <w:t xml:space="preserve">WHM </w:t>
            </w:r>
            <w:r w:rsidR="002326C6">
              <w:t xml:space="preserve">probably </w:t>
            </w:r>
            <w:r w:rsidRPr="00314800">
              <w:t>result</w:t>
            </w:r>
            <w:r w:rsidR="002326C6">
              <w:t>s</w:t>
            </w:r>
            <w:r w:rsidRPr="00314800">
              <w:t xml:space="preserve"> in </w:t>
            </w:r>
            <w:r w:rsidR="00314800">
              <w:t xml:space="preserve">little to no </w:t>
            </w:r>
            <w:r w:rsidR="002879B5">
              <w:t>difference</w:t>
            </w:r>
            <w:r w:rsidR="00314800">
              <w:t xml:space="preserve"> in sexual functioning</w:t>
            </w:r>
            <w:r w:rsidRPr="00314800">
              <w:t xml:space="preserve"> in people with symptoms of menopause</w:t>
            </w:r>
          </w:p>
        </w:tc>
      </w:tr>
      <w:tr w:rsidR="005A7D82" w:rsidRPr="00E23F7D" w14:paraId="1FB49E4E" w14:textId="77777777" w:rsidTr="0012149A">
        <w:trPr>
          <w:cantSplit/>
        </w:trPr>
        <w:tc>
          <w:tcPr>
            <w:tcW w:w="948" w:type="pct"/>
            <w:tcBorders>
              <w:top w:val="single" w:sz="6" w:space="0" w:color="000000"/>
              <w:left w:val="nil"/>
              <w:bottom w:val="single" w:sz="6" w:space="0" w:color="000000"/>
              <w:right w:val="nil"/>
            </w:tcBorders>
            <w:vAlign w:val="center"/>
          </w:tcPr>
          <w:p w14:paraId="22B803F1" w14:textId="1E53D355" w:rsidR="005A7D82" w:rsidRPr="00E23F7D" w:rsidRDefault="00D36C89" w:rsidP="005A7D82">
            <w:pPr>
              <w:pStyle w:val="Tabletext8pt"/>
              <w:rPr>
                <w:rStyle w:val="label"/>
              </w:rPr>
            </w:pPr>
            <w:r>
              <w:t>Health-related quality of life</w:t>
            </w:r>
          </w:p>
        </w:tc>
        <w:tc>
          <w:tcPr>
            <w:tcW w:w="704" w:type="pct"/>
            <w:tcBorders>
              <w:top w:val="single" w:sz="6" w:space="0" w:color="000000"/>
              <w:left w:val="nil"/>
              <w:bottom w:val="single" w:sz="6" w:space="0" w:color="000000"/>
              <w:right w:val="nil"/>
            </w:tcBorders>
            <w:shd w:val="clear" w:color="auto" w:fill="EBEBEB"/>
            <w:vAlign w:val="center"/>
          </w:tcPr>
          <w:p w14:paraId="087BE6C2" w14:textId="77777777" w:rsidR="005A7D82" w:rsidRPr="004B4830" w:rsidRDefault="005A7D82" w:rsidP="005A7D82">
            <w:pPr>
              <w:pStyle w:val="Tabletext8pt"/>
              <w:jc w:val="center"/>
              <w:rPr>
                <w:bCs w:val="0"/>
              </w:rPr>
            </w:pPr>
            <w:r>
              <w:rPr>
                <w:bCs w:val="0"/>
              </w:rPr>
              <w:t>-</w:t>
            </w:r>
          </w:p>
        </w:tc>
        <w:tc>
          <w:tcPr>
            <w:tcW w:w="675" w:type="pct"/>
            <w:tcBorders>
              <w:top w:val="single" w:sz="6" w:space="0" w:color="000000"/>
              <w:left w:val="nil"/>
              <w:bottom w:val="single" w:sz="6" w:space="0" w:color="000000"/>
              <w:right w:val="nil"/>
            </w:tcBorders>
            <w:shd w:val="clear" w:color="auto" w:fill="EBEBEB"/>
          </w:tcPr>
          <w:p w14:paraId="1450486B" w14:textId="77777777" w:rsidR="005A7D82" w:rsidRPr="004B4830" w:rsidRDefault="005A7D82" w:rsidP="005A7D82">
            <w:pPr>
              <w:pStyle w:val="Tabletext8pt"/>
              <w:jc w:val="center"/>
              <w:rPr>
                <w:bCs w:val="0"/>
              </w:rPr>
            </w:pPr>
            <w:r>
              <w:rPr>
                <w:bCs w:val="0"/>
              </w:rPr>
              <w:t>-</w:t>
            </w:r>
          </w:p>
        </w:tc>
        <w:tc>
          <w:tcPr>
            <w:tcW w:w="437" w:type="pct"/>
            <w:tcBorders>
              <w:top w:val="single" w:sz="6" w:space="0" w:color="000000"/>
              <w:left w:val="nil"/>
              <w:bottom w:val="single" w:sz="6" w:space="0" w:color="000000"/>
              <w:right w:val="nil"/>
            </w:tcBorders>
            <w:vAlign w:val="center"/>
          </w:tcPr>
          <w:p w14:paraId="66F6DD3A" w14:textId="77777777" w:rsidR="005A7D82" w:rsidRPr="004B4830" w:rsidRDefault="005A7D82" w:rsidP="005A7D82">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2791E84B" w14:textId="77777777" w:rsidR="005A7D82" w:rsidRPr="00E23F7D" w:rsidRDefault="005A7D82" w:rsidP="005A7D82">
            <w:pPr>
              <w:pStyle w:val="Tabletext8pt"/>
              <w:jc w:val="center"/>
            </w:pPr>
            <w:r w:rsidRPr="00E23F7D">
              <w:t>(0 studies)</w:t>
            </w:r>
          </w:p>
        </w:tc>
        <w:tc>
          <w:tcPr>
            <w:tcW w:w="655" w:type="pct"/>
            <w:tcBorders>
              <w:top w:val="single" w:sz="6" w:space="0" w:color="000000"/>
              <w:left w:val="nil"/>
              <w:bottom w:val="single" w:sz="6" w:space="0" w:color="000000"/>
              <w:right w:val="nil"/>
            </w:tcBorders>
            <w:vAlign w:val="center"/>
          </w:tcPr>
          <w:p w14:paraId="23894024" w14:textId="77777777" w:rsidR="005A7D82" w:rsidRPr="004B4830" w:rsidRDefault="005A7D82" w:rsidP="005A7D82">
            <w:pPr>
              <w:pStyle w:val="Qualitytext"/>
            </w:pPr>
            <w:r w:rsidRPr="004B4830">
              <w:t>--</w:t>
            </w:r>
          </w:p>
        </w:tc>
        <w:tc>
          <w:tcPr>
            <w:tcW w:w="999" w:type="pct"/>
            <w:tcBorders>
              <w:top w:val="single" w:sz="6" w:space="0" w:color="000000"/>
              <w:left w:val="nil"/>
              <w:bottom w:val="single" w:sz="6" w:space="0" w:color="000000"/>
              <w:right w:val="nil"/>
            </w:tcBorders>
            <w:vAlign w:val="center"/>
          </w:tcPr>
          <w:p w14:paraId="636E7613" w14:textId="40D7968A" w:rsidR="005A7D82" w:rsidRPr="00E23F7D" w:rsidRDefault="005A7D82" w:rsidP="00314800">
            <w:pPr>
              <w:pStyle w:val="Tabletext8pt"/>
            </w:pPr>
            <w:r w:rsidRPr="00E23F7D">
              <w:t xml:space="preserve">The effect of WHM on </w:t>
            </w:r>
            <w:r w:rsidR="00D36C89">
              <w:t>quality of life</w:t>
            </w:r>
            <w:r>
              <w:t xml:space="preserve"> </w:t>
            </w:r>
            <w:r w:rsidRPr="00E23F7D">
              <w:t xml:space="preserve">in people with </w:t>
            </w:r>
            <w:r>
              <w:t>symptoms of menopause</w:t>
            </w:r>
            <w:r w:rsidR="002F7389">
              <w:t xml:space="preserve"> </w:t>
            </w:r>
            <w:r w:rsidRPr="00E23F7D">
              <w:t>is unknown</w:t>
            </w:r>
          </w:p>
        </w:tc>
      </w:tr>
      <w:tr w:rsidR="00C0173E" w:rsidRPr="00E23F7D" w14:paraId="57431B23" w14:textId="77777777" w:rsidTr="0012149A">
        <w:trPr>
          <w:cantSplit/>
        </w:trPr>
        <w:tc>
          <w:tcPr>
            <w:tcW w:w="948" w:type="pct"/>
            <w:tcBorders>
              <w:top w:val="single" w:sz="6" w:space="0" w:color="000000"/>
              <w:left w:val="nil"/>
              <w:bottom w:val="single" w:sz="6" w:space="0" w:color="000000"/>
              <w:right w:val="nil"/>
            </w:tcBorders>
            <w:vAlign w:val="center"/>
          </w:tcPr>
          <w:p w14:paraId="6F29E349" w14:textId="2FB8865D" w:rsidR="00C0173E" w:rsidRPr="00E23F7D" w:rsidRDefault="00C0173E" w:rsidP="00C0173E">
            <w:pPr>
              <w:pStyle w:val="Tabletext8pt"/>
              <w:rPr>
                <w:rStyle w:val="label"/>
              </w:rPr>
            </w:pPr>
            <w:r w:rsidRPr="007C1A75">
              <w:t>Emotional functioning</w:t>
            </w:r>
            <w:r>
              <w:br/>
            </w:r>
            <w:r w:rsidR="003772E5">
              <w:t xml:space="preserve">assessed with: GCS, KMI, MRS </w:t>
            </w:r>
            <w:r w:rsidR="003772E5">
              <w:br/>
            </w:r>
            <w:r>
              <w:t xml:space="preserve">follow up: range </w:t>
            </w:r>
            <w:r w:rsidR="003772E5">
              <w:t>6</w:t>
            </w:r>
            <w:r>
              <w:t xml:space="preserve"> weeks to 1</w:t>
            </w:r>
            <w:r w:rsidR="00432416">
              <w:t>2</w:t>
            </w:r>
            <w:r>
              <w:t xml:space="preserve"> weeks</w:t>
            </w:r>
          </w:p>
        </w:tc>
        <w:tc>
          <w:tcPr>
            <w:tcW w:w="704" w:type="pct"/>
            <w:tcBorders>
              <w:top w:val="single" w:sz="6" w:space="0" w:color="000000"/>
              <w:left w:val="nil"/>
              <w:bottom w:val="single" w:sz="6" w:space="0" w:color="000000"/>
              <w:right w:val="nil"/>
            </w:tcBorders>
            <w:shd w:val="clear" w:color="auto" w:fill="EBEBEB"/>
            <w:vAlign w:val="center"/>
          </w:tcPr>
          <w:p w14:paraId="35015644" w14:textId="77777777" w:rsidR="00C0173E" w:rsidRPr="004B4830" w:rsidRDefault="00C0173E" w:rsidP="00C0173E">
            <w:pPr>
              <w:pStyle w:val="Tabletext8pt"/>
              <w:jc w:val="center"/>
              <w:rPr>
                <w:bCs w:val="0"/>
              </w:rPr>
            </w:pPr>
            <w:r>
              <w:rPr>
                <w:bCs w:val="0"/>
              </w:rPr>
              <w:t>-</w:t>
            </w:r>
          </w:p>
        </w:tc>
        <w:tc>
          <w:tcPr>
            <w:tcW w:w="675" w:type="pct"/>
            <w:tcBorders>
              <w:top w:val="single" w:sz="6" w:space="0" w:color="000000"/>
              <w:left w:val="nil"/>
              <w:bottom w:val="single" w:sz="6" w:space="0" w:color="000000"/>
              <w:right w:val="nil"/>
            </w:tcBorders>
            <w:shd w:val="clear" w:color="auto" w:fill="EBEBEB"/>
          </w:tcPr>
          <w:p w14:paraId="0F57342A" w14:textId="5190FB60" w:rsidR="00C0173E" w:rsidRPr="004B4830" w:rsidRDefault="00C0173E" w:rsidP="00C0173E">
            <w:pPr>
              <w:pStyle w:val="Tabletext8pt"/>
              <w:jc w:val="center"/>
              <w:rPr>
                <w:bCs w:val="0"/>
              </w:rPr>
            </w:pPr>
            <w:r w:rsidRPr="00082060">
              <w:rPr>
                <w:rStyle w:val="Strong"/>
              </w:rPr>
              <w:t>SMD 0.</w:t>
            </w:r>
            <w:r w:rsidR="002879B5">
              <w:rPr>
                <w:rStyle w:val="Strong"/>
              </w:rPr>
              <w:t>47</w:t>
            </w:r>
            <w:r w:rsidRPr="00082060">
              <w:rPr>
                <w:rStyle w:val="Strong"/>
              </w:rPr>
              <w:t xml:space="preserve"> SD lower ^</w:t>
            </w:r>
            <w:r w:rsidRPr="00082060">
              <w:rPr>
                <w:rStyle w:val="Strong"/>
              </w:rPr>
              <w:br/>
            </w:r>
            <w:r w:rsidRPr="002A6818">
              <w:t>(</w:t>
            </w:r>
            <w:r w:rsidR="002879B5">
              <w:t>1.33</w:t>
            </w:r>
            <w:r w:rsidRPr="002A6818">
              <w:t xml:space="preserve"> lower to 0.</w:t>
            </w:r>
            <w:r w:rsidR="002879B5">
              <w:t>39</w:t>
            </w:r>
            <w:r w:rsidRPr="002A6818">
              <w:t xml:space="preserve"> </w:t>
            </w:r>
            <w:r>
              <w:t>higher</w:t>
            </w:r>
            <w:r w:rsidRPr="002A6818">
              <w:t>)</w:t>
            </w:r>
          </w:p>
        </w:tc>
        <w:tc>
          <w:tcPr>
            <w:tcW w:w="437" w:type="pct"/>
            <w:tcBorders>
              <w:top w:val="single" w:sz="6" w:space="0" w:color="000000"/>
              <w:left w:val="nil"/>
              <w:bottom w:val="single" w:sz="6" w:space="0" w:color="000000"/>
              <w:right w:val="nil"/>
            </w:tcBorders>
            <w:vAlign w:val="center"/>
          </w:tcPr>
          <w:p w14:paraId="1F78F159" w14:textId="4BD55936" w:rsidR="00C0173E" w:rsidRPr="004B4830" w:rsidRDefault="00C0173E" w:rsidP="00C0173E">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7DCF9EBF" w14:textId="5652C09B" w:rsidR="00C0173E" w:rsidRPr="00E23F7D" w:rsidRDefault="00620B47" w:rsidP="006331F1">
            <w:pPr>
              <w:pStyle w:val="Tabletext8pt"/>
              <w:jc w:val="center"/>
            </w:pPr>
            <w:r>
              <w:t>114</w:t>
            </w:r>
            <w:r w:rsidR="00C0173E">
              <w:br/>
              <w:t>(</w:t>
            </w:r>
            <w:r w:rsidR="00EA739E">
              <w:t>2</w:t>
            </w:r>
            <w:r w:rsidR="00C0173E">
              <w:t xml:space="preserve"> </w:t>
            </w:r>
            <w:r w:rsidR="00EA739E">
              <w:t>RCTs</w:t>
            </w:r>
            <w:r w:rsidR="00C0173E">
              <w:t xml:space="preserve">) </w:t>
            </w:r>
            <w:r w:rsidR="00292D6D">
              <w:br/>
            </w:r>
            <w:r w:rsidR="00C0173E" w:rsidRPr="00962295">
              <w:rPr>
                <w:rStyle w:val="FootnoteReference"/>
              </w:rPr>
              <w:t>†</w:t>
            </w:r>
            <w:r w:rsidR="007A2B1A" w:rsidRPr="00962295">
              <w:rPr>
                <w:rStyle w:val="FootnoteReference"/>
              </w:rPr>
              <w:t>†</w:t>
            </w:r>
            <w:r w:rsidR="00C0173E" w:rsidRPr="00962295">
              <w:rPr>
                <w:rStyle w:val="FootnoteReference"/>
              </w:rPr>
              <w:t>†</w:t>
            </w:r>
          </w:p>
        </w:tc>
        <w:tc>
          <w:tcPr>
            <w:tcW w:w="655" w:type="pct"/>
            <w:tcBorders>
              <w:top w:val="single" w:sz="6" w:space="0" w:color="000000"/>
              <w:left w:val="nil"/>
              <w:bottom w:val="single" w:sz="6" w:space="0" w:color="000000"/>
              <w:right w:val="nil"/>
            </w:tcBorders>
            <w:vAlign w:val="center"/>
          </w:tcPr>
          <w:p w14:paraId="210A072A" w14:textId="670E943F" w:rsidR="00C0173E" w:rsidRPr="004B4830" w:rsidRDefault="00C0173E" w:rsidP="006331F1">
            <w:pPr>
              <w:pStyle w:val="Tabletext8pt"/>
              <w:jc w:val="center"/>
            </w:pPr>
            <w:r w:rsidRPr="00314800">
              <w:rPr>
                <w:rStyle w:val="QualitytextChar"/>
                <w:rFonts w:ascii="Cambria Math" w:hAnsi="Cambria Math" w:cs="Cambria Math"/>
              </w:rPr>
              <w:t>⨁</w:t>
            </w:r>
            <w:r w:rsidR="00B0268C" w:rsidRPr="00314800">
              <w:rPr>
                <w:rStyle w:val="QualitytextChar"/>
                <w:rFonts w:ascii="Cambria Math" w:hAnsi="Cambria Math" w:cs="Cambria Math"/>
              </w:rPr>
              <w:t>◯</w:t>
            </w:r>
            <w:r w:rsidR="00620B47" w:rsidRPr="00314800">
              <w:rPr>
                <w:rStyle w:val="QualitytextChar"/>
                <w:rFonts w:ascii="Cambria Math" w:hAnsi="Cambria Math" w:cs="Cambria Math"/>
              </w:rPr>
              <w:t>◯</w:t>
            </w:r>
            <w:r w:rsidRPr="00314800">
              <w:rPr>
                <w:rStyle w:val="QualitytextChar"/>
                <w:rFonts w:ascii="Cambria Math" w:hAnsi="Cambria Math" w:cs="Cambria Math"/>
              </w:rPr>
              <w:t>◯</w:t>
            </w:r>
            <w:r w:rsidRPr="00314800">
              <w:rPr>
                <w:rStyle w:val="QualitytextChar"/>
              </w:rPr>
              <w:br/>
            </w:r>
            <w:r w:rsidR="00B0268C">
              <w:rPr>
                <w:rStyle w:val="QualitytextChar"/>
              </w:rPr>
              <w:t xml:space="preserve">Very </w:t>
            </w:r>
            <w:r w:rsidR="00620B47">
              <w:rPr>
                <w:rStyle w:val="QualitytextChar"/>
              </w:rPr>
              <w:t>LOW</w:t>
            </w:r>
            <w:r w:rsidRPr="00314800">
              <w:t xml:space="preserve"> </w:t>
            </w:r>
            <w:r w:rsidRPr="00314800">
              <w:rPr>
                <w:rStyle w:val="FootnoteReference"/>
              </w:rPr>
              <w:t>c,</w:t>
            </w:r>
            <w:r w:rsidR="005A4280">
              <w:rPr>
                <w:rStyle w:val="FootnoteReference"/>
              </w:rPr>
              <w:t>g,</w:t>
            </w:r>
            <w:r w:rsidR="0072339E">
              <w:rPr>
                <w:rStyle w:val="FootnoteReference"/>
              </w:rPr>
              <w:t>k,</w:t>
            </w:r>
            <w:r w:rsidR="005A4280">
              <w:rPr>
                <w:rStyle w:val="FootnoteReference"/>
              </w:rPr>
              <w:t>l</w:t>
            </w:r>
            <w:r w:rsidR="0072339E">
              <w:rPr>
                <w:rStyle w:val="FootnoteReference"/>
              </w:rPr>
              <w:t>,</w:t>
            </w:r>
            <w:r w:rsidR="00871770">
              <w:rPr>
                <w:rStyle w:val="FootnoteReference"/>
              </w:rPr>
              <w:t>o</w:t>
            </w:r>
          </w:p>
        </w:tc>
        <w:tc>
          <w:tcPr>
            <w:tcW w:w="999" w:type="pct"/>
            <w:tcBorders>
              <w:top w:val="single" w:sz="6" w:space="0" w:color="000000"/>
              <w:left w:val="nil"/>
              <w:bottom w:val="single" w:sz="6" w:space="0" w:color="000000"/>
              <w:right w:val="nil"/>
            </w:tcBorders>
            <w:vAlign w:val="center"/>
          </w:tcPr>
          <w:p w14:paraId="18C1A0D0" w14:textId="29B71017" w:rsidR="00C0173E" w:rsidRPr="00E23F7D" w:rsidRDefault="00B0268C" w:rsidP="00C0173E">
            <w:pPr>
              <w:pStyle w:val="Tabletext8pt"/>
            </w:pPr>
            <w:r w:rsidRPr="00E23F7D">
              <w:t xml:space="preserve">The evidence is very uncertain about the effect of WHM </w:t>
            </w:r>
            <w:r>
              <w:t xml:space="preserve">on </w:t>
            </w:r>
            <w:r w:rsidR="00620B47">
              <w:t xml:space="preserve">emotional </w:t>
            </w:r>
            <w:r w:rsidR="00C0173E" w:rsidRPr="00E23F7D">
              <w:t xml:space="preserve">functioning in people with </w:t>
            </w:r>
            <w:r w:rsidR="00C0173E">
              <w:t>symptoms of menopause</w:t>
            </w:r>
          </w:p>
        </w:tc>
      </w:tr>
      <w:tr w:rsidR="00CF22D1" w:rsidRPr="00E23F7D" w14:paraId="66EC37E6" w14:textId="77777777" w:rsidTr="0012149A">
        <w:trPr>
          <w:cantSplit/>
        </w:trPr>
        <w:tc>
          <w:tcPr>
            <w:tcW w:w="948" w:type="pct"/>
            <w:tcBorders>
              <w:top w:val="single" w:sz="6" w:space="0" w:color="000000"/>
              <w:left w:val="nil"/>
              <w:bottom w:val="single" w:sz="6" w:space="0" w:color="000000"/>
              <w:right w:val="nil"/>
            </w:tcBorders>
            <w:vAlign w:val="center"/>
          </w:tcPr>
          <w:p w14:paraId="4474E3CF" w14:textId="3A461C15" w:rsidR="00CF22D1" w:rsidRPr="004B4830" w:rsidRDefault="00CF22D1" w:rsidP="00CF22D1">
            <w:pPr>
              <w:pStyle w:val="Tabletext8pt"/>
            </w:pPr>
            <w:r w:rsidRPr="007C1A75">
              <w:t>Depression</w:t>
            </w:r>
            <w:r w:rsidR="003772E5">
              <w:t xml:space="preserve"> </w:t>
            </w:r>
            <w:r w:rsidR="003772E5">
              <w:br/>
              <w:t>assessed with: GCS, KMI, MRS</w:t>
            </w:r>
            <w:r w:rsidR="004E5D24">
              <w:t>, HAM-D</w:t>
            </w:r>
            <w:r w:rsidR="004E5D24">
              <w:br/>
            </w:r>
            <w:r w:rsidR="003772E5">
              <w:t>follow up: range 8 weeks to 12 months</w:t>
            </w:r>
          </w:p>
        </w:tc>
        <w:tc>
          <w:tcPr>
            <w:tcW w:w="704" w:type="pct"/>
            <w:tcBorders>
              <w:top w:val="single" w:sz="6" w:space="0" w:color="000000"/>
              <w:left w:val="nil"/>
              <w:bottom w:val="single" w:sz="6" w:space="0" w:color="000000"/>
              <w:right w:val="nil"/>
            </w:tcBorders>
            <w:shd w:val="clear" w:color="auto" w:fill="EBEBEB"/>
            <w:vAlign w:val="center"/>
          </w:tcPr>
          <w:p w14:paraId="53544AB9" w14:textId="77777777" w:rsidR="00CF22D1" w:rsidRPr="004B4830" w:rsidRDefault="00CF22D1" w:rsidP="00CF22D1">
            <w:pPr>
              <w:pStyle w:val="Tabletext8pt"/>
              <w:jc w:val="center"/>
              <w:rPr>
                <w:bCs w:val="0"/>
              </w:rPr>
            </w:pPr>
            <w:r>
              <w:rPr>
                <w:bCs w:val="0"/>
              </w:rPr>
              <w:t>-</w:t>
            </w:r>
          </w:p>
        </w:tc>
        <w:tc>
          <w:tcPr>
            <w:tcW w:w="675" w:type="pct"/>
            <w:tcBorders>
              <w:top w:val="single" w:sz="6" w:space="0" w:color="000000"/>
              <w:left w:val="nil"/>
              <w:bottom w:val="single" w:sz="6" w:space="0" w:color="000000"/>
              <w:right w:val="nil"/>
            </w:tcBorders>
            <w:shd w:val="clear" w:color="auto" w:fill="EBEBEB"/>
          </w:tcPr>
          <w:p w14:paraId="63C382D5" w14:textId="2485D280" w:rsidR="00CF22D1" w:rsidRPr="004B4830" w:rsidRDefault="00CF22D1" w:rsidP="00CF22D1">
            <w:pPr>
              <w:pStyle w:val="Tabletext8pt"/>
              <w:jc w:val="center"/>
              <w:rPr>
                <w:bCs w:val="0"/>
              </w:rPr>
            </w:pPr>
            <w:r w:rsidRPr="00082060">
              <w:rPr>
                <w:rStyle w:val="Strong"/>
              </w:rPr>
              <w:t>SMD 0.</w:t>
            </w:r>
            <w:r w:rsidR="006331F1">
              <w:rPr>
                <w:rStyle w:val="Strong"/>
              </w:rPr>
              <w:t>26</w:t>
            </w:r>
            <w:r w:rsidRPr="00082060">
              <w:rPr>
                <w:rStyle w:val="Strong"/>
              </w:rPr>
              <w:t xml:space="preserve"> SD lower ^</w:t>
            </w:r>
            <w:r w:rsidRPr="00082060">
              <w:rPr>
                <w:rStyle w:val="Strong"/>
              </w:rPr>
              <w:br/>
            </w:r>
            <w:r w:rsidRPr="002A6818">
              <w:t>(</w:t>
            </w:r>
            <w:r>
              <w:t>1.</w:t>
            </w:r>
            <w:r w:rsidR="006331F1">
              <w:t>00</w:t>
            </w:r>
            <w:r w:rsidRPr="002A6818">
              <w:t xml:space="preserve"> lower to 0.</w:t>
            </w:r>
            <w:r w:rsidR="006331F1">
              <w:t>48</w:t>
            </w:r>
            <w:r w:rsidRPr="002A6818">
              <w:t xml:space="preserve"> </w:t>
            </w:r>
            <w:r>
              <w:t>higher</w:t>
            </w:r>
            <w:r w:rsidRPr="002A6818">
              <w:t>)</w:t>
            </w:r>
          </w:p>
        </w:tc>
        <w:tc>
          <w:tcPr>
            <w:tcW w:w="437" w:type="pct"/>
            <w:tcBorders>
              <w:top w:val="single" w:sz="6" w:space="0" w:color="000000"/>
              <w:left w:val="nil"/>
              <w:bottom w:val="single" w:sz="6" w:space="0" w:color="000000"/>
              <w:right w:val="nil"/>
            </w:tcBorders>
            <w:vAlign w:val="center"/>
          </w:tcPr>
          <w:p w14:paraId="5E7F073C" w14:textId="0DBBAD00" w:rsidR="00CF22D1" w:rsidRPr="004B4830" w:rsidRDefault="00CF22D1" w:rsidP="00CF22D1">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4A456B2D" w14:textId="45B54632" w:rsidR="00CF22D1" w:rsidRPr="00E23F7D" w:rsidRDefault="003772E5" w:rsidP="006331F1">
            <w:pPr>
              <w:pStyle w:val="Tabletext8pt"/>
              <w:jc w:val="center"/>
            </w:pPr>
            <w:r>
              <w:t>585</w:t>
            </w:r>
            <w:r w:rsidR="00CF22D1">
              <w:br/>
              <w:t xml:space="preserve">(5 RCTs) </w:t>
            </w:r>
            <w:r w:rsidR="00292D6D">
              <w:br/>
            </w:r>
            <w:r w:rsidR="00CF22D1" w:rsidRPr="00962295">
              <w:rPr>
                <w:rStyle w:val="FootnoteReference"/>
              </w:rPr>
              <w:t>††</w:t>
            </w:r>
            <w:r w:rsidR="006331F1" w:rsidRPr="00962295">
              <w:rPr>
                <w:rStyle w:val="FootnoteReference"/>
              </w:rPr>
              <w:t>†</w:t>
            </w:r>
            <w:r w:rsidR="00CF22D1" w:rsidRPr="00962295">
              <w:rPr>
                <w:rStyle w:val="FootnoteReference"/>
              </w:rPr>
              <w:t>†</w:t>
            </w:r>
          </w:p>
        </w:tc>
        <w:tc>
          <w:tcPr>
            <w:tcW w:w="655" w:type="pct"/>
            <w:tcBorders>
              <w:top w:val="single" w:sz="6" w:space="0" w:color="000000"/>
              <w:left w:val="nil"/>
              <w:bottom w:val="single" w:sz="6" w:space="0" w:color="000000"/>
              <w:right w:val="nil"/>
            </w:tcBorders>
            <w:vAlign w:val="center"/>
          </w:tcPr>
          <w:p w14:paraId="642D8A24" w14:textId="4638A415" w:rsidR="00CF22D1" w:rsidRPr="004B4830" w:rsidRDefault="00CF22D1" w:rsidP="00DB718B">
            <w:pPr>
              <w:pStyle w:val="Tabletext8pt"/>
              <w:jc w:val="center"/>
            </w:pPr>
            <w:r w:rsidRPr="00DB718B">
              <w:rPr>
                <w:rStyle w:val="QualitytextChar"/>
                <w:rFonts w:ascii="Cambria Math" w:hAnsi="Cambria Math" w:cs="Cambria Math"/>
              </w:rPr>
              <w:t>⨁</w:t>
            </w:r>
            <w:r w:rsidR="00C72AD2" w:rsidRPr="00DB718B">
              <w:rPr>
                <w:rStyle w:val="QualitytextChar"/>
                <w:rFonts w:ascii="Cambria Math" w:hAnsi="Cambria Math" w:cs="Cambria Math"/>
              </w:rPr>
              <w:t>◯</w:t>
            </w:r>
            <w:r w:rsidRPr="00DB718B">
              <w:rPr>
                <w:rStyle w:val="QualitytextChar"/>
                <w:rFonts w:ascii="Cambria Math" w:hAnsi="Cambria Math" w:cs="Cambria Math"/>
              </w:rPr>
              <w:t>◯◯</w:t>
            </w:r>
            <w:r w:rsidRPr="00DB718B">
              <w:rPr>
                <w:rStyle w:val="QualitytextChar"/>
              </w:rPr>
              <w:br/>
            </w:r>
            <w:r w:rsidR="00C72AD2">
              <w:rPr>
                <w:rStyle w:val="QualitytextChar"/>
              </w:rPr>
              <w:t xml:space="preserve">Very </w:t>
            </w:r>
            <w:r w:rsidRPr="00DB718B">
              <w:rPr>
                <w:rStyle w:val="QualitytextChar"/>
              </w:rPr>
              <w:t>LOW</w:t>
            </w:r>
            <w:r w:rsidRPr="00314800">
              <w:t xml:space="preserve"> </w:t>
            </w:r>
            <w:r w:rsidRPr="00DB718B">
              <w:rPr>
                <w:rStyle w:val="FootnoteReference"/>
              </w:rPr>
              <w:t>c,e,</w:t>
            </w:r>
            <w:r w:rsidR="007131D0">
              <w:rPr>
                <w:rStyle w:val="FootnoteReference"/>
              </w:rPr>
              <w:t>l,</w:t>
            </w:r>
            <w:r w:rsidR="00E175AF">
              <w:rPr>
                <w:rStyle w:val="FootnoteReference"/>
              </w:rPr>
              <w:t>m</w:t>
            </w:r>
            <w:r>
              <w:rPr>
                <w:rStyle w:val="FootnoteReference"/>
              </w:rPr>
              <w:t>,</w:t>
            </w:r>
            <w:r w:rsidR="00C72AD2">
              <w:rPr>
                <w:rStyle w:val="FootnoteReference"/>
              </w:rPr>
              <w:t>n</w:t>
            </w:r>
          </w:p>
        </w:tc>
        <w:tc>
          <w:tcPr>
            <w:tcW w:w="999" w:type="pct"/>
            <w:tcBorders>
              <w:top w:val="single" w:sz="6" w:space="0" w:color="000000"/>
              <w:left w:val="nil"/>
              <w:bottom w:val="single" w:sz="6" w:space="0" w:color="000000"/>
              <w:right w:val="nil"/>
            </w:tcBorders>
            <w:vAlign w:val="center"/>
          </w:tcPr>
          <w:p w14:paraId="42197D64" w14:textId="6EF101AB" w:rsidR="00CF22D1" w:rsidRPr="00E23F7D" w:rsidRDefault="00C72AD2" w:rsidP="00DB718B">
            <w:pPr>
              <w:pStyle w:val="Tabletext8pt"/>
            </w:pPr>
            <w:r w:rsidRPr="00E23F7D">
              <w:t xml:space="preserve">The evidence is very uncertain about the effect of </w:t>
            </w:r>
            <w:r w:rsidR="00CF22D1" w:rsidRPr="00E23F7D">
              <w:t xml:space="preserve">WHM </w:t>
            </w:r>
            <w:r>
              <w:t xml:space="preserve">on </w:t>
            </w:r>
            <w:r w:rsidR="00DB718B">
              <w:t>symptoms of depression</w:t>
            </w:r>
            <w:r w:rsidR="00CF22D1" w:rsidRPr="00E23F7D">
              <w:t xml:space="preserve"> in people with </w:t>
            </w:r>
            <w:r w:rsidR="00CF22D1">
              <w:t>symptoms of menopause</w:t>
            </w:r>
          </w:p>
        </w:tc>
      </w:tr>
      <w:tr w:rsidR="006A0737" w:rsidRPr="00E23F7D" w14:paraId="6DAAB413" w14:textId="77777777" w:rsidTr="0012149A">
        <w:trPr>
          <w:cantSplit/>
        </w:trPr>
        <w:tc>
          <w:tcPr>
            <w:tcW w:w="948" w:type="pct"/>
            <w:tcBorders>
              <w:top w:val="single" w:sz="6" w:space="0" w:color="000000"/>
              <w:left w:val="nil"/>
              <w:bottom w:val="single" w:sz="6" w:space="0" w:color="000000"/>
              <w:right w:val="nil"/>
            </w:tcBorders>
            <w:vAlign w:val="center"/>
            <w:hideMark/>
          </w:tcPr>
          <w:p w14:paraId="0F2952D7" w14:textId="43DCD227" w:rsidR="006A0737" w:rsidRPr="00E23F7D" w:rsidRDefault="006A0737" w:rsidP="006A0737">
            <w:pPr>
              <w:pStyle w:val="Tabletext8pt"/>
            </w:pPr>
            <w:r w:rsidRPr="007C1A75">
              <w:t>Anxiety</w:t>
            </w:r>
            <w:r>
              <w:br/>
              <w:t>assessed with: GCS, KMI, MRS, HAM-A</w:t>
            </w:r>
            <w:r>
              <w:br/>
              <w:t>follow up: range 8 weeks to 12 months</w:t>
            </w:r>
          </w:p>
        </w:tc>
        <w:tc>
          <w:tcPr>
            <w:tcW w:w="704" w:type="pct"/>
            <w:tcBorders>
              <w:top w:val="single" w:sz="6" w:space="0" w:color="000000"/>
              <w:left w:val="nil"/>
              <w:bottom w:val="single" w:sz="6" w:space="0" w:color="000000"/>
              <w:right w:val="nil"/>
            </w:tcBorders>
            <w:shd w:val="clear" w:color="auto" w:fill="EBEBEB"/>
            <w:vAlign w:val="center"/>
            <w:hideMark/>
          </w:tcPr>
          <w:p w14:paraId="3F5BC53E" w14:textId="31E2EA9A" w:rsidR="006A0737" w:rsidRPr="00E23F7D" w:rsidRDefault="006A0737" w:rsidP="006A0737">
            <w:pPr>
              <w:pStyle w:val="Tabletext8pt"/>
              <w:jc w:val="center"/>
            </w:pPr>
            <w:r>
              <w:rPr>
                <w:szCs w:val="18"/>
              </w:rPr>
              <w:t>-</w:t>
            </w:r>
          </w:p>
        </w:tc>
        <w:tc>
          <w:tcPr>
            <w:tcW w:w="675" w:type="pct"/>
            <w:tcBorders>
              <w:top w:val="single" w:sz="6" w:space="0" w:color="000000"/>
              <w:left w:val="nil"/>
              <w:bottom w:val="single" w:sz="6" w:space="0" w:color="000000"/>
              <w:right w:val="nil"/>
            </w:tcBorders>
            <w:shd w:val="clear" w:color="auto" w:fill="EBEBEB"/>
            <w:hideMark/>
          </w:tcPr>
          <w:p w14:paraId="3EAAABC6" w14:textId="1096AA85" w:rsidR="006A0737" w:rsidRPr="00E23F7D" w:rsidRDefault="006A0737" w:rsidP="006A0737">
            <w:pPr>
              <w:pStyle w:val="Tabletext8pt"/>
              <w:jc w:val="center"/>
            </w:pPr>
            <w:r w:rsidRPr="00082060">
              <w:rPr>
                <w:rStyle w:val="Strong"/>
              </w:rPr>
              <w:t>SMD 0.</w:t>
            </w:r>
            <w:r>
              <w:rPr>
                <w:rStyle w:val="Strong"/>
              </w:rPr>
              <w:t>90</w:t>
            </w:r>
            <w:r w:rsidRPr="00082060">
              <w:rPr>
                <w:rStyle w:val="Strong"/>
              </w:rPr>
              <w:t xml:space="preserve"> SD lower ^</w:t>
            </w:r>
            <w:r w:rsidRPr="00082060">
              <w:rPr>
                <w:rStyle w:val="Strong"/>
              </w:rPr>
              <w:br/>
            </w:r>
            <w:r w:rsidRPr="002A6818">
              <w:t>(</w:t>
            </w:r>
            <w:r>
              <w:t>1.79</w:t>
            </w:r>
            <w:r w:rsidRPr="002A6818">
              <w:t xml:space="preserve"> lower to 0.</w:t>
            </w:r>
            <w:r>
              <w:t>01</w:t>
            </w:r>
            <w:r w:rsidRPr="002A6818">
              <w:t xml:space="preserve"> </w:t>
            </w:r>
            <w:r>
              <w:t>lower</w:t>
            </w:r>
            <w:r w:rsidRPr="002A6818">
              <w:t>)</w:t>
            </w:r>
          </w:p>
        </w:tc>
        <w:tc>
          <w:tcPr>
            <w:tcW w:w="437" w:type="pct"/>
            <w:tcBorders>
              <w:top w:val="single" w:sz="6" w:space="0" w:color="000000"/>
              <w:left w:val="nil"/>
              <w:bottom w:val="single" w:sz="6" w:space="0" w:color="000000"/>
              <w:right w:val="nil"/>
            </w:tcBorders>
            <w:vAlign w:val="center"/>
            <w:hideMark/>
          </w:tcPr>
          <w:p w14:paraId="348C9303" w14:textId="3CACEA8E" w:rsidR="006A0737" w:rsidRPr="004B4830" w:rsidRDefault="006A0737" w:rsidP="006A0737">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hideMark/>
          </w:tcPr>
          <w:p w14:paraId="0FF0A9E4" w14:textId="0AC514A2" w:rsidR="006A0737" w:rsidRPr="00E23F7D" w:rsidRDefault="006A0737" w:rsidP="006A0737">
            <w:pPr>
              <w:pStyle w:val="Tabletext8pt"/>
              <w:jc w:val="center"/>
            </w:pPr>
            <w:r>
              <w:t>5</w:t>
            </w:r>
            <w:r w:rsidR="00292D6D">
              <w:t>60</w:t>
            </w:r>
            <w:r>
              <w:br/>
              <w:t xml:space="preserve">(5 RCTs) </w:t>
            </w:r>
            <w:r w:rsidR="00292D6D">
              <w:br/>
            </w:r>
            <w:r w:rsidR="00292D6D" w:rsidRPr="00962295">
              <w:rPr>
                <w:rStyle w:val="FootnoteReference"/>
              </w:rPr>
              <w:t>†</w:t>
            </w:r>
            <w:r w:rsidRPr="00962295">
              <w:rPr>
                <w:rStyle w:val="FootnoteReference"/>
              </w:rPr>
              <w:t>††††</w:t>
            </w:r>
          </w:p>
        </w:tc>
        <w:tc>
          <w:tcPr>
            <w:tcW w:w="655" w:type="pct"/>
            <w:tcBorders>
              <w:top w:val="single" w:sz="6" w:space="0" w:color="000000"/>
              <w:left w:val="nil"/>
              <w:bottom w:val="single" w:sz="6" w:space="0" w:color="000000"/>
              <w:right w:val="nil"/>
            </w:tcBorders>
            <w:vAlign w:val="center"/>
            <w:hideMark/>
          </w:tcPr>
          <w:p w14:paraId="1EB25477" w14:textId="5A45F23B" w:rsidR="006A0737" w:rsidRPr="00E23F7D" w:rsidRDefault="006A0737" w:rsidP="006A0737">
            <w:pPr>
              <w:pStyle w:val="Tabletext8pt"/>
              <w:jc w:val="center"/>
            </w:pPr>
            <w:r w:rsidRPr="00DB718B">
              <w:rPr>
                <w:rStyle w:val="QualitytextChar"/>
                <w:rFonts w:ascii="Cambria Math" w:hAnsi="Cambria Math" w:cs="Cambria Math"/>
              </w:rPr>
              <w:t>⨁◯◯◯</w:t>
            </w:r>
            <w:r w:rsidRPr="00DB718B">
              <w:rPr>
                <w:rStyle w:val="QualitytextChar"/>
              </w:rPr>
              <w:br/>
            </w:r>
            <w:r>
              <w:rPr>
                <w:rStyle w:val="QualitytextChar"/>
              </w:rPr>
              <w:t xml:space="preserve">Very </w:t>
            </w:r>
            <w:r w:rsidRPr="00DB718B">
              <w:rPr>
                <w:rStyle w:val="QualitytextChar"/>
              </w:rPr>
              <w:t>LOW</w:t>
            </w:r>
            <w:r w:rsidRPr="00314800">
              <w:t xml:space="preserve"> </w:t>
            </w:r>
            <w:r w:rsidRPr="00DB718B">
              <w:rPr>
                <w:rStyle w:val="FootnoteReference"/>
              </w:rPr>
              <w:t>c,e</w:t>
            </w:r>
            <w:r w:rsidR="00E57C26">
              <w:rPr>
                <w:rStyle w:val="FootnoteReference"/>
              </w:rPr>
              <w:t>,</w:t>
            </w:r>
            <w:r>
              <w:rPr>
                <w:rStyle w:val="FootnoteReference"/>
              </w:rPr>
              <w:t>l,</w:t>
            </w:r>
            <w:r w:rsidR="00096BFD">
              <w:rPr>
                <w:rStyle w:val="FootnoteReference"/>
              </w:rPr>
              <w:t>m,</w:t>
            </w:r>
            <w:r>
              <w:rPr>
                <w:rStyle w:val="FootnoteReference"/>
              </w:rPr>
              <w:t>n</w:t>
            </w:r>
          </w:p>
        </w:tc>
        <w:tc>
          <w:tcPr>
            <w:tcW w:w="999" w:type="pct"/>
            <w:tcBorders>
              <w:top w:val="single" w:sz="6" w:space="0" w:color="000000"/>
              <w:left w:val="nil"/>
              <w:bottom w:val="single" w:sz="6" w:space="0" w:color="000000"/>
              <w:right w:val="nil"/>
            </w:tcBorders>
            <w:vAlign w:val="center"/>
            <w:hideMark/>
          </w:tcPr>
          <w:p w14:paraId="3A5F1B65" w14:textId="2ED9E99E" w:rsidR="006A0737" w:rsidRPr="00E23F7D" w:rsidRDefault="006A0737" w:rsidP="006A0737">
            <w:pPr>
              <w:pStyle w:val="Tabletext8pt"/>
            </w:pPr>
            <w:r w:rsidRPr="00E23F7D">
              <w:t xml:space="preserve">The evidence is very uncertain about the effect of WHM </w:t>
            </w:r>
            <w:r>
              <w:t xml:space="preserve">on </w:t>
            </w:r>
            <w:r w:rsidR="00E97296">
              <w:t>anxiety</w:t>
            </w:r>
            <w:r w:rsidRPr="00E23F7D">
              <w:t xml:space="preserve"> in people with </w:t>
            </w:r>
            <w:r>
              <w:t>symptoms of menopause</w:t>
            </w:r>
          </w:p>
        </w:tc>
      </w:tr>
      <w:tr w:rsidR="00CF22D1" w:rsidRPr="00E23F7D" w14:paraId="2C684AD3" w14:textId="77777777">
        <w:trPr>
          <w:cantSplit/>
        </w:trPr>
        <w:tc>
          <w:tcPr>
            <w:tcW w:w="5000" w:type="pct"/>
            <w:gridSpan w:val="7"/>
            <w:tcBorders>
              <w:top w:val="single" w:sz="6" w:space="0" w:color="000000"/>
              <w:left w:val="nil"/>
              <w:bottom w:val="single" w:sz="6" w:space="0" w:color="000000"/>
              <w:right w:val="nil"/>
            </w:tcBorders>
            <w:vAlign w:val="center"/>
            <w:hideMark/>
          </w:tcPr>
          <w:p w14:paraId="4EAF0562" w14:textId="4791DF53" w:rsidR="00CF22D1" w:rsidRDefault="00CF22D1" w:rsidP="00CF22D1">
            <w:pPr>
              <w:pStyle w:val="TableFigNotes0"/>
            </w:pPr>
            <w:r w:rsidRPr="00D4172A">
              <w:lastRenderedPageBreak/>
              <w:t>*</w:t>
            </w:r>
            <w:r w:rsidRPr="00E23F7D">
              <w:t xml:space="preserve"> </w:t>
            </w:r>
            <w:r w:rsidRPr="00D4172A">
              <w:rPr>
                <w:rStyle w:val="Strong"/>
              </w:rPr>
              <w:t>The risk in the intervention group</w:t>
            </w:r>
            <w:r w:rsidRPr="00E23F7D">
              <w:t xml:space="preserve"> (and its 95% confidence interval) is based on the assumed risk in the comparison group and the </w:t>
            </w:r>
            <w:r w:rsidRPr="00D4172A">
              <w:rPr>
                <w:rStyle w:val="Strong"/>
              </w:rPr>
              <w:t>relative effect</w:t>
            </w:r>
            <w:r w:rsidRPr="00E23F7D">
              <w:t xml:space="preserve"> of the intervention (and its 95% CI).</w:t>
            </w:r>
          </w:p>
          <w:p w14:paraId="3665EBD3" w14:textId="3A5CA1A3" w:rsidR="00CF22D1" w:rsidRDefault="00CF22D1" w:rsidP="00CF22D1">
            <w:pPr>
              <w:pStyle w:val="TableFigNotes0"/>
            </w:pPr>
            <w:r w:rsidRPr="007C1EE3">
              <w:t xml:space="preserve">^ As a rule of thumb, an SMD of 0.2 represents a small difference, 0.5 is moderate, and 0.8 is a large difference </w:t>
            </w:r>
            <w:r w:rsidRPr="00E23F7D">
              <w:fldChar w:fldCharType="begin"/>
            </w:r>
            <w:r w:rsidR="002B6D09">
              <w:instrText xml:space="preserve"> ADDIN EN.CITE &lt;EndNote&gt;&lt;Cite&gt;&lt;Author&gt;Faraone&lt;/Author&gt;&lt;Year&gt;2008&lt;/Year&gt;&lt;RecNum&gt;1440&lt;/RecNum&gt;&lt;DisplayText&gt;(55)&lt;/DisplayText&gt;&lt;record&gt;&lt;rec-number&gt;1440&lt;/rec-number&gt;&lt;foreign-keys&gt;&lt;key app="EN" db-id="fffa29epupvv03e2wadvw0dnd2t2azstt9v5" timestamp="1713247497"&gt;1440&lt;/key&gt;&lt;/foreign-keys&gt;&lt;ref-type name="Journal Article"&gt;17&lt;/ref-type&gt;&lt;contributors&gt;&lt;authors&gt;&lt;author&gt;Faraone, S. V.&lt;/author&gt;&lt;/authors&gt;&lt;/contributors&gt;&lt;titles&gt;&lt;title&gt;Interpreting estimates of treatment effects: implications for managed care&lt;/title&gt;&lt;secondary-title&gt;P T&lt;/secondary-title&gt;&lt;/titles&gt;&lt;periodical&gt;&lt;full-title&gt;P T&lt;/full-title&gt;&lt;/periodical&gt;&lt;pages&gt;700-11&lt;/pages&gt;&lt;volume&gt;33&lt;/volume&gt;&lt;number&gt;12&lt;/number&gt;&lt;dates&gt;&lt;year&gt;2008&lt;/year&gt;&lt;pub-dates&gt;&lt;date&gt;Dec&lt;/date&gt;&lt;/pub-dates&gt;&lt;/dates&gt;&lt;isbn&gt;1052-1372 (Print)&amp;#xD;1052-1372 (Linking)&lt;/isbn&gt;&lt;accession-num&gt;19750051&lt;/accession-num&gt;&lt;urls&gt;&lt;related-urls&gt;&lt;url&gt;https://www.ncbi.nlm.nih.gov/pubmed/19750051&lt;/url&gt;&lt;/related-urls&gt;&lt;/urls&gt;&lt;custom2&gt;PMC2730804&lt;/custom2&gt;&lt;remote-database-name&gt;PubMed-not-MEDLINE&lt;/remote-database-name&gt;&lt;remote-database-provider&gt;NLM&lt;/remote-database-provider&gt;&lt;/record&gt;&lt;/Cite&gt;&lt;/EndNote&gt;</w:instrText>
            </w:r>
            <w:r w:rsidRPr="00E23F7D">
              <w:fldChar w:fldCharType="separate"/>
            </w:r>
            <w:r w:rsidR="002B6D09">
              <w:rPr>
                <w:noProof/>
              </w:rPr>
              <w:t>(</w:t>
            </w:r>
            <w:hyperlink w:anchor="_ENREF_55" w:tooltip="Faraone, 2008 #1440" w:history="1">
              <w:r w:rsidR="002E03B7">
                <w:rPr>
                  <w:noProof/>
                </w:rPr>
                <w:t>55</w:t>
              </w:r>
            </w:hyperlink>
            <w:r w:rsidR="002B6D09">
              <w:rPr>
                <w:noProof/>
              </w:rPr>
              <w:t>)</w:t>
            </w:r>
            <w:r w:rsidRPr="00E23F7D">
              <w:fldChar w:fldCharType="end"/>
            </w:r>
            <w:r w:rsidRPr="007C1EE3">
              <w:t>.</w:t>
            </w:r>
          </w:p>
          <w:p w14:paraId="7F14CC66" w14:textId="77777777" w:rsidR="00CF22D1" w:rsidRDefault="00CF22D1" w:rsidP="00CF22D1">
            <w:pPr>
              <w:pStyle w:val="TableFigNotes0"/>
            </w:pPr>
            <w:r>
              <w:t xml:space="preserve"># </w:t>
            </w:r>
            <w:r w:rsidRPr="00D40386">
              <w:t>A 25% relative risk reduction</w:t>
            </w:r>
            <w:r>
              <w:t>/increase</w:t>
            </w:r>
            <w:r w:rsidRPr="00D40386">
              <w:t xml:space="preserve"> was considered important (i.e. RR &lt; 0.75</w:t>
            </w:r>
            <w:r>
              <w:t xml:space="preserve"> or RR &gt; 1.25</w:t>
            </w:r>
            <w:r w:rsidRPr="00D40386">
              <w:t>).</w:t>
            </w:r>
          </w:p>
          <w:p w14:paraId="7C968D22" w14:textId="77777777" w:rsidR="00CF22D1" w:rsidRPr="00966769" w:rsidRDefault="00CF22D1" w:rsidP="00966769">
            <w:pPr>
              <w:pStyle w:val="TableFigNotes0"/>
            </w:pPr>
          </w:p>
          <w:p w14:paraId="49020789" w14:textId="5DFC17E3" w:rsidR="00CF22D1" w:rsidRDefault="00CF22D1" w:rsidP="00CF22D1">
            <w:pPr>
              <w:pStyle w:val="TableFigNotes0"/>
            </w:pPr>
            <w:r>
              <w:t xml:space="preserve">† Data from 2 RCTs (total 128 participants) </w:t>
            </w:r>
            <w:r w:rsidR="00041D0C">
              <w:t xml:space="preserve">not included here because </w:t>
            </w:r>
            <w:r w:rsidR="00DD3F51">
              <w:t>results</w:t>
            </w:r>
            <w:r w:rsidR="00041D0C">
              <w:t xml:space="preserve"> were </w:t>
            </w:r>
            <w:r>
              <w:t xml:space="preserve">not adequately reported [missing information]. Both RCTs suggested an effect favouring WHM. </w:t>
            </w:r>
          </w:p>
          <w:p w14:paraId="29474820" w14:textId="5E44AF6A" w:rsidR="00CF22D1" w:rsidRDefault="00CF22D1" w:rsidP="00CF22D1">
            <w:pPr>
              <w:pStyle w:val="TableFigNotes0"/>
            </w:pPr>
            <w:r>
              <w:t>†† D</w:t>
            </w:r>
            <w:r w:rsidRPr="00543D80">
              <w:t>ata from 4 RCTs (</w:t>
            </w:r>
            <w:r>
              <w:t>total 365 participants</w:t>
            </w:r>
            <w:r w:rsidRPr="00543D80">
              <w:t>)</w:t>
            </w:r>
            <w:r>
              <w:t xml:space="preserve"> </w:t>
            </w:r>
            <w:r w:rsidR="00041D0C">
              <w:t xml:space="preserve">not included here because </w:t>
            </w:r>
            <w:r w:rsidR="00DD3F51">
              <w:t>results</w:t>
            </w:r>
            <w:r w:rsidR="00041D0C">
              <w:t xml:space="preserve"> were </w:t>
            </w:r>
            <w:r>
              <w:t xml:space="preserve">not adequately reported [missing information]. </w:t>
            </w:r>
            <w:r w:rsidRPr="00543D80">
              <w:t>2 RCTs suggested no difference between groups and 2 RCTs suggested an effect favouring the WHM.</w:t>
            </w:r>
          </w:p>
          <w:p w14:paraId="4D0A2656" w14:textId="2832A694" w:rsidR="006331F1" w:rsidRDefault="00CF22D1" w:rsidP="00CF22D1">
            <w:pPr>
              <w:pStyle w:val="TableFigNotes0"/>
            </w:pPr>
            <w:r>
              <w:t>††† D</w:t>
            </w:r>
            <w:r w:rsidRPr="00543D80">
              <w:t>ata from 4 RCTs (</w:t>
            </w:r>
            <w:r>
              <w:t>total 360 participants</w:t>
            </w:r>
            <w:r w:rsidRPr="00543D80">
              <w:t>)</w:t>
            </w:r>
            <w:r>
              <w:t xml:space="preserve"> </w:t>
            </w:r>
            <w:r w:rsidR="00041D0C">
              <w:t xml:space="preserve">not included here because </w:t>
            </w:r>
            <w:r w:rsidR="00DD3F51">
              <w:t>results</w:t>
            </w:r>
            <w:r w:rsidR="00041D0C">
              <w:t xml:space="preserve"> were </w:t>
            </w:r>
            <w:r>
              <w:t>not adequately reported [missing information]. All 4</w:t>
            </w:r>
            <w:r w:rsidRPr="00543D80">
              <w:t xml:space="preserve"> RCTs suggested an effect favouring the WHM.</w:t>
            </w:r>
          </w:p>
          <w:p w14:paraId="2E4FE479" w14:textId="22978DF0" w:rsidR="00142B8B" w:rsidRDefault="006331F1" w:rsidP="00CF22D1">
            <w:pPr>
              <w:pStyle w:val="TableFigNotes0"/>
            </w:pPr>
            <w:r>
              <w:t>†††† D</w:t>
            </w:r>
            <w:r w:rsidRPr="00543D80">
              <w:t xml:space="preserve">ata from </w:t>
            </w:r>
            <w:r>
              <w:t>3</w:t>
            </w:r>
            <w:r w:rsidRPr="00543D80">
              <w:t xml:space="preserve"> RCTs (</w:t>
            </w:r>
            <w:r>
              <w:t xml:space="preserve">total </w:t>
            </w:r>
            <w:r w:rsidR="00DB718B">
              <w:t>242</w:t>
            </w:r>
            <w:r>
              <w:t xml:space="preserve"> participants</w:t>
            </w:r>
            <w:r w:rsidRPr="00543D80">
              <w:t>)</w:t>
            </w:r>
            <w:r>
              <w:t xml:space="preserve"> </w:t>
            </w:r>
            <w:r w:rsidR="00931426">
              <w:t xml:space="preserve">not included here because </w:t>
            </w:r>
            <w:r w:rsidR="00DD3F51">
              <w:t>results</w:t>
            </w:r>
            <w:r w:rsidR="00931426">
              <w:t xml:space="preserve"> were </w:t>
            </w:r>
            <w:r>
              <w:t xml:space="preserve">not adequately reported [missing information]. All </w:t>
            </w:r>
            <w:r w:rsidR="00DB718B">
              <w:t>3</w:t>
            </w:r>
            <w:r w:rsidRPr="00543D80">
              <w:t xml:space="preserve"> RCTs suggested an effect favouring the WHM.</w:t>
            </w:r>
          </w:p>
          <w:p w14:paraId="68D6B06F" w14:textId="6619BA22" w:rsidR="00CF22D1" w:rsidRDefault="00142B8B" w:rsidP="00CF22D1">
            <w:pPr>
              <w:pStyle w:val="TableFigNotes0"/>
            </w:pPr>
            <w:r>
              <w:t>††††† D</w:t>
            </w:r>
            <w:r w:rsidRPr="00543D80">
              <w:t xml:space="preserve">ata from </w:t>
            </w:r>
            <w:r>
              <w:t>3</w:t>
            </w:r>
            <w:r w:rsidRPr="00543D80">
              <w:t xml:space="preserve"> RCTs (</w:t>
            </w:r>
            <w:r>
              <w:t xml:space="preserve">total </w:t>
            </w:r>
            <w:r w:rsidR="00BF565D">
              <w:t>231</w:t>
            </w:r>
            <w:r>
              <w:t xml:space="preserve"> participants</w:t>
            </w:r>
            <w:r w:rsidRPr="00543D80">
              <w:t>)</w:t>
            </w:r>
            <w:r>
              <w:t xml:space="preserve"> </w:t>
            </w:r>
            <w:r w:rsidR="00931426">
              <w:t xml:space="preserve">not included here because </w:t>
            </w:r>
            <w:r w:rsidR="00DD3F51">
              <w:t>results</w:t>
            </w:r>
            <w:r w:rsidR="00931426">
              <w:t xml:space="preserve"> were </w:t>
            </w:r>
            <w:r>
              <w:t xml:space="preserve">not adequately reported [missing information]. </w:t>
            </w:r>
            <w:r w:rsidR="00292D6D">
              <w:t>2</w:t>
            </w:r>
            <w:r w:rsidRPr="00543D80">
              <w:t xml:space="preserve"> RCTs suggested an effect favouring the WHM</w:t>
            </w:r>
            <w:r w:rsidR="00292D6D">
              <w:t xml:space="preserve">, </w:t>
            </w:r>
            <w:r w:rsidR="00BF565D">
              <w:t>1 RCT suggested no important difference between groups</w:t>
            </w:r>
            <w:r w:rsidRPr="00543D80">
              <w:t>.</w:t>
            </w:r>
          </w:p>
          <w:p w14:paraId="4EC9668E" w14:textId="77777777" w:rsidR="00CF22D1" w:rsidRDefault="00CF22D1" w:rsidP="00CF22D1">
            <w:pPr>
              <w:pStyle w:val="TableFigNotes0"/>
            </w:pPr>
          </w:p>
          <w:p w14:paraId="1F7025D6" w14:textId="38457232" w:rsidR="00CF22D1" w:rsidRPr="00E23F7D" w:rsidRDefault="00CF22D1" w:rsidP="00CF22D1">
            <w:pPr>
              <w:pStyle w:val="TableFigNotes0"/>
              <w:rPr>
                <w14:ligatures w14:val="standardContextual"/>
              </w:rPr>
            </w:pPr>
            <w:r w:rsidRPr="002A21D9">
              <w:rPr>
                <w:rStyle w:val="Strong"/>
              </w:rPr>
              <w:t>CI:</w:t>
            </w:r>
            <w:r w:rsidRPr="00E23F7D">
              <w:t xml:space="preserve"> confidence interval; </w:t>
            </w:r>
            <w:r w:rsidRPr="002A21D9">
              <w:rPr>
                <w:rStyle w:val="Strong"/>
              </w:rPr>
              <w:t>MD:</w:t>
            </w:r>
            <w:r w:rsidRPr="00E23F7D">
              <w:t xml:space="preserve"> mean difference;</w:t>
            </w:r>
            <w:r>
              <w:t xml:space="preserve"> </w:t>
            </w:r>
            <w:r w:rsidRPr="00A660F3">
              <w:rPr>
                <w:rStyle w:val="Strong"/>
              </w:rPr>
              <w:t>FSFI:</w:t>
            </w:r>
            <w:r w:rsidRPr="00804C10">
              <w:t xml:space="preserve"> Female Sexual Function Index; </w:t>
            </w:r>
            <w:r w:rsidRPr="00A660F3">
              <w:rPr>
                <w:rStyle w:val="Strong"/>
              </w:rPr>
              <w:t>GAQ:</w:t>
            </w:r>
            <w:r w:rsidRPr="00804C10">
              <w:t xml:space="preserve"> Global assessment questionnaire;</w:t>
            </w:r>
            <w:r>
              <w:t xml:space="preserve"> </w:t>
            </w:r>
            <w:r w:rsidRPr="00A660F3">
              <w:rPr>
                <w:rStyle w:val="Strong"/>
              </w:rPr>
              <w:t>GCS:</w:t>
            </w:r>
            <w:r w:rsidRPr="00E83D33">
              <w:t xml:space="preserve"> Greene Climacteric Scale; </w:t>
            </w:r>
            <w:r w:rsidR="007E590A" w:rsidRPr="007E590A">
              <w:rPr>
                <w:rStyle w:val="Strong"/>
              </w:rPr>
              <w:t>HAM-</w:t>
            </w:r>
            <w:r w:rsidR="007E590A">
              <w:rPr>
                <w:rStyle w:val="Strong"/>
              </w:rPr>
              <w:t>A</w:t>
            </w:r>
            <w:r w:rsidR="007E590A" w:rsidRPr="007E590A">
              <w:rPr>
                <w:rStyle w:val="Strong"/>
              </w:rPr>
              <w:t>:</w:t>
            </w:r>
            <w:r w:rsidR="007E590A">
              <w:t xml:space="preserve"> Hamilton anxiety rating scale; </w:t>
            </w:r>
            <w:r w:rsidR="007E590A" w:rsidRPr="007E590A">
              <w:rPr>
                <w:rStyle w:val="Strong"/>
              </w:rPr>
              <w:t>HAM-D:</w:t>
            </w:r>
            <w:r w:rsidR="007E590A">
              <w:t xml:space="preserve"> Hamilton depression rating scale; </w:t>
            </w:r>
            <w:r w:rsidRPr="00A660F3">
              <w:rPr>
                <w:rStyle w:val="Strong"/>
              </w:rPr>
              <w:t xml:space="preserve">KMI: </w:t>
            </w:r>
            <w:r w:rsidRPr="00E83D33">
              <w:t xml:space="preserve">Kupperman Menopausal Index; </w:t>
            </w:r>
            <w:r w:rsidR="005A6863" w:rsidRPr="005A6863">
              <w:rPr>
                <w:rStyle w:val="Strong"/>
              </w:rPr>
              <w:t>MenQoL:</w:t>
            </w:r>
            <w:r w:rsidR="005A6863">
              <w:t xml:space="preserve"> Menopause quality of life; </w:t>
            </w:r>
            <w:r w:rsidRPr="00A660F3">
              <w:rPr>
                <w:rStyle w:val="Strong"/>
              </w:rPr>
              <w:t>MRS</w:t>
            </w:r>
            <w:r>
              <w:t xml:space="preserve">: </w:t>
            </w:r>
            <w:r w:rsidRPr="00E83D33">
              <w:t>Menopause Rating Scale</w:t>
            </w:r>
            <w:r>
              <w:t>,</w:t>
            </w:r>
            <w:r w:rsidRPr="00804C10">
              <w:t xml:space="preserve"> </w:t>
            </w:r>
            <w:r w:rsidRPr="00A660F3">
              <w:rPr>
                <w:rStyle w:val="Strong"/>
              </w:rPr>
              <w:t>SF-36:</w:t>
            </w:r>
            <w:r w:rsidRPr="00804C10">
              <w:t xml:space="preserve"> 36-item short form health survey; </w:t>
            </w:r>
            <w:r w:rsidRPr="00A660F3">
              <w:rPr>
                <w:rStyle w:val="Strong"/>
              </w:rPr>
              <w:t>WHQ:</w:t>
            </w:r>
            <w:r w:rsidRPr="00804C10">
              <w:t xml:space="preserve"> Women’s health questionnaire; </w:t>
            </w:r>
            <w:r w:rsidRPr="00A660F3">
              <w:rPr>
                <w:rStyle w:val="Strong"/>
              </w:rPr>
              <w:t>PGWBI:</w:t>
            </w:r>
            <w:r w:rsidRPr="00804C10">
              <w:t xml:space="preserve"> Psychological general well-being index.</w:t>
            </w:r>
            <w:r w:rsidRPr="00E23F7D">
              <w:t xml:space="preserve"> </w:t>
            </w:r>
          </w:p>
        </w:tc>
      </w:tr>
      <w:tr w:rsidR="00CF22D1" w:rsidRPr="00E23F7D" w14:paraId="251A36C7" w14:textId="77777777">
        <w:trPr>
          <w:cantSplit/>
        </w:trPr>
        <w:tc>
          <w:tcPr>
            <w:tcW w:w="5000" w:type="pct"/>
            <w:gridSpan w:val="7"/>
            <w:tcBorders>
              <w:top w:val="single" w:sz="6" w:space="0" w:color="000000"/>
              <w:left w:val="nil"/>
              <w:bottom w:val="single" w:sz="6" w:space="0" w:color="000000"/>
              <w:right w:val="nil"/>
            </w:tcBorders>
            <w:vAlign w:val="center"/>
            <w:hideMark/>
          </w:tcPr>
          <w:p w14:paraId="380B5074" w14:textId="77777777" w:rsidR="00CF22D1" w:rsidRPr="00E23F7D" w:rsidRDefault="00CF22D1" w:rsidP="00CF22D1">
            <w:pPr>
              <w:pStyle w:val="TableFigNotes0"/>
            </w:pPr>
            <w:r w:rsidRPr="004B4830">
              <w:rPr>
                <w:rStyle w:val="Strong"/>
              </w:rPr>
              <w:t>GRADE Working Group grades of evidence</w:t>
            </w:r>
            <w:r w:rsidRPr="004B4830">
              <w:rPr>
                <w:rStyle w:val="Strong"/>
              </w:rPr>
              <w:br/>
              <w:t>High certainty:</w:t>
            </w:r>
            <w:r w:rsidRPr="00E23F7D">
              <w:t xml:space="preserve"> we are very confident that the true effect lies close to that of the estimate of the effect.</w:t>
            </w:r>
            <w:r w:rsidRPr="00E23F7D">
              <w:br/>
            </w:r>
            <w:r w:rsidRPr="004B4830">
              <w:rPr>
                <w:rStyle w:val="Strong"/>
              </w:rPr>
              <w:t>Moderate certainty:</w:t>
            </w:r>
            <w:r w:rsidRPr="00E23F7D">
              <w:t xml:space="preserve"> we are moderately confident in the effect estimate: the true effect is likely to be close to the estimate of the effect, but there is a possibility that it is substantially different.</w:t>
            </w:r>
            <w:r w:rsidRPr="00E23F7D">
              <w:br/>
            </w:r>
            <w:r w:rsidRPr="004B4830">
              <w:rPr>
                <w:rStyle w:val="Strong"/>
              </w:rPr>
              <w:t>Low certainty:</w:t>
            </w:r>
            <w:r w:rsidRPr="00E23F7D">
              <w:t xml:space="preserve"> our confidence in the effect estimate is limited: the true effect may be substantially different from the estimate of the effect.</w:t>
            </w:r>
            <w:r w:rsidRPr="00E23F7D">
              <w:br/>
            </w:r>
            <w:r w:rsidRPr="004B4830">
              <w:rPr>
                <w:rStyle w:val="Strong"/>
              </w:rPr>
              <w:t>Very low certainty:</w:t>
            </w:r>
            <w:r w:rsidRPr="00E23F7D">
              <w:t xml:space="preserve"> we have very little confidence in the effect estimate: the true effect is likely to be substantially different from the estimate of effect.</w:t>
            </w:r>
          </w:p>
        </w:tc>
      </w:tr>
    </w:tbl>
    <w:p w14:paraId="79B43274" w14:textId="77777777" w:rsidR="00C06030" w:rsidRPr="00E23F7D" w:rsidRDefault="00C06030" w:rsidP="00C06030">
      <w:pPr>
        <w:pStyle w:val="Heading4a"/>
      </w:pPr>
      <w:r w:rsidRPr="00E23F7D">
        <w:t>Explanations</w:t>
      </w:r>
    </w:p>
    <w:p w14:paraId="110074E5" w14:textId="0C22D882" w:rsidR="00C06030" w:rsidRPr="00E71002" w:rsidRDefault="00C06030" w:rsidP="00C06030">
      <w:pPr>
        <w:pStyle w:val="TableNote"/>
      </w:pPr>
      <w:r w:rsidRPr="00E71002">
        <w:t xml:space="preserve">a. No serious risk of bias. </w:t>
      </w:r>
      <w:r w:rsidR="00764CA2">
        <w:t>Five</w:t>
      </w:r>
      <w:r w:rsidRPr="00E71002">
        <w:t xml:space="preserve"> RCT</w:t>
      </w:r>
      <w:r w:rsidR="00764CA2">
        <w:t>s</w:t>
      </w:r>
      <w:r w:rsidRPr="00E71002">
        <w:t xml:space="preserve"> at high risk of bias </w:t>
      </w:r>
      <w:r w:rsidR="00F234A4">
        <w:t>(~3</w:t>
      </w:r>
      <w:r w:rsidR="00F234A4" w:rsidRPr="00E71002">
        <w:t>0% weight</w:t>
      </w:r>
      <w:r w:rsidR="00F234A4">
        <w:t>)</w:t>
      </w:r>
      <w:r w:rsidR="00F234A4" w:rsidRPr="00E71002">
        <w:t xml:space="preserve"> </w:t>
      </w:r>
      <w:r w:rsidRPr="00E71002">
        <w:t xml:space="preserve">that do not </w:t>
      </w:r>
      <w:r w:rsidR="00DA34E8">
        <w:t xml:space="preserve">seriously </w:t>
      </w:r>
      <w:r w:rsidRPr="00E71002">
        <w:t>influence the estimate of effect. Certainty of evidence not downgraded.</w:t>
      </w:r>
    </w:p>
    <w:p w14:paraId="59912645" w14:textId="0F20A6F8" w:rsidR="00C06030" w:rsidRPr="00E71002" w:rsidRDefault="00C06030" w:rsidP="00C06030">
      <w:pPr>
        <w:pStyle w:val="TableNote"/>
      </w:pPr>
      <w:r w:rsidRPr="00E71002">
        <w:t xml:space="preserve">b. </w:t>
      </w:r>
      <w:r w:rsidR="00FA418C">
        <w:t>No s</w:t>
      </w:r>
      <w:r w:rsidRPr="00E71002">
        <w:t>erious inconsistency. Point estimates vary and confidence intervals of some studies do not overlap. Substantial statistical heterogeneity (I</w:t>
      </w:r>
      <w:r w:rsidRPr="007E308F">
        <w:rPr>
          <w:rStyle w:val="FootnoteReference"/>
        </w:rPr>
        <w:t>2</w:t>
      </w:r>
      <w:r w:rsidRPr="00E71002">
        <w:t xml:space="preserve"> = </w:t>
      </w:r>
      <w:r w:rsidR="00B72DFC">
        <w:t>89</w:t>
      </w:r>
      <w:r w:rsidRPr="00E71002">
        <w:t>%) that can be</w:t>
      </w:r>
      <w:r w:rsidR="00B72DFC">
        <w:t xml:space="preserve"> partially</w:t>
      </w:r>
      <w:r w:rsidRPr="00E71002">
        <w:t xml:space="preserve"> explained</w:t>
      </w:r>
      <w:r w:rsidR="0006726E">
        <w:t xml:space="preserve"> by difference in study characteristics</w:t>
      </w:r>
      <w:r w:rsidRPr="00E71002">
        <w:t xml:space="preserve">. Certainty of evidence </w:t>
      </w:r>
      <w:r w:rsidR="00783C31">
        <w:t xml:space="preserve">not </w:t>
      </w:r>
      <w:r w:rsidRPr="00E71002">
        <w:t>downgraded.</w:t>
      </w:r>
    </w:p>
    <w:p w14:paraId="3075FDEF" w14:textId="74362AD8" w:rsidR="00C06030" w:rsidRPr="00E71002" w:rsidRDefault="00C06030" w:rsidP="00C06030">
      <w:pPr>
        <w:pStyle w:val="TableNote"/>
      </w:pPr>
      <w:r w:rsidRPr="00E71002">
        <w:t xml:space="preserve">c. No serious indirectness. The available evidence is in </w:t>
      </w:r>
      <w:r w:rsidR="00783C31">
        <w:t>both perimenopausal or menopaus</w:t>
      </w:r>
      <w:r w:rsidR="00552BFE">
        <w:t xml:space="preserve">al women </w:t>
      </w:r>
      <w:r w:rsidRPr="00E71002">
        <w:t xml:space="preserve">and can be sensibly applied to the Australian population. </w:t>
      </w:r>
      <w:r w:rsidR="00EE3899">
        <w:t>The herbs used in the identified studies are</w:t>
      </w:r>
      <w:r w:rsidR="00EE3899" w:rsidRPr="00FF2470">
        <w:t xml:space="preserve"> </w:t>
      </w:r>
      <w:r w:rsidR="00EE3899">
        <w:t>comparable</w:t>
      </w:r>
      <w:r w:rsidR="00EE3899" w:rsidRPr="00FF2470">
        <w:t xml:space="preserve"> to </w:t>
      </w:r>
      <w:r w:rsidR="00EE3899">
        <w:t xml:space="preserve">those commonly used </w:t>
      </w:r>
      <w:r w:rsidR="00EE3899" w:rsidRPr="00FF2470">
        <w:t>in Australia</w:t>
      </w:r>
      <w:r w:rsidR="00EE3899">
        <w:t xml:space="preserve"> or could be sensibly applied. </w:t>
      </w:r>
      <w:r w:rsidRPr="00E71002">
        <w:t>Certainty of evidence not downgraded.</w:t>
      </w:r>
    </w:p>
    <w:p w14:paraId="399B7DA3" w14:textId="507F93EE" w:rsidR="00C06030" w:rsidRPr="00E71002" w:rsidRDefault="00C06030" w:rsidP="00C06030">
      <w:pPr>
        <w:pStyle w:val="TableNote"/>
      </w:pPr>
      <w:r w:rsidRPr="00E71002">
        <w:t xml:space="preserve">d. </w:t>
      </w:r>
      <w:r w:rsidR="00AB2D00">
        <w:t>S</w:t>
      </w:r>
      <w:r w:rsidRPr="00E71002">
        <w:t xml:space="preserve">erious imprecision. </w:t>
      </w:r>
      <w:r w:rsidR="008715F1">
        <w:t xml:space="preserve">Wide confidence intervals (upper and lower bounds </w:t>
      </w:r>
      <w:r w:rsidR="00C90C87">
        <w:t>overlap</w:t>
      </w:r>
      <w:r w:rsidR="008715F1">
        <w:t xml:space="preserve"> with both large and small important difference</w:t>
      </w:r>
      <w:r w:rsidR="00C90C87">
        <w:t xml:space="preserve">s). </w:t>
      </w:r>
      <w:r w:rsidRPr="00E71002">
        <w:t>Certainty of evidence downgraded.</w:t>
      </w:r>
    </w:p>
    <w:p w14:paraId="792CF074" w14:textId="772AD33A" w:rsidR="00C06030" w:rsidRDefault="00C06030" w:rsidP="00FC2820">
      <w:pPr>
        <w:pStyle w:val="TableNote"/>
      </w:pPr>
      <w:r w:rsidRPr="00E71002">
        <w:t>e. Publication bias not suspected. Certainty of evidence not downgraded.</w:t>
      </w:r>
    </w:p>
    <w:p w14:paraId="1F4C9161" w14:textId="1D4B90E2" w:rsidR="00AD3842" w:rsidRDefault="00601EB3" w:rsidP="00AD3842">
      <w:pPr>
        <w:pStyle w:val="TableNote"/>
      </w:pPr>
      <w:r>
        <w:t>f. Serious risk of bias. 8 RCTs</w:t>
      </w:r>
      <w:r w:rsidR="00F234A4">
        <w:t xml:space="preserve"> </w:t>
      </w:r>
      <w:r w:rsidR="007B3814">
        <w:t>at high risk o</w:t>
      </w:r>
      <w:r w:rsidR="00AD3842">
        <w:t xml:space="preserve">f bias </w:t>
      </w:r>
      <w:r w:rsidR="00F234A4">
        <w:t xml:space="preserve">(&gt;50% weight) </w:t>
      </w:r>
      <w:r w:rsidR="0065763A">
        <w:t>that</w:t>
      </w:r>
      <w:r w:rsidR="00AD3842">
        <w:t xml:space="preserve"> likely overstate the size of effect. </w:t>
      </w:r>
      <w:r w:rsidR="00AD3842" w:rsidRPr="00E71002">
        <w:t>Certainty of evidence downgraded.</w:t>
      </w:r>
    </w:p>
    <w:p w14:paraId="739E1513" w14:textId="705D9886" w:rsidR="00AD3842" w:rsidRDefault="00AD3842" w:rsidP="00AD3842">
      <w:pPr>
        <w:pStyle w:val="TableNote"/>
      </w:pPr>
      <w:r>
        <w:t>g. No serious inconsistency. Point estimates a</w:t>
      </w:r>
      <w:r w:rsidR="00AB0339">
        <w:t>re</w:t>
      </w:r>
      <w:r>
        <w:t xml:space="preserve"> consistent. </w:t>
      </w:r>
      <w:r w:rsidR="00AB0339">
        <w:t>S</w:t>
      </w:r>
      <w:r w:rsidR="00AB0339" w:rsidRPr="00E71002">
        <w:t xml:space="preserve">tatistical heterogeneity </w:t>
      </w:r>
      <w:r w:rsidR="00AB0339">
        <w:t xml:space="preserve">is high </w:t>
      </w:r>
      <w:r w:rsidR="00AB0339" w:rsidRPr="00E71002">
        <w:t>(I</w:t>
      </w:r>
      <w:r w:rsidR="00AB0339" w:rsidRPr="007E308F">
        <w:rPr>
          <w:rStyle w:val="FootnoteReference"/>
        </w:rPr>
        <w:t>2</w:t>
      </w:r>
      <w:r w:rsidR="00AB0339" w:rsidRPr="00E71002">
        <w:t xml:space="preserve"> </w:t>
      </w:r>
      <w:r w:rsidR="0072339E">
        <w:t>&gt;</w:t>
      </w:r>
      <w:r w:rsidR="00AB0339" w:rsidRPr="00E71002">
        <w:t xml:space="preserve"> </w:t>
      </w:r>
      <w:r w:rsidR="00AB0339">
        <w:t>8</w:t>
      </w:r>
      <w:r w:rsidR="0072339E">
        <w:t>0</w:t>
      </w:r>
      <w:r w:rsidR="00AB0339" w:rsidRPr="00E71002">
        <w:t>%)</w:t>
      </w:r>
      <w:r w:rsidR="00AB0339">
        <w:t xml:space="preserve"> but likely explained through differences in the PICO of </w:t>
      </w:r>
      <w:r w:rsidR="00656C50">
        <w:t>included studies. Certainty of evidence not downgraded.</w:t>
      </w:r>
    </w:p>
    <w:p w14:paraId="66DE7F55" w14:textId="2CABF4C8" w:rsidR="008D04E7" w:rsidRDefault="008D04E7" w:rsidP="008D04E7">
      <w:pPr>
        <w:pStyle w:val="TableNote"/>
      </w:pPr>
      <w:r>
        <w:t xml:space="preserve">h. Serious imprecision. Wide confidence intervals (upper and lower bounds overlap with both important and no important difference). </w:t>
      </w:r>
      <w:r w:rsidRPr="00E71002">
        <w:t>Certainty of evidence downgraded.</w:t>
      </w:r>
    </w:p>
    <w:p w14:paraId="39FA0B6B" w14:textId="559A4EFD" w:rsidR="00BB7608" w:rsidRDefault="00323815" w:rsidP="00BB7608">
      <w:pPr>
        <w:pStyle w:val="TableNote"/>
      </w:pPr>
      <w:r>
        <w:t xml:space="preserve">i. No serious </w:t>
      </w:r>
      <w:r w:rsidR="00F234A4">
        <w:t>risk</w:t>
      </w:r>
      <w:r>
        <w:t xml:space="preserve"> of bias. </w:t>
      </w:r>
      <w:r w:rsidR="00F234A4">
        <w:t>Three</w:t>
      </w:r>
      <w:r>
        <w:t xml:space="preserve"> RCTs </w:t>
      </w:r>
      <w:r w:rsidR="00F234A4">
        <w:t xml:space="preserve">at high risk of bias </w:t>
      </w:r>
      <w:r w:rsidR="00216CD5">
        <w:t xml:space="preserve">(~36% weight) </w:t>
      </w:r>
      <w:r w:rsidR="00BB7608" w:rsidRPr="00E71002">
        <w:t xml:space="preserve">that do not </w:t>
      </w:r>
      <w:r w:rsidR="00BB7608">
        <w:t xml:space="preserve">seriously </w:t>
      </w:r>
      <w:r w:rsidR="00BB7608" w:rsidRPr="00E71002">
        <w:t>influence the estimate of effect. Certainty of evidence not downgraded.</w:t>
      </w:r>
    </w:p>
    <w:p w14:paraId="1C1EDE55" w14:textId="1C22F58D" w:rsidR="0001459E" w:rsidRDefault="00BF5B99" w:rsidP="0001459E">
      <w:pPr>
        <w:pStyle w:val="TableNote"/>
      </w:pPr>
      <w:r>
        <w:t xml:space="preserve">j. </w:t>
      </w:r>
      <w:r w:rsidR="0093068D">
        <w:t>N</w:t>
      </w:r>
      <w:r w:rsidR="0001459E">
        <w:t>o s</w:t>
      </w:r>
      <w:r w:rsidRPr="00E71002">
        <w:t>erious inconsistency. Point estimate</w:t>
      </w:r>
      <w:r w:rsidR="00A24E32">
        <w:t xml:space="preserve"> </w:t>
      </w:r>
      <w:r w:rsidRPr="00E71002">
        <w:t xml:space="preserve">and confidence intervals of </w:t>
      </w:r>
      <w:r w:rsidR="00A24E32">
        <w:t>one</w:t>
      </w:r>
      <w:r w:rsidRPr="00E71002">
        <w:t xml:space="preserve"> stud</w:t>
      </w:r>
      <w:r w:rsidR="00A24E32">
        <w:t>y</w:t>
      </w:r>
      <w:r w:rsidRPr="00E71002">
        <w:t xml:space="preserve"> do not overlap. </w:t>
      </w:r>
      <w:r w:rsidR="0001459E">
        <w:t>S</w:t>
      </w:r>
      <w:r w:rsidRPr="00E71002">
        <w:t>tatistical heterogeneity</w:t>
      </w:r>
      <w:r w:rsidR="0001459E">
        <w:t xml:space="preserve"> is high</w:t>
      </w:r>
      <w:r w:rsidRPr="00E71002">
        <w:t xml:space="preserve"> (I</w:t>
      </w:r>
      <w:r w:rsidRPr="007E308F">
        <w:rPr>
          <w:rStyle w:val="FootnoteReference"/>
        </w:rPr>
        <w:t>2</w:t>
      </w:r>
      <w:r w:rsidR="0001459E">
        <w:t> </w:t>
      </w:r>
      <w:r w:rsidRPr="00E71002">
        <w:t xml:space="preserve">= </w:t>
      </w:r>
      <w:r w:rsidR="0006726E">
        <w:t>78</w:t>
      </w:r>
      <w:r w:rsidRPr="00E71002">
        <w:t xml:space="preserve">%) </w:t>
      </w:r>
      <w:r w:rsidR="0001459E">
        <w:t>likely explained through differences in the PICO of included studies. Certainty of evidence not downgraded.</w:t>
      </w:r>
    </w:p>
    <w:p w14:paraId="647FB0F5" w14:textId="51DFEC64" w:rsidR="00E9030B" w:rsidRDefault="00E9030B" w:rsidP="00E9030B">
      <w:pPr>
        <w:pStyle w:val="TableNote"/>
      </w:pPr>
      <w:r>
        <w:t xml:space="preserve">k. No serious risk of bias. </w:t>
      </w:r>
      <w:r w:rsidRPr="00E71002">
        <w:t>Certainty of evidence not downgraded.</w:t>
      </w:r>
    </w:p>
    <w:p w14:paraId="4D02ED1A" w14:textId="77777777" w:rsidR="00E175AF" w:rsidRDefault="005A4280" w:rsidP="005A4280">
      <w:pPr>
        <w:pStyle w:val="TableNote"/>
      </w:pPr>
      <w:r>
        <w:t xml:space="preserve">l. Very serious imprecision. Wide confidence intervals (upper and lower bounds overlap with both large and no important differences). </w:t>
      </w:r>
      <w:r w:rsidRPr="00E71002">
        <w:t>Certainty of evidence downgraded</w:t>
      </w:r>
      <w:r>
        <w:t xml:space="preserve"> 2 levels</w:t>
      </w:r>
      <w:r w:rsidRPr="00E71002">
        <w:t>.</w:t>
      </w:r>
    </w:p>
    <w:p w14:paraId="6B697D17" w14:textId="7B41BA5F" w:rsidR="001C294B" w:rsidRDefault="00DE6538" w:rsidP="00E175AF">
      <w:pPr>
        <w:pStyle w:val="TableNote"/>
      </w:pPr>
      <w:r>
        <w:lastRenderedPageBreak/>
        <w:t>m</w:t>
      </w:r>
      <w:r w:rsidR="00E175AF">
        <w:t xml:space="preserve">. Serious risk of bias. </w:t>
      </w:r>
      <w:r w:rsidR="00103861">
        <w:t>Two</w:t>
      </w:r>
      <w:r w:rsidR="00E175AF">
        <w:t xml:space="preserve"> RCT</w:t>
      </w:r>
      <w:r w:rsidR="00103861">
        <w:t>s</w:t>
      </w:r>
      <w:r w:rsidR="00E175AF">
        <w:t xml:space="preserve"> at high risk of bias (~</w:t>
      </w:r>
      <w:r w:rsidR="00103861">
        <w:t>4</w:t>
      </w:r>
      <w:r w:rsidR="00E175AF">
        <w:t xml:space="preserve">0% weight) that overstates the </w:t>
      </w:r>
      <w:r w:rsidR="00BB1F48">
        <w:t xml:space="preserve">direction or </w:t>
      </w:r>
      <w:r w:rsidR="00E175AF">
        <w:t xml:space="preserve">size of the effect. </w:t>
      </w:r>
      <w:r w:rsidR="00E175AF" w:rsidRPr="00E23F7D">
        <w:t>Certainty of evidence downgraded.</w:t>
      </w:r>
    </w:p>
    <w:p w14:paraId="6053C0E5" w14:textId="3EB019C4" w:rsidR="001C294B" w:rsidRDefault="001C294B" w:rsidP="001C294B">
      <w:pPr>
        <w:pStyle w:val="TableNote"/>
      </w:pPr>
      <w:r>
        <w:t xml:space="preserve">n.  No serious inconsistency. Point estimates </w:t>
      </w:r>
      <w:r w:rsidR="00C72AD2">
        <w:t>vary and s</w:t>
      </w:r>
      <w:r w:rsidRPr="00E71002">
        <w:t xml:space="preserve">tatistical heterogeneity </w:t>
      </w:r>
      <w:r>
        <w:t xml:space="preserve">is high </w:t>
      </w:r>
      <w:r w:rsidRPr="00E71002">
        <w:t>(I</w:t>
      </w:r>
      <w:r w:rsidRPr="007E308F">
        <w:rPr>
          <w:rStyle w:val="FootnoteReference"/>
        </w:rPr>
        <w:t>2</w:t>
      </w:r>
      <w:r w:rsidRPr="00E71002">
        <w:t xml:space="preserve"> </w:t>
      </w:r>
      <w:r>
        <w:t>&gt;</w:t>
      </w:r>
      <w:r w:rsidRPr="00E71002">
        <w:t xml:space="preserve"> </w:t>
      </w:r>
      <w:r w:rsidR="00C72AD2">
        <w:t>9</w:t>
      </w:r>
      <w:r>
        <w:t>0</w:t>
      </w:r>
      <w:r w:rsidRPr="00E71002">
        <w:t>%)</w:t>
      </w:r>
      <w:r>
        <w:t xml:space="preserve"> but likely explained through differences in the PICO of included studies. Certainty of evidence not downgraded.</w:t>
      </w:r>
    </w:p>
    <w:p w14:paraId="0FC3042D" w14:textId="6E96EDE6" w:rsidR="00AA33D0" w:rsidRDefault="00B0268C" w:rsidP="00AA33D0">
      <w:pPr>
        <w:pStyle w:val="TableNote"/>
      </w:pPr>
      <w:r>
        <w:t xml:space="preserve">o. </w:t>
      </w:r>
      <w:r w:rsidRPr="00E71002">
        <w:t xml:space="preserve">Publication bias suspected. </w:t>
      </w:r>
      <w:r>
        <w:t xml:space="preserve">Evidence is limited to 2 small trials. </w:t>
      </w:r>
      <w:r w:rsidR="00AA33D0">
        <w:t>T</w:t>
      </w:r>
      <w:r w:rsidR="00AA33D0" w:rsidRPr="00E23F7D">
        <w:rPr>
          <w:szCs w:val="14"/>
        </w:rPr>
        <w:t xml:space="preserve">here is a strong suspicion of non-reporting of results likely related to the </w:t>
      </w:r>
      <w:r w:rsidR="00AA33D0" w:rsidRPr="004B4830">
        <w:rPr>
          <w:rStyle w:val="Emphasis"/>
        </w:rPr>
        <w:t xml:space="preserve">p </w:t>
      </w:r>
      <w:r w:rsidR="00AA33D0" w:rsidRPr="00E23F7D">
        <w:rPr>
          <w:szCs w:val="14"/>
        </w:rPr>
        <w:t>value, direction or magnitude of effect.</w:t>
      </w:r>
      <w:r w:rsidR="00AA33D0" w:rsidRPr="00D16EE7">
        <w:t xml:space="preserve"> </w:t>
      </w:r>
      <w:r w:rsidR="00AA33D0" w:rsidRPr="00E23F7D">
        <w:t>Certainty of evidence</w:t>
      </w:r>
      <w:r w:rsidR="00AA33D0">
        <w:t xml:space="preserve"> </w:t>
      </w:r>
      <w:r w:rsidR="00AA33D0" w:rsidRPr="00E23F7D">
        <w:t>downgrade</w:t>
      </w:r>
      <w:r w:rsidR="00AA33D0">
        <w:t>d</w:t>
      </w:r>
      <w:r w:rsidR="00AA33D0" w:rsidRPr="00E23F7D">
        <w:t>.</w:t>
      </w:r>
    </w:p>
    <w:p w14:paraId="325EF3D3" w14:textId="07EED0AB" w:rsidR="0042538A" w:rsidRDefault="007E3866" w:rsidP="0042538A">
      <w:pPr>
        <w:pStyle w:val="Heading4"/>
      </w:pPr>
      <w:r>
        <w:t>Secondary Comparison</w:t>
      </w:r>
      <w:r w:rsidR="0042538A" w:rsidRPr="00E23F7D">
        <w:t xml:space="preserve"> (vs </w:t>
      </w:r>
      <w:r w:rsidR="003F58C9">
        <w:t xml:space="preserve">inactive </w:t>
      </w:r>
      <w:r w:rsidR="0042538A">
        <w:t>control</w:t>
      </w:r>
      <w:r w:rsidR="0042538A" w:rsidRPr="00E23F7D">
        <w:t>)</w:t>
      </w:r>
    </w:p>
    <w:p w14:paraId="3D38DB28" w14:textId="65DDEA85" w:rsidR="00C06030" w:rsidRDefault="00C06030" w:rsidP="004D37F1">
      <w:pPr>
        <w:pStyle w:val="BodyText"/>
      </w:pPr>
      <w:r w:rsidRPr="00E23F7D">
        <w:t>There w</w:t>
      </w:r>
      <w:r>
        <w:t>ere</w:t>
      </w:r>
      <w:r w:rsidRPr="00E23F7D">
        <w:t xml:space="preserve"> </w:t>
      </w:r>
      <w:r>
        <w:t>no</w:t>
      </w:r>
      <w:r w:rsidRPr="00E23F7D">
        <w:t xml:space="preserve"> </w:t>
      </w:r>
      <w:r>
        <w:t>RCTs</w:t>
      </w:r>
      <w:r w:rsidRPr="00E23F7D">
        <w:t xml:space="preserve"> found by the included systematic reviews that compared WHM with </w:t>
      </w:r>
      <w:r>
        <w:t xml:space="preserve">inactive </w:t>
      </w:r>
      <w:r w:rsidRPr="00E23F7D">
        <w:t xml:space="preserve">control (no intervention, waitlist or usual care) in people with </w:t>
      </w:r>
      <w:r w:rsidR="00847268">
        <w:t>symptoms of menopause</w:t>
      </w:r>
      <w:r w:rsidRPr="00E23F7D">
        <w:t xml:space="preserve">. </w:t>
      </w:r>
      <w:r>
        <w:t xml:space="preserve">In the absence of evidence, the effect of WHM compared with </w:t>
      </w:r>
      <w:r w:rsidR="00450D75">
        <w:t xml:space="preserve">inactive </w:t>
      </w:r>
      <w:r>
        <w:t xml:space="preserve">control on the </w:t>
      </w:r>
      <w:r w:rsidR="000D5A20">
        <w:t xml:space="preserve">prioritised </w:t>
      </w:r>
      <w:r>
        <w:t>outcomes is unknown</w:t>
      </w:r>
      <w:r w:rsidR="000D5A20">
        <w:t>.</w:t>
      </w:r>
    </w:p>
    <w:p w14:paraId="26E99ADC" w14:textId="3444B2D4" w:rsidR="000D5A20" w:rsidRPr="00E23F7D" w:rsidRDefault="000D5A20" w:rsidP="000D5A20">
      <w:pPr>
        <w:pStyle w:val="Heading4"/>
      </w:pPr>
      <w:r>
        <w:t>Tertiary Comparison</w:t>
      </w:r>
      <w:r w:rsidRPr="00E23F7D">
        <w:t xml:space="preserve"> (vs </w:t>
      </w:r>
      <w:r>
        <w:t xml:space="preserve">active </w:t>
      </w:r>
      <w:r w:rsidRPr="00E23F7D">
        <w:t>control)</w:t>
      </w:r>
    </w:p>
    <w:p w14:paraId="28BD2042" w14:textId="588D3E1E" w:rsidR="000D5A20" w:rsidRPr="00C06030" w:rsidRDefault="000D5A20" w:rsidP="00334311">
      <w:pPr>
        <w:pStyle w:val="BodyText"/>
      </w:pPr>
      <w:r w:rsidRPr="009972FE">
        <w:t xml:space="preserve">There </w:t>
      </w:r>
      <w:r>
        <w:t>were</w:t>
      </w:r>
      <w:r w:rsidRPr="009972FE">
        <w:t xml:space="preserve"> </w:t>
      </w:r>
      <w:r w:rsidR="00BD00CA">
        <w:t>11</w:t>
      </w:r>
      <w:r w:rsidRPr="009972FE">
        <w:t xml:space="preserve"> RCTs found by the included systematic reviews that compared WHM with</w:t>
      </w:r>
      <w:r>
        <w:t xml:space="preserve"> active comparators </w:t>
      </w:r>
      <w:r w:rsidR="00842BA3" w:rsidRPr="00E23F7D">
        <w:t xml:space="preserve">in people with </w:t>
      </w:r>
      <w:r w:rsidR="00842BA3">
        <w:t xml:space="preserve">symptoms of </w:t>
      </w:r>
      <w:r w:rsidR="00BF0C57">
        <w:t>menopause</w:t>
      </w:r>
      <w:r w:rsidR="0028195D">
        <w:t>,</w:t>
      </w:r>
      <w:r w:rsidR="00BD00CA">
        <w:t xml:space="preserve"> but </w:t>
      </w:r>
      <w:r w:rsidR="003770CE">
        <w:t xml:space="preserve">details about these studies were lacking and </w:t>
      </w:r>
      <w:r w:rsidR="00BD00CA">
        <w:t>no data were provided</w:t>
      </w:r>
      <w:r w:rsidR="00842BA3">
        <w:t xml:space="preserve"> </w:t>
      </w:r>
      <w:r>
        <w:t>(see Appendix F2).</w:t>
      </w:r>
    </w:p>
    <w:p w14:paraId="4BF46B42" w14:textId="7F51F5AD" w:rsidR="005634AD" w:rsidRDefault="005634AD" w:rsidP="0042538A">
      <w:pPr>
        <w:pStyle w:val="Heading3"/>
      </w:pPr>
      <w:bookmarkStart w:id="169" w:name="_Toc183697526"/>
      <w:r w:rsidRPr="00E23F7D">
        <w:t>Forest plots</w:t>
      </w:r>
      <w:bookmarkEnd w:id="169"/>
    </w:p>
    <w:p w14:paraId="317BD149" w14:textId="1ED479FF" w:rsidR="00174BB2" w:rsidRPr="00174BB2" w:rsidRDefault="00174BB2" w:rsidP="00174BB2">
      <w:pPr>
        <w:pStyle w:val="BodyText"/>
      </w:pPr>
      <w:r w:rsidRPr="00E23F7D">
        <w:t xml:space="preserve">Outcome results related to people with </w:t>
      </w:r>
      <w:r>
        <w:t>s</w:t>
      </w:r>
      <w:r w:rsidRPr="00174BB2">
        <w:t xml:space="preserve">ymptoms of menopause </w:t>
      </w:r>
      <w:r w:rsidRPr="00E23F7D">
        <w:t>are presented in</w:t>
      </w:r>
      <w:r>
        <w:t xml:space="preserve"> </w:t>
      </w:r>
      <w:r w:rsidR="00D96A46">
        <w:fldChar w:fldCharType="begin" w:fldLock="1"/>
      </w:r>
      <w:r w:rsidR="00D96A46">
        <w:instrText xml:space="preserve"> REF _Ref162890352 \h </w:instrText>
      </w:r>
      <w:r w:rsidR="00D96A46">
        <w:fldChar w:fldCharType="separate"/>
      </w:r>
      <w:r w:rsidR="00E2214E" w:rsidRPr="00E23F7D">
        <w:t xml:space="preserve">Figure </w:t>
      </w:r>
      <w:r w:rsidR="00E2214E">
        <w:rPr>
          <w:noProof/>
        </w:rPr>
        <w:t>12</w:t>
      </w:r>
      <w:r w:rsidR="00D96A46">
        <w:fldChar w:fldCharType="end"/>
      </w:r>
      <w:r w:rsidR="00CD6891">
        <w:t xml:space="preserve"> </w:t>
      </w:r>
      <w:r>
        <w:t>(total symptoms)</w:t>
      </w:r>
      <w:r w:rsidR="00CD6891">
        <w:t>,</w:t>
      </w:r>
      <w:r w:rsidR="00CD6891" w:rsidRPr="00CD6891">
        <w:t xml:space="preserve"> </w:t>
      </w:r>
      <w:r w:rsidR="00CD6891">
        <w:fldChar w:fldCharType="begin" w:fldLock="1"/>
      </w:r>
      <w:r w:rsidR="00CD6891">
        <w:instrText xml:space="preserve"> REF _Ref162890355 \h </w:instrText>
      </w:r>
      <w:r w:rsidR="00CD6891">
        <w:fldChar w:fldCharType="separate"/>
      </w:r>
      <w:r w:rsidR="00E2214E" w:rsidRPr="00E23F7D">
        <w:t xml:space="preserve">Figure </w:t>
      </w:r>
      <w:r w:rsidR="00E2214E">
        <w:rPr>
          <w:noProof/>
        </w:rPr>
        <w:t>13</w:t>
      </w:r>
      <w:r w:rsidR="00CD6891">
        <w:fldChar w:fldCharType="end"/>
      </w:r>
      <w:r>
        <w:t xml:space="preserve"> (hot fl</w:t>
      </w:r>
      <w:r w:rsidR="00EB1558">
        <w:t>u</w:t>
      </w:r>
      <w:r>
        <w:t>sh</w:t>
      </w:r>
      <w:r w:rsidR="005E5920">
        <w:t xml:space="preserve"> daily frequency</w:t>
      </w:r>
      <w:r>
        <w:t>)</w:t>
      </w:r>
      <w:r w:rsidR="00CD6891">
        <w:t xml:space="preserve">, </w:t>
      </w:r>
      <w:r w:rsidR="00CD6891">
        <w:fldChar w:fldCharType="begin" w:fldLock="1"/>
      </w:r>
      <w:r w:rsidR="00CD6891">
        <w:instrText xml:space="preserve"> REF _Ref162890357 \h </w:instrText>
      </w:r>
      <w:r w:rsidR="00CD6891">
        <w:fldChar w:fldCharType="separate"/>
      </w:r>
      <w:r w:rsidR="00E2214E" w:rsidRPr="00E23F7D">
        <w:t xml:space="preserve">Figure </w:t>
      </w:r>
      <w:r w:rsidR="00E2214E">
        <w:rPr>
          <w:noProof/>
        </w:rPr>
        <w:t>14</w:t>
      </w:r>
      <w:r w:rsidR="00CD6891">
        <w:fldChar w:fldCharType="end"/>
      </w:r>
      <w:r w:rsidR="00CD6891">
        <w:t xml:space="preserve"> (sexual functioning) and </w:t>
      </w:r>
      <w:r w:rsidR="00502E09">
        <w:fldChar w:fldCharType="begin" w:fldLock="1"/>
      </w:r>
      <w:r w:rsidR="00502E09">
        <w:instrText xml:space="preserve"> REF _Ref162895810 \h </w:instrText>
      </w:r>
      <w:r w:rsidR="00502E09">
        <w:fldChar w:fldCharType="separate"/>
      </w:r>
      <w:r w:rsidR="00E2214E" w:rsidRPr="00E23F7D">
        <w:t xml:space="preserve">Figure </w:t>
      </w:r>
      <w:r w:rsidR="00E2214E">
        <w:rPr>
          <w:noProof/>
        </w:rPr>
        <w:t>15</w:t>
      </w:r>
      <w:r w:rsidR="00502E09">
        <w:fldChar w:fldCharType="end"/>
      </w:r>
      <w:r w:rsidR="00502E09">
        <w:t xml:space="preserve"> </w:t>
      </w:r>
      <w:r>
        <w:t xml:space="preserve">(emotional </w:t>
      </w:r>
      <w:r w:rsidR="00C0220E">
        <w:t>functioning, anxiety, depression)</w:t>
      </w:r>
    </w:p>
    <w:p w14:paraId="224466F8" w14:textId="115407DC" w:rsidR="0097175A" w:rsidRDefault="0097175A" w:rsidP="0097175A">
      <w:pPr>
        <w:pStyle w:val="Caption"/>
      </w:pPr>
      <w:bookmarkStart w:id="170" w:name="_Ref162890352"/>
      <w:bookmarkStart w:id="171" w:name="_Toc177486200"/>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12</w:t>
      </w:r>
      <w:r w:rsidRPr="00E23F7D">
        <w:fldChar w:fldCharType="end"/>
      </w:r>
      <w:bookmarkEnd w:id="170"/>
      <w:r w:rsidRPr="00E23F7D">
        <w:tab/>
        <w:t xml:space="preserve">Forest plot of comparison: WHM vs placebo: </w:t>
      </w:r>
      <w:r>
        <w:t>Symptoms of menopause</w:t>
      </w:r>
      <w:r w:rsidRPr="00E23F7D">
        <w:t xml:space="preserve"> - </w:t>
      </w:r>
      <w:r w:rsidR="00CB0C4F">
        <w:t xml:space="preserve">improvement in KMI, MRS or GCS </w:t>
      </w:r>
      <w:r w:rsidR="00537334">
        <w:t xml:space="preserve">total symptoms </w:t>
      </w:r>
      <w:r w:rsidR="00CB0C4F">
        <w:t>scores</w:t>
      </w:r>
      <w:bookmarkEnd w:id="171"/>
    </w:p>
    <w:p w14:paraId="2245C33F" w14:textId="4AA535A2" w:rsidR="00D619AC" w:rsidRPr="00D619AC" w:rsidRDefault="00D619AC" w:rsidP="00D619AC">
      <w:pPr>
        <w:pStyle w:val="Pic"/>
      </w:pPr>
      <w:r>
        <w:rPr>
          <w:noProof/>
        </w:rPr>
        <w:drawing>
          <wp:inline distT="0" distB="0" distL="0" distR="0" wp14:anchorId="3629C066" wp14:editId="162DEAF4">
            <wp:extent cx="5973288" cy="5285985"/>
            <wp:effectExtent l="0" t="0" r="8890" b="0"/>
            <wp:docPr id="363243168" name="Picture 5" descr="P54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43168" name="Picture 5" descr="P5439#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2987" cy="5294568"/>
                    </a:xfrm>
                    <a:prstGeom prst="rect">
                      <a:avLst/>
                    </a:prstGeom>
                    <a:noFill/>
                    <a:ln>
                      <a:noFill/>
                    </a:ln>
                  </pic:spPr>
                </pic:pic>
              </a:graphicData>
            </a:graphic>
          </wp:inline>
        </w:drawing>
      </w:r>
    </w:p>
    <w:p w14:paraId="373EA510" w14:textId="2B72EFBA" w:rsidR="0097175A" w:rsidRDefault="00257C35" w:rsidP="0097175A">
      <w:pPr>
        <w:pStyle w:val="TableFigNotes18"/>
      </w:pPr>
      <w:r>
        <w:t xml:space="preserve">Note: Raw data </w:t>
      </w:r>
      <w:r w:rsidR="00EA40A0">
        <w:t xml:space="preserve">(mean, N) </w:t>
      </w:r>
      <w:r w:rsidR="00FA0343">
        <w:t xml:space="preserve">not shown </w:t>
      </w:r>
      <w:r>
        <w:t>as data were not provided by the</w:t>
      </w:r>
      <w:r w:rsidR="00EA40A0">
        <w:t xml:space="preserve"> SR authors.</w:t>
      </w:r>
    </w:p>
    <w:p w14:paraId="196687D1" w14:textId="30D7E821" w:rsidR="009A4749" w:rsidRDefault="009A4749" w:rsidP="009A4749">
      <w:pPr>
        <w:pStyle w:val="Caption"/>
      </w:pPr>
      <w:bookmarkStart w:id="172" w:name="_Ref162890355"/>
      <w:bookmarkStart w:id="173" w:name="_Toc177486201"/>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13</w:t>
      </w:r>
      <w:r w:rsidRPr="00E23F7D">
        <w:fldChar w:fldCharType="end"/>
      </w:r>
      <w:bookmarkEnd w:id="172"/>
      <w:r w:rsidRPr="00E23F7D">
        <w:tab/>
        <w:t xml:space="preserve">Forest plot of comparison: WHM vs placebo: </w:t>
      </w:r>
      <w:r>
        <w:t>Symptoms of menopause</w:t>
      </w:r>
      <w:r w:rsidRPr="00E23F7D">
        <w:t xml:space="preserve"> </w:t>
      </w:r>
      <w:r>
        <w:t>–</w:t>
      </w:r>
      <w:r w:rsidRPr="00E23F7D">
        <w:t xml:space="preserve"> </w:t>
      </w:r>
      <w:r>
        <w:t>hot fl</w:t>
      </w:r>
      <w:r w:rsidR="00EB1558">
        <w:t>u</w:t>
      </w:r>
      <w:r>
        <w:t>sh, daily frequency</w:t>
      </w:r>
      <w:bookmarkEnd w:id="173"/>
    </w:p>
    <w:p w14:paraId="26EED6D6" w14:textId="3226F46D" w:rsidR="005E5920" w:rsidRDefault="005E5920" w:rsidP="005E5920">
      <w:pPr>
        <w:pStyle w:val="Pic"/>
      </w:pPr>
      <w:r>
        <w:rPr>
          <w:noProof/>
        </w:rPr>
        <w:drawing>
          <wp:inline distT="0" distB="0" distL="0" distR="0" wp14:anchorId="6890E397" wp14:editId="0766FF82">
            <wp:extent cx="5877693" cy="6229350"/>
            <wp:effectExtent l="0" t="0" r="8890" b="0"/>
            <wp:docPr id="1854542787" name="Picture 6" descr="P54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42787" name="Picture 6" descr="P5442#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7983" cy="6240256"/>
                    </a:xfrm>
                    <a:prstGeom prst="rect">
                      <a:avLst/>
                    </a:prstGeom>
                    <a:noFill/>
                    <a:ln>
                      <a:noFill/>
                    </a:ln>
                  </pic:spPr>
                </pic:pic>
              </a:graphicData>
            </a:graphic>
          </wp:inline>
        </w:drawing>
      </w:r>
    </w:p>
    <w:p w14:paraId="74F5E930" w14:textId="4D084A29" w:rsidR="005E5920" w:rsidRDefault="00502E09" w:rsidP="005E5920">
      <w:pPr>
        <w:pStyle w:val="TableFigNotes18"/>
      </w:pPr>
      <w:r>
        <w:t>Note: Raw data (mean, N) not shown as data were not provided by the SR authors.</w:t>
      </w:r>
    </w:p>
    <w:p w14:paraId="6CF9A7EB" w14:textId="4A734528" w:rsidR="00F234A4" w:rsidRDefault="00F234A4" w:rsidP="00F234A4">
      <w:pPr>
        <w:pStyle w:val="Caption"/>
      </w:pPr>
      <w:bookmarkStart w:id="174" w:name="_Ref162890357"/>
      <w:bookmarkStart w:id="175" w:name="_Toc177486202"/>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14</w:t>
      </w:r>
      <w:r w:rsidRPr="00E23F7D">
        <w:fldChar w:fldCharType="end"/>
      </w:r>
      <w:bookmarkEnd w:id="174"/>
      <w:r w:rsidRPr="00E23F7D">
        <w:tab/>
        <w:t xml:space="preserve">Forest plot of comparison: WHM vs placebo: </w:t>
      </w:r>
      <w:r>
        <w:t>Symptoms of menopause</w:t>
      </w:r>
      <w:r w:rsidRPr="00E23F7D">
        <w:t xml:space="preserve"> </w:t>
      </w:r>
      <w:r>
        <w:t>– sexual functioning</w:t>
      </w:r>
      <w:bookmarkEnd w:id="175"/>
    </w:p>
    <w:p w14:paraId="6D772BB3" w14:textId="4AE0BBF5" w:rsidR="00F234A4" w:rsidRDefault="002D3BD8" w:rsidP="00F234A4">
      <w:pPr>
        <w:pStyle w:val="Pic"/>
      </w:pPr>
      <w:r w:rsidRPr="002D3BD8">
        <w:t xml:space="preserve"> </w:t>
      </w:r>
      <w:r>
        <w:rPr>
          <w:noProof/>
        </w:rPr>
        <w:drawing>
          <wp:inline distT="0" distB="0" distL="0" distR="0" wp14:anchorId="6D7C6542" wp14:editId="2A229B0F">
            <wp:extent cx="5977890" cy="3683635"/>
            <wp:effectExtent l="0" t="0" r="3810" b="0"/>
            <wp:docPr id="91577922" name="Picture 4" descr="P54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7922" name="Picture 4" descr="P5445#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7890" cy="3683635"/>
                    </a:xfrm>
                    <a:prstGeom prst="rect">
                      <a:avLst/>
                    </a:prstGeom>
                    <a:noFill/>
                    <a:ln>
                      <a:noFill/>
                    </a:ln>
                  </pic:spPr>
                </pic:pic>
              </a:graphicData>
            </a:graphic>
          </wp:inline>
        </w:drawing>
      </w:r>
    </w:p>
    <w:p w14:paraId="26C390D6" w14:textId="77777777" w:rsidR="00E5438B" w:rsidRPr="00E5438B" w:rsidRDefault="00E5438B" w:rsidP="00E5438B">
      <w:pPr>
        <w:pStyle w:val="TableFigNotes18"/>
      </w:pPr>
    </w:p>
    <w:p w14:paraId="37981884" w14:textId="347163A3" w:rsidR="00E5438B" w:rsidRDefault="00E5438B" w:rsidP="00E5438B">
      <w:pPr>
        <w:pStyle w:val="Caption"/>
      </w:pPr>
      <w:bookmarkStart w:id="176" w:name="_Ref162895810"/>
      <w:bookmarkStart w:id="177" w:name="_Toc177486203"/>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15</w:t>
      </w:r>
      <w:r w:rsidRPr="00E23F7D">
        <w:fldChar w:fldCharType="end"/>
      </w:r>
      <w:bookmarkEnd w:id="176"/>
      <w:r w:rsidRPr="00E23F7D">
        <w:tab/>
        <w:t xml:space="preserve">Forest plot of comparison: WHM vs placebo: </w:t>
      </w:r>
      <w:r>
        <w:t>Symptoms of menopause</w:t>
      </w:r>
      <w:r w:rsidRPr="00E23F7D">
        <w:t xml:space="preserve"> </w:t>
      </w:r>
      <w:r>
        <w:t xml:space="preserve">– </w:t>
      </w:r>
      <w:r w:rsidR="000A61A2">
        <w:t>emotional</w:t>
      </w:r>
      <w:r>
        <w:t xml:space="preserve"> functioning</w:t>
      </w:r>
      <w:r w:rsidR="000A61A2">
        <w:t>, anxiety, depression</w:t>
      </w:r>
      <w:bookmarkEnd w:id="177"/>
    </w:p>
    <w:p w14:paraId="2F6D9C93" w14:textId="593AC40D" w:rsidR="000A61A2" w:rsidRDefault="00EC0072" w:rsidP="000A61A2">
      <w:pPr>
        <w:pStyle w:val="Pic"/>
      </w:pPr>
      <w:r>
        <w:rPr>
          <w:noProof/>
        </w:rPr>
        <w:drawing>
          <wp:inline distT="0" distB="0" distL="0" distR="0" wp14:anchorId="295B6030" wp14:editId="2828E618">
            <wp:extent cx="5120005" cy="7694501"/>
            <wp:effectExtent l="0" t="0" r="4445" b="1905"/>
            <wp:docPr id="1115024264" name="Picture 6" descr="P54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24264" name="Picture 6" descr="P5448#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9233" cy="7723397"/>
                    </a:xfrm>
                    <a:prstGeom prst="rect">
                      <a:avLst/>
                    </a:prstGeom>
                    <a:noFill/>
                    <a:ln>
                      <a:noFill/>
                    </a:ln>
                  </pic:spPr>
                </pic:pic>
              </a:graphicData>
            </a:graphic>
          </wp:inline>
        </w:drawing>
      </w:r>
      <w:r w:rsidDel="003E102E">
        <w:rPr>
          <w:noProof/>
        </w:rPr>
        <w:t xml:space="preserve"> </w:t>
      </w:r>
    </w:p>
    <w:p w14:paraId="38854D77" w14:textId="312B8DBA" w:rsidR="00F234A4" w:rsidRPr="00F234A4" w:rsidRDefault="00502E09" w:rsidP="0075757E">
      <w:pPr>
        <w:pStyle w:val="TableFigNotes18"/>
      </w:pPr>
      <w:r>
        <w:t>Note: Raw data (mean, N) not shown as data were not provided by the SR authors.</w:t>
      </w:r>
    </w:p>
    <w:p w14:paraId="70EF3B78" w14:textId="795BDB76" w:rsidR="000A61A2" w:rsidRDefault="000A61A2" w:rsidP="000A61A2">
      <w:pPr>
        <w:pStyle w:val="BodyText"/>
      </w:pPr>
      <w:r>
        <w:br w:type="page"/>
      </w:r>
    </w:p>
    <w:p w14:paraId="3EE7DE24" w14:textId="266DCC4B" w:rsidR="005634AD" w:rsidRPr="00E23F7D" w:rsidRDefault="005634AD" w:rsidP="005634AD">
      <w:pPr>
        <w:pStyle w:val="Heading2"/>
      </w:pPr>
      <w:bookmarkStart w:id="178" w:name="_Toc183697527"/>
      <w:r w:rsidRPr="00E23F7D">
        <w:lastRenderedPageBreak/>
        <w:t>Anxiety</w:t>
      </w:r>
      <w:bookmarkEnd w:id="178"/>
    </w:p>
    <w:p w14:paraId="6041D149" w14:textId="49AA1B72" w:rsidR="005634AD" w:rsidRPr="00E23F7D" w:rsidRDefault="005634AD" w:rsidP="005634AD">
      <w:pPr>
        <w:pStyle w:val="Heading3"/>
      </w:pPr>
      <w:bookmarkStart w:id="179" w:name="_Toc183697528"/>
      <w:r w:rsidRPr="00E23F7D">
        <w:t>Description of the condition</w:t>
      </w:r>
      <w:bookmarkEnd w:id="179"/>
    </w:p>
    <w:p w14:paraId="5806BEED" w14:textId="6D592427" w:rsidR="005634AD" w:rsidRPr="00E23F7D" w:rsidRDefault="005634AD" w:rsidP="005634AD">
      <w:pPr>
        <w:pStyle w:val="BodyText"/>
      </w:pPr>
      <w:r w:rsidRPr="00E23F7D">
        <w:t xml:space="preserve">Anxiety is the most common mental health condition in Australia and the sixth largest contributor to burden of disease, with </w:t>
      </w:r>
      <w:r w:rsidR="00E60453" w:rsidRPr="00E23F7D">
        <w:t>1</w:t>
      </w:r>
      <w:r w:rsidRPr="00E23F7D">
        <w:t xml:space="preserve"> in </w:t>
      </w:r>
      <w:r w:rsidR="00E60453" w:rsidRPr="00E23F7D">
        <w:t>4</w:t>
      </w:r>
      <w:r w:rsidRPr="00E23F7D">
        <w:t xml:space="preserve"> people experiencing anxiety at some stage in their life </w:t>
      </w:r>
      <w:r w:rsidRPr="00E23F7D">
        <w:fldChar w:fldCharType="begin"/>
      </w:r>
      <w:r w:rsidR="002E03B7">
        <w:instrText xml:space="preserve"> ADDIN EN.CITE &lt;EndNote&gt;&lt;Cite&gt;&lt;Author&gt;Beyond Blue&lt;/Author&gt;&lt;Year&gt;n.d.&lt;/Year&gt;&lt;RecNum&gt;116&lt;/RecNum&gt;&lt;DisplayText&gt;(235, 236)&lt;/DisplayText&gt;&lt;record&gt;&lt;rec-number&gt;116&lt;/rec-number&gt;&lt;foreign-keys&gt;&lt;key app="EN" db-id="fffa29epupvv03e2wadvw0dnd2t2azstt9v5" timestamp="1688446594"&gt;116&lt;/key&gt;&lt;/foreign-keys&gt;&lt;ref-type name="Web Page"&gt;12&lt;/ref-type&gt;&lt;contributors&gt;&lt;authors&gt;&lt;author&gt;Beyond Blue,&lt;/author&gt;&lt;/authors&gt;&lt;/contributors&gt;&lt;titles&gt;&lt;title&gt;Anxiety&lt;/title&gt;&lt;/titles&gt;&lt;dates&gt;&lt;year&gt;n.d.&lt;/year&gt;&lt;/dates&gt;&lt;urls&gt;&lt;related-urls&gt;&lt;url&gt;https://www.beyondblue.org.au/the-facts/anxiety&lt;/url&gt;&lt;/related-urls&gt;&lt;/urls&gt;&lt;custom2&gt;30 July 2021&lt;/custom2&gt;&lt;/record&gt;&lt;/Cite&gt;&lt;Cite&gt;&lt;Author&gt;Australian Institute of Health and Welfare&lt;/Author&gt;&lt;Year&gt;2019&lt;/Year&gt;&lt;RecNum&gt;117&lt;/RecNum&gt;&lt;record&gt;&lt;rec-number&gt;117&lt;/rec-number&gt;&lt;foreign-keys&gt;&lt;key app="EN" db-id="fffa29epupvv03e2wadvw0dnd2t2azstt9v5" timestamp="1688446594"&gt;117&lt;/key&gt;&lt;/foreign-keys&gt;&lt;ref-type name="Electronic Article"&gt;43&lt;/ref-type&gt;&lt;contributors&gt;&lt;authors&gt;&lt;author&gt;Australian Institute of Health and Welfare,&lt;/author&gt;&lt;/authors&gt;&lt;/contributors&gt;&lt;titles&gt;&lt;title&gt;Australian Burden of Disease Study: impact and causes of illness and death in Australia 2015&lt;/title&gt;&lt;/titles&gt;&lt;dates&gt;&lt;year&gt;2019&lt;/year&gt;&lt;/dates&gt;&lt;pub-location&gt;Canberra&lt;/pub-location&gt;&lt;publisher&gt;AIHW&lt;/publisher&gt;&lt;urls&gt;&lt;related-urls&gt;&lt;url&gt;https://www.aihw.gov.au/reports/burden-of-disease/burden-disease-study-illness-death-2015&lt;/url&gt;&lt;/related-urls&gt;&lt;/urls&gt;&lt;custom2&gt;16 Dec 2020&lt;/custom2&gt;&lt;electronic-resource-num&gt;https://doi.org/10.25816/5ebca2a4fa7dc&lt;/electronic-resource-num&gt;&lt;/record&gt;&lt;/Cite&gt;&lt;/EndNote&gt;</w:instrText>
      </w:r>
      <w:r w:rsidRPr="00E23F7D">
        <w:fldChar w:fldCharType="separate"/>
      </w:r>
      <w:r w:rsidR="00346933">
        <w:rPr>
          <w:noProof/>
        </w:rPr>
        <w:t>(</w:t>
      </w:r>
      <w:hyperlink w:anchor="_ENREF_235" w:tooltip="Beyond Blue, n.d. #116" w:history="1">
        <w:r w:rsidR="002E03B7">
          <w:rPr>
            <w:noProof/>
          </w:rPr>
          <w:t>235</w:t>
        </w:r>
      </w:hyperlink>
      <w:r w:rsidR="00346933">
        <w:rPr>
          <w:noProof/>
        </w:rPr>
        <w:t xml:space="preserve">, </w:t>
      </w:r>
      <w:hyperlink w:anchor="_ENREF_236" w:tooltip="Australian Institute of Health and Welfare, 2019 #117" w:history="1">
        <w:r w:rsidR="002E03B7">
          <w:rPr>
            <w:noProof/>
          </w:rPr>
          <w:t>236</w:t>
        </w:r>
      </w:hyperlink>
      <w:r w:rsidR="00346933">
        <w:rPr>
          <w:noProof/>
        </w:rPr>
        <w:t>)</w:t>
      </w:r>
      <w:r w:rsidRPr="00E23F7D">
        <w:fldChar w:fldCharType="end"/>
      </w:r>
      <w:r w:rsidRPr="00E23F7D">
        <w:t xml:space="preserve">. While it is normal to feel anxious or stressed in certain situations, those with an anxiety disorder experience these symptoms more frequently and persistently without an obvious cause. These feelings of anxiety can impact their quality of life and day-to-day functioning </w:t>
      </w:r>
      <w:r w:rsidRPr="00E23F7D">
        <w:fldChar w:fldCharType="begin"/>
      </w:r>
      <w:r w:rsidR="00346933">
        <w:instrText xml:space="preserve"> ADDIN EN.CITE &lt;EndNote&gt;&lt;Cite&gt;&lt;Author&gt;Beyond Blue&lt;/Author&gt;&lt;Year&gt;n.d.&lt;/Year&gt;&lt;RecNum&gt;116&lt;/RecNum&gt;&lt;DisplayText&gt;(235)&lt;/DisplayText&gt;&lt;record&gt;&lt;rec-number&gt;116&lt;/rec-number&gt;&lt;foreign-keys&gt;&lt;key app="EN" db-id="fffa29epupvv03e2wadvw0dnd2t2azstt9v5" timestamp="1688446594"&gt;116&lt;/key&gt;&lt;/foreign-keys&gt;&lt;ref-type name="Web Page"&gt;12&lt;/ref-type&gt;&lt;contributors&gt;&lt;authors&gt;&lt;author&gt;Beyond Blue,&lt;/author&gt;&lt;/authors&gt;&lt;/contributors&gt;&lt;titles&gt;&lt;title&gt;Anxiety&lt;/title&gt;&lt;/titles&gt;&lt;dates&gt;&lt;year&gt;n.d.&lt;/year&gt;&lt;/dates&gt;&lt;urls&gt;&lt;related-urls&gt;&lt;url&gt;https://www.beyondblue.org.au/the-facts/anxiety&lt;/url&gt;&lt;/related-urls&gt;&lt;/urls&gt;&lt;custom2&gt;30 July 2021&lt;/custom2&gt;&lt;/record&gt;&lt;/Cite&gt;&lt;/EndNote&gt;</w:instrText>
      </w:r>
      <w:r w:rsidRPr="00E23F7D">
        <w:fldChar w:fldCharType="separate"/>
      </w:r>
      <w:r w:rsidR="00346933">
        <w:rPr>
          <w:noProof/>
        </w:rPr>
        <w:t>(</w:t>
      </w:r>
      <w:hyperlink w:anchor="_ENREF_235" w:tooltip="Beyond Blue, n.d. #116" w:history="1">
        <w:r w:rsidR="002E03B7">
          <w:rPr>
            <w:noProof/>
          </w:rPr>
          <w:t>235</w:t>
        </w:r>
      </w:hyperlink>
      <w:r w:rsidR="00346933">
        <w:rPr>
          <w:noProof/>
        </w:rPr>
        <w:t>)</w:t>
      </w:r>
      <w:r w:rsidRPr="00E23F7D">
        <w:fldChar w:fldCharType="end"/>
      </w:r>
      <w:r w:rsidRPr="00E23F7D">
        <w:t xml:space="preserve">. There are different types of anxiety presenting with different symptoms, including generalised anxiety disorder, social anxiety, specific phobias, and panic disorders. </w:t>
      </w:r>
    </w:p>
    <w:p w14:paraId="15D76909" w14:textId="77777777" w:rsidR="005634AD" w:rsidRPr="00E23F7D" w:rsidRDefault="005634AD" w:rsidP="005634AD">
      <w:pPr>
        <w:pStyle w:val="BodyText"/>
      </w:pPr>
      <w:r w:rsidRPr="00E23F7D">
        <w:t xml:space="preserve">Each type of anxiety disorder has its own features, however there are some common symptoms including excessive fear or worrying, panic attacks, racing heart, tightening of the chest, shortness of breath, and avoidance of situations that cause anxiety, which can impact on daily life. </w:t>
      </w:r>
    </w:p>
    <w:p w14:paraId="5449D980" w14:textId="7D9B724C" w:rsidR="004946DF" w:rsidRPr="004946DF" w:rsidRDefault="005634AD" w:rsidP="004946DF">
      <w:r w:rsidRPr="00E23F7D">
        <w:t xml:space="preserve">Treatments for anxiety focus on controlling symptoms to minimise their impact on daily life. This can include psychological treatments such as Cognitive Behavioural Therapy, medical treatments such as antidepressants, or an anxiety management strategy </w:t>
      </w:r>
      <w:r w:rsidRPr="00E23F7D">
        <w:fldChar w:fldCharType="begin"/>
      </w:r>
      <w:r w:rsidR="00346933">
        <w:instrText xml:space="preserve"> ADDIN EN.CITE &lt;EndNote&gt;&lt;Cite&gt;&lt;Author&gt;Beyond Blue&lt;/Author&gt;&lt;Year&gt;n.d.&lt;/Year&gt;&lt;RecNum&gt;116&lt;/RecNum&gt;&lt;DisplayText&gt;(235)&lt;/DisplayText&gt;&lt;record&gt;&lt;rec-number&gt;116&lt;/rec-number&gt;&lt;foreign-keys&gt;&lt;key app="EN" db-id="fffa29epupvv03e2wadvw0dnd2t2azstt9v5" timestamp="1688446594"&gt;116&lt;/key&gt;&lt;/foreign-keys&gt;&lt;ref-type name="Web Page"&gt;12&lt;/ref-type&gt;&lt;contributors&gt;&lt;authors&gt;&lt;author&gt;Beyond Blue,&lt;/author&gt;&lt;/authors&gt;&lt;/contributors&gt;&lt;titles&gt;&lt;title&gt;Anxiety&lt;/title&gt;&lt;/titles&gt;&lt;dates&gt;&lt;year&gt;n.d.&lt;/year&gt;&lt;/dates&gt;&lt;urls&gt;&lt;related-urls&gt;&lt;url&gt;https://www.beyondblue.org.au/the-facts/anxiety&lt;/url&gt;&lt;/related-urls&gt;&lt;/urls&gt;&lt;custom2&gt;30 July 2021&lt;/custom2&gt;&lt;/record&gt;&lt;/Cite&gt;&lt;/EndNote&gt;</w:instrText>
      </w:r>
      <w:r w:rsidRPr="00E23F7D">
        <w:fldChar w:fldCharType="separate"/>
      </w:r>
      <w:r w:rsidR="00346933">
        <w:rPr>
          <w:noProof/>
        </w:rPr>
        <w:t>(</w:t>
      </w:r>
      <w:hyperlink w:anchor="_ENREF_235" w:tooltip="Beyond Blue, n.d. #116" w:history="1">
        <w:r w:rsidR="002E03B7">
          <w:rPr>
            <w:noProof/>
          </w:rPr>
          <w:t>235</w:t>
        </w:r>
      </w:hyperlink>
      <w:r w:rsidR="00346933">
        <w:rPr>
          <w:noProof/>
        </w:rPr>
        <w:t>)</w:t>
      </w:r>
      <w:r w:rsidRPr="00E23F7D">
        <w:fldChar w:fldCharType="end"/>
      </w:r>
      <w:r w:rsidRPr="00E23F7D">
        <w:t xml:space="preserve">. Research </w:t>
      </w:r>
      <w:r w:rsidR="00CB5BDC">
        <w:t>examining</w:t>
      </w:r>
      <w:r w:rsidR="00CB5BDC" w:rsidRPr="00E23F7D">
        <w:t xml:space="preserve"> </w:t>
      </w:r>
      <w:r w:rsidRPr="00E23F7D">
        <w:t xml:space="preserve">other psychotherapies including alternative herbal treatments </w:t>
      </w:r>
      <w:r w:rsidR="00CB5BDC">
        <w:t>has</w:t>
      </w:r>
      <w:r w:rsidR="00CB5BDC" w:rsidRPr="00E23F7D">
        <w:t xml:space="preserve"> </w:t>
      </w:r>
      <w:r w:rsidRPr="00E23F7D">
        <w:t xml:space="preserve">been identified, however more high-quality evidence and efficacy studies are needed to implement herbal therapies into routine clinical practice for managing anxiety </w:t>
      </w:r>
      <w:r w:rsidRPr="00E23F7D">
        <w:fldChar w:fldCharType="begin"/>
      </w:r>
      <w:r w:rsidR="002E03B7">
        <w:instrText xml:space="preserve"> ADDIN EN.CITE &lt;EndNote&gt;&lt;Cite&gt;&lt;Author&gt;Andrews&lt;/Author&gt;&lt;Year&gt;2018&lt;/Year&gt;&lt;RecNum&gt;118&lt;/RecNum&gt;&lt;DisplayText&gt;(237)&lt;/DisplayText&gt;&lt;record&gt;&lt;rec-number&gt;118&lt;/rec-number&gt;&lt;foreign-keys&gt;&lt;key app="EN" db-id="fffa29epupvv03e2wadvw0dnd2t2azstt9v5" timestamp="1688446594"&gt;118&lt;/key&gt;&lt;/foreign-keys&gt;&lt;ref-type name="Journal Article"&gt;17&lt;/ref-type&gt;&lt;contributors&gt;&lt;authors&gt;&lt;author&gt;Andrews, Gavin&lt;/author&gt;&lt;author&gt;Bell, Caroline&lt;/author&gt;&lt;author&gt;Boyce, Philip&lt;/author&gt;&lt;author&gt;Gale, Christopher&lt;/author&gt;&lt;author&gt;Lampe, Lisa&lt;/author&gt;&lt;author&gt;Marwat, Omar&lt;/author&gt;&lt;author&gt;Rapee, Ronald&lt;/author&gt;&lt;author&gt;Wilkins, Gregory&lt;/author&gt;&lt;/authors&gt;&lt;/contributors&gt;&lt;titles&gt;&lt;title&gt;Royal Australian and New Zealand College of Psychiatrists clinical practice guidelines for the treatment of panic disorder, social anxiety disorder and generalised anxiety disorder&lt;/title&gt;&lt;secondary-title&gt;Australian &amp;amp; New Zealand Journal of Psychiatry&lt;/secondary-title&gt;&lt;/titles&gt;&lt;periodical&gt;&lt;full-title&gt;Australian &amp;amp; New Zealand Journal of Psychiatry&lt;/full-title&gt;&lt;/periodical&gt;&lt;pages&gt;1109-1172&lt;/pages&gt;&lt;volume&gt;52&lt;/volume&gt;&lt;number&gt;12&lt;/number&gt;&lt;section&gt;1109&lt;/section&gt;&lt;keywords&gt;&lt;keyword&gt;Guidelines,panic disorder,agoraphobia,social anxiety disorder,generalised anxiety disorder,management,treatment&lt;/keyword&gt;&lt;/keywords&gt;&lt;dates&gt;&lt;year&gt;2018&lt;/year&gt;&lt;/dates&gt;&lt;isbn&gt;0004-8674&amp;#xD;1440-1614&lt;/isbn&gt;&lt;urls&gt;&lt;related-urls&gt;&lt;url&gt;https://journals.sagepub.com/doi/abs/10.1177/0004867418799453&lt;/url&gt;&lt;/related-urls&gt;&lt;/urls&gt;&lt;electronic-resource-num&gt;https://doi.org/10.1177/0004867418799453&lt;/electronic-resource-num&gt;&lt;/record&gt;&lt;/Cite&gt;&lt;/EndNote&gt;</w:instrText>
      </w:r>
      <w:r w:rsidRPr="00E23F7D">
        <w:fldChar w:fldCharType="separate"/>
      </w:r>
      <w:r w:rsidR="00346933">
        <w:rPr>
          <w:noProof/>
        </w:rPr>
        <w:t>(</w:t>
      </w:r>
      <w:hyperlink w:anchor="_ENREF_237" w:tooltip="Andrews, 2018 #118" w:history="1">
        <w:r w:rsidR="002E03B7">
          <w:rPr>
            <w:noProof/>
          </w:rPr>
          <w:t>237</w:t>
        </w:r>
      </w:hyperlink>
      <w:r w:rsidR="00346933">
        <w:rPr>
          <w:noProof/>
        </w:rPr>
        <w:t>)</w:t>
      </w:r>
      <w:r w:rsidRPr="00E23F7D">
        <w:fldChar w:fldCharType="end"/>
      </w:r>
      <w:r w:rsidRPr="00E23F7D">
        <w:t xml:space="preserve">. </w:t>
      </w:r>
    </w:p>
    <w:p w14:paraId="124067F3" w14:textId="77777777" w:rsidR="00B83142" w:rsidRDefault="00474E82" w:rsidP="00474E82">
      <w:pPr>
        <w:pStyle w:val="Heading3"/>
      </w:pPr>
      <w:bookmarkStart w:id="180" w:name="_Toc183697529"/>
      <w:r w:rsidRPr="00E23F7D">
        <w:t xml:space="preserve">Description of </w:t>
      </w:r>
      <w:r w:rsidR="00B83142">
        <w:t>reviews</w:t>
      </w:r>
      <w:bookmarkEnd w:id="180"/>
    </w:p>
    <w:p w14:paraId="4857F1FA" w14:textId="47D9A2B6" w:rsidR="00B83142" w:rsidRDefault="00B83142" w:rsidP="00B83142">
      <w:pPr>
        <w:pStyle w:val="BodyText"/>
      </w:pPr>
      <w:r w:rsidRPr="00E23F7D">
        <w:t xml:space="preserve">There were </w:t>
      </w:r>
      <w:r w:rsidR="000E732E">
        <w:t>3</w:t>
      </w:r>
      <w:r w:rsidR="00F22D8B">
        <w:t>6</w:t>
      </w:r>
      <w:r w:rsidRPr="00E23F7D">
        <w:t xml:space="preserve"> citations</w:t>
      </w:r>
      <w:r w:rsidR="00896BC2">
        <w:t xml:space="preserve"> </w:t>
      </w:r>
      <w:r w:rsidR="00896BC2" w:rsidRPr="00E23F7D">
        <w:fldChar w:fldCharType="begin">
          <w:fldData xml:space="preserve">PXNpdGU8L3VybD48L3JlbGF0ZWQtdXJscz48L3VybHM+PGN1c3RvbTI+UE1DNDI3MDEwODwvY3Vz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</w:fldData>
        </w:fldChar>
      </w:r>
      <w:r w:rsidR="002E03B7">
        <w:instrText xml:space="preserve"> ADDIN EN.CITE </w:instrText>
      </w:r>
      <w:r w:rsidR="002E03B7">
        <w:fldChar w:fldCharType="begin">
          <w:fldData xml:space="preserve">PEVuZE5vdGU+PENpdGU+PEF1dGhvcj5HaGFkZXJpPC9BdXRob3I+PFllYXI+MjAyMDwvWWVhcj48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==
</w:fldData>
        </w:fldChar>
      </w:r>
      <w:r w:rsidR="002E03B7">
        <w:instrText xml:space="preserve"> ADDIN EN.CITE.DATA </w:instrText>
      </w:r>
      <w:r w:rsidR="002E03B7">
        <w:fldChar w:fldCharType="end"/>
      </w:r>
      <w:r w:rsidR="002E03B7">
        <w:fldChar w:fldCharType="begin">
          <w:fldData xml:space="preserve">Yy1yZXNvdXJjZS1udW0+aHR0cHM6Ly9kb2kub3JnLzEwLjEwMzgvczQxNTk4LTAxOS01NDUyOS05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==
</w:fldData>
        </w:fldChar>
      </w:r>
      <w:r w:rsidR="002E03B7">
        <w:instrText xml:space="preserve"> ADDIN EN.CITE.DATA </w:instrText>
      </w:r>
      <w:r w:rsidR="002E03B7">
        <w:fldChar w:fldCharType="end"/>
      </w:r>
      <w:r w:rsidR="002E03B7">
        <w:fldChar w:fldCharType="begin">
          <w:fldData xml:space="preserve">PXNpdGU8L3VybD48L3JlbGF0ZWQtdXJscz48L3VybHM+PGN1c3RvbTI+UE1DNDI3MDEwODwvY3Vz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</w:fldData>
        </w:fldChar>
      </w:r>
      <w:r w:rsidR="002E03B7">
        <w:instrText xml:space="preserve"> ADDIN EN.CITE.DATA </w:instrText>
      </w:r>
      <w:r w:rsidR="002E03B7">
        <w:fldChar w:fldCharType="end"/>
      </w:r>
      <w:r w:rsidR="00896BC2" w:rsidRPr="00E23F7D">
        <w:fldChar w:fldCharType="separate"/>
      </w:r>
      <w:r w:rsidR="00346933">
        <w:rPr>
          <w:noProof/>
        </w:rPr>
        <w:t>(</w:t>
      </w:r>
      <w:hyperlink w:anchor="_ENREF_124" w:tooltip="Ghaderi, 2020 #436" w:history="1">
        <w:r w:rsidR="002E03B7">
          <w:rPr>
            <w:noProof/>
          </w:rPr>
          <w:t>124</w:t>
        </w:r>
      </w:hyperlink>
      <w:r w:rsidR="00346933">
        <w:rPr>
          <w:noProof/>
        </w:rPr>
        <w:t xml:space="preserve">, </w:t>
      </w:r>
      <w:hyperlink w:anchor="_ENREF_125" w:tooltip="Shinjyo, 2020 #951" w:history="1">
        <w:r w:rsidR="002E03B7">
          <w:rPr>
            <w:noProof/>
          </w:rPr>
          <w:t>125</w:t>
        </w:r>
      </w:hyperlink>
      <w:r w:rsidR="00346933">
        <w:rPr>
          <w:noProof/>
        </w:rPr>
        <w:t xml:space="preserve">, </w:t>
      </w:r>
      <w:hyperlink w:anchor="_ENREF_214" w:tooltip="Kim, 2018 #16" w:history="1">
        <w:r w:rsidR="002E03B7">
          <w:rPr>
            <w:noProof/>
          </w:rPr>
          <w:t>214</w:t>
        </w:r>
      </w:hyperlink>
      <w:r w:rsidR="00346933">
        <w:rPr>
          <w:noProof/>
        </w:rPr>
        <w:t xml:space="preserve">, </w:t>
      </w:r>
      <w:hyperlink w:anchor="_ENREF_225" w:tooltip="Miroddi, 2013 #1183" w:history="1">
        <w:r w:rsidR="002E03B7">
          <w:rPr>
            <w:noProof/>
          </w:rPr>
          <w:t>225</w:t>
        </w:r>
      </w:hyperlink>
      <w:r w:rsidR="00346933">
        <w:rPr>
          <w:noProof/>
        </w:rPr>
        <w:t xml:space="preserve">, </w:t>
      </w:r>
      <w:hyperlink w:anchor="_ENREF_238" w:tooltip="Janda, 2020 #302" w:history="1">
        <w:r w:rsidR="002E03B7">
          <w:rPr>
            <w:noProof/>
          </w:rPr>
          <w:t>238-269</w:t>
        </w:r>
      </w:hyperlink>
      <w:r w:rsidR="00346933">
        <w:rPr>
          <w:noProof/>
        </w:rPr>
        <w:t>)</w:t>
      </w:r>
      <w:r w:rsidR="00896BC2" w:rsidRPr="00E23F7D">
        <w:fldChar w:fldCharType="end"/>
      </w:r>
      <w:r w:rsidR="00896BC2" w:rsidRPr="00896BC2">
        <w:rPr>
          <w:noProof/>
          <w:lang w:eastAsia="en-AU"/>
        </w:rPr>
        <w:t xml:space="preserve"> </w:t>
      </w:r>
      <w:r w:rsidRPr="00E23F7D">
        <w:t xml:space="preserve">corresponding to </w:t>
      </w:r>
      <w:r w:rsidR="000E732E">
        <w:t>3</w:t>
      </w:r>
      <w:r w:rsidR="00F22D8B">
        <w:t>6</w:t>
      </w:r>
      <w:r w:rsidRPr="00E23F7D">
        <w:t xml:space="preserve"> systematic reviews </w:t>
      </w:r>
      <w:r w:rsidR="00F81049" w:rsidRPr="00E23F7D">
        <w:t xml:space="preserve">identified in the literature search that evaluated the effectiveness of WHMs in people with </w:t>
      </w:r>
      <w:r w:rsidR="00F81049">
        <w:t>anxiety</w:t>
      </w:r>
      <w:r w:rsidR="00F81049" w:rsidRPr="00E23F7D">
        <w:t xml:space="preserve"> </w:t>
      </w:r>
      <w:r w:rsidR="00F81049">
        <w:rPr>
          <w:rFonts w:eastAsia="Times New Roman" w:cs="Times New Roman"/>
          <w:lang w:eastAsia="en-AU"/>
        </w:rPr>
        <w:t>(</w:t>
      </w:r>
      <w:r w:rsidR="00F81049" w:rsidRPr="00C9618F">
        <w:rPr>
          <w:rFonts w:eastAsia="Times New Roman" w:cs="Times New Roman"/>
          <w:lang w:eastAsia="en-AU"/>
        </w:rPr>
        <w:t xml:space="preserve">Ghaderi </w:t>
      </w:r>
      <w:r w:rsidR="00F81049" w:rsidRPr="00853373">
        <w:rPr>
          <w:rFonts w:eastAsia="Times New Roman" w:cs="Times New Roman"/>
          <w:lang w:eastAsia="en-AU"/>
        </w:rPr>
        <w:t>2020,</w:t>
      </w:r>
      <w:r w:rsidR="00F81049" w:rsidRPr="00853373">
        <w:t xml:space="preserve"> </w:t>
      </w:r>
      <w:r w:rsidR="00F81049" w:rsidRPr="00853373">
        <w:rPr>
          <w:lang w:eastAsia="en-AU"/>
        </w:rPr>
        <w:t>Janda 2020</w:t>
      </w:r>
      <w:r w:rsidR="00F81049" w:rsidRPr="00853373">
        <w:t>, Sayed 2020</w:t>
      </w:r>
      <w:r w:rsidR="00F81049">
        <w:t>,</w:t>
      </w:r>
      <w:r w:rsidR="00F81049" w:rsidRPr="00853373">
        <w:t xml:space="preserve">  </w:t>
      </w:r>
      <w:r w:rsidR="00F81049" w:rsidRPr="00853373">
        <w:rPr>
          <w:rFonts w:eastAsia="Times New Roman" w:cs="Times New Roman"/>
          <w:lang w:eastAsia="en-AU"/>
        </w:rPr>
        <w:t>Shinjyo 2020</w:t>
      </w:r>
      <w:r w:rsidR="00F81049" w:rsidRPr="00853373">
        <w:t>, Donelli 2019, Hieu 2019, Marx 2019, Moller 2019</w:t>
      </w:r>
      <w:r w:rsidR="00F81049">
        <w:t>,</w:t>
      </w:r>
      <w:r w:rsidR="00F81049" w:rsidRPr="00853373">
        <w:t xml:space="preserve"> Yap 2019, Baric 2018, Ooi 2018, Smith 2018, Brondino 2013, </w:t>
      </w:r>
      <w:r w:rsidR="00F81049" w:rsidRPr="00853373">
        <w:rPr>
          <w:lang w:eastAsia="en-AU"/>
        </w:rPr>
        <w:t>Hidalgo 2007</w:t>
      </w:r>
      <w:r w:rsidR="00F81049" w:rsidRPr="00853373">
        <w:t xml:space="preserve">, Miyasaka 2007, </w:t>
      </w:r>
      <w:r w:rsidR="00F81049" w:rsidRPr="00853373">
        <w:rPr>
          <w:lang w:eastAsia="en-AU"/>
        </w:rPr>
        <w:t>Miyasaka 2006</w:t>
      </w:r>
      <w:r w:rsidR="00F81049" w:rsidRPr="00853373">
        <w:t xml:space="preserve">, Witte 2005, Pittler 2003, Pittler 2000, </w:t>
      </w:r>
      <w:r w:rsidR="00F81049" w:rsidRPr="00853373">
        <w:rPr>
          <w:lang w:eastAsia="en-AU"/>
        </w:rPr>
        <w:t>Lopresti 2021</w:t>
      </w:r>
      <w:r w:rsidR="00F81049" w:rsidRPr="00853373">
        <w:t xml:space="preserve">, </w:t>
      </w:r>
      <w:r w:rsidR="00F81049" w:rsidRPr="00853373">
        <w:rPr>
          <w:lang w:eastAsia="en-AU"/>
        </w:rPr>
        <w:t>Lopresti 2022</w:t>
      </w:r>
      <w:r w:rsidR="00F81049" w:rsidRPr="00853373">
        <w:t xml:space="preserve">, </w:t>
      </w:r>
      <w:r w:rsidR="00F81049" w:rsidRPr="00853373">
        <w:rPr>
          <w:lang w:eastAsia="en-AU"/>
        </w:rPr>
        <w:t>Tandon 2020</w:t>
      </w:r>
      <w:r w:rsidR="00F81049" w:rsidRPr="00853373">
        <w:t xml:space="preserve">, </w:t>
      </w:r>
      <w:r w:rsidR="00F81049" w:rsidRPr="00853373">
        <w:rPr>
          <w:lang w:eastAsia="en-AU"/>
        </w:rPr>
        <w:t>Kim 2018</w:t>
      </w:r>
      <w:r w:rsidR="00F81049" w:rsidRPr="00853373">
        <w:t xml:space="preserve">, </w:t>
      </w:r>
      <w:r w:rsidR="00F81049" w:rsidRPr="00853373">
        <w:rPr>
          <w:lang w:eastAsia="en-AU"/>
        </w:rPr>
        <w:t>Sarris 2018</w:t>
      </w:r>
      <w:r w:rsidR="00F81049" w:rsidRPr="00853373">
        <w:t xml:space="preserve">, </w:t>
      </w:r>
      <w:r w:rsidR="00F81049" w:rsidRPr="00853373">
        <w:rPr>
          <w:lang w:eastAsia="en-AU"/>
        </w:rPr>
        <w:t>Pratte 2014</w:t>
      </w:r>
      <w:r w:rsidR="00F81049" w:rsidRPr="00853373">
        <w:t xml:space="preserve">, </w:t>
      </w:r>
      <w:r w:rsidR="00F81049" w:rsidRPr="00853373">
        <w:rPr>
          <w:lang w:eastAsia="en-AU"/>
        </w:rPr>
        <w:t>Miroddi 2013</w:t>
      </w:r>
      <w:r w:rsidR="00F81049" w:rsidRPr="00853373">
        <w:t xml:space="preserve">, </w:t>
      </w:r>
      <w:r w:rsidR="00F81049" w:rsidRPr="00853373">
        <w:rPr>
          <w:lang w:eastAsia="en-AU"/>
        </w:rPr>
        <w:t>Sarris 2013</w:t>
      </w:r>
      <w:r w:rsidR="00F81049" w:rsidRPr="00853373">
        <w:t xml:space="preserve">, </w:t>
      </w:r>
      <w:r w:rsidR="00F81049" w:rsidRPr="00853373">
        <w:rPr>
          <w:lang w:eastAsia="en-AU"/>
        </w:rPr>
        <w:t>Perry 2012</w:t>
      </w:r>
      <w:r w:rsidR="00F81049" w:rsidRPr="00853373">
        <w:t xml:space="preserve">, </w:t>
      </w:r>
      <w:r w:rsidR="00F81049" w:rsidRPr="00853373">
        <w:rPr>
          <w:lang w:eastAsia="en-AU"/>
        </w:rPr>
        <w:t>Sarris 2012</w:t>
      </w:r>
      <w:r w:rsidR="00F81049" w:rsidRPr="00853373">
        <w:t xml:space="preserve">, </w:t>
      </w:r>
      <w:r w:rsidR="00F81049" w:rsidRPr="00853373">
        <w:rPr>
          <w:lang w:eastAsia="en-AU"/>
        </w:rPr>
        <w:t>Sarris 2011</w:t>
      </w:r>
      <w:r w:rsidR="00F81049" w:rsidRPr="00853373">
        <w:t xml:space="preserve">, </w:t>
      </w:r>
      <w:r w:rsidR="00F81049" w:rsidRPr="00853373">
        <w:rPr>
          <w:lang w:eastAsia="en-AU"/>
        </w:rPr>
        <w:t>Lakhan 2010</w:t>
      </w:r>
      <w:r w:rsidR="00F81049" w:rsidRPr="00853373">
        <w:t xml:space="preserve">, </w:t>
      </w:r>
      <w:r w:rsidR="00F81049" w:rsidRPr="00853373">
        <w:rPr>
          <w:lang w:eastAsia="en-AU"/>
        </w:rPr>
        <w:t>Provino 2010</w:t>
      </w:r>
      <w:r w:rsidR="00F81049" w:rsidRPr="00853373">
        <w:t xml:space="preserve">, </w:t>
      </w:r>
      <w:r w:rsidR="00F81049" w:rsidRPr="00853373">
        <w:rPr>
          <w:lang w:eastAsia="en-AU"/>
        </w:rPr>
        <w:t>Sarris 2009</w:t>
      </w:r>
      <w:r w:rsidR="00F81049" w:rsidRPr="00853373">
        <w:t xml:space="preserve">, </w:t>
      </w:r>
      <w:r w:rsidR="00F81049" w:rsidRPr="00853373">
        <w:rPr>
          <w:lang w:eastAsia="en-AU"/>
        </w:rPr>
        <w:t>Sarris 2007</w:t>
      </w:r>
      <w:r w:rsidR="00F81049" w:rsidRPr="00853373">
        <w:t xml:space="preserve">, </w:t>
      </w:r>
      <w:r w:rsidR="00F81049" w:rsidRPr="00853373">
        <w:rPr>
          <w:lang w:eastAsia="en-AU"/>
        </w:rPr>
        <w:t>Ernst 2006</w:t>
      </w:r>
      <w:r w:rsidR="00F81049" w:rsidRPr="00853373">
        <w:t>, Jorm 2004</w:t>
      </w:r>
      <w:r w:rsidR="00F81049">
        <w:t>)</w:t>
      </w:r>
      <w:r w:rsidR="00EF3DEF">
        <w:t>.</w:t>
      </w:r>
      <w:r w:rsidR="00F81049">
        <w:t xml:space="preserve"> No additional r</w:t>
      </w:r>
      <w:r w:rsidRPr="00E23F7D">
        <w:t>eview</w:t>
      </w:r>
      <w:r w:rsidR="00F81049">
        <w:t>s</w:t>
      </w:r>
      <w:r w:rsidRPr="00E23F7D">
        <w:t xml:space="preserve"> </w:t>
      </w:r>
      <w:r w:rsidR="000E732E">
        <w:t>w</w:t>
      </w:r>
      <w:r w:rsidR="00F81049">
        <w:t>ere</w:t>
      </w:r>
      <w:r w:rsidR="000E732E">
        <w:t xml:space="preserve"> </w:t>
      </w:r>
      <w:r w:rsidRPr="00E23F7D">
        <w:t>identified in the Department’s public call for evidence (see Appendix C2)</w:t>
      </w:r>
      <w:r w:rsidR="000E732E">
        <w:t xml:space="preserve">. There </w:t>
      </w:r>
      <w:r w:rsidR="001879E7">
        <w:t>were two</w:t>
      </w:r>
      <w:r w:rsidRPr="00E23F7D">
        <w:t xml:space="preserve"> systematic review</w:t>
      </w:r>
      <w:r w:rsidR="001879E7">
        <w:t>s</w:t>
      </w:r>
      <w:r w:rsidRPr="00E23F7D">
        <w:t xml:space="preserve"> awaiting classification </w:t>
      </w:r>
      <w:r w:rsidR="00073FB6">
        <w:fldChar w:fldCharType="begin">
          <w:fldData xml:space="preserve">PEVuZE5vdGU+PENpdGU+PEF1dGhvcj5OdW5lczwvQXV0aG9yPjxZZWFyPjIwMTE8L1llYXI+PFJl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</w:fldData>
        </w:fldChar>
      </w:r>
      <w:r w:rsidR="002E03B7">
        <w:instrText xml:space="preserve"> ADDIN EN.CITE </w:instrText>
      </w:r>
      <w:r w:rsidR="002E03B7">
        <w:fldChar w:fldCharType="begin">
          <w:fldData xml:space="preserve">PEVuZE5vdGU+PENpdGU+PEF1dGhvcj5OdW5lczwvQXV0aG9yPjxZZWFyPjIwMTE8L1llYXI+PFJl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</w:fldData>
        </w:fldChar>
      </w:r>
      <w:r w:rsidR="002E03B7">
        <w:instrText xml:space="preserve"> ADDIN EN.CITE.DATA </w:instrText>
      </w:r>
      <w:r w:rsidR="002E03B7">
        <w:fldChar w:fldCharType="end"/>
      </w:r>
      <w:r w:rsidR="00073FB6">
        <w:fldChar w:fldCharType="separate"/>
      </w:r>
      <w:r w:rsidR="00346933">
        <w:rPr>
          <w:noProof/>
        </w:rPr>
        <w:t>(</w:t>
      </w:r>
      <w:hyperlink w:anchor="_ENREF_270" w:tooltip="Nunes, 2011 #1291" w:history="1">
        <w:r w:rsidR="002E03B7">
          <w:rPr>
            <w:noProof/>
          </w:rPr>
          <w:t>270</w:t>
        </w:r>
      </w:hyperlink>
      <w:r w:rsidR="00346933">
        <w:rPr>
          <w:noProof/>
        </w:rPr>
        <w:t xml:space="preserve">, </w:t>
      </w:r>
      <w:hyperlink w:anchor="_ENREF_271" w:tooltip="Faustino, 2010 #479" w:history="1">
        <w:r w:rsidR="002E03B7">
          <w:rPr>
            <w:noProof/>
          </w:rPr>
          <w:t>271</w:t>
        </w:r>
      </w:hyperlink>
      <w:r w:rsidR="00346933">
        <w:rPr>
          <w:noProof/>
        </w:rPr>
        <w:t>)</w:t>
      </w:r>
      <w:r w:rsidR="00073FB6">
        <w:fldChar w:fldCharType="end"/>
      </w:r>
      <w:r w:rsidR="00073FB6" w:rsidRPr="00073FB6">
        <w:t xml:space="preserve"> </w:t>
      </w:r>
      <w:r w:rsidR="00073FB6">
        <w:t>that w</w:t>
      </w:r>
      <w:r w:rsidR="001879E7">
        <w:t>ere</w:t>
      </w:r>
      <w:r w:rsidR="00073FB6">
        <w:t xml:space="preserve"> published in a language other than English </w:t>
      </w:r>
      <w:r w:rsidRPr="00E23F7D">
        <w:t xml:space="preserve">(see Appendix C4) and </w:t>
      </w:r>
      <w:r w:rsidR="00EF3DEF">
        <w:t>no</w:t>
      </w:r>
      <w:r w:rsidRPr="00E23F7D">
        <w:t xml:space="preserve"> ongoing reviews (see Appendix C5). </w:t>
      </w:r>
    </w:p>
    <w:p w14:paraId="15170A29" w14:textId="2D03F625" w:rsidR="00EF3DEF" w:rsidRDefault="00B83142" w:rsidP="00B83142">
      <w:pPr>
        <w:pStyle w:val="BodyText"/>
      </w:pPr>
      <w:r>
        <w:t>A summary of the PICO criteria</w:t>
      </w:r>
      <w:r w:rsidRPr="00E23F7D">
        <w:t xml:space="preserve"> of the </w:t>
      </w:r>
      <w:r w:rsidR="00EF3DEF" w:rsidRPr="00E23F7D">
        <w:t>included reviews is provided in Appendix D</w:t>
      </w:r>
      <w:r w:rsidR="004B00D9">
        <w:t>3</w:t>
      </w:r>
      <w:r w:rsidR="00EF3DEF" w:rsidRPr="00E23F7D">
        <w:t>.</w:t>
      </w:r>
      <w:r w:rsidR="004B00D9">
        <w:t>1</w:t>
      </w:r>
      <w:r w:rsidR="00EF3DEF" w:rsidRPr="00E23F7D">
        <w:t>.1.</w:t>
      </w:r>
    </w:p>
    <w:p w14:paraId="68AD6038" w14:textId="7B792FF6" w:rsidR="002F20FC" w:rsidRDefault="00B83142" w:rsidP="00B83142">
      <w:pPr>
        <w:pStyle w:val="BodyText"/>
      </w:pPr>
      <w:r w:rsidRPr="00E23F7D">
        <w:t xml:space="preserve">The populations eligible for inclusion in the reviews were </w:t>
      </w:r>
      <w:r w:rsidR="003121C2">
        <w:t xml:space="preserve">typically </w:t>
      </w:r>
      <w:r w:rsidRPr="00E23F7D">
        <w:t xml:space="preserve">participants </w:t>
      </w:r>
      <w:r w:rsidR="0055379D">
        <w:t>with anxiety</w:t>
      </w:r>
      <w:r w:rsidR="00130622">
        <w:t xml:space="preserve"> or psychiatric conditions</w:t>
      </w:r>
      <w:r w:rsidR="0055379D">
        <w:t xml:space="preserve">, </w:t>
      </w:r>
      <w:r w:rsidR="001F1B34">
        <w:t xml:space="preserve">with </w:t>
      </w:r>
      <w:r w:rsidR="00FC21C5">
        <w:t xml:space="preserve">some </w:t>
      </w:r>
      <w:r w:rsidR="001F1B34">
        <w:t>reviews requir</w:t>
      </w:r>
      <w:r w:rsidR="00113BF3">
        <w:t>ing participants be</w:t>
      </w:r>
      <w:r w:rsidR="001F1B34">
        <w:t xml:space="preserve"> diagnos</w:t>
      </w:r>
      <w:r w:rsidR="00FF1333">
        <w:t>ed</w:t>
      </w:r>
      <w:r w:rsidR="001F1B34">
        <w:t xml:space="preserve"> </w:t>
      </w:r>
      <w:r w:rsidR="00113BF3">
        <w:t>with</w:t>
      </w:r>
      <w:r w:rsidR="001F1B34">
        <w:t xml:space="preserve"> a</w:t>
      </w:r>
      <w:r w:rsidR="000C52B0">
        <w:t xml:space="preserve"> specific</w:t>
      </w:r>
      <w:r w:rsidR="001F1B34">
        <w:t xml:space="preserve"> anxiety disorder</w:t>
      </w:r>
      <w:r w:rsidR="001B46DF">
        <w:t xml:space="preserve"> </w:t>
      </w:r>
      <w:r w:rsidR="00DF673A">
        <w:t>(</w:t>
      </w:r>
      <w:r w:rsidR="00F93502" w:rsidRPr="00DF673A">
        <w:t>Janda 2020</w:t>
      </w:r>
      <w:r w:rsidR="00DF673A" w:rsidRPr="00DF673A">
        <w:t>, Donelli 2019, Hieu 2019, Marx 2019, Moller 2019, Baric 2018, Ooi 2018, Smith 2018, Sayed 2020, Yap 2019, Brondino 2013, Hidalgo 2007, Miyasaka 2007, Miyasaka 2006, Witte 2005, Pittler 2003, Pittler 2000, Sarris 2018, Pratte 2014, Sarris 2013, Sarris 2012, Sarris 2011, Lakhan 2010, Provino 2010, Sarris 2009, Sarris 2007, Ernst 2006, Jorm 2004</w:t>
      </w:r>
      <w:r w:rsidR="00DF673A">
        <w:t xml:space="preserve">). </w:t>
      </w:r>
      <w:r w:rsidR="00FB39C1">
        <w:t xml:space="preserve">Other reviews </w:t>
      </w:r>
      <w:r w:rsidR="00113BF3" w:rsidRPr="00E23F7D">
        <w:t>had no population restrictions</w:t>
      </w:r>
      <w:r w:rsidR="00FC21C5">
        <w:t xml:space="preserve"> and were focused on the efficacy of a particular herb</w:t>
      </w:r>
      <w:r w:rsidR="00113BF3" w:rsidRPr="00E23F7D">
        <w:t xml:space="preserve"> </w:t>
      </w:r>
      <w:r w:rsidR="00FC21C5">
        <w:t>across various conditions</w:t>
      </w:r>
      <w:r w:rsidR="00A55CF3">
        <w:t xml:space="preserve"> </w:t>
      </w:r>
      <w:r w:rsidR="00DF673A">
        <w:t>(</w:t>
      </w:r>
      <w:r w:rsidR="00B27359" w:rsidRPr="00C9618F">
        <w:rPr>
          <w:rFonts w:eastAsia="Times New Roman" w:cs="Times New Roman"/>
          <w:lang w:eastAsia="en-AU"/>
        </w:rPr>
        <w:t>Ghaderi 2020</w:t>
      </w:r>
      <w:r w:rsidR="00DF673A">
        <w:rPr>
          <w:rFonts w:eastAsia="Times New Roman" w:cs="Times New Roman"/>
          <w:lang w:eastAsia="en-AU"/>
        </w:rPr>
        <w:t>,</w:t>
      </w:r>
      <w:r w:rsidR="00DF673A" w:rsidRPr="00DF673A">
        <w:rPr>
          <w:lang w:eastAsia="en-AU"/>
        </w:rPr>
        <w:t xml:space="preserve"> </w:t>
      </w:r>
      <w:r w:rsidR="00DF673A" w:rsidRPr="00DB064B">
        <w:rPr>
          <w:lang w:eastAsia="en-AU"/>
        </w:rPr>
        <w:t>Lopresti 2021</w:t>
      </w:r>
      <w:r w:rsidR="00DF673A">
        <w:rPr>
          <w:lang w:eastAsia="en-AU"/>
        </w:rPr>
        <w:t>,</w:t>
      </w:r>
      <w:r w:rsidR="00DF673A" w:rsidRPr="00DF673A">
        <w:t xml:space="preserve"> </w:t>
      </w:r>
      <w:r w:rsidR="00DF673A">
        <w:rPr>
          <w:lang w:eastAsia="en-AU"/>
        </w:rPr>
        <w:t xml:space="preserve">Tandon 2020, Miroddi 2013) </w:t>
      </w:r>
      <w:r w:rsidR="00A55CF3">
        <w:t xml:space="preserve">or </w:t>
      </w:r>
      <w:r w:rsidR="00113BF3" w:rsidRPr="00E23F7D">
        <w:t>presented results</w:t>
      </w:r>
      <w:r w:rsidR="00A55CF3">
        <w:t xml:space="preserve"> for RCTs</w:t>
      </w:r>
      <w:r w:rsidR="00113BF3" w:rsidRPr="00E23F7D">
        <w:t xml:space="preserve"> where </w:t>
      </w:r>
      <w:r w:rsidR="00113BF3">
        <w:t>anxiety</w:t>
      </w:r>
      <w:r w:rsidR="00113BF3" w:rsidRPr="00E23F7D">
        <w:t xml:space="preserve"> was measured as an outcome</w:t>
      </w:r>
      <w:r w:rsidR="00DF673A">
        <w:t xml:space="preserve"> (</w:t>
      </w:r>
      <w:r w:rsidR="00DF673A" w:rsidRPr="00DB064B">
        <w:rPr>
          <w:lang w:eastAsia="en-AU"/>
        </w:rPr>
        <w:t>Lopresti 202</w:t>
      </w:r>
      <w:r w:rsidR="00DF673A">
        <w:rPr>
          <w:lang w:eastAsia="en-AU"/>
        </w:rPr>
        <w:t xml:space="preserve">2, </w:t>
      </w:r>
      <w:r w:rsidR="00DF673A" w:rsidRPr="00DB064B">
        <w:rPr>
          <w:lang w:eastAsia="en-AU"/>
        </w:rPr>
        <w:t>Lopresti 2021</w:t>
      </w:r>
      <w:r w:rsidR="00DF673A">
        <w:rPr>
          <w:lang w:eastAsia="en-AU"/>
        </w:rPr>
        <w:t>,</w:t>
      </w:r>
      <w:r w:rsidR="00DF673A">
        <w:t xml:space="preserve"> </w:t>
      </w:r>
      <w:r w:rsidR="00BF5D34" w:rsidRPr="00DB064B">
        <w:rPr>
          <w:lang w:eastAsia="en-AU"/>
        </w:rPr>
        <w:t>Kim 2018</w:t>
      </w:r>
      <w:r w:rsidR="00DF673A">
        <w:rPr>
          <w:lang w:eastAsia="en-AU"/>
        </w:rPr>
        <w:t xml:space="preserve">, </w:t>
      </w:r>
      <w:r w:rsidR="00CD40B1" w:rsidRPr="00DB064B">
        <w:rPr>
          <w:lang w:eastAsia="en-AU"/>
        </w:rPr>
        <w:t>Perry 2012</w:t>
      </w:r>
      <w:r w:rsidR="00DF673A">
        <w:rPr>
          <w:lang w:eastAsia="en-AU"/>
        </w:rPr>
        <w:t>).</w:t>
      </w:r>
    </w:p>
    <w:p w14:paraId="6DA31FC4" w14:textId="09583C32" w:rsidR="00B83142" w:rsidRDefault="00A55CF3" w:rsidP="00B83142">
      <w:pPr>
        <w:pStyle w:val="BodyText"/>
      </w:pPr>
      <w:r>
        <w:t>There were 10</w:t>
      </w:r>
      <w:r w:rsidR="00B83142" w:rsidRPr="00E23F7D">
        <w:t xml:space="preserve"> reviews </w:t>
      </w:r>
      <w:r>
        <w:t xml:space="preserve">published in 2018 or after that </w:t>
      </w:r>
      <w:r w:rsidR="00B83142" w:rsidRPr="00E23F7D">
        <w:t>were prioritised for critical appraisal and data extraction</w:t>
      </w:r>
      <w:r w:rsidR="00E90889">
        <w:t xml:space="preserve"> </w:t>
      </w:r>
      <w:r w:rsidR="00E90889" w:rsidRPr="00E23F7D">
        <w:t>(</w:t>
      </w:r>
      <w:r w:rsidR="00E90889">
        <w:t xml:space="preserve">Ghaderi 2020, </w:t>
      </w:r>
      <w:r w:rsidR="00C90654">
        <w:t xml:space="preserve">Janda 2020, </w:t>
      </w:r>
      <w:r w:rsidR="00E90889">
        <w:t>Shinjyo 2020, Donelli 2019, Hieu 2019, Marx 2019, Moller 2019, Baric 2018, Ooi 2018, Smith 2018)</w:t>
      </w:r>
      <w:r w:rsidR="00B83142" w:rsidRPr="00E23F7D">
        <w:t xml:space="preserve">. </w:t>
      </w:r>
      <w:r w:rsidR="00616A4F">
        <w:t>One review published prior to 2018 (Brondino 2013) was also included,</w:t>
      </w:r>
      <w:r w:rsidR="00BF4464">
        <w:t xml:space="preserve"> </w:t>
      </w:r>
      <w:r w:rsidR="00B83142" w:rsidRPr="00E23F7D">
        <w:t>Review details, including outcome domains and measures, and the risk of bias of eligible RCTs are provided in Appendix F1.</w:t>
      </w:r>
    </w:p>
    <w:p w14:paraId="0CBB86CF" w14:textId="221D75FC" w:rsidR="00474E82" w:rsidRPr="00E23F7D" w:rsidRDefault="00B83142" w:rsidP="00474E82">
      <w:pPr>
        <w:pStyle w:val="Heading3"/>
      </w:pPr>
      <w:bookmarkStart w:id="181" w:name="_Toc183697530"/>
      <w:r w:rsidRPr="00E23F7D">
        <w:lastRenderedPageBreak/>
        <w:t xml:space="preserve">Description of </w:t>
      </w:r>
      <w:r w:rsidR="00474E82" w:rsidRPr="00E23F7D">
        <w:t>studies</w:t>
      </w:r>
      <w:bookmarkEnd w:id="181"/>
    </w:p>
    <w:p w14:paraId="3670E189" w14:textId="69F1D7A8" w:rsidR="00A278C1" w:rsidRDefault="00474E82" w:rsidP="00A278C1">
      <w:pPr>
        <w:pStyle w:val="BodyText"/>
      </w:pPr>
      <w:r w:rsidRPr="00E23F7D">
        <w:t xml:space="preserve">Within the eligible systematic reviews, there were </w:t>
      </w:r>
      <w:r w:rsidR="00DF673A">
        <w:t>3</w:t>
      </w:r>
      <w:r w:rsidR="00BA776D">
        <w:t>2</w:t>
      </w:r>
      <w:r w:rsidR="00BF4464">
        <w:t xml:space="preserve"> </w:t>
      </w:r>
      <w:r w:rsidRPr="00E23F7D">
        <w:t>RCTs that met our PICO criteria</w:t>
      </w:r>
      <w:r w:rsidR="009C265E">
        <w:t xml:space="preserve">, almost all of which examined the </w:t>
      </w:r>
      <w:r w:rsidRPr="00E23F7D">
        <w:t xml:space="preserve">effect of </w:t>
      </w:r>
      <w:r w:rsidR="009C265E">
        <w:t xml:space="preserve">WHM </w:t>
      </w:r>
      <w:r w:rsidRPr="00E23F7D">
        <w:t>compared with placebo</w:t>
      </w:r>
      <w:r w:rsidR="00303C6D">
        <w:t xml:space="preserve"> in participants with </w:t>
      </w:r>
      <w:r w:rsidR="00A278C1">
        <w:t>anxiety, either diagnosed as generalised anxiety disorder or having met a threshold indicative of symptoms of anxiety or stress</w:t>
      </w:r>
      <w:r w:rsidRPr="00E23F7D">
        <w:t>.</w:t>
      </w:r>
      <w:r w:rsidR="00676947">
        <w:t xml:space="preserve"> </w:t>
      </w:r>
      <w:r w:rsidR="00A278C1">
        <w:t>Studies in participants with acute anxiety associated with surgery or other conditions (e.g. childbirth, dental procedures) were not included here, but included with studies relating to the underlying condition (e.g. dysmenorrhea, insomnia).</w:t>
      </w:r>
    </w:p>
    <w:p w14:paraId="436022DD" w14:textId="678C4BEF" w:rsidR="00303C6D" w:rsidRDefault="00303C6D" w:rsidP="00303C6D">
      <w:pPr>
        <w:pStyle w:val="BodyText"/>
      </w:pPr>
      <w:r w:rsidRPr="00E23F7D">
        <w:t xml:space="preserve">An overlap table of the RCTs within the included systematic reviews is shown in </w:t>
      </w:r>
      <w:r>
        <w:fldChar w:fldCharType="begin" w:fldLock="1"/>
      </w:r>
      <w:r>
        <w:instrText xml:space="preserve"> REF _Ref162967496 \h </w:instrText>
      </w:r>
      <w:r>
        <w:fldChar w:fldCharType="separate"/>
      </w:r>
      <w:r w:rsidR="00E2214E" w:rsidRPr="00E23F7D">
        <w:t xml:space="preserve">Table </w:t>
      </w:r>
      <w:r w:rsidR="00E2214E">
        <w:rPr>
          <w:noProof/>
        </w:rPr>
        <w:t>9</w:t>
      </w:r>
      <w:r>
        <w:fldChar w:fldCharType="end"/>
      </w:r>
      <w:r>
        <w:t>.</w:t>
      </w:r>
    </w:p>
    <w:p w14:paraId="7C141DEE" w14:textId="1FF28754" w:rsidR="005F489E" w:rsidRDefault="009C265E" w:rsidP="009C265E">
      <w:pPr>
        <w:pStyle w:val="BodyText"/>
      </w:pPr>
      <w:r>
        <w:t xml:space="preserve">There were </w:t>
      </w:r>
      <w:r w:rsidR="005F489E">
        <w:t>1</w:t>
      </w:r>
      <w:r w:rsidR="00880BFA">
        <w:t>3</w:t>
      </w:r>
      <w:r w:rsidR="005F489E">
        <w:t xml:space="preserve"> RCTs </w:t>
      </w:r>
      <w:r w:rsidR="000E7C0F">
        <w:t xml:space="preserve">that </w:t>
      </w:r>
      <w:r w:rsidR="005F489E">
        <w:t>focused on the effect</w:t>
      </w:r>
      <w:r w:rsidR="000E7C0F">
        <w:t>iveness</w:t>
      </w:r>
      <w:r w:rsidR="005F489E">
        <w:t xml:space="preserve"> of k</w:t>
      </w:r>
      <w:r>
        <w:t xml:space="preserve">ava </w:t>
      </w:r>
      <w:r w:rsidR="005F489E">
        <w:t>(Savage 2015, Sarris 2013, Sarris 2009, Connor 2006, Geier 2004, Lehrl 2004, Boerner 2003, Gastpar 2003, Connor 2002, Malsch 2001, Singh 1998,</w:t>
      </w:r>
      <w:r w:rsidR="005F489E" w:rsidRPr="005F489E">
        <w:t xml:space="preserve"> </w:t>
      </w:r>
      <w:r w:rsidR="005F489E">
        <w:t>Volz 1997,</w:t>
      </w:r>
      <w:r w:rsidR="005F489E" w:rsidRPr="005F489E">
        <w:t xml:space="preserve"> </w:t>
      </w:r>
      <w:r w:rsidR="005F489E">
        <w:t>Kinzler 1991).</w:t>
      </w:r>
      <w:r w:rsidR="000E7C0F">
        <w:t xml:space="preserve"> The other WHMs considered by the included RCTs were </w:t>
      </w:r>
      <w:r w:rsidR="004372A5">
        <w:t>W</w:t>
      </w:r>
      <w:r w:rsidR="00112539">
        <w:t>ithania</w:t>
      </w:r>
      <w:r w:rsidR="00DD1245">
        <w:t xml:space="preserve"> (L</w:t>
      </w:r>
      <w:r w:rsidR="00DD1245" w:rsidRPr="00DD1245">
        <w:t>opresti 2019, Kyati 2013, Auddy 2008, Andrade 2000</w:t>
      </w:r>
      <w:r w:rsidR="00DD1245">
        <w:t xml:space="preserve">), </w:t>
      </w:r>
      <w:r w:rsidR="00DD1245" w:rsidRPr="003E508C">
        <w:t>German chamomile</w:t>
      </w:r>
      <w:r w:rsidR="00DD1245">
        <w:t xml:space="preserve"> (</w:t>
      </w:r>
      <w:r w:rsidR="00DD1245" w:rsidRPr="003E508C">
        <w:t>Amsterdam 2009, Mao 2016</w:t>
      </w:r>
      <w:r w:rsidR="00DD1245">
        <w:t xml:space="preserve">), </w:t>
      </w:r>
      <w:r w:rsidR="00DD1245">
        <w:rPr>
          <w:lang w:eastAsia="en-AU"/>
        </w:rPr>
        <w:t>g</w:t>
      </w:r>
      <w:r w:rsidR="00DD1245" w:rsidRPr="003E508C">
        <w:rPr>
          <w:lang w:eastAsia="en-AU"/>
        </w:rPr>
        <w:t>inkgo</w:t>
      </w:r>
      <w:r w:rsidR="00DD1245">
        <w:rPr>
          <w:lang w:eastAsia="en-AU"/>
        </w:rPr>
        <w:t xml:space="preserve"> biloba (</w:t>
      </w:r>
      <w:r w:rsidR="00DD1245" w:rsidRPr="003E508C">
        <w:rPr>
          <w:lang w:eastAsia="en-AU"/>
        </w:rPr>
        <w:t>Woelk 2007</w:t>
      </w:r>
      <w:r w:rsidR="00DD1245">
        <w:rPr>
          <w:lang w:eastAsia="en-AU"/>
        </w:rPr>
        <w:t xml:space="preserve">), </w:t>
      </w:r>
      <w:r w:rsidR="00DD1245">
        <w:t>l</w:t>
      </w:r>
      <w:r w:rsidR="00DD1245" w:rsidRPr="00DD1245">
        <w:t xml:space="preserve">avender oil </w:t>
      </w:r>
      <w:r w:rsidR="00DD1245">
        <w:t>(oral) (</w:t>
      </w:r>
      <w:r w:rsidR="00DD1245" w:rsidRPr="00DD1245">
        <w:t>Kasper 2017, Kasper 2016, Kasper 2015, Kasper 2014, Kasper 2010, Woelk 2010</w:t>
      </w:r>
      <w:r w:rsidR="00DD1245">
        <w:t xml:space="preserve">), </w:t>
      </w:r>
      <w:r w:rsidR="00DD1245" w:rsidRPr="00DD1245">
        <w:t>passiflora (</w:t>
      </w:r>
      <w:r w:rsidR="00DD1245" w:rsidRPr="003E508C">
        <w:t>Akhondzadeh 2001</w:t>
      </w:r>
      <w:r w:rsidR="00DD1245">
        <w:t>),</w:t>
      </w:r>
      <w:r w:rsidR="00DD1245" w:rsidRPr="00DD1245">
        <w:rPr>
          <w:lang w:eastAsia="en-AU"/>
        </w:rPr>
        <w:t xml:space="preserve"> </w:t>
      </w:r>
      <w:r w:rsidR="00DD1245">
        <w:rPr>
          <w:lang w:eastAsia="en-AU"/>
        </w:rPr>
        <w:t>rhodiola (</w:t>
      </w:r>
      <w:r w:rsidR="00DD1245" w:rsidRPr="001E0E9A">
        <w:t>Cropley 2015</w:t>
      </w:r>
      <w:r w:rsidR="00DD1245">
        <w:t>), s</w:t>
      </w:r>
      <w:r w:rsidR="00DD1245" w:rsidRPr="000E7C0F">
        <w:t xml:space="preserve">affron </w:t>
      </w:r>
      <w:r w:rsidR="00DD1245">
        <w:t>(</w:t>
      </w:r>
      <w:r w:rsidR="00DD1245" w:rsidRPr="000E7C0F">
        <w:t>Lopresti 2018, Jafarnia 2017, Mazidi 2016</w:t>
      </w:r>
      <w:r w:rsidR="00DD1245">
        <w:t xml:space="preserve">), </w:t>
      </w:r>
      <w:r w:rsidR="000842BD">
        <w:t xml:space="preserve">and </w:t>
      </w:r>
      <w:r w:rsidR="00DD1245" w:rsidRPr="003E508C">
        <w:t>Valerian root</w:t>
      </w:r>
      <w:r w:rsidR="00DD1245">
        <w:t xml:space="preserve"> (</w:t>
      </w:r>
      <w:r w:rsidR="00DD1245" w:rsidRPr="003E508C">
        <w:t>Andreatini 2002</w:t>
      </w:r>
      <w:r w:rsidR="00DD1245">
        <w:t>)</w:t>
      </w:r>
      <w:r w:rsidR="007F6711">
        <w:t>.</w:t>
      </w:r>
      <w:r w:rsidR="00352194">
        <w:t xml:space="preserve"> </w:t>
      </w:r>
      <w:r w:rsidR="00D6581F">
        <w:t xml:space="preserve">Only 4 of these </w:t>
      </w:r>
      <w:r w:rsidR="00235749">
        <w:t>9 herbs are</w:t>
      </w:r>
      <w:r w:rsidR="00235749" w:rsidRPr="0005276B">
        <w:t xml:space="preserve"> </w:t>
      </w:r>
      <w:r w:rsidR="00235749">
        <w:t xml:space="preserve">marked </w:t>
      </w:r>
      <w:r w:rsidR="00235749" w:rsidRPr="0005276B">
        <w:t xml:space="preserve">as a Tier 1 herb included in the Western herbal medicine curriculum for </w:t>
      </w:r>
      <w:r w:rsidR="00D6581F">
        <w:t>Nervous system</w:t>
      </w:r>
      <w:r w:rsidR="00235749" w:rsidRPr="0005276B">
        <w:t xml:space="preserve"> disorders (</w:t>
      </w:r>
      <w:r w:rsidR="00F807A9">
        <w:t xml:space="preserve">i.e. most commonly taught in Australian curriculum for this condition; </w:t>
      </w:r>
      <w:r w:rsidR="00235749" w:rsidRPr="0005276B">
        <w:t>see Appendix A6.3).</w:t>
      </w:r>
    </w:p>
    <w:p w14:paraId="62DE8C3A" w14:textId="3093C95B" w:rsidR="003A7110" w:rsidRDefault="008F31F7" w:rsidP="00410C5B">
      <w:pPr>
        <w:pStyle w:val="BodyText"/>
      </w:pPr>
      <w:r>
        <w:t xml:space="preserve">Many of the included </w:t>
      </w:r>
      <w:r w:rsidR="00474E82" w:rsidRPr="00E23F7D">
        <w:t xml:space="preserve">RCTs were conducted in </w:t>
      </w:r>
      <w:r w:rsidR="009F17D5">
        <w:t>Germany (Kasper 2017, Kasper 2016,</w:t>
      </w:r>
      <w:r w:rsidR="009F17D5" w:rsidRPr="00373540">
        <w:t xml:space="preserve"> </w:t>
      </w:r>
      <w:r w:rsidR="009F17D5">
        <w:t>Kasper 2015,</w:t>
      </w:r>
      <w:r w:rsidR="009F17D5" w:rsidRPr="00373540">
        <w:t xml:space="preserve"> </w:t>
      </w:r>
      <w:r w:rsidR="009F17D5">
        <w:t>Kasper 2014,</w:t>
      </w:r>
      <w:r w:rsidR="009F17D5" w:rsidRPr="00373540">
        <w:t xml:space="preserve"> </w:t>
      </w:r>
      <w:r w:rsidR="009F17D5">
        <w:t>Kasper 2010,</w:t>
      </w:r>
      <w:r w:rsidR="009F17D5" w:rsidRPr="008F31F7">
        <w:t xml:space="preserve"> </w:t>
      </w:r>
      <w:r w:rsidR="009F17D5">
        <w:t>Woelk 2010, Woelk 2007,</w:t>
      </w:r>
      <w:r w:rsidR="009F17D5" w:rsidRPr="008F31F7">
        <w:t xml:space="preserve"> </w:t>
      </w:r>
      <w:r w:rsidR="009F17D5">
        <w:t>Boerner 2003), with other countries such as Australia (Lopresti 2018,</w:t>
      </w:r>
      <w:r w:rsidR="009F17D5" w:rsidRPr="005663DB">
        <w:t xml:space="preserve"> </w:t>
      </w:r>
      <w:r w:rsidR="009F17D5">
        <w:t>Savage 2015,</w:t>
      </w:r>
      <w:r w:rsidR="009F17D5" w:rsidRPr="002A0051">
        <w:t xml:space="preserve"> </w:t>
      </w:r>
      <w:r w:rsidR="009F17D5">
        <w:t>Sarris 2013,</w:t>
      </w:r>
      <w:r w:rsidR="009F17D5" w:rsidRPr="002A0051">
        <w:t xml:space="preserve"> </w:t>
      </w:r>
      <w:r w:rsidR="009F17D5">
        <w:t>Sarris 2009), Brazil (Andreatini 2002), India (Lopresti 2019, Khyati 2013, Auddy 2008,</w:t>
      </w:r>
      <w:r w:rsidR="009F17D5" w:rsidRPr="00977A1D">
        <w:t xml:space="preserve"> </w:t>
      </w:r>
      <w:r w:rsidR="009F17D5">
        <w:t>Andrade 2000),</w:t>
      </w:r>
      <w:r w:rsidR="009F17D5" w:rsidRPr="009F17D5">
        <w:t xml:space="preserve"> </w:t>
      </w:r>
      <w:r w:rsidR="009F17D5">
        <w:t>Iran (Jafarnia 2017,</w:t>
      </w:r>
      <w:r w:rsidR="009F17D5" w:rsidRPr="003A7110">
        <w:t xml:space="preserve"> </w:t>
      </w:r>
      <w:r w:rsidR="009F17D5">
        <w:t>Mazidi 2016,</w:t>
      </w:r>
      <w:r w:rsidR="009F17D5" w:rsidRPr="003A7110">
        <w:t xml:space="preserve"> </w:t>
      </w:r>
      <w:r w:rsidR="009F17D5">
        <w:t>Akhonzadeh 2001) and the</w:t>
      </w:r>
      <w:r w:rsidR="009F17D5" w:rsidRPr="009F17D5">
        <w:t xml:space="preserve"> </w:t>
      </w:r>
      <w:r w:rsidR="009F17D5">
        <w:t>United States (Amsterdam 2009,</w:t>
      </w:r>
      <w:r w:rsidR="009F17D5" w:rsidRPr="00DA7ECC">
        <w:t xml:space="preserve"> </w:t>
      </w:r>
      <w:r w:rsidR="009F17D5">
        <w:t>Mao 2016</w:t>
      </w:r>
      <w:r w:rsidR="00B1457E">
        <w:t>,</w:t>
      </w:r>
      <w:r w:rsidR="00B1457E" w:rsidRPr="00B1457E">
        <w:t xml:space="preserve"> </w:t>
      </w:r>
      <w:r w:rsidR="00B1457E">
        <w:t>Connor 2006,</w:t>
      </w:r>
      <w:r w:rsidR="00B1457E" w:rsidRPr="00B1457E">
        <w:t xml:space="preserve"> </w:t>
      </w:r>
      <w:r w:rsidR="00B1457E">
        <w:t>Connor 2002</w:t>
      </w:r>
      <w:r w:rsidR="009F17D5">
        <w:t xml:space="preserve">) also represented. </w:t>
      </w:r>
      <w:r w:rsidR="00474E82" w:rsidRPr="00E23F7D">
        <w:t xml:space="preserve">Sample sizes ranged from </w:t>
      </w:r>
      <w:r w:rsidR="00551FDA">
        <w:t>24</w:t>
      </w:r>
      <w:r w:rsidR="00474E82" w:rsidRPr="00E23F7D">
        <w:t xml:space="preserve"> to </w:t>
      </w:r>
      <w:r w:rsidR="00410C5B">
        <w:t>539 (total</w:t>
      </w:r>
      <w:r w:rsidR="00303C6D">
        <w:t xml:space="preserve"> &gt;2500 participants)</w:t>
      </w:r>
      <w:r w:rsidR="00474E82" w:rsidRPr="00E23F7D">
        <w:t xml:space="preserve">. </w:t>
      </w:r>
    </w:p>
    <w:p w14:paraId="3D494F8A" w14:textId="0BA42447" w:rsidR="00303C6D" w:rsidRDefault="00303C6D" w:rsidP="00303C6D">
      <w:pPr>
        <w:pStyle w:val="BodyText"/>
      </w:pPr>
      <w:r w:rsidRPr="00E23F7D">
        <w:t xml:space="preserve">Results for </w:t>
      </w:r>
      <w:r w:rsidR="00A07441">
        <w:t xml:space="preserve">the </w:t>
      </w:r>
      <w:r w:rsidR="007E3866">
        <w:t>Primary Comparison</w:t>
      </w:r>
      <w:r>
        <w:t xml:space="preserve">: </w:t>
      </w:r>
      <w:r w:rsidRPr="00E23F7D">
        <w:t>WHM v</w:t>
      </w:r>
      <w:r>
        <w:t>er</w:t>
      </w:r>
      <w:r w:rsidRPr="00E23F7D">
        <w:t>s</w:t>
      </w:r>
      <w:r>
        <w:t>us</w:t>
      </w:r>
      <w:r w:rsidRPr="00E23F7D">
        <w:t xml:space="preserve"> placebo are provided in the Summary of Findings tables (</w:t>
      </w:r>
      <w:r>
        <w:t>see S</w:t>
      </w:r>
      <w:r w:rsidRPr="00E23F7D">
        <w:t>ection</w:t>
      </w:r>
      <w:r w:rsidR="00A278C1">
        <w:t xml:space="preserve"> </w:t>
      </w:r>
      <w:r w:rsidR="00922DFF">
        <w:fldChar w:fldCharType="begin" w:fldLock="1"/>
      </w:r>
      <w:r w:rsidR="00922DFF">
        <w:instrText xml:space="preserve"> REF _Ref163156797 \r \h </w:instrText>
      </w:r>
      <w:r w:rsidR="00922DFF">
        <w:fldChar w:fldCharType="separate"/>
      </w:r>
      <w:r w:rsidR="00E2214E">
        <w:t>4.8.5</w:t>
      </w:r>
      <w:r w:rsidR="00922DFF">
        <w:fldChar w:fldCharType="end"/>
      </w:r>
      <w:r w:rsidRPr="00E23F7D">
        <w:t>)</w:t>
      </w:r>
      <w:r>
        <w:t xml:space="preserve">. </w:t>
      </w:r>
    </w:p>
    <w:p w14:paraId="407D3A99" w14:textId="01901662" w:rsidR="00303C6D" w:rsidRDefault="00303C6D" w:rsidP="00303C6D">
      <w:pPr>
        <w:pStyle w:val="BodyText"/>
      </w:pPr>
      <w:r>
        <w:t xml:space="preserve">There were no studies found for </w:t>
      </w:r>
      <w:r w:rsidR="00A07441">
        <w:t xml:space="preserve">the </w:t>
      </w:r>
      <w:r w:rsidR="007E3866">
        <w:t>Secondary Comparison</w:t>
      </w:r>
      <w:r>
        <w:t xml:space="preserve">: WHM versus inactive control (no intervention, usual care). </w:t>
      </w:r>
      <w:r w:rsidR="00640FED">
        <w:t xml:space="preserve">Results for the Tertiary Comparison (versus active comparators) are provided in Appendix F2. </w:t>
      </w:r>
    </w:p>
    <w:p w14:paraId="53BED405" w14:textId="77777777" w:rsidR="00303C6D" w:rsidRPr="00E23F7D" w:rsidRDefault="00303C6D" w:rsidP="00303C6D">
      <w:pPr>
        <w:pStyle w:val="Heading3"/>
      </w:pPr>
      <w:bookmarkStart w:id="182" w:name="_Toc183697531"/>
      <w:r w:rsidRPr="00E23F7D">
        <w:t>Risk of bias</w:t>
      </w:r>
      <w:bookmarkEnd w:id="182"/>
    </w:p>
    <w:p w14:paraId="5AD89C9B" w14:textId="6AC7320A" w:rsidR="00303C6D" w:rsidRDefault="00303C6D" w:rsidP="00303C6D">
      <w:pPr>
        <w:pStyle w:val="BodyText"/>
      </w:pPr>
      <w:r>
        <w:t>Risk of bias assessment for the eligible RCTs as summarised by included systematic reviews are provided in Appendix F1.</w:t>
      </w:r>
    </w:p>
    <w:p w14:paraId="351C1F75" w14:textId="1FC754B2" w:rsidR="006D3354" w:rsidRDefault="006D3354" w:rsidP="006D3354">
      <w:pPr>
        <w:pStyle w:val="BodyText"/>
      </w:pPr>
      <w:r>
        <w:t>Nine</w:t>
      </w:r>
      <w:r w:rsidR="00C027E2">
        <w:t xml:space="preserve"> (</w:t>
      </w:r>
      <w:r>
        <w:t>9</w:t>
      </w:r>
      <w:r w:rsidR="00C027E2">
        <w:t>) r</w:t>
      </w:r>
      <w:r w:rsidR="00C027E2" w:rsidRPr="00466E2B">
        <w:t>eview</w:t>
      </w:r>
      <w:r w:rsidR="00C027E2">
        <w:t>s</w:t>
      </w:r>
      <w:r w:rsidR="00C027E2" w:rsidRPr="00466E2B">
        <w:t xml:space="preserve"> </w:t>
      </w:r>
      <w:r w:rsidR="00C027E2">
        <w:t>(</w:t>
      </w:r>
      <w:r w:rsidRPr="00CD1B87">
        <w:t>Ghaderi 2020</w:t>
      </w:r>
      <w:r>
        <w:t xml:space="preserve">, </w:t>
      </w:r>
      <w:r w:rsidRPr="00CD1B87">
        <w:t>Janda 2020</w:t>
      </w:r>
      <w:r>
        <w:t xml:space="preserve">, </w:t>
      </w:r>
      <w:r w:rsidRPr="00CD1B87">
        <w:t>Sayad 2020</w:t>
      </w:r>
      <w:r>
        <w:t xml:space="preserve">, </w:t>
      </w:r>
      <w:r w:rsidRPr="00CD1B87">
        <w:t>Donelli 2019</w:t>
      </w:r>
      <w:r>
        <w:t xml:space="preserve">, </w:t>
      </w:r>
      <w:r w:rsidRPr="00CD1B87">
        <w:t>Hieu 2019</w:t>
      </w:r>
      <w:r>
        <w:t xml:space="preserve">, </w:t>
      </w:r>
      <w:r w:rsidRPr="00CD1B87">
        <w:t>Moller 2019</w:t>
      </w:r>
      <w:r>
        <w:t xml:space="preserve">, </w:t>
      </w:r>
      <w:r w:rsidRPr="00CD1B87">
        <w:t>Baric 2018</w:t>
      </w:r>
      <w:r>
        <w:t xml:space="preserve">, </w:t>
      </w:r>
      <w:r w:rsidRPr="00CD1B87">
        <w:t>Ooi 2018</w:t>
      </w:r>
      <w:r>
        <w:t xml:space="preserve">, </w:t>
      </w:r>
      <w:r w:rsidRPr="00CD1B87">
        <w:t>Brondino 2013</w:t>
      </w:r>
      <w:r w:rsidR="00C027E2">
        <w:t xml:space="preserve">) </w:t>
      </w:r>
      <w:r w:rsidR="00C027E2" w:rsidRPr="00466E2B">
        <w:t>us</w:t>
      </w:r>
      <w:r w:rsidR="00C027E2">
        <w:t>ed</w:t>
      </w:r>
      <w:r w:rsidR="00C027E2" w:rsidRPr="00466E2B">
        <w:t xml:space="preserve"> the </w:t>
      </w:r>
      <w:r w:rsidR="00C027E2" w:rsidRPr="00466E2B">
        <w:rPr>
          <w:rFonts w:eastAsia="Times New Roman"/>
          <w:lang w:eastAsia="en-AU"/>
        </w:rPr>
        <w:t>Cochrane Collaboration</w:t>
      </w:r>
      <w:r w:rsidR="000901E0">
        <w:rPr>
          <w:rFonts w:eastAsia="Times New Roman"/>
          <w:lang w:eastAsia="en-AU"/>
        </w:rPr>
        <w:t>’</w:t>
      </w:r>
      <w:r w:rsidR="00C027E2" w:rsidRPr="00466E2B">
        <w:rPr>
          <w:rFonts w:eastAsia="Times New Roman"/>
          <w:lang w:eastAsia="en-AU"/>
        </w:rPr>
        <w:t xml:space="preserve">s risk of bias assessment tool </w:t>
      </w:r>
      <w:r w:rsidR="00C027E2" w:rsidRPr="00466E2B">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 </w:instrText>
      </w:r>
      <w:r w:rsidR="002E03B7">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EN.CITE.DATA </w:instrText>
      </w:r>
      <w:r w:rsidR="002E03B7">
        <w:rPr>
          <w:rFonts w:eastAsia="Times New Roman"/>
          <w:lang w:eastAsia="en-AU"/>
        </w:rPr>
      </w:r>
      <w:r w:rsidR="002E03B7">
        <w:rPr>
          <w:rFonts w:eastAsia="Times New Roman"/>
          <w:lang w:eastAsia="en-AU"/>
        </w:rPr>
        <w:fldChar w:fldCharType="end"/>
      </w:r>
      <w:r w:rsidR="00C027E2" w:rsidRPr="00466E2B">
        <w:rPr>
          <w:rFonts w:eastAsia="Times New Roman"/>
          <w:lang w:eastAsia="en-AU"/>
        </w:rPr>
      </w:r>
      <w:r w:rsidR="00C027E2" w:rsidRPr="00466E2B">
        <w:rPr>
          <w:rFonts w:eastAsia="Times New Roman"/>
          <w:lang w:eastAsia="en-AU"/>
        </w:rPr>
        <w:fldChar w:fldCharType="separate"/>
      </w:r>
      <w:r w:rsidR="002B6D09">
        <w:rPr>
          <w:rFonts w:eastAsia="Times New Roman"/>
          <w:noProof/>
          <w:lang w:eastAsia="en-AU"/>
        </w:rPr>
        <w:t>(</w:t>
      </w:r>
      <w:hyperlink w:anchor="_ENREF_54" w:tooltip="Higgins, 2011 #1403" w:history="1">
        <w:r w:rsidR="002E03B7">
          <w:rPr>
            <w:rFonts w:eastAsia="Times New Roman"/>
            <w:noProof/>
            <w:lang w:eastAsia="en-AU"/>
          </w:rPr>
          <w:t>54</w:t>
        </w:r>
      </w:hyperlink>
      <w:r w:rsidR="002B6D09">
        <w:rPr>
          <w:rFonts w:eastAsia="Times New Roman"/>
          <w:noProof/>
          <w:lang w:eastAsia="en-AU"/>
        </w:rPr>
        <w:t>)</w:t>
      </w:r>
      <w:r w:rsidR="00C027E2" w:rsidRPr="00466E2B">
        <w:rPr>
          <w:rFonts w:eastAsia="Times New Roman"/>
          <w:lang w:eastAsia="en-AU"/>
        </w:rPr>
        <w:fldChar w:fldCharType="end"/>
      </w:r>
      <w:r w:rsidR="00C027E2" w:rsidRPr="00466E2B">
        <w:rPr>
          <w:rFonts w:eastAsia="Times New Roman"/>
          <w:lang w:eastAsia="en-AU"/>
        </w:rPr>
        <w:t xml:space="preserve"> </w:t>
      </w:r>
      <w:r w:rsidR="00C027E2">
        <w:rPr>
          <w:rFonts w:eastAsia="Times New Roman"/>
          <w:lang w:eastAsia="en-AU"/>
        </w:rPr>
        <w:t>to asses bias within the included RCTs and provided  comprehensive information to make a judgement</w:t>
      </w:r>
      <w:r w:rsidR="00C027E2">
        <w:t>. The other</w:t>
      </w:r>
      <w:r>
        <w:t xml:space="preserve"> 2</w:t>
      </w:r>
      <w:r w:rsidR="00C027E2">
        <w:t xml:space="preserve"> reviews </w:t>
      </w:r>
      <w:r>
        <w:t>(</w:t>
      </w:r>
      <w:r w:rsidRPr="00CD1B87">
        <w:t>Shinjyo 2020</w:t>
      </w:r>
      <w:r>
        <w:t>,</w:t>
      </w:r>
      <w:r w:rsidRPr="006D3354">
        <w:t xml:space="preserve"> </w:t>
      </w:r>
      <w:r w:rsidRPr="00CD1B87">
        <w:t>Marx 2019</w:t>
      </w:r>
      <w:r>
        <w:t xml:space="preserve">) </w:t>
      </w:r>
      <w:r w:rsidR="00C027E2">
        <w:t xml:space="preserve">assessed quality of the RCTs using </w:t>
      </w:r>
      <w:r w:rsidR="00C027E2" w:rsidRPr="00983606">
        <w:t xml:space="preserve">the </w:t>
      </w:r>
      <w:r w:rsidR="002F5F1F" w:rsidRPr="00983606">
        <w:rPr>
          <w:rFonts w:eastAsia="Times New Roman"/>
          <w:lang w:eastAsia="en-AU"/>
        </w:rPr>
        <w:t>Jad</w:t>
      </w:r>
      <w:r w:rsidR="002F5F1F">
        <w:rPr>
          <w:rFonts w:eastAsia="Times New Roman"/>
          <w:lang w:eastAsia="en-AU"/>
        </w:rPr>
        <w:t>a</w:t>
      </w:r>
      <w:r w:rsidR="002F5F1F" w:rsidRPr="00983606">
        <w:rPr>
          <w:rFonts w:eastAsia="Times New Roman"/>
          <w:lang w:eastAsia="en-AU"/>
        </w:rPr>
        <w:t xml:space="preserve">d </w:t>
      </w:r>
      <w:r w:rsidR="00C027E2" w:rsidRPr="00983606">
        <w:rPr>
          <w:rFonts w:eastAsia="Times New Roman"/>
          <w:lang w:eastAsia="en-AU"/>
        </w:rPr>
        <w:t xml:space="preserve">Scale </w:t>
      </w:r>
      <w:r w:rsidR="00C027E2" w:rsidRPr="00983606">
        <w:fldChar w:fldCharType="begin"/>
      </w:r>
      <w:r w:rsidR="002E03B7">
        <w:instrText xml:space="preserve"> ADDIN EN.CITE &lt;EndNote&gt;&lt;Cite&gt;&lt;Author&gt;Jadad&lt;/Author&gt;&lt;Year&gt;1996&lt;/Year&gt;&lt;RecNum&gt;167&lt;/RecNum&gt;&lt;DisplayText&gt;(234)&lt;/DisplayText&gt;&lt;record&gt;&lt;rec-number&gt;167&lt;/rec-number&gt;&lt;foreign-keys&gt;&lt;key app="EN" db-id="fffa29epupvv03e2wadvw0dnd2t2azstt9v5" timestamp="1688446595"&gt;167&lt;/key&gt;&lt;/foreign-keys&gt;&lt;ref-type name="Journal Article"&gt;17&lt;/ref-type&gt;&lt;contributors&gt;&lt;authors&gt;&lt;author&gt;Jadad, A. R.&lt;/author&gt;&lt;author&gt;Moore, R. A.&lt;/author&gt;&lt;author&gt;Carroll, D.&lt;/author&gt;&lt;author&gt;Jenkinson, C.&lt;/author&gt;&lt;author&gt;Reynolds, D. J.&lt;/author&gt;&lt;author&gt;Gavaghan, D. J.&lt;/author&gt;&lt;author&gt;McQuay, H. J.&lt;/author&gt;&lt;/authors&gt;&lt;/contributors&gt;&lt;auth-address&gt;Oxford Regional Pain Relief Unit, University of Oxford, UK.&lt;/auth-address&gt;&lt;titles&gt;&lt;title&gt;Assessing the quality of reports of randomized clinical trials: is blinding necessary?&lt;/title&gt;&lt;secondary-title&gt;Control Clin Trials&lt;/secondary-title&gt;&lt;/titles&gt;&lt;periodical&gt;&lt;full-title&gt;Control Clin Trials&lt;/full-title&gt;&lt;/periodical&gt;&lt;pages&gt;1-12&lt;/pages&gt;&lt;volume&gt;17&lt;/volume&gt;&lt;number&gt;1&lt;/number&gt;&lt;keywords&gt;&lt;keyword&gt;Double-Blind Method&lt;/keyword&gt;&lt;keyword&gt;Female&lt;/keyword&gt;&lt;keyword&gt;Humans&lt;/keyword&gt;&lt;keyword&gt;Male&lt;/keyword&gt;&lt;keyword&gt;Pain/drug therapy&lt;/keyword&gt;&lt;keyword&gt;Patient Dropouts&lt;/keyword&gt;&lt;keyword&gt;Peer Review/standards&lt;/keyword&gt;&lt;keyword&gt;Randomized Controlled Trials as Topic/methods/*standards&lt;/keyword&gt;&lt;keyword&gt;Reproducibility of Results&lt;/keyword&gt;&lt;keyword&gt;Research Design/*standards&lt;/keyword&gt;&lt;keyword&gt;Technology Assessment, Biomedical&lt;/keyword&gt;&lt;/keywords&gt;&lt;dates&gt;&lt;year&gt;1996&lt;/year&gt;&lt;pub-dates&gt;&lt;date&gt;Feb&lt;/date&gt;&lt;/pub-dates&gt;&lt;/dates&gt;&lt;isbn&gt;0197-2456 (Print)&amp;#xD;0197-2456 (Linking)&lt;/isbn&gt;&lt;accession-num&gt;8721797&lt;/accession-num&gt;&lt;urls&gt;&lt;related-urls&gt;&lt;url&gt;https://www.ncbi.nlm.nih.gov/pubmed/8721797&lt;/url&gt;&lt;/related-urls&gt;&lt;/urls&gt;&lt;electronic-resource-num&gt;https://doi.org/10.1016/0197-2456(95)00134-4&lt;/electronic-resource-num&gt;&lt;remote-database-name&gt;Medline&lt;/remote-database-name&gt;&lt;remote-database-provider&gt;NLM&lt;/remote-database-provider&gt;&lt;/record&gt;&lt;/Cite&gt;&lt;/EndNote&gt;</w:instrText>
      </w:r>
      <w:r w:rsidR="00C027E2" w:rsidRPr="00983606">
        <w:fldChar w:fldCharType="separate"/>
      </w:r>
      <w:r w:rsidR="00346933">
        <w:rPr>
          <w:noProof/>
        </w:rPr>
        <w:t>(</w:t>
      </w:r>
      <w:hyperlink w:anchor="_ENREF_234" w:tooltip="Jadad, 1996 #167" w:history="1">
        <w:r w:rsidR="002E03B7">
          <w:rPr>
            <w:noProof/>
          </w:rPr>
          <w:t>234</w:t>
        </w:r>
      </w:hyperlink>
      <w:r w:rsidR="00346933">
        <w:rPr>
          <w:noProof/>
        </w:rPr>
        <w:t>)</w:t>
      </w:r>
      <w:r w:rsidR="00C027E2" w:rsidRPr="00983606">
        <w:fldChar w:fldCharType="end"/>
      </w:r>
      <w:r w:rsidR="00C45D73">
        <w:t>.</w:t>
      </w:r>
      <w:r w:rsidRPr="006D3354">
        <w:t xml:space="preserve"> </w:t>
      </w:r>
    </w:p>
    <w:p w14:paraId="6DEF779A" w14:textId="196D8FFA" w:rsidR="008C13D0" w:rsidRDefault="00CD1B87" w:rsidP="00474E82">
      <w:pPr>
        <w:pStyle w:val="BodyText"/>
        <w:rPr>
          <w:lang w:eastAsia="en-AU"/>
        </w:rPr>
      </w:pPr>
      <w:r>
        <w:t>Many</w:t>
      </w:r>
      <w:r w:rsidRPr="00E23F7D">
        <w:t xml:space="preserve"> of the eligible RCTs were judged by the included systematic reviews to be at overall high risk of bias</w:t>
      </w:r>
      <w:r w:rsidR="002D55B8">
        <w:t xml:space="preserve"> (</w:t>
      </w:r>
      <w:r w:rsidR="002D55B8" w:rsidRPr="002D55B8">
        <w:rPr>
          <w:lang w:eastAsia="en-AU"/>
        </w:rPr>
        <w:t xml:space="preserve">Kasper 2017, Kasper 2016, </w:t>
      </w:r>
      <w:r w:rsidR="00C45D73" w:rsidRPr="002D55B8">
        <w:rPr>
          <w:lang w:eastAsia="en-AU"/>
        </w:rPr>
        <w:t xml:space="preserve">Mao 2016, </w:t>
      </w:r>
      <w:r w:rsidR="002D55B8" w:rsidRPr="002D55B8">
        <w:rPr>
          <w:lang w:eastAsia="en-AU"/>
        </w:rPr>
        <w:t>Kasper 20</w:t>
      </w:r>
      <w:r w:rsidR="002D55B8">
        <w:rPr>
          <w:lang w:eastAsia="en-AU"/>
        </w:rPr>
        <w:t>1</w:t>
      </w:r>
      <w:r w:rsidR="002D55B8" w:rsidRPr="002D55B8">
        <w:rPr>
          <w:lang w:eastAsia="en-AU"/>
        </w:rPr>
        <w:t xml:space="preserve">5, </w:t>
      </w:r>
      <w:r w:rsidR="007C67CF" w:rsidRPr="002D55B8">
        <w:rPr>
          <w:lang w:eastAsia="en-AU"/>
        </w:rPr>
        <w:t>Woelk 2010</w:t>
      </w:r>
      <w:r w:rsidR="007C67CF">
        <w:rPr>
          <w:lang w:eastAsia="en-AU"/>
        </w:rPr>
        <w:t>,</w:t>
      </w:r>
      <w:r w:rsidR="007C67CF" w:rsidRPr="007C67CF">
        <w:rPr>
          <w:lang w:eastAsia="en-AU"/>
        </w:rPr>
        <w:t xml:space="preserve"> </w:t>
      </w:r>
      <w:r w:rsidR="008A3BAF">
        <w:t xml:space="preserve">Amsterdam 2009, </w:t>
      </w:r>
      <w:r w:rsidR="002757EB">
        <w:t xml:space="preserve">Connor 2006, </w:t>
      </w:r>
      <w:r w:rsidR="007C67CF" w:rsidRPr="00A535FF">
        <w:rPr>
          <w:lang w:eastAsia="en-AU"/>
        </w:rPr>
        <w:t>Akhondzadeh 2001</w:t>
      </w:r>
      <w:r w:rsidR="00A024D2">
        <w:rPr>
          <w:lang w:eastAsia="en-AU"/>
        </w:rPr>
        <w:t xml:space="preserve">) with concerns of bias relating to </w:t>
      </w:r>
      <w:r w:rsidR="009D2A2C">
        <w:rPr>
          <w:lang w:eastAsia="en-AU"/>
        </w:rPr>
        <w:t xml:space="preserve">non-blinding of participants, </w:t>
      </w:r>
      <w:r w:rsidR="00A024D2">
        <w:rPr>
          <w:lang w:eastAsia="en-AU"/>
        </w:rPr>
        <w:t xml:space="preserve">selective reporting and </w:t>
      </w:r>
      <w:r w:rsidR="009D2A2C">
        <w:rPr>
          <w:lang w:eastAsia="en-AU"/>
        </w:rPr>
        <w:t xml:space="preserve">high rates of attrition. </w:t>
      </w:r>
      <w:r w:rsidR="00CC2B57">
        <w:rPr>
          <w:lang w:eastAsia="en-AU"/>
        </w:rPr>
        <w:t xml:space="preserve">In </w:t>
      </w:r>
      <w:r w:rsidR="00A319D0">
        <w:rPr>
          <w:lang w:eastAsia="en-AU"/>
        </w:rPr>
        <w:t xml:space="preserve">most </w:t>
      </w:r>
      <w:r w:rsidR="00CC2B57">
        <w:rPr>
          <w:lang w:eastAsia="en-AU"/>
        </w:rPr>
        <w:t xml:space="preserve">other </w:t>
      </w:r>
      <w:r w:rsidR="00A319D0">
        <w:rPr>
          <w:lang w:eastAsia="en-AU"/>
        </w:rPr>
        <w:t>studies,</w:t>
      </w:r>
      <w:r w:rsidR="00CC2B57">
        <w:rPr>
          <w:lang w:eastAsia="en-AU"/>
        </w:rPr>
        <w:t xml:space="preserve"> the risk of bias was unclear (</w:t>
      </w:r>
      <w:r w:rsidR="0062652A" w:rsidRPr="002D55B8">
        <w:rPr>
          <w:lang w:eastAsia="en-AU"/>
        </w:rPr>
        <w:t>Kasper 20</w:t>
      </w:r>
      <w:r w:rsidR="0062652A">
        <w:rPr>
          <w:lang w:eastAsia="en-AU"/>
        </w:rPr>
        <w:t>14</w:t>
      </w:r>
      <w:r w:rsidR="0062652A" w:rsidRPr="002D55B8">
        <w:rPr>
          <w:lang w:eastAsia="en-AU"/>
        </w:rPr>
        <w:t xml:space="preserve">, </w:t>
      </w:r>
      <w:r w:rsidR="00EE443E" w:rsidRPr="00F24E68">
        <w:rPr>
          <w:lang w:eastAsia="en-AU"/>
        </w:rPr>
        <w:t>Andreatini 2002</w:t>
      </w:r>
      <w:r w:rsidR="00EE443E">
        <w:rPr>
          <w:lang w:eastAsia="en-AU"/>
        </w:rPr>
        <w:t xml:space="preserve">, </w:t>
      </w:r>
      <w:r w:rsidR="0062652A">
        <w:rPr>
          <w:lang w:eastAsia="en-AU"/>
        </w:rPr>
        <w:t xml:space="preserve">Connor 2002, Malsch 2001, </w:t>
      </w:r>
      <w:r w:rsidR="002214AC">
        <w:t>Singh 1998</w:t>
      </w:r>
      <w:r w:rsidR="00CF741F">
        <w:t>, Volz 1997</w:t>
      </w:r>
      <w:r w:rsidR="008A1821">
        <w:t>, Kinzler 1991</w:t>
      </w:r>
      <w:r w:rsidR="00CC2B57">
        <w:rPr>
          <w:lang w:eastAsia="en-AU"/>
        </w:rPr>
        <w:t>)</w:t>
      </w:r>
      <w:r w:rsidR="008A1821">
        <w:rPr>
          <w:lang w:eastAsia="en-AU"/>
        </w:rPr>
        <w:t xml:space="preserve"> or not assessed (</w:t>
      </w:r>
      <w:r w:rsidR="008A1821">
        <w:t>Lopresti 2018</w:t>
      </w:r>
      <w:r w:rsidR="008A1821" w:rsidRPr="008A3BAF">
        <w:t xml:space="preserve"> </w:t>
      </w:r>
      <w:r w:rsidR="008A1821">
        <w:t>Jafarnia 2017</w:t>
      </w:r>
      <w:r w:rsidR="008A1821" w:rsidRPr="008A3BAF">
        <w:t xml:space="preserve"> </w:t>
      </w:r>
      <w:r w:rsidR="008A1821">
        <w:t>Mazidi 2016, Cropley 2015, Sarris 2009, Geier 2004, Lehrl 2004, Gastpar 2003)</w:t>
      </w:r>
      <w:r w:rsidR="00A319D0">
        <w:rPr>
          <w:lang w:eastAsia="en-AU"/>
        </w:rPr>
        <w:t>.</w:t>
      </w:r>
      <w:r w:rsidR="00626238">
        <w:rPr>
          <w:lang w:eastAsia="en-AU"/>
        </w:rPr>
        <w:t xml:space="preserve"> </w:t>
      </w:r>
    </w:p>
    <w:p w14:paraId="7976DB9D" w14:textId="235BBDF7" w:rsidR="003E508C" w:rsidRDefault="0004629F" w:rsidP="005A0C79">
      <w:pPr>
        <w:pStyle w:val="BodyText"/>
      </w:pPr>
      <w:r>
        <w:rPr>
          <w:lang w:eastAsia="en-AU"/>
        </w:rPr>
        <w:t xml:space="preserve">There were </w:t>
      </w:r>
      <w:r w:rsidR="001D01A9">
        <w:rPr>
          <w:lang w:eastAsia="en-AU"/>
        </w:rPr>
        <w:t>8</w:t>
      </w:r>
      <w:r>
        <w:rPr>
          <w:lang w:eastAsia="en-AU"/>
        </w:rPr>
        <w:t xml:space="preserve"> RCTs judged to be at overall low risk of bias (</w:t>
      </w:r>
      <w:r w:rsidR="00A319D0">
        <w:t>Lopresti 2019</w:t>
      </w:r>
      <w:r w:rsidR="00BE36BF">
        <w:t xml:space="preserve">, </w:t>
      </w:r>
      <w:r w:rsidR="006541ED">
        <w:t>Khyati 2013</w:t>
      </w:r>
      <w:r w:rsidR="0018240F">
        <w:t xml:space="preserve">, </w:t>
      </w:r>
      <w:r w:rsidR="0018240F" w:rsidRPr="0062652A">
        <w:t>Sarris 2013,</w:t>
      </w:r>
      <w:r w:rsidR="00606BF7">
        <w:t xml:space="preserve"> </w:t>
      </w:r>
      <w:r w:rsidR="00606BF7" w:rsidRPr="002D55B8">
        <w:rPr>
          <w:lang w:eastAsia="en-AU"/>
        </w:rPr>
        <w:t>Kasper 20</w:t>
      </w:r>
      <w:r w:rsidR="00606BF7">
        <w:rPr>
          <w:lang w:eastAsia="en-AU"/>
        </w:rPr>
        <w:t>10</w:t>
      </w:r>
      <w:r w:rsidR="00606BF7" w:rsidRPr="002D55B8">
        <w:rPr>
          <w:lang w:eastAsia="en-AU"/>
        </w:rPr>
        <w:t>,</w:t>
      </w:r>
      <w:r w:rsidR="00DF4CD2" w:rsidRPr="00DF4CD2">
        <w:t xml:space="preserve"> </w:t>
      </w:r>
      <w:r w:rsidR="00DF4CD2">
        <w:t>Auddy 2008</w:t>
      </w:r>
      <w:r w:rsidR="002757EB">
        <w:t>, Woelk 2007</w:t>
      </w:r>
      <w:r w:rsidR="0093108E">
        <w:t>, Boerner 2003</w:t>
      </w:r>
      <w:r w:rsidR="008337CF">
        <w:t>,</w:t>
      </w:r>
      <w:r w:rsidR="008337CF" w:rsidRPr="008337CF">
        <w:t xml:space="preserve"> </w:t>
      </w:r>
      <w:r w:rsidR="008337CF">
        <w:t>Andrade 2000</w:t>
      </w:r>
      <w:r w:rsidR="00F943BA">
        <w:t>)</w:t>
      </w:r>
      <w:r w:rsidR="001D01A9">
        <w:t>.</w:t>
      </w:r>
    </w:p>
    <w:p w14:paraId="03EE45B0" w14:textId="77777777" w:rsidR="0093108E" w:rsidRDefault="0093108E" w:rsidP="005A0C79">
      <w:pPr>
        <w:pStyle w:val="BodyText"/>
      </w:pPr>
    </w:p>
    <w:p w14:paraId="002A0E42" w14:textId="437D5D8F" w:rsidR="0093108E" w:rsidRDefault="0093108E" w:rsidP="005A0C79">
      <w:pPr>
        <w:pStyle w:val="BodyText"/>
        <w:sectPr w:rsidR="0093108E" w:rsidSect="00CD7624">
          <w:footnotePr>
            <w:numFmt w:val="lowerLetter"/>
          </w:footnotePr>
          <w:pgSz w:w="11905" w:h="16837" w:code="9"/>
          <w:pgMar w:top="1440" w:right="1080" w:bottom="1440" w:left="1080" w:header="720" w:footer="397" w:gutter="0"/>
          <w:paperSrc w:first="261" w:other="261"/>
          <w:cols w:space="708"/>
          <w:docGrid w:linePitch="299"/>
        </w:sectPr>
      </w:pPr>
    </w:p>
    <w:p w14:paraId="213AA7D9" w14:textId="4A2EB6A1" w:rsidR="005D6346" w:rsidRDefault="00474E82" w:rsidP="00DA4A29">
      <w:pPr>
        <w:pStyle w:val="Caption"/>
      </w:pPr>
      <w:bookmarkStart w:id="183" w:name="_Ref162967496"/>
      <w:bookmarkStart w:id="184" w:name="_Toc177486184"/>
      <w:r w:rsidRPr="00E23F7D">
        <w:lastRenderedPageBreak/>
        <w:t xml:space="preserve">Table </w:t>
      </w:r>
      <w:r w:rsidR="00D42B8A">
        <w:fldChar w:fldCharType="begin"/>
      </w:r>
      <w:r w:rsidR="00D42B8A">
        <w:instrText xml:space="preserve"> SEQ Table \* ARABIC </w:instrText>
      </w:r>
      <w:r w:rsidR="00D42B8A">
        <w:fldChar w:fldCharType="separate"/>
      </w:r>
      <w:r w:rsidR="006C1868">
        <w:rPr>
          <w:noProof/>
        </w:rPr>
        <w:t>9</w:t>
      </w:r>
      <w:r w:rsidR="00D42B8A">
        <w:fldChar w:fldCharType="end"/>
      </w:r>
      <w:bookmarkEnd w:id="183"/>
      <w:r w:rsidRPr="00E23F7D">
        <w:tab/>
        <w:t xml:space="preserve">List of included systematic reviews and overlap with eligible RCTs (per outcome): </w:t>
      </w:r>
      <w:r w:rsidR="008C13D0">
        <w:t>Anxiety</w:t>
      </w:r>
      <w:bookmarkEnd w:id="184"/>
    </w:p>
    <w:tbl>
      <w:tblPr>
        <w:tblStyle w:val="PlainTable2"/>
        <w:tblW w:w="5000" w:type="pct"/>
        <w:tblLayout w:type="fixed"/>
        <w:tblCellMar>
          <w:left w:w="57" w:type="dxa"/>
          <w:right w:w="57" w:type="dxa"/>
        </w:tblCellMar>
        <w:tblLook w:val="04A0" w:firstRow="1" w:lastRow="0" w:firstColumn="1" w:lastColumn="0" w:noHBand="0" w:noVBand="1"/>
      </w:tblPr>
      <w:tblGrid>
        <w:gridCol w:w="1560"/>
        <w:gridCol w:w="567"/>
        <w:gridCol w:w="1275"/>
        <w:gridCol w:w="322"/>
        <w:gridCol w:w="322"/>
        <w:gridCol w:w="322"/>
        <w:gridCol w:w="322"/>
        <w:gridCol w:w="322"/>
        <w:gridCol w:w="322"/>
        <w:gridCol w:w="323"/>
        <w:gridCol w:w="322"/>
        <w:gridCol w:w="322"/>
        <w:gridCol w:w="322"/>
        <w:gridCol w:w="322"/>
        <w:gridCol w:w="322"/>
        <w:gridCol w:w="322"/>
        <w:gridCol w:w="323"/>
        <w:gridCol w:w="322"/>
        <w:gridCol w:w="322"/>
        <w:gridCol w:w="322"/>
        <w:gridCol w:w="322"/>
        <w:gridCol w:w="322"/>
        <w:gridCol w:w="322"/>
        <w:gridCol w:w="323"/>
        <w:gridCol w:w="322"/>
        <w:gridCol w:w="322"/>
        <w:gridCol w:w="322"/>
        <w:gridCol w:w="322"/>
        <w:gridCol w:w="322"/>
        <w:gridCol w:w="322"/>
        <w:gridCol w:w="323"/>
        <w:gridCol w:w="322"/>
        <w:gridCol w:w="322"/>
        <w:gridCol w:w="322"/>
        <w:gridCol w:w="322"/>
        <w:gridCol w:w="322"/>
        <w:gridCol w:w="322"/>
        <w:gridCol w:w="323"/>
      </w:tblGrid>
      <w:tr w:rsidR="001F62EF" w:rsidRPr="008C13D0" w14:paraId="76C243F4" w14:textId="77777777" w:rsidTr="00E35AB4">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60" w:type="dxa"/>
            <w:vMerge w:val="restart"/>
            <w:noWrap/>
          </w:tcPr>
          <w:p w14:paraId="48BFB516" w14:textId="6C817C65" w:rsidR="001F62EF" w:rsidRPr="00A853BC" w:rsidRDefault="001F62EF" w:rsidP="00DE4980">
            <w:pPr>
              <w:pStyle w:val="Tabletext8pt"/>
            </w:pPr>
            <w:r w:rsidRPr="00A853BC">
              <w:t>Review ID</w:t>
            </w:r>
          </w:p>
        </w:tc>
        <w:tc>
          <w:tcPr>
            <w:tcW w:w="567" w:type="dxa"/>
            <w:vMerge w:val="restart"/>
            <w:textDirection w:val="btLr"/>
          </w:tcPr>
          <w:p w14:paraId="7D92FBCF" w14:textId="67A28933" w:rsidR="001F62EF" w:rsidRPr="00966769" w:rsidRDefault="001F62EF" w:rsidP="00966769">
            <w:pPr>
              <w:pStyle w:val="Tabletext8pt"/>
              <w:cnfStyle w:val="100000000000" w:firstRow="1" w:lastRow="0" w:firstColumn="0" w:lastColumn="0" w:oddVBand="0" w:evenVBand="0" w:oddHBand="0" w:evenHBand="0" w:firstRowFirstColumn="0" w:firstRowLastColumn="0" w:lastRowFirstColumn="0" w:lastRowLastColumn="0"/>
            </w:pPr>
            <w:r w:rsidRPr="00966769">
              <w:t xml:space="preserve">Best available </w:t>
            </w:r>
            <w:r w:rsidRPr="00966769">
              <w:rPr>
                <w:rStyle w:val="FootnoteReference"/>
              </w:rPr>
              <w:t>a</w:t>
            </w:r>
          </w:p>
        </w:tc>
        <w:tc>
          <w:tcPr>
            <w:tcW w:w="1275" w:type="dxa"/>
            <w:vMerge w:val="restart"/>
            <w:noWrap/>
          </w:tcPr>
          <w:p w14:paraId="0AD326D8" w14:textId="64E4A893" w:rsidR="001F62EF" w:rsidRPr="00A853BC" w:rsidRDefault="001F62EF" w:rsidP="00DE4980">
            <w:pPr>
              <w:pStyle w:val="Tabletext8pt"/>
              <w:cnfStyle w:val="100000000000" w:firstRow="1" w:lastRow="0" w:firstColumn="0" w:lastColumn="0" w:oddVBand="0" w:evenVBand="0" w:oddHBand="0" w:evenHBand="0" w:firstRowFirstColumn="0" w:firstRowLastColumn="0" w:lastRowFirstColumn="0" w:lastRowLastColumn="0"/>
            </w:pPr>
            <w:r w:rsidRPr="009D3A92">
              <w:t>Prioritised outcome domain</w:t>
            </w:r>
            <w:r w:rsidRPr="003F2B87">
              <w:rPr>
                <w:rStyle w:val="Strong"/>
              </w:rPr>
              <w:t xml:space="preserve"> </w:t>
            </w:r>
            <w:r w:rsidRPr="004D545B">
              <w:rPr>
                <w:rStyle w:val="FootnoteReference"/>
              </w:rPr>
              <w:t>b</w:t>
            </w:r>
          </w:p>
        </w:tc>
        <w:tc>
          <w:tcPr>
            <w:tcW w:w="11275" w:type="dxa"/>
            <w:gridSpan w:val="35"/>
          </w:tcPr>
          <w:p w14:paraId="32201B8B" w14:textId="77A443CD" w:rsidR="001F62EF" w:rsidRPr="008C13D0" w:rsidRDefault="001F62EF" w:rsidP="00DE4980">
            <w:pPr>
              <w:pStyle w:val="Tabletext8pt"/>
              <w:cnfStyle w:val="100000000000" w:firstRow="1" w:lastRow="0" w:firstColumn="0" w:lastColumn="0" w:oddVBand="0" w:evenVBand="0" w:oddHBand="0" w:evenHBand="0" w:firstRowFirstColumn="0" w:firstRowLastColumn="0" w:lastRowFirstColumn="0" w:lastRowLastColumn="0"/>
              <w:rPr>
                <w:lang w:eastAsia="en-AU"/>
              </w:rPr>
            </w:pPr>
            <w:r>
              <w:rPr>
                <w:lang w:eastAsia="en-AU"/>
              </w:rPr>
              <w:t>Study ID</w:t>
            </w:r>
          </w:p>
        </w:tc>
      </w:tr>
      <w:tr w:rsidR="001F62EF" w:rsidRPr="009340E4" w14:paraId="2BE18709" w14:textId="77777777" w:rsidTr="00E35AB4">
        <w:trPr>
          <w:cnfStyle w:val="000000100000" w:firstRow="0" w:lastRow="0" w:firstColumn="0" w:lastColumn="0" w:oddVBand="0" w:evenVBand="0" w:oddHBand="1" w:evenHBand="0" w:firstRowFirstColumn="0" w:firstRowLastColumn="0" w:lastRowFirstColumn="0" w:lastRowLastColumn="0"/>
          <w:cantSplit/>
          <w:trHeight w:val="1745"/>
        </w:trPr>
        <w:tc>
          <w:tcPr>
            <w:cnfStyle w:val="001000000000" w:firstRow="0" w:lastRow="0" w:firstColumn="1" w:lastColumn="0" w:oddVBand="0" w:evenVBand="0" w:oddHBand="0" w:evenHBand="0" w:firstRowFirstColumn="0" w:firstRowLastColumn="0" w:lastRowFirstColumn="0" w:lastRowLastColumn="0"/>
            <w:tcW w:w="1560" w:type="dxa"/>
            <w:vMerge/>
            <w:hideMark/>
          </w:tcPr>
          <w:p w14:paraId="7873B475" w14:textId="3BFF32B2" w:rsidR="001F62EF" w:rsidRPr="008C13D0" w:rsidRDefault="001F62EF" w:rsidP="00DE4980">
            <w:pPr>
              <w:pStyle w:val="Tabletext8pt"/>
              <w:rPr>
                <w:lang w:eastAsia="en-AU"/>
              </w:rPr>
            </w:pPr>
          </w:p>
        </w:tc>
        <w:tc>
          <w:tcPr>
            <w:tcW w:w="567" w:type="dxa"/>
            <w:vMerge/>
          </w:tcPr>
          <w:p w14:paraId="6072C354" w14:textId="2ECB73F5" w:rsidR="001F62EF" w:rsidRPr="008C13D0" w:rsidRDefault="001F62EF" w:rsidP="00DE4980">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1275" w:type="dxa"/>
            <w:vMerge/>
            <w:hideMark/>
          </w:tcPr>
          <w:p w14:paraId="09DED8EE" w14:textId="32DC1D65" w:rsidR="001F62EF" w:rsidRPr="008C13D0" w:rsidRDefault="001F62EF" w:rsidP="00DE4980">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322" w:type="dxa"/>
            <w:textDirection w:val="btLr"/>
          </w:tcPr>
          <w:p w14:paraId="6C66EC4E" w14:textId="3CBA2461" w:rsidR="001F62EF"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t>Lopresti 2019</w:t>
            </w:r>
          </w:p>
        </w:tc>
        <w:tc>
          <w:tcPr>
            <w:tcW w:w="322" w:type="dxa"/>
            <w:textDirection w:val="btLr"/>
          </w:tcPr>
          <w:p w14:paraId="264BACB0" w14:textId="1AA5F9A5" w:rsidR="001F62EF"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t>Lopresti 2018</w:t>
            </w:r>
          </w:p>
          <w:p w14:paraId="145FEECE" w14:textId="5D2556C6" w:rsidR="001F62EF" w:rsidRPr="0097063A" w:rsidRDefault="001F62EF" w:rsidP="00DE4980">
            <w:pPr>
              <w:pStyle w:val="Tabletext8pt"/>
              <w:cnfStyle w:val="000000100000" w:firstRow="0" w:lastRow="0" w:firstColumn="0" w:lastColumn="0" w:oddVBand="0" w:evenVBand="0" w:oddHBand="1" w:evenHBand="0" w:firstRowFirstColumn="0" w:firstRowLastColumn="0" w:lastRowFirstColumn="0" w:lastRowLastColumn="0"/>
            </w:pPr>
          </w:p>
        </w:tc>
        <w:tc>
          <w:tcPr>
            <w:tcW w:w="322" w:type="dxa"/>
            <w:textDirection w:val="btLr"/>
          </w:tcPr>
          <w:p w14:paraId="3AA7644E" w14:textId="2DCB20E1"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7063A">
              <w:t>Jafarnia 2017</w:t>
            </w:r>
          </w:p>
        </w:tc>
        <w:tc>
          <w:tcPr>
            <w:tcW w:w="322" w:type="dxa"/>
            <w:textDirection w:val="btLr"/>
          </w:tcPr>
          <w:p w14:paraId="31621B7E" w14:textId="69D809DD"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t>Kasper 2017</w:t>
            </w:r>
            <w:r w:rsidRPr="009340E4">
              <w:t> </w:t>
            </w:r>
          </w:p>
        </w:tc>
        <w:tc>
          <w:tcPr>
            <w:tcW w:w="322" w:type="dxa"/>
            <w:textDirection w:val="btLr"/>
          </w:tcPr>
          <w:p w14:paraId="522B02DD" w14:textId="3E9D3E0C"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Kasper 2016</w:t>
            </w:r>
          </w:p>
        </w:tc>
        <w:tc>
          <w:tcPr>
            <w:tcW w:w="322" w:type="dxa"/>
            <w:textDirection w:val="btLr"/>
          </w:tcPr>
          <w:p w14:paraId="22390031" w14:textId="4748276E"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t>Keefe/</w:t>
            </w:r>
            <w:r w:rsidRPr="009340E4">
              <w:t>Mao 2016</w:t>
            </w:r>
            <w:r>
              <w:t xml:space="preserve"> </w:t>
            </w:r>
            <w:r w:rsidRPr="00966769">
              <w:rPr>
                <w:rStyle w:val="FootnoteReference"/>
              </w:rPr>
              <w:t>c</w:t>
            </w:r>
          </w:p>
        </w:tc>
        <w:tc>
          <w:tcPr>
            <w:tcW w:w="323" w:type="dxa"/>
            <w:textDirection w:val="btLr"/>
          </w:tcPr>
          <w:p w14:paraId="281C1F25" w14:textId="66D2B6CA" w:rsidR="001F62EF" w:rsidRPr="0064500A" w:rsidRDefault="001F62EF" w:rsidP="00DE4980">
            <w:pPr>
              <w:pStyle w:val="Tabletext8pt"/>
              <w:cnfStyle w:val="000000100000" w:firstRow="0" w:lastRow="0" w:firstColumn="0" w:lastColumn="0" w:oddVBand="0" w:evenVBand="0" w:oddHBand="1" w:evenHBand="0" w:firstRowFirstColumn="0" w:firstRowLastColumn="0" w:lastRowFirstColumn="0" w:lastRowLastColumn="0"/>
              <w:rPr>
                <w:highlight w:val="yellow"/>
              </w:rPr>
            </w:pPr>
            <w:r w:rsidRPr="00DE4980">
              <w:t>Mazidi 2016</w:t>
            </w:r>
          </w:p>
        </w:tc>
        <w:tc>
          <w:tcPr>
            <w:tcW w:w="322" w:type="dxa"/>
            <w:textDirection w:val="btLr"/>
          </w:tcPr>
          <w:p w14:paraId="4D1A7C14" w14:textId="583C9B3C" w:rsidR="001F62EF" w:rsidRPr="001E0E9A"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1E0E9A">
              <w:t>Cropley 2015</w:t>
            </w:r>
          </w:p>
        </w:tc>
        <w:tc>
          <w:tcPr>
            <w:tcW w:w="322" w:type="dxa"/>
            <w:noWrap/>
            <w:textDirection w:val="btLr"/>
            <w:hideMark/>
          </w:tcPr>
          <w:p w14:paraId="4A46E373" w14:textId="40245696"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Kasper 2015</w:t>
            </w:r>
          </w:p>
        </w:tc>
        <w:tc>
          <w:tcPr>
            <w:tcW w:w="322" w:type="dxa"/>
            <w:textDirection w:val="btLr"/>
          </w:tcPr>
          <w:p w14:paraId="2635A692" w14:textId="2231292F"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Savage 2015</w:t>
            </w:r>
            <w:r>
              <w:t xml:space="preserve"> </w:t>
            </w:r>
            <w:r w:rsidRPr="00966769">
              <w:rPr>
                <w:rStyle w:val="FootnoteReference"/>
              </w:rPr>
              <w:t>d</w:t>
            </w:r>
          </w:p>
        </w:tc>
        <w:tc>
          <w:tcPr>
            <w:tcW w:w="322" w:type="dxa"/>
            <w:textDirection w:val="btLr"/>
          </w:tcPr>
          <w:p w14:paraId="694457DA" w14:textId="34CC8C78"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Kasper 2014</w:t>
            </w:r>
          </w:p>
        </w:tc>
        <w:tc>
          <w:tcPr>
            <w:tcW w:w="322" w:type="dxa"/>
            <w:shd w:val="clear" w:color="auto" w:fill="auto"/>
            <w:textDirection w:val="btLr"/>
          </w:tcPr>
          <w:p w14:paraId="587DB862" w14:textId="5FA6780E"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t>Khyati 2013</w:t>
            </w:r>
          </w:p>
        </w:tc>
        <w:tc>
          <w:tcPr>
            <w:tcW w:w="322" w:type="dxa"/>
            <w:textDirection w:val="btLr"/>
          </w:tcPr>
          <w:p w14:paraId="526B0B4B" w14:textId="41B1AE6F"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Sarris 2013</w:t>
            </w:r>
          </w:p>
        </w:tc>
        <w:tc>
          <w:tcPr>
            <w:tcW w:w="323" w:type="dxa"/>
            <w:noWrap/>
            <w:textDirection w:val="btLr"/>
            <w:hideMark/>
          </w:tcPr>
          <w:p w14:paraId="1C908606" w14:textId="492E18C2"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Kasper 2010</w:t>
            </w:r>
          </w:p>
        </w:tc>
        <w:tc>
          <w:tcPr>
            <w:tcW w:w="322" w:type="dxa"/>
            <w:textDirection w:val="btLr"/>
          </w:tcPr>
          <w:p w14:paraId="0C0A654A" w14:textId="61CCD538"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Woelk 2010</w:t>
            </w:r>
          </w:p>
        </w:tc>
        <w:tc>
          <w:tcPr>
            <w:tcW w:w="322" w:type="dxa"/>
            <w:noWrap/>
            <w:textDirection w:val="btLr"/>
            <w:hideMark/>
          </w:tcPr>
          <w:p w14:paraId="236DDE81" w14:textId="21A8CC02"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Amsterdam 2009</w:t>
            </w:r>
          </w:p>
        </w:tc>
        <w:tc>
          <w:tcPr>
            <w:tcW w:w="322" w:type="dxa"/>
            <w:textDirection w:val="btLr"/>
          </w:tcPr>
          <w:p w14:paraId="69A2A4D1" w14:textId="1D71704D"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t>Sarris 2009</w:t>
            </w:r>
          </w:p>
        </w:tc>
        <w:tc>
          <w:tcPr>
            <w:tcW w:w="322" w:type="dxa"/>
            <w:textDirection w:val="btLr"/>
          </w:tcPr>
          <w:p w14:paraId="31FEE9EA" w14:textId="635EB455"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t>Auddy 2008</w:t>
            </w:r>
          </w:p>
        </w:tc>
        <w:tc>
          <w:tcPr>
            <w:tcW w:w="322" w:type="dxa"/>
            <w:textDirection w:val="btLr"/>
          </w:tcPr>
          <w:p w14:paraId="65223C43" w14:textId="3754243C"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Woelk 2007</w:t>
            </w:r>
          </w:p>
        </w:tc>
        <w:tc>
          <w:tcPr>
            <w:tcW w:w="322" w:type="dxa"/>
            <w:textDirection w:val="btLr"/>
          </w:tcPr>
          <w:p w14:paraId="3B78A091" w14:textId="6FE1AE4A"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t>Connor 2006</w:t>
            </w:r>
          </w:p>
        </w:tc>
        <w:tc>
          <w:tcPr>
            <w:tcW w:w="323" w:type="dxa"/>
            <w:textDirection w:val="btLr"/>
          </w:tcPr>
          <w:p w14:paraId="7796D861" w14:textId="50680732"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t xml:space="preserve">Jacobs 2005 </w:t>
            </w:r>
            <w:r w:rsidRPr="00966769">
              <w:rPr>
                <w:rStyle w:val="FootnoteReference"/>
              </w:rPr>
              <w:t>e</w:t>
            </w:r>
          </w:p>
        </w:tc>
        <w:tc>
          <w:tcPr>
            <w:tcW w:w="322" w:type="dxa"/>
            <w:textDirection w:val="btLr"/>
          </w:tcPr>
          <w:p w14:paraId="2102F292" w14:textId="57B31529"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Geier 2004</w:t>
            </w:r>
          </w:p>
        </w:tc>
        <w:tc>
          <w:tcPr>
            <w:tcW w:w="322" w:type="dxa"/>
            <w:textDirection w:val="btLr"/>
          </w:tcPr>
          <w:p w14:paraId="09208DBB" w14:textId="0C3FA5E2"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Lehrl 2004</w:t>
            </w:r>
          </w:p>
        </w:tc>
        <w:tc>
          <w:tcPr>
            <w:tcW w:w="322" w:type="dxa"/>
            <w:textDirection w:val="btLr"/>
          </w:tcPr>
          <w:p w14:paraId="76D1E9FA" w14:textId="4195E218"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t>Boerner</w:t>
            </w:r>
            <w:r w:rsidRPr="009340E4">
              <w:t xml:space="preserve"> 2003</w:t>
            </w:r>
          </w:p>
        </w:tc>
        <w:tc>
          <w:tcPr>
            <w:tcW w:w="322" w:type="dxa"/>
            <w:textDirection w:val="btLr"/>
          </w:tcPr>
          <w:p w14:paraId="4DA5A502" w14:textId="5C15A997"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Gastpar 2003</w:t>
            </w:r>
          </w:p>
        </w:tc>
        <w:tc>
          <w:tcPr>
            <w:tcW w:w="322" w:type="dxa"/>
            <w:textDirection w:val="btLr"/>
          </w:tcPr>
          <w:p w14:paraId="4F7062A0" w14:textId="5129DA39"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Andreatini 2002</w:t>
            </w:r>
          </w:p>
        </w:tc>
        <w:tc>
          <w:tcPr>
            <w:tcW w:w="322" w:type="dxa"/>
            <w:textDirection w:val="btLr"/>
          </w:tcPr>
          <w:p w14:paraId="1445367D" w14:textId="466757B6"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Connor 2002</w:t>
            </w:r>
          </w:p>
        </w:tc>
        <w:tc>
          <w:tcPr>
            <w:tcW w:w="323" w:type="dxa"/>
            <w:textDirection w:val="btLr"/>
          </w:tcPr>
          <w:p w14:paraId="7489C90E" w14:textId="2E6C9D76" w:rsidR="001F62EF" w:rsidRPr="009340E4" w:rsidRDefault="00A81615" w:rsidP="00DE4980">
            <w:pPr>
              <w:pStyle w:val="Tabletext8pt"/>
              <w:cnfStyle w:val="000000100000" w:firstRow="0" w:lastRow="0" w:firstColumn="0" w:lastColumn="0" w:oddVBand="0" w:evenVBand="0" w:oddHBand="1" w:evenHBand="0" w:firstRowFirstColumn="0" w:firstRowLastColumn="0" w:lastRowFirstColumn="0" w:lastRowLastColumn="0"/>
            </w:pPr>
            <w:r w:rsidRPr="00A81615">
              <w:t>Akhondzadeh 2001</w:t>
            </w:r>
          </w:p>
        </w:tc>
        <w:tc>
          <w:tcPr>
            <w:tcW w:w="322" w:type="dxa"/>
            <w:textDirection w:val="btLr"/>
          </w:tcPr>
          <w:p w14:paraId="52A69DA9" w14:textId="2C831E45"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Malsch 2001</w:t>
            </w:r>
          </w:p>
        </w:tc>
        <w:tc>
          <w:tcPr>
            <w:tcW w:w="322" w:type="dxa"/>
            <w:textDirection w:val="btLr"/>
          </w:tcPr>
          <w:p w14:paraId="7AD052E1" w14:textId="5103B7AE"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t>Andrade 2000</w:t>
            </w:r>
          </w:p>
        </w:tc>
        <w:tc>
          <w:tcPr>
            <w:tcW w:w="322" w:type="dxa"/>
            <w:textDirection w:val="btLr"/>
          </w:tcPr>
          <w:p w14:paraId="5CFB3901" w14:textId="72BA9418"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Singh 1998</w:t>
            </w:r>
          </w:p>
        </w:tc>
        <w:tc>
          <w:tcPr>
            <w:tcW w:w="322" w:type="dxa"/>
            <w:textDirection w:val="btLr"/>
          </w:tcPr>
          <w:p w14:paraId="1EE4FA59" w14:textId="6BE500B6"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Volz 1997</w:t>
            </w:r>
          </w:p>
        </w:tc>
        <w:tc>
          <w:tcPr>
            <w:tcW w:w="322" w:type="dxa"/>
            <w:textDirection w:val="btLr"/>
          </w:tcPr>
          <w:p w14:paraId="5164F1FC" w14:textId="4B594978"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Kinzler 1991</w:t>
            </w:r>
          </w:p>
        </w:tc>
        <w:tc>
          <w:tcPr>
            <w:tcW w:w="322" w:type="dxa"/>
            <w:textDirection w:val="btLr"/>
          </w:tcPr>
          <w:p w14:paraId="28A43F98" w14:textId="64056899"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Warnecke 1991</w:t>
            </w:r>
            <w:r w:rsidR="00BC5AD9">
              <w:t xml:space="preserve"> </w:t>
            </w:r>
            <w:r w:rsidR="00BC5AD9" w:rsidRPr="00966769">
              <w:rPr>
                <w:rStyle w:val="FootnoteReference"/>
              </w:rPr>
              <w:t>f</w:t>
            </w:r>
          </w:p>
        </w:tc>
        <w:tc>
          <w:tcPr>
            <w:tcW w:w="323" w:type="dxa"/>
            <w:textDirection w:val="btLr"/>
          </w:tcPr>
          <w:p w14:paraId="2CC6C8AF" w14:textId="724E1A3A" w:rsidR="001F62EF" w:rsidRPr="009340E4" w:rsidRDefault="001F62EF" w:rsidP="00DE4980">
            <w:pPr>
              <w:pStyle w:val="Tabletext8pt"/>
              <w:cnfStyle w:val="000000100000" w:firstRow="0" w:lastRow="0" w:firstColumn="0" w:lastColumn="0" w:oddVBand="0" w:evenVBand="0" w:oddHBand="1" w:evenHBand="0" w:firstRowFirstColumn="0" w:firstRowLastColumn="0" w:lastRowFirstColumn="0" w:lastRowLastColumn="0"/>
            </w:pPr>
            <w:r w:rsidRPr="009340E4">
              <w:t>Warnecke 1990</w:t>
            </w:r>
            <w:r w:rsidR="00BC5AD9">
              <w:t xml:space="preserve"> </w:t>
            </w:r>
            <w:r w:rsidR="00BC5AD9" w:rsidRPr="00966769">
              <w:rPr>
                <w:rStyle w:val="FootnoteReference"/>
              </w:rPr>
              <w:t>f</w:t>
            </w:r>
          </w:p>
        </w:tc>
      </w:tr>
      <w:tr w:rsidR="00137675" w:rsidRPr="008C13D0" w14:paraId="79A44598" w14:textId="77777777" w:rsidTr="00E35AB4">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293CCB6" w14:textId="77777777" w:rsidR="00137675" w:rsidRPr="008C13D0" w:rsidRDefault="00137675" w:rsidP="00887DE5">
            <w:pPr>
              <w:pStyle w:val="Tabletext8pt"/>
              <w:rPr>
                <w:lang w:eastAsia="en-AU"/>
              </w:rPr>
            </w:pPr>
            <w:r w:rsidRPr="008C13D0">
              <w:rPr>
                <w:lang w:eastAsia="en-AU"/>
              </w:rPr>
              <w:t>Ghaderi 2020</w:t>
            </w:r>
          </w:p>
        </w:tc>
        <w:tc>
          <w:tcPr>
            <w:tcW w:w="567" w:type="dxa"/>
          </w:tcPr>
          <w:p w14:paraId="0B214759" w14:textId="45F05740" w:rsidR="00137675" w:rsidRPr="009340E4" w:rsidRDefault="00137675" w:rsidP="00887DE5">
            <w:pPr>
              <w:pStyle w:val="Tabletext8pt"/>
              <w:cnfStyle w:val="000000000000" w:firstRow="0" w:lastRow="0" w:firstColumn="0" w:lastColumn="0" w:oddVBand="0" w:evenVBand="0" w:oddHBand="0" w:evenHBand="0" w:firstRowFirstColumn="0" w:firstRowLastColumn="0" w:lastRowFirstColumn="0" w:lastRowLastColumn="0"/>
            </w:pPr>
            <w:r w:rsidRPr="00DD2325">
              <w:rPr>
                <w:rFonts w:ascii="Segoe UI Symbol" w:hAnsi="Segoe UI Symbol"/>
                <w:bCs w:val="0"/>
              </w:rPr>
              <w:t>✓</w:t>
            </w:r>
          </w:p>
        </w:tc>
        <w:tc>
          <w:tcPr>
            <w:tcW w:w="1275" w:type="dxa"/>
            <w:vMerge w:val="restart"/>
            <w:noWrap/>
            <w:hideMark/>
          </w:tcPr>
          <w:p w14:paraId="16BAE405" w14:textId="6AA85A18"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Anxiety</w:t>
            </w:r>
          </w:p>
        </w:tc>
        <w:tc>
          <w:tcPr>
            <w:tcW w:w="322" w:type="dxa"/>
          </w:tcPr>
          <w:p w14:paraId="57C8158A" w14:textId="6DE71112" w:rsidR="00137675" w:rsidRPr="00A6752D" w:rsidRDefault="00137675" w:rsidP="00887DE5">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shd w:val="clear" w:color="auto" w:fill="auto"/>
          </w:tcPr>
          <w:p w14:paraId="2D5C33C8" w14:textId="1A1969C1"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A6752D">
              <w:rPr>
                <w:rFonts w:eastAsia="Times New Roman" w:cs="Times New Roman"/>
                <w:szCs w:val="18"/>
                <w:lang w:eastAsia="en-AU"/>
              </w:rPr>
              <w:t>--</w:t>
            </w:r>
          </w:p>
        </w:tc>
        <w:tc>
          <w:tcPr>
            <w:tcW w:w="322" w:type="dxa"/>
            <w:shd w:val="clear" w:color="auto" w:fill="00968F" w:themeFill="accent3"/>
          </w:tcPr>
          <w:p w14:paraId="35B00A9C" w14:textId="7EB0054F"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13074E0E" w14:textId="4D60BCBA" w:rsidR="00137675" w:rsidRPr="001B2CE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3AF2929D" w14:textId="722F1360"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1FD72D5A" w14:textId="64C5B5C6"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3" w:type="dxa"/>
            <w:shd w:val="clear" w:color="auto" w:fill="00968F" w:themeFill="accent3"/>
          </w:tcPr>
          <w:p w14:paraId="09E74DE0" w14:textId="3CBB5A4B" w:rsidR="00137675" w:rsidRPr="00D21605"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8C13D0">
              <w:rPr>
                <w:rFonts w:ascii="Wingdings" w:eastAsia="Times New Roman" w:hAnsi="Wingdings" w:cs="Times New Roman"/>
                <w:szCs w:val="18"/>
                <w:lang w:eastAsia="en-AU"/>
              </w:rPr>
              <w:t></w:t>
            </w:r>
          </w:p>
        </w:tc>
        <w:tc>
          <w:tcPr>
            <w:tcW w:w="322" w:type="dxa"/>
            <w:shd w:val="clear" w:color="auto" w:fill="auto"/>
            <w:vAlign w:val="top"/>
          </w:tcPr>
          <w:p w14:paraId="006C1C81" w14:textId="4F730082" w:rsidR="00137675" w:rsidRPr="001E0E9A"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E0E9A">
              <w:rPr>
                <w:lang w:eastAsia="en-AU"/>
              </w:rPr>
              <w:t>--</w:t>
            </w:r>
          </w:p>
        </w:tc>
        <w:tc>
          <w:tcPr>
            <w:tcW w:w="322" w:type="dxa"/>
            <w:noWrap/>
            <w:hideMark/>
          </w:tcPr>
          <w:p w14:paraId="645C3946" w14:textId="5E8A730A"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78D3D6D0" w14:textId="07BA6976"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4978CA73" w14:textId="02400DBC"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shd w:val="clear" w:color="auto" w:fill="auto"/>
          </w:tcPr>
          <w:p w14:paraId="62077C9D" w14:textId="034A8EE9" w:rsidR="00137675" w:rsidRPr="001B2CE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B386F">
              <w:rPr>
                <w:rFonts w:eastAsia="Times New Roman" w:cs="Times New Roman"/>
                <w:szCs w:val="18"/>
                <w:lang w:eastAsia="en-AU"/>
              </w:rPr>
              <w:t>--</w:t>
            </w:r>
          </w:p>
        </w:tc>
        <w:tc>
          <w:tcPr>
            <w:tcW w:w="322" w:type="dxa"/>
          </w:tcPr>
          <w:p w14:paraId="0852726E" w14:textId="262E8741"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3" w:type="dxa"/>
            <w:noWrap/>
            <w:hideMark/>
          </w:tcPr>
          <w:p w14:paraId="410E2343" w14:textId="29621CC7"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5983B6B8" w14:textId="03DB624D"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noWrap/>
            <w:hideMark/>
          </w:tcPr>
          <w:p w14:paraId="54EF6BFD" w14:textId="27E7B036"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66D5DB46" w14:textId="528537B8" w:rsidR="00137675" w:rsidRPr="001B2CE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858BC">
              <w:rPr>
                <w:lang w:eastAsia="en-AU"/>
              </w:rPr>
              <w:t>--</w:t>
            </w:r>
          </w:p>
        </w:tc>
        <w:tc>
          <w:tcPr>
            <w:tcW w:w="322" w:type="dxa"/>
          </w:tcPr>
          <w:p w14:paraId="77ADEA48" w14:textId="4F9EF673" w:rsidR="00137675" w:rsidRPr="001B2CE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90E9D">
              <w:rPr>
                <w:rFonts w:eastAsia="Times New Roman" w:cs="Times New Roman"/>
                <w:szCs w:val="18"/>
                <w:lang w:eastAsia="en-AU"/>
              </w:rPr>
              <w:t>--</w:t>
            </w:r>
          </w:p>
        </w:tc>
        <w:tc>
          <w:tcPr>
            <w:tcW w:w="322" w:type="dxa"/>
          </w:tcPr>
          <w:p w14:paraId="7AFEFE4D" w14:textId="07BCF920"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63C727D1" w14:textId="6BD1D2BA" w:rsidR="00137675" w:rsidRPr="001B2CE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13202">
              <w:rPr>
                <w:lang w:eastAsia="en-AU"/>
              </w:rPr>
              <w:t>--</w:t>
            </w:r>
          </w:p>
        </w:tc>
        <w:tc>
          <w:tcPr>
            <w:tcW w:w="323" w:type="dxa"/>
          </w:tcPr>
          <w:p w14:paraId="259F4463" w14:textId="14CF52DA" w:rsidR="00137675" w:rsidRPr="001B2CE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CE6BCE">
              <w:rPr>
                <w:lang w:eastAsia="en-AU"/>
              </w:rPr>
              <w:t>--</w:t>
            </w:r>
          </w:p>
        </w:tc>
        <w:tc>
          <w:tcPr>
            <w:tcW w:w="322" w:type="dxa"/>
          </w:tcPr>
          <w:p w14:paraId="21562E40" w14:textId="34658F32"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0238FEEE" w14:textId="44B783B6"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48B1F124" w14:textId="1762C6C0"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5AD8E936" w14:textId="691C88A4"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785E8D41" w14:textId="22CA7107"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5205B6FC" w14:textId="0F594594"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3" w:type="dxa"/>
          </w:tcPr>
          <w:p w14:paraId="36986A9B" w14:textId="20491CD2"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138C22A3" w14:textId="588747FF"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66B51E04" w14:textId="5654BBAB" w:rsidR="00137675" w:rsidRPr="001B2CE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1648">
              <w:rPr>
                <w:rFonts w:eastAsia="Times New Roman" w:cs="Times New Roman"/>
                <w:szCs w:val="18"/>
                <w:lang w:eastAsia="en-AU"/>
              </w:rPr>
              <w:t>--</w:t>
            </w:r>
          </w:p>
        </w:tc>
        <w:tc>
          <w:tcPr>
            <w:tcW w:w="322" w:type="dxa"/>
          </w:tcPr>
          <w:p w14:paraId="0219766C" w14:textId="5FB2BACC"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7516D3F2" w14:textId="7182EA1B"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07CDDD2F" w14:textId="53420A0B"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7FAB07B2" w14:textId="2C1105B8"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3" w:type="dxa"/>
          </w:tcPr>
          <w:p w14:paraId="25E0D159" w14:textId="5A6E3C77" w:rsidR="00137675" w:rsidRPr="008C13D0" w:rsidRDefault="00137675" w:rsidP="00887DE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r>
      <w:tr w:rsidR="00494675" w:rsidRPr="008C13D0" w14:paraId="40F203E7" w14:textId="77777777" w:rsidTr="00E35A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tcPr>
          <w:p w14:paraId="12EEB88C" w14:textId="7296A78A" w:rsidR="00137675" w:rsidRPr="008C13D0" w:rsidRDefault="00137675" w:rsidP="00491416">
            <w:pPr>
              <w:pStyle w:val="Tabletext8pt"/>
              <w:rPr>
                <w:lang w:eastAsia="en-AU"/>
              </w:rPr>
            </w:pPr>
            <w:r>
              <w:rPr>
                <w:lang w:eastAsia="en-AU"/>
              </w:rPr>
              <w:t>Janda 2020</w:t>
            </w:r>
          </w:p>
        </w:tc>
        <w:tc>
          <w:tcPr>
            <w:tcW w:w="567" w:type="dxa"/>
          </w:tcPr>
          <w:p w14:paraId="6B2A8DE7" w14:textId="402022BC" w:rsidR="00137675" w:rsidRPr="009340E4" w:rsidRDefault="00137675" w:rsidP="00491416">
            <w:pPr>
              <w:pStyle w:val="Tabletext8pt"/>
              <w:cnfStyle w:val="000000100000" w:firstRow="0" w:lastRow="0" w:firstColumn="0" w:lastColumn="0" w:oddVBand="0" w:evenVBand="0" w:oddHBand="1" w:evenHBand="0" w:firstRowFirstColumn="0" w:firstRowLastColumn="0" w:lastRowFirstColumn="0" w:lastRowLastColumn="0"/>
            </w:pPr>
            <w:r w:rsidRPr="00E23F7D">
              <w:rPr>
                <w:lang w:eastAsia="en-AU"/>
              </w:rPr>
              <w:t>†</w:t>
            </w:r>
          </w:p>
        </w:tc>
        <w:tc>
          <w:tcPr>
            <w:tcW w:w="1275" w:type="dxa"/>
            <w:vMerge/>
            <w:noWrap/>
          </w:tcPr>
          <w:p w14:paraId="5A92B5DA" w14:textId="0CAA36C9"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322" w:type="dxa"/>
          </w:tcPr>
          <w:p w14:paraId="2C8523EC" w14:textId="5370A2B8"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440D8B5B" w14:textId="73A2CDE2"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A6752D">
              <w:rPr>
                <w:rFonts w:eastAsia="Times New Roman" w:cs="Times New Roman"/>
                <w:szCs w:val="18"/>
                <w:lang w:eastAsia="en-AU"/>
              </w:rPr>
              <w:t>--</w:t>
            </w:r>
          </w:p>
        </w:tc>
        <w:tc>
          <w:tcPr>
            <w:tcW w:w="322" w:type="dxa"/>
          </w:tcPr>
          <w:p w14:paraId="34F58FA2" w14:textId="6B756812"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Pr>
                <w:lang w:eastAsia="en-AU"/>
              </w:rPr>
              <w:t>--</w:t>
            </w:r>
          </w:p>
        </w:tc>
        <w:tc>
          <w:tcPr>
            <w:tcW w:w="322" w:type="dxa"/>
          </w:tcPr>
          <w:p w14:paraId="1D1E9284" w14:textId="1334F84D"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067A3061" w14:textId="494953BF"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189EAD9E" w14:textId="331FAFB3"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3" w:type="dxa"/>
          </w:tcPr>
          <w:p w14:paraId="0FB9D528" w14:textId="7A83D332" w:rsidR="00137675" w:rsidRPr="00D2160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shd w:val="clear" w:color="auto" w:fill="auto"/>
            <w:vAlign w:val="top"/>
          </w:tcPr>
          <w:p w14:paraId="3FB6B624" w14:textId="6E8C1977" w:rsidR="00137675" w:rsidRPr="001E0E9A"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E0E9A">
              <w:rPr>
                <w:lang w:eastAsia="en-AU"/>
              </w:rPr>
              <w:t>--</w:t>
            </w:r>
          </w:p>
        </w:tc>
        <w:tc>
          <w:tcPr>
            <w:tcW w:w="322" w:type="dxa"/>
            <w:noWrap/>
          </w:tcPr>
          <w:p w14:paraId="1A77389A" w14:textId="1296D6AF"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5E9E559B" w14:textId="10777629"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7B470986" w14:textId="51FCAE81"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shd w:val="clear" w:color="auto" w:fill="auto"/>
          </w:tcPr>
          <w:p w14:paraId="1023C210" w14:textId="5E592C2D"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386F">
              <w:rPr>
                <w:rFonts w:eastAsia="Times New Roman" w:cs="Times New Roman"/>
                <w:szCs w:val="18"/>
                <w:lang w:eastAsia="en-AU"/>
              </w:rPr>
              <w:t>--</w:t>
            </w:r>
          </w:p>
        </w:tc>
        <w:tc>
          <w:tcPr>
            <w:tcW w:w="322" w:type="dxa"/>
          </w:tcPr>
          <w:p w14:paraId="53B2981E" w14:textId="0B4FD179"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3" w:type="dxa"/>
            <w:noWrap/>
          </w:tcPr>
          <w:p w14:paraId="416EF208" w14:textId="31A1B8E4"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5D7E2740" w14:textId="3050D77A"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noWrap/>
          </w:tcPr>
          <w:p w14:paraId="4BB4B9C3" w14:textId="286734C5"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29A5D21A" w14:textId="5BB76F2D"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858BC">
              <w:rPr>
                <w:lang w:eastAsia="en-AU"/>
              </w:rPr>
              <w:t>--</w:t>
            </w:r>
          </w:p>
        </w:tc>
        <w:tc>
          <w:tcPr>
            <w:tcW w:w="322" w:type="dxa"/>
          </w:tcPr>
          <w:p w14:paraId="5CC742A0" w14:textId="20617EA2"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90E9D">
              <w:rPr>
                <w:rFonts w:eastAsia="Times New Roman" w:cs="Times New Roman"/>
                <w:szCs w:val="18"/>
                <w:lang w:eastAsia="en-AU"/>
              </w:rPr>
              <w:t>--</w:t>
            </w:r>
          </w:p>
        </w:tc>
        <w:tc>
          <w:tcPr>
            <w:tcW w:w="322" w:type="dxa"/>
          </w:tcPr>
          <w:p w14:paraId="6F473CD0" w14:textId="4CAB256A"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5581E83B" w14:textId="6B8E238D"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13202">
              <w:rPr>
                <w:lang w:eastAsia="en-AU"/>
              </w:rPr>
              <w:t>--</w:t>
            </w:r>
          </w:p>
        </w:tc>
        <w:tc>
          <w:tcPr>
            <w:tcW w:w="323" w:type="dxa"/>
          </w:tcPr>
          <w:p w14:paraId="79C34167" w14:textId="49886FEF"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CE6BCE">
              <w:rPr>
                <w:lang w:eastAsia="en-AU"/>
              </w:rPr>
              <w:t>--</w:t>
            </w:r>
          </w:p>
        </w:tc>
        <w:tc>
          <w:tcPr>
            <w:tcW w:w="322" w:type="dxa"/>
          </w:tcPr>
          <w:p w14:paraId="3FA7506C" w14:textId="2B615EB1"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10C50479" w14:textId="517A82D8"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71494323" w14:textId="63FA6A70"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22A183DD" w14:textId="29BF1E61"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294C695D" w14:textId="54EC3161"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7372D179" w14:textId="042F49DB"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3" w:type="dxa"/>
            <w:shd w:val="clear" w:color="auto" w:fill="00968F" w:themeFill="accent3"/>
          </w:tcPr>
          <w:p w14:paraId="6D9F211A" w14:textId="18A642C9"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C13D0">
              <w:rPr>
                <w:rFonts w:ascii="Wingdings" w:eastAsia="Times New Roman" w:hAnsi="Wingdings" w:cs="Times New Roman"/>
                <w:szCs w:val="18"/>
                <w:lang w:eastAsia="en-AU"/>
              </w:rPr>
              <w:t></w:t>
            </w:r>
          </w:p>
        </w:tc>
        <w:tc>
          <w:tcPr>
            <w:tcW w:w="322" w:type="dxa"/>
          </w:tcPr>
          <w:p w14:paraId="1F0AA6AD" w14:textId="1EFF3F0D"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610C7903" w14:textId="143969B3"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F2FCF">
              <w:rPr>
                <w:rFonts w:eastAsia="Times New Roman" w:cs="Times New Roman"/>
                <w:szCs w:val="18"/>
                <w:lang w:eastAsia="en-AU"/>
              </w:rPr>
              <w:t>--</w:t>
            </w:r>
          </w:p>
        </w:tc>
        <w:tc>
          <w:tcPr>
            <w:tcW w:w="322" w:type="dxa"/>
          </w:tcPr>
          <w:p w14:paraId="76A904B9" w14:textId="74FB2021"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4D273128" w14:textId="6529F8DF"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7395A06C" w14:textId="163D5EF4"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4E3847B8" w14:textId="4B70653F"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3" w:type="dxa"/>
          </w:tcPr>
          <w:p w14:paraId="60243AAE" w14:textId="31E8FAFA" w:rsidR="00137675" w:rsidRPr="001B2CE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r>
      <w:tr w:rsidR="00494675" w:rsidRPr="008C13D0" w14:paraId="44398889" w14:textId="77777777" w:rsidTr="00E35AB4">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F6F3C97" w14:textId="77777777" w:rsidR="00137675" w:rsidRPr="008C13D0" w:rsidRDefault="00137675" w:rsidP="00491416">
            <w:pPr>
              <w:pStyle w:val="Tabletext8pt"/>
              <w:rPr>
                <w:lang w:eastAsia="en-AU"/>
              </w:rPr>
            </w:pPr>
            <w:r w:rsidRPr="008C13D0">
              <w:rPr>
                <w:lang w:eastAsia="en-AU"/>
              </w:rPr>
              <w:t>Sayed 2020</w:t>
            </w:r>
          </w:p>
        </w:tc>
        <w:tc>
          <w:tcPr>
            <w:tcW w:w="567" w:type="dxa"/>
          </w:tcPr>
          <w:p w14:paraId="697459A6" w14:textId="77777777" w:rsidR="00137675" w:rsidRPr="009340E4" w:rsidRDefault="00137675" w:rsidP="00491416">
            <w:pPr>
              <w:pStyle w:val="Tabletext8pt"/>
              <w:cnfStyle w:val="000000000000" w:firstRow="0" w:lastRow="0" w:firstColumn="0" w:lastColumn="0" w:oddVBand="0" w:evenVBand="0" w:oddHBand="0" w:evenHBand="0" w:firstRowFirstColumn="0" w:firstRowLastColumn="0" w:lastRowFirstColumn="0" w:lastRowLastColumn="0"/>
            </w:pPr>
            <w:r>
              <w:rPr>
                <w:lang w:eastAsia="en-AU"/>
              </w:rPr>
              <w:t>--</w:t>
            </w:r>
          </w:p>
        </w:tc>
        <w:tc>
          <w:tcPr>
            <w:tcW w:w="1275" w:type="dxa"/>
            <w:vMerge/>
            <w:noWrap/>
          </w:tcPr>
          <w:p w14:paraId="2FA02B9E" w14:textId="79048792"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c>
          <w:tcPr>
            <w:tcW w:w="322" w:type="dxa"/>
          </w:tcPr>
          <w:p w14:paraId="2E629331" w14:textId="0531B35C" w:rsidR="00137675" w:rsidRPr="00A6752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2EB61EF9" w14:textId="216459F9" w:rsidR="00137675"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1BCEF061"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0598A">
              <w:rPr>
                <w:rFonts w:eastAsia="Times New Roman" w:cs="Times New Roman"/>
                <w:szCs w:val="18"/>
                <w:lang w:eastAsia="en-AU"/>
              </w:rPr>
              <w:t>--</w:t>
            </w:r>
          </w:p>
        </w:tc>
        <w:tc>
          <w:tcPr>
            <w:tcW w:w="322" w:type="dxa"/>
            <w:shd w:val="clear" w:color="auto" w:fill="00968F" w:themeFill="accent3"/>
          </w:tcPr>
          <w:p w14:paraId="6CE87C5F"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00968F" w:themeFill="accent3"/>
          </w:tcPr>
          <w:p w14:paraId="2DF83F20"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279A76C8"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3" w:type="dxa"/>
          </w:tcPr>
          <w:p w14:paraId="6BCBAD6C" w14:textId="77777777" w:rsidR="00137675" w:rsidRPr="00D21605"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rFonts w:eastAsia="Times New Roman" w:cs="Times New Roman"/>
                <w:szCs w:val="18"/>
                <w:lang w:eastAsia="en-AU"/>
              </w:rPr>
              <w:t>--</w:t>
            </w:r>
          </w:p>
        </w:tc>
        <w:tc>
          <w:tcPr>
            <w:tcW w:w="322" w:type="dxa"/>
            <w:shd w:val="clear" w:color="auto" w:fill="auto"/>
            <w:vAlign w:val="top"/>
          </w:tcPr>
          <w:p w14:paraId="7FC8EF1B" w14:textId="77777777" w:rsidR="00137675" w:rsidRPr="001E0E9A"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1E0E9A">
              <w:rPr>
                <w:lang w:eastAsia="en-AU"/>
              </w:rPr>
              <w:t>--</w:t>
            </w:r>
          </w:p>
        </w:tc>
        <w:tc>
          <w:tcPr>
            <w:tcW w:w="322" w:type="dxa"/>
            <w:shd w:val="clear" w:color="auto" w:fill="00968F" w:themeFill="accent3"/>
            <w:noWrap/>
            <w:hideMark/>
          </w:tcPr>
          <w:p w14:paraId="5A89EE25"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7881EDB6"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3A0423">
              <w:rPr>
                <w:rFonts w:eastAsia="Times New Roman" w:cs="Times New Roman"/>
                <w:szCs w:val="18"/>
                <w:lang w:eastAsia="en-AU"/>
              </w:rPr>
              <w:t>--</w:t>
            </w:r>
          </w:p>
        </w:tc>
        <w:tc>
          <w:tcPr>
            <w:tcW w:w="322" w:type="dxa"/>
            <w:shd w:val="clear" w:color="auto" w:fill="00968F" w:themeFill="accent3"/>
          </w:tcPr>
          <w:p w14:paraId="2B894B0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auto"/>
          </w:tcPr>
          <w:p w14:paraId="4D0FA182" w14:textId="77777777" w:rsidR="00137675" w:rsidRPr="00667121"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6B386F">
              <w:rPr>
                <w:rFonts w:eastAsia="Times New Roman" w:cs="Times New Roman"/>
                <w:szCs w:val="18"/>
                <w:lang w:eastAsia="en-AU"/>
              </w:rPr>
              <w:t>--</w:t>
            </w:r>
          </w:p>
        </w:tc>
        <w:tc>
          <w:tcPr>
            <w:tcW w:w="322" w:type="dxa"/>
          </w:tcPr>
          <w:p w14:paraId="6BB3D5E2"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667121">
              <w:rPr>
                <w:rFonts w:eastAsia="Times New Roman" w:cs="Times New Roman"/>
                <w:szCs w:val="18"/>
                <w:lang w:eastAsia="en-AU"/>
              </w:rPr>
              <w:t>--</w:t>
            </w:r>
          </w:p>
        </w:tc>
        <w:tc>
          <w:tcPr>
            <w:tcW w:w="323" w:type="dxa"/>
            <w:shd w:val="clear" w:color="auto" w:fill="00968F" w:themeFill="accent3"/>
            <w:noWrap/>
            <w:hideMark/>
          </w:tcPr>
          <w:p w14:paraId="6D214140"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00968F" w:themeFill="accent3"/>
          </w:tcPr>
          <w:p w14:paraId="2FD121B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noWrap/>
            <w:hideMark/>
          </w:tcPr>
          <w:p w14:paraId="0507783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0A9BD729"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858BC">
              <w:rPr>
                <w:lang w:eastAsia="en-AU"/>
              </w:rPr>
              <w:t>--</w:t>
            </w:r>
          </w:p>
        </w:tc>
        <w:tc>
          <w:tcPr>
            <w:tcW w:w="322" w:type="dxa"/>
          </w:tcPr>
          <w:p w14:paraId="1799F911"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90E9D">
              <w:rPr>
                <w:rFonts w:eastAsia="Times New Roman" w:cs="Times New Roman"/>
                <w:szCs w:val="18"/>
                <w:lang w:eastAsia="en-AU"/>
              </w:rPr>
              <w:t>--</w:t>
            </w:r>
          </w:p>
        </w:tc>
        <w:tc>
          <w:tcPr>
            <w:tcW w:w="322" w:type="dxa"/>
          </w:tcPr>
          <w:p w14:paraId="08F4CB5C"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322A3528"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613202">
              <w:rPr>
                <w:lang w:eastAsia="en-AU"/>
              </w:rPr>
              <w:t>--</w:t>
            </w:r>
          </w:p>
        </w:tc>
        <w:tc>
          <w:tcPr>
            <w:tcW w:w="323" w:type="dxa"/>
          </w:tcPr>
          <w:p w14:paraId="184603DE"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CE6BCE">
              <w:rPr>
                <w:lang w:eastAsia="en-AU"/>
              </w:rPr>
              <w:t>--</w:t>
            </w:r>
          </w:p>
        </w:tc>
        <w:tc>
          <w:tcPr>
            <w:tcW w:w="322" w:type="dxa"/>
          </w:tcPr>
          <w:p w14:paraId="4D89E4D8"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3E1D0843"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7AD2CB5A"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03D033CF"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6560464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3974962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3" w:type="dxa"/>
          </w:tcPr>
          <w:p w14:paraId="48B0AB16"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3CA033D3"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68F0EE68"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F2FCF">
              <w:rPr>
                <w:rFonts w:eastAsia="Times New Roman" w:cs="Times New Roman"/>
                <w:szCs w:val="18"/>
                <w:lang w:eastAsia="en-AU"/>
              </w:rPr>
              <w:t>--</w:t>
            </w:r>
          </w:p>
        </w:tc>
        <w:tc>
          <w:tcPr>
            <w:tcW w:w="322" w:type="dxa"/>
          </w:tcPr>
          <w:p w14:paraId="7DF6F3EE"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05F8DDBC"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375F3AE8"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5B63A64E"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3" w:type="dxa"/>
          </w:tcPr>
          <w:p w14:paraId="18EFD7E1"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r>
      <w:tr w:rsidR="00494675" w:rsidRPr="008C13D0" w14:paraId="1122F079" w14:textId="77777777" w:rsidTr="00E35A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995AD0A" w14:textId="77777777" w:rsidR="00137675" w:rsidRPr="008C13D0" w:rsidRDefault="00137675" w:rsidP="00491416">
            <w:pPr>
              <w:pStyle w:val="Tabletext8pt"/>
              <w:rPr>
                <w:lang w:eastAsia="en-AU"/>
              </w:rPr>
            </w:pPr>
            <w:r w:rsidRPr="008C13D0">
              <w:rPr>
                <w:lang w:eastAsia="en-AU"/>
              </w:rPr>
              <w:t>Shinjyo 2020</w:t>
            </w:r>
          </w:p>
        </w:tc>
        <w:tc>
          <w:tcPr>
            <w:tcW w:w="567" w:type="dxa"/>
          </w:tcPr>
          <w:p w14:paraId="5E1C4D5F" w14:textId="77777777" w:rsidR="00137675" w:rsidRPr="009340E4" w:rsidRDefault="00137675" w:rsidP="00491416">
            <w:pPr>
              <w:pStyle w:val="Tabletext8pt"/>
              <w:cnfStyle w:val="000000100000" w:firstRow="0" w:lastRow="0" w:firstColumn="0" w:lastColumn="0" w:oddVBand="0" w:evenVBand="0" w:oddHBand="1" w:evenHBand="0" w:firstRowFirstColumn="0" w:firstRowLastColumn="0" w:lastRowFirstColumn="0" w:lastRowLastColumn="0"/>
            </w:pPr>
            <w:r w:rsidRPr="00DD2325">
              <w:rPr>
                <w:rFonts w:ascii="Segoe UI Symbol" w:hAnsi="Segoe UI Symbol"/>
                <w:bCs w:val="0"/>
              </w:rPr>
              <w:t>✓</w:t>
            </w:r>
          </w:p>
        </w:tc>
        <w:tc>
          <w:tcPr>
            <w:tcW w:w="1275" w:type="dxa"/>
            <w:vMerge/>
            <w:noWrap/>
          </w:tcPr>
          <w:p w14:paraId="7ED10F33" w14:textId="3DD1E1FA"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322" w:type="dxa"/>
          </w:tcPr>
          <w:p w14:paraId="41281055" w14:textId="5EBA713D" w:rsidR="00137675" w:rsidRPr="00B607D3"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354101A0" w14:textId="21DC5EC8" w:rsidR="00137675" w:rsidRPr="00B607D3"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19E838C2"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7CD637F3"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412D5E70"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048CBD97"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3" w:type="dxa"/>
          </w:tcPr>
          <w:p w14:paraId="26520799" w14:textId="77777777" w:rsidR="00137675" w:rsidRPr="00D2160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B607D3">
              <w:rPr>
                <w:rFonts w:eastAsia="Times New Roman" w:cs="Times New Roman"/>
                <w:szCs w:val="18"/>
                <w:lang w:eastAsia="en-AU"/>
              </w:rPr>
              <w:t>--</w:t>
            </w:r>
          </w:p>
        </w:tc>
        <w:tc>
          <w:tcPr>
            <w:tcW w:w="322" w:type="dxa"/>
            <w:shd w:val="clear" w:color="auto" w:fill="auto"/>
            <w:vAlign w:val="top"/>
          </w:tcPr>
          <w:p w14:paraId="33FA45D6" w14:textId="77777777" w:rsidR="00137675" w:rsidRPr="001E0E9A"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1E0E9A">
              <w:rPr>
                <w:lang w:eastAsia="en-AU"/>
              </w:rPr>
              <w:t>--</w:t>
            </w:r>
          </w:p>
        </w:tc>
        <w:tc>
          <w:tcPr>
            <w:tcW w:w="322" w:type="dxa"/>
            <w:noWrap/>
            <w:hideMark/>
          </w:tcPr>
          <w:p w14:paraId="2355E0A3"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3097820A"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3F6495A5"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shd w:val="clear" w:color="auto" w:fill="auto"/>
          </w:tcPr>
          <w:p w14:paraId="10CDB6E2" w14:textId="77777777" w:rsidR="00137675" w:rsidRPr="00B607D3"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6B386F">
              <w:rPr>
                <w:rFonts w:eastAsia="Times New Roman" w:cs="Times New Roman"/>
                <w:szCs w:val="18"/>
                <w:lang w:eastAsia="en-AU"/>
              </w:rPr>
              <w:t>--</w:t>
            </w:r>
          </w:p>
        </w:tc>
        <w:tc>
          <w:tcPr>
            <w:tcW w:w="322" w:type="dxa"/>
          </w:tcPr>
          <w:p w14:paraId="3EEDAAB5"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3" w:type="dxa"/>
            <w:noWrap/>
            <w:hideMark/>
          </w:tcPr>
          <w:p w14:paraId="3EBABAD8"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1C9EC930"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noWrap/>
            <w:hideMark/>
          </w:tcPr>
          <w:p w14:paraId="1298EC50"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0FAE838B" w14:textId="77777777" w:rsidR="00137675" w:rsidRPr="00B607D3"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5858BC">
              <w:rPr>
                <w:lang w:eastAsia="en-AU"/>
              </w:rPr>
              <w:t>--</w:t>
            </w:r>
          </w:p>
        </w:tc>
        <w:tc>
          <w:tcPr>
            <w:tcW w:w="322" w:type="dxa"/>
          </w:tcPr>
          <w:p w14:paraId="34F9341A" w14:textId="77777777" w:rsidR="00137675" w:rsidRPr="00B607D3"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190E9D">
              <w:rPr>
                <w:rFonts w:eastAsia="Times New Roman" w:cs="Times New Roman"/>
                <w:szCs w:val="18"/>
                <w:lang w:eastAsia="en-AU"/>
              </w:rPr>
              <w:t>--</w:t>
            </w:r>
          </w:p>
        </w:tc>
        <w:tc>
          <w:tcPr>
            <w:tcW w:w="322" w:type="dxa"/>
          </w:tcPr>
          <w:p w14:paraId="5750A3A8"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4BA3588B" w14:textId="77777777" w:rsidR="00137675" w:rsidRPr="00B607D3"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613202">
              <w:rPr>
                <w:lang w:eastAsia="en-AU"/>
              </w:rPr>
              <w:t>--</w:t>
            </w:r>
          </w:p>
        </w:tc>
        <w:tc>
          <w:tcPr>
            <w:tcW w:w="323" w:type="dxa"/>
          </w:tcPr>
          <w:p w14:paraId="5488B7A5" w14:textId="77777777" w:rsidR="00137675" w:rsidRPr="00B607D3"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CE6BCE">
              <w:rPr>
                <w:lang w:eastAsia="en-AU"/>
              </w:rPr>
              <w:t>--</w:t>
            </w:r>
          </w:p>
        </w:tc>
        <w:tc>
          <w:tcPr>
            <w:tcW w:w="322" w:type="dxa"/>
          </w:tcPr>
          <w:p w14:paraId="61A03124"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598A0A1E"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1FB30B26"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32BF7A03"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shd w:val="clear" w:color="auto" w:fill="00968F" w:themeFill="accent3"/>
          </w:tcPr>
          <w:p w14:paraId="76B88A52"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209F65B3"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3" w:type="dxa"/>
          </w:tcPr>
          <w:p w14:paraId="1E0D4BE3"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7F24FE5B"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493EE06B" w14:textId="77777777" w:rsidR="00137675" w:rsidRPr="00B607D3"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F2FCF">
              <w:rPr>
                <w:rFonts w:eastAsia="Times New Roman" w:cs="Times New Roman"/>
                <w:szCs w:val="18"/>
                <w:lang w:eastAsia="en-AU"/>
              </w:rPr>
              <w:t>--</w:t>
            </w:r>
          </w:p>
        </w:tc>
        <w:tc>
          <w:tcPr>
            <w:tcW w:w="322" w:type="dxa"/>
          </w:tcPr>
          <w:p w14:paraId="0C34505A"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4DFB3A40"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39F693E0"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4393BE0F"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3" w:type="dxa"/>
          </w:tcPr>
          <w:p w14:paraId="15EF1C72"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r>
      <w:tr w:rsidR="00494675" w:rsidRPr="008C13D0" w14:paraId="0A2576FB" w14:textId="77777777" w:rsidTr="00E35AB4">
        <w:trPr>
          <w:trHeight w:val="191"/>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83455FE" w14:textId="77777777" w:rsidR="00137675" w:rsidRPr="008C13D0" w:rsidRDefault="00137675" w:rsidP="00491416">
            <w:pPr>
              <w:pStyle w:val="Tabletext8pt"/>
              <w:rPr>
                <w:lang w:eastAsia="en-AU"/>
              </w:rPr>
            </w:pPr>
            <w:r w:rsidRPr="008C13D0">
              <w:rPr>
                <w:lang w:eastAsia="en-AU"/>
              </w:rPr>
              <w:t>Donelli 2019</w:t>
            </w:r>
          </w:p>
        </w:tc>
        <w:tc>
          <w:tcPr>
            <w:tcW w:w="567" w:type="dxa"/>
          </w:tcPr>
          <w:p w14:paraId="3AD3E1F7" w14:textId="77777777" w:rsidR="00137675" w:rsidRPr="009340E4" w:rsidRDefault="00137675" w:rsidP="00491416">
            <w:pPr>
              <w:pStyle w:val="Tabletext8pt"/>
              <w:cnfStyle w:val="000000000000" w:firstRow="0" w:lastRow="0" w:firstColumn="0" w:lastColumn="0" w:oddVBand="0" w:evenVBand="0" w:oddHBand="0" w:evenHBand="0" w:firstRowFirstColumn="0" w:firstRowLastColumn="0" w:lastRowFirstColumn="0" w:lastRowLastColumn="0"/>
            </w:pPr>
            <w:r w:rsidRPr="00DD2325">
              <w:rPr>
                <w:rFonts w:ascii="Segoe UI Symbol" w:hAnsi="Segoe UI Symbol"/>
                <w:bCs w:val="0"/>
              </w:rPr>
              <w:t>✓</w:t>
            </w:r>
          </w:p>
        </w:tc>
        <w:tc>
          <w:tcPr>
            <w:tcW w:w="1275" w:type="dxa"/>
            <w:vMerge/>
            <w:noWrap/>
          </w:tcPr>
          <w:p w14:paraId="6D90A1C3" w14:textId="00087E2C"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c>
          <w:tcPr>
            <w:tcW w:w="322" w:type="dxa"/>
          </w:tcPr>
          <w:p w14:paraId="6F397CF6" w14:textId="0DC3EBB0" w:rsidR="00137675" w:rsidRPr="00A6752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609A984B" w14:textId="27332016"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25D1692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shd w:val="clear" w:color="auto" w:fill="00968F" w:themeFill="accent3"/>
          </w:tcPr>
          <w:p w14:paraId="6DBC23A8"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00968F" w:themeFill="accent3"/>
          </w:tcPr>
          <w:p w14:paraId="65B0D51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tcPr>
          <w:p w14:paraId="4BEBFDAB"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A6752D">
              <w:rPr>
                <w:rFonts w:eastAsia="Times New Roman" w:cs="Times New Roman"/>
                <w:szCs w:val="18"/>
                <w:lang w:eastAsia="en-AU"/>
              </w:rPr>
              <w:t>--</w:t>
            </w:r>
          </w:p>
        </w:tc>
        <w:tc>
          <w:tcPr>
            <w:tcW w:w="323" w:type="dxa"/>
          </w:tcPr>
          <w:p w14:paraId="376F5DF1" w14:textId="77777777" w:rsidR="00137675" w:rsidRPr="00A6752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shd w:val="clear" w:color="auto" w:fill="auto"/>
          </w:tcPr>
          <w:p w14:paraId="4673B1B4" w14:textId="77777777" w:rsidR="00137675" w:rsidRPr="001E0E9A"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1E0E9A">
              <w:rPr>
                <w:rFonts w:eastAsia="Times New Roman" w:cs="Times New Roman"/>
                <w:szCs w:val="18"/>
                <w:lang w:eastAsia="en-AU"/>
              </w:rPr>
              <w:t>--</w:t>
            </w:r>
          </w:p>
        </w:tc>
        <w:tc>
          <w:tcPr>
            <w:tcW w:w="322" w:type="dxa"/>
            <w:shd w:val="clear" w:color="auto" w:fill="00968F" w:themeFill="accent3"/>
            <w:hideMark/>
          </w:tcPr>
          <w:p w14:paraId="5F75275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vAlign w:val="top"/>
          </w:tcPr>
          <w:p w14:paraId="2C735CD2"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BF55A5">
              <w:rPr>
                <w:lang w:eastAsia="en-AU"/>
              </w:rPr>
              <w:t>--</w:t>
            </w:r>
          </w:p>
        </w:tc>
        <w:tc>
          <w:tcPr>
            <w:tcW w:w="322" w:type="dxa"/>
            <w:shd w:val="clear" w:color="auto" w:fill="00968F" w:themeFill="accent3"/>
          </w:tcPr>
          <w:p w14:paraId="60BCB5CF"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tcPr>
          <w:p w14:paraId="4297B80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517B47EB"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3" w:type="dxa"/>
            <w:shd w:val="clear" w:color="auto" w:fill="00968F" w:themeFill="accent3"/>
            <w:hideMark/>
          </w:tcPr>
          <w:p w14:paraId="0182F3BE"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00968F" w:themeFill="accent3"/>
          </w:tcPr>
          <w:p w14:paraId="17CD6CAF"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noWrap/>
            <w:hideMark/>
          </w:tcPr>
          <w:p w14:paraId="3ECF32F1"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2DE223D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A6752D">
              <w:rPr>
                <w:rFonts w:eastAsia="Times New Roman" w:cs="Times New Roman"/>
                <w:szCs w:val="18"/>
                <w:lang w:eastAsia="en-AU"/>
              </w:rPr>
              <w:t>--</w:t>
            </w:r>
          </w:p>
        </w:tc>
        <w:tc>
          <w:tcPr>
            <w:tcW w:w="322" w:type="dxa"/>
          </w:tcPr>
          <w:p w14:paraId="578536C2"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A6752D">
              <w:rPr>
                <w:rFonts w:eastAsia="Times New Roman" w:cs="Times New Roman"/>
                <w:szCs w:val="18"/>
                <w:lang w:eastAsia="en-AU"/>
              </w:rPr>
              <w:t>--</w:t>
            </w:r>
          </w:p>
        </w:tc>
        <w:tc>
          <w:tcPr>
            <w:tcW w:w="322" w:type="dxa"/>
            <w:shd w:val="clear" w:color="auto" w:fill="auto"/>
          </w:tcPr>
          <w:p w14:paraId="2C9299E7"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0F26FC33"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3" w:type="dxa"/>
          </w:tcPr>
          <w:p w14:paraId="65A5FCBA"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66ECCE93"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25BDDA8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7F757A47"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58E1050E"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4B8BCF50"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4D9D191D"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3" w:type="dxa"/>
          </w:tcPr>
          <w:p w14:paraId="1ED93A57"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0E9FD60E"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24E37E47"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46701D32"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561CD1DE"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2AAC0F2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25CE65BF"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3" w:type="dxa"/>
          </w:tcPr>
          <w:p w14:paraId="7A221FA8"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r>
      <w:tr w:rsidR="00494675" w:rsidRPr="008C13D0" w14:paraId="11127D96" w14:textId="77777777" w:rsidTr="00E35A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A6D4290" w14:textId="77777777" w:rsidR="00137675" w:rsidRPr="008C13D0" w:rsidRDefault="00137675" w:rsidP="00491416">
            <w:pPr>
              <w:pStyle w:val="Tabletext8pt"/>
              <w:rPr>
                <w:lang w:eastAsia="en-AU"/>
              </w:rPr>
            </w:pPr>
            <w:r w:rsidRPr="008C13D0">
              <w:rPr>
                <w:lang w:eastAsia="en-AU"/>
              </w:rPr>
              <w:t>Hieu 2019</w:t>
            </w:r>
          </w:p>
        </w:tc>
        <w:tc>
          <w:tcPr>
            <w:tcW w:w="567" w:type="dxa"/>
          </w:tcPr>
          <w:p w14:paraId="3C9F6741" w14:textId="2D667038" w:rsidR="00137675" w:rsidRPr="009340E4" w:rsidRDefault="00137675" w:rsidP="00491416">
            <w:pPr>
              <w:pStyle w:val="Tabletext8pt"/>
              <w:cnfStyle w:val="000000100000" w:firstRow="0" w:lastRow="0" w:firstColumn="0" w:lastColumn="0" w:oddVBand="0" w:evenVBand="0" w:oddHBand="1" w:evenHBand="0" w:firstRowFirstColumn="0" w:firstRowLastColumn="0" w:lastRowFirstColumn="0" w:lastRowLastColumn="0"/>
            </w:pPr>
            <w:r w:rsidRPr="00DD2325">
              <w:rPr>
                <w:rFonts w:ascii="Segoe UI Symbol" w:hAnsi="Segoe UI Symbol"/>
                <w:bCs w:val="0"/>
              </w:rPr>
              <w:t>✓</w:t>
            </w:r>
          </w:p>
        </w:tc>
        <w:tc>
          <w:tcPr>
            <w:tcW w:w="1275" w:type="dxa"/>
            <w:vMerge/>
            <w:noWrap/>
          </w:tcPr>
          <w:p w14:paraId="4A48F364" w14:textId="20662F6D"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322" w:type="dxa"/>
          </w:tcPr>
          <w:p w14:paraId="26F26DCC" w14:textId="0EFA0C98"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6BAE27CE" w14:textId="3DBBEA04" w:rsidR="00137675" w:rsidRPr="00B607D3"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A6752D">
              <w:rPr>
                <w:rFonts w:eastAsia="Times New Roman" w:cs="Times New Roman"/>
                <w:szCs w:val="18"/>
                <w:lang w:eastAsia="en-AU"/>
              </w:rPr>
              <w:t>--</w:t>
            </w:r>
          </w:p>
        </w:tc>
        <w:tc>
          <w:tcPr>
            <w:tcW w:w="322" w:type="dxa"/>
          </w:tcPr>
          <w:p w14:paraId="1339F9EF"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lang w:eastAsia="en-AU"/>
              </w:rPr>
            </w:pPr>
            <w:r w:rsidRPr="00B607D3">
              <w:rPr>
                <w:lang w:eastAsia="en-AU"/>
              </w:rPr>
              <w:t>--</w:t>
            </w:r>
          </w:p>
        </w:tc>
        <w:tc>
          <w:tcPr>
            <w:tcW w:w="322" w:type="dxa"/>
          </w:tcPr>
          <w:p w14:paraId="3235EF1C"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2FF">
              <w:rPr>
                <w:lang w:eastAsia="en-AU"/>
              </w:rPr>
              <w:t>--</w:t>
            </w:r>
          </w:p>
        </w:tc>
        <w:tc>
          <w:tcPr>
            <w:tcW w:w="322" w:type="dxa"/>
          </w:tcPr>
          <w:p w14:paraId="5A22E23B"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2FF">
              <w:rPr>
                <w:lang w:eastAsia="en-AU"/>
              </w:rPr>
              <w:t>--</w:t>
            </w:r>
          </w:p>
        </w:tc>
        <w:tc>
          <w:tcPr>
            <w:tcW w:w="322" w:type="dxa"/>
            <w:shd w:val="clear" w:color="auto" w:fill="00968F" w:themeFill="accent3"/>
          </w:tcPr>
          <w:p w14:paraId="074DE234"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3" w:type="dxa"/>
          </w:tcPr>
          <w:p w14:paraId="51EBA687" w14:textId="77777777" w:rsidR="00137675" w:rsidRPr="00D2160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B607D3">
              <w:rPr>
                <w:lang w:eastAsia="en-AU"/>
              </w:rPr>
              <w:t>--</w:t>
            </w:r>
          </w:p>
        </w:tc>
        <w:tc>
          <w:tcPr>
            <w:tcW w:w="322" w:type="dxa"/>
            <w:shd w:val="clear" w:color="auto" w:fill="auto"/>
            <w:vAlign w:val="top"/>
          </w:tcPr>
          <w:p w14:paraId="58606760" w14:textId="77777777" w:rsidR="00137675" w:rsidRPr="001E0E9A"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E0E9A">
              <w:rPr>
                <w:lang w:eastAsia="en-AU"/>
              </w:rPr>
              <w:t>--</w:t>
            </w:r>
          </w:p>
        </w:tc>
        <w:tc>
          <w:tcPr>
            <w:tcW w:w="322" w:type="dxa"/>
            <w:noWrap/>
            <w:hideMark/>
          </w:tcPr>
          <w:p w14:paraId="056AC205"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F66E6">
              <w:rPr>
                <w:lang w:eastAsia="en-AU"/>
              </w:rPr>
              <w:t>--</w:t>
            </w:r>
          </w:p>
        </w:tc>
        <w:tc>
          <w:tcPr>
            <w:tcW w:w="322" w:type="dxa"/>
          </w:tcPr>
          <w:p w14:paraId="6BA1DBC2"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F66E6">
              <w:rPr>
                <w:lang w:eastAsia="en-AU"/>
              </w:rPr>
              <w:t>--</w:t>
            </w:r>
          </w:p>
        </w:tc>
        <w:tc>
          <w:tcPr>
            <w:tcW w:w="322" w:type="dxa"/>
          </w:tcPr>
          <w:p w14:paraId="3B78862E"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F66E6">
              <w:rPr>
                <w:lang w:eastAsia="en-AU"/>
              </w:rPr>
              <w:t>--</w:t>
            </w:r>
          </w:p>
        </w:tc>
        <w:tc>
          <w:tcPr>
            <w:tcW w:w="322" w:type="dxa"/>
            <w:shd w:val="clear" w:color="auto" w:fill="auto"/>
          </w:tcPr>
          <w:p w14:paraId="19C07159" w14:textId="77777777" w:rsidR="00137675" w:rsidRPr="006F66E6"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386F">
              <w:rPr>
                <w:rFonts w:eastAsia="Times New Roman" w:cs="Times New Roman"/>
                <w:szCs w:val="18"/>
                <w:lang w:eastAsia="en-AU"/>
              </w:rPr>
              <w:t>--</w:t>
            </w:r>
          </w:p>
        </w:tc>
        <w:tc>
          <w:tcPr>
            <w:tcW w:w="322" w:type="dxa"/>
          </w:tcPr>
          <w:p w14:paraId="06C9269F"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F66E6">
              <w:rPr>
                <w:lang w:eastAsia="en-AU"/>
              </w:rPr>
              <w:t>--</w:t>
            </w:r>
          </w:p>
        </w:tc>
        <w:tc>
          <w:tcPr>
            <w:tcW w:w="323" w:type="dxa"/>
            <w:noWrap/>
            <w:hideMark/>
          </w:tcPr>
          <w:p w14:paraId="6DDB5995" w14:textId="77777777" w:rsidR="00137675" w:rsidRPr="0097078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97078F">
              <w:rPr>
                <w:lang w:eastAsia="en-AU"/>
              </w:rPr>
              <w:t>--</w:t>
            </w:r>
          </w:p>
        </w:tc>
        <w:tc>
          <w:tcPr>
            <w:tcW w:w="322" w:type="dxa"/>
          </w:tcPr>
          <w:p w14:paraId="13088F56" w14:textId="77777777" w:rsidR="00137675" w:rsidRPr="0097078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97078F">
              <w:rPr>
                <w:lang w:eastAsia="en-AU"/>
              </w:rPr>
              <w:t>--</w:t>
            </w:r>
          </w:p>
        </w:tc>
        <w:tc>
          <w:tcPr>
            <w:tcW w:w="322" w:type="dxa"/>
            <w:shd w:val="clear" w:color="auto" w:fill="00968F" w:themeFill="accent3"/>
            <w:hideMark/>
          </w:tcPr>
          <w:p w14:paraId="4A6F806D"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tcPr>
          <w:p w14:paraId="329EB98E"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5858BC">
              <w:rPr>
                <w:lang w:eastAsia="en-AU"/>
              </w:rPr>
              <w:t>--</w:t>
            </w:r>
          </w:p>
        </w:tc>
        <w:tc>
          <w:tcPr>
            <w:tcW w:w="322" w:type="dxa"/>
          </w:tcPr>
          <w:p w14:paraId="0E413BE7"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190E9D">
              <w:rPr>
                <w:rFonts w:eastAsia="Times New Roman" w:cs="Times New Roman"/>
                <w:szCs w:val="18"/>
                <w:lang w:eastAsia="en-AU"/>
              </w:rPr>
              <w:t>--</w:t>
            </w:r>
          </w:p>
        </w:tc>
        <w:tc>
          <w:tcPr>
            <w:tcW w:w="322" w:type="dxa"/>
          </w:tcPr>
          <w:p w14:paraId="77A3D30C"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62E47429"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613202">
              <w:rPr>
                <w:lang w:eastAsia="en-AU"/>
              </w:rPr>
              <w:t>--</w:t>
            </w:r>
          </w:p>
        </w:tc>
        <w:tc>
          <w:tcPr>
            <w:tcW w:w="323" w:type="dxa"/>
          </w:tcPr>
          <w:p w14:paraId="71492C06"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CE6BCE">
              <w:rPr>
                <w:lang w:eastAsia="en-AU"/>
              </w:rPr>
              <w:t>--</w:t>
            </w:r>
          </w:p>
        </w:tc>
        <w:tc>
          <w:tcPr>
            <w:tcW w:w="322" w:type="dxa"/>
          </w:tcPr>
          <w:p w14:paraId="4744E913"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39AE6228"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71F873B7"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637C35DB"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2F2AEE7F"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1D0C531C"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3" w:type="dxa"/>
          </w:tcPr>
          <w:p w14:paraId="7CDD0BE5"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471E4F45"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70D3E64D"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F2FCF">
              <w:rPr>
                <w:rFonts w:eastAsia="Times New Roman" w:cs="Times New Roman"/>
                <w:szCs w:val="18"/>
                <w:lang w:eastAsia="en-AU"/>
              </w:rPr>
              <w:t>--</w:t>
            </w:r>
          </w:p>
        </w:tc>
        <w:tc>
          <w:tcPr>
            <w:tcW w:w="322" w:type="dxa"/>
          </w:tcPr>
          <w:p w14:paraId="0C3708D1"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365A02AF"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3625B55D"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5FAB76B1"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3" w:type="dxa"/>
          </w:tcPr>
          <w:p w14:paraId="4FF55032"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r>
      <w:tr w:rsidR="00C86BD0" w:rsidRPr="008C13D0" w14:paraId="4A90F061" w14:textId="77777777" w:rsidTr="00320C52">
        <w:trPr>
          <w:trHeight w:val="276"/>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E2F4D05" w14:textId="77777777" w:rsidR="00137675" w:rsidRPr="008C13D0" w:rsidRDefault="00137675" w:rsidP="00491416">
            <w:pPr>
              <w:pStyle w:val="Tabletext8pt"/>
              <w:rPr>
                <w:lang w:eastAsia="en-AU"/>
              </w:rPr>
            </w:pPr>
            <w:r>
              <w:rPr>
                <w:lang w:eastAsia="en-AU"/>
              </w:rPr>
              <w:t>Lopresti 2019</w:t>
            </w:r>
          </w:p>
        </w:tc>
        <w:tc>
          <w:tcPr>
            <w:tcW w:w="567" w:type="dxa"/>
          </w:tcPr>
          <w:p w14:paraId="27AAA324" w14:textId="77777777" w:rsidR="00137675" w:rsidRPr="009340E4" w:rsidRDefault="00137675" w:rsidP="00491416">
            <w:pPr>
              <w:pStyle w:val="Tabletext8pt"/>
              <w:cnfStyle w:val="000000000000" w:firstRow="0" w:lastRow="0" w:firstColumn="0" w:lastColumn="0" w:oddVBand="0" w:evenVBand="0" w:oddHBand="0" w:evenHBand="0" w:firstRowFirstColumn="0" w:firstRowLastColumn="0" w:lastRowFirstColumn="0" w:lastRowLastColumn="0"/>
            </w:pPr>
            <w:r>
              <w:rPr>
                <w:lang w:eastAsia="en-AU"/>
              </w:rPr>
              <w:t>--</w:t>
            </w:r>
          </w:p>
        </w:tc>
        <w:tc>
          <w:tcPr>
            <w:tcW w:w="1275" w:type="dxa"/>
            <w:vMerge/>
            <w:noWrap/>
          </w:tcPr>
          <w:p w14:paraId="58416C53" w14:textId="0B362585"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c>
          <w:tcPr>
            <w:tcW w:w="322" w:type="dxa"/>
            <w:shd w:val="clear" w:color="auto" w:fill="B5DCDD" w:themeFill="accent4"/>
          </w:tcPr>
          <w:p w14:paraId="60E59A98" w14:textId="77777777" w:rsidR="00137675" w:rsidRPr="00950A9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shd w:val="clear" w:color="auto" w:fill="auto"/>
          </w:tcPr>
          <w:p w14:paraId="6368AF61" w14:textId="77777777" w:rsidR="00137675" w:rsidRPr="00950A9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421D073C" w14:textId="77777777" w:rsidR="00137675" w:rsidRPr="00950A9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950A9B">
              <w:rPr>
                <w:rFonts w:eastAsia="Times New Roman" w:cs="Times New Roman"/>
                <w:szCs w:val="18"/>
                <w:lang w:eastAsia="en-AU"/>
              </w:rPr>
              <w:t>--</w:t>
            </w:r>
          </w:p>
        </w:tc>
        <w:tc>
          <w:tcPr>
            <w:tcW w:w="322" w:type="dxa"/>
          </w:tcPr>
          <w:p w14:paraId="6EAB7152" w14:textId="77777777" w:rsidR="00137675" w:rsidRPr="00950A9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950A9B">
              <w:rPr>
                <w:rFonts w:eastAsia="Times New Roman" w:cs="Times New Roman"/>
                <w:szCs w:val="18"/>
                <w:lang w:eastAsia="en-AU"/>
              </w:rPr>
              <w:t>--</w:t>
            </w:r>
          </w:p>
        </w:tc>
        <w:tc>
          <w:tcPr>
            <w:tcW w:w="322" w:type="dxa"/>
          </w:tcPr>
          <w:p w14:paraId="42273F8A" w14:textId="77777777" w:rsidR="00137675" w:rsidRPr="00950A9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950A9B">
              <w:rPr>
                <w:rFonts w:eastAsia="Times New Roman" w:cs="Times New Roman"/>
                <w:szCs w:val="18"/>
                <w:lang w:eastAsia="en-AU"/>
              </w:rPr>
              <w:t>--</w:t>
            </w:r>
          </w:p>
        </w:tc>
        <w:tc>
          <w:tcPr>
            <w:tcW w:w="322" w:type="dxa"/>
          </w:tcPr>
          <w:p w14:paraId="76BD6892" w14:textId="77777777" w:rsidR="00137675" w:rsidRPr="00950A9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950A9B">
              <w:rPr>
                <w:rFonts w:eastAsia="Times New Roman" w:cs="Times New Roman"/>
                <w:szCs w:val="18"/>
                <w:lang w:eastAsia="en-AU"/>
              </w:rPr>
              <w:t>--</w:t>
            </w:r>
          </w:p>
        </w:tc>
        <w:tc>
          <w:tcPr>
            <w:tcW w:w="323" w:type="dxa"/>
          </w:tcPr>
          <w:p w14:paraId="5B61A844" w14:textId="77777777" w:rsidR="00137675" w:rsidRPr="00950A9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950A9B">
              <w:rPr>
                <w:rFonts w:eastAsia="Times New Roman" w:cs="Times New Roman"/>
                <w:szCs w:val="18"/>
                <w:lang w:eastAsia="en-AU"/>
              </w:rPr>
              <w:t>--</w:t>
            </w:r>
          </w:p>
        </w:tc>
        <w:tc>
          <w:tcPr>
            <w:tcW w:w="322" w:type="dxa"/>
            <w:shd w:val="clear" w:color="auto" w:fill="auto"/>
          </w:tcPr>
          <w:p w14:paraId="4C812307" w14:textId="77777777" w:rsidR="00137675" w:rsidRPr="001E0E9A"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E0E9A">
              <w:rPr>
                <w:lang w:eastAsia="en-AU"/>
              </w:rPr>
              <w:t>--</w:t>
            </w:r>
          </w:p>
        </w:tc>
        <w:tc>
          <w:tcPr>
            <w:tcW w:w="322" w:type="dxa"/>
            <w:noWrap/>
            <w:hideMark/>
          </w:tcPr>
          <w:p w14:paraId="112993B8" w14:textId="77777777" w:rsidR="00137675" w:rsidRPr="00950A9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950A9B">
              <w:rPr>
                <w:rFonts w:eastAsia="Times New Roman" w:cs="Times New Roman"/>
                <w:szCs w:val="18"/>
                <w:lang w:eastAsia="en-AU"/>
              </w:rPr>
              <w:t>--</w:t>
            </w:r>
          </w:p>
        </w:tc>
        <w:tc>
          <w:tcPr>
            <w:tcW w:w="322" w:type="dxa"/>
          </w:tcPr>
          <w:p w14:paraId="0314BAF6" w14:textId="77777777" w:rsidR="00137675" w:rsidRPr="00950A9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950A9B">
              <w:rPr>
                <w:rFonts w:eastAsia="Times New Roman" w:cs="Times New Roman"/>
                <w:szCs w:val="18"/>
                <w:lang w:eastAsia="en-AU"/>
              </w:rPr>
              <w:t>--</w:t>
            </w:r>
          </w:p>
        </w:tc>
        <w:tc>
          <w:tcPr>
            <w:tcW w:w="322" w:type="dxa"/>
          </w:tcPr>
          <w:p w14:paraId="4D551CEC" w14:textId="77777777" w:rsidR="00137675" w:rsidRPr="00950A9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950A9B">
              <w:rPr>
                <w:rFonts w:eastAsia="Times New Roman" w:cs="Times New Roman"/>
                <w:szCs w:val="18"/>
                <w:lang w:eastAsia="en-AU"/>
              </w:rPr>
              <w:t>--</w:t>
            </w:r>
          </w:p>
        </w:tc>
        <w:tc>
          <w:tcPr>
            <w:tcW w:w="322" w:type="dxa"/>
            <w:shd w:val="clear" w:color="auto" w:fill="B5DCDD" w:themeFill="accent4"/>
          </w:tcPr>
          <w:p w14:paraId="5543745C" w14:textId="77777777" w:rsidR="00137675" w:rsidRPr="00950A9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tcPr>
          <w:p w14:paraId="17D3CA1C" w14:textId="77777777" w:rsidR="00137675" w:rsidRPr="00950A9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950A9B">
              <w:rPr>
                <w:rFonts w:eastAsia="Times New Roman" w:cs="Times New Roman"/>
                <w:szCs w:val="18"/>
                <w:lang w:eastAsia="en-AU"/>
              </w:rPr>
              <w:t>--</w:t>
            </w:r>
          </w:p>
        </w:tc>
        <w:tc>
          <w:tcPr>
            <w:tcW w:w="323" w:type="dxa"/>
            <w:noWrap/>
            <w:hideMark/>
          </w:tcPr>
          <w:p w14:paraId="32FD6219" w14:textId="77777777" w:rsidR="00137675" w:rsidRPr="00950A9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950A9B">
              <w:rPr>
                <w:rFonts w:eastAsia="Times New Roman" w:cs="Times New Roman"/>
                <w:szCs w:val="18"/>
                <w:lang w:eastAsia="en-AU"/>
              </w:rPr>
              <w:t>--</w:t>
            </w:r>
          </w:p>
        </w:tc>
        <w:tc>
          <w:tcPr>
            <w:tcW w:w="322" w:type="dxa"/>
          </w:tcPr>
          <w:p w14:paraId="3DA92F53" w14:textId="77777777" w:rsidR="00137675" w:rsidRPr="00950A9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950A9B">
              <w:rPr>
                <w:rFonts w:eastAsia="Times New Roman" w:cs="Times New Roman"/>
                <w:szCs w:val="18"/>
                <w:lang w:eastAsia="en-AU"/>
              </w:rPr>
              <w:t>--</w:t>
            </w:r>
          </w:p>
        </w:tc>
        <w:tc>
          <w:tcPr>
            <w:tcW w:w="322" w:type="dxa"/>
            <w:noWrap/>
            <w:hideMark/>
          </w:tcPr>
          <w:p w14:paraId="1E895F9E" w14:textId="77777777" w:rsidR="00137675" w:rsidRPr="00950A9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950A9B">
              <w:rPr>
                <w:rFonts w:eastAsia="Times New Roman" w:cs="Times New Roman"/>
                <w:szCs w:val="18"/>
                <w:lang w:eastAsia="en-AU"/>
              </w:rPr>
              <w:t>--</w:t>
            </w:r>
          </w:p>
        </w:tc>
        <w:tc>
          <w:tcPr>
            <w:tcW w:w="322" w:type="dxa"/>
          </w:tcPr>
          <w:p w14:paraId="1725E96C" w14:textId="77777777" w:rsidR="00137675" w:rsidRPr="00950A9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950A9B">
              <w:rPr>
                <w:rFonts w:eastAsia="Times New Roman" w:cs="Times New Roman"/>
                <w:szCs w:val="18"/>
                <w:lang w:eastAsia="en-AU"/>
              </w:rPr>
              <w:t>--</w:t>
            </w:r>
          </w:p>
        </w:tc>
        <w:tc>
          <w:tcPr>
            <w:tcW w:w="322" w:type="dxa"/>
            <w:shd w:val="clear" w:color="auto" w:fill="B5DCDD" w:themeFill="accent4"/>
          </w:tcPr>
          <w:p w14:paraId="2478907B" w14:textId="77777777" w:rsidR="00137675" w:rsidRPr="00950A9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tcPr>
          <w:p w14:paraId="404B73A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63696">
              <w:rPr>
                <w:rFonts w:eastAsia="Times New Roman" w:cs="Times New Roman"/>
                <w:szCs w:val="18"/>
                <w:lang w:eastAsia="en-AU"/>
              </w:rPr>
              <w:t>--</w:t>
            </w:r>
          </w:p>
        </w:tc>
        <w:tc>
          <w:tcPr>
            <w:tcW w:w="322" w:type="dxa"/>
          </w:tcPr>
          <w:p w14:paraId="29A0DDFB"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63696">
              <w:rPr>
                <w:rFonts w:eastAsia="Times New Roman" w:cs="Times New Roman"/>
                <w:szCs w:val="18"/>
                <w:lang w:eastAsia="en-AU"/>
              </w:rPr>
              <w:t>--</w:t>
            </w:r>
          </w:p>
        </w:tc>
        <w:tc>
          <w:tcPr>
            <w:tcW w:w="323" w:type="dxa"/>
          </w:tcPr>
          <w:p w14:paraId="1B70B9E2" w14:textId="77777777" w:rsidR="00137675" w:rsidRPr="00163696"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CE6BCE">
              <w:rPr>
                <w:lang w:eastAsia="en-AU"/>
              </w:rPr>
              <w:t>--</w:t>
            </w:r>
          </w:p>
        </w:tc>
        <w:tc>
          <w:tcPr>
            <w:tcW w:w="322" w:type="dxa"/>
          </w:tcPr>
          <w:p w14:paraId="4E97C275"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63696">
              <w:rPr>
                <w:rFonts w:eastAsia="Times New Roman" w:cs="Times New Roman"/>
                <w:szCs w:val="18"/>
                <w:lang w:eastAsia="en-AU"/>
              </w:rPr>
              <w:t>--</w:t>
            </w:r>
          </w:p>
        </w:tc>
        <w:tc>
          <w:tcPr>
            <w:tcW w:w="322" w:type="dxa"/>
          </w:tcPr>
          <w:p w14:paraId="2F0BD48D"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63696">
              <w:rPr>
                <w:rFonts w:eastAsia="Times New Roman" w:cs="Times New Roman"/>
                <w:szCs w:val="18"/>
                <w:lang w:eastAsia="en-AU"/>
              </w:rPr>
              <w:t>--</w:t>
            </w:r>
          </w:p>
        </w:tc>
        <w:tc>
          <w:tcPr>
            <w:tcW w:w="322" w:type="dxa"/>
          </w:tcPr>
          <w:p w14:paraId="73E5FB16"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63696">
              <w:rPr>
                <w:rFonts w:eastAsia="Times New Roman" w:cs="Times New Roman"/>
                <w:szCs w:val="18"/>
                <w:lang w:eastAsia="en-AU"/>
              </w:rPr>
              <w:t>--</w:t>
            </w:r>
          </w:p>
        </w:tc>
        <w:tc>
          <w:tcPr>
            <w:tcW w:w="322" w:type="dxa"/>
          </w:tcPr>
          <w:p w14:paraId="58DE8156"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63696">
              <w:rPr>
                <w:rFonts w:eastAsia="Times New Roman" w:cs="Times New Roman"/>
                <w:szCs w:val="18"/>
                <w:lang w:eastAsia="en-AU"/>
              </w:rPr>
              <w:t>--</w:t>
            </w:r>
          </w:p>
        </w:tc>
        <w:tc>
          <w:tcPr>
            <w:tcW w:w="322" w:type="dxa"/>
          </w:tcPr>
          <w:p w14:paraId="6B14B44E"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63696">
              <w:rPr>
                <w:rFonts w:eastAsia="Times New Roman" w:cs="Times New Roman"/>
                <w:szCs w:val="18"/>
                <w:lang w:eastAsia="en-AU"/>
              </w:rPr>
              <w:t>--</w:t>
            </w:r>
          </w:p>
        </w:tc>
        <w:tc>
          <w:tcPr>
            <w:tcW w:w="322" w:type="dxa"/>
          </w:tcPr>
          <w:p w14:paraId="1455FC0A"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63696">
              <w:rPr>
                <w:rFonts w:eastAsia="Times New Roman" w:cs="Times New Roman"/>
                <w:szCs w:val="18"/>
                <w:lang w:eastAsia="en-AU"/>
              </w:rPr>
              <w:t>--</w:t>
            </w:r>
          </w:p>
        </w:tc>
        <w:tc>
          <w:tcPr>
            <w:tcW w:w="323" w:type="dxa"/>
          </w:tcPr>
          <w:p w14:paraId="41B2CE18"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63696">
              <w:rPr>
                <w:rFonts w:eastAsia="Times New Roman" w:cs="Times New Roman"/>
                <w:szCs w:val="18"/>
                <w:lang w:eastAsia="en-AU"/>
              </w:rPr>
              <w:t>--</w:t>
            </w:r>
          </w:p>
        </w:tc>
        <w:tc>
          <w:tcPr>
            <w:tcW w:w="322" w:type="dxa"/>
          </w:tcPr>
          <w:p w14:paraId="03994CFC"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63696">
              <w:rPr>
                <w:rFonts w:eastAsia="Times New Roman" w:cs="Times New Roman"/>
                <w:szCs w:val="18"/>
                <w:lang w:eastAsia="en-AU"/>
              </w:rPr>
              <w:t>--</w:t>
            </w:r>
          </w:p>
        </w:tc>
        <w:tc>
          <w:tcPr>
            <w:tcW w:w="322" w:type="dxa"/>
            <w:shd w:val="clear" w:color="auto" w:fill="B5DCDD" w:themeFill="accent4"/>
          </w:tcPr>
          <w:p w14:paraId="2B2AFFFE" w14:textId="77777777" w:rsidR="00137675" w:rsidRPr="00163696"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tcPr>
          <w:p w14:paraId="2BAB7FB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63696">
              <w:rPr>
                <w:rFonts w:eastAsia="Times New Roman" w:cs="Times New Roman"/>
                <w:szCs w:val="18"/>
                <w:lang w:eastAsia="en-AU"/>
              </w:rPr>
              <w:t>--</w:t>
            </w:r>
          </w:p>
        </w:tc>
        <w:tc>
          <w:tcPr>
            <w:tcW w:w="322" w:type="dxa"/>
          </w:tcPr>
          <w:p w14:paraId="6D4EDA5B"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63696">
              <w:rPr>
                <w:rFonts w:eastAsia="Times New Roman" w:cs="Times New Roman"/>
                <w:szCs w:val="18"/>
                <w:lang w:eastAsia="en-AU"/>
              </w:rPr>
              <w:t>--</w:t>
            </w:r>
          </w:p>
        </w:tc>
        <w:tc>
          <w:tcPr>
            <w:tcW w:w="322" w:type="dxa"/>
          </w:tcPr>
          <w:p w14:paraId="051BB738"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63696">
              <w:rPr>
                <w:rFonts w:eastAsia="Times New Roman" w:cs="Times New Roman"/>
                <w:szCs w:val="18"/>
                <w:lang w:eastAsia="en-AU"/>
              </w:rPr>
              <w:t>--</w:t>
            </w:r>
          </w:p>
        </w:tc>
        <w:tc>
          <w:tcPr>
            <w:tcW w:w="322" w:type="dxa"/>
          </w:tcPr>
          <w:p w14:paraId="13509106"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63696">
              <w:rPr>
                <w:rFonts w:eastAsia="Times New Roman" w:cs="Times New Roman"/>
                <w:szCs w:val="18"/>
                <w:lang w:eastAsia="en-AU"/>
              </w:rPr>
              <w:t>--</w:t>
            </w:r>
          </w:p>
        </w:tc>
        <w:tc>
          <w:tcPr>
            <w:tcW w:w="323" w:type="dxa"/>
          </w:tcPr>
          <w:p w14:paraId="14D85711"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63696">
              <w:rPr>
                <w:rFonts w:eastAsia="Times New Roman" w:cs="Times New Roman"/>
                <w:szCs w:val="18"/>
                <w:lang w:eastAsia="en-AU"/>
              </w:rPr>
              <w:t>--</w:t>
            </w:r>
          </w:p>
        </w:tc>
      </w:tr>
      <w:tr w:rsidR="00C86BD0" w:rsidRPr="008C13D0" w14:paraId="29535EF6" w14:textId="77777777" w:rsidTr="00320C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tcPr>
          <w:p w14:paraId="3562A4D6" w14:textId="77777777" w:rsidR="00137675" w:rsidRPr="008C13D0" w:rsidRDefault="00137675" w:rsidP="00491416">
            <w:pPr>
              <w:pStyle w:val="Tabletext8pt"/>
              <w:rPr>
                <w:lang w:eastAsia="en-AU"/>
              </w:rPr>
            </w:pPr>
            <w:r>
              <w:rPr>
                <w:lang w:eastAsia="en-AU"/>
              </w:rPr>
              <w:t>Marx 2019</w:t>
            </w:r>
          </w:p>
        </w:tc>
        <w:tc>
          <w:tcPr>
            <w:tcW w:w="567" w:type="dxa"/>
          </w:tcPr>
          <w:p w14:paraId="245A794A" w14:textId="77777777" w:rsidR="00137675" w:rsidRPr="009340E4" w:rsidRDefault="00137675" w:rsidP="00491416">
            <w:pPr>
              <w:pStyle w:val="Tabletext8pt"/>
              <w:cnfStyle w:val="000000100000" w:firstRow="0" w:lastRow="0" w:firstColumn="0" w:lastColumn="0" w:oddVBand="0" w:evenVBand="0" w:oddHBand="1" w:evenHBand="0" w:firstRowFirstColumn="0" w:firstRowLastColumn="0" w:lastRowFirstColumn="0" w:lastRowLastColumn="0"/>
            </w:pPr>
            <w:r w:rsidRPr="00DD2325">
              <w:rPr>
                <w:rFonts w:ascii="Segoe UI Symbol" w:hAnsi="Segoe UI Symbol"/>
                <w:bCs w:val="0"/>
              </w:rPr>
              <w:t>✓</w:t>
            </w:r>
          </w:p>
        </w:tc>
        <w:tc>
          <w:tcPr>
            <w:tcW w:w="1275" w:type="dxa"/>
            <w:vMerge/>
            <w:noWrap/>
          </w:tcPr>
          <w:p w14:paraId="3DEBD3AA" w14:textId="374A0648"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322" w:type="dxa"/>
            <w:shd w:val="clear" w:color="auto" w:fill="auto"/>
          </w:tcPr>
          <w:p w14:paraId="1B23FB0D"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A6752D">
              <w:rPr>
                <w:rFonts w:eastAsia="Times New Roman" w:cs="Times New Roman"/>
                <w:szCs w:val="18"/>
                <w:lang w:eastAsia="en-AU"/>
              </w:rPr>
              <w:t>--</w:t>
            </w:r>
          </w:p>
        </w:tc>
        <w:tc>
          <w:tcPr>
            <w:tcW w:w="322" w:type="dxa"/>
            <w:shd w:val="clear" w:color="auto" w:fill="00968F" w:themeFill="accent3"/>
          </w:tcPr>
          <w:p w14:paraId="4E62D07A"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C13D0">
              <w:rPr>
                <w:rFonts w:ascii="Wingdings" w:eastAsia="Times New Roman" w:hAnsi="Wingdings" w:cs="Times New Roman"/>
                <w:szCs w:val="18"/>
                <w:lang w:eastAsia="en-AU"/>
              </w:rPr>
              <w:t></w:t>
            </w:r>
          </w:p>
        </w:tc>
        <w:tc>
          <w:tcPr>
            <w:tcW w:w="322" w:type="dxa"/>
            <w:shd w:val="clear" w:color="auto" w:fill="00968F" w:themeFill="accent3"/>
          </w:tcPr>
          <w:p w14:paraId="3FE4BF59" w14:textId="77777777" w:rsidR="00137675" w:rsidRPr="00B607D3"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C13D0">
              <w:rPr>
                <w:rFonts w:ascii="Wingdings" w:eastAsia="Times New Roman" w:hAnsi="Wingdings" w:cs="Times New Roman"/>
                <w:szCs w:val="18"/>
                <w:lang w:eastAsia="en-AU"/>
              </w:rPr>
              <w:t></w:t>
            </w:r>
          </w:p>
        </w:tc>
        <w:tc>
          <w:tcPr>
            <w:tcW w:w="322" w:type="dxa"/>
            <w:shd w:val="clear" w:color="auto" w:fill="auto"/>
          </w:tcPr>
          <w:p w14:paraId="458D89CE" w14:textId="77777777" w:rsidR="00137675" w:rsidRPr="005762F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215FD">
              <w:rPr>
                <w:lang w:eastAsia="en-AU"/>
              </w:rPr>
              <w:t>--</w:t>
            </w:r>
          </w:p>
        </w:tc>
        <w:tc>
          <w:tcPr>
            <w:tcW w:w="322" w:type="dxa"/>
            <w:shd w:val="clear" w:color="auto" w:fill="auto"/>
          </w:tcPr>
          <w:p w14:paraId="61EC80D2" w14:textId="77777777" w:rsidR="00137675" w:rsidRPr="005762F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215FD">
              <w:rPr>
                <w:lang w:eastAsia="en-AU"/>
              </w:rPr>
              <w:t>--</w:t>
            </w:r>
          </w:p>
        </w:tc>
        <w:tc>
          <w:tcPr>
            <w:tcW w:w="322" w:type="dxa"/>
            <w:shd w:val="clear" w:color="auto" w:fill="auto"/>
          </w:tcPr>
          <w:p w14:paraId="4916E216"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D215FD">
              <w:rPr>
                <w:lang w:eastAsia="en-AU"/>
              </w:rPr>
              <w:t>--</w:t>
            </w:r>
          </w:p>
        </w:tc>
        <w:tc>
          <w:tcPr>
            <w:tcW w:w="323" w:type="dxa"/>
            <w:shd w:val="clear" w:color="auto" w:fill="00968F" w:themeFill="accent3"/>
          </w:tcPr>
          <w:p w14:paraId="0DEC521E" w14:textId="77777777" w:rsidR="00137675" w:rsidRPr="00D2160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C13D0">
              <w:rPr>
                <w:rFonts w:ascii="Wingdings" w:eastAsia="Times New Roman" w:hAnsi="Wingdings" w:cs="Times New Roman"/>
                <w:szCs w:val="18"/>
                <w:lang w:eastAsia="en-AU"/>
              </w:rPr>
              <w:t></w:t>
            </w:r>
          </w:p>
        </w:tc>
        <w:tc>
          <w:tcPr>
            <w:tcW w:w="322" w:type="dxa"/>
            <w:shd w:val="clear" w:color="auto" w:fill="auto"/>
            <w:vAlign w:val="top"/>
          </w:tcPr>
          <w:p w14:paraId="3E17007F" w14:textId="77777777" w:rsidR="00137675" w:rsidRPr="001E0E9A"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E0E9A">
              <w:rPr>
                <w:lang w:eastAsia="en-AU"/>
              </w:rPr>
              <w:t>--</w:t>
            </w:r>
          </w:p>
        </w:tc>
        <w:tc>
          <w:tcPr>
            <w:tcW w:w="322" w:type="dxa"/>
            <w:shd w:val="clear" w:color="auto" w:fill="auto"/>
            <w:noWrap/>
          </w:tcPr>
          <w:p w14:paraId="137AD970" w14:textId="77777777" w:rsidR="00137675" w:rsidRPr="006F66E6"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215FD">
              <w:rPr>
                <w:lang w:eastAsia="en-AU"/>
              </w:rPr>
              <w:t>--</w:t>
            </w:r>
          </w:p>
        </w:tc>
        <w:tc>
          <w:tcPr>
            <w:tcW w:w="322" w:type="dxa"/>
            <w:shd w:val="clear" w:color="auto" w:fill="auto"/>
          </w:tcPr>
          <w:p w14:paraId="6AF4543C" w14:textId="77777777" w:rsidR="00137675" w:rsidRPr="006F66E6"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215FD">
              <w:rPr>
                <w:lang w:eastAsia="en-AU"/>
              </w:rPr>
              <w:t>--</w:t>
            </w:r>
          </w:p>
        </w:tc>
        <w:tc>
          <w:tcPr>
            <w:tcW w:w="322" w:type="dxa"/>
            <w:shd w:val="clear" w:color="auto" w:fill="auto"/>
          </w:tcPr>
          <w:p w14:paraId="3A5064A1" w14:textId="77777777" w:rsidR="00137675" w:rsidRPr="006F66E6"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215FD">
              <w:rPr>
                <w:lang w:eastAsia="en-AU"/>
              </w:rPr>
              <w:t>--</w:t>
            </w:r>
          </w:p>
        </w:tc>
        <w:tc>
          <w:tcPr>
            <w:tcW w:w="322" w:type="dxa"/>
            <w:shd w:val="clear" w:color="auto" w:fill="auto"/>
          </w:tcPr>
          <w:p w14:paraId="39313E71"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386F">
              <w:rPr>
                <w:rFonts w:eastAsia="Times New Roman" w:cs="Times New Roman"/>
                <w:szCs w:val="18"/>
                <w:lang w:eastAsia="en-AU"/>
              </w:rPr>
              <w:t>--</w:t>
            </w:r>
          </w:p>
        </w:tc>
        <w:tc>
          <w:tcPr>
            <w:tcW w:w="322" w:type="dxa"/>
            <w:shd w:val="clear" w:color="auto" w:fill="auto"/>
          </w:tcPr>
          <w:p w14:paraId="3135599B" w14:textId="77777777" w:rsidR="00137675" w:rsidRPr="006F66E6"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215FD">
              <w:rPr>
                <w:lang w:eastAsia="en-AU"/>
              </w:rPr>
              <w:t>--</w:t>
            </w:r>
          </w:p>
        </w:tc>
        <w:tc>
          <w:tcPr>
            <w:tcW w:w="323" w:type="dxa"/>
            <w:shd w:val="clear" w:color="auto" w:fill="auto"/>
            <w:noWrap/>
          </w:tcPr>
          <w:p w14:paraId="66BB6001" w14:textId="77777777" w:rsidR="00137675" w:rsidRPr="0097078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215FD">
              <w:rPr>
                <w:lang w:eastAsia="en-AU"/>
              </w:rPr>
              <w:t>--</w:t>
            </w:r>
          </w:p>
        </w:tc>
        <w:tc>
          <w:tcPr>
            <w:tcW w:w="322" w:type="dxa"/>
            <w:shd w:val="clear" w:color="auto" w:fill="auto"/>
          </w:tcPr>
          <w:p w14:paraId="3D5EF841" w14:textId="77777777" w:rsidR="00137675" w:rsidRPr="0097078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215FD">
              <w:rPr>
                <w:lang w:eastAsia="en-AU"/>
              </w:rPr>
              <w:t>--</w:t>
            </w:r>
          </w:p>
        </w:tc>
        <w:tc>
          <w:tcPr>
            <w:tcW w:w="322" w:type="dxa"/>
            <w:shd w:val="clear" w:color="auto" w:fill="auto"/>
          </w:tcPr>
          <w:p w14:paraId="7F66B30C"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D215FD">
              <w:rPr>
                <w:lang w:eastAsia="en-AU"/>
              </w:rPr>
              <w:t>--</w:t>
            </w:r>
          </w:p>
        </w:tc>
        <w:tc>
          <w:tcPr>
            <w:tcW w:w="322" w:type="dxa"/>
          </w:tcPr>
          <w:p w14:paraId="21EFC09B"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858BC">
              <w:rPr>
                <w:lang w:eastAsia="en-AU"/>
              </w:rPr>
              <w:t>--</w:t>
            </w:r>
          </w:p>
        </w:tc>
        <w:tc>
          <w:tcPr>
            <w:tcW w:w="322" w:type="dxa"/>
          </w:tcPr>
          <w:p w14:paraId="05BCCDDC"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90E9D">
              <w:rPr>
                <w:rFonts w:eastAsia="Times New Roman" w:cs="Times New Roman"/>
                <w:szCs w:val="18"/>
                <w:lang w:eastAsia="en-AU"/>
              </w:rPr>
              <w:t>--</w:t>
            </w:r>
          </w:p>
        </w:tc>
        <w:tc>
          <w:tcPr>
            <w:tcW w:w="322" w:type="dxa"/>
            <w:shd w:val="clear" w:color="auto" w:fill="auto"/>
          </w:tcPr>
          <w:p w14:paraId="37321257"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D215FD">
              <w:rPr>
                <w:lang w:eastAsia="en-AU"/>
              </w:rPr>
              <w:t>--</w:t>
            </w:r>
          </w:p>
        </w:tc>
        <w:tc>
          <w:tcPr>
            <w:tcW w:w="322" w:type="dxa"/>
          </w:tcPr>
          <w:p w14:paraId="16F66DE6"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13202">
              <w:rPr>
                <w:lang w:eastAsia="en-AU"/>
              </w:rPr>
              <w:t>--</w:t>
            </w:r>
          </w:p>
        </w:tc>
        <w:tc>
          <w:tcPr>
            <w:tcW w:w="323" w:type="dxa"/>
          </w:tcPr>
          <w:p w14:paraId="06E2BF50"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CE6BCE">
              <w:rPr>
                <w:lang w:eastAsia="en-AU"/>
              </w:rPr>
              <w:t>--</w:t>
            </w:r>
          </w:p>
        </w:tc>
        <w:tc>
          <w:tcPr>
            <w:tcW w:w="322" w:type="dxa"/>
            <w:shd w:val="clear" w:color="auto" w:fill="auto"/>
          </w:tcPr>
          <w:p w14:paraId="43D220BA"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D215FD">
              <w:rPr>
                <w:lang w:eastAsia="en-AU"/>
              </w:rPr>
              <w:t>--</w:t>
            </w:r>
          </w:p>
        </w:tc>
        <w:tc>
          <w:tcPr>
            <w:tcW w:w="322" w:type="dxa"/>
            <w:shd w:val="clear" w:color="auto" w:fill="auto"/>
          </w:tcPr>
          <w:p w14:paraId="6F3E500A"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D215FD">
              <w:rPr>
                <w:lang w:eastAsia="en-AU"/>
              </w:rPr>
              <w:t>--</w:t>
            </w:r>
          </w:p>
        </w:tc>
        <w:tc>
          <w:tcPr>
            <w:tcW w:w="322" w:type="dxa"/>
            <w:shd w:val="clear" w:color="auto" w:fill="auto"/>
          </w:tcPr>
          <w:p w14:paraId="449192FB"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D215FD">
              <w:rPr>
                <w:lang w:eastAsia="en-AU"/>
              </w:rPr>
              <w:t>--</w:t>
            </w:r>
          </w:p>
        </w:tc>
        <w:tc>
          <w:tcPr>
            <w:tcW w:w="322" w:type="dxa"/>
            <w:shd w:val="clear" w:color="auto" w:fill="auto"/>
          </w:tcPr>
          <w:p w14:paraId="1FC0910F"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D215FD">
              <w:rPr>
                <w:lang w:eastAsia="en-AU"/>
              </w:rPr>
              <w:t>--</w:t>
            </w:r>
          </w:p>
        </w:tc>
        <w:tc>
          <w:tcPr>
            <w:tcW w:w="322" w:type="dxa"/>
            <w:shd w:val="clear" w:color="auto" w:fill="auto"/>
          </w:tcPr>
          <w:p w14:paraId="3989B92D"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D215FD">
              <w:rPr>
                <w:lang w:eastAsia="en-AU"/>
              </w:rPr>
              <w:t>--</w:t>
            </w:r>
          </w:p>
        </w:tc>
        <w:tc>
          <w:tcPr>
            <w:tcW w:w="322" w:type="dxa"/>
            <w:shd w:val="clear" w:color="auto" w:fill="auto"/>
          </w:tcPr>
          <w:p w14:paraId="7391CD2F"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D215FD">
              <w:rPr>
                <w:lang w:eastAsia="en-AU"/>
              </w:rPr>
              <w:t>--</w:t>
            </w:r>
          </w:p>
        </w:tc>
        <w:tc>
          <w:tcPr>
            <w:tcW w:w="323" w:type="dxa"/>
            <w:shd w:val="clear" w:color="auto" w:fill="auto"/>
          </w:tcPr>
          <w:p w14:paraId="3B797C1C"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D215FD">
              <w:rPr>
                <w:lang w:eastAsia="en-AU"/>
              </w:rPr>
              <w:t>--</w:t>
            </w:r>
          </w:p>
        </w:tc>
        <w:tc>
          <w:tcPr>
            <w:tcW w:w="322" w:type="dxa"/>
            <w:shd w:val="clear" w:color="auto" w:fill="auto"/>
          </w:tcPr>
          <w:p w14:paraId="3E9B17B6"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D215FD">
              <w:rPr>
                <w:lang w:eastAsia="en-AU"/>
              </w:rPr>
              <w:t>--</w:t>
            </w:r>
          </w:p>
        </w:tc>
        <w:tc>
          <w:tcPr>
            <w:tcW w:w="322" w:type="dxa"/>
          </w:tcPr>
          <w:p w14:paraId="5EE97D47"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F2FCF">
              <w:rPr>
                <w:rFonts w:eastAsia="Times New Roman" w:cs="Times New Roman"/>
                <w:szCs w:val="18"/>
                <w:lang w:eastAsia="en-AU"/>
              </w:rPr>
              <w:t>--</w:t>
            </w:r>
          </w:p>
        </w:tc>
        <w:tc>
          <w:tcPr>
            <w:tcW w:w="322" w:type="dxa"/>
            <w:shd w:val="clear" w:color="auto" w:fill="auto"/>
          </w:tcPr>
          <w:p w14:paraId="3E77F6AB"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D215FD">
              <w:rPr>
                <w:lang w:eastAsia="en-AU"/>
              </w:rPr>
              <w:t>--</w:t>
            </w:r>
          </w:p>
        </w:tc>
        <w:tc>
          <w:tcPr>
            <w:tcW w:w="322" w:type="dxa"/>
            <w:shd w:val="clear" w:color="auto" w:fill="auto"/>
          </w:tcPr>
          <w:p w14:paraId="1B3ECADA"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D215FD">
              <w:rPr>
                <w:lang w:eastAsia="en-AU"/>
              </w:rPr>
              <w:t>--</w:t>
            </w:r>
          </w:p>
        </w:tc>
        <w:tc>
          <w:tcPr>
            <w:tcW w:w="322" w:type="dxa"/>
            <w:shd w:val="clear" w:color="auto" w:fill="auto"/>
          </w:tcPr>
          <w:p w14:paraId="52F8C0AC"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D215FD">
              <w:rPr>
                <w:lang w:eastAsia="en-AU"/>
              </w:rPr>
              <w:t>--</w:t>
            </w:r>
          </w:p>
        </w:tc>
        <w:tc>
          <w:tcPr>
            <w:tcW w:w="322" w:type="dxa"/>
            <w:shd w:val="clear" w:color="auto" w:fill="auto"/>
          </w:tcPr>
          <w:p w14:paraId="2C045828"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D215FD">
              <w:rPr>
                <w:lang w:eastAsia="en-AU"/>
              </w:rPr>
              <w:t>--</w:t>
            </w:r>
          </w:p>
        </w:tc>
        <w:tc>
          <w:tcPr>
            <w:tcW w:w="323" w:type="dxa"/>
            <w:shd w:val="clear" w:color="auto" w:fill="auto"/>
          </w:tcPr>
          <w:p w14:paraId="3DB6CFEC"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D215FD">
              <w:rPr>
                <w:lang w:eastAsia="en-AU"/>
              </w:rPr>
              <w:t>--</w:t>
            </w:r>
          </w:p>
        </w:tc>
      </w:tr>
      <w:tr w:rsidR="00494675" w:rsidRPr="008C13D0" w14:paraId="6196842B" w14:textId="77777777" w:rsidTr="00E35AB4">
        <w:trPr>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A2B9DC4" w14:textId="77777777" w:rsidR="00137675" w:rsidRPr="008C13D0" w:rsidRDefault="00137675" w:rsidP="00491416">
            <w:pPr>
              <w:pStyle w:val="Tabletext8pt"/>
              <w:rPr>
                <w:lang w:eastAsia="en-AU"/>
              </w:rPr>
            </w:pPr>
            <w:r w:rsidRPr="008C13D0">
              <w:rPr>
                <w:lang w:eastAsia="en-AU"/>
              </w:rPr>
              <w:t>Moller 2019</w:t>
            </w:r>
          </w:p>
        </w:tc>
        <w:tc>
          <w:tcPr>
            <w:tcW w:w="567" w:type="dxa"/>
          </w:tcPr>
          <w:p w14:paraId="66503D2B" w14:textId="77777777" w:rsidR="00137675" w:rsidRPr="009340E4" w:rsidRDefault="00137675" w:rsidP="00491416">
            <w:pPr>
              <w:pStyle w:val="Tabletext8pt"/>
              <w:cnfStyle w:val="000000000000" w:firstRow="0" w:lastRow="0" w:firstColumn="0" w:lastColumn="0" w:oddVBand="0" w:evenVBand="0" w:oddHBand="0" w:evenHBand="0" w:firstRowFirstColumn="0" w:firstRowLastColumn="0" w:lastRowFirstColumn="0" w:lastRowLastColumn="0"/>
            </w:pPr>
            <w:r w:rsidRPr="00DD2325">
              <w:rPr>
                <w:rFonts w:ascii="Segoe UI Symbol" w:hAnsi="Segoe UI Symbol"/>
                <w:bCs w:val="0"/>
              </w:rPr>
              <w:t>✓</w:t>
            </w:r>
          </w:p>
        </w:tc>
        <w:tc>
          <w:tcPr>
            <w:tcW w:w="1275" w:type="dxa"/>
            <w:vMerge/>
            <w:noWrap/>
          </w:tcPr>
          <w:p w14:paraId="2F479A13" w14:textId="2DDFBD04"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c>
          <w:tcPr>
            <w:tcW w:w="322" w:type="dxa"/>
          </w:tcPr>
          <w:p w14:paraId="68EEA39E" w14:textId="77777777" w:rsidR="00137675" w:rsidRPr="00A6752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2607C0A3" w14:textId="77777777" w:rsidR="00137675" w:rsidRPr="0081799C"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A6752D">
              <w:rPr>
                <w:rFonts w:eastAsia="Times New Roman" w:cs="Times New Roman"/>
                <w:szCs w:val="18"/>
                <w:lang w:eastAsia="en-AU"/>
              </w:rPr>
              <w:t>--</w:t>
            </w:r>
          </w:p>
        </w:tc>
        <w:tc>
          <w:tcPr>
            <w:tcW w:w="322" w:type="dxa"/>
          </w:tcPr>
          <w:p w14:paraId="1275F7B2"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1799C">
              <w:rPr>
                <w:lang w:eastAsia="en-AU"/>
              </w:rPr>
              <w:t>--</w:t>
            </w:r>
          </w:p>
        </w:tc>
        <w:tc>
          <w:tcPr>
            <w:tcW w:w="322" w:type="dxa"/>
          </w:tcPr>
          <w:p w14:paraId="52AC3045"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1799C">
              <w:rPr>
                <w:lang w:eastAsia="en-AU"/>
              </w:rPr>
              <w:t>--</w:t>
            </w:r>
          </w:p>
        </w:tc>
        <w:tc>
          <w:tcPr>
            <w:tcW w:w="322" w:type="dxa"/>
            <w:shd w:val="clear" w:color="auto" w:fill="00968F" w:themeFill="accent3"/>
          </w:tcPr>
          <w:p w14:paraId="32C4A148"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3C6C154F"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3" w:type="dxa"/>
          </w:tcPr>
          <w:p w14:paraId="197A3C7C" w14:textId="77777777" w:rsidR="00137675" w:rsidRPr="00A6752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1799C">
              <w:rPr>
                <w:lang w:eastAsia="en-AU"/>
              </w:rPr>
              <w:t>--</w:t>
            </w:r>
          </w:p>
        </w:tc>
        <w:tc>
          <w:tcPr>
            <w:tcW w:w="322" w:type="dxa"/>
            <w:shd w:val="clear" w:color="auto" w:fill="auto"/>
          </w:tcPr>
          <w:p w14:paraId="016F3126" w14:textId="77777777" w:rsidR="00137675" w:rsidRPr="001E0E9A"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1E0E9A">
              <w:rPr>
                <w:rFonts w:eastAsia="Times New Roman" w:cs="Times New Roman"/>
                <w:szCs w:val="18"/>
                <w:lang w:eastAsia="en-AU"/>
              </w:rPr>
              <w:t>--</w:t>
            </w:r>
          </w:p>
        </w:tc>
        <w:tc>
          <w:tcPr>
            <w:tcW w:w="322" w:type="dxa"/>
            <w:shd w:val="clear" w:color="auto" w:fill="00968F" w:themeFill="accent3"/>
            <w:noWrap/>
            <w:hideMark/>
          </w:tcPr>
          <w:p w14:paraId="21BD38F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733E9A51"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D23EB">
              <w:rPr>
                <w:lang w:eastAsia="en-AU"/>
              </w:rPr>
              <w:t>--</w:t>
            </w:r>
          </w:p>
        </w:tc>
        <w:tc>
          <w:tcPr>
            <w:tcW w:w="322" w:type="dxa"/>
          </w:tcPr>
          <w:p w14:paraId="43B30B2D"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D23EB">
              <w:rPr>
                <w:lang w:eastAsia="en-AU"/>
              </w:rPr>
              <w:t>--</w:t>
            </w:r>
          </w:p>
        </w:tc>
        <w:tc>
          <w:tcPr>
            <w:tcW w:w="322" w:type="dxa"/>
            <w:shd w:val="clear" w:color="auto" w:fill="auto"/>
          </w:tcPr>
          <w:p w14:paraId="46C0953D" w14:textId="77777777" w:rsidR="00137675" w:rsidRPr="00BD23E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B386F">
              <w:rPr>
                <w:rFonts w:eastAsia="Times New Roman" w:cs="Times New Roman"/>
                <w:szCs w:val="18"/>
                <w:lang w:eastAsia="en-AU"/>
              </w:rPr>
              <w:t>--</w:t>
            </w:r>
          </w:p>
        </w:tc>
        <w:tc>
          <w:tcPr>
            <w:tcW w:w="322" w:type="dxa"/>
          </w:tcPr>
          <w:p w14:paraId="652A2178"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D23EB">
              <w:rPr>
                <w:lang w:eastAsia="en-AU"/>
              </w:rPr>
              <w:t>--</w:t>
            </w:r>
          </w:p>
        </w:tc>
        <w:tc>
          <w:tcPr>
            <w:tcW w:w="323" w:type="dxa"/>
            <w:shd w:val="clear" w:color="auto" w:fill="00968F" w:themeFill="accent3"/>
            <w:noWrap/>
            <w:hideMark/>
          </w:tcPr>
          <w:p w14:paraId="1C52F068"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34DD8A4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70E17">
              <w:rPr>
                <w:lang w:eastAsia="en-AU"/>
              </w:rPr>
              <w:t>--</w:t>
            </w:r>
          </w:p>
        </w:tc>
        <w:tc>
          <w:tcPr>
            <w:tcW w:w="322" w:type="dxa"/>
            <w:noWrap/>
            <w:hideMark/>
          </w:tcPr>
          <w:p w14:paraId="320E2D4B"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70E17">
              <w:rPr>
                <w:lang w:eastAsia="en-AU"/>
              </w:rPr>
              <w:t>--</w:t>
            </w:r>
          </w:p>
        </w:tc>
        <w:tc>
          <w:tcPr>
            <w:tcW w:w="322" w:type="dxa"/>
          </w:tcPr>
          <w:p w14:paraId="64EC60DF"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858BC">
              <w:rPr>
                <w:lang w:eastAsia="en-AU"/>
              </w:rPr>
              <w:t>--</w:t>
            </w:r>
          </w:p>
        </w:tc>
        <w:tc>
          <w:tcPr>
            <w:tcW w:w="322" w:type="dxa"/>
          </w:tcPr>
          <w:p w14:paraId="5B4D47EA"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90E9D">
              <w:rPr>
                <w:rFonts w:eastAsia="Times New Roman" w:cs="Times New Roman"/>
                <w:szCs w:val="18"/>
                <w:lang w:eastAsia="en-AU"/>
              </w:rPr>
              <w:t>--</w:t>
            </w:r>
          </w:p>
        </w:tc>
        <w:tc>
          <w:tcPr>
            <w:tcW w:w="322" w:type="dxa"/>
          </w:tcPr>
          <w:p w14:paraId="3ECCD458"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70E17">
              <w:rPr>
                <w:lang w:eastAsia="en-AU"/>
              </w:rPr>
              <w:t>--</w:t>
            </w:r>
          </w:p>
        </w:tc>
        <w:tc>
          <w:tcPr>
            <w:tcW w:w="322" w:type="dxa"/>
          </w:tcPr>
          <w:p w14:paraId="52FB02DE"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13202">
              <w:rPr>
                <w:lang w:eastAsia="en-AU"/>
              </w:rPr>
              <w:t>--</w:t>
            </w:r>
          </w:p>
        </w:tc>
        <w:tc>
          <w:tcPr>
            <w:tcW w:w="323" w:type="dxa"/>
          </w:tcPr>
          <w:p w14:paraId="02A9E2C2"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CE6BCE">
              <w:rPr>
                <w:lang w:eastAsia="en-AU"/>
              </w:rPr>
              <w:t>--</w:t>
            </w:r>
          </w:p>
        </w:tc>
        <w:tc>
          <w:tcPr>
            <w:tcW w:w="322" w:type="dxa"/>
          </w:tcPr>
          <w:p w14:paraId="4A6CD35D"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70E17">
              <w:rPr>
                <w:lang w:eastAsia="en-AU"/>
              </w:rPr>
              <w:t>--</w:t>
            </w:r>
          </w:p>
        </w:tc>
        <w:tc>
          <w:tcPr>
            <w:tcW w:w="322" w:type="dxa"/>
          </w:tcPr>
          <w:p w14:paraId="4BF57B0B"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70E17">
              <w:rPr>
                <w:lang w:eastAsia="en-AU"/>
              </w:rPr>
              <w:t>--</w:t>
            </w:r>
          </w:p>
        </w:tc>
        <w:tc>
          <w:tcPr>
            <w:tcW w:w="322" w:type="dxa"/>
          </w:tcPr>
          <w:p w14:paraId="237E20D3"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70E17">
              <w:rPr>
                <w:lang w:eastAsia="en-AU"/>
              </w:rPr>
              <w:t>--</w:t>
            </w:r>
          </w:p>
        </w:tc>
        <w:tc>
          <w:tcPr>
            <w:tcW w:w="322" w:type="dxa"/>
          </w:tcPr>
          <w:p w14:paraId="38BE119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70E17">
              <w:rPr>
                <w:lang w:eastAsia="en-AU"/>
              </w:rPr>
              <w:t>--</w:t>
            </w:r>
          </w:p>
        </w:tc>
        <w:tc>
          <w:tcPr>
            <w:tcW w:w="322" w:type="dxa"/>
          </w:tcPr>
          <w:p w14:paraId="6EB5F757"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70E17">
              <w:rPr>
                <w:lang w:eastAsia="en-AU"/>
              </w:rPr>
              <w:t>--</w:t>
            </w:r>
          </w:p>
        </w:tc>
        <w:tc>
          <w:tcPr>
            <w:tcW w:w="322" w:type="dxa"/>
          </w:tcPr>
          <w:p w14:paraId="55DEBFDD"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70E17">
              <w:rPr>
                <w:lang w:eastAsia="en-AU"/>
              </w:rPr>
              <w:t>--</w:t>
            </w:r>
          </w:p>
        </w:tc>
        <w:tc>
          <w:tcPr>
            <w:tcW w:w="323" w:type="dxa"/>
          </w:tcPr>
          <w:p w14:paraId="5D73537B"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70E17">
              <w:rPr>
                <w:lang w:eastAsia="en-AU"/>
              </w:rPr>
              <w:t>--</w:t>
            </w:r>
          </w:p>
        </w:tc>
        <w:tc>
          <w:tcPr>
            <w:tcW w:w="322" w:type="dxa"/>
          </w:tcPr>
          <w:p w14:paraId="2C56797D"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70E17">
              <w:rPr>
                <w:lang w:eastAsia="en-AU"/>
              </w:rPr>
              <w:t>--</w:t>
            </w:r>
          </w:p>
        </w:tc>
        <w:tc>
          <w:tcPr>
            <w:tcW w:w="322" w:type="dxa"/>
          </w:tcPr>
          <w:p w14:paraId="0C7F8828"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F2FCF">
              <w:rPr>
                <w:rFonts w:eastAsia="Times New Roman" w:cs="Times New Roman"/>
                <w:szCs w:val="18"/>
                <w:lang w:eastAsia="en-AU"/>
              </w:rPr>
              <w:t>--</w:t>
            </w:r>
          </w:p>
        </w:tc>
        <w:tc>
          <w:tcPr>
            <w:tcW w:w="322" w:type="dxa"/>
          </w:tcPr>
          <w:p w14:paraId="13970E8C"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70E17">
              <w:rPr>
                <w:lang w:eastAsia="en-AU"/>
              </w:rPr>
              <w:t>--</w:t>
            </w:r>
          </w:p>
        </w:tc>
        <w:tc>
          <w:tcPr>
            <w:tcW w:w="322" w:type="dxa"/>
          </w:tcPr>
          <w:p w14:paraId="2515C430"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70E17">
              <w:rPr>
                <w:lang w:eastAsia="en-AU"/>
              </w:rPr>
              <w:t>--</w:t>
            </w:r>
          </w:p>
        </w:tc>
        <w:tc>
          <w:tcPr>
            <w:tcW w:w="322" w:type="dxa"/>
          </w:tcPr>
          <w:p w14:paraId="4F14292C"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70E17">
              <w:rPr>
                <w:lang w:eastAsia="en-AU"/>
              </w:rPr>
              <w:t>--</w:t>
            </w:r>
          </w:p>
        </w:tc>
        <w:tc>
          <w:tcPr>
            <w:tcW w:w="322" w:type="dxa"/>
          </w:tcPr>
          <w:p w14:paraId="537C5E9D"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70E17">
              <w:rPr>
                <w:lang w:eastAsia="en-AU"/>
              </w:rPr>
              <w:t>--</w:t>
            </w:r>
          </w:p>
        </w:tc>
        <w:tc>
          <w:tcPr>
            <w:tcW w:w="323" w:type="dxa"/>
          </w:tcPr>
          <w:p w14:paraId="6546A0DF"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70E17">
              <w:rPr>
                <w:lang w:eastAsia="en-AU"/>
              </w:rPr>
              <w:t>--</w:t>
            </w:r>
          </w:p>
        </w:tc>
      </w:tr>
      <w:tr w:rsidR="00494675" w:rsidRPr="008C13D0" w14:paraId="58891C5F" w14:textId="77777777" w:rsidTr="00E35A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7DB9A6F" w14:textId="77777777" w:rsidR="00137675" w:rsidRPr="008C13D0" w:rsidRDefault="00137675" w:rsidP="00491416">
            <w:pPr>
              <w:pStyle w:val="Tabletext8pt"/>
              <w:rPr>
                <w:lang w:eastAsia="en-AU"/>
              </w:rPr>
            </w:pPr>
            <w:r w:rsidRPr="008C13D0">
              <w:rPr>
                <w:lang w:eastAsia="en-AU"/>
              </w:rPr>
              <w:t>Yap 2019</w:t>
            </w:r>
          </w:p>
        </w:tc>
        <w:tc>
          <w:tcPr>
            <w:tcW w:w="567" w:type="dxa"/>
          </w:tcPr>
          <w:p w14:paraId="6EC0956C" w14:textId="77777777" w:rsidR="00137675" w:rsidRPr="009340E4" w:rsidRDefault="00137675" w:rsidP="00491416">
            <w:pPr>
              <w:pStyle w:val="Tabletext8pt"/>
              <w:cnfStyle w:val="000000100000" w:firstRow="0" w:lastRow="0" w:firstColumn="0" w:lastColumn="0" w:oddVBand="0" w:evenVBand="0" w:oddHBand="1" w:evenHBand="0" w:firstRowFirstColumn="0" w:firstRowLastColumn="0" w:lastRowFirstColumn="0" w:lastRowLastColumn="0"/>
            </w:pPr>
            <w:r>
              <w:t>--</w:t>
            </w:r>
          </w:p>
        </w:tc>
        <w:tc>
          <w:tcPr>
            <w:tcW w:w="1275" w:type="dxa"/>
            <w:vMerge/>
            <w:noWrap/>
          </w:tcPr>
          <w:p w14:paraId="6D314F29" w14:textId="7B631984"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322" w:type="dxa"/>
          </w:tcPr>
          <w:p w14:paraId="17B6CCB6"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5AD81C7C" w14:textId="77777777" w:rsidR="00137675" w:rsidRPr="00EF03EB"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A6752D">
              <w:rPr>
                <w:rFonts w:eastAsia="Times New Roman" w:cs="Times New Roman"/>
                <w:szCs w:val="18"/>
                <w:lang w:eastAsia="en-AU"/>
              </w:rPr>
              <w:t>--</w:t>
            </w:r>
          </w:p>
        </w:tc>
        <w:tc>
          <w:tcPr>
            <w:tcW w:w="322" w:type="dxa"/>
          </w:tcPr>
          <w:p w14:paraId="2FC9ADFE"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F03EB">
              <w:rPr>
                <w:lang w:eastAsia="en-AU"/>
              </w:rPr>
              <w:t>--</w:t>
            </w:r>
          </w:p>
        </w:tc>
        <w:tc>
          <w:tcPr>
            <w:tcW w:w="322" w:type="dxa"/>
          </w:tcPr>
          <w:p w14:paraId="6724C728"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EF03EB">
              <w:rPr>
                <w:lang w:eastAsia="en-AU"/>
              </w:rPr>
              <w:t>--</w:t>
            </w:r>
          </w:p>
        </w:tc>
        <w:tc>
          <w:tcPr>
            <w:tcW w:w="322" w:type="dxa"/>
            <w:shd w:val="clear" w:color="auto" w:fill="00968F" w:themeFill="accent3"/>
          </w:tcPr>
          <w:p w14:paraId="08F93A3A"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tcPr>
          <w:p w14:paraId="5C3B7DBD"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570E17">
              <w:rPr>
                <w:lang w:eastAsia="en-AU"/>
              </w:rPr>
              <w:t>--</w:t>
            </w:r>
          </w:p>
        </w:tc>
        <w:tc>
          <w:tcPr>
            <w:tcW w:w="323" w:type="dxa"/>
          </w:tcPr>
          <w:p w14:paraId="71539E1D" w14:textId="77777777" w:rsidR="00137675" w:rsidRPr="00D2160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F03EB">
              <w:rPr>
                <w:lang w:eastAsia="en-AU"/>
              </w:rPr>
              <w:t>--</w:t>
            </w:r>
          </w:p>
        </w:tc>
        <w:tc>
          <w:tcPr>
            <w:tcW w:w="322" w:type="dxa"/>
            <w:shd w:val="clear" w:color="auto" w:fill="auto"/>
            <w:vAlign w:val="top"/>
          </w:tcPr>
          <w:p w14:paraId="2FE5B24D" w14:textId="77777777" w:rsidR="00137675" w:rsidRPr="001E0E9A"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1E0E9A">
              <w:rPr>
                <w:lang w:eastAsia="en-AU"/>
              </w:rPr>
              <w:t>--</w:t>
            </w:r>
          </w:p>
        </w:tc>
        <w:tc>
          <w:tcPr>
            <w:tcW w:w="322" w:type="dxa"/>
            <w:shd w:val="clear" w:color="auto" w:fill="00968F" w:themeFill="accent3"/>
            <w:hideMark/>
          </w:tcPr>
          <w:p w14:paraId="19F5FFE1"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tcPr>
          <w:p w14:paraId="0D660E4B"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FF4737">
              <w:rPr>
                <w:lang w:eastAsia="en-AU"/>
              </w:rPr>
              <w:t>--</w:t>
            </w:r>
          </w:p>
        </w:tc>
        <w:tc>
          <w:tcPr>
            <w:tcW w:w="322" w:type="dxa"/>
            <w:shd w:val="clear" w:color="auto" w:fill="00968F" w:themeFill="accent3"/>
          </w:tcPr>
          <w:p w14:paraId="1F3F0586"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auto"/>
          </w:tcPr>
          <w:p w14:paraId="4FC3BAF3" w14:textId="77777777" w:rsidR="00137675" w:rsidRPr="00EA0971"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386F">
              <w:rPr>
                <w:rFonts w:eastAsia="Times New Roman" w:cs="Times New Roman"/>
                <w:szCs w:val="18"/>
                <w:lang w:eastAsia="en-AU"/>
              </w:rPr>
              <w:t>--</w:t>
            </w:r>
          </w:p>
        </w:tc>
        <w:tc>
          <w:tcPr>
            <w:tcW w:w="322" w:type="dxa"/>
          </w:tcPr>
          <w:p w14:paraId="22E7CAE1"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A0971">
              <w:rPr>
                <w:lang w:eastAsia="en-AU"/>
              </w:rPr>
              <w:t>--</w:t>
            </w:r>
          </w:p>
        </w:tc>
        <w:tc>
          <w:tcPr>
            <w:tcW w:w="323" w:type="dxa"/>
            <w:shd w:val="clear" w:color="auto" w:fill="00968F" w:themeFill="accent3"/>
            <w:hideMark/>
          </w:tcPr>
          <w:p w14:paraId="315EE1F8"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00968F" w:themeFill="accent3"/>
          </w:tcPr>
          <w:p w14:paraId="200FC4D5"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noWrap/>
            <w:hideMark/>
          </w:tcPr>
          <w:p w14:paraId="17FEDBC6"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66FB9">
              <w:rPr>
                <w:lang w:eastAsia="en-AU"/>
              </w:rPr>
              <w:t>--</w:t>
            </w:r>
          </w:p>
        </w:tc>
        <w:tc>
          <w:tcPr>
            <w:tcW w:w="322" w:type="dxa"/>
          </w:tcPr>
          <w:p w14:paraId="2741FDD8"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858BC">
              <w:rPr>
                <w:lang w:eastAsia="en-AU"/>
              </w:rPr>
              <w:t>--</w:t>
            </w:r>
          </w:p>
        </w:tc>
        <w:tc>
          <w:tcPr>
            <w:tcW w:w="322" w:type="dxa"/>
          </w:tcPr>
          <w:p w14:paraId="29B402D0"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90E9D">
              <w:rPr>
                <w:rFonts w:eastAsia="Times New Roman" w:cs="Times New Roman"/>
                <w:szCs w:val="18"/>
                <w:lang w:eastAsia="en-AU"/>
              </w:rPr>
              <w:t>--</w:t>
            </w:r>
          </w:p>
        </w:tc>
        <w:tc>
          <w:tcPr>
            <w:tcW w:w="322" w:type="dxa"/>
          </w:tcPr>
          <w:p w14:paraId="79DCBA01"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66FB9">
              <w:rPr>
                <w:lang w:eastAsia="en-AU"/>
              </w:rPr>
              <w:t>--</w:t>
            </w:r>
          </w:p>
        </w:tc>
        <w:tc>
          <w:tcPr>
            <w:tcW w:w="322" w:type="dxa"/>
          </w:tcPr>
          <w:p w14:paraId="23D8AD67"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13202">
              <w:rPr>
                <w:lang w:eastAsia="en-AU"/>
              </w:rPr>
              <w:t>--</w:t>
            </w:r>
          </w:p>
        </w:tc>
        <w:tc>
          <w:tcPr>
            <w:tcW w:w="323" w:type="dxa"/>
          </w:tcPr>
          <w:p w14:paraId="4A8117C4"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CE6BCE">
              <w:rPr>
                <w:lang w:eastAsia="en-AU"/>
              </w:rPr>
              <w:t>--</w:t>
            </w:r>
          </w:p>
        </w:tc>
        <w:tc>
          <w:tcPr>
            <w:tcW w:w="322" w:type="dxa"/>
          </w:tcPr>
          <w:p w14:paraId="5579A1C1"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66FB9">
              <w:rPr>
                <w:lang w:eastAsia="en-AU"/>
              </w:rPr>
              <w:t>--</w:t>
            </w:r>
          </w:p>
        </w:tc>
        <w:tc>
          <w:tcPr>
            <w:tcW w:w="322" w:type="dxa"/>
          </w:tcPr>
          <w:p w14:paraId="363F4401"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66FB9">
              <w:rPr>
                <w:lang w:eastAsia="en-AU"/>
              </w:rPr>
              <w:t>--</w:t>
            </w:r>
          </w:p>
        </w:tc>
        <w:tc>
          <w:tcPr>
            <w:tcW w:w="322" w:type="dxa"/>
          </w:tcPr>
          <w:p w14:paraId="34209A81"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66FB9">
              <w:rPr>
                <w:lang w:eastAsia="en-AU"/>
              </w:rPr>
              <w:t>--</w:t>
            </w:r>
          </w:p>
        </w:tc>
        <w:tc>
          <w:tcPr>
            <w:tcW w:w="322" w:type="dxa"/>
          </w:tcPr>
          <w:p w14:paraId="61D40CEB"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66FB9">
              <w:rPr>
                <w:lang w:eastAsia="en-AU"/>
              </w:rPr>
              <w:t>--</w:t>
            </w:r>
          </w:p>
        </w:tc>
        <w:tc>
          <w:tcPr>
            <w:tcW w:w="322" w:type="dxa"/>
          </w:tcPr>
          <w:p w14:paraId="1F008D35"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66FB9">
              <w:rPr>
                <w:lang w:eastAsia="en-AU"/>
              </w:rPr>
              <w:t>--</w:t>
            </w:r>
          </w:p>
        </w:tc>
        <w:tc>
          <w:tcPr>
            <w:tcW w:w="322" w:type="dxa"/>
          </w:tcPr>
          <w:p w14:paraId="7335EB10"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66FB9">
              <w:rPr>
                <w:lang w:eastAsia="en-AU"/>
              </w:rPr>
              <w:t>--</w:t>
            </w:r>
          </w:p>
        </w:tc>
        <w:tc>
          <w:tcPr>
            <w:tcW w:w="323" w:type="dxa"/>
          </w:tcPr>
          <w:p w14:paraId="7687C995"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66FB9">
              <w:rPr>
                <w:lang w:eastAsia="en-AU"/>
              </w:rPr>
              <w:t>--</w:t>
            </w:r>
          </w:p>
        </w:tc>
        <w:tc>
          <w:tcPr>
            <w:tcW w:w="322" w:type="dxa"/>
          </w:tcPr>
          <w:p w14:paraId="524D543C"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66FB9">
              <w:rPr>
                <w:lang w:eastAsia="en-AU"/>
              </w:rPr>
              <w:t>--</w:t>
            </w:r>
          </w:p>
        </w:tc>
        <w:tc>
          <w:tcPr>
            <w:tcW w:w="322" w:type="dxa"/>
          </w:tcPr>
          <w:p w14:paraId="7BA56C6B"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F2FCF">
              <w:rPr>
                <w:rFonts w:eastAsia="Times New Roman" w:cs="Times New Roman"/>
                <w:szCs w:val="18"/>
                <w:lang w:eastAsia="en-AU"/>
              </w:rPr>
              <w:t>--</w:t>
            </w:r>
          </w:p>
        </w:tc>
        <w:tc>
          <w:tcPr>
            <w:tcW w:w="322" w:type="dxa"/>
          </w:tcPr>
          <w:p w14:paraId="143D30EC"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66FB9">
              <w:rPr>
                <w:lang w:eastAsia="en-AU"/>
              </w:rPr>
              <w:t>--</w:t>
            </w:r>
          </w:p>
        </w:tc>
        <w:tc>
          <w:tcPr>
            <w:tcW w:w="322" w:type="dxa"/>
          </w:tcPr>
          <w:p w14:paraId="0A8A7E84"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66FB9">
              <w:rPr>
                <w:lang w:eastAsia="en-AU"/>
              </w:rPr>
              <w:t>--</w:t>
            </w:r>
          </w:p>
        </w:tc>
        <w:tc>
          <w:tcPr>
            <w:tcW w:w="322" w:type="dxa"/>
          </w:tcPr>
          <w:p w14:paraId="7E244AF1"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66FB9">
              <w:rPr>
                <w:lang w:eastAsia="en-AU"/>
              </w:rPr>
              <w:t>--</w:t>
            </w:r>
          </w:p>
        </w:tc>
        <w:tc>
          <w:tcPr>
            <w:tcW w:w="322" w:type="dxa"/>
          </w:tcPr>
          <w:p w14:paraId="515BFA35"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66FB9">
              <w:rPr>
                <w:lang w:eastAsia="en-AU"/>
              </w:rPr>
              <w:t>--</w:t>
            </w:r>
          </w:p>
        </w:tc>
        <w:tc>
          <w:tcPr>
            <w:tcW w:w="323" w:type="dxa"/>
          </w:tcPr>
          <w:p w14:paraId="509AAA6E"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66FB9">
              <w:rPr>
                <w:lang w:eastAsia="en-AU"/>
              </w:rPr>
              <w:t>--</w:t>
            </w:r>
          </w:p>
        </w:tc>
      </w:tr>
      <w:tr w:rsidR="00C86BD0" w:rsidRPr="008C13D0" w14:paraId="4C8F0FC8" w14:textId="77777777" w:rsidTr="00320C52">
        <w:trPr>
          <w:trHeight w:val="24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5F1FC7B" w14:textId="77777777" w:rsidR="00137675" w:rsidRPr="008C13D0" w:rsidRDefault="00137675" w:rsidP="00491416">
            <w:pPr>
              <w:pStyle w:val="Tabletext8pt"/>
              <w:rPr>
                <w:lang w:eastAsia="en-AU"/>
              </w:rPr>
            </w:pPr>
            <w:r w:rsidRPr="008C13D0">
              <w:rPr>
                <w:lang w:eastAsia="en-AU"/>
              </w:rPr>
              <w:t>Baric 2018</w:t>
            </w:r>
          </w:p>
        </w:tc>
        <w:tc>
          <w:tcPr>
            <w:tcW w:w="567" w:type="dxa"/>
          </w:tcPr>
          <w:p w14:paraId="7F6FB2E0" w14:textId="77777777" w:rsidR="00137675" w:rsidRPr="009340E4" w:rsidRDefault="00137675" w:rsidP="00491416">
            <w:pPr>
              <w:pStyle w:val="Tabletext8pt"/>
              <w:cnfStyle w:val="000000000000" w:firstRow="0" w:lastRow="0" w:firstColumn="0" w:lastColumn="0" w:oddVBand="0" w:evenVBand="0" w:oddHBand="0" w:evenHBand="0" w:firstRowFirstColumn="0" w:firstRowLastColumn="0" w:lastRowFirstColumn="0" w:lastRowLastColumn="0"/>
            </w:pPr>
            <w:r w:rsidRPr="00DD2325">
              <w:rPr>
                <w:rFonts w:ascii="Segoe UI Symbol" w:hAnsi="Segoe UI Symbol"/>
                <w:bCs w:val="0"/>
              </w:rPr>
              <w:t>✓</w:t>
            </w:r>
          </w:p>
        </w:tc>
        <w:tc>
          <w:tcPr>
            <w:tcW w:w="1275" w:type="dxa"/>
            <w:vMerge/>
            <w:noWrap/>
          </w:tcPr>
          <w:p w14:paraId="7B2E446A" w14:textId="23D6DFB4"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c>
          <w:tcPr>
            <w:tcW w:w="322" w:type="dxa"/>
          </w:tcPr>
          <w:p w14:paraId="39039F41" w14:textId="77777777" w:rsidR="00137675" w:rsidRPr="00A6752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5B01471F" w14:textId="77777777" w:rsidR="00137675" w:rsidRPr="005B6CE4"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A6752D">
              <w:rPr>
                <w:rFonts w:eastAsia="Times New Roman" w:cs="Times New Roman"/>
                <w:szCs w:val="18"/>
                <w:lang w:eastAsia="en-AU"/>
              </w:rPr>
              <w:t>--</w:t>
            </w:r>
          </w:p>
        </w:tc>
        <w:tc>
          <w:tcPr>
            <w:tcW w:w="322" w:type="dxa"/>
          </w:tcPr>
          <w:p w14:paraId="5B12472D"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B6CE4">
              <w:rPr>
                <w:lang w:eastAsia="en-AU"/>
              </w:rPr>
              <w:t>--</w:t>
            </w:r>
          </w:p>
        </w:tc>
        <w:tc>
          <w:tcPr>
            <w:tcW w:w="322" w:type="dxa"/>
          </w:tcPr>
          <w:p w14:paraId="67417E2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B6CE4">
              <w:rPr>
                <w:lang w:eastAsia="en-AU"/>
              </w:rPr>
              <w:t>--</w:t>
            </w:r>
          </w:p>
        </w:tc>
        <w:tc>
          <w:tcPr>
            <w:tcW w:w="322" w:type="dxa"/>
          </w:tcPr>
          <w:p w14:paraId="5691CB8D"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5B6CE4">
              <w:rPr>
                <w:lang w:eastAsia="en-AU"/>
              </w:rPr>
              <w:t>--</w:t>
            </w:r>
          </w:p>
        </w:tc>
        <w:tc>
          <w:tcPr>
            <w:tcW w:w="322" w:type="dxa"/>
            <w:shd w:val="clear" w:color="auto" w:fill="00968F" w:themeFill="accent3"/>
          </w:tcPr>
          <w:p w14:paraId="323AC63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3" w:type="dxa"/>
          </w:tcPr>
          <w:p w14:paraId="13D27489" w14:textId="77777777" w:rsidR="00137675" w:rsidRPr="00D21605"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B6CE4">
              <w:rPr>
                <w:lang w:eastAsia="en-AU"/>
              </w:rPr>
              <w:t>--</w:t>
            </w:r>
          </w:p>
        </w:tc>
        <w:tc>
          <w:tcPr>
            <w:tcW w:w="322" w:type="dxa"/>
            <w:shd w:val="clear" w:color="auto" w:fill="auto"/>
            <w:vAlign w:val="top"/>
          </w:tcPr>
          <w:p w14:paraId="0BCD75BA" w14:textId="77777777" w:rsidR="00137675" w:rsidRPr="001E0E9A"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E0E9A">
              <w:rPr>
                <w:lang w:eastAsia="en-AU"/>
              </w:rPr>
              <w:t>--</w:t>
            </w:r>
          </w:p>
        </w:tc>
        <w:tc>
          <w:tcPr>
            <w:tcW w:w="322" w:type="dxa"/>
            <w:noWrap/>
            <w:hideMark/>
          </w:tcPr>
          <w:p w14:paraId="642A1EC2"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83AD2">
              <w:rPr>
                <w:lang w:eastAsia="en-AU"/>
              </w:rPr>
              <w:t>--</w:t>
            </w:r>
          </w:p>
        </w:tc>
        <w:tc>
          <w:tcPr>
            <w:tcW w:w="322" w:type="dxa"/>
          </w:tcPr>
          <w:p w14:paraId="3EEAEF8A"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83AD2">
              <w:rPr>
                <w:lang w:eastAsia="en-AU"/>
              </w:rPr>
              <w:t>--</w:t>
            </w:r>
          </w:p>
        </w:tc>
        <w:tc>
          <w:tcPr>
            <w:tcW w:w="322" w:type="dxa"/>
            <w:shd w:val="clear" w:color="auto" w:fill="00968F" w:themeFill="accent3"/>
          </w:tcPr>
          <w:p w14:paraId="55F44CA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auto"/>
          </w:tcPr>
          <w:p w14:paraId="182DCCD5"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6B386F">
              <w:rPr>
                <w:rFonts w:eastAsia="Times New Roman" w:cs="Times New Roman"/>
                <w:szCs w:val="18"/>
                <w:lang w:eastAsia="en-AU"/>
              </w:rPr>
              <w:t>--</w:t>
            </w:r>
          </w:p>
        </w:tc>
        <w:tc>
          <w:tcPr>
            <w:tcW w:w="322" w:type="dxa"/>
            <w:shd w:val="clear" w:color="auto" w:fill="00968F" w:themeFill="accent3"/>
          </w:tcPr>
          <w:p w14:paraId="3017CE43"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3" w:type="dxa"/>
            <w:noWrap/>
            <w:hideMark/>
          </w:tcPr>
          <w:p w14:paraId="1C50B3BD"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D3271">
              <w:rPr>
                <w:lang w:eastAsia="en-AU"/>
              </w:rPr>
              <w:t>--</w:t>
            </w:r>
          </w:p>
        </w:tc>
        <w:tc>
          <w:tcPr>
            <w:tcW w:w="322" w:type="dxa"/>
            <w:shd w:val="clear" w:color="auto" w:fill="00968F" w:themeFill="accent3"/>
          </w:tcPr>
          <w:p w14:paraId="5F0C1381"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00968F" w:themeFill="accent3"/>
            <w:noWrap/>
            <w:hideMark/>
          </w:tcPr>
          <w:p w14:paraId="6D551E6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757BDD0F" w14:textId="77777777" w:rsidR="00137675" w:rsidRPr="00794291"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858BC">
              <w:rPr>
                <w:lang w:eastAsia="en-AU"/>
              </w:rPr>
              <w:t>--</w:t>
            </w:r>
          </w:p>
        </w:tc>
        <w:tc>
          <w:tcPr>
            <w:tcW w:w="322" w:type="dxa"/>
          </w:tcPr>
          <w:p w14:paraId="2BDC76AC" w14:textId="77777777" w:rsidR="00137675" w:rsidRPr="00794291"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90E9D">
              <w:rPr>
                <w:rFonts w:eastAsia="Times New Roman" w:cs="Times New Roman"/>
                <w:szCs w:val="18"/>
                <w:lang w:eastAsia="en-AU"/>
              </w:rPr>
              <w:t>--</w:t>
            </w:r>
          </w:p>
        </w:tc>
        <w:tc>
          <w:tcPr>
            <w:tcW w:w="322" w:type="dxa"/>
          </w:tcPr>
          <w:p w14:paraId="43C15F7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794291">
              <w:rPr>
                <w:lang w:eastAsia="en-AU"/>
              </w:rPr>
              <w:t>--</w:t>
            </w:r>
          </w:p>
        </w:tc>
        <w:tc>
          <w:tcPr>
            <w:tcW w:w="322" w:type="dxa"/>
          </w:tcPr>
          <w:p w14:paraId="6C77BD1B" w14:textId="77777777" w:rsidR="00137675" w:rsidRPr="00794291"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13202">
              <w:rPr>
                <w:lang w:eastAsia="en-AU"/>
              </w:rPr>
              <w:t>--</w:t>
            </w:r>
          </w:p>
        </w:tc>
        <w:tc>
          <w:tcPr>
            <w:tcW w:w="323" w:type="dxa"/>
          </w:tcPr>
          <w:p w14:paraId="489E9817" w14:textId="77777777" w:rsidR="00137675" w:rsidRPr="00794291"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CE6BCE">
              <w:rPr>
                <w:lang w:eastAsia="en-AU"/>
              </w:rPr>
              <w:t>--</w:t>
            </w:r>
          </w:p>
        </w:tc>
        <w:tc>
          <w:tcPr>
            <w:tcW w:w="322" w:type="dxa"/>
          </w:tcPr>
          <w:p w14:paraId="073D77C3"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794291">
              <w:rPr>
                <w:lang w:eastAsia="en-AU"/>
              </w:rPr>
              <w:t>--</w:t>
            </w:r>
          </w:p>
        </w:tc>
        <w:tc>
          <w:tcPr>
            <w:tcW w:w="322" w:type="dxa"/>
          </w:tcPr>
          <w:p w14:paraId="5C28194D"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794291">
              <w:rPr>
                <w:lang w:eastAsia="en-AU"/>
              </w:rPr>
              <w:t>--</w:t>
            </w:r>
          </w:p>
        </w:tc>
        <w:tc>
          <w:tcPr>
            <w:tcW w:w="322" w:type="dxa"/>
            <w:shd w:val="clear" w:color="auto" w:fill="00968F" w:themeFill="accent3"/>
          </w:tcPr>
          <w:p w14:paraId="095F984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tcPr>
          <w:p w14:paraId="3361DEEB"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EF03EB">
              <w:rPr>
                <w:lang w:eastAsia="en-AU"/>
              </w:rPr>
              <w:t>--</w:t>
            </w:r>
          </w:p>
        </w:tc>
        <w:tc>
          <w:tcPr>
            <w:tcW w:w="322" w:type="dxa"/>
            <w:shd w:val="clear" w:color="auto" w:fill="00968F" w:themeFill="accent3"/>
          </w:tcPr>
          <w:p w14:paraId="4CB1B24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00968F" w:themeFill="accent3"/>
          </w:tcPr>
          <w:p w14:paraId="5810ACD3"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3" w:type="dxa"/>
            <w:shd w:val="clear" w:color="auto" w:fill="00968F" w:themeFill="accent3"/>
          </w:tcPr>
          <w:p w14:paraId="12C2F77E"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00968F" w:themeFill="accent3"/>
          </w:tcPr>
          <w:p w14:paraId="5C9D5245"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tcPr>
          <w:p w14:paraId="1A6A156F" w14:textId="77777777" w:rsidR="00137675" w:rsidRPr="00EF03E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F2FCF">
              <w:rPr>
                <w:rFonts w:eastAsia="Times New Roman" w:cs="Times New Roman"/>
                <w:szCs w:val="18"/>
                <w:lang w:eastAsia="en-AU"/>
              </w:rPr>
              <w:t>--</w:t>
            </w:r>
          </w:p>
        </w:tc>
        <w:tc>
          <w:tcPr>
            <w:tcW w:w="322" w:type="dxa"/>
          </w:tcPr>
          <w:p w14:paraId="72C4FA2B"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EF03EB">
              <w:rPr>
                <w:lang w:eastAsia="en-AU"/>
              </w:rPr>
              <w:t>--</w:t>
            </w:r>
          </w:p>
        </w:tc>
        <w:tc>
          <w:tcPr>
            <w:tcW w:w="322" w:type="dxa"/>
            <w:shd w:val="clear" w:color="auto" w:fill="00968F" w:themeFill="accent3"/>
          </w:tcPr>
          <w:p w14:paraId="09BE425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630349FC"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9B00C4">
              <w:rPr>
                <w:lang w:eastAsia="en-AU"/>
              </w:rPr>
              <w:t>--</w:t>
            </w:r>
          </w:p>
        </w:tc>
        <w:tc>
          <w:tcPr>
            <w:tcW w:w="322" w:type="dxa"/>
          </w:tcPr>
          <w:p w14:paraId="103A2E9A"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9B00C4">
              <w:rPr>
                <w:lang w:eastAsia="en-AU"/>
              </w:rPr>
              <w:t>--</w:t>
            </w:r>
          </w:p>
        </w:tc>
        <w:tc>
          <w:tcPr>
            <w:tcW w:w="323" w:type="dxa"/>
          </w:tcPr>
          <w:p w14:paraId="231A8C8F"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9B00C4">
              <w:rPr>
                <w:lang w:eastAsia="en-AU"/>
              </w:rPr>
              <w:t>--</w:t>
            </w:r>
          </w:p>
        </w:tc>
      </w:tr>
      <w:tr w:rsidR="00494675" w:rsidRPr="00805FF7" w14:paraId="65F63236" w14:textId="77777777" w:rsidTr="00E35AB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75D5096" w14:textId="77777777" w:rsidR="00137675" w:rsidRPr="008C13D0" w:rsidRDefault="00137675" w:rsidP="00491416">
            <w:pPr>
              <w:pStyle w:val="Tabletext8pt"/>
              <w:rPr>
                <w:lang w:eastAsia="en-AU"/>
              </w:rPr>
            </w:pPr>
            <w:r>
              <w:rPr>
                <w:lang w:eastAsia="en-AU"/>
              </w:rPr>
              <w:t>Kim 2018</w:t>
            </w:r>
          </w:p>
        </w:tc>
        <w:tc>
          <w:tcPr>
            <w:tcW w:w="567" w:type="dxa"/>
            <w:vAlign w:val="top"/>
          </w:tcPr>
          <w:p w14:paraId="41E957AB" w14:textId="3941C821" w:rsidR="00137675" w:rsidRPr="009340E4" w:rsidRDefault="00137675" w:rsidP="00491416">
            <w:pPr>
              <w:pStyle w:val="Tabletext8pt"/>
              <w:cnfStyle w:val="000000100000" w:firstRow="0" w:lastRow="0" w:firstColumn="0" w:lastColumn="0" w:oddVBand="0" w:evenVBand="0" w:oddHBand="1" w:evenHBand="0" w:firstRowFirstColumn="0" w:firstRowLastColumn="0" w:lastRowFirstColumn="0" w:lastRowLastColumn="0"/>
            </w:pPr>
            <w:r w:rsidRPr="00DD2325">
              <w:rPr>
                <w:rFonts w:ascii="Segoe UI Symbol" w:hAnsi="Segoe UI Symbol"/>
                <w:bCs w:val="0"/>
              </w:rPr>
              <w:t>✓</w:t>
            </w:r>
          </w:p>
        </w:tc>
        <w:tc>
          <w:tcPr>
            <w:tcW w:w="1275" w:type="dxa"/>
            <w:vMerge/>
            <w:noWrap/>
          </w:tcPr>
          <w:p w14:paraId="2FD51868" w14:textId="0550D4E3"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322" w:type="dxa"/>
          </w:tcPr>
          <w:p w14:paraId="1D162D18"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76CCA6FD"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242F3DBC"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436018A8"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589ECA2F"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5EBF4F27"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3" w:type="dxa"/>
          </w:tcPr>
          <w:p w14:paraId="6C4C8274"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05FF7">
              <w:rPr>
                <w:rFonts w:eastAsia="Times New Roman" w:cs="Times New Roman"/>
                <w:szCs w:val="18"/>
                <w:lang w:eastAsia="en-AU"/>
              </w:rPr>
              <w:t>--</w:t>
            </w:r>
          </w:p>
        </w:tc>
        <w:tc>
          <w:tcPr>
            <w:tcW w:w="322" w:type="dxa"/>
            <w:shd w:val="clear" w:color="auto" w:fill="auto"/>
          </w:tcPr>
          <w:p w14:paraId="4E357C93" w14:textId="77777777" w:rsidR="00137675" w:rsidRPr="001E0E9A"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1E0E9A">
              <w:rPr>
                <w:lang w:eastAsia="en-AU"/>
              </w:rPr>
              <w:t>--</w:t>
            </w:r>
          </w:p>
        </w:tc>
        <w:tc>
          <w:tcPr>
            <w:tcW w:w="322" w:type="dxa"/>
            <w:shd w:val="clear" w:color="auto" w:fill="B5DCDD" w:themeFill="accent4"/>
            <w:noWrap/>
            <w:hideMark/>
          </w:tcPr>
          <w:p w14:paraId="74F8E48C"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tcPr>
          <w:p w14:paraId="0B64C433"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33C79D63"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0BEDB609"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396D2D4B"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3" w:type="dxa"/>
            <w:shd w:val="clear" w:color="auto" w:fill="B5DCDD" w:themeFill="accent4"/>
            <w:noWrap/>
            <w:hideMark/>
          </w:tcPr>
          <w:p w14:paraId="2C6F6EAA"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tcPr>
          <w:p w14:paraId="49F5301F"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noWrap/>
            <w:hideMark/>
          </w:tcPr>
          <w:p w14:paraId="5E43F039"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6F63A82D"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5D37AEA5"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3C33EA26"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2EAA9776"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3" w:type="dxa"/>
            <w:shd w:val="clear" w:color="auto" w:fill="B5DCDD" w:themeFill="accent4"/>
          </w:tcPr>
          <w:p w14:paraId="618153AB"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tcPr>
          <w:p w14:paraId="3973C41A"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2936F263"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shd w:val="clear" w:color="auto" w:fill="B5DCDD" w:themeFill="accent4"/>
          </w:tcPr>
          <w:p w14:paraId="3BFD8ABE"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tcPr>
          <w:p w14:paraId="08C07F82"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5BE84197"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782933DD"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3" w:type="dxa"/>
          </w:tcPr>
          <w:p w14:paraId="5FB7A8B5"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23D018AC"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014F4E10"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5A726B8A"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72948205"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464CECE8"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10295A20"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3" w:type="dxa"/>
          </w:tcPr>
          <w:p w14:paraId="1D7328F0"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r>
      <w:tr w:rsidR="00C86BD0" w:rsidRPr="008C13D0" w14:paraId="622E69B7" w14:textId="77777777" w:rsidTr="00320C52">
        <w:trPr>
          <w:trHeight w:val="203"/>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0F13635" w14:textId="77777777" w:rsidR="00137675" w:rsidRPr="008C13D0" w:rsidRDefault="00137675" w:rsidP="00491416">
            <w:pPr>
              <w:pStyle w:val="Tabletext8pt"/>
              <w:rPr>
                <w:lang w:eastAsia="en-AU"/>
              </w:rPr>
            </w:pPr>
            <w:r w:rsidRPr="008C13D0">
              <w:rPr>
                <w:lang w:eastAsia="en-AU"/>
              </w:rPr>
              <w:t>Ooi 2018</w:t>
            </w:r>
          </w:p>
        </w:tc>
        <w:tc>
          <w:tcPr>
            <w:tcW w:w="567" w:type="dxa"/>
          </w:tcPr>
          <w:p w14:paraId="30B95B02" w14:textId="77777777" w:rsidR="00137675" w:rsidRPr="009340E4" w:rsidRDefault="00137675" w:rsidP="00491416">
            <w:pPr>
              <w:pStyle w:val="Tabletext8pt"/>
              <w:cnfStyle w:val="000000000000" w:firstRow="0" w:lastRow="0" w:firstColumn="0" w:lastColumn="0" w:oddVBand="0" w:evenVBand="0" w:oddHBand="0" w:evenHBand="0" w:firstRowFirstColumn="0" w:firstRowLastColumn="0" w:lastRowFirstColumn="0" w:lastRowLastColumn="0"/>
            </w:pPr>
            <w:r w:rsidRPr="00DD2325">
              <w:rPr>
                <w:rFonts w:ascii="Segoe UI Symbol" w:hAnsi="Segoe UI Symbol"/>
                <w:bCs w:val="0"/>
              </w:rPr>
              <w:t>✓</w:t>
            </w:r>
          </w:p>
        </w:tc>
        <w:tc>
          <w:tcPr>
            <w:tcW w:w="1275" w:type="dxa"/>
            <w:vMerge/>
            <w:noWrap/>
          </w:tcPr>
          <w:p w14:paraId="51E527B4" w14:textId="0903A970"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c>
          <w:tcPr>
            <w:tcW w:w="322" w:type="dxa"/>
          </w:tcPr>
          <w:p w14:paraId="5F310545" w14:textId="77777777" w:rsidR="00137675" w:rsidRPr="00A6752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76A422F2" w14:textId="77777777" w:rsidR="00137675" w:rsidRPr="007B1A61"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A6752D">
              <w:rPr>
                <w:rFonts w:eastAsia="Times New Roman" w:cs="Times New Roman"/>
                <w:szCs w:val="18"/>
                <w:lang w:eastAsia="en-AU"/>
              </w:rPr>
              <w:t>--</w:t>
            </w:r>
          </w:p>
        </w:tc>
        <w:tc>
          <w:tcPr>
            <w:tcW w:w="322" w:type="dxa"/>
          </w:tcPr>
          <w:p w14:paraId="11DD99EC"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B1A61">
              <w:rPr>
                <w:lang w:eastAsia="en-AU"/>
              </w:rPr>
              <w:t>--</w:t>
            </w:r>
          </w:p>
        </w:tc>
        <w:tc>
          <w:tcPr>
            <w:tcW w:w="322" w:type="dxa"/>
          </w:tcPr>
          <w:p w14:paraId="7D66BDE2"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B1A61">
              <w:rPr>
                <w:lang w:eastAsia="en-AU"/>
              </w:rPr>
              <w:t>--</w:t>
            </w:r>
          </w:p>
        </w:tc>
        <w:tc>
          <w:tcPr>
            <w:tcW w:w="322" w:type="dxa"/>
          </w:tcPr>
          <w:p w14:paraId="698F8E6B"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B1A61">
              <w:rPr>
                <w:lang w:eastAsia="en-AU"/>
              </w:rPr>
              <w:t>--</w:t>
            </w:r>
          </w:p>
        </w:tc>
        <w:tc>
          <w:tcPr>
            <w:tcW w:w="322" w:type="dxa"/>
          </w:tcPr>
          <w:p w14:paraId="4357A0DF"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B1A61">
              <w:rPr>
                <w:lang w:eastAsia="en-AU"/>
              </w:rPr>
              <w:t>--</w:t>
            </w:r>
          </w:p>
        </w:tc>
        <w:tc>
          <w:tcPr>
            <w:tcW w:w="323" w:type="dxa"/>
          </w:tcPr>
          <w:p w14:paraId="13C36A79" w14:textId="77777777" w:rsidR="00137675" w:rsidRPr="00D21605"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7B1A61">
              <w:rPr>
                <w:lang w:eastAsia="en-AU"/>
              </w:rPr>
              <w:t>--</w:t>
            </w:r>
          </w:p>
        </w:tc>
        <w:tc>
          <w:tcPr>
            <w:tcW w:w="322" w:type="dxa"/>
            <w:shd w:val="clear" w:color="auto" w:fill="auto"/>
            <w:vAlign w:val="top"/>
          </w:tcPr>
          <w:p w14:paraId="4AD8672B" w14:textId="77777777" w:rsidR="00137675" w:rsidRPr="001E0E9A"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E0E9A">
              <w:rPr>
                <w:lang w:eastAsia="en-AU"/>
              </w:rPr>
              <w:t>--</w:t>
            </w:r>
          </w:p>
        </w:tc>
        <w:tc>
          <w:tcPr>
            <w:tcW w:w="322" w:type="dxa"/>
            <w:noWrap/>
            <w:hideMark/>
          </w:tcPr>
          <w:p w14:paraId="6AFAB3D6"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B1A61">
              <w:rPr>
                <w:lang w:eastAsia="en-AU"/>
              </w:rPr>
              <w:t>--</w:t>
            </w:r>
          </w:p>
        </w:tc>
        <w:tc>
          <w:tcPr>
            <w:tcW w:w="322" w:type="dxa"/>
            <w:shd w:val="clear" w:color="auto" w:fill="00968F" w:themeFill="accent3"/>
          </w:tcPr>
          <w:p w14:paraId="2ED20311"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49CC736C"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DD0950">
              <w:rPr>
                <w:lang w:eastAsia="en-AU"/>
              </w:rPr>
              <w:t>--</w:t>
            </w:r>
          </w:p>
        </w:tc>
        <w:tc>
          <w:tcPr>
            <w:tcW w:w="322" w:type="dxa"/>
            <w:shd w:val="clear" w:color="auto" w:fill="auto"/>
          </w:tcPr>
          <w:p w14:paraId="4374E4AE"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6B386F">
              <w:rPr>
                <w:rFonts w:eastAsia="Times New Roman" w:cs="Times New Roman"/>
                <w:szCs w:val="18"/>
                <w:lang w:eastAsia="en-AU"/>
              </w:rPr>
              <w:t>--</w:t>
            </w:r>
          </w:p>
        </w:tc>
        <w:tc>
          <w:tcPr>
            <w:tcW w:w="322" w:type="dxa"/>
            <w:shd w:val="clear" w:color="auto" w:fill="00968F" w:themeFill="accent3"/>
          </w:tcPr>
          <w:p w14:paraId="7675B702"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3" w:type="dxa"/>
            <w:noWrap/>
            <w:hideMark/>
          </w:tcPr>
          <w:p w14:paraId="1CFAB2BA"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741C3">
              <w:rPr>
                <w:lang w:eastAsia="en-AU"/>
              </w:rPr>
              <w:t>--</w:t>
            </w:r>
          </w:p>
        </w:tc>
        <w:tc>
          <w:tcPr>
            <w:tcW w:w="322" w:type="dxa"/>
          </w:tcPr>
          <w:p w14:paraId="58A74BBB"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741C3">
              <w:rPr>
                <w:lang w:eastAsia="en-AU"/>
              </w:rPr>
              <w:t>--</w:t>
            </w:r>
          </w:p>
        </w:tc>
        <w:tc>
          <w:tcPr>
            <w:tcW w:w="322" w:type="dxa"/>
            <w:noWrap/>
            <w:hideMark/>
          </w:tcPr>
          <w:p w14:paraId="25112DAF"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741C3">
              <w:rPr>
                <w:lang w:eastAsia="en-AU"/>
              </w:rPr>
              <w:t>--</w:t>
            </w:r>
          </w:p>
        </w:tc>
        <w:tc>
          <w:tcPr>
            <w:tcW w:w="322" w:type="dxa"/>
          </w:tcPr>
          <w:p w14:paraId="1F1269DE" w14:textId="77777777" w:rsidR="00137675" w:rsidRPr="007741C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858BC">
              <w:rPr>
                <w:lang w:eastAsia="en-AU"/>
              </w:rPr>
              <w:t>--</w:t>
            </w:r>
          </w:p>
        </w:tc>
        <w:tc>
          <w:tcPr>
            <w:tcW w:w="322" w:type="dxa"/>
          </w:tcPr>
          <w:p w14:paraId="20743494" w14:textId="77777777" w:rsidR="00137675" w:rsidRPr="007741C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90E9D">
              <w:rPr>
                <w:rFonts w:eastAsia="Times New Roman" w:cs="Times New Roman"/>
                <w:szCs w:val="18"/>
                <w:lang w:eastAsia="en-AU"/>
              </w:rPr>
              <w:t>--</w:t>
            </w:r>
          </w:p>
        </w:tc>
        <w:tc>
          <w:tcPr>
            <w:tcW w:w="322" w:type="dxa"/>
          </w:tcPr>
          <w:p w14:paraId="2511DDD2"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741C3">
              <w:rPr>
                <w:lang w:eastAsia="en-AU"/>
              </w:rPr>
              <w:t>--</w:t>
            </w:r>
          </w:p>
        </w:tc>
        <w:tc>
          <w:tcPr>
            <w:tcW w:w="322" w:type="dxa"/>
            <w:shd w:val="clear" w:color="auto" w:fill="00968F" w:themeFill="accent3"/>
          </w:tcPr>
          <w:p w14:paraId="397782C7"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3" w:type="dxa"/>
          </w:tcPr>
          <w:p w14:paraId="38E0DCB1" w14:textId="77777777" w:rsidR="00137675" w:rsidRPr="009773F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CE6BCE">
              <w:rPr>
                <w:lang w:eastAsia="en-AU"/>
              </w:rPr>
              <w:t>--</w:t>
            </w:r>
          </w:p>
        </w:tc>
        <w:tc>
          <w:tcPr>
            <w:tcW w:w="322" w:type="dxa"/>
          </w:tcPr>
          <w:p w14:paraId="257F4852"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9773F7">
              <w:rPr>
                <w:lang w:eastAsia="en-AU"/>
              </w:rPr>
              <w:t>--</w:t>
            </w:r>
          </w:p>
        </w:tc>
        <w:tc>
          <w:tcPr>
            <w:tcW w:w="322" w:type="dxa"/>
          </w:tcPr>
          <w:p w14:paraId="1F06395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9773F7">
              <w:rPr>
                <w:lang w:eastAsia="en-AU"/>
              </w:rPr>
              <w:t>--</w:t>
            </w:r>
          </w:p>
        </w:tc>
        <w:tc>
          <w:tcPr>
            <w:tcW w:w="322" w:type="dxa"/>
            <w:shd w:val="clear" w:color="auto" w:fill="00968F" w:themeFill="accent3"/>
          </w:tcPr>
          <w:p w14:paraId="4CD2D0B7"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4E9DDDF6"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156CE">
              <w:rPr>
                <w:lang w:eastAsia="en-AU"/>
              </w:rPr>
              <w:t>--</w:t>
            </w:r>
          </w:p>
        </w:tc>
        <w:tc>
          <w:tcPr>
            <w:tcW w:w="322" w:type="dxa"/>
          </w:tcPr>
          <w:p w14:paraId="19590C46"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156CE">
              <w:rPr>
                <w:lang w:eastAsia="en-AU"/>
              </w:rPr>
              <w:t>--</w:t>
            </w:r>
          </w:p>
        </w:tc>
        <w:tc>
          <w:tcPr>
            <w:tcW w:w="322" w:type="dxa"/>
            <w:shd w:val="clear" w:color="auto" w:fill="00968F" w:themeFill="accent3"/>
          </w:tcPr>
          <w:p w14:paraId="08388E1C"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3" w:type="dxa"/>
          </w:tcPr>
          <w:p w14:paraId="7CB06FE1"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501D6">
              <w:rPr>
                <w:lang w:eastAsia="en-AU"/>
              </w:rPr>
              <w:t>--</w:t>
            </w:r>
          </w:p>
        </w:tc>
        <w:tc>
          <w:tcPr>
            <w:tcW w:w="322" w:type="dxa"/>
          </w:tcPr>
          <w:p w14:paraId="17C1154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501D6">
              <w:rPr>
                <w:lang w:eastAsia="en-AU"/>
              </w:rPr>
              <w:t>--</w:t>
            </w:r>
          </w:p>
        </w:tc>
        <w:tc>
          <w:tcPr>
            <w:tcW w:w="322" w:type="dxa"/>
          </w:tcPr>
          <w:p w14:paraId="655A3F73" w14:textId="77777777" w:rsidR="00137675" w:rsidRPr="00D863D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F2FCF">
              <w:rPr>
                <w:rFonts w:eastAsia="Times New Roman" w:cs="Times New Roman"/>
                <w:szCs w:val="18"/>
                <w:lang w:eastAsia="en-AU"/>
              </w:rPr>
              <w:t>--</w:t>
            </w:r>
          </w:p>
        </w:tc>
        <w:tc>
          <w:tcPr>
            <w:tcW w:w="322" w:type="dxa"/>
          </w:tcPr>
          <w:p w14:paraId="524105E1"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D863DB">
              <w:rPr>
                <w:lang w:eastAsia="en-AU"/>
              </w:rPr>
              <w:t>--</w:t>
            </w:r>
          </w:p>
        </w:tc>
        <w:tc>
          <w:tcPr>
            <w:tcW w:w="322" w:type="dxa"/>
          </w:tcPr>
          <w:p w14:paraId="238B602F"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D863DB">
              <w:rPr>
                <w:lang w:eastAsia="en-AU"/>
              </w:rPr>
              <w:t>--</w:t>
            </w:r>
          </w:p>
        </w:tc>
        <w:tc>
          <w:tcPr>
            <w:tcW w:w="322" w:type="dxa"/>
          </w:tcPr>
          <w:p w14:paraId="34F59D9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D863DB">
              <w:rPr>
                <w:lang w:eastAsia="en-AU"/>
              </w:rPr>
              <w:t>--</w:t>
            </w:r>
          </w:p>
        </w:tc>
        <w:tc>
          <w:tcPr>
            <w:tcW w:w="322" w:type="dxa"/>
          </w:tcPr>
          <w:p w14:paraId="4DAAFA93"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D863DB">
              <w:rPr>
                <w:lang w:eastAsia="en-AU"/>
              </w:rPr>
              <w:t>--</w:t>
            </w:r>
          </w:p>
        </w:tc>
        <w:tc>
          <w:tcPr>
            <w:tcW w:w="323" w:type="dxa"/>
          </w:tcPr>
          <w:p w14:paraId="335BC201"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D863DB">
              <w:rPr>
                <w:lang w:eastAsia="en-AU"/>
              </w:rPr>
              <w:t>--</w:t>
            </w:r>
          </w:p>
        </w:tc>
      </w:tr>
      <w:tr w:rsidR="00C86BD0" w:rsidRPr="00AD0C69" w14:paraId="79EAACAE" w14:textId="77777777" w:rsidTr="00320C52">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99A8B04" w14:textId="77777777" w:rsidR="00137675" w:rsidRPr="008C13D0" w:rsidRDefault="00137675" w:rsidP="00491416">
            <w:pPr>
              <w:pStyle w:val="Tabletext8pt"/>
              <w:rPr>
                <w:lang w:eastAsia="en-AU"/>
              </w:rPr>
            </w:pPr>
            <w:r>
              <w:rPr>
                <w:lang w:eastAsia="en-AU"/>
              </w:rPr>
              <w:t>Sarris 2018</w:t>
            </w:r>
          </w:p>
        </w:tc>
        <w:tc>
          <w:tcPr>
            <w:tcW w:w="567" w:type="dxa"/>
            <w:vAlign w:val="top"/>
          </w:tcPr>
          <w:p w14:paraId="28D3E3C2" w14:textId="77777777" w:rsidR="00137675" w:rsidRPr="009340E4" w:rsidRDefault="00137675" w:rsidP="00491416">
            <w:pPr>
              <w:pStyle w:val="Tabletext8pt"/>
              <w:cnfStyle w:val="000000100000" w:firstRow="0" w:lastRow="0" w:firstColumn="0" w:lastColumn="0" w:oddVBand="0" w:evenVBand="0" w:oddHBand="1" w:evenHBand="0" w:firstRowFirstColumn="0" w:firstRowLastColumn="0" w:lastRowFirstColumn="0" w:lastRowLastColumn="0"/>
            </w:pPr>
            <w:r>
              <w:rPr>
                <w:lang w:eastAsia="en-AU"/>
              </w:rPr>
              <w:t>--</w:t>
            </w:r>
          </w:p>
        </w:tc>
        <w:tc>
          <w:tcPr>
            <w:tcW w:w="1275" w:type="dxa"/>
            <w:vMerge/>
            <w:noWrap/>
          </w:tcPr>
          <w:p w14:paraId="63D55201" w14:textId="6C87DE2A"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322" w:type="dxa"/>
          </w:tcPr>
          <w:p w14:paraId="09B7E9FA" w14:textId="77777777" w:rsidR="00137675" w:rsidRPr="00805FF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6F97C7BA"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2CD61558"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2BFDA4AA"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3CA2E37A"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shd w:val="clear" w:color="auto" w:fill="B5DCDD" w:themeFill="accent4"/>
          </w:tcPr>
          <w:p w14:paraId="4FFD915E"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3" w:type="dxa"/>
          </w:tcPr>
          <w:p w14:paraId="4DBE9904" w14:textId="77777777" w:rsidR="00137675" w:rsidRPr="0064500A"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highlight w:val="yellow"/>
                <w:lang w:eastAsia="en-AU"/>
              </w:rPr>
            </w:pPr>
            <w:r w:rsidRPr="00805FF7">
              <w:rPr>
                <w:rFonts w:eastAsia="Times New Roman" w:cs="Times New Roman"/>
                <w:szCs w:val="18"/>
                <w:lang w:eastAsia="en-AU"/>
              </w:rPr>
              <w:t>--</w:t>
            </w:r>
          </w:p>
        </w:tc>
        <w:tc>
          <w:tcPr>
            <w:tcW w:w="322" w:type="dxa"/>
            <w:shd w:val="clear" w:color="auto" w:fill="B5DCDD" w:themeFill="accent4"/>
          </w:tcPr>
          <w:p w14:paraId="24010E70" w14:textId="77777777" w:rsidR="00137675" w:rsidRPr="001E0E9A"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noWrap/>
            <w:hideMark/>
          </w:tcPr>
          <w:p w14:paraId="5793AC50"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vAlign w:val="top"/>
          </w:tcPr>
          <w:p w14:paraId="574659CB"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66464">
              <w:rPr>
                <w:lang w:eastAsia="en-AU"/>
              </w:rPr>
              <w:t>--</w:t>
            </w:r>
          </w:p>
        </w:tc>
        <w:tc>
          <w:tcPr>
            <w:tcW w:w="322" w:type="dxa"/>
            <w:vAlign w:val="top"/>
          </w:tcPr>
          <w:p w14:paraId="40EFADB1"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B33FB">
              <w:rPr>
                <w:lang w:eastAsia="en-AU"/>
              </w:rPr>
              <w:t>--</w:t>
            </w:r>
          </w:p>
        </w:tc>
        <w:tc>
          <w:tcPr>
            <w:tcW w:w="322" w:type="dxa"/>
            <w:vAlign w:val="top"/>
          </w:tcPr>
          <w:p w14:paraId="45E73D30"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7B33FB">
              <w:rPr>
                <w:lang w:eastAsia="en-AU"/>
              </w:rPr>
              <w:t>--</w:t>
            </w:r>
          </w:p>
        </w:tc>
        <w:tc>
          <w:tcPr>
            <w:tcW w:w="322" w:type="dxa"/>
            <w:shd w:val="clear" w:color="auto" w:fill="B5DCDD" w:themeFill="accent4"/>
          </w:tcPr>
          <w:p w14:paraId="532324C4"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3" w:type="dxa"/>
            <w:noWrap/>
            <w:hideMark/>
          </w:tcPr>
          <w:p w14:paraId="0646543D"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531A6440"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shd w:val="clear" w:color="auto" w:fill="B5DCDD" w:themeFill="accent4"/>
            <w:noWrap/>
            <w:hideMark/>
          </w:tcPr>
          <w:p w14:paraId="3684DF04" w14:textId="77777777" w:rsidR="00137675" w:rsidRPr="00966769" w:rsidRDefault="00137675" w:rsidP="00966769">
            <w:pPr>
              <w:pStyle w:val="Tabletext8pt"/>
              <w:cnfStyle w:val="000000100000" w:firstRow="0" w:lastRow="0" w:firstColumn="0" w:lastColumn="0" w:oddVBand="0" w:evenVBand="0" w:oddHBand="1" w:evenHBand="0" w:firstRowFirstColumn="0" w:firstRowLastColumn="0" w:lastRowFirstColumn="0" w:lastRowLastColumn="0"/>
            </w:pPr>
            <w:r w:rsidRPr="00966769">
              <w:t>? </w:t>
            </w:r>
          </w:p>
        </w:tc>
        <w:tc>
          <w:tcPr>
            <w:tcW w:w="322" w:type="dxa"/>
            <w:shd w:val="clear" w:color="auto" w:fill="B5DCDD" w:themeFill="accent4"/>
          </w:tcPr>
          <w:p w14:paraId="226C6848"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tcPr>
          <w:p w14:paraId="33E9651A"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shd w:val="clear" w:color="auto" w:fill="B5DCDD" w:themeFill="accent4"/>
          </w:tcPr>
          <w:p w14:paraId="1BD87336"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tcPr>
          <w:p w14:paraId="59C88D25"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3" w:type="dxa"/>
          </w:tcPr>
          <w:p w14:paraId="7DDBBCEC"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71EBACEE"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795628C2"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shd w:val="clear" w:color="auto" w:fill="B5DCDD" w:themeFill="accent4"/>
          </w:tcPr>
          <w:p w14:paraId="796695E1"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tcPr>
          <w:p w14:paraId="6F90DF3B"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23D0DC70"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1EA56DDC"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3" w:type="dxa"/>
            <w:shd w:val="clear" w:color="auto" w:fill="B5DCDD" w:themeFill="accent4"/>
          </w:tcPr>
          <w:p w14:paraId="4B745B1A"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tcPr>
          <w:p w14:paraId="49D7C78A"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760EE3D4"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34472F08"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29E418DB"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2E9A3FF5"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2" w:type="dxa"/>
          </w:tcPr>
          <w:p w14:paraId="6E946EE5"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c>
          <w:tcPr>
            <w:tcW w:w="323" w:type="dxa"/>
          </w:tcPr>
          <w:p w14:paraId="4F6F3FAD" w14:textId="77777777" w:rsidR="00137675" w:rsidRPr="00AD0C6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05FF7">
              <w:rPr>
                <w:rFonts w:eastAsia="Times New Roman" w:cs="Times New Roman"/>
                <w:szCs w:val="18"/>
                <w:lang w:eastAsia="en-AU"/>
              </w:rPr>
              <w:t>--</w:t>
            </w:r>
          </w:p>
        </w:tc>
      </w:tr>
      <w:tr w:rsidR="00C86BD0" w:rsidRPr="008C13D0" w14:paraId="52668ECC" w14:textId="77777777" w:rsidTr="00320C52">
        <w:trPr>
          <w:trHeight w:val="24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AEF9170" w14:textId="77777777" w:rsidR="00137675" w:rsidRPr="008C13D0" w:rsidRDefault="00137675" w:rsidP="00491416">
            <w:pPr>
              <w:pStyle w:val="Tabletext8pt"/>
              <w:rPr>
                <w:lang w:eastAsia="en-AU"/>
              </w:rPr>
            </w:pPr>
            <w:r w:rsidRPr="008C13D0">
              <w:rPr>
                <w:lang w:eastAsia="en-AU"/>
              </w:rPr>
              <w:t>Smith 2018</w:t>
            </w:r>
          </w:p>
        </w:tc>
        <w:tc>
          <w:tcPr>
            <w:tcW w:w="567" w:type="dxa"/>
          </w:tcPr>
          <w:p w14:paraId="13AB43D7" w14:textId="77777777" w:rsidR="00137675" w:rsidRPr="009340E4" w:rsidRDefault="00137675" w:rsidP="00491416">
            <w:pPr>
              <w:pStyle w:val="Tabletext8pt"/>
              <w:cnfStyle w:val="000000000000" w:firstRow="0" w:lastRow="0" w:firstColumn="0" w:lastColumn="0" w:oddVBand="0" w:evenVBand="0" w:oddHBand="0" w:evenHBand="0" w:firstRowFirstColumn="0" w:firstRowLastColumn="0" w:lastRowFirstColumn="0" w:lastRowLastColumn="0"/>
            </w:pPr>
            <w:r>
              <w:t xml:space="preserve"> </w:t>
            </w:r>
            <w:r w:rsidRPr="00E23F7D">
              <w:rPr>
                <w:lang w:eastAsia="en-AU"/>
              </w:rPr>
              <w:t>†</w:t>
            </w:r>
          </w:p>
        </w:tc>
        <w:tc>
          <w:tcPr>
            <w:tcW w:w="1275" w:type="dxa"/>
            <w:vMerge/>
            <w:noWrap/>
          </w:tcPr>
          <w:p w14:paraId="2C5653E4" w14:textId="3362DF1B"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c>
          <w:tcPr>
            <w:tcW w:w="322" w:type="dxa"/>
          </w:tcPr>
          <w:p w14:paraId="06DD21EE" w14:textId="77777777" w:rsidR="00137675" w:rsidRPr="00A6752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6C6B619A" w14:textId="77777777" w:rsidR="00137675" w:rsidRPr="004E75D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A6752D">
              <w:rPr>
                <w:rFonts w:eastAsia="Times New Roman" w:cs="Times New Roman"/>
                <w:szCs w:val="18"/>
                <w:lang w:eastAsia="en-AU"/>
              </w:rPr>
              <w:t>--</w:t>
            </w:r>
          </w:p>
        </w:tc>
        <w:tc>
          <w:tcPr>
            <w:tcW w:w="322" w:type="dxa"/>
          </w:tcPr>
          <w:p w14:paraId="6E8C4F5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E75DB">
              <w:rPr>
                <w:lang w:eastAsia="en-AU"/>
              </w:rPr>
              <w:t>--</w:t>
            </w:r>
          </w:p>
        </w:tc>
        <w:tc>
          <w:tcPr>
            <w:tcW w:w="322" w:type="dxa"/>
          </w:tcPr>
          <w:p w14:paraId="17CCF3A8"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E75DB">
              <w:rPr>
                <w:lang w:eastAsia="en-AU"/>
              </w:rPr>
              <w:t>--</w:t>
            </w:r>
          </w:p>
        </w:tc>
        <w:tc>
          <w:tcPr>
            <w:tcW w:w="322" w:type="dxa"/>
          </w:tcPr>
          <w:p w14:paraId="2CAC4448"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E75DB">
              <w:rPr>
                <w:lang w:eastAsia="en-AU"/>
              </w:rPr>
              <w:t>--</w:t>
            </w:r>
          </w:p>
        </w:tc>
        <w:tc>
          <w:tcPr>
            <w:tcW w:w="322" w:type="dxa"/>
          </w:tcPr>
          <w:p w14:paraId="67C4463C"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E75DB">
              <w:rPr>
                <w:lang w:eastAsia="en-AU"/>
              </w:rPr>
              <w:t>--</w:t>
            </w:r>
          </w:p>
        </w:tc>
        <w:tc>
          <w:tcPr>
            <w:tcW w:w="323" w:type="dxa"/>
          </w:tcPr>
          <w:p w14:paraId="6FC761F5" w14:textId="77777777" w:rsidR="00137675" w:rsidRPr="00D21605"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E75DB">
              <w:rPr>
                <w:lang w:eastAsia="en-AU"/>
              </w:rPr>
              <w:t>--</w:t>
            </w:r>
          </w:p>
        </w:tc>
        <w:tc>
          <w:tcPr>
            <w:tcW w:w="322" w:type="dxa"/>
            <w:shd w:val="clear" w:color="auto" w:fill="auto"/>
            <w:vAlign w:val="top"/>
          </w:tcPr>
          <w:p w14:paraId="4F05DF00" w14:textId="77777777" w:rsidR="00137675" w:rsidRPr="001E0E9A"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E0E9A">
              <w:rPr>
                <w:lang w:eastAsia="en-AU"/>
              </w:rPr>
              <w:t>--</w:t>
            </w:r>
          </w:p>
        </w:tc>
        <w:tc>
          <w:tcPr>
            <w:tcW w:w="322" w:type="dxa"/>
            <w:noWrap/>
            <w:hideMark/>
          </w:tcPr>
          <w:p w14:paraId="2F48EB87"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E75DB">
              <w:rPr>
                <w:lang w:eastAsia="en-AU"/>
              </w:rPr>
              <w:t>--</w:t>
            </w:r>
          </w:p>
        </w:tc>
        <w:tc>
          <w:tcPr>
            <w:tcW w:w="322" w:type="dxa"/>
          </w:tcPr>
          <w:p w14:paraId="1B805C6F"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E75DB">
              <w:rPr>
                <w:lang w:eastAsia="en-AU"/>
              </w:rPr>
              <w:t>--</w:t>
            </w:r>
          </w:p>
        </w:tc>
        <w:tc>
          <w:tcPr>
            <w:tcW w:w="322" w:type="dxa"/>
          </w:tcPr>
          <w:p w14:paraId="2666BF41"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E75DB">
              <w:rPr>
                <w:lang w:eastAsia="en-AU"/>
              </w:rPr>
              <w:t>--</w:t>
            </w:r>
          </w:p>
        </w:tc>
        <w:tc>
          <w:tcPr>
            <w:tcW w:w="322" w:type="dxa"/>
            <w:shd w:val="clear" w:color="auto" w:fill="auto"/>
          </w:tcPr>
          <w:p w14:paraId="4EC3EB8A"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6B386F">
              <w:rPr>
                <w:rFonts w:eastAsia="Times New Roman" w:cs="Times New Roman"/>
                <w:szCs w:val="18"/>
                <w:lang w:eastAsia="en-AU"/>
              </w:rPr>
              <w:t>--</w:t>
            </w:r>
          </w:p>
        </w:tc>
        <w:tc>
          <w:tcPr>
            <w:tcW w:w="322" w:type="dxa"/>
            <w:shd w:val="clear" w:color="auto" w:fill="00968F" w:themeFill="accent3"/>
          </w:tcPr>
          <w:p w14:paraId="4D2FFF8C"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3" w:type="dxa"/>
            <w:noWrap/>
            <w:hideMark/>
          </w:tcPr>
          <w:p w14:paraId="456B85B6"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9660AF">
              <w:rPr>
                <w:lang w:eastAsia="en-AU"/>
              </w:rPr>
              <w:t>--</w:t>
            </w:r>
          </w:p>
        </w:tc>
        <w:tc>
          <w:tcPr>
            <w:tcW w:w="322" w:type="dxa"/>
          </w:tcPr>
          <w:p w14:paraId="48F5678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9660AF">
              <w:rPr>
                <w:lang w:eastAsia="en-AU"/>
              </w:rPr>
              <w:t>--</w:t>
            </w:r>
          </w:p>
        </w:tc>
        <w:tc>
          <w:tcPr>
            <w:tcW w:w="322" w:type="dxa"/>
            <w:noWrap/>
            <w:hideMark/>
          </w:tcPr>
          <w:p w14:paraId="099108F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9660AF">
              <w:rPr>
                <w:lang w:eastAsia="en-AU"/>
              </w:rPr>
              <w:t>--</w:t>
            </w:r>
          </w:p>
        </w:tc>
        <w:tc>
          <w:tcPr>
            <w:tcW w:w="322" w:type="dxa"/>
            <w:shd w:val="clear" w:color="auto" w:fill="00968F" w:themeFill="accent3"/>
          </w:tcPr>
          <w:p w14:paraId="1C12000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79975ED5" w14:textId="77777777" w:rsidR="00137675" w:rsidRPr="00E41F4C"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90E9D">
              <w:rPr>
                <w:rFonts w:eastAsia="Times New Roman" w:cs="Times New Roman"/>
                <w:szCs w:val="18"/>
                <w:lang w:eastAsia="en-AU"/>
              </w:rPr>
              <w:t>--</w:t>
            </w:r>
          </w:p>
        </w:tc>
        <w:tc>
          <w:tcPr>
            <w:tcW w:w="322" w:type="dxa"/>
          </w:tcPr>
          <w:p w14:paraId="3F1E193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41F4C">
              <w:rPr>
                <w:lang w:eastAsia="en-AU"/>
              </w:rPr>
              <w:t>--</w:t>
            </w:r>
          </w:p>
        </w:tc>
        <w:tc>
          <w:tcPr>
            <w:tcW w:w="322" w:type="dxa"/>
          </w:tcPr>
          <w:p w14:paraId="00BA85B0"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41F4C">
              <w:rPr>
                <w:lang w:eastAsia="en-AU"/>
              </w:rPr>
              <w:t>--</w:t>
            </w:r>
          </w:p>
        </w:tc>
        <w:tc>
          <w:tcPr>
            <w:tcW w:w="323" w:type="dxa"/>
          </w:tcPr>
          <w:p w14:paraId="0EA76C95" w14:textId="77777777" w:rsidR="00137675" w:rsidRPr="00E41F4C"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CE6BCE">
              <w:rPr>
                <w:lang w:eastAsia="en-AU"/>
              </w:rPr>
              <w:t>--</w:t>
            </w:r>
          </w:p>
        </w:tc>
        <w:tc>
          <w:tcPr>
            <w:tcW w:w="322" w:type="dxa"/>
            <w:shd w:val="clear" w:color="auto" w:fill="00968F" w:themeFill="accent3"/>
          </w:tcPr>
          <w:p w14:paraId="47FD5A16"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00968F" w:themeFill="accent3"/>
          </w:tcPr>
          <w:p w14:paraId="5D75C7AF"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0A7A63E3"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B2CE0">
              <w:rPr>
                <w:lang w:eastAsia="en-AU"/>
              </w:rPr>
              <w:t>--</w:t>
            </w:r>
          </w:p>
        </w:tc>
        <w:tc>
          <w:tcPr>
            <w:tcW w:w="322" w:type="dxa"/>
            <w:shd w:val="clear" w:color="auto" w:fill="00968F" w:themeFill="accent3"/>
          </w:tcPr>
          <w:p w14:paraId="1456B0BE"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5CC7221E"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shd w:val="clear" w:color="auto" w:fill="00968F" w:themeFill="accent3"/>
          </w:tcPr>
          <w:p w14:paraId="5E74C27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3" w:type="dxa"/>
          </w:tcPr>
          <w:p w14:paraId="4055732D"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shd w:val="clear" w:color="auto" w:fill="00968F" w:themeFill="accent3"/>
          </w:tcPr>
          <w:p w14:paraId="2930494F"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3C792BDF" w14:textId="77777777" w:rsidR="00137675" w:rsidRPr="006651BC"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F2FCF">
              <w:rPr>
                <w:rFonts w:eastAsia="Times New Roman" w:cs="Times New Roman"/>
                <w:szCs w:val="18"/>
                <w:lang w:eastAsia="en-AU"/>
              </w:rPr>
              <w:t>--</w:t>
            </w:r>
          </w:p>
        </w:tc>
        <w:tc>
          <w:tcPr>
            <w:tcW w:w="322" w:type="dxa"/>
          </w:tcPr>
          <w:p w14:paraId="0F94F17E"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6651BC">
              <w:rPr>
                <w:rFonts w:eastAsia="Times New Roman" w:cs="Times New Roman"/>
                <w:szCs w:val="18"/>
                <w:lang w:eastAsia="en-AU"/>
              </w:rPr>
              <w:t>--</w:t>
            </w:r>
          </w:p>
        </w:tc>
        <w:tc>
          <w:tcPr>
            <w:tcW w:w="322" w:type="dxa"/>
          </w:tcPr>
          <w:p w14:paraId="60011C5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6651BC">
              <w:rPr>
                <w:rFonts w:eastAsia="Times New Roman" w:cs="Times New Roman"/>
                <w:szCs w:val="18"/>
                <w:lang w:eastAsia="en-AU"/>
              </w:rPr>
              <w:t>--</w:t>
            </w:r>
          </w:p>
        </w:tc>
        <w:tc>
          <w:tcPr>
            <w:tcW w:w="322" w:type="dxa"/>
          </w:tcPr>
          <w:p w14:paraId="25A8AD2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6651BC">
              <w:rPr>
                <w:rFonts w:eastAsia="Times New Roman" w:cs="Times New Roman"/>
                <w:szCs w:val="18"/>
                <w:lang w:eastAsia="en-AU"/>
              </w:rPr>
              <w:t>--</w:t>
            </w:r>
          </w:p>
        </w:tc>
        <w:tc>
          <w:tcPr>
            <w:tcW w:w="322" w:type="dxa"/>
          </w:tcPr>
          <w:p w14:paraId="530703C3"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6651BC">
              <w:rPr>
                <w:rFonts w:eastAsia="Times New Roman" w:cs="Times New Roman"/>
                <w:szCs w:val="18"/>
                <w:lang w:eastAsia="en-AU"/>
              </w:rPr>
              <w:t>--</w:t>
            </w:r>
          </w:p>
        </w:tc>
        <w:tc>
          <w:tcPr>
            <w:tcW w:w="323" w:type="dxa"/>
          </w:tcPr>
          <w:p w14:paraId="4F2826D5"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6651BC">
              <w:rPr>
                <w:rFonts w:eastAsia="Times New Roman" w:cs="Times New Roman"/>
                <w:szCs w:val="18"/>
                <w:lang w:eastAsia="en-AU"/>
              </w:rPr>
              <w:t>--</w:t>
            </w:r>
          </w:p>
        </w:tc>
      </w:tr>
      <w:tr w:rsidR="00494675" w:rsidRPr="008C13D0" w14:paraId="5507EAD6" w14:textId="77777777" w:rsidTr="00E35A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tcPr>
          <w:p w14:paraId="438104A5" w14:textId="77777777" w:rsidR="00137675" w:rsidRPr="008C13D0" w:rsidRDefault="00137675" w:rsidP="00491416">
            <w:pPr>
              <w:pStyle w:val="Tabletext8pt"/>
              <w:rPr>
                <w:lang w:eastAsia="en-AU"/>
              </w:rPr>
            </w:pPr>
            <w:r>
              <w:rPr>
                <w:lang w:eastAsia="en-AU"/>
              </w:rPr>
              <w:t>Brondino 2013</w:t>
            </w:r>
          </w:p>
        </w:tc>
        <w:tc>
          <w:tcPr>
            <w:tcW w:w="567" w:type="dxa"/>
          </w:tcPr>
          <w:p w14:paraId="479C144B"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pPr>
            <w:r w:rsidRPr="00DD2325">
              <w:rPr>
                <w:rFonts w:ascii="Segoe UI Symbol" w:hAnsi="Segoe UI Symbol"/>
                <w:bCs w:val="0"/>
              </w:rPr>
              <w:t>✓</w:t>
            </w:r>
          </w:p>
        </w:tc>
        <w:tc>
          <w:tcPr>
            <w:tcW w:w="1275" w:type="dxa"/>
            <w:vMerge/>
            <w:noWrap/>
          </w:tcPr>
          <w:p w14:paraId="49C35FBB" w14:textId="7315CD5F"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322" w:type="dxa"/>
          </w:tcPr>
          <w:p w14:paraId="673C64A5"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shd w:val="clear" w:color="auto" w:fill="auto"/>
          </w:tcPr>
          <w:p w14:paraId="12EDF45F"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shd w:val="clear" w:color="auto" w:fill="auto"/>
          </w:tcPr>
          <w:p w14:paraId="4DC49F9A" w14:textId="77777777" w:rsidR="00137675" w:rsidRPr="00EF03EB"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E75DB">
              <w:rPr>
                <w:lang w:eastAsia="en-AU"/>
              </w:rPr>
              <w:t>--</w:t>
            </w:r>
          </w:p>
        </w:tc>
        <w:tc>
          <w:tcPr>
            <w:tcW w:w="322" w:type="dxa"/>
            <w:shd w:val="clear" w:color="auto" w:fill="auto"/>
          </w:tcPr>
          <w:p w14:paraId="0B2BAE8A" w14:textId="77777777" w:rsidR="00137675" w:rsidRPr="00EF03EB"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E75DB">
              <w:rPr>
                <w:lang w:eastAsia="en-AU"/>
              </w:rPr>
              <w:t>--</w:t>
            </w:r>
          </w:p>
        </w:tc>
        <w:tc>
          <w:tcPr>
            <w:tcW w:w="322" w:type="dxa"/>
            <w:shd w:val="clear" w:color="auto" w:fill="auto"/>
          </w:tcPr>
          <w:p w14:paraId="25D3A493"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4E75DB">
              <w:rPr>
                <w:lang w:eastAsia="en-AU"/>
              </w:rPr>
              <w:t>--</w:t>
            </w:r>
          </w:p>
        </w:tc>
        <w:tc>
          <w:tcPr>
            <w:tcW w:w="322" w:type="dxa"/>
            <w:shd w:val="clear" w:color="auto" w:fill="auto"/>
          </w:tcPr>
          <w:p w14:paraId="435D56F8" w14:textId="77777777" w:rsidR="00137675" w:rsidRPr="00570E1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E75DB">
              <w:rPr>
                <w:lang w:eastAsia="en-AU"/>
              </w:rPr>
              <w:t>--</w:t>
            </w:r>
          </w:p>
        </w:tc>
        <w:tc>
          <w:tcPr>
            <w:tcW w:w="323" w:type="dxa"/>
            <w:shd w:val="clear" w:color="auto" w:fill="auto"/>
          </w:tcPr>
          <w:p w14:paraId="6EDE5171" w14:textId="77777777" w:rsidR="00137675" w:rsidRPr="00EF03EB"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E75DB">
              <w:rPr>
                <w:lang w:eastAsia="en-AU"/>
              </w:rPr>
              <w:t>--</w:t>
            </w:r>
          </w:p>
        </w:tc>
        <w:tc>
          <w:tcPr>
            <w:tcW w:w="322" w:type="dxa"/>
            <w:shd w:val="clear" w:color="auto" w:fill="auto"/>
          </w:tcPr>
          <w:p w14:paraId="61E744B9" w14:textId="77777777" w:rsidR="00137675" w:rsidRPr="001E0E9A"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E0E9A">
              <w:rPr>
                <w:lang w:eastAsia="en-AU"/>
              </w:rPr>
              <w:t>--</w:t>
            </w:r>
          </w:p>
        </w:tc>
        <w:tc>
          <w:tcPr>
            <w:tcW w:w="322" w:type="dxa"/>
            <w:shd w:val="clear" w:color="auto" w:fill="auto"/>
          </w:tcPr>
          <w:p w14:paraId="004463F9"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4E75DB">
              <w:rPr>
                <w:lang w:eastAsia="en-AU"/>
              </w:rPr>
              <w:t>--</w:t>
            </w:r>
          </w:p>
        </w:tc>
        <w:tc>
          <w:tcPr>
            <w:tcW w:w="322" w:type="dxa"/>
            <w:shd w:val="clear" w:color="auto" w:fill="auto"/>
          </w:tcPr>
          <w:p w14:paraId="5ABBF71C" w14:textId="77777777" w:rsidR="00137675" w:rsidRPr="00FF4737"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E75DB">
              <w:rPr>
                <w:lang w:eastAsia="en-AU"/>
              </w:rPr>
              <w:t>--</w:t>
            </w:r>
          </w:p>
        </w:tc>
        <w:tc>
          <w:tcPr>
            <w:tcW w:w="322" w:type="dxa"/>
            <w:shd w:val="clear" w:color="auto" w:fill="auto"/>
          </w:tcPr>
          <w:p w14:paraId="7803DB17"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4E75DB">
              <w:rPr>
                <w:lang w:eastAsia="en-AU"/>
              </w:rPr>
              <w:t>--</w:t>
            </w:r>
          </w:p>
        </w:tc>
        <w:tc>
          <w:tcPr>
            <w:tcW w:w="322" w:type="dxa"/>
            <w:shd w:val="clear" w:color="auto" w:fill="auto"/>
          </w:tcPr>
          <w:p w14:paraId="46F8FB7D" w14:textId="77777777" w:rsidR="00137675" w:rsidRPr="006B386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6B386F">
              <w:rPr>
                <w:rFonts w:eastAsia="Times New Roman" w:cs="Times New Roman"/>
                <w:szCs w:val="18"/>
                <w:lang w:eastAsia="en-AU"/>
              </w:rPr>
              <w:t>--</w:t>
            </w:r>
          </w:p>
        </w:tc>
        <w:tc>
          <w:tcPr>
            <w:tcW w:w="322" w:type="dxa"/>
            <w:shd w:val="clear" w:color="auto" w:fill="auto"/>
          </w:tcPr>
          <w:p w14:paraId="58D4C73F" w14:textId="77777777" w:rsidR="00137675" w:rsidRPr="00EA0971"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A6752D">
              <w:rPr>
                <w:rFonts w:eastAsia="Times New Roman" w:cs="Times New Roman"/>
                <w:szCs w:val="18"/>
                <w:lang w:eastAsia="en-AU"/>
              </w:rPr>
              <w:t>--</w:t>
            </w:r>
          </w:p>
        </w:tc>
        <w:tc>
          <w:tcPr>
            <w:tcW w:w="323" w:type="dxa"/>
            <w:shd w:val="clear" w:color="auto" w:fill="auto"/>
          </w:tcPr>
          <w:p w14:paraId="75EC97BF"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4E75DB">
              <w:rPr>
                <w:lang w:eastAsia="en-AU"/>
              </w:rPr>
              <w:t>--</w:t>
            </w:r>
          </w:p>
        </w:tc>
        <w:tc>
          <w:tcPr>
            <w:tcW w:w="322" w:type="dxa"/>
            <w:shd w:val="clear" w:color="auto" w:fill="auto"/>
          </w:tcPr>
          <w:p w14:paraId="10866EC1"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4E75DB">
              <w:rPr>
                <w:lang w:eastAsia="en-AU"/>
              </w:rPr>
              <w:t>--</w:t>
            </w:r>
          </w:p>
        </w:tc>
        <w:tc>
          <w:tcPr>
            <w:tcW w:w="322" w:type="dxa"/>
            <w:shd w:val="clear" w:color="auto" w:fill="auto"/>
            <w:noWrap/>
          </w:tcPr>
          <w:p w14:paraId="1053990A"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BE4A02">
              <w:rPr>
                <w:lang w:eastAsia="en-AU"/>
              </w:rPr>
              <w:t>--</w:t>
            </w:r>
          </w:p>
        </w:tc>
        <w:tc>
          <w:tcPr>
            <w:tcW w:w="322" w:type="dxa"/>
            <w:shd w:val="clear" w:color="auto" w:fill="auto"/>
          </w:tcPr>
          <w:p w14:paraId="7222CD93" w14:textId="77777777" w:rsidR="00137675" w:rsidRPr="005858BC"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E75DB">
              <w:rPr>
                <w:lang w:eastAsia="en-AU"/>
              </w:rPr>
              <w:t>--</w:t>
            </w:r>
          </w:p>
        </w:tc>
        <w:tc>
          <w:tcPr>
            <w:tcW w:w="322" w:type="dxa"/>
            <w:shd w:val="clear" w:color="auto" w:fill="auto"/>
          </w:tcPr>
          <w:p w14:paraId="3C358267" w14:textId="77777777" w:rsidR="00137675" w:rsidRPr="00190E9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E75DB">
              <w:rPr>
                <w:lang w:eastAsia="en-AU"/>
              </w:rPr>
              <w:t>--</w:t>
            </w:r>
          </w:p>
        </w:tc>
        <w:tc>
          <w:tcPr>
            <w:tcW w:w="322" w:type="dxa"/>
            <w:shd w:val="clear" w:color="auto" w:fill="00968F" w:themeFill="accent3"/>
          </w:tcPr>
          <w:p w14:paraId="6BD888F3"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C13D0">
              <w:rPr>
                <w:rFonts w:ascii="Wingdings" w:eastAsia="Times New Roman" w:hAnsi="Wingdings" w:cs="Times New Roman"/>
                <w:szCs w:val="18"/>
                <w:lang w:eastAsia="en-AU"/>
              </w:rPr>
              <w:t></w:t>
            </w:r>
          </w:p>
        </w:tc>
        <w:tc>
          <w:tcPr>
            <w:tcW w:w="322" w:type="dxa"/>
            <w:shd w:val="clear" w:color="auto" w:fill="auto"/>
          </w:tcPr>
          <w:p w14:paraId="6D0AC2D1" w14:textId="77777777" w:rsidR="00137675" w:rsidRPr="00613202"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E75DB">
              <w:rPr>
                <w:lang w:eastAsia="en-AU"/>
              </w:rPr>
              <w:t>--</w:t>
            </w:r>
          </w:p>
        </w:tc>
        <w:tc>
          <w:tcPr>
            <w:tcW w:w="323" w:type="dxa"/>
            <w:shd w:val="clear" w:color="auto" w:fill="auto"/>
          </w:tcPr>
          <w:p w14:paraId="50E0C589" w14:textId="77777777" w:rsidR="00137675" w:rsidRPr="00CE6BC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E75DB">
              <w:rPr>
                <w:lang w:eastAsia="en-AU"/>
              </w:rPr>
              <w:t>--</w:t>
            </w:r>
          </w:p>
        </w:tc>
        <w:tc>
          <w:tcPr>
            <w:tcW w:w="322" w:type="dxa"/>
            <w:shd w:val="clear" w:color="auto" w:fill="auto"/>
          </w:tcPr>
          <w:p w14:paraId="5A06EB1D"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386F">
              <w:rPr>
                <w:rFonts w:eastAsia="Times New Roman" w:cs="Times New Roman"/>
                <w:szCs w:val="18"/>
                <w:lang w:eastAsia="en-AU"/>
              </w:rPr>
              <w:t>--</w:t>
            </w:r>
          </w:p>
        </w:tc>
        <w:tc>
          <w:tcPr>
            <w:tcW w:w="322" w:type="dxa"/>
            <w:shd w:val="clear" w:color="auto" w:fill="auto"/>
          </w:tcPr>
          <w:p w14:paraId="5676A946"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A6752D">
              <w:rPr>
                <w:rFonts w:eastAsia="Times New Roman" w:cs="Times New Roman"/>
                <w:szCs w:val="18"/>
                <w:lang w:eastAsia="en-AU"/>
              </w:rPr>
              <w:t>--</w:t>
            </w:r>
          </w:p>
        </w:tc>
        <w:tc>
          <w:tcPr>
            <w:tcW w:w="322" w:type="dxa"/>
            <w:shd w:val="clear" w:color="auto" w:fill="auto"/>
          </w:tcPr>
          <w:p w14:paraId="2148D84B"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E75DB">
              <w:rPr>
                <w:lang w:eastAsia="en-AU"/>
              </w:rPr>
              <w:t>--</w:t>
            </w:r>
          </w:p>
        </w:tc>
        <w:tc>
          <w:tcPr>
            <w:tcW w:w="322" w:type="dxa"/>
            <w:shd w:val="clear" w:color="auto" w:fill="auto"/>
          </w:tcPr>
          <w:p w14:paraId="029E8460"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E75DB">
              <w:rPr>
                <w:lang w:eastAsia="en-AU"/>
              </w:rPr>
              <w:t>--</w:t>
            </w:r>
          </w:p>
        </w:tc>
        <w:tc>
          <w:tcPr>
            <w:tcW w:w="322" w:type="dxa"/>
            <w:shd w:val="clear" w:color="auto" w:fill="auto"/>
          </w:tcPr>
          <w:p w14:paraId="16490329"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E75DB">
              <w:rPr>
                <w:lang w:eastAsia="en-AU"/>
              </w:rPr>
              <w:t>--</w:t>
            </w:r>
          </w:p>
        </w:tc>
        <w:tc>
          <w:tcPr>
            <w:tcW w:w="322" w:type="dxa"/>
            <w:shd w:val="clear" w:color="auto" w:fill="auto"/>
          </w:tcPr>
          <w:p w14:paraId="0A0AFCCA"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BE4A02">
              <w:rPr>
                <w:lang w:eastAsia="en-AU"/>
              </w:rPr>
              <w:t>--</w:t>
            </w:r>
          </w:p>
        </w:tc>
        <w:tc>
          <w:tcPr>
            <w:tcW w:w="323" w:type="dxa"/>
            <w:shd w:val="clear" w:color="auto" w:fill="auto"/>
          </w:tcPr>
          <w:p w14:paraId="62908109"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E75DB">
              <w:rPr>
                <w:lang w:eastAsia="en-AU"/>
              </w:rPr>
              <w:t>--</w:t>
            </w:r>
          </w:p>
        </w:tc>
        <w:tc>
          <w:tcPr>
            <w:tcW w:w="322" w:type="dxa"/>
            <w:shd w:val="clear" w:color="auto" w:fill="auto"/>
          </w:tcPr>
          <w:p w14:paraId="5CB32430"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E75DB">
              <w:rPr>
                <w:lang w:eastAsia="en-AU"/>
              </w:rPr>
              <w:t>--</w:t>
            </w:r>
          </w:p>
        </w:tc>
        <w:tc>
          <w:tcPr>
            <w:tcW w:w="322" w:type="dxa"/>
            <w:shd w:val="clear" w:color="auto" w:fill="auto"/>
          </w:tcPr>
          <w:p w14:paraId="5F80312F" w14:textId="77777777" w:rsidR="00137675" w:rsidRPr="00EF2FC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D21605">
              <w:rPr>
                <w:lang w:eastAsia="en-AU"/>
              </w:rPr>
              <w:t>--</w:t>
            </w:r>
          </w:p>
        </w:tc>
        <w:tc>
          <w:tcPr>
            <w:tcW w:w="322" w:type="dxa"/>
            <w:shd w:val="clear" w:color="auto" w:fill="auto"/>
          </w:tcPr>
          <w:p w14:paraId="53EBB98E"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E75DB">
              <w:rPr>
                <w:lang w:eastAsia="en-AU"/>
              </w:rPr>
              <w:t>--</w:t>
            </w:r>
          </w:p>
        </w:tc>
        <w:tc>
          <w:tcPr>
            <w:tcW w:w="322" w:type="dxa"/>
            <w:shd w:val="clear" w:color="auto" w:fill="auto"/>
          </w:tcPr>
          <w:p w14:paraId="153A627E"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E75DB">
              <w:rPr>
                <w:lang w:eastAsia="en-AU"/>
              </w:rPr>
              <w:t>--</w:t>
            </w:r>
          </w:p>
        </w:tc>
        <w:tc>
          <w:tcPr>
            <w:tcW w:w="322" w:type="dxa"/>
            <w:shd w:val="clear" w:color="auto" w:fill="auto"/>
          </w:tcPr>
          <w:p w14:paraId="7BE13072"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4E75DB">
              <w:rPr>
                <w:lang w:eastAsia="en-AU"/>
              </w:rPr>
              <w:t>--</w:t>
            </w:r>
          </w:p>
        </w:tc>
        <w:tc>
          <w:tcPr>
            <w:tcW w:w="322" w:type="dxa"/>
            <w:shd w:val="clear" w:color="auto" w:fill="auto"/>
          </w:tcPr>
          <w:p w14:paraId="090C79DB"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B386F">
              <w:rPr>
                <w:rFonts w:eastAsia="Times New Roman" w:cs="Times New Roman"/>
                <w:szCs w:val="18"/>
                <w:lang w:eastAsia="en-AU"/>
              </w:rPr>
              <w:t>--</w:t>
            </w:r>
          </w:p>
        </w:tc>
        <w:tc>
          <w:tcPr>
            <w:tcW w:w="323" w:type="dxa"/>
            <w:shd w:val="clear" w:color="auto" w:fill="auto"/>
          </w:tcPr>
          <w:p w14:paraId="3EAB8486" w14:textId="77777777" w:rsidR="00137675" w:rsidRPr="00766FB9"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A6752D">
              <w:rPr>
                <w:rFonts w:eastAsia="Times New Roman" w:cs="Times New Roman"/>
                <w:szCs w:val="18"/>
                <w:lang w:eastAsia="en-AU"/>
              </w:rPr>
              <w:t>--</w:t>
            </w:r>
          </w:p>
        </w:tc>
      </w:tr>
      <w:tr w:rsidR="00C86BD0" w:rsidRPr="008C13D0" w14:paraId="795BEF57" w14:textId="77777777" w:rsidTr="00320C52">
        <w:trPr>
          <w:trHeight w:val="24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BC8EBA2" w14:textId="77777777" w:rsidR="00137675" w:rsidRPr="008C13D0" w:rsidRDefault="00137675" w:rsidP="00491416">
            <w:pPr>
              <w:pStyle w:val="Tabletext8pt"/>
              <w:rPr>
                <w:lang w:eastAsia="en-AU"/>
              </w:rPr>
            </w:pPr>
            <w:r w:rsidRPr="008C13D0">
              <w:rPr>
                <w:lang w:eastAsia="en-AU"/>
              </w:rPr>
              <w:t>Witte 2005</w:t>
            </w:r>
          </w:p>
        </w:tc>
        <w:tc>
          <w:tcPr>
            <w:tcW w:w="567" w:type="dxa"/>
          </w:tcPr>
          <w:p w14:paraId="5604822A" w14:textId="77777777" w:rsidR="00137675" w:rsidRPr="009340E4" w:rsidRDefault="00137675" w:rsidP="00491416">
            <w:pPr>
              <w:pStyle w:val="Tabletext8pt"/>
              <w:cnfStyle w:val="000000000000" w:firstRow="0" w:lastRow="0" w:firstColumn="0" w:lastColumn="0" w:oddVBand="0" w:evenVBand="0" w:oddHBand="0" w:evenHBand="0" w:firstRowFirstColumn="0" w:firstRowLastColumn="0" w:lastRowFirstColumn="0" w:lastRowLastColumn="0"/>
            </w:pPr>
            <w:r>
              <w:t>--</w:t>
            </w:r>
          </w:p>
        </w:tc>
        <w:tc>
          <w:tcPr>
            <w:tcW w:w="1275" w:type="dxa"/>
            <w:vMerge/>
            <w:noWrap/>
          </w:tcPr>
          <w:p w14:paraId="060256B5" w14:textId="2674A90E"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c>
          <w:tcPr>
            <w:tcW w:w="322" w:type="dxa"/>
          </w:tcPr>
          <w:p w14:paraId="22C5223E" w14:textId="77777777" w:rsidR="00137675" w:rsidRPr="00A6752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7FBF58BF" w14:textId="77777777" w:rsidR="00137675" w:rsidRPr="00EB1648"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6ABC8860"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5DC8C7C7"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7AA515A0"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2A3B906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3" w:type="dxa"/>
          </w:tcPr>
          <w:p w14:paraId="4A1F0A25" w14:textId="77777777" w:rsidR="00137675" w:rsidRPr="00D21605"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1648">
              <w:rPr>
                <w:rFonts w:eastAsia="Times New Roman" w:cs="Times New Roman"/>
                <w:szCs w:val="18"/>
                <w:lang w:eastAsia="en-AU"/>
              </w:rPr>
              <w:t>--</w:t>
            </w:r>
          </w:p>
        </w:tc>
        <w:tc>
          <w:tcPr>
            <w:tcW w:w="322" w:type="dxa"/>
            <w:shd w:val="clear" w:color="auto" w:fill="auto"/>
            <w:vAlign w:val="top"/>
          </w:tcPr>
          <w:p w14:paraId="23D501AA" w14:textId="77777777" w:rsidR="00137675" w:rsidRPr="001E0E9A"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E0E9A">
              <w:rPr>
                <w:lang w:eastAsia="en-AU"/>
              </w:rPr>
              <w:t>--</w:t>
            </w:r>
          </w:p>
        </w:tc>
        <w:tc>
          <w:tcPr>
            <w:tcW w:w="322" w:type="dxa"/>
            <w:noWrap/>
            <w:hideMark/>
          </w:tcPr>
          <w:p w14:paraId="3DAD9087"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468E669B"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600320CC"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shd w:val="clear" w:color="auto" w:fill="auto"/>
          </w:tcPr>
          <w:p w14:paraId="730E1FCD" w14:textId="77777777" w:rsidR="00137675" w:rsidRPr="00EB1648"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6B386F">
              <w:rPr>
                <w:rFonts w:eastAsia="Times New Roman" w:cs="Times New Roman"/>
                <w:szCs w:val="18"/>
                <w:lang w:eastAsia="en-AU"/>
              </w:rPr>
              <w:t>--</w:t>
            </w:r>
          </w:p>
        </w:tc>
        <w:tc>
          <w:tcPr>
            <w:tcW w:w="322" w:type="dxa"/>
          </w:tcPr>
          <w:p w14:paraId="7FE6F8AD"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3" w:type="dxa"/>
            <w:noWrap/>
            <w:hideMark/>
          </w:tcPr>
          <w:p w14:paraId="5ADEF2C4"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36143507"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noWrap/>
            <w:hideMark/>
          </w:tcPr>
          <w:p w14:paraId="40430FA1"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67BB7545"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1D8EB37B" w14:textId="77777777" w:rsidR="00137675" w:rsidRPr="00EB1648"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90E9D">
              <w:rPr>
                <w:rFonts w:eastAsia="Times New Roman" w:cs="Times New Roman"/>
                <w:szCs w:val="18"/>
                <w:lang w:eastAsia="en-AU"/>
              </w:rPr>
              <w:t>--</w:t>
            </w:r>
          </w:p>
        </w:tc>
        <w:tc>
          <w:tcPr>
            <w:tcW w:w="322" w:type="dxa"/>
          </w:tcPr>
          <w:p w14:paraId="0688403E"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341533BC"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3" w:type="dxa"/>
          </w:tcPr>
          <w:p w14:paraId="2C6E8964" w14:textId="77777777" w:rsidR="00137675" w:rsidRPr="00EB1648"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CE6BCE">
              <w:rPr>
                <w:lang w:eastAsia="en-AU"/>
              </w:rPr>
              <w:t>--</w:t>
            </w:r>
          </w:p>
        </w:tc>
        <w:tc>
          <w:tcPr>
            <w:tcW w:w="322" w:type="dxa"/>
            <w:shd w:val="clear" w:color="auto" w:fill="00968F" w:themeFill="accent3"/>
          </w:tcPr>
          <w:p w14:paraId="27998FDB"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00968F" w:themeFill="accent3"/>
          </w:tcPr>
          <w:p w14:paraId="493085D2"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658AAB25"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787C48">
              <w:rPr>
                <w:rFonts w:eastAsia="Times New Roman" w:cs="Times New Roman"/>
                <w:szCs w:val="18"/>
                <w:lang w:eastAsia="en-AU"/>
              </w:rPr>
              <w:t>--</w:t>
            </w:r>
          </w:p>
        </w:tc>
        <w:tc>
          <w:tcPr>
            <w:tcW w:w="322" w:type="dxa"/>
          </w:tcPr>
          <w:p w14:paraId="13D48CD3"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87C48">
              <w:rPr>
                <w:rFonts w:eastAsia="Times New Roman" w:cs="Times New Roman"/>
                <w:szCs w:val="18"/>
                <w:lang w:eastAsia="en-AU"/>
              </w:rPr>
              <w:t>--</w:t>
            </w:r>
          </w:p>
        </w:tc>
        <w:tc>
          <w:tcPr>
            <w:tcW w:w="322" w:type="dxa"/>
          </w:tcPr>
          <w:p w14:paraId="5C2B4115"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87C48">
              <w:rPr>
                <w:rFonts w:eastAsia="Times New Roman" w:cs="Times New Roman"/>
                <w:szCs w:val="18"/>
                <w:lang w:eastAsia="en-AU"/>
              </w:rPr>
              <w:t>--</w:t>
            </w:r>
          </w:p>
        </w:tc>
        <w:tc>
          <w:tcPr>
            <w:tcW w:w="322" w:type="dxa"/>
          </w:tcPr>
          <w:p w14:paraId="026CB8F2"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87C48">
              <w:rPr>
                <w:rFonts w:eastAsia="Times New Roman" w:cs="Times New Roman"/>
                <w:szCs w:val="18"/>
                <w:lang w:eastAsia="en-AU"/>
              </w:rPr>
              <w:t>--</w:t>
            </w:r>
          </w:p>
        </w:tc>
        <w:tc>
          <w:tcPr>
            <w:tcW w:w="323" w:type="dxa"/>
          </w:tcPr>
          <w:p w14:paraId="1FFFC820"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87C48">
              <w:rPr>
                <w:rFonts w:eastAsia="Times New Roman" w:cs="Times New Roman"/>
                <w:szCs w:val="18"/>
                <w:lang w:eastAsia="en-AU"/>
              </w:rPr>
              <w:t>--</w:t>
            </w:r>
          </w:p>
        </w:tc>
        <w:tc>
          <w:tcPr>
            <w:tcW w:w="322" w:type="dxa"/>
            <w:shd w:val="clear" w:color="auto" w:fill="00968F" w:themeFill="accent3"/>
          </w:tcPr>
          <w:p w14:paraId="32AD2D8C"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38B92E00" w14:textId="77777777" w:rsidR="00137675" w:rsidRPr="006651BC"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F2FCF">
              <w:rPr>
                <w:rFonts w:eastAsia="Times New Roman" w:cs="Times New Roman"/>
                <w:szCs w:val="18"/>
                <w:lang w:eastAsia="en-AU"/>
              </w:rPr>
              <w:t>--</w:t>
            </w:r>
          </w:p>
        </w:tc>
        <w:tc>
          <w:tcPr>
            <w:tcW w:w="322" w:type="dxa"/>
          </w:tcPr>
          <w:p w14:paraId="33267D2F"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6651BC">
              <w:rPr>
                <w:rFonts w:eastAsia="Times New Roman" w:cs="Times New Roman"/>
                <w:szCs w:val="18"/>
                <w:lang w:eastAsia="en-AU"/>
              </w:rPr>
              <w:t>--</w:t>
            </w:r>
          </w:p>
        </w:tc>
        <w:tc>
          <w:tcPr>
            <w:tcW w:w="322" w:type="dxa"/>
            <w:shd w:val="clear" w:color="auto" w:fill="00968F" w:themeFill="accent3"/>
          </w:tcPr>
          <w:p w14:paraId="669D3CFA"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00968F" w:themeFill="accent3"/>
          </w:tcPr>
          <w:p w14:paraId="393938E8"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00968F" w:themeFill="accent3"/>
          </w:tcPr>
          <w:p w14:paraId="6349004F"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3" w:type="dxa"/>
          </w:tcPr>
          <w:p w14:paraId="029DC359"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6651BC">
              <w:rPr>
                <w:rFonts w:eastAsia="Times New Roman" w:cs="Times New Roman"/>
                <w:szCs w:val="18"/>
                <w:lang w:eastAsia="en-AU"/>
              </w:rPr>
              <w:t>--</w:t>
            </w:r>
          </w:p>
        </w:tc>
      </w:tr>
      <w:tr w:rsidR="00C86BD0" w:rsidRPr="008C13D0" w14:paraId="112175E8" w14:textId="77777777" w:rsidTr="00E35AB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6F9DDC8" w14:textId="77777777" w:rsidR="00137675" w:rsidRPr="008C13D0" w:rsidRDefault="00137675" w:rsidP="00491416">
            <w:pPr>
              <w:pStyle w:val="Tabletext8pt"/>
              <w:rPr>
                <w:lang w:eastAsia="en-AU"/>
              </w:rPr>
            </w:pPr>
            <w:r w:rsidRPr="008C13D0">
              <w:rPr>
                <w:lang w:eastAsia="en-AU"/>
              </w:rPr>
              <w:t>Pittler 2003</w:t>
            </w:r>
          </w:p>
        </w:tc>
        <w:tc>
          <w:tcPr>
            <w:tcW w:w="567" w:type="dxa"/>
          </w:tcPr>
          <w:p w14:paraId="4ABE3844" w14:textId="77777777" w:rsidR="00137675" w:rsidRPr="009340E4" w:rsidRDefault="00137675" w:rsidP="00491416">
            <w:pPr>
              <w:pStyle w:val="Tabletext8pt"/>
              <w:cnfStyle w:val="000000100000" w:firstRow="0" w:lastRow="0" w:firstColumn="0" w:lastColumn="0" w:oddVBand="0" w:evenVBand="0" w:oddHBand="1" w:evenHBand="0" w:firstRowFirstColumn="0" w:firstRowLastColumn="0" w:lastRowFirstColumn="0" w:lastRowLastColumn="0"/>
            </w:pPr>
            <w:r>
              <w:t>--</w:t>
            </w:r>
          </w:p>
        </w:tc>
        <w:tc>
          <w:tcPr>
            <w:tcW w:w="1275" w:type="dxa"/>
            <w:vMerge/>
            <w:noWrap/>
          </w:tcPr>
          <w:p w14:paraId="7E817725" w14:textId="64863528"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322" w:type="dxa"/>
          </w:tcPr>
          <w:p w14:paraId="47C4BC9A"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61844B04" w14:textId="77777777" w:rsidR="00137675" w:rsidRPr="00EB1648"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2B3EC7F3"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2289738B"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0E22732A"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5AA8D9AA"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3" w:type="dxa"/>
          </w:tcPr>
          <w:p w14:paraId="1AB32C92" w14:textId="77777777" w:rsidR="00137675" w:rsidRPr="00D2160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1648">
              <w:rPr>
                <w:rFonts w:eastAsia="Times New Roman" w:cs="Times New Roman"/>
                <w:szCs w:val="18"/>
                <w:lang w:eastAsia="en-AU"/>
              </w:rPr>
              <w:t>--</w:t>
            </w:r>
          </w:p>
        </w:tc>
        <w:tc>
          <w:tcPr>
            <w:tcW w:w="322" w:type="dxa"/>
            <w:shd w:val="clear" w:color="auto" w:fill="auto"/>
            <w:vAlign w:val="top"/>
          </w:tcPr>
          <w:p w14:paraId="66C1A066" w14:textId="77777777" w:rsidR="00137675" w:rsidRPr="001E0E9A"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1E0E9A">
              <w:rPr>
                <w:lang w:eastAsia="en-AU"/>
              </w:rPr>
              <w:t>--</w:t>
            </w:r>
          </w:p>
        </w:tc>
        <w:tc>
          <w:tcPr>
            <w:tcW w:w="322" w:type="dxa"/>
            <w:noWrap/>
            <w:hideMark/>
          </w:tcPr>
          <w:p w14:paraId="2D334E36"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244C2956"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18DA992B"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shd w:val="clear" w:color="auto" w:fill="auto"/>
          </w:tcPr>
          <w:p w14:paraId="1532C0B2" w14:textId="77777777" w:rsidR="00137675" w:rsidRPr="00EB1648"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6B386F">
              <w:rPr>
                <w:rFonts w:eastAsia="Times New Roman" w:cs="Times New Roman"/>
                <w:szCs w:val="18"/>
                <w:lang w:eastAsia="en-AU"/>
              </w:rPr>
              <w:t>--</w:t>
            </w:r>
          </w:p>
        </w:tc>
        <w:tc>
          <w:tcPr>
            <w:tcW w:w="322" w:type="dxa"/>
          </w:tcPr>
          <w:p w14:paraId="5717175F"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3" w:type="dxa"/>
            <w:noWrap/>
            <w:hideMark/>
          </w:tcPr>
          <w:p w14:paraId="2BE885E2"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1264F7EF"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noWrap/>
            <w:hideMark/>
          </w:tcPr>
          <w:p w14:paraId="46885494"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772199EA"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5F1A9247" w14:textId="77777777" w:rsidR="00137675" w:rsidRPr="00EB1648"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190E9D">
              <w:rPr>
                <w:rFonts w:eastAsia="Times New Roman" w:cs="Times New Roman"/>
                <w:szCs w:val="18"/>
                <w:lang w:eastAsia="en-AU"/>
              </w:rPr>
              <w:t>--</w:t>
            </w:r>
          </w:p>
        </w:tc>
        <w:tc>
          <w:tcPr>
            <w:tcW w:w="322" w:type="dxa"/>
          </w:tcPr>
          <w:p w14:paraId="196A99C4"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2999C43A"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3" w:type="dxa"/>
          </w:tcPr>
          <w:p w14:paraId="0B09BE9D" w14:textId="77777777" w:rsidR="00137675" w:rsidRPr="00EB1648"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CE6BCE">
              <w:rPr>
                <w:lang w:eastAsia="en-AU"/>
              </w:rPr>
              <w:t>--</w:t>
            </w:r>
          </w:p>
        </w:tc>
        <w:tc>
          <w:tcPr>
            <w:tcW w:w="322" w:type="dxa"/>
            <w:shd w:val="clear" w:color="auto" w:fill="00968F" w:themeFill="accent3"/>
          </w:tcPr>
          <w:p w14:paraId="0FE242D6"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00968F" w:themeFill="accent3"/>
          </w:tcPr>
          <w:p w14:paraId="762ACF40"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635DBD57"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6651BC">
              <w:rPr>
                <w:rFonts w:eastAsia="Times New Roman" w:cs="Times New Roman"/>
                <w:szCs w:val="18"/>
                <w:lang w:eastAsia="en-AU"/>
              </w:rPr>
              <w:t>--</w:t>
            </w:r>
          </w:p>
        </w:tc>
        <w:tc>
          <w:tcPr>
            <w:tcW w:w="322" w:type="dxa"/>
            <w:shd w:val="clear" w:color="auto" w:fill="00968F" w:themeFill="accent3"/>
          </w:tcPr>
          <w:p w14:paraId="1E358C72"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tcPr>
          <w:p w14:paraId="0759C317"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6651BC">
              <w:rPr>
                <w:rFonts w:eastAsia="Times New Roman" w:cs="Times New Roman"/>
                <w:szCs w:val="18"/>
                <w:lang w:eastAsia="en-AU"/>
              </w:rPr>
              <w:t>--</w:t>
            </w:r>
          </w:p>
        </w:tc>
        <w:tc>
          <w:tcPr>
            <w:tcW w:w="322" w:type="dxa"/>
            <w:shd w:val="clear" w:color="auto" w:fill="00968F" w:themeFill="accent3"/>
          </w:tcPr>
          <w:p w14:paraId="199DFC62"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3" w:type="dxa"/>
          </w:tcPr>
          <w:p w14:paraId="5CE809D3"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6651BC">
              <w:rPr>
                <w:rFonts w:eastAsia="Times New Roman" w:cs="Times New Roman"/>
                <w:szCs w:val="18"/>
                <w:lang w:eastAsia="en-AU"/>
              </w:rPr>
              <w:t>--</w:t>
            </w:r>
          </w:p>
        </w:tc>
        <w:tc>
          <w:tcPr>
            <w:tcW w:w="322" w:type="dxa"/>
            <w:shd w:val="clear" w:color="auto" w:fill="00968F" w:themeFill="accent3"/>
          </w:tcPr>
          <w:p w14:paraId="4CCDD5C5"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auto"/>
          </w:tcPr>
          <w:p w14:paraId="0F8EB28C"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EF2FCF">
              <w:rPr>
                <w:rFonts w:eastAsia="Times New Roman" w:cs="Times New Roman"/>
                <w:szCs w:val="18"/>
                <w:lang w:eastAsia="en-AU"/>
              </w:rPr>
              <w:t>--</w:t>
            </w:r>
          </w:p>
        </w:tc>
        <w:tc>
          <w:tcPr>
            <w:tcW w:w="322" w:type="dxa"/>
            <w:shd w:val="clear" w:color="auto" w:fill="00968F" w:themeFill="accent3"/>
          </w:tcPr>
          <w:p w14:paraId="70645F60"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00968F" w:themeFill="accent3"/>
          </w:tcPr>
          <w:p w14:paraId="55ABE0C2"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00968F" w:themeFill="accent3"/>
          </w:tcPr>
          <w:p w14:paraId="3DDA481F"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00968F" w:themeFill="accent3"/>
          </w:tcPr>
          <w:p w14:paraId="7A0D9856"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3" w:type="dxa"/>
            <w:shd w:val="clear" w:color="auto" w:fill="00968F" w:themeFill="accent3"/>
          </w:tcPr>
          <w:p w14:paraId="769A1B97"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8C13D0">
              <w:rPr>
                <w:rFonts w:ascii="Wingdings" w:eastAsia="Times New Roman" w:hAnsi="Wingdings" w:cs="Times New Roman"/>
                <w:szCs w:val="18"/>
                <w:lang w:eastAsia="en-AU"/>
              </w:rPr>
              <w:t></w:t>
            </w:r>
          </w:p>
        </w:tc>
      </w:tr>
    </w:tbl>
    <w:p w14:paraId="16A205BD" w14:textId="77777777" w:rsidR="00E35AB4" w:rsidRDefault="00E35AB4" w:rsidP="00E35AB4">
      <w:pPr>
        <w:pStyle w:val="TableFigNotes18"/>
      </w:pPr>
    </w:p>
    <w:p w14:paraId="2F5A42A2" w14:textId="77777777" w:rsidR="00E35AB4" w:rsidRPr="00E35AB4" w:rsidRDefault="00E35AB4" w:rsidP="00E35AB4">
      <w:pPr>
        <w:pStyle w:val="BodyText"/>
      </w:pPr>
    </w:p>
    <w:p w14:paraId="23F8FA7E" w14:textId="39179F47" w:rsidR="00E35AB4" w:rsidRDefault="00E35AB4" w:rsidP="00E35AB4">
      <w:pPr>
        <w:pStyle w:val="Caption"/>
      </w:pPr>
      <w:r w:rsidRPr="00E23F7D">
        <w:lastRenderedPageBreak/>
        <w:t xml:space="preserve">Table </w:t>
      </w:r>
      <w:r>
        <w:t>9</w:t>
      </w:r>
      <w:r w:rsidRPr="00E23F7D">
        <w:tab/>
        <w:t xml:space="preserve">List of included systematic reviews and overlap with eligible RCTs (per outcome): </w:t>
      </w:r>
      <w:r>
        <w:t>Anxiety (cont’d)</w:t>
      </w:r>
    </w:p>
    <w:tbl>
      <w:tblPr>
        <w:tblStyle w:val="PlainTable2"/>
        <w:tblW w:w="5019" w:type="pct"/>
        <w:tblInd w:w="-57" w:type="dxa"/>
        <w:tblLayout w:type="fixed"/>
        <w:tblCellMar>
          <w:left w:w="57" w:type="dxa"/>
          <w:right w:w="57" w:type="dxa"/>
        </w:tblCellMar>
        <w:tblLook w:val="04A0" w:firstRow="1" w:lastRow="0" w:firstColumn="1" w:lastColumn="0" w:noHBand="0" w:noVBand="1"/>
      </w:tblPr>
      <w:tblGrid>
        <w:gridCol w:w="56"/>
        <w:gridCol w:w="1560"/>
        <w:gridCol w:w="567"/>
        <w:gridCol w:w="1275"/>
        <w:gridCol w:w="322"/>
        <w:gridCol w:w="322"/>
        <w:gridCol w:w="322"/>
        <w:gridCol w:w="322"/>
        <w:gridCol w:w="322"/>
        <w:gridCol w:w="322"/>
        <w:gridCol w:w="323"/>
        <w:gridCol w:w="322"/>
        <w:gridCol w:w="322"/>
        <w:gridCol w:w="322"/>
        <w:gridCol w:w="322"/>
        <w:gridCol w:w="322"/>
        <w:gridCol w:w="322"/>
        <w:gridCol w:w="323"/>
        <w:gridCol w:w="322"/>
        <w:gridCol w:w="322"/>
        <w:gridCol w:w="322"/>
        <w:gridCol w:w="322"/>
        <w:gridCol w:w="322"/>
        <w:gridCol w:w="322"/>
        <w:gridCol w:w="323"/>
        <w:gridCol w:w="322"/>
        <w:gridCol w:w="322"/>
        <w:gridCol w:w="322"/>
        <w:gridCol w:w="322"/>
        <w:gridCol w:w="322"/>
        <w:gridCol w:w="322"/>
        <w:gridCol w:w="323"/>
        <w:gridCol w:w="322"/>
        <w:gridCol w:w="322"/>
        <w:gridCol w:w="322"/>
        <w:gridCol w:w="322"/>
        <w:gridCol w:w="322"/>
        <w:gridCol w:w="322"/>
        <w:gridCol w:w="323"/>
      </w:tblGrid>
      <w:tr w:rsidR="00E35AB4" w:rsidRPr="008C13D0" w14:paraId="0683BE8D" w14:textId="77777777" w:rsidTr="00E35AB4">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7" w:type="dxa"/>
            <w:gridSpan w:val="2"/>
            <w:vMerge w:val="restart"/>
            <w:noWrap/>
          </w:tcPr>
          <w:p w14:paraId="247EA63B" w14:textId="77777777" w:rsidR="00E35AB4" w:rsidRPr="00A853BC" w:rsidRDefault="00E35AB4">
            <w:pPr>
              <w:pStyle w:val="Tabletext8pt"/>
            </w:pPr>
            <w:r w:rsidRPr="00A853BC">
              <w:t>Review ID</w:t>
            </w:r>
          </w:p>
        </w:tc>
        <w:tc>
          <w:tcPr>
            <w:tcW w:w="567" w:type="dxa"/>
            <w:vMerge w:val="restart"/>
            <w:textDirection w:val="btLr"/>
          </w:tcPr>
          <w:p w14:paraId="29BBDE3B" w14:textId="77777777" w:rsidR="00E35AB4" w:rsidRPr="00966769" w:rsidRDefault="00E35AB4" w:rsidP="00966769">
            <w:pPr>
              <w:pStyle w:val="Tabletext8pt"/>
              <w:cnfStyle w:val="100000000000" w:firstRow="1" w:lastRow="0" w:firstColumn="0" w:lastColumn="0" w:oddVBand="0" w:evenVBand="0" w:oddHBand="0" w:evenHBand="0" w:firstRowFirstColumn="0" w:firstRowLastColumn="0" w:lastRowFirstColumn="0" w:lastRowLastColumn="0"/>
            </w:pPr>
            <w:r w:rsidRPr="00966769">
              <w:t xml:space="preserve">Best available </w:t>
            </w:r>
            <w:r w:rsidRPr="00966769">
              <w:rPr>
                <w:rStyle w:val="FootnoteReference"/>
              </w:rPr>
              <w:t>a</w:t>
            </w:r>
          </w:p>
        </w:tc>
        <w:tc>
          <w:tcPr>
            <w:tcW w:w="1275" w:type="dxa"/>
            <w:vMerge w:val="restart"/>
            <w:noWrap/>
          </w:tcPr>
          <w:p w14:paraId="27494B23" w14:textId="77777777" w:rsidR="00E35AB4" w:rsidRPr="00A853BC" w:rsidRDefault="00E35AB4">
            <w:pPr>
              <w:pStyle w:val="Tabletext8pt"/>
              <w:cnfStyle w:val="100000000000" w:firstRow="1" w:lastRow="0" w:firstColumn="0" w:lastColumn="0" w:oddVBand="0" w:evenVBand="0" w:oddHBand="0" w:evenHBand="0" w:firstRowFirstColumn="0" w:firstRowLastColumn="0" w:lastRowFirstColumn="0" w:lastRowLastColumn="0"/>
            </w:pPr>
            <w:r w:rsidRPr="009D3A92">
              <w:t>Prioritised outcome domain</w:t>
            </w:r>
            <w:r w:rsidRPr="003F2B87">
              <w:rPr>
                <w:rStyle w:val="Strong"/>
              </w:rPr>
              <w:t xml:space="preserve"> </w:t>
            </w:r>
            <w:r w:rsidRPr="004D545B">
              <w:rPr>
                <w:rStyle w:val="FootnoteReference"/>
              </w:rPr>
              <w:t>b</w:t>
            </w:r>
          </w:p>
        </w:tc>
        <w:tc>
          <w:tcPr>
            <w:tcW w:w="11275" w:type="dxa"/>
            <w:gridSpan w:val="35"/>
          </w:tcPr>
          <w:p w14:paraId="41D43F0D" w14:textId="77777777" w:rsidR="00E35AB4" w:rsidRPr="008C13D0" w:rsidRDefault="00E35AB4">
            <w:pPr>
              <w:pStyle w:val="Tabletext8pt"/>
              <w:cnfStyle w:val="100000000000" w:firstRow="1" w:lastRow="0" w:firstColumn="0" w:lastColumn="0" w:oddVBand="0" w:evenVBand="0" w:oddHBand="0" w:evenHBand="0" w:firstRowFirstColumn="0" w:firstRowLastColumn="0" w:lastRowFirstColumn="0" w:lastRowLastColumn="0"/>
              <w:rPr>
                <w:lang w:eastAsia="en-AU"/>
              </w:rPr>
            </w:pPr>
            <w:r>
              <w:rPr>
                <w:lang w:eastAsia="en-AU"/>
              </w:rPr>
              <w:t>Study ID</w:t>
            </w:r>
          </w:p>
        </w:tc>
      </w:tr>
      <w:tr w:rsidR="00E35AB4" w:rsidRPr="009340E4" w14:paraId="3664014E" w14:textId="77777777" w:rsidTr="00E35AB4">
        <w:trPr>
          <w:cnfStyle w:val="000000100000" w:firstRow="0" w:lastRow="0" w:firstColumn="0" w:lastColumn="0" w:oddVBand="0" w:evenVBand="0" w:oddHBand="1" w:evenHBand="0" w:firstRowFirstColumn="0" w:firstRowLastColumn="0" w:lastRowFirstColumn="0" w:lastRowLastColumn="0"/>
          <w:cantSplit/>
          <w:trHeight w:val="1446"/>
        </w:trPr>
        <w:tc>
          <w:tcPr>
            <w:cnfStyle w:val="001000000000" w:firstRow="0" w:lastRow="0" w:firstColumn="1" w:lastColumn="0" w:oddVBand="0" w:evenVBand="0" w:oddHBand="0" w:evenHBand="0" w:firstRowFirstColumn="0" w:firstRowLastColumn="0" w:lastRowFirstColumn="0" w:lastRowLastColumn="0"/>
            <w:tcW w:w="1617" w:type="dxa"/>
            <w:gridSpan w:val="2"/>
            <w:vMerge/>
            <w:hideMark/>
          </w:tcPr>
          <w:p w14:paraId="0731DF1F" w14:textId="77777777" w:rsidR="00E35AB4" w:rsidRPr="008C13D0" w:rsidRDefault="00E35AB4">
            <w:pPr>
              <w:pStyle w:val="Tabletext8pt"/>
              <w:rPr>
                <w:lang w:eastAsia="en-AU"/>
              </w:rPr>
            </w:pPr>
          </w:p>
        </w:tc>
        <w:tc>
          <w:tcPr>
            <w:tcW w:w="567" w:type="dxa"/>
            <w:vMerge/>
          </w:tcPr>
          <w:p w14:paraId="1F496F12" w14:textId="77777777" w:rsidR="00E35AB4" w:rsidRPr="008C13D0" w:rsidRDefault="00E35AB4">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1275" w:type="dxa"/>
            <w:vMerge/>
            <w:hideMark/>
          </w:tcPr>
          <w:p w14:paraId="5F36D1F7" w14:textId="77777777" w:rsidR="00E35AB4" w:rsidRPr="008C13D0" w:rsidRDefault="00E35AB4">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322" w:type="dxa"/>
            <w:textDirection w:val="btLr"/>
          </w:tcPr>
          <w:p w14:paraId="5521D50F" w14:textId="77777777" w:rsidR="00E35AB4" w:rsidRDefault="00E35AB4">
            <w:pPr>
              <w:pStyle w:val="Tabletext8pt"/>
              <w:cnfStyle w:val="000000100000" w:firstRow="0" w:lastRow="0" w:firstColumn="0" w:lastColumn="0" w:oddVBand="0" w:evenVBand="0" w:oddHBand="1" w:evenHBand="0" w:firstRowFirstColumn="0" w:firstRowLastColumn="0" w:lastRowFirstColumn="0" w:lastRowLastColumn="0"/>
            </w:pPr>
            <w:r>
              <w:t>Lopresti 2019</w:t>
            </w:r>
          </w:p>
        </w:tc>
        <w:tc>
          <w:tcPr>
            <w:tcW w:w="322" w:type="dxa"/>
            <w:textDirection w:val="btLr"/>
          </w:tcPr>
          <w:p w14:paraId="0DF7829C" w14:textId="77777777" w:rsidR="00E35AB4" w:rsidRDefault="00E35AB4">
            <w:pPr>
              <w:pStyle w:val="Tabletext8pt"/>
              <w:cnfStyle w:val="000000100000" w:firstRow="0" w:lastRow="0" w:firstColumn="0" w:lastColumn="0" w:oddVBand="0" w:evenVBand="0" w:oddHBand="1" w:evenHBand="0" w:firstRowFirstColumn="0" w:firstRowLastColumn="0" w:lastRowFirstColumn="0" w:lastRowLastColumn="0"/>
            </w:pPr>
            <w:r>
              <w:t>Lopresti 2018</w:t>
            </w:r>
          </w:p>
          <w:p w14:paraId="6B5A4C32" w14:textId="77777777" w:rsidR="00E35AB4" w:rsidRPr="0097063A" w:rsidRDefault="00E35AB4">
            <w:pPr>
              <w:pStyle w:val="Tabletext8pt"/>
              <w:cnfStyle w:val="000000100000" w:firstRow="0" w:lastRow="0" w:firstColumn="0" w:lastColumn="0" w:oddVBand="0" w:evenVBand="0" w:oddHBand="1" w:evenHBand="0" w:firstRowFirstColumn="0" w:firstRowLastColumn="0" w:lastRowFirstColumn="0" w:lastRowLastColumn="0"/>
            </w:pPr>
          </w:p>
        </w:tc>
        <w:tc>
          <w:tcPr>
            <w:tcW w:w="322" w:type="dxa"/>
            <w:textDirection w:val="btLr"/>
          </w:tcPr>
          <w:p w14:paraId="022A1CD8"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7063A">
              <w:t>Jafarnia 2017</w:t>
            </w:r>
          </w:p>
        </w:tc>
        <w:tc>
          <w:tcPr>
            <w:tcW w:w="322" w:type="dxa"/>
            <w:textDirection w:val="btLr"/>
          </w:tcPr>
          <w:p w14:paraId="24A1358E"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t>Kasper 2017</w:t>
            </w:r>
            <w:r w:rsidRPr="009340E4">
              <w:t> </w:t>
            </w:r>
          </w:p>
        </w:tc>
        <w:tc>
          <w:tcPr>
            <w:tcW w:w="322" w:type="dxa"/>
            <w:textDirection w:val="btLr"/>
          </w:tcPr>
          <w:p w14:paraId="57904D12"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Kasper 2016</w:t>
            </w:r>
          </w:p>
        </w:tc>
        <w:tc>
          <w:tcPr>
            <w:tcW w:w="322" w:type="dxa"/>
            <w:textDirection w:val="btLr"/>
          </w:tcPr>
          <w:p w14:paraId="55E99D21"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t>Keefe/</w:t>
            </w:r>
            <w:r w:rsidRPr="009340E4">
              <w:t>Mao 2016</w:t>
            </w:r>
            <w:r>
              <w:t xml:space="preserve"> </w:t>
            </w:r>
            <w:r w:rsidRPr="00966769">
              <w:rPr>
                <w:rStyle w:val="FootnoteReference"/>
              </w:rPr>
              <w:t>c</w:t>
            </w:r>
          </w:p>
        </w:tc>
        <w:tc>
          <w:tcPr>
            <w:tcW w:w="323" w:type="dxa"/>
            <w:textDirection w:val="btLr"/>
          </w:tcPr>
          <w:p w14:paraId="7E3DE2E9" w14:textId="77777777" w:rsidR="00E35AB4" w:rsidRPr="0064500A" w:rsidRDefault="00E35AB4">
            <w:pPr>
              <w:pStyle w:val="Tabletext8pt"/>
              <w:cnfStyle w:val="000000100000" w:firstRow="0" w:lastRow="0" w:firstColumn="0" w:lastColumn="0" w:oddVBand="0" w:evenVBand="0" w:oddHBand="1" w:evenHBand="0" w:firstRowFirstColumn="0" w:firstRowLastColumn="0" w:lastRowFirstColumn="0" w:lastRowLastColumn="0"/>
              <w:rPr>
                <w:highlight w:val="yellow"/>
              </w:rPr>
            </w:pPr>
            <w:r w:rsidRPr="00DE4980">
              <w:t>Mazidi 2016</w:t>
            </w:r>
          </w:p>
        </w:tc>
        <w:tc>
          <w:tcPr>
            <w:tcW w:w="322" w:type="dxa"/>
            <w:textDirection w:val="btLr"/>
          </w:tcPr>
          <w:p w14:paraId="27370260" w14:textId="77777777" w:rsidR="00E35AB4" w:rsidRPr="001E0E9A" w:rsidRDefault="00E35AB4">
            <w:pPr>
              <w:pStyle w:val="Tabletext8pt"/>
              <w:cnfStyle w:val="000000100000" w:firstRow="0" w:lastRow="0" w:firstColumn="0" w:lastColumn="0" w:oddVBand="0" w:evenVBand="0" w:oddHBand="1" w:evenHBand="0" w:firstRowFirstColumn="0" w:firstRowLastColumn="0" w:lastRowFirstColumn="0" w:lastRowLastColumn="0"/>
            </w:pPr>
            <w:r w:rsidRPr="001E0E9A">
              <w:t>Cropley 2015</w:t>
            </w:r>
          </w:p>
        </w:tc>
        <w:tc>
          <w:tcPr>
            <w:tcW w:w="322" w:type="dxa"/>
            <w:noWrap/>
            <w:textDirection w:val="btLr"/>
            <w:hideMark/>
          </w:tcPr>
          <w:p w14:paraId="0462EEED"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Kasper 2015</w:t>
            </w:r>
          </w:p>
        </w:tc>
        <w:tc>
          <w:tcPr>
            <w:tcW w:w="322" w:type="dxa"/>
            <w:textDirection w:val="btLr"/>
          </w:tcPr>
          <w:p w14:paraId="6274A99A"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Savage 2015</w:t>
            </w:r>
            <w:r>
              <w:t xml:space="preserve"> </w:t>
            </w:r>
            <w:r w:rsidRPr="00966769">
              <w:rPr>
                <w:rStyle w:val="FootnoteReference"/>
              </w:rPr>
              <w:t>d</w:t>
            </w:r>
          </w:p>
        </w:tc>
        <w:tc>
          <w:tcPr>
            <w:tcW w:w="322" w:type="dxa"/>
            <w:textDirection w:val="btLr"/>
          </w:tcPr>
          <w:p w14:paraId="309B58EE"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Kasper 2014</w:t>
            </w:r>
          </w:p>
        </w:tc>
        <w:tc>
          <w:tcPr>
            <w:tcW w:w="322" w:type="dxa"/>
            <w:shd w:val="clear" w:color="auto" w:fill="auto"/>
            <w:textDirection w:val="btLr"/>
          </w:tcPr>
          <w:p w14:paraId="52AF7016"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t>Khyati 2013</w:t>
            </w:r>
          </w:p>
        </w:tc>
        <w:tc>
          <w:tcPr>
            <w:tcW w:w="322" w:type="dxa"/>
            <w:textDirection w:val="btLr"/>
          </w:tcPr>
          <w:p w14:paraId="2F6BDCBA"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Sarris 2013</w:t>
            </w:r>
          </w:p>
        </w:tc>
        <w:tc>
          <w:tcPr>
            <w:tcW w:w="323" w:type="dxa"/>
            <w:noWrap/>
            <w:textDirection w:val="btLr"/>
            <w:hideMark/>
          </w:tcPr>
          <w:p w14:paraId="57FF9227"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Kasper 2010</w:t>
            </w:r>
          </w:p>
        </w:tc>
        <w:tc>
          <w:tcPr>
            <w:tcW w:w="322" w:type="dxa"/>
            <w:textDirection w:val="btLr"/>
          </w:tcPr>
          <w:p w14:paraId="0296C00F"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Woelk 2010</w:t>
            </w:r>
          </w:p>
        </w:tc>
        <w:tc>
          <w:tcPr>
            <w:tcW w:w="322" w:type="dxa"/>
            <w:noWrap/>
            <w:textDirection w:val="btLr"/>
            <w:hideMark/>
          </w:tcPr>
          <w:p w14:paraId="6C52A36A"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Amsterdam 2009</w:t>
            </w:r>
          </w:p>
        </w:tc>
        <w:tc>
          <w:tcPr>
            <w:tcW w:w="322" w:type="dxa"/>
            <w:textDirection w:val="btLr"/>
          </w:tcPr>
          <w:p w14:paraId="3953FA8B"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t>Sarris 2009</w:t>
            </w:r>
          </w:p>
        </w:tc>
        <w:tc>
          <w:tcPr>
            <w:tcW w:w="322" w:type="dxa"/>
            <w:textDirection w:val="btLr"/>
          </w:tcPr>
          <w:p w14:paraId="65BF7997"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t>Auddy 2008</w:t>
            </w:r>
          </w:p>
        </w:tc>
        <w:tc>
          <w:tcPr>
            <w:tcW w:w="322" w:type="dxa"/>
            <w:textDirection w:val="btLr"/>
          </w:tcPr>
          <w:p w14:paraId="7DA8808D"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Woelk 2007</w:t>
            </w:r>
          </w:p>
        </w:tc>
        <w:tc>
          <w:tcPr>
            <w:tcW w:w="322" w:type="dxa"/>
            <w:textDirection w:val="btLr"/>
          </w:tcPr>
          <w:p w14:paraId="4458943D"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t>Connor 2006</w:t>
            </w:r>
          </w:p>
        </w:tc>
        <w:tc>
          <w:tcPr>
            <w:tcW w:w="323" w:type="dxa"/>
            <w:textDirection w:val="btLr"/>
          </w:tcPr>
          <w:p w14:paraId="153BBB1C"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t xml:space="preserve">Jacobs 2005 </w:t>
            </w:r>
            <w:r w:rsidRPr="00966769">
              <w:rPr>
                <w:rStyle w:val="FootnoteReference"/>
              </w:rPr>
              <w:t>e</w:t>
            </w:r>
          </w:p>
        </w:tc>
        <w:tc>
          <w:tcPr>
            <w:tcW w:w="322" w:type="dxa"/>
            <w:textDirection w:val="btLr"/>
          </w:tcPr>
          <w:p w14:paraId="2F85D792"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Geier 2004</w:t>
            </w:r>
          </w:p>
        </w:tc>
        <w:tc>
          <w:tcPr>
            <w:tcW w:w="322" w:type="dxa"/>
            <w:textDirection w:val="btLr"/>
          </w:tcPr>
          <w:p w14:paraId="3CABD0EF"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Lehrl 2004</w:t>
            </w:r>
          </w:p>
        </w:tc>
        <w:tc>
          <w:tcPr>
            <w:tcW w:w="322" w:type="dxa"/>
            <w:textDirection w:val="btLr"/>
          </w:tcPr>
          <w:p w14:paraId="267B32F3"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t>Boerner</w:t>
            </w:r>
            <w:r w:rsidRPr="009340E4">
              <w:t xml:space="preserve"> 2003</w:t>
            </w:r>
          </w:p>
        </w:tc>
        <w:tc>
          <w:tcPr>
            <w:tcW w:w="322" w:type="dxa"/>
            <w:textDirection w:val="btLr"/>
          </w:tcPr>
          <w:p w14:paraId="5F5E4AC0"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Gastpar 2003</w:t>
            </w:r>
          </w:p>
        </w:tc>
        <w:tc>
          <w:tcPr>
            <w:tcW w:w="322" w:type="dxa"/>
            <w:textDirection w:val="btLr"/>
          </w:tcPr>
          <w:p w14:paraId="3F66839D"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Andreatini 2002</w:t>
            </w:r>
          </w:p>
        </w:tc>
        <w:tc>
          <w:tcPr>
            <w:tcW w:w="322" w:type="dxa"/>
            <w:textDirection w:val="btLr"/>
          </w:tcPr>
          <w:p w14:paraId="5AD3EC09"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Connor 2002</w:t>
            </w:r>
          </w:p>
        </w:tc>
        <w:tc>
          <w:tcPr>
            <w:tcW w:w="323" w:type="dxa"/>
            <w:textDirection w:val="btLr"/>
          </w:tcPr>
          <w:p w14:paraId="0F12F27C"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A81615">
              <w:t>Akhondzadeh 2001</w:t>
            </w:r>
          </w:p>
        </w:tc>
        <w:tc>
          <w:tcPr>
            <w:tcW w:w="322" w:type="dxa"/>
            <w:textDirection w:val="btLr"/>
          </w:tcPr>
          <w:p w14:paraId="64ED3106"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Malsch 2001</w:t>
            </w:r>
          </w:p>
        </w:tc>
        <w:tc>
          <w:tcPr>
            <w:tcW w:w="322" w:type="dxa"/>
            <w:textDirection w:val="btLr"/>
          </w:tcPr>
          <w:p w14:paraId="7A7E92EF"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t>Andrade 2000</w:t>
            </w:r>
          </w:p>
        </w:tc>
        <w:tc>
          <w:tcPr>
            <w:tcW w:w="322" w:type="dxa"/>
            <w:textDirection w:val="btLr"/>
          </w:tcPr>
          <w:p w14:paraId="64D7E045"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Singh 1998</w:t>
            </w:r>
          </w:p>
        </w:tc>
        <w:tc>
          <w:tcPr>
            <w:tcW w:w="322" w:type="dxa"/>
            <w:textDirection w:val="btLr"/>
          </w:tcPr>
          <w:p w14:paraId="48C3A43D"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Volz 1997</w:t>
            </w:r>
          </w:p>
        </w:tc>
        <w:tc>
          <w:tcPr>
            <w:tcW w:w="322" w:type="dxa"/>
            <w:textDirection w:val="btLr"/>
          </w:tcPr>
          <w:p w14:paraId="14808497"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Kinzler 1991</w:t>
            </w:r>
          </w:p>
        </w:tc>
        <w:tc>
          <w:tcPr>
            <w:tcW w:w="322" w:type="dxa"/>
            <w:textDirection w:val="btLr"/>
          </w:tcPr>
          <w:p w14:paraId="216B52D3"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Warnecke 1991</w:t>
            </w:r>
            <w:r>
              <w:t xml:space="preserve"> </w:t>
            </w:r>
            <w:r w:rsidRPr="00966769">
              <w:rPr>
                <w:rStyle w:val="FootnoteReference"/>
              </w:rPr>
              <w:t>f</w:t>
            </w:r>
          </w:p>
        </w:tc>
        <w:tc>
          <w:tcPr>
            <w:tcW w:w="323" w:type="dxa"/>
            <w:textDirection w:val="btLr"/>
          </w:tcPr>
          <w:p w14:paraId="2D552472" w14:textId="77777777" w:rsidR="00E35AB4" w:rsidRPr="009340E4" w:rsidRDefault="00E35AB4">
            <w:pPr>
              <w:pStyle w:val="Tabletext8pt"/>
              <w:cnfStyle w:val="000000100000" w:firstRow="0" w:lastRow="0" w:firstColumn="0" w:lastColumn="0" w:oddVBand="0" w:evenVBand="0" w:oddHBand="1" w:evenHBand="0" w:firstRowFirstColumn="0" w:firstRowLastColumn="0" w:lastRowFirstColumn="0" w:lastRowLastColumn="0"/>
            </w:pPr>
            <w:r w:rsidRPr="009340E4">
              <w:t>Warnecke 1990</w:t>
            </w:r>
            <w:r>
              <w:t xml:space="preserve"> </w:t>
            </w:r>
            <w:r w:rsidRPr="00966769">
              <w:rPr>
                <w:rStyle w:val="FootnoteReference"/>
              </w:rPr>
              <w:t>f</w:t>
            </w:r>
          </w:p>
        </w:tc>
      </w:tr>
      <w:tr w:rsidR="00A75286" w:rsidRPr="008C13D0" w14:paraId="5B8E8F9A" w14:textId="77777777" w:rsidTr="00E35AB4">
        <w:trPr>
          <w:gridBefore w:val="1"/>
          <w:wBefore w:w="57" w:type="dxa"/>
          <w:trHeight w:val="20"/>
        </w:trPr>
        <w:tc>
          <w:tcPr>
            <w:cnfStyle w:val="001000000000" w:firstRow="0" w:lastRow="0" w:firstColumn="1" w:lastColumn="0" w:oddVBand="0" w:evenVBand="0" w:oddHBand="0" w:evenHBand="0" w:firstRowFirstColumn="0" w:firstRowLastColumn="0" w:lastRowFirstColumn="0" w:lastRowLastColumn="0"/>
            <w:tcW w:w="1560" w:type="dxa"/>
            <w:noWrap/>
          </w:tcPr>
          <w:p w14:paraId="3235A5B6" w14:textId="77777777" w:rsidR="00137675" w:rsidRPr="008C13D0" w:rsidRDefault="00137675" w:rsidP="00491416">
            <w:pPr>
              <w:pStyle w:val="Tabletext8pt"/>
              <w:rPr>
                <w:lang w:eastAsia="en-AU"/>
              </w:rPr>
            </w:pPr>
            <w:r w:rsidRPr="008C13D0">
              <w:rPr>
                <w:lang w:eastAsia="en-AU"/>
              </w:rPr>
              <w:t>Ghaderi 2020</w:t>
            </w:r>
          </w:p>
        </w:tc>
        <w:tc>
          <w:tcPr>
            <w:tcW w:w="567" w:type="dxa"/>
          </w:tcPr>
          <w:p w14:paraId="4F22F8E7" w14:textId="77777777" w:rsidR="00137675" w:rsidRPr="00DD2325"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bCs w:val="0"/>
              </w:rPr>
            </w:pPr>
            <w:r w:rsidRPr="00DD2325">
              <w:rPr>
                <w:rFonts w:ascii="Segoe UI Symbol" w:hAnsi="Segoe UI Symbol"/>
                <w:bCs w:val="0"/>
              </w:rPr>
              <w:t>✓</w:t>
            </w:r>
          </w:p>
        </w:tc>
        <w:tc>
          <w:tcPr>
            <w:tcW w:w="1275" w:type="dxa"/>
            <w:vMerge w:val="restart"/>
            <w:noWrap/>
          </w:tcPr>
          <w:p w14:paraId="0BB3A231" w14:textId="77777777" w:rsidR="00137675"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Depression</w:t>
            </w:r>
          </w:p>
        </w:tc>
        <w:tc>
          <w:tcPr>
            <w:tcW w:w="322" w:type="dxa"/>
          </w:tcPr>
          <w:p w14:paraId="0561F757" w14:textId="77777777" w:rsidR="00137675" w:rsidRPr="00A6752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shd w:val="clear" w:color="auto" w:fill="auto"/>
          </w:tcPr>
          <w:p w14:paraId="1A5A674D" w14:textId="77777777" w:rsidR="00137675" w:rsidRPr="00A6752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shd w:val="clear" w:color="auto" w:fill="E1E4E5" w:themeFill="accent5"/>
          </w:tcPr>
          <w:p w14:paraId="1939AC46" w14:textId="77777777" w:rsidR="00137675" w:rsidRPr="00DE498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tcPr>
          <w:p w14:paraId="5492AEDA"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1A4ACE98"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42E45830"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3" w:type="dxa"/>
            <w:shd w:val="clear" w:color="auto" w:fill="00968F" w:themeFill="accent3"/>
          </w:tcPr>
          <w:p w14:paraId="4D180167"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auto"/>
            <w:vAlign w:val="top"/>
          </w:tcPr>
          <w:p w14:paraId="2CFAAFB3" w14:textId="77777777" w:rsidR="00137675" w:rsidRPr="001E0E9A"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E0E9A">
              <w:rPr>
                <w:lang w:eastAsia="en-AU"/>
              </w:rPr>
              <w:t>--</w:t>
            </w:r>
          </w:p>
        </w:tc>
        <w:tc>
          <w:tcPr>
            <w:tcW w:w="322" w:type="dxa"/>
            <w:noWrap/>
          </w:tcPr>
          <w:p w14:paraId="2833335B"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4F45EEEB"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48EB8470"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shd w:val="clear" w:color="auto" w:fill="auto"/>
          </w:tcPr>
          <w:p w14:paraId="0E449914" w14:textId="77777777" w:rsidR="00137675" w:rsidRPr="006B386F"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6B386F">
              <w:rPr>
                <w:rFonts w:eastAsia="Times New Roman" w:cs="Times New Roman"/>
                <w:szCs w:val="18"/>
                <w:lang w:eastAsia="en-AU"/>
              </w:rPr>
              <w:t>--</w:t>
            </w:r>
          </w:p>
        </w:tc>
        <w:tc>
          <w:tcPr>
            <w:tcW w:w="322" w:type="dxa"/>
          </w:tcPr>
          <w:p w14:paraId="78B14651"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3" w:type="dxa"/>
            <w:noWrap/>
          </w:tcPr>
          <w:p w14:paraId="43E37827"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08854B36"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noWrap/>
          </w:tcPr>
          <w:p w14:paraId="7CA2FE53"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1403C0B3" w14:textId="77777777" w:rsidR="00137675" w:rsidRPr="005858BC"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858BC">
              <w:rPr>
                <w:lang w:eastAsia="en-AU"/>
              </w:rPr>
              <w:t>--</w:t>
            </w:r>
          </w:p>
        </w:tc>
        <w:tc>
          <w:tcPr>
            <w:tcW w:w="322" w:type="dxa"/>
          </w:tcPr>
          <w:p w14:paraId="6F0440F5" w14:textId="77777777" w:rsidR="00137675" w:rsidRPr="00190E9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90E9D">
              <w:rPr>
                <w:rFonts w:eastAsia="Times New Roman" w:cs="Times New Roman"/>
                <w:szCs w:val="18"/>
                <w:lang w:eastAsia="en-AU"/>
              </w:rPr>
              <w:t>--</w:t>
            </w:r>
          </w:p>
        </w:tc>
        <w:tc>
          <w:tcPr>
            <w:tcW w:w="322" w:type="dxa"/>
          </w:tcPr>
          <w:p w14:paraId="113CDE1C"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6721893F" w14:textId="77777777" w:rsidR="00137675" w:rsidRPr="00613202"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13202">
              <w:rPr>
                <w:lang w:eastAsia="en-AU"/>
              </w:rPr>
              <w:t>--</w:t>
            </w:r>
          </w:p>
        </w:tc>
        <w:tc>
          <w:tcPr>
            <w:tcW w:w="323" w:type="dxa"/>
          </w:tcPr>
          <w:p w14:paraId="0C9B351E" w14:textId="77777777" w:rsidR="00137675" w:rsidRPr="00CE6BC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CE6BCE">
              <w:rPr>
                <w:lang w:eastAsia="en-AU"/>
              </w:rPr>
              <w:t>--</w:t>
            </w:r>
          </w:p>
        </w:tc>
        <w:tc>
          <w:tcPr>
            <w:tcW w:w="322" w:type="dxa"/>
          </w:tcPr>
          <w:p w14:paraId="395183B6"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07369F5C"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558C2F6A"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7E03C8AD"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72368683"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30D33E8F"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3" w:type="dxa"/>
          </w:tcPr>
          <w:p w14:paraId="3313CE3D"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19DBCF48"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20ABBDD2" w14:textId="77777777" w:rsidR="00137675" w:rsidRPr="00EB1648"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B1648">
              <w:rPr>
                <w:rFonts w:eastAsia="Times New Roman" w:cs="Times New Roman"/>
                <w:szCs w:val="18"/>
                <w:lang w:eastAsia="en-AU"/>
              </w:rPr>
              <w:t>--</w:t>
            </w:r>
          </w:p>
        </w:tc>
        <w:tc>
          <w:tcPr>
            <w:tcW w:w="322" w:type="dxa"/>
          </w:tcPr>
          <w:p w14:paraId="779DF1C2"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0150A2D4"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0D836288"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2" w:type="dxa"/>
          </w:tcPr>
          <w:p w14:paraId="0467A1C6"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c>
          <w:tcPr>
            <w:tcW w:w="323" w:type="dxa"/>
          </w:tcPr>
          <w:p w14:paraId="16B5E7E9" w14:textId="77777777" w:rsidR="00137675" w:rsidRPr="001B2CE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B2CE0">
              <w:rPr>
                <w:lang w:eastAsia="en-AU"/>
              </w:rPr>
              <w:t>--</w:t>
            </w:r>
          </w:p>
        </w:tc>
      </w:tr>
      <w:tr w:rsidR="00A75286" w:rsidRPr="008C13D0" w14:paraId="1B16E962" w14:textId="77777777" w:rsidTr="00E35AB4">
        <w:trPr>
          <w:gridBefore w:val="1"/>
          <w:cnfStyle w:val="000000100000" w:firstRow="0" w:lastRow="0" w:firstColumn="0" w:lastColumn="0" w:oddVBand="0" w:evenVBand="0" w:oddHBand="1" w:evenHBand="0" w:firstRowFirstColumn="0" w:firstRowLastColumn="0" w:lastRowFirstColumn="0" w:lastRowLastColumn="0"/>
          <w:wBefore w:w="57" w:type="dxa"/>
          <w:trHeight w:val="248"/>
        </w:trPr>
        <w:tc>
          <w:tcPr>
            <w:cnfStyle w:val="001000000000" w:firstRow="0" w:lastRow="0" w:firstColumn="1" w:lastColumn="0" w:oddVBand="0" w:evenVBand="0" w:oddHBand="0" w:evenHBand="0" w:firstRowFirstColumn="0" w:firstRowLastColumn="0" w:lastRowFirstColumn="0" w:lastRowLastColumn="0"/>
            <w:tcW w:w="1560" w:type="dxa"/>
            <w:noWrap/>
          </w:tcPr>
          <w:p w14:paraId="0727E0C0" w14:textId="77777777" w:rsidR="00137675" w:rsidRPr="008C13D0" w:rsidRDefault="00137675" w:rsidP="00491416">
            <w:pPr>
              <w:pStyle w:val="Tabletext8pt"/>
              <w:rPr>
                <w:lang w:eastAsia="en-AU"/>
              </w:rPr>
            </w:pPr>
            <w:r w:rsidRPr="008C13D0">
              <w:rPr>
                <w:lang w:eastAsia="en-AU"/>
              </w:rPr>
              <w:t>Donelli 2019</w:t>
            </w:r>
          </w:p>
        </w:tc>
        <w:tc>
          <w:tcPr>
            <w:tcW w:w="567" w:type="dxa"/>
          </w:tcPr>
          <w:p w14:paraId="1FE5E0CC" w14:textId="77777777" w:rsidR="00137675" w:rsidRPr="009340E4" w:rsidRDefault="00137675" w:rsidP="00491416">
            <w:pPr>
              <w:pStyle w:val="Tabletext8pt"/>
              <w:cnfStyle w:val="000000100000" w:firstRow="0" w:lastRow="0" w:firstColumn="0" w:lastColumn="0" w:oddVBand="0" w:evenVBand="0" w:oddHBand="1" w:evenHBand="0" w:firstRowFirstColumn="0" w:firstRowLastColumn="0" w:lastRowFirstColumn="0" w:lastRowLastColumn="0"/>
            </w:pPr>
            <w:r w:rsidRPr="00DD2325">
              <w:rPr>
                <w:rFonts w:ascii="Segoe UI Symbol" w:hAnsi="Segoe UI Symbol"/>
                <w:bCs w:val="0"/>
              </w:rPr>
              <w:t>✓</w:t>
            </w:r>
          </w:p>
        </w:tc>
        <w:tc>
          <w:tcPr>
            <w:tcW w:w="1275" w:type="dxa"/>
            <w:vMerge/>
            <w:noWrap/>
          </w:tcPr>
          <w:p w14:paraId="50EDAAAE" w14:textId="6C3F64BB"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322" w:type="dxa"/>
          </w:tcPr>
          <w:p w14:paraId="48B9B45F"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17496E37"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7715F551"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shd w:val="clear" w:color="auto" w:fill="E1E4E5" w:themeFill="accent5"/>
          </w:tcPr>
          <w:p w14:paraId="20710D41"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shd w:val="clear" w:color="auto" w:fill="B5DCDD" w:themeFill="accent4"/>
          </w:tcPr>
          <w:p w14:paraId="2C162E96"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Pr>
                <w:rFonts w:eastAsia="Times New Roman" w:cs="Times New Roman"/>
                <w:szCs w:val="18"/>
                <w:lang w:eastAsia="en-AU"/>
              </w:rPr>
              <w:t>?</w:t>
            </w:r>
          </w:p>
        </w:tc>
        <w:tc>
          <w:tcPr>
            <w:tcW w:w="322" w:type="dxa"/>
          </w:tcPr>
          <w:p w14:paraId="6A05FE44"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3" w:type="dxa"/>
          </w:tcPr>
          <w:p w14:paraId="02F86560"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shd w:val="clear" w:color="auto" w:fill="auto"/>
          </w:tcPr>
          <w:p w14:paraId="0E55D238" w14:textId="77777777" w:rsidR="00137675" w:rsidRPr="001E0E9A"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1E0E9A">
              <w:rPr>
                <w:rFonts w:eastAsia="Times New Roman" w:cs="Times New Roman"/>
                <w:szCs w:val="18"/>
                <w:lang w:eastAsia="en-AU"/>
              </w:rPr>
              <w:t>--</w:t>
            </w:r>
          </w:p>
        </w:tc>
        <w:tc>
          <w:tcPr>
            <w:tcW w:w="322" w:type="dxa"/>
            <w:shd w:val="clear" w:color="auto" w:fill="E1E4E5" w:themeFill="accent5"/>
          </w:tcPr>
          <w:p w14:paraId="0D6E669F"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Pr>
                <w:rFonts w:eastAsia="Times New Roman" w:cs="Times New Roman"/>
                <w:szCs w:val="18"/>
                <w:lang w:eastAsia="en-AU"/>
              </w:rPr>
              <w:t>!</w:t>
            </w:r>
          </w:p>
        </w:tc>
        <w:tc>
          <w:tcPr>
            <w:tcW w:w="322" w:type="dxa"/>
            <w:vAlign w:val="top"/>
          </w:tcPr>
          <w:p w14:paraId="5F6395AF"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BF55A5">
              <w:rPr>
                <w:lang w:eastAsia="en-AU"/>
              </w:rPr>
              <w:t>--</w:t>
            </w:r>
          </w:p>
        </w:tc>
        <w:tc>
          <w:tcPr>
            <w:tcW w:w="322" w:type="dxa"/>
            <w:shd w:val="clear" w:color="auto" w:fill="B5DCDD" w:themeFill="accent4"/>
          </w:tcPr>
          <w:p w14:paraId="0A72560F" w14:textId="2FEBC3B5" w:rsidR="00137675" w:rsidRPr="008C13D0" w:rsidRDefault="0026047A"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Pr>
                <w:rFonts w:eastAsia="Times New Roman" w:cs="Times New Roman"/>
                <w:szCs w:val="18"/>
                <w:lang w:eastAsia="en-AU"/>
              </w:rPr>
              <w:t>?</w:t>
            </w:r>
          </w:p>
        </w:tc>
        <w:tc>
          <w:tcPr>
            <w:tcW w:w="322" w:type="dxa"/>
          </w:tcPr>
          <w:p w14:paraId="5F5C3E1C"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70C7AF01"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3" w:type="dxa"/>
            <w:shd w:val="clear" w:color="auto" w:fill="E1E4E5" w:themeFill="accent5"/>
          </w:tcPr>
          <w:p w14:paraId="3791BCB7"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Pr>
                <w:rFonts w:eastAsia="Times New Roman" w:cs="Times New Roman"/>
                <w:szCs w:val="18"/>
                <w:lang w:eastAsia="en-AU"/>
              </w:rPr>
              <w:t>!</w:t>
            </w:r>
          </w:p>
        </w:tc>
        <w:tc>
          <w:tcPr>
            <w:tcW w:w="322" w:type="dxa"/>
            <w:shd w:val="clear" w:color="auto" w:fill="E1E4E5" w:themeFill="accent5"/>
          </w:tcPr>
          <w:p w14:paraId="6D017BFD"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noWrap/>
          </w:tcPr>
          <w:p w14:paraId="6CFE8BFF"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7C4DB5D6"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4C45CADA"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shd w:val="clear" w:color="auto" w:fill="auto"/>
          </w:tcPr>
          <w:p w14:paraId="2C83EDA1"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A6752D">
              <w:rPr>
                <w:rFonts w:eastAsia="Times New Roman" w:cs="Times New Roman"/>
                <w:szCs w:val="18"/>
                <w:lang w:eastAsia="en-AU"/>
              </w:rPr>
              <w:t>--</w:t>
            </w:r>
          </w:p>
        </w:tc>
        <w:tc>
          <w:tcPr>
            <w:tcW w:w="322" w:type="dxa"/>
          </w:tcPr>
          <w:p w14:paraId="5C400A8F"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3" w:type="dxa"/>
          </w:tcPr>
          <w:p w14:paraId="1FE1FE52"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3BE6589F"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0EE29485"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2568741B"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333AF5B8"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77F15960"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00FEA74C"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3" w:type="dxa"/>
          </w:tcPr>
          <w:p w14:paraId="4464C5FB"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690C10F0"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0EF2BBEE"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11204CCA"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1F2EA51F"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5B815187"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0B219BE3"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3" w:type="dxa"/>
          </w:tcPr>
          <w:p w14:paraId="2365FFE6"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r>
      <w:tr w:rsidR="00A75286" w:rsidRPr="008C13D0" w14:paraId="339991BA" w14:textId="77777777" w:rsidTr="00E35AB4">
        <w:trPr>
          <w:gridBefore w:val="1"/>
          <w:wBefore w:w="57" w:type="dxa"/>
          <w:trHeight w:val="20"/>
        </w:trPr>
        <w:tc>
          <w:tcPr>
            <w:cnfStyle w:val="001000000000" w:firstRow="0" w:lastRow="0" w:firstColumn="1" w:lastColumn="0" w:oddVBand="0" w:evenVBand="0" w:oddHBand="0" w:evenHBand="0" w:firstRowFirstColumn="0" w:firstRowLastColumn="0" w:lastRowFirstColumn="0" w:lastRowLastColumn="0"/>
            <w:tcW w:w="1560" w:type="dxa"/>
            <w:noWrap/>
          </w:tcPr>
          <w:p w14:paraId="4BB0401A" w14:textId="77777777" w:rsidR="00137675" w:rsidRPr="008C13D0" w:rsidRDefault="00137675" w:rsidP="00491416">
            <w:pPr>
              <w:pStyle w:val="Tabletext8pt"/>
              <w:rPr>
                <w:lang w:eastAsia="en-AU"/>
              </w:rPr>
            </w:pPr>
            <w:r w:rsidRPr="008C13D0">
              <w:rPr>
                <w:lang w:eastAsia="en-AU"/>
              </w:rPr>
              <w:t>Hieu 2019</w:t>
            </w:r>
          </w:p>
        </w:tc>
        <w:tc>
          <w:tcPr>
            <w:tcW w:w="567" w:type="dxa"/>
          </w:tcPr>
          <w:p w14:paraId="43980787" w14:textId="77777777" w:rsidR="00137675" w:rsidRPr="009340E4" w:rsidRDefault="00137675" w:rsidP="00491416">
            <w:pPr>
              <w:pStyle w:val="Tabletext8pt"/>
              <w:cnfStyle w:val="000000000000" w:firstRow="0" w:lastRow="0" w:firstColumn="0" w:lastColumn="0" w:oddVBand="0" w:evenVBand="0" w:oddHBand="0" w:evenHBand="0" w:firstRowFirstColumn="0" w:firstRowLastColumn="0" w:lastRowFirstColumn="0" w:lastRowLastColumn="0"/>
            </w:pPr>
            <w:r w:rsidRPr="00DD2325">
              <w:rPr>
                <w:rFonts w:ascii="Segoe UI Symbol" w:hAnsi="Segoe UI Symbol"/>
                <w:bCs w:val="0"/>
              </w:rPr>
              <w:t>✓</w:t>
            </w:r>
          </w:p>
        </w:tc>
        <w:tc>
          <w:tcPr>
            <w:tcW w:w="1275" w:type="dxa"/>
            <w:vMerge/>
            <w:noWrap/>
          </w:tcPr>
          <w:p w14:paraId="3A6596F7" w14:textId="57085604" w:rsidR="00137675"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c>
          <w:tcPr>
            <w:tcW w:w="322" w:type="dxa"/>
          </w:tcPr>
          <w:p w14:paraId="665D6229" w14:textId="77777777" w:rsidR="00137675" w:rsidRPr="00A6752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278BB655" w14:textId="77777777" w:rsidR="00137675" w:rsidRPr="00A6752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35DEA2E3"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B607D3">
              <w:rPr>
                <w:lang w:eastAsia="en-AU"/>
              </w:rPr>
              <w:t>--</w:t>
            </w:r>
          </w:p>
        </w:tc>
        <w:tc>
          <w:tcPr>
            <w:tcW w:w="322" w:type="dxa"/>
          </w:tcPr>
          <w:p w14:paraId="391BA74C" w14:textId="77777777" w:rsidR="00137675" w:rsidRPr="005762FF"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2FF">
              <w:rPr>
                <w:lang w:eastAsia="en-AU"/>
              </w:rPr>
              <w:t>--</w:t>
            </w:r>
          </w:p>
        </w:tc>
        <w:tc>
          <w:tcPr>
            <w:tcW w:w="322" w:type="dxa"/>
          </w:tcPr>
          <w:p w14:paraId="74EDD75D" w14:textId="77777777" w:rsidR="00137675" w:rsidRPr="005762FF"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2FF">
              <w:rPr>
                <w:lang w:eastAsia="en-AU"/>
              </w:rPr>
              <w:t>--</w:t>
            </w:r>
          </w:p>
        </w:tc>
        <w:tc>
          <w:tcPr>
            <w:tcW w:w="322" w:type="dxa"/>
            <w:shd w:val="clear" w:color="auto" w:fill="E1E4E5" w:themeFill="accent5"/>
          </w:tcPr>
          <w:p w14:paraId="636BF2EF" w14:textId="521E7176" w:rsidR="00137675" w:rsidRPr="008C13D0" w:rsidRDefault="00231951"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Pr>
                <w:rFonts w:eastAsia="Times New Roman" w:cs="Times New Roman"/>
                <w:szCs w:val="18"/>
                <w:lang w:eastAsia="en-AU"/>
              </w:rPr>
              <w:t>!</w:t>
            </w:r>
          </w:p>
        </w:tc>
        <w:tc>
          <w:tcPr>
            <w:tcW w:w="323" w:type="dxa"/>
          </w:tcPr>
          <w:p w14:paraId="3F53A73F"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B607D3">
              <w:rPr>
                <w:lang w:eastAsia="en-AU"/>
              </w:rPr>
              <w:t>--</w:t>
            </w:r>
          </w:p>
        </w:tc>
        <w:tc>
          <w:tcPr>
            <w:tcW w:w="322" w:type="dxa"/>
            <w:shd w:val="clear" w:color="auto" w:fill="auto"/>
            <w:vAlign w:val="top"/>
          </w:tcPr>
          <w:p w14:paraId="0743EF5C" w14:textId="77777777" w:rsidR="00137675" w:rsidRPr="001E0E9A"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E0E9A">
              <w:rPr>
                <w:lang w:eastAsia="en-AU"/>
              </w:rPr>
              <w:t>--</w:t>
            </w:r>
          </w:p>
        </w:tc>
        <w:tc>
          <w:tcPr>
            <w:tcW w:w="322" w:type="dxa"/>
            <w:noWrap/>
          </w:tcPr>
          <w:p w14:paraId="54425D3C" w14:textId="77777777" w:rsidR="00137675" w:rsidRPr="006F66E6"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F66E6">
              <w:rPr>
                <w:lang w:eastAsia="en-AU"/>
              </w:rPr>
              <w:t>--</w:t>
            </w:r>
          </w:p>
        </w:tc>
        <w:tc>
          <w:tcPr>
            <w:tcW w:w="322" w:type="dxa"/>
          </w:tcPr>
          <w:p w14:paraId="10FFA536" w14:textId="77777777" w:rsidR="00137675" w:rsidRPr="006F66E6"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F66E6">
              <w:rPr>
                <w:lang w:eastAsia="en-AU"/>
              </w:rPr>
              <w:t>--</w:t>
            </w:r>
          </w:p>
        </w:tc>
        <w:tc>
          <w:tcPr>
            <w:tcW w:w="322" w:type="dxa"/>
          </w:tcPr>
          <w:p w14:paraId="3A71B700" w14:textId="77777777" w:rsidR="00137675" w:rsidRPr="006F66E6"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F66E6">
              <w:rPr>
                <w:lang w:eastAsia="en-AU"/>
              </w:rPr>
              <w:t>--</w:t>
            </w:r>
          </w:p>
        </w:tc>
        <w:tc>
          <w:tcPr>
            <w:tcW w:w="322" w:type="dxa"/>
            <w:shd w:val="clear" w:color="auto" w:fill="auto"/>
          </w:tcPr>
          <w:p w14:paraId="37863F30" w14:textId="77777777" w:rsidR="00137675" w:rsidRPr="006B386F"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6B386F">
              <w:rPr>
                <w:rFonts w:eastAsia="Times New Roman" w:cs="Times New Roman"/>
                <w:szCs w:val="18"/>
                <w:lang w:eastAsia="en-AU"/>
              </w:rPr>
              <w:t>--</w:t>
            </w:r>
          </w:p>
        </w:tc>
        <w:tc>
          <w:tcPr>
            <w:tcW w:w="322" w:type="dxa"/>
          </w:tcPr>
          <w:p w14:paraId="3432D327" w14:textId="77777777" w:rsidR="00137675" w:rsidRPr="006F66E6"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F66E6">
              <w:rPr>
                <w:lang w:eastAsia="en-AU"/>
              </w:rPr>
              <w:t>--</w:t>
            </w:r>
          </w:p>
        </w:tc>
        <w:tc>
          <w:tcPr>
            <w:tcW w:w="323" w:type="dxa"/>
            <w:noWrap/>
          </w:tcPr>
          <w:p w14:paraId="1CDB5A49" w14:textId="77777777" w:rsidR="00137675" w:rsidRPr="0097078F"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97078F">
              <w:rPr>
                <w:lang w:eastAsia="en-AU"/>
              </w:rPr>
              <w:t>--</w:t>
            </w:r>
          </w:p>
        </w:tc>
        <w:tc>
          <w:tcPr>
            <w:tcW w:w="322" w:type="dxa"/>
          </w:tcPr>
          <w:p w14:paraId="26235134" w14:textId="77777777" w:rsidR="00137675" w:rsidRPr="0097078F"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97078F">
              <w:rPr>
                <w:lang w:eastAsia="en-AU"/>
              </w:rPr>
              <w:t>--</w:t>
            </w:r>
          </w:p>
        </w:tc>
        <w:tc>
          <w:tcPr>
            <w:tcW w:w="322" w:type="dxa"/>
            <w:shd w:val="clear" w:color="auto" w:fill="E1E4E5" w:themeFill="accent5"/>
          </w:tcPr>
          <w:p w14:paraId="33EEF196"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Pr>
                <w:rFonts w:eastAsia="Times New Roman" w:cs="Times New Roman"/>
                <w:szCs w:val="18"/>
                <w:lang w:eastAsia="en-AU"/>
              </w:rPr>
              <w:t>!</w:t>
            </w:r>
          </w:p>
        </w:tc>
        <w:tc>
          <w:tcPr>
            <w:tcW w:w="322" w:type="dxa"/>
          </w:tcPr>
          <w:p w14:paraId="70B6DC15" w14:textId="77777777" w:rsidR="00137675" w:rsidRPr="005858BC"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858BC">
              <w:rPr>
                <w:lang w:eastAsia="en-AU"/>
              </w:rPr>
              <w:t>--</w:t>
            </w:r>
          </w:p>
        </w:tc>
        <w:tc>
          <w:tcPr>
            <w:tcW w:w="322" w:type="dxa"/>
          </w:tcPr>
          <w:p w14:paraId="3226149B" w14:textId="77777777" w:rsidR="00137675" w:rsidRPr="00190E9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90E9D">
              <w:rPr>
                <w:rFonts w:eastAsia="Times New Roman" w:cs="Times New Roman"/>
                <w:szCs w:val="18"/>
                <w:lang w:eastAsia="en-AU"/>
              </w:rPr>
              <w:t>--</w:t>
            </w:r>
          </w:p>
        </w:tc>
        <w:tc>
          <w:tcPr>
            <w:tcW w:w="322" w:type="dxa"/>
          </w:tcPr>
          <w:p w14:paraId="79F14543" w14:textId="77777777" w:rsidR="00137675" w:rsidRPr="0070193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37FB1C11" w14:textId="77777777" w:rsidR="00137675" w:rsidRPr="00613202"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13202">
              <w:rPr>
                <w:lang w:eastAsia="en-AU"/>
              </w:rPr>
              <w:t>--</w:t>
            </w:r>
          </w:p>
        </w:tc>
        <w:tc>
          <w:tcPr>
            <w:tcW w:w="323" w:type="dxa"/>
          </w:tcPr>
          <w:p w14:paraId="3770946A" w14:textId="77777777" w:rsidR="00137675" w:rsidRPr="00CE6BC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CE6BCE">
              <w:rPr>
                <w:lang w:eastAsia="en-AU"/>
              </w:rPr>
              <w:t>--</w:t>
            </w:r>
          </w:p>
        </w:tc>
        <w:tc>
          <w:tcPr>
            <w:tcW w:w="322" w:type="dxa"/>
          </w:tcPr>
          <w:p w14:paraId="74FA70FC" w14:textId="77777777" w:rsidR="00137675" w:rsidRPr="0070193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46CD6284" w14:textId="77777777" w:rsidR="00137675" w:rsidRPr="0070193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50493C3E" w14:textId="77777777" w:rsidR="00137675" w:rsidRPr="0070193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2498EBA5" w14:textId="77777777" w:rsidR="00137675" w:rsidRPr="0070193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1994D99B" w14:textId="77777777" w:rsidR="00137675" w:rsidRPr="0070193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7E6CDFC7" w14:textId="77777777" w:rsidR="00137675" w:rsidRPr="0070193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3" w:type="dxa"/>
          </w:tcPr>
          <w:p w14:paraId="31D1D8A5" w14:textId="77777777" w:rsidR="00137675" w:rsidRPr="0070193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5A70F573" w14:textId="77777777" w:rsidR="00137675" w:rsidRPr="0070193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3A852FDE" w14:textId="77777777" w:rsidR="00137675" w:rsidRPr="00EF2FCF"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F2FCF">
              <w:rPr>
                <w:rFonts w:eastAsia="Times New Roman" w:cs="Times New Roman"/>
                <w:szCs w:val="18"/>
                <w:lang w:eastAsia="en-AU"/>
              </w:rPr>
              <w:t>--</w:t>
            </w:r>
          </w:p>
        </w:tc>
        <w:tc>
          <w:tcPr>
            <w:tcW w:w="322" w:type="dxa"/>
          </w:tcPr>
          <w:p w14:paraId="228A317D" w14:textId="77777777" w:rsidR="00137675" w:rsidRPr="0070193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2A995A15" w14:textId="77777777" w:rsidR="00137675" w:rsidRPr="0070193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5821B104" w14:textId="77777777" w:rsidR="00137675" w:rsidRPr="0070193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1F90DB0B" w14:textId="77777777" w:rsidR="00137675" w:rsidRPr="0070193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3" w:type="dxa"/>
          </w:tcPr>
          <w:p w14:paraId="133000C0" w14:textId="77777777" w:rsidR="00137675" w:rsidRPr="0070193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r>
      <w:tr w:rsidR="00C86BD0" w:rsidRPr="008C13D0" w14:paraId="7C3CFFF1" w14:textId="77777777" w:rsidTr="00320C52">
        <w:trPr>
          <w:gridBefore w:val="1"/>
          <w:cnfStyle w:val="000000100000" w:firstRow="0" w:lastRow="0" w:firstColumn="0" w:lastColumn="0" w:oddVBand="0" w:evenVBand="0" w:oddHBand="1" w:evenHBand="0" w:firstRowFirstColumn="0" w:firstRowLastColumn="0" w:lastRowFirstColumn="0" w:lastRowLastColumn="0"/>
          <w:wBefore w:w="57" w:type="dxa"/>
          <w:trHeight w:val="20"/>
        </w:trPr>
        <w:tc>
          <w:tcPr>
            <w:cnfStyle w:val="001000000000" w:firstRow="0" w:lastRow="0" w:firstColumn="1" w:lastColumn="0" w:oddVBand="0" w:evenVBand="0" w:oddHBand="0" w:evenHBand="0" w:firstRowFirstColumn="0" w:firstRowLastColumn="0" w:lastRowFirstColumn="0" w:lastRowLastColumn="0"/>
            <w:tcW w:w="1560" w:type="dxa"/>
            <w:noWrap/>
          </w:tcPr>
          <w:p w14:paraId="75BDCFC4" w14:textId="77777777" w:rsidR="00137675" w:rsidRDefault="00137675" w:rsidP="00491416">
            <w:pPr>
              <w:pStyle w:val="Tabletext8pt"/>
              <w:rPr>
                <w:lang w:eastAsia="en-AU"/>
              </w:rPr>
            </w:pPr>
            <w:r>
              <w:rPr>
                <w:lang w:eastAsia="en-AU"/>
              </w:rPr>
              <w:t>Marx 2019</w:t>
            </w:r>
          </w:p>
        </w:tc>
        <w:tc>
          <w:tcPr>
            <w:tcW w:w="567" w:type="dxa"/>
          </w:tcPr>
          <w:p w14:paraId="0DD89927" w14:textId="77777777" w:rsidR="00137675" w:rsidRPr="009340E4" w:rsidRDefault="00137675" w:rsidP="00491416">
            <w:pPr>
              <w:pStyle w:val="Tabletext8pt"/>
              <w:cnfStyle w:val="000000100000" w:firstRow="0" w:lastRow="0" w:firstColumn="0" w:lastColumn="0" w:oddVBand="0" w:evenVBand="0" w:oddHBand="1" w:evenHBand="0" w:firstRowFirstColumn="0" w:firstRowLastColumn="0" w:lastRowFirstColumn="0" w:lastRowLastColumn="0"/>
            </w:pPr>
            <w:r w:rsidRPr="00DD2325">
              <w:rPr>
                <w:rFonts w:ascii="Segoe UI Symbol" w:hAnsi="Segoe UI Symbol"/>
                <w:bCs w:val="0"/>
              </w:rPr>
              <w:t>✓</w:t>
            </w:r>
          </w:p>
        </w:tc>
        <w:tc>
          <w:tcPr>
            <w:tcW w:w="1275" w:type="dxa"/>
            <w:vMerge/>
            <w:noWrap/>
          </w:tcPr>
          <w:p w14:paraId="497825E3" w14:textId="75D8A97F"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322" w:type="dxa"/>
            <w:shd w:val="clear" w:color="auto" w:fill="auto"/>
          </w:tcPr>
          <w:p w14:paraId="21526290" w14:textId="77777777" w:rsidR="00137675" w:rsidRPr="00337632"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shd w:val="clear" w:color="auto" w:fill="00968F" w:themeFill="accent3"/>
            <w:vAlign w:val="top"/>
          </w:tcPr>
          <w:p w14:paraId="709BF3C5" w14:textId="754E28E2" w:rsidR="00137675" w:rsidRPr="008C13D0" w:rsidRDefault="00801969"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shd w:val="clear" w:color="auto" w:fill="E1E4E5" w:themeFill="accent5"/>
            <w:vAlign w:val="top"/>
          </w:tcPr>
          <w:p w14:paraId="29E3B505"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337632">
              <w:rPr>
                <w:rFonts w:eastAsia="Times New Roman" w:cs="Times New Roman"/>
                <w:szCs w:val="18"/>
                <w:lang w:eastAsia="en-AU"/>
              </w:rPr>
              <w:t>!</w:t>
            </w:r>
          </w:p>
        </w:tc>
        <w:tc>
          <w:tcPr>
            <w:tcW w:w="322" w:type="dxa"/>
            <w:shd w:val="clear" w:color="auto" w:fill="auto"/>
            <w:vAlign w:val="top"/>
          </w:tcPr>
          <w:p w14:paraId="1FA43C63"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C018CF">
              <w:rPr>
                <w:lang w:eastAsia="en-AU"/>
              </w:rPr>
              <w:t>--</w:t>
            </w:r>
          </w:p>
        </w:tc>
        <w:tc>
          <w:tcPr>
            <w:tcW w:w="322" w:type="dxa"/>
            <w:shd w:val="clear" w:color="auto" w:fill="auto"/>
            <w:vAlign w:val="top"/>
          </w:tcPr>
          <w:p w14:paraId="7AAD64F3"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C018CF">
              <w:rPr>
                <w:lang w:eastAsia="en-AU"/>
              </w:rPr>
              <w:t>--</w:t>
            </w:r>
          </w:p>
        </w:tc>
        <w:tc>
          <w:tcPr>
            <w:tcW w:w="322" w:type="dxa"/>
            <w:shd w:val="clear" w:color="auto" w:fill="auto"/>
            <w:vAlign w:val="top"/>
          </w:tcPr>
          <w:p w14:paraId="6906A6F3"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C018CF">
              <w:rPr>
                <w:lang w:eastAsia="en-AU"/>
              </w:rPr>
              <w:t>--</w:t>
            </w:r>
          </w:p>
        </w:tc>
        <w:tc>
          <w:tcPr>
            <w:tcW w:w="323" w:type="dxa"/>
            <w:shd w:val="clear" w:color="auto" w:fill="B5DCDD" w:themeFill="accent4"/>
          </w:tcPr>
          <w:p w14:paraId="3F3FAF0A"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Pr>
                <w:rFonts w:eastAsia="Times New Roman" w:cs="Times New Roman"/>
                <w:szCs w:val="18"/>
                <w:lang w:eastAsia="en-AU"/>
              </w:rPr>
              <w:t>?</w:t>
            </w:r>
          </w:p>
        </w:tc>
        <w:tc>
          <w:tcPr>
            <w:tcW w:w="322" w:type="dxa"/>
            <w:shd w:val="clear" w:color="auto" w:fill="auto"/>
            <w:vAlign w:val="top"/>
          </w:tcPr>
          <w:p w14:paraId="092AE8A7" w14:textId="77777777" w:rsidR="00137675" w:rsidRPr="001E0E9A"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E0E9A">
              <w:rPr>
                <w:lang w:eastAsia="en-AU"/>
              </w:rPr>
              <w:t>--</w:t>
            </w:r>
          </w:p>
        </w:tc>
        <w:tc>
          <w:tcPr>
            <w:tcW w:w="322" w:type="dxa"/>
            <w:shd w:val="clear" w:color="auto" w:fill="auto"/>
            <w:noWrap/>
            <w:vAlign w:val="top"/>
          </w:tcPr>
          <w:p w14:paraId="4E2C1639"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shd w:val="clear" w:color="auto" w:fill="auto"/>
            <w:vAlign w:val="top"/>
          </w:tcPr>
          <w:p w14:paraId="0C5D7475"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shd w:val="clear" w:color="auto" w:fill="auto"/>
            <w:vAlign w:val="top"/>
          </w:tcPr>
          <w:p w14:paraId="7849679F"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shd w:val="clear" w:color="auto" w:fill="auto"/>
            <w:vAlign w:val="top"/>
          </w:tcPr>
          <w:p w14:paraId="331924AA" w14:textId="77777777" w:rsidR="00137675" w:rsidRPr="006B386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16095E">
              <w:rPr>
                <w:lang w:eastAsia="en-AU"/>
              </w:rPr>
              <w:t>--</w:t>
            </w:r>
          </w:p>
        </w:tc>
        <w:tc>
          <w:tcPr>
            <w:tcW w:w="322" w:type="dxa"/>
            <w:shd w:val="clear" w:color="auto" w:fill="auto"/>
            <w:vAlign w:val="top"/>
          </w:tcPr>
          <w:p w14:paraId="66A068CB"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3" w:type="dxa"/>
            <w:shd w:val="clear" w:color="auto" w:fill="auto"/>
            <w:noWrap/>
            <w:vAlign w:val="top"/>
          </w:tcPr>
          <w:p w14:paraId="32E12830"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shd w:val="clear" w:color="auto" w:fill="auto"/>
            <w:vAlign w:val="top"/>
          </w:tcPr>
          <w:p w14:paraId="02CF7742"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shd w:val="clear" w:color="auto" w:fill="auto"/>
            <w:vAlign w:val="top"/>
          </w:tcPr>
          <w:p w14:paraId="6C1ECCD5"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vAlign w:val="top"/>
          </w:tcPr>
          <w:p w14:paraId="74A4E783" w14:textId="77777777" w:rsidR="00137675" w:rsidRPr="005858BC"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vAlign w:val="top"/>
          </w:tcPr>
          <w:p w14:paraId="75527F27" w14:textId="77777777" w:rsidR="00137675" w:rsidRPr="00190E9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16095E">
              <w:rPr>
                <w:lang w:eastAsia="en-AU"/>
              </w:rPr>
              <w:t>--</w:t>
            </w:r>
          </w:p>
        </w:tc>
        <w:tc>
          <w:tcPr>
            <w:tcW w:w="322" w:type="dxa"/>
            <w:shd w:val="clear" w:color="auto" w:fill="auto"/>
            <w:vAlign w:val="top"/>
          </w:tcPr>
          <w:p w14:paraId="78E4F107"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vAlign w:val="top"/>
          </w:tcPr>
          <w:p w14:paraId="01FF8F1C" w14:textId="77777777" w:rsidR="00137675" w:rsidRPr="00613202"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3" w:type="dxa"/>
            <w:vAlign w:val="top"/>
          </w:tcPr>
          <w:p w14:paraId="4421D87F" w14:textId="77777777" w:rsidR="00137675" w:rsidRPr="00CE6BC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shd w:val="clear" w:color="auto" w:fill="auto"/>
            <w:vAlign w:val="top"/>
          </w:tcPr>
          <w:p w14:paraId="617B6A3C"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shd w:val="clear" w:color="auto" w:fill="auto"/>
            <w:vAlign w:val="top"/>
          </w:tcPr>
          <w:p w14:paraId="56A7786E"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shd w:val="clear" w:color="auto" w:fill="auto"/>
            <w:vAlign w:val="top"/>
          </w:tcPr>
          <w:p w14:paraId="71C3FEBB"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shd w:val="clear" w:color="auto" w:fill="auto"/>
            <w:vAlign w:val="top"/>
          </w:tcPr>
          <w:p w14:paraId="071045EC"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shd w:val="clear" w:color="auto" w:fill="auto"/>
            <w:vAlign w:val="top"/>
          </w:tcPr>
          <w:p w14:paraId="16571720"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shd w:val="clear" w:color="auto" w:fill="auto"/>
            <w:vAlign w:val="top"/>
          </w:tcPr>
          <w:p w14:paraId="261ED66E"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3" w:type="dxa"/>
            <w:shd w:val="clear" w:color="auto" w:fill="auto"/>
            <w:vAlign w:val="top"/>
          </w:tcPr>
          <w:p w14:paraId="08150F75"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shd w:val="clear" w:color="auto" w:fill="auto"/>
            <w:vAlign w:val="top"/>
          </w:tcPr>
          <w:p w14:paraId="2AFEB8A6"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vAlign w:val="top"/>
          </w:tcPr>
          <w:p w14:paraId="08FE742D" w14:textId="77777777" w:rsidR="00137675" w:rsidRPr="00EF2FC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16095E">
              <w:rPr>
                <w:lang w:eastAsia="en-AU"/>
              </w:rPr>
              <w:t>--</w:t>
            </w:r>
          </w:p>
        </w:tc>
        <w:tc>
          <w:tcPr>
            <w:tcW w:w="322" w:type="dxa"/>
            <w:shd w:val="clear" w:color="auto" w:fill="auto"/>
            <w:vAlign w:val="top"/>
          </w:tcPr>
          <w:p w14:paraId="24BB9AD8"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shd w:val="clear" w:color="auto" w:fill="auto"/>
            <w:vAlign w:val="top"/>
          </w:tcPr>
          <w:p w14:paraId="4C3028A9"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shd w:val="clear" w:color="auto" w:fill="auto"/>
            <w:vAlign w:val="top"/>
          </w:tcPr>
          <w:p w14:paraId="6E94AD37"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2" w:type="dxa"/>
            <w:shd w:val="clear" w:color="auto" w:fill="auto"/>
            <w:vAlign w:val="top"/>
          </w:tcPr>
          <w:p w14:paraId="58C5FE4E"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c>
          <w:tcPr>
            <w:tcW w:w="323" w:type="dxa"/>
            <w:shd w:val="clear" w:color="auto" w:fill="auto"/>
            <w:vAlign w:val="top"/>
          </w:tcPr>
          <w:p w14:paraId="3EB9E2C2" w14:textId="77777777" w:rsidR="00137675" w:rsidRPr="00D215F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6095E">
              <w:rPr>
                <w:lang w:eastAsia="en-AU"/>
              </w:rPr>
              <w:t>--</w:t>
            </w:r>
          </w:p>
        </w:tc>
      </w:tr>
      <w:tr w:rsidR="00A75286" w:rsidRPr="008C13D0" w14:paraId="49E5CE37" w14:textId="77777777" w:rsidTr="00E35AB4">
        <w:trPr>
          <w:gridBefore w:val="1"/>
          <w:wBefore w:w="57" w:type="dxa"/>
          <w:trHeight w:val="20"/>
        </w:trPr>
        <w:tc>
          <w:tcPr>
            <w:cnfStyle w:val="001000000000" w:firstRow="0" w:lastRow="0" w:firstColumn="1" w:lastColumn="0" w:oddVBand="0" w:evenVBand="0" w:oddHBand="0" w:evenHBand="0" w:firstRowFirstColumn="0" w:firstRowLastColumn="0" w:lastRowFirstColumn="0" w:lastRowLastColumn="0"/>
            <w:tcW w:w="1560" w:type="dxa"/>
            <w:noWrap/>
          </w:tcPr>
          <w:p w14:paraId="27CD607B" w14:textId="77777777" w:rsidR="003D12AC" w:rsidRPr="008C13D0" w:rsidRDefault="003D12AC" w:rsidP="00491416">
            <w:pPr>
              <w:pStyle w:val="Tabletext8pt"/>
              <w:rPr>
                <w:lang w:eastAsia="en-AU"/>
              </w:rPr>
            </w:pPr>
            <w:r w:rsidRPr="008C13D0">
              <w:rPr>
                <w:lang w:eastAsia="en-AU"/>
              </w:rPr>
              <w:t>Hieu 2019</w:t>
            </w:r>
          </w:p>
        </w:tc>
        <w:tc>
          <w:tcPr>
            <w:tcW w:w="567" w:type="dxa"/>
          </w:tcPr>
          <w:p w14:paraId="0CFB04B6" w14:textId="77777777" w:rsidR="003D12AC" w:rsidRPr="009340E4" w:rsidRDefault="003D12AC" w:rsidP="00491416">
            <w:pPr>
              <w:pStyle w:val="Tabletext8pt"/>
              <w:cnfStyle w:val="000000000000" w:firstRow="0" w:lastRow="0" w:firstColumn="0" w:lastColumn="0" w:oddVBand="0" w:evenVBand="0" w:oddHBand="0" w:evenHBand="0" w:firstRowFirstColumn="0" w:firstRowLastColumn="0" w:lastRowFirstColumn="0" w:lastRowLastColumn="0"/>
            </w:pPr>
            <w:r w:rsidRPr="00DD2325">
              <w:rPr>
                <w:rFonts w:ascii="Segoe UI Symbol" w:hAnsi="Segoe UI Symbol"/>
                <w:bCs w:val="0"/>
              </w:rPr>
              <w:t>✓</w:t>
            </w:r>
          </w:p>
        </w:tc>
        <w:tc>
          <w:tcPr>
            <w:tcW w:w="1275" w:type="dxa"/>
            <w:noWrap/>
          </w:tcPr>
          <w:p w14:paraId="14F06C2C" w14:textId="7B72C96B" w:rsidR="003D12AC"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CGI</w:t>
            </w:r>
            <w:r w:rsidR="004C4BE6">
              <w:rPr>
                <w:lang w:eastAsia="en-AU"/>
              </w:rPr>
              <w:t xml:space="preserve"> </w:t>
            </w:r>
            <w:r>
              <w:rPr>
                <w:lang w:eastAsia="en-AU"/>
              </w:rPr>
              <w:t>-</w:t>
            </w:r>
            <w:r w:rsidR="004C4BE6">
              <w:rPr>
                <w:lang w:eastAsia="en-AU"/>
              </w:rPr>
              <w:t xml:space="preserve"> severity</w:t>
            </w:r>
          </w:p>
        </w:tc>
        <w:tc>
          <w:tcPr>
            <w:tcW w:w="322" w:type="dxa"/>
          </w:tcPr>
          <w:p w14:paraId="66729459" w14:textId="77777777" w:rsidR="003D12AC" w:rsidRPr="00A6752D"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54B1F54B" w14:textId="77777777" w:rsidR="003D12AC" w:rsidRPr="00A6752D"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4A1C2BB7" w14:textId="77777777" w:rsidR="003D12AC" w:rsidRPr="00B607D3"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B607D3">
              <w:rPr>
                <w:lang w:eastAsia="en-AU"/>
              </w:rPr>
              <w:t>--</w:t>
            </w:r>
          </w:p>
        </w:tc>
        <w:tc>
          <w:tcPr>
            <w:tcW w:w="322" w:type="dxa"/>
          </w:tcPr>
          <w:p w14:paraId="35C5F3C8" w14:textId="77777777" w:rsidR="003D12AC" w:rsidRPr="005762FF"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2FF">
              <w:rPr>
                <w:lang w:eastAsia="en-AU"/>
              </w:rPr>
              <w:t>--</w:t>
            </w:r>
          </w:p>
        </w:tc>
        <w:tc>
          <w:tcPr>
            <w:tcW w:w="322" w:type="dxa"/>
          </w:tcPr>
          <w:p w14:paraId="06261381" w14:textId="77777777" w:rsidR="003D12AC" w:rsidRPr="005762FF"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2FF">
              <w:rPr>
                <w:lang w:eastAsia="en-AU"/>
              </w:rPr>
              <w:t>--</w:t>
            </w:r>
          </w:p>
        </w:tc>
        <w:tc>
          <w:tcPr>
            <w:tcW w:w="322" w:type="dxa"/>
            <w:shd w:val="clear" w:color="auto" w:fill="E1E4E5" w:themeFill="accent5"/>
          </w:tcPr>
          <w:p w14:paraId="7DC6F927" w14:textId="77777777" w:rsidR="003D12AC" w:rsidRPr="008C13D0"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Pr>
                <w:rFonts w:eastAsia="Times New Roman" w:cs="Times New Roman"/>
                <w:szCs w:val="18"/>
                <w:lang w:eastAsia="en-AU"/>
              </w:rPr>
              <w:t>!</w:t>
            </w:r>
          </w:p>
        </w:tc>
        <w:tc>
          <w:tcPr>
            <w:tcW w:w="323" w:type="dxa"/>
          </w:tcPr>
          <w:p w14:paraId="55513D56" w14:textId="77777777" w:rsidR="003D12AC" w:rsidRPr="00B607D3"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B607D3">
              <w:rPr>
                <w:lang w:eastAsia="en-AU"/>
              </w:rPr>
              <w:t>--</w:t>
            </w:r>
          </w:p>
        </w:tc>
        <w:tc>
          <w:tcPr>
            <w:tcW w:w="322" w:type="dxa"/>
            <w:shd w:val="clear" w:color="auto" w:fill="auto"/>
            <w:vAlign w:val="top"/>
          </w:tcPr>
          <w:p w14:paraId="28AAE2F0" w14:textId="77777777" w:rsidR="003D12AC" w:rsidRPr="001E0E9A"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E0E9A">
              <w:rPr>
                <w:lang w:eastAsia="en-AU"/>
              </w:rPr>
              <w:t>--</w:t>
            </w:r>
          </w:p>
        </w:tc>
        <w:tc>
          <w:tcPr>
            <w:tcW w:w="322" w:type="dxa"/>
            <w:noWrap/>
          </w:tcPr>
          <w:p w14:paraId="3ED0CABC" w14:textId="77777777" w:rsidR="003D12AC" w:rsidRPr="006F66E6"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F66E6">
              <w:rPr>
                <w:lang w:eastAsia="en-AU"/>
              </w:rPr>
              <w:t>--</w:t>
            </w:r>
          </w:p>
        </w:tc>
        <w:tc>
          <w:tcPr>
            <w:tcW w:w="322" w:type="dxa"/>
          </w:tcPr>
          <w:p w14:paraId="6AFE54F4" w14:textId="77777777" w:rsidR="003D12AC" w:rsidRPr="006F66E6"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F66E6">
              <w:rPr>
                <w:lang w:eastAsia="en-AU"/>
              </w:rPr>
              <w:t>--</w:t>
            </w:r>
          </w:p>
        </w:tc>
        <w:tc>
          <w:tcPr>
            <w:tcW w:w="322" w:type="dxa"/>
          </w:tcPr>
          <w:p w14:paraId="3A0DF97F" w14:textId="77777777" w:rsidR="003D12AC" w:rsidRPr="006F66E6"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F66E6">
              <w:rPr>
                <w:lang w:eastAsia="en-AU"/>
              </w:rPr>
              <w:t>--</w:t>
            </w:r>
          </w:p>
        </w:tc>
        <w:tc>
          <w:tcPr>
            <w:tcW w:w="322" w:type="dxa"/>
            <w:shd w:val="clear" w:color="auto" w:fill="auto"/>
          </w:tcPr>
          <w:p w14:paraId="4529437F" w14:textId="77777777" w:rsidR="003D12AC" w:rsidRPr="006B386F"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6B386F">
              <w:rPr>
                <w:rFonts w:eastAsia="Times New Roman" w:cs="Times New Roman"/>
                <w:szCs w:val="18"/>
                <w:lang w:eastAsia="en-AU"/>
              </w:rPr>
              <w:t>--</w:t>
            </w:r>
          </w:p>
        </w:tc>
        <w:tc>
          <w:tcPr>
            <w:tcW w:w="322" w:type="dxa"/>
          </w:tcPr>
          <w:p w14:paraId="5B0F281E" w14:textId="77777777" w:rsidR="003D12AC" w:rsidRPr="006F66E6"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F66E6">
              <w:rPr>
                <w:lang w:eastAsia="en-AU"/>
              </w:rPr>
              <w:t>--</w:t>
            </w:r>
          </w:p>
        </w:tc>
        <w:tc>
          <w:tcPr>
            <w:tcW w:w="323" w:type="dxa"/>
            <w:noWrap/>
          </w:tcPr>
          <w:p w14:paraId="6F82DD97" w14:textId="77777777" w:rsidR="003D12AC" w:rsidRPr="0097078F"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97078F">
              <w:rPr>
                <w:lang w:eastAsia="en-AU"/>
              </w:rPr>
              <w:t>--</w:t>
            </w:r>
          </w:p>
        </w:tc>
        <w:tc>
          <w:tcPr>
            <w:tcW w:w="322" w:type="dxa"/>
          </w:tcPr>
          <w:p w14:paraId="0A7BC9C4" w14:textId="77777777" w:rsidR="003D12AC" w:rsidRPr="0097078F"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97078F">
              <w:rPr>
                <w:lang w:eastAsia="en-AU"/>
              </w:rPr>
              <w:t>--</w:t>
            </w:r>
          </w:p>
        </w:tc>
        <w:tc>
          <w:tcPr>
            <w:tcW w:w="322" w:type="dxa"/>
            <w:shd w:val="clear" w:color="auto" w:fill="B5DCDD" w:themeFill="accent4"/>
          </w:tcPr>
          <w:p w14:paraId="49F82ADC" w14:textId="77777777" w:rsidR="003D12AC" w:rsidRPr="00A33B3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tcPr>
          <w:p w14:paraId="50911EC6" w14:textId="77777777" w:rsidR="003D12AC" w:rsidRPr="00A33B3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A33B37">
              <w:rPr>
                <w:lang w:eastAsia="en-AU"/>
              </w:rPr>
              <w:t>--</w:t>
            </w:r>
          </w:p>
        </w:tc>
        <w:tc>
          <w:tcPr>
            <w:tcW w:w="322" w:type="dxa"/>
          </w:tcPr>
          <w:p w14:paraId="6A567E80" w14:textId="77777777" w:rsidR="003D12AC" w:rsidRPr="00190E9D"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90E9D">
              <w:rPr>
                <w:rFonts w:eastAsia="Times New Roman" w:cs="Times New Roman"/>
                <w:szCs w:val="18"/>
                <w:lang w:eastAsia="en-AU"/>
              </w:rPr>
              <w:t>--</w:t>
            </w:r>
          </w:p>
        </w:tc>
        <w:tc>
          <w:tcPr>
            <w:tcW w:w="322" w:type="dxa"/>
          </w:tcPr>
          <w:p w14:paraId="133FD5E9" w14:textId="77777777" w:rsidR="003D12AC" w:rsidRPr="0070193E"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12FE0438" w14:textId="77777777" w:rsidR="003D12AC" w:rsidRPr="00613202"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13202">
              <w:rPr>
                <w:lang w:eastAsia="en-AU"/>
              </w:rPr>
              <w:t>--</w:t>
            </w:r>
          </w:p>
        </w:tc>
        <w:tc>
          <w:tcPr>
            <w:tcW w:w="323" w:type="dxa"/>
          </w:tcPr>
          <w:p w14:paraId="35F49124" w14:textId="77777777" w:rsidR="003D12AC" w:rsidRPr="00CE6BCE"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CE6BCE">
              <w:rPr>
                <w:lang w:eastAsia="en-AU"/>
              </w:rPr>
              <w:t>--</w:t>
            </w:r>
          </w:p>
        </w:tc>
        <w:tc>
          <w:tcPr>
            <w:tcW w:w="322" w:type="dxa"/>
          </w:tcPr>
          <w:p w14:paraId="0270DFC8" w14:textId="77777777" w:rsidR="003D12AC" w:rsidRPr="0070193E"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3F45BCFE" w14:textId="77777777" w:rsidR="003D12AC" w:rsidRPr="0070193E"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71704519" w14:textId="77777777" w:rsidR="003D12AC" w:rsidRPr="0070193E"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7B17C557" w14:textId="77777777" w:rsidR="003D12AC" w:rsidRPr="0070193E"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59FAA526" w14:textId="77777777" w:rsidR="003D12AC" w:rsidRPr="0070193E"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7F9E7718" w14:textId="77777777" w:rsidR="003D12AC" w:rsidRPr="0070193E"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3" w:type="dxa"/>
          </w:tcPr>
          <w:p w14:paraId="7D4BE12E" w14:textId="77777777" w:rsidR="003D12AC" w:rsidRPr="0070193E"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630A9F84" w14:textId="77777777" w:rsidR="003D12AC" w:rsidRPr="0070193E"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299663E5" w14:textId="77777777" w:rsidR="003D12AC" w:rsidRPr="00EF2FCF"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F2FCF">
              <w:rPr>
                <w:rFonts w:eastAsia="Times New Roman" w:cs="Times New Roman"/>
                <w:szCs w:val="18"/>
                <w:lang w:eastAsia="en-AU"/>
              </w:rPr>
              <w:t>--</w:t>
            </w:r>
          </w:p>
        </w:tc>
        <w:tc>
          <w:tcPr>
            <w:tcW w:w="322" w:type="dxa"/>
          </w:tcPr>
          <w:p w14:paraId="098312F9" w14:textId="77777777" w:rsidR="003D12AC" w:rsidRPr="0070193E"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047B9894" w14:textId="77777777" w:rsidR="003D12AC" w:rsidRPr="0070193E"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14990922" w14:textId="77777777" w:rsidR="003D12AC" w:rsidRPr="0070193E"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2" w:type="dxa"/>
          </w:tcPr>
          <w:p w14:paraId="4E002D00" w14:textId="77777777" w:rsidR="003D12AC" w:rsidRPr="0070193E"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c>
          <w:tcPr>
            <w:tcW w:w="323" w:type="dxa"/>
          </w:tcPr>
          <w:p w14:paraId="77CB360F" w14:textId="77777777" w:rsidR="003D12AC" w:rsidRPr="0070193E"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70193E">
              <w:rPr>
                <w:rFonts w:eastAsia="Times New Roman" w:cs="Times New Roman"/>
                <w:szCs w:val="18"/>
                <w:lang w:eastAsia="en-AU"/>
              </w:rPr>
              <w:t>--</w:t>
            </w:r>
          </w:p>
        </w:tc>
      </w:tr>
      <w:tr w:rsidR="00A75286" w:rsidRPr="008C13D0" w14:paraId="6532A782" w14:textId="77777777" w:rsidTr="00E35AB4">
        <w:trPr>
          <w:gridBefore w:val="1"/>
          <w:cnfStyle w:val="000000100000" w:firstRow="0" w:lastRow="0" w:firstColumn="0" w:lastColumn="0" w:oddVBand="0" w:evenVBand="0" w:oddHBand="1" w:evenHBand="0" w:firstRowFirstColumn="0" w:firstRowLastColumn="0" w:lastRowFirstColumn="0" w:lastRowLastColumn="0"/>
          <w:wBefore w:w="57" w:type="dxa"/>
          <w:trHeight w:val="20"/>
        </w:trPr>
        <w:tc>
          <w:tcPr>
            <w:cnfStyle w:val="001000000000" w:firstRow="0" w:lastRow="0" w:firstColumn="1" w:lastColumn="0" w:oddVBand="0" w:evenVBand="0" w:oddHBand="0" w:evenHBand="0" w:firstRowFirstColumn="0" w:firstRowLastColumn="0" w:lastRowFirstColumn="0" w:lastRowLastColumn="0"/>
            <w:tcW w:w="1560" w:type="dxa"/>
            <w:noWrap/>
          </w:tcPr>
          <w:p w14:paraId="55CAD4D3" w14:textId="77777777" w:rsidR="003D12AC" w:rsidRPr="008C13D0" w:rsidRDefault="003D12AC" w:rsidP="00491416">
            <w:pPr>
              <w:pStyle w:val="Tabletext8pt"/>
              <w:rPr>
                <w:lang w:eastAsia="en-AU"/>
              </w:rPr>
            </w:pPr>
            <w:r w:rsidRPr="008C13D0">
              <w:rPr>
                <w:lang w:eastAsia="en-AU"/>
              </w:rPr>
              <w:t>Moller 2019</w:t>
            </w:r>
          </w:p>
        </w:tc>
        <w:tc>
          <w:tcPr>
            <w:tcW w:w="567" w:type="dxa"/>
          </w:tcPr>
          <w:p w14:paraId="615383AF" w14:textId="77777777" w:rsidR="003D12AC" w:rsidRPr="009340E4" w:rsidRDefault="003D12AC" w:rsidP="00491416">
            <w:pPr>
              <w:pStyle w:val="Tabletext8pt"/>
              <w:cnfStyle w:val="000000100000" w:firstRow="0" w:lastRow="0" w:firstColumn="0" w:lastColumn="0" w:oddVBand="0" w:evenVBand="0" w:oddHBand="1" w:evenHBand="0" w:firstRowFirstColumn="0" w:firstRowLastColumn="0" w:lastRowFirstColumn="0" w:lastRowLastColumn="0"/>
            </w:pPr>
            <w:r w:rsidRPr="00DD2325">
              <w:rPr>
                <w:rFonts w:ascii="Segoe UI Symbol" w:hAnsi="Segoe UI Symbol"/>
                <w:bCs w:val="0"/>
              </w:rPr>
              <w:t>✓</w:t>
            </w:r>
          </w:p>
        </w:tc>
        <w:tc>
          <w:tcPr>
            <w:tcW w:w="1275" w:type="dxa"/>
            <w:noWrap/>
          </w:tcPr>
          <w:p w14:paraId="5BEFB307" w14:textId="77777777" w:rsidR="003D12AC"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CGI - global</w:t>
            </w:r>
          </w:p>
        </w:tc>
        <w:tc>
          <w:tcPr>
            <w:tcW w:w="322" w:type="dxa"/>
          </w:tcPr>
          <w:p w14:paraId="15B4074F" w14:textId="77777777" w:rsidR="003D12AC" w:rsidRPr="00A6752D" w:rsidRDefault="003D12AC"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36892D87" w14:textId="77777777" w:rsidR="003D12AC" w:rsidRPr="00A6752D" w:rsidRDefault="003D12AC"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47A466FD" w14:textId="77777777" w:rsidR="003D12AC" w:rsidRPr="0081799C"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1799C">
              <w:rPr>
                <w:lang w:eastAsia="en-AU"/>
              </w:rPr>
              <w:t>--</w:t>
            </w:r>
          </w:p>
        </w:tc>
        <w:tc>
          <w:tcPr>
            <w:tcW w:w="322" w:type="dxa"/>
          </w:tcPr>
          <w:p w14:paraId="090FD4AD" w14:textId="77777777" w:rsidR="003D12AC" w:rsidRPr="0081799C"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1799C">
              <w:rPr>
                <w:lang w:eastAsia="en-AU"/>
              </w:rPr>
              <w:t>--</w:t>
            </w:r>
          </w:p>
        </w:tc>
        <w:tc>
          <w:tcPr>
            <w:tcW w:w="322" w:type="dxa"/>
            <w:shd w:val="clear" w:color="auto" w:fill="00968F" w:themeFill="accent3"/>
          </w:tcPr>
          <w:p w14:paraId="3F5E9F61" w14:textId="77777777" w:rsidR="003D12AC" w:rsidRPr="008C13D0" w:rsidRDefault="003D12AC"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tcPr>
          <w:p w14:paraId="2C151E5C" w14:textId="77777777" w:rsidR="003D12AC" w:rsidRPr="00A6752D" w:rsidRDefault="003D12AC"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3" w:type="dxa"/>
          </w:tcPr>
          <w:p w14:paraId="413A8C42" w14:textId="77777777" w:rsidR="003D12AC" w:rsidRPr="0081799C"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81799C">
              <w:rPr>
                <w:lang w:eastAsia="en-AU"/>
              </w:rPr>
              <w:t>--</w:t>
            </w:r>
          </w:p>
        </w:tc>
        <w:tc>
          <w:tcPr>
            <w:tcW w:w="322" w:type="dxa"/>
            <w:shd w:val="clear" w:color="auto" w:fill="auto"/>
          </w:tcPr>
          <w:p w14:paraId="7E239BD6" w14:textId="77777777" w:rsidR="003D12AC" w:rsidRPr="001E0E9A" w:rsidRDefault="003D12AC"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1E0E9A">
              <w:rPr>
                <w:rFonts w:eastAsia="Times New Roman" w:cs="Times New Roman"/>
                <w:szCs w:val="18"/>
                <w:lang w:eastAsia="en-AU"/>
              </w:rPr>
              <w:t>--</w:t>
            </w:r>
          </w:p>
        </w:tc>
        <w:tc>
          <w:tcPr>
            <w:tcW w:w="322" w:type="dxa"/>
            <w:shd w:val="clear" w:color="auto" w:fill="00968F" w:themeFill="accent3"/>
            <w:noWrap/>
          </w:tcPr>
          <w:p w14:paraId="371E551B" w14:textId="77777777" w:rsidR="003D12AC" w:rsidRPr="008C13D0" w:rsidRDefault="003D12AC"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tcPr>
          <w:p w14:paraId="21B3CA19" w14:textId="77777777" w:rsidR="003D12AC" w:rsidRPr="00BD23EB"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BD23EB">
              <w:rPr>
                <w:lang w:eastAsia="en-AU"/>
              </w:rPr>
              <w:t>--</w:t>
            </w:r>
          </w:p>
        </w:tc>
        <w:tc>
          <w:tcPr>
            <w:tcW w:w="322" w:type="dxa"/>
          </w:tcPr>
          <w:p w14:paraId="095CDA08" w14:textId="77777777" w:rsidR="003D12AC" w:rsidRPr="00BD23EB"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BD23EB">
              <w:rPr>
                <w:lang w:eastAsia="en-AU"/>
              </w:rPr>
              <w:t>--</w:t>
            </w:r>
          </w:p>
        </w:tc>
        <w:tc>
          <w:tcPr>
            <w:tcW w:w="322" w:type="dxa"/>
            <w:shd w:val="clear" w:color="auto" w:fill="auto"/>
          </w:tcPr>
          <w:p w14:paraId="4A251A2E" w14:textId="77777777" w:rsidR="003D12AC" w:rsidRPr="006B386F" w:rsidRDefault="003D12AC"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6B386F">
              <w:rPr>
                <w:rFonts w:eastAsia="Times New Roman" w:cs="Times New Roman"/>
                <w:szCs w:val="18"/>
                <w:lang w:eastAsia="en-AU"/>
              </w:rPr>
              <w:t>--</w:t>
            </w:r>
          </w:p>
        </w:tc>
        <w:tc>
          <w:tcPr>
            <w:tcW w:w="322" w:type="dxa"/>
          </w:tcPr>
          <w:p w14:paraId="0C6A362C" w14:textId="77777777" w:rsidR="003D12AC" w:rsidRPr="00BD23EB"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BD23EB">
              <w:rPr>
                <w:lang w:eastAsia="en-AU"/>
              </w:rPr>
              <w:t>--</w:t>
            </w:r>
          </w:p>
        </w:tc>
        <w:tc>
          <w:tcPr>
            <w:tcW w:w="323" w:type="dxa"/>
            <w:shd w:val="clear" w:color="auto" w:fill="00968F" w:themeFill="accent3"/>
            <w:noWrap/>
          </w:tcPr>
          <w:p w14:paraId="61ACF931" w14:textId="77777777" w:rsidR="003D12AC" w:rsidRPr="008C13D0" w:rsidRDefault="003D12AC"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sidRPr="008C13D0">
              <w:rPr>
                <w:rFonts w:ascii="Wingdings" w:eastAsia="Times New Roman" w:hAnsi="Wingdings" w:cs="Times New Roman"/>
                <w:szCs w:val="18"/>
                <w:lang w:eastAsia="en-AU"/>
              </w:rPr>
              <w:t></w:t>
            </w:r>
          </w:p>
        </w:tc>
        <w:tc>
          <w:tcPr>
            <w:tcW w:w="322" w:type="dxa"/>
          </w:tcPr>
          <w:p w14:paraId="43E0CA61" w14:textId="77777777" w:rsidR="003D12AC" w:rsidRPr="00570E17"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0E17">
              <w:rPr>
                <w:lang w:eastAsia="en-AU"/>
              </w:rPr>
              <w:t>--</w:t>
            </w:r>
          </w:p>
        </w:tc>
        <w:tc>
          <w:tcPr>
            <w:tcW w:w="322" w:type="dxa"/>
            <w:noWrap/>
          </w:tcPr>
          <w:p w14:paraId="21C0D590" w14:textId="77777777" w:rsidR="003D12AC" w:rsidRPr="00570E17"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0E17">
              <w:rPr>
                <w:lang w:eastAsia="en-AU"/>
              </w:rPr>
              <w:t>--</w:t>
            </w:r>
          </w:p>
        </w:tc>
        <w:tc>
          <w:tcPr>
            <w:tcW w:w="322" w:type="dxa"/>
          </w:tcPr>
          <w:p w14:paraId="7DCDC57B" w14:textId="77777777" w:rsidR="003D12AC" w:rsidRPr="005858BC"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858BC">
              <w:rPr>
                <w:lang w:eastAsia="en-AU"/>
              </w:rPr>
              <w:t>--</w:t>
            </w:r>
          </w:p>
        </w:tc>
        <w:tc>
          <w:tcPr>
            <w:tcW w:w="322" w:type="dxa"/>
          </w:tcPr>
          <w:p w14:paraId="5A1E0D86" w14:textId="77777777" w:rsidR="003D12AC" w:rsidRPr="00190E9D" w:rsidRDefault="003D12AC"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190E9D">
              <w:rPr>
                <w:rFonts w:eastAsia="Times New Roman" w:cs="Times New Roman"/>
                <w:szCs w:val="18"/>
                <w:lang w:eastAsia="en-AU"/>
              </w:rPr>
              <w:t>--</w:t>
            </w:r>
          </w:p>
        </w:tc>
        <w:tc>
          <w:tcPr>
            <w:tcW w:w="322" w:type="dxa"/>
          </w:tcPr>
          <w:p w14:paraId="4DF9A1AC" w14:textId="77777777" w:rsidR="003D12AC" w:rsidRPr="00570E17"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0E17">
              <w:rPr>
                <w:lang w:eastAsia="en-AU"/>
              </w:rPr>
              <w:t>--</w:t>
            </w:r>
          </w:p>
        </w:tc>
        <w:tc>
          <w:tcPr>
            <w:tcW w:w="322" w:type="dxa"/>
          </w:tcPr>
          <w:p w14:paraId="7CBC3513" w14:textId="77777777" w:rsidR="003D12AC" w:rsidRPr="00613202"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13202">
              <w:rPr>
                <w:lang w:eastAsia="en-AU"/>
              </w:rPr>
              <w:t>--</w:t>
            </w:r>
          </w:p>
        </w:tc>
        <w:tc>
          <w:tcPr>
            <w:tcW w:w="323" w:type="dxa"/>
          </w:tcPr>
          <w:p w14:paraId="5B4D01D4" w14:textId="77777777" w:rsidR="003D12AC" w:rsidRPr="00CE6BCE"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CE6BCE">
              <w:rPr>
                <w:lang w:eastAsia="en-AU"/>
              </w:rPr>
              <w:t>--</w:t>
            </w:r>
          </w:p>
        </w:tc>
        <w:tc>
          <w:tcPr>
            <w:tcW w:w="322" w:type="dxa"/>
          </w:tcPr>
          <w:p w14:paraId="344BF975" w14:textId="77777777" w:rsidR="003D12AC" w:rsidRPr="00570E17"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0E17">
              <w:rPr>
                <w:lang w:eastAsia="en-AU"/>
              </w:rPr>
              <w:t>--</w:t>
            </w:r>
          </w:p>
        </w:tc>
        <w:tc>
          <w:tcPr>
            <w:tcW w:w="322" w:type="dxa"/>
          </w:tcPr>
          <w:p w14:paraId="61ADD65E" w14:textId="77777777" w:rsidR="003D12AC" w:rsidRPr="00570E17"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0E17">
              <w:rPr>
                <w:lang w:eastAsia="en-AU"/>
              </w:rPr>
              <w:t>--</w:t>
            </w:r>
          </w:p>
        </w:tc>
        <w:tc>
          <w:tcPr>
            <w:tcW w:w="322" w:type="dxa"/>
          </w:tcPr>
          <w:p w14:paraId="6505BE52" w14:textId="77777777" w:rsidR="003D12AC" w:rsidRPr="00570E17"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0E17">
              <w:rPr>
                <w:lang w:eastAsia="en-AU"/>
              </w:rPr>
              <w:t>--</w:t>
            </w:r>
          </w:p>
        </w:tc>
        <w:tc>
          <w:tcPr>
            <w:tcW w:w="322" w:type="dxa"/>
          </w:tcPr>
          <w:p w14:paraId="28633864" w14:textId="77777777" w:rsidR="003D12AC" w:rsidRPr="00570E17"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0E17">
              <w:rPr>
                <w:lang w:eastAsia="en-AU"/>
              </w:rPr>
              <w:t>--</w:t>
            </w:r>
          </w:p>
        </w:tc>
        <w:tc>
          <w:tcPr>
            <w:tcW w:w="322" w:type="dxa"/>
          </w:tcPr>
          <w:p w14:paraId="01771DB0" w14:textId="77777777" w:rsidR="003D12AC" w:rsidRPr="00570E17"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0E17">
              <w:rPr>
                <w:lang w:eastAsia="en-AU"/>
              </w:rPr>
              <w:t>--</w:t>
            </w:r>
          </w:p>
        </w:tc>
        <w:tc>
          <w:tcPr>
            <w:tcW w:w="322" w:type="dxa"/>
          </w:tcPr>
          <w:p w14:paraId="51BA95BE" w14:textId="77777777" w:rsidR="003D12AC" w:rsidRPr="00570E17"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0E17">
              <w:rPr>
                <w:lang w:eastAsia="en-AU"/>
              </w:rPr>
              <w:t>--</w:t>
            </w:r>
          </w:p>
        </w:tc>
        <w:tc>
          <w:tcPr>
            <w:tcW w:w="323" w:type="dxa"/>
          </w:tcPr>
          <w:p w14:paraId="7E0F8BB0" w14:textId="77777777" w:rsidR="003D12AC" w:rsidRPr="00570E17"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0E17">
              <w:rPr>
                <w:lang w:eastAsia="en-AU"/>
              </w:rPr>
              <w:t>--</w:t>
            </w:r>
          </w:p>
        </w:tc>
        <w:tc>
          <w:tcPr>
            <w:tcW w:w="322" w:type="dxa"/>
          </w:tcPr>
          <w:p w14:paraId="356ED94C" w14:textId="77777777" w:rsidR="003D12AC" w:rsidRPr="00570E17"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0E17">
              <w:rPr>
                <w:lang w:eastAsia="en-AU"/>
              </w:rPr>
              <w:t>--</w:t>
            </w:r>
          </w:p>
        </w:tc>
        <w:tc>
          <w:tcPr>
            <w:tcW w:w="322" w:type="dxa"/>
          </w:tcPr>
          <w:p w14:paraId="789303E9" w14:textId="77777777" w:rsidR="003D12AC" w:rsidRPr="00EF2FCF" w:rsidRDefault="003D12AC"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F2FCF">
              <w:rPr>
                <w:rFonts w:eastAsia="Times New Roman" w:cs="Times New Roman"/>
                <w:szCs w:val="18"/>
                <w:lang w:eastAsia="en-AU"/>
              </w:rPr>
              <w:t>--</w:t>
            </w:r>
          </w:p>
        </w:tc>
        <w:tc>
          <w:tcPr>
            <w:tcW w:w="322" w:type="dxa"/>
          </w:tcPr>
          <w:p w14:paraId="3B09F08A" w14:textId="77777777" w:rsidR="003D12AC" w:rsidRPr="00570E17"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0E17">
              <w:rPr>
                <w:lang w:eastAsia="en-AU"/>
              </w:rPr>
              <w:t>--</w:t>
            </w:r>
          </w:p>
        </w:tc>
        <w:tc>
          <w:tcPr>
            <w:tcW w:w="322" w:type="dxa"/>
          </w:tcPr>
          <w:p w14:paraId="075DB162" w14:textId="77777777" w:rsidR="003D12AC" w:rsidRPr="00570E17"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0E17">
              <w:rPr>
                <w:lang w:eastAsia="en-AU"/>
              </w:rPr>
              <w:t>--</w:t>
            </w:r>
          </w:p>
        </w:tc>
        <w:tc>
          <w:tcPr>
            <w:tcW w:w="322" w:type="dxa"/>
          </w:tcPr>
          <w:p w14:paraId="306AA883" w14:textId="77777777" w:rsidR="003D12AC" w:rsidRPr="00570E17"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0E17">
              <w:rPr>
                <w:lang w:eastAsia="en-AU"/>
              </w:rPr>
              <w:t>--</w:t>
            </w:r>
          </w:p>
        </w:tc>
        <w:tc>
          <w:tcPr>
            <w:tcW w:w="322" w:type="dxa"/>
          </w:tcPr>
          <w:p w14:paraId="06CF6E01" w14:textId="77777777" w:rsidR="003D12AC" w:rsidRPr="00570E17"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0E17">
              <w:rPr>
                <w:lang w:eastAsia="en-AU"/>
              </w:rPr>
              <w:t>--</w:t>
            </w:r>
          </w:p>
        </w:tc>
        <w:tc>
          <w:tcPr>
            <w:tcW w:w="323" w:type="dxa"/>
          </w:tcPr>
          <w:p w14:paraId="5EBBC99E" w14:textId="77777777" w:rsidR="003D12AC" w:rsidRPr="00570E17" w:rsidRDefault="003D12AC"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0E17">
              <w:rPr>
                <w:lang w:eastAsia="en-AU"/>
              </w:rPr>
              <w:t>--</w:t>
            </w:r>
          </w:p>
        </w:tc>
      </w:tr>
      <w:tr w:rsidR="00A75286" w:rsidRPr="008C13D0" w14:paraId="39261E0A" w14:textId="77777777" w:rsidTr="00E35AB4">
        <w:trPr>
          <w:gridBefore w:val="1"/>
          <w:wBefore w:w="57" w:type="dxa"/>
          <w:trHeight w:val="20"/>
        </w:trPr>
        <w:tc>
          <w:tcPr>
            <w:cnfStyle w:val="001000000000" w:firstRow="0" w:lastRow="0" w:firstColumn="1" w:lastColumn="0" w:oddVBand="0" w:evenVBand="0" w:oddHBand="0" w:evenHBand="0" w:firstRowFirstColumn="0" w:firstRowLastColumn="0" w:lastRowFirstColumn="0" w:lastRowLastColumn="0"/>
            <w:tcW w:w="1560" w:type="dxa"/>
            <w:noWrap/>
          </w:tcPr>
          <w:p w14:paraId="30E11B9B" w14:textId="77777777" w:rsidR="003D12AC" w:rsidRPr="008C13D0" w:rsidRDefault="003D12AC" w:rsidP="00491416">
            <w:pPr>
              <w:pStyle w:val="Tabletext8pt"/>
              <w:rPr>
                <w:lang w:eastAsia="en-AU"/>
              </w:rPr>
            </w:pPr>
            <w:r w:rsidRPr="008C13D0">
              <w:rPr>
                <w:lang w:eastAsia="en-AU"/>
              </w:rPr>
              <w:t>Moller 2019</w:t>
            </w:r>
          </w:p>
        </w:tc>
        <w:tc>
          <w:tcPr>
            <w:tcW w:w="567" w:type="dxa"/>
          </w:tcPr>
          <w:p w14:paraId="46ECD3CA" w14:textId="77777777" w:rsidR="003D12AC" w:rsidRPr="009340E4" w:rsidRDefault="003D12AC" w:rsidP="00491416">
            <w:pPr>
              <w:pStyle w:val="Tabletext8pt"/>
              <w:cnfStyle w:val="000000000000" w:firstRow="0" w:lastRow="0" w:firstColumn="0" w:lastColumn="0" w:oddVBand="0" w:evenVBand="0" w:oddHBand="0" w:evenHBand="0" w:firstRowFirstColumn="0" w:firstRowLastColumn="0" w:lastRowFirstColumn="0" w:lastRowLastColumn="0"/>
            </w:pPr>
            <w:r w:rsidRPr="00DD2325">
              <w:rPr>
                <w:rFonts w:ascii="Segoe UI Symbol" w:hAnsi="Segoe UI Symbol"/>
                <w:bCs w:val="0"/>
              </w:rPr>
              <w:t>✓</w:t>
            </w:r>
          </w:p>
        </w:tc>
        <w:tc>
          <w:tcPr>
            <w:tcW w:w="1275" w:type="dxa"/>
            <w:noWrap/>
          </w:tcPr>
          <w:p w14:paraId="0685B4FE" w14:textId="77777777" w:rsidR="003D12AC"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HRQoL</w:t>
            </w:r>
          </w:p>
        </w:tc>
        <w:tc>
          <w:tcPr>
            <w:tcW w:w="322" w:type="dxa"/>
          </w:tcPr>
          <w:p w14:paraId="527D281F" w14:textId="77777777" w:rsidR="003D12AC" w:rsidRPr="00A6752D"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267921C7" w14:textId="77777777" w:rsidR="003D12AC" w:rsidRPr="00A6752D"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10119415" w14:textId="77777777" w:rsidR="003D12AC" w:rsidRPr="0081799C"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81799C">
              <w:rPr>
                <w:lang w:eastAsia="en-AU"/>
              </w:rPr>
              <w:t>--</w:t>
            </w:r>
          </w:p>
        </w:tc>
        <w:tc>
          <w:tcPr>
            <w:tcW w:w="322" w:type="dxa"/>
          </w:tcPr>
          <w:p w14:paraId="0D6A935E" w14:textId="77777777" w:rsidR="003D12AC" w:rsidRPr="0081799C"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81799C">
              <w:rPr>
                <w:lang w:eastAsia="en-AU"/>
              </w:rPr>
              <w:t>--</w:t>
            </w:r>
          </w:p>
        </w:tc>
        <w:tc>
          <w:tcPr>
            <w:tcW w:w="322" w:type="dxa"/>
            <w:shd w:val="clear" w:color="auto" w:fill="B5DCDD" w:themeFill="accent4"/>
            <w:vAlign w:val="top"/>
          </w:tcPr>
          <w:p w14:paraId="4CA4374B" w14:textId="77777777" w:rsidR="003D12AC" w:rsidRPr="008C13D0"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Pr>
                <w:rFonts w:eastAsia="Times New Roman" w:cs="Times New Roman"/>
                <w:szCs w:val="18"/>
                <w:lang w:eastAsia="en-AU"/>
              </w:rPr>
              <w:t>?</w:t>
            </w:r>
          </w:p>
        </w:tc>
        <w:tc>
          <w:tcPr>
            <w:tcW w:w="322" w:type="dxa"/>
          </w:tcPr>
          <w:p w14:paraId="52EA1049" w14:textId="77777777" w:rsidR="003D12AC" w:rsidRPr="00A6752D"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3" w:type="dxa"/>
          </w:tcPr>
          <w:p w14:paraId="787FAAC4" w14:textId="77777777" w:rsidR="003D12AC" w:rsidRPr="0081799C"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81799C">
              <w:rPr>
                <w:lang w:eastAsia="en-AU"/>
              </w:rPr>
              <w:t>--</w:t>
            </w:r>
          </w:p>
        </w:tc>
        <w:tc>
          <w:tcPr>
            <w:tcW w:w="322" w:type="dxa"/>
            <w:shd w:val="clear" w:color="auto" w:fill="auto"/>
          </w:tcPr>
          <w:p w14:paraId="54C710C5" w14:textId="77777777" w:rsidR="003D12AC" w:rsidRPr="001E0E9A"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E0E9A">
              <w:rPr>
                <w:rFonts w:eastAsia="Times New Roman" w:cs="Times New Roman"/>
                <w:szCs w:val="18"/>
                <w:lang w:eastAsia="en-AU"/>
              </w:rPr>
              <w:t>--</w:t>
            </w:r>
          </w:p>
        </w:tc>
        <w:tc>
          <w:tcPr>
            <w:tcW w:w="322" w:type="dxa"/>
            <w:shd w:val="clear" w:color="auto" w:fill="E1E4E5" w:themeFill="accent5"/>
            <w:noWrap/>
            <w:vAlign w:val="top"/>
          </w:tcPr>
          <w:p w14:paraId="73DB413C" w14:textId="77777777" w:rsidR="003D12AC" w:rsidRPr="008C13D0"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Pr>
                <w:rFonts w:eastAsia="Times New Roman" w:cs="Times New Roman"/>
                <w:szCs w:val="18"/>
                <w:lang w:eastAsia="en-AU"/>
              </w:rPr>
              <w:t>!</w:t>
            </w:r>
          </w:p>
        </w:tc>
        <w:tc>
          <w:tcPr>
            <w:tcW w:w="322" w:type="dxa"/>
          </w:tcPr>
          <w:p w14:paraId="3D629BAD" w14:textId="77777777" w:rsidR="003D12AC" w:rsidRPr="00BD23EB"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BD23EB">
              <w:rPr>
                <w:lang w:eastAsia="en-AU"/>
              </w:rPr>
              <w:t>--</w:t>
            </w:r>
          </w:p>
        </w:tc>
        <w:tc>
          <w:tcPr>
            <w:tcW w:w="322" w:type="dxa"/>
          </w:tcPr>
          <w:p w14:paraId="0AFAFF83" w14:textId="77777777" w:rsidR="003D12AC" w:rsidRPr="00BD23EB"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BD23EB">
              <w:rPr>
                <w:lang w:eastAsia="en-AU"/>
              </w:rPr>
              <w:t>--</w:t>
            </w:r>
          </w:p>
        </w:tc>
        <w:tc>
          <w:tcPr>
            <w:tcW w:w="322" w:type="dxa"/>
            <w:shd w:val="clear" w:color="auto" w:fill="auto"/>
          </w:tcPr>
          <w:p w14:paraId="5A28F8E3" w14:textId="77777777" w:rsidR="003D12AC" w:rsidRPr="006B386F"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6B386F">
              <w:rPr>
                <w:rFonts w:eastAsia="Times New Roman" w:cs="Times New Roman"/>
                <w:szCs w:val="18"/>
                <w:lang w:eastAsia="en-AU"/>
              </w:rPr>
              <w:t>--</w:t>
            </w:r>
          </w:p>
        </w:tc>
        <w:tc>
          <w:tcPr>
            <w:tcW w:w="322" w:type="dxa"/>
          </w:tcPr>
          <w:p w14:paraId="70E1146C" w14:textId="77777777" w:rsidR="003D12AC" w:rsidRPr="00BD23EB"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BD23EB">
              <w:rPr>
                <w:lang w:eastAsia="en-AU"/>
              </w:rPr>
              <w:t>--</w:t>
            </w:r>
          </w:p>
        </w:tc>
        <w:tc>
          <w:tcPr>
            <w:tcW w:w="323" w:type="dxa"/>
            <w:shd w:val="clear" w:color="auto" w:fill="B5DCDD" w:themeFill="accent4"/>
            <w:noWrap/>
            <w:vAlign w:val="top"/>
          </w:tcPr>
          <w:p w14:paraId="05D96C06" w14:textId="77777777" w:rsidR="003D12AC" w:rsidRPr="008C13D0"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Pr>
                <w:rFonts w:eastAsia="Times New Roman" w:cs="Times New Roman"/>
                <w:szCs w:val="18"/>
                <w:lang w:eastAsia="en-AU"/>
              </w:rPr>
              <w:t>?</w:t>
            </w:r>
          </w:p>
        </w:tc>
        <w:tc>
          <w:tcPr>
            <w:tcW w:w="322" w:type="dxa"/>
          </w:tcPr>
          <w:p w14:paraId="0111CE2B" w14:textId="77777777" w:rsidR="003D12AC" w:rsidRPr="00570E1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noWrap/>
          </w:tcPr>
          <w:p w14:paraId="231EECA3" w14:textId="77777777" w:rsidR="003D12AC" w:rsidRPr="00570E1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7468F8B6" w14:textId="77777777" w:rsidR="003D12AC" w:rsidRPr="005858BC"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858BC">
              <w:rPr>
                <w:lang w:eastAsia="en-AU"/>
              </w:rPr>
              <w:t>--</w:t>
            </w:r>
          </w:p>
        </w:tc>
        <w:tc>
          <w:tcPr>
            <w:tcW w:w="322" w:type="dxa"/>
          </w:tcPr>
          <w:p w14:paraId="7A1A5F1A" w14:textId="77777777" w:rsidR="003D12AC" w:rsidRPr="00190E9D"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90E9D">
              <w:rPr>
                <w:rFonts w:eastAsia="Times New Roman" w:cs="Times New Roman"/>
                <w:szCs w:val="18"/>
                <w:lang w:eastAsia="en-AU"/>
              </w:rPr>
              <w:t>--</w:t>
            </w:r>
          </w:p>
        </w:tc>
        <w:tc>
          <w:tcPr>
            <w:tcW w:w="322" w:type="dxa"/>
          </w:tcPr>
          <w:p w14:paraId="60BF7024" w14:textId="77777777" w:rsidR="003D12AC" w:rsidRPr="00570E1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2B3DED1F" w14:textId="77777777" w:rsidR="003D12AC" w:rsidRPr="00613202"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13202">
              <w:rPr>
                <w:lang w:eastAsia="en-AU"/>
              </w:rPr>
              <w:t>--</w:t>
            </w:r>
          </w:p>
        </w:tc>
        <w:tc>
          <w:tcPr>
            <w:tcW w:w="323" w:type="dxa"/>
          </w:tcPr>
          <w:p w14:paraId="01BE8227" w14:textId="77777777" w:rsidR="003D12AC" w:rsidRPr="00CE6BCE"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CE6BCE">
              <w:rPr>
                <w:lang w:eastAsia="en-AU"/>
              </w:rPr>
              <w:t>--</w:t>
            </w:r>
          </w:p>
        </w:tc>
        <w:tc>
          <w:tcPr>
            <w:tcW w:w="322" w:type="dxa"/>
          </w:tcPr>
          <w:p w14:paraId="0493B503" w14:textId="77777777" w:rsidR="003D12AC" w:rsidRPr="00570E1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3193F954" w14:textId="77777777" w:rsidR="003D12AC" w:rsidRPr="00570E1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14D0CFB2" w14:textId="77777777" w:rsidR="003D12AC" w:rsidRPr="00570E1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29BC8F22" w14:textId="77777777" w:rsidR="003D12AC" w:rsidRPr="00570E1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41CBD4AB" w14:textId="77777777" w:rsidR="003D12AC" w:rsidRPr="00570E1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43AA86FD" w14:textId="77777777" w:rsidR="003D12AC" w:rsidRPr="00570E1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3" w:type="dxa"/>
          </w:tcPr>
          <w:p w14:paraId="0009786C" w14:textId="77777777" w:rsidR="003D12AC" w:rsidRPr="00570E1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065D78EA" w14:textId="77777777" w:rsidR="003D12AC" w:rsidRPr="00570E1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4AF46CE5" w14:textId="77777777" w:rsidR="003D12AC" w:rsidRPr="00EF2FCF" w:rsidRDefault="003D12AC"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F2FCF">
              <w:rPr>
                <w:rFonts w:eastAsia="Times New Roman" w:cs="Times New Roman"/>
                <w:szCs w:val="18"/>
                <w:lang w:eastAsia="en-AU"/>
              </w:rPr>
              <w:t>--</w:t>
            </w:r>
          </w:p>
        </w:tc>
        <w:tc>
          <w:tcPr>
            <w:tcW w:w="322" w:type="dxa"/>
          </w:tcPr>
          <w:p w14:paraId="1E02640E" w14:textId="77777777" w:rsidR="003D12AC" w:rsidRPr="00570E1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5CC52CB3" w14:textId="77777777" w:rsidR="003D12AC" w:rsidRPr="00570E1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1350B109" w14:textId="77777777" w:rsidR="003D12AC" w:rsidRPr="00570E1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19A4703A" w14:textId="77777777" w:rsidR="003D12AC" w:rsidRPr="00570E1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3" w:type="dxa"/>
          </w:tcPr>
          <w:p w14:paraId="54721F43" w14:textId="77777777" w:rsidR="003D12AC" w:rsidRPr="00570E17" w:rsidRDefault="003D12AC"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r>
      <w:tr w:rsidR="00A75286" w:rsidRPr="008C13D0" w14:paraId="482B0766" w14:textId="77777777" w:rsidTr="00E35AB4">
        <w:trPr>
          <w:gridBefore w:val="1"/>
          <w:cnfStyle w:val="000000100000" w:firstRow="0" w:lastRow="0" w:firstColumn="0" w:lastColumn="0" w:oddVBand="0" w:evenVBand="0" w:oddHBand="1" w:evenHBand="0" w:firstRowFirstColumn="0" w:firstRowLastColumn="0" w:lastRowFirstColumn="0" w:lastRowLastColumn="0"/>
          <w:wBefore w:w="57" w:type="dxa"/>
          <w:trHeight w:val="20"/>
        </w:trPr>
        <w:tc>
          <w:tcPr>
            <w:cnfStyle w:val="001000000000" w:firstRow="0" w:lastRow="0" w:firstColumn="1" w:lastColumn="0" w:oddVBand="0" w:evenVBand="0" w:oddHBand="0" w:evenHBand="0" w:firstRowFirstColumn="0" w:firstRowLastColumn="0" w:lastRowFirstColumn="0" w:lastRowLastColumn="0"/>
            <w:tcW w:w="1560" w:type="dxa"/>
            <w:noWrap/>
          </w:tcPr>
          <w:p w14:paraId="59040B5F" w14:textId="77777777" w:rsidR="00137675" w:rsidRDefault="00137675" w:rsidP="00491416">
            <w:pPr>
              <w:pStyle w:val="Tabletext8pt"/>
              <w:rPr>
                <w:lang w:eastAsia="en-AU"/>
              </w:rPr>
            </w:pPr>
            <w:r>
              <w:rPr>
                <w:lang w:eastAsia="en-AU"/>
              </w:rPr>
              <w:t>Janda 2020</w:t>
            </w:r>
          </w:p>
        </w:tc>
        <w:tc>
          <w:tcPr>
            <w:tcW w:w="567" w:type="dxa"/>
          </w:tcPr>
          <w:p w14:paraId="0B353340" w14:textId="77777777" w:rsidR="00137675" w:rsidRPr="00DD232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bCs w:val="0"/>
              </w:rPr>
            </w:pPr>
            <w:r w:rsidRPr="00E23F7D">
              <w:rPr>
                <w:lang w:eastAsia="en-AU"/>
              </w:rPr>
              <w:t>†</w:t>
            </w:r>
          </w:p>
        </w:tc>
        <w:tc>
          <w:tcPr>
            <w:tcW w:w="1275" w:type="dxa"/>
            <w:vMerge w:val="restart"/>
            <w:noWrap/>
          </w:tcPr>
          <w:p w14:paraId="12FBDBC5"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Sleep quality</w:t>
            </w:r>
          </w:p>
        </w:tc>
        <w:tc>
          <w:tcPr>
            <w:tcW w:w="322" w:type="dxa"/>
          </w:tcPr>
          <w:p w14:paraId="632ACCE9"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7C03F742" w14:textId="77777777"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3F319F67"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6DBD1924"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0A7A7B68"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17DD0C0A"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3" w:type="dxa"/>
          </w:tcPr>
          <w:p w14:paraId="1623AB82"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shd w:val="clear" w:color="auto" w:fill="auto"/>
            <w:vAlign w:val="top"/>
          </w:tcPr>
          <w:p w14:paraId="717765D4" w14:textId="77777777" w:rsidR="00137675" w:rsidRPr="001E0E9A"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E0E9A">
              <w:rPr>
                <w:lang w:eastAsia="en-AU"/>
              </w:rPr>
              <w:t>--</w:t>
            </w:r>
          </w:p>
        </w:tc>
        <w:tc>
          <w:tcPr>
            <w:tcW w:w="322" w:type="dxa"/>
            <w:noWrap/>
          </w:tcPr>
          <w:p w14:paraId="0C8A5A6C"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32BBA3FF"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638F4168"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shd w:val="clear" w:color="auto" w:fill="auto"/>
          </w:tcPr>
          <w:p w14:paraId="09CD0F79" w14:textId="77777777" w:rsidR="00137675" w:rsidRPr="006B386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6B386F">
              <w:rPr>
                <w:rFonts w:eastAsia="Times New Roman" w:cs="Times New Roman"/>
                <w:szCs w:val="18"/>
                <w:lang w:eastAsia="en-AU"/>
              </w:rPr>
              <w:t>--</w:t>
            </w:r>
          </w:p>
        </w:tc>
        <w:tc>
          <w:tcPr>
            <w:tcW w:w="322" w:type="dxa"/>
          </w:tcPr>
          <w:p w14:paraId="1AD73C86"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3" w:type="dxa"/>
            <w:noWrap/>
          </w:tcPr>
          <w:p w14:paraId="4E39908F"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116B9A6A"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noWrap/>
          </w:tcPr>
          <w:p w14:paraId="680F8D87"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37B556A6" w14:textId="77777777" w:rsidR="00137675" w:rsidRPr="005858BC"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858BC">
              <w:rPr>
                <w:lang w:eastAsia="en-AU"/>
              </w:rPr>
              <w:t>--</w:t>
            </w:r>
          </w:p>
        </w:tc>
        <w:tc>
          <w:tcPr>
            <w:tcW w:w="322" w:type="dxa"/>
          </w:tcPr>
          <w:p w14:paraId="42C9F9A4" w14:textId="77777777" w:rsidR="00137675" w:rsidRPr="00190E9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190E9D">
              <w:rPr>
                <w:rFonts w:eastAsia="Times New Roman" w:cs="Times New Roman"/>
                <w:szCs w:val="18"/>
                <w:lang w:eastAsia="en-AU"/>
              </w:rPr>
              <w:t>--</w:t>
            </w:r>
          </w:p>
        </w:tc>
        <w:tc>
          <w:tcPr>
            <w:tcW w:w="322" w:type="dxa"/>
          </w:tcPr>
          <w:p w14:paraId="597AF287"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5CB6F8BD" w14:textId="77777777" w:rsidR="00137675" w:rsidRPr="00613202"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613202">
              <w:rPr>
                <w:lang w:eastAsia="en-AU"/>
              </w:rPr>
              <w:t>--</w:t>
            </w:r>
          </w:p>
        </w:tc>
        <w:tc>
          <w:tcPr>
            <w:tcW w:w="323" w:type="dxa"/>
          </w:tcPr>
          <w:p w14:paraId="72714060" w14:textId="77777777" w:rsidR="00137675" w:rsidRPr="00CE6BC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CE6BCE">
              <w:rPr>
                <w:lang w:eastAsia="en-AU"/>
              </w:rPr>
              <w:t>--</w:t>
            </w:r>
          </w:p>
        </w:tc>
        <w:tc>
          <w:tcPr>
            <w:tcW w:w="322" w:type="dxa"/>
          </w:tcPr>
          <w:p w14:paraId="7DBF9B48"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3AB51577"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500536E5"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7317BFA9"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7120B9BE"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0F8297E7"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3" w:type="dxa"/>
            <w:shd w:val="clear" w:color="auto" w:fill="E1E4E5" w:themeFill="accent5"/>
          </w:tcPr>
          <w:p w14:paraId="200A1F5C" w14:textId="77777777" w:rsidR="00137675" w:rsidRPr="00A15A1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tcPr>
          <w:p w14:paraId="3F61C6DE"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25170034" w14:textId="77777777" w:rsidR="00137675" w:rsidRPr="00EF2FC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F2FCF">
              <w:rPr>
                <w:rFonts w:eastAsia="Times New Roman" w:cs="Times New Roman"/>
                <w:szCs w:val="18"/>
                <w:lang w:eastAsia="en-AU"/>
              </w:rPr>
              <w:t>--</w:t>
            </w:r>
          </w:p>
        </w:tc>
        <w:tc>
          <w:tcPr>
            <w:tcW w:w="322" w:type="dxa"/>
          </w:tcPr>
          <w:p w14:paraId="7E6F7E4A"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164CCDF4"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1B85C0DE"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tcPr>
          <w:p w14:paraId="7544B31A"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3" w:type="dxa"/>
          </w:tcPr>
          <w:p w14:paraId="6797DDF6"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r>
      <w:tr w:rsidR="00A75286" w:rsidRPr="008C13D0" w14:paraId="4726C48B" w14:textId="77777777" w:rsidTr="00E35AB4">
        <w:trPr>
          <w:gridBefore w:val="1"/>
          <w:wBefore w:w="57" w:type="dxa"/>
          <w:trHeight w:val="20"/>
        </w:trPr>
        <w:tc>
          <w:tcPr>
            <w:cnfStyle w:val="001000000000" w:firstRow="0" w:lastRow="0" w:firstColumn="1" w:lastColumn="0" w:oddVBand="0" w:evenVBand="0" w:oddHBand="0" w:evenHBand="0" w:firstRowFirstColumn="0" w:firstRowLastColumn="0" w:lastRowFirstColumn="0" w:lastRowLastColumn="0"/>
            <w:tcW w:w="1560" w:type="dxa"/>
            <w:noWrap/>
          </w:tcPr>
          <w:p w14:paraId="35C7B683" w14:textId="77777777" w:rsidR="00137675" w:rsidRPr="008C13D0" w:rsidRDefault="00137675" w:rsidP="00491416">
            <w:pPr>
              <w:pStyle w:val="Tabletext8pt"/>
              <w:rPr>
                <w:lang w:eastAsia="en-AU"/>
              </w:rPr>
            </w:pPr>
            <w:r w:rsidRPr="008C13D0">
              <w:rPr>
                <w:lang w:eastAsia="en-AU"/>
              </w:rPr>
              <w:t>Shinjyo 2020</w:t>
            </w:r>
          </w:p>
        </w:tc>
        <w:tc>
          <w:tcPr>
            <w:tcW w:w="567" w:type="dxa"/>
          </w:tcPr>
          <w:p w14:paraId="49B18CFE" w14:textId="77777777" w:rsidR="00137675" w:rsidRPr="00DD2325"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bCs w:val="0"/>
              </w:rPr>
            </w:pPr>
            <w:r w:rsidRPr="00DD2325">
              <w:rPr>
                <w:rFonts w:ascii="Segoe UI Symbol" w:hAnsi="Segoe UI Symbol"/>
                <w:bCs w:val="0"/>
              </w:rPr>
              <w:t>✓</w:t>
            </w:r>
          </w:p>
        </w:tc>
        <w:tc>
          <w:tcPr>
            <w:tcW w:w="1275" w:type="dxa"/>
            <w:vMerge/>
            <w:noWrap/>
          </w:tcPr>
          <w:p w14:paraId="3B7AB81A" w14:textId="17C5D16F" w:rsidR="00137675"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c>
          <w:tcPr>
            <w:tcW w:w="322" w:type="dxa"/>
          </w:tcPr>
          <w:p w14:paraId="6DF59063"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00B12918"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27822C67"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47EE251D"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1612A9A2"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650270C9"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3" w:type="dxa"/>
          </w:tcPr>
          <w:p w14:paraId="29ADAD0E"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shd w:val="clear" w:color="auto" w:fill="auto"/>
            <w:vAlign w:val="top"/>
          </w:tcPr>
          <w:p w14:paraId="06D4CA5B" w14:textId="77777777" w:rsidR="00137675" w:rsidRPr="001E0E9A"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1E0E9A">
              <w:rPr>
                <w:lang w:eastAsia="en-AU"/>
              </w:rPr>
              <w:t>--</w:t>
            </w:r>
          </w:p>
        </w:tc>
        <w:tc>
          <w:tcPr>
            <w:tcW w:w="322" w:type="dxa"/>
            <w:noWrap/>
          </w:tcPr>
          <w:p w14:paraId="2C63B77D"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0882F341"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22BACAF9"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shd w:val="clear" w:color="auto" w:fill="auto"/>
          </w:tcPr>
          <w:p w14:paraId="73097B6F" w14:textId="77777777" w:rsidR="00137675" w:rsidRPr="006B386F"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6B386F">
              <w:rPr>
                <w:rFonts w:eastAsia="Times New Roman" w:cs="Times New Roman"/>
                <w:szCs w:val="18"/>
                <w:lang w:eastAsia="en-AU"/>
              </w:rPr>
              <w:t>--</w:t>
            </w:r>
          </w:p>
        </w:tc>
        <w:tc>
          <w:tcPr>
            <w:tcW w:w="322" w:type="dxa"/>
          </w:tcPr>
          <w:p w14:paraId="4DD14E61"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3" w:type="dxa"/>
            <w:noWrap/>
          </w:tcPr>
          <w:p w14:paraId="71B8BF38"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578CBB55"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noWrap/>
          </w:tcPr>
          <w:p w14:paraId="4CFB8C9C"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694E299E" w14:textId="77777777" w:rsidR="00137675" w:rsidRPr="005858BC"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858BC">
              <w:rPr>
                <w:lang w:eastAsia="en-AU"/>
              </w:rPr>
              <w:t>--</w:t>
            </w:r>
          </w:p>
        </w:tc>
        <w:tc>
          <w:tcPr>
            <w:tcW w:w="322" w:type="dxa"/>
          </w:tcPr>
          <w:p w14:paraId="769F7048" w14:textId="77777777" w:rsidR="00137675" w:rsidRPr="00190E9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90E9D">
              <w:rPr>
                <w:rFonts w:eastAsia="Times New Roman" w:cs="Times New Roman"/>
                <w:szCs w:val="18"/>
                <w:lang w:eastAsia="en-AU"/>
              </w:rPr>
              <w:t>--</w:t>
            </w:r>
          </w:p>
        </w:tc>
        <w:tc>
          <w:tcPr>
            <w:tcW w:w="322" w:type="dxa"/>
          </w:tcPr>
          <w:p w14:paraId="5DA36AD9"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6146E7DD" w14:textId="77777777" w:rsidR="00137675" w:rsidRPr="00613202"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13202">
              <w:rPr>
                <w:lang w:eastAsia="en-AU"/>
              </w:rPr>
              <w:t>--</w:t>
            </w:r>
          </w:p>
        </w:tc>
        <w:tc>
          <w:tcPr>
            <w:tcW w:w="323" w:type="dxa"/>
          </w:tcPr>
          <w:p w14:paraId="7839EBBD" w14:textId="77777777" w:rsidR="00137675" w:rsidRPr="00CE6BC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CE6BCE">
              <w:rPr>
                <w:lang w:eastAsia="en-AU"/>
              </w:rPr>
              <w:t>--</w:t>
            </w:r>
          </w:p>
        </w:tc>
        <w:tc>
          <w:tcPr>
            <w:tcW w:w="322" w:type="dxa"/>
          </w:tcPr>
          <w:p w14:paraId="6115A56C"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16781281"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176A926B"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6E7FC525"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shd w:val="clear" w:color="auto" w:fill="E1E4E5" w:themeFill="accent5"/>
          </w:tcPr>
          <w:p w14:paraId="36BB1813"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Pr>
                <w:rFonts w:eastAsia="Times New Roman" w:cs="Times New Roman"/>
                <w:szCs w:val="18"/>
                <w:lang w:eastAsia="en-AU"/>
              </w:rPr>
              <w:t>!</w:t>
            </w:r>
          </w:p>
        </w:tc>
        <w:tc>
          <w:tcPr>
            <w:tcW w:w="322" w:type="dxa"/>
          </w:tcPr>
          <w:p w14:paraId="42975FA7"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3" w:type="dxa"/>
          </w:tcPr>
          <w:p w14:paraId="443D5FD6"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01926A3D"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6902634D" w14:textId="77777777" w:rsidR="00137675" w:rsidRPr="00EF2FCF"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F2FCF">
              <w:rPr>
                <w:rFonts w:eastAsia="Times New Roman" w:cs="Times New Roman"/>
                <w:szCs w:val="18"/>
                <w:lang w:eastAsia="en-AU"/>
              </w:rPr>
              <w:t>--</w:t>
            </w:r>
          </w:p>
        </w:tc>
        <w:tc>
          <w:tcPr>
            <w:tcW w:w="322" w:type="dxa"/>
          </w:tcPr>
          <w:p w14:paraId="1BA86335"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25F2AC37"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69C58A27"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2" w:type="dxa"/>
          </w:tcPr>
          <w:p w14:paraId="5A51E1A5"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c>
          <w:tcPr>
            <w:tcW w:w="323" w:type="dxa"/>
          </w:tcPr>
          <w:p w14:paraId="124A4ADD" w14:textId="77777777" w:rsidR="00137675" w:rsidRPr="00B607D3"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607D3">
              <w:rPr>
                <w:rFonts w:eastAsia="Times New Roman" w:cs="Times New Roman"/>
                <w:szCs w:val="18"/>
                <w:lang w:eastAsia="en-AU"/>
              </w:rPr>
              <w:t>--</w:t>
            </w:r>
          </w:p>
        </w:tc>
      </w:tr>
      <w:tr w:rsidR="00A75286" w:rsidRPr="008C13D0" w14:paraId="0E82A62C" w14:textId="77777777" w:rsidTr="00E35AB4">
        <w:trPr>
          <w:gridBefore w:val="1"/>
          <w:cnfStyle w:val="000000100000" w:firstRow="0" w:lastRow="0" w:firstColumn="0" w:lastColumn="0" w:oddVBand="0" w:evenVBand="0" w:oddHBand="1" w:evenHBand="0" w:firstRowFirstColumn="0" w:firstRowLastColumn="0" w:lastRowFirstColumn="0" w:lastRowLastColumn="0"/>
          <w:wBefore w:w="57" w:type="dxa"/>
          <w:trHeight w:val="20"/>
        </w:trPr>
        <w:tc>
          <w:tcPr>
            <w:cnfStyle w:val="001000000000" w:firstRow="0" w:lastRow="0" w:firstColumn="1" w:lastColumn="0" w:oddVBand="0" w:evenVBand="0" w:oddHBand="0" w:evenHBand="0" w:firstRowFirstColumn="0" w:firstRowLastColumn="0" w:lastRowFirstColumn="0" w:lastRowLastColumn="0"/>
            <w:tcW w:w="1560" w:type="dxa"/>
            <w:noWrap/>
          </w:tcPr>
          <w:p w14:paraId="22EF09A1" w14:textId="7391CFDC" w:rsidR="00137675" w:rsidRPr="008C13D0" w:rsidRDefault="00137675" w:rsidP="00491416">
            <w:pPr>
              <w:pStyle w:val="Tabletext8pt"/>
              <w:rPr>
                <w:lang w:eastAsia="en-AU"/>
              </w:rPr>
            </w:pPr>
            <w:r w:rsidRPr="008C13D0">
              <w:rPr>
                <w:lang w:eastAsia="en-AU"/>
              </w:rPr>
              <w:t>Hieu 2019</w:t>
            </w:r>
          </w:p>
        </w:tc>
        <w:tc>
          <w:tcPr>
            <w:tcW w:w="567" w:type="dxa"/>
          </w:tcPr>
          <w:p w14:paraId="47513A02" w14:textId="3BE02462" w:rsidR="00137675" w:rsidRPr="009340E4" w:rsidRDefault="00137675" w:rsidP="00491416">
            <w:pPr>
              <w:pStyle w:val="Tabletext8pt"/>
              <w:cnfStyle w:val="000000100000" w:firstRow="0" w:lastRow="0" w:firstColumn="0" w:lastColumn="0" w:oddVBand="0" w:evenVBand="0" w:oddHBand="1" w:evenHBand="0" w:firstRowFirstColumn="0" w:firstRowLastColumn="0" w:lastRowFirstColumn="0" w:lastRowLastColumn="0"/>
            </w:pPr>
            <w:r w:rsidRPr="00DD2325">
              <w:rPr>
                <w:rFonts w:ascii="Segoe UI Symbol" w:hAnsi="Segoe UI Symbol"/>
                <w:bCs w:val="0"/>
              </w:rPr>
              <w:t>✓</w:t>
            </w:r>
          </w:p>
        </w:tc>
        <w:tc>
          <w:tcPr>
            <w:tcW w:w="1275" w:type="dxa"/>
            <w:vMerge/>
            <w:noWrap/>
          </w:tcPr>
          <w:p w14:paraId="122B345F" w14:textId="1B004DF8"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322" w:type="dxa"/>
          </w:tcPr>
          <w:p w14:paraId="0DC07FEB" w14:textId="0E83E340"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1E84EB98" w14:textId="550EC1A4" w:rsidR="00137675" w:rsidRPr="00A6752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6C4ED9D8" w14:textId="77777777" w:rsidR="00137675" w:rsidRPr="00B607D3"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B607D3">
              <w:rPr>
                <w:lang w:eastAsia="en-AU"/>
              </w:rPr>
              <w:t>--</w:t>
            </w:r>
          </w:p>
        </w:tc>
        <w:tc>
          <w:tcPr>
            <w:tcW w:w="322" w:type="dxa"/>
          </w:tcPr>
          <w:p w14:paraId="28081314" w14:textId="77777777" w:rsidR="00137675" w:rsidRPr="005762F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2FF">
              <w:rPr>
                <w:lang w:eastAsia="en-AU"/>
              </w:rPr>
              <w:t>--</w:t>
            </w:r>
          </w:p>
        </w:tc>
        <w:tc>
          <w:tcPr>
            <w:tcW w:w="322" w:type="dxa"/>
          </w:tcPr>
          <w:p w14:paraId="58D0B769" w14:textId="77777777" w:rsidR="00137675" w:rsidRPr="005762F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2FF">
              <w:rPr>
                <w:lang w:eastAsia="en-AU"/>
              </w:rPr>
              <w:t>--</w:t>
            </w:r>
          </w:p>
        </w:tc>
        <w:tc>
          <w:tcPr>
            <w:tcW w:w="322" w:type="dxa"/>
            <w:shd w:val="clear" w:color="auto" w:fill="E1E4E5" w:themeFill="accent5"/>
          </w:tcPr>
          <w:p w14:paraId="5A192C7B" w14:textId="77777777" w:rsidR="00137675" w:rsidRPr="008C13D0"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rPr>
                <w:rFonts w:eastAsia="Times New Roman" w:cs="Times New Roman"/>
                <w:szCs w:val="18"/>
                <w:lang w:eastAsia="en-AU"/>
              </w:rPr>
              <w:t>!</w:t>
            </w:r>
          </w:p>
        </w:tc>
        <w:tc>
          <w:tcPr>
            <w:tcW w:w="323" w:type="dxa"/>
          </w:tcPr>
          <w:p w14:paraId="12CC55C2" w14:textId="77777777" w:rsidR="00137675" w:rsidRPr="00B607D3"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A6752D">
              <w:rPr>
                <w:rFonts w:eastAsia="Times New Roman" w:cs="Times New Roman"/>
                <w:szCs w:val="18"/>
                <w:lang w:eastAsia="en-AU"/>
              </w:rPr>
              <w:t>--</w:t>
            </w:r>
          </w:p>
        </w:tc>
        <w:tc>
          <w:tcPr>
            <w:tcW w:w="322" w:type="dxa"/>
            <w:shd w:val="clear" w:color="auto" w:fill="auto"/>
          </w:tcPr>
          <w:p w14:paraId="4402BC9B" w14:textId="77777777" w:rsidR="00137675" w:rsidRPr="001E0E9A"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1E0E9A">
              <w:rPr>
                <w:lang w:eastAsia="en-AU"/>
              </w:rPr>
              <w:t>--</w:t>
            </w:r>
          </w:p>
        </w:tc>
        <w:tc>
          <w:tcPr>
            <w:tcW w:w="322" w:type="dxa"/>
            <w:noWrap/>
          </w:tcPr>
          <w:p w14:paraId="380A6AF0" w14:textId="77777777" w:rsidR="00137675" w:rsidRPr="006F66E6"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2FF">
              <w:rPr>
                <w:lang w:eastAsia="en-AU"/>
              </w:rPr>
              <w:t>--</w:t>
            </w:r>
          </w:p>
        </w:tc>
        <w:tc>
          <w:tcPr>
            <w:tcW w:w="322" w:type="dxa"/>
          </w:tcPr>
          <w:p w14:paraId="02B550DC" w14:textId="77777777" w:rsidR="00137675" w:rsidRPr="006F66E6"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2FF">
              <w:rPr>
                <w:lang w:eastAsia="en-AU"/>
              </w:rPr>
              <w:t>--</w:t>
            </w:r>
          </w:p>
        </w:tc>
        <w:tc>
          <w:tcPr>
            <w:tcW w:w="322" w:type="dxa"/>
          </w:tcPr>
          <w:p w14:paraId="00EBA8F8" w14:textId="77777777" w:rsidR="00137675" w:rsidRPr="006F66E6"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BE4A02">
              <w:rPr>
                <w:lang w:eastAsia="en-AU"/>
              </w:rPr>
              <w:t>--</w:t>
            </w:r>
          </w:p>
        </w:tc>
        <w:tc>
          <w:tcPr>
            <w:tcW w:w="322" w:type="dxa"/>
            <w:shd w:val="clear" w:color="auto" w:fill="auto"/>
          </w:tcPr>
          <w:p w14:paraId="6BBDE98A" w14:textId="77777777" w:rsidR="00137675" w:rsidRPr="006B386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6FB553DA" w14:textId="77777777" w:rsidR="00137675" w:rsidRPr="006F66E6"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B607D3">
              <w:rPr>
                <w:lang w:eastAsia="en-AU"/>
              </w:rPr>
              <w:t>--</w:t>
            </w:r>
          </w:p>
        </w:tc>
        <w:tc>
          <w:tcPr>
            <w:tcW w:w="323" w:type="dxa"/>
            <w:noWrap/>
          </w:tcPr>
          <w:p w14:paraId="1A5EC19E" w14:textId="77777777" w:rsidR="00137675" w:rsidRPr="0097078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BE4A02">
              <w:rPr>
                <w:lang w:eastAsia="en-AU"/>
              </w:rPr>
              <w:t>--</w:t>
            </w:r>
          </w:p>
        </w:tc>
        <w:tc>
          <w:tcPr>
            <w:tcW w:w="322" w:type="dxa"/>
          </w:tcPr>
          <w:p w14:paraId="403681C5" w14:textId="77777777" w:rsidR="00137675" w:rsidRPr="0097078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322" w:type="dxa"/>
            <w:shd w:val="clear" w:color="auto" w:fill="E1E4E5" w:themeFill="accent5"/>
          </w:tcPr>
          <w:p w14:paraId="061D4553" w14:textId="77777777" w:rsidR="00137675"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w:t>
            </w:r>
          </w:p>
        </w:tc>
        <w:tc>
          <w:tcPr>
            <w:tcW w:w="322" w:type="dxa"/>
          </w:tcPr>
          <w:p w14:paraId="2BF94411" w14:textId="77777777" w:rsidR="00137675" w:rsidRPr="005858BC"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A6752D">
              <w:rPr>
                <w:rFonts w:eastAsia="Times New Roman" w:cs="Times New Roman"/>
                <w:szCs w:val="18"/>
                <w:lang w:eastAsia="en-AU"/>
              </w:rPr>
              <w:t>--</w:t>
            </w:r>
          </w:p>
        </w:tc>
        <w:tc>
          <w:tcPr>
            <w:tcW w:w="322" w:type="dxa"/>
          </w:tcPr>
          <w:p w14:paraId="14B4FB86" w14:textId="77777777" w:rsidR="00137675" w:rsidRPr="00190E9D"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lang w:eastAsia="en-AU"/>
              </w:rPr>
              <w:t>--</w:t>
            </w:r>
          </w:p>
        </w:tc>
        <w:tc>
          <w:tcPr>
            <w:tcW w:w="322" w:type="dxa"/>
          </w:tcPr>
          <w:p w14:paraId="7E21F1C2"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5762FF">
              <w:rPr>
                <w:lang w:eastAsia="en-AU"/>
              </w:rPr>
              <w:t>--</w:t>
            </w:r>
          </w:p>
        </w:tc>
        <w:tc>
          <w:tcPr>
            <w:tcW w:w="322" w:type="dxa"/>
          </w:tcPr>
          <w:p w14:paraId="77449483" w14:textId="77777777" w:rsidR="00137675" w:rsidRPr="00613202"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2FF">
              <w:rPr>
                <w:lang w:eastAsia="en-AU"/>
              </w:rPr>
              <w:t>--</w:t>
            </w:r>
          </w:p>
        </w:tc>
        <w:tc>
          <w:tcPr>
            <w:tcW w:w="323" w:type="dxa"/>
          </w:tcPr>
          <w:p w14:paraId="1D025B4E" w14:textId="77777777" w:rsidR="00137675" w:rsidRPr="00CE6BC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BE4A02">
              <w:rPr>
                <w:lang w:eastAsia="en-AU"/>
              </w:rPr>
              <w:t>--</w:t>
            </w:r>
          </w:p>
        </w:tc>
        <w:tc>
          <w:tcPr>
            <w:tcW w:w="322" w:type="dxa"/>
          </w:tcPr>
          <w:p w14:paraId="7CD34F6F"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lang w:eastAsia="en-AU"/>
              </w:rPr>
              <w:t>--</w:t>
            </w:r>
          </w:p>
        </w:tc>
        <w:tc>
          <w:tcPr>
            <w:tcW w:w="322" w:type="dxa"/>
          </w:tcPr>
          <w:p w14:paraId="519B5E38"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5762FF">
              <w:rPr>
                <w:lang w:eastAsia="en-AU"/>
              </w:rPr>
              <w:t>--</w:t>
            </w:r>
          </w:p>
        </w:tc>
        <w:tc>
          <w:tcPr>
            <w:tcW w:w="322" w:type="dxa"/>
          </w:tcPr>
          <w:p w14:paraId="507A5ECA"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5762FF">
              <w:rPr>
                <w:lang w:eastAsia="en-AU"/>
              </w:rPr>
              <w:t>--</w:t>
            </w:r>
          </w:p>
        </w:tc>
        <w:tc>
          <w:tcPr>
            <w:tcW w:w="322" w:type="dxa"/>
          </w:tcPr>
          <w:p w14:paraId="01933A10"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E4A02">
              <w:rPr>
                <w:lang w:eastAsia="en-AU"/>
              </w:rPr>
              <w:t>--</w:t>
            </w:r>
          </w:p>
        </w:tc>
        <w:tc>
          <w:tcPr>
            <w:tcW w:w="322" w:type="dxa"/>
          </w:tcPr>
          <w:p w14:paraId="082720A7"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601C59EB"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lang w:eastAsia="en-AU"/>
              </w:rPr>
              <w:t>--</w:t>
            </w:r>
          </w:p>
        </w:tc>
        <w:tc>
          <w:tcPr>
            <w:tcW w:w="323" w:type="dxa"/>
          </w:tcPr>
          <w:p w14:paraId="3AB27B01"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5762FF">
              <w:rPr>
                <w:lang w:eastAsia="en-AU"/>
              </w:rPr>
              <w:t>--</w:t>
            </w:r>
          </w:p>
        </w:tc>
        <w:tc>
          <w:tcPr>
            <w:tcW w:w="322" w:type="dxa"/>
          </w:tcPr>
          <w:p w14:paraId="6C25A370"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5762FF">
              <w:rPr>
                <w:lang w:eastAsia="en-AU"/>
              </w:rPr>
              <w:t>--</w:t>
            </w:r>
          </w:p>
        </w:tc>
        <w:tc>
          <w:tcPr>
            <w:tcW w:w="322" w:type="dxa"/>
          </w:tcPr>
          <w:p w14:paraId="7AFBE3DD" w14:textId="77777777" w:rsidR="00137675" w:rsidRPr="00EF2FCF"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2C618FF2"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607D3">
              <w:rPr>
                <w:lang w:eastAsia="en-AU"/>
              </w:rPr>
              <w:t>--</w:t>
            </w:r>
          </w:p>
        </w:tc>
        <w:tc>
          <w:tcPr>
            <w:tcW w:w="322" w:type="dxa"/>
          </w:tcPr>
          <w:p w14:paraId="35DBF7BA"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5762FF">
              <w:rPr>
                <w:lang w:eastAsia="en-AU"/>
              </w:rPr>
              <w:t>--</w:t>
            </w:r>
          </w:p>
        </w:tc>
        <w:tc>
          <w:tcPr>
            <w:tcW w:w="322" w:type="dxa"/>
          </w:tcPr>
          <w:p w14:paraId="52BB78FB"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5762FF">
              <w:rPr>
                <w:lang w:eastAsia="en-AU"/>
              </w:rPr>
              <w:t>--</w:t>
            </w:r>
          </w:p>
        </w:tc>
        <w:tc>
          <w:tcPr>
            <w:tcW w:w="322" w:type="dxa"/>
          </w:tcPr>
          <w:p w14:paraId="7D1D09ED"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BE4A02">
              <w:rPr>
                <w:lang w:eastAsia="en-AU"/>
              </w:rPr>
              <w:t>--</w:t>
            </w:r>
          </w:p>
        </w:tc>
        <w:tc>
          <w:tcPr>
            <w:tcW w:w="323" w:type="dxa"/>
          </w:tcPr>
          <w:p w14:paraId="5E12B3A5" w14:textId="77777777" w:rsidR="00137675" w:rsidRPr="0070193E" w:rsidRDefault="00137675" w:rsidP="0049141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r>
      <w:tr w:rsidR="00A75286" w:rsidRPr="008C13D0" w14:paraId="45B267F7" w14:textId="77777777" w:rsidTr="00E35AB4">
        <w:trPr>
          <w:gridBefore w:val="1"/>
          <w:wBefore w:w="57" w:type="dxa"/>
          <w:trHeight w:val="20"/>
        </w:trPr>
        <w:tc>
          <w:tcPr>
            <w:cnfStyle w:val="001000000000" w:firstRow="0" w:lastRow="0" w:firstColumn="1" w:lastColumn="0" w:oddVBand="0" w:evenVBand="0" w:oddHBand="0" w:evenHBand="0" w:firstRowFirstColumn="0" w:firstRowLastColumn="0" w:lastRowFirstColumn="0" w:lastRowLastColumn="0"/>
            <w:tcW w:w="1560" w:type="dxa"/>
            <w:noWrap/>
          </w:tcPr>
          <w:p w14:paraId="5F553649" w14:textId="5B84F929" w:rsidR="00137675" w:rsidRPr="008C13D0" w:rsidRDefault="00137675" w:rsidP="00491416">
            <w:pPr>
              <w:pStyle w:val="Tabletext8pt"/>
              <w:rPr>
                <w:lang w:eastAsia="en-AU"/>
              </w:rPr>
            </w:pPr>
            <w:r w:rsidRPr="008C13D0">
              <w:rPr>
                <w:lang w:eastAsia="en-AU"/>
              </w:rPr>
              <w:t>Moller 2019</w:t>
            </w:r>
          </w:p>
        </w:tc>
        <w:tc>
          <w:tcPr>
            <w:tcW w:w="567" w:type="dxa"/>
          </w:tcPr>
          <w:p w14:paraId="63107ACA" w14:textId="17577AC8" w:rsidR="00137675" w:rsidRPr="009340E4" w:rsidRDefault="00137675" w:rsidP="00491416">
            <w:pPr>
              <w:pStyle w:val="Tabletext8pt"/>
              <w:cnfStyle w:val="000000000000" w:firstRow="0" w:lastRow="0" w:firstColumn="0" w:lastColumn="0" w:oddVBand="0" w:evenVBand="0" w:oddHBand="0" w:evenHBand="0" w:firstRowFirstColumn="0" w:firstRowLastColumn="0" w:lastRowFirstColumn="0" w:lastRowLastColumn="0"/>
            </w:pPr>
            <w:r w:rsidRPr="00DD2325">
              <w:rPr>
                <w:rFonts w:ascii="Segoe UI Symbol" w:hAnsi="Segoe UI Symbol"/>
                <w:bCs w:val="0"/>
              </w:rPr>
              <w:t>✓</w:t>
            </w:r>
          </w:p>
        </w:tc>
        <w:tc>
          <w:tcPr>
            <w:tcW w:w="1275" w:type="dxa"/>
            <w:vMerge/>
            <w:noWrap/>
          </w:tcPr>
          <w:p w14:paraId="0A438348" w14:textId="75BBD0DF" w:rsidR="00137675"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c>
          <w:tcPr>
            <w:tcW w:w="322" w:type="dxa"/>
          </w:tcPr>
          <w:p w14:paraId="4D2A0F34" w14:textId="2AB96FC6" w:rsidR="00137675" w:rsidRPr="00A6752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5B102A36" w14:textId="34CA3A44" w:rsidR="00137675" w:rsidRPr="00A6752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2" w:type="dxa"/>
          </w:tcPr>
          <w:p w14:paraId="16303748" w14:textId="77777777" w:rsidR="00137675" w:rsidRPr="0081799C"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81799C">
              <w:rPr>
                <w:lang w:eastAsia="en-AU"/>
              </w:rPr>
              <w:t>--</w:t>
            </w:r>
          </w:p>
        </w:tc>
        <w:tc>
          <w:tcPr>
            <w:tcW w:w="322" w:type="dxa"/>
          </w:tcPr>
          <w:p w14:paraId="52C57A94" w14:textId="77777777" w:rsidR="00137675" w:rsidRPr="0081799C"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81799C">
              <w:rPr>
                <w:lang w:eastAsia="en-AU"/>
              </w:rPr>
              <w:t>--</w:t>
            </w:r>
          </w:p>
        </w:tc>
        <w:tc>
          <w:tcPr>
            <w:tcW w:w="322" w:type="dxa"/>
            <w:shd w:val="clear" w:color="auto" w:fill="E1E4E5" w:themeFill="accent5"/>
            <w:vAlign w:val="top"/>
          </w:tcPr>
          <w:p w14:paraId="7CFC6D28" w14:textId="77777777"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Pr>
                <w:rFonts w:eastAsia="Times New Roman" w:cs="Times New Roman"/>
                <w:szCs w:val="18"/>
                <w:lang w:eastAsia="en-AU"/>
              </w:rPr>
              <w:t>!</w:t>
            </w:r>
          </w:p>
        </w:tc>
        <w:tc>
          <w:tcPr>
            <w:tcW w:w="322" w:type="dxa"/>
          </w:tcPr>
          <w:p w14:paraId="158D4C1D" w14:textId="77777777" w:rsidR="00137675" w:rsidRPr="00A6752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6752D">
              <w:rPr>
                <w:rFonts w:eastAsia="Times New Roman" w:cs="Times New Roman"/>
                <w:szCs w:val="18"/>
                <w:lang w:eastAsia="en-AU"/>
              </w:rPr>
              <w:t>--</w:t>
            </w:r>
          </w:p>
        </w:tc>
        <w:tc>
          <w:tcPr>
            <w:tcW w:w="323" w:type="dxa"/>
          </w:tcPr>
          <w:p w14:paraId="68ADB87E" w14:textId="77777777" w:rsidR="00137675" w:rsidRPr="0081799C"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81799C">
              <w:rPr>
                <w:lang w:eastAsia="en-AU"/>
              </w:rPr>
              <w:t>--</w:t>
            </w:r>
          </w:p>
        </w:tc>
        <w:tc>
          <w:tcPr>
            <w:tcW w:w="322" w:type="dxa"/>
            <w:shd w:val="clear" w:color="auto" w:fill="auto"/>
          </w:tcPr>
          <w:p w14:paraId="6B8BB04F" w14:textId="77777777" w:rsidR="00137675" w:rsidRPr="001E0E9A"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E0E9A">
              <w:rPr>
                <w:rFonts w:eastAsia="Times New Roman" w:cs="Times New Roman"/>
                <w:szCs w:val="18"/>
                <w:lang w:eastAsia="en-AU"/>
              </w:rPr>
              <w:t>--</w:t>
            </w:r>
          </w:p>
        </w:tc>
        <w:tc>
          <w:tcPr>
            <w:tcW w:w="322" w:type="dxa"/>
            <w:shd w:val="clear" w:color="auto" w:fill="B5DCDD" w:themeFill="accent4"/>
            <w:noWrap/>
            <w:vAlign w:val="top"/>
          </w:tcPr>
          <w:p w14:paraId="68F7AE2C" w14:textId="3E04FB60"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Pr>
                <w:rFonts w:eastAsia="Times New Roman" w:cs="Times New Roman"/>
                <w:szCs w:val="18"/>
                <w:lang w:eastAsia="en-AU"/>
              </w:rPr>
              <w:t>?</w:t>
            </w:r>
          </w:p>
        </w:tc>
        <w:tc>
          <w:tcPr>
            <w:tcW w:w="322" w:type="dxa"/>
          </w:tcPr>
          <w:p w14:paraId="00E1C859" w14:textId="77777777" w:rsidR="00137675" w:rsidRPr="00BD23E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BD23EB">
              <w:rPr>
                <w:lang w:eastAsia="en-AU"/>
              </w:rPr>
              <w:t>--</w:t>
            </w:r>
          </w:p>
        </w:tc>
        <w:tc>
          <w:tcPr>
            <w:tcW w:w="322" w:type="dxa"/>
          </w:tcPr>
          <w:p w14:paraId="70CFA332" w14:textId="77777777" w:rsidR="00137675" w:rsidRPr="00BD23E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BD23EB">
              <w:rPr>
                <w:lang w:eastAsia="en-AU"/>
              </w:rPr>
              <w:t>--</w:t>
            </w:r>
          </w:p>
        </w:tc>
        <w:tc>
          <w:tcPr>
            <w:tcW w:w="322" w:type="dxa"/>
            <w:shd w:val="clear" w:color="auto" w:fill="auto"/>
          </w:tcPr>
          <w:p w14:paraId="68B49D17" w14:textId="77777777" w:rsidR="00137675" w:rsidRPr="006B386F"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6B386F">
              <w:rPr>
                <w:rFonts w:eastAsia="Times New Roman" w:cs="Times New Roman"/>
                <w:szCs w:val="18"/>
                <w:lang w:eastAsia="en-AU"/>
              </w:rPr>
              <w:t>--</w:t>
            </w:r>
          </w:p>
        </w:tc>
        <w:tc>
          <w:tcPr>
            <w:tcW w:w="322" w:type="dxa"/>
          </w:tcPr>
          <w:p w14:paraId="73FB5E55" w14:textId="77777777" w:rsidR="00137675" w:rsidRPr="00BD23EB"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BD23EB">
              <w:rPr>
                <w:lang w:eastAsia="en-AU"/>
              </w:rPr>
              <w:t>--</w:t>
            </w:r>
          </w:p>
        </w:tc>
        <w:tc>
          <w:tcPr>
            <w:tcW w:w="323" w:type="dxa"/>
            <w:shd w:val="clear" w:color="auto" w:fill="B5DCDD" w:themeFill="accent4"/>
            <w:noWrap/>
            <w:vAlign w:val="top"/>
          </w:tcPr>
          <w:p w14:paraId="17392E51" w14:textId="20D4582F" w:rsidR="00137675" w:rsidRPr="008C13D0"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rPr>
                <w:rFonts w:eastAsia="Times New Roman" w:cs="Times New Roman"/>
                <w:szCs w:val="18"/>
                <w:lang w:eastAsia="en-AU"/>
              </w:rPr>
              <w:t>?</w:t>
            </w:r>
          </w:p>
        </w:tc>
        <w:tc>
          <w:tcPr>
            <w:tcW w:w="322" w:type="dxa"/>
          </w:tcPr>
          <w:p w14:paraId="07B29D8A"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noWrap/>
          </w:tcPr>
          <w:p w14:paraId="6A526EE1"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77748CF8" w14:textId="77777777" w:rsidR="00137675" w:rsidRPr="005858BC"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858BC">
              <w:rPr>
                <w:lang w:eastAsia="en-AU"/>
              </w:rPr>
              <w:t>--</w:t>
            </w:r>
          </w:p>
        </w:tc>
        <w:tc>
          <w:tcPr>
            <w:tcW w:w="322" w:type="dxa"/>
          </w:tcPr>
          <w:p w14:paraId="4D510120" w14:textId="77777777" w:rsidR="00137675" w:rsidRPr="00190E9D"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190E9D">
              <w:rPr>
                <w:rFonts w:eastAsia="Times New Roman" w:cs="Times New Roman"/>
                <w:szCs w:val="18"/>
                <w:lang w:eastAsia="en-AU"/>
              </w:rPr>
              <w:t>--</w:t>
            </w:r>
          </w:p>
        </w:tc>
        <w:tc>
          <w:tcPr>
            <w:tcW w:w="322" w:type="dxa"/>
          </w:tcPr>
          <w:p w14:paraId="37A50C5B"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51D7CFD5" w14:textId="77777777" w:rsidR="00137675" w:rsidRPr="00613202"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613202">
              <w:rPr>
                <w:lang w:eastAsia="en-AU"/>
              </w:rPr>
              <w:t>--</w:t>
            </w:r>
          </w:p>
        </w:tc>
        <w:tc>
          <w:tcPr>
            <w:tcW w:w="323" w:type="dxa"/>
          </w:tcPr>
          <w:p w14:paraId="5F4CF0E0" w14:textId="77777777" w:rsidR="00137675" w:rsidRPr="00CE6BCE"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CE6BCE">
              <w:rPr>
                <w:lang w:eastAsia="en-AU"/>
              </w:rPr>
              <w:t>--</w:t>
            </w:r>
          </w:p>
        </w:tc>
        <w:tc>
          <w:tcPr>
            <w:tcW w:w="322" w:type="dxa"/>
          </w:tcPr>
          <w:p w14:paraId="0F583F90"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478B20D3"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3F770A41"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54D14404"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7B2B3693"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43D99F89"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3" w:type="dxa"/>
          </w:tcPr>
          <w:p w14:paraId="0ECA279C"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7C5E412B"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0D3A5AD6" w14:textId="77777777" w:rsidR="00137675" w:rsidRPr="00EF2FCF" w:rsidRDefault="00137675" w:rsidP="00491416">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F2FCF">
              <w:rPr>
                <w:rFonts w:eastAsia="Times New Roman" w:cs="Times New Roman"/>
                <w:szCs w:val="18"/>
                <w:lang w:eastAsia="en-AU"/>
              </w:rPr>
              <w:t>--</w:t>
            </w:r>
          </w:p>
        </w:tc>
        <w:tc>
          <w:tcPr>
            <w:tcW w:w="322" w:type="dxa"/>
          </w:tcPr>
          <w:p w14:paraId="12BB7CB1"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3DAB4793"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6EE5B1DC"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2" w:type="dxa"/>
          </w:tcPr>
          <w:p w14:paraId="7CE52E7E"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c>
          <w:tcPr>
            <w:tcW w:w="323" w:type="dxa"/>
          </w:tcPr>
          <w:p w14:paraId="7F35956D" w14:textId="77777777" w:rsidR="00137675" w:rsidRPr="00570E17" w:rsidRDefault="00137675" w:rsidP="0049141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0E17">
              <w:rPr>
                <w:lang w:eastAsia="en-AU"/>
              </w:rPr>
              <w:t>--</w:t>
            </w:r>
          </w:p>
        </w:tc>
      </w:tr>
    </w:tbl>
    <w:p w14:paraId="196DCD09" w14:textId="77777777" w:rsidR="00DE4980" w:rsidRDefault="00DE4980" w:rsidP="00E952C9">
      <w:pPr>
        <w:pStyle w:val="TableFigNotes18"/>
      </w:pPr>
      <w:r>
        <w:t>Notes:</w:t>
      </w:r>
    </w:p>
    <w:p w14:paraId="7716527C" w14:textId="24F9ACFB" w:rsidR="00E952C9" w:rsidRDefault="00E952C9" w:rsidP="00E952C9">
      <w:pPr>
        <w:pStyle w:val="TableFigNotes18"/>
      </w:pPr>
      <w:r>
        <w:t>a. Only critical or important outcome domains with available data reported here (see Appendix D1.1)</w:t>
      </w:r>
    </w:p>
    <w:p w14:paraId="2E67586F" w14:textId="77777777" w:rsidR="00E952C9" w:rsidRPr="00E23F7D" w:rsidRDefault="00E952C9" w:rsidP="00E952C9">
      <w:pPr>
        <w:pStyle w:val="TableFigNotes18"/>
      </w:pPr>
      <w:r>
        <w:t>b.</w:t>
      </w:r>
      <w:r w:rsidRPr="00E23F7D">
        <w:t xml:space="preserve"> Best available information means the systematic review meets AMSTAR-2 domains 4, 8, 9, &amp; 11 (see Framework for selecting the systematic review from which to extract data</w:t>
      </w:r>
      <w:r>
        <w:t xml:space="preserve"> [</w:t>
      </w:r>
      <w:r w:rsidRPr="00E23F7D">
        <w:t>Appendix B</w:t>
      </w:r>
      <w:r>
        <w:t>1]</w:t>
      </w:r>
      <w:r w:rsidRPr="00E23F7D">
        <w:t>)</w:t>
      </w:r>
      <w:r>
        <w:t>.</w:t>
      </w:r>
    </w:p>
    <w:p w14:paraId="54944472" w14:textId="0E86B3F2" w:rsidR="00EC17B7" w:rsidRDefault="00EC17B7" w:rsidP="00E952C9">
      <w:pPr>
        <w:pStyle w:val="TableFigNotes18"/>
      </w:pPr>
      <w:r>
        <w:t>c.</w:t>
      </w:r>
      <w:r w:rsidR="003E555C">
        <w:t xml:space="preserve"> Single RCT with short (8 week) and long</w:t>
      </w:r>
      <w:r w:rsidR="006D059B">
        <w:t>er</w:t>
      </w:r>
      <w:r w:rsidR="003E555C">
        <w:t>-term (</w:t>
      </w:r>
      <w:r w:rsidR="006D059B">
        <w:t>34</w:t>
      </w:r>
      <w:r w:rsidR="003E555C">
        <w:t xml:space="preserve"> weeks)</w:t>
      </w:r>
      <w:r w:rsidR="006D059B">
        <w:t xml:space="preserve"> data.</w:t>
      </w:r>
    </w:p>
    <w:p w14:paraId="3F27F545" w14:textId="6341C4BB" w:rsidR="00CE4F1B" w:rsidRDefault="00EC17B7" w:rsidP="00E952C9">
      <w:pPr>
        <w:pStyle w:val="TableFigNotes18"/>
      </w:pPr>
      <w:r>
        <w:t>d.</w:t>
      </w:r>
      <w:r w:rsidR="00A97F0C" w:rsidRPr="00A97F0C">
        <w:t xml:space="preserve"> Protocol only</w:t>
      </w:r>
      <w:r w:rsidR="00A97F0C">
        <w:t>. RCT complete but results not published.</w:t>
      </w:r>
      <w:r w:rsidR="00CE4F1B" w:rsidRPr="00CE4F1B">
        <w:t xml:space="preserve"> </w:t>
      </w:r>
    </w:p>
    <w:p w14:paraId="7C5A5B17" w14:textId="77777777" w:rsidR="008752EB" w:rsidRDefault="00EC17B7" w:rsidP="008752EB">
      <w:pPr>
        <w:pStyle w:val="TableFigNotes18"/>
      </w:pPr>
      <w:r>
        <w:t>e.</w:t>
      </w:r>
      <w:r w:rsidR="00CE4F1B">
        <w:t xml:space="preserve"> Mixed population. RCT included in the evidence synthesis for insomnia.</w:t>
      </w:r>
    </w:p>
    <w:p w14:paraId="3C47DBB0" w14:textId="7545A835" w:rsidR="008752EB" w:rsidRPr="008752EB" w:rsidRDefault="008752EB" w:rsidP="008752EB">
      <w:pPr>
        <w:pStyle w:val="TableFigNotes18"/>
      </w:pPr>
      <w:r>
        <w:t xml:space="preserve">f. RCT </w:t>
      </w:r>
      <w:r w:rsidR="00BC5AD9">
        <w:t xml:space="preserve">included in the evidence synthesis for women with symptoms of menopause. </w:t>
      </w:r>
    </w:p>
    <w:p w14:paraId="4DB857B1" w14:textId="69DE62C1" w:rsidR="00E952C9" w:rsidRPr="00E23F7D" w:rsidRDefault="00E952C9" w:rsidP="00E952C9">
      <w:pPr>
        <w:pStyle w:val="TableFigNotes18"/>
      </w:pPr>
      <w:r w:rsidRPr="003A6590">
        <w:rPr>
          <w:rFonts w:ascii="Segoe UI Symbol" w:hAnsi="Segoe UI Symbol"/>
        </w:rPr>
        <w:t>✓</w:t>
      </w:r>
      <w:r w:rsidRPr="00E23F7D">
        <w:t> Systematic review meets (or partially meets) prespecified critical AMSTAR-2 domains (4, 8, 9 &amp; 11)</w:t>
      </w:r>
      <w:r>
        <w:t>.</w:t>
      </w:r>
    </w:p>
    <w:p w14:paraId="3408F213" w14:textId="77777777" w:rsidR="00E952C9" w:rsidRPr="00E23F7D" w:rsidRDefault="00E952C9" w:rsidP="00E952C9">
      <w:pPr>
        <w:pStyle w:val="TableFigNotes18"/>
      </w:pPr>
      <w:r w:rsidRPr="00E23F7D">
        <w:rPr>
          <w:lang w:eastAsia="en-AU"/>
        </w:rPr>
        <w:t>†</w:t>
      </w:r>
      <w:r w:rsidRPr="00E23F7D">
        <w:t xml:space="preserve"> Systematic review meets (or partially meets) some, but not all, prespecified critical AMSTAR-2 domains (4, 8, 9 &amp; 11)</w:t>
      </w:r>
      <w:r>
        <w:t>.</w:t>
      </w:r>
    </w:p>
    <w:p w14:paraId="563B9566" w14:textId="77777777" w:rsidR="00E952C9" w:rsidRDefault="00E952C9" w:rsidP="00E952C9">
      <w:pPr>
        <w:pStyle w:val="TableFigNotes18"/>
      </w:pPr>
      <w:r w:rsidRPr="00E23F7D">
        <w:t>X Systematic review does not meet prespecified critical AMSTAR-2 domains (4, 8, 9 &amp; 11)</w:t>
      </w:r>
      <w:r>
        <w:t>.</w:t>
      </w:r>
    </w:p>
    <w:p w14:paraId="7E285AC4" w14:textId="77777777" w:rsidR="00E952C9" w:rsidRPr="00E23F7D" w:rsidRDefault="00E952C9" w:rsidP="00E952C9">
      <w:pPr>
        <w:pStyle w:val="TableFigNotes18"/>
        <w:keepNext/>
      </w:pPr>
      <w:r w:rsidRPr="00AF33C8">
        <w:t xml:space="preserve">Y </w:t>
      </w:r>
      <w:r w:rsidRPr="00E23F7D">
        <w:t>RCT is included in the systematic review, meets our PICO criteria &amp; a study result is available for inclusion in the synthesis</w:t>
      </w:r>
      <w:r>
        <w:t>.</w:t>
      </w:r>
    </w:p>
    <w:p w14:paraId="6D2F0770" w14:textId="77777777" w:rsidR="00E952C9" w:rsidRDefault="00E952C9" w:rsidP="00E952C9">
      <w:pPr>
        <w:pStyle w:val="TableFigNotes18"/>
        <w:keepNext/>
      </w:pPr>
      <w:r w:rsidRPr="00E23F7D">
        <w:t>? RCT is included in the systematic review</w:t>
      </w:r>
      <w:r>
        <w:t xml:space="preserve"> &amp;</w:t>
      </w:r>
      <w:r w:rsidRPr="00E23F7D">
        <w:t xml:space="preserve"> meets our PICO criteria, but the systematic review does not adequately report the results. Due to time and resource constraints, </w:t>
      </w:r>
      <w:r>
        <w:t>only the information presented in the systematic review is reported</w:t>
      </w:r>
      <w:r w:rsidRPr="00E23F7D">
        <w:t>.</w:t>
      </w:r>
    </w:p>
    <w:p w14:paraId="09ABBBE4" w14:textId="77777777" w:rsidR="00E952C9" w:rsidRDefault="00E952C9" w:rsidP="00E952C9">
      <w:pPr>
        <w:pStyle w:val="TableFigNotes18"/>
      </w:pPr>
      <w:r w:rsidRPr="00E23F7D">
        <w:t>! RCT is included in the systematic review but does not measure the listed outcome.</w:t>
      </w:r>
      <w:r>
        <w:t xml:space="preserve"> </w:t>
      </w:r>
    </w:p>
    <w:p w14:paraId="1EDEFEC7" w14:textId="1E57E04B" w:rsidR="008C13D0" w:rsidRPr="008C13D0" w:rsidRDefault="00E952C9" w:rsidP="00850BA7">
      <w:pPr>
        <w:pStyle w:val="TableFigNotes18"/>
        <w:keepNext/>
      </w:pPr>
      <w:r w:rsidRPr="00E23F7D">
        <w:t>-- RCT is not included in systematic review</w:t>
      </w:r>
      <w:r>
        <w:t>.</w:t>
      </w:r>
    </w:p>
    <w:p w14:paraId="3BC1B74F" w14:textId="77777777" w:rsidR="008C13D0" w:rsidRDefault="008C13D0" w:rsidP="00E952C9">
      <w:pPr>
        <w:pStyle w:val="BodyText"/>
        <w:sectPr w:rsidR="008C13D0" w:rsidSect="00CD7624">
          <w:footnotePr>
            <w:numFmt w:val="lowerLetter"/>
          </w:footnotePr>
          <w:pgSz w:w="16837" w:h="11905" w:orient="landscape" w:code="9"/>
          <w:pgMar w:top="1440" w:right="1080" w:bottom="1440" w:left="1080" w:header="720" w:footer="397" w:gutter="0"/>
          <w:paperSrc w:first="261" w:other="261"/>
          <w:cols w:space="708"/>
          <w:docGrid w:linePitch="299"/>
        </w:sectPr>
      </w:pPr>
    </w:p>
    <w:p w14:paraId="05370D5E" w14:textId="4A4D7CEA" w:rsidR="0042538A" w:rsidRPr="00E23F7D" w:rsidRDefault="0042538A" w:rsidP="0042538A">
      <w:pPr>
        <w:pStyle w:val="Heading3"/>
      </w:pPr>
      <w:bookmarkStart w:id="185" w:name="_Ref163156797"/>
      <w:bookmarkStart w:id="186" w:name="_Toc183697532"/>
      <w:r w:rsidRPr="00E23F7D">
        <w:lastRenderedPageBreak/>
        <w:t>Summary of findings and evidence statements</w:t>
      </w:r>
      <w:bookmarkEnd w:id="185"/>
      <w:bookmarkEnd w:id="186"/>
    </w:p>
    <w:p w14:paraId="2C087CA2" w14:textId="380B036B" w:rsidR="0042538A" w:rsidRDefault="007E3866" w:rsidP="0042538A">
      <w:pPr>
        <w:pStyle w:val="Heading4"/>
      </w:pPr>
      <w:r>
        <w:t>Primary Comparison</w:t>
      </w:r>
      <w:r w:rsidR="0042538A" w:rsidRPr="00E23F7D">
        <w:t xml:space="preserve"> (vs </w:t>
      </w:r>
      <w:r w:rsidR="0042538A">
        <w:t>placebo</w:t>
      </w:r>
      <w:r w:rsidR="0042538A" w:rsidRPr="00E23F7D">
        <w:t>)</w:t>
      </w:r>
    </w:p>
    <w:p w14:paraId="7591DED9" w14:textId="25B01B95" w:rsidR="00450D75" w:rsidRDefault="00450D75" w:rsidP="00450D75">
      <w:pPr>
        <w:pStyle w:val="BodyText"/>
      </w:pPr>
      <w:r>
        <w:t xml:space="preserve">There were </w:t>
      </w:r>
      <w:r w:rsidR="00B646A8">
        <w:t>3</w:t>
      </w:r>
      <w:r w:rsidR="00FC325C">
        <w:t>0</w:t>
      </w:r>
      <w:r w:rsidR="00BD7E05">
        <w:t xml:space="preserve"> </w:t>
      </w:r>
      <w:r w:rsidRPr="00E23F7D">
        <w:t xml:space="preserve">RCTs found by the included systematic reviews that compared </w:t>
      </w:r>
      <w:r>
        <w:t>WHM</w:t>
      </w:r>
      <w:r w:rsidRPr="00E23F7D">
        <w:t xml:space="preserve"> with placebo in people with</w:t>
      </w:r>
      <w:r w:rsidRPr="009940D3">
        <w:t xml:space="preserve"> </w:t>
      </w:r>
      <w:r>
        <w:t xml:space="preserve">symptoms of </w:t>
      </w:r>
      <w:r w:rsidR="00E96E3B">
        <w:t>anxiety</w:t>
      </w:r>
      <w:r w:rsidRPr="00E23F7D">
        <w:t>.</w:t>
      </w:r>
      <w:r>
        <w:t xml:space="preserve"> Of these, </w:t>
      </w:r>
      <w:r w:rsidR="00EE0AA8">
        <w:t>2</w:t>
      </w:r>
      <w:r w:rsidR="00AD604A">
        <w:t>1</w:t>
      </w:r>
      <w:r>
        <w:t xml:space="preserve"> </w:t>
      </w:r>
      <w:r w:rsidRPr="00E23F7D">
        <w:t xml:space="preserve">RCTs contributed data </w:t>
      </w:r>
      <w:r>
        <w:t>relevant to</w:t>
      </w:r>
      <w:r w:rsidRPr="00E23F7D">
        <w:t xml:space="preserve"> </w:t>
      </w:r>
      <w:r w:rsidR="00EE0AA8">
        <w:t>6</w:t>
      </w:r>
      <w:r>
        <w:t xml:space="preserve"> outcomes (anxiety</w:t>
      </w:r>
      <w:r w:rsidR="00D32B3B">
        <w:t xml:space="preserve">, depression, </w:t>
      </w:r>
      <w:r w:rsidR="00EF0095">
        <w:t xml:space="preserve">global improvement, </w:t>
      </w:r>
      <w:r w:rsidR="00EE0AA8">
        <w:t>HRQoL-mental</w:t>
      </w:r>
      <w:r w:rsidR="00EF0095">
        <w:t xml:space="preserve">, </w:t>
      </w:r>
      <w:r w:rsidR="00EE0AA8">
        <w:t xml:space="preserve">HRQoL-physical, </w:t>
      </w:r>
      <w:r w:rsidR="00EF0095">
        <w:t>sleep quality</w:t>
      </w:r>
      <w:r>
        <w:t xml:space="preserve">) </w:t>
      </w:r>
      <w:r w:rsidRPr="00E23F7D">
        <w:t>(</w:t>
      </w:r>
      <w:r w:rsidR="00B625CF">
        <w:t xml:space="preserve">Lopresti 2018, </w:t>
      </w:r>
      <w:r w:rsidR="00E00BC4">
        <w:t xml:space="preserve">Jafarnia 2017, </w:t>
      </w:r>
      <w:r w:rsidR="00F2515E">
        <w:t>Kasper 2017, Kasper 2016,</w:t>
      </w:r>
      <w:r w:rsidR="00F2515E" w:rsidRPr="00F2515E">
        <w:t xml:space="preserve"> </w:t>
      </w:r>
      <w:r w:rsidR="00FA0A18">
        <w:t xml:space="preserve">Mao 2016, Mazidi 2016, </w:t>
      </w:r>
      <w:r w:rsidR="00E00BC4">
        <w:t xml:space="preserve">Kasper 2015, </w:t>
      </w:r>
      <w:r w:rsidR="00F2515E">
        <w:t>Kasper 2014,</w:t>
      </w:r>
      <w:r w:rsidR="00054EBE" w:rsidRPr="00054EBE">
        <w:t xml:space="preserve"> </w:t>
      </w:r>
      <w:r w:rsidR="00EB05AA">
        <w:t xml:space="preserve">Sarris 2013, </w:t>
      </w:r>
      <w:r w:rsidR="00E00BC4">
        <w:t xml:space="preserve">Kasper 2010, </w:t>
      </w:r>
      <w:r w:rsidR="00054EBE">
        <w:t xml:space="preserve">Amsterdam 2009, </w:t>
      </w:r>
      <w:r w:rsidR="00EB05AA">
        <w:t xml:space="preserve">Sarris 2009, Woelk 2007, </w:t>
      </w:r>
      <w:r w:rsidR="00054EBE">
        <w:t xml:space="preserve">Geier 2004, </w:t>
      </w:r>
      <w:r w:rsidR="00FA0A18">
        <w:t xml:space="preserve">Lehrl 2004, </w:t>
      </w:r>
      <w:r w:rsidR="00054EBE">
        <w:t>Gastpar 2003, Andreatini 2002, Connor 2002, Akhondzadeh 2001,</w:t>
      </w:r>
      <w:r w:rsidR="00FA0A18" w:rsidRPr="00FA0A18">
        <w:t xml:space="preserve"> </w:t>
      </w:r>
      <w:r w:rsidR="00FA0A18">
        <w:t>Malsch 2001,</w:t>
      </w:r>
      <w:r w:rsidR="00EB05AA" w:rsidRPr="00EB05AA">
        <w:t xml:space="preserve"> </w:t>
      </w:r>
      <w:r w:rsidR="00EB05AA">
        <w:t>Volz 1997</w:t>
      </w:r>
      <w:r w:rsidR="00EE0AA8">
        <w:t xml:space="preserve">). </w:t>
      </w:r>
    </w:p>
    <w:p w14:paraId="51DD0E97" w14:textId="51D3898D" w:rsidR="00811094" w:rsidRDefault="00BD7E05" w:rsidP="00811094">
      <w:pPr>
        <w:pStyle w:val="BodyText"/>
      </w:pPr>
      <w:r>
        <w:t xml:space="preserve">Two RCTs did not provide any data, either because the </w:t>
      </w:r>
      <w:r w:rsidR="00220CCA">
        <w:t xml:space="preserve">RCT </w:t>
      </w:r>
      <w:r>
        <w:t xml:space="preserve">results </w:t>
      </w:r>
      <w:r w:rsidR="00220CCA">
        <w:t>a</w:t>
      </w:r>
      <w:r>
        <w:t xml:space="preserve">re not published (Savage 2015) or the study was discontinued (Connor 2006). </w:t>
      </w:r>
      <w:r w:rsidR="00811094" w:rsidRPr="00E23F7D">
        <w:t xml:space="preserve">Another </w:t>
      </w:r>
      <w:r w:rsidR="003E299E">
        <w:t>7</w:t>
      </w:r>
      <w:r w:rsidR="00811094" w:rsidRPr="00E23F7D">
        <w:t xml:space="preserve"> RCTs </w:t>
      </w:r>
      <w:r w:rsidR="00811094">
        <w:t>did not contribute any data because t</w:t>
      </w:r>
      <w:r w:rsidR="00811094" w:rsidRPr="00E23F7D">
        <w:t>heir results were not adequately reported</w:t>
      </w:r>
      <w:r w:rsidR="00611F68" w:rsidRPr="00611F68">
        <w:rPr>
          <w:rFonts w:ascii="Segoe UI" w:hAnsi="Segoe UI" w:cs="Segoe UI"/>
          <w:bCs w:val="0"/>
          <w:color w:val="auto"/>
        </w:rPr>
        <w:t xml:space="preserve"> </w:t>
      </w:r>
      <w:r w:rsidR="00611F68" w:rsidRPr="00611F68">
        <w:t>, either by the primary study or</w:t>
      </w:r>
      <w:r w:rsidR="00811094">
        <w:t xml:space="preserve"> by</w:t>
      </w:r>
      <w:r w:rsidR="00811094" w:rsidRPr="00AA611A">
        <w:t xml:space="preserve"> the </w:t>
      </w:r>
      <w:r w:rsidR="00811094">
        <w:t>systematic review</w:t>
      </w:r>
      <w:r w:rsidR="00611F68">
        <w:t>s</w:t>
      </w:r>
      <w:r w:rsidR="00811094" w:rsidRPr="008A2853">
        <w:t xml:space="preserve"> </w:t>
      </w:r>
      <w:r w:rsidR="00BA776D">
        <w:t>(</w:t>
      </w:r>
      <w:r w:rsidR="00811094">
        <w:t>Lopresti 2019, Cropley 2015, Khyati 2013,</w:t>
      </w:r>
      <w:r w:rsidR="00811094" w:rsidRPr="00C863F1">
        <w:t xml:space="preserve"> </w:t>
      </w:r>
      <w:r w:rsidR="00811094">
        <w:t>Auddy 2008,</w:t>
      </w:r>
      <w:r w:rsidR="00811094" w:rsidRPr="00654B22">
        <w:t xml:space="preserve"> </w:t>
      </w:r>
      <w:r w:rsidR="00BA776D">
        <w:t>Andrade 2000,</w:t>
      </w:r>
      <w:r w:rsidR="00BA776D" w:rsidRPr="00811094">
        <w:t xml:space="preserve"> </w:t>
      </w:r>
      <w:r w:rsidR="00811094">
        <w:t>Singh 1998, Kinzler 1991</w:t>
      </w:r>
      <w:r w:rsidR="00BA776D">
        <w:t xml:space="preserve">). </w:t>
      </w:r>
    </w:p>
    <w:tbl>
      <w:tblPr>
        <w:tblW w:w="5000" w:type="pct"/>
        <w:tblLayout w:type="fixed"/>
        <w:tblCellMar>
          <w:top w:w="60" w:type="dxa"/>
          <w:left w:w="60" w:type="dxa"/>
          <w:bottom w:w="60" w:type="dxa"/>
          <w:right w:w="60" w:type="dxa"/>
        </w:tblCellMar>
        <w:tblLook w:val="04A0" w:firstRow="1" w:lastRow="0" w:firstColumn="1" w:lastColumn="0" w:noHBand="0" w:noVBand="1"/>
      </w:tblPr>
      <w:tblGrid>
        <w:gridCol w:w="1846"/>
        <w:gridCol w:w="1206"/>
        <w:gridCol w:w="1485"/>
        <w:gridCol w:w="852"/>
        <w:gridCol w:w="1275"/>
        <w:gridCol w:w="1132"/>
        <w:gridCol w:w="1949"/>
      </w:tblGrid>
      <w:tr w:rsidR="00450D75" w:rsidRPr="00E23F7D" w14:paraId="155C4558"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5E02329B" w14:textId="6D888289" w:rsidR="00450D75" w:rsidRPr="00E23F7D" w:rsidRDefault="00450D75" w:rsidP="00D00365">
            <w:pPr>
              <w:pStyle w:val="TableH1"/>
              <w:rPr>
                <w:rFonts w:eastAsiaTheme="minorEastAsia"/>
                <w14:ligatures w14:val="standardContextual"/>
              </w:rPr>
            </w:pPr>
            <w:r w:rsidRPr="00E23F7D">
              <w:t xml:space="preserve">Western herbal medicine compared to placebo for </w:t>
            </w:r>
            <w:r w:rsidR="00E96E3B">
              <w:t>S</w:t>
            </w:r>
            <w:r>
              <w:t xml:space="preserve">ymptoms of </w:t>
            </w:r>
            <w:r w:rsidR="00955F92">
              <w:t>anxiety</w:t>
            </w:r>
          </w:p>
        </w:tc>
      </w:tr>
      <w:tr w:rsidR="00450D75" w:rsidRPr="00E23F7D" w14:paraId="6B927D33"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0FDCFD11" w14:textId="3679766E" w:rsidR="00450D75" w:rsidRPr="00E23F7D" w:rsidRDefault="00450D75" w:rsidP="00D00365">
            <w:pPr>
              <w:pStyle w:val="Tabletext8pt"/>
            </w:pPr>
            <w:r w:rsidRPr="004B4830">
              <w:rPr>
                <w:rStyle w:val="Strong"/>
              </w:rPr>
              <w:t>Patient or population:</w:t>
            </w:r>
            <w:r w:rsidRPr="00E23F7D">
              <w:t xml:space="preserve"> </w:t>
            </w:r>
            <w:r w:rsidR="00955F92">
              <w:t>Anxiety</w:t>
            </w:r>
          </w:p>
          <w:p w14:paraId="2BE51C37" w14:textId="77777777" w:rsidR="00450D75" w:rsidRPr="00E23F7D" w:rsidRDefault="00450D75" w:rsidP="00D00365">
            <w:pPr>
              <w:pStyle w:val="Tabletext8pt"/>
            </w:pPr>
            <w:r w:rsidRPr="004B4830">
              <w:rPr>
                <w:rStyle w:val="Strong"/>
              </w:rPr>
              <w:t>Setting:</w:t>
            </w:r>
            <w:r w:rsidRPr="00E23F7D">
              <w:t xml:space="preserve"> Community </w:t>
            </w:r>
          </w:p>
          <w:p w14:paraId="0F7835D0" w14:textId="6EF10E5D" w:rsidR="00450D75" w:rsidRPr="00E23F7D" w:rsidRDefault="00450D75" w:rsidP="00D00365">
            <w:pPr>
              <w:pStyle w:val="Tabletext8pt"/>
            </w:pPr>
            <w:r w:rsidRPr="004B4830">
              <w:rPr>
                <w:rStyle w:val="Strong"/>
              </w:rPr>
              <w:t>Intervention:</w:t>
            </w:r>
            <w:r w:rsidRPr="00E23F7D">
              <w:t xml:space="preserve"> </w:t>
            </w:r>
            <w:r>
              <w:t>WHM</w:t>
            </w:r>
            <w:r w:rsidRPr="00E23F7D">
              <w:t xml:space="preserve"> </w:t>
            </w:r>
            <w:r>
              <w:t>(</w:t>
            </w:r>
            <w:r w:rsidR="009A45D1">
              <w:t xml:space="preserve">kava, lavender, saffron, Withania, valerian, Passiflora, gingko biloba, </w:t>
            </w:r>
            <w:r w:rsidR="00955F92">
              <w:t>German chamomile</w:t>
            </w:r>
            <w:r>
              <w:t>)</w:t>
            </w:r>
          </w:p>
          <w:p w14:paraId="11B51926" w14:textId="77777777" w:rsidR="00450D75" w:rsidRPr="00E23F7D" w:rsidRDefault="00450D75" w:rsidP="00D00365">
            <w:pPr>
              <w:pStyle w:val="Tabletext8pt"/>
            </w:pPr>
            <w:r w:rsidRPr="004B4830">
              <w:rPr>
                <w:rStyle w:val="Strong"/>
              </w:rPr>
              <w:t>Comparison:</w:t>
            </w:r>
            <w:r w:rsidRPr="00E23F7D">
              <w:t xml:space="preserve"> Placebo </w:t>
            </w:r>
          </w:p>
        </w:tc>
      </w:tr>
      <w:tr w:rsidR="00B14195" w:rsidRPr="00E23F7D" w14:paraId="4B1DBF75" w14:textId="77777777" w:rsidTr="0025326C">
        <w:trPr>
          <w:cantSplit/>
          <w:tblHeader/>
        </w:trPr>
        <w:tc>
          <w:tcPr>
            <w:tcW w:w="947" w:type="pct"/>
            <w:vMerge w:val="restart"/>
            <w:tcBorders>
              <w:top w:val="nil"/>
              <w:left w:val="nil"/>
              <w:bottom w:val="nil"/>
              <w:right w:val="single" w:sz="6" w:space="0" w:color="EFEFEF"/>
            </w:tcBorders>
            <w:shd w:val="clear" w:color="auto" w:fill="006579" w:themeFill="accent2"/>
            <w:vAlign w:val="center"/>
            <w:hideMark/>
          </w:tcPr>
          <w:p w14:paraId="6DDA08C8" w14:textId="77777777" w:rsidR="00450D75" w:rsidRPr="003F2B87" w:rsidRDefault="00450D75" w:rsidP="003F2B87">
            <w:pPr>
              <w:pStyle w:val="TableH28pt"/>
            </w:pPr>
            <w:r w:rsidRPr="003F2B87">
              <w:rPr>
                <w:color w:val="F9F9F9" w:themeColor="background1"/>
              </w:rPr>
              <w:t>Outcomes</w:t>
            </w:r>
          </w:p>
        </w:tc>
        <w:tc>
          <w:tcPr>
            <w:tcW w:w="1381" w:type="pct"/>
            <w:gridSpan w:val="2"/>
            <w:tcBorders>
              <w:top w:val="single" w:sz="6" w:space="0" w:color="EFEFEF"/>
              <w:left w:val="nil"/>
              <w:bottom w:val="nil"/>
              <w:right w:val="single" w:sz="6" w:space="0" w:color="EFEFEF"/>
            </w:tcBorders>
            <w:shd w:val="clear" w:color="auto" w:fill="EBEBEB"/>
            <w:vAlign w:val="center"/>
            <w:hideMark/>
          </w:tcPr>
          <w:p w14:paraId="608FD937" w14:textId="77777777" w:rsidR="00450D75" w:rsidRPr="006A10F9" w:rsidRDefault="00450D75">
            <w:pPr>
              <w:pStyle w:val="TableH28pt"/>
            </w:pPr>
            <w:r w:rsidRPr="006A10F9">
              <w:t xml:space="preserve">Anticipated absolute effects* </w:t>
            </w:r>
            <w:r w:rsidRPr="006A10F9">
              <w:br/>
              <w:t>(95% CI)</w:t>
            </w:r>
          </w:p>
        </w:tc>
        <w:tc>
          <w:tcPr>
            <w:tcW w:w="437" w:type="pct"/>
            <w:vMerge w:val="restart"/>
            <w:tcBorders>
              <w:top w:val="nil"/>
              <w:left w:val="nil"/>
              <w:bottom w:val="nil"/>
              <w:right w:val="single" w:sz="6" w:space="0" w:color="EFEFEF"/>
            </w:tcBorders>
            <w:shd w:val="clear" w:color="auto" w:fill="006579" w:themeFill="accent2"/>
            <w:vAlign w:val="center"/>
            <w:hideMark/>
          </w:tcPr>
          <w:p w14:paraId="098CF6DD" w14:textId="77777777" w:rsidR="00450D75" w:rsidRPr="006A10F9" w:rsidRDefault="00450D75">
            <w:pPr>
              <w:pStyle w:val="TableH28pt"/>
              <w:jc w:val="center"/>
              <w:rPr>
                <w:bCs/>
                <w:color w:val="FFFFFF" w:themeColor="background2"/>
              </w:rPr>
            </w:pPr>
            <w:r w:rsidRPr="006A10F9">
              <w:rPr>
                <w:bCs/>
                <w:color w:val="FFFFFF" w:themeColor="background2"/>
              </w:rPr>
              <w:t>Relative effect</w:t>
            </w:r>
            <w:r w:rsidRPr="006A10F9">
              <w:rPr>
                <w:bCs/>
                <w:color w:val="FFFFFF" w:themeColor="background2"/>
              </w:rPr>
              <w:br/>
              <w:t>(95% CI)</w:t>
            </w:r>
          </w:p>
        </w:tc>
        <w:tc>
          <w:tcPr>
            <w:tcW w:w="654" w:type="pct"/>
            <w:vMerge w:val="restart"/>
            <w:tcBorders>
              <w:top w:val="nil"/>
              <w:left w:val="nil"/>
              <w:bottom w:val="nil"/>
              <w:right w:val="single" w:sz="6" w:space="0" w:color="EFEFEF"/>
            </w:tcBorders>
            <w:shd w:val="clear" w:color="auto" w:fill="006579" w:themeFill="accent2"/>
            <w:vAlign w:val="center"/>
            <w:hideMark/>
          </w:tcPr>
          <w:p w14:paraId="7FE734A1" w14:textId="77777777" w:rsidR="00450D75" w:rsidRPr="006A10F9" w:rsidRDefault="00450D75">
            <w:pPr>
              <w:pStyle w:val="TableH28pt"/>
              <w:jc w:val="center"/>
              <w:rPr>
                <w:bCs/>
                <w:color w:val="FFFFFF" w:themeColor="background2"/>
              </w:rPr>
            </w:pPr>
            <w:r>
              <w:rPr>
                <w:bCs/>
                <w:color w:val="FFFFFF" w:themeColor="background2"/>
              </w:rPr>
              <w:t xml:space="preserve">No. </w:t>
            </w:r>
            <w:r w:rsidRPr="006A10F9">
              <w:rPr>
                <w:bCs/>
                <w:color w:val="FFFFFF" w:themeColor="background2"/>
              </w:rPr>
              <w:t>of participants</w:t>
            </w:r>
            <w:r w:rsidRPr="006A10F9">
              <w:rPr>
                <w:bCs/>
                <w:color w:val="FFFFFF" w:themeColor="background2"/>
              </w:rPr>
              <w:br/>
              <w:t>(studies)</w:t>
            </w:r>
          </w:p>
        </w:tc>
        <w:tc>
          <w:tcPr>
            <w:tcW w:w="581" w:type="pct"/>
            <w:vMerge w:val="restart"/>
            <w:tcBorders>
              <w:top w:val="nil"/>
              <w:left w:val="nil"/>
              <w:bottom w:val="nil"/>
              <w:right w:val="single" w:sz="6" w:space="0" w:color="EFEFEF"/>
            </w:tcBorders>
            <w:shd w:val="clear" w:color="auto" w:fill="006579" w:themeFill="accent2"/>
            <w:vAlign w:val="center"/>
            <w:hideMark/>
          </w:tcPr>
          <w:p w14:paraId="63DAF51B" w14:textId="77777777" w:rsidR="00450D75" w:rsidRPr="006A10F9" w:rsidRDefault="00450D75">
            <w:pPr>
              <w:pStyle w:val="TableH28pt"/>
              <w:jc w:val="center"/>
              <w:rPr>
                <w:bCs/>
                <w:color w:val="FFFFFF" w:themeColor="background2"/>
              </w:rPr>
            </w:pPr>
            <w:r w:rsidRPr="006A10F9">
              <w:rPr>
                <w:bCs/>
                <w:color w:val="FFFFFF" w:themeColor="background2"/>
              </w:rPr>
              <w:t>Certainty of the evidence</w:t>
            </w:r>
            <w:r w:rsidRPr="006A10F9">
              <w:rPr>
                <w:bCs/>
                <w:color w:val="FFFFFF" w:themeColor="background2"/>
              </w:rPr>
              <w:br/>
              <w:t>(GRADE)</w:t>
            </w:r>
          </w:p>
        </w:tc>
        <w:tc>
          <w:tcPr>
            <w:tcW w:w="999" w:type="pct"/>
            <w:vMerge w:val="restart"/>
            <w:tcBorders>
              <w:top w:val="nil"/>
              <w:left w:val="nil"/>
              <w:bottom w:val="nil"/>
              <w:right w:val="single" w:sz="6" w:space="0" w:color="EFEFEF"/>
            </w:tcBorders>
            <w:shd w:val="clear" w:color="auto" w:fill="006579" w:themeFill="accent2"/>
            <w:vAlign w:val="center"/>
            <w:hideMark/>
          </w:tcPr>
          <w:p w14:paraId="61F9E6F2" w14:textId="77777777" w:rsidR="00450D75" w:rsidRPr="003F2B87" w:rsidRDefault="00450D75" w:rsidP="003F2B87">
            <w:pPr>
              <w:pStyle w:val="TableH28pt"/>
            </w:pPr>
            <w:r w:rsidRPr="003F2B87">
              <w:rPr>
                <w:color w:val="F9F9F9" w:themeColor="background1"/>
              </w:rPr>
              <w:t>Evidence statement</w:t>
            </w:r>
          </w:p>
        </w:tc>
      </w:tr>
      <w:tr w:rsidR="00B14195" w:rsidRPr="00E23F7D" w14:paraId="5B14DD34" w14:textId="77777777" w:rsidTr="0025326C">
        <w:trPr>
          <w:cantSplit/>
          <w:tblHeader/>
        </w:trPr>
        <w:tc>
          <w:tcPr>
            <w:tcW w:w="947" w:type="pct"/>
            <w:vMerge/>
            <w:tcBorders>
              <w:top w:val="nil"/>
              <w:left w:val="nil"/>
              <w:bottom w:val="nil"/>
              <w:right w:val="single" w:sz="6" w:space="0" w:color="EFEFEF"/>
            </w:tcBorders>
            <w:vAlign w:val="center"/>
            <w:hideMark/>
          </w:tcPr>
          <w:p w14:paraId="4F46DAC6" w14:textId="77777777" w:rsidR="00450D75" w:rsidRPr="00E23F7D" w:rsidRDefault="00450D75">
            <w:pPr>
              <w:pStyle w:val="Tabletext8pt"/>
            </w:pPr>
          </w:p>
        </w:tc>
        <w:tc>
          <w:tcPr>
            <w:tcW w:w="619" w:type="pct"/>
            <w:tcBorders>
              <w:top w:val="single" w:sz="6" w:space="0" w:color="EFEFEF"/>
              <w:left w:val="nil"/>
              <w:bottom w:val="nil"/>
              <w:right w:val="single" w:sz="6" w:space="0" w:color="EFEFEF"/>
            </w:tcBorders>
            <w:shd w:val="clear" w:color="auto" w:fill="EBEBEB"/>
            <w:vAlign w:val="center"/>
            <w:hideMark/>
          </w:tcPr>
          <w:p w14:paraId="6C43ADA7" w14:textId="77777777" w:rsidR="00450D75" w:rsidRPr="00E23F7D" w:rsidRDefault="00450D75">
            <w:pPr>
              <w:pStyle w:val="TableH28pt"/>
            </w:pPr>
            <w:r w:rsidRPr="00E23F7D">
              <w:t>Risk with Placebo</w:t>
            </w:r>
          </w:p>
        </w:tc>
        <w:tc>
          <w:tcPr>
            <w:tcW w:w="762" w:type="pct"/>
            <w:tcBorders>
              <w:top w:val="single" w:sz="6" w:space="0" w:color="EFEFEF"/>
              <w:left w:val="nil"/>
              <w:bottom w:val="nil"/>
              <w:right w:val="single" w:sz="6" w:space="0" w:color="EFEFEF"/>
            </w:tcBorders>
            <w:shd w:val="clear" w:color="auto" w:fill="EBEBEB"/>
            <w:vAlign w:val="center"/>
            <w:hideMark/>
          </w:tcPr>
          <w:p w14:paraId="7B69C3B2" w14:textId="77777777" w:rsidR="00450D75" w:rsidRPr="00E23F7D" w:rsidRDefault="00450D75">
            <w:pPr>
              <w:pStyle w:val="TableH28pt"/>
            </w:pPr>
            <w:r w:rsidRPr="00E23F7D">
              <w:t>Risk with WHM</w:t>
            </w:r>
          </w:p>
        </w:tc>
        <w:tc>
          <w:tcPr>
            <w:tcW w:w="437" w:type="pct"/>
            <w:vMerge/>
            <w:tcBorders>
              <w:top w:val="nil"/>
              <w:left w:val="nil"/>
              <w:bottom w:val="nil"/>
              <w:right w:val="single" w:sz="6" w:space="0" w:color="EFEFEF"/>
            </w:tcBorders>
            <w:vAlign w:val="center"/>
            <w:hideMark/>
          </w:tcPr>
          <w:p w14:paraId="23857063" w14:textId="77777777" w:rsidR="00450D75" w:rsidRPr="00E23F7D" w:rsidRDefault="00450D75">
            <w:pPr>
              <w:pStyle w:val="Tabletext8pt"/>
              <w:jc w:val="center"/>
            </w:pPr>
          </w:p>
        </w:tc>
        <w:tc>
          <w:tcPr>
            <w:tcW w:w="654" w:type="pct"/>
            <w:vMerge/>
            <w:tcBorders>
              <w:top w:val="nil"/>
              <w:left w:val="nil"/>
              <w:bottom w:val="nil"/>
              <w:right w:val="single" w:sz="6" w:space="0" w:color="EFEFEF"/>
            </w:tcBorders>
            <w:vAlign w:val="center"/>
            <w:hideMark/>
          </w:tcPr>
          <w:p w14:paraId="51354F05" w14:textId="77777777" w:rsidR="00450D75" w:rsidRPr="00E23F7D" w:rsidRDefault="00450D75">
            <w:pPr>
              <w:pStyle w:val="Tabletext8pt"/>
              <w:jc w:val="center"/>
            </w:pPr>
          </w:p>
        </w:tc>
        <w:tc>
          <w:tcPr>
            <w:tcW w:w="581" w:type="pct"/>
            <w:vMerge/>
            <w:tcBorders>
              <w:top w:val="nil"/>
              <w:left w:val="nil"/>
              <w:bottom w:val="nil"/>
              <w:right w:val="single" w:sz="6" w:space="0" w:color="EFEFEF"/>
            </w:tcBorders>
            <w:vAlign w:val="center"/>
            <w:hideMark/>
          </w:tcPr>
          <w:p w14:paraId="0525507B" w14:textId="77777777" w:rsidR="00450D75" w:rsidRPr="00E23F7D" w:rsidRDefault="00450D75">
            <w:pPr>
              <w:pStyle w:val="Tabletext8pt"/>
              <w:jc w:val="center"/>
            </w:pPr>
          </w:p>
        </w:tc>
        <w:tc>
          <w:tcPr>
            <w:tcW w:w="999" w:type="pct"/>
            <w:vMerge/>
            <w:tcBorders>
              <w:top w:val="nil"/>
              <w:left w:val="nil"/>
              <w:bottom w:val="nil"/>
              <w:right w:val="single" w:sz="6" w:space="0" w:color="EFEFEF"/>
            </w:tcBorders>
            <w:vAlign w:val="center"/>
            <w:hideMark/>
          </w:tcPr>
          <w:p w14:paraId="038D341D" w14:textId="77777777" w:rsidR="00450D75" w:rsidRPr="00E23F7D" w:rsidRDefault="00450D75">
            <w:pPr>
              <w:pStyle w:val="Tabletext8pt"/>
            </w:pPr>
          </w:p>
        </w:tc>
      </w:tr>
      <w:tr w:rsidR="00B14195" w:rsidRPr="00E23F7D" w14:paraId="4BB3AEDF" w14:textId="77777777" w:rsidTr="0025326C">
        <w:trPr>
          <w:cantSplit/>
        </w:trPr>
        <w:tc>
          <w:tcPr>
            <w:tcW w:w="947" w:type="pct"/>
            <w:tcBorders>
              <w:top w:val="single" w:sz="6" w:space="0" w:color="000000"/>
              <w:left w:val="nil"/>
              <w:bottom w:val="single" w:sz="6" w:space="0" w:color="000000"/>
              <w:right w:val="nil"/>
            </w:tcBorders>
            <w:vAlign w:val="center"/>
            <w:hideMark/>
          </w:tcPr>
          <w:p w14:paraId="4A76F539" w14:textId="4806F758" w:rsidR="00450D75" w:rsidRPr="00E23F7D" w:rsidRDefault="0069556E">
            <w:pPr>
              <w:pStyle w:val="Tabletext8pt"/>
            </w:pPr>
            <w:r>
              <w:t>Anxiety</w:t>
            </w:r>
            <w:r w:rsidR="00450D75">
              <w:br/>
              <w:t xml:space="preserve">assessed with: </w:t>
            </w:r>
            <w:r>
              <w:t>HAM-A</w:t>
            </w:r>
            <w:r w:rsidR="006C79EF">
              <w:t>, BAI</w:t>
            </w:r>
            <w:r w:rsidR="004C2440">
              <w:t xml:space="preserve">, </w:t>
            </w:r>
            <w:r w:rsidR="000B304D">
              <w:t xml:space="preserve">ASI, </w:t>
            </w:r>
            <w:r w:rsidR="004C2440">
              <w:t>RCADS</w:t>
            </w:r>
            <w:r w:rsidR="00450D75">
              <w:br/>
              <w:t xml:space="preserve">follow-up: range </w:t>
            </w:r>
            <w:r w:rsidR="0033522D">
              <w:t>3</w:t>
            </w:r>
            <w:r w:rsidR="00450D75">
              <w:t xml:space="preserve"> weeks to 24 </w:t>
            </w:r>
            <w:r w:rsidR="0033522D">
              <w:t>weeks</w:t>
            </w:r>
            <w:r w:rsidR="00450D75">
              <w:t xml:space="preserve"> </w:t>
            </w:r>
          </w:p>
        </w:tc>
        <w:tc>
          <w:tcPr>
            <w:tcW w:w="619" w:type="pct"/>
            <w:tcBorders>
              <w:top w:val="single" w:sz="6" w:space="0" w:color="000000"/>
              <w:left w:val="nil"/>
              <w:bottom w:val="single" w:sz="6" w:space="0" w:color="000000"/>
              <w:right w:val="nil"/>
            </w:tcBorders>
            <w:shd w:val="clear" w:color="auto" w:fill="EBEBEB"/>
            <w:vAlign w:val="center"/>
          </w:tcPr>
          <w:p w14:paraId="50AA63AC" w14:textId="77777777" w:rsidR="00450D75" w:rsidRPr="004B4830" w:rsidRDefault="00450D75">
            <w:pPr>
              <w:pStyle w:val="Tabletext8pt"/>
              <w:jc w:val="center"/>
              <w:rPr>
                <w:bCs w:val="0"/>
              </w:rPr>
            </w:pPr>
            <w:r>
              <w:rPr>
                <w:bCs w:val="0"/>
              </w:rPr>
              <w:t>-</w:t>
            </w:r>
          </w:p>
        </w:tc>
        <w:tc>
          <w:tcPr>
            <w:tcW w:w="762" w:type="pct"/>
            <w:tcBorders>
              <w:top w:val="single" w:sz="6" w:space="0" w:color="000000"/>
              <w:left w:val="nil"/>
              <w:bottom w:val="single" w:sz="6" w:space="0" w:color="000000"/>
              <w:right w:val="nil"/>
            </w:tcBorders>
            <w:shd w:val="clear" w:color="auto" w:fill="EBEBEB"/>
          </w:tcPr>
          <w:p w14:paraId="33BEA0C4" w14:textId="1D4B3982" w:rsidR="00450D75" w:rsidRPr="002A6818" w:rsidRDefault="00450D75">
            <w:pPr>
              <w:pStyle w:val="Tabletext8pt"/>
              <w:jc w:val="center"/>
              <w:rPr>
                <w:b/>
                <w:bCs w:val="0"/>
              </w:rPr>
            </w:pPr>
            <w:r w:rsidRPr="00082060">
              <w:rPr>
                <w:rStyle w:val="Strong"/>
              </w:rPr>
              <w:t>SMD 0.</w:t>
            </w:r>
            <w:r w:rsidR="000471A5">
              <w:rPr>
                <w:rStyle w:val="Strong"/>
              </w:rPr>
              <w:t>4</w:t>
            </w:r>
            <w:r w:rsidR="00945182">
              <w:rPr>
                <w:rStyle w:val="Strong"/>
              </w:rPr>
              <w:t>3</w:t>
            </w:r>
            <w:r w:rsidRPr="00082060">
              <w:rPr>
                <w:rStyle w:val="Strong"/>
              </w:rPr>
              <w:t xml:space="preserve"> SD lower ^</w:t>
            </w:r>
            <w:r w:rsidRPr="00082060">
              <w:rPr>
                <w:rStyle w:val="Strong"/>
              </w:rPr>
              <w:br/>
            </w:r>
            <w:r w:rsidRPr="002A6818">
              <w:t>(0.</w:t>
            </w:r>
            <w:r w:rsidR="00945182">
              <w:t>59</w:t>
            </w:r>
            <w:r w:rsidRPr="002A6818">
              <w:t xml:space="preserve"> lower to 0.2</w:t>
            </w:r>
            <w:r w:rsidR="00945182">
              <w:t>8</w:t>
            </w:r>
            <w:r w:rsidRPr="002A6818">
              <w:t xml:space="preserve"> lower)</w:t>
            </w:r>
          </w:p>
        </w:tc>
        <w:tc>
          <w:tcPr>
            <w:tcW w:w="437" w:type="pct"/>
            <w:tcBorders>
              <w:top w:val="single" w:sz="6" w:space="0" w:color="000000"/>
              <w:left w:val="nil"/>
              <w:bottom w:val="single" w:sz="6" w:space="0" w:color="000000"/>
              <w:right w:val="nil"/>
            </w:tcBorders>
            <w:vAlign w:val="center"/>
            <w:hideMark/>
          </w:tcPr>
          <w:p w14:paraId="332A4C88" w14:textId="77777777" w:rsidR="00450D75" w:rsidRPr="004B4830" w:rsidRDefault="00450D75">
            <w:pPr>
              <w:pStyle w:val="Tabletext8pt"/>
              <w:jc w:val="center"/>
              <w:rPr>
                <w:bCs w:val="0"/>
              </w:rPr>
            </w:pPr>
            <w:r w:rsidRPr="004B4830">
              <w:rPr>
                <w:bCs w:val="0"/>
              </w:rPr>
              <w:t>--</w:t>
            </w:r>
          </w:p>
        </w:tc>
        <w:tc>
          <w:tcPr>
            <w:tcW w:w="654" w:type="pct"/>
            <w:tcBorders>
              <w:top w:val="single" w:sz="6" w:space="0" w:color="000000"/>
              <w:left w:val="nil"/>
              <w:bottom w:val="single" w:sz="6" w:space="0" w:color="000000"/>
              <w:right w:val="nil"/>
            </w:tcBorders>
            <w:vAlign w:val="center"/>
          </w:tcPr>
          <w:p w14:paraId="78C6C243" w14:textId="2FE96557" w:rsidR="00450D75" w:rsidRPr="00E23F7D" w:rsidRDefault="00C47882">
            <w:pPr>
              <w:pStyle w:val="Tabletext8pt"/>
              <w:jc w:val="center"/>
            </w:pPr>
            <w:r>
              <w:t>2087</w:t>
            </w:r>
            <w:r w:rsidR="00450D75">
              <w:br/>
              <w:t>(</w:t>
            </w:r>
            <w:r>
              <w:t>20</w:t>
            </w:r>
            <w:r w:rsidR="00450D75">
              <w:t xml:space="preserve"> RCTs)</w:t>
            </w:r>
            <w:r w:rsidR="009174EC">
              <w:br/>
            </w:r>
            <w:r w:rsidR="009174EC" w:rsidRPr="00962295">
              <w:rPr>
                <w:rStyle w:val="FootnoteReference"/>
              </w:rPr>
              <w:t>†</w:t>
            </w:r>
          </w:p>
        </w:tc>
        <w:tc>
          <w:tcPr>
            <w:tcW w:w="581" w:type="pct"/>
            <w:tcBorders>
              <w:top w:val="single" w:sz="6" w:space="0" w:color="000000"/>
              <w:left w:val="nil"/>
              <w:bottom w:val="single" w:sz="6" w:space="0" w:color="000000"/>
              <w:right w:val="nil"/>
            </w:tcBorders>
            <w:vAlign w:val="center"/>
            <w:hideMark/>
          </w:tcPr>
          <w:p w14:paraId="7C1781C4" w14:textId="77777777" w:rsidR="00450D75" w:rsidRPr="00E23F7D" w:rsidRDefault="00450D75">
            <w:pPr>
              <w:pStyle w:val="Tabletext8pt"/>
              <w:jc w:val="center"/>
            </w:pPr>
            <w:r w:rsidRPr="004B4830">
              <w:rPr>
                <w:rStyle w:val="QualitytextChar"/>
                <w:rFonts w:ascii="Cambria Math" w:hAnsi="Cambria Math" w:cs="Cambria Math"/>
              </w:rPr>
              <w:t>⨁⨁⨁◯</w:t>
            </w:r>
            <w:r w:rsidRPr="00E23F7D">
              <w:br/>
            </w:r>
            <w:r w:rsidRPr="004B4830">
              <w:rPr>
                <w:rStyle w:val="QualitytextChar"/>
              </w:rPr>
              <w:t xml:space="preserve">Moderate </w:t>
            </w:r>
            <w:r w:rsidRPr="003A6590">
              <w:rPr>
                <w:rStyle w:val="FootnoteReference"/>
              </w:rPr>
              <w:t>a</w:t>
            </w:r>
            <w:r w:rsidRPr="004B4830">
              <w:rPr>
                <w:rStyle w:val="FootnoteReference"/>
              </w:rPr>
              <w:t>,</w:t>
            </w:r>
            <w:r w:rsidRPr="003A6590">
              <w:rPr>
                <w:rStyle w:val="FootnoteReference"/>
              </w:rPr>
              <w:t>b</w:t>
            </w:r>
            <w:r w:rsidRPr="004B4830">
              <w:rPr>
                <w:rStyle w:val="FootnoteReference"/>
              </w:rPr>
              <w:t>,</w:t>
            </w:r>
            <w:r w:rsidRPr="003A6590">
              <w:rPr>
                <w:rStyle w:val="FootnoteReference"/>
              </w:rPr>
              <w:t>c</w:t>
            </w:r>
            <w:r w:rsidRPr="004B4830">
              <w:rPr>
                <w:rStyle w:val="FootnoteReference"/>
              </w:rPr>
              <w:t>,</w:t>
            </w:r>
            <w:r w:rsidRPr="003A6590">
              <w:rPr>
                <w:rStyle w:val="FootnoteReference"/>
              </w:rPr>
              <w:t>d</w:t>
            </w:r>
            <w:r w:rsidRPr="004B4830">
              <w:rPr>
                <w:rStyle w:val="FootnoteReference"/>
              </w:rPr>
              <w:t>,</w:t>
            </w:r>
            <w:r w:rsidRPr="003A6590">
              <w:rPr>
                <w:rStyle w:val="FootnoteReference"/>
              </w:rPr>
              <w:t>e</w:t>
            </w:r>
          </w:p>
        </w:tc>
        <w:tc>
          <w:tcPr>
            <w:tcW w:w="999" w:type="pct"/>
            <w:tcBorders>
              <w:top w:val="single" w:sz="6" w:space="0" w:color="000000"/>
              <w:left w:val="nil"/>
              <w:bottom w:val="single" w:sz="6" w:space="0" w:color="000000"/>
              <w:right w:val="nil"/>
            </w:tcBorders>
            <w:vAlign w:val="center"/>
            <w:hideMark/>
          </w:tcPr>
          <w:p w14:paraId="2CDA3F1B" w14:textId="2FBCC492" w:rsidR="00450D75" w:rsidRPr="00E23F7D" w:rsidRDefault="00450D75">
            <w:pPr>
              <w:pStyle w:val="Tabletext8pt"/>
            </w:pPr>
            <w:r w:rsidRPr="00E23F7D">
              <w:t xml:space="preserve">WHM probably results in a </w:t>
            </w:r>
            <w:r w:rsidR="007B4B2C">
              <w:t xml:space="preserve">slight </w:t>
            </w:r>
            <w:r w:rsidRPr="00E23F7D">
              <w:t xml:space="preserve">reduction in </w:t>
            </w:r>
            <w:r w:rsidR="00F44709">
              <w:t>anxiety</w:t>
            </w:r>
            <w:r w:rsidRPr="00E23F7D">
              <w:t xml:space="preserve"> in people with </w:t>
            </w:r>
            <w:r>
              <w:t xml:space="preserve">symptoms of </w:t>
            </w:r>
            <w:r w:rsidR="00955F92">
              <w:t>anxiety</w:t>
            </w:r>
          </w:p>
        </w:tc>
      </w:tr>
      <w:tr w:rsidR="00B14195" w:rsidRPr="00E23F7D" w14:paraId="5D958A92" w14:textId="77777777" w:rsidTr="0025326C">
        <w:trPr>
          <w:cantSplit/>
        </w:trPr>
        <w:tc>
          <w:tcPr>
            <w:tcW w:w="947" w:type="pct"/>
            <w:tcBorders>
              <w:top w:val="single" w:sz="6" w:space="0" w:color="000000"/>
              <w:left w:val="nil"/>
              <w:bottom w:val="single" w:sz="6" w:space="0" w:color="000000"/>
              <w:right w:val="nil"/>
            </w:tcBorders>
          </w:tcPr>
          <w:p w14:paraId="47488677" w14:textId="67B61450" w:rsidR="0033522D" w:rsidRPr="00E23F7D" w:rsidRDefault="003301E2" w:rsidP="0033522D">
            <w:pPr>
              <w:pStyle w:val="Tabletext8pt"/>
              <w:rPr>
                <w:rStyle w:val="label"/>
              </w:rPr>
            </w:pPr>
            <w:r>
              <w:t>Depression</w:t>
            </w:r>
            <w:r w:rsidR="0033522D" w:rsidRPr="00E05BA3">
              <w:br/>
              <w:t xml:space="preserve">assessed with: </w:t>
            </w:r>
            <w:r w:rsidR="00C736E1">
              <w:t xml:space="preserve">HAM-D, </w:t>
            </w:r>
            <w:r w:rsidR="008F0D3D">
              <w:t>BD</w:t>
            </w:r>
            <w:r w:rsidR="0047327C">
              <w:t>I</w:t>
            </w:r>
            <w:r w:rsidR="007B4774">
              <w:t>,</w:t>
            </w:r>
            <w:r w:rsidR="0033522D" w:rsidRPr="00E05BA3">
              <w:br/>
              <w:t xml:space="preserve">follow-up: range </w:t>
            </w:r>
            <w:r w:rsidR="00C736E1">
              <w:t>8</w:t>
            </w:r>
            <w:r w:rsidR="0033522D" w:rsidRPr="00E05BA3">
              <w:t xml:space="preserve"> weeks to </w:t>
            </w:r>
            <w:r w:rsidR="00C736E1">
              <w:t>12</w:t>
            </w:r>
            <w:r w:rsidR="0033522D" w:rsidRPr="00E05BA3">
              <w:t xml:space="preserve"> weeks </w:t>
            </w:r>
          </w:p>
        </w:tc>
        <w:tc>
          <w:tcPr>
            <w:tcW w:w="619" w:type="pct"/>
            <w:tcBorders>
              <w:top w:val="single" w:sz="6" w:space="0" w:color="000000"/>
              <w:left w:val="nil"/>
              <w:bottom w:val="single" w:sz="6" w:space="0" w:color="000000"/>
              <w:right w:val="nil"/>
            </w:tcBorders>
            <w:shd w:val="clear" w:color="auto" w:fill="EBEBEB"/>
            <w:vAlign w:val="center"/>
          </w:tcPr>
          <w:p w14:paraId="445B5AD2" w14:textId="77777777" w:rsidR="0033522D" w:rsidRPr="004B4830" w:rsidRDefault="0033522D" w:rsidP="0033522D">
            <w:pPr>
              <w:pStyle w:val="Tabletext8pt"/>
              <w:jc w:val="center"/>
              <w:rPr>
                <w:bCs w:val="0"/>
              </w:rPr>
            </w:pPr>
            <w:r>
              <w:rPr>
                <w:bCs w:val="0"/>
              </w:rPr>
              <w:t>-</w:t>
            </w:r>
          </w:p>
        </w:tc>
        <w:tc>
          <w:tcPr>
            <w:tcW w:w="762" w:type="pct"/>
            <w:tcBorders>
              <w:top w:val="single" w:sz="6" w:space="0" w:color="000000"/>
              <w:left w:val="nil"/>
              <w:bottom w:val="single" w:sz="6" w:space="0" w:color="000000"/>
              <w:right w:val="nil"/>
            </w:tcBorders>
            <w:shd w:val="clear" w:color="auto" w:fill="EBEBEB"/>
          </w:tcPr>
          <w:p w14:paraId="7FB81116" w14:textId="2BDB5D55" w:rsidR="0033522D" w:rsidRPr="004B4830" w:rsidRDefault="0033522D" w:rsidP="0033522D">
            <w:pPr>
              <w:pStyle w:val="Tabletext8pt"/>
              <w:jc w:val="center"/>
              <w:rPr>
                <w:bCs w:val="0"/>
              </w:rPr>
            </w:pPr>
            <w:r w:rsidRPr="00082060">
              <w:rPr>
                <w:rStyle w:val="Strong"/>
              </w:rPr>
              <w:t>SMD 0.</w:t>
            </w:r>
            <w:r w:rsidR="0047327C">
              <w:rPr>
                <w:rStyle w:val="Strong"/>
              </w:rPr>
              <w:t>58</w:t>
            </w:r>
            <w:r w:rsidRPr="00082060">
              <w:rPr>
                <w:rStyle w:val="Strong"/>
              </w:rPr>
              <w:t xml:space="preserve"> SD lower ^</w:t>
            </w:r>
            <w:r w:rsidRPr="00082060">
              <w:rPr>
                <w:rStyle w:val="Strong"/>
              </w:rPr>
              <w:br/>
            </w:r>
            <w:r w:rsidRPr="002A6818">
              <w:t>(0.</w:t>
            </w:r>
            <w:r w:rsidR="0047327C">
              <w:t>93</w:t>
            </w:r>
            <w:r w:rsidRPr="002A6818">
              <w:t xml:space="preserve"> lower to 0.</w:t>
            </w:r>
            <w:r w:rsidR="000471A5">
              <w:t>2</w:t>
            </w:r>
            <w:r w:rsidR="0047327C">
              <w:t>2</w:t>
            </w:r>
            <w:r w:rsidRPr="002A6818">
              <w:t xml:space="preserve"> lower)</w:t>
            </w:r>
          </w:p>
        </w:tc>
        <w:tc>
          <w:tcPr>
            <w:tcW w:w="437" w:type="pct"/>
            <w:tcBorders>
              <w:top w:val="single" w:sz="6" w:space="0" w:color="000000"/>
              <w:left w:val="nil"/>
              <w:bottom w:val="single" w:sz="6" w:space="0" w:color="000000"/>
              <w:right w:val="nil"/>
            </w:tcBorders>
            <w:vAlign w:val="center"/>
          </w:tcPr>
          <w:p w14:paraId="53748149" w14:textId="77777777" w:rsidR="0033522D" w:rsidRPr="004B4830" w:rsidRDefault="0033522D" w:rsidP="0033522D">
            <w:pPr>
              <w:pStyle w:val="Tabletext8pt"/>
              <w:jc w:val="center"/>
              <w:rPr>
                <w:bCs w:val="0"/>
              </w:rPr>
            </w:pPr>
            <w:r w:rsidRPr="004B4830">
              <w:rPr>
                <w:bCs w:val="0"/>
              </w:rPr>
              <w:t>--</w:t>
            </w:r>
          </w:p>
        </w:tc>
        <w:tc>
          <w:tcPr>
            <w:tcW w:w="654" w:type="pct"/>
            <w:tcBorders>
              <w:top w:val="single" w:sz="6" w:space="0" w:color="000000"/>
              <w:left w:val="nil"/>
              <w:bottom w:val="single" w:sz="6" w:space="0" w:color="000000"/>
              <w:right w:val="nil"/>
            </w:tcBorders>
            <w:vAlign w:val="center"/>
          </w:tcPr>
          <w:p w14:paraId="3790B6F2" w14:textId="78E7486D" w:rsidR="0033522D" w:rsidRPr="00E23F7D" w:rsidRDefault="0033522D" w:rsidP="0033522D">
            <w:pPr>
              <w:pStyle w:val="Tabletext8pt"/>
              <w:jc w:val="center"/>
            </w:pPr>
            <w:r>
              <w:t>1</w:t>
            </w:r>
            <w:r w:rsidR="0043722C">
              <w:t>29</w:t>
            </w:r>
            <w:r>
              <w:br/>
              <w:t>(</w:t>
            </w:r>
            <w:r w:rsidR="00B625CF">
              <w:t>2</w:t>
            </w:r>
            <w:r>
              <w:t xml:space="preserve"> RCTs)</w:t>
            </w:r>
            <w:r>
              <w:br/>
            </w:r>
            <w:r w:rsidR="00831D00" w:rsidRPr="00962295">
              <w:rPr>
                <w:rStyle w:val="FootnoteReference"/>
              </w:rPr>
              <w:t>††</w:t>
            </w:r>
          </w:p>
        </w:tc>
        <w:tc>
          <w:tcPr>
            <w:tcW w:w="581" w:type="pct"/>
            <w:tcBorders>
              <w:top w:val="single" w:sz="6" w:space="0" w:color="000000"/>
              <w:left w:val="nil"/>
              <w:bottom w:val="single" w:sz="6" w:space="0" w:color="000000"/>
              <w:right w:val="nil"/>
            </w:tcBorders>
            <w:vAlign w:val="center"/>
          </w:tcPr>
          <w:p w14:paraId="45C72B32" w14:textId="36E355BF" w:rsidR="0033522D" w:rsidRPr="004B4830" w:rsidRDefault="0033522D" w:rsidP="0033522D">
            <w:pPr>
              <w:pStyle w:val="Tabletext8pt"/>
              <w:jc w:val="center"/>
            </w:pPr>
            <w:r w:rsidRPr="009F4853">
              <w:rPr>
                <w:rStyle w:val="QualitytextChar"/>
                <w:rFonts w:ascii="Cambria Math" w:hAnsi="Cambria Math"/>
              </w:rPr>
              <w:t>⨁⨁◯◯</w:t>
            </w:r>
            <w:r w:rsidRPr="00E23F7D">
              <w:br/>
            </w:r>
            <w:r>
              <w:rPr>
                <w:rStyle w:val="QualitytextChar"/>
              </w:rPr>
              <w:t>LOW</w:t>
            </w:r>
            <w:r w:rsidRPr="004B4830">
              <w:rPr>
                <w:rStyle w:val="QualitytextChar"/>
              </w:rPr>
              <w:t xml:space="preserve"> </w:t>
            </w:r>
            <w:r w:rsidR="00D228ED">
              <w:rPr>
                <w:rStyle w:val="FootnoteReference"/>
              </w:rPr>
              <w:t>b</w:t>
            </w:r>
            <w:r w:rsidR="00F45B72">
              <w:rPr>
                <w:rStyle w:val="FootnoteReference"/>
              </w:rPr>
              <w:t>,c,</w:t>
            </w:r>
            <w:r>
              <w:rPr>
                <w:rStyle w:val="FootnoteReference"/>
              </w:rPr>
              <w:t>f,g,h</w:t>
            </w:r>
          </w:p>
        </w:tc>
        <w:tc>
          <w:tcPr>
            <w:tcW w:w="999" w:type="pct"/>
            <w:tcBorders>
              <w:top w:val="single" w:sz="6" w:space="0" w:color="000000"/>
              <w:left w:val="nil"/>
              <w:bottom w:val="single" w:sz="6" w:space="0" w:color="000000"/>
              <w:right w:val="nil"/>
            </w:tcBorders>
            <w:vAlign w:val="center"/>
          </w:tcPr>
          <w:p w14:paraId="04D0E95F" w14:textId="77CDD5B3" w:rsidR="0033522D" w:rsidRPr="00E23F7D" w:rsidRDefault="0033522D" w:rsidP="0033522D">
            <w:pPr>
              <w:pStyle w:val="Tabletext8pt"/>
            </w:pPr>
            <w:r w:rsidRPr="00E23F7D">
              <w:t xml:space="preserve">WHM </w:t>
            </w:r>
            <w:r>
              <w:t xml:space="preserve">may </w:t>
            </w:r>
            <w:r w:rsidRPr="00E23F7D">
              <w:t xml:space="preserve">result in a reduction in </w:t>
            </w:r>
            <w:r w:rsidR="0047327C">
              <w:t xml:space="preserve">depressive symptoms </w:t>
            </w:r>
            <w:r w:rsidRPr="00E23F7D">
              <w:t xml:space="preserve">in people with </w:t>
            </w:r>
            <w:r w:rsidR="0047327C">
              <w:t>symptoms of anxiety</w:t>
            </w:r>
          </w:p>
        </w:tc>
      </w:tr>
      <w:tr w:rsidR="005946D9" w:rsidRPr="00314800" w14:paraId="39F80129" w14:textId="77777777" w:rsidTr="0025326C">
        <w:trPr>
          <w:cantSplit/>
        </w:trPr>
        <w:tc>
          <w:tcPr>
            <w:tcW w:w="947" w:type="pct"/>
            <w:tcBorders>
              <w:top w:val="single" w:sz="6" w:space="0" w:color="000000"/>
              <w:left w:val="nil"/>
              <w:bottom w:val="single" w:sz="6" w:space="0" w:color="000000"/>
              <w:right w:val="nil"/>
            </w:tcBorders>
          </w:tcPr>
          <w:p w14:paraId="4CF1F18F" w14:textId="266C8D0D" w:rsidR="005946D9" w:rsidRPr="00E23F7D" w:rsidRDefault="005946D9" w:rsidP="005946D9">
            <w:pPr>
              <w:pStyle w:val="Tabletext8pt"/>
              <w:rPr>
                <w:rStyle w:val="label"/>
              </w:rPr>
            </w:pPr>
            <w:r>
              <w:t xml:space="preserve">Global improvement </w:t>
            </w:r>
            <w:r w:rsidRPr="00E05BA3">
              <w:t xml:space="preserve">assessed with: </w:t>
            </w:r>
            <w:r>
              <w:t>CGI</w:t>
            </w:r>
            <w:r>
              <w:br/>
            </w:r>
            <w:r w:rsidRPr="00E05BA3">
              <w:t xml:space="preserve">follow-up: range </w:t>
            </w:r>
            <w:r w:rsidR="00F339DF">
              <w:t>8</w:t>
            </w:r>
            <w:r w:rsidRPr="00E05BA3">
              <w:t xml:space="preserve"> weeks to </w:t>
            </w:r>
            <w:r w:rsidR="00F339DF">
              <w:t>1</w:t>
            </w:r>
            <w:r w:rsidR="0016044D">
              <w:t>0</w:t>
            </w:r>
            <w:r w:rsidRPr="00E05BA3">
              <w:t xml:space="preserve"> weeks </w:t>
            </w:r>
          </w:p>
        </w:tc>
        <w:tc>
          <w:tcPr>
            <w:tcW w:w="619" w:type="pct"/>
            <w:tcBorders>
              <w:top w:val="single" w:sz="6" w:space="0" w:color="000000"/>
              <w:left w:val="nil"/>
              <w:bottom w:val="single" w:sz="6" w:space="0" w:color="000000"/>
              <w:right w:val="nil"/>
            </w:tcBorders>
            <w:shd w:val="clear" w:color="auto" w:fill="EBEBEB"/>
            <w:vAlign w:val="center"/>
          </w:tcPr>
          <w:p w14:paraId="78CCD1B7" w14:textId="77777777" w:rsidR="005946D9" w:rsidRPr="00CD55E3" w:rsidRDefault="005946D9" w:rsidP="005946D9">
            <w:pPr>
              <w:pStyle w:val="Tabletext8pt"/>
              <w:jc w:val="center"/>
              <w:rPr>
                <w:bCs w:val="0"/>
              </w:rPr>
            </w:pPr>
            <w:r>
              <w:rPr>
                <w:bCs w:val="0"/>
              </w:rPr>
              <w:t>-</w:t>
            </w:r>
          </w:p>
        </w:tc>
        <w:tc>
          <w:tcPr>
            <w:tcW w:w="762" w:type="pct"/>
            <w:tcBorders>
              <w:top w:val="single" w:sz="6" w:space="0" w:color="000000"/>
              <w:left w:val="nil"/>
              <w:bottom w:val="single" w:sz="6" w:space="0" w:color="000000"/>
              <w:right w:val="nil"/>
            </w:tcBorders>
            <w:shd w:val="clear" w:color="auto" w:fill="EBEBEB"/>
          </w:tcPr>
          <w:p w14:paraId="6496405B" w14:textId="57BF3619" w:rsidR="005946D9" w:rsidRPr="00CD55E3" w:rsidRDefault="005946D9" w:rsidP="005946D9">
            <w:pPr>
              <w:pStyle w:val="Tabletext8pt"/>
              <w:jc w:val="center"/>
              <w:rPr>
                <w:bCs w:val="0"/>
              </w:rPr>
            </w:pPr>
            <w:r w:rsidRPr="00082060">
              <w:rPr>
                <w:rStyle w:val="Strong"/>
              </w:rPr>
              <w:t>SMD 0.</w:t>
            </w:r>
            <w:r>
              <w:rPr>
                <w:rStyle w:val="Strong"/>
              </w:rPr>
              <w:t>49</w:t>
            </w:r>
            <w:r w:rsidRPr="00082060">
              <w:rPr>
                <w:rStyle w:val="Strong"/>
              </w:rPr>
              <w:t xml:space="preserve"> SD lower ^</w:t>
            </w:r>
            <w:r w:rsidRPr="00082060">
              <w:rPr>
                <w:rStyle w:val="Strong"/>
              </w:rPr>
              <w:br/>
            </w:r>
            <w:r w:rsidRPr="002A6818">
              <w:t>(0.</w:t>
            </w:r>
            <w:r>
              <w:t>81</w:t>
            </w:r>
            <w:r w:rsidRPr="002A6818">
              <w:t xml:space="preserve"> lower to 0.</w:t>
            </w:r>
            <w:r>
              <w:t>17</w:t>
            </w:r>
            <w:r w:rsidRPr="002A6818">
              <w:t xml:space="preserve"> </w:t>
            </w:r>
            <w:r>
              <w:t>lower</w:t>
            </w:r>
            <w:r w:rsidRPr="002A6818">
              <w:t>)</w:t>
            </w:r>
          </w:p>
        </w:tc>
        <w:tc>
          <w:tcPr>
            <w:tcW w:w="437" w:type="pct"/>
            <w:tcBorders>
              <w:top w:val="single" w:sz="6" w:space="0" w:color="000000"/>
              <w:left w:val="nil"/>
              <w:bottom w:val="single" w:sz="6" w:space="0" w:color="000000"/>
              <w:right w:val="nil"/>
            </w:tcBorders>
            <w:vAlign w:val="center"/>
          </w:tcPr>
          <w:p w14:paraId="732FCC08" w14:textId="77777777" w:rsidR="005946D9" w:rsidRPr="004B4830" w:rsidRDefault="005946D9" w:rsidP="005946D9">
            <w:pPr>
              <w:pStyle w:val="Tabletext8pt"/>
              <w:jc w:val="center"/>
              <w:rPr>
                <w:bCs w:val="0"/>
              </w:rPr>
            </w:pPr>
            <w:r w:rsidRPr="004B4830">
              <w:rPr>
                <w:bCs w:val="0"/>
              </w:rPr>
              <w:t>--</w:t>
            </w:r>
          </w:p>
        </w:tc>
        <w:tc>
          <w:tcPr>
            <w:tcW w:w="654" w:type="pct"/>
            <w:tcBorders>
              <w:top w:val="single" w:sz="6" w:space="0" w:color="000000"/>
              <w:left w:val="nil"/>
              <w:bottom w:val="single" w:sz="6" w:space="0" w:color="000000"/>
              <w:right w:val="nil"/>
            </w:tcBorders>
            <w:vAlign w:val="center"/>
          </w:tcPr>
          <w:p w14:paraId="0BB33B1B" w14:textId="5BD272EF" w:rsidR="005946D9" w:rsidRPr="00E23F7D" w:rsidRDefault="005946D9" w:rsidP="00980673">
            <w:pPr>
              <w:pStyle w:val="Tabletext8pt"/>
              <w:jc w:val="center"/>
            </w:pPr>
            <w:r>
              <w:t>670</w:t>
            </w:r>
            <w:r>
              <w:br/>
              <w:t xml:space="preserve">(3 RCTs) </w:t>
            </w:r>
            <w:r>
              <w:br/>
            </w:r>
            <w:r w:rsidRPr="00962295">
              <w:rPr>
                <w:rStyle w:val="FootnoteReference"/>
              </w:rPr>
              <w:t>†††</w:t>
            </w:r>
          </w:p>
        </w:tc>
        <w:tc>
          <w:tcPr>
            <w:tcW w:w="581" w:type="pct"/>
            <w:tcBorders>
              <w:top w:val="single" w:sz="6" w:space="0" w:color="000000"/>
              <w:left w:val="nil"/>
              <w:bottom w:val="single" w:sz="6" w:space="0" w:color="000000"/>
              <w:right w:val="nil"/>
            </w:tcBorders>
            <w:vAlign w:val="center"/>
          </w:tcPr>
          <w:p w14:paraId="75EF395F" w14:textId="3EE3170A" w:rsidR="005946D9" w:rsidRPr="00314800" w:rsidRDefault="005946D9" w:rsidP="005946D9">
            <w:pPr>
              <w:pStyle w:val="Tabletext8pt"/>
              <w:jc w:val="center"/>
            </w:pPr>
            <w:r w:rsidRPr="009F4853">
              <w:rPr>
                <w:rStyle w:val="QualitytextChar"/>
                <w:rFonts w:ascii="Cambria Math" w:hAnsi="Cambria Math"/>
              </w:rPr>
              <w:t>⨁⨁◯◯</w:t>
            </w:r>
            <w:r w:rsidRPr="00E23F7D">
              <w:br/>
            </w:r>
            <w:r>
              <w:rPr>
                <w:rStyle w:val="QualitytextChar"/>
              </w:rPr>
              <w:t>LOW</w:t>
            </w:r>
            <w:r w:rsidRPr="004B4830">
              <w:rPr>
                <w:rStyle w:val="QualitytextChar"/>
              </w:rPr>
              <w:t xml:space="preserve"> </w:t>
            </w:r>
            <w:r>
              <w:rPr>
                <w:rStyle w:val="FootnoteReference"/>
              </w:rPr>
              <w:t>b,c,f,g,h</w:t>
            </w:r>
          </w:p>
        </w:tc>
        <w:tc>
          <w:tcPr>
            <w:tcW w:w="999" w:type="pct"/>
            <w:tcBorders>
              <w:top w:val="single" w:sz="6" w:space="0" w:color="000000"/>
              <w:left w:val="nil"/>
              <w:bottom w:val="single" w:sz="6" w:space="0" w:color="000000"/>
              <w:right w:val="nil"/>
            </w:tcBorders>
            <w:vAlign w:val="center"/>
          </w:tcPr>
          <w:p w14:paraId="7578E50C" w14:textId="2E8C2ADD" w:rsidR="005946D9" w:rsidRPr="00314800" w:rsidRDefault="005946D9" w:rsidP="005946D9">
            <w:pPr>
              <w:pStyle w:val="Tabletext8pt"/>
            </w:pPr>
            <w:r w:rsidRPr="00E23F7D">
              <w:t xml:space="preserve">WHM </w:t>
            </w:r>
            <w:r>
              <w:t xml:space="preserve">may </w:t>
            </w:r>
            <w:r w:rsidRPr="00E23F7D">
              <w:t xml:space="preserve">result in a reduction in </w:t>
            </w:r>
            <w:r>
              <w:t xml:space="preserve">overall symptoms </w:t>
            </w:r>
            <w:r w:rsidRPr="00E23F7D">
              <w:t xml:space="preserve">in people with </w:t>
            </w:r>
            <w:r>
              <w:t>symptoms of anxiety</w:t>
            </w:r>
          </w:p>
        </w:tc>
      </w:tr>
      <w:tr w:rsidR="0025326C" w:rsidRPr="00E23F7D" w14:paraId="485FD9EB" w14:textId="77777777" w:rsidTr="0025326C">
        <w:trPr>
          <w:cantSplit/>
        </w:trPr>
        <w:tc>
          <w:tcPr>
            <w:tcW w:w="947" w:type="pct"/>
            <w:tcBorders>
              <w:top w:val="single" w:sz="6" w:space="0" w:color="000000"/>
              <w:left w:val="nil"/>
              <w:bottom w:val="single" w:sz="6" w:space="0" w:color="000000"/>
              <w:right w:val="nil"/>
            </w:tcBorders>
            <w:vAlign w:val="center"/>
          </w:tcPr>
          <w:p w14:paraId="7A5148D9" w14:textId="6AB6D3B4" w:rsidR="00980673" w:rsidRPr="00E23F7D" w:rsidRDefault="00980673" w:rsidP="00980673">
            <w:pPr>
              <w:pStyle w:val="Tabletext8pt"/>
              <w:rPr>
                <w:rStyle w:val="label"/>
              </w:rPr>
            </w:pPr>
            <w:r>
              <w:t>HRQoL - mental</w:t>
            </w:r>
            <w:r>
              <w:br/>
            </w:r>
            <w:r>
              <w:rPr>
                <w:rStyle w:val="label"/>
              </w:rPr>
              <w:t>assessed with SF-36 (higher is better)</w:t>
            </w:r>
            <w:r w:rsidR="00B75959">
              <w:rPr>
                <w:rStyle w:val="label"/>
              </w:rPr>
              <w:br/>
              <w:t>scale</w:t>
            </w:r>
            <w:r w:rsidR="0025326C">
              <w:rPr>
                <w:rStyle w:val="label"/>
              </w:rPr>
              <w:t xml:space="preserve"> range</w:t>
            </w:r>
            <w:r w:rsidR="00B75959">
              <w:rPr>
                <w:rStyle w:val="label"/>
              </w:rPr>
              <w:t>: 0 to 100</w:t>
            </w:r>
            <w:r>
              <w:rPr>
                <w:rStyle w:val="label"/>
              </w:rPr>
              <w:br/>
            </w:r>
            <w:r w:rsidRPr="00E05BA3">
              <w:t xml:space="preserve">follow-up: </w:t>
            </w:r>
            <w:r>
              <w:t>10</w:t>
            </w:r>
            <w:r w:rsidRPr="00E05BA3">
              <w:t xml:space="preserve"> weeks</w:t>
            </w:r>
          </w:p>
        </w:tc>
        <w:tc>
          <w:tcPr>
            <w:tcW w:w="619" w:type="pct"/>
            <w:tcBorders>
              <w:top w:val="single" w:sz="6" w:space="0" w:color="000000"/>
              <w:left w:val="nil"/>
              <w:bottom w:val="single" w:sz="6" w:space="0" w:color="000000"/>
              <w:right w:val="nil"/>
            </w:tcBorders>
            <w:shd w:val="clear" w:color="auto" w:fill="EBEBEB"/>
            <w:vAlign w:val="center"/>
          </w:tcPr>
          <w:p w14:paraId="1B64AD90" w14:textId="77777777" w:rsidR="00980673" w:rsidRPr="004B4830" w:rsidRDefault="00980673" w:rsidP="00980673">
            <w:pPr>
              <w:pStyle w:val="Tabletext8pt"/>
              <w:jc w:val="center"/>
              <w:rPr>
                <w:bCs w:val="0"/>
              </w:rPr>
            </w:pPr>
            <w:r>
              <w:rPr>
                <w:bCs w:val="0"/>
              </w:rPr>
              <w:t>-</w:t>
            </w:r>
          </w:p>
        </w:tc>
        <w:tc>
          <w:tcPr>
            <w:tcW w:w="762" w:type="pct"/>
            <w:tcBorders>
              <w:top w:val="single" w:sz="6" w:space="0" w:color="000000"/>
              <w:left w:val="nil"/>
              <w:bottom w:val="single" w:sz="6" w:space="0" w:color="000000"/>
              <w:right w:val="nil"/>
            </w:tcBorders>
            <w:shd w:val="clear" w:color="auto" w:fill="EBEBEB"/>
          </w:tcPr>
          <w:p w14:paraId="00632331" w14:textId="1DC9650B" w:rsidR="00980673" w:rsidRPr="0016044D" w:rsidRDefault="00980673" w:rsidP="00980673">
            <w:pPr>
              <w:pStyle w:val="Tabletext8pt"/>
              <w:jc w:val="center"/>
              <w:rPr>
                <w:b/>
              </w:rPr>
            </w:pPr>
            <w:r w:rsidRPr="00966769">
              <w:rPr>
                <w:rStyle w:val="Strong"/>
              </w:rPr>
              <w:t>MD 10.19</w:t>
            </w:r>
            <w:r w:rsidRPr="00980673">
              <w:rPr>
                <w:bCs w:val="0"/>
              </w:rPr>
              <w:t xml:space="preserve"> </w:t>
            </w:r>
            <w:r w:rsidRPr="00966769">
              <w:rPr>
                <w:rStyle w:val="Strong"/>
              </w:rPr>
              <w:t xml:space="preserve">higher </w:t>
            </w:r>
            <w:r>
              <w:rPr>
                <w:bCs w:val="0"/>
              </w:rPr>
              <w:t>(</w:t>
            </w:r>
            <w:r w:rsidRPr="00980673">
              <w:rPr>
                <w:bCs w:val="0"/>
              </w:rPr>
              <w:t>5.78</w:t>
            </w:r>
            <w:r>
              <w:rPr>
                <w:bCs w:val="0"/>
              </w:rPr>
              <w:t xml:space="preserve"> higher</w:t>
            </w:r>
            <w:r w:rsidR="00C16DB9">
              <w:rPr>
                <w:bCs w:val="0"/>
              </w:rPr>
              <w:t xml:space="preserve"> to</w:t>
            </w:r>
            <w:r w:rsidRPr="00980673">
              <w:rPr>
                <w:bCs w:val="0"/>
              </w:rPr>
              <w:t xml:space="preserve"> 14.61</w:t>
            </w:r>
            <w:r>
              <w:rPr>
                <w:bCs w:val="0"/>
              </w:rPr>
              <w:t xml:space="preserve"> higher)</w:t>
            </w:r>
          </w:p>
        </w:tc>
        <w:tc>
          <w:tcPr>
            <w:tcW w:w="437" w:type="pct"/>
            <w:tcBorders>
              <w:top w:val="single" w:sz="6" w:space="0" w:color="000000"/>
              <w:left w:val="nil"/>
              <w:bottom w:val="single" w:sz="6" w:space="0" w:color="000000"/>
              <w:right w:val="nil"/>
            </w:tcBorders>
            <w:vAlign w:val="center"/>
          </w:tcPr>
          <w:p w14:paraId="7649B2EA" w14:textId="77777777" w:rsidR="00980673" w:rsidRPr="004B4830" w:rsidRDefault="00980673" w:rsidP="00980673">
            <w:pPr>
              <w:pStyle w:val="Tabletext8pt"/>
              <w:jc w:val="center"/>
              <w:rPr>
                <w:bCs w:val="0"/>
              </w:rPr>
            </w:pPr>
            <w:r w:rsidRPr="004B4830">
              <w:rPr>
                <w:bCs w:val="0"/>
              </w:rPr>
              <w:t>--</w:t>
            </w:r>
          </w:p>
        </w:tc>
        <w:tc>
          <w:tcPr>
            <w:tcW w:w="654" w:type="pct"/>
            <w:tcBorders>
              <w:top w:val="single" w:sz="6" w:space="0" w:color="000000"/>
              <w:left w:val="nil"/>
              <w:bottom w:val="single" w:sz="6" w:space="0" w:color="000000"/>
              <w:right w:val="nil"/>
            </w:tcBorders>
            <w:vAlign w:val="center"/>
          </w:tcPr>
          <w:p w14:paraId="0461A9FB" w14:textId="36E76CDF" w:rsidR="00980673" w:rsidRPr="00E23F7D" w:rsidRDefault="00980673" w:rsidP="00980673">
            <w:pPr>
              <w:pStyle w:val="Tabletext8pt"/>
              <w:jc w:val="center"/>
            </w:pPr>
            <w:r>
              <w:t>508</w:t>
            </w:r>
            <w:r>
              <w:br/>
            </w:r>
            <w:r w:rsidRPr="00E23F7D">
              <w:t>(</w:t>
            </w:r>
            <w:r>
              <w:t>2 RCTs</w:t>
            </w:r>
            <w:r w:rsidRPr="00E23F7D">
              <w:t>)</w:t>
            </w:r>
          </w:p>
        </w:tc>
        <w:tc>
          <w:tcPr>
            <w:tcW w:w="581" w:type="pct"/>
            <w:tcBorders>
              <w:top w:val="single" w:sz="6" w:space="0" w:color="000000"/>
              <w:left w:val="nil"/>
              <w:bottom w:val="single" w:sz="6" w:space="0" w:color="000000"/>
              <w:right w:val="nil"/>
            </w:tcBorders>
            <w:vAlign w:val="center"/>
          </w:tcPr>
          <w:p w14:paraId="31C2C47F" w14:textId="0BCB8053" w:rsidR="00980673" w:rsidRPr="004B4830" w:rsidRDefault="00980673" w:rsidP="00C16DB9">
            <w:pPr>
              <w:pStyle w:val="Tabletext8pt"/>
              <w:jc w:val="center"/>
            </w:pPr>
            <w:r w:rsidRPr="009F4853">
              <w:rPr>
                <w:rStyle w:val="QualitytextChar"/>
                <w:rFonts w:ascii="Cambria Math" w:hAnsi="Cambria Math"/>
              </w:rPr>
              <w:t>⨁⨁◯◯</w:t>
            </w:r>
            <w:r w:rsidRPr="00E23F7D">
              <w:br/>
            </w:r>
            <w:r>
              <w:rPr>
                <w:rStyle w:val="QualitytextChar"/>
              </w:rPr>
              <w:t>LOW</w:t>
            </w:r>
            <w:r w:rsidRPr="004B4830">
              <w:rPr>
                <w:rStyle w:val="QualitytextChar"/>
              </w:rPr>
              <w:t xml:space="preserve"> </w:t>
            </w:r>
            <w:r>
              <w:rPr>
                <w:rStyle w:val="FootnoteReference"/>
              </w:rPr>
              <w:t>b,c,f,g,h</w:t>
            </w:r>
          </w:p>
        </w:tc>
        <w:tc>
          <w:tcPr>
            <w:tcW w:w="999" w:type="pct"/>
            <w:tcBorders>
              <w:top w:val="single" w:sz="6" w:space="0" w:color="000000"/>
              <w:left w:val="nil"/>
              <w:bottom w:val="single" w:sz="6" w:space="0" w:color="000000"/>
              <w:right w:val="nil"/>
            </w:tcBorders>
            <w:vAlign w:val="center"/>
          </w:tcPr>
          <w:p w14:paraId="17F90C76" w14:textId="4045C484" w:rsidR="00980673" w:rsidRPr="00E23F7D" w:rsidRDefault="00980673" w:rsidP="00E94AF2">
            <w:pPr>
              <w:pStyle w:val="Tabletext8pt"/>
            </w:pPr>
            <w:r w:rsidRPr="00E23F7D">
              <w:t xml:space="preserve">WHM </w:t>
            </w:r>
            <w:r>
              <w:t xml:space="preserve">may </w:t>
            </w:r>
            <w:r w:rsidRPr="00E23F7D">
              <w:t>result in a</w:t>
            </w:r>
            <w:r w:rsidR="00B96BD9">
              <w:t xml:space="preserve">n </w:t>
            </w:r>
            <w:r w:rsidR="00E94AF2">
              <w:t>improvement in quality of life</w:t>
            </w:r>
            <w:r w:rsidR="00F0729C">
              <w:t xml:space="preserve"> (emotional)</w:t>
            </w:r>
            <w:r w:rsidR="00E94AF2">
              <w:t xml:space="preserve"> </w:t>
            </w:r>
            <w:r w:rsidRPr="00E23F7D">
              <w:t xml:space="preserve">in people with </w:t>
            </w:r>
            <w:r>
              <w:t>symptoms of anxiet</w:t>
            </w:r>
            <w:r w:rsidR="00CA6B28">
              <w:t xml:space="preserve">y </w:t>
            </w:r>
            <w:r w:rsidR="00F0729C" w:rsidRPr="00966769">
              <w:rPr>
                <w:rStyle w:val="FootnoteReference"/>
              </w:rPr>
              <w:t>#</w:t>
            </w:r>
          </w:p>
        </w:tc>
      </w:tr>
      <w:tr w:rsidR="00F0729C" w:rsidRPr="00E23F7D" w14:paraId="718DC318" w14:textId="77777777" w:rsidTr="0025326C">
        <w:trPr>
          <w:cantSplit/>
        </w:trPr>
        <w:tc>
          <w:tcPr>
            <w:tcW w:w="947" w:type="pct"/>
            <w:tcBorders>
              <w:top w:val="single" w:sz="6" w:space="0" w:color="000000"/>
              <w:left w:val="nil"/>
              <w:bottom w:val="single" w:sz="6" w:space="0" w:color="000000"/>
              <w:right w:val="nil"/>
            </w:tcBorders>
            <w:vAlign w:val="center"/>
          </w:tcPr>
          <w:p w14:paraId="2037D80D" w14:textId="2DA6325F" w:rsidR="00F0729C" w:rsidRPr="00E23F7D" w:rsidRDefault="00F0729C" w:rsidP="00F0729C">
            <w:pPr>
              <w:pStyle w:val="Tabletext8pt"/>
              <w:rPr>
                <w:rStyle w:val="label"/>
              </w:rPr>
            </w:pPr>
            <w:r>
              <w:t>HRQoL - physical</w:t>
            </w:r>
            <w:r>
              <w:br/>
            </w:r>
            <w:r>
              <w:rPr>
                <w:rStyle w:val="label"/>
              </w:rPr>
              <w:t>assessed with SF-36 (higher is better)</w:t>
            </w:r>
            <w:r>
              <w:rPr>
                <w:rStyle w:val="label"/>
              </w:rPr>
              <w:br/>
            </w:r>
            <w:r w:rsidR="0025326C">
              <w:rPr>
                <w:rStyle w:val="label"/>
              </w:rPr>
              <w:t>scale range: 0 to 100</w:t>
            </w:r>
            <w:r w:rsidR="0025326C">
              <w:rPr>
                <w:rStyle w:val="label"/>
              </w:rPr>
              <w:br/>
            </w:r>
            <w:r w:rsidRPr="00E05BA3">
              <w:t xml:space="preserve">follow-up: </w:t>
            </w:r>
            <w:r>
              <w:t>10</w:t>
            </w:r>
            <w:r w:rsidRPr="00E05BA3">
              <w:t xml:space="preserve"> weeks</w:t>
            </w:r>
          </w:p>
        </w:tc>
        <w:tc>
          <w:tcPr>
            <w:tcW w:w="619" w:type="pct"/>
            <w:tcBorders>
              <w:top w:val="single" w:sz="6" w:space="0" w:color="000000"/>
              <w:left w:val="nil"/>
              <w:bottom w:val="single" w:sz="6" w:space="0" w:color="000000"/>
              <w:right w:val="nil"/>
            </w:tcBorders>
            <w:shd w:val="clear" w:color="auto" w:fill="EBEBEB"/>
            <w:vAlign w:val="center"/>
          </w:tcPr>
          <w:p w14:paraId="19682FBC" w14:textId="66852843" w:rsidR="00F0729C" w:rsidRPr="004B4830" w:rsidRDefault="00F0729C" w:rsidP="00F0729C">
            <w:pPr>
              <w:pStyle w:val="Tabletext8pt"/>
              <w:jc w:val="center"/>
              <w:rPr>
                <w:bCs w:val="0"/>
              </w:rPr>
            </w:pPr>
            <w:r>
              <w:rPr>
                <w:bCs w:val="0"/>
              </w:rPr>
              <w:t>-</w:t>
            </w:r>
          </w:p>
        </w:tc>
        <w:tc>
          <w:tcPr>
            <w:tcW w:w="762" w:type="pct"/>
            <w:tcBorders>
              <w:top w:val="single" w:sz="6" w:space="0" w:color="000000"/>
              <w:left w:val="nil"/>
              <w:bottom w:val="single" w:sz="6" w:space="0" w:color="000000"/>
              <w:right w:val="nil"/>
            </w:tcBorders>
            <w:shd w:val="clear" w:color="auto" w:fill="EBEBEB"/>
          </w:tcPr>
          <w:p w14:paraId="4CFBFDF0" w14:textId="6161CB44" w:rsidR="00F0729C" w:rsidRPr="004B4830" w:rsidRDefault="00F0729C" w:rsidP="00F0729C">
            <w:pPr>
              <w:pStyle w:val="Tabletext8pt"/>
              <w:jc w:val="center"/>
              <w:rPr>
                <w:bCs w:val="0"/>
              </w:rPr>
            </w:pPr>
            <w:r w:rsidRPr="00966769">
              <w:rPr>
                <w:rStyle w:val="Strong"/>
              </w:rPr>
              <w:t>MD 7.32 higher</w:t>
            </w:r>
            <w:r>
              <w:rPr>
                <w:bCs w:val="0"/>
              </w:rPr>
              <w:t xml:space="preserve"> (3.88 higher</w:t>
            </w:r>
            <w:r w:rsidRPr="00980673">
              <w:rPr>
                <w:bCs w:val="0"/>
              </w:rPr>
              <w:t xml:space="preserve"> </w:t>
            </w:r>
            <w:r>
              <w:rPr>
                <w:bCs w:val="0"/>
              </w:rPr>
              <w:t>to 10.77 higher)</w:t>
            </w:r>
          </w:p>
        </w:tc>
        <w:tc>
          <w:tcPr>
            <w:tcW w:w="437" w:type="pct"/>
            <w:tcBorders>
              <w:top w:val="single" w:sz="6" w:space="0" w:color="000000"/>
              <w:left w:val="nil"/>
              <w:bottom w:val="single" w:sz="6" w:space="0" w:color="000000"/>
              <w:right w:val="nil"/>
            </w:tcBorders>
            <w:vAlign w:val="center"/>
          </w:tcPr>
          <w:p w14:paraId="7A49B454" w14:textId="39A2E027" w:rsidR="00F0729C" w:rsidRPr="004B4830" w:rsidRDefault="00F0729C" w:rsidP="00F0729C">
            <w:pPr>
              <w:pStyle w:val="Tabletext8pt"/>
              <w:jc w:val="center"/>
              <w:rPr>
                <w:bCs w:val="0"/>
              </w:rPr>
            </w:pPr>
            <w:r w:rsidRPr="004B4830">
              <w:rPr>
                <w:bCs w:val="0"/>
              </w:rPr>
              <w:t>--</w:t>
            </w:r>
          </w:p>
        </w:tc>
        <w:tc>
          <w:tcPr>
            <w:tcW w:w="654" w:type="pct"/>
            <w:tcBorders>
              <w:top w:val="single" w:sz="6" w:space="0" w:color="000000"/>
              <w:left w:val="nil"/>
              <w:bottom w:val="single" w:sz="6" w:space="0" w:color="000000"/>
              <w:right w:val="nil"/>
            </w:tcBorders>
            <w:vAlign w:val="center"/>
          </w:tcPr>
          <w:p w14:paraId="7897FA0A" w14:textId="3DCB5D27" w:rsidR="00F0729C" w:rsidRPr="00E23F7D" w:rsidRDefault="0025326C" w:rsidP="00F0729C">
            <w:pPr>
              <w:pStyle w:val="Tabletext8pt"/>
              <w:jc w:val="center"/>
            </w:pPr>
            <w:r>
              <w:t>508</w:t>
            </w:r>
            <w:r w:rsidR="00F0729C">
              <w:br/>
            </w:r>
            <w:r w:rsidR="00F0729C" w:rsidRPr="00E23F7D">
              <w:t>(</w:t>
            </w:r>
            <w:r w:rsidR="00F0729C">
              <w:t>2 RCTs</w:t>
            </w:r>
            <w:r w:rsidR="00F0729C" w:rsidRPr="00E23F7D">
              <w:t>)</w:t>
            </w:r>
          </w:p>
        </w:tc>
        <w:tc>
          <w:tcPr>
            <w:tcW w:w="581" w:type="pct"/>
            <w:tcBorders>
              <w:top w:val="single" w:sz="6" w:space="0" w:color="000000"/>
              <w:left w:val="nil"/>
              <w:bottom w:val="single" w:sz="6" w:space="0" w:color="000000"/>
              <w:right w:val="nil"/>
            </w:tcBorders>
            <w:vAlign w:val="center"/>
          </w:tcPr>
          <w:p w14:paraId="796057D4" w14:textId="50E69E78" w:rsidR="00F0729C" w:rsidRPr="004B4830" w:rsidRDefault="00F0729C" w:rsidP="00F0729C">
            <w:pPr>
              <w:pStyle w:val="Tabletext8pt"/>
              <w:jc w:val="center"/>
            </w:pPr>
            <w:r w:rsidRPr="009F4853">
              <w:rPr>
                <w:rStyle w:val="QualitytextChar"/>
                <w:rFonts w:ascii="Cambria Math" w:hAnsi="Cambria Math"/>
              </w:rPr>
              <w:t>⨁⨁◯◯</w:t>
            </w:r>
            <w:r w:rsidRPr="00E23F7D">
              <w:br/>
            </w:r>
            <w:r>
              <w:rPr>
                <w:rStyle w:val="QualitytextChar"/>
              </w:rPr>
              <w:t>LOW</w:t>
            </w:r>
            <w:r w:rsidRPr="004B4830">
              <w:rPr>
                <w:rStyle w:val="QualitytextChar"/>
              </w:rPr>
              <w:t xml:space="preserve"> </w:t>
            </w:r>
            <w:r>
              <w:rPr>
                <w:rStyle w:val="FootnoteReference"/>
              </w:rPr>
              <w:t>b,c,f,g,h</w:t>
            </w:r>
          </w:p>
        </w:tc>
        <w:tc>
          <w:tcPr>
            <w:tcW w:w="999" w:type="pct"/>
            <w:tcBorders>
              <w:top w:val="single" w:sz="6" w:space="0" w:color="000000"/>
              <w:left w:val="nil"/>
              <w:bottom w:val="single" w:sz="6" w:space="0" w:color="000000"/>
              <w:right w:val="nil"/>
            </w:tcBorders>
            <w:vAlign w:val="center"/>
          </w:tcPr>
          <w:p w14:paraId="00164626" w14:textId="386AF144" w:rsidR="00F0729C" w:rsidRPr="00E23F7D" w:rsidRDefault="00F0729C" w:rsidP="00F0729C">
            <w:pPr>
              <w:pStyle w:val="Tabletext8pt"/>
            </w:pPr>
            <w:r w:rsidRPr="00E23F7D">
              <w:t xml:space="preserve">WHM </w:t>
            </w:r>
            <w:r>
              <w:t xml:space="preserve">may </w:t>
            </w:r>
            <w:r w:rsidRPr="00E23F7D">
              <w:t>result in a</w:t>
            </w:r>
            <w:r w:rsidRPr="00124C6A">
              <w:t xml:space="preserve"> </w:t>
            </w:r>
            <w:r>
              <w:t xml:space="preserve">slight improvement in quality of life (physical) </w:t>
            </w:r>
            <w:r w:rsidRPr="00E23F7D">
              <w:t xml:space="preserve">in people with </w:t>
            </w:r>
            <w:r>
              <w:t>symptoms of anxiety</w:t>
            </w:r>
            <w:r w:rsidR="00CA6B28">
              <w:t xml:space="preserve"> </w:t>
            </w:r>
            <w:r w:rsidR="00CA6B28" w:rsidRPr="00966769">
              <w:rPr>
                <w:rStyle w:val="FootnoteReference"/>
              </w:rPr>
              <w:t>#</w:t>
            </w:r>
          </w:p>
        </w:tc>
      </w:tr>
      <w:tr w:rsidR="00D00365" w:rsidRPr="00E23F7D" w14:paraId="17119CCC" w14:textId="77777777" w:rsidTr="0025326C">
        <w:trPr>
          <w:cantSplit/>
        </w:trPr>
        <w:tc>
          <w:tcPr>
            <w:tcW w:w="947" w:type="pct"/>
            <w:tcBorders>
              <w:top w:val="single" w:sz="6" w:space="0" w:color="000000"/>
              <w:left w:val="nil"/>
              <w:bottom w:val="single" w:sz="6" w:space="0" w:color="000000"/>
              <w:right w:val="nil"/>
            </w:tcBorders>
            <w:vAlign w:val="center"/>
          </w:tcPr>
          <w:p w14:paraId="66825EC3" w14:textId="0F37F05A" w:rsidR="00D00365" w:rsidRPr="004B4830" w:rsidRDefault="00D00365" w:rsidP="00D00365">
            <w:pPr>
              <w:pStyle w:val="Tabletext8pt"/>
            </w:pPr>
            <w:r>
              <w:t>Sleep quality</w:t>
            </w:r>
            <w:r w:rsidR="0025326C">
              <w:br/>
            </w:r>
            <w:r w:rsidR="0025326C">
              <w:rPr>
                <w:rStyle w:val="label"/>
              </w:rPr>
              <w:t>assessed with PSQI</w:t>
            </w:r>
            <w:r w:rsidR="0025326C">
              <w:rPr>
                <w:rStyle w:val="label"/>
              </w:rPr>
              <w:br/>
              <w:t xml:space="preserve">scale range: 0 to </w:t>
            </w:r>
            <w:r w:rsidR="009F4072">
              <w:rPr>
                <w:rStyle w:val="label"/>
              </w:rPr>
              <w:t>21</w:t>
            </w:r>
            <w:r w:rsidR="003007F5">
              <w:rPr>
                <w:rStyle w:val="label"/>
              </w:rPr>
              <w:t xml:space="preserve"> (higher is worse)</w:t>
            </w:r>
            <w:r w:rsidR="0025326C">
              <w:rPr>
                <w:rStyle w:val="label"/>
              </w:rPr>
              <w:br/>
            </w:r>
            <w:r w:rsidR="0025326C" w:rsidRPr="00E05BA3">
              <w:t xml:space="preserve">follow-up: </w:t>
            </w:r>
            <w:r w:rsidR="0025326C">
              <w:t>10</w:t>
            </w:r>
            <w:r w:rsidR="0025326C" w:rsidRPr="00E05BA3">
              <w:t xml:space="preserve"> weeks</w:t>
            </w:r>
            <w:r>
              <w:t xml:space="preserve"> </w:t>
            </w:r>
          </w:p>
        </w:tc>
        <w:tc>
          <w:tcPr>
            <w:tcW w:w="619" w:type="pct"/>
            <w:tcBorders>
              <w:top w:val="single" w:sz="6" w:space="0" w:color="000000"/>
              <w:left w:val="nil"/>
              <w:bottom w:val="single" w:sz="6" w:space="0" w:color="000000"/>
              <w:right w:val="nil"/>
            </w:tcBorders>
            <w:shd w:val="clear" w:color="auto" w:fill="EBEBEB"/>
            <w:vAlign w:val="center"/>
          </w:tcPr>
          <w:p w14:paraId="327A4DCF" w14:textId="0744CFBB" w:rsidR="00D00365" w:rsidRPr="004B4830" w:rsidRDefault="00D00365" w:rsidP="00D00365">
            <w:pPr>
              <w:pStyle w:val="Tabletext8pt"/>
              <w:jc w:val="center"/>
              <w:rPr>
                <w:bCs w:val="0"/>
              </w:rPr>
            </w:pPr>
            <w:r>
              <w:rPr>
                <w:bCs w:val="0"/>
              </w:rPr>
              <w:t>-</w:t>
            </w:r>
          </w:p>
        </w:tc>
        <w:tc>
          <w:tcPr>
            <w:tcW w:w="762" w:type="pct"/>
            <w:tcBorders>
              <w:top w:val="single" w:sz="6" w:space="0" w:color="000000"/>
              <w:left w:val="nil"/>
              <w:bottom w:val="single" w:sz="6" w:space="0" w:color="000000"/>
              <w:right w:val="nil"/>
            </w:tcBorders>
            <w:shd w:val="clear" w:color="auto" w:fill="EBEBEB"/>
          </w:tcPr>
          <w:p w14:paraId="1907D86A" w14:textId="4702D254" w:rsidR="00D00365" w:rsidRPr="004B4830" w:rsidRDefault="00D00365" w:rsidP="00D00365">
            <w:pPr>
              <w:pStyle w:val="Tabletext8pt"/>
              <w:jc w:val="center"/>
              <w:rPr>
                <w:bCs w:val="0"/>
              </w:rPr>
            </w:pPr>
            <w:r w:rsidRPr="00966769">
              <w:rPr>
                <w:rStyle w:val="Strong"/>
              </w:rPr>
              <w:t xml:space="preserve">MD </w:t>
            </w:r>
            <w:r w:rsidR="0025326C" w:rsidRPr="00966769">
              <w:rPr>
                <w:rStyle w:val="Strong"/>
              </w:rPr>
              <w:t>1.36</w:t>
            </w:r>
            <w:r w:rsidRPr="00966769">
              <w:rPr>
                <w:rStyle w:val="Strong"/>
              </w:rPr>
              <w:t xml:space="preserve"> </w:t>
            </w:r>
            <w:r w:rsidR="00E15153" w:rsidRPr="00966769">
              <w:rPr>
                <w:rStyle w:val="Strong"/>
              </w:rPr>
              <w:t>lower</w:t>
            </w:r>
            <w:r>
              <w:rPr>
                <w:bCs w:val="0"/>
              </w:rPr>
              <w:t xml:space="preserve"> (</w:t>
            </w:r>
            <w:r w:rsidR="00E15153">
              <w:rPr>
                <w:bCs w:val="0"/>
              </w:rPr>
              <w:t>2</w:t>
            </w:r>
            <w:r>
              <w:rPr>
                <w:bCs w:val="0"/>
              </w:rPr>
              <w:t>.</w:t>
            </w:r>
            <w:r w:rsidR="00E15153">
              <w:rPr>
                <w:bCs w:val="0"/>
              </w:rPr>
              <w:t>2</w:t>
            </w:r>
            <w:r>
              <w:rPr>
                <w:bCs w:val="0"/>
              </w:rPr>
              <w:t xml:space="preserve">8 </w:t>
            </w:r>
            <w:r w:rsidR="00E15153">
              <w:rPr>
                <w:bCs w:val="0"/>
              </w:rPr>
              <w:t>lower</w:t>
            </w:r>
            <w:r w:rsidRPr="00980673">
              <w:rPr>
                <w:bCs w:val="0"/>
              </w:rPr>
              <w:t xml:space="preserve"> </w:t>
            </w:r>
            <w:r>
              <w:rPr>
                <w:bCs w:val="0"/>
              </w:rPr>
              <w:t xml:space="preserve">to </w:t>
            </w:r>
            <w:r w:rsidR="00BF7F9D">
              <w:rPr>
                <w:bCs w:val="0"/>
              </w:rPr>
              <w:t>0.44</w:t>
            </w:r>
            <w:r>
              <w:rPr>
                <w:bCs w:val="0"/>
              </w:rPr>
              <w:t xml:space="preserve"> </w:t>
            </w:r>
            <w:r w:rsidR="00E15153">
              <w:rPr>
                <w:bCs w:val="0"/>
              </w:rPr>
              <w:t>lower</w:t>
            </w:r>
            <w:r>
              <w:rPr>
                <w:bCs w:val="0"/>
              </w:rPr>
              <w:t>)</w:t>
            </w:r>
          </w:p>
        </w:tc>
        <w:tc>
          <w:tcPr>
            <w:tcW w:w="437" w:type="pct"/>
            <w:tcBorders>
              <w:top w:val="single" w:sz="6" w:space="0" w:color="000000"/>
              <w:left w:val="nil"/>
              <w:bottom w:val="single" w:sz="6" w:space="0" w:color="000000"/>
              <w:right w:val="nil"/>
            </w:tcBorders>
            <w:vAlign w:val="center"/>
          </w:tcPr>
          <w:p w14:paraId="5D0628A8" w14:textId="1F5FFA84" w:rsidR="00D00365" w:rsidRPr="004B4830" w:rsidRDefault="00D00365" w:rsidP="00D00365">
            <w:pPr>
              <w:pStyle w:val="Tabletext8pt"/>
              <w:jc w:val="center"/>
              <w:rPr>
                <w:bCs w:val="0"/>
              </w:rPr>
            </w:pPr>
            <w:r w:rsidRPr="004B4830">
              <w:rPr>
                <w:bCs w:val="0"/>
              </w:rPr>
              <w:t>--</w:t>
            </w:r>
          </w:p>
        </w:tc>
        <w:tc>
          <w:tcPr>
            <w:tcW w:w="654" w:type="pct"/>
            <w:tcBorders>
              <w:top w:val="single" w:sz="6" w:space="0" w:color="000000"/>
              <w:left w:val="nil"/>
              <w:bottom w:val="single" w:sz="6" w:space="0" w:color="000000"/>
              <w:right w:val="nil"/>
            </w:tcBorders>
            <w:vAlign w:val="center"/>
          </w:tcPr>
          <w:p w14:paraId="5052A02E" w14:textId="39300464" w:rsidR="00D00365" w:rsidRPr="00E23F7D" w:rsidRDefault="0025326C" w:rsidP="00D00365">
            <w:pPr>
              <w:pStyle w:val="Tabletext8pt"/>
              <w:jc w:val="center"/>
            </w:pPr>
            <w:r>
              <w:t>382</w:t>
            </w:r>
            <w:r w:rsidR="00D00365">
              <w:br/>
            </w:r>
            <w:r w:rsidR="00D00365" w:rsidRPr="00E23F7D">
              <w:t>(</w:t>
            </w:r>
            <w:r w:rsidR="00D00365">
              <w:t>2 RCTs</w:t>
            </w:r>
            <w:r w:rsidR="00D00365" w:rsidRPr="00E23F7D">
              <w:t>)</w:t>
            </w:r>
          </w:p>
        </w:tc>
        <w:tc>
          <w:tcPr>
            <w:tcW w:w="581" w:type="pct"/>
            <w:tcBorders>
              <w:top w:val="single" w:sz="6" w:space="0" w:color="000000"/>
              <w:left w:val="nil"/>
              <w:bottom w:val="single" w:sz="6" w:space="0" w:color="000000"/>
              <w:right w:val="nil"/>
            </w:tcBorders>
            <w:vAlign w:val="center"/>
          </w:tcPr>
          <w:p w14:paraId="0CD7D4D0" w14:textId="797B3B01" w:rsidR="00D00365" w:rsidRPr="004B4830" w:rsidRDefault="00D00365" w:rsidP="00D00365">
            <w:pPr>
              <w:pStyle w:val="Tabletext8pt"/>
              <w:jc w:val="center"/>
            </w:pPr>
            <w:r w:rsidRPr="009F4853">
              <w:rPr>
                <w:rStyle w:val="QualitytextChar"/>
                <w:rFonts w:ascii="Cambria Math" w:hAnsi="Cambria Math"/>
              </w:rPr>
              <w:t>⨁⨁◯◯</w:t>
            </w:r>
            <w:r w:rsidRPr="00E23F7D">
              <w:br/>
            </w:r>
            <w:r>
              <w:rPr>
                <w:rStyle w:val="QualitytextChar"/>
              </w:rPr>
              <w:t>LOW</w:t>
            </w:r>
            <w:r w:rsidRPr="004B4830">
              <w:rPr>
                <w:rStyle w:val="QualitytextChar"/>
              </w:rPr>
              <w:t xml:space="preserve"> </w:t>
            </w:r>
            <w:r>
              <w:rPr>
                <w:rStyle w:val="FootnoteReference"/>
              </w:rPr>
              <w:t>b,c,f,g,h</w:t>
            </w:r>
          </w:p>
        </w:tc>
        <w:tc>
          <w:tcPr>
            <w:tcW w:w="999" w:type="pct"/>
            <w:tcBorders>
              <w:top w:val="single" w:sz="6" w:space="0" w:color="000000"/>
              <w:left w:val="nil"/>
              <w:bottom w:val="single" w:sz="6" w:space="0" w:color="000000"/>
              <w:right w:val="nil"/>
            </w:tcBorders>
            <w:vAlign w:val="center"/>
          </w:tcPr>
          <w:p w14:paraId="4F0BE9B5" w14:textId="42589795" w:rsidR="00D00365" w:rsidRPr="00E23F7D" w:rsidRDefault="00D00365" w:rsidP="00D00365">
            <w:pPr>
              <w:pStyle w:val="Tabletext8pt"/>
            </w:pPr>
            <w:r w:rsidRPr="00E23F7D">
              <w:t xml:space="preserve">WHM </w:t>
            </w:r>
            <w:r>
              <w:t xml:space="preserve">may </w:t>
            </w:r>
            <w:r w:rsidRPr="00E23F7D">
              <w:t>result in a</w:t>
            </w:r>
            <w:r w:rsidRPr="00124C6A">
              <w:t xml:space="preserve"> </w:t>
            </w:r>
            <w:r>
              <w:t>slight improvement in</w:t>
            </w:r>
            <w:r w:rsidR="009F4072">
              <w:t xml:space="preserve"> sleep quality</w:t>
            </w:r>
            <w:r>
              <w:t xml:space="preserve"> </w:t>
            </w:r>
            <w:r w:rsidRPr="00E23F7D">
              <w:t xml:space="preserve">in people with </w:t>
            </w:r>
            <w:r>
              <w:t>symptoms of anxiety</w:t>
            </w:r>
            <w:r w:rsidR="009F4072">
              <w:t xml:space="preserve"> </w:t>
            </w:r>
            <w:r w:rsidR="009F4072" w:rsidRPr="00966769">
              <w:rPr>
                <w:rStyle w:val="FootnoteReference"/>
              </w:rPr>
              <w:t>#</w:t>
            </w:r>
          </w:p>
        </w:tc>
      </w:tr>
      <w:tr w:rsidR="00D00365" w:rsidRPr="00E23F7D" w14:paraId="101236E0" w14:textId="77777777" w:rsidTr="0025326C">
        <w:trPr>
          <w:cantSplit/>
        </w:trPr>
        <w:tc>
          <w:tcPr>
            <w:tcW w:w="947" w:type="pct"/>
            <w:tcBorders>
              <w:top w:val="single" w:sz="6" w:space="0" w:color="000000"/>
              <w:left w:val="nil"/>
              <w:bottom w:val="single" w:sz="6" w:space="0" w:color="000000"/>
              <w:right w:val="nil"/>
            </w:tcBorders>
            <w:vAlign w:val="center"/>
            <w:hideMark/>
          </w:tcPr>
          <w:p w14:paraId="19B901FF" w14:textId="39756D41" w:rsidR="00F0729C" w:rsidRPr="00E23F7D" w:rsidRDefault="00F0729C" w:rsidP="00F0729C">
            <w:pPr>
              <w:pStyle w:val="Tabletext8pt"/>
            </w:pPr>
            <w:r>
              <w:lastRenderedPageBreak/>
              <w:t>Fatigue</w:t>
            </w:r>
          </w:p>
        </w:tc>
        <w:tc>
          <w:tcPr>
            <w:tcW w:w="619" w:type="pct"/>
            <w:tcBorders>
              <w:top w:val="single" w:sz="6" w:space="0" w:color="000000"/>
              <w:left w:val="nil"/>
              <w:bottom w:val="single" w:sz="6" w:space="0" w:color="000000"/>
              <w:right w:val="nil"/>
            </w:tcBorders>
            <w:shd w:val="clear" w:color="auto" w:fill="EBEBEB"/>
            <w:vAlign w:val="center"/>
            <w:hideMark/>
          </w:tcPr>
          <w:p w14:paraId="698E5CD7" w14:textId="7973374E" w:rsidR="00F0729C" w:rsidRPr="00E23F7D" w:rsidRDefault="00F0729C" w:rsidP="00F0729C">
            <w:pPr>
              <w:pStyle w:val="Tabletext8pt"/>
              <w:jc w:val="center"/>
            </w:pPr>
            <w:r>
              <w:rPr>
                <w:bCs w:val="0"/>
              </w:rPr>
              <w:t>-</w:t>
            </w:r>
          </w:p>
        </w:tc>
        <w:tc>
          <w:tcPr>
            <w:tcW w:w="762" w:type="pct"/>
            <w:tcBorders>
              <w:top w:val="single" w:sz="6" w:space="0" w:color="000000"/>
              <w:left w:val="nil"/>
              <w:bottom w:val="single" w:sz="6" w:space="0" w:color="000000"/>
              <w:right w:val="nil"/>
            </w:tcBorders>
            <w:shd w:val="clear" w:color="auto" w:fill="EBEBEB"/>
            <w:hideMark/>
          </w:tcPr>
          <w:p w14:paraId="158C8FB5" w14:textId="0EB57CA1" w:rsidR="00F0729C" w:rsidRPr="00E23F7D" w:rsidRDefault="00F0729C" w:rsidP="00F0729C">
            <w:pPr>
              <w:pStyle w:val="Tabletext8pt"/>
              <w:jc w:val="center"/>
            </w:pPr>
            <w:r>
              <w:rPr>
                <w:bCs w:val="0"/>
              </w:rPr>
              <w:t>-</w:t>
            </w:r>
          </w:p>
        </w:tc>
        <w:tc>
          <w:tcPr>
            <w:tcW w:w="437" w:type="pct"/>
            <w:tcBorders>
              <w:top w:val="single" w:sz="6" w:space="0" w:color="000000"/>
              <w:left w:val="nil"/>
              <w:bottom w:val="single" w:sz="6" w:space="0" w:color="000000"/>
              <w:right w:val="nil"/>
            </w:tcBorders>
            <w:vAlign w:val="center"/>
            <w:hideMark/>
          </w:tcPr>
          <w:p w14:paraId="4C71BFEF" w14:textId="7B39C08C" w:rsidR="00F0729C" w:rsidRPr="004B4830" w:rsidRDefault="00F0729C" w:rsidP="00F0729C">
            <w:pPr>
              <w:pStyle w:val="Tabletext8pt"/>
              <w:jc w:val="center"/>
              <w:rPr>
                <w:bCs w:val="0"/>
              </w:rPr>
            </w:pPr>
            <w:r w:rsidRPr="004B4830">
              <w:rPr>
                <w:bCs w:val="0"/>
              </w:rPr>
              <w:t>--</w:t>
            </w:r>
          </w:p>
        </w:tc>
        <w:tc>
          <w:tcPr>
            <w:tcW w:w="654" w:type="pct"/>
            <w:tcBorders>
              <w:top w:val="single" w:sz="6" w:space="0" w:color="000000"/>
              <w:left w:val="nil"/>
              <w:bottom w:val="single" w:sz="6" w:space="0" w:color="000000"/>
              <w:right w:val="nil"/>
            </w:tcBorders>
            <w:vAlign w:val="center"/>
            <w:hideMark/>
          </w:tcPr>
          <w:p w14:paraId="42DD21F8" w14:textId="2359D6CD" w:rsidR="00F0729C" w:rsidRPr="00E23F7D" w:rsidRDefault="00F0729C" w:rsidP="00F0729C">
            <w:pPr>
              <w:pStyle w:val="Tabletext8pt"/>
              <w:jc w:val="center"/>
            </w:pPr>
            <w:r w:rsidRPr="00E23F7D">
              <w:t>(0 studies)</w:t>
            </w:r>
          </w:p>
        </w:tc>
        <w:tc>
          <w:tcPr>
            <w:tcW w:w="581" w:type="pct"/>
            <w:tcBorders>
              <w:top w:val="single" w:sz="6" w:space="0" w:color="000000"/>
              <w:left w:val="nil"/>
              <w:bottom w:val="single" w:sz="6" w:space="0" w:color="000000"/>
              <w:right w:val="nil"/>
            </w:tcBorders>
            <w:vAlign w:val="center"/>
            <w:hideMark/>
          </w:tcPr>
          <w:p w14:paraId="386D0162" w14:textId="2EDDED38" w:rsidR="00F0729C" w:rsidRPr="00E23F7D" w:rsidRDefault="00F0729C" w:rsidP="00F0729C">
            <w:pPr>
              <w:pStyle w:val="Tabletext8pt"/>
              <w:jc w:val="center"/>
            </w:pPr>
            <w:r w:rsidRPr="004B4830">
              <w:t>--</w:t>
            </w:r>
          </w:p>
        </w:tc>
        <w:tc>
          <w:tcPr>
            <w:tcW w:w="999" w:type="pct"/>
            <w:tcBorders>
              <w:top w:val="single" w:sz="6" w:space="0" w:color="000000"/>
              <w:left w:val="nil"/>
              <w:bottom w:val="single" w:sz="6" w:space="0" w:color="000000"/>
              <w:right w:val="nil"/>
            </w:tcBorders>
            <w:vAlign w:val="center"/>
            <w:hideMark/>
          </w:tcPr>
          <w:p w14:paraId="48DAE1B8" w14:textId="67DC3CAB" w:rsidR="00F0729C" w:rsidRPr="00E23F7D" w:rsidRDefault="00F0729C" w:rsidP="00F0729C">
            <w:pPr>
              <w:pStyle w:val="Tabletext8pt"/>
            </w:pPr>
            <w:r w:rsidRPr="00E23F7D">
              <w:t xml:space="preserve">The effect of WHM on </w:t>
            </w:r>
            <w:r w:rsidR="003F20B0">
              <w:t>f</w:t>
            </w:r>
            <w:r w:rsidR="000B496C">
              <w:t>atigue</w:t>
            </w:r>
            <w:r>
              <w:t xml:space="preserve"> </w:t>
            </w:r>
            <w:r w:rsidRPr="00E23F7D">
              <w:t xml:space="preserve">in people with </w:t>
            </w:r>
            <w:r>
              <w:t xml:space="preserve">symptoms of </w:t>
            </w:r>
            <w:r w:rsidR="003F20B0">
              <w:t>anxiety</w:t>
            </w:r>
            <w:r>
              <w:t xml:space="preserve"> </w:t>
            </w:r>
            <w:r w:rsidRPr="00E23F7D">
              <w:t>is unknown</w:t>
            </w:r>
          </w:p>
        </w:tc>
      </w:tr>
      <w:tr w:rsidR="00F0729C" w:rsidRPr="00E23F7D" w14:paraId="25961626" w14:textId="77777777">
        <w:trPr>
          <w:cantSplit/>
        </w:trPr>
        <w:tc>
          <w:tcPr>
            <w:tcW w:w="5000" w:type="pct"/>
            <w:gridSpan w:val="7"/>
            <w:tcBorders>
              <w:top w:val="single" w:sz="6" w:space="0" w:color="000000"/>
              <w:left w:val="nil"/>
              <w:bottom w:val="single" w:sz="6" w:space="0" w:color="000000"/>
              <w:right w:val="nil"/>
            </w:tcBorders>
            <w:vAlign w:val="center"/>
            <w:hideMark/>
          </w:tcPr>
          <w:p w14:paraId="25CFD97D" w14:textId="77777777" w:rsidR="00F0729C" w:rsidRDefault="00F0729C" w:rsidP="00F0729C">
            <w:pPr>
              <w:pStyle w:val="TableFigNotes0"/>
            </w:pPr>
            <w:r w:rsidRPr="00D4172A">
              <w:t>*</w:t>
            </w:r>
            <w:r w:rsidRPr="00E23F7D">
              <w:t xml:space="preserve"> </w:t>
            </w:r>
            <w:r w:rsidRPr="00D4172A">
              <w:rPr>
                <w:rStyle w:val="Strong"/>
              </w:rPr>
              <w:t>The risk in the intervention group</w:t>
            </w:r>
            <w:r w:rsidRPr="00E23F7D">
              <w:t xml:space="preserve"> (and its 95% confidence interval) is based on the assumed risk in the comparison group and the </w:t>
            </w:r>
            <w:r w:rsidRPr="00D4172A">
              <w:rPr>
                <w:rStyle w:val="Strong"/>
              </w:rPr>
              <w:t>relative effect</w:t>
            </w:r>
            <w:r w:rsidRPr="00E23F7D">
              <w:t xml:space="preserve"> of the intervention (and its 95% CI).</w:t>
            </w:r>
          </w:p>
          <w:p w14:paraId="31D74709" w14:textId="310F8B58" w:rsidR="00F0729C" w:rsidRDefault="00F0729C" w:rsidP="00F0729C">
            <w:pPr>
              <w:pStyle w:val="TableFigNotes0"/>
            </w:pPr>
            <w:r w:rsidRPr="007C1EE3">
              <w:t xml:space="preserve">^ As a rule of thumb, an SMD of 0.2 represents a small difference, 0.5 is moderate, and 0.8 is a large difference </w:t>
            </w:r>
            <w:r w:rsidRPr="00E23F7D">
              <w:fldChar w:fldCharType="begin"/>
            </w:r>
            <w:r w:rsidR="002B6D09">
              <w:instrText xml:space="preserve"> ADDIN EN.CITE &lt;EndNote&gt;&lt;Cite&gt;&lt;Author&gt;Faraone&lt;/Author&gt;&lt;Year&gt;2008&lt;/Year&gt;&lt;RecNum&gt;1440&lt;/RecNum&gt;&lt;DisplayText&gt;(55)&lt;/DisplayText&gt;&lt;record&gt;&lt;rec-number&gt;1440&lt;/rec-number&gt;&lt;foreign-keys&gt;&lt;key app="EN" db-id="fffa29epupvv03e2wadvw0dnd2t2azstt9v5" timestamp="1713247497"&gt;1440&lt;/key&gt;&lt;/foreign-keys&gt;&lt;ref-type name="Journal Article"&gt;17&lt;/ref-type&gt;&lt;contributors&gt;&lt;authors&gt;&lt;author&gt;Faraone, S. V.&lt;/author&gt;&lt;/authors&gt;&lt;/contributors&gt;&lt;titles&gt;&lt;title&gt;Interpreting estimates of treatment effects: implications for managed care&lt;/title&gt;&lt;secondary-title&gt;P T&lt;/secondary-title&gt;&lt;/titles&gt;&lt;periodical&gt;&lt;full-title&gt;P T&lt;/full-title&gt;&lt;/periodical&gt;&lt;pages&gt;700-11&lt;/pages&gt;&lt;volume&gt;33&lt;/volume&gt;&lt;number&gt;12&lt;/number&gt;&lt;dates&gt;&lt;year&gt;2008&lt;/year&gt;&lt;pub-dates&gt;&lt;date&gt;Dec&lt;/date&gt;&lt;/pub-dates&gt;&lt;/dates&gt;&lt;isbn&gt;1052-1372 (Print)&amp;#xD;1052-1372 (Linking)&lt;/isbn&gt;&lt;accession-num&gt;19750051&lt;/accession-num&gt;&lt;urls&gt;&lt;related-urls&gt;&lt;url&gt;https://www.ncbi.nlm.nih.gov/pubmed/19750051&lt;/url&gt;&lt;/related-urls&gt;&lt;/urls&gt;&lt;custom2&gt;PMC2730804&lt;/custom2&gt;&lt;remote-database-name&gt;PubMed-not-MEDLINE&lt;/remote-database-name&gt;&lt;remote-database-provider&gt;NLM&lt;/remote-database-provider&gt;&lt;/record&gt;&lt;/Cite&gt;&lt;/EndNote&gt;</w:instrText>
            </w:r>
            <w:r w:rsidRPr="00E23F7D">
              <w:fldChar w:fldCharType="separate"/>
            </w:r>
            <w:r w:rsidR="002B6D09">
              <w:rPr>
                <w:noProof/>
              </w:rPr>
              <w:t>(</w:t>
            </w:r>
            <w:hyperlink w:anchor="_ENREF_55" w:tooltip="Faraone, 2008 #1440" w:history="1">
              <w:r w:rsidR="002E03B7">
                <w:rPr>
                  <w:noProof/>
                </w:rPr>
                <w:t>55</w:t>
              </w:r>
            </w:hyperlink>
            <w:r w:rsidR="002B6D09">
              <w:rPr>
                <w:noProof/>
              </w:rPr>
              <w:t>)</w:t>
            </w:r>
            <w:r w:rsidRPr="00E23F7D">
              <w:fldChar w:fldCharType="end"/>
            </w:r>
            <w:r w:rsidRPr="007C1EE3">
              <w:t>.</w:t>
            </w:r>
          </w:p>
          <w:p w14:paraId="63951ACD" w14:textId="2CC6FF57" w:rsidR="00F0729C" w:rsidRPr="00E23F7D" w:rsidRDefault="00F0729C" w:rsidP="00F0729C">
            <w:pPr>
              <w:pStyle w:val="TableFigNotes0"/>
            </w:pPr>
            <w:r>
              <w:t># E</w:t>
            </w:r>
            <w:r w:rsidRPr="00A54EBF">
              <w:t>ffect estimates were considered on three levels: small (MD &lt;10% of the scale), moderate (MD between 10% to 20% of the scale) or large (MD more than 20% of the scale).</w:t>
            </w:r>
          </w:p>
          <w:p w14:paraId="11E1D084" w14:textId="77777777" w:rsidR="00F0729C" w:rsidRDefault="00F0729C" w:rsidP="00F0729C">
            <w:pPr>
              <w:pStyle w:val="TableFigNotes0"/>
            </w:pPr>
          </w:p>
          <w:p w14:paraId="17D1CBFE" w14:textId="59EB870B" w:rsidR="00F0729C" w:rsidRDefault="00F0729C" w:rsidP="00F0729C">
            <w:pPr>
              <w:pStyle w:val="TableFigNotes0"/>
            </w:pPr>
            <w:r>
              <w:t xml:space="preserve">† Data from 5 RCTs (total 390 participants) </w:t>
            </w:r>
            <w:r w:rsidR="002423DA">
              <w:t xml:space="preserve">not included here because results were </w:t>
            </w:r>
            <w:r>
              <w:t xml:space="preserve">not adequately reported [missing information]. 3 RCTs suggested an effect favouring the WHM and 2 RCTs suggested no important difference. </w:t>
            </w:r>
          </w:p>
          <w:p w14:paraId="2088EDE1" w14:textId="0C1196E9" w:rsidR="00F0729C" w:rsidRPr="00831D00" w:rsidRDefault="00F0729C" w:rsidP="00F0729C">
            <w:pPr>
              <w:pStyle w:val="TableFigNotes0"/>
            </w:pPr>
            <w:r w:rsidRPr="003F2B87">
              <w:t>††</w:t>
            </w:r>
            <w:r>
              <w:t xml:space="preserve"> Data from 2 RCTs (total 651 participants) </w:t>
            </w:r>
            <w:r w:rsidR="002423DA">
              <w:t xml:space="preserve">not included here because results were </w:t>
            </w:r>
            <w:r>
              <w:t xml:space="preserve">not </w:t>
            </w:r>
            <w:r w:rsidR="002423DA">
              <w:t xml:space="preserve">adequately </w:t>
            </w:r>
            <w:r>
              <w:t>reported</w:t>
            </w:r>
            <w:r w:rsidR="002423DA">
              <w:t xml:space="preserve"> [missing information]</w:t>
            </w:r>
            <w:r>
              <w:t>.</w:t>
            </w:r>
          </w:p>
          <w:p w14:paraId="3C10716D" w14:textId="0AF3A045" w:rsidR="00F0729C" w:rsidRDefault="00F0729C" w:rsidP="00F0729C">
            <w:pPr>
              <w:pStyle w:val="TableFigNotes0"/>
            </w:pPr>
            <w:r w:rsidRPr="003F2B87">
              <w:t>†††</w:t>
            </w:r>
            <w:r>
              <w:t xml:space="preserve"> Data from </w:t>
            </w:r>
            <w:r w:rsidR="002423DA">
              <w:t xml:space="preserve">one </w:t>
            </w:r>
            <w:r>
              <w:t xml:space="preserve">RCT (total 57 participants) </w:t>
            </w:r>
            <w:r w:rsidR="002423DA">
              <w:t xml:space="preserve">not included here because results were </w:t>
            </w:r>
            <w:r>
              <w:t xml:space="preserve">not </w:t>
            </w:r>
            <w:r w:rsidR="002423DA">
              <w:t xml:space="preserve">adequately </w:t>
            </w:r>
            <w:r>
              <w:t>reported</w:t>
            </w:r>
            <w:r w:rsidR="002423DA">
              <w:t xml:space="preserve"> [missing information]</w:t>
            </w:r>
            <w:r>
              <w:t>.</w:t>
            </w:r>
          </w:p>
          <w:p w14:paraId="7DDCB1B1" w14:textId="77777777" w:rsidR="00F0729C" w:rsidRDefault="00F0729C" w:rsidP="00F0729C">
            <w:pPr>
              <w:pStyle w:val="TableFigNotes0"/>
            </w:pPr>
          </w:p>
          <w:p w14:paraId="1699CE90" w14:textId="41B77B69" w:rsidR="00F0729C" w:rsidRPr="00E23F7D" w:rsidRDefault="00F0729C" w:rsidP="00F0729C">
            <w:pPr>
              <w:pStyle w:val="TableFigNotes0"/>
              <w:rPr>
                <w14:ligatures w14:val="standardContextual"/>
              </w:rPr>
            </w:pPr>
            <w:r>
              <w:rPr>
                <w:rStyle w:val="Strong"/>
              </w:rPr>
              <w:t>ASI:</w:t>
            </w:r>
            <w:r w:rsidRPr="003F2B87">
              <w:t xml:space="preserve"> Anxiety Status Inventory; </w:t>
            </w:r>
            <w:r>
              <w:rPr>
                <w:rStyle w:val="Strong"/>
              </w:rPr>
              <w:t>BAI</w:t>
            </w:r>
            <w:r w:rsidRPr="003F2B87">
              <w:t xml:space="preserve">: Beck Anxiety Inventory; </w:t>
            </w:r>
            <w:r>
              <w:rPr>
                <w:rStyle w:val="Strong"/>
              </w:rPr>
              <w:t>BDI</w:t>
            </w:r>
            <w:r w:rsidRPr="003F2B87">
              <w:t xml:space="preserve">: Beck Depression Inventory; </w:t>
            </w:r>
            <w:r w:rsidRPr="002A21D9">
              <w:rPr>
                <w:rStyle w:val="Strong"/>
              </w:rPr>
              <w:t>CI:</w:t>
            </w:r>
            <w:r w:rsidRPr="00E23F7D">
              <w:t xml:space="preserve"> confidence interval; </w:t>
            </w:r>
            <w:r w:rsidRPr="002A21D9">
              <w:rPr>
                <w:rStyle w:val="Strong"/>
              </w:rPr>
              <w:t>MD:</w:t>
            </w:r>
            <w:r w:rsidRPr="00E23F7D">
              <w:t xml:space="preserve"> mean difference;</w:t>
            </w:r>
            <w:r>
              <w:t xml:space="preserve"> </w:t>
            </w:r>
            <w:r w:rsidRPr="007E590A">
              <w:rPr>
                <w:rStyle w:val="Strong"/>
              </w:rPr>
              <w:t>HAM-</w:t>
            </w:r>
            <w:r>
              <w:rPr>
                <w:rStyle w:val="Strong"/>
              </w:rPr>
              <w:t>A</w:t>
            </w:r>
            <w:r w:rsidRPr="007E590A">
              <w:rPr>
                <w:rStyle w:val="Strong"/>
              </w:rPr>
              <w:t>:</w:t>
            </w:r>
            <w:r>
              <w:t xml:space="preserve"> Hamilton anxiety rating scale; </w:t>
            </w:r>
            <w:r w:rsidRPr="007E590A">
              <w:rPr>
                <w:rStyle w:val="Strong"/>
              </w:rPr>
              <w:t>HAM-D:</w:t>
            </w:r>
            <w:r>
              <w:t xml:space="preserve"> Hamilton depression rating scale; </w:t>
            </w:r>
            <w:r w:rsidRPr="00966769">
              <w:rPr>
                <w:rStyle w:val="Strong"/>
              </w:rPr>
              <w:t xml:space="preserve">RCADS: </w:t>
            </w:r>
            <w:r w:rsidRPr="004C2440">
              <w:t>Revised Child Anxiety &amp; Depression Scale</w:t>
            </w:r>
            <w:r>
              <w:t xml:space="preserve">; </w:t>
            </w:r>
            <w:r w:rsidRPr="00A660F3">
              <w:rPr>
                <w:rStyle w:val="Strong"/>
              </w:rPr>
              <w:t>SF-36:</w:t>
            </w:r>
            <w:r w:rsidRPr="00804C10">
              <w:t xml:space="preserve"> 36-item short form health survey</w:t>
            </w:r>
            <w:r w:rsidRPr="00E23F7D">
              <w:t xml:space="preserve"> </w:t>
            </w:r>
          </w:p>
        </w:tc>
      </w:tr>
      <w:tr w:rsidR="00F0729C" w:rsidRPr="00E23F7D" w14:paraId="6857E1A0" w14:textId="77777777">
        <w:trPr>
          <w:cantSplit/>
        </w:trPr>
        <w:tc>
          <w:tcPr>
            <w:tcW w:w="5000" w:type="pct"/>
            <w:gridSpan w:val="7"/>
            <w:tcBorders>
              <w:top w:val="single" w:sz="6" w:space="0" w:color="000000"/>
              <w:left w:val="nil"/>
              <w:bottom w:val="single" w:sz="6" w:space="0" w:color="000000"/>
              <w:right w:val="nil"/>
            </w:tcBorders>
            <w:vAlign w:val="center"/>
            <w:hideMark/>
          </w:tcPr>
          <w:p w14:paraId="09DC6D40" w14:textId="77777777" w:rsidR="00F0729C" w:rsidRPr="00E23F7D" w:rsidRDefault="00F0729C" w:rsidP="00F0729C">
            <w:pPr>
              <w:pStyle w:val="TableFigNotes0"/>
            </w:pPr>
            <w:r w:rsidRPr="004B4830">
              <w:rPr>
                <w:rStyle w:val="Strong"/>
              </w:rPr>
              <w:t>GRADE Working Group grades of evidence</w:t>
            </w:r>
            <w:r w:rsidRPr="004B4830">
              <w:rPr>
                <w:rStyle w:val="Strong"/>
              </w:rPr>
              <w:br/>
              <w:t>High certainty:</w:t>
            </w:r>
            <w:r w:rsidRPr="00E23F7D">
              <w:t xml:space="preserve"> we are very confident that the true effect lies close to that of the estimate of the effect.</w:t>
            </w:r>
            <w:r w:rsidRPr="00E23F7D">
              <w:br/>
            </w:r>
            <w:r w:rsidRPr="004B4830">
              <w:rPr>
                <w:rStyle w:val="Strong"/>
              </w:rPr>
              <w:t>Moderate certainty:</w:t>
            </w:r>
            <w:r w:rsidRPr="00E23F7D">
              <w:t xml:space="preserve"> we are moderately confident in the effect estimate: the true effect is likely to be close to the estimate of the effect, but there is a possibility that it is substantially different.</w:t>
            </w:r>
            <w:r w:rsidRPr="00E23F7D">
              <w:br/>
            </w:r>
            <w:r w:rsidRPr="004B4830">
              <w:rPr>
                <w:rStyle w:val="Strong"/>
              </w:rPr>
              <w:t>Low certainty:</w:t>
            </w:r>
            <w:r w:rsidRPr="00E23F7D">
              <w:t xml:space="preserve"> our confidence in the effect estimate is limited: the true effect may be substantially different from the estimate of the effect.</w:t>
            </w:r>
            <w:r w:rsidRPr="00E23F7D">
              <w:br/>
            </w:r>
            <w:r w:rsidRPr="004B4830">
              <w:rPr>
                <w:rStyle w:val="Strong"/>
              </w:rPr>
              <w:t>Very low certainty:</w:t>
            </w:r>
            <w:r w:rsidRPr="00E23F7D">
              <w:t xml:space="preserve"> we have very little confidence in the effect estimate: the true effect is likely to be substantially different from the estimate of effect.</w:t>
            </w:r>
          </w:p>
        </w:tc>
      </w:tr>
    </w:tbl>
    <w:p w14:paraId="0E77ABDE" w14:textId="77777777" w:rsidR="00450D75" w:rsidRPr="00E23F7D" w:rsidRDefault="00450D75" w:rsidP="00450D75">
      <w:pPr>
        <w:pStyle w:val="Heading4a"/>
      </w:pPr>
      <w:r w:rsidRPr="00E23F7D">
        <w:t>Explanations</w:t>
      </w:r>
    </w:p>
    <w:p w14:paraId="200916FA" w14:textId="5F101FA7" w:rsidR="00450D75" w:rsidRPr="00E71002" w:rsidRDefault="00450D75" w:rsidP="00450D75">
      <w:pPr>
        <w:pStyle w:val="TableNote"/>
      </w:pPr>
      <w:r w:rsidRPr="00E71002">
        <w:t xml:space="preserve">a. No serious risk of bias. </w:t>
      </w:r>
      <w:r w:rsidR="00D87C2C">
        <w:t>Six</w:t>
      </w:r>
      <w:r w:rsidRPr="00E71002">
        <w:t xml:space="preserve"> RCT</w:t>
      </w:r>
      <w:r>
        <w:t>s</w:t>
      </w:r>
      <w:r w:rsidRPr="00E71002">
        <w:t xml:space="preserve"> at high risk of bias </w:t>
      </w:r>
      <w:r>
        <w:t>(~3</w:t>
      </w:r>
      <w:r w:rsidR="00D87C2C">
        <w:t>5</w:t>
      </w:r>
      <w:r w:rsidRPr="00E71002">
        <w:t>% weight</w:t>
      </w:r>
      <w:r>
        <w:t>)</w:t>
      </w:r>
      <w:r w:rsidRPr="00E71002">
        <w:t xml:space="preserve"> that do not </w:t>
      </w:r>
      <w:r>
        <w:t xml:space="preserve">seriously </w:t>
      </w:r>
      <w:r w:rsidRPr="00E71002">
        <w:t>influence the estimate of effect. Certainty of evidence not downgraded.</w:t>
      </w:r>
    </w:p>
    <w:p w14:paraId="17C3388F" w14:textId="089B3FE9" w:rsidR="00450D75" w:rsidRPr="00E71002" w:rsidRDefault="00450D75" w:rsidP="00450D75">
      <w:pPr>
        <w:pStyle w:val="TableNote"/>
      </w:pPr>
      <w:r w:rsidRPr="00E71002">
        <w:t xml:space="preserve">b. </w:t>
      </w:r>
      <w:r>
        <w:t>No s</w:t>
      </w:r>
      <w:r w:rsidRPr="00E71002">
        <w:t xml:space="preserve">erious inconsistency. Certainty of evidence </w:t>
      </w:r>
      <w:r>
        <w:t xml:space="preserve">not </w:t>
      </w:r>
      <w:r w:rsidRPr="00E71002">
        <w:t>downgraded.</w:t>
      </w:r>
    </w:p>
    <w:p w14:paraId="375D8138" w14:textId="3698E976" w:rsidR="00450D75" w:rsidRPr="00E71002" w:rsidRDefault="00450D75" w:rsidP="00450D75">
      <w:pPr>
        <w:pStyle w:val="TableNote"/>
      </w:pPr>
      <w:r w:rsidRPr="00E71002">
        <w:t xml:space="preserve">c. No serious indirectness. The available evidence is in </w:t>
      </w:r>
      <w:r w:rsidR="00D87C2C">
        <w:t>people with diagnosed anxiety or symptoms of anxiety</w:t>
      </w:r>
      <w:r>
        <w:t xml:space="preserve"> </w:t>
      </w:r>
      <w:r w:rsidRPr="00E71002">
        <w:t xml:space="preserve">and can be sensibly applied to the Australian population. </w:t>
      </w:r>
      <w:r w:rsidR="00235749">
        <w:t>The herbs used in the identified studies are</w:t>
      </w:r>
      <w:r w:rsidR="00235749" w:rsidRPr="00FF2470">
        <w:t xml:space="preserve"> </w:t>
      </w:r>
      <w:r w:rsidR="00235749">
        <w:t>comparable</w:t>
      </w:r>
      <w:r w:rsidR="00235749" w:rsidRPr="00FF2470">
        <w:t xml:space="preserve"> to </w:t>
      </w:r>
      <w:r w:rsidR="00235749">
        <w:t xml:space="preserve">those commonly used </w:t>
      </w:r>
      <w:r w:rsidR="00235749" w:rsidRPr="00FF2470">
        <w:t>in Australia</w:t>
      </w:r>
      <w:r w:rsidR="00235749">
        <w:t xml:space="preserve"> or could be sensibly applied. </w:t>
      </w:r>
      <w:r w:rsidRPr="00E71002">
        <w:t>Certainty of evidence not downgraded.</w:t>
      </w:r>
    </w:p>
    <w:p w14:paraId="19330ED3" w14:textId="41EC30AC" w:rsidR="00450D75" w:rsidRPr="00E71002" w:rsidRDefault="00450D75" w:rsidP="00450D75">
      <w:pPr>
        <w:pStyle w:val="TableNote"/>
      </w:pPr>
      <w:r w:rsidRPr="00E71002">
        <w:t xml:space="preserve">d. </w:t>
      </w:r>
      <w:r w:rsidR="001C51CD">
        <w:t>S</w:t>
      </w:r>
      <w:r w:rsidRPr="00E71002">
        <w:t xml:space="preserve">erious imprecision. </w:t>
      </w:r>
      <w:r>
        <w:t xml:space="preserve">Wide confidence intervals (upper and lower bounds overlap with both </w:t>
      </w:r>
      <w:r w:rsidR="001C51CD">
        <w:t>moderate</w:t>
      </w:r>
      <w:r>
        <w:t xml:space="preserve"> and small important differences). </w:t>
      </w:r>
      <w:r w:rsidRPr="00E71002">
        <w:t>Certainty of evidence downgraded.</w:t>
      </w:r>
    </w:p>
    <w:p w14:paraId="2F5B133A" w14:textId="77777777" w:rsidR="00D228ED" w:rsidRDefault="00450D75" w:rsidP="00450D75">
      <w:pPr>
        <w:pStyle w:val="TableNote"/>
      </w:pPr>
      <w:r w:rsidRPr="00E71002">
        <w:t>e. Publication bias not suspected. Certainty of evidence not downgraded.</w:t>
      </w:r>
    </w:p>
    <w:p w14:paraId="24053283" w14:textId="77777777" w:rsidR="00D228ED" w:rsidRPr="00E71002" w:rsidRDefault="00D228ED" w:rsidP="00D228ED">
      <w:pPr>
        <w:pStyle w:val="TableNote"/>
      </w:pPr>
      <w:r>
        <w:t xml:space="preserve">f. No serious risk of bias. </w:t>
      </w:r>
      <w:r w:rsidRPr="00E71002">
        <w:t>Certainty of evidence not downgraded.</w:t>
      </w:r>
    </w:p>
    <w:p w14:paraId="080ADD8B" w14:textId="0F606E29" w:rsidR="00D228ED" w:rsidRPr="00E71002" w:rsidRDefault="00D228ED" w:rsidP="00D228ED">
      <w:pPr>
        <w:pStyle w:val="TableNote"/>
      </w:pPr>
      <w:r>
        <w:t>g. S</w:t>
      </w:r>
      <w:r w:rsidRPr="00E71002">
        <w:t xml:space="preserve">erious imprecision. </w:t>
      </w:r>
      <w:r>
        <w:t xml:space="preserve">Wide confidence intervals (upper and lower bounds overlap with both </w:t>
      </w:r>
      <w:r w:rsidR="00AA7378">
        <w:t xml:space="preserve">large </w:t>
      </w:r>
      <w:r>
        <w:t xml:space="preserve">and small important differences). </w:t>
      </w:r>
      <w:r w:rsidRPr="00E71002">
        <w:t>Certainty of evidence downgraded.</w:t>
      </w:r>
    </w:p>
    <w:p w14:paraId="1C25EA15" w14:textId="0A22C531" w:rsidR="00450D75" w:rsidRDefault="0041629B" w:rsidP="00C5750A">
      <w:pPr>
        <w:pStyle w:val="TableNote"/>
      </w:pPr>
      <w:r>
        <w:t>h</w:t>
      </w:r>
      <w:r w:rsidR="00D228ED" w:rsidRPr="00E71002">
        <w:t xml:space="preserve">. Publication bias suspected. </w:t>
      </w:r>
      <w:r w:rsidRPr="00E23F7D">
        <w:rPr>
          <w:szCs w:val="14"/>
        </w:rPr>
        <w:t xml:space="preserve">There is a strong suspicion of non-reporting of results likely related to the </w:t>
      </w:r>
      <w:r w:rsidRPr="004B4830">
        <w:rPr>
          <w:rStyle w:val="Emphasis"/>
        </w:rPr>
        <w:t xml:space="preserve">p </w:t>
      </w:r>
      <w:r w:rsidRPr="00E23F7D">
        <w:rPr>
          <w:szCs w:val="14"/>
        </w:rPr>
        <w:t>value, direction or magnitude of effect.</w:t>
      </w:r>
      <w:r w:rsidRPr="00D16EE7">
        <w:t xml:space="preserve"> </w:t>
      </w:r>
      <w:r w:rsidRPr="00E23F7D">
        <w:t>Certainty of evidence</w:t>
      </w:r>
      <w:r>
        <w:t xml:space="preserve"> </w:t>
      </w:r>
      <w:r w:rsidRPr="00E23F7D">
        <w:t>downgrade</w:t>
      </w:r>
      <w:r>
        <w:t>d</w:t>
      </w:r>
      <w:r w:rsidRPr="00E23F7D">
        <w:t>.</w:t>
      </w:r>
      <w:r w:rsidR="003D2362">
        <w:t xml:space="preserve"> </w:t>
      </w:r>
    </w:p>
    <w:p w14:paraId="022CF2DD" w14:textId="77777777" w:rsidR="00862081" w:rsidRDefault="00862081" w:rsidP="00862081">
      <w:pPr>
        <w:pStyle w:val="BodyText"/>
      </w:pPr>
    </w:p>
    <w:p w14:paraId="46C68967" w14:textId="77777777" w:rsidR="00F94C6F" w:rsidRPr="00450D75" w:rsidRDefault="00F94C6F" w:rsidP="00862081">
      <w:pPr>
        <w:pStyle w:val="BodyText"/>
      </w:pPr>
    </w:p>
    <w:p w14:paraId="5CA21024" w14:textId="0059715B" w:rsidR="0042538A" w:rsidRDefault="007E3866" w:rsidP="0042538A">
      <w:pPr>
        <w:pStyle w:val="Heading4"/>
      </w:pPr>
      <w:r>
        <w:t>Secondary Comparison</w:t>
      </w:r>
      <w:r w:rsidR="0042538A" w:rsidRPr="00E23F7D">
        <w:t xml:space="preserve"> (vs </w:t>
      </w:r>
      <w:r w:rsidR="003F58C9">
        <w:t xml:space="preserve">inactive </w:t>
      </w:r>
      <w:r w:rsidR="0042538A">
        <w:t>control</w:t>
      </w:r>
      <w:r w:rsidR="0042538A" w:rsidRPr="00E23F7D">
        <w:t>)</w:t>
      </w:r>
    </w:p>
    <w:p w14:paraId="25230366" w14:textId="3048CDED" w:rsidR="0069556E" w:rsidRDefault="00450D75" w:rsidP="00A636F0">
      <w:pPr>
        <w:pStyle w:val="BodyText"/>
      </w:pPr>
      <w:r w:rsidRPr="00E23F7D">
        <w:t>There w</w:t>
      </w:r>
      <w:r>
        <w:t>ere</w:t>
      </w:r>
      <w:r w:rsidRPr="00E23F7D">
        <w:t xml:space="preserve"> </w:t>
      </w:r>
      <w:r>
        <w:t>no</w:t>
      </w:r>
      <w:r w:rsidRPr="00E23F7D">
        <w:t xml:space="preserve"> </w:t>
      </w:r>
      <w:r>
        <w:t>RCTs</w:t>
      </w:r>
      <w:r w:rsidRPr="00E23F7D">
        <w:t xml:space="preserve"> found by the included systematic reviews that compared WHM with </w:t>
      </w:r>
      <w:r>
        <w:t xml:space="preserve">inactive </w:t>
      </w:r>
      <w:r w:rsidRPr="00E23F7D">
        <w:t xml:space="preserve">control (no intervention, waitlist or usual care) in people with </w:t>
      </w:r>
      <w:r>
        <w:t>symptoms of anxiety.</w:t>
      </w:r>
      <w:r w:rsidRPr="00E23F7D">
        <w:t xml:space="preserve"> </w:t>
      </w:r>
      <w:r>
        <w:t xml:space="preserve">In the absence of evidence, the effect of WHM compared with inactive control on the </w:t>
      </w:r>
      <w:r w:rsidR="00AB2843">
        <w:t xml:space="preserve">prioritised </w:t>
      </w:r>
      <w:r>
        <w:t>outcomes is unknown</w:t>
      </w:r>
      <w:r w:rsidR="00AB2843">
        <w:t>.</w:t>
      </w:r>
    </w:p>
    <w:p w14:paraId="18BD394D" w14:textId="77777777" w:rsidR="00AB2843" w:rsidRPr="00E23F7D" w:rsidRDefault="00AB2843" w:rsidP="00AB2843">
      <w:pPr>
        <w:pStyle w:val="Heading4"/>
      </w:pPr>
      <w:r>
        <w:lastRenderedPageBreak/>
        <w:t>Tertiary Comparison</w:t>
      </w:r>
      <w:r w:rsidRPr="00E23F7D">
        <w:t xml:space="preserve"> (vs </w:t>
      </w:r>
      <w:r>
        <w:t xml:space="preserve">active </w:t>
      </w:r>
      <w:r w:rsidRPr="00E23F7D">
        <w:t>control)</w:t>
      </w:r>
    </w:p>
    <w:p w14:paraId="3E050E1F" w14:textId="264217F4" w:rsidR="00AB2843" w:rsidRDefault="00AB2843" w:rsidP="00334311">
      <w:pPr>
        <w:pStyle w:val="BodyText"/>
      </w:pPr>
      <w:r w:rsidRPr="009972FE">
        <w:t xml:space="preserve">There </w:t>
      </w:r>
      <w:r>
        <w:t>were</w:t>
      </w:r>
      <w:r w:rsidRPr="009972FE">
        <w:t xml:space="preserve"> </w:t>
      </w:r>
      <w:r w:rsidR="003C44E4">
        <w:t>6</w:t>
      </w:r>
      <w:r w:rsidRPr="009972FE">
        <w:t xml:space="preserve"> RCTs found by the included systematic reviews that compared WHM with</w:t>
      </w:r>
      <w:r>
        <w:t xml:space="preserve"> active comparators (see Appendix F2).</w:t>
      </w:r>
    </w:p>
    <w:p w14:paraId="5052253F" w14:textId="1E36F1A7" w:rsidR="0042538A" w:rsidRDefault="0042538A" w:rsidP="0042538A">
      <w:pPr>
        <w:pStyle w:val="Heading3"/>
      </w:pPr>
      <w:bookmarkStart w:id="187" w:name="_Toc183697533"/>
      <w:r w:rsidRPr="00E23F7D">
        <w:t>Forest plots</w:t>
      </w:r>
      <w:bookmarkEnd w:id="187"/>
    </w:p>
    <w:p w14:paraId="0ECA99FE" w14:textId="4209BF26" w:rsidR="00A17C93" w:rsidRDefault="00A17C93" w:rsidP="00A17C93">
      <w:pPr>
        <w:pStyle w:val="BodyText"/>
      </w:pPr>
      <w:r w:rsidRPr="00E23F7D">
        <w:t xml:space="preserve">Outcome results related to people with </w:t>
      </w:r>
      <w:r>
        <w:t>s</w:t>
      </w:r>
      <w:r w:rsidRPr="00174BB2">
        <w:t xml:space="preserve">ymptoms of </w:t>
      </w:r>
      <w:r w:rsidR="002235BD">
        <w:t>anxiety</w:t>
      </w:r>
      <w:r w:rsidRPr="00174BB2">
        <w:t xml:space="preserve"> </w:t>
      </w:r>
      <w:r w:rsidRPr="00E23F7D">
        <w:t>are presented in</w:t>
      </w:r>
      <w:r>
        <w:t xml:space="preserve"> </w:t>
      </w:r>
      <w:r>
        <w:fldChar w:fldCharType="begin" w:fldLock="1"/>
      </w:r>
      <w:r>
        <w:instrText xml:space="preserve"> REF _Ref163206076 \h </w:instrText>
      </w:r>
      <w:r>
        <w:fldChar w:fldCharType="separate"/>
      </w:r>
      <w:r w:rsidR="00E2214E" w:rsidRPr="00E23F7D">
        <w:t xml:space="preserve">Figure </w:t>
      </w:r>
      <w:r w:rsidR="00E2214E">
        <w:rPr>
          <w:noProof/>
        </w:rPr>
        <w:t>16</w:t>
      </w:r>
      <w:r>
        <w:fldChar w:fldCharType="end"/>
      </w:r>
      <w:r w:rsidR="002235BD">
        <w:t xml:space="preserve"> (anxiety), </w:t>
      </w:r>
      <w:r w:rsidR="002235BD">
        <w:fldChar w:fldCharType="begin" w:fldLock="1"/>
      </w:r>
      <w:r w:rsidR="002235BD">
        <w:instrText xml:space="preserve"> REF _Ref163223403 \h </w:instrText>
      </w:r>
      <w:r w:rsidR="002235BD">
        <w:fldChar w:fldCharType="separate"/>
      </w:r>
      <w:r w:rsidR="00E2214E" w:rsidRPr="00E23F7D">
        <w:t xml:space="preserve">Figure </w:t>
      </w:r>
      <w:r w:rsidR="00E2214E">
        <w:rPr>
          <w:noProof/>
        </w:rPr>
        <w:t>17</w:t>
      </w:r>
      <w:r w:rsidR="002235BD">
        <w:fldChar w:fldCharType="end"/>
      </w:r>
      <w:r w:rsidR="002235BD">
        <w:t xml:space="preserve"> (depression)</w:t>
      </w:r>
      <w:r w:rsidR="00B34DFE">
        <w:t xml:space="preserve"> and </w:t>
      </w:r>
      <w:r w:rsidR="00B34DFE">
        <w:fldChar w:fldCharType="begin" w:fldLock="1"/>
      </w:r>
      <w:r w:rsidR="00B34DFE">
        <w:instrText xml:space="preserve"> REF _Ref163655886 \h </w:instrText>
      </w:r>
      <w:r w:rsidR="00B34DFE">
        <w:fldChar w:fldCharType="separate"/>
      </w:r>
      <w:r w:rsidR="00E2214E" w:rsidRPr="00E23F7D">
        <w:t xml:space="preserve">Figure </w:t>
      </w:r>
      <w:r w:rsidR="00E2214E">
        <w:rPr>
          <w:noProof/>
        </w:rPr>
        <w:t>18</w:t>
      </w:r>
      <w:r w:rsidR="00B34DFE">
        <w:fldChar w:fldCharType="end"/>
      </w:r>
      <w:r w:rsidR="00B34DFE">
        <w:t xml:space="preserve"> (clinical global improvement)</w:t>
      </w:r>
      <w:r w:rsidR="007743A9">
        <w:t xml:space="preserve">. </w:t>
      </w:r>
      <w:r w:rsidR="003859C7">
        <w:t>F</w:t>
      </w:r>
      <w:r w:rsidR="006A0CE1">
        <w:t>orest plot</w:t>
      </w:r>
      <w:r w:rsidR="003859C7">
        <w:t>s</w:t>
      </w:r>
      <w:r w:rsidR="006A0CE1">
        <w:t xml:space="preserve"> for </w:t>
      </w:r>
      <w:r w:rsidR="003859C7">
        <w:t xml:space="preserve">HRQoL </w:t>
      </w:r>
      <w:r w:rsidR="00D75938">
        <w:t>and</w:t>
      </w:r>
      <w:r w:rsidR="003859C7">
        <w:t xml:space="preserve"> </w:t>
      </w:r>
      <w:r w:rsidR="006A0CE1">
        <w:t xml:space="preserve">sleep quality </w:t>
      </w:r>
      <w:r w:rsidR="003859C7">
        <w:t xml:space="preserve">are </w:t>
      </w:r>
      <w:r w:rsidR="006A0CE1">
        <w:t xml:space="preserve">not provided as individual study data </w:t>
      </w:r>
      <w:r w:rsidR="006A5D2B">
        <w:t xml:space="preserve">was </w:t>
      </w:r>
      <w:r w:rsidR="006A0CE1">
        <w:t>not provided by the systematic review reporting the pooled results.</w:t>
      </w:r>
    </w:p>
    <w:p w14:paraId="025477CB" w14:textId="5394E8BE" w:rsidR="00A17C93" w:rsidRDefault="00A17C93" w:rsidP="00A17C93">
      <w:pPr>
        <w:pStyle w:val="Caption"/>
      </w:pPr>
      <w:bookmarkStart w:id="188" w:name="_Ref163206076"/>
      <w:bookmarkStart w:id="189" w:name="_Toc177486204"/>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16</w:t>
      </w:r>
      <w:r w:rsidRPr="00E23F7D">
        <w:fldChar w:fldCharType="end"/>
      </w:r>
      <w:bookmarkEnd w:id="188"/>
      <w:r w:rsidRPr="00E23F7D">
        <w:tab/>
        <w:t xml:space="preserve">Forest plot of comparison: WHM vs placebo: </w:t>
      </w:r>
      <w:r>
        <w:t>Symptoms of anxiety</w:t>
      </w:r>
      <w:r w:rsidRPr="00E23F7D">
        <w:t xml:space="preserve"> </w:t>
      </w:r>
      <w:r>
        <w:t>–</w:t>
      </w:r>
      <w:r w:rsidRPr="00E23F7D">
        <w:t xml:space="preserve"> </w:t>
      </w:r>
      <w:r>
        <w:t>anxiety</w:t>
      </w:r>
      <w:bookmarkEnd w:id="189"/>
    </w:p>
    <w:p w14:paraId="0BE9522E" w14:textId="2725061C" w:rsidR="00D0308B" w:rsidRDefault="00F1695B" w:rsidP="00D0308B">
      <w:pPr>
        <w:pStyle w:val="Pic"/>
      </w:pPr>
      <w:r>
        <w:rPr>
          <w:noProof/>
        </w:rPr>
        <w:drawing>
          <wp:inline distT="0" distB="0" distL="0" distR="0" wp14:anchorId="21987637" wp14:editId="18475E45">
            <wp:extent cx="6188075" cy="7034572"/>
            <wp:effectExtent l="0" t="0" r="3175" b="0"/>
            <wp:docPr id="890202692" name="Picture 12" descr="P68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02692" name="Picture 12" descr="P6827#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8075" cy="7034572"/>
                    </a:xfrm>
                    <a:prstGeom prst="rect">
                      <a:avLst/>
                    </a:prstGeom>
                    <a:noFill/>
                    <a:ln>
                      <a:noFill/>
                    </a:ln>
                  </pic:spPr>
                </pic:pic>
              </a:graphicData>
            </a:graphic>
          </wp:inline>
        </w:drawing>
      </w:r>
      <w:r w:rsidRPr="00F1695B">
        <w:t xml:space="preserve"> </w:t>
      </w:r>
    </w:p>
    <w:p w14:paraId="3638403E" w14:textId="77777777" w:rsidR="00D0308B" w:rsidRDefault="00D0308B" w:rsidP="00D0308B">
      <w:pPr>
        <w:pStyle w:val="TableFigNotes18"/>
      </w:pPr>
    </w:p>
    <w:p w14:paraId="47C78163" w14:textId="4AFE0E6F" w:rsidR="00F921E6" w:rsidRDefault="00F921E6" w:rsidP="00F921E6">
      <w:pPr>
        <w:pStyle w:val="Caption"/>
      </w:pPr>
      <w:bookmarkStart w:id="190" w:name="_Ref163223403"/>
      <w:bookmarkStart w:id="191" w:name="_Toc177486205"/>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17</w:t>
      </w:r>
      <w:r w:rsidRPr="00E23F7D">
        <w:fldChar w:fldCharType="end"/>
      </w:r>
      <w:bookmarkEnd w:id="190"/>
      <w:r w:rsidRPr="00E23F7D">
        <w:tab/>
        <w:t xml:space="preserve">Forest plot of comparison: WHM vs placebo: </w:t>
      </w:r>
      <w:r>
        <w:t>Symptoms of anxiety</w:t>
      </w:r>
      <w:r w:rsidRPr="00E23F7D">
        <w:t xml:space="preserve"> </w:t>
      </w:r>
      <w:r>
        <w:t>–</w:t>
      </w:r>
      <w:r w:rsidRPr="00E23F7D">
        <w:t xml:space="preserve"> </w:t>
      </w:r>
      <w:r>
        <w:t>depression</w:t>
      </w:r>
      <w:bookmarkEnd w:id="191"/>
    </w:p>
    <w:p w14:paraId="3D4EDF9C" w14:textId="0FA0C76C" w:rsidR="00F921E6" w:rsidRDefault="00AA7378" w:rsidP="00F921E6">
      <w:pPr>
        <w:pStyle w:val="Pic"/>
      </w:pPr>
      <w:r>
        <w:rPr>
          <w:noProof/>
        </w:rPr>
        <w:drawing>
          <wp:inline distT="0" distB="0" distL="0" distR="0" wp14:anchorId="0A6FC310" wp14:editId="324A92F3">
            <wp:extent cx="6059668" cy="2095500"/>
            <wp:effectExtent l="0" t="0" r="0" b="0"/>
            <wp:docPr id="1987475319" name="Picture 5" descr="P68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75319" name="Picture 5" descr="P6830#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0628" cy="2095832"/>
                    </a:xfrm>
                    <a:prstGeom prst="rect">
                      <a:avLst/>
                    </a:prstGeom>
                    <a:noFill/>
                    <a:ln>
                      <a:noFill/>
                    </a:ln>
                  </pic:spPr>
                </pic:pic>
              </a:graphicData>
            </a:graphic>
          </wp:inline>
        </w:drawing>
      </w:r>
    </w:p>
    <w:p w14:paraId="5455561F" w14:textId="77777777" w:rsidR="00153672" w:rsidRPr="00153672" w:rsidRDefault="00153672" w:rsidP="00153672">
      <w:pPr>
        <w:pStyle w:val="TableFigNotes18"/>
      </w:pPr>
    </w:p>
    <w:p w14:paraId="4589A6CF" w14:textId="75A8079E" w:rsidR="00153672" w:rsidRDefault="00153672" w:rsidP="00153672">
      <w:pPr>
        <w:pStyle w:val="Caption"/>
      </w:pPr>
      <w:bookmarkStart w:id="192" w:name="_Ref163655886"/>
      <w:bookmarkStart w:id="193" w:name="_Toc177486206"/>
      <w:r w:rsidRPr="00E23F7D">
        <w:t xml:space="preserve">Figure </w:t>
      </w:r>
      <w:r w:rsidRPr="00E23F7D">
        <w:fldChar w:fldCharType="begin"/>
      </w:r>
      <w:r w:rsidRPr="00E23F7D">
        <w:instrText xml:space="preserve"> SEQ Figure \* ARABIC </w:instrText>
      </w:r>
      <w:r w:rsidRPr="00E23F7D">
        <w:fldChar w:fldCharType="separate"/>
      </w:r>
      <w:r w:rsidR="006C1868">
        <w:rPr>
          <w:noProof/>
        </w:rPr>
        <w:t>18</w:t>
      </w:r>
      <w:r w:rsidRPr="00E23F7D">
        <w:fldChar w:fldCharType="end"/>
      </w:r>
      <w:bookmarkEnd w:id="192"/>
      <w:r w:rsidRPr="00E23F7D">
        <w:tab/>
        <w:t xml:space="preserve">Forest plot of comparison: WHM vs placebo: </w:t>
      </w:r>
      <w:r>
        <w:t>Symptoms of anxiety</w:t>
      </w:r>
      <w:r w:rsidRPr="00E23F7D">
        <w:t xml:space="preserve"> </w:t>
      </w:r>
      <w:r>
        <w:t>–</w:t>
      </w:r>
      <w:r w:rsidRPr="00E23F7D">
        <w:t xml:space="preserve"> </w:t>
      </w:r>
      <w:r w:rsidR="004F111B">
        <w:t>G</w:t>
      </w:r>
      <w:r>
        <w:t>lobal improvement</w:t>
      </w:r>
      <w:bookmarkEnd w:id="193"/>
    </w:p>
    <w:p w14:paraId="6A7B9203" w14:textId="0EDBC458" w:rsidR="00C5750A" w:rsidRDefault="00C5750A" w:rsidP="00C5750A">
      <w:pPr>
        <w:pStyle w:val="Pic"/>
      </w:pPr>
      <w:r>
        <w:rPr>
          <w:noProof/>
        </w:rPr>
        <w:drawing>
          <wp:inline distT="0" distB="0" distL="0" distR="0" wp14:anchorId="20082383" wp14:editId="73470D43">
            <wp:extent cx="5944301" cy="2286000"/>
            <wp:effectExtent l="0" t="0" r="0" b="0"/>
            <wp:docPr id="1035370912" name="Picture 6" descr="P68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70912" name="Picture 6" descr="P6833#yIS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2646" cy="2293055"/>
                    </a:xfrm>
                    <a:prstGeom prst="rect">
                      <a:avLst/>
                    </a:prstGeom>
                    <a:noFill/>
                    <a:ln>
                      <a:noFill/>
                    </a:ln>
                  </pic:spPr>
                </pic:pic>
              </a:graphicData>
            </a:graphic>
          </wp:inline>
        </w:drawing>
      </w:r>
    </w:p>
    <w:p w14:paraId="6917AE3E" w14:textId="77777777" w:rsidR="00C5750A" w:rsidRPr="00C5750A" w:rsidRDefault="00C5750A" w:rsidP="00C5750A">
      <w:pPr>
        <w:pStyle w:val="TableFigNotes18"/>
      </w:pPr>
    </w:p>
    <w:p w14:paraId="749C5EDD" w14:textId="77793F56" w:rsidR="0042538A" w:rsidRDefault="0042538A" w:rsidP="003A6590">
      <w:pPr>
        <w:pStyle w:val="BodyText"/>
      </w:pPr>
      <w:r>
        <w:br w:type="page"/>
      </w:r>
    </w:p>
    <w:p w14:paraId="2DF0289E" w14:textId="6C17491A" w:rsidR="005634AD" w:rsidRPr="00E23F7D" w:rsidRDefault="005634AD" w:rsidP="005634AD">
      <w:pPr>
        <w:pStyle w:val="Heading2"/>
      </w:pPr>
      <w:bookmarkStart w:id="194" w:name="_Toc183697534"/>
      <w:r w:rsidRPr="00E23F7D">
        <w:lastRenderedPageBreak/>
        <w:t>Depression</w:t>
      </w:r>
      <w:bookmarkEnd w:id="194"/>
      <w:r w:rsidRPr="00E23F7D">
        <w:t xml:space="preserve"> </w:t>
      </w:r>
    </w:p>
    <w:p w14:paraId="7152F143" w14:textId="097903B9" w:rsidR="005634AD" w:rsidRPr="00E23F7D" w:rsidRDefault="005634AD" w:rsidP="005634AD">
      <w:pPr>
        <w:pStyle w:val="Heading3"/>
      </w:pPr>
      <w:bookmarkStart w:id="195" w:name="_Toc183697535"/>
      <w:r w:rsidRPr="00E23F7D">
        <w:t>Description of the condition</w:t>
      </w:r>
      <w:bookmarkEnd w:id="195"/>
    </w:p>
    <w:p w14:paraId="15FE9C91" w14:textId="6557C609" w:rsidR="005634AD" w:rsidRPr="00E23F7D" w:rsidRDefault="005634AD" w:rsidP="005634AD">
      <w:pPr>
        <w:pStyle w:val="BodyText"/>
      </w:pPr>
      <w:r w:rsidRPr="00E23F7D">
        <w:t xml:space="preserve">Depression is a highly prevalent mood disorder having the third highest burden of all diseases in Australia </w:t>
      </w:r>
      <w:r w:rsidRPr="00E23F7D">
        <w:fldChar w:fldCharType="begin"/>
      </w:r>
      <w:r w:rsidR="00346933">
        <w:instrText xml:space="preserve"> ADDIN EN.CITE &lt;EndNote&gt;&lt;Cite&gt;&lt;Author&gt;Welfare&lt;/Author&gt;&lt;Year&gt;2014&lt;/Year&gt;&lt;RecNum&gt;119&lt;/RecNum&gt;&lt;DisplayText&gt;(272)&lt;/DisplayText&gt;&lt;record&gt;&lt;rec-number&gt;119&lt;/rec-number&gt;&lt;foreign-keys&gt;&lt;key app="EN" db-id="fffa29epupvv03e2wadvw0dnd2t2azstt9v5" timestamp="1688446594"&gt;119&lt;/key&gt;&lt;/foreign-keys&gt;&lt;ref-type name="Journal Article"&gt;17&lt;/ref-type&gt;&lt;contributors&gt;&lt;authors&gt;&lt;author&gt;Australian Institute of Health and Welfare&lt;/author&gt;&lt;/authors&gt;&lt;/contributors&gt;&lt;titles&gt;&lt;title&gt;Australia’s Health 2014&lt;/title&gt;&lt;secondary-title&gt;AIHW: Canberra&lt;/secondary-title&gt;&lt;/titles&gt;&lt;periodical&gt;&lt;full-title&gt;AIHW: Canberra&lt;/full-title&gt;&lt;/periodical&gt;&lt;dates&gt;&lt;year&gt;2014&lt;/year&gt;&lt;/dates&gt;&lt;urls&gt;&lt;/urls&gt;&lt;/record&gt;&lt;/Cite&gt;&lt;/EndNote&gt;</w:instrText>
      </w:r>
      <w:r w:rsidRPr="00E23F7D">
        <w:fldChar w:fldCharType="separate"/>
      </w:r>
      <w:r w:rsidR="00346933">
        <w:rPr>
          <w:noProof/>
        </w:rPr>
        <w:t>(</w:t>
      </w:r>
      <w:hyperlink w:anchor="_ENREF_272" w:tooltip="Welfare, 2014 #119" w:history="1">
        <w:r w:rsidR="002E03B7">
          <w:rPr>
            <w:noProof/>
          </w:rPr>
          <w:t>272</w:t>
        </w:r>
      </w:hyperlink>
      <w:r w:rsidR="00346933">
        <w:rPr>
          <w:noProof/>
        </w:rPr>
        <w:t>)</w:t>
      </w:r>
      <w:r w:rsidRPr="00E23F7D">
        <w:fldChar w:fldCharType="end"/>
      </w:r>
      <w:r w:rsidRPr="00E23F7D">
        <w:t xml:space="preserve">, affecting 1 in every 16 Australians </w:t>
      </w:r>
      <w:r w:rsidRPr="00E23F7D">
        <w:fldChar w:fldCharType="begin"/>
      </w:r>
      <w:r w:rsidR="00346933">
        <w:instrText xml:space="preserve"> ADDIN EN.CITE &lt;EndNote&gt;&lt;Cite&gt;&lt;Author&gt;Australian Bureau of Statistics&lt;/Author&gt;&lt;Year&gt;2008&lt;/Year&gt;&lt;RecNum&gt;120&lt;/RecNum&gt;&lt;DisplayText&gt;(273)&lt;/DisplayText&gt;&lt;record&gt;&lt;rec-number&gt;120&lt;/rec-number&gt;&lt;foreign-keys&gt;&lt;key app="EN" db-id="fffa29epupvv03e2wadvw0dnd2t2azstt9v5" timestamp="1688446594"&gt;120&lt;/key&gt;&lt;/foreign-keys&gt;&lt;ref-type name="Government Document"&gt;46&lt;/ref-type&gt;&lt;contributors&gt;&lt;authors&gt;&lt;author&gt;Australian Bureau of Statistics, ABS&lt;/author&gt;&lt;/authors&gt;&lt;/contributors&gt;&lt;titles&gt;&lt;title&gt;National Survey of Mental Health and Wellbeing: Summary of Results, 2007&lt;/title&gt;&lt;/titles&gt;&lt;pages&gt;27-28&lt;/pages&gt;&lt;dates&gt;&lt;year&gt;2008&lt;/year&gt;&lt;/dates&gt;&lt;urls&gt;&lt;/urls&gt;&lt;/record&gt;&lt;/Cite&gt;&lt;/EndNote&gt;</w:instrText>
      </w:r>
      <w:r w:rsidRPr="00E23F7D">
        <w:fldChar w:fldCharType="separate"/>
      </w:r>
      <w:r w:rsidR="00346933">
        <w:rPr>
          <w:noProof/>
        </w:rPr>
        <w:t>(</w:t>
      </w:r>
      <w:hyperlink w:anchor="_ENREF_273" w:tooltip="Australian Bureau of Statistics, 2008 #120" w:history="1">
        <w:r w:rsidR="002E03B7">
          <w:rPr>
            <w:noProof/>
          </w:rPr>
          <w:t>273</w:t>
        </w:r>
      </w:hyperlink>
      <w:r w:rsidR="00346933">
        <w:rPr>
          <w:noProof/>
        </w:rPr>
        <w:t>)</w:t>
      </w:r>
      <w:r w:rsidRPr="00E23F7D">
        <w:fldChar w:fldCharType="end"/>
      </w:r>
      <w:r w:rsidRPr="00E23F7D">
        <w:t xml:space="preserve"> and more than 300 million people worldwide </w:t>
      </w:r>
      <w:r w:rsidRPr="00E23F7D">
        <w:fldChar w:fldCharType="begin"/>
      </w:r>
      <w:r w:rsidR="00346933">
        <w:instrText xml:space="preserve"> ADDIN EN.CITE &lt;EndNote&gt;&lt;Cite&gt;&lt;Author&gt;WHO&lt;/Author&gt;&lt;Year&gt;2021&lt;/Year&gt;&lt;RecNum&gt;121&lt;/RecNum&gt;&lt;DisplayText&gt;(274)&lt;/DisplayText&gt;&lt;record&gt;&lt;rec-number&gt;121&lt;/rec-number&gt;&lt;foreign-keys&gt;&lt;key app="EN" db-id="fffa29epupvv03e2wadvw0dnd2t2azstt9v5" timestamp="1688446594"&gt;121&lt;/key&gt;&lt;/foreign-keys&gt;&lt;ref-type name="Web Page"&gt;12&lt;/ref-type&gt;&lt;contributors&gt;&lt;authors&gt;&lt;author&gt;WHO,&lt;/author&gt;&lt;/authors&gt;&lt;/contributors&gt;&lt;titles&gt;&lt;title&gt;Depression&lt;/title&gt;&lt;/titles&gt;&lt;number&gt;21 September 2021&lt;/number&gt;&lt;dates&gt;&lt;year&gt;2021&lt;/year&gt;&lt;/dates&gt;&lt;publisher&gt;World Health Organization&lt;/publisher&gt;&lt;urls&gt;&lt;related-urls&gt;&lt;url&gt;https://www.who.int/news-room/fact-sheets/detail/depression&lt;/url&gt;&lt;/related-urls&gt;&lt;/urls&gt;&lt;/record&gt;&lt;/Cite&gt;&lt;/EndNote&gt;</w:instrText>
      </w:r>
      <w:r w:rsidRPr="00E23F7D">
        <w:fldChar w:fldCharType="separate"/>
      </w:r>
      <w:r w:rsidR="00346933">
        <w:rPr>
          <w:noProof/>
        </w:rPr>
        <w:t>(</w:t>
      </w:r>
      <w:hyperlink w:anchor="_ENREF_274" w:tooltip="WHO, 2021 #121" w:history="1">
        <w:r w:rsidR="002E03B7">
          <w:rPr>
            <w:noProof/>
          </w:rPr>
          <w:t>274</w:t>
        </w:r>
      </w:hyperlink>
      <w:r w:rsidR="00346933">
        <w:rPr>
          <w:noProof/>
        </w:rPr>
        <w:t>)</w:t>
      </w:r>
      <w:r w:rsidRPr="00E23F7D">
        <w:fldChar w:fldCharType="end"/>
      </w:r>
      <w:r w:rsidRPr="00E23F7D">
        <w:t xml:space="preserve">. Depression is characterised by intense feeling of sadness that impact </w:t>
      </w:r>
      <w:r w:rsidR="002615AD">
        <w:t>one</w:t>
      </w:r>
      <w:r w:rsidR="002615AD" w:rsidRPr="00E23F7D">
        <w:t xml:space="preserve">’s </w:t>
      </w:r>
      <w:r w:rsidRPr="00E23F7D">
        <w:t xml:space="preserve">physical and mental health for extended periods of time. Those experiencing depression will often report symptoms of low mood, loss of interest or pleasure in most activities, sleep disturbances, changes in appetite or unintentional changes of weight, decreased energy, either slowed or agitated movement, decreased concentration and, in some cases, feelings of guilt, worthlessness and thought of suicide </w:t>
      </w:r>
      <w:r w:rsidRPr="00E23F7D">
        <w:fldChar w:fldCharType="begin"/>
      </w:r>
      <w:r w:rsidR="00346933">
        <w:instrText xml:space="preserve"> ADDIN EN.CITE &lt;EndNote&gt;&lt;Cite&gt;&lt;Author&gt;American Psychiatric Association&lt;/Author&gt;&lt;Year&gt;2000&lt;/Year&gt;&lt;RecNum&gt;122&lt;/RecNum&gt;&lt;DisplayText&gt;(275)&lt;/DisplayText&gt;&lt;record&gt;&lt;rec-number&gt;122&lt;/rec-number&gt;&lt;foreign-keys&gt;&lt;key app="EN" db-id="fffa29epupvv03e2wadvw0dnd2t2azstt9v5" timestamp="1688446594"&gt;122&lt;/key&gt;&lt;/foreign-keys&gt;&lt;ref-type name="Book"&gt;6&lt;/ref-type&gt;&lt;contributors&gt;&lt;authors&gt;&lt;author&gt;American Psychiatric Association, APA&lt;/author&gt;&lt;/authors&gt;&lt;/contributors&gt;&lt;titles&gt;&lt;title&gt;DSMIV‐TR: Diagnostic and Statistical Manual of Mental Disorders&lt;/title&gt;&lt;/titles&gt;&lt;dates&gt;&lt;year&gt;2000&lt;/year&gt;&lt;/dates&gt;&lt;pub-location&gt;Arlington, Virginia&lt;/pub-location&gt;&lt;publisher&gt;American Psychiatric Association&lt;/publisher&gt;&lt;urls&gt;&lt;/urls&gt;&lt;/record&gt;&lt;/Cite&gt;&lt;/EndNote&gt;</w:instrText>
      </w:r>
      <w:r w:rsidRPr="00E23F7D">
        <w:fldChar w:fldCharType="separate"/>
      </w:r>
      <w:r w:rsidR="00346933">
        <w:rPr>
          <w:noProof/>
        </w:rPr>
        <w:t>(</w:t>
      </w:r>
      <w:hyperlink w:anchor="_ENREF_275" w:tooltip="American Psychiatric Association, 2000 #122" w:history="1">
        <w:r w:rsidR="002E03B7">
          <w:rPr>
            <w:noProof/>
          </w:rPr>
          <w:t>275</w:t>
        </w:r>
      </w:hyperlink>
      <w:r w:rsidR="00346933">
        <w:rPr>
          <w:noProof/>
        </w:rPr>
        <w:t>)</w:t>
      </w:r>
      <w:r w:rsidRPr="00E23F7D">
        <w:fldChar w:fldCharType="end"/>
      </w:r>
      <w:r w:rsidRPr="00E23F7D">
        <w:t xml:space="preserve">. Depressive symptoms can become chronic, leading to substantial impairment in an individual’s ability to function in everyday life </w:t>
      </w:r>
      <w:r w:rsidRPr="00E23F7D">
        <w:fldChar w:fldCharType="begin"/>
      </w:r>
      <w:r w:rsidR="00346933">
        <w:instrText xml:space="preserve"> ADDIN EN.CITE &lt;EndNote&gt;&lt;Cite&gt;&lt;Author&gt;WHO&lt;/Author&gt;&lt;Year&gt;2012&lt;/Year&gt;&lt;RecNum&gt;123&lt;/RecNum&gt;&lt;DisplayText&gt;(276)&lt;/DisplayText&gt;&lt;record&gt;&lt;rec-number&gt;123&lt;/rec-number&gt;&lt;foreign-keys&gt;&lt;key app="EN" db-id="fffa29epupvv03e2wadvw0dnd2t2azstt9v5" timestamp="1688446594"&gt;123&lt;/key&gt;&lt;/foreign-keys&gt;&lt;ref-type name="Electronic Article"&gt;43&lt;/ref-type&gt;&lt;contributors&gt;&lt;authors&gt;&lt;author&gt;WHO,&lt;/author&gt;&lt;/authors&gt;&lt;/contributors&gt;&lt;titles&gt;&lt;title&gt;Depression a global public health concern&lt;/title&gt;&lt;/titles&gt;&lt;dates&gt;&lt;year&gt;2012&lt;/year&gt;&lt;/dates&gt;&lt;pub-location&gt;Geneva&lt;/pub-location&gt;&lt;publisher&gt;World Health Organisation&lt;/publisher&gt;&lt;urls&gt;&lt;related-urls&gt;&lt;url&gt;http://www.who.int/mental_health/management/depression/who_paper_depression_wfmh_2012.pdf&lt;/url&gt;&lt;/related-urls&gt;&lt;/urls&gt;&lt;custom2&gt;21 September 2021&lt;/custom2&gt;&lt;/record&gt;&lt;/Cite&gt;&lt;/EndNote&gt;</w:instrText>
      </w:r>
      <w:r w:rsidRPr="00E23F7D">
        <w:fldChar w:fldCharType="separate"/>
      </w:r>
      <w:r w:rsidR="00346933">
        <w:rPr>
          <w:noProof/>
        </w:rPr>
        <w:t>(</w:t>
      </w:r>
      <w:hyperlink w:anchor="_ENREF_276" w:tooltip="WHO, 2012 #123" w:history="1">
        <w:r w:rsidR="002E03B7">
          <w:rPr>
            <w:noProof/>
          </w:rPr>
          <w:t>276</w:t>
        </w:r>
      </w:hyperlink>
      <w:r w:rsidR="00346933">
        <w:rPr>
          <w:noProof/>
        </w:rPr>
        <w:t>)</w:t>
      </w:r>
      <w:r w:rsidRPr="00E23F7D">
        <w:fldChar w:fldCharType="end"/>
      </w:r>
      <w:r w:rsidRPr="00E23F7D">
        <w:t>.</w:t>
      </w:r>
    </w:p>
    <w:p w14:paraId="63C918A7" w14:textId="28DF5338" w:rsidR="005634AD" w:rsidRPr="00E23F7D" w:rsidRDefault="005634AD" w:rsidP="005634AD">
      <w:pPr>
        <w:pStyle w:val="BodyText"/>
      </w:pPr>
      <w:r w:rsidRPr="00E23F7D">
        <w:t>There are several different types of depressive disorders that are characterised by the specific symptoms experienced by the person, as well as the severity of the symptoms - either mild, moderate, or severe. Major depressive disorder is the most commonly diagnosed depressive disorder in Australia, however, several other types including bipolar disorder, cyclothymic disorder, dysthymic disorder and seasonal affective disorder are also recognised with</w:t>
      </w:r>
      <w:r w:rsidR="00CD2BF8">
        <w:t>in</w:t>
      </w:r>
      <w:r w:rsidRPr="00E23F7D">
        <w:t xml:space="preserve"> the Australian healthcare context </w:t>
      </w:r>
      <w:r w:rsidRPr="00E23F7D">
        <w:fldChar w:fldCharType="begin"/>
      </w:r>
      <w:r w:rsidR="005E7D6E">
        <w:instrText xml:space="preserve"> ADDIN EN.CITE &lt;EndNote&gt;&lt;Cite&gt;&lt;Author&gt;Beyond Blue&lt;/Author&gt;&lt;Year&gt;2024&lt;/Year&gt;&lt;RecNum&gt;124&lt;/RecNum&gt;&lt;DisplayText&gt;(277)&lt;/DisplayText&gt;&lt;record&gt;&lt;rec-number&gt;124&lt;/rec-number&gt;&lt;foreign-keys&gt;&lt;key app="EN" db-id="fffa29epupvv03e2wadvw0dnd2t2azstt9v5" timestamp="1688446594"&gt;124&lt;/key&gt;&lt;/foreign-keys&gt;&lt;ref-type name="Electronic Article"&gt;43&lt;/ref-type&gt;&lt;contributors&gt;&lt;authors&gt;&lt;author&gt;Beyond Blue,&lt;/author&gt;&lt;/authors&gt;&lt;/contributors&gt;&lt;titles&gt;&lt;title&gt;Types of depression&lt;/title&gt;&lt;/titles&gt;&lt;dates&gt;&lt;year&gt;2024&lt;/year&gt;&lt;pub-dates&gt;&lt;date&gt;September 2024&lt;/date&gt;&lt;/pub-dates&gt;&lt;/dates&gt;&lt;publisher&gt;Beyond Blue&lt;/publisher&gt;&lt;urls&gt;&lt;related-urls&gt;&lt;url&gt;https://www.beyondblue.org.au/mental-health/depression/types-of-depression&lt;/url&gt;&lt;/related-urls&gt;&lt;/urls&gt;&lt;/record&gt;&lt;/Cite&gt;&lt;/EndNote&gt;</w:instrText>
      </w:r>
      <w:r w:rsidRPr="00E23F7D">
        <w:fldChar w:fldCharType="separate"/>
      </w:r>
      <w:r w:rsidR="00346933">
        <w:rPr>
          <w:noProof/>
        </w:rPr>
        <w:t>(</w:t>
      </w:r>
      <w:hyperlink w:anchor="_ENREF_277" w:tooltip="Beyond Blue, 2024 #124" w:history="1">
        <w:r w:rsidR="002E03B7">
          <w:rPr>
            <w:noProof/>
          </w:rPr>
          <w:t>277</w:t>
        </w:r>
      </w:hyperlink>
      <w:r w:rsidR="00346933">
        <w:rPr>
          <w:noProof/>
        </w:rPr>
        <w:t>)</w:t>
      </w:r>
      <w:r w:rsidRPr="00E23F7D">
        <w:fldChar w:fldCharType="end"/>
      </w:r>
      <w:r w:rsidRPr="00E23F7D">
        <w:t>. A variety of social, psychological, and biological factors contribute to depression. In particular, people who have experienced adverse life events are at higher risk of developing depression</w:t>
      </w:r>
      <w:r w:rsidR="00376559">
        <w:t>.</w:t>
      </w:r>
      <w:r w:rsidRPr="00E23F7D">
        <w:t xml:space="preserve"> </w:t>
      </w:r>
      <w:r w:rsidR="00376559">
        <w:t>I</w:t>
      </w:r>
      <w:r w:rsidRPr="00E23F7D">
        <w:t xml:space="preserve">n Australia, females are more likely to be diagnosed </w:t>
      </w:r>
      <w:r w:rsidRPr="00E23F7D">
        <w:fldChar w:fldCharType="begin"/>
      </w:r>
      <w:r w:rsidR="00346933">
        <w:instrText xml:space="preserve"> ADDIN EN.CITE &lt;EndNote&gt;&lt;Cite&gt;&lt;Author&gt;Australian Bureau of Statistics&lt;/Author&gt;&lt;Year&gt;2008&lt;/Year&gt;&lt;RecNum&gt;120&lt;/RecNum&gt;&lt;DisplayText&gt;(273)&lt;/DisplayText&gt;&lt;record&gt;&lt;rec-number&gt;120&lt;/rec-number&gt;&lt;foreign-keys&gt;&lt;key app="EN" db-id="fffa29epupvv03e2wadvw0dnd2t2azstt9v5" timestamp="1688446594"&gt;120&lt;/key&gt;&lt;/foreign-keys&gt;&lt;ref-type name="Government Document"&gt;46&lt;/ref-type&gt;&lt;contributors&gt;&lt;authors&gt;&lt;author&gt;Australian Bureau of Statistics, ABS&lt;/author&gt;&lt;/authors&gt;&lt;/contributors&gt;&lt;titles&gt;&lt;title&gt;National Survey of Mental Health and Wellbeing: Summary of Results, 2007&lt;/title&gt;&lt;/titles&gt;&lt;pages&gt;27-28&lt;/pages&gt;&lt;dates&gt;&lt;year&gt;2008&lt;/year&gt;&lt;/dates&gt;&lt;urls&gt;&lt;/urls&gt;&lt;/record&gt;&lt;/Cite&gt;&lt;/EndNote&gt;</w:instrText>
      </w:r>
      <w:r w:rsidRPr="00E23F7D">
        <w:fldChar w:fldCharType="separate"/>
      </w:r>
      <w:r w:rsidR="00346933">
        <w:rPr>
          <w:noProof/>
        </w:rPr>
        <w:t>(</w:t>
      </w:r>
      <w:hyperlink w:anchor="_ENREF_273" w:tooltip="Australian Bureau of Statistics, 2008 #120" w:history="1">
        <w:r w:rsidR="002E03B7">
          <w:rPr>
            <w:noProof/>
          </w:rPr>
          <w:t>273</w:t>
        </w:r>
      </w:hyperlink>
      <w:r w:rsidR="00346933">
        <w:rPr>
          <w:noProof/>
        </w:rPr>
        <w:t>)</w:t>
      </w:r>
      <w:r w:rsidRPr="00E23F7D">
        <w:fldChar w:fldCharType="end"/>
      </w:r>
      <w:r w:rsidRPr="00E23F7D">
        <w:t xml:space="preserve">. </w:t>
      </w:r>
    </w:p>
    <w:p w14:paraId="34C39E6D" w14:textId="6B8773B0" w:rsidR="005634AD" w:rsidRPr="00E23F7D" w:rsidRDefault="005634AD" w:rsidP="005634AD">
      <w:pPr>
        <w:pStyle w:val="BodyText"/>
      </w:pPr>
      <w:r w:rsidRPr="00E23F7D">
        <w:t xml:space="preserve">There are many known and effective treatments for depression that are highly dependent on the severity and pattern of depressive episodes. Traditional treatments offered by health-care providers include psychological treatments such as behavioural activation, cognitive behavioural therapy and interpersonal psychotherapy, and/or antidepressant medication </w:t>
      </w:r>
      <w:r w:rsidRPr="00E23F7D">
        <w:fldChar w:fldCharType="begin"/>
      </w:r>
      <w:r w:rsidR="00346933">
        <w:instrText xml:space="preserve"> ADDIN EN.CITE &lt;EndNote&gt;&lt;Cite&gt;&lt;Author&gt;WHO&lt;/Author&gt;&lt;Year&gt;2021&lt;/Year&gt;&lt;RecNum&gt;121&lt;/RecNum&gt;&lt;DisplayText&gt;(274)&lt;/DisplayText&gt;&lt;record&gt;&lt;rec-number&gt;121&lt;/rec-number&gt;&lt;foreign-keys&gt;&lt;key app="EN" db-id="fffa29epupvv03e2wadvw0dnd2t2azstt9v5" timestamp="1688446594"&gt;121&lt;/key&gt;&lt;/foreign-keys&gt;&lt;ref-type name="Web Page"&gt;12&lt;/ref-type&gt;&lt;contributors&gt;&lt;authors&gt;&lt;author&gt;WHO,&lt;/author&gt;&lt;/authors&gt;&lt;/contributors&gt;&lt;titles&gt;&lt;title&gt;Depression&lt;/title&gt;&lt;/titles&gt;&lt;number&gt;21 September 2021&lt;/number&gt;&lt;dates&gt;&lt;year&gt;2021&lt;/year&gt;&lt;/dates&gt;&lt;publisher&gt;World Health Organization&lt;/publisher&gt;&lt;urls&gt;&lt;related-urls&gt;&lt;url&gt;https://www.who.int/news-room/fact-sheets/detail/depression&lt;/url&gt;&lt;/related-urls&gt;&lt;/urls&gt;&lt;/record&gt;&lt;/Cite&gt;&lt;/EndNote&gt;</w:instrText>
      </w:r>
      <w:r w:rsidRPr="00E23F7D">
        <w:fldChar w:fldCharType="separate"/>
      </w:r>
      <w:r w:rsidR="00346933">
        <w:rPr>
          <w:noProof/>
        </w:rPr>
        <w:t>(</w:t>
      </w:r>
      <w:hyperlink w:anchor="_ENREF_274" w:tooltip="WHO, 2021 #121" w:history="1">
        <w:r w:rsidR="002E03B7">
          <w:rPr>
            <w:noProof/>
          </w:rPr>
          <w:t>274</w:t>
        </w:r>
      </w:hyperlink>
      <w:r w:rsidR="00346933">
        <w:rPr>
          <w:noProof/>
        </w:rPr>
        <w:t>)</w:t>
      </w:r>
      <w:r w:rsidRPr="00E23F7D">
        <w:fldChar w:fldCharType="end"/>
      </w:r>
      <w:r w:rsidRPr="00E23F7D">
        <w:t xml:space="preserve">. Alternative interventions such as yoga, mindfulness, relaxation, breathing exercises and herbalism are becoming increasingly popular worldwide </w:t>
      </w:r>
      <w:r w:rsidRPr="00E23F7D">
        <w:fldChar w:fldCharType="begin">
          <w:fldData xml:space="preserve">PEVuZE5vdGU+PENpdGU+PEF1dGhvcj5CcmVzc2luZ3RvbjwvQXV0aG9yPjxZZWFyPjIwMTk8L1ll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</w:fldData>
        </w:fldChar>
      </w:r>
      <w:r w:rsidR="002E03B7">
        <w:instrText xml:space="preserve"> ADDIN EN.CITE </w:instrText>
      </w:r>
      <w:r w:rsidR="002E03B7">
        <w:fldChar w:fldCharType="begin">
          <w:fldData xml:space="preserve">PEVuZE5vdGU+PENpdGU+PEF1dGhvcj5CcmVzc2luZ3RvbjwvQXV0aG9yPjxZZWFyPjIwMTk8L1ll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</w:fldData>
        </w:fldChar>
      </w:r>
      <w:r w:rsidR="002E03B7">
        <w:instrText xml:space="preserve"> ADDIN EN.CITE.DATA </w:instrText>
      </w:r>
      <w:r w:rsidR="002E03B7">
        <w:fldChar w:fldCharType="end"/>
      </w:r>
      <w:r w:rsidRPr="00E23F7D">
        <w:fldChar w:fldCharType="separate"/>
      </w:r>
      <w:r w:rsidR="00346933">
        <w:rPr>
          <w:noProof/>
        </w:rPr>
        <w:t>(</w:t>
      </w:r>
      <w:hyperlink w:anchor="_ENREF_278" w:tooltip="Bressington, 2019 #125" w:history="1">
        <w:r w:rsidR="002E03B7">
          <w:rPr>
            <w:noProof/>
          </w:rPr>
          <w:t>278</w:t>
        </w:r>
      </w:hyperlink>
      <w:r w:rsidR="00346933">
        <w:rPr>
          <w:noProof/>
        </w:rPr>
        <w:t xml:space="preserve">, </w:t>
      </w:r>
      <w:hyperlink w:anchor="_ENREF_279" w:tooltip="Malhi, 2021 #126" w:history="1">
        <w:r w:rsidR="002E03B7">
          <w:rPr>
            <w:noProof/>
          </w:rPr>
          <w:t>279</w:t>
        </w:r>
      </w:hyperlink>
      <w:r w:rsidR="00346933">
        <w:rPr>
          <w:noProof/>
        </w:rPr>
        <w:t>)</w:t>
      </w:r>
      <w:r w:rsidRPr="00E23F7D">
        <w:fldChar w:fldCharType="end"/>
      </w:r>
      <w:r w:rsidRPr="00E23F7D">
        <w:t xml:space="preserve">.  </w:t>
      </w:r>
    </w:p>
    <w:p w14:paraId="251EC0B3" w14:textId="0960815F" w:rsidR="00D9543F" w:rsidRDefault="00474E82" w:rsidP="00474E82">
      <w:pPr>
        <w:pStyle w:val="Heading3"/>
      </w:pPr>
      <w:bookmarkStart w:id="196" w:name="_Toc183697536"/>
      <w:r w:rsidRPr="00E23F7D">
        <w:t xml:space="preserve">Description of </w:t>
      </w:r>
      <w:r w:rsidR="00D9543F">
        <w:t>reviews</w:t>
      </w:r>
      <w:bookmarkEnd w:id="196"/>
    </w:p>
    <w:p w14:paraId="31372283" w14:textId="09728A09" w:rsidR="000B3B2E" w:rsidRPr="00E23F7D" w:rsidRDefault="000B3B2E" w:rsidP="00E17A81">
      <w:pPr>
        <w:pStyle w:val="BodyText"/>
      </w:pPr>
      <w:r w:rsidRPr="00E23F7D">
        <w:t xml:space="preserve">There were </w:t>
      </w:r>
      <w:r w:rsidR="005E3E0A">
        <w:t>51</w:t>
      </w:r>
      <w:r w:rsidRPr="00E23F7D">
        <w:t xml:space="preserve"> citations</w:t>
      </w:r>
      <w:r w:rsidR="00743C44">
        <w:t xml:space="preserve"> </w:t>
      </w:r>
      <w:r w:rsidR="00743C44">
        <w:rPr>
          <w:rFonts w:eastAsia="Times New Roman" w:cs="Times New Roman"/>
          <w:lang w:eastAsia="en-AU"/>
        </w:rPr>
        <w:fldChar w:fldCharType="begin">
          <w:fldData xml:space="preserve">cmVzb3VyY2UtbnVtPjxyZW1vdGUtZGF0YWJhc2UtbmFtZT5NZWRsaW5lPC9yZW1vdGUtZGF0YWJh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</w:fldData>
        </w:fldChar>
      </w:r>
      <w:r w:rsidR="002E03B7">
        <w:rPr>
          <w:rFonts w:eastAsia="Times New Roman" w:cs="Times New Roman"/>
          <w:lang w:eastAsia="en-AU"/>
        </w:rPr>
        <w:instrText xml:space="preserve"> ADDIN EN.CITE </w:instrText>
      </w:r>
      <w:r w:rsidR="002E03B7">
        <w:rPr>
          <w:rFonts w:eastAsia="Times New Roman" w:cs="Times New Roman"/>
          <w:lang w:eastAsia="en-AU"/>
        </w:rPr>
        <w:fldChar w:fldCharType="begin">
          <w:fldData xml:space="preserve">PEVuZE5vdGU+PENpdGU+PEF1dGhvcj5GaXJvb3plZWk8L0F1dGhvcj48WWVhcj4yMDIxPC9ZZWFy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==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2E03B7">
        <w:rPr>
          <w:rFonts w:eastAsia="Times New Roman" w:cs="Times New Roman"/>
          <w:lang w:eastAsia="en-AU"/>
        </w:rPr>
        <w:fldChar w:fldCharType="begin">
          <w:fldData xml:space="preserve">aWNpbmUgVGhlcmFwaWVzIGZvciBJbml0aWFsIFRyZWF0bWVudCBvZiBNYWpvciBEZXByZXNzaXZl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==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2E03B7">
        <w:rPr>
          <w:rFonts w:eastAsia="Times New Roman" w:cs="Times New Roman"/>
          <w:lang w:eastAsia="en-AU"/>
        </w:rPr>
        <w:fldChar w:fldCharType="begin">
          <w:fldData xml:space="preserve">cywgSmFja3NvbnZpbGxlIFVuaXZlcnNpdHksIEphY2tzb252aWxsZSwgRmxvcmlkYSAzMjIxMSwg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==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2E03B7">
        <w:rPr>
          <w:rFonts w:eastAsia="Times New Roman" w:cs="Times New Roman"/>
          <w:lang w:eastAsia="en-AU"/>
        </w:rPr>
        <w:fldChar w:fldCharType="begin">
          <w:fldData xml:space="preserve">cmVzb3VyY2UtbnVtPjxyZW1vdGUtZGF0YWJhc2UtbmFtZT5NZWRsaW5lPC9yZW1vdGUtZGF0YWJh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743C44">
        <w:rPr>
          <w:rFonts w:eastAsia="Times New Roman" w:cs="Times New Roman"/>
          <w:lang w:eastAsia="en-AU"/>
        </w:rPr>
      </w:r>
      <w:r w:rsidR="00743C44">
        <w:rPr>
          <w:rFonts w:eastAsia="Times New Roman" w:cs="Times New Roman"/>
          <w:lang w:eastAsia="en-AU"/>
        </w:rPr>
        <w:fldChar w:fldCharType="separate"/>
      </w:r>
      <w:r w:rsidR="00367044">
        <w:rPr>
          <w:rFonts w:eastAsia="Times New Roman" w:cs="Times New Roman"/>
          <w:noProof/>
          <w:lang w:eastAsia="en-AU"/>
        </w:rPr>
        <w:t>(</w:t>
      </w:r>
      <w:hyperlink w:anchor="_ENREF_116" w:tooltip="Ulbricht, 2011 #849" w:history="1">
        <w:r w:rsidR="002E03B7">
          <w:rPr>
            <w:rFonts w:eastAsia="Times New Roman" w:cs="Times New Roman"/>
            <w:noProof/>
            <w:lang w:eastAsia="en-AU"/>
          </w:rPr>
          <w:t>116</w:t>
        </w:r>
      </w:hyperlink>
      <w:r w:rsidR="00367044">
        <w:rPr>
          <w:rFonts w:eastAsia="Times New Roman" w:cs="Times New Roman"/>
          <w:noProof/>
          <w:lang w:eastAsia="en-AU"/>
        </w:rPr>
        <w:t xml:space="preserve">, </w:t>
      </w:r>
      <w:hyperlink w:anchor="_ENREF_124" w:tooltip="Ghaderi, 2020 #436" w:history="1">
        <w:r w:rsidR="002E03B7">
          <w:rPr>
            <w:rFonts w:eastAsia="Times New Roman" w:cs="Times New Roman"/>
            <w:noProof/>
            <w:lang w:eastAsia="en-AU"/>
          </w:rPr>
          <w:t>124</w:t>
        </w:r>
      </w:hyperlink>
      <w:r w:rsidR="00367044">
        <w:rPr>
          <w:rFonts w:eastAsia="Times New Roman" w:cs="Times New Roman"/>
          <w:noProof/>
          <w:lang w:eastAsia="en-AU"/>
        </w:rPr>
        <w:t xml:space="preserve">, </w:t>
      </w:r>
      <w:hyperlink w:anchor="_ENREF_130" w:tooltip="Hausenblas, 2015 #737" w:history="1">
        <w:r w:rsidR="002E03B7">
          <w:rPr>
            <w:rFonts w:eastAsia="Times New Roman" w:cs="Times New Roman"/>
            <w:noProof/>
            <w:lang w:eastAsia="en-AU"/>
          </w:rPr>
          <w:t>130</w:t>
        </w:r>
      </w:hyperlink>
      <w:r w:rsidR="00367044">
        <w:rPr>
          <w:rFonts w:eastAsia="Times New Roman" w:cs="Times New Roman"/>
          <w:noProof/>
          <w:lang w:eastAsia="en-AU"/>
        </w:rPr>
        <w:t xml:space="preserve">, </w:t>
      </w:r>
      <w:hyperlink w:anchor="_ENREF_156" w:tooltip="Firoozeei, 2021 #549" w:history="1">
        <w:r w:rsidR="002E03B7">
          <w:rPr>
            <w:rFonts w:eastAsia="Times New Roman" w:cs="Times New Roman"/>
            <w:noProof/>
            <w:lang w:eastAsia="en-AU"/>
          </w:rPr>
          <w:t>156</w:t>
        </w:r>
      </w:hyperlink>
      <w:r w:rsidR="00367044">
        <w:rPr>
          <w:rFonts w:eastAsia="Times New Roman" w:cs="Times New Roman"/>
          <w:noProof/>
          <w:lang w:eastAsia="en-AU"/>
        </w:rPr>
        <w:t xml:space="preserve">, </w:t>
      </w:r>
      <w:hyperlink w:anchor="_ENREF_214" w:tooltip="Kim, 2018 #16" w:history="1">
        <w:r w:rsidR="002E03B7">
          <w:rPr>
            <w:rFonts w:eastAsia="Times New Roman" w:cs="Times New Roman"/>
            <w:noProof/>
            <w:lang w:eastAsia="en-AU"/>
          </w:rPr>
          <w:t>214</w:t>
        </w:r>
      </w:hyperlink>
      <w:r w:rsidR="00367044">
        <w:rPr>
          <w:rFonts w:eastAsia="Times New Roman" w:cs="Times New Roman"/>
          <w:noProof/>
          <w:lang w:eastAsia="en-AU"/>
        </w:rPr>
        <w:t xml:space="preserve">, </w:t>
      </w:r>
      <w:hyperlink w:anchor="_ENREF_242" w:tooltip="Marx, 2019 #1231" w:history="1">
        <w:r w:rsidR="002E03B7">
          <w:rPr>
            <w:rFonts w:eastAsia="Times New Roman" w:cs="Times New Roman"/>
            <w:noProof/>
            <w:lang w:eastAsia="en-AU"/>
          </w:rPr>
          <w:t>242</w:t>
        </w:r>
      </w:hyperlink>
      <w:r w:rsidR="00367044">
        <w:rPr>
          <w:rFonts w:eastAsia="Times New Roman" w:cs="Times New Roman"/>
          <w:noProof/>
          <w:lang w:eastAsia="en-AU"/>
        </w:rPr>
        <w:t xml:space="preserve">, </w:t>
      </w:r>
      <w:hyperlink w:anchor="_ENREF_258" w:tooltip="Sarris, 2018 #1006" w:history="1">
        <w:r w:rsidR="002E03B7">
          <w:rPr>
            <w:rFonts w:eastAsia="Times New Roman" w:cs="Times New Roman"/>
            <w:noProof/>
            <w:lang w:eastAsia="en-AU"/>
          </w:rPr>
          <w:t>258</w:t>
        </w:r>
      </w:hyperlink>
      <w:r w:rsidR="00367044">
        <w:rPr>
          <w:rFonts w:eastAsia="Times New Roman" w:cs="Times New Roman"/>
          <w:noProof/>
          <w:lang w:eastAsia="en-AU"/>
        </w:rPr>
        <w:t xml:space="preserve">, </w:t>
      </w:r>
      <w:hyperlink w:anchor="_ENREF_266" w:tooltip="Sarris, 2009 #1003" w:history="1">
        <w:r w:rsidR="002E03B7">
          <w:rPr>
            <w:rFonts w:eastAsia="Times New Roman" w:cs="Times New Roman"/>
            <w:noProof/>
            <w:lang w:eastAsia="en-AU"/>
          </w:rPr>
          <w:t>266</w:t>
        </w:r>
      </w:hyperlink>
      <w:r w:rsidR="00367044">
        <w:rPr>
          <w:rFonts w:eastAsia="Times New Roman" w:cs="Times New Roman"/>
          <w:noProof/>
          <w:lang w:eastAsia="en-AU"/>
        </w:rPr>
        <w:t xml:space="preserve">, </w:t>
      </w:r>
      <w:hyperlink w:anchor="_ENREF_267" w:tooltip="Sarris, 2007 #1007" w:history="1">
        <w:r w:rsidR="002E03B7">
          <w:rPr>
            <w:rFonts w:eastAsia="Times New Roman" w:cs="Times New Roman"/>
            <w:noProof/>
            <w:lang w:eastAsia="en-AU"/>
          </w:rPr>
          <w:t>267</w:t>
        </w:r>
      </w:hyperlink>
      <w:r w:rsidR="00367044">
        <w:rPr>
          <w:rFonts w:eastAsia="Times New Roman" w:cs="Times New Roman"/>
          <w:noProof/>
          <w:lang w:eastAsia="en-AU"/>
        </w:rPr>
        <w:t xml:space="preserve">, </w:t>
      </w:r>
      <w:hyperlink w:anchor="_ENREF_280" w:tooltip="Wang, 2021 #820" w:history="1">
        <w:r w:rsidR="002E03B7">
          <w:rPr>
            <w:rFonts w:eastAsia="Times New Roman" w:cs="Times New Roman"/>
            <w:noProof/>
            <w:lang w:eastAsia="en-AU"/>
          </w:rPr>
          <w:t>280-315</w:t>
        </w:r>
      </w:hyperlink>
      <w:r w:rsidR="00367044">
        <w:rPr>
          <w:rFonts w:eastAsia="Times New Roman" w:cs="Times New Roman"/>
          <w:noProof/>
          <w:lang w:eastAsia="en-AU"/>
        </w:rPr>
        <w:t>)</w:t>
      </w:r>
      <w:r w:rsidR="00743C44">
        <w:rPr>
          <w:rFonts w:eastAsia="Times New Roman" w:cs="Times New Roman"/>
          <w:lang w:eastAsia="en-AU"/>
        </w:rPr>
        <w:fldChar w:fldCharType="end"/>
      </w:r>
      <w:r w:rsidR="003851D2">
        <w:rPr>
          <w:lang w:eastAsia="en-AU"/>
        </w:rPr>
        <w:t xml:space="preserve"> </w:t>
      </w:r>
      <w:r w:rsidRPr="00E23F7D">
        <w:t xml:space="preserve">corresponding to </w:t>
      </w:r>
      <w:r w:rsidR="005E3E0A">
        <w:t>51</w:t>
      </w:r>
      <w:r w:rsidR="005E3E0A" w:rsidRPr="00E23F7D">
        <w:t xml:space="preserve"> </w:t>
      </w:r>
      <w:r w:rsidRPr="00E23F7D">
        <w:t xml:space="preserve">systematic reviews identified in the literature search that evaluated the effectiveness of WHMs in people with </w:t>
      </w:r>
      <w:r>
        <w:t>depression</w:t>
      </w:r>
      <w:r w:rsidRPr="00E23F7D">
        <w:t>.</w:t>
      </w:r>
      <w:r w:rsidR="00E011E0">
        <w:t xml:space="preserve"> </w:t>
      </w:r>
      <w:r>
        <w:t>No</w:t>
      </w:r>
      <w:r w:rsidRPr="00E23F7D">
        <w:t xml:space="preserve"> additional review</w:t>
      </w:r>
      <w:r>
        <w:t>s were</w:t>
      </w:r>
      <w:r w:rsidRPr="00E23F7D">
        <w:t xml:space="preserve"> identified in the Department’s public call for evidence (see Appendix C2)</w:t>
      </w:r>
      <w:r>
        <w:t>.</w:t>
      </w:r>
      <w:r w:rsidR="00E011E0">
        <w:t xml:space="preserve"> There were 6 </w:t>
      </w:r>
      <w:r w:rsidRPr="00E23F7D">
        <w:t xml:space="preserve">systematic reviews </w:t>
      </w:r>
      <w:r w:rsidR="00976489">
        <w:fldChar w:fldCharType="begin">
          <w:fldData xml:space="preserve">PEVuZE5vdGU+PENpdGU+PEF1dGhvcj5Kb3U8L0F1dGhvcj48WWVhcj4yMDA1PC9ZZWFyPjxSZWNO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</w:fldData>
        </w:fldChar>
      </w:r>
      <w:r w:rsidR="002E03B7">
        <w:instrText xml:space="preserve"> ADDIN EN.CITE </w:instrText>
      </w:r>
      <w:r w:rsidR="002E03B7">
        <w:fldChar w:fldCharType="begin">
          <w:fldData xml:space="preserve">PEVuZE5vdGU+PENpdGU+PEF1dGhvcj5Kb3U8L0F1dGhvcj48WWVhcj4yMDA1PC9ZZWFyPjxSZWNO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</w:fldData>
        </w:fldChar>
      </w:r>
      <w:r w:rsidR="002E03B7">
        <w:instrText xml:space="preserve"> ADDIN EN.CITE.DATA </w:instrText>
      </w:r>
      <w:r w:rsidR="002E03B7">
        <w:fldChar w:fldCharType="end"/>
      </w:r>
      <w:r w:rsidR="00976489">
        <w:fldChar w:fldCharType="separate"/>
      </w:r>
      <w:r w:rsidR="00346933">
        <w:rPr>
          <w:noProof/>
        </w:rPr>
        <w:t>(</w:t>
      </w:r>
      <w:hyperlink w:anchor="_ENREF_316" w:tooltip="Jou, 2005 #1330" w:history="1">
        <w:r w:rsidR="002E03B7">
          <w:rPr>
            <w:noProof/>
          </w:rPr>
          <w:t>316-321</w:t>
        </w:r>
      </w:hyperlink>
      <w:r w:rsidR="00346933">
        <w:rPr>
          <w:noProof/>
        </w:rPr>
        <w:t>)</w:t>
      </w:r>
      <w:r w:rsidR="00976489">
        <w:fldChar w:fldCharType="end"/>
      </w:r>
      <w:r w:rsidR="00976489">
        <w:t xml:space="preserve"> </w:t>
      </w:r>
      <w:r w:rsidRPr="00E23F7D">
        <w:t xml:space="preserve">awaiting classification </w:t>
      </w:r>
      <w:r w:rsidR="00E44211">
        <w:t>that were published in a language other than English</w:t>
      </w:r>
      <w:r w:rsidR="00E17A81" w:rsidRPr="00E17A81">
        <w:t xml:space="preserve"> </w:t>
      </w:r>
      <w:r w:rsidRPr="00E23F7D">
        <w:t xml:space="preserve">(see Appendix C4) and </w:t>
      </w:r>
      <w:r w:rsidR="00E44211">
        <w:t>no</w:t>
      </w:r>
      <w:r w:rsidRPr="00E23F7D">
        <w:t xml:space="preserve"> ongoing reviews (see Appendix C5). </w:t>
      </w:r>
    </w:p>
    <w:p w14:paraId="5BC3775B" w14:textId="77777777" w:rsidR="00924368" w:rsidRDefault="000B3B2E" w:rsidP="000B3B2E">
      <w:pPr>
        <w:pStyle w:val="BodyText"/>
      </w:pPr>
      <w:r>
        <w:t>A summary of the PICO criteria</w:t>
      </w:r>
      <w:r w:rsidRPr="00E23F7D">
        <w:t xml:space="preserve"> of the eligible systematic reviews is provided in Appendix </w:t>
      </w:r>
      <w:r w:rsidRPr="007D07D1">
        <w:t>D</w:t>
      </w:r>
      <w:r w:rsidR="00924368">
        <w:t>3</w:t>
      </w:r>
      <w:r w:rsidRPr="007D07D1">
        <w:t>.</w:t>
      </w:r>
      <w:r w:rsidR="00924368">
        <w:t>2</w:t>
      </w:r>
      <w:r w:rsidRPr="007D07D1">
        <w:t>.1.</w:t>
      </w:r>
      <w:r w:rsidRPr="00E23F7D">
        <w:t xml:space="preserve"> </w:t>
      </w:r>
    </w:p>
    <w:p w14:paraId="48F04BC4" w14:textId="7F6DB6E2" w:rsidR="009D4C65" w:rsidRDefault="003F67A4" w:rsidP="00331CAC">
      <w:pPr>
        <w:pStyle w:val="BodyText"/>
      </w:pPr>
      <w:r>
        <w:t>The populations eligible for inclusion in the reviews were often specific to those experiencing symptoms of depression</w:t>
      </w:r>
      <w:r w:rsidR="009F43B9">
        <w:t xml:space="preserve"> or </w:t>
      </w:r>
      <w:r w:rsidR="00677527">
        <w:t>major depressive disorder</w:t>
      </w:r>
      <w:r>
        <w:t>, with many reviews also including p</w:t>
      </w:r>
      <w:r w:rsidR="0042039D">
        <w:t xml:space="preserve">eople </w:t>
      </w:r>
      <w:r>
        <w:t>with</w:t>
      </w:r>
      <w:r w:rsidR="00E10B74">
        <w:t xml:space="preserve"> depression associated with</w:t>
      </w:r>
      <w:r>
        <w:t xml:space="preserve"> other underlying comorbidities (</w:t>
      </w:r>
      <w:r w:rsidR="009F43B9">
        <w:t xml:space="preserve">e.g. diabetes, </w:t>
      </w:r>
      <w:r w:rsidR="00EF601B">
        <w:t>coronary artery disease</w:t>
      </w:r>
      <w:r w:rsidR="009F43B9">
        <w:t xml:space="preserve">, symptoms of </w:t>
      </w:r>
      <w:r>
        <w:t>menopause</w:t>
      </w:r>
      <w:r w:rsidR="00331CAC">
        <w:t>)</w:t>
      </w:r>
      <w:r>
        <w:t xml:space="preserve">. </w:t>
      </w:r>
      <w:r w:rsidR="00677527">
        <w:t>Other</w:t>
      </w:r>
      <w:r w:rsidR="00E10B74">
        <w:t xml:space="preserve"> reviews</w:t>
      </w:r>
      <w:r w:rsidR="00677527">
        <w:t xml:space="preserve"> </w:t>
      </w:r>
      <w:r w:rsidR="00331CAC" w:rsidRPr="00E23F7D">
        <w:t>had no population restrictions</w:t>
      </w:r>
      <w:r>
        <w:t xml:space="preserve"> but </w:t>
      </w:r>
      <w:r w:rsidR="00331CAC">
        <w:t>had</w:t>
      </w:r>
      <w:r>
        <w:t xml:space="preserve"> focused on the effect of a specific WHM</w:t>
      </w:r>
      <w:r w:rsidR="00331CAC">
        <w:t xml:space="preserve"> and </w:t>
      </w:r>
      <w:r w:rsidR="00331CAC" w:rsidRPr="00E23F7D">
        <w:t xml:space="preserve">presented results </w:t>
      </w:r>
      <w:r w:rsidR="00331CAC">
        <w:t>that included at least one study in people with depression</w:t>
      </w:r>
      <w:r w:rsidR="003E3E13">
        <w:t>. Seventeen (17) reviews were focused on the evidence relating to St John’s wort</w:t>
      </w:r>
      <w:r w:rsidR="009D4C65">
        <w:t xml:space="preserve"> (Apaydin 2016, Ng 2017, Cui 2016, Maher 2016, Linde 2009, Sarris 2009, Gahlsdorf 2007, Clement 2006, Jorm 2006, Frazer 2005, Whiskey 2001, Gaster 2000, Williams 2000, Kim 1999, Stevinson 1999, Volz 1997, Ernst 1995). </w:t>
      </w:r>
    </w:p>
    <w:p w14:paraId="2919C3DD" w14:textId="6DC82A5B" w:rsidR="00331CAC" w:rsidRDefault="003E3E13" w:rsidP="00331CAC">
      <w:pPr>
        <w:pStyle w:val="BodyText"/>
      </w:pPr>
      <w:r>
        <w:t xml:space="preserve">The </w:t>
      </w:r>
      <w:r w:rsidR="00ED533A">
        <w:t xml:space="preserve">other </w:t>
      </w:r>
      <w:r w:rsidR="0062545D">
        <w:t>reviews included evidence relating to</w:t>
      </w:r>
      <w:r w:rsidR="00F0513B">
        <w:t xml:space="preserve"> </w:t>
      </w:r>
      <w:r w:rsidR="00385BE0">
        <w:t>s</w:t>
      </w:r>
      <w:r w:rsidR="00F03508">
        <w:t>affron</w:t>
      </w:r>
      <w:r w:rsidR="00385BE0">
        <w:t xml:space="preserve"> (Dai 2020, Ghaderi 2020, Khaksarian 2019, Marx 2019, Toth 2019, Yang 2018, Karimi 2021, Mousavi 2021, Pourmasoumi 2019, Hausenblas 2015, Hausenblas 2013, Ulbricht 2011), turmeric</w:t>
      </w:r>
      <w:r w:rsidR="006B7979">
        <w:t xml:space="preserve"> (Wang 2021, Fusar-Poli 2020, Hallajzadeh 2019, Sahebkar 2016c, Ng 2017a, Al-Karawi 2016, Matias 2021), lavender (Firoozeei 2021), </w:t>
      </w:r>
      <w:r w:rsidR="00C4112C">
        <w:t>rhodiola (Hung 2011, Ulbricht 2011a), gingko biloba (Jorm 2002)</w:t>
      </w:r>
      <w:r w:rsidR="00F0513B">
        <w:t xml:space="preserve"> or </w:t>
      </w:r>
      <w:r w:rsidR="00BA6568">
        <w:t>any herbal or complementary medicine (</w:t>
      </w:r>
      <w:r w:rsidR="00BA6568">
        <w:rPr>
          <w:lang w:eastAsia="en-AU"/>
        </w:rPr>
        <w:t xml:space="preserve">Lopresti 2022, Asher 2017, Kim 2018a, McCloskey 2018, Sarris 2018, Yeung 2018, Dhingra 2012, Dwyer 2011, Sarris 2011a, Morgan 2008, Sarris 2007). </w:t>
      </w:r>
      <w:r w:rsidR="00E472C0">
        <w:t>Six</w:t>
      </w:r>
      <w:r w:rsidR="00EB08B4">
        <w:t xml:space="preserve"> (6)</w:t>
      </w:r>
      <w:r w:rsidR="00E472C0">
        <w:t xml:space="preserve"> reviews </w:t>
      </w:r>
      <w:r w:rsidR="0062545D">
        <w:t xml:space="preserve">(Lopresti 2022, Karimi 2021, Mousavi 2021, Hallajzadeh 2019, Pourmasoumi 2019, Sahebkar 2016c) </w:t>
      </w:r>
      <w:r w:rsidR="00E472C0">
        <w:t>were focused on outcomes not critical or important to this review (</w:t>
      </w:r>
      <w:r w:rsidR="0062545D">
        <w:t xml:space="preserve">e.g. liver enzymes, stress biomarkers, endothelial function, cardiovascular risk factors). </w:t>
      </w:r>
    </w:p>
    <w:p w14:paraId="60ED63C1" w14:textId="77777777" w:rsidR="00626F79" w:rsidRDefault="00626F79" w:rsidP="00331CAC">
      <w:pPr>
        <w:pStyle w:val="BodyText"/>
      </w:pPr>
    </w:p>
    <w:p w14:paraId="252C06AE" w14:textId="4B9CFBD0" w:rsidR="000B3B2E" w:rsidRDefault="00331CAC" w:rsidP="000B3B2E">
      <w:pPr>
        <w:pStyle w:val="BodyText"/>
      </w:pPr>
      <w:r>
        <w:lastRenderedPageBreak/>
        <w:t>Ten (10)</w:t>
      </w:r>
      <w:r w:rsidRPr="00E23F7D">
        <w:t xml:space="preserve"> </w:t>
      </w:r>
      <w:r>
        <w:t>systematic</w:t>
      </w:r>
      <w:r w:rsidRPr="00E23F7D">
        <w:t xml:space="preserve"> reviews (</w:t>
      </w:r>
      <w:r>
        <w:t xml:space="preserve">Firoozeei 2021, Wang 2021, Dai 2020, Fusar-Poli 2020, Ghaderi 2020, Khaksarian 2019, Marx 2019, Toth 2019, Yang 2018, </w:t>
      </w:r>
      <w:r w:rsidRPr="00862081">
        <w:t>Apaydin 2016</w:t>
      </w:r>
      <w:r>
        <w:t xml:space="preserve">) were prioritised for critical appraisal and data extraction as they presented results in a meta-analysis and were </w:t>
      </w:r>
      <w:r w:rsidR="007337A1">
        <w:t xml:space="preserve">judged </w:t>
      </w:r>
      <w:r w:rsidR="009D4C65">
        <w:t>to provide</w:t>
      </w:r>
      <w:r>
        <w:t xml:space="preserve"> the best available evidence</w:t>
      </w:r>
      <w:r w:rsidRPr="00E23F7D">
        <w:t xml:space="preserve">. </w:t>
      </w:r>
      <w:r w:rsidR="000B3B2E" w:rsidRPr="00E23F7D">
        <w:t>Review details, including outcome domains and measures, and the risk of bias of eligible RCTs are provided in Appendix F1.</w:t>
      </w:r>
    </w:p>
    <w:p w14:paraId="54C31BD5" w14:textId="3E4FBC29" w:rsidR="00474E82" w:rsidRPr="00E23F7D" w:rsidRDefault="00D9543F" w:rsidP="00474E82">
      <w:pPr>
        <w:pStyle w:val="Heading3"/>
      </w:pPr>
      <w:bookmarkStart w:id="197" w:name="_Toc183697537"/>
      <w:r>
        <w:t xml:space="preserve">Description of </w:t>
      </w:r>
      <w:r w:rsidR="00474E82" w:rsidRPr="00E23F7D">
        <w:t>studies</w:t>
      </w:r>
      <w:bookmarkEnd w:id="197"/>
    </w:p>
    <w:p w14:paraId="15C0241E" w14:textId="27D7EB71" w:rsidR="000451DD" w:rsidRDefault="00474E82" w:rsidP="000451DD">
      <w:pPr>
        <w:pStyle w:val="BodyText"/>
      </w:pPr>
      <w:r w:rsidRPr="00E23F7D">
        <w:t xml:space="preserve">Within the eligible systematic reviews, there were </w:t>
      </w:r>
      <w:r w:rsidR="00D21C95">
        <w:t>6</w:t>
      </w:r>
      <w:r w:rsidR="00DF411A">
        <w:t>4</w:t>
      </w:r>
      <w:r w:rsidR="00D21C95">
        <w:t xml:space="preserve"> </w:t>
      </w:r>
      <w:r w:rsidRPr="00E23F7D">
        <w:t>RCTs that met our PICO criteria</w:t>
      </w:r>
      <w:r w:rsidR="00DF6951">
        <w:t xml:space="preserve">. </w:t>
      </w:r>
      <w:r w:rsidR="008C2D20">
        <w:t>Most</w:t>
      </w:r>
      <w:r w:rsidR="00ED7228">
        <w:t xml:space="preserve"> </w:t>
      </w:r>
      <w:r w:rsidR="00002D28">
        <w:t>primary studies were</w:t>
      </w:r>
      <w:r w:rsidR="008C2D20">
        <w:t xml:space="preserve"> conducted</w:t>
      </w:r>
      <w:r w:rsidR="00002D28">
        <w:t xml:space="preserve"> in people with major depressive disorder </w:t>
      </w:r>
      <w:r w:rsidR="00F94C4B">
        <w:t xml:space="preserve">(diagnosed according to DSM-IV criteria) </w:t>
      </w:r>
      <w:r w:rsidR="00002D28">
        <w:t xml:space="preserve">or symptoms of depression that met a threshold pre-specified by the </w:t>
      </w:r>
      <w:r w:rsidR="00A21169">
        <w:t>study investigators</w:t>
      </w:r>
      <w:r w:rsidR="00002D28">
        <w:t>. Two RC</w:t>
      </w:r>
      <w:r w:rsidR="009A4998">
        <w:t>T</w:t>
      </w:r>
      <w:r w:rsidR="00002D28">
        <w:t xml:space="preserve">s </w:t>
      </w:r>
      <w:r w:rsidR="008606F1">
        <w:t>(</w:t>
      </w:r>
      <w:r w:rsidR="008606F1">
        <w:rPr>
          <w:lang w:eastAsia="en-AU"/>
        </w:rPr>
        <w:t>K</w:t>
      </w:r>
      <w:r w:rsidR="008606F1" w:rsidRPr="00DA21B1">
        <w:rPr>
          <w:lang w:eastAsia="en-AU"/>
        </w:rPr>
        <w:t>ashani 201</w:t>
      </w:r>
      <w:r w:rsidR="007821A0">
        <w:rPr>
          <w:lang w:eastAsia="en-AU"/>
        </w:rPr>
        <w:t>6</w:t>
      </w:r>
      <w:r w:rsidR="008606F1">
        <w:rPr>
          <w:lang w:eastAsia="en-AU"/>
        </w:rPr>
        <w:t xml:space="preserve">, </w:t>
      </w:r>
      <w:r w:rsidR="00EB148F" w:rsidRPr="00DA21B1">
        <w:rPr>
          <w:lang w:eastAsia="en-AU"/>
        </w:rPr>
        <w:t>Tabeshpour 2017</w:t>
      </w:r>
      <w:r w:rsidR="008606F1">
        <w:rPr>
          <w:lang w:eastAsia="en-AU"/>
        </w:rPr>
        <w:t xml:space="preserve">) </w:t>
      </w:r>
      <w:r w:rsidR="00002D28">
        <w:t>were in people with post-partum depression</w:t>
      </w:r>
      <w:r w:rsidR="002558B4">
        <w:t>, one RCT (</w:t>
      </w:r>
      <w:r w:rsidR="002558B4" w:rsidRPr="00DA21B1">
        <w:rPr>
          <w:lang w:eastAsia="en-AU"/>
        </w:rPr>
        <w:t>Lingaerde 199</w:t>
      </w:r>
      <w:r w:rsidR="002558B4">
        <w:rPr>
          <w:lang w:eastAsia="en-AU"/>
        </w:rPr>
        <w:t xml:space="preserve">9) </w:t>
      </w:r>
      <w:r w:rsidR="002558B4">
        <w:t xml:space="preserve">was in people with </w:t>
      </w:r>
      <w:r w:rsidR="002558B4" w:rsidRPr="00DA21B1">
        <w:rPr>
          <w:lang w:eastAsia="en-AU"/>
        </w:rPr>
        <w:t>seasonal affective disorder</w:t>
      </w:r>
      <w:r w:rsidR="00A21169">
        <w:rPr>
          <w:lang w:eastAsia="en-AU"/>
        </w:rPr>
        <w:t>,</w:t>
      </w:r>
      <w:r w:rsidR="00524C79">
        <w:rPr>
          <w:lang w:eastAsia="en-AU"/>
        </w:rPr>
        <w:t xml:space="preserve"> and one RCT </w:t>
      </w:r>
      <w:r w:rsidR="00D21C95">
        <w:rPr>
          <w:lang w:eastAsia="en-AU"/>
        </w:rPr>
        <w:t xml:space="preserve">(Kell 2017) </w:t>
      </w:r>
      <w:r w:rsidR="00A21169">
        <w:rPr>
          <w:lang w:eastAsia="en-AU"/>
        </w:rPr>
        <w:t xml:space="preserve">was in people with low mood </w:t>
      </w:r>
      <w:r w:rsidR="00AC0270">
        <w:rPr>
          <w:lang w:eastAsia="en-AU"/>
        </w:rPr>
        <w:t xml:space="preserve">but </w:t>
      </w:r>
      <w:r w:rsidR="008C23A3">
        <w:rPr>
          <w:lang w:eastAsia="en-AU"/>
        </w:rPr>
        <w:t xml:space="preserve">who </w:t>
      </w:r>
      <w:r w:rsidR="00D21C95">
        <w:rPr>
          <w:lang w:eastAsia="en-AU"/>
        </w:rPr>
        <w:t xml:space="preserve">did </w:t>
      </w:r>
      <w:r w:rsidR="00AC0270">
        <w:rPr>
          <w:lang w:eastAsia="en-AU"/>
        </w:rPr>
        <w:t>not</w:t>
      </w:r>
      <w:r w:rsidR="00D21C95">
        <w:rPr>
          <w:lang w:eastAsia="en-AU"/>
        </w:rPr>
        <w:t xml:space="preserve"> have </w:t>
      </w:r>
      <w:r w:rsidR="00FC5884">
        <w:rPr>
          <w:lang w:eastAsia="en-AU"/>
        </w:rPr>
        <w:t>a diagnosis</w:t>
      </w:r>
      <w:r w:rsidR="00AC0270">
        <w:rPr>
          <w:lang w:eastAsia="en-AU"/>
        </w:rPr>
        <w:t xml:space="preserve"> </w:t>
      </w:r>
      <w:r w:rsidR="00D21C95">
        <w:rPr>
          <w:lang w:eastAsia="en-AU"/>
        </w:rPr>
        <w:t>of</w:t>
      </w:r>
      <w:r w:rsidR="00AC0270">
        <w:rPr>
          <w:lang w:eastAsia="en-AU"/>
        </w:rPr>
        <w:t xml:space="preserve"> </w:t>
      </w:r>
      <w:r w:rsidR="00E95D66">
        <w:rPr>
          <w:lang w:eastAsia="en-AU"/>
        </w:rPr>
        <w:t>depression</w:t>
      </w:r>
      <w:r w:rsidR="009A4998">
        <w:t xml:space="preserve">. </w:t>
      </w:r>
      <w:r w:rsidR="000451DD">
        <w:t xml:space="preserve">Studies in participants with depression associated with surgery (e.g. after </w:t>
      </w:r>
      <w:r w:rsidR="004223D0">
        <w:t>cardiopulmonary bypass</w:t>
      </w:r>
      <w:r w:rsidR="00063F7E">
        <w:t xml:space="preserve"> or </w:t>
      </w:r>
      <w:r w:rsidR="00E95D66">
        <w:t>percutaneous intervention</w:t>
      </w:r>
      <w:r w:rsidR="004223D0">
        <w:t>)</w:t>
      </w:r>
      <w:r w:rsidR="00976489">
        <w:t>,</w:t>
      </w:r>
      <w:r w:rsidR="004223D0">
        <w:t xml:space="preserve"> </w:t>
      </w:r>
      <w:r w:rsidR="00976489">
        <w:t xml:space="preserve">mixed with anxiety </w:t>
      </w:r>
      <w:r w:rsidR="004223D0">
        <w:t xml:space="preserve">or other conditions </w:t>
      </w:r>
      <w:r w:rsidR="000451DD">
        <w:t xml:space="preserve">were not included </w:t>
      </w:r>
      <w:r w:rsidR="00D21C95">
        <w:t>here</w:t>
      </w:r>
      <w:r w:rsidR="00976489">
        <w:t>. These studies are</w:t>
      </w:r>
      <w:r w:rsidR="004223D0">
        <w:t xml:space="preserve"> </w:t>
      </w:r>
      <w:r w:rsidR="000451DD">
        <w:t xml:space="preserve">included with </w:t>
      </w:r>
      <w:r w:rsidR="004223D0">
        <w:t>the evidence synthesis</w:t>
      </w:r>
      <w:r w:rsidR="000451DD">
        <w:t xml:space="preserve"> relating to the underlying condition (e.g. dysmenorrhea, </w:t>
      </w:r>
      <w:r w:rsidR="004223D0">
        <w:t>menopause, metabolic syndrome</w:t>
      </w:r>
      <w:r w:rsidR="000451DD">
        <w:t>).</w:t>
      </w:r>
    </w:p>
    <w:p w14:paraId="6CD54AF4" w14:textId="3184E4B0" w:rsidR="00132BB0" w:rsidRDefault="00132BB0" w:rsidP="00132BB0">
      <w:pPr>
        <w:pStyle w:val="BodyText"/>
      </w:pPr>
      <w:r w:rsidRPr="00E23F7D">
        <w:t>An overlap table of the RCTs that met our PICO criteria from the included systematic reviews is shown in</w:t>
      </w:r>
      <w:r>
        <w:t xml:space="preserve"> </w:t>
      </w:r>
      <w:r>
        <w:fldChar w:fldCharType="begin" w:fldLock="1"/>
      </w:r>
      <w:r>
        <w:instrText xml:space="preserve"> REF _Ref163652618 \h </w:instrText>
      </w:r>
      <w:r>
        <w:fldChar w:fldCharType="separate"/>
      </w:r>
      <w:r w:rsidR="00E2214E" w:rsidRPr="00E23F7D">
        <w:t xml:space="preserve">Table </w:t>
      </w:r>
      <w:r w:rsidR="00E2214E">
        <w:rPr>
          <w:noProof/>
        </w:rPr>
        <w:t>10</w:t>
      </w:r>
      <w:r>
        <w:fldChar w:fldCharType="end"/>
      </w:r>
      <w:r w:rsidRPr="00E23F7D">
        <w:t>.</w:t>
      </w:r>
    </w:p>
    <w:p w14:paraId="0E8EF222" w14:textId="79DAB326" w:rsidR="00F11FEF" w:rsidRDefault="004223D0" w:rsidP="00474E82">
      <w:pPr>
        <w:pStyle w:val="BodyText"/>
      </w:pPr>
      <w:r>
        <w:t xml:space="preserve">There were 35 RCTs that focused on the effectiveness of </w:t>
      </w:r>
      <w:r w:rsidR="000451DD">
        <w:t>St John’s wort</w:t>
      </w:r>
      <w:r w:rsidR="00B656C0">
        <w:t xml:space="preserve"> in people with major depressive disorder</w:t>
      </w:r>
      <w:r w:rsidR="001B5774">
        <w:t xml:space="preserve"> that had been </w:t>
      </w:r>
      <w:r w:rsidR="00132BB0">
        <w:t>comprehensively reviewed</w:t>
      </w:r>
      <w:r w:rsidR="001B5774">
        <w:t xml:space="preserve"> </w:t>
      </w:r>
      <w:r w:rsidR="00132C10">
        <w:t xml:space="preserve">by other </w:t>
      </w:r>
      <w:r w:rsidR="001B5774">
        <w:t xml:space="preserve">systematic reviews </w:t>
      </w:r>
      <w:r w:rsidR="00E75120">
        <w:t>(see Ng 2017</w:t>
      </w:r>
      <w:r w:rsidR="00D30DC1">
        <w:t xml:space="preserve">, </w:t>
      </w:r>
      <w:r w:rsidR="00B813DC" w:rsidRPr="00B813DC">
        <w:t>Apaydin 2016</w:t>
      </w:r>
      <w:r w:rsidR="00D30DC1">
        <w:t>, Cui 2016)</w:t>
      </w:r>
      <w:r w:rsidR="00B656C0" w:rsidRPr="00B813DC">
        <w:t>.</w:t>
      </w:r>
      <w:r w:rsidR="001B5774" w:rsidRPr="001B5774">
        <w:t xml:space="preserve"> </w:t>
      </w:r>
      <w:r w:rsidR="001B5774" w:rsidRPr="00B813DC">
        <w:t>D</w:t>
      </w:r>
      <w:r w:rsidR="001B5774">
        <w:t xml:space="preserve">ue to time and resource constraints, </w:t>
      </w:r>
      <w:r w:rsidR="00976489">
        <w:t xml:space="preserve">studies </w:t>
      </w:r>
      <w:r w:rsidR="00D51E79">
        <w:t>assessing</w:t>
      </w:r>
      <w:r w:rsidR="00D84B4A" w:rsidRPr="00D84B4A">
        <w:t xml:space="preserve"> St John’s wort </w:t>
      </w:r>
      <w:r w:rsidR="00976489">
        <w:t xml:space="preserve">were </w:t>
      </w:r>
      <w:r w:rsidR="001B5774">
        <w:t xml:space="preserve">not </w:t>
      </w:r>
      <w:r w:rsidR="00971C83">
        <w:t xml:space="preserve">individually </w:t>
      </w:r>
      <w:r w:rsidR="001B5774">
        <w:t xml:space="preserve">considered in this Overview. </w:t>
      </w:r>
      <w:r w:rsidR="00C24DE7">
        <w:t xml:space="preserve">Instead, the meta-analysis </w:t>
      </w:r>
      <w:r w:rsidR="00976489">
        <w:t xml:space="preserve">results </w:t>
      </w:r>
      <w:r w:rsidR="00C24DE7">
        <w:t xml:space="preserve">presented by </w:t>
      </w:r>
      <w:r w:rsidR="00874AC8">
        <w:t>the best available systematic review (</w:t>
      </w:r>
      <w:r w:rsidR="00C24DE7">
        <w:t>Apaydin 2016</w:t>
      </w:r>
      <w:r w:rsidR="00874AC8">
        <w:t>)</w:t>
      </w:r>
      <w:r w:rsidR="00C24DE7">
        <w:t xml:space="preserve"> </w:t>
      </w:r>
      <w:r w:rsidR="00976489">
        <w:t>are reported.</w:t>
      </w:r>
    </w:p>
    <w:p w14:paraId="61799027" w14:textId="6F02C8BA" w:rsidR="00670E9B" w:rsidRDefault="00B656C0" w:rsidP="00474E82">
      <w:pPr>
        <w:pStyle w:val="BodyText"/>
        <w:rPr>
          <w:lang w:eastAsia="en-AU"/>
        </w:rPr>
      </w:pPr>
      <w:r>
        <w:t xml:space="preserve">The other </w:t>
      </w:r>
      <w:r w:rsidR="00DF411A">
        <w:t>29</w:t>
      </w:r>
      <w:r w:rsidR="009A0680">
        <w:t xml:space="preserve"> </w:t>
      </w:r>
      <w:r>
        <w:t xml:space="preserve">RCTs </w:t>
      </w:r>
      <w:r w:rsidR="003E1C4C">
        <w:t xml:space="preserve">considered WHMs such as </w:t>
      </w:r>
      <w:r w:rsidR="006D0FE2">
        <w:t>saffron (</w:t>
      </w:r>
      <w:r w:rsidR="006D0FE2" w:rsidRPr="00DA21B1">
        <w:rPr>
          <w:lang w:eastAsia="en-AU"/>
        </w:rPr>
        <w:t>Jelodar 2018</w:t>
      </w:r>
      <w:r w:rsidR="006D0FE2">
        <w:rPr>
          <w:lang w:eastAsia="en-AU"/>
        </w:rPr>
        <w:t xml:space="preserve">, </w:t>
      </w:r>
      <w:r w:rsidR="006D0FE2" w:rsidRPr="00DA21B1">
        <w:rPr>
          <w:lang w:eastAsia="en-AU"/>
        </w:rPr>
        <w:t>Ghajar 2017</w:t>
      </w:r>
      <w:r w:rsidR="006D0FE2">
        <w:rPr>
          <w:lang w:eastAsia="en-AU"/>
        </w:rPr>
        <w:t>,</w:t>
      </w:r>
      <w:r w:rsidR="006D0FE2" w:rsidRPr="008606F1">
        <w:rPr>
          <w:lang w:eastAsia="en-AU"/>
        </w:rPr>
        <w:t xml:space="preserve"> </w:t>
      </w:r>
      <w:r w:rsidR="006D0FE2">
        <w:rPr>
          <w:lang w:eastAsia="en-AU"/>
        </w:rPr>
        <w:t>K</w:t>
      </w:r>
      <w:r w:rsidR="006D0FE2" w:rsidRPr="00DA21B1">
        <w:rPr>
          <w:lang w:eastAsia="en-AU"/>
        </w:rPr>
        <w:t>ashani 201</w:t>
      </w:r>
      <w:r w:rsidR="007821A0">
        <w:rPr>
          <w:lang w:eastAsia="en-AU"/>
        </w:rPr>
        <w:t>6</w:t>
      </w:r>
      <w:r w:rsidR="006D0FE2">
        <w:rPr>
          <w:lang w:eastAsia="en-AU"/>
        </w:rPr>
        <w:t xml:space="preserve">, </w:t>
      </w:r>
      <w:r w:rsidR="006D0FE2" w:rsidRPr="00DA21B1">
        <w:rPr>
          <w:lang w:eastAsia="en-AU"/>
        </w:rPr>
        <w:t>Kell 2017</w:t>
      </w:r>
      <w:r w:rsidR="006D0FE2">
        <w:rPr>
          <w:lang w:eastAsia="en-AU"/>
        </w:rPr>
        <w:t xml:space="preserve">, </w:t>
      </w:r>
      <w:r w:rsidR="006D0FE2" w:rsidRPr="00DA21B1">
        <w:rPr>
          <w:lang w:eastAsia="en-AU"/>
        </w:rPr>
        <w:t>Tabeshpour 2017</w:t>
      </w:r>
      <w:r w:rsidR="006D0FE2">
        <w:rPr>
          <w:lang w:eastAsia="en-AU"/>
        </w:rPr>
        <w:t xml:space="preserve">, </w:t>
      </w:r>
      <w:r w:rsidR="006D0FE2" w:rsidRPr="00DA21B1">
        <w:rPr>
          <w:lang w:eastAsia="en-AU"/>
        </w:rPr>
        <w:t>Sahraian 2016</w:t>
      </w:r>
      <w:r w:rsidR="006D0FE2">
        <w:rPr>
          <w:lang w:eastAsia="en-AU"/>
        </w:rPr>
        <w:t xml:space="preserve">, </w:t>
      </w:r>
      <w:r w:rsidR="006D0FE2" w:rsidRPr="00DA21B1">
        <w:rPr>
          <w:lang w:eastAsia="en-AU"/>
        </w:rPr>
        <w:t>Talaei 2015</w:t>
      </w:r>
      <w:r w:rsidR="006D0FE2">
        <w:rPr>
          <w:lang w:eastAsia="en-AU"/>
        </w:rPr>
        <w:t xml:space="preserve">, </w:t>
      </w:r>
      <w:r w:rsidR="006D0FE2" w:rsidRPr="00DA21B1">
        <w:rPr>
          <w:lang w:eastAsia="en-AU"/>
        </w:rPr>
        <w:t>Kashani 2013</w:t>
      </w:r>
      <w:r w:rsidR="006D0FE2">
        <w:rPr>
          <w:lang w:eastAsia="en-AU"/>
        </w:rPr>
        <w:t xml:space="preserve">, </w:t>
      </w:r>
      <w:r w:rsidR="006D0FE2" w:rsidRPr="00DA21B1">
        <w:rPr>
          <w:lang w:eastAsia="en-AU"/>
        </w:rPr>
        <w:t>Modabbernia 2012</w:t>
      </w:r>
      <w:r w:rsidR="006D0FE2">
        <w:rPr>
          <w:lang w:eastAsia="en-AU"/>
        </w:rPr>
        <w:t xml:space="preserve">, </w:t>
      </w:r>
      <w:r w:rsidR="006D0FE2" w:rsidRPr="00DA21B1">
        <w:rPr>
          <w:lang w:eastAsia="en-AU"/>
        </w:rPr>
        <w:t>AkhondzadehBasti 2008</w:t>
      </w:r>
      <w:r w:rsidR="006D0FE2">
        <w:rPr>
          <w:lang w:eastAsia="en-AU"/>
        </w:rPr>
        <w:t xml:space="preserve">, </w:t>
      </w:r>
      <w:r w:rsidR="006D0FE2" w:rsidRPr="00DA21B1">
        <w:rPr>
          <w:lang w:eastAsia="en-AU"/>
        </w:rPr>
        <w:t>AkhondzadehBasti 2007</w:t>
      </w:r>
      <w:r w:rsidR="006D0FE2">
        <w:rPr>
          <w:lang w:eastAsia="en-AU"/>
        </w:rPr>
        <w:t xml:space="preserve">, </w:t>
      </w:r>
      <w:r w:rsidR="006D0FE2" w:rsidRPr="00DA21B1">
        <w:rPr>
          <w:lang w:eastAsia="en-AU"/>
        </w:rPr>
        <w:t>Moshiri 2006</w:t>
      </w:r>
      <w:r w:rsidR="006D0FE2">
        <w:rPr>
          <w:lang w:eastAsia="en-AU"/>
        </w:rPr>
        <w:t xml:space="preserve">, </w:t>
      </w:r>
      <w:r w:rsidR="006D0FE2" w:rsidRPr="00DA21B1">
        <w:rPr>
          <w:lang w:eastAsia="en-AU"/>
        </w:rPr>
        <w:t>Akhondzadeh 2005</w:t>
      </w:r>
      <w:r w:rsidR="006D0FE2">
        <w:rPr>
          <w:lang w:eastAsia="en-AU"/>
        </w:rPr>
        <w:t xml:space="preserve">, </w:t>
      </w:r>
      <w:r w:rsidR="006D0FE2" w:rsidRPr="00DA21B1">
        <w:rPr>
          <w:lang w:eastAsia="en-AU"/>
        </w:rPr>
        <w:t>Noorbala 2005</w:t>
      </w:r>
      <w:r w:rsidR="006D0FE2">
        <w:rPr>
          <w:lang w:eastAsia="en-AU"/>
        </w:rPr>
        <w:t xml:space="preserve">, </w:t>
      </w:r>
      <w:r w:rsidR="006D0FE2" w:rsidRPr="00DA21B1">
        <w:rPr>
          <w:lang w:eastAsia="en-AU"/>
        </w:rPr>
        <w:t>Akhondzadeh 2004</w:t>
      </w:r>
      <w:r w:rsidR="006D0FE2">
        <w:rPr>
          <w:lang w:eastAsia="en-AU"/>
        </w:rPr>
        <w:t xml:space="preserve">), </w:t>
      </w:r>
      <w:r w:rsidR="003E1C4C">
        <w:t>turmeric</w:t>
      </w:r>
      <w:r w:rsidR="00ED7228">
        <w:t xml:space="preserve"> (</w:t>
      </w:r>
      <w:r w:rsidR="00ED7228" w:rsidRPr="00DA21B1">
        <w:rPr>
          <w:lang w:eastAsia="en-AU"/>
        </w:rPr>
        <w:t>Kanchanatawan 2018</w:t>
      </w:r>
      <w:r w:rsidR="00ED7228">
        <w:rPr>
          <w:lang w:eastAsia="en-AU"/>
        </w:rPr>
        <w:t xml:space="preserve">, </w:t>
      </w:r>
      <w:r w:rsidR="00ED7228" w:rsidRPr="00DA21B1">
        <w:rPr>
          <w:lang w:eastAsia="en-AU"/>
        </w:rPr>
        <w:t>Lopresti 2017</w:t>
      </w:r>
      <w:r w:rsidR="00F92380">
        <w:rPr>
          <w:lang w:eastAsia="en-AU"/>
        </w:rPr>
        <w:t xml:space="preserve">, </w:t>
      </w:r>
      <w:r w:rsidR="00F92380" w:rsidRPr="00DA21B1">
        <w:rPr>
          <w:lang w:eastAsia="en-AU"/>
        </w:rPr>
        <w:t>Panahi 2015</w:t>
      </w:r>
      <w:r w:rsidR="00F92380">
        <w:rPr>
          <w:lang w:eastAsia="en-AU"/>
        </w:rPr>
        <w:t xml:space="preserve">, </w:t>
      </w:r>
      <w:r w:rsidR="00F92380" w:rsidRPr="00DA21B1">
        <w:rPr>
          <w:lang w:eastAsia="en-AU"/>
        </w:rPr>
        <w:t>Yu 2015</w:t>
      </w:r>
      <w:r w:rsidR="00F92380">
        <w:rPr>
          <w:lang w:eastAsia="en-AU"/>
        </w:rPr>
        <w:t xml:space="preserve">, </w:t>
      </w:r>
      <w:r w:rsidR="00F92380" w:rsidRPr="00DA21B1">
        <w:rPr>
          <w:lang w:eastAsia="en-AU"/>
        </w:rPr>
        <w:t>Lopresti 2014</w:t>
      </w:r>
      <w:r w:rsidR="00F92380">
        <w:rPr>
          <w:lang w:eastAsia="en-AU"/>
        </w:rPr>
        <w:t xml:space="preserve">, </w:t>
      </w:r>
      <w:r w:rsidR="00F92380" w:rsidRPr="00DA21B1">
        <w:rPr>
          <w:lang w:eastAsia="en-AU"/>
        </w:rPr>
        <w:t>Sanmukhani 2014</w:t>
      </w:r>
      <w:r w:rsidR="00F92380">
        <w:rPr>
          <w:lang w:eastAsia="en-AU"/>
        </w:rPr>
        <w:t xml:space="preserve">, </w:t>
      </w:r>
      <w:r w:rsidR="00F92380" w:rsidRPr="00DA21B1">
        <w:rPr>
          <w:lang w:eastAsia="en-AU"/>
        </w:rPr>
        <w:t>Bergman 2013</w:t>
      </w:r>
      <w:r w:rsidR="00F92380">
        <w:rPr>
          <w:lang w:eastAsia="en-AU"/>
        </w:rPr>
        <w:t>)</w:t>
      </w:r>
      <w:r w:rsidR="003E1C4C">
        <w:t>, lavender</w:t>
      </w:r>
      <w:r w:rsidR="007A6CE4">
        <w:t xml:space="preserve"> (</w:t>
      </w:r>
      <w:r w:rsidR="00DA21B1" w:rsidRPr="00DA21B1">
        <w:rPr>
          <w:lang w:eastAsia="en-AU"/>
        </w:rPr>
        <w:t>Araj-Khodaei 2020</w:t>
      </w:r>
      <w:r w:rsidR="006E5E5C">
        <w:rPr>
          <w:lang w:eastAsia="en-AU"/>
        </w:rPr>
        <w:t xml:space="preserve">, </w:t>
      </w:r>
      <w:r w:rsidR="006E5E5C" w:rsidRPr="00DA21B1">
        <w:rPr>
          <w:lang w:eastAsia="en-AU"/>
        </w:rPr>
        <w:t>Nikfarjam 2017</w:t>
      </w:r>
      <w:r w:rsidR="006E5E5C">
        <w:rPr>
          <w:lang w:eastAsia="en-AU"/>
        </w:rPr>
        <w:t>,</w:t>
      </w:r>
      <w:r w:rsidR="006E5E5C" w:rsidRPr="006E5E5C">
        <w:rPr>
          <w:lang w:eastAsia="en-AU"/>
        </w:rPr>
        <w:t xml:space="preserve"> </w:t>
      </w:r>
      <w:r w:rsidR="006E5E5C" w:rsidRPr="00DA21B1">
        <w:rPr>
          <w:lang w:eastAsia="en-AU"/>
        </w:rPr>
        <w:t>Nikfarjam 2013</w:t>
      </w:r>
      <w:r w:rsidR="006E5E5C">
        <w:rPr>
          <w:lang w:eastAsia="en-AU"/>
        </w:rPr>
        <w:t>,</w:t>
      </w:r>
      <w:r w:rsidR="006E5E5C" w:rsidRPr="006E5E5C">
        <w:rPr>
          <w:lang w:eastAsia="en-AU"/>
        </w:rPr>
        <w:t xml:space="preserve"> </w:t>
      </w:r>
      <w:r w:rsidR="006E5E5C" w:rsidRPr="00DA21B1">
        <w:rPr>
          <w:lang w:eastAsia="en-AU"/>
        </w:rPr>
        <w:t>Akhondzadeh 2003</w:t>
      </w:r>
      <w:r w:rsidR="00DA21B1">
        <w:rPr>
          <w:lang w:eastAsia="en-AU"/>
        </w:rPr>
        <w:t>)</w:t>
      </w:r>
      <w:r w:rsidR="003E1C4C">
        <w:t xml:space="preserve">, gingko </w:t>
      </w:r>
      <w:r w:rsidR="006E5E5C">
        <w:t>(</w:t>
      </w:r>
      <w:r w:rsidR="006E5E5C" w:rsidRPr="00DA21B1">
        <w:rPr>
          <w:lang w:eastAsia="en-AU"/>
        </w:rPr>
        <w:t>Lindgaerde 1999</w:t>
      </w:r>
      <w:r w:rsidR="006E5E5C">
        <w:rPr>
          <w:lang w:eastAsia="en-AU"/>
        </w:rPr>
        <w:t>)</w:t>
      </w:r>
      <w:r w:rsidR="00447865">
        <w:rPr>
          <w:lang w:eastAsia="en-AU"/>
        </w:rPr>
        <w:t xml:space="preserve"> </w:t>
      </w:r>
      <w:r w:rsidR="006E5E5C">
        <w:rPr>
          <w:lang w:eastAsia="en-AU"/>
        </w:rPr>
        <w:t xml:space="preserve">and </w:t>
      </w:r>
      <w:r w:rsidR="006E5E5C" w:rsidRPr="00DA21B1">
        <w:rPr>
          <w:lang w:eastAsia="en-AU"/>
        </w:rPr>
        <w:t>rhodiola</w:t>
      </w:r>
      <w:r w:rsidR="006E5E5C">
        <w:rPr>
          <w:lang w:eastAsia="en-AU"/>
        </w:rPr>
        <w:t xml:space="preserve"> (</w:t>
      </w:r>
      <w:r w:rsidR="006E5E5C" w:rsidRPr="00DA21B1">
        <w:rPr>
          <w:lang w:eastAsia="en-AU"/>
        </w:rPr>
        <w:t>Mao 2015</w:t>
      </w:r>
      <w:r w:rsidR="00E52E2E">
        <w:rPr>
          <w:lang w:eastAsia="en-AU"/>
        </w:rPr>
        <w:t>,</w:t>
      </w:r>
      <w:r w:rsidR="00E52E2E" w:rsidRPr="00E52E2E">
        <w:rPr>
          <w:lang w:eastAsia="en-AU"/>
        </w:rPr>
        <w:t xml:space="preserve"> </w:t>
      </w:r>
      <w:r w:rsidR="00E52E2E" w:rsidRPr="00DA21B1">
        <w:rPr>
          <w:lang w:eastAsia="en-AU"/>
        </w:rPr>
        <w:t>Darbinyan 2007</w:t>
      </w:r>
      <w:r w:rsidR="006E5E5C" w:rsidRPr="00DA21B1">
        <w:rPr>
          <w:lang w:eastAsia="en-AU"/>
        </w:rPr>
        <w:t>)</w:t>
      </w:r>
      <w:r w:rsidR="00E52E2E">
        <w:rPr>
          <w:lang w:eastAsia="en-AU"/>
        </w:rPr>
        <w:t xml:space="preserve">. </w:t>
      </w:r>
      <w:r w:rsidR="00D6581F">
        <w:rPr>
          <w:lang w:eastAsia="en-AU"/>
        </w:rPr>
        <w:t>O</w:t>
      </w:r>
      <w:r w:rsidR="00037ABA">
        <w:rPr>
          <w:lang w:eastAsia="en-AU"/>
        </w:rPr>
        <w:t>f these, o</w:t>
      </w:r>
      <w:r w:rsidR="00D6581F">
        <w:rPr>
          <w:lang w:eastAsia="en-AU"/>
        </w:rPr>
        <w:t xml:space="preserve">nly 2 </w:t>
      </w:r>
      <w:r w:rsidR="00037ABA">
        <w:rPr>
          <w:lang w:eastAsia="en-AU"/>
        </w:rPr>
        <w:t xml:space="preserve">(St John’s wort and lavender) </w:t>
      </w:r>
      <w:r w:rsidR="00037ABA">
        <w:t>are</w:t>
      </w:r>
      <w:r w:rsidR="00037ABA" w:rsidRPr="0005276B">
        <w:t xml:space="preserve"> </w:t>
      </w:r>
      <w:r w:rsidR="00037ABA">
        <w:t xml:space="preserve">marked </w:t>
      </w:r>
      <w:r w:rsidR="00037ABA" w:rsidRPr="0005276B">
        <w:t xml:space="preserve">as a Tier 1 herb included in the Western herbal medicine curriculum for </w:t>
      </w:r>
      <w:r w:rsidR="00037ABA">
        <w:t>Nervous system</w:t>
      </w:r>
      <w:r w:rsidR="00037ABA" w:rsidRPr="0005276B">
        <w:t xml:space="preserve"> disorders (</w:t>
      </w:r>
      <w:r w:rsidR="00F807A9">
        <w:t xml:space="preserve">i.e. most commonly taught in Australian curriculum for this condition; </w:t>
      </w:r>
      <w:r w:rsidR="00037ABA" w:rsidRPr="0005276B">
        <w:t>see Appendix A6.3).</w:t>
      </w:r>
      <w:r w:rsidR="00B444CD">
        <w:rPr>
          <w:lang w:eastAsia="en-AU"/>
        </w:rPr>
        <w:t xml:space="preserve"> </w:t>
      </w:r>
    </w:p>
    <w:p w14:paraId="5611188A" w14:textId="6D1FF321" w:rsidR="00FC5884" w:rsidRDefault="000306FB" w:rsidP="00474E82">
      <w:pPr>
        <w:pStyle w:val="BodyText"/>
      </w:pPr>
      <w:r>
        <w:t>The majority</w:t>
      </w:r>
      <w:r w:rsidR="00670E9B">
        <w:t xml:space="preserve"> of included studies </w:t>
      </w:r>
      <w:r w:rsidR="00B813DC">
        <w:t xml:space="preserve">(18) </w:t>
      </w:r>
      <w:r w:rsidR="00670E9B">
        <w:t>were conducted in Iran (</w:t>
      </w:r>
      <w:r w:rsidR="00FC5884">
        <w:t>Araj-Khodaei 2020</w:t>
      </w:r>
      <w:r w:rsidR="00F12316">
        <w:t>, Jelodar 2018</w:t>
      </w:r>
      <w:r w:rsidR="00CA6179">
        <w:t>, Ghajar 2017</w:t>
      </w:r>
      <w:r w:rsidR="00DD31AC">
        <w:t>, Kashani 2017</w:t>
      </w:r>
      <w:r w:rsidR="00E06114">
        <w:t>,</w:t>
      </w:r>
      <w:r w:rsidR="00DD31AC">
        <w:t xml:space="preserve"> </w:t>
      </w:r>
      <w:r w:rsidR="00E06114">
        <w:t xml:space="preserve">Nikfarjam 2017, </w:t>
      </w:r>
      <w:r w:rsidR="00AB04CD">
        <w:t xml:space="preserve">Tabeshpour 2017, </w:t>
      </w:r>
      <w:r w:rsidR="008A1CAB">
        <w:t>Sahraian 2016</w:t>
      </w:r>
      <w:r w:rsidR="00643322">
        <w:t>, Talaei 2015</w:t>
      </w:r>
      <w:r w:rsidR="00C86334">
        <w:t>,</w:t>
      </w:r>
      <w:r w:rsidR="00C86334" w:rsidRPr="00C86334">
        <w:t xml:space="preserve"> </w:t>
      </w:r>
      <w:r w:rsidR="00C86334">
        <w:t xml:space="preserve">Kashani 2013, </w:t>
      </w:r>
      <w:r w:rsidR="00E06114" w:rsidRPr="00E06114">
        <w:t>Nikfarjam 2013</w:t>
      </w:r>
      <w:r w:rsidR="006044EF">
        <w:t xml:space="preserve">, Modabbernia 2012, </w:t>
      </w:r>
      <w:r w:rsidR="00A06322">
        <w:t>AkhondzadehBasti 2008,</w:t>
      </w:r>
      <w:r w:rsidR="00A06322" w:rsidRPr="00A06322">
        <w:t xml:space="preserve"> </w:t>
      </w:r>
      <w:r w:rsidR="00A06322">
        <w:t>Akhondzadeh</w:t>
      </w:r>
      <w:r w:rsidR="00DE152B">
        <w:t xml:space="preserve"> </w:t>
      </w:r>
      <w:r w:rsidR="00A06322">
        <w:t>Basti 2007</w:t>
      </w:r>
      <w:r w:rsidR="00DE152B">
        <w:t>, Moshiri 2006</w:t>
      </w:r>
      <w:r w:rsidR="00CD20FD">
        <w:t xml:space="preserve">, Akhondzadeh 2005, Noorbala 2005, Akhondzadeh </w:t>
      </w:r>
      <w:r w:rsidR="00CD20FD" w:rsidRPr="00CD20FD">
        <w:t>2004, Akhondzadeh 2003</w:t>
      </w:r>
      <w:r w:rsidR="00DF411A">
        <w:t xml:space="preserve">) </w:t>
      </w:r>
      <w:r w:rsidR="00670E9B">
        <w:t>with</w:t>
      </w:r>
      <w:r w:rsidR="00527B19">
        <w:t xml:space="preserve"> other</w:t>
      </w:r>
      <w:r w:rsidR="00670E9B">
        <w:t xml:space="preserve"> countries such as Australia </w:t>
      </w:r>
      <w:r w:rsidR="005D15AB">
        <w:t>(Kell 2017</w:t>
      </w:r>
      <w:r w:rsidR="001F2360">
        <w:t>, Lopresti 2017</w:t>
      </w:r>
      <w:r w:rsidR="00545182">
        <w:t xml:space="preserve">, </w:t>
      </w:r>
      <w:r w:rsidR="001F2360">
        <w:t>Lopresti 2014</w:t>
      </w:r>
      <w:r w:rsidR="005D15AB">
        <w:t>)</w:t>
      </w:r>
      <w:r w:rsidR="005A33B0">
        <w:t xml:space="preserve">, </w:t>
      </w:r>
      <w:r w:rsidR="00ED370A">
        <w:t xml:space="preserve">China (Yu 2015), </w:t>
      </w:r>
      <w:r w:rsidR="00751383">
        <w:t xml:space="preserve">India (Sanmukhani 2014), </w:t>
      </w:r>
      <w:r w:rsidR="005A33B0">
        <w:t>Israel (Panahi 2015</w:t>
      </w:r>
      <w:r w:rsidR="006F79B4">
        <w:t>, Bergman 2013</w:t>
      </w:r>
      <w:r w:rsidR="005A33B0">
        <w:t>)</w:t>
      </w:r>
      <w:r w:rsidR="00742684">
        <w:t xml:space="preserve"> and</w:t>
      </w:r>
      <w:r w:rsidR="005A33B0">
        <w:t xml:space="preserve"> </w:t>
      </w:r>
      <w:r w:rsidR="00F12316">
        <w:t>Thailand (Kanchanatawan 2018)</w:t>
      </w:r>
      <w:r w:rsidR="005A33B0" w:rsidRPr="005A33B0">
        <w:t xml:space="preserve"> </w:t>
      </w:r>
      <w:r w:rsidR="005A33B0">
        <w:t>also represented</w:t>
      </w:r>
      <w:r w:rsidR="00527B19">
        <w:t xml:space="preserve">. </w:t>
      </w:r>
      <w:r w:rsidR="00742684">
        <w:t>The country was not specified for 3 RCTs (</w:t>
      </w:r>
      <w:r w:rsidR="002C2655" w:rsidRPr="00742684">
        <w:t>Mao 2015</w:t>
      </w:r>
      <w:r w:rsidR="00D8378C" w:rsidRPr="00742684">
        <w:t>, Darbinyan 2007</w:t>
      </w:r>
      <w:r w:rsidR="008843C0" w:rsidRPr="00742684">
        <w:t xml:space="preserve"> Lingaerde 1999</w:t>
      </w:r>
      <w:r w:rsidR="00742684">
        <w:t xml:space="preserve">). </w:t>
      </w:r>
      <w:r w:rsidR="00037ABA">
        <w:t>T</w:t>
      </w:r>
      <w:r w:rsidR="00037ABA" w:rsidRPr="00E23F7D">
        <w:t>he intervention</w:t>
      </w:r>
      <w:r w:rsidR="00037ABA">
        <w:t xml:space="preserve">s were typically </w:t>
      </w:r>
      <w:r w:rsidR="00037ABA" w:rsidRPr="00E23F7D">
        <w:t xml:space="preserve">delivered over </w:t>
      </w:r>
      <w:r w:rsidR="00037ABA">
        <w:t xml:space="preserve">6 to 8 </w:t>
      </w:r>
      <w:r w:rsidR="00037ABA" w:rsidRPr="00E23F7D">
        <w:t>weeks.</w:t>
      </w:r>
    </w:p>
    <w:p w14:paraId="00A1B064" w14:textId="0C3E04BD" w:rsidR="00465AF7" w:rsidRDefault="00352A55" w:rsidP="00465AF7">
      <w:pPr>
        <w:pStyle w:val="BodyText"/>
      </w:pPr>
      <w:r>
        <w:t>Twenty-one (</w:t>
      </w:r>
      <w:r w:rsidR="00C05E6E">
        <w:t>21</w:t>
      </w:r>
      <w:r>
        <w:t>)</w:t>
      </w:r>
      <w:r w:rsidR="00474E82" w:rsidRPr="00E23F7D">
        <w:t xml:space="preserve"> RCTs compared WHM with placebo</w:t>
      </w:r>
      <w:r w:rsidR="002154C9">
        <w:t xml:space="preserve"> (</w:t>
      </w:r>
      <w:r w:rsidR="008C2D20">
        <w:t>Jelodar 2018</w:t>
      </w:r>
      <w:r w:rsidR="00AB04CD">
        <w:t xml:space="preserve">, </w:t>
      </w:r>
      <w:r w:rsidR="00D3101E">
        <w:t>Kanchanatawan 2018</w:t>
      </w:r>
      <w:r w:rsidR="00AB04CD">
        <w:t xml:space="preserve">, </w:t>
      </w:r>
      <w:r w:rsidR="005D15AB">
        <w:t>Kell 2017</w:t>
      </w:r>
      <w:r w:rsidR="00AB04CD">
        <w:t xml:space="preserve">, </w:t>
      </w:r>
      <w:r w:rsidR="00D3101E">
        <w:t>Lopresti 2017</w:t>
      </w:r>
      <w:r w:rsidR="00AB04CD">
        <w:t>, Tabeshpour 2017</w:t>
      </w:r>
      <w:r w:rsidR="008A1CAB">
        <w:t>, Sahraian 2016</w:t>
      </w:r>
      <w:r w:rsidR="002C2655">
        <w:t>,</w:t>
      </w:r>
      <w:r w:rsidR="002C2655" w:rsidRPr="002C2655">
        <w:t xml:space="preserve"> </w:t>
      </w:r>
      <w:r w:rsidR="002C2655">
        <w:t>Mao 2015</w:t>
      </w:r>
      <w:r w:rsidR="00643322">
        <w:t>, Talaei 2015</w:t>
      </w:r>
      <w:r w:rsidR="00ED370A">
        <w:t>, Panahi 2015,</w:t>
      </w:r>
      <w:r w:rsidR="00ED370A" w:rsidRPr="00ED370A">
        <w:t xml:space="preserve"> </w:t>
      </w:r>
      <w:r w:rsidR="00ED370A">
        <w:t>Yu 2015</w:t>
      </w:r>
      <w:r w:rsidR="00751383">
        <w:t>, Lopresti 2014, Sanmukhani 2014</w:t>
      </w:r>
      <w:r w:rsidR="006F79B4">
        <w:t>, Bergman 2013</w:t>
      </w:r>
      <w:r w:rsidR="00C86334">
        <w:t>,</w:t>
      </w:r>
      <w:r w:rsidR="00C86334" w:rsidRPr="00C86334">
        <w:t xml:space="preserve"> </w:t>
      </w:r>
      <w:r w:rsidR="00C86334">
        <w:t xml:space="preserve">Kashani 2013, </w:t>
      </w:r>
      <w:r w:rsidR="006044EF">
        <w:t xml:space="preserve">Modabbernia 2012, </w:t>
      </w:r>
      <w:r w:rsidR="00A06322">
        <w:t>Akhondzadeh</w:t>
      </w:r>
      <w:r w:rsidR="005E6472">
        <w:t xml:space="preserve"> </w:t>
      </w:r>
      <w:r w:rsidR="00A06322">
        <w:t xml:space="preserve">Basti 2008, </w:t>
      </w:r>
      <w:r w:rsidR="00D8378C">
        <w:t>Darbinyan 2007</w:t>
      </w:r>
      <w:r w:rsidR="00DE152B">
        <w:t>, Moshiri 2006</w:t>
      </w:r>
      <w:r w:rsidR="00CD20FD">
        <w:t xml:space="preserve">, Akhondzadeh 2005, </w:t>
      </w:r>
      <w:r w:rsidR="00CD20FD" w:rsidRPr="00CD20FD">
        <w:t>Akhondzadeh 2003</w:t>
      </w:r>
      <w:r w:rsidR="00347D60">
        <w:t xml:space="preserve">, </w:t>
      </w:r>
      <w:r w:rsidR="008843C0" w:rsidRPr="008843C0">
        <w:t>Lingaerde 1999</w:t>
      </w:r>
      <w:r w:rsidR="002154C9">
        <w:t>). T</w:t>
      </w:r>
      <w:r w:rsidR="004D638E">
        <w:t xml:space="preserve">wo </w:t>
      </w:r>
      <w:r w:rsidR="002154C9">
        <w:t>RCTs compared WHM with an inactive control (</w:t>
      </w:r>
      <w:r w:rsidR="002154C9" w:rsidRPr="002154C9">
        <w:t>Nikfarjam 2017, Nikfarjam 2013</w:t>
      </w:r>
      <w:r w:rsidR="00BF58CB">
        <w:t xml:space="preserve">) </w:t>
      </w:r>
      <w:r w:rsidR="002D35B5">
        <w:t>but no data were provided.</w:t>
      </w:r>
      <w:r w:rsidR="00BF58CB">
        <w:t xml:space="preserve"> </w:t>
      </w:r>
      <w:r w:rsidR="002D35B5">
        <w:t>Seven (</w:t>
      </w:r>
      <w:r w:rsidR="00F071B5">
        <w:t>7</w:t>
      </w:r>
      <w:r w:rsidR="002D35B5">
        <w:t>)</w:t>
      </w:r>
      <w:r w:rsidR="00F071B5">
        <w:t xml:space="preserve"> RCTs </w:t>
      </w:r>
      <w:r w:rsidR="00D82B54">
        <w:t>compared WHM directly with an active intervention (</w:t>
      </w:r>
      <w:r w:rsidR="00C80DA4">
        <w:t>Araj-Khodaei 2020</w:t>
      </w:r>
      <w:r w:rsidR="00F071B5">
        <w:t xml:space="preserve">, </w:t>
      </w:r>
      <w:r w:rsidR="006A66A0">
        <w:t>Ghajar 2017</w:t>
      </w:r>
      <w:r w:rsidR="00F071B5">
        <w:t xml:space="preserve">, </w:t>
      </w:r>
      <w:r w:rsidR="00DD31AC">
        <w:t>Kashani 2017</w:t>
      </w:r>
      <w:r w:rsidR="00F071B5">
        <w:t xml:space="preserve">, </w:t>
      </w:r>
      <w:r w:rsidR="006A66A0">
        <w:t>Akhondzadeh</w:t>
      </w:r>
      <w:r w:rsidR="00F071B5">
        <w:t xml:space="preserve"> </w:t>
      </w:r>
      <w:r w:rsidR="006A66A0">
        <w:t>Basti 2007</w:t>
      </w:r>
      <w:r w:rsidR="00F071B5">
        <w:t xml:space="preserve">, </w:t>
      </w:r>
      <w:r w:rsidR="006A66A0">
        <w:t>Noorbala 2005</w:t>
      </w:r>
      <w:r w:rsidR="00F071B5">
        <w:t xml:space="preserve">, </w:t>
      </w:r>
      <w:r w:rsidR="001A2E31">
        <w:t>Akhondzadeh 2004,</w:t>
      </w:r>
      <w:r w:rsidR="00F071B5">
        <w:t xml:space="preserve"> </w:t>
      </w:r>
      <w:r w:rsidR="00465AF7" w:rsidRPr="00465AF7">
        <w:t>Akhondzadeh 2003</w:t>
      </w:r>
      <w:r w:rsidR="00F071B5">
        <w:t>)</w:t>
      </w:r>
      <w:r w:rsidR="00D82B54">
        <w:t>.</w:t>
      </w:r>
    </w:p>
    <w:p w14:paraId="1DE134E2" w14:textId="60B44931" w:rsidR="00CA07EB" w:rsidRDefault="00A21169" w:rsidP="00A21169">
      <w:pPr>
        <w:pStyle w:val="BodyText"/>
      </w:pPr>
      <w:r w:rsidRPr="00E23F7D">
        <w:t xml:space="preserve">Results for </w:t>
      </w:r>
      <w:r w:rsidR="00154FA3">
        <w:t xml:space="preserve">the </w:t>
      </w:r>
      <w:r w:rsidR="007E3866">
        <w:t>Primary Comparison</w:t>
      </w:r>
      <w:r>
        <w:t xml:space="preserve">: </w:t>
      </w:r>
      <w:r w:rsidRPr="00E23F7D">
        <w:t>WHM v</w:t>
      </w:r>
      <w:r>
        <w:t>er</w:t>
      </w:r>
      <w:r w:rsidRPr="00E23F7D">
        <w:t>s</w:t>
      </w:r>
      <w:r>
        <w:t>us</w:t>
      </w:r>
      <w:r w:rsidRPr="00E23F7D">
        <w:t xml:space="preserve"> placebo are provided in the Summary of Findings tables (</w:t>
      </w:r>
      <w:r>
        <w:t>see S</w:t>
      </w:r>
      <w:r w:rsidRPr="00E23F7D">
        <w:t>ection</w:t>
      </w:r>
      <w:r>
        <w:t xml:space="preserve"> </w:t>
      </w:r>
      <w:r>
        <w:fldChar w:fldCharType="begin" w:fldLock="1"/>
      </w:r>
      <w:r>
        <w:instrText xml:space="preserve"> REF _Ref163156751 \r \h </w:instrText>
      </w:r>
      <w:r>
        <w:fldChar w:fldCharType="separate"/>
      </w:r>
      <w:r w:rsidR="00E2214E">
        <w:t>4.7.5</w:t>
      </w:r>
      <w:r>
        <w:fldChar w:fldCharType="end"/>
      </w:r>
      <w:r w:rsidRPr="00E23F7D">
        <w:t>)</w:t>
      </w:r>
      <w:r>
        <w:t xml:space="preserve">. </w:t>
      </w:r>
    </w:p>
    <w:p w14:paraId="20995EAB" w14:textId="3B4E23D0" w:rsidR="00A21169" w:rsidRDefault="00A21169" w:rsidP="00A21169">
      <w:pPr>
        <w:pStyle w:val="BodyText"/>
      </w:pPr>
      <w:r>
        <w:t xml:space="preserve">There were no </w:t>
      </w:r>
      <w:r w:rsidR="007E25D2">
        <w:t xml:space="preserve">studies found </w:t>
      </w:r>
      <w:r>
        <w:t xml:space="preserve">for </w:t>
      </w:r>
      <w:r w:rsidR="00154FA3">
        <w:t xml:space="preserve">the </w:t>
      </w:r>
      <w:r w:rsidR="007E3866">
        <w:t>Secondary Comparison</w:t>
      </w:r>
      <w:r>
        <w:t>: WHM versus inactive control (no intervention, usual care)</w:t>
      </w:r>
      <w:r w:rsidR="00305DE2">
        <w:t>.</w:t>
      </w:r>
      <w:r w:rsidR="008435AF">
        <w:t xml:space="preserve"> </w:t>
      </w:r>
      <w:r w:rsidR="00640FED">
        <w:t>Results for the Tertiary Comparison (versus active comparators) are provided in</w:t>
      </w:r>
      <w:r w:rsidR="000A5DC4" w:rsidRPr="000A5DC4">
        <w:t xml:space="preserve"> </w:t>
      </w:r>
      <w:r w:rsidR="000A5DC4" w:rsidRPr="00E23F7D">
        <w:t>in the Summary of Findings tables</w:t>
      </w:r>
      <w:r w:rsidR="000A5DC4">
        <w:t xml:space="preserve"> and</w:t>
      </w:r>
      <w:r w:rsidR="00640FED">
        <w:t xml:space="preserve"> Appendix F2.</w:t>
      </w:r>
    </w:p>
    <w:p w14:paraId="03849143" w14:textId="36A2F802" w:rsidR="00A1111C" w:rsidRPr="00E23F7D" w:rsidRDefault="00A1111C" w:rsidP="00A1111C">
      <w:pPr>
        <w:pStyle w:val="BodyText"/>
      </w:pPr>
    </w:p>
    <w:p w14:paraId="2A85C8C2" w14:textId="6FCD991B" w:rsidR="0065071E" w:rsidRDefault="0065071E" w:rsidP="00F31E3A">
      <w:pPr>
        <w:pStyle w:val="BodyText"/>
        <w:sectPr w:rsidR="0065071E" w:rsidSect="00CD7624">
          <w:footnotePr>
            <w:numFmt w:val="lowerLetter"/>
          </w:footnotePr>
          <w:pgSz w:w="11905" w:h="16837" w:code="9"/>
          <w:pgMar w:top="1440" w:right="1080" w:bottom="1440" w:left="1080" w:header="720" w:footer="397" w:gutter="0"/>
          <w:paperSrc w:first="261" w:other="261"/>
          <w:cols w:space="708"/>
          <w:docGrid w:linePitch="299"/>
        </w:sectPr>
      </w:pPr>
    </w:p>
    <w:p w14:paraId="3FC82598" w14:textId="5457A53F" w:rsidR="00474E82" w:rsidRPr="00E23F7D" w:rsidRDefault="00474E82" w:rsidP="00474E82">
      <w:pPr>
        <w:pStyle w:val="Caption"/>
      </w:pPr>
      <w:bookmarkStart w:id="198" w:name="_Ref163652618"/>
      <w:bookmarkStart w:id="199" w:name="_Toc177486185"/>
      <w:r w:rsidRPr="00E23F7D">
        <w:lastRenderedPageBreak/>
        <w:t xml:space="preserve">Table </w:t>
      </w:r>
      <w:r w:rsidR="00D42B8A">
        <w:fldChar w:fldCharType="begin"/>
      </w:r>
      <w:r w:rsidR="00D42B8A">
        <w:instrText xml:space="preserve"> SEQ Table \* ARABIC </w:instrText>
      </w:r>
      <w:r w:rsidR="00D42B8A">
        <w:fldChar w:fldCharType="separate"/>
      </w:r>
      <w:r w:rsidR="006C1868">
        <w:rPr>
          <w:noProof/>
        </w:rPr>
        <w:t>10</w:t>
      </w:r>
      <w:r w:rsidR="00D42B8A">
        <w:fldChar w:fldCharType="end"/>
      </w:r>
      <w:bookmarkEnd w:id="198"/>
      <w:r w:rsidRPr="00E23F7D">
        <w:tab/>
        <w:t xml:space="preserve">List of included systematic reviews and overlap with eligible RCTs (per outcome): </w:t>
      </w:r>
      <w:r w:rsidR="00C47F16">
        <w:t>D</w:t>
      </w:r>
      <w:r w:rsidR="00B752CB">
        <w:t>epression</w:t>
      </w:r>
      <w:bookmarkEnd w:id="199"/>
      <w:r w:rsidR="00B752CB">
        <w:t xml:space="preserve"> </w:t>
      </w:r>
    </w:p>
    <w:tbl>
      <w:tblPr>
        <w:tblStyle w:val="PlainTable2"/>
        <w:tblW w:w="5000" w:type="pct"/>
        <w:tblLayout w:type="fixed"/>
        <w:tblLook w:val="04A0" w:firstRow="1" w:lastRow="0" w:firstColumn="1" w:lastColumn="0" w:noHBand="0" w:noVBand="1"/>
      </w:tblPr>
      <w:tblGrid>
        <w:gridCol w:w="1560"/>
        <w:gridCol w:w="700"/>
        <w:gridCol w:w="1426"/>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tblGrid>
      <w:tr w:rsidR="002E032D" w:rsidRPr="00E23F7D" w14:paraId="56997EC4" w14:textId="77777777" w:rsidTr="006A0CE1">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7C5706E4" w14:textId="77777777" w:rsidR="002E032D" w:rsidRPr="00E23F7D" w:rsidRDefault="002E032D" w:rsidP="00F32249">
            <w:pPr>
              <w:pStyle w:val="Tabletext8pt"/>
              <w:rPr>
                <w:rStyle w:val="Strong"/>
                <w:b/>
                <w:bCs w:val="0"/>
              </w:rPr>
            </w:pPr>
            <w:r w:rsidRPr="00E23F7D">
              <w:t>Review ID</w:t>
            </w:r>
          </w:p>
        </w:tc>
        <w:tc>
          <w:tcPr>
            <w:tcW w:w="700" w:type="dxa"/>
            <w:vMerge w:val="restart"/>
            <w:textDirection w:val="btLr"/>
          </w:tcPr>
          <w:p w14:paraId="31B059DB" w14:textId="37C8EF9D" w:rsidR="002E032D" w:rsidRPr="00E23F7D" w:rsidRDefault="002E032D" w:rsidP="00066DC2">
            <w:pPr>
              <w:pStyle w:val="Tabletext8pt"/>
              <w:cnfStyle w:val="100000000000" w:firstRow="1" w:lastRow="0" w:firstColumn="0" w:lastColumn="0" w:oddVBand="0" w:evenVBand="0" w:oddHBand="0" w:evenHBand="0" w:firstRowFirstColumn="0" w:firstRowLastColumn="0" w:lastRowFirstColumn="0" w:lastRowLastColumn="0"/>
            </w:pPr>
            <w:r w:rsidRPr="00A853BC">
              <w:t xml:space="preserve">Best available </w:t>
            </w:r>
            <w:r w:rsidRPr="004D545B">
              <w:rPr>
                <w:rStyle w:val="FootnoteReference"/>
              </w:rPr>
              <w:t>a</w:t>
            </w:r>
          </w:p>
        </w:tc>
        <w:tc>
          <w:tcPr>
            <w:tcW w:w="1426" w:type="dxa"/>
            <w:vMerge w:val="restart"/>
            <w:hideMark/>
          </w:tcPr>
          <w:p w14:paraId="5573F84E" w14:textId="506F317E" w:rsidR="002E032D" w:rsidRPr="00E23F7D" w:rsidRDefault="002E032D" w:rsidP="00066DC2">
            <w:pPr>
              <w:pStyle w:val="Tabletext8pt"/>
              <w:cnfStyle w:val="100000000000" w:firstRow="1" w:lastRow="0" w:firstColumn="0" w:lastColumn="0" w:oddVBand="0" w:evenVBand="0" w:oddHBand="0" w:evenHBand="0" w:firstRowFirstColumn="0" w:firstRowLastColumn="0" w:lastRowFirstColumn="0" w:lastRowLastColumn="0"/>
            </w:pPr>
            <w:r w:rsidRPr="009D3A92">
              <w:t>Prioritised outcome domain</w:t>
            </w:r>
            <w:r w:rsidRPr="003F2B87">
              <w:rPr>
                <w:rStyle w:val="Strong"/>
              </w:rPr>
              <w:t xml:space="preserve"> </w:t>
            </w:r>
            <w:r w:rsidRPr="004D545B">
              <w:rPr>
                <w:rStyle w:val="FootnoteReference"/>
              </w:rPr>
              <w:t>b</w:t>
            </w:r>
          </w:p>
        </w:tc>
        <w:tc>
          <w:tcPr>
            <w:tcW w:w="10991" w:type="dxa"/>
            <w:gridSpan w:val="29"/>
          </w:tcPr>
          <w:p w14:paraId="5D09A8B1" w14:textId="77777777" w:rsidR="002E032D" w:rsidRPr="00E23F7D" w:rsidRDefault="002E032D" w:rsidP="00066DC2">
            <w:pPr>
              <w:pStyle w:val="Tabletext8pt"/>
              <w:cnfStyle w:val="100000000000" w:firstRow="1" w:lastRow="0" w:firstColumn="0" w:lastColumn="0" w:oddVBand="0" w:evenVBand="0" w:oddHBand="0" w:evenHBand="0" w:firstRowFirstColumn="0" w:firstRowLastColumn="0" w:lastRowFirstColumn="0" w:lastRowLastColumn="0"/>
            </w:pPr>
            <w:r w:rsidRPr="00E23F7D">
              <w:t>Study ID</w:t>
            </w:r>
          </w:p>
        </w:tc>
      </w:tr>
      <w:tr w:rsidR="002E032D" w:rsidRPr="00E23F7D" w14:paraId="50D5B1DD" w14:textId="77777777" w:rsidTr="006A0CE1">
        <w:trPr>
          <w:cnfStyle w:val="000000100000" w:firstRow="0" w:lastRow="0" w:firstColumn="0" w:lastColumn="0" w:oddVBand="0" w:evenVBand="0" w:oddHBand="1" w:evenHBand="0" w:firstRowFirstColumn="0" w:firstRowLastColumn="0" w:lastRowFirstColumn="0" w:lastRowLastColumn="0"/>
          <w:trHeight w:val="2468"/>
        </w:trPr>
        <w:tc>
          <w:tcPr>
            <w:cnfStyle w:val="001000000000" w:firstRow="0" w:lastRow="0" w:firstColumn="1" w:lastColumn="0" w:oddVBand="0" w:evenVBand="0" w:oddHBand="0" w:evenHBand="0" w:firstRowFirstColumn="0" w:firstRowLastColumn="0" w:lastRowFirstColumn="0" w:lastRowLastColumn="0"/>
            <w:tcW w:w="1560" w:type="dxa"/>
            <w:vMerge/>
          </w:tcPr>
          <w:p w14:paraId="09811ED1" w14:textId="77777777" w:rsidR="002E032D" w:rsidRPr="00E23F7D" w:rsidRDefault="002E032D" w:rsidP="007821A0">
            <w:pPr>
              <w:pStyle w:val="Tabletext8pt"/>
            </w:pPr>
          </w:p>
        </w:tc>
        <w:tc>
          <w:tcPr>
            <w:tcW w:w="700" w:type="dxa"/>
            <w:vMerge/>
            <w:textDirection w:val="btLr"/>
          </w:tcPr>
          <w:p w14:paraId="3987E76E" w14:textId="77777777" w:rsidR="002E032D" w:rsidRPr="00A853BC" w:rsidRDefault="002E032D" w:rsidP="007821A0">
            <w:pPr>
              <w:pStyle w:val="Tabletext8pt"/>
              <w:cnfStyle w:val="000000100000" w:firstRow="0" w:lastRow="0" w:firstColumn="0" w:lastColumn="0" w:oddVBand="0" w:evenVBand="0" w:oddHBand="1" w:evenHBand="0" w:firstRowFirstColumn="0" w:firstRowLastColumn="0" w:lastRowFirstColumn="0" w:lastRowLastColumn="0"/>
            </w:pPr>
          </w:p>
        </w:tc>
        <w:tc>
          <w:tcPr>
            <w:tcW w:w="1426" w:type="dxa"/>
            <w:vMerge/>
          </w:tcPr>
          <w:p w14:paraId="2DC646F2" w14:textId="77777777" w:rsidR="002E032D" w:rsidRPr="009D3A92" w:rsidRDefault="002E032D" w:rsidP="007821A0">
            <w:pPr>
              <w:pStyle w:val="Tabletext8pt"/>
              <w:cnfStyle w:val="000000100000" w:firstRow="0" w:lastRow="0" w:firstColumn="0" w:lastColumn="0" w:oddVBand="0" w:evenVBand="0" w:oddHBand="1" w:evenHBand="0" w:firstRowFirstColumn="0" w:firstRowLastColumn="0" w:lastRowFirstColumn="0" w:lastRowLastColumn="0"/>
            </w:pPr>
          </w:p>
        </w:tc>
        <w:tc>
          <w:tcPr>
            <w:tcW w:w="379" w:type="dxa"/>
            <w:textDirection w:val="btLr"/>
            <w:vAlign w:val="bottom"/>
          </w:tcPr>
          <w:p w14:paraId="425C2FC2" w14:textId="484E3964"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Araj-Khodaei 2020</w:t>
            </w:r>
          </w:p>
        </w:tc>
        <w:tc>
          <w:tcPr>
            <w:tcW w:w="379" w:type="dxa"/>
            <w:textDirection w:val="btLr"/>
            <w:vAlign w:val="bottom"/>
          </w:tcPr>
          <w:p w14:paraId="65A0F86C" w14:textId="24A728F2"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Jelodar 2018</w:t>
            </w:r>
          </w:p>
        </w:tc>
        <w:tc>
          <w:tcPr>
            <w:tcW w:w="379" w:type="dxa"/>
            <w:textDirection w:val="btLr"/>
            <w:vAlign w:val="bottom"/>
          </w:tcPr>
          <w:p w14:paraId="6B6723FE" w14:textId="4DB9B2EC"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Kanchanatawan 2018</w:t>
            </w:r>
          </w:p>
        </w:tc>
        <w:tc>
          <w:tcPr>
            <w:tcW w:w="379" w:type="dxa"/>
            <w:textDirection w:val="btLr"/>
            <w:vAlign w:val="bottom"/>
          </w:tcPr>
          <w:p w14:paraId="6EDCC287" w14:textId="137A39E2"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Ghajar 2017</w:t>
            </w:r>
          </w:p>
        </w:tc>
        <w:tc>
          <w:tcPr>
            <w:tcW w:w="379" w:type="dxa"/>
            <w:textDirection w:val="btLr"/>
            <w:vAlign w:val="bottom"/>
          </w:tcPr>
          <w:p w14:paraId="2853D0D4" w14:textId="075644F7" w:rsidR="002E032D" w:rsidRPr="00E23F7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rsidRPr="00966769">
              <w:t xml:space="preserve">Kell 2017 </w:t>
            </w:r>
            <w:r w:rsidR="006A0CE1" w:rsidRPr="00966769">
              <w:rPr>
                <w:rStyle w:val="FootnoteReference"/>
              </w:rPr>
              <w:t>c</w:t>
            </w:r>
          </w:p>
        </w:tc>
        <w:tc>
          <w:tcPr>
            <w:tcW w:w="379" w:type="dxa"/>
            <w:textDirection w:val="btLr"/>
            <w:vAlign w:val="bottom"/>
          </w:tcPr>
          <w:p w14:paraId="327F0D5D" w14:textId="1623B698"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Lopresti 2017</w:t>
            </w:r>
          </w:p>
        </w:tc>
        <w:tc>
          <w:tcPr>
            <w:tcW w:w="379" w:type="dxa"/>
            <w:textDirection w:val="btLr"/>
            <w:vAlign w:val="bottom"/>
          </w:tcPr>
          <w:p w14:paraId="4F30730A" w14:textId="644EF602"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Nikfarjam 201</w:t>
            </w:r>
            <w:r w:rsidR="00FF268B">
              <w:t>7</w:t>
            </w:r>
            <w:r>
              <w:t xml:space="preserve"> </w:t>
            </w:r>
          </w:p>
        </w:tc>
        <w:tc>
          <w:tcPr>
            <w:tcW w:w="379" w:type="dxa"/>
            <w:textDirection w:val="btLr"/>
            <w:vAlign w:val="bottom"/>
          </w:tcPr>
          <w:p w14:paraId="10BA20B3" w14:textId="0B04C70D" w:rsidR="002E032D" w:rsidRPr="00E23F7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rsidRPr="00966769">
              <w:t xml:space="preserve">Tabeshpour 2017 </w:t>
            </w:r>
            <w:r w:rsidR="006A0CE1" w:rsidRPr="00966769">
              <w:rPr>
                <w:rStyle w:val="FootnoteReference"/>
              </w:rPr>
              <w:t>d</w:t>
            </w:r>
          </w:p>
        </w:tc>
        <w:tc>
          <w:tcPr>
            <w:tcW w:w="379" w:type="dxa"/>
            <w:textDirection w:val="btLr"/>
            <w:vAlign w:val="bottom"/>
          </w:tcPr>
          <w:p w14:paraId="668A588F" w14:textId="2A35C06E"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rPr>
                <w:sz w:val="18"/>
                <w:szCs w:val="18"/>
              </w:rPr>
            </w:pPr>
            <w:r w:rsidRPr="00966769">
              <w:t xml:space="preserve">Kashani 2016 </w:t>
            </w:r>
            <w:r w:rsidR="00E30E53" w:rsidRPr="00966769">
              <w:rPr>
                <w:rStyle w:val="FootnoteReference"/>
              </w:rPr>
              <w:t>d</w:t>
            </w:r>
          </w:p>
        </w:tc>
        <w:tc>
          <w:tcPr>
            <w:tcW w:w="379" w:type="dxa"/>
            <w:textDirection w:val="btLr"/>
            <w:vAlign w:val="bottom"/>
          </w:tcPr>
          <w:p w14:paraId="4F85333E" w14:textId="412FEC55"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Sahraian 2016</w:t>
            </w:r>
          </w:p>
        </w:tc>
        <w:tc>
          <w:tcPr>
            <w:tcW w:w="379" w:type="dxa"/>
            <w:textDirection w:val="btLr"/>
            <w:vAlign w:val="bottom"/>
          </w:tcPr>
          <w:p w14:paraId="0CCE5693" w14:textId="2F86B367"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Mao 2015</w:t>
            </w:r>
          </w:p>
        </w:tc>
        <w:tc>
          <w:tcPr>
            <w:tcW w:w="379" w:type="dxa"/>
            <w:textDirection w:val="btLr"/>
            <w:vAlign w:val="bottom"/>
          </w:tcPr>
          <w:p w14:paraId="62DC0697" w14:textId="57EB325F"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Talaei 2015</w:t>
            </w:r>
          </w:p>
        </w:tc>
        <w:tc>
          <w:tcPr>
            <w:tcW w:w="379" w:type="dxa"/>
            <w:textDirection w:val="btLr"/>
            <w:vAlign w:val="bottom"/>
          </w:tcPr>
          <w:p w14:paraId="2DF5A9BF" w14:textId="7198DC13"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Panahi 2015</w:t>
            </w:r>
          </w:p>
        </w:tc>
        <w:tc>
          <w:tcPr>
            <w:tcW w:w="379" w:type="dxa"/>
            <w:textDirection w:val="btLr"/>
            <w:vAlign w:val="bottom"/>
          </w:tcPr>
          <w:p w14:paraId="447DC487" w14:textId="75E197F0"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Yu 2015</w:t>
            </w:r>
          </w:p>
        </w:tc>
        <w:tc>
          <w:tcPr>
            <w:tcW w:w="379" w:type="dxa"/>
            <w:textDirection w:val="btLr"/>
            <w:vAlign w:val="bottom"/>
          </w:tcPr>
          <w:p w14:paraId="27E9351A" w14:textId="018C5649"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Lopresti 2014</w:t>
            </w:r>
          </w:p>
        </w:tc>
        <w:tc>
          <w:tcPr>
            <w:tcW w:w="379" w:type="dxa"/>
            <w:textDirection w:val="btLr"/>
            <w:vAlign w:val="bottom"/>
          </w:tcPr>
          <w:p w14:paraId="38A6F9EB" w14:textId="73D94C17"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Sanmukhani 2014</w:t>
            </w:r>
          </w:p>
        </w:tc>
        <w:tc>
          <w:tcPr>
            <w:tcW w:w="379" w:type="dxa"/>
            <w:textDirection w:val="btLr"/>
            <w:vAlign w:val="bottom"/>
          </w:tcPr>
          <w:p w14:paraId="78CE6D2E" w14:textId="73FA8126"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Bergman 2013</w:t>
            </w:r>
          </w:p>
        </w:tc>
        <w:tc>
          <w:tcPr>
            <w:tcW w:w="379" w:type="dxa"/>
            <w:textDirection w:val="btLr"/>
            <w:vAlign w:val="bottom"/>
          </w:tcPr>
          <w:p w14:paraId="223F827C" w14:textId="0404F208" w:rsidR="002E032D" w:rsidRPr="00E23F7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rsidRPr="00966769">
              <w:t xml:space="preserve">Kashani 2013 </w:t>
            </w:r>
            <w:r w:rsidR="00BA1D17" w:rsidRPr="00966769">
              <w:rPr>
                <w:rStyle w:val="FootnoteReference"/>
              </w:rPr>
              <w:t>e</w:t>
            </w:r>
            <w:r w:rsidRPr="00966769">
              <w:t xml:space="preserve"> </w:t>
            </w:r>
          </w:p>
        </w:tc>
        <w:tc>
          <w:tcPr>
            <w:tcW w:w="379" w:type="dxa"/>
            <w:textDirection w:val="btLr"/>
            <w:vAlign w:val="bottom"/>
          </w:tcPr>
          <w:p w14:paraId="797DA3CA" w14:textId="6712BE6F"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Nikfarjam 2013</w:t>
            </w:r>
          </w:p>
        </w:tc>
        <w:tc>
          <w:tcPr>
            <w:tcW w:w="379" w:type="dxa"/>
            <w:textDirection w:val="btLr"/>
            <w:vAlign w:val="bottom"/>
          </w:tcPr>
          <w:p w14:paraId="640166EE" w14:textId="2B081EA6"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Modabbernia 2012</w:t>
            </w:r>
          </w:p>
        </w:tc>
        <w:tc>
          <w:tcPr>
            <w:tcW w:w="379" w:type="dxa"/>
            <w:textDirection w:val="btLr"/>
            <w:vAlign w:val="bottom"/>
          </w:tcPr>
          <w:p w14:paraId="24D69DB1" w14:textId="386D39B2"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Akhondzadeh Basti 2008</w:t>
            </w:r>
          </w:p>
        </w:tc>
        <w:tc>
          <w:tcPr>
            <w:tcW w:w="379" w:type="dxa"/>
            <w:textDirection w:val="btLr"/>
            <w:vAlign w:val="bottom"/>
          </w:tcPr>
          <w:p w14:paraId="586C51FC" w14:textId="4CA9E762"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Akhondzadeh Basti 2007</w:t>
            </w:r>
          </w:p>
        </w:tc>
        <w:tc>
          <w:tcPr>
            <w:tcW w:w="379" w:type="dxa"/>
            <w:textDirection w:val="btLr"/>
            <w:vAlign w:val="bottom"/>
          </w:tcPr>
          <w:p w14:paraId="4E9223B6" w14:textId="0351F124"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Darbinyan 2007</w:t>
            </w:r>
          </w:p>
        </w:tc>
        <w:tc>
          <w:tcPr>
            <w:tcW w:w="379" w:type="dxa"/>
            <w:textDirection w:val="btLr"/>
            <w:vAlign w:val="bottom"/>
          </w:tcPr>
          <w:p w14:paraId="5770DDEC" w14:textId="0B42B659"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Moshiri 2006</w:t>
            </w:r>
          </w:p>
        </w:tc>
        <w:tc>
          <w:tcPr>
            <w:tcW w:w="379" w:type="dxa"/>
            <w:textDirection w:val="btLr"/>
            <w:vAlign w:val="bottom"/>
          </w:tcPr>
          <w:p w14:paraId="1FFE9AA7" w14:textId="32FAFEC5"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Akhondzadeh 2005</w:t>
            </w:r>
          </w:p>
        </w:tc>
        <w:tc>
          <w:tcPr>
            <w:tcW w:w="379" w:type="dxa"/>
            <w:textDirection w:val="btLr"/>
            <w:vAlign w:val="bottom"/>
          </w:tcPr>
          <w:p w14:paraId="057FAC13" w14:textId="16CE3F83"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Noorbala 2005</w:t>
            </w:r>
          </w:p>
        </w:tc>
        <w:tc>
          <w:tcPr>
            <w:tcW w:w="379" w:type="dxa"/>
            <w:textDirection w:val="btLr"/>
            <w:vAlign w:val="bottom"/>
          </w:tcPr>
          <w:p w14:paraId="0DF8F93F" w14:textId="72571965"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Akhondzadeh 2004</w:t>
            </w:r>
          </w:p>
        </w:tc>
        <w:tc>
          <w:tcPr>
            <w:tcW w:w="379" w:type="dxa"/>
            <w:textDirection w:val="btLr"/>
            <w:vAlign w:val="bottom"/>
          </w:tcPr>
          <w:p w14:paraId="237E9D09" w14:textId="58969427" w:rsidR="002E032D" w:rsidRPr="00E23F7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t>Akhondzadeh 2003 (lavender)</w:t>
            </w:r>
          </w:p>
        </w:tc>
        <w:tc>
          <w:tcPr>
            <w:tcW w:w="379" w:type="dxa"/>
            <w:textDirection w:val="btLr"/>
            <w:vAlign w:val="bottom"/>
          </w:tcPr>
          <w:p w14:paraId="0451E48A" w14:textId="4CE84ED5" w:rsidR="002E032D" w:rsidRPr="00E23F7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rsidRPr="00966769">
              <w:t xml:space="preserve">Lingaerde 1999 </w:t>
            </w:r>
            <w:r w:rsidR="009F5BFF" w:rsidRPr="00966769">
              <w:rPr>
                <w:rStyle w:val="FootnoteReference"/>
              </w:rPr>
              <w:t>f</w:t>
            </w:r>
          </w:p>
        </w:tc>
      </w:tr>
      <w:tr w:rsidR="002E032D" w:rsidRPr="00E23F7D" w14:paraId="7EF2E049" w14:textId="77777777" w:rsidTr="006A0CE1">
        <w:trPr>
          <w:trHeight w:val="250"/>
        </w:trPr>
        <w:tc>
          <w:tcPr>
            <w:cnfStyle w:val="001000000000" w:firstRow="0" w:lastRow="0" w:firstColumn="1" w:lastColumn="0" w:oddVBand="0" w:evenVBand="0" w:oddHBand="0" w:evenHBand="0" w:firstRowFirstColumn="0" w:firstRowLastColumn="0" w:lastRowFirstColumn="0" w:lastRowLastColumn="0"/>
            <w:tcW w:w="1560" w:type="dxa"/>
          </w:tcPr>
          <w:p w14:paraId="7E2B82E9" w14:textId="3733DA15" w:rsidR="002E032D" w:rsidRPr="00E23F7D" w:rsidRDefault="002E032D" w:rsidP="007821A0">
            <w:pPr>
              <w:pStyle w:val="Tabletext8pt"/>
            </w:pPr>
            <w:r w:rsidRPr="00066DC2">
              <w:rPr>
                <w:rFonts w:eastAsia="Times New Roman" w:cs="Times New Roman"/>
                <w:lang w:eastAsia="en-AU"/>
              </w:rPr>
              <w:t>Firoozeei 2021</w:t>
            </w:r>
          </w:p>
        </w:tc>
        <w:tc>
          <w:tcPr>
            <w:tcW w:w="700" w:type="dxa"/>
          </w:tcPr>
          <w:p w14:paraId="664A18A2" w14:textId="460C8E4D"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bCs w:val="0"/>
              </w:rPr>
            </w:pPr>
            <w:r w:rsidRPr="00966769">
              <w:rPr>
                <w:rFonts w:ascii="Wingdings" w:hAnsi="Wingdings"/>
                <w:bCs w:val="0"/>
              </w:rPr>
              <w:t></w:t>
            </w:r>
          </w:p>
        </w:tc>
        <w:tc>
          <w:tcPr>
            <w:tcW w:w="1426" w:type="dxa"/>
            <w:vMerge w:val="restart"/>
          </w:tcPr>
          <w:p w14:paraId="439FDF96" w14:textId="5D330648" w:rsidR="002E032D" w:rsidRPr="009D3A92" w:rsidRDefault="002E032D" w:rsidP="005D727A">
            <w:pPr>
              <w:pStyle w:val="Tabletext8pt"/>
              <w:cnfStyle w:val="000000000000" w:firstRow="0" w:lastRow="0" w:firstColumn="0" w:lastColumn="0" w:oddVBand="0" w:evenVBand="0" w:oddHBand="0" w:evenHBand="0" w:firstRowFirstColumn="0" w:firstRowLastColumn="0" w:lastRowFirstColumn="0" w:lastRowLastColumn="0"/>
            </w:pPr>
            <w:r>
              <w:t>Depressive symptoms</w:t>
            </w:r>
          </w:p>
        </w:tc>
        <w:tc>
          <w:tcPr>
            <w:tcW w:w="379" w:type="dxa"/>
            <w:shd w:val="clear" w:color="auto" w:fill="00968F" w:themeFill="accent3"/>
          </w:tcPr>
          <w:p w14:paraId="67514413" w14:textId="18100715"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33AD6ACA" w14:textId="3BBDDD82"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1EE691B7" w14:textId="39882545"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0E70D427" w14:textId="2EEF0793"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01E90FBF" w14:textId="77F1388D"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650DB7D9" w14:textId="0F297EC0"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5A52F924" w14:textId="2B40B68E"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3C2CCDD8" w14:textId="0D510D60"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768B7DB2" w14:textId="063AE486"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1DE1A34C" w14:textId="36690903"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3371BD59" w14:textId="57035E4D"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2D79D461" w14:textId="034E9085"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35D546EF" w14:textId="587A5871"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520F136B" w14:textId="577D910C"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2768CC7C" w14:textId="3013642F"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7A797800" w14:textId="1018C8A6"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20FD98BB" w14:textId="362A1204"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3BD8F3CF" w14:textId="6E87E425"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0D0E16AE" w14:textId="67F7A0CB"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7088D9D0" w14:textId="39DC6F33"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4D190124" w14:textId="75C03D6D"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534D903A" w14:textId="31CC62D8"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61A2EC37" w14:textId="4A980A2B"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424CF071" w14:textId="139A69D6"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1CB0FF90" w14:textId="5D5A955B"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4D48E8FD" w14:textId="3A7B8509"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011F1C2A" w14:textId="6225F5C6"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21881A1A" w14:textId="2B95B365"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c>
          <w:tcPr>
            <w:tcW w:w="379" w:type="dxa"/>
          </w:tcPr>
          <w:p w14:paraId="1E7F1E43" w14:textId="52C1B173"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w:t>
            </w:r>
          </w:p>
        </w:tc>
      </w:tr>
      <w:tr w:rsidR="002E032D" w:rsidRPr="00E23F7D" w14:paraId="5A7084B8" w14:textId="77777777" w:rsidTr="006A0C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60" w:type="dxa"/>
          </w:tcPr>
          <w:p w14:paraId="1C774399" w14:textId="5B4236A3" w:rsidR="002E032D" w:rsidRPr="00E23F7D" w:rsidRDefault="002E032D" w:rsidP="007821A0">
            <w:pPr>
              <w:pStyle w:val="Tabletext8pt"/>
            </w:pPr>
            <w:r w:rsidRPr="00066DC2">
              <w:rPr>
                <w:rFonts w:eastAsia="Times New Roman" w:cs="Times New Roman"/>
                <w:lang w:eastAsia="en-AU"/>
              </w:rPr>
              <w:t>Wang 2021</w:t>
            </w:r>
          </w:p>
        </w:tc>
        <w:tc>
          <w:tcPr>
            <w:tcW w:w="700" w:type="dxa"/>
          </w:tcPr>
          <w:p w14:paraId="266915F5" w14:textId="6ABBF098"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bCs w:val="0"/>
              </w:rPr>
            </w:pPr>
            <w:r w:rsidRPr="00966769">
              <w:rPr>
                <w:rFonts w:ascii="Wingdings" w:hAnsi="Wingdings"/>
                <w:bCs w:val="0"/>
              </w:rPr>
              <w:t></w:t>
            </w:r>
          </w:p>
        </w:tc>
        <w:tc>
          <w:tcPr>
            <w:tcW w:w="1426" w:type="dxa"/>
            <w:vMerge/>
          </w:tcPr>
          <w:p w14:paraId="287C1586" w14:textId="77777777" w:rsidR="002E032D" w:rsidRPr="009D3A92" w:rsidRDefault="002E032D" w:rsidP="007821A0">
            <w:pPr>
              <w:pStyle w:val="Tabletext8pt"/>
              <w:cnfStyle w:val="000000100000" w:firstRow="0" w:lastRow="0" w:firstColumn="0" w:lastColumn="0" w:oddVBand="0" w:evenVBand="0" w:oddHBand="1" w:evenHBand="0" w:firstRowFirstColumn="0" w:firstRowLastColumn="0" w:lastRowFirstColumn="0" w:lastRowLastColumn="0"/>
            </w:pPr>
          </w:p>
        </w:tc>
        <w:tc>
          <w:tcPr>
            <w:tcW w:w="379" w:type="dxa"/>
          </w:tcPr>
          <w:p w14:paraId="3B526E07" w14:textId="77EAD6CC"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6453CCCC" w14:textId="203B7E5E"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7DE4882B" w14:textId="2CA24594"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4348E690" w14:textId="7D7D2143"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510A8BD3" w14:textId="1692E152"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1CA30116" w14:textId="3278E53F"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346D5DE5" w14:textId="7AE4A6A6"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62B7D6CE" w14:textId="3C98EA03"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171A0E60" w14:textId="1C5DA154"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41B89B04" w14:textId="25966E81"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76C110AD" w14:textId="22D1F54D"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67A9A752" w14:textId="33214C02"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7284D2F9" w14:textId="4C5BB98F"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6C9E80A8" w14:textId="42CA4023"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17BAA3F2" w14:textId="223A124B"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6E303894" w14:textId="323C64C1"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4AF77269" w14:textId="4C372137"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11ED0EAC" w14:textId="3BB4DBAC"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4E589EDF" w14:textId="7BF87E35"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38D3A84E" w14:textId="56F7BF69"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2AEC8344" w14:textId="655180AC"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4E7493C1" w14:textId="6FA63C0F"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69553AF6" w14:textId="58AD476E"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05C3E622" w14:textId="595022F5"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47605601" w14:textId="0119F50C"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55D05248" w14:textId="6784EF50"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33F17FE7" w14:textId="60C5E956"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52C4A266" w14:textId="389526A0"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293F7A0B" w14:textId="1835749D"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r>
      <w:tr w:rsidR="00494675" w:rsidRPr="00E23F7D" w14:paraId="595382E1" w14:textId="77777777" w:rsidTr="006A0CE1">
        <w:trPr>
          <w:trHeight w:val="250"/>
        </w:trPr>
        <w:tc>
          <w:tcPr>
            <w:cnfStyle w:val="001000000000" w:firstRow="0" w:lastRow="0" w:firstColumn="1" w:lastColumn="0" w:oddVBand="0" w:evenVBand="0" w:oddHBand="0" w:evenHBand="0" w:firstRowFirstColumn="0" w:firstRowLastColumn="0" w:lastRowFirstColumn="0" w:lastRowLastColumn="0"/>
            <w:tcW w:w="1560" w:type="dxa"/>
          </w:tcPr>
          <w:p w14:paraId="23B5A775" w14:textId="1636F158" w:rsidR="002E032D" w:rsidRPr="00E23F7D" w:rsidRDefault="002E032D" w:rsidP="007821A0">
            <w:pPr>
              <w:pStyle w:val="Tabletext8pt"/>
            </w:pPr>
            <w:r w:rsidRPr="00066DC2">
              <w:rPr>
                <w:rFonts w:eastAsia="Times New Roman" w:cs="Times New Roman"/>
                <w:lang w:eastAsia="en-AU"/>
              </w:rPr>
              <w:t>Dai 2020</w:t>
            </w:r>
          </w:p>
        </w:tc>
        <w:tc>
          <w:tcPr>
            <w:tcW w:w="700" w:type="dxa"/>
          </w:tcPr>
          <w:p w14:paraId="0AE5FD9D" w14:textId="4709E224"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bCs w:val="0"/>
              </w:rPr>
            </w:pPr>
            <w:r w:rsidRPr="00966769">
              <w:rPr>
                <w:rFonts w:ascii="Wingdings" w:hAnsi="Wingdings"/>
                <w:bCs w:val="0"/>
              </w:rPr>
              <w:t></w:t>
            </w:r>
          </w:p>
        </w:tc>
        <w:tc>
          <w:tcPr>
            <w:tcW w:w="1426" w:type="dxa"/>
            <w:vMerge/>
          </w:tcPr>
          <w:p w14:paraId="343F15CD" w14:textId="77777777" w:rsidR="002E032D" w:rsidRPr="009D3A92" w:rsidRDefault="002E032D" w:rsidP="007821A0">
            <w:pPr>
              <w:pStyle w:val="Tabletext8pt"/>
              <w:cnfStyle w:val="000000000000" w:firstRow="0" w:lastRow="0" w:firstColumn="0" w:lastColumn="0" w:oddVBand="0" w:evenVBand="0" w:oddHBand="0" w:evenHBand="0" w:firstRowFirstColumn="0" w:firstRowLastColumn="0" w:lastRowFirstColumn="0" w:lastRowLastColumn="0"/>
            </w:pPr>
          </w:p>
        </w:tc>
        <w:tc>
          <w:tcPr>
            <w:tcW w:w="379" w:type="dxa"/>
          </w:tcPr>
          <w:p w14:paraId="733421ED" w14:textId="5EC35F44"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320673BD" w14:textId="65CC64EA"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3C92F034" w14:textId="08AB307B"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shd w:val="clear" w:color="auto" w:fill="00968F" w:themeFill="accent3"/>
          </w:tcPr>
          <w:p w14:paraId="6C15CCDC" w14:textId="15470092"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74AA3440" w14:textId="56DA60F6"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40A375D5" w14:textId="68B1D1C4"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59EC4C83" w14:textId="2CE40AB2"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59401927" w14:textId="66D36E46"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1AB5FDB1" w14:textId="4F02D347"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bCs w:val="0"/>
              </w:rPr>
            </w:pPr>
            <w:r w:rsidRPr="00966769">
              <w:rPr>
                <w:rFonts w:ascii="Wingdings" w:hAnsi="Wingdings"/>
                <w:bCs w:val="0"/>
              </w:rPr>
              <w:t></w:t>
            </w:r>
          </w:p>
        </w:tc>
        <w:tc>
          <w:tcPr>
            <w:tcW w:w="379" w:type="dxa"/>
          </w:tcPr>
          <w:p w14:paraId="0B11C5A9" w14:textId="0FE336B2"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6A40D569" w14:textId="6429A8D5"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54480AFD" w14:textId="60504C9D"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6ADA70B0" w14:textId="7B2E53A0"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5921F58A" w14:textId="4D869709"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06D594AA" w14:textId="71FB626F"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4AB4F5F4" w14:textId="0C0D1700"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1B4C7453" w14:textId="1CC0B6C7"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5F175018" w14:textId="6D46CB64"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1C688E8C" w14:textId="1F003AFC"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723164ED" w14:textId="469E6837"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6BF9D0A8" w14:textId="11F11B3F"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69C6A0E9" w14:textId="794A967A"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0417E96F" w14:textId="50CF309A"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2462F22F" w14:textId="04C7E21A"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02F1CB05" w14:textId="5766BB58"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11063F68" w14:textId="51217E2C"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37BB424A" w14:textId="4206FA54"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25EAE2A2" w14:textId="3AD9D333"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41E3C0F0" w14:textId="1C0DD9F0"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r>
      <w:tr w:rsidR="002E032D" w:rsidRPr="00E23F7D" w14:paraId="4F24284D" w14:textId="77777777" w:rsidTr="006A0C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60" w:type="dxa"/>
          </w:tcPr>
          <w:p w14:paraId="350FF9D8" w14:textId="54D5868C" w:rsidR="002E032D" w:rsidRPr="00E23F7D" w:rsidRDefault="002E032D" w:rsidP="007821A0">
            <w:pPr>
              <w:pStyle w:val="Tabletext8pt"/>
            </w:pPr>
            <w:r w:rsidRPr="00066DC2">
              <w:rPr>
                <w:rFonts w:eastAsia="Times New Roman" w:cs="Times New Roman"/>
                <w:lang w:eastAsia="en-AU"/>
              </w:rPr>
              <w:t>Fusar-Poli 2020</w:t>
            </w:r>
          </w:p>
        </w:tc>
        <w:tc>
          <w:tcPr>
            <w:tcW w:w="700" w:type="dxa"/>
          </w:tcPr>
          <w:p w14:paraId="40F0910F" w14:textId="613560A2"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bCs w:val="0"/>
              </w:rPr>
            </w:pPr>
            <w:r w:rsidRPr="00966769">
              <w:rPr>
                <w:rFonts w:ascii="Wingdings" w:hAnsi="Wingdings"/>
                <w:bCs w:val="0"/>
              </w:rPr>
              <w:t></w:t>
            </w:r>
          </w:p>
        </w:tc>
        <w:tc>
          <w:tcPr>
            <w:tcW w:w="1426" w:type="dxa"/>
            <w:vMerge/>
          </w:tcPr>
          <w:p w14:paraId="67F9D220" w14:textId="77777777" w:rsidR="002E032D" w:rsidRPr="009D3A92" w:rsidRDefault="002E032D" w:rsidP="007821A0">
            <w:pPr>
              <w:pStyle w:val="Tabletext8pt"/>
              <w:cnfStyle w:val="000000100000" w:firstRow="0" w:lastRow="0" w:firstColumn="0" w:lastColumn="0" w:oddVBand="0" w:evenVBand="0" w:oddHBand="1" w:evenHBand="0" w:firstRowFirstColumn="0" w:firstRowLastColumn="0" w:lastRowFirstColumn="0" w:lastRowLastColumn="0"/>
            </w:pPr>
          </w:p>
        </w:tc>
        <w:tc>
          <w:tcPr>
            <w:tcW w:w="379" w:type="dxa"/>
          </w:tcPr>
          <w:p w14:paraId="75FF021E" w14:textId="5CBFA772"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530139B3" w14:textId="514974DE"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710F6B28" w14:textId="70871A55"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778EC348" w14:textId="42B49646"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3AE62DE5" w14:textId="7A83C36B"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2B7B8C59" w14:textId="3A43004E"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3DC40A39" w14:textId="4AA4EE15"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24C90905" w14:textId="42B51A7B"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36E439E0" w14:textId="3A703ABD"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4F6BD643" w14:textId="1E297117"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7D721306" w14:textId="2AFE31A3"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1C50BE40" w14:textId="773EF8C9"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609F5478" w14:textId="05529DED"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5B787AC6" w14:textId="6FF39777"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380AEF72" w14:textId="6A41B6F8"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1690C960" w14:textId="270AF9BC"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4B8A1D00" w14:textId="1627D838"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0C875A87" w14:textId="0E8C9419"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3FA89222" w14:textId="02EB1AC8"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40FAF8D2" w14:textId="0FBBE8DC"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77285B4A" w14:textId="701FB3A1"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62431F44" w14:textId="7349D2D7"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4413576F" w14:textId="63C7832A"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350E0E19" w14:textId="2DFEA1C8"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773FA793" w14:textId="0DAF0C4B"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600CB214" w14:textId="71FD41E4"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621896E2" w14:textId="6F2EDD47"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64615256" w14:textId="3A69018F"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210898A9" w14:textId="592D2427"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r>
      <w:tr w:rsidR="00494675" w:rsidRPr="00E23F7D" w14:paraId="4CE98D91" w14:textId="77777777" w:rsidTr="006A0CE1">
        <w:trPr>
          <w:trHeight w:val="250"/>
        </w:trPr>
        <w:tc>
          <w:tcPr>
            <w:cnfStyle w:val="001000000000" w:firstRow="0" w:lastRow="0" w:firstColumn="1" w:lastColumn="0" w:oddVBand="0" w:evenVBand="0" w:oddHBand="0" w:evenHBand="0" w:firstRowFirstColumn="0" w:firstRowLastColumn="0" w:lastRowFirstColumn="0" w:lastRowLastColumn="0"/>
            <w:tcW w:w="1560" w:type="dxa"/>
          </w:tcPr>
          <w:p w14:paraId="5C8FEC8C" w14:textId="1E9790F0" w:rsidR="002E032D" w:rsidRPr="00E23F7D" w:rsidRDefault="002E032D" w:rsidP="007821A0">
            <w:pPr>
              <w:pStyle w:val="Tabletext8pt"/>
            </w:pPr>
            <w:r w:rsidRPr="00066DC2">
              <w:rPr>
                <w:rFonts w:eastAsia="Times New Roman" w:cs="Times New Roman"/>
                <w:lang w:eastAsia="en-AU"/>
              </w:rPr>
              <w:t>Ghaderi 2020</w:t>
            </w:r>
          </w:p>
        </w:tc>
        <w:tc>
          <w:tcPr>
            <w:tcW w:w="700" w:type="dxa"/>
          </w:tcPr>
          <w:p w14:paraId="1872A322" w14:textId="57C913B9"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bCs w:val="0"/>
              </w:rPr>
            </w:pPr>
            <w:r w:rsidRPr="00966769">
              <w:rPr>
                <w:rFonts w:ascii="Wingdings" w:hAnsi="Wingdings"/>
                <w:bCs w:val="0"/>
              </w:rPr>
              <w:t></w:t>
            </w:r>
          </w:p>
        </w:tc>
        <w:tc>
          <w:tcPr>
            <w:tcW w:w="1426" w:type="dxa"/>
            <w:vMerge/>
          </w:tcPr>
          <w:p w14:paraId="00E914E4" w14:textId="77777777" w:rsidR="002E032D" w:rsidRPr="009D3A92" w:rsidRDefault="002E032D" w:rsidP="007821A0">
            <w:pPr>
              <w:pStyle w:val="Tabletext8pt"/>
              <w:cnfStyle w:val="000000000000" w:firstRow="0" w:lastRow="0" w:firstColumn="0" w:lastColumn="0" w:oddVBand="0" w:evenVBand="0" w:oddHBand="0" w:evenHBand="0" w:firstRowFirstColumn="0" w:firstRowLastColumn="0" w:lastRowFirstColumn="0" w:lastRowLastColumn="0"/>
            </w:pPr>
          </w:p>
        </w:tc>
        <w:tc>
          <w:tcPr>
            <w:tcW w:w="379" w:type="dxa"/>
          </w:tcPr>
          <w:p w14:paraId="08D31186" w14:textId="6D17D793"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2453F8FB" w14:textId="52971A6F"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4483761C" w14:textId="2345A494"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0256E5DB" w14:textId="1C4878EE"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E1E4E5" w:themeFill="accent5"/>
          </w:tcPr>
          <w:p w14:paraId="15CE1B5E" w14:textId="0CB6BBAB" w:rsidR="002E032D" w:rsidRPr="00673E5B"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73E5B">
              <w:t>!</w:t>
            </w:r>
          </w:p>
        </w:tc>
        <w:tc>
          <w:tcPr>
            <w:tcW w:w="379" w:type="dxa"/>
          </w:tcPr>
          <w:p w14:paraId="1EFCA477" w14:textId="068037F6"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5D3E2F5D" w14:textId="21568BDA"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35ABDD39" w14:textId="01F629CF"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auto"/>
          </w:tcPr>
          <w:p w14:paraId="6D477639" w14:textId="7E8A265E"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t>--</w:t>
            </w:r>
          </w:p>
        </w:tc>
        <w:tc>
          <w:tcPr>
            <w:tcW w:w="379" w:type="dxa"/>
            <w:shd w:val="clear" w:color="auto" w:fill="00968F" w:themeFill="accent3"/>
          </w:tcPr>
          <w:p w14:paraId="1D52B6C4" w14:textId="47ED14E5"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19280C5A" w14:textId="394EB9DA"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shd w:val="clear" w:color="auto" w:fill="00968F" w:themeFill="accent3"/>
          </w:tcPr>
          <w:p w14:paraId="306E8847" w14:textId="626BC969"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1B6ECC62" w14:textId="08223466"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04A3951C" w14:textId="09A24236"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129C0DEB" w14:textId="24133689"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07CEB370" w14:textId="33031EDC"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1FC6729B" w14:textId="01628890"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1B277083" w14:textId="5A804375"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53142103" w14:textId="3981411A"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46435E9C" w14:textId="7C374E43"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21915D71" w14:textId="69DC5ED0"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60BA7890" w14:textId="779C798C"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6CB01536" w14:textId="37B6E91D"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3A2A9DD9" w14:textId="1A4C135F"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0FF65099" w14:textId="7481882D"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auto"/>
          </w:tcPr>
          <w:p w14:paraId="777EAAFC" w14:textId="7258C412"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51728899" w14:textId="4F3C0987"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31EF2395" w14:textId="202696F0"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0EC229F3" w14:textId="2767A2B1"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r>
      <w:tr w:rsidR="00494675" w:rsidRPr="00E23F7D" w14:paraId="608F98F8" w14:textId="77777777" w:rsidTr="006A0C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60" w:type="dxa"/>
          </w:tcPr>
          <w:p w14:paraId="00D766CC" w14:textId="37A00621" w:rsidR="002E032D" w:rsidRPr="00E23F7D" w:rsidRDefault="002E032D" w:rsidP="007821A0">
            <w:pPr>
              <w:pStyle w:val="Tabletext8pt"/>
            </w:pPr>
            <w:r w:rsidRPr="00066DC2">
              <w:rPr>
                <w:rFonts w:eastAsia="Times New Roman" w:cs="Times New Roman"/>
                <w:lang w:eastAsia="en-AU"/>
              </w:rPr>
              <w:t>Khaksarian 2019</w:t>
            </w:r>
          </w:p>
        </w:tc>
        <w:tc>
          <w:tcPr>
            <w:tcW w:w="700" w:type="dxa"/>
          </w:tcPr>
          <w:p w14:paraId="628F6019" w14:textId="5806771F"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bCs w:val="0"/>
              </w:rPr>
            </w:pPr>
            <w:r w:rsidRPr="00966769">
              <w:rPr>
                <w:rFonts w:ascii="Wingdings" w:hAnsi="Wingdings"/>
                <w:bCs w:val="0"/>
              </w:rPr>
              <w:t></w:t>
            </w:r>
          </w:p>
        </w:tc>
        <w:tc>
          <w:tcPr>
            <w:tcW w:w="1426" w:type="dxa"/>
            <w:vMerge/>
          </w:tcPr>
          <w:p w14:paraId="31667D92" w14:textId="77777777" w:rsidR="002E032D" w:rsidRPr="009D3A92" w:rsidRDefault="002E032D" w:rsidP="007821A0">
            <w:pPr>
              <w:pStyle w:val="Tabletext8pt"/>
              <w:cnfStyle w:val="000000100000" w:firstRow="0" w:lastRow="0" w:firstColumn="0" w:lastColumn="0" w:oddVBand="0" w:evenVBand="0" w:oddHBand="1" w:evenHBand="0" w:firstRowFirstColumn="0" w:firstRowLastColumn="0" w:lastRowFirstColumn="0" w:lastRowLastColumn="0"/>
            </w:pPr>
          </w:p>
        </w:tc>
        <w:tc>
          <w:tcPr>
            <w:tcW w:w="379" w:type="dxa"/>
          </w:tcPr>
          <w:p w14:paraId="43EC0ADA" w14:textId="1CCFBFD8"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51692B9B" w14:textId="2F8607ED"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4ABAAE0D" w14:textId="2475E231"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76B41345" w14:textId="339D4D1E"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37D51DA1" w14:textId="07E2D567"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05DE8594" w14:textId="3363A127"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44B73B4F" w14:textId="3CB7C8B5"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446B168C" w14:textId="78080338"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shd w:val="clear" w:color="auto" w:fill="00968F" w:themeFill="accent3"/>
          </w:tcPr>
          <w:p w14:paraId="132FC370" w14:textId="14EEEFD1"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bCs w:val="0"/>
              </w:rPr>
            </w:pPr>
            <w:r w:rsidRPr="00966769">
              <w:rPr>
                <w:rFonts w:ascii="Wingdings" w:hAnsi="Wingdings"/>
                <w:bCs w:val="0"/>
              </w:rPr>
              <w:t></w:t>
            </w:r>
          </w:p>
        </w:tc>
        <w:tc>
          <w:tcPr>
            <w:tcW w:w="379" w:type="dxa"/>
          </w:tcPr>
          <w:p w14:paraId="5B4CD253" w14:textId="678C79F6"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47E110F7" w14:textId="03E92102"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2054A016" w14:textId="2D352E8B"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698E22FD" w14:textId="091D91B6"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0CE12A31" w14:textId="1497D33C"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351C4AF4" w14:textId="5D05DB63"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1974527A" w14:textId="55648980"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1E8CD203" w14:textId="367C6C30"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1B617FB4" w14:textId="20A25529"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066CE23A" w14:textId="213BF78C"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1A2F89A3" w14:textId="1E7144B5"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2CBFFF64" w14:textId="2623DB89"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5CB57C9D" w14:textId="38137E47"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397A7258" w14:textId="5DA922D9"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2981759C" w14:textId="7F21D1A2"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66899AC4" w14:textId="35E726E3"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auto"/>
          </w:tcPr>
          <w:p w14:paraId="48033AC7" w14:textId="447B540D"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3EF2BB83" w14:textId="1E05889C"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0110548E" w14:textId="74863136"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100C8B2C" w14:textId="4EAAAFF0"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r>
      <w:tr w:rsidR="00C86BD0" w:rsidRPr="00E23F7D" w14:paraId="5296168A" w14:textId="77777777" w:rsidTr="00320C52">
        <w:trPr>
          <w:trHeight w:val="250"/>
        </w:trPr>
        <w:tc>
          <w:tcPr>
            <w:cnfStyle w:val="001000000000" w:firstRow="0" w:lastRow="0" w:firstColumn="1" w:lastColumn="0" w:oddVBand="0" w:evenVBand="0" w:oddHBand="0" w:evenHBand="0" w:firstRowFirstColumn="0" w:firstRowLastColumn="0" w:lastRowFirstColumn="0" w:lastRowLastColumn="0"/>
            <w:tcW w:w="1560" w:type="dxa"/>
          </w:tcPr>
          <w:p w14:paraId="21A5FC63" w14:textId="1117E9A5" w:rsidR="002E032D" w:rsidRPr="00E23F7D" w:rsidRDefault="002E032D" w:rsidP="007821A0">
            <w:pPr>
              <w:pStyle w:val="Tabletext8pt"/>
            </w:pPr>
            <w:r w:rsidRPr="00066DC2">
              <w:rPr>
                <w:rFonts w:eastAsia="Times New Roman" w:cs="Times New Roman"/>
                <w:lang w:eastAsia="en-AU"/>
              </w:rPr>
              <w:t>Marx 2019</w:t>
            </w:r>
          </w:p>
        </w:tc>
        <w:tc>
          <w:tcPr>
            <w:tcW w:w="700" w:type="dxa"/>
          </w:tcPr>
          <w:p w14:paraId="77D03069" w14:textId="0B14D514"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bCs w:val="0"/>
              </w:rPr>
            </w:pPr>
            <w:r w:rsidRPr="00966769">
              <w:rPr>
                <w:rFonts w:ascii="Wingdings" w:hAnsi="Wingdings"/>
                <w:bCs w:val="0"/>
              </w:rPr>
              <w:t></w:t>
            </w:r>
          </w:p>
        </w:tc>
        <w:tc>
          <w:tcPr>
            <w:tcW w:w="1426" w:type="dxa"/>
            <w:vMerge/>
          </w:tcPr>
          <w:p w14:paraId="08DE332B" w14:textId="77777777" w:rsidR="002E032D" w:rsidRPr="009D3A92" w:rsidRDefault="002E032D" w:rsidP="007821A0">
            <w:pPr>
              <w:pStyle w:val="Tabletext8pt"/>
              <w:cnfStyle w:val="000000000000" w:firstRow="0" w:lastRow="0" w:firstColumn="0" w:lastColumn="0" w:oddVBand="0" w:evenVBand="0" w:oddHBand="0" w:evenHBand="0" w:firstRowFirstColumn="0" w:firstRowLastColumn="0" w:lastRowFirstColumn="0" w:lastRowLastColumn="0"/>
            </w:pPr>
          </w:p>
        </w:tc>
        <w:tc>
          <w:tcPr>
            <w:tcW w:w="379" w:type="dxa"/>
          </w:tcPr>
          <w:p w14:paraId="4F5DB862" w14:textId="1225FC4E"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5977778B" w14:textId="62B537EB"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5731F792" w14:textId="758350C8"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32F38158" w14:textId="3D2BDB0E"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54F780CE" w14:textId="560DEDFC"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36154005" w14:textId="2BD46437"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6845C9D8" w14:textId="65BC75A2"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585D4EFD" w14:textId="4BB3B2D5"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186E055C" w14:textId="2D72EE95"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bCs w:val="0"/>
              </w:rPr>
            </w:pPr>
            <w:r w:rsidRPr="00966769">
              <w:rPr>
                <w:rFonts w:ascii="Wingdings" w:hAnsi="Wingdings"/>
                <w:bCs w:val="0"/>
              </w:rPr>
              <w:t></w:t>
            </w:r>
          </w:p>
        </w:tc>
        <w:tc>
          <w:tcPr>
            <w:tcW w:w="379" w:type="dxa"/>
            <w:shd w:val="clear" w:color="auto" w:fill="00968F" w:themeFill="accent3"/>
          </w:tcPr>
          <w:p w14:paraId="0EAC32DA" w14:textId="5EBD1F7E"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2E5C15FF" w14:textId="4DFA63B3"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1DC4B048" w14:textId="4E52875F"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1DAB6910" w14:textId="1EF14844"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53EA5969" w14:textId="0031B73B"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6074FFBD" w14:textId="055B3316"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0383D366" w14:textId="647D1525"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7351AC72" w14:textId="15FE4BEF"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1F517AB1" w14:textId="27078AC2"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13DC93B9" w14:textId="5AEA5079"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shd w:val="clear" w:color="auto" w:fill="00968F" w:themeFill="accent3"/>
          </w:tcPr>
          <w:p w14:paraId="101BD542" w14:textId="1DE84096"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16D10F88" w14:textId="63302A08"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6D4DA3FA" w14:textId="4B4C0225"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5698AA46" w14:textId="6561E509"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39C93465" w14:textId="468E0E46"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76EBCEEB" w14:textId="21943F27"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4F6E1178" w14:textId="07408A02"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4CA10B6C" w14:textId="29310404"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59401E7A" w14:textId="6CA8F187"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607B9819" w14:textId="6DBC6F21"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r>
      <w:tr w:rsidR="00494675" w:rsidRPr="00E23F7D" w14:paraId="358AD0D7" w14:textId="77777777" w:rsidTr="006A0C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60" w:type="dxa"/>
          </w:tcPr>
          <w:p w14:paraId="679CB314" w14:textId="5D6B279F" w:rsidR="002E032D" w:rsidRPr="00E23F7D" w:rsidRDefault="002E032D" w:rsidP="007821A0">
            <w:pPr>
              <w:pStyle w:val="Tabletext8pt"/>
            </w:pPr>
            <w:r w:rsidRPr="00066DC2">
              <w:rPr>
                <w:rFonts w:eastAsia="Times New Roman" w:cs="Times New Roman"/>
                <w:lang w:eastAsia="en-AU"/>
              </w:rPr>
              <w:t>Toth 2019</w:t>
            </w:r>
          </w:p>
        </w:tc>
        <w:tc>
          <w:tcPr>
            <w:tcW w:w="700" w:type="dxa"/>
          </w:tcPr>
          <w:p w14:paraId="018EFA55" w14:textId="393F1A90"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bCs w:val="0"/>
              </w:rPr>
            </w:pPr>
            <w:r w:rsidRPr="00966769">
              <w:rPr>
                <w:rFonts w:ascii="Wingdings" w:hAnsi="Wingdings"/>
                <w:bCs w:val="0"/>
              </w:rPr>
              <w:t></w:t>
            </w:r>
          </w:p>
        </w:tc>
        <w:tc>
          <w:tcPr>
            <w:tcW w:w="1426" w:type="dxa"/>
            <w:vMerge/>
          </w:tcPr>
          <w:p w14:paraId="65265037" w14:textId="77777777" w:rsidR="002E032D" w:rsidRPr="009D3A92" w:rsidRDefault="002E032D" w:rsidP="007821A0">
            <w:pPr>
              <w:pStyle w:val="Tabletext8pt"/>
              <w:cnfStyle w:val="000000100000" w:firstRow="0" w:lastRow="0" w:firstColumn="0" w:lastColumn="0" w:oddVBand="0" w:evenVBand="0" w:oddHBand="1" w:evenHBand="0" w:firstRowFirstColumn="0" w:firstRowLastColumn="0" w:lastRowFirstColumn="0" w:lastRowLastColumn="0"/>
            </w:pPr>
          </w:p>
        </w:tc>
        <w:tc>
          <w:tcPr>
            <w:tcW w:w="379" w:type="dxa"/>
          </w:tcPr>
          <w:p w14:paraId="09E036CF" w14:textId="2F7A1C6F"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79A3668E" w14:textId="22CF1232"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0CA2611B" w14:textId="16FEAD74"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4C7404AD" w14:textId="1745C261"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646CDAF1" w14:textId="487F589B"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3F1847BC" w14:textId="69A9C485"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2184DEA0" w14:textId="5CAFF06F"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shd w:val="clear" w:color="auto" w:fill="00968F" w:themeFill="accent3"/>
          </w:tcPr>
          <w:p w14:paraId="015D661D" w14:textId="10BDEAD6"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023E0F16" w14:textId="2D3792D0"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bCs w:val="0"/>
              </w:rPr>
            </w:pPr>
            <w:r w:rsidRPr="00966769">
              <w:rPr>
                <w:rFonts w:ascii="Wingdings" w:hAnsi="Wingdings"/>
                <w:bCs w:val="0"/>
              </w:rPr>
              <w:t></w:t>
            </w:r>
          </w:p>
        </w:tc>
        <w:tc>
          <w:tcPr>
            <w:tcW w:w="379" w:type="dxa"/>
          </w:tcPr>
          <w:p w14:paraId="77230CAC" w14:textId="1F790EEB"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t>--</w:t>
            </w:r>
          </w:p>
        </w:tc>
        <w:tc>
          <w:tcPr>
            <w:tcW w:w="379" w:type="dxa"/>
          </w:tcPr>
          <w:p w14:paraId="14DF9B3C" w14:textId="1E7EE379"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6152FDA6" w14:textId="061A6502"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47D9B3A1" w14:textId="7E461300"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05CCF7AA" w14:textId="69DF72D0"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2345F5DF" w14:textId="2A5E1DFA"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4DF63FEE" w14:textId="546A7349"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7AFF7815" w14:textId="25DA4C3C"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35AEA9AD" w14:textId="4332EBE9"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08B028FE" w14:textId="3F92BA2C"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69215543" w14:textId="555AE06A"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3ED0E5FF" w14:textId="732F5F62"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6F144EBC" w14:textId="5752BF92"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791D8019" w14:textId="45C7D965"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7BC83E62" w14:textId="569BAE0B"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4C0E26D1" w14:textId="5B60BD5B"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55F40B72" w14:textId="12D89605"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0E68075B" w14:textId="0A5461DF"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47EEF9F6" w14:textId="19CA20BE"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0CC79ECD" w14:textId="2C1B0177" w:rsidR="002E032D" w:rsidRPr="00C8380F"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r>
      <w:tr w:rsidR="00494675" w:rsidRPr="00E23F7D" w14:paraId="6A9DE028" w14:textId="77777777" w:rsidTr="006A0CE1">
        <w:trPr>
          <w:trHeight w:val="250"/>
        </w:trPr>
        <w:tc>
          <w:tcPr>
            <w:cnfStyle w:val="001000000000" w:firstRow="0" w:lastRow="0" w:firstColumn="1" w:lastColumn="0" w:oddVBand="0" w:evenVBand="0" w:oddHBand="0" w:evenHBand="0" w:firstRowFirstColumn="0" w:firstRowLastColumn="0" w:lastRowFirstColumn="0" w:lastRowLastColumn="0"/>
            <w:tcW w:w="1560" w:type="dxa"/>
          </w:tcPr>
          <w:p w14:paraId="42CA84A3" w14:textId="72DBDFF1" w:rsidR="002E032D" w:rsidRPr="00E23F7D" w:rsidRDefault="002E032D" w:rsidP="007821A0">
            <w:pPr>
              <w:pStyle w:val="Tabletext8pt"/>
            </w:pPr>
            <w:r w:rsidRPr="00066DC2">
              <w:rPr>
                <w:rFonts w:eastAsia="Times New Roman" w:cs="Times New Roman"/>
                <w:lang w:eastAsia="en-AU"/>
              </w:rPr>
              <w:t>Yang 2018</w:t>
            </w:r>
          </w:p>
        </w:tc>
        <w:tc>
          <w:tcPr>
            <w:tcW w:w="700" w:type="dxa"/>
          </w:tcPr>
          <w:p w14:paraId="6E4F3FC6" w14:textId="44EAC5ED"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bCs w:val="0"/>
              </w:rPr>
            </w:pPr>
            <w:r w:rsidRPr="00966769">
              <w:rPr>
                <w:rFonts w:ascii="Wingdings" w:hAnsi="Wingdings"/>
                <w:bCs w:val="0"/>
              </w:rPr>
              <w:t></w:t>
            </w:r>
          </w:p>
        </w:tc>
        <w:tc>
          <w:tcPr>
            <w:tcW w:w="1426" w:type="dxa"/>
            <w:vMerge/>
          </w:tcPr>
          <w:p w14:paraId="714E719C" w14:textId="77777777" w:rsidR="002E032D" w:rsidRPr="009D3A92" w:rsidRDefault="002E032D" w:rsidP="007821A0">
            <w:pPr>
              <w:pStyle w:val="Tabletext8pt"/>
              <w:cnfStyle w:val="000000000000" w:firstRow="0" w:lastRow="0" w:firstColumn="0" w:lastColumn="0" w:oddVBand="0" w:evenVBand="0" w:oddHBand="0" w:evenHBand="0" w:firstRowFirstColumn="0" w:firstRowLastColumn="0" w:lastRowFirstColumn="0" w:lastRowLastColumn="0"/>
            </w:pPr>
          </w:p>
        </w:tc>
        <w:tc>
          <w:tcPr>
            <w:tcW w:w="379" w:type="dxa"/>
          </w:tcPr>
          <w:p w14:paraId="6969500D" w14:textId="52FD61C3"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0830EF99" w14:textId="5241C585"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58647122" w14:textId="713936CA"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20551A2B" w14:textId="50929DE1"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668BFFFC" w14:textId="0A46CF85"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23E848A1" w14:textId="14FB9C94"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2137196A" w14:textId="470630FC"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59D6B193" w14:textId="24942696"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35BC9F44" w14:textId="4807F062"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1C674BD7" w14:textId="238B655E"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2CE3045E" w14:textId="56BBC110"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1C2B52E8" w14:textId="6B63E825"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45185011" w14:textId="5AC4CF23"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50C48872" w14:textId="273EA2FA"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1EB36950" w14:textId="5E87B8E9"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63DBEB1E" w14:textId="4AA4DCEB"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06D7BB90" w14:textId="15A87E60"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1D4338BD" w14:textId="64159CE1"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36E471B1" w14:textId="54970754"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74EA74A1" w14:textId="60864366"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618942D1" w14:textId="08188F13"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69D52F5A" w14:textId="6A92D2DC"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32869153" w14:textId="0A64BFA6"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6F81D9C4" w14:textId="19A5C6F7"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638C3261" w14:textId="1F3721D3"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1475AEF3" w14:textId="62B2BA05"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00968F" w:themeFill="accent3"/>
          </w:tcPr>
          <w:p w14:paraId="01C54F7C" w14:textId="2FF069F9"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09870C29" w14:textId="66F766BA"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608BE1CE" w14:textId="2F04B82D" w:rsidR="002E032D" w:rsidRPr="00C8380F"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r>
      <w:tr w:rsidR="002E032D" w:rsidRPr="00E23F7D" w14:paraId="4D28CF44" w14:textId="77777777" w:rsidTr="006A0C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60" w:type="dxa"/>
            <w:vAlign w:val="top"/>
          </w:tcPr>
          <w:p w14:paraId="18C3CD7F" w14:textId="15665F23" w:rsidR="002E032D" w:rsidRPr="00066DC2" w:rsidRDefault="002E032D" w:rsidP="007821A0">
            <w:pPr>
              <w:pStyle w:val="Tabletext8pt"/>
              <w:rPr>
                <w:rFonts w:eastAsia="Times New Roman" w:cs="Times New Roman"/>
                <w:lang w:eastAsia="en-AU"/>
              </w:rPr>
            </w:pPr>
            <w:r w:rsidRPr="005F3518">
              <w:t>Matias 2021</w:t>
            </w:r>
          </w:p>
        </w:tc>
        <w:tc>
          <w:tcPr>
            <w:tcW w:w="700" w:type="dxa"/>
            <w:vAlign w:val="top"/>
          </w:tcPr>
          <w:p w14:paraId="2AAF3AD5" w14:textId="4C0AC8B6" w:rsidR="002E032D" w:rsidRPr="00E90446"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sz w:val="18"/>
                <w:szCs w:val="18"/>
              </w:rPr>
            </w:pPr>
            <w:r w:rsidRPr="00EF72A3">
              <w:rPr>
                <w:lang w:eastAsia="en-AU"/>
              </w:rPr>
              <w:t>*</w:t>
            </w:r>
          </w:p>
        </w:tc>
        <w:tc>
          <w:tcPr>
            <w:tcW w:w="1426" w:type="dxa"/>
            <w:vMerge/>
          </w:tcPr>
          <w:p w14:paraId="1F70D1FA" w14:textId="77777777" w:rsidR="002E032D" w:rsidRPr="009D3A92" w:rsidRDefault="002E032D" w:rsidP="007821A0">
            <w:pPr>
              <w:pStyle w:val="Tabletext8pt"/>
              <w:cnfStyle w:val="000000100000" w:firstRow="0" w:lastRow="0" w:firstColumn="0" w:lastColumn="0" w:oddVBand="0" w:evenVBand="0" w:oddHBand="1" w:evenHBand="0" w:firstRowFirstColumn="0" w:firstRowLastColumn="0" w:lastRowFirstColumn="0" w:lastRowLastColumn="0"/>
            </w:pPr>
          </w:p>
        </w:tc>
        <w:tc>
          <w:tcPr>
            <w:tcW w:w="379" w:type="dxa"/>
          </w:tcPr>
          <w:p w14:paraId="46341A11" w14:textId="7F40FF7D"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57D8EB7F" w14:textId="7B96619B"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shd w:val="clear" w:color="auto" w:fill="B5DCDD" w:themeFill="accent4"/>
          </w:tcPr>
          <w:p w14:paraId="37CF4180" w14:textId="458736B0" w:rsidR="002E032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rsidRPr="00975D47">
              <w:t>?</w:t>
            </w:r>
          </w:p>
        </w:tc>
        <w:tc>
          <w:tcPr>
            <w:tcW w:w="379" w:type="dxa"/>
          </w:tcPr>
          <w:p w14:paraId="2510A797" w14:textId="45E52AB7"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352101E7" w14:textId="5AFD18BA"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shd w:val="clear" w:color="auto" w:fill="B5DCDD" w:themeFill="accent4"/>
          </w:tcPr>
          <w:p w14:paraId="4E52D462" w14:textId="7DCE0BA3" w:rsidR="002E032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rsidRPr="00975D47">
              <w:t>?</w:t>
            </w:r>
          </w:p>
        </w:tc>
        <w:tc>
          <w:tcPr>
            <w:tcW w:w="379" w:type="dxa"/>
          </w:tcPr>
          <w:p w14:paraId="5AAA88CB" w14:textId="3837F608"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5B4EC1BD" w14:textId="55E66B45"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21C62ED7" w14:textId="739DA9A1"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776B625F" w14:textId="014DD3E2"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2826163A" w14:textId="0D95BAC1"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582F6E3C" w14:textId="442A3137"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shd w:val="clear" w:color="auto" w:fill="B5DCDD" w:themeFill="accent4"/>
          </w:tcPr>
          <w:p w14:paraId="2EA4D25C" w14:textId="1D0036B1" w:rsidR="002E032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rsidRPr="00975D47">
              <w:t>?</w:t>
            </w:r>
          </w:p>
        </w:tc>
        <w:tc>
          <w:tcPr>
            <w:tcW w:w="379" w:type="dxa"/>
            <w:shd w:val="clear" w:color="auto" w:fill="B5DCDD" w:themeFill="accent4"/>
          </w:tcPr>
          <w:p w14:paraId="0426CFBE" w14:textId="0691A94C" w:rsidR="002E032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rsidRPr="00975D47">
              <w:t>?</w:t>
            </w:r>
          </w:p>
        </w:tc>
        <w:tc>
          <w:tcPr>
            <w:tcW w:w="379" w:type="dxa"/>
            <w:shd w:val="clear" w:color="auto" w:fill="B5DCDD" w:themeFill="accent4"/>
          </w:tcPr>
          <w:p w14:paraId="5FFC67F7" w14:textId="08C97BD6" w:rsidR="002E032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rsidRPr="00975D47">
              <w:t>?</w:t>
            </w:r>
          </w:p>
        </w:tc>
        <w:tc>
          <w:tcPr>
            <w:tcW w:w="379" w:type="dxa"/>
            <w:shd w:val="clear" w:color="auto" w:fill="B5DCDD" w:themeFill="accent4"/>
          </w:tcPr>
          <w:p w14:paraId="712D548E" w14:textId="0CC500EE" w:rsidR="002E032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rsidRPr="00975D47">
              <w:t>?</w:t>
            </w:r>
          </w:p>
        </w:tc>
        <w:tc>
          <w:tcPr>
            <w:tcW w:w="379" w:type="dxa"/>
            <w:shd w:val="clear" w:color="auto" w:fill="B5DCDD" w:themeFill="accent4"/>
          </w:tcPr>
          <w:p w14:paraId="7311C604" w14:textId="22180808" w:rsidR="002E032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rsidRPr="00975D47">
              <w:t>?</w:t>
            </w:r>
          </w:p>
        </w:tc>
        <w:tc>
          <w:tcPr>
            <w:tcW w:w="379" w:type="dxa"/>
          </w:tcPr>
          <w:p w14:paraId="0BE6802B" w14:textId="4C47CF38"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24CF96B6" w14:textId="79E5772C"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4AD59A96" w14:textId="7319DF66"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7F98377E" w14:textId="429C352E"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0D95D629" w14:textId="7DB0F98D"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sz w:val="18"/>
                <w:szCs w:val="18"/>
              </w:rPr>
            </w:pPr>
            <w:r>
              <w:t>--</w:t>
            </w:r>
          </w:p>
        </w:tc>
        <w:tc>
          <w:tcPr>
            <w:tcW w:w="379" w:type="dxa"/>
          </w:tcPr>
          <w:p w14:paraId="4845A043" w14:textId="0962A03F"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3221FB1D" w14:textId="27AA347B"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sz w:val="18"/>
                <w:szCs w:val="18"/>
              </w:rPr>
            </w:pPr>
            <w:r>
              <w:t>--</w:t>
            </w:r>
          </w:p>
        </w:tc>
        <w:tc>
          <w:tcPr>
            <w:tcW w:w="379" w:type="dxa"/>
          </w:tcPr>
          <w:p w14:paraId="5CAB5A08" w14:textId="47AC10E0"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sz w:val="18"/>
                <w:szCs w:val="18"/>
              </w:rPr>
            </w:pPr>
            <w:r>
              <w:t>--</w:t>
            </w:r>
          </w:p>
        </w:tc>
        <w:tc>
          <w:tcPr>
            <w:tcW w:w="379" w:type="dxa"/>
          </w:tcPr>
          <w:p w14:paraId="34A9BE39" w14:textId="2F103213"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sz w:val="18"/>
                <w:szCs w:val="18"/>
              </w:rPr>
            </w:pPr>
            <w:r>
              <w:t>--</w:t>
            </w:r>
          </w:p>
        </w:tc>
        <w:tc>
          <w:tcPr>
            <w:tcW w:w="379" w:type="dxa"/>
          </w:tcPr>
          <w:p w14:paraId="6EF357F6" w14:textId="1B5DCE6F"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sz w:val="18"/>
                <w:szCs w:val="18"/>
              </w:rPr>
            </w:pPr>
            <w:r>
              <w:t>--</w:t>
            </w:r>
          </w:p>
        </w:tc>
        <w:tc>
          <w:tcPr>
            <w:tcW w:w="379" w:type="dxa"/>
          </w:tcPr>
          <w:p w14:paraId="08826E9C" w14:textId="78C52F65"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5BA7BDCA" w14:textId="162124BC"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r>
      <w:tr w:rsidR="002E032D" w:rsidRPr="00E23F7D" w14:paraId="6A3E54BB" w14:textId="77777777" w:rsidTr="006A0CE1">
        <w:trPr>
          <w:trHeight w:val="250"/>
        </w:trPr>
        <w:tc>
          <w:tcPr>
            <w:cnfStyle w:val="001000000000" w:firstRow="0" w:lastRow="0" w:firstColumn="1" w:lastColumn="0" w:oddVBand="0" w:evenVBand="0" w:oddHBand="0" w:evenHBand="0" w:firstRowFirstColumn="0" w:firstRowLastColumn="0" w:lastRowFirstColumn="0" w:lastRowLastColumn="0"/>
            <w:tcW w:w="1560" w:type="dxa"/>
            <w:vAlign w:val="top"/>
          </w:tcPr>
          <w:p w14:paraId="48076A6C" w14:textId="5F1C728C" w:rsidR="002E032D" w:rsidRPr="00066DC2" w:rsidRDefault="002E032D" w:rsidP="007821A0">
            <w:pPr>
              <w:pStyle w:val="Tabletext8pt"/>
              <w:rPr>
                <w:rFonts w:eastAsia="Times New Roman" w:cs="Times New Roman"/>
                <w:lang w:eastAsia="en-AU"/>
              </w:rPr>
            </w:pPr>
            <w:r w:rsidRPr="005F3518">
              <w:t>McCloskey 2018</w:t>
            </w:r>
          </w:p>
        </w:tc>
        <w:tc>
          <w:tcPr>
            <w:tcW w:w="700" w:type="dxa"/>
            <w:vAlign w:val="top"/>
          </w:tcPr>
          <w:p w14:paraId="5F8A8EAB" w14:textId="52B3EEB0" w:rsidR="002E032D" w:rsidRPr="00E90446"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EF72A3">
              <w:rPr>
                <w:lang w:eastAsia="en-AU"/>
              </w:rPr>
              <w:t>*</w:t>
            </w:r>
          </w:p>
        </w:tc>
        <w:tc>
          <w:tcPr>
            <w:tcW w:w="1426" w:type="dxa"/>
            <w:vMerge/>
          </w:tcPr>
          <w:p w14:paraId="6190235D" w14:textId="77777777" w:rsidR="002E032D" w:rsidRPr="009D3A92" w:rsidRDefault="002E032D" w:rsidP="007821A0">
            <w:pPr>
              <w:pStyle w:val="Tabletext8pt"/>
              <w:cnfStyle w:val="000000000000" w:firstRow="0" w:lastRow="0" w:firstColumn="0" w:lastColumn="0" w:oddVBand="0" w:evenVBand="0" w:oddHBand="0" w:evenHBand="0" w:firstRowFirstColumn="0" w:firstRowLastColumn="0" w:lastRowFirstColumn="0" w:lastRowLastColumn="0"/>
            </w:pPr>
          </w:p>
        </w:tc>
        <w:tc>
          <w:tcPr>
            <w:tcW w:w="379" w:type="dxa"/>
          </w:tcPr>
          <w:p w14:paraId="71A9A08A" w14:textId="4B42C8C3"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1380D4B5" w14:textId="5C1CC671"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506CDFEC" w14:textId="56F5C294"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7BD7351A" w14:textId="2D368654"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18A8DF5A" w14:textId="7048CDAF"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218D398B" w14:textId="34079867"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41E545AA" w14:textId="226E7B91"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shd w:val="clear" w:color="auto" w:fill="B5DCDD" w:themeFill="accent4"/>
          </w:tcPr>
          <w:p w14:paraId="13AE5F21" w14:textId="2B70A990" w:rsidR="002E032D" w:rsidRDefault="002E032D" w:rsidP="00966769">
            <w:pPr>
              <w:pStyle w:val="Tabletext8pt"/>
              <w:cnfStyle w:val="000000000000" w:firstRow="0" w:lastRow="0" w:firstColumn="0" w:lastColumn="0" w:oddVBand="0" w:evenVBand="0" w:oddHBand="0" w:evenHBand="0" w:firstRowFirstColumn="0" w:firstRowLastColumn="0" w:lastRowFirstColumn="0" w:lastRowLastColumn="0"/>
            </w:pPr>
            <w:r w:rsidRPr="00975D47">
              <w:t>?</w:t>
            </w:r>
          </w:p>
        </w:tc>
        <w:tc>
          <w:tcPr>
            <w:tcW w:w="379" w:type="dxa"/>
            <w:shd w:val="clear" w:color="auto" w:fill="B5DCDD" w:themeFill="accent4"/>
          </w:tcPr>
          <w:p w14:paraId="71F89BB5" w14:textId="02817104" w:rsidR="002E032D" w:rsidRDefault="002E032D" w:rsidP="00966769">
            <w:pPr>
              <w:pStyle w:val="Tabletext8pt"/>
              <w:cnfStyle w:val="000000000000" w:firstRow="0" w:lastRow="0" w:firstColumn="0" w:lastColumn="0" w:oddVBand="0" w:evenVBand="0" w:oddHBand="0" w:evenHBand="0" w:firstRowFirstColumn="0" w:firstRowLastColumn="0" w:lastRowFirstColumn="0" w:lastRowLastColumn="0"/>
            </w:pPr>
            <w:r w:rsidRPr="00975D47">
              <w:t>?</w:t>
            </w:r>
          </w:p>
        </w:tc>
        <w:tc>
          <w:tcPr>
            <w:tcW w:w="379" w:type="dxa"/>
          </w:tcPr>
          <w:p w14:paraId="23843CB2" w14:textId="42347851"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1C84DBCA" w14:textId="340D738A"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2FF094AC" w14:textId="03163A4C"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3B845E7B" w14:textId="06C71BD4"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60295FE9" w14:textId="1F83398F"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2E515592" w14:textId="0843ED7F"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014C9969" w14:textId="30FAE177"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72A5FCAD" w14:textId="23A85688"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64DB6724" w14:textId="0C0C5565"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5010C3D7" w14:textId="5034C571"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2E36014C" w14:textId="138755A9"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68DC938E" w14:textId="49EDE8D8"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71158B58" w14:textId="470A8601"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t>--</w:t>
            </w:r>
          </w:p>
        </w:tc>
        <w:tc>
          <w:tcPr>
            <w:tcW w:w="379" w:type="dxa"/>
          </w:tcPr>
          <w:p w14:paraId="628FAA39" w14:textId="79C39E8A"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3C824544" w14:textId="60A60D97"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t>--</w:t>
            </w:r>
          </w:p>
        </w:tc>
        <w:tc>
          <w:tcPr>
            <w:tcW w:w="379" w:type="dxa"/>
          </w:tcPr>
          <w:p w14:paraId="6CA82581" w14:textId="5D6444A0"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t>--</w:t>
            </w:r>
          </w:p>
        </w:tc>
        <w:tc>
          <w:tcPr>
            <w:tcW w:w="379" w:type="dxa"/>
          </w:tcPr>
          <w:p w14:paraId="09B3C3F9" w14:textId="6AA9A81B"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t>--</w:t>
            </w:r>
          </w:p>
        </w:tc>
        <w:tc>
          <w:tcPr>
            <w:tcW w:w="379" w:type="dxa"/>
          </w:tcPr>
          <w:p w14:paraId="5071CF8B" w14:textId="09A308ED"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t>--</w:t>
            </w:r>
          </w:p>
        </w:tc>
        <w:tc>
          <w:tcPr>
            <w:tcW w:w="379" w:type="dxa"/>
          </w:tcPr>
          <w:p w14:paraId="3933E828" w14:textId="4E9A1BE7"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0D1E9B73" w14:textId="285999A7" w:rsidR="002E032D" w:rsidRDefault="002E032D" w:rsidP="007821A0">
            <w:pPr>
              <w:pStyle w:val="Tabletext8pt"/>
              <w:cnfStyle w:val="000000000000" w:firstRow="0" w:lastRow="0" w:firstColumn="0" w:lastColumn="0" w:oddVBand="0" w:evenVBand="0" w:oddHBand="0" w:evenHBand="0" w:firstRowFirstColumn="0" w:firstRowLastColumn="0" w:lastRowFirstColumn="0" w:lastRowLastColumn="0"/>
            </w:pPr>
            <w:r>
              <w:t>--</w:t>
            </w:r>
          </w:p>
        </w:tc>
      </w:tr>
      <w:tr w:rsidR="00494675" w:rsidRPr="00E23F7D" w14:paraId="707178C6" w14:textId="77777777" w:rsidTr="006A0C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60" w:type="dxa"/>
            <w:vAlign w:val="top"/>
          </w:tcPr>
          <w:p w14:paraId="0BBBE053" w14:textId="77777777" w:rsidR="002E032D" w:rsidRPr="00066DC2" w:rsidRDefault="002E032D" w:rsidP="007821A0">
            <w:pPr>
              <w:pStyle w:val="Tabletext8pt"/>
              <w:rPr>
                <w:rFonts w:eastAsia="Times New Roman" w:cs="Times New Roman"/>
                <w:lang w:eastAsia="en-AU"/>
              </w:rPr>
            </w:pPr>
            <w:r w:rsidRPr="005F3518">
              <w:t>Sarris 2018</w:t>
            </w:r>
          </w:p>
        </w:tc>
        <w:tc>
          <w:tcPr>
            <w:tcW w:w="700" w:type="dxa"/>
            <w:vAlign w:val="top"/>
          </w:tcPr>
          <w:p w14:paraId="419983A1" w14:textId="24632561" w:rsidR="002E032D" w:rsidRPr="00E90446"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sz w:val="18"/>
                <w:szCs w:val="18"/>
              </w:rPr>
            </w:pPr>
            <w:r w:rsidRPr="00EF72A3">
              <w:rPr>
                <w:lang w:eastAsia="en-AU"/>
              </w:rPr>
              <w:t>*</w:t>
            </w:r>
          </w:p>
        </w:tc>
        <w:tc>
          <w:tcPr>
            <w:tcW w:w="1426" w:type="dxa"/>
            <w:vMerge/>
          </w:tcPr>
          <w:p w14:paraId="395B8929" w14:textId="77777777" w:rsidR="002E032D" w:rsidRPr="009D3A92" w:rsidRDefault="002E032D" w:rsidP="007821A0">
            <w:pPr>
              <w:pStyle w:val="Tabletext8pt"/>
              <w:cnfStyle w:val="000000100000" w:firstRow="0" w:lastRow="0" w:firstColumn="0" w:lastColumn="0" w:oddVBand="0" w:evenVBand="0" w:oddHBand="1" w:evenHBand="0" w:firstRowFirstColumn="0" w:firstRowLastColumn="0" w:lastRowFirstColumn="0" w:lastRowLastColumn="0"/>
            </w:pPr>
          </w:p>
        </w:tc>
        <w:tc>
          <w:tcPr>
            <w:tcW w:w="379" w:type="dxa"/>
          </w:tcPr>
          <w:p w14:paraId="07A9C34A" w14:textId="1068578A"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16B595BF" w14:textId="0DF301A2" w:rsidR="002E032D" w:rsidRPr="00244E0C"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rsidRPr="00244E0C">
              <w:t>--</w:t>
            </w:r>
          </w:p>
        </w:tc>
        <w:tc>
          <w:tcPr>
            <w:tcW w:w="379" w:type="dxa"/>
          </w:tcPr>
          <w:p w14:paraId="4F3E8C23" w14:textId="3E9255AE" w:rsidR="002E032D" w:rsidRPr="00244E0C"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rsidRPr="00244E0C">
              <w:t>--</w:t>
            </w:r>
          </w:p>
        </w:tc>
        <w:tc>
          <w:tcPr>
            <w:tcW w:w="379" w:type="dxa"/>
          </w:tcPr>
          <w:p w14:paraId="2D930D0F" w14:textId="0EEDC609" w:rsidR="002E032D" w:rsidRPr="00244E0C"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rsidRPr="00244E0C">
              <w:t>--</w:t>
            </w:r>
          </w:p>
        </w:tc>
        <w:tc>
          <w:tcPr>
            <w:tcW w:w="379" w:type="dxa"/>
          </w:tcPr>
          <w:p w14:paraId="34A6A89D" w14:textId="04EFABC9" w:rsidR="002E032D" w:rsidRPr="00244E0C"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rsidRPr="00244E0C">
              <w:t>--</w:t>
            </w:r>
          </w:p>
        </w:tc>
        <w:tc>
          <w:tcPr>
            <w:tcW w:w="379" w:type="dxa"/>
          </w:tcPr>
          <w:p w14:paraId="789F64AD" w14:textId="799DE428" w:rsidR="002E032D" w:rsidRPr="00244E0C"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rsidRPr="00244E0C">
              <w:t>--</w:t>
            </w:r>
          </w:p>
        </w:tc>
        <w:tc>
          <w:tcPr>
            <w:tcW w:w="379" w:type="dxa"/>
            <w:shd w:val="clear" w:color="auto" w:fill="B5DCDD" w:themeFill="accent4"/>
          </w:tcPr>
          <w:p w14:paraId="15E6324B" w14:textId="718437F3" w:rsidR="002E032D" w:rsidRPr="00244E0C"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rsidRPr="00244E0C">
              <w:t>?</w:t>
            </w:r>
          </w:p>
        </w:tc>
        <w:tc>
          <w:tcPr>
            <w:tcW w:w="379" w:type="dxa"/>
          </w:tcPr>
          <w:p w14:paraId="3B241B06" w14:textId="69ED4C0C"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14DCE0F3" w14:textId="3AD94CBE"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732D7C5C" w14:textId="1754375E"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shd w:val="clear" w:color="auto" w:fill="B5DCDD" w:themeFill="accent4"/>
          </w:tcPr>
          <w:p w14:paraId="726E8A19" w14:textId="6D8A67E8" w:rsidR="002E032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rsidRPr="00975D47">
              <w:t>?</w:t>
            </w:r>
          </w:p>
        </w:tc>
        <w:tc>
          <w:tcPr>
            <w:tcW w:w="379" w:type="dxa"/>
          </w:tcPr>
          <w:p w14:paraId="15B4CC15" w14:textId="77043227"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540603CA" w14:textId="7704F195"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05CC4523" w14:textId="13B4E53B"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088500A6" w14:textId="1DCAC4E7"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717684DE" w14:textId="06F09BCD"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6AD42B10" w14:textId="5795BEB2"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6884ECBC" w14:textId="26C1877C"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shd w:val="clear" w:color="auto" w:fill="B5DCDD" w:themeFill="accent4"/>
          </w:tcPr>
          <w:p w14:paraId="4E7AE61A" w14:textId="17E360DA" w:rsidR="002E032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rsidRPr="00975D47">
              <w:t>?</w:t>
            </w:r>
          </w:p>
        </w:tc>
        <w:tc>
          <w:tcPr>
            <w:tcW w:w="379" w:type="dxa"/>
          </w:tcPr>
          <w:p w14:paraId="5BDA4C4F" w14:textId="2558647D"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60AE5CDF" w14:textId="4B13C489"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1C2DBF9D" w14:textId="50678D4A"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sz w:val="18"/>
                <w:szCs w:val="18"/>
              </w:rPr>
            </w:pPr>
            <w:r>
              <w:t>--</w:t>
            </w:r>
          </w:p>
        </w:tc>
        <w:tc>
          <w:tcPr>
            <w:tcW w:w="379" w:type="dxa"/>
            <w:shd w:val="clear" w:color="auto" w:fill="B5DCDD" w:themeFill="accent4"/>
          </w:tcPr>
          <w:p w14:paraId="221CB364" w14:textId="7982B58B" w:rsidR="002E032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rsidRPr="00975D47">
              <w:t>?</w:t>
            </w:r>
          </w:p>
        </w:tc>
        <w:tc>
          <w:tcPr>
            <w:tcW w:w="379" w:type="dxa"/>
          </w:tcPr>
          <w:p w14:paraId="421AD680" w14:textId="4B79467F"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sz w:val="18"/>
                <w:szCs w:val="18"/>
              </w:rPr>
            </w:pPr>
            <w:r>
              <w:t>--</w:t>
            </w:r>
          </w:p>
        </w:tc>
        <w:tc>
          <w:tcPr>
            <w:tcW w:w="379" w:type="dxa"/>
          </w:tcPr>
          <w:p w14:paraId="1AA3B7CE" w14:textId="06924125"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sz w:val="18"/>
                <w:szCs w:val="18"/>
              </w:rPr>
            </w:pPr>
            <w:r>
              <w:t>--</w:t>
            </w:r>
          </w:p>
        </w:tc>
        <w:tc>
          <w:tcPr>
            <w:tcW w:w="379" w:type="dxa"/>
          </w:tcPr>
          <w:p w14:paraId="15CF225F" w14:textId="33D9D51A"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sz w:val="18"/>
                <w:szCs w:val="18"/>
              </w:rPr>
            </w:pPr>
            <w:r>
              <w:t>--</w:t>
            </w:r>
          </w:p>
        </w:tc>
        <w:tc>
          <w:tcPr>
            <w:tcW w:w="379" w:type="dxa"/>
          </w:tcPr>
          <w:p w14:paraId="46664365" w14:textId="46D103D0" w:rsidR="002E032D" w:rsidRDefault="002E032D" w:rsidP="007821A0">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sz w:val="18"/>
                <w:szCs w:val="18"/>
              </w:rPr>
            </w:pPr>
            <w:r>
              <w:t>--</w:t>
            </w:r>
          </w:p>
        </w:tc>
        <w:tc>
          <w:tcPr>
            <w:tcW w:w="379" w:type="dxa"/>
            <w:shd w:val="clear" w:color="auto" w:fill="B5DCDD" w:themeFill="accent4"/>
          </w:tcPr>
          <w:p w14:paraId="5C344BF6" w14:textId="6FA634B3" w:rsidR="002E032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rsidRPr="00975D47">
              <w:t>?</w:t>
            </w:r>
          </w:p>
        </w:tc>
        <w:tc>
          <w:tcPr>
            <w:tcW w:w="379" w:type="dxa"/>
            <w:shd w:val="clear" w:color="auto" w:fill="B5DCDD" w:themeFill="accent4"/>
          </w:tcPr>
          <w:p w14:paraId="5545C3B2" w14:textId="0BB3C4E8" w:rsidR="002E032D" w:rsidRDefault="002E032D" w:rsidP="00966769">
            <w:pPr>
              <w:pStyle w:val="Tabletext8pt"/>
              <w:cnfStyle w:val="000000100000" w:firstRow="0" w:lastRow="0" w:firstColumn="0" w:lastColumn="0" w:oddVBand="0" w:evenVBand="0" w:oddHBand="1" w:evenHBand="0" w:firstRowFirstColumn="0" w:firstRowLastColumn="0" w:lastRowFirstColumn="0" w:lastRowLastColumn="0"/>
            </w:pPr>
            <w:r w:rsidRPr="00975D47">
              <w:t>?</w:t>
            </w:r>
          </w:p>
        </w:tc>
      </w:tr>
      <w:tr w:rsidR="002E032D" w:rsidRPr="00C8380F" w14:paraId="42987105" w14:textId="77777777" w:rsidTr="006A0CE1">
        <w:trPr>
          <w:trHeight w:val="250"/>
        </w:trPr>
        <w:tc>
          <w:tcPr>
            <w:cnfStyle w:val="001000000000" w:firstRow="0" w:lastRow="0" w:firstColumn="1" w:lastColumn="0" w:oddVBand="0" w:evenVBand="0" w:oddHBand="0" w:evenHBand="0" w:firstRowFirstColumn="0" w:firstRowLastColumn="0" w:lastRowFirstColumn="0" w:lastRowLastColumn="0"/>
            <w:tcW w:w="1560" w:type="dxa"/>
          </w:tcPr>
          <w:p w14:paraId="510ECFBF" w14:textId="77777777" w:rsidR="002E032D" w:rsidRPr="00E23F7D" w:rsidRDefault="002E032D" w:rsidP="00244E0C">
            <w:pPr>
              <w:pStyle w:val="Tabletext8pt"/>
            </w:pPr>
            <w:r w:rsidRPr="00066DC2">
              <w:rPr>
                <w:rFonts w:eastAsia="Times New Roman" w:cs="Times New Roman"/>
                <w:lang w:eastAsia="en-AU"/>
              </w:rPr>
              <w:t>Fusar-Poli 2020</w:t>
            </w:r>
          </w:p>
        </w:tc>
        <w:tc>
          <w:tcPr>
            <w:tcW w:w="700" w:type="dxa"/>
          </w:tcPr>
          <w:p w14:paraId="4044B538" w14:textId="77777777"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bCs w:val="0"/>
              </w:rPr>
            </w:pPr>
            <w:r w:rsidRPr="00966769">
              <w:rPr>
                <w:rFonts w:ascii="Wingdings" w:hAnsi="Wingdings"/>
                <w:bCs w:val="0"/>
              </w:rPr>
              <w:t></w:t>
            </w:r>
          </w:p>
        </w:tc>
        <w:tc>
          <w:tcPr>
            <w:tcW w:w="1426" w:type="dxa"/>
            <w:vMerge w:val="restart"/>
          </w:tcPr>
          <w:p w14:paraId="26E8EF3A" w14:textId="26BA80FA" w:rsidR="002E032D" w:rsidRPr="009D3A92" w:rsidRDefault="002E032D" w:rsidP="00244E0C">
            <w:pPr>
              <w:pStyle w:val="Tabletext8pt"/>
              <w:cnfStyle w:val="000000000000" w:firstRow="0" w:lastRow="0" w:firstColumn="0" w:lastColumn="0" w:oddVBand="0" w:evenVBand="0" w:oddHBand="0" w:evenHBand="0" w:firstRowFirstColumn="0" w:firstRowLastColumn="0" w:lastRowFirstColumn="0" w:lastRowLastColumn="0"/>
            </w:pPr>
            <w:r>
              <w:t>Anxiety</w:t>
            </w:r>
          </w:p>
        </w:tc>
        <w:tc>
          <w:tcPr>
            <w:tcW w:w="379" w:type="dxa"/>
          </w:tcPr>
          <w:p w14:paraId="512E3B4B" w14:textId="77777777" w:rsidR="002E032D" w:rsidRPr="00C8380F"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75A58110" w14:textId="77777777" w:rsidR="002E032D" w:rsidRPr="00244E0C"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244E0C">
              <w:t>--</w:t>
            </w:r>
          </w:p>
        </w:tc>
        <w:tc>
          <w:tcPr>
            <w:tcW w:w="379" w:type="dxa"/>
            <w:shd w:val="clear" w:color="auto" w:fill="00968F" w:themeFill="accent3"/>
          </w:tcPr>
          <w:p w14:paraId="69553454" w14:textId="4C7D0B31"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04C55B8D" w14:textId="77777777" w:rsidR="002E032D" w:rsidRPr="00244E0C"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244E0C">
              <w:t>--</w:t>
            </w:r>
          </w:p>
        </w:tc>
        <w:tc>
          <w:tcPr>
            <w:tcW w:w="379" w:type="dxa"/>
          </w:tcPr>
          <w:p w14:paraId="2255EC51" w14:textId="77777777" w:rsidR="002E032D" w:rsidRPr="00244E0C"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244E0C">
              <w:t>--</w:t>
            </w:r>
          </w:p>
        </w:tc>
        <w:tc>
          <w:tcPr>
            <w:tcW w:w="379" w:type="dxa"/>
            <w:shd w:val="clear" w:color="auto" w:fill="00968F" w:themeFill="accent3"/>
          </w:tcPr>
          <w:p w14:paraId="5557ACD3" w14:textId="501F939B"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1F8E0CD8" w14:textId="77777777" w:rsidR="002E032D" w:rsidRPr="00244E0C"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244E0C">
              <w:t>--</w:t>
            </w:r>
          </w:p>
        </w:tc>
        <w:tc>
          <w:tcPr>
            <w:tcW w:w="379" w:type="dxa"/>
          </w:tcPr>
          <w:p w14:paraId="278F8D6B" w14:textId="77777777" w:rsidR="002E032D" w:rsidRPr="00C8380F"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4930F845" w14:textId="77777777" w:rsidR="002E032D" w:rsidRDefault="002E032D" w:rsidP="00244E0C">
            <w:pPr>
              <w:pStyle w:val="Tabletext8pt"/>
              <w:cnfStyle w:val="000000000000" w:firstRow="0" w:lastRow="0" w:firstColumn="0" w:lastColumn="0" w:oddVBand="0" w:evenVBand="0" w:oddHBand="0" w:evenHBand="0" w:firstRowFirstColumn="0" w:firstRowLastColumn="0" w:lastRowFirstColumn="0" w:lastRowLastColumn="0"/>
            </w:pPr>
            <w:r>
              <w:t>--</w:t>
            </w:r>
          </w:p>
        </w:tc>
        <w:tc>
          <w:tcPr>
            <w:tcW w:w="379" w:type="dxa"/>
          </w:tcPr>
          <w:p w14:paraId="76B143F5" w14:textId="77777777" w:rsidR="002E032D" w:rsidRPr="00C8380F"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68CAC63F" w14:textId="77777777" w:rsidR="002E032D" w:rsidRPr="00C8380F"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46243AC0" w14:textId="77777777" w:rsidR="002E032D" w:rsidRPr="00C8380F"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76EEA5BF" w14:textId="77777777"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E1E4E5" w:themeFill="accent5"/>
          </w:tcPr>
          <w:p w14:paraId="3C5993F6" w14:textId="55B9B4D3" w:rsidR="002E032D" w:rsidRPr="00244E0C"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244E0C">
              <w:t>!</w:t>
            </w:r>
          </w:p>
        </w:tc>
        <w:tc>
          <w:tcPr>
            <w:tcW w:w="379" w:type="dxa"/>
            <w:shd w:val="clear" w:color="auto" w:fill="00968F" w:themeFill="accent3"/>
          </w:tcPr>
          <w:p w14:paraId="538E1CB5" w14:textId="77777777"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shd w:val="clear" w:color="auto" w:fill="E1E4E5" w:themeFill="accent5"/>
          </w:tcPr>
          <w:p w14:paraId="0DF02B84" w14:textId="63941675" w:rsidR="002E032D" w:rsidRPr="00C8380F"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244E0C">
              <w:t>!</w:t>
            </w:r>
          </w:p>
        </w:tc>
        <w:tc>
          <w:tcPr>
            <w:tcW w:w="379" w:type="dxa"/>
            <w:shd w:val="clear" w:color="auto" w:fill="E1E4E5" w:themeFill="accent5"/>
          </w:tcPr>
          <w:p w14:paraId="51C21FAC" w14:textId="2AF12E67" w:rsidR="002E032D" w:rsidRPr="00C8380F"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244E0C">
              <w:t>!</w:t>
            </w:r>
          </w:p>
        </w:tc>
        <w:tc>
          <w:tcPr>
            <w:tcW w:w="379" w:type="dxa"/>
          </w:tcPr>
          <w:p w14:paraId="1F45F695" w14:textId="77777777" w:rsidR="002E032D" w:rsidRPr="00C8380F"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5A117796" w14:textId="77777777" w:rsidR="002E032D" w:rsidRPr="00C8380F"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6B259DF1" w14:textId="77777777" w:rsidR="002E032D" w:rsidRPr="00C8380F"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1D290856" w14:textId="77777777" w:rsidR="002E032D" w:rsidRPr="00C8380F"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4A31805E" w14:textId="77777777" w:rsidR="002E032D" w:rsidRPr="00C8380F"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681667AB" w14:textId="77777777" w:rsidR="002E032D" w:rsidRPr="00C8380F"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3E93FCF0" w14:textId="77777777" w:rsidR="002E032D" w:rsidRPr="00C8380F"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4E5B59A7" w14:textId="77777777" w:rsidR="002E032D" w:rsidRPr="00C8380F"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218B4D09" w14:textId="77777777" w:rsidR="002E032D" w:rsidRPr="00C8380F"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78172549" w14:textId="77777777" w:rsidR="002E032D" w:rsidRPr="00C8380F"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2AFE6B9D" w14:textId="77777777" w:rsidR="002E032D" w:rsidRPr="00C8380F"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480D5591" w14:textId="77777777" w:rsidR="002E032D" w:rsidRPr="00C8380F" w:rsidRDefault="002E032D" w:rsidP="00244E0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r>
      <w:tr w:rsidR="00494675" w:rsidRPr="00C8380F" w14:paraId="0B47F763" w14:textId="77777777" w:rsidTr="006A0C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60" w:type="dxa"/>
          </w:tcPr>
          <w:p w14:paraId="32B55FA4" w14:textId="77777777" w:rsidR="002E032D" w:rsidRPr="00E23F7D" w:rsidRDefault="002E032D" w:rsidP="003074C6">
            <w:pPr>
              <w:pStyle w:val="Tabletext8pt"/>
            </w:pPr>
            <w:r w:rsidRPr="00066DC2">
              <w:rPr>
                <w:rFonts w:eastAsia="Times New Roman" w:cs="Times New Roman"/>
                <w:lang w:eastAsia="en-AU"/>
              </w:rPr>
              <w:t>Ghaderi 2020</w:t>
            </w:r>
          </w:p>
        </w:tc>
        <w:tc>
          <w:tcPr>
            <w:tcW w:w="700" w:type="dxa"/>
          </w:tcPr>
          <w:p w14:paraId="7322E720" w14:textId="77777777"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bCs w:val="0"/>
              </w:rPr>
            </w:pPr>
            <w:r w:rsidRPr="00966769">
              <w:rPr>
                <w:rFonts w:ascii="Wingdings" w:hAnsi="Wingdings"/>
                <w:bCs w:val="0"/>
              </w:rPr>
              <w:t></w:t>
            </w:r>
          </w:p>
        </w:tc>
        <w:tc>
          <w:tcPr>
            <w:tcW w:w="1426" w:type="dxa"/>
            <w:vMerge/>
          </w:tcPr>
          <w:p w14:paraId="1D099A95" w14:textId="77777777" w:rsidR="002E032D" w:rsidRPr="009D3A92" w:rsidRDefault="002E032D" w:rsidP="003074C6">
            <w:pPr>
              <w:pStyle w:val="Tabletext8pt"/>
              <w:cnfStyle w:val="000000100000" w:firstRow="0" w:lastRow="0" w:firstColumn="0" w:lastColumn="0" w:oddVBand="0" w:evenVBand="0" w:oddHBand="1" w:evenHBand="0" w:firstRowFirstColumn="0" w:firstRowLastColumn="0" w:lastRowFirstColumn="0" w:lastRowLastColumn="0"/>
            </w:pPr>
          </w:p>
        </w:tc>
        <w:tc>
          <w:tcPr>
            <w:tcW w:w="379" w:type="dxa"/>
          </w:tcPr>
          <w:p w14:paraId="147C0599"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shd w:val="clear" w:color="auto" w:fill="E1E4E5" w:themeFill="accent5"/>
          </w:tcPr>
          <w:p w14:paraId="74EF6C49" w14:textId="3EAFC0D9" w:rsidR="002E032D" w:rsidRPr="00C8380F"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73E5B">
              <w:t>!</w:t>
            </w:r>
          </w:p>
        </w:tc>
        <w:tc>
          <w:tcPr>
            <w:tcW w:w="379" w:type="dxa"/>
          </w:tcPr>
          <w:p w14:paraId="201A2515"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260D5426"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shd w:val="clear" w:color="auto" w:fill="E1E4E5" w:themeFill="accent5"/>
          </w:tcPr>
          <w:p w14:paraId="6861EE26" w14:textId="1A096DFD" w:rsidR="002E032D" w:rsidRPr="00C8380F"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73E5B">
              <w:t>!</w:t>
            </w:r>
          </w:p>
        </w:tc>
        <w:tc>
          <w:tcPr>
            <w:tcW w:w="379" w:type="dxa"/>
          </w:tcPr>
          <w:p w14:paraId="0FFA186D"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0887C14D"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shd w:val="clear" w:color="auto" w:fill="E1E4E5" w:themeFill="accent5"/>
          </w:tcPr>
          <w:p w14:paraId="5B0F672F" w14:textId="47AD661D" w:rsidR="002E032D" w:rsidRPr="00C8380F"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73E5B">
              <w:t>!</w:t>
            </w:r>
          </w:p>
        </w:tc>
        <w:tc>
          <w:tcPr>
            <w:tcW w:w="379" w:type="dxa"/>
            <w:shd w:val="clear" w:color="auto" w:fill="auto"/>
          </w:tcPr>
          <w:p w14:paraId="78F66976" w14:textId="77777777" w:rsidR="002E032D"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sz w:val="18"/>
                <w:szCs w:val="18"/>
              </w:rPr>
            </w:pPr>
            <w:r>
              <w:t>--</w:t>
            </w:r>
          </w:p>
        </w:tc>
        <w:tc>
          <w:tcPr>
            <w:tcW w:w="379" w:type="dxa"/>
            <w:shd w:val="clear" w:color="auto" w:fill="E1E4E5" w:themeFill="accent5"/>
          </w:tcPr>
          <w:p w14:paraId="2038C995" w14:textId="061E5607" w:rsidR="002E032D" w:rsidRPr="00C8380F"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673E5B">
              <w:t>!</w:t>
            </w:r>
          </w:p>
        </w:tc>
        <w:tc>
          <w:tcPr>
            <w:tcW w:w="379" w:type="dxa"/>
          </w:tcPr>
          <w:p w14:paraId="5BF3502F"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shd w:val="clear" w:color="auto" w:fill="00968F" w:themeFill="accent3"/>
          </w:tcPr>
          <w:p w14:paraId="2057FD75" w14:textId="77777777"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6AA337EF"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12A5C224"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7C158B48"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618D4FCD"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053B550D"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503A8493"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6FFCE5B9"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5405E0BE"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008BC0A7"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0C6A822A"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6D104146"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shd w:val="clear" w:color="auto" w:fill="E1E4E5" w:themeFill="accent5"/>
            <w:vAlign w:val="top"/>
          </w:tcPr>
          <w:p w14:paraId="23A512BB" w14:textId="616E63F4" w:rsidR="002E032D" w:rsidRPr="00C8380F"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C81E14">
              <w:t>!</w:t>
            </w:r>
          </w:p>
        </w:tc>
        <w:tc>
          <w:tcPr>
            <w:tcW w:w="379" w:type="dxa"/>
            <w:shd w:val="clear" w:color="auto" w:fill="E1E4E5" w:themeFill="accent5"/>
            <w:vAlign w:val="top"/>
          </w:tcPr>
          <w:p w14:paraId="0ECC4835" w14:textId="32F25F69" w:rsidR="002E032D" w:rsidRPr="00C8380F"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C81E14">
              <w:t>!</w:t>
            </w:r>
          </w:p>
        </w:tc>
        <w:tc>
          <w:tcPr>
            <w:tcW w:w="379" w:type="dxa"/>
            <w:shd w:val="clear" w:color="auto" w:fill="auto"/>
          </w:tcPr>
          <w:p w14:paraId="4DFADC8A"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2BEB7852"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0373A1A2"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25E6333A"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r>
      <w:tr w:rsidR="00C86BD0" w:rsidRPr="00C8380F" w14:paraId="646F05DC" w14:textId="77777777" w:rsidTr="00320C52">
        <w:trPr>
          <w:trHeight w:val="250"/>
        </w:trPr>
        <w:tc>
          <w:tcPr>
            <w:cnfStyle w:val="001000000000" w:firstRow="0" w:lastRow="0" w:firstColumn="1" w:lastColumn="0" w:oddVBand="0" w:evenVBand="0" w:oddHBand="0" w:evenHBand="0" w:firstRowFirstColumn="0" w:firstRowLastColumn="0" w:lastRowFirstColumn="0" w:lastRowLastColumn="0"/>
            <w:tcW w:w="1560" w:type="dxa"/>
          </w:tcPr>
          <w:p w14:paraId="2C7DA5BB" w14:textId="77777777" w:rsidR="002E032D" w:rsidRPr="00E23F7D" w:rsidRDefault="002E032D" w:rsidP="00AC07D2">
            <w:pPr>
              <w:pStyle w:val="Tabletext8pt"/>
            </w:pPr>
            <w:r w:rsidRPr="00066DC2">
              <w:rPr>
                <w:rFonts w:eastAsia="Times New Roman" w:cs="Times New Roman"/>
                <w:lang w:eastAsia="en-AU"/>
              </w:rPr>
              <w:t>Marx 2019</w:t>
            </w:r>
          </w:p>
        </w:tc>
        <w:tc>
          <w:tcPr>
            <w:tcW w:w="700" w:type="dxa"/>
          </w:tcPr>
          <w:p w14:paraId="6B4BBB6A" w14:textId="77777777"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bCs w:val="0"/>
              </w:rPr>
            </w:pPr>
            <w:r w:rsidRPr="00966769">
              <w:rPr>
                <w:rFonts w:ascii="Wingdings" w:hAnsi="Wingdings"/>
                <w:bCs w:val="0"/>
              </w:rPr>
              <w:t></w:t>
            </w:r>
          </w:p>
        </w:tc>
        <w:tc>
          <w:tcPr>
            <w:tcW w:w="1426" w:type="dxa"/>
            <w:vMerge/>
          </w:tcPr>
          <w:p w14:paraId="5361D275" w14:textId="77777777" w:rsidR="002E032D" w:rsidRPr="009D3A92" w:rsidRDefault="002E032D" w:rsidP="00AC07D2">
            <w:pPr>
              <w:pStyle w:val="Tabletext8pt"/>
              <w:cnfStyle w:val="000000000000" w:firstRow="0" w:lastRow="0" w:firstColumn="0" w:lastColumn="0" w:oddVBand="0" w:evenVBand="0" w:oddHBand="0" w:evenHBand="0" w:firstRowFirstColumn="0" w:firstRowLastColumn="0" w:lastRowFirstColumn="0" w:lastRowLastColumn="0"/>
            </w:pPr>
          </w:p>
        </w:tc>
        <w:tc>
          <w:tcPr>
            <w:tcW w:w="379" w:type="dxa"/>
          </w:tcPr>
          <w:p w14:paraId="6AD3C392" w14:textId="77777777" w:rsidR="002E032D" w:rsidRPr="00C8380F" w:rsidRDefault="002E032D" w:rsidP="00AC07D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E1E4E5" w:themeFill="accent5"/>
          </w:tcPr>
          <w:p w14:paraId="5902958C" w14:textId="38906644" w:rsidR="002E032D" w:rsidRPr="00C8380F"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73E5B">
              <w:t>!</w:t>
            </w:r>
          </w:p>
        </w:tc>
        <w:tc>
          <w:tcPr>
            <w:tcW w:w="379" w:type="dxa"/>
          </w:tcPr>
          <w:p w14:paraId="53301013" w14:textId="77777777" w:rsidR="002E032D" w:rsidRPr="00C8380F" w:rsidRDefault="002E032D" w:rsidP="00AC07D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B5DCDD" w:themeFill="accent4"/>
          </w:tcPr>
          <w:p w14:paraId="75E5782C" w14:textId="1580D91A" w:rsidR="002E032D" w:rsidRPr="006C059B"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C059B">
              <w:t>?</w:t>
            </w:r>
          </w:p>
        </w:tc>
        <w:tc>
          <w:tcPr>
            <w:tcW w:w="379" w:type="dxa"/>
            <w:shd w:val="clear" w:color="auto" w:fill="00968F" w:themeFill="accent3"/>
          </w:tcPr>
          <w:p w14:paraId="7F4036ED" w14:textId="77777777"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5D88278B" w14:textId="77777777" w:rsidR="002E032D" w:rsidRPr="00C8380F" w:rsidRDefault="002E032D" w:rsidP="00AC07D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4B61ECAB" w14:textId="77777777" w:rsidR="002E032D" w:rsidRPr="00C8380F" w:rsidRDefault="002E032D" w:rsidP="00AC07D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E1E4E5" w:themeFill="accent5"/>
            <w:vAlign w:val="top"/>
          </w:tcPr>
          <w:p w14:paraId="06C1288D" w14:textId="33B7664D" w:rsidR="002E032D" w:rsidRPr="00C8380F"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D87B99">
              <w:t>!</w:t>
            </w:r>
          </w:p>
        </w:tc>
        <w:tc>
          <w:tcPr>
            <w:tcW w:w="379" w:type="dxa"/>
            <w:shd w:val="clear" w:color="auto" w:fill="E1E4E5" w:themeFill="accent5"/>
            <w:vAlign w:val="top"/>
          </w:tcPr>
          <w:p w14:paraId="3B3D6730" w14:textId="2DEFDFC3" w:rsidR="002E032D"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rPr>
            </w:pPr>
            <w:r w:rsidRPr="00D87B99">
              <w:t>!</w:t>
            </w:r>
          </w:p>
        </w:tc>
        <w:tc>
          <w:tcPr>
            <w:tcW w:w="379" w:type="dxa"/>
            <w:shd w:val="clear" w:color="auto" w:fill="E1E4E5" w:themeFill="accent5"/>
            <w:vAlign w:val="top"/>
          </w:tcPr>
          <w:p w14:paraId="3DAC7E98" w14:textId="3DFB5516" w:rsidR="002E032D" w:rsidRPr="00C8380F"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D87B99">
              <w:t>!</w:t>
            </w:r>
          </w:p>
        </w:tc>
        <w:tc>
          <w:tcPr>
            <w:tcW w:w="379" w:type="dxa"/>
          </w:tcPr>
          <w:p w14:paraId="0810BF7D" w14:textId="77777777" w:rsidR="002E032D" w:rsidRPr="00C8380F" w:rsidRDefault="002E032D" w:rsidP="00AC07D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00968F" w:themeFill="accent3"/>
          </w:tcPr>
          <w:p w14:paraId="058EC97F" w14:textId="77777777" w:rsidR="002E032D" w:rsidRPr="00966769"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bCs w:val="0"/>
                <w:lang w:eastAsia="en-AU"/>
              </w:rPr>
            </w:pPr>
            <w:r w:rsidRPr="00966769">
              <w:rPr>
                <w:rFonts w:ascii="Wingdings" w:hAnsi="Wingdings"/>
                <w:bCs w:val="0"/>
              </w:rPr>
              <w:t></w:t>
            </w:r>
          </w:p>
        </w:tc>
        <w:tc>
          <w:tcPr>
            <w:tcW w:w="379" w:type="dxa"/>
          </w:tcPr>
          <w:p w14:paraId="51D4D19F" w14:textId="77777777" w:rsidR="002E032D" w:rsidRPr="00C8380F" w:rsidRDefault="002E032D" w:rsidP="00AC07D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6C7A9B59" w14:textId="77777777" w:rsidR="002E032D" w:rsidRPr="00C8380F" w:rsidRDefault="002E032D" w:rsidP="00AC07D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36A69653" w14:textId="77777777" w:rsidR="002E032D" w:rsidRPr="00C8380F" w:rsidRDefault="002E032D" w:rsidP="00AC07D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2FE1C4B2" w14:textId="77777777" w:rsidR="002E032D" w:rsidRPr="00C8380F" w:rsidRDefault="002E032D" w:rsidP="00AC07D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0343B2A4" w14:textId="77777777" w:rsidR="002E032D" w:rsidRPr="00C8380F" w:rsidRDefault="002E032D" w:rsidP="00AC07D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E1E4E5" w:themeFill="accent5"/>
          </w:tcPr>
          <w:p w14:paraId="5728E61D" w14:textId="79C3BD19" w:rsidR="002E032D" w:rsidRPr="00C8380F"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73E5B">
              <w:t>!</w:t>
            </w:r>
          </w:p>
        </w:tc>
        <w:tc>
          <w:tcPr>
            <w:tcW w:w="379" w:type="dxa"/>
          </w:tcPr>
          <w:p w14:paraId="5710CAA4" w14:textId="77777777" w:rsidR="002E032D" w:rsidRPr="00C8380F" w:rsidRDefault="002E032D" w:rsidP="00AC07D2">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szCs w:val="18"/>
                <w:lang w:eastAsia="en-AU"/>
              </w:rPr>
            </w:pPr>
            <w:r>
              <w:t>--</w:t>
            </w:r>
          </w:p>
        </w:tc>
        <w:tc>
          <w:tcPr>
            <w:tcW w:w="379" w:type="dxa"/>
            <w:shd w:val="clear" w:color="auto" w:fill="E1E4E5" w:themeFill="accent5"/>
          </w:tcPr>
          <w:p w14:paraId="3A3AD9D5" w14:textId="21CEC41A" w:rsidR="002E032D" w:rsidRPr="00C8380F"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lang w:eastAsia="en-AU"/>
              </w:rPr>
            </w:pPr>
            <w:r w:rsidRPr="00673E5B">
              <w:t>!</w:t>
            </w:r>
          </w:p>
        </w:tc>
        <w:tc>
          <w:tcPr>
            <w:tcW w:w="379" w:type="dxa"/>
          </w:tcPr>
          <w:p w14:paraId="7EC39B90" w14:textId="77777777" w:rsidR="002E032D" w:rsidRPr="00C8380F" w:rsidRDefault="002E032D" w:rsidP="00AC07D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E1E4E5" w:themeFill="accent5"/>
          </w:tcPr>
          <w:p w14:paraId="3133E5B0" w14:textId="5848A393" w:rsidR="002E032D" w:rsidRPr="00C8380F"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673E5B">
              <w:t>!</w:t>
            </w:r>
          </w:p>
        </w:tc>
        <w:tc>
          <w:tcPr>
            <w:tcW w:w="379" w:type="dxa"/>
          </w:tcPr>
          <w:p w14:paraId="2EFF6CE0" w14:textId="77777777" w:rsidR="002E032D" w:rsidRPr="00C8380F" w:rsidRDefault="002E032D" w:rsidP="00AC07D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shd w:val="clear" w:color="auto" w:fill="E1E4E5" w:themeFill="accent5"/>
            <w:vAlign w:val="top"/>
          </w:tcPr>
          <w:p w14:paraId="1800A259" w14:textId="370CA019" w:rsidR="002E032D" w:rsidRPr="00C8380F"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lang w:eastAsia="en-AU"/>
              </w:rPr>
            </w:pPr>
            <w:r w:rsidRPr="00E878B6">
              <w:t>!</w:t>
            </w:r>
          </w:p>
        </w:tc>
        <w:tc>
          <w:tcPr>
            <w:tcW w:w="379" w:type="dxa"/>
            <w:shd w:val="clear" w:color="auto" w:fill="E1E4E5" w:themeFill="accent5"/>
            <w:vAlign w:val="top"/>
          </w:tcPr>
          <w:p w14:paraId="6B60E30E" w14:textId="50E831E2" w:rsidR="002E032D" w:rsidRPr="00C8380F"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lang w:eastAsia="en-AU"/>
              </w:rPr>
            </w:pPr>
            <w:r w:rsidRPr="00E878B6">
              <w:t>!</w:t>
            </w:r>
          </w:p>
        </w:tc>
        <w:tc>
          <w:tcPr>
            <w:tcW w:w="379" w:type="dxa"/>
            <w:shd w:val="clear" w:color="auto" w:fill="E1E4E5" w:themeFill="accent5"/>
            <w:vAlign w:val="top"/>
          </w:tcPr>
          <w:p w14:paraId="7EF38F29" w14:textId="6A08B7A7" w:rsidR="002E032D" w:rsidRPr="00C8380F"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E878B6">
              <w:t>!</w:t>
            </w:r>
          </w:p>
        </w:tc>
        <w:tc>
          <w:tcPr>
            <w:tcW w:w="379" w:type="dxa"/>
            <w:shd w:val="clear" w:color="auto" w:fill="E1E4E5" w:themeFill="accent5"/>
            <w:vAlign w:val="top"/>
          </w:tcPr>
          <w:p w14:paraId="60C81A7E" w14:textId="559B9C45" w:rsidR="002E032D" w:rsidRPr="00C8380F" w:rsidRDefault="002E032D" w:rsidP="0096676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E878B6">
              <w:t>!</w:t>
            </w:r>
          </w:p>
        </w:tc>
        <w:tc>
          <w:tcPr>
            <w:tcW w:w="379" w:type="dxa"/>
          </w:tcPr>
          <w:p w14:paraId="77AD44B0" w14:textId="77777777" w:rsidR="002E032D" w:rsidRPr="00C8380F" w:rsidRDefault="002E032D" w:rsidP="00AC07D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c>
          <w:tcPr>
            <w:tcW w:w="379" w:type="dxa"/>
          </w:tcPr>
          <w:p w14:paraId="6D54AC9D" w14:textId="77777777" w:rsidR="002E032D" w:rsidRPr="00C8380F" w:rsidRDefault="002E032D" w:rsidP="00AC07D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w:t>
            </w:r>
          </w:p>
        </w:tc>
      </w:tr>
      <w:tr w:rsidR="002E032D" w:rsidRPr="00C8380F" w14:paraId="2073EE73" w14:textId="77777777" w:rsidTr="006A0CE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60" w:type="dxa"/>
          </w:tcPr>
          <w:p w14:paraId="0DC13AEF" w14:textId="77777777" w:rsidR="002E032D" w:rsidRPr="00E23F7D" w:rsidRDefault="002E032D" w:rsidP="003074C6">
            <w:pPr>
              <w:pStyle w:val="Tabletext8pt"/>
            </w:pPr>
            <w:r w:rsidRPr="00066DC2">
              <w:rPr>
                <w:rFonts w:eastAsia="Times New Roman" w:cs="Times New Roman"/>
                <w:lang w:eastAsia="en-AU"/>
              </w:rPr>
              <w:t>Fusar-Poli 2020</w:t>
            </w:r>
          </w:p>
        </w:tc>
        <w:tc>
          <w:tcPr>
            <w:tcW w:w="700" w:type="dxa"/>
          </w:tcPr>
          <w:p w14:paraId="48FE8D75" w14:textId="77777777" w:rsidR="002E032D" w:rsidRPr="00966769"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ascii="Wingdings" w:hAnsi="Wingdings"/>
                <w:bCs w:val="0"/>
              </w:rPr>
            </w:pPr>
            <w:r w:rsidRPr="00966769">
              <w:rPr>
                <w:rFonts w:ascii="Wingdings" w:hAnsi="Wingdings"/>
                <w:bCs w:val="0"/>
              </w:rPr>
              <w:t></w:t>
            </w:r>
          </w:p>
        </w:tc>
        <w:tc>
          <w:tcPr>
            <w:tcW w:w="1426" w:type="dxa"/>
          </w:tcPr>
          <w:p w14:paraId="6885A8E7" w14:textId="01D517E0" w:rsidR="002E032D" w:rsidRPr="009D3A92" w:rsidRDefault="002E032D" w:rsidP="003074C6">
            <w:pPr>
              <w:pStyle w:val="Tabletext8pt"/>
              <w:cnfStyle w:val="000000100000" w:firstRow="0" w:lastRow="0" w:firstColumn="0" w:lastColumn="0" w:oddVBand="0" w:evenVBand="0" w:oddHBand="1" w:evenHBand="0" w:firstRowFirstColumn="0" w:firstRowLastColumn="0" w:lastRowFirstColumn="0" w:lastRowLastColumn="0"/>
            </w:pPr>
            <w:r>
              <w:t>CGI</w:t>
            </w:r>
          </w:p>
        </w:tc>
        <w:tc>
          <w:tcPr>
            <w:tcW w:w="379" w:type="dxa"/>
          </w:tcPr>
          <w:p w14:paraId="6AAD993B"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20DC5B2E" w14:textId="77777777" w:rsidR="002E032D" w:rsidRPr="00244E0C"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244E0C">
              <w:t>--</w:t>
            </w:r>
          </w:p>
        </w:tc>
        <w:tc>
          <w:tcPr>
            <w:tcW w:w="379" w:type="dxa"/>
            <w:shd w:val="clear" w:color="auto" w:fill="E1E4E5" w:themeFill="accent5"/>
          </w:tcPr>
          <w:p w14:paraId="40A2B905" w14:textId="1578A006" w:rsidR="002E032D" w:rsidRPr="00244E0C"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244E0C">
              <w:t>!</w:t>
            </w:r>
          </w:p>
        </w:tc>
        <w:tc>
          <w:tcPr>
            <w:tcW w:w="379" w:type="dxa"/>
          </w:tcPr>
          <w:p w14:paraId="3DA0CF55" w14:textId="77777777" w:rsidR="002E032D" w:rsidRPr="00244E0C"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244E0C">
              <w:t>--</w:t>
            </w:r>
          </w:p>
        </w:tc>
        <w:tc>
          <w:tcPr>
            <w:tcW w:w="379" w:type="dxa"/>
          </w:tcPr>
          <w:p w14:paraId="5D3EB38A" w14:textId="77777777" w:rsidR="002E032D" w:rsidRPr="00244E0C"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244E0C">
              <w:t>--</w:t>
            </w:r>
          </w:p>
        </w:tc>
        <w:tc>
          <w:tcPr>
            <w:tcW w:w="379" w:type="dxa"/>
            <w:shd w:val="clear" w:color="auto" w:fill="E1E4E5" w:themeFill="accent5"/>
          </w:tcPr>
          <w:p w14:paraId="497A8FCC" w14:textId="4176679A" w:rsidR="002E032D" w:rsidRPr="00244E0C"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244E0C">
              <w:t>!</w:t>
            </w:r>
          </w:p>
        </w:tc>
        <w:tc>
          <w:tcPr>
            <w:tcW w:w="379" w:type="dxa"/>
          </w:tcPr>
          <w:p w14:paraId="7DEB56B4" w14:textId="77777777" w:rsidR="002E032D" w:rsidRPr="00244E0C"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244E0C">
              <w:t>--</w:t>
            </w:r>
          </w:p>
        </w:tc>
        <w:tc>
          <w:tcPr>
            <w:tcW w:w="379" w:type="dxa"/>
          </w:tcPr>
          <w:p w14:paraId="486A302D"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2CC700B2" w14:textId="77777777" w:rsidR="002E032D" w:rsidRDefault="002E032D" w:rsidP="003074C6">
            <w:pPr>
              <w:pStyle w:val="Tabletext8pt"/>
              <w:cnfStyle w:val="000000100000" w:firstRow="0" w:lastRow="0" w:firstColumn="0" w:lastColumn="0" w:oddVBand="0" w:evenVBand="0" w:oddHBand="1" w:evenHBand="0" w:firstRowFirstColumn="0" w:firstRowLastColumn="0" w:lastRowFirstColumn="0" w:lastRowLastColumn="0"/>
            </w:pPr>
            <w:r>
              <w:t>--</w:t>
            </w:r>
          </w:p>
        </w:tc>
        <w:tc>
          <w:tcPr>
            <w:tcW w:w="379" w:type="dxa"/>
          </w:tcPr>
          <w:p w14:paraId="6972780A"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6A369042"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4A492CFC"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shd w:val="clear" w:color="auto" w:fill="E1E4E5" w:themeFill="accent5"/>
            <w:vAlign w:val="top"/>
          </w:tcPr>
          <w:p w14:paraId="744FA6CC" w14:textId="418BACF6" w:rsidR="002E032D" w:rsidRPr="00D64C75"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FB101A">
              <w:t>!</w:t>
            </w:r>
          </w:p>
        </w:tc>
        <w:tc>
          <w:tcPr>
            <w:tcW w:w="379" w:type="dxa"/>
            <w:shd w:val="clear" w:color="auto" w:fill="E1E4E5" w:themeFill="accent5"/>
            <w:vAlign w:val="top"/>
          </w:tcPr>
          <w:p w14:paraId="2EBEC57D" w14:textId="45EE8A2F" w:rsidR="002E032D" w:rsidRPr="00D64C75"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FB101A">
              <w:t>!</w:t>
            </w:r>
          </w:p>
        </w:tc>
        <w:tc>
          <w:tcPr>
            <w:tcW w:w="379" w:type="dxa"/>
            <w:shd w:val="clear" w:color="auto" w:fill="E1E4E5" w:themeFill="accent5"/>
            <w:vAlign w:val="top"/>
          </w:tcPr>
          <w:p w14:paraId="67AB1D1B" w14:textId="6099033A" w:rsidR="002E032D" w:rsidRPr="00D64C75"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FB101A">
              <w:t>!</w:t>
            </w:r>
          </w:p>
        </w:tc>
        <w:tc>
          <w:tcPr>
            <w:tcW w:w="379" w:type="dxa"/>
            <w:shd w:val="clear" w:color="auto" w:fill="E1E4E5" w:themeFill="accent5"/>
            <w:vAlign w:val="top"/>
          </w:tcPr>
          <w:p w14:paraId="2A8886B4" w14:textId="72B011E9" w:rsidR="002E032D" w:rsidRPr="00C8380F"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510546">
              <w:t>!</w:t>
            </w:r>
          </w:p>
        </w:tc>
        <w:tc>
          <w:tcPr>
            <w:tcW w:w="379" w:type="dxa"/>
            <w:shd w:val="clear" w:color="auto" w:fill="E1E4E5" w:themeFill="accent5"/>
            <w:vAlign w:val="top"/>
          </w:tcPr>
          <w:p w14:paraId="52A45E76" w14:textId="50B6EA98" w:rsidR="002E032D" w:rsidRPr="00C8380F" w:rsidRDefault="002E032D" w:rsidP="0096676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510546">
              <w:t>!</w:t>
            </w:r>
          </w:p>
        </w:tc>
        <w:tc>
          <w:tcPr>
            <w:tcW w:w="379" w:type="dxa"/>
          </w:tcPr>
          <w:p w14:paraId="06C8C21E"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5ECBA5EE"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45A97BAB"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11FA31A8"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464FA80A"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78EE4F56"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69668FEC"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1EAC5057"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szCs w:val="18"/>
                <w:lang w:eastAsia="en-AU"/>
              </w:rPr>
            </w:pPr>
            <w:r>
              <w:t>--</w:t>
            </w:r>
          </w:p>
        </w:tc>
        <w:tc>
          <w:tcPr>
            <w:tcW w:w="379" w:type="dxa"/>
          </w:tcPr>
          <w:p w14:paraId="5392D9E5"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43BDFA30"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6A33CEAA"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c>
          <w:tcPr>
            <w:tcW w:w="379" w:type="dxa"/>
          </w:tcPr>
          <w:p w14:paraId="7E410BF0" w14:textId="77777777" w:rsidR="002E032D" w:rsidRPr="00C8380F" w:rsidRDefault="002E032D" w:rsidP="003074C6">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w:t>
            </w:r>
          </w:p>
        </w:tc>
      </w:tr>
      <w:tr w:rsidR="00C65A3F" w:rsidRPr="00E23F7D" w14:paraId="07503704" w14:textId="77777777" w:rsidTr="00234F7D">
        <w:trPr>
          <w:trHeight w:val="250"/>
        </w:trPr>
        <w:tc>
          <w:tcPr>
            <w:cnfStyle w:val="001000000000" w:firstRow="0" w:lastRow="0" w:firstColumn="1" w:lastColumn="0" w:oddVBand="0" w:evenVBand="0" w:oddHBand="0" w:evenHBand="0" w:firstRowFirstColumn="0" w:firstRowLastColumn="0" w:lastRowFirstColumn="0" w:lastRowLastColumn="0"/>
            <w:tcW w:w="1560" w:type="dxa"/>
          </w:tcPr>
          <w:p w14:paraId="1E2EBCB3" w14:textId="516C4D69" w:rsidR="00C65A3F" w:rsidRPr="005F3518" w:rsidRDefault="00C65A3F" w:rsidP="00C65A3F">
            <w:pPr>
              <w:pStyle w:val="Tabletext8pt"/>
            </w:pPr>
            <w:r w:rsidRPr="00066DC2">
              <w:rPr>
                <w:rFonts w:eastAsia="Times New Roman" w:cs="Times New Roman"/>
                <w:lang w:eastAsia="en-AU"/>
              </w:rPr>
              <w:t>Apaydin 2016</w:t>
            </w:r>
          </w:p>
        </w:tc>
        <w:tc>
          <w:tcPr>
            <w:tcW w:w="700" w:type="dxa"/>
          </w:tcPr>
          <w:p w14:paraId="0209D19C" w14:textId="42E293A1" w:rsidR="00C65A3F" w:rsidRPr="00966769" w:rsidRDefault="00C65A3F" w:rsidP="00966769">
            <w:pPr>
              <w:pStyle w:val="Tabletext8pt"/>
              <w:cnfStyle w:val="000000000000" w:firstRow="0" w:lastRow="0" w:firstColumn="0" w:lastColumn="0" w:oddVBand="0" w:evenVBand="0" w:oddHBand="0" w:evenHBand="0" w:firstRowFirstColumn="0" w:firstRowLastColumn="0" w:lastRowFirstColumn="0" w:lastRowLastColumn="0"/>
              <w:rPr>
                <w:rFonts w:ascii="Wingdings" w:hAnsi="Wingdings"/>
                <w:bCs w:val="0"/>
                <w:lang w:eastAsia="en-AU"/>
              </w:rPr>
            </w:pPr>
            <w:r w:rsidRPr="00966769">
              <w:rPr>
                <w:rFonts w:ascii="Wingdings" w:hAnsi="Wingdings"/>
                <w:bCs w:val="0"/>
              </w:rPr>
              <w:t></w:t>
            </w:r>
          </w:p>
        </w:tc>
        <w:tc>
          <w:tcPr>
            <w:tcW w:w="1426" w:type="dxa"/>
          </w:tcPr>
          <w:p w14:paraId="4DBAF216" w14:textId="77777777" w:rsidR="00C65A3F" w:rsidRPr="009D3A92" w:rsidRDefault="00C65A3F" w:rsidP="00C65A3F">
            <w:pPr>
              <w:pStyle w:val="Tabletext8pt"/>
              <w:cnfStyle w:val="000000000000" w:firstRow="0" w:lastRow="0" w:firstColumn="0" w:lastColumn="0" w:oddVBand="0" w:evenVBand="0" w:oddHBand="0" w:evenHBand="0" w:firstRowFirstColumn="0" w:firstRowLastColumn="0" w:lastRowFirstColumn="0" w:lastRowLastColumn="0"/>
            </w:pPr>
          </w:p>
        </w:tc>
        <w:tc>
          <w:tcPr>
            <w:tcW w:w="10991" w:type="dxa"/>
            <w:gridSpan w:val="29"/>
          </w:tcPr>
          <w:p w14:paraId="590A9DAF" w14:textId="42DC94A2" w:rsidR="00C65A3F" w:rsidRPr="00966769" w:rsidRDefault="00C65A3F" w:rsidP="00966769">
            <w:pPr>
              <w:pStyle w:val="Tabletext8pt"/>
              <w:cnfStyle w:val="000000000000" w:firstRow="0" w:lastRow="0" w:firstColumn="0" w:lastColumn="0" w:oddVBand="0" w:evenVBand="0" w:oddHBand="0" w:evenHBand="0" w:firstRowFirstColumn="0" w:firstRowLastColumn="0" w:lastRowFirstColumn="0" w:lastRowLastColumn="0"/>
            </w:pPr>
            <w:r w:rsidRPr="00966769">
              <w:t xml:space="preserve">35 RCTs </w:t>
            </w:r>
            <w:r w:rsidR="00E47D11" w:rsidRPr="00966769">
              <w:t>examining the efficacy of St John’s wort not included here</w:t>
            </w:r>
          </w:p>
        </w:tc>
      </w:tr>
    </w:tbl>
    <w:p w14:paraId="02D8EE66" w14:textId="3D7CC663" w:rsidR="00251351" w:rsidRPr="00966769" w:rsidRDefault="00251351" w:rsidP="00966769">
      <w:pPr>
        <w:pStyle w:val="TableFigNotes18"/>
      </w:pPr>
      <w:r w:rsidRPr="00966769">
        <w:t xml:space="preserve">Abbreviations: </w:t>
      </w:r>
      <w:r w:rsidR="00E55968" w:rsidRPr="00966769">
        <w:t xml:space="preserve">CGI, Clinical global impression; </w:t>
      </w:r>
      <w:r w:rsidRPr="00966769">
        <w:t>RCT, randomised controlled trial</w:t>
      </w:r>
      <w:r w:rsidR="00ED4424" w:rsidRPr="00966769">
        <w:t>; SR, systematic review</w:t>
      </w:r>
    </w:p>
    <w:p w14:paraId="01EAC7AB" w14:textId="2B8405A2" w:rsidR="00251351" w:rsidRPr="00966769" w:rsidRDefault="00251351" w:rsidP="00966769">
      <w:pPr>
        <w:pStyle w:val="TableFigNotes18"/>
      </w:pPr>
      <w:r w:rsidRPr="00966769">
        <w:t>Notes:</w:t>
      </w:r>
    </w:p>
    <w:p w14:paraId="66C7F20E" w14:textId="1B680DEC" w:rsidR="00E952C9" w:rsidRDefault="00E952C9" w:rsidP="00E952C9">
      <w:pPr>
        <w:pStyle w:val="TableFigNotes18"/>
      </w:pPr>
      <w:r>
        <w:t>a. Only critical or important outcome domains with available data reported here (see Appendix D1.1)</w:t>
      </w:r>
    </w:p>
    <w:p w14:paraId="67D4F05A" w14:textId="77777777" w:rsidR="00251351" w:rsidRDefault="00E952C9" w:rsidP="00E952C9">
      <w:pPr>
        <w:pStyle w:val="TableFigNotes18"/>
      </w:pPr>
      <w:r>
        <w:t>b.</w:t>
      </w:r>
      <w:r w:rsidRPr="00E23F7D">
        <w:t xml:space="preserve"> Best available information means the systematic review meets AMSTAR-2 domains 4, 8, 9, &amp; 11 (see Framework for selecting the systematic review from which to extract data</w:t>
      </w:r>
      <w:r>
        <w:t xml:space="preserve"> [</w:t>
      </w:r>
      <w:r w:rsidRPr="00E23F7D">
        <w:t>Appendix B</w:t>
      </w:r>
      <w:r>
        <w:t>1]</w:t>
      </w:r>
      <w:r w:rsidRPr="00E23F7D">
        <w:t>)</w:t>
      </w:r>
      <w:r>
        <w:t>.</w:t>
      </w:r>
      <w:r w:rsidR="00251351">
        <w:t xml:space="preserve"> </w:t>
      </w:r>
    </w:p>
    <w:p w14:paraId="4BD2E83C" w14:textId="20593764" w:rsidR="006A0CE1" w:rsidRPr="00966769" w:rsidRDefault="006A0CE1" w:rsidP="00966769">
      <w:pPr>
        <w:pStyle w:val="TableFigNotes18"/>
      </w:pPr>
      <w:r w:rsidRPr="00966769">
        <w:lastRenderedPageBreak/>
        <w:t>c. Participants described as being healthy adults with low mood.</w:t>
      </w:r>
    </w:p>
    <w:p w14:paraId="1DB89617" w14:textId="25D6E469" w:rsidR="006A0CE1" w:rsidRPr="00966769" w:rsidRDefault="00E30E53" w:rsidP="00966769">
      <w:pPr>
        <w:pStyle w:val="TableFigNotes18"/>
      </w:pPr>
      <w:r w:rsidRPr="00966769">
        <w:t>d</w:t>
      </w:r>
      <w:r w:rsidR="006A0CE1" w:rsidRPr="00966769">
        <w:t xml:space="preserve">. Participants with postpartum depression. </w:t>
      </w:r>
    </w:p>
    <w:p w14:paraId="7AAA2D62" w14:textId="5E3A69F0" w:rsidR="006A0CE1" w:rsidRPr="00966769" w:rsidRDefault="009F5BFF" w:rsidP="00966769">
      <w:pPr>
        <w:pStyle w:val="TableFigNotes18"/>
      </w:pPr>
      <w:r w:rsidRPr="00966769">
        <w:t>e</w:t>
      </w:r>
      <w:r w:rsidR="006A0CE1" w:rsidRPr="00966769">
        <w:t>. Participants with major depression and sexual dysfunction attributed to fluoxetine use.</w:t>
      </w:r>
    </w:p>
    <w:p w14:paraId="2E704DDC" w14:textId="639F2D8C" w:rsidR="009F5BFF" w:rsidRPr="00966769" w:rsidRDefault="009F5BFF" w:rsidP="00966769">
      <w:pPr>
        <w:pStyle w:val="TableFigNotes18"/>
      </w:pPr>
      <w:r w:rsidRPr="00966769">
        <w:t>f. Participants with seasonal affective disorder.</w:t>
      </w:r>
    </w:p>
    <w:p w14:paraId="09A0DA33" w14:textId="77777777" w:rsidR="00E952C9" w:rsidRPr="00E23F7D" w:rsidRDefault="00E952C9" w:rsidP="00E952C9">
      <w:pPr>
        <w:pStyle w:val="TableFigNotes18"/>
      </w:pPr>
      <w:r w:rsidRPr="003A6590">
        <w:rPr>
          <w:rFonts w:ascii="Segoe UI Symbol" w:hAnsi="Segoe UI Symbol"/>
        </w:rPr>
        <w:t>✓</w:t>
      </w:r>
      <w:r w:rsidRPr="00E23F7D">
        <w:t> Systematic review meets (or partially meets) prespecified critical AMSTAR-2 domains (4, 8, 9 &amp; 11)</w:t>
      </w:r>
      <w:r>
        <w:t>.</w:t>
      </w:r>
    </w:p>
    <w:p w14:paraId="7ADF8E7F" w14:textId="77777777" w:rsidR="00E952C9" w:rsidRPr="00E23F7D" w:rsidRDefault="00E952C9" w:rsidP="00E952C9">
      <w:pPr>
        <w:pStyle w:val="TableFigNotes18"/>
      </w:pPr>
      <w:r w:rsidRPr="00E23F7D">
        <w:rPr>
          <w:lang w:eastAsia="en-AU"/>
        </w:rPr>
        <w:t>†</w:t>
      </w:r>
      <w:r w:rsidRPr="00E23F7D">
        <w:t xml:space="preserve"> Systematic review meets (or partially meets) some, but not all, prespecified critical AMSTAR-2 domains (4, 8, 9 &amp; 11)</w:t>
      </w:r>
      <w:r>
        <w:t>.</w:t>
      </w:r>
    </w:p>
    <w:p w14:paraId="6D6A9246" w14:textId="77777777" w:rsidR="00E952C9" w:rsidRDefault="00E952C9" w:rsidP="00E952C9">
      <w:pPr>
        <w:pStyle w:val="TableFigNotes18"/>
      </w:pPr>
      <w:r w:rsidRPr="00E23F7D">
        <w:t>X Systematic review does not meet prespecified critical AMSTAR-2 domains (4, 8, 9 &amp; 11)</w:t>
      </w:r>
      <w:r>
        <w:t>.</w:t>
      </w:r>
    </w:p>
    <w:p w14:paraId="2C7A7640" w14:textId="77777777" w:rsidR="00E952C9" w:rsidRPr="00413BF6" w:rsidRDefault="00E952C9" w:rsidP="00413BF6">
      <w:pPr>
        <w:pStyle w:val="TableFigNotes18"/>
      </w:pPr>
      <w:r w:rsidRPr="00413BF6">
        <w:t>* Systematic review not assessed. A study result is available and reported in another systematic review nominated</w:t>
      </w:r>
      <w:r w:rsidRPr="00413BF6" w:rsidDel="006609E3">
        <w:t xml:space="preserve"> </w:t>
      </w:r>
      <w:r w:rsidRPr="00413BF6">
        <w:t>as the best available evidence.</w:t>
      </w:r>
    </w:p>
    <w:p w14:paraId="71174199" w14:textId="77777777" w:rsidR="00E952C9" w:rsidRPr="00E23F7D" w:rsidRDefault="00E952C9" w:rsidP="00E952C9">
      <w:pPr>
        <w:pStyle w:val="TableFigNotes18"/>
        <w:keepNext/>
      </w:pPr>
      <w:r w:rsidRPr="00AF33C8">
        <w:t xml:space="preserve">Y </w:t>
      </w:r>
      <w:r w:rsidRPr="00E23F7D">
        <w:t>RCT is included in the systematic review, meets our PICO criteria &amp; a study result is available for inclusion in the synthesis</w:t>
      </w:r>
      <w:r>
        <w:t>.</w:t>
      </w:r>
    </w:p>
    <w:p w14:paraId="243C8E4F" w14:textId="77777777" w:rsidR="00E952C9" w:rsidRDefault="00E952C9" w:rsidP="00E952C9">
      <w:pPr>
        <w:pStyle w:val="TableFigNotes18"/>
        <w:keepNext/>
      </w:pPr>
      <w:r w:rsidRPr="00E23F7D">
        <w:t>? RCT is included in the systematic review</w:t>
      </w:r>
      <w:r>
        <w:t xml:space="preserve"> &amp;</w:t>
      </w:r>
      <w:r w:rsidRPr="00E23F7D">
        <w:t xml:space="preserve"> meets our PICO criteria, but the systematic review does not adequately report the results. Due to time and resource constraints, </w:t>
      </w:r>
      <w:r>
        <w:t>only the information presented in the systematic review is reported</w:t>
      </w:r>
      <w:r w:rsidRPr="00E23F7D">
        <w:t>.</w:t>
      </w:r>
    </w:p>
    <w:p w14:paraId="33BE1A4B" w14:textId="77777777" w:rsidR="00E952C9" w:rsidRDefault="00E952C9" w:rsidP="00E952C9">
      <w:pPr>
        <w:pStyle w:val="TableFigNotes18"/>
      </w:pPr>
      <w:r w:rsidRPr="00E23F7D">
        <w:t>! RCT is included in the systematic review but does not measure the listed outcome.</w:t>
      </w:r>
      <w:r>
        <w:t xml:space="preserve"> </w:t>
      </w:r>
    </w:p>
    <w:p w14:paraId="6E148621" w14:textId="234C0886" w:rsidR="00A1111C" w:rsidRDefault="00E952C9" w:rsidP="0039700B">
      <w:pPr>
        <w:pStyle w:val="TableFigNotes18"/>
        <w:keepNext/>
      </w:pPr>
      <w:r w:rsidRPr="00E23F7D">
        <w:t>-- RCT is not included in systematic review</w:t>
      </w:r>
      <w:r>
        <w:t>.</w:t>
      </w:r>
    </w:p>
    <w:p w14:paraId="3F45DB50" w14:textId="77777777" w:rsidR="00CA07EB" w:rsidRPr="00CA07EB" w:rsidRDefault="00CA07EB" w:rsidP="00CA07EB">
      <w:pPr>
        <w:pStyle w:val="BodyText"/>
      </w:pPr>
    </w:p>
    <w:p w14:paraId="061777FC" w14:textId="77777777" w:rsidR="0039700B" w:rsidRDefault="0039700B" w:rsidP="00E952C9">
      <w:pPr>
        <w:pStyle w:val="BodyText"/>
        <w:sectPr w:rsidR="0039700B" w:rsidSect="00CD7624">
          <w:footnotePr>
            <w:numFmt w:val="lowerLetter"/>
          </w:footnotePr>
          <w:pgSz w:w="16837" w:h="11905" w:orient="landscape" w:code="9"/>
          <w:pgMar w:top="1440" w:right="1080" w:bottom="1440" w:left="1080" w:header="720" w:footer="397" w:gutter="0"/>
          <w:paperSrc w:first="261" w:other="261"/>
          <w:cols w:space="708"/>
          <w:docGrid w:linePitch="299"/>
        </w:sectPr>
      </w:pPr>
    </w:p>
    <w:p w14:paraId="75FB58B6" w14:textId="77777777" w:rsidR="00CA07EB" w:rsidRPr="00E23F7D" w:rsidRDefault="00CA07EB" w:rsidP="00CA07EB">
      <w:pPr>
        <w:pStyle w:val="Heading3"/>
      </w:pPr>
      <w:bookmarkStart w:id="200" w:name="_Toc183697538"/>
      <w:r w:rsidRPr="00E23F7D">
        <w:lastRenderedPageBreak/>
        <w:t>Risk of bias</w:t>
      </w:r>
      <w:bookmarkEnd w:id="200"/>
    </w:p>
    <w:p w14:paraId="4687375A" w14:textId="77777777" w:rsidR="00CA07EB" w:rsidRDefault="00CA07EB" w:rsidP="00CA07EB">
      <w:pPr>
        <w:pStyle w:val="BodyText"/>
      </w:pPr>
      <w:r>
        <w:t>Risk of bias assessment for the eligible RCTs as summarised by included systematic reviews are provided in Appendix F1.</w:t>
      </w:r>
    </w:p>
    <w:p w14:paraId="4C634DA3" w14:textId="103103C1" w:rsidR="00CA07EB" w:rsidRDefault="00CA07EB" w:rsidP="00CA07EB">
      <w:pPr>
        <w:pStyle w:val="BodyText"/>
      </w:pPr>
      <w:r>
        <w:t>Most of the included systematic r</w:t>
      </w:r>
      <w:r w:rsidRPr="00466E2B">
        <w:t>eview</w:t>
      </w:r>
      <w:r>
        <w:t>s</w:t>
      </w:r>
      <w:r w:rsidRPr="00466E2B">
        <w:t xml:space="preserve"> us</w:t>
      </w:r>
      <w:r>
        <w:t>ed</w:t>
      </w:r>
      <w:r w:rsidRPr="00466E2B">
        <w:t xml:space="preserve"> the </w:t>
      </w:r>
      <w:r w:rsidRPr="00466E2B">
        <w:rPr>
          <w:rFonts w:eastAsia="Times New Roman"/>
          <w:lang w:eastAsia="en-AU"/>
        </w:rPr>
        <w:t>Cochrane Collaboration</w:t>
      </w:r>
      <w:r w:rsidR="00D32B45">
        <w:rPr>
          <w:rFonts w:eastAsia="Times New Roman"/>
          <w:lang w:eastAsia="en-AU"/>
        </w:rPr>
        <w:t>’</w:t>
      </w:r>
      <w:r w:rsidRPr="00466E2B">
        <w:rPr>
          <w:rFonts w:eastAsia="Times New Roman"/>
          <w:lang w:eastAsia="en-AU"/>
        </w:rPr>
        <w:t xml:space="preserve">s risk of bias assessment tool </w:t>
      </w:r>
      <w:r w:rsidRPr="00466E2B">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 </w:instrText>
      </w:r>
      <w:r w:rsidR="002E03B7">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EN.CITE.DATA </w:instrText>
      </w:r>
      <w:r w:rsidR="002E03B7">
        <w:rPr>
          <w:rFonts w:eastAsia="Times New Roman"/>
          <w:lang w:eastAsia="en-AU"/>
        </w:rPr>
      </w:r>
      <w:r w:rsidR="002E03B7">
        <w:rPr>
          <w:rFonts w:eastAsia="Times New Roman"/>
          <w:lang w:eastAsia="en-AU"/>
        </w:rPr>
        <w:fldChar w:fldCharType="end"/>
      </w:r>
      <w:r w:rsidRPr="00466E2B">
        <w:rPr>
          <w:rFonts w:eastAsia="Times New Roman"/>
          <w:lang w:eastAsia="en-AU"/>
        </w:rPr>
      </w:r>
      <w:r w:rsidRPr="00466E2B">
        <w:rPr>
          <w:rFonts w:eastAsia="Times New Roman"/>
          <w:lang w:eastAsia="en-AU"/>
        </w:rPr>
        <w:fldChar w:fldCharType="separate"/>
      </w:r>
      <w:r w:rsidR="002B6D09">
        <w:rPr>
          <w:rFonts w:eastAsia="Times New Roman"/>
          <w:noProof/>
          <w:lang w:eastAsia="en-AU"/>
        </w:rPr>
        <w:t>(</w:t>
      </w:r>
      <w:hyperlink w:anchor="_ENREF_54" w:tooltip="Higgins, 2011 #1403" w:history="1">
        <w:r w:rsidR="002E03B7">
          <w:rPr>
            <w:rFonts w:eastAsia="Times New Roman"/>
            <w:noProof/>
            <w:lang w:eastAsia="en-AU"/>
          </w:rPr>
          <w:t>54</w:t>
        </w:r>
      </w:hyperlink>
      <w:r w:rsidR="002B6D09">
        <w:rPr>
          <w:rFonts w:eastAsia="Times New Roman"/>
          <w:noProof/>
          <w:lang w:eastAsia="en-AU"/>
        </w:rPr>
        <w:t>)</w:t>
      </w:r>
      <w:r w:rsidRPr="00466E2B">
        <w:rPr>
          <w:rFonts w:eastAsia="Times New Roman"/>
          <w:lang w:eastAsia="en-AU"/>
        </w:rPr>
        <w:fldChar w:fldCharType="end"/>
      </w:r>
      <w:r w:rsidRPr="00466E2B">
        <w:rPr>
          <w:rFonts w:eastAsia="Times New Roman"/>
          <w:lang w:eastAsia="en-AU"/>
        </w:rPr>
        <w:t xml:space="preserve"> </w:t>
      </w:r>
      <w:r>
        <w:rPr>
          <w:rFonts w:eastAsia="Times New Roman"/>
          <w:lang w:eastAsia="en-AU"/>
        </w:rPr>
        <w:t>to asses bias within the included RCTs and comprehensive information to make a judgement</w:t>
      </w:r>
      <w:r>
        <w:t xml:space="preserve">. </w:t>
      </w:r>
    </w:p>
    <w:p w14:paraId="7F0EE598" w14:textId="1967431D" w:rsidR="00CE5EBD" w:rsidRDefault="0031719C" w:rsidP="00CA07EB">
      <w:pPr>
        <w:pStyle w:val="BodyText"/>
      </w:pPr>
      <w:r>
        <w:t xml:space="preserve">Five (5) RCTs </w:t>
      </w:r>
      <w:r w:rsidRPr="00E23F7D">
        <w:t xml:space="preserve">were </w:t>
      </w:r>
      <w:r>
        <w:t xml:space="preserve">judged to be </w:t>
      </w:r>
      <w:r w:rsidRPr="00E23F7D">
        <w:t xml:space="preserve">at </w:t>
      </w:r>
      <w:r>
        <w:t>low</w:t>
      </w:r>
      <w:r w:rsidRPr="00E23F7D">
        <w:t xml:space="preserve"> risk of bias</w:t>
      </w:r>
      <w:r w:rsidR="00CE5EBD">
        <w:t xml:space="preserve"> (Kanchanatawan 2018, Ghajar 2017, Lopresti 2017, Lopresti 2014, Akhondzadeh 2004)</w:t>
      </w:r>
      <w:r>
        <w:t xml:space="preserve">. </w:t>
      </w:r>
      <w:r w:rsidR="00CE5EBD">
        <w:t xml:space="preserve">There were some concerns of bias in 10 RCTs, as the information provided was missing or unclear </w:t>
      </w:r>
      <w:r>
        <w:t>(Jelodar 2018, Kashani 2017, Kell 2017, Tabeshpour 2017, Sahraian 2016, Kashani 2013, Modabbernia 2012, Akhondzadeh Basti 2007,</w:t>
      </w:r>
      <w:r w:rsidRPr="00AD6E72">
        <w:t xml:space="preserve"> </w:t>
      </w:r>
      <w:r>
        <w:t>Moshiri 2006,</w:t>
      </w:r>
      <w:r w:rsidRPr="00605B82">
        <w:t xml:space="preserve"> </w:t>
      </w:r>
      <w:r>
        <w:t>Noorbala 2005)</w:t>
      </w:r>
      <w:r w:rsidR="00CE5EBD">
        <w:t xml:space="preserve">. </w:t>
      </w:r>
    </w:p>
    <w:p w14:paraId="3EEB3420" w14:textId="06FDDAD7" w:rsidR="00CA07EB" w:rsidRDefault="00CA07EB" w:rsidP="00CA07EB">
      <w:pPr>
        <w:pStyle w:val="BodyText"/>
      </w:pPr>
      <w:r>
        <w:t xml:space="preserve">Eight (8) RCTs (Araj-Khodaei 2020, Panahi 2015, Talaei 2015, Yu 2015, Bergman 2013, Sanmukhani 2014, Akhondzadeh Basti 2008, Akhondzadeh 2005) </w:t>
      </w:r>
      <w:r w:rsidRPr="00E23F7D">
        <w:t xml:space="preserve">were </w:t>
      </w:r>
      <w:r>
        <w:t xml:space="preserve">judged to be </w:t>
      </w:r>
      <w:r w:rsidRPr="00E23F7D">
        <w:t xml:space="preserve">at high risk of bias </w:t>
      </w:r>
      <w:r>
        <w:t>i</w:t>
      </w:r>
      <w:r w:rsidRPr="00E23F7D">
        <w:t xml:space="preserve">n at least </w:t>
      </w:r>
      <w:r>
        <w:t>one</w:t>
      </w:r>
      <w:r w:rsidRPr="00E23F7D">
        <w:t xml:space="preserve"> domain</w:t>
      </w:r>
      <w:r>
        <w:t>. Information about risk of bias for the other 6 RCTs were not provided (Nikfarjam 2017, Mao 2015, Nikfarjam 2013, Darbinyan 2007,</w:t>
      </w:r>
      <w:r w:rsidRPr="00503CED">
        <w:t xml:space="preserve"> </w:t>
      </w:r>
      <w:r>
        <w:t>Akhondzadeh 2003,</w:t>
      </w:r>
      <w:r w:rsidRPr="0087446A">
        <w:t xml:space="preserve"> </w:t>
      </w:r>
      <w:r>
        <w:t xml:space="preserve">Lindgaerde 1999). </w:t>
      </w:r>
    </w:p>
    <w:p w14:paraId="7E07C490" w14:textId="40DA4505" w:rsidR="0042538A" w:rsidRPr="00E23F7D" w:rsidRDefault="0042538A" w:rsidP="0042538A">
      <w:pPr>
        <w:pStyle w:val="Heading3"/>
      </w:pPr>
      <w:bookmarkStart w:id="201" w:name="_Toc183697539"/>
      <w:r w:rsidRPr="00E23F7D">
        <w:t>Summary of findings and evidence statements</w:t>
      </w:r>
      <w:bookmarkEnd w:id="201"/>
    </w:p>
    <w:p w14:paraId="0B0CBE1A" w14:textId="1724392B" w:rsidR="0042538A" w:rsidRDefault="007E3866" w:rsidP="0042538A">
      <w:pPr>
        <w:pStyle w:val="Heading4"/>
      </w:pPr>
      <w:r>
        <w:t>Primary Comparison</w:t>
      </w:r>
      <w:r w:rsidR="0042538A" w:rsidRPr="00E23F7D">
        <w:t xml:space="preserve"> (vs </w:t>
      </w:r>
      <w:r w:rsidR="0042538A">
        <w:t>placebo</w:t>
      </w:r>
      <w:r w:rsidR="0042538A" w:rsidRPr="00E23F7D">
        <w:t>)</w:t>
      </w:r>
    </w:p>
    <w:p w14:paraId="0E2AE49A" w14:textId="72F96400" w:rsidR="00A1281B" w:rsidRDefault="00CA07EB" w:rsidP="00CA07EB">
      <w:pPr>
        <w:pStyle w:val="BodyText"/>
      </w:pPr>
      <w:r>
        <w:t xml:space="preserve">There were 21 </w:t>
      </w:r>
      <w:r w:rsidRPr="00E23F7D">
        <w:t xml:space="preserve">RCTs found by the included systematic reviews that compared </w:t>
      </w:r>
      <w:r>
        <w:t>WHM</w:t>
      </w:r>
      <w:r w:rsidRPr="00E23F7D">
        <w:t xml:space="preserve"> </w:t>
      </w:r>
      <w:r w:rsidR="004571A3">
        <w:t xml:space="preserve">(other than St Jonn’s Wort) </w:t>
      </w:r>
      <w:r w:rsidRPr="00E23F7D">
        <w:t>with placebo in people with</w:t>
      </w:r>
      <w:r w:rsidRPr="009940D3">
        <w:t xml:space="preserve"> </w:t>
      </w:r>
      <w:r>
        <w:t xml:space="preserve">depression (or symptoms of depression). Of these, </w:t>
      </w:r>
      <w:r w:rsidR="006C5514">
        <w:t>18</w:t>
      </w:r>
      <w:r>
        <w:t xml:space="preserve"> </w:t>
      </w:r>
      <w:r w:rsidRPr="00E23F7D">
        <w:t xml:space="preserve">RCTs contributed data </w:t>
      </w:r>
      <w:r>
        <w:t>relevant to</w:t>
      </w:r>
      <w:r w:rsidRPr="00E23F7D">
        <w:t xml:space="preserve"> </w:t>
      </w:r>
      <w:r w:rsidR="00A1281B">
        <w:t>2</w:t>
      </w:r>
      <w:r>
        <w:t xml:space="preserve"> outcomes (anxiety, depression)</w:t>
      </w:r>
      <w:r w:rsidR="006C5514">
        <w:t>. (</w:t>
      </w:r>
      <w:r>
        <w:t>Jelodar 2018, Kanchanatawan 2018, Kell 2017, Lopresti 2017, Tabeshpour 2017, Sahraian 2016,</w:t>
      </w:r>
      <w:r w:rsidRPr="002C2655">
        <w:t xml:space="preserve"> </w:t>
      </w:r>
      <w:r>
        <w:t>Talaei 2015, Panahi 2015,</w:t>
      </w:r>
      <w:r w:rsidRPr="00ED370A">
        <w:t xml:space="preserve"> </w:t>
      </w:r>
      <w:r>
        <w:t>Yu 2015, Lopresti 2014, Sanmukhani 2014, Bergman 2013,</w:t>
      </w:r>
      <w:r w:rsidRPr="00C86334">
        <w:t xml:space="preserve"> </w:t>
      </w:r>
      <w:r>
        <w:t xml:space="preserve">Kashani 2013, Modabbernia 2012, Akhondzadeh Basti 2008, Moshiri 2006, Akhondzadeh 2005, </w:t>
      </w:r>
      <w:r w:rsidRPr="00CD20FD">
        <w:t>Akhondzadeh 2003</w:t>
      </w:r>
      <w:r w:rsidR="006C5514">
        <w:t xml:space="preserve">). </w:t>
      </w:r>
    </w:p>
    <w:p w14:paraId="6E4A2C93" w14:textId="0FCC005A" w:rsidR="00CA07EB" w:rsidRDefault="00CA07EB" w:rsidP="00CA07EB">
      <w:pPr>
        <w:pStyle w:val="BodyText"/>
      </w:pPr>
      <w:r>
        <w:t>T</w:t>
      </w:r>
      <w:r w:rsidR="006C5514">
        <w:t xml:space="preserve">hree </w:t>
      </w:r>
      <w:r>
        <w:t xml:space="preserve">RCTs </w:t>
      </w:r>
      <w:r w:rsidR="006C5514">
        <w:t>(Mao 2015,</w:t>
      </w:r>
      <w:r w:rsidR="006C5514" w:rsidRPr="006C5514">
        <w:t xml:space="preserve"> </w:t>
      </w:r>
      <w:r w:rsidR="006C5514">
        <w:t>Darbinyan 2007,</w:t>
      </w:r>
      <w:r w:rsidR="006C5514" w:rsidRPr="006C5514">
        <w:t xml:space="preserve"> </w:t>
      </w:r>
      <w:r w:rsidR="006C5514" w:rsidRPr="008843C0">
        <w:t>Lingaerde 1999</w:t>
      </w:r>
      <w:r w:rsidR="006C5514">
        <w:t xml:space="preserve">) </w:t>
      </w:r>
      <w:r>
        <w:t xml:space="preserve">did not </w:t>
      </w:r>
      <w:r w:rsidR="006C5514">
        <w:t>contribute</w:t>
      </w:r>
      <w:r>
        <w:t xml:space="preserve"> any data</w:t>
      </w:r>
      <w:r w:rsidR="006C5514">
        <w:t xml:space="preserve"> </w:t>
      </w:r>
      <w:r>
        <w:t>because t</w:t>
      </w:r>
      <w:r w:rsidRPr="00E23F7D">
        <w:t>heir results were not adequately reported</w:t>
      </w:r>
      <w:r>
        <w:t xml:space="preserve"> by</w:t>
      </w:r>
      <w:r w:rsidRPr="00AA611A">
        <w:t xml:space="preserve"> the </w:t>
      </w:r>
      <w:r>
        <w:t>systematic review</w:t>
      </w:r>
      <w:r w:rsidR="003A33CA">
        <w:t>s</w:t>
      </w:r>
      <w:r>
        <w:t xml:space="preserve">. </w:t>
      </w:r>
    </w:p>
    <w:p w14:paraId="336FDEFB" w14:textId="40457D84" w:rsidR="00DD7A87" w:rsidRDefault="00DD7A87" w:rsidP="00CA07EB">
      <w:pPr>
        <w:pStyle w:val="BodyText"/>
      </w:pPr>
      <w:r>
        <w:t>A further 16 RCTs comparing St John’s wort with placebo provided data relevant to 3 outcomes</w:t>
      </w:r>
      <w:r w:rsidR="00C551DA">
        <w:t xml:space="preserve"> (depression, emotional functioning and physical functioning)</w:t>
      </w:r>
      <w:r>
        <w:t>.</w:t>
      </w:r>
    </w:p>
    <w:tbl>
      <w:tblPr>
        <w:tblW w:w="5000" w:type="pct"/>
        <w:tblLayout w:type="fixed"/>
        <w:tblCellMar>
          <w:top w:w="60" w:type="dxa"/>
          <w:left w:w="60" w:type="dxa"/>
          <w:bottom w:w="60" w:type="dxa"/>
          <w:right w:w="60" w:type="dxa"/>
        </w:tblCellMar>
        <w:tblLook w:val="04A0" w:firstRow="1" w:lastRow="0" w:firstColumn="1" w:lastColumn="0" w:noHBand="0" w:noVBand="1"/>
      </w:tblPr>
      <w:tblGrid>
        <w:gridCol w:w="1701"/>
        <w:gridCol w:w="1277"/>
        <w:gridCol w:w="1419"/>
        <w:gridCol w:w="850"/>
        <w:gridCol w:w="1134"/>
        <w:gridCol w:w="1134"/>
        <w:gridCol w:w="2230"/>
      </w:tblGrid>
      <w:tr w:rsidR="00DB543E" w:rsidRPr="00E23F7D" w14:paraId="425A7BD8"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57C1D6CE" w14:textId="79508275" w:rsidR="00DB543E" w:rsidRPr="00E23F7D" w:rsidRDefault="00DB543E">
            <w:pPr>
              <w:pStyle w:val="TableH1"/>
              <w:rPr>
                <w:rFonts w:eastAsiaTheme="minorEastAsia"/>
                <w14:ligatures w14:val="standardContextual"/>
              </w:rPr>
            </w:pPr>
            <w:r w:rsidRPr="00E23F7D">
              <w:t xml:space="preserve">Western herbal medicine compared to placebo for </w:t>
            </w:r>
            <w:r>
              <w:t>depression</w:t>
            </w:r>
            <w:r w:rsidR="00CE0D05">
              <w:t xml:space="preserve"> and mood disorders</w:t>
            </w:r>
          </w:p>
        </w:tc>
      </w:tr>
      <w:tr w:rsidR="00DB543E" w:rsidRPr="00E23F7D" w14:paraId="5468E7B5"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244DF399" w14:textId="09249DD3" w:rsidR="00DB543E" w:rsidRPr="00E23F7D" w:rsidRDefault="00DB543E">
            <w:pPr>
              <w:pStyle w:val="Tabletext8pt"/>
            </w:pPr>
            <w:r w:rsidRPr="004B4830">
              <w:rPr>
                <w:rStyle w:val="Strong"/>
              </w:rPr>
              <w:t>Patient or population:</w:t>
            </w:r>
            <w:r w:rsidRPr="00E23F7D">
              <w:t xml:space="preserve"> </w:t>
            </w:r>
            <w:r w:rsidR="00CE0D05">
              <w:t>Depression and mood disorders</w:t>
            </w:r>
          </w:p>
          <w:p w14:paraId="5D86FE29" w14:textId="77777777" w:rsidR="00DB543E" w:rsidRPr="00E23F7D" w:rsidRDefault="00DB543E">
            <w:pPr>
              <w:pStyle w:val="Tabletext8pt"/>
            </w:pPr>
            <w:r w:rsidRPr="004B4830">
              <w:rPr>
                <w:rStyle w:val="Strong"/>
              </w:rPr>
              <w:t>Setting:</w:t>
            </w:r>
            <w:r w:rsidRPr="00E23F7D">
              <w:t xml:space="preserve"> Community </w:t>
            </w:r>
          </w:p>
          <w:p w14:paraId="1ED152F9" w14:textId="6576950E" w:rsidR="00DB543E" w:rsidRPr="00E23F7D" w:rsidRDefault="00DB543E">
            <w:pPr>
              <w:pStyle w:val="Tabletext8pt"/>
            </w:pPr>
            <w:r w:rsidRPr="004B4830">
              <w:rPr>
                <w:rStyle w:val="Strong"/>
              </w:rPr>
              <w:t>Intervention:</w:t>
            </w:r>
            <w:r w:rsidRPr="00E23F7D">
              <w:t xml:space="preserve"> </w:t>
            </w:r>
            <w:r>
              <w:t>WHM</w:t>
            </w:r>
            <w:r w:rsidRPr="00E23F7D">
              <w:t xml:space="preserve"> </w:t>
            </w:r>
            <w:r>
              <w:t>(</w:t>
            </w:r>
            <w:r w:rsidR="00CE0D05">
              <w:t>saffron, curcumin</w:t>
            </w:r>
            <w:r w:rsidR="00A3283D">
              <w:t>, St John’s wort</w:t>
            </w:r>
            <w:r>
              <w:t>)</w:t>
            </w:r>
          </w:p>
          <w:p w14:paraId="5F68D965" w14:textId="77777777" w:rsidR="00DB543E" w:rsidRPr="00E23F7D" w:rsidRDefault="00DB543E">
            <w:pPr>
              <w:pStyle w:val="Tabletext8pt"/>
            </w:pPr>
            <w:r w:rsidRPr="004B4830">
              <w:rPr>
                <w:rStyle w:val="Strong"/>
              </w:rPr>
              <w:t>Comparison:</w:t>
            </w:r>
            <w:r w:rsidRPr="00E23F7D">
              <w:t xml:space="preserve"> Placebo </w:t>
            </w:r>
          </w:p>
        </w:tc>
      </w:tr>
      <w:tr w:rsidR="00DB543E" w:rsidRPr="00E23F7D" w14:paraId="755246CC" w14:textId="77777777" w:rsidTr="00250932">
        <w:trPr>
          <w:cantSplit/>
          <w:tblHeader/>
        </w:trPr>
        <w:tc>
          <w:tcPr>
            <w:tcW w:w="873" w:type="pct"/>
            <w:vMerge w:val="restart"/>
            <w:tcBorders>
              <w:top w:val="nil"/>
              <w:left w:val="nil"/>
              <w:bottom w:val="nil"/>
              <w:right w:val="single" w:sz="6" w:space="0" w:color="EFEFEF"/>
            </w:tcBorders>
            <w:shd w:val="clear" w:color="auto" w:fill="006579" w:themeFill="accent2"/>
            <w:vAlign w:val="center"/>
            <w:hideMark/>
          </w:tcPr>
          <w:p w14:paraId="578DF9CC" w14:textId="77777777" w:rsidR="00DB543E" w:rsidRPr="003F2B87" w:rsidRDefault="00DB543E" w:rsidP="003F2B87">
            <w:pPr>
              <w:pStyle w:val="TableH28pt"/>
            </w:pPr>
            <w:r w:rsidRPr="003F2B87">
              <w:rPr>
                <w:color w:val="F9F9F9" w:themeColor="background1"/>
              </w:rPr>
              <w:t>Outcomes</w:t>
            </w:r>
          </w:p>
        </w:tc>
        <w:tc>
          <w:tcPr>
            <w:tcW w:w="1382" w:type="pct"/>
            <w:gridSpan w:val="2"/>
            <w:tcBorders>
              <w:top w:val="single" w:sz="6" w:space="0" w:color="EFEFEF"/>
              <w:left w:val="nil"/>
              <w:bottom w:val="nil"/>
              <w:right w:val="single" w:sz="6" w:space="0" w:color="EFEFEF"/>
            </w:tcBorders>
            <w:shd w:val="clear" w:color="auto" w:fill="EBEBEB"/>
            <w:vAlign w:val="center"/>
            <w:hideMark/>
          </w:tcPr>
          <w:p w14:paraId="7CB4E84A" w14:textId="77777777" w:rsidR="00DB543E" w:rsidRPr="006A10F9" w:rsidRDefault="00DB543E">
            <w:pPr>
              <w:pStyle w:val="TableH28pt"/>
            </w:pPr>
            <w:r w:rsidRPr="006A10F9">
              <w:t xml:space="preserve">Anticipated absolute effects* </w:t>
            </w:r>
            <w:r w:rsidRPr="006A10F9">
              <w:br/>
              <w:t>(95% CI)</w:t>
            </w:r>
          </w:p>
        </w:tc>
        <w:tc>
          <w:tcPr>
            <w:tcW w:w="436" w:type="pct"/>
            <w:vMerge w:val="restart"/>
            <w:tcBorders>
              <w:top w:val="nil"/>
              <w:left w:val="nil"/>
              <w:bottom w:val="nil"/>
              <w:right w:val="single" w:sz="6" w:space="0" w:color="EFEFEF"/>
            </w:tcBorders>
            <w:shd w:val="clear" w:color="auto" w:fill="006579" w:themeFill="accent2"/>
            <w:vAlign w:val="center"/>
            <w:hideMark/>
          </w:tcPr>
          <w:p w14:paraId="43404F46" w14:textId="77777777" w:rsidR="00DB543E" w:rsidRPr="006A10F9" w:rsidRDefault="00DB543E">
            <w:pPr>
              <w:pStyle w:val="TableH28pt"/>
              <w:jc w:val="center"/>
              <w:rPr>
                <w:bCs/>
                <w:color w:val="FFFFFF" w:themeColor="background2"/>
              </w:rPr>
            </w:pPr>
            <w:r w:rsidRPr="006A10F9">
              <w:rPr>
                <w:bCs/>
                <w:color w:val="FFFFFF" w:themeColor="background2"/>
              </w:rPr>
              <w:t>Relative effect</w:t>
            </w:r>
            <w:r w:rsidRPr="006A10F9">
              <w:rPr>
                <w:bCs/>
                <w:color w:val="FFFFFF" w:themeColor="background2"/>
              </w:rPr>
              <w:br/>
              <w:t>(95% CI)</w:t>
            </w:r>
          </w:p>
        </w:tc>
        <w:tc>
          <w:tcPr>
            <w:tcW w:w="582" w:type="pct"/>
            <w:vMerge w:val="restart"/>
            <w:tcBorders>
              <w:top w:val="nil"/>
              <w:left w:val="nil"/>
              <w:bottom w:val="nil"/>
              <w:right w:val="single" w:sz="6" w:space="0" w:color="EFEFEF"/>
            </w:tcBorders>
            <w:shd w:val="clear" w:color="auto" w:fill="006579" w:themeFill="accent2"/>
            <w:vAlign w:val="center"/>
            <w:hideMark/>
          </w:tcPr>
          <w:p w14:paraId="152E1BF4" w14:textId="77777777" w:rsidR="00DB543E" w:rsidRPr="006A10F9" w:rsidRDefault="00DB543E">
            <w:pPr>
              <w:pStyle w:val="TableH28pt"/>
              <w:jc w:val="center"/>
              <w:rPr>
                <w:bCs/>
                <w:color w:val="FFFFFF" w:themeColor="background2"/>
              </w:rPr>
            </w:pPr>
            <w:r>
              <w:rPr>
                <w:bCs/>
                <w:color w:val="FFFFFF" w:themeColor="background2"/>
              </w:rPr>
              <w:t xml:space="preserve">No. </w:t>
            </w:r>
            <w:r w:rsidRPr="006A10F9">
              <w:rPr>
                <w:bCs/>
                <w:color w:val="FFFFFF" w:themeColor="background2"/>
              </w:rPr>
              <w:t>of participants</w:t>
            </w:r>
            <w:r w:rsidRPr="006A10F9">
              <w:rPr>
                <w:bCs/>
                <w:color w:val="FFFFFF" w:themeColor="background2"/>
              </w:rPr>
              <w:br/>
              <w:t>(studies)</w:t>
            </w:r>
          </w:p>
        </w:tc>
        <w:tc>
          <w:tcPr>
            <w:tcW w:w="582" w:type="pct"/>
            <w:vMerge w:val="restart"/>
            <w:tcBorders>
              <w:top w:val="nil"/>
              <w:left w:val="nil"/>
              <w:bottom w:val="nil"/>
              <w:right w:val="single" w:sz="6" w:space="0" w:color="EFEFEF"/>
            </w:tcBorders>
            <w:shd w:val="clear" w:color="auto" w:fill="006579" w:themeFill="accent2"/>
            <w:vAlign w:val="center"/>
            <w:hideMark/>
          </w:tcPr>
          <w:p w14:paraId="24F32C38" w14:textId="77777777" w:rsidR="00DB543E" w:rsidRPr="006A10F9" w:rsidRDefault="00DB543E">
            <w:pPr>
              <w:pStyle w:val="TableH28pt"/>
              <w:jc w:val="center"/>
              <w:rPr>
                <w:bCs/>
                <w:color w:val="FFFFFF" w:themeColor="background2"/>
              </w:rPr>
            </w:pPr>
            <w:r w:rsidRPr="006A10F9">
              <w:rPr>
                <w:bCs/>
                <w:color w:val="FFFFFF" w:themeColor="background2"/>
              </w:rPr>
              <w:t>Certainty of the evidence</w:t>
            </w:r>
            <w:r w:rsidRPr="006A10F9">
              <w:rPr>
                <w:bCs/>
                <w:color w:val="FFFFFF" w:themeColor="background2"/>
              </w:rPr>
              <w:br/>
              <w:t>(GRADE)</w:t>
            </w:r>
          </w:p>
        </w:tc>
        <w:tc>
          <w:tcPr>
            <w:tcW w:w="1145" w:type="pct"/>
            <w:vMerge w:val="restart"/>
            <w:tcBorders>
              <w:top w:val="nil"/>
              <w:left w:val="nil"/>
              <w:bottom w:val="nil"/>
              <w:right w:val="single" w:sz="6" w:space="0" w:color="EFEFEF"/>
            </w:tcBorders>
            <w:shd w:val="clear" w:color="auto" w:fill="006579" w:themeFill="accent2"/>
            <w:vAlign w:val="center"/>
            <w:hideMark/>
          </w:tcPr>
          <w:p w14:paraId="1FF42C40" w14:textId="77777777" w:rsidR="00DB543E" w:rsidRPr="003F2B87" w:rsidRDefault="00DB543E" w:rsidP="003F2B87">
            <w:pPr>
              <w:pStyle w:val="TableH28pt"/>
            </w:pPr>
            <w:r w:rsidRPr="003F2B87">
              <w:rPr>
                <w:color w:val="F9F9F9" w:themeColor="background1"/>
              </w:rPr>
              <w:t>Evidence statement</w:t>
            </w:r>
          </w:p>
        </w:tc>
      </w:tr>
      <w:tr w:rsidR="00DB543E" w:rsidRPr="00E23F7D" w14:paraId="2196787C" w14:textId="77777777" w:rsidTr="001819B9">
        <w:trPr>
          <w:cantSplit/>
          <w:tblHeader/>
        </w:trPr>
        <w:tc>
          <w:tcPr>
            <w:tcW w:w="873" w:type="pct"/>
            <w:vMerge/>
            <w:tcBorders>
              <w:top w:val="nil"/>
              <w:left w:val="nil"/>
              <w:bottom w:val="nil"/>
              <w:right w:val="single" w:sz="6" w:space="0" w:color="EFEFEF"/>
            </w:tcBorders>
            <w:vAlign w:val="center"/>
            <w:hideMark/>
          </w:tcPr>
          <w:p w14:paraId="7072FF1C" w14:textId="77777777" w:rsidR="00DB543E" w:rsidRPr="00E23F7D" w:rsidRDefault="00DB543E">
            <w:pPr>
              <w:pStyle w:val="Tabletext8pt"/>
            </w:pPr>
          </w:p>
        </w:tc>
        <w:tc>
          <w:tcPr>
            <w:tcW w:w="655" w:type="pct"/>
            <w:tcBorders>
              <w:top w:val="single" w:sz="6" w:space="0" w:color="EFEFEF"/>
              <w:left w:val="nil"/>
              <w:bottom w:val="nil"/>
              <w:right w:val="single" w:sz="6" w:space="0" w:color="EFEFEF"/>
            </w:tcBorders>
            <w:shd w:val="clear" w:color="auto" w:fill="EBEBEB"/>
            <w:vAlign w:val="center"/>
            <w:hideMark/>
          </w:tcPr>
          <w:p w14:paraId="06B1D0E2" w14:textId="77777777" w:rsidR="00DB543E" w:rsidRPr="00E23F7D" w:rsidRDefault="00DB543E">
            <w:pPr>
              <w:pStyle w:val="TableH28pt"/>
            </w:pPr>
            <w:r w:rsidRPr="00E23F7D">
              <w:t>Risk with Placebo</w:t>
            </w:r>
          </w:p>
        </w:tc>
        <w:tc>
          <w:tcPr>
            <w:tcW w:w="728" w:type="pct"/>
            <w:tcBorders>
              <w:top w:val="single" w:sz="6" w:space="0" w:color="EFEFEF"/>
              <w:left w:val="nil"/>
              <w:bottom w:val="nil"/>
              <w:right w:val="single" w:sz="6" w:space="0" w:color="EFEFEF"/>
            </w:tcBorders>
            <w:shd w:val="clear" w:color="auto" w:fill="EBEBEB"/>
            <w:vAlign w:val="center"/>
            <w:hideMark/>
          </w:tcPr>
          <w:p w14:paraId="6EA71D61" w14:textId="77777777" w:rsidR="00DB543E" w:rsidRPr="00E23F7D" w:rsidRDefault="00DB543E">
            <w:pPr>
              <w:pStyle w:val="TableH28pt"/>
            </w:pPr>
            <w:r w:rsidRPr="00E23F7D">
              <w:t>Risk with WHM</w:t>
            </w:r>
          </w:p>
        </w:tc>
        <w:tc>
          <w:tcPr>
            <w:tcW w:w="436" w:type="pct"/>
            <w:vMerge/>
            <w:tcBorders>
              <w:top w:val="nil"/>
              <w:left w:val="nil"/>
              <w:bottom w:val="nil"/>
              <w:right w:val="single" w:sz="6" w:space="0" w:color="EFEFEF"/>
            </w:tcBorders>
            <w:vAlign w:val="center"/>
            <w:hideMark/>
          </w:tcPr>
          <w:p w14:paraId="1C1F03AF" w14:textId="77777777" w:rsidR="00DB543E" w:rsidRPr="00E23F7D" w:rsidRDefault="00DB543E">
            <w:pPr>
              <w:pStyle w:val="Tabletext8pt"/>
              <w:jc w:val="center"/>
            </w:pPr>
          </w:p>
        </w:tc>
        <w:tc>
          <w:tcPr>
            <w:tcW w:w="582" w:type="pct"/>
            <w:vMerge/>
            <w:tcBorders>
              <w:top w:val="nil"/>
              <w:left w:val="nil"/>
              <w:bottom w:val="nil"/>
              <w:right w:val="single" w:sz="6" w:space="0" w:color="EFEFEF"/>
            </w:tcBorders>
            <w:vAlign w:val="center"/>
            <w:hideMark/>
          </w:tcPr>
          <w:p w14:paraId="6CDD0459" w14:textId="77777777" w:rsidR="00DB543E" w:rsidRPr="00E23F7D" w:rsidRDefault="00DB543E">
            <w:pPr>
              <w:pStyle w:val="Tabletext8pt"/>
              <w:jc w:val="center"/>
            </w:pPr>
          </w:p>
        </w:tc>
        <w:tc>
          <w:tcPr>
            <w:tcW w:w="582" w:type="pct"/>
            <w:vMerge/>
            <w:tcBorders>
              <w:top w:val="nil"/>
              <w:left w:val="nil"/>
              <w:bottom w:val="nil"/>
              <w:right w:val="single" w:sz="6" w:space="0" w:color="EFEFEF"/>
            </w:tcBorders>
            <w:vAlign w:val="center"/>
            <w:hideMark/>
          </w:tcPr>
          <w:p w14:paraId="75FCB7E0" w14:textId="77777777" w:rsidR="00DB543E" w:rsidRPr="00E23F7D" w:rsidRDefault="00DB543E">
            <w:pPr>
              <w:pStyle w:val="Tabletext8pt"/>
              <w:jc w:val="center"/>
            </w:pPr>
          </w:p>
        </w:tc>
        <w:tc>
          <w:tcPr>
            <w:tcW w:w="1145" w:type="pct"/>
            <w:vMerge/>
            <w:tcBorders>
              <w:top w:val="nil"/>
              <w:left w:val="nil"/>
              <w:bottom w:val="nil"/>
              <w:right w:val="single" w:sz="6" w:space="0" w:color="EFEFEF"/>
            </w:tcBorders>
            <w:vAlign w:val="center"/>
            <w:hideMark/>
          </w:tcPr>
          <w:p w14:paraId="7B26FBCA" w14:textId="77777777" w:rsidR="00DB543E" w:rsidRPr="00E23F7D" w:rsidRDefault="00DB543E">
            <w:pPr>
              <w:pStyle w:val="Tabletext8pt"/>
            </w:pPr>
          </w:p>
        </w:tc>
      </w:tr>
      <w:tr w:rsidR="00A3283D" w:rsidRPr="00E23F7D" w14:paraId="7D0DA4B8" w14:textId="77777777" w:rsidTr="001D2D18">
        <w:trPr>
          <w:cantSplit/>
        </w:trPr>
        <w:tc>
          <w:tcPr>
            <w:tcW w:w="873" w:type="pct"/>
            <w:vMerge w:val="restart"/>
            <w:tcBorders>
              <w:top w:val="single" w:sz="6" w:space="0" w:color="000000"/>
              <w:left w:val="nil"/>
              <w:right w:val="nil"/>
            </w:tcBorders>
            <w:vAlign w:val="center"/>
          </w:tcPr>
          <w:p w14:paraId="273538BC" w14:textId="2A07A891" w:rsidR="00A3283D" w:rsidRPr="00E23F7D" w:rsidRDefault="00A3283D" w:rsidP="00AF6446">
            <w:pPr>
              <w:pStyle w:val="Tabletext8pt"/>
              <w:rPr>
                <w:rStyle w:val="label"/>
              </w:rPr>
            </w:pPr>
            <w:r>
              <w:t>Depression</w:t>
            </w:r>
            <w:r w:rsidRPr="00E05BA3">
              <w:br/>
              <w:t xml:space="preserve">assessed with: </w:t>
            </w:r>
            <w:r>
              <w:t xml:space="preserve">HAM-D, BDI, HADS, MDRS, DASS-21 </w:t>
            </w:r>
            <w:r w:rsidRPr="00E05BA3">
              <w:br/>
              <w:t xml:space="preserve">follow-up: range </w:t>
            </w:r>
            <w:r>
              <w:t>6</w:t>
            </w:r>
            <w:r w:rsidRPr="00E05BA3">
              <w:t xml:space="preserve"> weeks to </w:t>
            </w:r>
            <w:r>
              <w:t>12</w:t>
            </w:r>
            <w:r w:rsidRPr="00E05BA3">
              <w:t xml:space="preserve"> weeks </w:t>
            </w:r>
          </w:p>
        </w:tc>
        <w:tc>
          <w:tcPr>
            <w:tcW w:w="655" w:type="pct"/>
            <w:vMerge w:val="restart"/>
            <w:tcBorders>
              <w:top w:val="single" w:sz="6" w:space="0" w:color="000000"/>
              <w:left w:val="nil"/>
              <w:right w:val="nil"/>
            </w:tcBorders>
            <w:shd w:val="clear" w:color="auto" w:fill="EBEBEB"/>
            <w:vAlign w:val="center"/>
          </w:tcPr>
          <w:p w14:paraId="3FCE5BBD" w14:textId="77777777" w:rsidR="00A3283D" w:rsidRPr="004B4830" w:rsidRDefault="00A3283D">
            <w:pPr>
              <w:pStyle w:val="Tabletext8pt"/>
              <w:jc w:val="center"/>
              <w:rPr>
                <w:bCs w:val="0"/>
              </w:rPr>
            </w:pPr>
            <w:r>
              <w:rPr>
                <w:bCs w:val="0"/>
              </w:rPr>
              <w:t>-</w:t>
            </w:r>
          </w:p>
        </w:tc>
        <w:tc>
          <w:tcPr>
            <w:tcW w:w="728" w:type="pct"/>
            <w:tcBorders>
              <w:top w:val="single" w:sz="6" w:space="0" w:color="000000"/>
              <w:left w:val="nil"/>
              <w:bottom w:val="single" w:sz="6" w:space="0" w:color="000000"/>
              <w:right w:val="nil"/>
            </w:tcBorders>
            <w:shd w:val="clear" w:color="auto" w:fill="EBEBEB"/>
          </w:tcPr>
          <w:p w14:paraId="6AA23A86" w14:textId="65DCE139" w:rsidR="00A3283D" w:rsidRPr="004B4830" w:rsidRDefault="00A3283D">
            <w:pPr>
              <w:pStyle w:val="Tabletext8pt"/>
              <w:jc w:val="center"/>
              <w:rPr>
                <w:bCs w:val="0"/>
              </w:rPr>
            </w:pPr>
            <w:r w:rsidRPr="00082060">
              <w:rPr>
                <w:rStyle w:val="Strong"/>
              </w:rPr>
              <w:t>SMD 0.</w:t>
            </w:r>
            <w:r>
              <w:rPr>
                <w:rStyle w:val="Strong"/>
              </w:rPr>
              <w:t>60</w:t>
            </w:r>
            <w:r w:rsidRPr="00082060">
              <w:rPr>
                <w:rStyle w:val="Strong"/>
              </w:rPr>
              <w:t xml:space="preserve"> SD lower ^</w:t>
            </w:r>
            <w:r w:rsidRPr="00082060">
              <w:rPr>
                <w:rStyle w:val="Strong"/>
              </w:rPr>
              <w:br/>
            </w:r>
            <w:r w:rsidRPr="002A6818">
              <w:t>(0.</w:t>
            </w:r>
            <w:r>
              <w:t>89</w:t>
            </w:r>
            <w:r w:rsidRPr="002A6818">
              <w:t xml:space="preserve"> lower to 0.</w:t>
            </w:r>
            <w:r>
              <w:t>31</w:t>
            </w:r>
            <w:r w:rsidRPr="002A6818">
              <w:t xml:space="preserve"> lower)</w:t>
            </w:r>
          </w:p>
        </w:tc>
        <w:tc>
          <w:tcPr>
            <w:tcW w:w="436" w:type="pct"/>
            <w:vMerge w:val="restart"/>
            <w:tcBorders>
              <w:top w:val="single" w:sz="6" w:space="0" w:color="000000"/>
              <w:left w:val="nil"/>
              <w:right w:val="nil"/>
            </w:tcBorders>
            <w:vAlign w:val="center"/>
          </w:tcPr>
          <w:p w14:paraId="6CAC10DA" w14:textId="77777777" w:rsidR="00A3283D" w:rsidRPr="004B4830" w:rsidRDefault="00A3283D">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200F63CC" w14:textId="51A2927C" w:rsidR="00A3283D" w:rsidRPr="00E23F7D" w:rsidRDefault="00A3283D">
            <w:pPr>
              <w:pStyle w:val="Tabletext8pt"/>
              <w:jc w:val="center"/>
            </w:pPr>
            <w:r>
              <w:t>1022</w:t>
            </w:r>
            <w:r>
              <w:br/>
              <w:t>(17 RCTs)</w:t>
            </w:r>
          </w:p>
        </w:tc>
        <w:tc>
          <w:tcPr>
            <w:tcW w:w="582" w:type="pct"/>
            <w:tcBorders>
              <w:top w:val="single" w:sz="6" w:space="0" w:color="000000"/>
              <w:left w:val="nil"/>
              <w:bottom w:val="single" w:sz="6" w:space="0" w:color="000000"/>
              <w:right w:val="nil"/>
            </w:tcBorders>
            <w:vAlign w:val="center"/>
          </w:tcPr>
          <w:p w14:paraId="09745278" w14:textId="4EA67EF9" w:rsidR="00A3283D" w:rsidRPr="004B4830" w:rsidRDefault="00A3283D">
            <w:pPr>
              <w:pStyle w:val="Tabletext8pt"/>
              <w:jc w:val="center"/>
            </w:pPr>
            <w:r w:rsidRPr="009F4853">
              <w:rPr>
                <w:rStyle w:val="QualitytextChar"/>
                <w:rFonts w:ascii="Cambria Math" w:hAnsi="Cambria Math"/>
              </w:rPr>
              <w:t>⨁⨁⨁◯</w:t>
            </w:r>
            <w:r w:rsidRPr="00E23F7D">
              <w:br/>
            </w:r>
            <w:r>
              <w:rPr>
                <w:rStyle w:val="QualitytextChar"/>
              </w:rPr>
              <w:t>MODERATE</w:t>
            </w:r>
            <w:r w:rsidRPr="004B4830">
              <w:rPr>
                <w:rStyle w:val="QualitytextChar"/>
              </w:rPr>
              <w:t xml:space="preserve"> </w:t>
            </w:r>
            <w:r w:rsidRPr="003A6590">
              <w:rPr>
                <w:rStyle w:val="FootnoteReference"/>
              </w:rPr>
              <w:t>a</w:t>
            </w:r>
            <w:r w:rsidRPr="004B4830">
              <w:rPr>
                <w:rStyle w:val="FootnoteReference"/>
              </w:rPr>
              <w:t>,</w:t>
            </w:r>
            <w:r w:rsidRPr="003A6590">
              <w:rPr>
                <w:rStyle w:val="FootnoteReference"/>
              </w:rPr>
              <w:t>b</w:t>
            </w:r>
            <w:r w:rsidRPr="004B4830">
              <w:rPr>
                <w:rStyle w:val="FootnoteReference"/>
              </w:rPr>
              <w:t>,</w:t>
            </w:r>
            <w:r w:rsidRPr="003A6590">
              <w:rPr>
                <w:rStyle w:val="FootnoteReference"/>
              </w:rPr>
              <w:t>c</w:t>
            </w:r>
            <w:r w:rsidRPr="004B4830">
              <w:rPr>
                <w:rStyle w:val="FootnoteReference"/>
              </w:rPr>
              <w:t>,</w:t>
            </w:r>
            <w:r w:rsidRPr="003A6590">
              <w:rPr>
                <w:rStyle w:val="FootnoteReference"/>
              </w:rPr>
              <w:t>d</w:t>
            </w:r>
            <w:r w:rsidRPr="004B4830">
              <w:rPr>
                <w:rStyle w:val="FootnoteReference"/>
              </w:rPr>
              <w:t>,</w:t>
            </w:r>
            <w:r w:rsidRPr="003A6590">
              <w:rPr>
                <w:rStyle w:val="FootnoteReference"/>
              </w:rPr>
              <w:t>e</w:t>
            </w:r>
          </w:p>
        </w:tc>
        <w:tc>
          <w:tcPr>
            <w:tcW w:w="1145" w:type="pct"/>
            <w:vMerge w:val="restart"/>
            <w:tcBorders>
              <w:top w:val="single" w:sz="6" w:space="0" w:color="000000"/>
              <w:left w:val="nil"/>
              <w:right w:val="nil"/>
            </w:tcBorders>
            <w:vAlign w:val="center"/>
          </w:tcPr>
          <w:p w14:paraId="4E8C7266" w14:textId="355F37C0" w:rsidR="00A3283D" w:rsidRPr="00E23F7D" w:rsidRDefault="00A3283D">
            <w:pPr>
              <w:pStyle w:val="Tabletext8pt"/>
            </w:pPr>
            <w:r w:rsidRPr="00E23F7D">
              <w:t xml:space="preserve">WHM </w:t>
            </w:r>
            <w:r>
              <w:t>probably results</w:t>
            </w:r>
            <w:r w:rsidRPr="00E23F7D">
              <w:t xml:space="preserve"> in a reduction in </w:t>
            </w:r>
            <w:r>
              <w:t xml:space="preserve">depressive symptoms </w:t>
            </w:r>
            <w:r w:rsidRPr="00E23F7D">
              <w:t xml:space="preserve">in people with </w:t>
            </w:r>
            <w:r>
              <w:t>depression</w:t>
            </w:r>
          </w:p>
        </w:tc>
      </w:tr>
      <w:tr w:rsidR="00A3283D" w:rsidRPr="00E23F7D" w14:paraId="05429414" w14:textId="77777777" w:rsidTr="001819B9">
        <w:trPr>
          <w:cantSplit/>
        </w:trPr>
        <w:tc>
          <w:tcPr>
            <w:tcW w:w="873" w:type="pct"/>
            <w:vMerge/>
            <w:tcBorders>
              <w:left w:val="nil"/>
              <w:bottom w:val="single" w:sz="6" w:space="0" w:color="000000"/>
              <w:right w:val="nil"/>
            </w:tcBorders>
          </w:tcPr>
          <w:p w14:paraId="2505BE72" w14:textId="77777777" w:rsidR="00A3283D" w:rsidRDefault="00A3283D">
            <w:pPr>
              <w:pStyle w:val="Tabletext8pt"/>
            </w:pPr>
          </w:p>
        </w:tc>
        <w:tc>
          <w:tcPr>
            <w:tcW w:w="655" w:type="pct"/>
            <w:vMerge/>
            <w:tcBorders>
              <w:left w:val="nil"/>
              <w:bottom w:val="single" w:sz="6" w:space="0" w:color="000000"/>
              <w:right w:val="nil"/>
            </w:tcBorders>
            <w:shd w:val="clear" w:color="auto" w:fill="EBEBEB"/>
            <w:vAlign w:val="center"/>
          </w:tcPr>
          <w:p w14:paraId="6867F181" w14:textId="77777777" w:rsidR="00A3283D" w:rsidRDefault="00A3283D">
            <w:pPr>
              <w:pStyle w:val="Tabletext8pt"/>
              <w:jc w:val="center"/>
              <w:rPr>
                <w:bCs w:val="0"/>
              </w:rPr>
            </w:pPr>
          </w:p>
        </w:tc>
        <w:tc>
          <w:tcPr>
            <w:tcW w:w="728" w:type="pct"/>
            <w:tcBorders>
              <w:top w:val="single" w:sz="6" w:space="0" w:color="000000"/>
              <w:left w:val="nil"/>
              <w:bottom w:val="single" w:sz="6" w:space="0" w:color="000000"/>
              <w:right w:val="nil"/>
            </w:tcBorders>
            <w:shd w:val="clear" w:color="auto" w:fill="EBEBEB"/>
          </w:tcPr>
          <w:p w14:paraId="76A8D6C0" w14:textId="42294748" w:rsidR="00A3283D" w:rsidRPr="00082060" w:rsidRDefault="00B51729">
            <w:pPr>
              <w:pStyle w:val="Tabletext8pt"/>
              <w:jc w:val="center"/>
              <w:rPr>
                <w:rStyle w:val="Strong"/>
              </w:rPr>
            </w:pPr>
            <w:r w:rsidRPr="00966769">
              <w:rPr>
                <w:rStyle w:val="Strong"/>
              </w:rPr>
              <w:t>S</w:t>
            </w:r>
            <w:r w:rsidR="00D1512B">
              <w:rPr>
                <w:rStyle w:val="Strong"/>
              </w:rPr>
              <w:t xml:space="preserve">t </w:t>
            </w:r>
            <w:r w:rsidRPr="00966769">
              <w:rPr>
                <w:rStyle w:val="Strong"/>
              </w:rPr>
              <w:t>J</w:t>
            </w:r>
            <w:r w:rsidR="00D1512B">
              <w:rPr>
                <w:rStyle w:val="Strong"/>
              </w:rPr>
              <w:t xml:space="preserve">ohn’s </w:t>
            </w:r>
            <w:r w:rsidRPr="00966769">
              <w:rPr>
                <w:rStyle w:val="Strong"/>
              </w:rPr>
              <w:t>W</w:t>
            </w:r>
            <w:r w:rsidR="00D1512B">
              <w:rPr>
                <w:rStyle w:val="Strong"/>
              </w:rPr>
              <w:t>ort</w:t>
            </w:r>
            <w:r w:rsidRPr="00966769">
              <w:rPr>
                <w:rStyle w:val="Strong"/>
              </w:rPr>
              <w:t>:</w:t>
            </w:r>
            <w:r w:rsidR="002166C1" w:rsidRPr="00966769">
              <w:rPr>
                <w:rStyle w:val="Strong"/>
              </w:rPr>
              <w:t xml:space="preserve"> </w:t>
            </w:r>
            <w:r w:rsidRPr="00082060">
              <w:rPr>
                <w:rStyle w:val="Strong"/>
              </w:rPr>
              <w:t>SMD 0.</w:t>
            </w:r>
            <w:r w:rsidR="002166C1">
              <w:rPr>
                <w:rStyle w:val="Strong"/>
              </w:rPr>
              <w:t>49</w:t>
            </w:r>
            <w:r w:rsidRPr="00082060">
              <w:rPr>
                <w:rStyle w:val="Strong"/>
              </w:rPr>
              <w:t xml:space="preserve"> SD lower ^</w:t>
            </w:r>
            <w:r w:rsidRPr="00082060">
              <w:rPr>
                <w:rStyle w:val="Strong"/>
              </w:rPr>
              <w:br/>
            </w:r>
            <w:r w:rsidRPr="002A6818">
              <w:t>(0.</w:t>
            </w:r>
            <w:r w:rsidR="002166C1">
              <w:t>74</w:t>
            </w:r>
            <w:r w:rsidRPr="002A6818">
              <w:t xml:space="preserve"> lower to 0.</w:t>
            </w:r>
            <w:r w:rsidR="002166C1">
              <w:t>23</w:t>
            </w:r>
            <w:r w:rsidRPr="002A6818">
              <w:t xml:space="preserve"> lower)</w:t>
            </w:r>
          </w:p>
        </w:tc>
        <w:tc>
          <w:tcPr>
            <w:tcW w:w="436" w:type="pct"/>
            <w:vMerge/>
            <w:tcBorders>
              <w:left w:val="nil"/>
              <w:bottom w:val="single" w:sz="6" w:space="0" w:color="000000"/>
              <w:right w:val="nil"/>
            </w:tcBorders>
            <w:vAlign w:val="center"/>
          </w:tcPr>
          <w:p w14:paraId="46436B60" w14:textId="77777777" w:rsidR="00A3283D" w:rsidRPr="004B4830" w:rsidRDefault="00A3283D">
            <w:pPr>
              <w:pStyle w:val="Tabletext8pt"/>
              <w:jc w:val="center"/>
              <w:rPr>
                <w:bCs w:val="0"/>
              </w:rPr>
            </w:pPr>
          </w:p>
        </w:tc>
        <w:tc>
          <w:tcPr>
            <w:tcW w:w="582" w:type="pct"/>
            <w:tcBorders>
              <w:top w:val="single" w:sz="6" w:space="0" w:color="000000"/>
              <w:left w:val="nil"/>
              <w:bottom w:val="single" w:sz="6" w:space="0" w:color="000000"/>
              <w:right w:val="nil"/>
            </w:tcBorders>
            <w:vAlign w:val="center"/>
          </w:tcPr>
          <w:p w14:paraId="237B23CF" w14:textId="5F73A8CF" w:rsidR="00A3283D" w:rsidRDefault="00D30042">
            <w:pPr>
              <w:pStyle w:val="Tabletext8pt"/>
              <w:jc w:val="center"/>
            </w:pPr>
            <w:r>
              <w:t>2888</w:t>
            </w:r>
            <w:r>
              <w:br/>
              <w:t>(</w:t>
            </w:r>
            <w:r w:rsidR="00B51729">
              <w:t>16 RCTs)</w:t>
            </w:r>
          </w:p>
        </w:tc>
        <w:tc>
          <w:tcPr>
            <w:tcW w:w="582" w:type="pct"/>
            <w:tcBorders>
              <w:top w:val="single" w:sz="6" w:space="0" w:color="000000"/>
              <w:left w:val="nil"/>
              <w:bottom w:val="single" w:sz="6" w:space="0" w:color="000000"/>
              <w:right w:val="nil"/>
            </w:tcBorders>
            <w:vAlign w:val="center"/>
          </w:tcPr>
          <w:p w14:paraId="46197F2F" w14:textId="5FC646C2" w:rsidR="00A3283D" w:rsidRPr="009F4853" w:rsidRDefault="00B51729">
            <w:pPr>
              <w:pStyle w:val="Tabletext8pt"/>
              <w:jc w:val="center"/>
              <w:rPr>
                <w:rStyle w:val="QualitytextChar"/>
                <w:rFonts w:ascii="Cambria Math" w:hAnsi="Cambria Math"/>
              </w:rPr>
            </w:pPr>
            <w:r w:rsidRPr="009F4853">
              <w:rPr>
                <w:rStyle w:val="QualitytextChar"/>
                <w:rFonts w:ascii="Cambria Math" w:hAnsi="Cambria Math"/>
              </w:rPr>
              <w:t>⨁⨁⨁◯</w:t>
            </w:r>
            <w:r w:rsidRPr="00E23F7D">
              <w:br/>
            </w:r>
            <w:r>
              <w:rPr>
                <w:rStyle w:val="QualitytextChar"/>
              </w:rPr>
              <w:t>MODERATE</w:t>
            </w:r>
            <w:r w:rsidR="00817E78">
              <w:rPr>
                <w:rStyle w:val="QualitytextChar"/>
              </w:rPr>
              <w:t xml:space="preserve"> </w:t>
            </w:r>
            <w:r w:rsidR="007B1F21">
              <w:rPr>
                <w:rStyle w:val="FootnoteReference"/>
              </w:rPr>
              <w:t xml:space="preserve"> h</w:t>
            </w:r>
          </w:p>
        </w:tc>
        <w:tc>
          <w:tcPr>
            <w:tcW w:w="1145" w:type="pct"/>
            <w:vMerge/>
            <w:tcBorders>
              <w:left w:val="nil"/>
              <w:bottom w:val="single" w:sz="6" w:space="0" w:color="000000"/>
              <w:right w:val="nil"/>
            </w:tcBorders>
            <w:vAlign w:val="center"/>
          </w:tcPr>
          <w:p w14:paraId="5B3116BF" w14:textId="77777777" w:rsidR="00A3283D" w:rsidRPr="00E23F7D" w:rsidRDefault="00A3283D">
            <w:pPr>
              <w:pStyle w:val="Tabletext8pt"/>
            </w:pPr>
          </w:p>
        </w:tc>
      </w:tr>
      <w:tr w:rsidR="00506955" w:rsidRPr="00E23F7D" w14:paraId="659451BC" w14:textId="77777777" w:rsidTr="001819B9">
        <w:trPr>
          <w:cantSplit/>
        </w:trPr>
        <w:tc>
          <w:tcPr>
            <w:tcW w:w="873" w:type="pct"/>
            <w:tcBorders>
              <w:top w:val="single" w:sz="6" w:space="0" w:color="000000"/>
              <w:left w:val="nil"/>
              <w:bottom w:val="single" w:sz="6" w:space="0" w:color="000000"/>
              <w:right w:val="nil"/>
            </w:tcBorders>
            <w:vAlign w:val="center"/>
            <w:hideMark/>
          </w:tcPr>
          <w:p w14:paraId="3D13571B" w14:textId="7AD0FE1D" w:rsidR="00506955" w:rsidRPr="00E23F7D" w:rsidRDefault="00506955">
            <w:pPr>
              <w:pStyle w:val="Tabletext8pt"/>
            </w:pPr>
            <w:r>
              <w:lastRenderedPageBreak/>
              <w:t>Anxiety</w:t>
            </w:r>
            <w:r>
              <w:br/>
              <w:t xml:space="preserve">assessed with: HAM-A, BAI, </w:t>
            </w:r>
            <w:r w:rsidR="007C3579">
              <w:t>STAI</w:t>
            </w:r>
            <w:r w:rsidR="00D1345E">
              <w:t>, DASS-21</w:t>
            </w:r>
            <w:r>
              <w:br/>
              <w:t xml:space="preserve">follow-up: range </w:t>
            </w:r>
            <w:r w:rsidR="00252237">
              <w:t>6</w:t>
            </w:r>
            <w:r>
              <w:t xml:space="preserve"> weeks to </w:t>
            </w:r>
            <w:r w:rsidR="00252237">
              <w:t>12</w:t>
            </w:r>
            <w:r>
              <w:t xml:space="preserve"> weeks </w:t>
            </w:r>
          </w:p>
        </w:tc>
        <w:tc>
          <w:tcPr>
            <w:tcW w:w="655" w:type="pct"/>
            <w:tcBorders>
              <w:top w:val="single" w:sz="6" w:space="0" w:color="000000"/>
              <w:left w:val="nil"/>
              <w:bottom w:val="single" w:sz="6" w:space="0" w:color="000000"/>
              <w:right w:val="nil"/>
            </w:tcBorders>
            <w:shd w:val="clear" w:color="auto" w:fill="EBEBEB"/>
            <w:vAlign w:val="center"/>
          </w:tcPr>
          <w:p w14:paraId="2A016DFE" w14:textId="77777777" w:rsidR="00506955" w:rsidRPr="004B4830" w:rsidRDefault="00506955">
            <w:pPr>
              <w:pStyle w:val="Tabletext8pt"/>
              <w:jc w:val="center"/>
              <w:rPr>
                <w:bCs w:val="0"/>
              </w:rPr>
            </w:pPr>
            <w:r>
              <w:rPr>
                <w:bCs w:val="0"/>
              </w:rPr>
              <w:t>-</w:t>
            </w:r>
          </w:p>
        </w:tc>
        <w:tc>
          <w:tcPr>
            <w:tcW w:w="728" w:type="pct"/>
            <w:tcBorders>
              <w:top w:val="single" w:sz="6" w:space="0" w:color="000000"/>
              <w:left w:val="nil"/>
              <w:bottom w:val="single" w:sz="6" w:space="0" w:color="000000"/>
              <w:right w:val="nil"/>
            </w:tcBorders>
            <w:shd w:val="clear" w:color="auto" w:fill="EBEBEB"/>
          </w:tcPr>
          <w:p w14:paraId="13E5722F" w14:textId="52AA1ED1" w:rsidR="00506955" w:rsidRPr="002A6818" w:rsidRDefault="00506955">
            <w:pPr>
              <w:pStyle w:val="Tabletext8pt"/>
              <w:jc w:val="center"/>
              <w:rPr>
                <w:b/>
                <w:bCs w:val="0"/>
              </w:rPr>
            </w:pPr>
            <w:r w:rsidRPr="00082060">
              <w:rPr>
                <w:rStyle w:val="Strong"/>
              </w:rPr>
              <w:t xml:space="preserve">SMD </w:t>
            </w:r>
            <w:r w:rsidR="004A1DD3">
              <w:rPr>
                <w:rStyle w:val="Strong"/>
              </w:rPr>
              <w:t>1.49</w:t>
            </w:r>
            <w:r w:rsidRPr="00082060">
              <w:rPr>
                <w:rStyle w:val="Strong"/>
              </w:rPr>
              <w:t xml:space="preserve"> SD lower ^</w:t>
            </w:r>
            <w:r w:rsidRPr="00082060">
              <w:rPr>
                <w:rStyle w:val="Strong"/>
              </w:rPr>
              <w:br/>
            </w:r>
            <w:r w:rsidRPr="002A6818">
              <w:t>(</w:t>
            </w:r>
            <w:r w:rsidR="004A1DD3">
              <w:t>2.39</w:t>
            </w:r>
            <w:r w:rsidRPr="002A6818">
              <w:t xml:space="preserve"> lower to 0.</w:t>
            </w:r>
            <w:r w:rsidR="00CA1345">
              <w:t>59</w:t>
            </w:r>
            <w:r w:rsidRPr="002A6818">
              <w:t xml:space="preserve"> lower)</w:t>
            </w:r>
          </w:p>
        </w:tc>
        <w:tc>
          <w:tcPr>
            <w:tcW w:w="436" w:type="pct"/>
            <w:tcBorders>
              <w:top w:val="single" w:sz="6" w:space="0" w:color="000000"/>
              <w:left w:val="nil"/>
              <w:bottom w:val="single" w:sz="6" w:space="0" w:color="000000"/>
              <w:right w:val="nil"/>
            </w:tcBorders>
            <w:vAlign w:val="center"/>
            <w:hideMark/>
          </w:tcPr>
          <w:p w14:paraId="645A1E6F" w14:textId="77777777" w:rsidR="00506955" w:rsidRPr="004B4830" w:rsidRDefault="00506955">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704E6C5A" w14:textId="3B2EAD67" w:rsidR="00506955" w:rsidRPr="00E23F7D" w:rsidRDefault="007F6087">
            <w:pPr>
              <w:pStyle w:val="Tabletext8pt"/>
              <w:jc w:val="center"/>
            </w:pPr>
            <w:r>
              <w:t>397</w:t>
            </w:r>
            <w:r w:rsidR="00506955">
              <w:br/>
              <w:t>(</w:t>
            </w:r>
            <w:r w:rsidR="007D249F">
              <w:t>5</w:t>
            </w:r>
            <w:r w:rsidR="00506955">
              <w:t xml:space="preserve"> RCTs)</w:t>
            </w:r>
            <w:r w:rsidR="00506955">
              <w:br/>
            </w:r>
            <w:r w:rsidR="00506955" w:rsidRPr="00962295">
              <w:rPr>
                <w:rStyle w:val="FootnoteReference"/>
              </w:rPr>
              <w:t>†</w:t>
            </w:r>
          </w:p>
        </w:tc>
        <w:tc>
          <w:tcPr>
            <w:tcW w:w="582" w:type="pct"/>
            <w:tcBorders>
              <w:top w:val="single" w:sz="6" w:space="0" w:color="000000"/>
              <w:left w:val="nil"/>
              <w:bottom w:val="single" w:sz="6" w:space="0" w:color="000000"/>
              <w:right w:val="nil"/>
            </w:tcBorders>
            <w:vAlign w:val="center"/>
            <w:hideMark/>
          </w:tcPr>
          <w:p w14:paraId="0B9FA558" w14:textId="31CB18EC" w:rsidR="00506955" w:rsidRPr="00E23F7D" w:rsidRDefault="00506955">
            <w:pPr>
              <w:pStyle w:val="Tabletext8pt"/>
              <w:jc w:val="center"/>
            </w:pPr>
            <w:r w:rsidRPr="004B4830">
              <w:rPr>
                <w:rStyle w:val="QualitytextChar"/>
                <w:rFonts w:ascii="Cambria Math" w:hAnsi="Cambria Math" w:cs="Cambria Math"/>
              </w:rPr>
              <w:t>⨁⨁</w:t>
            </w:r>
            <w:r w:rsidR="0023753F" w:rsidRPr="004B4830">
              <w:rPr>
                <w:rStyle w:val="QualitytextChar"/>
                <w:rFonts w:ascii="Cambria Math" w:hAnsi="Cambria Math" w:cs="Cambria Math"/>
              </w:rPr>
              <w:t>◯</w:t>
            </w:r>
            <w:r w:rsidRPr="004B4830">
              <w:rPr>
                <w:rStyle w:val="QualitytextChar"/>
                <w:rFonts w:ascii="Cambria Math" w:hAnsi="Cambria Math" w:cs="Cambria Math"/>
              </w:rPr>
              <w:t>◯</w:t>
            </w:r>
            <w:r w:rsidRPr="00E23F7D">
              <w:br/>
            </w:r>
            <w:r w:rsidR="0023753F">
              <w:rPr>
                <w:rStyle w:val="QualitytextChar"/>
              </w:rPr>
              <w:t>LOW</w:t>
            </w:r>
            <w:r w:rsidR="00F35526">
              <w:rPr>
                <w:rStyle w:val="QualitytextChar"/>
              </w:rPr>
              <w:t xml:space="preserve"> </w:t>
            </w:r>
            <w:r w:rsidRPr="003A6590">
              <w:rPr>
                <w:rStyle w:val="FootnoteReference"/>
              </w:rPr>
              <w:t>c</w:t>
            </w:r>
            <w:r w:rsidRPr="004B4830">
              <w:rPr>
                <w:rStyle w:val="FootnoteReference"/>
              </w:rPr>
              <w:t>,</w:t>
            </w:r>
            <w:r w:rsidRPr="003A6590">
              <w:rPr>
                <w:rStyle w:val="FootnoteReference"/>
              </w:rPr>
              <w:t>d</w:t>
            </w:r>
            <w:r w:rsidRPr="004B4830">
              <w:rPr>
                <w:rStyle w:val="FootnoteReference"/>
              </w:rPr>
              <w:t>,</w:t>
            </w:r>
            <w:r w:rsidRPr="003A6590">
              <w:rPr>
                <w:rStyle w:val="FootnoteReference"/>
              </w:rPr>
              <w:t>e</w:t>
            </w:r>
            <w:r w:rsidR="006273F0">
              <w:rPr>
                <w:rStyle w:val="FootnoteReference"/>
              </w:rPr>
              <w:t>,f</w:t>
            </w:r>
            <w:r w:rsidR="00F35526">
              <w:rPr>
                <w:rStyle w:val="FootnoteReference"/>
              </w:rPr>
              <w:t>,g</w:t>
            </w:r>
          </w:p>
        </w:tc>
        <w:tc>
          <w:tcPr>
            <w:tcW w:w="1145" w:type="pct"/>
            <w:tcBorders>
              <w:top w:val="single" w:sz="6" w:space="0" w:color="000000"/>
              <w:left w:val="nil"/>
              <w:bottom w:val="single" w:sz="6" w:space="0" w:color="000000"/>
              <w:right w:val="nil"/>
            </w:tcBorders>
            <w:vAlign w:val="center"/>
            <w:hideMark/>
          </w:tcPr>
          <w:p w14:paraId="0696E322" w14:textId="0F56B7F8" w:rsidR="00506955" w:rsidRPr="00E23F7D" w:rsidRDefault="00506955">
            <w:pPr>
              <w:pStyle w:val="Tabletext8pt"/>
            </w:pPr>
            <w:r w:rsidRPr="00E23F7D">
              <w:t xml:space="preserve">WHM </w:t>
            </w:r>
            <w:r w:rsidR="0023753F">
              <w:t>may</w:t>
            </w:r>
            <w:r w:rsidRPr="00E23F7D">
              <w:t xml:space="preserve"> result in a </w:t>
            </w:r>
            <w:r w:rsidR="00CA1345">
              <w:t xml:space="preserve">large </w:t>
            </w:r>
            <w:r w:rsidRPr="00E23F7D">
              <w:t xml:space="preserve">reduction in </w:t>
            </w:r>
            <w:r>
              <w:t>anxiety</w:t>
            </w:r>
            <w:r w:rsidRPr="00E23F7D">
              <w:t xml:space="preserve"> in </w:t>
            </w:r>
            <w:r w:rsidR="00CA1345" w:rsidRPr="00E23F7D">
              <w:t xml:space="preserve">people with </w:t>
            </w:r>
            <w:r w:rsidR="00CA1345">
              <w:t>depression</w:t>
            </w:r>
          </w:p>
        </w:tc>
      </w:tr>
      <w:tr w:rsidR="00CA1345" w:rsidRPr="00E23F7D" w14:paraId="7D2F6446" w14:textId="77777777" w:rsidTr="001819B9">
        <w:trPr>
          <w:cantSplit/>
        </w:trPr>
        <w:tc>
          <w:tcPr>
            <w:tcW w:w="873" w:type="pct"/>
            <w:tcBorders>
              <w:top w:val="single" w:sz="6" w:space="0" w:color="000000"/>
              <w:left w:val="nil"/>
              <w:bottom w:val="single" w:sz="6" w:space="0" w:color="000000"/>
              <w:right w:val="nil"/>
            </w:tcBorders>
            <w:vAlign w:val="center"/>
            <w:hideMark/>
          </w:tcPr>
          <w:p w14:paraId="29F8A446" w14:textId="4F73F1D7" w:rsidR="00CA1345" w:rsidRPr="00E23F7D" w:rsidRDefault="00CA1345" w:rsidP="00CA1345">
            <w:pPr>
              <w:pStyle w:val="Tabletext8pt"/>
            </w:pPr>
            <w:r>
              <w:t>Stress</w:t>
            </w:r>
            <w:r>
              <w:br/>
              <w:t xml:space="preserve">assessed with: DASS-21 </w:t>
            </w:r>
            <w:r>
              <w:br/>
              <w:t>follow-up: range 6 weeks to 12 weeks</w:t>
            </w:r>
          </w:p>
        </w:tc>
        <w:tc>
          <w:tcPr>
            <w:tcW w:w="655" w:type="pct"/>
            <w:tcBorders>
              <w:top w:val="single" w:sz="6" w:space="0" w:color="000000"/>
              <w:left w:val="nil"/>
              <w:bottom w:val="single" w:sz="6" w:space="0" w:color="000000"/>
              <w:right w:val="nil"/>
            </w:tcBorders>
            <w:shd w:val="clear" w:color="auto" w:fill="EBEBEB"/>
            <w:vAlign w:val="center"/>
            <w:hideMark/>
          </w:tcPr>
          <w:p w14:paraId="42C2CF2C" w14:textId="372767EE" w:rsidR="00CA1345" w:rsidRPr="00E23F7D" w:rsidRDefault="00CA1345" w:rsidP="00CA1345">
            <w:pPr>
              <w:pStyle w:val="Tabletext8pt"/>
              <w:jc w:val="center"/>
            </w:pPr>
            <w:r>
              <w:rPr>
                <w:bCs w:val="0"/>
              </w:rPr>
              <w:t>-</w:t>
            </w:r>
          </w:p>
        </w:tc>
        <w:tc>
          <w:tcPr>
            <w:tcW w:w="728" w:type="pct"/>
            <w:tcBorders>
              <w:top w:val="single" w:sz="6" w:space="0" w:color="000000"/>
              <w:left w:val="nil"/>
              <w:bottom w:val="single" w:sz="6" w:space="0" w:color="000000"/>
              <w:right w:val="nil"/>
            </w:tcBorders>
            <w:shd w:val="clear" w:color="auto" w:fill="EBEBEB"/>
            <w:hideMark/>
          </w:tcPr>
          <w:p w14:paraId="4692983C" w14:textId="6A34B235" w:rsidR="00CA1345" w:rsidRPr="00E23F7D" w:rsidRDefault="00CA1345" w:rsidP="00CA1345">
            <w:pPr>
              <w:pStyle w:val="Tabletext8pt"/>
              <w:jc w:val="center"/>
            </w:pPr>
            <w:r>
              <w:rPr>
                <w:bCs w:val="0"/>
              </w:rPr>
              <w:t>-</w:t>
            </w:r>
          </w:p>
        </w:tc>
        <w:tc>
          <w:tcPr>
            <w:tcW w:w="436" w:type="pct"/>
            <w:tcBorders>
              <w:top w:val="single" w:sz="6" w:space="0" w:color="000000"/>
              <w:left w:val="nil"/>
              <w:bottom w:val="single" w:sz="6" w:space="0" w:color="000000"/>
              <w:right w:val="nil"/>
            </w:tcBorders>
            <w:vAlign w:val="center"/>
            <w:hideMark/>
          </w:tcPr>
          <w:p w14:paraId="00E71A0E" w14:textId="2397C837" w:rsidR="00CA1345" w:rsidRPr="004B4830" w:rsidRDefault="00CA1345" w:rsidP="00CA1345">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hideMark/>
          </w:tcPr>
          <w:p w14:paraId="3CDF3FE9" w14:textId="3ADBBA2B" w:rsidR="00CA1345" w:rsidRPr="00E23F7D" w:rsidRDefault="00CA1345" w:rsidP="00CA1345">
            <w:pPr>
              <w:pStyle w:val="Tabletext8pt"/>
              <w:jc w:val="center"/>
            </w:pPr>
            <w:r w:rsidRPr="00E23F7D">
              <w:t>(0 studies)</w:t>
            </w:r>
            <w:r w:rsidR="008D08B8">
              <w:br/>
            </w:r>
            <w:r w:rsidR="008D08B8" w:rsidRPr="00962295">
              <w:rPr>
                <w:rStyle w:val="FootnoteReference"/>
              </w:rPr>
              <w:t>††</w:t>
            </w:r>
          </w:p>
        </w:tc>
        <w:tc>
          <w:tcPr>
            <w:tcW w:w="582" w:type="pct"/>
            <w:tcBorders>
              <w:top w:val="single" w:sz="6" w:space="0" w:color="000000"/>
              <w:left w:val="nil"/>
              <w:bottom w:val="single" w:sz="6" w:space="0" w:color="000000"/>
              <w:right w:val="nil"/>
            </w:tcBorders>
            <w:vAlign w:val="center"/>
            <w:hideMark/>
          </w:tcPr>
          <w:p w14:paraId="5BA3A9A8" w14:textId="2BEF0F36" w:rsidR="00CA1345" w:rsidRPr="00E23F7D" w:rsidRDefault="00CA1345" w:rsidP="00CA1345">
            <w:pPr>
              <w:pStyle w:val="Tabletext8pt"/>
              <w:jc w:val="center"/>
            </w:pPr>
            <w:r w:rsidRPr="004B4830">
              <w:t>--</w:t>
            </w:r>
          </w:p>
        </w:tc>
        <w:tc>
          <w:tcPr>
            <w:tcW w:w="1145" w:type="pct"/>
            <w:tcBorders>
              <w:top w:val="single" w:sz="6" w:space="0" w:color="000000"/>
              <w:left w:val="nil"/>
              <w:bottom w:val="single" w:sz="6" w:space="0" w:color="000000"/>
              <w:right w:val="nil"/>
            </w:tcBorders>
            <w:vAlign w:val="center"/>
            <w:hideMark/>
          </w:tcPr>
          <w:p w14:paraId="30B0796F" w14:textId="03396F8D" w:rsidR="00CA1345" w:rsidRPr="00E23F7D" w:rsidRDefault="00CA1345" w:rsidP="00CA1345">
            <w:pPr>
              <w:pStyle w:val="Tabletext8pt"/>
            </w:pPr>
            <w:r w:rsidRPr="00E23F7D">
              <w:t xml:space="preserve">The effect of WHM on </w:t>
            </w:r>
            <w:r>
              <w:t xml:space="preserve">stress </w:t>
            </w:r>
            <w:r w:rsidRPr="00E23F7D">
              <w:t xml:space="preserve">in people with </w:t>
            </w:r>
            <w:r>
              <w:t>depression is unknown</w:t>
            </w:r>
          </w:p>
        </w:tc>
      </w:tr>
      <w:tr w:rsidR="00AD7E67" w:rsidRPr="00E23F7D" w14:paraId="051F59F2" w14:textId="77777777" w:rsidTr="001819B9">
        <w:trPr>
          <w:cantSplit/>
        </w:trPr>
        <w:tc>
          <w:tcPr>
            <w:tcW w:w="873" w:type="pct"/>
            <w:tcBorders>
              <w:top w:val="single" w:sz="6" w:space="0" w:color="000000"/>
              <w:left w:val="nil"/>
              <w:bottom w:val="single" w:sz="6" w:space="0" w:color="000000"/>
              <w:right w:val="nil"/>
            </w:tcBorders>
            <w:vAlign w:val="center"/>
          </w:tcPr>
          <w:p w14:paraId="05DC4CA5" w14:textId="5DB00B33" w:rsidR="00AD7E67" w:rsidRPr="00E23F7D" w:rsidRDefault="00AD7E67" w:rsidP="00CA1345">
            <w:pPr>
              <w:pStyle w:val="Tabletext8pt"/>
              <w:rPr>
                <w:rStyle w:val="label"/>
              </w:rPr>
            </w:pPr>
            <w:r>
              <w:t>HRQoL</w:t>
            </w:r>
          </w:p>
        </w:tc>
        <w:tc>
          <w:tcPr>
            <w:tcW w:w="655" w:type="pct"/>
            <w:tcBorders>
              <w:top w:val="single" w:sz="6" w:space="0" w:color="000000"/>
              <w:left w:val="nil"/>
              <w:bottom w:val="single" w:sz="6" w:space="0" w:color="000000"/>
              <w:right w:val="nil"/>
            </w:tcBorders>
            <w:shd w:val="clear" w:color="auto" w:fill="EBEBEB"/>
            <w:vAlign w:val="center"/>
          </w:tcPr>
          <w:p w14:paraId="6F751088" w14:textId="77777777" w:rsidR="00AD7E67" w:rsidRPr="004B4830" w:rsidRDefault="00AD7E67" w:rsidP="00CA1345">
            <w:pPr>
              <w:pStyle w:val="Tabletext8pt"/>
              <w:jc w:val="center"/>
              <w:rPr>
                <w:bCs w:val="0"/>
              </w:rPr>
            </w:pPr>
            <w:r>
              <w:rPr>
                <w:bCs w:val="0"/>
              </w:rPr>
              <w:t>-</w:t>
            </w:r>
          </w:p>
        </w:tc>
        <w:tc>
          <w:tcPr>
            <w:tcW w:w="728" w:type="pct"/>
            <w:tcBorders>
              <w:top w:val="single" w:sz="6" w:space="0" w:color="000000"/>
              <w:left w:val="nil"/>
              <w:bottom w:val="single" w:sz="6" w:space="0" w:color="000000"/>
              <w:right w:val="nil"/>
            </w:tcBorders>
            <w:shd w:val="clear" w:color="auto" w:fill="EBEBEB"/>
          </w:tcPr>
          <w:p w14:paraId="79083341" w14:textId="77777777" w:rsidR="00AD7E67" w:rsidRPr="0016044D" w:rsidRDefault="00AD7E67" w:rsidP="00CA1345">
            <w:pPr>
              <w:pStyle w:val="Tabletext8pt"/>
              <w:jc w:val="center"/>
              <w:rPr>
                <w:b/>
              </w:rPr>
            </w:pPr>
            <w:r>
              <w:rPr>
                <w:bCs w:val="0"/>
              </w:rPr>
              <w:t>-</w:t>
            </w:r>
          </w:p>
        </w:tc>
        <w:tc>
          <w:tcPr>
            <w:tcW w:w="436" w:type="pct"/>
            <w:tcBorders>
              <w:top w:val="single" w:sz="6" w:space="0" w:color="000000"/>
              <w:left w:val="nil"/>
              <w:bottom w:val="single" w:sz="6" w:space="0" w:color="000000"/>
              <w:right w:val="nil"/>
            </w:tcBorders>
            <w:vAlign w:val="center"/>
          </w:tcPr>
          <w:p w14:paraId="4AA33C93" w14:textId="77777777" w:rsidR="00AD7E67" w:rsidRPr="004B4830" w:rsidRDefault="00AD7E67" w:rsidP="00CA1345">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7357A5E5" w14:textId="77777777" w:rsidR="00AD7E67" w:rsidRPr="00E23F7D" w:rsidRDefault="00AD7E67" w:rsidP="00CA1345">
            <w:pPr>
              <w:pStyle w:val="Tabletext8pt"/>
              <w:jc w:val="center"/>
            </w:pPr>
            <w:r w:rsidRPr="00E23F7D">
              <w:t>(0 studies)</w:t>
            </w:r>
          </w:p>
        </w:tc>
        <w:tc>
          <w:tcPr>
            <w:tcW w:w="582" w:type="pct"/>
            <w:tcBorders>
              <w:top w:val="single" w:sz="6" w:space="0" w:color="000000"/>
              <w:left w:val="nil"/>
              <w:bottom w:val="single" w:sz="6" w:space="0" w:color="000000"/>
              <w:right w:val="nil"/>
            </w:tcBorders>
            <w:vAlign w:val="center"/>
          </w:tcPr>
          <w:p w14:paraId="048441E0" w14:textId="77777777" w:rsidR="00AD7E67" w:rsidRPr="004B4830" w:rsidRDefault="00AD7E67" w:rsidP="00CA1345">
            <w:pPr>
              <w:pStyle w:val="Tabletext8pt"/>
              <w:jc w:val="center"/>
            </w:pPr>
            <w:r w:rsidRPr="004B4830">
              <w:t>--</w:t>
            </w:r>
          </w:p>
        </w:tc>
        <w:tc>
          <w:tcPr>
            <w:tcW w:w="1145" w:type="pct"/>
            <w:tcBorders>
              <w:top w:val="single" w:sz="6" w:space="0" w:color="000000"/>
              <w:left w:val="nil"/>
              <w:bottom w:val="single" w:sz="6" w:space="0" w:color="000000"/>
              <w:right w:val="nil"/>
            </w:tcBorders>
            <w:vAlign w:val="center"/>
          </w:tcPr>
          <w:p w14:paraId="60DFCF44" w14:textId="4465CFC5" w:rsidR="00AD7E67" w:rsidRPr="00E23F7D" w:rsidRDefault="00AD7E67" w:rsidP="00CA1345">
            <w:pPr>
              <w:pStyle w:val="Tabletext8pt"/>
            </w:pPr>
            <w:r w:rsidRPr="00E23F7D">
              <w:t xml:space="preserve">The effect of WHM on </w:t>
            </w:r>
            <w:r>
              <w:t xml:space="preserve">quality of life </w:t>
            </w:r>
            <w:r w:rsidRPr="00E23F7D">
              <w:t xml:space="preserve">in people with </w:t>
            </w:r>
            <w:r>
              <w:t>depression is unknown</w:t>
            </w:r>
          </w:p>
        </w:tc>
      </w:tr>
      <w:tr w:rsidR="00AF6446" w:rsidRPr="00E23F7D" w14:paraId="67133A66" w14:textId="77777777" w:rsidTr="001819B9">
        <w:trPr>
          <w:cantSplit/>
        </w:trPr>
        <w:tc>
          <w:tcPr>
            <w:tcW w:w="873" w:type="pct"/>
            <w:vMerge w:val="restart"/>
            <w:tcBorders>
              <w:top w:val="single" w:sz="6" w:space="0" w:color="000000"/>
              <w:left w:val="nil"/>
              <w:right w:val="nil"/>
            </w:tcBorders>
            <w:vAlign w:val="center"/>
          </w:tcPr>
          <w:p w14:paraId="6CAE1F4D" w14:textId="3F508154" w:rsidR="00AF6446" w:rsidRPr="004B4830" w:rsidRDefault="00AF6446" w:rsidP="00CA1345">
            <w:pPr>
              <w:pStyle w:val="Tabletext8pt"/>
            </w:pPr>
            <w:r>
              <w:t xml:space="preserve">Emotional functioning </w:t>
            </w:r>
            <w:r>
              <w:br/>
              <w:t>assessed with: SF-36 MCS</w:t>
            </w:r>
            <w:r>
              <w:br/>
              <w:t>range: 0 to 100 (higher is better)</w:t>
            </w:r>
            <w:r>
              <w:br/>
            </w:r>
            <w:r w:rsidRPr="00E05BA3">
              <w:t xml:space="preserve">follow-up: range </w:t>
            </w:r>
            <w:r>
              <w:t>6</w:t>
            </w:r>
            <w:r w:rsidRPr="00E05BA3">
              <w:t xml:space="preserve"> weeks to </w:t>
            </w:r>
            <w:r>
              <w:t>12</w:t>
            </w:r>
            <w:r w:rsidRPr="00E05BA3">
              <w:t xml:space="preserve"> weeks</w:t>
            </w:r>
          </w:p>
        </w:tc>
        <w:tc>
          <w:tcPr>
            <w:tcW w:w="655" w:type="pct"/>
            <w:vMerge w:val="restart"/>
            <w:tcBorders>
              <w:top w:val="single" w:sz="6" w:space="0" w:color="000000"/>
              <w:left w:val="nil"/>
              <w:right w:val="nil"/>
            </w:tcBorders>
            <w:shd w:val="clear" w:color="auto" w:fill="EBEBEB"/>
            <w:vAlign w:val="center"/>
          </w:tcPr>
          <w:p w14:paraId="6EF3CDD9" w14:textId="77777777" w:rsidR="00AF6446" w:rsidRPr="004B4830" w:rsidRDefault="00AF6446" w:rsidP="00CA1345">
            <w:pPr>
              <w:pStyle w:val="Tabletext8pt"/>
              <w:jc w:val="center"/>
              <w:rPr>
                <w:bCs w:val="0"/>
              </w:rPr>
            </w:pPr>
            <w:r>
              <w:rPr>
                <w:bCs w:val="0"/>
              </w:rPr>
              <w:t>-</w:t>
            </w:r>
          </w:p>
        </w:tc>
        <w:tc>
          <w:tcPr>
            <w:tcW w:w="728" w:type="pct"/>
            <w:tcBorders>
              <w:top w:val="single" w:sz="6" w:space="0" w:color="000000"/>
              <w:left w:val="nil"/>
              <w:bottom w:val="single" w:sz="6" w:space="0" w:color="000000"/>
              <w:right w:val="nil"/>
            </w:tcBorders>
            <w:shd w:val="clear" w:color="auto" w:fill="EBEBEB"/>
          </w:tcPr>
          <w:p w14:paraId="09C7E643" w14:textId="77777777" w:rsidR="00AF6446" w:rsidRDefault="00AF6446" w:rsidP="00CA1345">
            <w:pPr>
              <w:pStyle w:val="Tabletext8pt"/>
              <w:jc w:val="center"/>
              <w:rPr>
                <w:bCs w:val="0"/>
              </w:rPr>
            </w:pPr>
            <w:r>
              <w:rPr>
                <w:bCs w:val="0"/>
              </w:rPr>
              <w:t>-</w:t>
            </w:r>
          </w:p>
          <w:p w14:paraId="262C826E" w14:textId="77777777" w:rsidR="00AF6446" w:rsidRDefault="00AF6446" w:rsidP="00CA1345">
            <w:pPr>
              <w:pStyle w:val="Tabletext8pt"/>
              <w:jc w:val="center"/>
              <w:rPr>
                <w:bCs w:val="0"/>
              </w:rPr>
            </w:pPr>
          </w:p>
          <w:p w14:paraId="1A2CE7DC" w14:textId="77777777" w:rsidR="00AF6446" w:rsidRPr="004B4830" w:rsidRDefault="00AF6446" w:rsidP="00CA1345">
            <w:pPr>
              <w:pStyle w:val="Tabletext8pt"/>
              <w:jc w:val="center"/>
              <w:rPr>
                <w:bCs w:val="0"/>
              </w:rPr>
            </w:pPr>
          </w:p>
        </w:tc>
        <w:tc>
          <w:tcPr>
            <w:tcW w:w="436" w:type="pct"/>
            <w:vMerge w:val="restart"/>
            <w:tcBorders>
              <w:top w:val="single" w:sz="6" w:space="0" w:color="000000"/>
              <w:left w:val="nil"/>
              <w:right w:val="nil"/>
            </w:tcBorders>
            <w:vAlign w:val="center"/>
          </w:tcPr>
          <w:p w14:paraId="47C7974C" w14:textId="188170D7" w:rsidR="00AF6446" w:rsidRPr="004B4830" w:rsidRDefault="00AF6446" w:rsidP="002F5B3C">
            <w:pPr>
              <w:pStyle w:val="Tabletext8pt"/>
              <w:jc w:val="center"/>
              <w:rPr>
                <w:bCs w:val="0"/>
              </w:rPr>
            </w:pPr>
            <w:r>
              <w:rPr>
                <w:bCs w:val="0"/>
              </w:rPr>
              <w:t>--</w:t>
            </w:r>
          </w:p>
        </w:tc>
        <w:tc>
          <w:tcPr>
            <w:tcW w:w="582" w:type="pct"/>
            <w:tcBorders>
              <w:top w:val="single" w:sz="6" w:space="0" w:color="000000"/>
              <w:left w:val="nil"/>
              <w:bottom w:val="single" w:sz="6" w:space="0" w:color="000000"/>
              <w:right w:val="nil"/>
            </w:tcBorders>
            <w:vAlign w:val="center"/>
          </w:tcPr>
          <w:p w14:paraId="4F04172D" w14:textId="77777777" w:rsidR="00AF6446" w:rsidRPr="00E23F7D" w:rsidRDefault="00AF6446" w:rsidP="00CA1345">
            <w:pPr>
              <w:pStyle w:val="Tabletext8pt"/>
              <w:jc w:val="center"/>
            </w:pPr>
            <w:r w:rsidRPr="00E23F7D">
              <w:t>(0 studies)</w:t>
            </w:r>
          </w:p>
        </w:tc>
        <w:tc>
          <w:tcPr>
            <w:tcW w:w="582" w:type="pct"/>
            <w:tcBorders>
              <w:top w:val="single" w:sz="6" w:space="0" w:color="000000"/>
              <w:left w:val="nil"/>
              <w:bottom w:val="single" w:sz="6" w:space="0" w:color="000000"/>
              <w:right w:val="nil"/>
            </w:tcBorders>
            <w:vAlign w:val="center"/>
          </w:tcPr>
          <w:p w14:paraId="6AF9E7A5" w14:textId="77777777" w:rsidR="00AF6446" w:rsidRPr="004B4830" w:rsidRDefault="00AF6446" w:rsidP="00CA1345">
            <w:pPr>
              <w:pStyle w:val="Tabletext8pt"/>
              <w:jc w:val="center"/>
            </w:pPr>
            <w:r w:rsidRPr="004B4830">
              <w:t>--</w:t>
            </w:r>
          </w:p>
        </w:tc>
        <w:tc>
          <w:tcPr>
            <w:tcW w:w="1145" w:type="pct"/>
            <w:vMerge w:val="restart"/>
            <w:tcBorders>
              <w:top w:val="single" w:sz="6" w:space="0" w:color="000000"/>
              <w:left w:val="nil"/>
              <w:right w:val="nil"/>
            </w:tcBorders>
            <w:vAlign w:val="center"/>
          </w:tcPr>
          <w:p w14:paraId="10389E07" w14:textId="2627F38A" w:rsidR="00AF6446" w:rsidRPr="00E23F7D" w:rsidRDefault="00AF6446" w:rsidP="00CA1345">
            <w:pPr>
              <w:pStyle w:val="Tabletext8pt"/>
            </w:pPr>
            <w:r w:rsidRPr="00E23F7D">
              <w:t>WHM</w:t>
            </w:r>
            <w:r>
              <w:t xml:space="preserve"> may result in a slight increase in</w:t>
            </w:r>
            <w:r w:rsidRPr="00E23F7D">
              <w:t xml:space="preserve"> </w:t>
            </w:r>
            <w:r>
              <w:t xml:space="preserve">emotional functioning </w:t>
            </w:r>
            <w:r w:rsidRPr="00E23F7D">
              <w:t xml:space="preserve">in people with </w:t>
            </w:r>
            <w:r>
              <w:t>depression</w:t>
            </w:r>
          </w:p>
        </w:tc>
      </w:tr>
      <w:tr w:rsidR="00AF6446" w:rsidRPr="00E23F7D" w14:paraId="28731235" w14:textId="77777777" w:rsidTr="001819B9">
        <w:trPr>
          <w:cantSplit/>
        </w:trPr>
        <w:tc>
          <w:tcPr>
            <w:tcW w:w="873" w:type="pct"/>
            <w:vMerge/>
            <w:tcBorders>
              <w:left w:val="nil"/>
              <w:bottom w:val="single" w:sz="6" w:space="0" w:color="000000"/>
              <w:right w:val="nil"/>
            </w:tcBorders>
            <w:vAlign w:val="center"/>
          </w:tcPr>
          <w:p w14:paraId="14D46E3E" w14:textId="77777777" w:rsidR="00AF6446" w:rsidRDefault="00AF6446" w:rsidP="002F5B3C">
            <w:pPr>
              <w:pStyle w:val="Tabletext8pt"/>
            </w:pPr>
          </w:p>
        </w:tc>
        <w:tc>
          <w:tcPr>
            <w:tcW w:w="655" w:type="pct"/>
            <w:vMerge/>
            <w:tcBorders>
              <w:left w:val="nil"/>
              <w:bottom w:val="single" w:sz="6" w:space="0" w:color="000000"/>
              <w:right w:val="nil"/>
            </w:tcBorders>
            <w:shd w:val="clear" w:color="auto" w:fill="EBEBEB"/>
            <w:vAlign w:val="center"/>
          </w:tcPr>
          <w:p w14:paraId="3495EF21" w14:textId="77777777" w:rsidR="00AF6446" w:rsidRDefault="00AF6446" w:rsidP="002F5B3C">
            <w:pPr>
              <w:pStyle w:val="Tabletext8pt"/>
              <w:jc w:val="center"/>
              <w:rPr>
                <w:bCs w:val="0"/>
              </w:rPr>
            </w:pPr>
          </w:p>
        </w:tc>
        <w:tc>
          <w:tcPr>
            <w:tcW w:w="728" w:type="pct"/>
            <w:tcBorders>
              <w:top w:val="single" w:sz="6" w:space="0" w:color="000000"/>
              <w:left w:val="nil"/>
              <w:bottom w:val="single" w:sz="6" w:space="0" w:color="000000"/>
              <w:right w:val="nil"/>
            </w:tcBorders>
            <w:shd w:val="clear" w:color="auto" w:fill="EBEBEB"/>
          </w:tcPr>
          <w:p w14:paraId="77039E13" w14:textId="7D20E9DE" w:rsidR="00AF6446" w:rsidRDefault="00AF6446" w:rsidP="002F5B3C">
            <w:pPr>
              <w:pStyle w:val="Tabletext8pt"/>
              <w:jc w:val="center"/>
              <w:rPr>
                <w:bCs w:val="0"/>
              </w:rPr>
            </w:pPr>
            <w:r w:rsidRPr="00966769">
              <w:rPr>
                <w:rStyle w:val="Strong"/>
              </w:rPr>
              <w:t>S</w:t>
            </w:r>
            <w:r>
              <w:rPr>
                <w:rStyle w:val="Strong"/>
              </w:rPr>
              <w:t xml:space="preserve">t </w:t>
            </w:r>
            <w:r w:rsidRPr="00966769">
              <w:rPr>
                <w:rStyle w:val="Strong"/>
              </w:rPr>
              <w:t>J</w:t>
            </w:r>
            <w:r>
              <w:rPr>
                <w:rStyle w:val="Strong"/>
              </w:rPr>
              <w:t xml:space="preserve">ohn’s </w:t>
            </w:r>
            <w:r w:rsidRPr="00966769">
              <w:rPr>
                <w:rStyle w:val="Strong"/>
              </w:rPr>
              <w:t>W</w:t>
            </w:r>
            <w:r>
              <w:rPr>
                <w:rStyle w:val="Strong"/>
              </w:rPr>
              <w:t>ort</w:t>
            </w:r>
            <w:r w:rsidRPr="00966769">
              <w:rPr>
                <w:rStyle w:val="Strong"/>
              </w:rPr>
              <w:t xml:space="preserve">: </w:t>
            </w:r>
            <w:r w:rsidRPr="00082060">
              <w:rPr>
                <w:rStyle w:val="Strong"/>
              </w:rPr>
              <w:t>SMD 0.</w:t>
            </w:r>
            <w:r>
              <w:rPr>
                <w:rStyle w:val="Strong"/>
              </w:rPr>
              <w:t>48</w:t>
            </w:r>
            <w:r w:rsidRPr="00082060">
              <w:rPr>
                <w:rStyle w:val="Strong"/>
              </w:rPr>
              <w:t xml:space="preserve"> SD </w:t>
            </w:r>
            <w:r>
              <w:rPr>
                <w:rStyle w:val="Strong"/>
              </w:rPr>
              <w:t>higher</w:t>
            </w:r>
            <w:r w:rsidRPr="00082060">
              <w:rPr>
                <w:rStyle w:val="Strong"/>
              </w:rPr>
              <w:t xml:space="preserve"> ^</w:t>
            </w:r>
            <w:r w:rsidRPr="00082060">
              <w:rPr>
                <w:rStyle w:val="Strong"/>
              </w:rPr>
              <w:br/>
            </w:r>
            <w:r w:rsidRPr="002A6818">
              <w:t>(0.</w:t>
            </w:r>
            <w:r>
              <w:t>24 high</w:t>
            </w:r>
            <w:r w:rsidRPr="002A6818">
              <w:t>er to 0.</w:t>
            </w:r>
            <w:r>
              <w:t>73 higher</w:t>
            </w:r>
            <w:r w:rsidRPr="002A6818">
              <w:t>)</w:t>
            </w:r>
          </w:p>
        </w:tc>
        <w:tc>
          <w:tcPr>
            <w:tcW w:w="436" w:type="pct"/>
            <w:vMerge/>
            <w:tcBorders>
              <w:left w:val="nil"/>
              <w:bottom w:val="single" w:sz="6" w:space="0" w:color="000000"/>
              <w:right w:val="nil"/>
            </w:tcBorders>
            <w:vAlign w:val="center"/>
          </w:tcPr>
          <w:p w14:paraId="60D43DFB" w14:textId="1AE91C65" w:rsidR="00AF6446" w:rsidRPr="004B4830" w:rsidRDefault="00AF6446" w:rsidP="002F5B3C">
            <w:pPr>
              <w:pStyle w:val="Tabletext8pt"/>
              <w:jc w:val="center"/>
              <w:rPr>
                <w:bCs w:val="0"/>
              </w:rPr>
            </w:pPr>
          </w:p>
        </w:tc>
        <w:tc>
          <w:tcPr>
            <w:tcW w:w="582" w:type="pct"/>
            <w:tcBorders>
              <w:top w:val="single" w:sz="6" w:space="0" w:color="000000"/>
              <w:left w:val="nil"/>
              <w:bottom w:val="single" w:sz="6" w:space="0" w:color="000000"/>
              <w:right w:val="nil"/>
            </w:tcBorders>
            <w:vAlign w:val="center"/>
          </w:tcPr>
          <w:p w14:paraId="495AA26C" w14:textId="3B0FC098" w:rsidR="00AF6446" w:rsidRPr="00E23F7D" w:rsidRDefault="00AF6446" w:rsidP="002F5B3C">
            <w:pPr>
              <w:pStyle w:val="Tabletext8pt"/>
              <w:jc w:val="center"/>
            </w:pPr>
            <w:r>
              <w:t>358</w:t>
            </w:r>
            <w:r>
              <w:br/>
              <w:t>(2 RCTs)</w:t>
            </w:r>
          </w:p>
        </w:tc>
        <w:tc>
          <w:tcPr>
            <w:tcW w:w="582" w:type="pct"/>
            <w:tcBorders>
              <w:top w:val="single" w:sz="6" w:space="0" w:color="000000"/>
              <w:left w:val="nil"/>
              <w:bottom w:val="single" w:sz="6" w:space="0" w:color="000000"/>
              <w:right w:val="nil"/>
            </w:tcBorders>
            <w:vAlign w:val="center"/>
          </w:tcPr>
          <w:p w14:paraId="3515D3B7" w14:textId="7FAB3A0C" w:rsidR="00AF6446" w:rsidRPr="004B4830" w:rsidRDefault="007834A4" w:rsidP="002F5B3C">
            <w:pPr>
              <w:pStyle w:val="Tabletext8pt"/>
              <w:jc w:val="center"/>
            </w:pPr>
            <w:r w:rsidRPr="004B4830">
              <w:rPr>
                <w:rStyle w:val="QualitytextChar"/>
                <w:rFonts w:ascii="Cambria Math" w:hAnsi="Cambria Math" w:cs="Cambria Math"/>
              </w:rPr>
              <w:t>⨁⨁◯◯</w:t>
            </w:r>
            <w:r>
              <w:rPr>
                <w:rStyle w:val="QualitytextChar"/>
                <w:rFonts w:ascii="Cambria Math" w:hAnsi="Cambria Math" w:cs="Cambria Math"/>
              </w:rPr>
              <w:br/>
            </w:r>
            <w:r w:rsidR="00AF6446">
              <w:t xml:space="preserve">LOW </w:t>
            </w:r>
            <w:r w:rsidR="00AF6446">
              <w:rPr>
                <w:rStyle w:val="Tabletext8ptChar"/>
                <w:vertAlign w:val="superscript"/>
              </w:rPr>
              <w:t>i</w:t>
            </w:r>
          </w:p>
        </w:tc>
        <w:tc>
          <w:tcPr>
            <w:tcW w:w="1145" w:type="pct"/>
            <w:vMerge/>
            <w:tcBorders>
              <w:left w:val="nil"/>
              <w:bottom w:val="single" w:sz="6" w:space="0" w:color="000000"/>
              <w:right w:val="nil"/>
            </w:tcBorders>
            <w:vAlign w:val="center"/>
          </w:tcPr>
          <w:p w14:paraId="2167DC17" w14:textId="77777777" w:rsidR="00AF6446" w:rsidRPr="00E23F7D" w:rsidRDefault="00AF6446" w:rsidP="002F5B3C">
            <w:pPr>
              <w:pStyle w:val="Tabletext8pt"/>
            </w:pPr>
          </w:p>
        </w:tc>
      </w:tr>
      <w:tr w:rsidR="002F5B3C" w:rsidRPr="00314800" w14:paraId="7C76EC18" w14:textId="77777777" w:rsidTr="001819B9">
        <w:trPr>
          <w:cantSplit/>
        </w:trPr>
        <w:tc>
          <w:tcPr>
            <w:tcW w:w="873" w:type="pct"/>
            <w:tcBorders>
              <w:top w:val="single" w:sz="6" w:space="0" w:color="000000"/>
              <w:left w:val="nil"/>
              <w:bottom w:val="single" w:sz="6" w:space="0" w:color="000000"/>
              <w:right w:val="nil"/>
            </w:tcBorders>
          </w:tcPr>
          <w:p w14:paraId="0F7515BE" w14:textId="246824B2" w:rsidR="002F5B3C" w:rsidRPr="00E23F7D" w:rsidRDefault="002F5B3C" w:rsidP="002F5B3C">
            <w:pPr>
              <w:pStyle w:val="Tabletext8pt"/>
              <w:rPr>
                <w:rStyle w:val="label"/>
              </w:rPr>
            </w:pPr>
            <w:r>
              <w:t xml:space="preserve">Global improvement </w:t>
            </w:r>
            <w:r w:rsidRPr="00E05BA3">
              <w:t xml:space="preserve">assessed with: </w:t>
            </w:r>
            <w:r>
              <w:t>CGI</w:t>
            </w:r>
            <w:r>
              <w:br/>
            </w:r>
            <w:r w:rsidRPr="00E05BA3">
              <w:t xml:space="preserve">follow-up: range </w:t>
            </w:r>
            <w:r>
              <w:t>6</w:t>
            </w:r>
            <w:r w:rsidRPr="00E05BA3">
              <w:t xml:space="preserve"> weeks to </w:t>
            </w:r>
            <w:r>
              <w:t>12</w:t>
            </w:r>
            <w:r w:rsidRPr="00E05BA3">
              <w:t xml:space="preserve"> weeks </w:t>
            </w:r>
          </w:p>
        </w:tc>
        <w:tc>
          <w:tcPr>
            <w:tcW w:w="655" w:type="pct"/>
            <w:tcBorders>
              <w:top w:val="single" w:sz="6" w:space="0" w:color="000000"/>
              <w:left w:val="nil"/>
              <w:bottom w:val="single" w:sz="6" w:space="0" w:color="000000"/>
              <w:right w:val="nil"/>
            </w:tcBorders>
            <w:shd w:val="clear" w:color="auto" w:fill="EBEBEB"/>
            <w:vAlign w:val="center"/>
          </w:tcPr>
          <w:p w14:paraId="19CFC6E8" w14:textId="3E7841F8" w:rsidR="002F5B3C" w:rsidRPr="00CD55E3" w:rsidRDefault="002F5B3C" w:rsidP="002F5B3C">
            <w:pPr>
              <w:pStyle w:val="Tabletext8pt"/>
              <w:jc w:val="center"/>
              <w:rPr>
                <w:bCs w:val="0"/>
              </w:rPr>
            </w:pPr>
            <w:r>
              <w:rPr>
                <w:bCs w:val="0"/>
              </w:rPr>
              <w:t>-</w:t>
            </w:r>
          </w:p>
        </w:tc>
        <w:tc>
          <w:tcPr>
            <w:tcW w:w="728" w:type="pct"/>
            <w:tcBorders>
              <w:top w:val="single" w:sz="6" w:space="0" w:color="000000"/>
              <w:left w:val="nil"/>
              <w:bottom w:val="single" w:sz="6" w:space="0" w:color="000000"/>
              <w:right w:val="nil"/>
            </w:tcBorders>
            <w:shd w:val="clear" w:color="auto" w:fill="EBEBEB"/>
          </w:tcPr>
          <w:p w14:paraId="530E848D" w14:textId="3BA04939" w:rsidR="002F5B3C" w:rsidRPr="00CA1345" w:rsidRDefault="002F5B3C" w:rsidP="002F5B3C">
            <w:pPr>
              <w:pStyle w:val="Tabletext8pt"/>
              <w:jc w:val="center"/>
              <w:rPr>
                <w:b/>
                <w:bCs w:val="0"/>
              </w:rPr>
            </w:pPr>
            <w:r>
              <w:rPr>
                <w:bCs w:val="0"/>
              </w:rPr>
              <w:t>-</w:t>
            </w:r>
          </w:p>
        </w:tc>
        <w:tc>
          <w:tcPr>
            <w:tcW w:w="436" w:type="pct"/>
            <w:tcBorders>
              <w:top w:val="single" w:sz="6" w:space="0" w:color="000000"/>
              <w:left w:val="nil"/>
              <w:bottom w:val="single" w:sz="6" w:space="0" w:color="000000"/>
              <w:right w:val="nil"/>
            </w:tcBorders>
            <w:vAlign w:val="center"/>
          </w:tcPr>
          <w:p w14:paraId="6EFFFFFE" w14:textId="3A0ACDBA" w:rsidR="002F5B3C" w:rsidRPr="004B4830" w:rsidRDefault="002F5B3C" w:rsidP="002F5B3C">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6E0CAD41" w14:textId="725E7085" w:rsidR="002F5B3C" w:rsidRPr="00E23F7D" w:rsidRDefault="002F5B3C" w:rsidP="002F5B3C">
            <w:pPr>
              <w:pStyle w:val="Tabletext8pt"/>
              <w:jc w:val="center"/>
            </w:pPr>
            <w:r w:rsidRPr="00E23F7D">
              <w:t>(0 studies)</w:t>
            </w:r>
            <w:r>
              <w:br/>
            </w:r>
            <w:r w:rsidRPr="00962295">
              <w:rPr>
                <w:rStyle w:val="FootnoteReference"/>
              </w:rPr>
              <w:t>†††</w:t>
            </w:r>
          </w:p>
        </w:tc>
        <w:tc>
          <w:tcPr>
            <w:tcW w:w="582" w:type="pct"/>
            <w:tcBorders>
              <w:top w:val="single" w:sz="6" w:space="0" w:color="000000"/>
              <w:left w:val="nil"/>
              <w:bottom w:val="single" w:sz="6" w:space="0" w:color="000000"/>
              <w:right w:val="nil"/>
            </w:tcBorders>
            <w:vAlign w:val="center"/>
          </w:tcPr>
          <w:p w14:paraId="775F8BB9" w14:textId="5D0B0215" w:rsidR="002F5B3C" w:rsidRPr="00314800" w:rsidRDefault="002F5B3C" w:rsidP="002F5B3C">
            <w:pPr>
              <w:pStyle w:val="Tabletext8pt"/>
              <w:jc w:val="center"/>
            </w:pPr>
            <w:r w:rsidRPr="004B4830">
              <w:t>--</w:t>
            </w:r>
          </w:p>
        </w:tc>
        <w:tc>
          <w:tcPr>
            <w:tcW w:w="1145" w:type="pct"/>
            <w:tcBorders>
              <w:top w:val="single" w:sz="6" w:space="0" w:color="000000"/>
              <w:left w:val="nil"/>
              <w:bottom w:val="single" w:sz="6" w:space="0" w:color="000000"/>
              <w:right w:val="nil"/>
            </w:tcBorders>
            <w:vAlign w:val="center"/>
          </w:tcPr>
          <w:p w14:paraId="278034D1" w14:textId="4594A141" w:rsidR="002F5B3C" w:rsidRPr="00314800" w:rsidRDefault="002F5B3C" w:rsidP="002F5B3C">
            <w:pPr>
              <w:pStyle w:val="Tabletext8pt"/>
            </w:pPr>
            <w:r w:rsidRPr="00E23F7D">
              <w:t xml:space="preserve">The effect of WHM on </w:t>
            </w:r>
            <w:r>
              <w:t xml:space="preserve">global improvement </w:t>
            </w:r>
            <w:r w:rsidRPr="00E23F7D">
              <w:t xml:space="preserve">in people with </w:t>
            </w:r>
            <w:r>
              <w:t>depression is unknown</w:t>
            </w:r>
          </w:p>
        </w:tc>
      </w:tr>
      <w:tr w:rsidR="00637DBE" w:rsidRPr="00E23F7D" w14:paraId="793E997A" w14:textId="77777777" w:rsidTr="001819B9">
        <w:trPr>
          <w:cantSplit/>
        </w:trPr>
        <w:tc>
          <w:tcPr>
            <w:tcW w:w="873" w:type="pct"/>
            <w:vMerge w:val="restart"/>
            <w:tcBorders>
              <w:top w:val="single" w:sz="6" w:space="0" w:color="000000"/>
              <w:left w:val="nil"/>
              <w:right w:val="nil"/>
            </w:tcBorders>
            <w:vAlign w:val="center"/>
          </w:tcPr>
          <w:p w14:paraId="4F5C369C" w14:textId="635CAE50" w:rsidR="00637DBE" w:rsidRPr="00E23F7D" w:rsidRDefault="00637DBE" w:rsidP="002F5B3C">
            <w:pPr>
              <w:pStyle w:val="Tabletext8pt"/>
              <w:rPr>
                <w:rStyle w:val="label"/>
              </w:rPr>
            </w:pPr>
            <w:r>
              <w:t>Physical functioning assessed with: SF-36 PCS</w:t>
            </w:r>
            <w:r>
              <w:br/>
              <w:t>range: 0 to 100 (higher is better)</w:t>
            </w:r>
            <w:r>
              <w:br/>
            </w:r>
            <w:r w:rsidRPr="00E05BA3">
              <w:t xml:space="preserve">follow-up: range </w:t>
            </w:r>
            <w:r>
              <w:t>6</w:t>
            </w:r>
            <w:r w:rsidRPr="00E05BA3">
              <w:t xml:space="preserve"> weeks to </w:t>
            </w:r>
            <w:r>
              <w:t>12</w:t>
            </w:r>
            <w:r w:rsidRPr="00E05BA3">
              <w:t xml:space="preserve"> weeks</w:t>
            </w:r>
          </w:p>
        </w:tc>
        <w:tc>
          <w:tcPr>
            <w:tcW w:w="655" w:type="pct"/>
            <w:vMerge w:val="restart"/>
            <w:tcBorders>
              <w:top w:val="single" w:sz="6" w:space="0" w:color="000000"/>
              <w:left w:val="nil"/>
              <w:right w:val="nil"/>
            </w:tcBorders>
            <w:shd w:val="clear" w:color="auto" w:fill="EBEBEB"/>
            <w:vAlign w:val="center"/>
          </w:tcPr>
          <w:p w14:paraId="1FA7D6B7" w14:textId="77777777" w:rsidR="00637DBE" w:rsidRPr="004B4830" w:rsidRDefault="00637DBE" w:rsidP="002F5B3C">
            <w:pPr>
              <w:pStyle w:val="Tabletext8pt"/>
              <w:jc w:val="center"/>
              <w:rPr>
                <w:bCs w:val="0"/>
              </w:rPr>
            </w:pPr>
            <w:r>
              <w:rPr>
                <w:bCs w:val="0"/>
              </w:rPr>
              <w:t>-</w:t>
            </w:r>
          </w:p>
        </w:tc>
        <w:tc>
          <w:tcPr>
            <w:tcW w:w="728" w:type="pct"/>
            <w:tcBorders>
              <w:top w:val="single" w:sz="6" w:space="0" w:color="000000"/>
              <w:left w:val="nil"/>
              <w:bottom w:val="single" w:sz="6" w:space="0" w:color="000000"/>
              <w:right w:val="nil"/>
            </w:tcBorders>
            <w:shd w:val="clear" w:color="auto" w:fill="EBEBEB"/>
          </w:tcPr>
          <w:p w14:paraId="2681123A" w14:textId="77777777" w:rsidR="00637DBE" w:rsidRDefault="00637DBE" w:rsidP="002F5B3C">
            <w:pPr>
              <w:pStyle w:val="Tabletext8pt"/>
              <w:jc w:val="center"/>
              <w:rPr>
                <w:bCs w:val="0"/>
              </w:rPr>
            </w:pPr>
            <w:r>
              <w:rPr>
                <w:bCs w:val="0"/>
              </w:rPr>
              <w:t>-</w:t>
            </w:r>
          </w:p>
          <w:p w14:paraId="528D8FD2" w14:textId="77777777" w:rsidR="00637DBE" w:rsidRDefault="00637DBE" w:rsidP="002F5B3C">
            <w:pPr>
              <w:pStyle w:val="Tabletext8pt"/>
              <w:jc w:val="center"/>
              <w:rPr>
                <w:bCs w:val="0"/>
              </w:rPr>
            </w:pPr>
          </w:p>
          <w:p w14:paraId="04E4EE5F" w14:textId="77777777" w:rsidR="00637DBE" w:rsidRPr="004B4830" w:rsidRDefault="00637DBE" w:rsidP="002F5B3C">
            <w:pPr>
              <w:pStyle w:val="Tabletext8pt"/>
              <w:jc w:val="center"/>
              <w:rPr>
                <w:bCs w:val="0"/>
              </w:rPr>
            </w:pPr>
          </w:p>
        </w:tc>
        <w:tc>
          <w:tcPr>
            <w:tcW w:w="436" w:type="pct"/>
            <w:vMerge w:val="restart"/>
            <w:tcBorders>
              <w:top w:val="single" w:sz="6" w:space="0" w:color="000000"/>
              <w:left w:val="nil"/>
              <w:right w:val="nil"/>
            </w:tcBorders>
            <w:vAlign w:val="center"/>
          </w:tcPr>
          <w:p w14:paraId="5D99555A" w14:textId="773D5FE3" w:rsidR="00637DBE" w:rsidRPr="004B4830" w:rsidRDefault="00637DBE" w:rsidP="00637DBE">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5E6C494A" w14:textId="77777777" w:rsidR="00637DBE" w:rsidRPr="00E23F7D" w:rsidRDefault="00637DBE" w:rsidP="002F5B3C">
            <w:pPr>
              <w:pStyle w:val="Tabletext8pt"/>
              <w:jc w:val="center"/>
            </w:pPr>
            <w:r w:rsidRPr="00E23F7D">
              <w:t>(0 studies)</w:t>
            </w:r>
          </w:p>
        </w:tc>
        <w:tc>
          <w:tcPr>
            <w:tcW w:w="582" w:type="pct"/>
            <w:tcBorders>
              <w:top w:val="single" w:sz="6" w:space="0" w:color="000000"/>
              <w:left w:val="nil"/>
              <w:bottom w:val="single" w:sz="6" w:space="0" w:color="000000"/>
              <w:right w:val="nil"/>
            </w:tcBorders>
            <w:vAlign w:val="center"/>
          </w:tcPr>
          <w:p w14:paraId="7B4495CA" w14:textId="77777777" w:rsidR="00637DBE" w:rsidRPr="004B4830" w:rsidRDefault="00637DBE" w:rsidP="002F5B3C">
            <w:pPr>
              <w:pStyle w:val="Tabletext8pt"/>
              <w:jc w:val="center"/>
            </w:pPr>
            <w:r w:rsidRPr="004B4830">
              <w:t>--</w:t>
            </w:r>
          </w:p>
        </w:tc>
        <w:tc>
          <w:tcPr>
            <w:tcW w:w="1145" w:type="pct"/>
            <w:vMerge w:val="restart"/>
            <w:tcBorders>
              <w:top w:val="single" w:sz="6" w:space="0" w:color="000000"/>
              <w:left w:val="nil"/>
              <w:right w:val="nil"/>
            </w:tcBorders>
            <w:vAlign w:val="center"/>
          </w:tcPr>
          <w:p w14:paraId="11335488" w14:textId="5211CCD6" w:rsidR="00637DBE" w:rsidRPr="00E23F7D" w:rsidRDefault="00637DBE" w:rsidP="002F5B3C">
            <w:pPr>
              <w:pStyle w:val="Tabletext8pt"/>
            </w:pPr>
            <w:r w:rsidRPr="00637DBE">
              <w:t xml:space="preserve">The evidence is very uncertain about the effect </w:t>
            </w:r>
            <w:r w:rsidRPr="00E23F7D">
              <w:t xml:space="preserve">of WHM on </w:t>
            </w:r>
            <w:r>
              <w:t xml:space="preserve">physical functioning </w:t>
            </w:r>
            <w:r w:rsidRPr="00E23F7D">
              <w:t xml:space="preserve">in people with </w:t>
            </w:r>
            <w:r>
              <w:t>depression</w:t>
            </w:r>
          </w:p>
        </w:tc>
      </w:tr>
      <w:tr w:rsidR="00637DBE" w:rsidRPr="00E23F7D" w14:paraId="62472F87" w14:textId="77777777" w:rsidTr="001819B9">
        <w:trPr>
          <w:cantSplit/>
        </w:trPr>
        <w:tc>
          <w:tcPr>
            <w:tcW w:w="873" w:type="pct"/>
            <w:vMerge/>
            <w:tcBorders>
              <w:left w:val="nil"/>
              <w:bottom w:val="single" w:sz="6" w:space="0" w:color="000000"/>
              <w:right w:val="nil"/>
            </w:tcBorders>
            <w:vAlign w:val="center"/>
          </w:tcPr>
          <w:p w14:paraId="1885C6E3" w14:textId="77777777" w:rsidR="00637DBE" w:rsidRDefault="00637DBE" w:rsidP="00AF6446">
            <w:pPr>
              <w:pStyle w:val="Tabletext8pt"/>
            </w:pPr>
          </w:p>
        </w:tc>
        <w:tc>
          <w:tcPr>
            <w:tcW w:w="655" w:type="pct"/>
            <w:vMerge/>
            <w:tcBorders>
              <w:left w:val="nil"/>
              <w:bottom w:val="single" w:sz="6" w:space="0" w:color="000000"/>
              <w:right w:val="nil"/>
            </w:tcBorders>
            <w:shd w:val="clear" w:color="auto" w:fill="EBEBEB"/>
            <w:vAlign w:val="center"/>
          </w:tcPr>
          <w:p w14:paraId="5F2BB6B9" w14:textId="77777777" w:rsidR="00637DBE" w:rsidRDefault="00637DBE" w:rsidP="00AF6446">
            <w:pPr>
              <w:pStyle w:val="Tabletext8pt"/>
              <w:jc w:val="center"/>
              <w:rPr>
                <w:bCs w:val="0"/>
              </w:rPr>
            </w:pPr>
          </w:p>
        </w:tc>
        <w:tc>
          <w:tcPr>
            <w:tcW w:w="728" w:type="pct"/>
            <w:tcBorders>
              <w:top w:val="single" w:sz="6" w:space="0" w:color="000000"/>
              <w:left w:val="nil"/>
              <w:bottom w:val="single" w:sz="6" w:space="0" w:color="000000"/>
              <w:right w:val="nil"/>
            </w:tcBorders>
            <w:shd w:val="clear" w:color="auto" w:fill="EBEBEB"/>
          </w:tcPr>
          <w:p w14:paraId="2B0DC341" w14:textId="25ECB14B" w:rsidR="00637DBE" w:rsidRDefault="00637DBE" w:rsidP="00AF6446">
            <w:pPr>
              <w:pStyle w:val="Tabletext8pt"/>
              <w:jc w:val="center"/>
              <w:rPr>
                <w:bCs w:val="0"/>
              </w:rPr>
            </w:pPr>
            <w:r w:rsidRPr="00966769">
              <w:rPr>
                <w:rStyle w:val="Strong"/>
              </w:rPr>
              <w:t>S</w:t>
            </w:r>
            <w:r>
              <w:rPr>
                <w:rStyle w:val="Strong"/>
              </w:rPr>
              <w:t xml:space="preserve">t </w:t>
            </w:r>
            <w:r w:rsidRPr="00966769">
              <w:rPr>
                <w:rStyle w:val="Strong"/>
              </w:rPr>
              <w:t>J</w:t>
            </w:r>
            <w:r>
              <w:rPr>
                <w:rStyle w:val="Strong"/>
              </w:rPr>
              <w:t xml:space="preserve">ohn’s </w:t>
            </w:r>
            <w:r w:rsidRPr="00966769">
              <w:rPr>
                <w:rStyle w:val="Strong"/>
              </w:rPr>
              <w:t>W</w:t>
            </w:r>
            <w:r>
              <w:rPr>
                <w:rStyle w:val="Strong"/>
              </w:rPr>
              <w:t>ort</w:t>
            </w:r>
            <w:r w:rsidRPr="00966769">
              <w:rPr>
                <w:rStyle w:val="Strong"/>
              </w:rPr>
              <w:t xml:space="preserve">: </w:t>
            </w:r>
            <w:r w:rsidRPr="00082060">
              <w:rPr>
                <w:rStyle w:val="Strong"/>
              </w:rPr>
              <w:t>SMD 0.</w:t>
            </w:r>
            <w:r w:rsidR="00E52D82">
              <w:rPr>
                <w:rStyle w:val="Strong"/>
              </w:rPr>
              <w:t>2</w:t>
            </w:r>
            <w:r>
              <w:rPr>
                <w:rStyle w:val="Strong"/>
              </w:rPr>
              <w:t>8</w:t>
            </w:r>
            <w:r w:rsidRPr="00082060">
              <w:rPr>
                <w:rStyle w:val="Strong"/>
              </w:rPr>
              <w:t xml:space="preserve"> SD </w:t>
            </w:r>
            <w:r>
              <w:rPr>
                <w:rStyle w:val="Strong"/>
              </w:rPr>
              <w:t>higher</w:t>
            </w:r>
            <w:r w:rsidRPr="00082060">
              <w:rPr>
                <w:rStyle w:val="Strong"/>
              </w:rPr>
              <w:t xml:space="preserve"> ^</w:t>
            </w:r>
            <w:r w:rsidRPr="00082060">
              <w:rPr>
                <w:rStyle w:val="Strong"/>
              </w:rPr>
              <w:br/>
            </w:r>
            <w:r w:rsidRPr="002A6818">
              <w:t>(</w:t>
            </w:r>
            <w:r w:rsidR="00E52D82">
              <w:t>1.03 lower</w:t>
            </w:r>
            <w:r w:rsidRPr="002A6818">
              <w:t xml:space="preserve"> to 0.</w:t>
            </w:r>
            <w:r w:rsidR="00E52D82">
              <w:t>4</w:t>
            </w:r>
            <w:r>
              <w:t>7 higher</w:t>
            </w:r>
            <w:r w:rsidRPr="002A6818">
              <w:t>)</w:t>
            </w:r>
          </w:p>
        </w:tc>
        <w:tc>
          <w:tcPr>
            <w:tcW w:w="436" w:type="pct"/>
            <w:vMerge/>
            <w:tcBorders>
              <w:left w:val="nil"/>
              <w:bottom w:val="single" w:sz="6" w:space="0" w:color="000000"/>
              <w:right w:val="nil"/>
            </w:tcBorders>
            <w:vAlign w:val="center"/>
          </w:tcPr>
          <w:p w14:paraId="4A086B9B" w14:textId="7A71C988" w:rsidR="00637DBE" w:rsidRPr="004B4830" w:rsidRDefault="00637DBE" w:rsidP="00AF6446">
            <w:pPr>
              <w:pStyle w:val="Tabletext8pt"/>
              <w:jc w:val="center"/>
              <w:rPr>
                <w:bCs w:val="0"/>
              </w:rPr>
            </w:pPr>
          </w:p>
        </w:tc>
        <w:tc>
          <w:tcPr>
            <w:tcW w:w="582" w:type="pct"/>
            <w:tcBorders>
              <w:top w:val="single" w:sz="6" w:space="0" w:color="000000"/>
              <w:left w:val="nil"/>
              <w:bottom w:val="single" w:sz="6" w:space="0" w:color="000000"/>
              <w:right w:val="nil"/>
            </w:tcBorders>
            <w:vAlign w:val="center"/>
          </w:tcPr>
          <w:p w14:paraId="4014EEBA" w14:textId="308929EE" w:rsidR="00637DBE" w:rsidRPr="00E23F7D" w:rsidRDefault="00637DBE" w:rsidP="00AF6446">
            <w:pPr>
              <w:pStyle w:val="Tabletext8pt"/>
              <w:jc w:val="center"/>
            </w:pPr>
            <w:r>
              <w:t>358</w:t>
            </w:r>
            <w:r>
              <w:br/>
              <w:t>(2 RCTs)</w:t>
            </w:r>
          </w:p>
        </w:tc>
        <w:tc>
          <w:tcPr>
            <w:tcW w:w="582" w:type="pct"/>
            <w:tcBorders>
              <w:top w:val="single" w:sz="6" w:space="0" w:color="000000"/>
              <w:left w:val="nil"/>
              <w:bottom w:val="single" w:sz="6" w:space="0" w:color="000000"/>
              <w:right w:val="nil"/>
            </w:tcBorders>
            <w:vAlign w:val="center"/>
          </w:tcPr>
          <w:p w14:paraId="7E17321A" w14:textId="4C0950C3" w:rsidR="00637DBE" w:rsidRPr="004B4830" w:rsidRDefault="007834A4" w:rsidP="00AF6446">
            <w:pPr>
              <w:pStyle w:val="Tabletext8pt"/>
              <w:jc w:val="center"/>
            </w:pPr>
            <w:r w:rsidRPr="004B4830">
              <w:rPr>
                <w:rStyle w:val="QualitytextChar"/>
                <w:rFonts w:ascii="Cambria Math" w:hAnsi="Cambria Math" w:cs="Cambria Math"/>
              </w:rPr>
              <w:t>⨁◯◯◯</w:t>
            </w:r>
            <w:r>
              <w:rPr>
                <w:rStyle w:val="QualitytextChar"/>
                <w:rFonts w:ascii="Cambria Math" w:hAnsi="Cambria Math" w:cs="Cambria Math"/>
              </w:rPr>
              <w:br/>
            </w:r>
            <w:r w:rsidR="00637DBE" w:rsidRPr="00F91F13">
              <w:rPr>
                <w:rStyle w:val="QualitytextChar"/>
              </w:rPr>
              <w:t xml:space="preserve">Very </w:t>
            </w:r>
            <w:r w:rsidR="00637DBE">
              <w:t xml:space="preserve">LOW </w:t>
            </w:r>
            <w:r w:rsidR="00E52D82">
              <w:rPr>
                <w:rStyle w:val="Tabletext8ptChar"/>
                <w:vertAlign w:val="superscript"/>
              </w:rPr>
              <w:t>j</w:t>
            </w:r>
          </w:p>
        </w:tc>
        <w:tc>
          <w:tcPr>
            <w:tcW w:w="1145" w:type="pct"/>
            <w:vMerge/>
            <w:tcBorders>
              <w:left w:val="nil"/>
              <w:bottom w:val="single" w:sz="6" w:space="0" w:color="000000"/>
              <w:right w:val="nil"/>
            </w:tcBorders>
            <w:vAlign w:val="center"/>
          </w:tcPr>
          <w:p w14:paraId="5AEA1C29" w14:textId="77777777" w:rsidR="00637DBE" w:rsidRPr="00E23F7D" w:rsidRDefault="00637DBE" w:rsidP="00AF6446">
            <w:pPr>
              <w:pStyle w:val="Tabletext8pt"/>
            </w:pPr>
          </w:p>
        </w:tc>
      </w:tr>
      <w:tr w:rsidR="00AF6446" w:rsidRPr="00E23F7D" w14:paraId="50345716" w14:textId="77777777">
        <w:trPr>
          <w:cantSplit/>
        </w:trPr>
        <w:tc>
          <w:tcPr>
            <w:tcW w:w="5000" w:type="pct"/>
            <w:gridSpan w:val="7"/>
            <w:tcBorders>
              <w:top w:val="single" w:sz="6" w:space="0" w:color="000000"/>
              <w:left w:val="nil"/>
              <w:bottom w:val="single" w:sz="6" w:space="0" w:color="000000"/>
              <w:right w:val="nil"/>
            </w:tcBorders>
            <w:vAlign w:val="center"/>
            <w:hideMark/>
          </w:tcPr>
          <w:p w14:paraId="0D59E282" w14:textId="77777777" w:rsidR="00AF6446" w:rsidRDefault="00AF6446" w:rsidP="00AF6446">
            <w:pPr>
              <w:pStyle w:val="TableFigNotes0"/>
            </w:pPr>
            <w:r w:rsidRPr="00D4172A">
              <w:lastRenderedPageBreak/>
              <w:t>*</w:t>
            </w:r>
            <w:r w:rsidRPr="00E23F7D">
              <w:t xml:space="preserve"> </w:t>
            </w:r>
            <w:r w:rsidRPr="00D4172A">
              <w:rPr>
                <w:rStyle w:val="Strong"/>
              </w:rPr>
              <w:t>The risk in the intervention group</w:t>
            </w:r>
            <w:r w:rsidRPr="00E23F7D">
              <w:t xml:space="preserve"> (and its 95% confidence interval) is based on the assumed risk in the comparison group and the </w:t>
            </w:r>
            <w:r w:rsidRPr="00D4172A">
              <w:rPr>
                <w:rStyle w:val="Strong"/>
              </w:rPr>
              <w:t>relative effect</w:t>
            </w:r>
            <w:r w:rsidRPr="00E23F7D">
              <w:t xml:space="preserve"> of the intervention (and its 95% CI).</w:t>
            </w:r>
          </w:p>
          <w:p w14:paraId="4C5346C1" w14:textId="4C27FFBF" w:rsidR="00AF6446" w:rsidRDefault="00AF6446" w:rsidP="00AF6446">
            <w:pPr>
              <w:pStyle w:val="TableFigNotes0"/>
            </w:pPr>
            <w:r w:rsidRPr="007C1EE3">
              <w:t xml:space="preserve">^ As a rule of thumb, an SMD of 0.2 represents a small difference, 0.5 is moderate, and 0.8 is a large difference </w:t>
            </w:r>
            <w:r w:rsidRPr="00E23F7D">
              <w:fldChar w:fldCharType="begin"/>
            </w:r>
            <w:r>
              <w:instrText xml:space="preserve"> ADDIN EN.CITE &lt;EndNote&gt;&lt;Cite&gt;&lt;Author&gt;Faraone&lt;/Author&gt;&lt;Year&gt;2008&lt;/Year&gt;&lt;RecNum&gt;1440&lt;/RecNum&gt;&lt;DisplayText&gt;(55)&lt;/DisplayText&gt;&lt;record&gt;&lt;rec-number&gt;1440&lt;/rec-number&gt;&lt;foreign-keys&gt;&lt;key app="EN" db-id="fffa29epupvv03e2wadvw0dnd2t2azstt9v5" timestamp="1713247497"&gt;1440&lt;/key&gt;&lt;/foreign-keys&gt;&lt;ref-type name="Journal Article"&gt;17&lt;/ref-type&gt;&lt;contributors&gt;&lt;authors&gt;&lt;author&gt;Faraone, S. V.&lt;/author&gt;&lt;/authors&gt;&lt;/contributors&gt;&lt;titles&gt;&lt;title&gt;Interpreting estimates of treatment effects: implications for managed care&lt;/title&gt;&lt;secondary-title&gt;P T&lt;/secondary-title&gt;&lt;/titles&gt;&lt;periodical&gt;&lt;full-title&gt;P T&lt;/full-title&gt;&lt;/periodical&gt;&lt;pages&gt;700-11&lt;/pages&gt;&lt;volume&gt;33&lt;/volume&gt;&lt;number&gt;12&lt;/number&gt;&lt;dates&gt;&lt;year&gt;2008&lt;/year&gt;&lt;pub-dates&gt;&lt;date&gt;Dec&lt;/date&gt;&lt;/pub-dates&gt;&lt;/dates&gt;&lt;isbn&gt;1052-1372 (Print)&amp;#xD;1052-1372 (Linking)&lt;/isbn&gt;&lt;accession-num&gt;19750051&lt;/accession-num&gt;&lt;urls&gt;&lt;related-urls&gt;&lt;url&gt;https://www.ncbi.nlm.nih.gov/pubmed/19750051&lt;/url&gt;&lt;/related-urls&gt;&lt;/urls&gt;&lt;custom2&gt;PMC2730804&lt;/custom2&gt;&lt;remote-database-name&gt;PubMed-not-MEDLINE&lt;/remote-database-name&gt;&lt;remote-database-provider&gt;NLM&lt;/remote-database-provider&gt;&lt;/record&gt;&lt;/Cite&gt;&lt;/EndNote&gt;</w:instrText>
            </w:r>
            <w:r w:rsidRPr="00E23F7D">
              <w:fldChar w:fldCharType="separate"/>
            </w:r>
            <w:r>
              <w:rPr>
                <w:noProof/>
              </w:rPr>
              <w:t>(</w:t>
            </w:r>
            <w:hyperlink w:anchor="_ENREF_55" w:tooltip="Faraone, 2008 #1440" w:history="1">
              <w:r w:rsidR="002E03B7">
                <w:rPr>
                  <w:noProof/>
                </w:rPr>
                <w:t>55</w:t>
              </w:r>
            </w:hyperlink>
            <w:r>
              <w:rPr>
                <w:noProof/>
              </w:rPr>
              <w:t>)</w:t>
            </w:r>
            <w:r w:rsidRPr="00E23F7D">
              <w:fldChar w:fldCharType="end"/>
            </w:r>
            <w:r w:rsidRPr="007C1EE3">
              <w:t>.</w:t>
            </w:r>
          </w:p>
          <w:p w14:paraId="4F0AC50B" w14:textId="77777777" w:rsidR="00AF6446" w:rsidRDefault="00AF6446" w:rsidP="00AF6446">
            <w:pPr>
              <w:pStyle w:val="TableFigNotes0"/>
            </w:pPr>
          </w:p>
          <w:p w14:paraId="6B3621D7" w14:textId="3D412432" w:rsidR="00AF6446" w:rsidRDefault="00AF6446" w:rsidP="00AF6446">
            <w:pPr>
              <w:pStyle w:val="TableFigNotes0"/>
            </w:pPr>
            <w:r>
              <w:t>† Data from one RCT (total 66 participants) not included here because results were not adequately reported [missing information].</w:t>
            </w:r>
          </w:p>
          <w:p w14:paraId="3875A8A8" w14:textId="440C9B63" w:rsidR="00AF6446" w:rsidRDefault="00AF6446" w:rsidP="00AF6446">
            <w:pPr>
              <w:pStyle w:val="TableFigNotes0"/>
            </w:pPr>
            <w:r w:rsidRPr="003F2B87">
              <w:t>††</w:t>
            </w:r>
            <w:r>
              <w:t xml:space="preserve"> Data from one RCT (total 121 participants) not included here because results were not adequately reported [missing information].</w:t>
            </w:r>
          </w:p>
          <w:p w14:paraId="4F79A448" w14:textId="1E6E6294" w:rsidR="00AF6446" w:rsidRDefault="00AF6446" w:rsidP="00AF6446">
            <w:pPr>
              <w:pStyle w:val="TableFigNotes0"/>
            </w:pPr>
            <w:r w:rsidRPr="003F2B87">
              <w:t>†††</w:t>
            </w:r>
            <w:r>
              <w:t xml:space="preserve"> Data from 2 RCTs (total 80 participants) not included here because results were not adequately reported [missing information].</w:t>
            </w:r>
          </w:p>
          <w:p w14:paraId="0072BDAF" w14:textId="08A05020" w:rsidR="00AF6446" w:rsidRDefault="00AF6446" w:rsidP="00AF6446">
            <w:pPr>
              <w:pStyle w:val="TableFigNotes0"/>
            </w:pPr>
          </w:p>
          <w:p w14:paraId="4CE38A10" w14:textId="43B8FCEC" w:rsidR="00AF6446" w:rsidRPr="00E23F7D" w:rsidRDefault="00AF6446" w:rsidP="00AF6446">
            <w:pPr>
              <w:pStyle w:val="TableFigNotes0"/>
              <w:rPr>
                <w14:ligatures w14:val="standardContextual"/>
              </w:rPr>
            </w:pPr>
            <w:r>
              <w:rPr>
                <w:rStyle w:val="Strong"/>
              </w:rPr>
              <w:t>BAI</w:t>
            </w:r>
            <w:r w:rsidRPr="003F2B87">
              <w:t xml:space="preserve">: Beck Anxiety Inventory; </w:t>
            </w:r>
            <w:r>
              <w:rPr>
                <w:rStyle w:val="Strong"/>
              </w:rPr>
              <w:t>BDI</w:t>
            </w:r>
            <w:r w:rsidRPr="003F2B87">
              <w:t xml:space="preserve">: Beck Depression Inventory; </w:t>
            </w:r>
            <w:r w:rsidRPr="002A21D9">
              <w:rPr>
                <w:rStyle w:val="Strong"/>
              </w:rPr>
              <w:t>CI:</w:t>
            </w:r>
            <w:r w:rsidRPr="00E23F7D">
              <w:t xml:space="preserve"> confidence interval;</w:t>
            </w:r>
            <w:r>
              <w:t xml:space="preserve"> </w:t>
            </w:r>
            <w:r w:rsidRPr="00966769">
              <w:rPr>
                <w:rStyle w:val="Strong"/>
              </w:rPr>
              <w:t>DASS-21</w:t>
            </w:r>
            <w:r w:rsidRPr="00E8476A">
              <w:t xml:space="preserve">: </w:t>
            </w:r>
            <w:r>
              <w:t>d</w:t>
            </w:r>
            <w:r w:rsidRPr="00E8476A">
              <w:t xml:space="preserve">epression, </w:t>
            </w:r>
            <w:r>
              <w:t>a</w:t>
            </w:r>
            <w:r w:rsidRPr="00E8476A">
              <w:t xml:space="preserve">nxiety, </w:t>
            </w:r>
            <w:r>
              <w:t>s</w:t>
            </w:r>
            <w:r w:rsidRPr="00E8476A">
              <w:t xml:space="preserve">tress </w:t>
            </w:r>
            <w:r>
              <w:t>s</w:t>
            </w:r>
            <w:r w:rsidRPr="00E8476A">
              <w:t>cale;</w:t>
            </w:r>
            <w:r w:rsidRPr="00E23F7D">
              <w:t xml:space="preserve"> </w:t>
            </w:r>
            <w:r w:rsidRPr="00966769">
              <w:rPr>
                <w:rStyle w:val="Strong"/>
              </w:rPr>
              <w:t>HADS:</w:t>
            </w:r>
            <w:r>
              <w:t xml:space="preserve"> Hospital anxiety and depression scale; </w:t>
            </w:r>
            <w:r w:rsidRPr="007E590A">
              <w:rPr>
                <w:rStyle w:val="Strong"/>
              </w:rPr>
              <w:t>HAM-</w:t>
            </w:r>
            <w:r>
              <w:rPr>
                <w:rStyle w:val="Strong"/>
              </w:rPr>
              <w:t>A</w:t>
            </w:r>
            <w:r w:rsidRPr="007E590A">
              <w:rPr>
                <w:rStyle w:val="Strong"/>
              </w:rPr>
              <w:t>:</w:t>
            </w:r>
            <w:r>
              <w:t xml:space="preserve"> Hamilton anxiety rating scale; </w:t>
            </w:r>
            <w:r w:rsidRPr="007E590A">
              <w:rPr>
                <w:rStyle w:val="Strong"/>
              </w:rPr>
              <w:t>HAM-D:</w:t>
            </w:r>
            <w:r>
              <w:t xml:space="preserve"> Hamilton depression rating scale; </w:t>
            </w:r>
            <w:r w:rsidRPr="00966769">
              <w:rPr>
                <w:rStyle w:val="Strong"/>
              </w:rPr>
              <w:t>IDS-SR30</w:t>
            </w:r>
            <w:r w:rsidRPr="00E8476A">
              <w:t xml:space="preserve">: Self-rated Inventory of Depressive Symptomatology; </w:t>
            </w:r>
            <w:r w:rsidRPr="00966769">
              <w:rPr>
                <w:rStyle w:val="Strong"/>
              </w:rPr>
              <w:t>MADRS</w:t>
            </w:r>
            <w:r w:rsidRPr="00E8476A">
              <w:t xml:space="preserve">: Montgomery-Åsberg Depression Rating Scale; </w:t>
            </w:r>
            <w:r w:rsidRPr="00F91F13">
              <w:rPr>
                <w:rStyle w:val="Strong"/>
              </w:rPr>
              <w:t>MCS:</w:t>
            </w:r>
            <w:r>
              <w:t xml:space="preserve"> mental component score; </w:t>
            </w:r>
            <w:r w:rsidRPr="002A21D9">
              <w:rPr>
                <w:rStyle w:val="Strong"/>
              </w:rPr>
              <w:t>MD:</w:t>
            </w:r>
            <w:r w:rsidRPr="00E23F7D">
              <w:t xml:space="preserve"> mean difference;</w:t>
            </w:r>
            <w:r>
              <w:t xml:space="preserve"> </w:t>
            </w:r>
            <w:r>
              <w:rPr>
                <w:rStyle w:val="Strong"/>
              </w:rPr>
              <w:t>P</w:t>
            </w:r>
            <w:r w:rsidRPr="006F7661">
              <w:rPr>
                <w:rStyle w:val="Strong"/>
              </w:rPr>
              <w:t>CS:</w:t>
            </w:r>
            <w:r>
              <w:t xml:space="preserve"> physical component score; </w:t>
            </w:r>
          </w:p>
        </w:tc>
      </w:tr>
      <w:tr w:rsidR="00AF6446" w:rsidRPr="00E23F7D" w14:paraId="5E95FD9F" w14:textId="77777777">
        <w:trPr>
          <w:cantSplit/>
        </w:trPr>
        <w:tc>
          <w:tcPr>
            <w:tcW w:w="5000" w:type="pct"/>
            <w:gridSpan w:val="7"/>
            <w:tcBorders>
              <w:top w:val="single" w:sz="6" w:space="0" w:color="000000"/>
              <w:left w:val="nil"/>
              <w:bottom w:val="single" w:sz="6" w:space="0" w:color="000000"/>
              <w:right w:val="nil"/>
            </w:tcBorders>
            <w:vAlign w:val="center"/>
            <w:hideMark/>
          </w:tcPr>
          <w:p w14:paraId="02FDD30B" w14:textId="77777777" w:rsidR="00AF6446" w:rsidRPr="00E23F7D" w:rsidRDefault="00AF6446" w:rsidP="00AF6446">
            <w:pPr>
              <w:pStyle w:val="TableFigNotes0"/>
            </w:pPr>
            <w:r w:rsidRPr="004B4830">
              <w:rPr>
                <w:rStyle w:val="Strong"/>
              </w:rPr>
              <w:t>GRADE Working Group grades of evidence</w:t>
            </w:r>
            <w:r w:rsidRPr="004B4830">
              <w:rPr>
                <w:rStyle w:val="Strong"/>
              </w:rPr>
              <w:br/>
              <w:t>High certainty:</w:t>
            </w:r>
            <w:r w:rsidRPr="00E23F7D">
              <w:t xml:space="preserve"> we are very confident that the true effect lies close to that of the estimate of the effect.</w:t>
            </w:r>
            <w:r w:rsidRPr="00E23F7D">
              <w:br/>
            </w:r>
            <w:r w:rsidRPr="004B4830">
              <w:rPr>
                <w:rStyle w:val="Strong"/>
              </w:rPr>
              <w:t>Moderate certainty:</w:t>
            </w:r>
            <w:r w:rsidRPr="00E23F7D">
              <w:t xml:space="preserve"> we are moderately confident in the effect estimate: the true effect is likely to be close to the estimate of the effect, but there is a possibility that it is substantially different.</w:t>
            </w:r>
            <w:r w:rsidRPr="00E23F7D">
              <w:br/>
            </w:r>
            <w:r w:rsidRPr="004B4830">
              <w:rPr>
                <w:rStyle w:val="Strong"/>
              </w:rPr>
              <w:t>Low certainty:</w:t>
            </w:r>
            <w:r w:rsidRPr="00E23F7D">
              <w:t xml:space="preserve"> our confidence in the effect estimate is limited: the true effect may be substantially different from the estimate of the effect.</w:t>
            </w:r>
            <w:r w:rsidRPr="00E23F7D">
              <w:br/>
            </w:r>
            <w:r w:rsidRPr="004B4830">
              <w:rPr>
                <w:rStyle w:val="Strong"/>
              </w:rPr>
              <w:t>Very low certainty:</w:t>
            </w:r>
            <w:r w:rsidRPr="00E23F7D">
              <w:t xml:space="preserve"> we have very little confidence in the effect estimate: the true effect is likely to be substantially different from the estimate of effect.</w:t>
            </w:r>
          </w:p>
        </w:tc>
      </w:tr>
    </w:tbl>
    <w:p w14:paraId="3B2FB88C" w14:textId="77777777" w:rsidR="00DB543E" w:rsidRPr="00E23F7D" w:rsidRDefault="00DB543E" w:rsidP="00DB543E">
      <w:pPr>
        <w:pStyle w:val="Heading4a"/>
      </w:pPr>
      <w:r w:rsidRPr="00E23F7D">
        <w:t>Explanations</w:t>
      </w:r>
    </w:p>
    <w:p w14:paraId="30C7A009" w14:textId="5F8D047D" w:rsidR="00DB543E" w:rsidRPr="00E71002" w:rsidRDefault="00DB543E" w:rsidP="00DB543E">
      <w:pPr>
        <w:pStyle w:val="TableNote"/>
      </w:pPr>
      <w:r w:rsidRPr="00E71002">
        <w:t xml:space="preserve">a. No serious risk of bias. </w:t>
      </w:r>
      <w:r w:rsidR="00CE2916">
        <w:t>Seven</w:t>
      </w:r>
      <w:r w:rsidRPr="00E71002">
        <w:t xml:space="preserve"> RCT</w:t>
      </w:r>
      <w:r>
        <w:t>s</w:t>
      </w:r>
      <w:r w:rsidRPr="00E71002">
        <w:t xml:space="preserve"> at high risk of bias </w:t>
      </w:r>
      <w:r>
        <w:t>(~</w:t>
      </w:r>
      <w:r w:rsidR="00011788">
        <w:t>40</w:t>
      </w:r>
      <w:r w:rsidRPr="00E71002">
        <w:t>% weight</w:t>
      </w:r>
      <w:r>
        <w:t>)</w:t>
      </w:r>
      <w:r w:rsidRPr="00E71002">
        <w:t xml:space="preserve"> that do not </w:t>
      </w:r>
      <w:r>
        <w:t xml:space="preserve">seriously </w:t>
      </w:r>
      <w:r w:rsidRPr="00E71002">
        <w:t>influence the estimate of effect. Certainty of evidence not downgraded.</w:t>
      </w:r>
    </w:p>
    <w:p w14:paraId="7553568D" w14:textId="057DE82E" w:rsidR="00DB543E" w:rsidRPr="00E71002" w:rsidRDefault="00DB543E" w:rsidP="00DB543E">
      <w:pPr>
        <w:pStyle w:val="TableNote"/>
      </w:pPr>
      <w:r w:rsidRPr="00E71002">
        <w:t xml:space="preserve">b. </w:t>
      </w:r>
      <w:r w:rsidR="00252237">
        <w:t>No s</w:t>
      </w:r>
      <w:r w:rsidRPr="00E71002">
        <w:t xml:space="preserve">erious inconsistency. </w:t>
      </w:r>
      <w:r w:rsidR="00011788">
        <w:t>Statistical heterogeneity is high (I</w:t>
      </w:r>
      <w:r w:rsidR="00011788" w:rsidRPr="00252237">
        <w:rPr>
          <w:vertAlign w:val="superscript"/>
        </w:rPr>
        <w:t>2</w:t>
      </w:r>
      <w:r w:rsidR="00252237">
        <w:t>=78</w:t>
      </w:r>
      <w:r w:rsidR="00011788">
        <w:t xml:space="preserve">%) </w:t>
      </w:r>
      <w:r w:rsidR="00252237">
        <w:t xml:space="preserve">but likely explained by differences in PICO of included studies. </w:t>
      </w:r>
      <w:r w:rsidRPr="00E71002">
        <w:t xml:space="preserve">Certainty of evidence </w:t>
      </w:r>
      <w:r>
        <w:t xml:space="preserve">not </w:t>
      </w:r>
      <w:r w:rsidRPr="00E71002">
        <w:t>downgraded.</w:t>
      </w:r>
    </w:p>
    <w:p w14:paraId="192C64E6" w14:textId="0DA08EBF" w:rsidR="00DB543E" w:rsidRPr="00E71002" w:rsidRDefault="00DB543E" w:rsidP="00DB543E">
      <w:pPr>
        <w:pStyle w:val="TableNote"/>
      </w:pPr>
      <w:r w:rsidRPr="00E71002">
        <w:t xml:space="preserve">c. No serious indirectness. The available evidence is in </w:t>
      </w:r>
      <w:r>
        <w:t xml:space="preserve">people diagnosed </w:t>
      </w:r>
      <w:r w:rsidR="00252237">
        <w:t xml:space="preserve">with major depression or with symptoms of depression that </w:t>
      </w:r>
      <w:r w:rsidRPr="00E71002">
        <w:t xml:space="preserve">can be sensibly applied to the Australian population. </w:t>
      </w:r>
      <w:r w:rsidR="00845607">
        <w:t>It is possible the</w:t>
      </w:r>
      <w:r w:rsidR="00AD5A62">
        <w:t xml:space="preserve"> herbs used in the identified studies are</w:t>
      </w:r>
      <w:r w:rsidR="00AD5A62" w:rsidRPr="00FF2470">
        <w:t xml:space="preserve"> </w:t>
      </w:r>
      <w:r w:rsidR="00845607">
        <w:t xml:space="preserve">not </w:t>
      </w:r>
      <w:r w:rsidR="00AD5A62">
        <w:t>comparable</w:t>
      </w:r>
      <w:r w:rsidR="00AD5A62" w:rsidRPr="00FF2470">
        <w:t xml:space="preserve"> to </w:t>
      </w:r>
      <w:r w:rsidR="00AD5A62">
        <w:t xml:space="preserve">those commonly used </w:t>
      </w:r>
      <w:r w:rsidR="00AD5A62" w:rsidRPr="00FF2470">
        <w:t>in Australia</w:t>
      </w:r>
      <w:r w:rsidR="00AD5A62">
        <w:t xml:space="preserve"> </w:t>
      </w:r>
      <w:r w:rsidR="00845607">
        <w:t>but they</w:t>
      </w:r>
      <w:r w:rsidR="00AD5A62">
        <w:t xml:space="preserve"> could be sensibly applied. </w:t>
      </w:r>
      <w:r w:rsidRPr="00E71002">
        <w:t>Certainty of evidence not downgraded.</w:t>
      </w:r>
    </w:p>
    <w:p w14:paraId="572780D4" w14:textId="28D35F7E" w:rsidR="00DB543E" w:rsidRPr="00E71002" w:rsidRDefault="00DB543E" w:rsidP="00DB543E">
      <w:pPr>
        <w:pStyle w:val="TableNote"/>
      </w:pPr>
      <w:r w:rsidRPr="00E71002">
        <w:t xml:space="preserve">d. </w:t>
      </w:r>
      <w:r>
        <w:t>S</w:t>
      </w:r>
      <w:r w:rsidRPr="00E71002">
        <w:t xml:space="preserve">erious imprecision. </w:t>
      </w:r>
      <w:r>
        <w:t xml:space="preserve">Wide confidence intervals (upper and lower bounds overlap with both </w:t>
      </w:r>
      <w:r w:rsidR="00252237">
        <w:t>large</w:t>
      </w:r>
      <w:r>
        <w:t xml:space="preserve"> and small important differences). </w:t>
      </w:r>
      <w:r w:rsidRPr="00E71002">
        <w:t>Certainty of evidence downgraded.</w:t>
      </w:r>
    </w:p>
    <w:p w14:paraId="1538B750" w14:textId="77777777" w:rsidR="006273F0" w:rsidRDefault="00DB543E" w:rsidP="00DB543E">
      <w:pPr>
        <w:pStyle w:val="TableNote"/>
      </w:pPr>
      <w:r w:rsidRPr="00E71002">
        <w:t>e. Publication bias not suspected. Certainty of evidence not downgraded.</w:t>
      </w:r>
      <w:r w:rsidR="006273F0">
        <w:t xml:space="preserve"> </w:t>
      </w:r>
    </w:p>
    <w:p w14:paraId="3E6185F5" w14:textId="77777777" w:rsidR="00B92C8E" w:rsidRDefault="006273F0" w:rsidP="00DB543E">
      <w:pPr>
        <w:pStyle w:val="TableNote"/>
      </w:pPr>
      <w:r>
        <w:t>f. No serious risk of bias. Certainty of evidence not downgraded.</w:t>
      </w:r>
      <w:r w:rsidR="00B92C8E">
        <w:t xml:space="preserve"> </w:t>
      </w:r>
    </w:p>
    <w:p w14:paraId="4AD84968" w14:textId="77777777" w:rsidR="00817E78" w:rsidRDefault="00B92C8E" w:rsidP="00B92C8E">
      <w:pPr>
        <w:pStyle w:val="TableNote"/>
      </w:pPr>
      <w:r>
        <w:t xml:space="preserve">g. </w:t>
      </w:r>
      <w:r w:rsidR="00F35526">
        <w:t>S</w:t>
      </w:r>
      <w:r w:rsidRPr="00E71002">
        <w:t xml:space="preserve">erious inconsistency. </w:t>
      </w:r>
      <w:r>
        <w:t>Statistical heterogeneity is high (I</w:t>
      </w:r>
      <w:r w:rsidRPr="00252237">
        <w:rPr>
          <w:vertAlign w:val="superscript"/>
        </w:rPr>
        <w:t>2</w:t>
      </w:r>
      <w:r>
        <w:t xml:space="preserve">=93%) </w:t>
      </w:r>
      <w:r w:rsidR="00F35526">
        <w:t>and confidence intervals of studies do not overlap</w:t>
      </w:r>
      <w:r>
        <w:t xml:space="preserve">. </w:t>
      </w:r>
      <w:r w:rsidRPr="00E71002">
        <w:t>Certainty of evidence downgraded.</w:t>
      </w:r>
      <w:r w:rsidR="00817E78">
        <w:t xml:space="preserve"> </w:t>
      </w:r>
    </w:p>
    <w:p w14:paraId="2186247A" w14:textId="70FEA93C" w:rsidR="00DB543E" w:rsidRDefault="007B1F21" w:rsidP="00DB543E">
      <w:pPr>
        <w:pStyle w:val="TableNote"/>
      </w:pPr>
      <w:r>
        <w:t xml:space="preserve">h. GRADE assessed by Apaydin 2016 </w:t>
      </w:r>
      <w:r w:rsidR="00D42FAE">
        <w:fldChar w:fldCharType="begin">
          <w:fldData xml:space="preserve">PEVuZE5vdGU+PENpdGU+PEF1dGhvcj5BcGF5ZGluPC9BdXRob3I+PFllYXI+MjAxNjwvWWVhcj48
UmVjTnVtPjY4NjwvUmVjTnVtPjxEaXNwbGF5VGV4dD4oMjkwKTwvRGlzcGxheVRleHQ+PHJlY29y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rsidR="001A0958">
        <w:instrText xml:space="preserve"> ADDIN EN.CITE </w:instrText>
      </w:r>
      <w:r w:rsidR="001A0958">
        <w:fldChar w:fldCharType="begin">
          <w:fldData xml:space="preserve">PEVuZE5vdGU+PENpdGU+PEF1dGhvcj5BcGF5ZGluPC9BdXRob3I+PFllYXI+MjAxNjwvWWVhcj48
UmVjTnVtPjY4NjwvUmVjTnVtPjxEaXNwbGF5VGV4dD4oMjkwKTwvRGlzcGxheVRleHQ+PHJlY29y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rsidR="001A0958">
        <w:instrText xml:space="preserve"> ADDIN EN.CITE.DATA </w:instrText>
      </w:r>
      <w:r w:rsidR="001A0958">
        <w:fldChar w:fldCharType="end"/>
      </w:r>
      <w:r w:rsidR="00D42FAE">
        <w:fldChar w:fldCharType="separate"/>
      </w:r>
      <w:r w:rsidR="00FD0AF1">
        <w:rPr>
          <w:noProof/>
        </w:rPr>
        <w:t>(</w:t>
      </w:r>
      <w:hyperlink w:anchor="_ENREF_290" w:tooltip="Apaydin, 2016 #686" w:history="1">
        <w:r w:rsidR="002E03B7">
          <w:rPr>
            <w:noProof/>
          </w:rPr>
          <w:t>290</w:t>
        </w:r>
      </w:hyperlink>
      <w:r w:rsidR="00FD0AF1">
        <w:rPr>
          <w:noProof/>
        </w:rPr>
        <w:t>)</w:t>
      </w:r>
      <w:r w:rsidR="00D42FAE">
        <w:fldChar w:fldCharType="end"/>
      </w:r>
      <w:r>
        <w:t xml:space="preserve"> Downgraded </w:t>
      </w:r>
      <w:r w:rsidRPr="00817E78">
        <w:t xml:space="preserve">for inconsistency </w:t>
      </w:r>
      <w:r>
        <w:t>(due to heterogeneity; direction of effects; no replication).</w:t>
      </w:r>
    </w:p>
    <w:p w14:paraId="6964B8CC" w14:textId="425808E8" w:rsidR="00E52D82" w:rsidRDefault="002F5B3C" w:rsidP="00E52D82">
      <w:pPr>
        <w:pStyle w:val="TableNote"/>
      </w:pPr>
      <w:r>
        <w:t>i.</w:t>
      </w:r>
      <w:r w:rsidR="00E52D82">
        <w:t xml:space="preserve"> GRADE assessed by Apaydin 2016 </w:t>
      </w:r>
      <w:r w:rsidR="00E52D82">
        <w:fldChar w:fldCharType="begin">
          <w:fldData xml:space="preserve">PEVuZE5vdGU+PENpdGU+PEF1dGhvcj5BcGF5ZGluPC9BdXRob3I+PFllYXI+MjAxNjwvWWVhcj48
UmVjTnVtPjY4NjwvUmVjTnVtPjxEaXNwbGF5VGV4dD4oMjkwKTwvRGlzcGxheVRleHQ+PHJlY29y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rsidR="001A0958">
        <w:instrText xml:space="preserve"> ADDIN EN.CITE </w:instrText>
      </w:r>
      <w:r w:rsidR="001A0958">
        <w:fldChar w:fldCharType="begin">
          <w:fldData xml:space="preserve">PEVuZE5vdGU+PENpdGU+PEF1dGhvcj5BcGF5ZGluPC9BdXRob3I+PFllYXI+MjAxNjwvWWVhcj48
UmVjTnVtPjY4NjwvUmVjTnVtPjxEaXNwbGF5VGV4dD4oMjkwKTwvRGlzcGxheVRleHQ+PHJlY29y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rsidR="001A0958">
        <w:instrText xml:space="preserve"> ADDIN EN.CITE.DATA </w:instrText>
      </w:r>
      <w:r w:rsidR="001A0958">
        <w:fldChar w:fldCharType="end"/>
      </w:r>
      <w:r w:rsidR="00E52D82">
        <w:fldChar w:fldCharType="separate"/>
      </w:r>
      <w:r w:rsidR="00E52D82">
        <w:rPr>
          <w:noProof/>
        </w:rPr>
        <w:t>(</w:t>
      </w:r>
      <w:hyperlink w:anchor="_ENREF_290" w:tooltip="Apaydin, 2016 #686" w:history="1">
        <w:r w:rsidR="002E03B7">
          <w:rPr>
            <w:noProof/>
          </w:rPr>
          <w:t>290</w:t>
        </w:r>
      </w:hyperlink>
      <w:r w:rsidR="00E52D82">
        <w:rPr>
          <w:noProof/>
        </w:rPr>
        <w:t>)</w:t>
      </w:r>
      <w:r w:rsidR="00E52D82">
        <w:fldChar w:fldCharType="end"/>
      </w:r>
      <w:r w:rsidR="00E52D82">
        <w:t xml:space="preserve"> Downgraded </w:t>
      </w:r>
      <w:r w:rsidR="00E52D82" w:rsidRPr="00817E78">
        <w:t xml:space="preserve">for </w:t>
      </w:r>
      <w:r w:rsidR="00E52D82">
        <w:t>study limitations (</w:t>
      </w:r>
      <w:r w:rsidR="00E52D82" w:rsidRPr="005E0D30">
        <w:t>no good quality study; effect not present when excluding poor quality studies; studies not designed or not powered to assess outcome</w:t>
      </w:r>
      <w:r w:rsidR="00E52D82">
        <w:t>).</w:t>
      </w:r>
    </w:p>
    <w:p w14:paraId="58124B5D" w14:textId="656EFEAD" w:rsidR="00E52D82" w:rsidRDefault="00E52D82" w:rsidP="00E52D82">
      <w:pPr>
        <w:pStyle w:val="TableNote"/>
      </w:pPr>
      <w:r>
        <w:t xml:space="preserve">j. GRADE assessed by Apaydin 2016 </w:t>
      </w:r>
      <w:r>
        <w:fldChar w:fldCharType="begin">
          <w:fldData xml:space="preserve">PEVuZE5vdGU+PENpdGU+PEF1dGhvcj5BcGF5ZGluPC9BdXRob3I+PFllYXI+MjAxNjwvWWVhcj48
UmVjTnVtPjY4NjwvUmVjTnVtPjxEaXNwbGF5VGV4dD4oMjkwKTwvRGlzcGxheVRleHQ+PHJlY29y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rsidR="001A0958">
        <w:instrText xml:space="preserve"> ADDIN EN.CITE </w:instrText>
      </w:r>
      <w:r w:rsidR="001A0958">
        <w:fldChar w:fldCharType="begin">
          <w:fldData xml:space="preserve">PEVuZE5vdGU+PENpdGU+PEF1dGhvcj5BcGF5ZGluPC9BdXRob3I+PFllYXI+MjAxNjwvWWVhcj48
UmVjTnVtPjY4NjwvUmVjTnVtPjxEaXNwbGF5VGV4dD4oMjkwKTwvRGlzcGxheVRleHQ+PHJlY29y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rsidR="001A0958">
        <w:instrText xml:space="preserve"> ADDIN EN.CITE.DATA </w:instrText>
      </w:r>
      <w:r w:rsidR="001A0958">
        <w:fldChar w:fldCharType="end"/>
      </w:r>
      <w:r>
        <w:fldChar w:fldCharType="separate"/>
      </w:r>
      <w:r>
        <w:rPr>
          <w:noProof/>
        </w:rPr>
        <w:t>(</w:t>
      </w:r>
      <w:hyperlink w:anchor="_ENREF_290" w:tooltip="Apaydin, 2016 #686" w:history="1">
        <w:r w:rsidR="002E03B7">
          <w:rPr>
            <w:noProof/>
          </w:rPr>
          <w:t>290</w:t>
        </w:r>
      </w:hyperlink>
      <w:r>
        <w:rPr>
          <w:noProof/>
        </w:rPr>
        <w:t>)</w:t>
      </w:r>
      <w:r>
        <w:fldChar w:fldCharType="end"/>
      </w:r>
      <w:r>
        <w:t xml:space="preserve"> Downgraded </w:t>
      </w:r>
      <w:r w:rsidRPr="00817E78">
        <w:t xml:space="preserve">for inconsistency </w:t>
      </w:r>
      <w:r>
        <w:t>(due to heterogeneity; direction of effects; no replication) and study limitations (</w:t>
      </w:r>
      <w:r w:rsidRPr="005E0D30">
        <w:t>no good quality study; effect not present when excluding poor quality studies; studies not designed or not powered to assess outcome</w:t>
      </w:r>
      <w:r>
        <w:t>).</w:t>
      </w:r>
    </w:p>
    <w:p w14:paraId="0C108076" w14:textId="50E22625" w:rsidR="002F5B3C" w:rsidRDefault="002F5B3C" w:rsidP="00DB543E">
      <w:pPr>
        <w:pStyle w:val="TableNote"/>
      </w:pPr>
    </w:p>
    <w:p w14:paraId="02E5B39B" w14:textId="216E82BE" w:rsidR="0042538A" w:rsidRDefault="007E3866" w:rsidP="0042538A">
      <w:pPr>
        <w:pStyle w:val="Heading4"/>
      </w:pPr>
      <w:r>
        <w:t>Secondary Comparison</w:t>
      </w:r>
      <w:r w:rsidR="0042538A" w:rsidRPr="00E23F7D">
        <w:t xml:space="preserve"> (vs </w:t>
      </w:r>
      <w:r w:rsidR="003F58C9">
        <w:t xml:space="preserve">inactive </w:t>
      </w:r>
      <w:r w:rsidR="0042538A">
        <w:t>control</w:t>
      </w:r>
      <w:r w:rsidR="0042538A" w:rsidRPr="00E23F7D">
        <w:t>)</w:t>
      </w:r>
    </w:p>
    <w:p w14:paraId="2689684B" w14:textId="67FDF720" w:rsidR="00A45CA9" w:rsidRDefault="00A45CA9" w:rsidP="0070714F">
      <w:pPr>
        <w:pStyle w:val="BodyText"/>
      </w:pPr>
      <w:r w:rsidRPr="00E23F7D">
        <w:t>There w</w:t>
      </w:r>
      <w:r>
        <w:t>ere</w:t>
      </w:r>
      <w:r w:rsidRPr="00E23F7D">
        <w:t xml:space="preserve"> </w:t>
      </w:r>
      <w:r>
        <w:t>no</w:t>
      </w:r>
      <w:r w:rsidRPr="00E23F7D">
        <w:t xml:space="preserve"> </w:t>
      </w:r>
      <w:r>
        <w:t>RCTs</w:t>
      </w:r>
      <w:r w:rsidRPr="00E23F7D">
        <w:t xml:space="preserve"> </w:t>
      </w:r>
      <w:r w:rsidR="00E07202">
        <w:t>identified</w:t>
      </w:r>
      <w:r w:rsidR="002A10F3">
        <w:t xml:space="preserve"> </w:t>
      </w:r>
      <w:r w:rsidRPr="00E23F7D">
        <w:t xml:space="preserve">by the included systematic reviews that compared WHM with </w:t>
      </w:r>
      <w:r>
        <w:t xml:space="preserve">inactive </w:t>
      </w:r>
      <w:r w:rsidRPr="00E23F7D">
        <w:t xml:space="preserve">control (no intervention, waitlist or usual care) in people with </w:t>
      </w:r>
      <w:r>
        <w:t>depression.</w:t>
      </w:r>
      <w:r w:rsidRPr="00E23F7D">
        <w:t xml:space="preserve"> </w:t>
      </w:r>
      <w:r>
        <w:t xml:space="preserve">In the absence of evidence, the effect of WHM compared with inactive control on the </w:t>
      </w:r>
      <w:r w:rsidR="00AB2843">
        <w:t xml:space="preserve">prioritised </w:t>
      </w:r>
      <w:r>
        <w:t>outcomes is unknown:</w:t>
      </w:r>
    </w:p>
    <w:p w14:paraId="0D8F0C9C" w14:textId="2225336B" w:rsidR="00AB2843" w:rsidRPr="00E23F7D" w:rsidRDefault="00AB2843" w:rsidP="00AB2843">
      <w:pPr>
        <w:pStyle w:val="Heading4"/>
      </w:pPr>
      <w:r>
        <w:lastRenderedPageBreak/>
        <w:t>Tertiary Comparison</w:t>
      </w:r>
      <w:r w:rsidRPr="00E23F7D">
        <w:t xml:space="preserve"> (vs </w:t>
      </w:r>
      <w:r>
        <w:t xml:space="preserve">active </w:t>
      </w:r>
      <w:r w:rsidRPr="00E23F7D">
        <w:t>control)</w:t>
      </w:r>
    </w:p>
    <w:p w14:paraId="7740367B" w14:textId="610E22C1" w:rsidR="009F3CFC" w:rsidRDefault="00F627B3" w:rsidP="00F627B3">
      <w:pPr>
        <w:pStyle w:val="BodyText"/>
      </w:pPr>
      <w:r>
        <w:t xml:space="preserve">There were 6 RCTs found by the included systematic reviews that compared WHM (other than St John’s Wort) with </w:t>
      </w:r>
      <w:r w:rsidRPr="006A2EF0">
        <w:t>selective serotonin reuptake inhibitor</w:t>
      </w:r>
      <w:r>
        <w:t xml:space="preserve">s (fluoxetine, citalopram) or a </w:t>
      </w:r>
      <w:r w:rsidRPr="00A36774">
        <w:t>tricyclic antidepressant </w:t>
      </w:r>
      <w:r>
        <w:t xml:space="preserve">(imipramine) </w:t>
      </w:r>
      <w:r w:rsidRPr="00E23F7D">
        <w:t>in people with</w:t>
      </w:r>
      <w:r w:rsidRPr="009940D3">
        <w:t xml:space="preserve"> </w:t>
      </w:r>
      <w:r>
        <w:t>depression</w:t>
      </w:r>
      <w:r w:rsidR="004140A3">
        <w:t xml:space="preserve"> (Araj-Khodaei 2020, Ghajar 2017, Kashani 2017, Akhondzadeh Basti 2007, Noorbala 2005, Akhondzadeh 2004). Five (5) RCTs</w:t>
      </w:r>
      <w:r w:rsidR="009F3CFC">
        <w:t xml:space="preserve"> </w:t>
      </w:r>
      <w:r w:rsidR="009F3CFC" w:rsidRPr="00E23F7D">
        <w:t xml:space="preserve">contributed data </w:t>
      </w:r>
      <w:r w:rsidR="009F3CFC">
        <w:t>relevant to</w:t>
      </w:r>
      <w:r w:rsidR="009F3CFC" w:rsidRPr="00E23F7D">
        <w:t xml:space="preserve"> </w:t>
      </w:r>
      <w:r w:rsidR="009F3CFC">
        <w:t>one outcome</w:t>
      </w:r>
      <w:r>
        <w:t xml:space="preserve">. </w:t>
      </w:r>
    </w:p>
    <w:p w14:paraId="3688C02D" w14:textId="7E395EC1" w:rsidR="00241817" w:rsidRDefault="001A3DC8" w:rsidP="00F627B3">
      <w:pPr>
        <w:pStyle w:val="BodyText"/>
      </w:pPr>
      <w:r>
        <w:t xml:space="preserve">A further 14 RCTs comparing St John’s </w:t>
      </w:r>
      <w:r w:rsidR="008D6CA6">
        <w:t>w</w:t>
      </w:r>
      <w:r>
        <w:t xml:space="preserve">ort with antidepressants provided data relevant to </w:t>
      </w:r>
      <w:r w:rsidR="00B534CC">
        <w:t>3</w:t>
      </w:r>
      <w:r>
        <w:t xml:space="preserve"> outcome</w:t>
      </w:r>
      <w:r w:rsidR="00B534CC">
        <w:t>s</w:t>
      </w:r>
      <w:r>
        <w:t>.</w:t>
      </w:r>
    </w:p>
    <w:tbl>
      <w:tblPr>
        <w:tblW w:w="5000" w:type="pct"/>
        <w:tblLayout w:type="fixed"/>
        <w:tblCellMar>
          <w:top w:w="60" w:type="dxa"/>
          <w:left w:w="60" w:type="dxa"/>
          <w:bottom w:w="60" w:type="dxa"/>
          <w:right w:w="60" w:type="dxa"/>
        </w:tblCellMar>
        <w:tblLook w:val="04A0" w:firstRow="1" w:lastRow="0" w:firstColumn="1" w:lastColumn="0" w:noHBand="0" w:noVBand="1"/>
      </w:tblPr>
      <w:tblGrid>
        <w:gridCol w:w="1701"/>
        <w:gridCol w:w="1277"/>
        <w:gridCol w:w="1419"/>
        <w:gridCol w:w="850"/>
        <w:gridCol w:w="1134"/>
        <w:gridCol w:w="1134"/>
        <w:gridCol w:w="2230"/>
      </w:tblGrid>
      <w:tr w:rsidR="00F627B3" w:rsidRPr="00E23F7D" w14:paraId="2C4EB5CA"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1A78EDFD" w14:textId="69FF598A" w:rsidR="00F627B3" w:rsidRPr="00E23F7D" w:rsidRDefault="00F627B3">
            <w:pPr>
              <w:pStyle w:val="TableH1"/>
              <w:rPr>
                <w:rFonts w:eastAsiaTheme="minorEastAsia"/>
                <w14:ligatures w14:val="standardContextual"/>
              </w:rPr>
            </w:pPr>
            <w:r w:rsidRPr="00E23F7D">
              <w:t xml:space="preserve">Western herbal medicine compared to </w:t>
            </w:r>
            <w:r w:rsidR="001819B9">
              <w:t>antidepressant</w:t>
            </w:r>
            <w:r w:rsidRPr="00E23F7D">
              <w:t xml:space="preserve"> for </w:t>
            </w:r>
            <w:r>
              <w:t>depression and mood disorders</w:t>
            </w:r>
          </w:p>
        </w:tc>
      </w:tr>
      <w:tr w:rsidR="00F627B3" w:rsidRPr="00E23F7D" w14:paraId="07436B69"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62A0C6AB" w14:textId="77777777" w:rsidR="00F627B3" w:rsidRPr="00E23F7D" w:rsidRDefault="00F627B3">
            <w:pPr>
              <w:pStyle w:val="Tabletext8pt"/>
            </w:pPr>
            <w:r w:rsidRPr="004B4830">
              <w:rPr>
                <w:rStyle w:val="Strong"/>
              </w:rPr>
              <w:t>Patient or population:</w:t>
            </w:r>
            <w:r w:rsidRPr="00E23F7D">
              <w:t xml:space="preserve"> </w:t>
            </w:r>
            <w:r>
              <w:t>Depression and mood disorders</w:t>
            </w:r>
          </w:p>
          <w:p w14:paraId="4CF2887B" w14:textId="77777777" w:rsidR="00F627B3" w:rsidRPr="00E23F7D" w:rsidRDefault="00F627B3">
            <w:pPr>
              <w:pStyle w:val="Tabletext8pt"/>
            </w:pPr>
            <w:r w:rsidRPr="004B4830">
              <w:rPr>
                <w:rStyle w:val="Strong"/>
              </w:rPr>
              <w:t>Setting:</w:t>
            </w:r>
            <w:r w:rsidRPr="00E23F7D">
              <w:t xml:space="preserve"> Community </w:t>
            </w:r>
          </w:p>
          <w:p w14:paraId="0F6AA1EA" w14:textId="505D7571" w:rsidR="00F627B3" w:rsidRPr="00E23F7D" w:rsidRDefault="00F627B3">
            <w:pPr>
              <w:pStyle w:val="Tabletext8pt"/>
            </w:pPr>
            <w:r w:rsidRPr="004B4830">
              <w:rPr>
                <w:rStyle w:val="Strong"/>
              </w:rPr>
              <w:t>Intervention:</w:t>
            </w:r>
            <w:r w:rsidRPr="00E23F7D">
              <w:t xml:space="preserve"> </w:t>
            </w:r>
            <w:r>
              <w:t>WHM</w:t>
            </w:r>
            <w:r w:rsidRPr="00E23F7D">
              <w:t xml:space="preserve"> </w:t>
            </w:r>
            <w:r>
              <w:t xml:space="preserve">(saffron, </w:t>
            </w:r>
            <w:r w:rsidR="008D6CA6">
              <w:t>lavender</w:t>
            </w:r>
            <w:r>
              <w:t>, St John’s wort)</w:t>
            </w:r>
          </w:p>
          <w:p w14:paraId="08D24F93" w14:textId="29398FD9" w:rsidR="00F627B3" w:rsidRPr="00E23F7D" w:rsidRDefault="00F627B3">
            <w:pPr>
              <w:pStyle w:val="Tabletext8pt"/>
            </w:pPr>
            <w:r w:rsidRPr="004B4830">
              <w:rPr>
                <w:rStyle w:val="Strong"/>
              </w:rPr>
              <w:t>Comparison:</w:t>
            </w:r>
            <w:r w:rsidRPr="00E23F7D">
              <w:t xml:space="preserve"> </w:t>
            </w:r>
            <w:r w:rsidR="008D6CA6" w:rsidRPr="006A2EF0">
              <w:t>selective serotonin reuptake inhibitor</w:t>
            </w:r>
            <w:r w:rsidR="008D6CA6">
              <w:t xml:space="preserve">s (fluoxetine, citalopram) or </w:t>
            </w:r>
            <w:r w:rsidR="008D6CA6" w:rsidRPr="00A36774">
              <w:t>tricyclic antidepressant</w:t>
            </w:r>
            <w:r w:rsidR="008D6CA6">
              <w:t>s</w:t>
            </w:r>
            <w:r w:rsidR="008D6CA6" w:rsidRPr="00A36774">
              <w:t> </w:t>
            </w:r>
            <w:r w:rsidR="008D6CA6">
              <w:t>(imipramine)</w:t>
            </w:r>
          </w:p>
        </w:tc>
      </w:tr>
      <w:tr w:rsidR="00F627B3" w:rsidRPr="00E23F7D" w14:paraId="1127A59B" w14:textId="77777777">
        <w:trPr>
          <w:cantSplit/>
          <w:tblHeader/>
        </w:trPr>
        <w:tc>
          <w:tcPr>
            <w:tcW w:w="873" w:type="pct"/>
            <w:vMerge w:val="restart"/>
            <w:tcBorders>
              <w:top w:val="nil"/>
              <w:left w:val="nil"/>
              <w:bottom w:val="nil"/>
              <w:right w:val="single" w:sz="6" w:space="0" w:color="EFEFEF"/>
            </w:tcBorders>
            <w:shd w:val="clear" w:color="auto" w:fill="006579" w:themeFill="accent2"/>
            <w:vAlign w:val="center"/>
            <w:hideMark/>
          </w:tcPr>
          <w:p w14:paraId="407C46AE" w14:textId="77777777" w:rsidR="00F627B3" w:rsidRPr="003F2B87" w:rsidRDefault="00F627B3">
            <w:pPr>
              <w:pStyle w:val="TableH28pt"/>
            </w:pPr>
            <w:r w:rsidRPr="003F2B87">
              <w:rPr>
                <w:color w:val="F9F9F9" w:themeColor="background1"/>
              </w:rPr>
              <w:t>Outcomes</w:t>
            </w:r>
          </w:p>
        </w:tc>
        <w:tc>
          <w:tcPr>
            <w:tcW w:w="1382" w:type="pct"/>
            <w:gridSpan w:val="2"/>
            <w:tcBorders>
              <w:top w:val="single" w:sz="6" w:space="0" w:color="EFEFEF"/>
              <w:left w:val="nil"/>
              <w:bottom w:val="nil"/>
              <w:right w:val="single" w:sz="6" w:space="0" w:color="EFEFEF"/>
            </w:tcBorders>
            <w:shd w:val="clear" w:color="auto" w:fill="EBEBEB"/>
            <w:vAlign w:val="center"/>
            <w:hideMark/>
          </w:tcPr>
          <w:p w14:paraId="7AB04924" w14:textId="77777777" w:rsidR="00F627B3" w:rsidRPr="006A10F9" w:rsidRDefault="00F627B3">
            <w:pPr>
              <w:pStyle w:val="TableH28pt"/>
            </w:pPr>
            <w:r w:rsidRPr="006A10F9">
              <w:t xml:space="preserve">Anticipated absolute effects* </w:t>
            </w:r>
            <w:r w:rsidRPr="006A10F9">
              <w:br/>
              <w:t>(95% CI)</w:t>
            </w:r>
          </w:p>
        </w:tc>
        <w:tc>
          <w:tcPr>
            <w:tcW w:w="436" w:type="pct"/>
            <w:vMerge w:val="restart"/>
            <w:tcBorders>
              <w:top w:val="nil"/>
              <w:left w:val="nil"/>
              <w:bottom w:val="nil"/>
              <w:right w:val="single" w:sz="6" w:space="0" w:color="EFEFEF"/>
            </w:tcBorders>
            <w:shd w:val="clear" w:color="auto" w:fill="006579" w:themeFill="accent2"/>
            <w:vAlign w:val="center"/>
            <w:hideMark/>
          </w:tcPr>
          <w:p w14:paraId="57F2D24D" w14:textId="77777777" w:rsidR="00F627B3" w:rsidRPr="006A10F9" w:rsidRDefault="00F627B3">
            <w:pPr>
              <w:pStyle w:val="TableH28pt"/>
              <w:jc w:val="center"/>
              <w:rPr>
                <w:bCs/>
                <w:color w:val="FFFFFF" w:themeColor="background2"/>
              </w:rPr>
            </w:pPr>
            <w:r w:rsidRPr="006A10F9">
              <w:rPr>
                <w:bCs/>
                <w:color w:val="FFFFFF" w:themeColor="background2"/>
              </w:rPr>
              <w:t>Relative effect</w:t>
            </w:r>
            <w:r w:rsidRPr="006A10F9">
              <w:rPr>
                <w:bCs/>
                <w:color w:val="FFFFFF" w:themeColor="background2"/>
              </w:rPr>
              <w:br/>
              <w:t>(95% CI)</w:t>
            </w:r>
          </w:p>
        </w:tc>
        <w:tc>
          <w:tcPr>
            <w:tcW w:w="582" w:type="pct"/>
            <w:vMerge w:val="restart"/>
            <w:tcBorders>
              <w:top w:val="nil"/>
              <w:left w:val="nil"/>
              <w:bottom w:val="nil"/>
              <w:right w:val="single" w:sz="6" w:space="0" w:color="EFEFEF"/>
            </w:tcBorders>
            <w:shd w:val="clear" w:color="auto" w:fill="006579" w:themeFill="accent2"/>
            <w:vAlign w:val="center"/>
            <w:hideMark/>
          </w:tcPr>
          <w:p w14:paraId="197AC74A" w14:textId="77777777" w:rsidR="00F627B3" w:rsidRPr="006A10F9" w:rsidRDefault="00F627B3">
            <w:pPr>
              <w:pStyle w:val="TableH28pt"/>
              <w:jc w:val="center"/>
              <w:rPr>
                <w:bCs/>
                <w:color w:val="FFFFFF" w:themeColor="background2"/>
              </w:rPr>
            </w:pPr>
            <w:r>
              <w:rPr>
                <w:bCs/>
                <w:color w:val="FFFFFF" w:themeColor="background2"/>
              </w:rPr>
              <w:t xml:space="preserve">No. </w:t>
            </w:r>
            <w:r w:rsidRPr="006A10F9">
              <w:rPr>
                <w:bCs/>
                <w:color w:val="FFFFFF" w:themeColor="background2"/>
              </w:rPr>
              <w:t>of participants</w:t>
            </w:r>
            <w:r w:rsidRPr="006A10F9">
              <w:rPr>
                <w:bCs/>
                <w:color w:val="FFFFFF" w:themeColor="background2"/>
              </w:rPr>
              <w:br/>
              <w:t>(studies)</w:t>
            </w:r>
          </w:p>
        </w:tc>
        <w:tc>
          <w:tcPr>
            <w:tcW w:w="582" w:type="pct"/>
            <w:vMerge w:val="restart"/>
            <w:tcBorders>
              <w:top w:val="nil"/>
              <w:left w:val="nil"/>
              <w:bottom w:val="nil"/>
              <w:right w:val="single" w:sz="6" w:space="0" w:color="EFEFEF"/>
            </w:tcBorders>
            <w:shd w:val="clear" w:color="auto" w:fill="006579" w:themeFill="accent2"/>
            <w:vAlign w:val="center"/>
            <w:hideMark/>
          </w:tcPr>
          <w:p w14:paraId="163C2A44" w14:textId="77777777" w:rsidR="00F627B3" w:rsidRPr="006A10F9" w:rsidRDefault="00F627B3">
            <w:pPr>
              <w:pStyle w:val="TableH28pt"/>
              <w:jc w:val="center"/>
              <w:rPr>
                <w:bCs/>
                <w:color w:val="FFFFFF" w:themeColor="background2"/>
              </w:rPr>
            </w:pPr>
            <w:r w:rsidRPr="006A10F9">
              <w:rPr>
                <w:bCs/>
                <w:color w:val="FFFFFF" w:themeColor="background2"/>
              </w:rPr>
              <w:t>Certainty of the evidence</w:t>
            </w:r>
            <w:r w:rsidRPr="006A10F9">
              <w:rPr>
                <w:bCs/>
                <w:color w:val="FFFFFF" w:themeColor="background2"/>
              </w:rPr>
              <w:br/>
              <w:t>(GRADE)</w:t>
            </w:r>
          </w:p>
        </w:tc>
        <w:tc>
          <w:tcPr>
            <w:tcW w:w="1145" w:type="pct"/>
            <w:vMerge w:val="restart"/>
            <w:tcBorders>
              <w:top w:val="nil"/>
              <w:left w:val="nil"/>
              <w:bottom w:val="nil"/>
              <w:right w:val="single" w:sz="6" w:space="0" w:color="EFEFEF"/>
            </w:tcBorders>
            <w:shd w:val="clear" w:color="auto" w:fill="006579" w:themeFill="accent2"/>
            <w:vAlign w:val="center"/>
            <w:hideMark/>
          </w:tcPr>
          <w:p w14:paraId="1D2E3804" w14:textId="77777777" w:rsidR="00F627B3" w:rsidRPr="003F2B87" w:rsidRDefault="00F627B3">
            <w:pPr>
              <w:pStyle w:val="TableH28pt"/>
            </w:pPr>
            <w:r w:rsidRPr="003F2B87">
              <w:rPr>
                <w:color w:val="F9F9F9" w:themeColor="background1"/>
              </w:rPr>
              <w:t>Evidence statement</w:t>
            </w:r>
          </w:p>
        </w:tc>
      </w:tr>
      <w:tr w:rsidR="00F627B3" w:rsidRPr="00E23F7D" w14:paraId="2F2A2207" w14:textId="77777777" w:rsidTr="001819B9">
        <w:trPr>
          <w:cantSplit/>
          <w:tblHeader/>
        </w:trPr>
        <w:tc>
          <w:tcPr>
            <w:tcW w:w="873" w:type="pct"/>
            <w:vMerge/>
            <w:tcBorders>
              <w:top w:val="nil"/>
              <w:left w:val="nil"/>
              <w:bottom w:val="nil"/>
              <w:right w:val="single" w:sz="6" w:space="0" w:color="EFEFEF"/>
            </w:tcBorders>
            <w:vAlign w:val="center"/>
            <w:hideMark/>
          </w:tcPr>
          <w:p w14:paraId="3908EEF8" w14:textId="77777777" w:rsidR="00F627B3" w:rsidRPr="00E23F7D" w:rsidRDefault="00F627B3">
            <w:pPr>
              <w:pStyle w:val="Tabletext8pt"/>
            </w:pPr>
          </w:p>
        </w:tc>
        <w:tc>
          <w:tcPr>
            <w:tcW w:w="655" w:type="pct"/>
            <w:tcBorders>
              <w:top w:val="single" w:sz="6" w:space="0" w:color="EFEFEF"/>
              <w:left w:val="nil"/>
              <w:bottom w:val="nil"/>
              <w:right w:val="single" w:sz="6" w:space="0" w:color="EFEFEF"/>
            </w:tcBorders>
            <w:shd w:val="clear" w:color="auto" w:fill="EBEBEB"/>
            <w:vAlign w:val="center"/>
            <w:hideMark/>
          </w:tcPr>
          <w:p w14:paraId="26C47AC2" w14:textId="79D375DA" w:rsidR="00F627B3" w:rsidRPr="00E23F7D" w:rsidRDefault="00F627B3">
            <w:pPr>
              <w:pStyle w:val="TableH28pt"/>
            </w:pPr>
            <w:r w:rsidRPr="00E23F7D">
              <w:t xml:space="preserve">Risk with </w:t>
            </w:r>
            <w:r w:rsidR="004140A3">
              <w:t>antidepressants</w:t>
            </w:r>
          </w:p>
        </w:tc>
        <w:tc>
          <w:tcPr>
            <w:tcW w:w="728" w:type="pct"/>
            <w:tcBorders>
              <w:top w:val="single" w:sz="6" w:space="0" w:color="EFEFEF"/>
              <w:left w:val="nil"/>
              <w:bottom w:val="nil"/>
              <w:right w:val="single" w:sz="6" w:space="0" w:color="EFEFEF"/>
            </w:tcBorders>
            <w:shd w:val="clear" w:color="auto" w:fill="EBEBEB"/>
            <w:vAlign w:val="center"/>
            <w:hideMark/>
          </w:tcPr>
          <w:p w14:paraId="5AA63612" w14:textId="77777777" w:rsidR="00F627B3" w:rsidRPr="00E23F7D" w:rsidRDefault="00F627B3">
            <w:pPr>
              <w:pStyle w:val="TableH28pt"/>
            </w:pPr>
            <w:r w:rsidRPr="00E23F7D">
              <w:t>Risk with WHM</w:t>
            </w:r>
          </w:p>
        </w:tc>
        <w:tc>
          <w:tcPr>
            <w:tcW w:w="436" w:type="pct"/>
            <w:vMerge/>
            <w:tcBorders>
              <w:top w:val="nil"/>
              <w:left w:val="nil"/>
              <w:bottom w:val="nil"/>
              <w:right w:val="single" w:sz="6" w:space="0" w:color="EFEFEF"/>
            </w:tcBorders>
            <w:vAlign w:val="center"/>
            <w:hideMark/>
          </w:tcPr>
          <w:p w14:paraId="35754953" w14:textId="77777777" w:rsidR="00F627B3" w:rsidRPr="00E23F7D" w:rsidRDefault="00F627B3">
            <w:pPr>
              <w:pStyle w:val="Tabletext8pt"/>
              <w:jc w:val="center"/>
            </w:pPr>
          </w:p>
        </w:tc>
        <w:tc>
          <w:tcPr>
            <w:tcW w:w="582" w:type="pct"/>
            <w:vMerge/>
            <w:tcBorders>
              <w:top w:val="nil"/>
              <w:left w:val="nil"/>
              <w:bottom w:val="nil"/>
              <w:right w:val="single" w:sz="6" w:space="0" w:color="EFEFEF"/>
            </w:tcBorders>
            <w:vAlign w:val="center"/>
            <w:hideMark/>
          </w:tcPr>
          <w:p w14:paraId="6F8AC77F" w14:textId="77777777" w:rsidR="00F627B3" w:rsidRPr="00E23F7D" w:rsidRDefault="00F627B3">
            <w:pPr>
              <w:pStyle w:val="Tabletext8pt"/>
              <w:jc w:val="center"/>
            </w:pPr>
          </w:p>
        </w:tc>
        <w:tc>
          <w:tcPr>
            <w:tcW w:w="582" w:type="pct"/>
            <w:vMerge/>
            <w:tcBorders>
              <w:top w:val="nil"/>
              <w:left w:val="nil"/>
              <w:bottom w:val="nil"/>
              <w:right w:val="single" w:sz="6" w:space="0" w:color="EFEFEF"/>
            </w:tcBorders>
            <w:vAlign w:val="center"/>
            <w:hideMark/>
          </w:tcPr>
          <w:p w14:paraId="3A1444E1" w14:textId="77777777" w:rsidR="00F627B3" w:rsidRPr="00E23F7D" w:rsidRDefault="00F627B3">
            <w:pPr>
              <w:pStyle w:val="Tabletext8pt"/>
              <w:jc w:val="center"/>
            </w:pPr>
          </w:p>
        </w:tc>
        <w:tc>
          <w:tcPr>
            <w:tcW w:w="1145" w:type="pct"/>
            <w:vMerge/>
            <w:tcBorders>
              <w:top w:val="nil"/>
              <w:left w:val="nil"/>
              <w:bottom w:val="nil"/>
              <w:right w:val="single" w:sz="6" w:space="0" w:color="EFEFEF"/>
            </w:tcBorders>
            <w:vAlign w:val="center"/>
            <w:hideMark/>
          </w:tcPr>
          <w:p w14:paraId="36A33B63" w14:textId="77777777" w:rsidR="00F627B3" w:rsidRPr="00E23F7D" w:rsidRDefault="00F627B3">
            <w:pPr>
              <w:pStyle w:val="Tabletext8pt"/>
            </w:pPr>
          </w:p>
        </w:tc>
      </w:tr>
      <w:tr w:rsidR="00F627B3" w:rsidRPr="00E23F7D" w14:paraId="675F64A7" w14:textId="77777777" w:rsidTr="00FB02EF">
        <w:trPr>
          <w:cantSplit/>
        </w:trPr>
        <w:tc>
          <w:tcPr>
            <w:tcW w:w="873" w:type="pct"/>
            <w:vMerge w:val="restart"/>
            <w:tcBorders>
              <w:top w:val="single" w:sz="6" w:space="0" w:color="000000"/>
              <w:left w:val="nil"/>
              <w:right w:val="nil"/>
            </w:tcBorders>
            <w:vAlign w:val="center"/>
          </w:tcPr>
          <w:p w14:paraId="7E6830F1" w14:textId="7A357931" w:rsidR="00F627B3" w:rsidRPr="00E23F7D" w:rsidRDefault="00F627B3" w:rsidP="004140A3">
            <w:pPr>
              <w:pStyle w:val="Tabletext8pt"/>
              <w:rPr>
                <w:rStyle w:val="label"/>
              </w:rPr>
            </w:pPr>
            <w:r>
              <w:t>Depression</w:t>
            </w:r>
            <w:r w:rsidRPr="00E05BA3">
              <w:br/>
              <w:t xml:space="preserve">assessed with: </w:t>
            </w:r>
            <w:r>
              <w:t>HAM-D</w:t>
            </w:r>
            <w:r w:rsidR="00595621">
              <w:t xml:space="preserve"> </w:t>
            </w:r>
            <w:r w:rsidR="008D6CA6">
              <w:t xml:space="preserve">(higher is worse) </w:t>
            </w:r>
            <w:r w:rsidR="001819B9">
              <w:br/>
            </w:r>
            <w:r w:rsidRPr="00E05BA3">
              <w:t xml:space="preserve">follow-up: range </w:t>
            </w:r>
            <w:r>
              <w:t>6</w:t>
            </w:r>
            <w:r w:rsidRPr="00E05BA3">
              <w:t xml:space="preserve"> weeks to </w:t>
            </w:r>
            <w:r w:rsidR="008D6CA6">
              <w:t>8</w:t>
            </w:r>
            <w:r w:rsidRPr="00E05BA3">
              <w:t xml:space="preserve"> weeks </w:t>
            </w:r>
          </w:p>
        </w:tc>
        <w:tc>
          <w:tcPr>
            <w:tcW w:w="655" w:type="pct"/>
            <w:vMerge w:val="restart"/>
            <w:tcBorders>
              <w:top w:val="single" w:sz="6" w:space="0" w:color="000000"/>
              <w:left w:val="nil"/>
              <w:right w:val="nil"/>
            </w:tcBorders>
            <w:shd w:val="clear" w:color="auto" w:fill="EBEBEB"/>
            <w:vAlign w:val="center"/>
          </w:tcPr>
          <w:p w14:paraId="7E2A9BE9" w14:textId="77777777" w:rsidR="00F627B3" w:rsidRPr="004B4830" w:rsidRDefault="00F627B3">
            <w:pPr>
              <w:pStyle w:val="Tabletext8pt"/>
              <w:jc w:val="center"/>
              <w:rPr>
                <w:bCs w:val="0"/>
              </w:rPr>
            </w:pPr>
            <w:r>
              <w:rPr>
                <w:bCs w:val="0"/>
              </w:rPr>
              <w:t>-</w:t>
            </w:r>
          </w:p>
        </w:tc>
        <w:tc>
          <w:tcPr>
            <w:tcW w:w="728" w:type="pct"/>
            <w:tcBorders>
              <w:top w:val="single" w:sz="6" w:space="0" w:color="000000"/>
              <w:left w:val="nil"/>
              <w:bottom w:val="single" w:sz="6" w:space="0" w:color="000000"/>
              <w:right w:val="nil"/>
            </w:tcBorders>
            <w:shd w:val="clear" w:color="auto" w:fill="EBEBEB"/>
          </w:tcPr>
          <w:p w14:paraId="43AC3E58" w14:textId="6190D941" w:rsidR="00F627B3" w:rsidRPr="004B4830" w:rsidRDefault="00F627B3">
            <w:pPr>
              <w:pStyle w:val="Tabletext8pt"/>
              <w:jc w:val="center"/>
              <w:rPr>
                <w:bCs w:val="0"/>
              </w:rPr>
            </w:pPr>
            <w:r w:rsidRPr="00082060">
              <w:rPr>
                <w:rStyle w:val="Strong"/>
              </w:rPr>
              <w:t>SMD 0.</w:t>
            </w:r>
            <w:r w:rsidR="008D6CA6">
              <w:rPr>
                <w:rStyle w:val="Strong"/>
              </w:rPr>
              <w:t>15</w:t>
            </w:r>
            <w:r w:rsidRPr="00082060">
              <w:rPr>
                <w:rStyle w:val="Strong"/>
              </w:rPr>
              <w:t xml:space="preserve"> SD lower ^</w:t>
            </w:r>
            <w:r w:rsidRPr="00082060">
              <w:rPr>
                <w:rStyle w:val="Strong"/>
              </w:rPr>
              <w:br/>
            </w:r>
            <w:r w:rsidRPr="002A6818">
              <w:t>(0.</w:t>
            </w:r>
            <w:r w:rsidR="008D6CA6">
              <w:t>15</w:t>
            </w:r>
            <w:r w:rsidRPr="002A6818">
              <w:t xml:space="preserve"> lower to 0.</w:t>
            </w:r>
            <w:r w:rsidR="008D6CA6">
              <w:t>46</w:t>
            </w:r>
            <w:r w:rsidRPr="002A6818">
              <w:t xml:space="preserve"> </w:t>
            </w:r>
            <w:r w:rsidR="008D6CA6">
              <w:t>high</w:t>
            </w:r>
            <w:r w:rsidRPr="002A6818">
              <w:t>er)</w:t>
            </w:r>
          </w:p>
        </w:tc>
        <w:tc>
          <w:tcPr>
            <w:tcW w:w="436" w:type="pct"/>
            <w:vMerge w:val="restart"/>
            <w:tcBorders>
              <w:top w:val="single" w:sz="6" w:space="0" w:color="000000"/>
              <w:left w:val="nil"/>
              <w:right w:val="nil"/>
            </w:tcBorders>
            <w:vAlign w:val="center"/>
          </w:tcPr>
          <w:p w14:paraId="41E083D2" w14:textId="77777777" w:rsidR="00F627B3" w:rsidRPr="004B4830" w:rsidRDefault="00F627B3">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5D2DDE90" w14:textId="4995ED40" w:rsidR="00F627B3" w:rsidRPr="00E23F7D" w:rsidRDefault="008D6CA6">
            <w:pPr>
              <w:pStyle w:val="Tabletext8pt"/>
              <w:jc w:val="center"/>
            </w:pPr>
            <w:r>
              <w:t>224</w:t>
            </w:r>
            <w:r w:rsidR="00F627B3">
              <w:br/>
              <w:t>(</w:t>
            </w:r>
            <w:r w:rsidR="00022FC4">
              <w:t>5</w:t>
            </w:r>
            <w:r w:rsidR="00F627B3">
              <w:t xml:space="preserve"> RCTs)</w:t>
            </w:r>
            <w:r w:rsidR="00022FC4" w:rsidRPr="00962295">
              <w:rPr>
                <w:rStyle w:val="FootnoteReference"/>
              </w:rPr>
              <w:t xml:space="preserve"> †</w:t>
            </w:r>
          </w:p>
        </w:tc>
        <w:tc>
          <w:tcPr>
            <w:tcW w:w="582" w:type="pct"/>
            <w:tcBorders>
              <w:top w:val="single" w:sz="6" w:space="0" w:color="000000"/>
              <w:left w:val="nil"/>
              <w:bottom w:val="single" w:sz="6" w:space="0" w:color="000000"/>
              <w:right w:val="nil"/>
            </w:tcBorders>
            <w:vAlign w:val="center"/>
          </w:tcPr>
          <w:p w14:paraId="43C01AE5" w14:textId="72D2C492" w:rsidR="00F627B3" w:rsidRPr="004B4830" w:rsidRDefault="00F627B3">
            <w:pPr>
              <w:pStyle w:val="Tabletext8pt"/>
              <w:jc w:val="center"/>
            </w:pPr>
            <w:r w:rsidRPr="009F4853">
              <w:rPr>
                <w:rStyle w:val="QualitytextChar"/>
                <w:rFonts w:ascii="Cambria Math" w:hAnsi="Cambria Math"/>
              </w:rPr>
              <w:t>⨁⨁</w:t>
            </w:r>
            <w:r w:rsidR="00196066" w:rsidRPr="009F4853">
              <w:rPr>
                <w:rStyle w:val="QualitytextChar"/>
                <w:rFonts w:ascii="Cambria Math" w:hAnsi="Cambria Math"/>
              </w:rPr>
              <w:t>◯</w:t>
            </w:r>
            <w:r w:rsidRPr="009F4853">
              <w:rPr>
                <w:rStyle w:val="QualitytextChar"/>
                <w:rFonts w:ascii="Cambria Math" w:hAnsi="Cambria Math"/>
              </w:rPr>
              <w:t>◯</w:t>
            </w:r>
            <w:r w:rsidRPr="00E23F7D">
              <w:br/>
            </w:r>
            <w:r w:rsidR="004C04C2">
              <w:rPr>
                <w:rStyle w:val="QualitytextChar"/>
              </w:rPr>
              <w:t>Low</w:t>
            </w:r>
            <w:r w:rsidRPr="004B4830">
              <w:rPr>
                <w:rStyle w:val="QualitytextChar"/>
              </w:rPr>
              <w:t xml:space="preserve"> </w:t>
            </w:r>
            <w:r w:rsidRPr="003A6590">
              <w:rPr>
                <w:rStyle w:val="FootnoteReference"/>
              </w:rPr>
              <w:t>a</w:t>
            </w:r>
            <w:r w:rsidRPr="004B4830">
              <w:rPr>
                <w:rStyle w:val="FootnoteReference"/>
              </w:rPr>
              <w:t>,</w:t>
            </w:r>
            <w:r w:rsidRPr="003A6590">
              <w:rPr>
                <w:rStyle w:val="FootnoteReference"/>
              </w:rPr>
              <w:t>b</w:t>
            </w:r>
            <w:r w:rsidRPr="004B4830">
              <w:rPr>
                <w:rStyle w:val="FootnoteReference"/>
              </w:rPr>
              <w:t>,</w:t>
            </w:r>
            <w:r w:rsidRPr="003A6590">
              <w:rPr>
                <w:rStyle w:val="FootnoteReference"/>
              </w:rPr>
              <w:t>c</w:t>
            </w:r>
            <w:r w:rsidRPr="004B4830">
              <w:rPr>
                <w:rStyle w:val="FootnoteReference"/>
              </w:rPr>
              <w:t>,</w:t>
            </w:r>
            <w:r w:rsidRPr="003A6590">
              <w:rPr>
                <w:rStyle w:val="FootnoteReference"/>
              </w:rPr>
              <w:t>d</w:t>
            </w:r>
            <w:r w:rsidRPr="004B4830">
              <w:rPr>
                <w:rStyle w:val="FootnoteReference"/>
              </w:rPr>
              <w:t>,</w:t>
            </w:r>
            <w:r w:rsidRPr="003A6590">
              <w:rPr>
                <w:rStyle w:val="FootnoteReference"/>
              </w:rPr>
              <w:t>e</w:t>
            </w:r>
          </w:p>
        </w:tc>
        <w:tc>
          <w:tcPr>
            <w:tcW w:w="1145" w:type="pct"/>
            <w:vMerge w:val="restart"/>
            <w:tcBorders>
              <w:top w:val="single" w:sz="6" w:space="0" w:color="000000"/>
              <w:left w:val="nil"/>
              <w:right w:val="nil"/>
            </w:tcBorders>
            <w:vAlign w:val="center"/>
          </w:tcPr>
          <w:p w14:paraId="3BD4A233" w14:textId="39C24324" w:rsidR="00F627B3" w:rsidRPr="00E23F7D" w:rsidRDefault="00F627B3">
            <w:pPr>
              <w:pStyle w:val="Tabletext8pt"/>
            </w:pPr>
            <w:r w:rsidRPr="00E23F7D">
              <w:t xml:space="preserve">WHM </w:t>
            </w:r>
            <w:r>
              <w:t>probably results</w:t>
            </w:r>
            <w:r w:rsidRPr="00E23F7D">
              <w:t xml:space="preserve"> in a </w:t>
            </w:r>
            <w:r w:rsidR="008D6CA6">
              <w:t>little to no difference</w:t>
            </w:r>
            <w:r w:rsidRPr="00E23F7D">
              <w:t xml:space="preserve"> in </w:t>
            </w:r>
            <w:r>
              <w:t xml:space="preserve">depressive symptoms </w:t>
            </w:r>
            <w:r w:rsidRPr="00E23F7D">
              <w:t xml:space="preserve">in people with </w:t>
            </w:r>
            <w:r>
              <w:t>depression</w:t>
            </w:r>
          </w:p>
        </w:tc>
      </w:tr>
      <w:tr w:rsidR="00F627B3" w:rsidRPr="00E23F7D" w14:paraId="19C1DE63" w14:textId="77777777" w:rsidTr="001819B9">
        <w:trPr>
          <w:cantSplit/>
        </w:trPr>
        <w:tc>
          <w:tcPr>
            <w:tcW w:w="873" w:type="pct"/>
            <w:vMerge/>
            <w:tcBorders>
              <w:left w:val="nil"/>
              <w:bottom w:val="single" w:sz="6" w:space="0" w:color="000000"/>
              <w:right w:val="nil"/>
            </w:tcBorders>
          </w:tcPr>
          <w:p w14:paraId="51A54A9C" w14:textId="77777777" w:rsidR="00F627B3" w:rsidRDefault="00F627B3">
            <w:pPr>
              <w:pStyle w:val="Tabletext8pt"/>
            </w:pPr>
          </w:p>
        </w:tc>
        <w:tc>
          <w:tcPr>
            <w:tcW w:w="655" w:type="pct"/>
            <w:vMerge/>
            <w:tcBorders>
              <w:left w:val="nil"/>
              <w:bottom w:val="single" w:sz="6" w:space="0" w:color="000000"/>
              <w:right w:val="nil"/>
            </w:tcBorders>
            <w:shd w:val="clear" w:color="auto" w:fill="EBEBEB"/>
            <w:vAlign w:val="center"/>
          </w:tcPr>
          <w:p w14:paraId="4D2C2ABF" w14:textId="77777777" w:rsidR="00F627B3" w:rsidRDefault="00F627B3">
            <w:pPr>
              <w:pStyle w:val="Tabletext8pt"/>
              <w:jc w:val="center"/>
              <w:rPr>
                <w:bCs w:val="0"/>
              </w:rPr>
            </w:pPr>
          </w:p>
        </w:tc>
        <w:tc>
          <w:tcPr>
            <w:tcW w:w="728" w:type="pct"/>
            <w:tcBorders>
              <w:top w:val="single" w:sz="6" w:space="0" w:color="000000"/>
              <w:left w:val="nil"/>
              <w:bottom w:val="single" w:sz="6" w:space="0" w:color="000000"/>
              <w:right w:val="nil"/>
            </w:tcBorders>
            <w:shd w:val="clear" w:color="auto" w:fill="EBEBEB"/>
          </w:tcPr>
          <w:p w14:paraId="3270C6B1" w14:textId="5E6C8011" w:rsidR="00F627B3" w:rsidRPr="00082060" w:rsidRDefault="00F627B3">
            <w:pPr>
              <w:pStyle w:val="Tabletext8pt"/>
              <w:jc w:val="center"/>
              <w:rPr>
                <w:rStyle w:val="Strong"/>
              </w:rPr>
            </w:pPr>
            <w:r w:rsidRPr="00966769">
              <w:rPr>
                <w:rStyle w:val="Strong"/>
              </w:rPr>
              <w:t>S</w:t>
            </w:r>
            <w:r>
              <w:rPr>
                <w:rStyle w:val="Strong"/>
              </w:rPr>
              <w:t xml:space="preserve">t </w:t>
            </w:r>
            <w:r w:rsidRPr="00966769">
              <w:rPr>
                <w:rStyle w:val="Strong"/>
              </w:rPr>
              <w:t>J</w:t>
            </w:r>
            <w:r>
              <w:rPr>
                <w:rStyle w:val="Strong"/>
              </w:rPr>
              <w:t xml:space="preserve">ohn’s </w:t>
            </w:r>
            <w:r w:rsidRPr="00966769">
              <w:rPr>
                <w:rStyle w:val="Strong"/>
              </w:rPr>
              <w:t>W</w:t>
            </w:r>
            <w:r>
              <w:rPr>
                <w:rStyle w:val="Strong"/>
              </w:rPr>
              <w:t>ort</w:t>
            </w:r>
            <w:r w:rsidRPr="00966769">
              <w:rPr>
                <w:rStyle w:val="Strong"/>
              </w:rPr>
              <w:t xml:space="preserve">: </w:t>
            </w:r>
            <w:r w:rsidRPr="00082060">
              <w:rPr>
                <w:rStyle w:val="Strong"/>
              </w:rPr>
              <w:t>SMD 0.</w:t>
            </w:r>
            <w:r w:rsidR="008D6CA6">
              <w:rPr>
                <w:rStyle w:val="Strong"/>
              </w:rPr>
              <w:t>03</w:t>
            </w:r>
            <w:r w:rsidRPr="00082060">
              <w:rPr>
                <w:rStyle w:val="Strong"/>
              </w:rPr>
              <w:t xml:space="preserve"> SD </w:t>
            </w:r>
            <w:r w:rsidR="007834A4">
              <w:rPr>
                <w:rStyle w:val="Strong"/>
              </w:rPr>
              <w:t>higher</w:t>
            </w:r>
            <w:r w:rsidRPr="00082060">
              <w:rPr>
                <w:rStyle w:val="Strong"/>
              </w:rPr>
              <w:t xml:space="preserve"> ^</w:t>
            </w:r>
            <w:r w:rsidRPr="00082060">
              <w:rPr>
                <w:rStyle w:val="Strong"/>
              </w:rPr>
              <w:br/>
            </w:r>
            <w:r w:rsidRPr="002A6818">
              <w:t>(0.</w:t>
            </w:r>
            <w:r w:rsidR="00595621">
              <w:t>15</w:t>
            </w:r>
            <w:r w:rsidRPr="002A6818">
              <w:t xml:space="preserve"> lower to 0.</w:t>
            </w:r>
            <w:r w:rsidR="00B925F6">
              <w:t>21</w:t>
            </w:r>
            <w:r w:rsidR="008D6CA6">
              <w:t xml:space="preserve"> higher</w:t>
            </w:r>
            <w:r w:rsidRPr="002A6818">
              <w:t>)</w:t>
            </w:r>
          </w:p>
        </w:tc>
        <w:tc>
          <w:tcPr>
            <w:tcW w:w="436" w:type="pct"/>
            <w:vMerge/>
            <w:tcBorders>
              <w:left w:val="nil"/>
              <w:bottom w:val="single" w:sz="6" w:space="0" w:color="000000"/>
              <w:right w:val="nil"/>
            </w:tcBorders>
            <w:vAlign w:val="center"/>
          </w:tcPr>
          <w:p w14:paraId="2B833DF5" w14:textId="77777777" w:rsidR="00F627B3" w:rsidRPr="004B4830" w:rsidRDefault="00F627B3">
            <w:pPr>
              <w:pStyle w:val="Tabletext8pt"/>
              <w:jc w:val="center"/>
              <w:rPr>
                <w:bCs w:val="0"/>
              </w:rPr>
            </w:pPr>
          </w:p>
        </w:tc>
        <w:tc>
          <w:tcPr>
            <w:tcW w:w="582" w:type="pct"/>
            <w:tcBorders>
              <w:top w:val="single" w:sz="6" w:space="0" w:color="000000"/>
              <w:left w:val="nil"/>
              <w:bottom w:val="single" w:sz="6" w:space="0" w:color="000000"/>
              <w:right w:val="nil"/>
            </w:tcBorders>
            <w:vAlign w:val="center"/>
          </w:tcPr>
          <w:p w14:paraId="64ECA8AF" w14:textId="7EABDE58" w:rsidR="00F627B3" w:rsidRDefault="00B925F6">
            <w:pPr>
              <w:pStyle w:val="Tabletext8pt"/>
              <w:jc w:val="center"/>
            </w:pPr>
            <w:r>
              <w:t>2248</w:t>
            </w:r>
            <w:r w:rsidR="00F627B3">
              <w:br/>
              <w:t>(1</w:t>
            </w:r>
            <w:r>
              <w:t xml:space="preserve">4 </w:t>
            </w:r>
            <w:r w:rsidR="00F627B3">
              <w:t>RCT</w:t>
            </w:r>
            <w:r>
              <w:t>s</w:t>
            </w:r>
            <w:r w:rsidR="00F627B3">
              <w:t>)</w:t>
            </w:r>
          </w:p>
        </w:tc>
        <w:tc>
          <w:tcPr>
            <w:tcW w:w="582" w:type="pct"/>
            <w:tcBorders>
              <w:top w:val="single" w:sz="6" w:space="0" w:color="000000"/>
              <w:left w:val="nil"/>
              <w:bottom w:val="single" w:sz="6" w:space="0" w:color="000000"/>
              <w:right w:val="nil"/>
            </w:tcBorders>
            <w:vAlign w:val="center"/>
          </w:tcPr>
          <w:p w14:paraId="661022C1" w14:textId="665BC02A" w:rsidR="00F627B3" w:rsidRPr="009F4853" w:rsidRDefault="00F627B3">
            <w:pPr>
              <w:pStyle w:val="Tabletext8pt"/>
              <w:jc w:val="center"/>
              <w:rPr>
                <w:rStyle w:val="QualitytextChar"/>
                <w:rFonts w:ascii="Cambria Math" w:hAnsi="Cambria Math"/>
              </w:rPr>
            </w:pPr>
            <w:r w:rsidRPr="009F4853">
              <w:rPr>
                <w:rStyle w:val="QualitytextChar"/>
                <w:rFonts w:ascii="Cambria Math" w:hAnsi="Cambria Math"/>
              </w:rPr>
              <w:t>⨁</w:t>
            </w:r>
            <w:r w:rsidR="00610CF1" w:rsidRPr="009F4853">
              <w:rPr>
                <w:rStyle w:val="QualitytextChar"/>
                <w:rFonts w:ascii="Cambria Math" w:hAnsi="Cambria Math"/>
              </w:rPr>
              <w:t>⨁⨁</w:t>
            </w:r>
            <w:r w:rsidRPr="009F4853">
              <w:rPr>
                <w:rStyle w:val="QualitytextChar"/>
                <w:rFonts w:ascii="Cambria Math" w:hAnsi="Cambria Math"/>
              </w:rPr>
              <w:t>◯</w:t>
            </w:r>
            <w:r w:rsidRPr="00E23F7D">
              <w:br/>
            </w:r>
            <w:r w:rsidR="00610CF1">
              <w:rPr>
                <w:rStyle w:val="QualitytextChar"/>
              </w:rPr>
              <w:t>MODERATE</w:t>
            </w:r>
          </w:p>
        </w:tc>
        <w:tc>
          <w:tcPr>
            <w:tcW w:w="1145" w:type="pct"/>
            <w:vMerge/>
            <w:tcBorders>
              <w:left w:val="nil"/>
              <w:bottom w:val="single" w:sz="6" w:space="0" w:color="000000"/>
              <w:right w:val="nil"/>
            </w:tcBorders>
            <w:vAlign w:val="center"/>
          </w:tcPr>
          <w:p w14:paraId="14123682" w14:textId="77777777" w:rsidR="00F627B3" w:rsidRPr="00E23F7D" w:rsidRDefault="00F627B3">
            <w:pPr>
              <w:pStyle w:val="Tabletext8pt"/>
            </w:pPr>
          </w:p>
        </w:tc>
      </w:tr>
      <w:tr w:rsidR="00F627B3" w:rsidRPr="00E23F7D" w14:paraId="15288A1F" w14:textId="77777777" w:rsidTr="001819B9">
        <w:trPr>
          <w:cantSplit/>
        </w:trPr>
        <w:tc>
          <w:tcPr>
            <w:tcW w:w="873" w:type="pct"/>
            <w:tcBorders>
              <w:top w:val="single" w:sz="6" w:space="0" w:color="000000"/>
              <w:left w:val="nil"/>
              <w:bottom w:val="single" w:sz="6" w:space="0" w:color="000000"/>
              <w:right w:val="nil"/>
            </w:tcBorders>
            <w:vAlign w:val="center"/>
            <w:hideMark/>
          </w:tcPr>
          <w:p w14:paraId="3D7D488B" w14:textId="50EA939A" w:rsidR="00F627B3" w:rsidRPr="00E23F7D" w:rsidRDefault="00F627B3">
            <w:pPr>
              <w:pStyle w:val="Tabletext8pt"/>
            </w:pPr>
            <w:r>
              <w:t>Anxiety</w:t>
            </w:r>
            <w:r>
              <w:br/>
              <w:t>assessed with: HAM-A</w:t>
            </w:r>
            <w:r>
              <w:br/>
              <w:t xml:space="preserve">follow-up: range 6 weeks to </w:t>
            </w:r>
            <w:r w:rsidR="00B925F6">
              <w:t>8</w:t>
            </w:r>
            <w:r>
              <w:t xml:space="preserve"> weeks </w:t>
            </w:r>
          </w:p>
        </w:tc>
        <w:tc>
          <w:tcPr>
            <w:tcW w:w="655" w:type="pct"/>
            <w:tcBorders>
              <w:top w:val="single" w:sz="6" w:space="0" w:color="000000"/>
              <w:left w:val="nil"/>
              <w:bottom w:val="single" w:sz="6" w:space="0" w:color="000000"/>
              <w:right w:val="nil"/>
            </w:tcBorders>
            <w:shd w:val="clear" w:color="auto" w:fill="EBEBEB"/>
            <w:vAlign w:val="center"/>
          </w:tcPr>
          <w:p w14:paraId="0A54C867" w14:textId="77777777" w:rsidR="00F627B3" w:rsidRPr="004B4830" w:rsidRDefault="00F627B3">
            <w:pPr>
              <w:pStyle w:val="Tabletext8pt"/>
              <w:jc w:val="center"/>
              <w:rPr>
                <w:bCs w:val="0"/>
              </w:rPr>
            </w:pPr>
            <w:r>
              <w:rPr>
                <w:bCs w:val="0"/>
              </w:rPr>
              <w:t>-</w:t>
            </w:r>
          </w:p>
        </w:tc>
        <w:tc>
          <w:tcPr>
            <w:tcW w:w="728" w:type="pct"/>
            <w:tcBorders>
              <w:top w:val="single" w:sz="6" w:space="0" w:color="000000"/>
              <w:left w:val="nil"/>
              <w:bottom w:val="single" w:sz="6" w:space="0" w:color="000000"/>
              <w:right w:val="nil"/>
            </w:tcBorders>
            <w:shd w:val="clear" w:color="auto" w:fill="EBEBEB"/>
          </w:tcPr>
          <w:p w14:paraId="7198CAF7" w14:textId="50009DA2" w:rsidR="00F627B3" w:rsidRPr="002A6818" w:rsidRDefault="008D6CA6">
            <w:pPr>
              <w:pStyle w:val="Tabletext8pt"/>
              <w:jc w:val="center"/>
              <w:rPr>
                <w:b/>
                <w:bCs w:val="0"/>
              </w:rPr>
            </w:pPr>
            <w:r>
              <w:rPr>
                <w:rStyle w:val="Strong"/>
              </w:rPr>
              <w:t>-</w:t>
            </w:r>
          </w:p>
        </w:tc>
        <w:tc>
          <w:tcPr>
            <w:tcW w:w="436" w:type="pct"/>
            <w:tcBorders>
              <w:top w:val="single" w:sz="6" w:space="0" w:color="000000"/>
              <w:left w:val="nil"/>
              <w:bottom w:val="single" w:sz="6" w:space="0" w:color="000000"/>
              <w:right w:val="nil"/>
            </w:tcBorders>
            <w:vAlign w:val="center"/>
            <w:hideMark/>
          </w:tcPr>
          <w:p w14:paraId="0DAF64BD" w14:textId="77777777" w:rsidR="00F627B3" w:rsidRPr="004B4830" w:rsidRDefault="00F627B3">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1CB855A5" w14:textId="6B5E6DDA" w:rsidR="00F627B3" w:rsidRPr="00E23F7D" w:rsidRDefault="008D6CA6">
            <w:pPr>
              <w:pStyle w:val="Tabletext8pt"/>
              <w:jc w:val="center"/>
            </w:pPr>
            <w:r w:rsidRPr="00E23F7D">
              <w:t>(0 studies)</w:t>
            </w:r>
            <w:r w:rsidR="00F627B3">
              <w:br/>
            </w:r>
            <w:r w:rsidR="00F627B3" w:rsidRPr="00962295">
              <w:rPr>
                <w:rStyle w:val="FootnoteReference"/>
              </w:rPr>
              <w:t>†</w:t>
            </w:r>
            <w:r w:rsidR="00E75D63" w:rsidRPr="00962295">
              <w:rPr>
                <w:rStyle w:val="FootnoteReference"/>
              </w:rPr>
              <w:t>†</w:t>
            </w:r>
          </w:p>
        </w:tc>
        <w:tc>
          <w:tcPr>
            <w:tcW w:w="582" w:type="pct"/>
            <w:tcBorders>
              <w:top w:val="single" w:sz="6" w:space="0" w:color="000000"/>
              <w:left w:val="nil"/>
              <w:bottom w:val="single" w:sz="6" w:space="0" w:color="000000"/>
              <w:right w:val="nil"/>
            </w:tcBorders>
            <w:vAlign w:val="center"/>
            <w:hideMark/>
          </w:tcPr>
          <w:p w14:paraId="66BA4A25" w14:textId="133EC13A" w:rsidR="00F627B3" w:rsidRPr="00E23F7D" w:rsidRDefault="008D6CA6">
            <w:pPr>
              <w:pStyle w:val="Tabletext8pt"/>
              <w:jc w:val="center"/>
            </w:pPr>
            <w:r w:rsidRPr="004B4830">
              <w:t>--</w:t>
            </w:r>
          </w:p>
        </w:tc>
        <w:tc>
          <w:tcPr>
            <w:tcW w:w="1145" w:type="pct"/>
            <w:tcBorders>
              <w:top w:val="single" w:sz="6" w:space="0" w:color="000000"/>
              <w:left w:val="nil"/>
              <w:bottom w:val="single" w:sz="6" w:space="0" w:color="000000"/>
              <w:right w:val="nil"/>
            </w:tcBorders>
            <w:vAlign w:val="center"/>
            <w:hideMark/>
          </w:tcPr>
          <w:p w14:paraId="13BB57EB" w14:textId="263D9C2F" w:rsidR="00F627B3" w:rsidRPr="00E23F7D" w:rsidRDefault="008D6CA6">
            <w:pPr>
              <w:pStyle w:val="Tabletext8pt"/>
            </w:pPr>
            <w:r w:rsidRPr="00E23F7D">
              <w:t xml:space="preserve">The effect of WHM on </w:t>
            </w:r>
            <w:r>
              <w:t xml:space="preserve">anxiety </w:t>
            </w:r>
            <w:r w:rsidRPr="00E23F7D">
              <w:t xml:space="preserve">in people with </w:t>
            </w:r>
            <w:r>
              <w:t>depression is unknown</w:t>
            </w:r>
          </w:p>
        </w:tc>
      </w:tr>
      <w:tr w:rsidR="00F627B3" w:rsidRPr="00E23F7D" w14:paraId="29963460" w14:textId="77777777" w:rsidTr="001819B9">
        <w:trPr>
          <w:cantSplit/>
        </w:trPr>
        <w:tc>
          <w:tcPr>
            <w:tcW w:w="873" w:type="pct"/>
            <w:tcBorders>
              <w:top w:val="single" w:sz="6" w:space="0" w:color="000000"/>
              <w:left w:val="nil"/>
              <w:bottom w:val="single" w:sz="6" w:space="0" w:color="000000"/>
              <w:right w:val="nil"/>
            </w:tcBorders>
            <w:vAlign w:val="center"/>
            <w:hideMark/>
          </w:tcPr>
          <w:p w14:paraId="4F478022" w14:textId="748EC41E" w:rsidR="00F627B3" w:rsidRPr="00E23F7D" w:rsidRDefault="00F627B3">
            <w:pPr>
              <w:pStyle w:val="Tabletext8pt"/>
            </w:pPr>
            <w:r>
              <w:t>Stress</w:t>
            </w:r>
            <w:r>
              <w:br/>
              <w:t xml:space="preserve">assessed with: DASS-21 </w:t>
            </w:r>
            <w:r>
              <w:br/>
              <w:t xml:space="preserve">follow-up: range 6 weeks to </w:t>
            </w:r>
            <w:r w:rsidR="00B925F6">
              <w:t>8</w:t>
            </w:r>
            <w:r>
              <w:t xml:space="preserve"> weeks</w:t>
            </w:r>
          </w:p>
        </w:tc>
        <w:tc>
          <w:tcPr>
            <w:tcW w:w="655" w:type="pct"/>
            <w:tcBorders>
              <w:top w:val="single" w:sz="6" w:space="0" w:color="000000"/>
              <w:left w:val="nil"/>
              <w:bottom w:val="single" w:sz="6" w:space="0" w:color="000000"/>
              <w:right w:val="nil"/>
            </w:tcBorders>
            <w:shd w:val="clear" w:color="auto" w:fill="EBEBEB"/>
            <w:vAlign w:val="center"/>
            <w:hideMark/>
          </w:tcPr>
          <w:p w14:paraId="050B6D06" w14:textId="77777777" w:rsidR="00F627B3" w:rsidRPr="00E23F7D" w:rsidRDefault="00F627B3">
            <w:pPr>
              <w:pStyle w:val="Tabletext8pt"/>
              <w:jc w:val="center"/>
            </w:pPr>
            <w:r>
              <w:rPr>
                <w:bCs w:val="0"/>
              </w:rPr>
              <w:t>-</w:t>
            </w:r>
          </w:p>
        </w:tc>
        <w:tc>
          <w:tcPr>
            <w:tcW w:w="728" w:type="pct"/>
            <w:tcBorders>
              <w:top w:val="single" w:sz="6" w:space="0" w:color="000000"/>
              <w:left w:val="nil"/>
              <w:bottom w:val="single" w:sz="6" w:space="0" w:color="000000"/>
              <w:right w:val="nil"/>
            </w:tcBorders>
            <w:shd w:val="clear" w:color="auto" w:fill="EBEBEB"/>
            <w:hideMark/>
          </w:tcPr>
          <w:p w14:paraId="22623C66" w14:textId="77777777" w:rsidR="00F627B3" w:rsidRPr="00E23F7D" w:rsidRDefault="00F627B3">
            <w:pPr>
              <w:pStyle w:val="Tabletext8pt"/>
              <w:jc w:val="center"/>
            </w:pPr>
            <w:r>
              <w:rPr>
                <w:bCs w:val="0"/>
              </w:rPr>
              <w:t>-</w:t>
            </w:r>
          </w:p>
        </w:tc>
        <w:tc>
          <w:tcPr>
            <w:tcW w:w="436" w:type="pct"/>
            <w:tcBorders>
              <w:top w:val="single" w:sz="6" w:space="0" w:color="000000"/>
              <w:left w:val="nil"/>
              <w:bottom w:val="single" w:sz="6" w:space="0" w:color="000000"/>
              <w:right w:val="nil"/>
            </w:tcBorders>
            <w:vAlign w:val="center"/>
            <w:hideMark/>
          </w:tcPr>
          <w:p w14:paraId="2DB3D7E4" w14:textId="77777777" w:rsidR="00F627B3" w:rsidRPr="004B4830" w:rsidRDefault="00F627B3">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hideMark/>
          </w:tcPr>
          <w:p w14:paraId="676E2090" w14:textId="4A7F8028" w:rsidR="00F627B3" w:rsidRPr="00E23F7D" w:rsidRDefault="00F627B3">
            <w:pPr>
              <w:pStyle w:val="Tabletext8pt"/>
              <w:jc w:val="center"/>
            </w:pPr>
            <w:r w:rsidRPr="00E23F7D">
              <w:t>(0 studies)</w:t>
            </w:r>
          </w:p>
        </w:tc>
        <w:tc>
          <w:tcPr>
            <w:tcW w:w="582" w:type="pct"/>
            <w:tcBorders>
              <w:top w:val="single" w:sz="6" w:space="0" w:color="000000"/>
              <w:left w:val="nil"/>
              <w:bottom w:val="single" w:sz="6" w:space="0" w:color="000000"/>
              <w:right w:val="nil"/>
            </w:tcBorders>
            <w:vAlign w:val="center"/>
            <w:hideMark/>
          </w:tcPr>
          <w:p w14:paraId="06E4333F" w14:textId="77777777" w:rsidR="00F627B3" w:rsidRPr="00E23F7D" w:rsidRDefault="00F627B3">
            <w:pPr>
              <w:pStyle w:val="Tabletext8pt"/>
              <w:jc w:val="center"/>
            </w:pPr>
            <w:r w:rsidRPr="004B4830">
              <w:t>--</w:t>
            </w:r>
          </w:p>
        </w:tc>
        <w:tc>
          <w:tcPr>
            <w:tcW w:w="1145" w:type="pct"/>
            <w:tcBorders>
              <w:top w:val="single" w:sz="6" w:space="0" w:color="000000"/>
              <w:left w:val="nil"/>
              <w:bottom w:val="single" w:sz="6" w:space="0" w:color="000000"/>
              <w:right w:val="nil"/>
            </w:tcBorders>
            <w:vAlign w:val="center"/>
            <w:hideMark/>
          </w:tcPr>
          <w:p w14:paraId="7B8E9FD2" w14:textId="77777777" w:rsidR="00F627B3" w:rsidRPr="00E23F7D" w:rsidRDefault="00F627B3">
            <w:pPr>
              <w:pStyle w:val="Tabletext8pt"/>
            </w:pPr>
            <w:r w:rsidRPr="00E23F7D">
              <w:t xml:space="preserve">The effect of WHM on </w:t>
            </w:r>
            <w:r>
              <w:t xml:space="preserve">stress </w:t>
            </w:r>
            <w:r w:rsidRPr="00E23F7D">
              <w:t xml:space="preserve">in people with </w:t>
            </w:r>
            <w:r>
              <w:t>depression is unknown</w:t>
            </w:r>
          </w:p>
        </w:tc>
      </w:tr>
      <w:tr w:rsidR="00F627B3" w:rsidRPr="00E23F7D" w14:paraId="30EF7E28" w14:textId="77777777" w:rsidTr="001819B9">
        <w:trPr>
          <w:cantSplit/>
        </w:trPr>
        <w:tc>
          <w:tcPr>
            <w:tcW w:w="873" w:type="pct"/>
            <w:tcBorders>
              <w:top w:val="single" w:sz="6" w:space="0" w:color="000000"/>
              <w:left w:val="nil"/>
              <w:bottom w:val="single" w:sz="6" w:space="0" w:color="000000"/>
              <w:right w:val="nil"/>
            </w:tcBorders>
            <w:vAlign w:val="center"/>
          </w:tcPr>
          <w:p w14:paraId="02640EBC" w14:textId="77777777" w:rsidR="00F627B3" w:rsidRPr="00E23F7D" w:rsidRDefault="00F627B3">
            <w:pPr>
              <w:pStyle w:val="Tabletext8pt"/>
              <w:rPr>
                <w:rStyle w:val="label"/>
              </w:rPr>
            </w:pPr>
            <w:r>
              <w:t>HRQoL</w:t>
            </w:r>
          </w:p>
        </w:tc>
        <w:tc>
          <w:tcPr>
            <w:tcW w:w="655" w:type="pct"/>
            <w:tcBorders>
              <w:top w:val="single" w:sz="6" w:space="0" w:color="000000"/>
              <w:left w:val="nil"/>
              <w:bottom w:val="single" w:sz="6" w:space="0" w:color="000000"/>
              <w:right w:val="nil"/>
            </w:tcBorders>
            <w:shd w:val="clear" w:color="auto" w:fill="EBEBEB"/>
            <w:vAlign w:val="center"/>
          </w:tcPr>
          <w:p w14:paraId="5395FD31" w14:textId="77777777" w:rsidR="00F627B3" w:rsidRPr="004B4830" w:rsidRDefault="00F627B3">
            <w:pPr>
              <w:pStyle w:val="Tabletext8pt"/>
              <w:jc w:val="center"/>
              <w:rPr>
                <w:bCs w:val="0"/>
              </w:rPr>
            </w:pPr>
            <w:r>
              <w:rPr>
                <w:bCs w:val="0"/>
              </w:rPr>
              <w:t>-</w:t>
            </w:r>
          </w:p>
        </w:tc>
        <w:tc>
          <w:tcPr>
            <w:tcW w:w="728" w:type="pct"/>
            <w:tcBorders>
              <w:top w:val="single" w:sz="6" w:space="0" w:color="000000"/>
              <w:left w:val="nil"/>
              <w:bottom w:val="single" w:sz="6" w:space="0" w:color="000000"/>
              <w:right w:val="nil"/>
            </w:tcBorders>
            <w:shd w:val="clear" w:color="auto" w:fill="EBEBEB"/>
          </w:tcPr>
          <w:p w14:paraId="3C1F11CD" w14:textId="77777777" w:rsidR="00F627B3" w:rsidRPr="0016044D" w:rsidRDefault="00F627B3">
            <w:pPr>
              <w:pStyle w:val="Tabletext8pt"/>
              <w:jc w:val="center"/>
              <w:rPr>
                <w:b/>
              </w:rPr>
            </w:pPr>
            <w:r>
              <w:rPr>
                <w:bCs w:val="0"/>
              </w:rPr>
              <w:t>-</w:t>
            </w:r>
          </w:p>
        </w:tc>
        <w:tc>
          <w:tcPr>
            <w:tcW w:w="436" w:type="pct"/>
            <w:tcBorders>
              <w:top w:val="single" w:sz="6" w:space="0" w:color="000000"/>
              <w:left w:val="nil"/>
              <w:bottom w:val="single" w:sz="6" w:space="0" w:color="000000"/>
              <w:right w:val="nil"/>
            </w:tcBorders>
            <w:vAlign w:val="center"/>
          </w:tcPr>
          <w:p w14:paraId="0EFABD84" w14:textId="77777777" w:rsidR="00F627B3" w:rsidRPr="004B4830" w:rsidRDefault="00F627B3">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444534D7" w14:textId="77777777" w:rsidR="00F627B3" w:rsidRPr="00E23F7D" w:rsidRDefault="00F627B3">
            <w:pPr>
              <w:pStyle w:val="Tabletext8pt"/>
              <w:jc w:val="center"/>
            </w:pPr>
            <w:r w:rsidRPr="00E23F7D">
              <w:t>(0 studies)</w:t>
            </w:r>
          </w:p>
        </w:tc>
        <w:tc>
          <w:tcPr>
            <w:tcW w:w="582" w:type="pct"/>
            <w:tcBorders>
              <w:top w:val="single" w:sz="6" w:space="0" w:color="000000"/>
              <w:left w:val="nil"/>
              <w:bottom w:val="single" w:sz="6" w:space="0" w:color="000000"/>
              <w:right w:val="nil"/>
            </w:tcBorders>
            <w:vAlign w:val="center"/>
          </w:tcPr>
          <w:p w14:paraId="2E08E550" w14:textId="77777777" w:rsidR="00F627B3" w:rsidRPr="004B4830" w:rsidRDefault="00F627B3">
            <w:pPr>
              <w:pStyle w:val="Tabletext8pt"/>
              <w:jc w:val="center"/>
            </w:pPr>
            <w:r w:rsidRPr="004B4830">
              <w:t>--</w:t>
            </w:r>
          </w:p>
        </w:tc>
        <w:tc>
          <w:tcPr>
            <w:tcW w:w="1145" w:type="pct"/>
            <w:tcBorders>
              <w:top w:val="single" w:sz="6" w:space="0" w:color="000000"/>
              <w:left w:val="nil"/>
              <w:bottom w:val="single" w:sz="6" w:space="0" w:color="000000"/>
              <w:right w:val="nil"/>
            </w:tcBorders>
            <w:vAlign w:val="center"/>
          </w:tcPr>
          <w:p w14:paraId="2651F34C" w14:textId="77777777" w:rsidR="00F627B3" w:rsidRPr="00E23F7D" w:rsidRDefault="00F627B3">
            <w:pPr>
              <w:pStyle w:val="Tabletext8pt"/>
            </w:pPr>
            <w:r w:rsidRPr="00E23F7D">
              <w:t xml:space="preserve">The effect of WHM on </w:t>
            </w:r>
            <w:r>
              <w:t xml:space="preserve">quality of life </w:t>
            </w:r>
            <w:r w:rsidRPr="00E23F7D">
              <w:t xml:space="preserve">in people with </w:t>
            </w:r>
            <w:r>
              <w:t>depression is unknown</w:t>
            </w:r>
          </w:p>
        </w:tc>
      </w:tr>
      <w:tr w:rsidR="00494575" w:rsidRPr="00E23F7D" w14:paraId="15F7ABE1" w14:textId="77777777" w:rsidTr="001819B9">
        <w:trPr>
          <w:cantSplit/>
        </w:trPr>
        <w:tc>
          <w:tcPr>
            <w:tcW w:w="873" w:type="pct"/>
            <w:vMerge w:val="restart"/>
            <w:tcBorders>
              <w:top w:val="single" w:sz="6" w:space="0" w:color="000000"/>
              <w:left w:val="nil"/>
              <w:right w:val="nil"/>
            </w:tcBorders>
            <w:vAlign w:val="center"/>
          </w:tcPr>
          <w:p w14:paraId="6EC78C4F" w14:textId="3F2B28E2" w:rsidR="00494575" w:rsidRPr="004B4830" w:rsidRDefault="00494575">
            <w:pPr>
              <w:pStyle w:val="Tabletext8pt"/>
            </w:pPr>
            <w:r>
              <w:t xml:space="preserve">Emotional functioning </w:t>
            </w:r>
            <w:r>
              <w:br/>
            </w:r>
            <w:r w:rsidRPr="00E05BA3">
              <w:t xml:space="preserve">assessed with: </w:t>
            </w:r>
            <w:r>
              <w:t xml:space="preserve">SF-36 </w:t>
            </w:r>
            <w:r w:rsidR="00B534CC">
              <w:t>MCS</w:t>
            </w:r>
            <w:r w:rsidR="00B534CC">
              <w:br/>
            </w:r>
            <w:r>
              <w:t>range: 0 to 100 (higher is better)</w:t>
            </w:r>
            <w:r>
              <w:br/>
            </w:r>
            <w:r w:rsidRPr="00E05BA3">
              <w:t xml:space="preserve">follow-up: range </w:t>
            </w:r>
            <w:r>
              <w:t>6</w:t>
            </w:r>
            <w:r w:rsidRPr="00E05BA3">
              <w:t xml:space="preserve"> weeks to </w:t>
            </w:r>
            <w:r>
              <w:t>12</w:t>
            </w:r>
            <w:r w:rsidRPr="00E05BA3">
              <w:t xml:space="preserve"> weeks</w:t>
            </w:r>
          </w:p>
        </w:tc>
        <w:tc>
          <w:tcPr>
            <w:tcW w:w="655" w:type="pct"/>
            <w:vMerge w:val="restart"/>
            <w:tcBorders>
              <w:top w:val="single" w:sz="6" w:space="0" w:color="000000"/>
              <w:left w:val="nil"/>
              <w:right w:val="nil"/>
            </w:tcBorders>
            <w:shd w:val="clear" w:color="auto" w:fill="EBEBEB"/>
            <w:vAlign w:val="center"/>
          </w:tcPr>
          <w:p w14:paraId="785EB359" w14:textId="77777777" w:rsidR="00494575" w:rsidRPr="004B4830" w:rsidRDefault="00494575">
            <w:pPr>
              <w:pStyle w:val="Tabletext8pt"/>
              <w:jc w:val="center"/>
              <w:rPr>
                <w:bCs w:val="0"/>
              </w:rPr>
            </w:pPr>
            <w:r>
              <w:rPr>
                <w:bCs w:val="0"/>
              </w:rPr>
              <w:t>-</w:t>
            </w:r>
          </w:p>
        </w:tc>
        <w:tc>
          <w:tcPr>
            <w:tcW w:w="728" w:type="pct"/>
            <w:tcBorders>
              <w:top w:val="single" w:sz="6" w:space="0" w:color="000000"/>
              <w:left w:val="nil"/>
              <w:bottom w:val="single" w:sz="6" w:space="0" w:color="000000"/>
              <w:right w:val="nil"/>
            </w:tcBorders>
            <w:shd w:val="clear" w:color="auto" w:fill="EBEBEB"/>
          </w:tcPr>
          <w:p w14:paraId="2DB99AC1" w14:textId="77777777" w:rsidR="00494575" w:rsidRDefault="00494575">
            <w:pPr>
              <w:pStyle w:val="Tabletext8pt"/>
              <w:jc w:val="center"/>
              <w:rPr>
                <w:bCs w:val="0"/>
              </w:rPr>
            </w:pPr>
            <w:r>
              <w:rPr>
                <w:bCs w:val="0"/>
              </w:rPr>
              <w:t>-</w:t>
            </w:r>
          </w:p>
          <w:p w14:paraId="7C140AD5" w14:textId="77777777" w:rsidR="00B534CC" w:rsidRDefault="00B534CC">
            <w:pPr>
              <w:pStyle w:val="Tabletext8pt"/>
              <w:jc w:val="center"/>
              <w:rPr>
                <w:bCs w:val="0"/>
              </w:rPr>
            </w:pPr>
          </w:p>
          <w:p w14:paraId="641358E3" w14:textId="77777777" w:rsidR="00B534CC" w:rsidRPr="004B4830" w:rsidRDefault="00B534CC">
            <w:pPr>
              <w:pStyle w:val="Tabletext8pt"/>
              <w:jc w:val="center"/>
              <w:rPr>
                <w:bCs w:val="0"/>
              </w:rPr>
            </w:pPr>
          </w:p>
        </w:tc>
        <w:tc>
          <w:tcPr>
            <w:tcW w:w="436" w:type="pct"/>
            <w:tcBorders>
              <w:top w:val="single" w:sz="6" w:space="0" w:color="000000"/>
              <w:left w:val="nil"/>
              <w:bottom w:val="single" w:sz="6" w:space="0" w:color="000000"/>
              <w:right w:val="nil"/>
            </w:tcBorders>
            <w:vAlign w:val="center"/>
          </w:tcPr>
          <w:p w14:paraId="5545EA89" w14:textId="77777777" w:rsidR="00494575" w:rsidRPr="004B4830" w:rsidRDefault="00494575">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76435D16" w14:textId="77777777" w:rsidR="00494575" w:rsidRPr="00E23F7D" w:rsidRDefault="00494575">
            <w:pPr>
              <w:pStyle w:val="Tabletext8pt"/>
              <w:jc w:val="center"/>
            </w:pPr>
            <w:r w:rsidRPr="00E23F7D">
              <w:t>(0 studies)</w:t>
            </w:r>
          </w:p>
        </w:tc>
        <w:tc>
          <w:tcPr>
            <w:tcW w:w="582" w:type="pct"/>
            <w:tcBorders>
              <w:top w:val="single" w:sz="6" w:space="0" w:color="000000"/>
              <w:left w:val="nil"/>
              <w:bottom w:val="single" w:sz="6" w:space="0" w:color="000000"/>
              <w:right w:val="nil"/>
            </w:tcBorders>
            <w:vAlign w:val="center"/>
          </w:tcPr>
          <w:p w14:paraId="11571499" w14:textId="77777777" w:rsidR="00494575" w:rsidRPr="004B4830" w:rsidRDefault="00494575">
            <w:pPr>
              <w:pStyle w:val="Tabletext8pt"/>
              <w:jc w:val="center"/>
            </w:pPr>
            <w:r w:rsidRPr="004B4830">
              <w:t>--</w:t>
            </w:r>
          </w:p>
        </w:tc>
        <w:tc>
          <w:tcPr>
            <w:tcW w:w="1145" w:type="pct"/>
            <w:vMerge w:val="restart"/>
            <w:tcBorders>
              <w:top w:val="single" w:sz="6" w:space="0" w:color="000000"/>
              <w:left w:val="nil"/>
              <w:right w:val="nil"/>
            </w:tcBorders>
            <w:vAlign w:val="center"/>
          </w:tcPr>
          <w:p w14:paraId="54BDF1F2" w14:textId="0849BC1B" w:rsidR="00494575" w:rsidRPr="00E23F7D" w:rsidRDefault="004C04C2">
            <w:pPr>
              <w:pStyle w:val="Tabletext8pt"/>
            </w:pPr>
            <w:r>
              <w:t xml:space="preserve">The evidence is very uncertain about the effect of </w:t>
            </w:r>
            <w:r w:rsidR="00494575" w:rsidRPr="00E23F7D">
              <w:t xml:space="preserve">WHM </w:t>
            </w:r>
            <w:r>
              <w:t xml:space="preserve">on </w:t>
            </w:r>
            <w:r w:rsidR="00494575">
              <w:t xml:space="preserve">emotional functioning </w:t>
            </w:r>
            <w:r w:rsidR="00494575" w:rsidRPr="00E23F7D">
              <w:t xml:space="preserve">in people with </w:t>
            </w:r>
            <w:r w:rsidR="00494575">
              <w:t>depression</w:t>
            </w:r>
          </w:p>
        </w:tc>
      </w:tr>
      <w:tr w:rsidR="00494575" w:rsidRPr="00E23F7D" w14:paraId="3D569568" w14:textId="77777777" w:rsidTr="001819B9">
        <w:trPr>
          <w:cantSplit/>
        </w:trPr>
        <w:tc>
          <w:tcPr>
            <w:tcW w:w="873" w:type="pct"/>
            <w:vMerge/>
            <w:tcBorders>
              <w:left w:val="nil"/>
              <w:bottom w:val="single" w:sz="6" w:space="0" w:color="000000"/>
              <w:right w:val="nil"/>
            </w:tcBorders>
            <w:vAlign w:val="center"/>
          </w:tcPr>
          <w:p w14:paraId="55F69AA9" w14:textId="77777777" w:rsidR="00494575" w:rsidRDefault="00494575">
            <w:pPr>
              <w:pStyle w:val="Tabletext8pt"/>
            </w:pPr>
          </w:p>
        </w:tc>
        <w:tc>
          <w:tcPr>
            <w:tcW w:w="655" w:type="pct"/>
            <w:vMerge/>
            <w:tcBorders>
              <w:left w:val="nil"/>
              <w:bottom w:val="single" w:sz="6" w:space="0" w:color="000000"/>
              <w:right w:val="nil"/>
            </w:tcBorders>
            <w:shd w:val="clear" w:color="auto" w:fill="EBEBEB"/>
            <w:vAlign w:val="center"/>
          </w:tcPr>
          <w:p w14:paraId="70983316" w14:textId="77777777" w:rsidR="00494575" w:rsidRDefault="00494575">
            <w:pPr>
              <w:pStyle w:val="Tabletext8pt"/>
              <w:jc w:val="center"/>
              <w:rPr>
                <w:bCs w:val="0"/>
              </w:rPr>
            </w:pPr>
          </w:p>
        </w:tc>
        <w:tc>
          <w:tcPr>
            <w:tcW w:w="728" w:type="pct"/>
            <w:tcBorders>
              <w:top w:val="single" w:sz="6" w:space="0" w:color="000000"/>
              <w:left w:val="nil"/>
              <w:bottom w:val="single" w:sz="6" w:space="0" w:color="000000"/>
              <w:right w:val="nil"/>
            </w:tcBorders>
            <w:shd w:val="clear" w:color="auto" w:fill="EBEBEB"/>
          </w:tcPr>
          <w:p w14:paraId="19ECD033" w14:textId="703DEBB4" w:rsidR="00494575" w:rsidRDefault="00494575">
            <w:pPr>
              <w:pStyle w:val="Tabletext8pt"/>
              <w:jc w:val="center"/>
              <w:rPr>
                <w:bCs w:val="0"/>
              </w:rPr>
            </w:pPr>
            <w:r w:rsidRPr="00966769">
              <w:rPr>
                <w:rStyle w:val="Strong"/>
              </w:rPr>
              <w:t>S</w:t>
            </w:r>
            <w:r>
              <w:rPr>
                <w:rStyle w:val="Strong"/>
              </w:rPr>
              <w:t xml:space="preserve">t </w:t>
            </w:r>
            <w:r w:rsidRPr="00966769">
              <w:rPr>
                <w:rStyle w:val="Strong"/>
              </w:rPr>
              <w:t>J</w:t>
            </w:r>
            <w:r>
              <w:rPr>
                <w:rStyle w:val="Strong"/>
              </w:rPr>
              <w:t xml:space="preserve">ohn’s </w:t>
            </w:r>
            <w:r w:rsidRPr="00966769">
              <w:rPr>
                <w:rStyle w:val="Strong"/>
              </w:rPr>
              <w:t>W</w:t>
            </w:r>
            <w:r>
              <w:rPr>
                <w:rStyle w:val="Strong"/>
              </w:rPr>
              <w:t>ort</w:t>
            </w:r>
            <w:r w:rsidRPr="00966769">
              <w:rPr>
                <w:rStyle w:val="Strong"/>
              </w:rPr>
              <w:t xml:space="preserve">: </w:t>
            </w:r>
            <w:r w:rsidRPr="00082060">
              <w:rPr>
                <w:rStyle w:val="Strong"/>
              </w:rPr>
              <w:t>SMD 0.</w:t>
            </w:r>
            <w:r w:rsidR="001819B9">
              <w:rPr>
                <w:rStyle w:val="Strong"/>
              </w:rPr>
              <w:t>11</w:t>
            </w:r>
            <w:r w:rsidRPr="00082060">
              <w:rPr>
                <w:rStyle w:val="Strong"/>
              </w:rPr>
              <w:t xml:space="preserve"> SD </w:t>
            </w:r>
            <w:r w:rsidR="001819B9">
              <w:rPr>
                <w:rStyle w:val="Strong"/>
              </w:rPr>
              <w:t>lower</w:t>
            </w:r>
            <w:r w:rsidRPr="00082060">
              <w:rPr>
                <w:rStyle w:val="Strong"/>
              </w:rPr>
              <w:t xml:space="preserve"> ^</w:t>
            </w:r>
            <w:r w:rsidRPr="00082060">
              <w:rPr>
                <w:rStyle w:val="Strong"/>
              </w:rPr>
              <w:br/>
            </w:r>
            <w:r w:rsidRPr="002A6818">
              <w:t>(0.</w:t>
            </w:r>
            <w:r w:rsidR="001819B9">
              <w:t>15</w:t>
            </w:r>
            <w:r>
              <w:t xml:space="preserve"> </w:t>
            </w:r>
            <w:r w:rsidR="001819B9">
              <w:t>low</w:t>
            </w:r>
            <w:r w:rsidRPr="002A6818">
              <w:t>er to 0.</w:t>
            </w:r>
            <w:r w:rsidR="001819B9">
              <w:t>38</w:t>
            </w:r>
            <w:r>
              <w:t xml:space="preserve"> higher</w:t>
            </w:r>
            <w:r w:rsidRPr="002A6818">
              <w:t>)</w:t>
            </w:r>
          </w:p>
        </w:tc>
        <w:tc>
          <w:tcPr>
            <w:tcW w:w="436" w:type="pct"/>
            <w:tcBorders>
              <w:top w:val="single" w:sz="6" w:space="0" w:color="000000"/>
              <w:left w:val="nil"/>
              <w:bottom w:val="single" w:sz="6" w:space="0" w:color="000000"/>
              <w:right w:val="nil"/>
            </w:tcBorders>
            <w:vAlign w:val="center"/>
          </w:tcPr>
          <w:p w14:paraId="2CFBFC16" w14:textId="1D532D2E" w:rsidR="00494575" w:rsidRPr="004B4830" w:rsidRDefault="00494575">
            <w:pPr>
              <w:pStyle w:val="Tabletext8pt"/>
              <w:jc w:val="center"/>
              <w:rPr>
                <w:bCs w:val="0"/>
              </w:rPr>
            </w:pPr>
            <w:r>
              <w:rPr>
                <w:bCs w:val="0"/>
              </w:rPr>
              <w:t>--</w:t>
            </w:r>
          </w:p>
        </w:tc>
        <w:tc>
          <w:tcPr>
            <w:tcW w:w="582" w:type="pct"/>
            <w:tcBorders>
              <w:top w:val="single" w:sz="6" w:space="0" w:color="000000"/>
              <w:left w:val="nil"/>
              <w:bottom w:val="single" w:sz="6" w:space="0" w:color="000000"/>
              <w:right w:val="nil"/>
            </w:tcBorders>
            <w:vAlign w:val="center"/>
          </w:tcPr>
          <w:p w14:paraId="5A029D60" w14:textId="50E2E7EA" w:rsidR="00494575" w:rsidRPr="00E23F7D" w:rsidRDefault="00B925F6">
            <w:pPr>
              <w:pStyle w:val="Tabletext8pt"/>
              <w:jc w:val="center"/>
            </w:pPr>
            <w:r>
              <w:t>216</w:t>
            </w:r>
            <w:r>
              <w:br/>
              <w:t>(1 RCT)</w:t>
            </w:r>
          </w:p>
        </w:tc>
        <w:tc>
          <w:tcPr>
            <w:tcW w:w="582" w:type="pct"/>
            <w:tcBorders>
              <w:top w:val="single" w:sz="6" w:space="0" w:color="000000"/>
              <w:left w:val="nil"/>
              <w:bottom w:val="single" w:sz="6" w:space="0" w:color="000000"/>
              <w:right w:val="nil"/>
            </w:tcBorders>
            <w:vAlign w:val="center"/>
          </w:tcPr>
          <w:p w14:paraId="315C4D5C" w14:textId="3426226C" w:rsidR="00494575" w:rsidRPr="004B4830" w:rsidRDefault="007834A4" w:rsidP="00FB02EF">
            <w:pPr>
              <w:pStyle w:val="Qualitytext"/>
            </w:pPr>
            <w:r w:rsidRPr="009F4853">
              <w:rPr>
                <w:rStyle w:val="QualitytextChar"/>
                <w:rFonts w:ascii="Cambria Math" w:hAnsi="Cambria Math"/>
              </w:rPr>
              <w:t>⨁◯◯◯</w:t>
            </w:r>
            <w:r>
              <w:rPr>
                <w:rStyle w:val="QualitytextChar"/>
                <w:bCs/>
                <w:caps/>
              </w:rPr>
              <w:br/>
            </w:r>
            <w:r>
              <w:t>Very l</w:t>
            </w:r>
            <w:r w:rsidR="00494575">
              <w:t xml:space="preserve">OW </w:t>
            </w:r>
            <w:r w:rsidR="00494575" w:rsidRPr="00FB02EF">
              <w:rPr>
                <w:rStyle w:val="Tabletext8ptChar"/>
                <w:caps w:val="0"/>
                <w:vertAlign w:val="superscript"/>
              </w:rPr>
              <w:t>g</w:t>
            </w:r>
          </w:p>
        </w:tc>
        <w:tc>
          <w:tcPr>
            <w:tcW w:w="1145" w:type="pct"/>
            <w:vMerge/>
            <w:tcBorders>
              <w:left w:val="nil"/>
              <w:bottom w:val="single" w:sz="6" w:space="0" w:color="000000"/>
              <w:right w:val="nil"/>
            </w:tcBorders>
            <w:vAlign w:val="center"/>
          </w:tcPr>
          <w:p w14:paraId="3D1081F6" w14:textId="744F5BEA" w:rsidR="00494575" w:rsidRPr="00E23F7D" w:rsidRDefault="00494575">
            <w:pPr>
              <w:pStyle w:val="Tabletext8pt"/>
            </w:pPr>
          </w:p>
        </w:tc>
      </w:tr>
      <w:tr w:rsidR="00F627B3" w:rsidRPr="00314800" w14:paraId="606A76C5" w14:textId="77777777" w:rsidTr="001819B9">
        <w:trPr>
          <w:cantSplit/>
        </w:trPr>
        <w:tc>
          <w:tcPr>
            <w:tcW w:w="873" w:type="pct"/>
            <w:tcBorders>
              <w:top w:val="single" w:sz="6" w:space="0" w:color="000000"/>
              <w:left w:val="nil"/>
              <w:bottom w:val="single" w:sz="6" w:space="0" w:color="000000"/>
              <w:right w:val="nil"/>
            </w:tcBorders>
          </w:tcPr>
          <w:p w14:paraId="59899DD8" w14:textId="77777777" w:rsidR="00F627B3" w:rsidRPr="00E23F7D" w:rsidRDefault="00F627B3">
            <w:pPr>
              <w:pStyle w:val="Tabletext8pt"/>
              <w:rPr>
                <w:rStyle w:val="label"/>
              </w:rPr>
            </w:pPr>
            <w:r>
              <w:t xml:space="preserve">Global improvement </w:t>
            </w:r>
            <w:r w:rsidRPr="00E05BA3">
              <w:t xml:space="preserve">assessed with: </w:t>
            </w:r>
            <w:r>
              <w:t>CGI</w:t>
            </w:r>
            <w:r>
              <w:br/>
            </w:r>
            <w:r w:rsidRPr="00E05BA3">
              <w:t xml:space="preserve">follow-up: range </w:t>
            </w:r>
            <w:r>
              <w:t>6</w:t>
            </w:r>
            <w:r w:rsidRPr="00E05BA3">
              <w:t xml:space="preserve"> weeks to </w:t>
            </w:r>
            <w:r>
              <w:t>12</w:t>
            </w:r>
            <w:r w:rsidRPr="00E05BA3">
              <w:t xml:space="preserve"> weeks </w:t>
            </w:r>
          </w:p>
        </w:tc>
        <w:tc>
          <w:tcPr>
            <w:tcW w:w="655" w:type="pct"/>
            <w:tcBorders>
              <w:top w:val="single" w:sz="6" w:space="0" w:color="000000"/>
              <w:left w:val="nil"/>
              <w:bottom w:val="single" w:sz="6" w:space="0" w:color="000000"/>
              <w:right w:val="nil"/>
            </w:tcBorders>
            <w:shd w:val="clear" w:color="auto" w:fill="EBEBEB"/>
            <w:vAlign w:val="center"/>
          </w:tcPr>
          <w:p w14:paraId="0F794FC6" w14:textId="77777777" w:rsidR="00F627B3" w:rsidRPr="00CD55E3" w:rsidRDefault="00F627B3">
            <w:pPr>
              <w:pStyle w:val="Tabletext8pt"/>
              <w:jc w:val="center"/>
              <w:rPr>
                <w:bCs w:val="0"/>
              </w:rPr>
            </w:pPr>
            <w:r>
              <w:rPr>
                <w:bCs w:val="0"/>
              </w:rPr>
              <w:t>-</w:t>
            </w:r>
          </w:p>
        </w:tc>
        <w:tc>
          <w:tcPr>
            <w:tcW w:w="728" w:type="pct"/>
            <w:tcBorders>
              <w:top w:val="single" w:sz="6" w:space="0" w:color="000000"/>
              <w:left w:val="nil"/>
              <w:bottom w:val="single" w:sz="6" w:space="0" w:color="000000"/>
              <w:right w:val="nil"/>
            </w:tcBorders>
            <w:shd w:val="clear" w:color="auto" w:fill="EBEBEB"/>
          </w:tcPr>
          <w:p w14:paraId="3BF60C69" w14:textId="77777777" w:rsidR="00F627B3" w:rsidRPr="00CA1345" w:rsidRDefault="00F627B3">
            <w:pPr>
              <w:pStyle w:val="Tabletext8pt"/>
              <w:jc w:val="center"/>
              <w:rPr>
                <w:b/>
                <w:bCs w:val="0"/>
              </w:rPr>
            </w:pPr>
            <w:r>
              <w:rPr>
                <w:bCs w:val="0"/>
              </w:rPr>
              <w:t>-</w:t>
            </w:r>
          </w:p>
        </w:tc>
        <w:tc>
          <w:tcPr>
            <w:tcW w:w="436" w:type="pct"/>
            <w:tcBorders>
              <w:top w:val="single" w:sz="6" w:space="0" w:color="000000"/>
              <w:left w:val="nil"/>
              <w:bottom w:val="single" w:sz="6" w:space="0" w:color="000000"/>
              <w:right w:val="nil"/>
            </w:tcBorders>
            <w:vAlign w:val="center"/>
          </w:tcPr>
          <w:p w14:paraId="6946FBCC" w14:textId="77777777" w:rsidR="00F627B3" w:rsidRPr="004B4830" w:rsidRDefault="00F627B3">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6336B146" w14:textId="40169EC6" w:rsidR="00F627B3" w:rsidRPr="00E23F7D" w:rsidRDefault="00F627B3">
            <w:pPr>
              <w:pStyle w:val="Tabletext8pt"/>
              <w:jc w:val="center"/>
            </w:pPr>
            <w:r w:rsidRPr="00E23F7D">
              <w:t>(0 studies)</w:t>
            </w:r>
            <w:r>
              <w:br/>
            </w:r>
          </w:p>
        </w:tc>
        <w:tc>
          <w:tcPr>
            <w:tcW w:w="582" w:type="pct"/>
            <w:tcBorders>
              <w:top w:val="single" w:sz="6" w:space="0" w:color="000000"/>
              <w:left w:val="nil"/>
              <w:bottom w:val="single" w:sz="6" w:space="0" w:color="000000"/>
              <w:right w:val="nil"/>
            </w:tcBorders>
            <w:vAlign w:val="center"/>
          </w:tcPr>
          <w:p w14:paraId="443BC769" w14:textId="77777777" w:rsidR="00F627B3" w:rsidRPr="00314800" w:rsidRDefault="00F627B3">
            <w:pPr>
              <w:pStyle w:val="Tabletext8pt"/>
              <w:jc w:val="center"/>
            </w:pPr>
            <w:r w:rsidRPr="004B4830">
              <w:t>--</w:t>
            </w:r>
          </w:p>
        </w:tc>
        <w:tc>
          <w:tcPr>
            <w:tcW w:w="1145" w:type="pct"/>
            <w:tcBorders>
              <w:top w:val="single" w:sz="6" w:space="0" w:color="000000"/>
              <w:left w:val="nil"/>
              <w:bottom w:val="single" w:sz="6" w:space="0" w:color="000000"/>
              <w:right w:val="nil"/>
            </w:tcBorders>
            <w:vAlign w:val="center"/>
          </w:tcPr>
          <w:p w14:paraId="445DE016" w14:textId="77777777" w:rsidR="00F627B3" w:rsidRPr="00314800" w:rsidRDefault="00F627B3">
            <w:pPr>
              <w:pStyle w:val="Tabletext8pt"/>
            </w:pPr>
            <w:r w:rsidRPr="00E23F7D">
              <w:t xml:space="preserve">The effect of WHM on </w:t>
            </w:r>
            <w:r>
              <w:t xml:space="preserve">global improvement </w:t>
            </w:r>
            <w:r w:rsidRPr="00E23F7D">
              <w:t xml:space="preserve">in people with </w:t>
            </w:r>
            <w:r>
              <w:t>depression is unknown</w:t>
            </w:r>
          </w:p>
        </w:tc>
      </w:tr>
      <w:tr w:rsidR="00871A9D" w:rsidRPr="00E23F7D" w14:paraId="23113A05" w14:textId="77777777" w:rsidTr="001819B9">
        <w:trPr>
          <w:cantSplit/>
        </w:trPr>
        <w:tc>
          <w:tcPr>
            <w:tcW w:w="873" w:type="pct"/>
            <w:vMerge w:val="restart"/>
            <w:tcBorders>
              <w:top w:val="single" w:sz="6" w:space="0" w:color="000000"/>
              <w:left w:val="nil"/>
              <w:right w:val="nil"/>
            </w:tcBorders>
            <w:vAlign w:val="center"/>
          </w:tcPr>
          <w:p w14:paraId="6F5B480B" w14:textId="3502D5F1" w:rsidR="00871A9D" w:rsidRPr="00E23F7D" w:rsidRDefault="00871A9D">
            <w:pPr>
              <w:pStyle w:val="Tabletext8pt"/>
              <w:rPr>
                <w:rStyle w:val="label"/>
              </w:rPr>
            </w:pPr>
            <w:r>
              <w:lastRenderedPageBreak/>
              <w:t>Physical functioning</w:t>
            </w:r>
            <w:r w:rsidR="00B534CC">
              <w:br/>
            </w:r>
            <w:r w:rsidR="00B534CC" w:rsidRPr="00E05BA3">
              <w:t xml:space="preserve">assessed with: </w:t>
            </w:r>
            <w:r w:rsidR="00B534CC">
              <w:t>SF-36 PCS</w:t>
            </w:r>
            <w:r w:rsidR="00B534CC">
              <w:br/>
              <w:t>range: 0 to 100 (higher is better)</w:t>
            </w:r>
            <w:r w:rsidR="00B534CC">
              <w:br/>
            </w:r>
            <w:r w:rsidR="00B534CC" w:rsidRPr="00E05BA3">
              <w:t xml:space="preserve">follow-up: range </w:t>
            </w:r>
            <w:r w:rsidR="00B534CC">
              <w:t>6</w:t>
            </w:r>
            <w:r w:rsidR="00B534CC" w:rsidRPr="00E05BA3">
              <w:t xml:space="preserve"> weeks to </w:t>
            </w:r>
            <w:r w:rsidR="00B534CC">
              <w:t>12</w:t>
            </w:r>
            <w:r w:rsidR="00B534CC" w:rsidRPr="00E05BA3">
              <w:t xml:space="preserve"> weeks</w:t>
            </w:r>
          </w:p>
        </w:tc>
        <w:tc>
          <w:tcPr>
            <w:tcW w:w="655" w:type="pct"/>
            <w:vMerge w:val="restart"/>
            <w:tcBorders>
              <w:top w:val="single" w:sz="6" w:space="0" w:color="000000"/>
              <w:left w:val="nil"/>
              <w:right w:val="nil"/>
            </w:tcBorders>
            <w:shd w:val="clear" w:color="auto" w:fill="EBEBEB"/>
            <w:vAlign w:val="center"/>
          </w:tcPr>
          <w:p w14:paraId="1BE7BE17" w14:textId="77777777" w:rsidR="00871A9D" w:rsidRPr="004B4830" w:rsidRDefault="00871A9D">
            <w:pPr>
              <w:pStyle w:val="Tabletext8pt"/>
              <w:jc w:val="center"/>
              <w:rPr>
                <w:bCs w:val="0"/>
              </w:rPr>
            </w:pPr>
            <w:r>
              <w:rPr>
                <w:bCs w:val="0"/>
              </w:rPr>
              <w:t>-</w:t>
            </w:r>
          </w:p>
        </w:tc>
        <w:tc>
          <w:tcPr>
            <w:tcW w:w="728" w:type="pct"/>
            <w:tcBorders>
              <w:top w:val="single" w:sz="6" w:space="0" w:color="000000"/>
              <w:left w:val="nil"/>
              <w:bottom w:val="single" w:sz="6" w:space="0" w:color="000000"/>
              <w:right w:val="nil"/>
            </w:tcBorders>
            <w:shd w:val="clear" w:color="auto" w:fill="EBEBEB"/>
          </w:tcPr>
          <w:p w14:paraId="44A9D817" w14:textId="77777777" w:rsidR="00871A9D" w:rsidRDefault="00871A9D">
            <w:pPr>
              <w:pStyle w:val="Tabletext8pt"/>
              <w:jc w:val="center"/>
              <w:rPr>
                <w:bCs w:val="0"/>
              </w:rPr>
            </w:pPr>
            <w:r>
              <w:rPr>
                <w:bCs w:val="0"/>
              </w:rPr>
              <w:t>-</w:t>
            </w:r>
          </w:p>
          <w:p w14:paraId="43FDCA7E" w14:textId="77777777" w:rsidR="00B534CC" w:rsidRDefault="00B534CC">
            <w:pPr>
              <w:pStyle w:val="Tabletext8pt"/>
              <w:jc w:val="center"/>
              <w:rPr>
                <w:bCs w:val="0"/>
              </w:rPr>
            </w:pPr>
          </w:p>
          <w:p w14:paraId="24744802" w14:textId="77777777" w:rsidR="00B534CC" w:rsidRPr="004B4830" w:rsidRDefault="00B534CC">
            <w:pPr>
              <w:pStyle w:val="Tabletext8pt"/>
              <w:jc w:val="center"/>
              <w:rPr>
                <w:bCs w:val="0"/>
              </w:rPr>
            </w:pPr>
          </w:p>
        </w:tc>
        <w:tc>
          <w:tcPr>
            <w:tcW w:w="436" w:type="pct"/>
            <w:tcBorders>
              <w:top w:val="single" w:sz="6" w:space="0" w:color="000000"/>
              <w:left w:val="nil"/>
              <w:bottom w:val="single" w:sz="6" w:space="0" w:color="000000"/>
              <w:right w:val="nil"/>
            </w:tcBorders>
            <w:vAlign w:val="center"/>
          </w:tcPr>
          <w:p w14:paraId="1BFB2B6D" w14:textId="77777777" w:rsidR="00871A9D" w:rsidRPr="004B4830" w:rsidRDefault="00871A9D">
            <w:pPr>
              <w:pStyle w:val="Tabletext8pt"/>
              <w:jc w:val="center"/>
              <w:rPr>
                <w:bCs w:val="0"/>
              </w:rPr>
            </w:pPr>
            <w:r w:rsidRPr="004B4830">
              <w:rPr>
                <w:bCs w:val="0"/>
              </w:rPr>
              <w:t>--</w:t>
            </w:r>
          </w:p>
        </w:tc>
        <w:tc>
          <w:tcPr>
            <w:tcW w:w="582" w:type="pct"/>
            <w:tcBorders>
              <w:top w:val="single" w:sz="6" w:space="0" w:color="000000"/>
              <w:left w:val="nil"/>
              <w:bottom w:val="single" w:sz="6" w:space="0" w:color="000000"/>
              <w:right w:val="nil"/>
            </w:tcBorders>
            <w:vAlign w:val="center"/>
          </w:tcPr>
          <w:p w14:paraId="0DBDBF01" w14:textId="77777777" w:rsidR="00871A9D" w:rsidRPr="00E23F7D" w:rsidRDefault="00871A9D">
            <w:pPr>
              <w:pStyle w:val="Tabletext8pt"/>
              <w:jc w:val="center"/>
            </w:pPr>
            <w:r w:rsidRPr="00E23F7D">
              <w:t>(0 studies)</w:t>
            </w:r>
          </w:p>
        </w:tc>
        <w:tc>
          <w:tcPr>
            <w:tcW w:w="582" w:type="pct"/>
            <w:tcBorders>
              <w:top w:val="single" w:sz="6" w:space="0" w:color="000000"/>
              <w:left w:val="nil"/>
              <w:bottom w:val="single" w:sz="6" w:space="0" w:color="000000"/>
              <w:right w:val="nil"/>
            </w:tcBorders>
            <w:vAlign w:val="center"/>
          </w:tcPr>
          <w:p w14:paraId="43554B00" w14:textId="77777777" w:rsidR="00871A9D" w:rsidRPr="004B4830" w:rsidRDefault="00871A9D">
            <w:pPr>
              <w:pStyle w:val="Tabletext8pt"/>
              <w:jc w:val="center"/>
            </w:pPr>
            <w:r w:rsidRPr="004B4830">
              <w:t>--</w:t>
            </w:r>
          </w:p>
        </w:tc>
        <w:tc>
          <w:tcPr>
            <w:tcW w:w="1145" w:type="pct"/>
            <w:vMerge w:val="restart"/>
            <w:tcBorders>
              <w:top w:val="single" w:sz="6" w:space="0" w:color="000000"/>
              <w:left w:val="nil"/>
              <w:right w:val="nil"/>
            </w:tcBorders>
            <w:vAlign w:val="center"/>
          </w:tcPr>
          <w:p w14:paraId="3A2B1D56" w14:textId="51B42D82" w:rsidR="00871A9D" w:rsidRPr="00E23F7D" w:rsidRDefault="004C04C2">
            <w:pPr>
              <w:pStyle w:val="Tabletext8pt"/>
            </w:pPr>
            <w:r>
              <w:t xml:space="preserve">The evidence is very uncertain about the effect of </w:t>
            </w:r>
            <w:r w:rsidRPr="00E23F7D">
              <w:t xml:space="preserve">WHM </w:t>
            </w:r>
            <w:r>
              <w:t xml:space="preserve">on </w:t>
            </w:r>
            <w:r w:rsidR="00871A9D">
              <w:t xml:space="preserve">physical functioning </w:t>
            </w:r>
            <w:r w:rsidR="00871A9D" w:rsidRPr="00E23F7D">
              <w:t xml:space="preserve">in people with </w:t>
            </w:r>
            <w:r w:rsidR="00871A9D">
              <w:t>depression</w:t>
            </w:r>
          </w:p>
        </w:tc>
      </w:tr>
      <w:tr w:rsidR="00871A9D" w:rsidRPr="00E23F7D" w14:paraId="40399AF7" w14:textId="77777777" w:rsidTr="001819B9">
        <w:trPr>
          <w:cantSplit/>
        </w:trPr>
        <w:tc>
          <w:tcPr>
            <w:tcW w:w="873" w:type="pct"/>
            <w:vMerge/>
            <w:tcBorders>
              <w:left w:val="nil"/>
              <w:bottom w:val="single" w:sz="6" w:space="0" w:color="000000"/>
              <w:right w:val="nil"/>
            </w:tcBorders>
            <w:vAlign w:val="center"/>
          </w:tcPr>
          <w:p w14:paraId="1E942DE3" w14:textId="77777777" w:rsidR="00871A9D" w:rsidRDefault="00871A9D" w:rsidP="00871A9D">
            <w:pPr>
              <w:pStyle w:val="Tabletext8pt"/>
            </w:pPr>
          </w:p>
        </w:tc>
        <w:tc>
          <w:tcPr>
            <w:tcW w:w="655" w:type="pct"/>
            <w:vMerge/>
            <w:tcBorders>
              <w:left w:val="nil"/>
              <w:bottom w:val="single" w:sz="6" w:space="0" w:color="000000"/>
              <w:right w:val="nil"/>
            </w:tcBorders>
            <w:shd w:val="clear" w:color="auto" w:fill="EBEBEB"/>
            <w:vAlign w:val="center"/>
          </w:tcPr>
          <w:p w14:paraId="35B12DB7" w14:textId="77777777" w:rsidR="00871A9D" w:rsidRDefault="00871A9D" w:rsidP="00871A9D">
            <w:pPr>
              <w:pStyle w:val="Tabletext8pt"/>
              <w:jc w:val="center"/>
              <w:rPr>
                <w:bCs w:val="0"/>
              </w:rPr>
            </w:pPr>
          </w:p>
        </w:tc>
        <w:tc>
          <w:tcPr>
            <w:tcW w:w="728" w:type="pct"/>
            <w:tcBorders>
              <w:top w:val="single" w:sz="6" w:space="0" w:color="000000"/>
              <w:left w:val="nil"/>
              <w:bottom w:val="single" w:sz="6" w:space="0" w:color="000000"/>
              <w:right w:val="nil"/>
            </w:tcBorders>
            <w:shd w:val="clear" w:color="auto" w:fill="EBEBEB"/>
          </w:tcPr>
          <w:p w14:paraId="69338D8F" w14:textId="47C8435E" w:rsidR="00871A9D" w:rsidRDefault="00871A9D" w:rsidP="00871A9D">
            <w:pPr>
              <w:pStyle w:val="Tabletext8pt"/>
              <w:jc w:val="center"/>
              <w:rPr>
                <w:bCs w:val="0"/>
              </w:rPr>
            </w:pPr>
            <w:r w:rsidRPr="00966769">
              <w:rPr>
                <w:rStyle w:val="Strong"/>
              </w:rPr>
              <w:t>S</w:t>
            </w:r>
            <w:r>
              <w:rPr>
                <w:rStyle w:val="Strong"/>
              </w:rPr>
              <w:t xml:space="preserve">t </w:t>
            </w:r>
            <w:r w:rsidRPr="00966769">
              <w:rPr>
                <w:rStyle w:val="Strong"/>
              </w:rPr>
              <w:t>J</w:t>
            </w:r>
            <w:r>
              <w:rPr>
                <w:rStyle w:val="Strong"/>
              </w:rPr>
              <w:t xml:space="preserve">ohn’s </w:t>
            </w:r>
            <w:r w:rsidRPr="00966769">
              <w:rPr>
                <w:rStyle w:val="Strong"/>
              </w:rPr>
              <w:t>W</w:t>
            </w:r>
            <w:r>
              <w:rPr>
                <w:rStyle w:val="Strong"/>
              </w:rPr>
              <w:t>ort</w:t>
            </w:r>
            <w:r w:rsidRPr="00966769">
              <w:rPr>
                <w:rStyle w:val="Strong"/>
              </w:rPr>
              <w:t xml:space="preserve">: </w:t>
            </w:r>
            <w:r w:rsidRPr="00082060">
              <w:rPr>
                <w:rStyle w:val="Strong"/>
              </w:rPr>
              <w:t>SMD 0.</w:t>
            </w:r>
            <w:r w:rsidR="00B925F6">
              <w:rPr>
                <w:rStyle w:val="Strong"/>
              </w:rPr>
              <w:t>35</w:t>
            </w:r>
            <w:r w:rsidRPr="00082060">
              <w:rPr>
                <w:rStyle w:val="Strong"/>
              </w:rPr>
              <w:t xml:space="preserve"> SD </w:t>
            </w:r>
            <w:r>
              <w:rPr>
                <w:rStyle w:val="Strong"/>
              </w:rPr>
              <w:t>higher</w:t>
            </w:r>
            <w:r w:rsidRPr="00082060">
              <w:rPr>
                <w:rStyle w:val="Strong"/>
              </w:rPr>
              <w:t xml:space="preserve"> ^</w:t>
            </w:r>
            <w:r w:rsidRPr="00082060">
              <w:rPr>
                <w:rStyle w:val="Strong"/>
              </w:rPr>
              <w:br/>
            </w:r>
            <w:r w:rsidRPr="002A6818">
              <w:t>(0.</w:t>
            </w:r>
            <w:r w:rsidR="004C04C2">
              <w:t>01</w:t>
            </w:r>
            <w:r>
              <w:t xml:space="preserve"> high</w:t>
            </w:r>
            <w:r w:rsidRPr="002A6818">
              <w:t>er to 0.</w:t>
            </w:r>
            <w:r w:rsidR="004C04C2">
              <w:t>70</w:t>
            </w:r>
            <w:r>
              <w:t xml:space="preserve"> higher</w:t>
            </w:r>
            <w:r w:rsidRPr="002A6818">
              <w:t>)</w:t>
            </w:r>
          </w:p>
        </w:tc>
        <w:tc>
          <w:tcPr>
            <w:tcW w:w="436" w:type="pct"/>
            <w:tcBorders>
              <w:top w:val="single" w:sz="6" w:space="0" w:color="000000"/>
              <w:left w:val="nil"/>
              <w:bottom w:val="single" w:sz="6" w:space="0" w:color="000000"/>
              <w:right w:val="nil"/>
            </w:tcBorders>
            <w:vAlign w:val="center"/>
          </w:tcPr>
          <w:p w14:paraId="79CA9D1C" w14:textId="549290CC" w:rsidR="00871A9D" w:rsidRPr="004B4830" w:rsidRDefault="00871A9D" w:rsidP="00871A9D">
            <w:pPr>
              <w:pStyle w:val="Tabletext8pt"/>
              <w:jc w:val="center"/>
              <w:rPr>
                <w:bCs w:val="0"/>
              </w:rPr>
            </w:pPr>
            <w:r>
              <w:rPr>
                <w:bCs w:val="0"/>
              </w:rPr>
              <w:t>--</w:t>
            </w:r>
          </w:p>
        </w:tc>
        <w:tc>
          <w:tcPr>
            <w:tcW w:w="582" w:type="pct"/>
            <w:tcBorders>
              <w:top w:val="single" w:sz="6" w:space="0" w:color="000000"/>
              <w:left w:val="nil"/>
              <w:bottom w:val="single" w:sz="6" w:space="0" w:color="000000"/>
              <w:right w:val="nil"/>
            </w:tcBorders>
            <w:vAlign w:val="center"/>
          </w:tcPr>
          <w:p w14:paraId="6CFA262B" w14:textId="61DB219D" w:rsidR="00871A9D" w:rsidRPr="00E23F7D" w:rsidRDefault="004C04C2" w:rsidP="00871A9D">
            <w:pPr>
              <w:pStyle w:val="Tabletext8pt"/>
              <w:jc w:val="center"/>
            </w:pPr>
            <w:r>
              <w:t>153</w:t>
            </w:r>
            <w:r w:rsidR="00871A9D">
              <w:br/>
              <w:t>(</w:t>
            </w:r>
            <w:r>
              <w:t>1</w:t>
            </w:r>
            <w:r w:rsidR="00871A9D">
              <w:t xml:space="preserve"> RCT)</w:t>
            </w:r>
          </w:p>
        </w:tc>
        <w:tc>
          <w:tcPr>
            <w:tcW w:w="582" w:type="pct"/>
            <w:tcBorders>
              <w:top w:val="single" w:sz="6" w:space="0" w:color="000000"/>
              <w:left w:val="nil"/>
              <w:bottom w:val="single" w:sz="6" w:space="0" w:color="000000"/>
              <w:right w:val="nil"/>
            </w:tcBorders>
            <w:vAlign w:val="center"/>
          </w:tcPr>
          <w:p w14:paraId="53972825" w14:textId="4DC8D4B7" w:rsidR="00871A9D" w:rsidRPr="004B4830" w:rsidRDefault="007834A4" w:rsidP="00FB02EF">
            <w:pPr>
              <w:pStyle w:val="Qualitytext"/>
            </w:pPr>
            <w:r w:rsidRPr="009F4853">
              <w:rPr>
                <w:rStyle w:val="QualitytextChar"/>
                <w:rFonts w:ascii="Cambria Math" w:hAnsi="Cambria Math"/>
              </w:rPr>
              <w:t>⨁◯◯◯</w:t>
            </w:r>
            <w:r>
              <w:rPr>
                <w:rStyle w:val="QualitytextChar"/>
                <w:rFonts w:ascii="Cambria Math" w:hAnsi="Cambria Math"/>
              </w:rPr>
              <w:br/>
            </w:r>
            <w:r w:rsidR="002F5B3C">
              <w:t xml:space="preserve">Very </w:t>
            </w:r>
            <w:r w:rsidR="00871A9D">
              <w:t xml:space="preserve">LOW </w:t>
            </w:r>
            <w:r w:rsidR="004C04C2">
              <w:rPr>
                <w:rStyle w:val="Tabletext8ptChar"/>
                <w:caps w:val="0"/>
                <w:vertAlign w:val="superscript"/>
              </w:rPr>
              <w:t>g</w:t>
            </w:r>
          </w:p>
        </w:tc>
        <w:tc>
          <w:tcPr>
            <w:tcW w:w="1145" w:type="pct"/>
            <w:vMerge/>
            <w:tcBorders>
              <w:left w:val="nil"/>
              <w:bottom w:val="single" w:sz="6" w:space="0" w:color="000000"/>
              <w:right w:val="nil"/>
            </w:tcBorders>
            <w:vAlign w:val="center"/>
          </w:tcPr>
          <w:p w14:paraId="68EBFC44" w14:textId="77777777" w:rsidR="00871A9D" w:rsidRPr="00E23F7D" w:rsidRDefault="00871A9D" w:rsidP="00871A9D">
            <w:pPr>
              <w:pStyle w:val="Tabletext8pt"/>
            </w:pPr>
          </w:p>
        </w:tc>
      </w:tr>
      <w:tr w:rsidR="00871A9D" w:rsidRPr="00E23F7D" w14:paraId="7842192F" w14:textId="77777777">
        <w:trPr>
          <w:cantSplit/>
        </w:trPr>
        <w:tc>
          <w:tcPr>
            <w:tcW w:w="5000" w:type="pct"/>
            <w:gridSpan w:val="7"/>
            <w:tcBorders>
              <w:top w:val="single" w:sz="6" w:space="0" w:color="000000"/>
              <w:left w:val="nil"/>
              <w:bottom w:val="single" w:sz="6" w:space="0" w:color="000000"/>
              <w:right w:val="nil"/>
            </w:tcBorders>
            <w:vAlign w:val="center"/>
            <w:hideMark/>
          </w:tcPr>
          <w:p w14:paraId="66EB9A1F" w14:textId="77777777" w:rsidR="00871A9D" w:rsidRDefault="00871A9D" w:rsidP="00871A9D">
            <w:pPr>
              <w:pStyle w:val="TableFigNotes0"/>
            </w:pPr>
            <w:r w:rsidRPr="00D4172A">
              <w:t>*</w:t>
            </w:r>
            <w:r w:rsidRPr="00E23F7D">
              <w:t xml:space="preserve"> </w:t>
            </w:r>
            <w:r w:rsidRPr="00D4172A">
              <w:rPr>
                <w:rStyle w:val="Strong"/>
              </w:rPr>
              <w:t>The risk in the intervention group</w:t>
            </w:r>
            <w:r w:rsidRPr="00E23F7D">
              <w:t xml:space="preserve"> (and its 95% confidence interval) is based on the assumed risk in the comparison group and the </w:t>
            </w:r>
            <w:r w:rsidRPr="00D4172A">
              <w:rPr>
                <w:rStyle w:val="Strong"/>
              </w:rPr>
              <w:t>relative effect</w:t>
            </w:r>
            <w:r w:rsidRPr="00E23F7D">
              <w:t xml:space="preserve"> of the intervention (and its 95% CI).</w:t>
            </w:r>
          </w:p>
          <w:p w14:paraId="77847BF6" w14:textId="75724D06" w:rsidR="00871A9D" w:rsidRDefault="00871A9D" w:rsidP="00871A9D">
            <w:pPr>
              <w:pStyle w:val="TableFigNotes0"/>
            </w:pPr>
            <w:r w:rsidRPr="007C1EE3">
              <w:t xml:space="preserve">^ As a rule of thumb, an SMD of 0.2 represents a small difference, 0.5 is moderate, and 0.8 is a large difference </w:t>
            </w:r>
            <w:r w:rsidRPr="00E23F7D">
              <w:fldChar w:fldCharType="begin"/>
            </w:r>
            <w:r>
              <w:instrText xml:space="preserve"> ADDIN EN.CITE &lt;EndNote&gt;&lt;Cite&gt;&lt;Author&gt;Faraone&lt;/Author&gt;&lt;Year&gt;2008&lt;/Year&gt;&lt;RecNum&gt;1440&lt;/RecNum&gt;&lt;DisplayText&gt;(55)&lt;/DisplayText&gt;&lt;record&gt;&lt;rec-number&gt;1440&lt;/rec-number&gt;&lt;foreign-keys&gt;&lt;key app="EN" db-id="fffa29epupvv03e2wadvw0dnd2t2azstt9v5" timestamp="1713247497"&gt;1440&lt;/key&gt;&lt;/foreign-keys&gt;&lt;ref-type name="Journal Article"&gt;17&lt;/ref-type&gt;&lt;contributors&gt;&lt;authors&gt;&lt;author&gt;Faraone, S. V.&lt;/author&gt;&lt;/authors&gt;&lt;/contributors&gt;&lt;titles&gt;&lt;title&gt;Interpreting estimates of treatment effects: implications for managed care&lt;/title&gt;&lt;secondary-title&gt;P T&lt;/secondary-title&gt;&lt;/titles&gt;&lt;periodical&gt;&lt;full-title&gt;P T&lt;/full-title&gt;&lt;/periodical&gt;&lt;pages&gt;700-11&lt;/pages&gt;&lt;volume&gt;33&lt;/volume&gt;&lt;number&gt;12&lt;/number&gt;&lt;dates&gt;&lt;year&gt;2008&lt;/year&gt;&lt;pub-dates&gt;&lt;date&gt;Dec&lt;/date&gt;&lt;/pub-dates&gt;&lt;/dates&gt;&lt;isbn&gt;1052-1372 (Print)&amp;#xD;1052-1372 (Linking)&lt;/isbn&gt;&lt;accession-num&gt;19750051&lt;/accession-num&gt;&lt;urls&gt;&lt;related-urls&gt;&lt;url&gt;https://www.ncbi.nlm.nih.gov/pubmed/19750051&lt;/url&gt;&lt;/related-urls&gt;&lt;/urls&gt;&lt;custom2&gt;PMC2730804&lt;/custom2&gt;&lt;remote-database-name&gt;PubMed-not-MEDLINE&lt;/remote-database-name&gt;&lt;remote-database-provider&gt;NLM&lt;/remote-database-provider&gt;&lt;/record&gt;&lt;/Cite&gt;&lt;/EndNote&gt;</w:instrText>
            </w:r>
            <w:r w:rsidRPr="00E23F7D">
              <w:fldChar w:fldCharType="separate"/>
            </w:r>
            <w:r>
              <w:rPr>
                <w:noProof/>
              </w:rPr>
              <w:t>(</w:t>
            </w:r>
            <w:hyperlink w:anchor="_ENREF_55" w:tooltip="Faraone, 2008 #1440" w:history="1">
              <w:r w:rsidR="002E03B7">
                <w:rPr>
                  <w:noProof/>
                </w:rPr>
                <w:t>55</w:t>
              </w:r>
            </w:hyperlink>
            <w:r>
              <w:rPr>
                <w:noProof/>
              </w:rPr>
              <w:t>)</w:t>
            </w:r>
            <w:r w:rsidRPr="00E23F7D">
              <w:fldChar w:fldCharType="end"/>
            </w:r>
            <w:r w:rsidRPr="007C1EE3">
              <w:t>.</w:t>
            </w:r>
          </w:p>
          <w:p w14:paraId="0891DE9C" w14:textId="77777777" w:rsidR="00022FC4" w:rsidRDefault="00022FC4" w:rsidP="00871A9D">
            <w:pPr>
              <w:pStyle w:val="TableFigNotes0"/>
              <w:rPr>
                <w:rStyle w:val="FootnoteReference"/>
                <w:vertAlign w:val="baseline"/>
              </w:rPr>
            </w:pPr>
          </w:p>
          <w:p w14:paraId="3094915E" w14:textId="5CA2E9A9" w:rsidR="00871A9D" w:rsidRDefault="00022FC4" w:rsidP="00871A9D">
            <w:pPr>
              <w:pStyle w:val="TableFigNotes0"/>
            </w:pPr>
            <w:r w:rsidRPr="00FB02EF">
              <w:rPr>
                <w:rStyle w:val="FootnoteReference"/>
                <w:vertAlign w:val="baseline"/>
              </w:rPr>
              <w:t>†</w:t>
            </w:r>
            <w:r>
              <w:t xml:space="preserve"> Data from one RCT (total participants unclear) not included here because results were not adequately reported [missing information]. </w:t>
            </w:r>
          </w:p>
          <w:p w14:paraId="49A6A4DD" w14:textId="06C53D68" w:rsidR="00E75D63" w:rsidRDefault="00E75D63" w:rsidP="00871A9D">
            <w:pPr>
              <w:pStyle w:val="TableFigNotes0"/>
            </w:pPr>
            <w:r w:rsidRPr="006F7661">
              <w:rPr>
                <w:rStyle w:val="FootnoteReference"/>
                <w:vertAlign w:val="baseline"/>
              </w:rPr>
              <w:t>††</w:t>
            </w:r>
            <w:r>
              <w:t xml:space="preserve"> Data from one RCT (total 66 participants) not included here because results were not adequately reported [missing information].</w:t>
            </w:r>
          </w:p>
          <w:p w14:paraId="37CAAB2C" w14:textId="77777777" w:rsidR="00E75D63" w:rsidRPr="00022FC4" w:rsidRDefault="00E75D63" w:rsidP="00871A9D">
            <w:pPr>
              <w:pStyle w:val="TableFigNotes0"/>
            </w:pPr>
          </w:p>
          <w:p w14:paraId="2B8DC16C" w14:textId="174BDF3D" w:rsidR="00871A9D" w:rsidRPr="00E23F7D" w:rsidRDefault="00871A9D" w:rsidP="00871A9D">
            <w:pPr>
              <w:pStyle w:val="TableFigNotes0"/>
              <w:rPr>
                <w14:ligatures w14:val="standardContextual"/>
              </w:rPr>
            </w:pPr>
            <w:r w:rsidRPr="002A21D9">
              <w:rPr>
                <w:rStyle w:val="Strong"/>
              </w:rPr>
              <w:t>CI:</w:t>
            </w:r>
            <w:r w:rsidRPr="00E23F7D">
              <w:t xml:space="preserve"> confidence interval;</w:t>
            </w:r>
            <w:r>
              <w:t xml:space="preserve"> </w:t>
            </w:r>
            <w:r w:rsidR="00B925F6" w:rsidRPr="007E590A">
              <w:rPr>
                <w:rStyle w:val="Strong"/>
              </w:rPr>
              <w:t>HAM-D:</w:t>
            </w:r>
            <w:r w:rsidR="00B925F6">
              <w:t xml:space="preserve"> Hamilton depression rating scale; </w:t>
            </w:r>
            <w:r w:rsidRPr="007E590A">
              <w:rPr>
                <w:rStyle w:val="Strong"/>
              </w:rPr>
              <w:t>HAM-</w:t>
            </w:r>
            <w:r>
              <w:rPr>
                <w:rStyle w:val="Strong"/>
              </w:rPr>
              <w:t>A</w:t>
            </w:r>
            <w:r w:rsidRPr="007E590A">
              <w:rPr>
                <w:rStyle w:val="Strong"/>
              </w:rPr>
              <w:t>:</w:t>
            </w:r>
            <w:r>
              <w:t xml:space="preserve"> Hamilton anxiety rating scale; </w:t>
            </w:r>
            <w:r w:rsidR="00B925F6" w:rsidRPr="002A21D9">
              <w:rPr>
                <w:rStyle w:val="Strong"/>
              </w:rPr>
              <w:t>MD:</w:t>
            </w:r>
            <w:r w:rsidR="00B925F6" w:rsidRPr="00E23F7D">
              <w:t xml:space="preserve"> mean difference;</w:t>
            </w:r>
          </w:p>
        </w:tc>
      </w:tr>
      <w:tr w:rsidR="00871A9D" w:rsidRPr="00E23F7D" w14:paraId="47BE53BF" w14:textId="77777777">
        <w:trPr>
          <w:cantSplit/>
        </w:trPr>
        <w:tc>
          <w:tcPr>
            <w:tcW w:w="5000" w:type="pct"/>
            <w:gridSpan w:val="7"/>
            <w:tcBorders>
              <w:top w:val="single" w:sz="6" w:space="0" w:color="000000"/>
              <w:left w:val="nil"/>
              <w:bottom w:val="single" w:sz="6" w:space="0" w:color="000000"/>
              <w:right w:val="nil"/>
            </w:tcBorders>
            <w:vAlign w:val="center"/>
            <w:hideMark/>
          </w:tcPr>
          <w:p w14:paraId="1ACD0ED2" w14:textId="77777777" w:rsidR="00871A9D" w:rsidRPr="00E23F7D" w:rsidRDefault="00871A9D" w:rsidP="00871A9D">
            <w:pPr>
              <w:pStyle w:val="TableFigNotes0"/>
            </w:pPr>
            <w:r w:rsidRPr="004B4830">
              <w:rPr>
                <w:rStyle w:val="Strong"/>
              </w:rPr>
              <w:t>GRADE Working Group grades of evidence</w:t>
            </w:r>
            <w:r w:rsidRPr="004B4830">
              <w:rPr>
                <w:rStyle w:val="Strong"/>
              </w:rPr>
              <w:br/>
              <w:t>High certainty:</w:t>
            </w:r>
            <w:r w:rsidRPr="00E23F7D">
              <w:t xml:space="preserve"> we are very confident that the true effect lies close to that of the estimate of the effect.</w:t>
            </w:r>
            <w:r w:rsidRPr="00E23F7D">
              <w:br/>
            </w:r>
            <w:r w:rsidRPr="004B4830">
              <w:rPr>
                <w:rStyle w:val="Strong"/>
              </w:rPr>
              <w:t>Moderate certainty:</w:t>
            </w:r>
            <w:r w:rsidRPr="00E23F7D">
              <w:t xml:space="preserve"> we are moderately confident in the effect estimate: the true effect is likely to be close to the estimate of the effect, but there is a possibility that it is substantially different.</w:t>
            </w:r>
            <w:r w:rsidRPr="00E23F7D">
              <w:br/>
            </w:r>
            <w:r w:rsidRPr="004B4830">
              <w:rPr>
                <w:rStyle w:val="Strong"/>
              </w:rPr>
              <w:t>Low certainty:</w:t>
            </w:r>
            <w:r w:rsidRPr="00E23F7D">
              <w:t xml:space="preserve"> our confidence in the effect estimate is limited: the true effect may be substantially different from the estimate of the effect.</w:t>
            </w:r>
            <w:r w:rsidRPr="00E23F7D">
              <w:br/>
            </w:r>
            <w:r w:rsidRPr="004B4830">
              <w:rPr>
                <w:rStyle w:val="Strong"/>
              </w:rPr>
              <w:t>Very low certainty:</w:t>
            </w:r>
            <w:r w:rsidRPr="00E23F7D">
              <w:t xml:space="preserve"> we have very little confidence in the effect estimate: the true effect is likely to be substantially different from the estimate of effect.</w:t>
            </w:r>
          </w:p>
        </w:tc>
      </w:tr>
    </w:tbl>
    <w:p w14:paraId="6B9FAED6" w14:textId="77777777" w:rsidR="00F627B3" w:rsidRPr="00E23F7D" w:rsidRDefault="00F627B3" w:rsidP="00F627B3">
      <w:pPr>
        <w:pStyle w:val="Heading4a"/>
      </w:pPr>
      <w:r w:rsidRPr="00E23F7D">
        <w:t>Explanations</w:t>
      </w:r>
    </w:p>
    <w:p w14:paraId="68032986" w14:textId="5FC32169" w:rsidR="00F627B3" w:rsidRPr="00E71002" w:rsidRDefault="00F627B3" w:rsidP="00F627B3">
      <w:pPr>
        <w:pStyle w:val="TableNote"/>
      </w:pPr>
      <w:r w:rsidRPr="00E71002">
        <w:t xml:space="preserve">a. No serious risk of bias. </w:t>
      </w:r>
      <w:r w:rsidR="004C04C2">
        <w:t>Five</w:t>
      </w:r>
      <w:r w:rsidRPr="00E71002">
        <w:t xml:space="preserve"> RCT</w:t>
      </w:r>
      <w:r>
        <w:t>s</w:t>
      </w:r>
      <w:r w:rsidRPr="00E71002">
        <w:t xml:space="preserve"> at </w:t>
      </w:r>
      <w:r w:rsidR="004C04C2">
        <w:t>low or unclear</w:t>
      </w:r>
      <w:r w:rsidRPr="00E71002">
        <w:t xml:space="preserve"> risk of bias. Certainty of evidence not downgraded.</w:t>
      </w:r>
    </w:p>
    <w:p w14:paraId="5C5CD52A" w14:textId="393E407E" w:rsidR="00F627B3" w:rsidRPr="00E71002" w:rsidRDefault="00F627B3" w:rsidP="00F627B3">
      <w:pPr>
        <w:pStyle w:val="TableNote"/>
      </w:pPr>
      <w:r w:rsidRPr="00E71002">
        <w:t xml:space="preserve">b. </w:t>
      </w:r>
      <w:r w:rsidR="00A5305C">
        <w:t>No s</w:t>
      </w:r>
      <w:r w:rsidRPr="00E71002">
        <w:t xml:space="preserve">erious inconsistency. </w:t>
      </w:r>
      <w:r>
        <w:t xml:space="preserve">Statistical heterogeneity is </w:t>
      </w:r>
      <w:r w:rsidR="00B70ACF">
        <w:t>low</w:t>
      </w:r>
      <w:r>
        <w:t xml:space="preserve"> (I</w:t>
      </w:r>
      <w:r w:rsidRPr="00252237">
        <w:rPr>
          <w:vertAlign w:val="superscript"/>
        </w:rPr>
        <w:t>2</w:t>
      </w:r>
      <w:r>
        <w:t>=</w:t>
      </w:r>
      <w:r w:rsidR="00B70ACF">
        <w:t>24</w:t>
      </w:r>
      <w:r>
        <w:t xml:space="preserve">%) </w:t>
      </w:r>
      <w:r w:rsidR="0058536D">
        <w:t>P</w:t>
      </w:r>
      <w:r w:rsidR="00FF7A12">
        <w:t>oi</w:t>
      </w:r>
      <w:r w:rsidR="0058536D">
        <w:t>nt estimate for one study does not overlap</w:t>
      </w:r>
      <w:r w:rsidR="00FF7A12">
        <w:t xml:space="preserve"> with</w:t>
      </w:r>
      <w:r w:rsidR="00917272">
        <w:t xml:space="preserve"> the</w:t>
      </w:r>
      <w:r w:rsidR="00FF7A12">
        <w:t xml:space="preserve"> other</w:t>
      </w:r>
      <w:r w:rsidR="00917272">
        <w:t>s</w:t>
      </w:r>
      <w:r w:rsidR="0058536D">
        <w:t xml:space="preserve">, but </w:t>
      </w:r>
      <w:r w:rsidR="00A5305C">
        <w:t>likely explained by differences in PICO</w:t>
      </w:r>
      <w:r>
        <w:t xml:space="preserve">. </w:t>
      </w:r>
      <w:r w:rsidRPr="00E71002">
        <w:t xml:space="preserve">Certainty of evidence </w:t>
      </w:r>
      <w:r>
        <w:t xml:space="preserve">not </w:t>
      </w:r>
      <w:r w:rsidRPr="00E71002">
        <w:t>downgraded.</w:t>
      </w:r>
    </w:p>
    <w:p w14:paraId="706AA424" w14:textId="4250C560" w:rsidR="00F627B3" w:rsidRPr="00E71002" w:rsidRDefault="00F627B3" w:rsidP="00F627B3">
      <w:pPr>
        <w:pStyle w:val="TableNote"/>
      </w:pPr>
      <w:r w:rsidRPr="00E71002">
        <w:t xml:space="preserve">c. No serious indirectness. The available evidence is in </w:t>
      </w:r>
      <w:r>
        <w:t>people diagnosed with major depression</w:t>
      </w:r>
      <w:r w:rsidR="00701BA0">
        <w:t>, postpartum depression</w:t>
      </w:r>
      <w:r>
        <w:t xml:space="preserve"> or </w:t>
      </w:r>
      <w:r w:rsidR="00701BA0">
        <w:t>mild-moderate</w:t>
      </w:r>
      <w:r>
        <w:t xml:space="preserve"> depression that </w:t>
      </w:r>
      <w:r w:rsidRPr="00E71002">
        <w:t xml:space="preserve">can be sensibly applied to the Australian population. </w:t>
      </w:r>
      <w:r>
        <w:t>It is possible the herbs used in the identified studies are</w:t>
      </w:r>
      <w:r w:rsidRPr="00FF2470">
        <w:t xml:space="preserve"> </w:t>
      </w:r>
      <w:r>
        <w:t>not comparable</w:t>
      </w:r>
      <w:r w:rsidRPr="00FF2470">
        <w:t xml:space="preserve"> to </w:t>
      </w:r>
      <w:r>
        <w:t xml:space="preserve">those commonly used </w:t>
      </w:r>
      <w:r w:rsidRPr="00FF2470">
        <w:t>in Australia</w:t>
      </w:r>
      <w:r w:rsidR="00A5305C">
        <w:t>,</w:t>
      </w:r>
      <w:r>
        <w:t xml:space="preserve"> but they could be sensibly applied. </w:t>
      </w:r>
      <w:r w:rsidRPr="00E71002">
        <w:t>Certainty of evidence not downgraded.</w:t>
      </w:r>
    </w:p>
    <w:p w14:paraId="4627EAE5" w14:textId="0998339D" w:rsidR="00F627B3" w:rsidRPr="00E71002" w:rsidRDefault="00F627B3" w:rsidP="00F627B3">
      <w:pPr>
        <w:pStyle w:val="TableNote"/>
      </w:pPr>
      <w:r w:rsidRPr="00E71002">
        <w:t xml:space="preserve">d. </w:t>
      </w:r>
      <w:r w:rsidR="00C00FB0">
        <w:t>Very se</w:t>
      </w:r>
      <w:r w:rsidRPr="00E71002">
        <w:t xml:space="preserve">rious imprecision. </w:t>
      </w:r>
      <w:r>
        <w:t xml:space="preserve">Wide confidence intervals (upper and lower bounds overlap with </w:t>
      </w:r>
      <w:r w:rsidR="00A5305C">
        <w:t xml:space="preserve">both </w:t>
      </w:r>
      <w:r w:rsidR="00FD06C7">
        <w:t>benefit and harms</w:t>
      </w:r>
      <w:r>
        <w:t xml:space="preserve">). </w:t>
      </w:r>
      <w:r w:rsidRPr="00E71002">
        <w:t>Certainty of evidence downgraded</w:t>
      </w:r>
      <w:r w:rsidR="00C00FB0">
        <w:t xml:space="preserve"> 2 levels</w:t>
      </w:r>
      <w:r w:rsidRPr="00E71002">
        <w:t>.</w:t>
      </w:r>
    </w:p>
    <w:p w14:paraId="046B29BD" w14:textId="77777777" w:rsidR="00F627B3" w:rsidRDefault="00F627B3" w:rsidP="00F627B3">
      <w:pPr>
        <w:pStyle w:val="TableNote"/>
      </w:pPr>
      <w:r w:rsidRPr="00E71002">
        <w:t>e. Publication bias not suspected. Certainty of evidence not downgraded.</w:t>
      </w:r>
      <w:r>
        <w:t xml:space="preserve"> </w:t>
      </w:r>
    </w:p>
    <w:p w14:paraId="6F34948B" w14:textId="34485EAC" w:rsidR="00871A9D" w:rsidRDefault="00F627B3" w:rsidP="004C04C2">
      <w:pPr>
        <w:pStyle w:val="TableNote"/>
      </w:pPr>
      <w:r>
        <w:t xml:space="preserve">f. GRADE assessed by Apaydin 2016 </w:t>
      </w:r>
      <w:r>
        <w:fldChar w:fldCharType="begin">
          <w:fldData xml:space="preserve">PEVuZE5vdGU+PENpdGU+PEF1dGhvcj5BcGF5ZGluPC9BdXRob3I+PFllYXI+MjAxNjwvWWVhcj48
UmVjTnVtPjY4NjwvUmVjTnVtPjxEaXNwbGF5VGV4dD4oMjkwKTwvRGlzcGxheVRleHQ+PHJlY29y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rsidR="001A0958">
        <w:instrText xml:space="preserve"> ADDIN EN.CITE </w:instrText>
      </w:r>
      <w:r w:rsidR="001A0958">
        <w:fldChar w:fldCharType="begin">
          <w:fldData xml:space="preserve">PEVuZE5vdGU+PENpdGU+PEF1dGhvcj5BcGF5ZGluPC9BdXRob3I+PFllYXI+MjAxNjwvWWVhcj48
UmVjTnVtPjY4NjwvUmVjTnVtPjxEaXNwbGF5VGV4dD4oMjkwKTwvRGlzcGxheVRleHQ+PHJlY29y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rsidR="001A0958">
        <w:instrText xml:space="preserve"> ADDIN EN.CITE.DATA </w:instrText>
      </w:r>
      <w:r w:rsidR="001A0958">
        <w:fldChar w:fldCharType="end"/>
      </w:r>
      <w:r>
        <w:fldChar w:fldCharType="separate"/>
      </w:r>
      <w:r>
        <w:rPr>
          <w:noProof/>
        </w:rPr>
        <w:t>(</w:t>
      </w:r>
      <w:hyperlink w:anchor="_ENREF_290" w:tooltip="Apaydin, 2016 #686" w:history="1">
        <w:r w:rsidR="002E03B7">
          <w:rPr>
            <w:noProof/>
          </w:rPr>
          <w:t>290</w:t>
        </w:r>
      </w:hyperlink>
      <w:r>
        <w:rPr>
          <w:noProof/>
        </w:rPr>
        <w:t>)</w:t>
      </w:r>
      <w:r>
        <w:fldChar w:fldCharType="end"/>
      </w:r>
      <w:r>
        <w:t xml:space="preserve"> Downgraded </w:t>
      </w:r>
      <w:r w:rsidRPr="00817E78">
        <w:t xml:space="preserve">for inconsistency </w:t>
      </w:r>
      <w:r>
        <w:t>(due to heterogeneity; direction of effects; no replication)</w:t>
      </w:r>
      <w:r w:rsidR="004C04C2">
        <w:t xml:space="preserve">. </w:t>
      </w:r>
    </w:p>
    <w:p w14:paraId="7B0F4F6C" w14:textId="34736FFD" w:rsidR="00F627B3" w:rsidRDefault="004C04C2" w:rsidP="00EC5EDC">
      <w:pPr>
        <w:pStyle w:val="TableNote"/>
      </w:pPr>
      <w:r>
        <w:t>g</w:t>
      </w:r>
      <w:r w:rsidR="00871A9D">
        <w:t xml:space="preserve">. GRADE assessed by Apaydin 2016 </w:t>
      </w:r>
      <w:r w:rsidR="00871A9D">
        <w:fldChar w:fldCharType="begin">
          <w:fldData xml:space="preserve">PEVuZE5vdGU+PENpdGU+PEF1dGhvcj5BcGF5ZGluPC9BdXRob3I+PFllYXI+MjAxNjwvWWVhcj48
UmVjTnVtPjY4NjwvUmVjTnVtPjxEaXNwbGF5VGV4dD4oMjkwKTwvRGlzcGxheVRleHQ+PHJlY29y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rsidR="001A0958">
        <w:instrText xml:space="preserve"> ADDIN EN.CITE </w:instrText>
      </w:r>
      <w:r w:rsidR="001A0958">
        <w:fldChar w:fldCharType="begin">
          <w:fldData xml:space="preserve">PEVuZE5vdGU+PENpdGU+PEF1dGhvcj5BcGF5ZGluPC9BdXRob3I+PFllYXI+MjAxNjwvWWVhcj48
UmVjTnVtPjY4NjwvUmVjTnVtPjxEaXNwbGF5VGV4dD4oMjkwKTwvRGlzcGxheVRleHQ+PHJlY29y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rsidR="001A0958">
        <w:instrText xml:space="preserve"> ADDIN EN.CITE.DATA </w:instrText>
      </w:r>
      <w:r w:rsidR="001A0958">
        <w:fldChar w:fldCharType="end"/>
      </w:r>
      <w:r w:rsidR="00871A9D">
        <w:fldChar w:fldCharType="separate"/>
      </w:r>
      <w:r w:rsidR="00871A9D">
        <w:rPr>
          <w:noProof/>
        </w:rPr>
        <w:t>(</w:t>
      </w:r>
      <w:hyperlink w:anchor="_ENREF_290" w:tooltip="Apaydin, 2016 #686" w:history="1">
        <w:r w:rsidR="002E03B7">
          <w:rPr>
            <w:noProof/>
          </w:rPr>
          <w:t>290</w:t>
        </w:r>
      </w:hyperlink>
      <w:r w:rsidR="00871A9D">
        <w:rPr>
          <w:noProof/>
        </w:rPr>
        <w:t>)</w:t>
      </w:r>
      <w:r w:rsidR="00871A9D">
        <w:fldChar w:fldCharType="end"/>
      </w:r>
      <w:r w:rsidR="00871A9D">
        <w:t xml:space="preserve"> Downgraded </w:t>
      </w:r>
      <w:r w:rsidR="00871A9D" w:rsidRPr="00817E78">
        <w:t xml:space="preserve">for inconsistency </w:t>
      </w:r>
      <w:r w:rsidR="00871A9D">
        <w:t>(due to heterogeneity; direction of effects; no replication)</w:t>
      </w:r>
      <w:r w:rsidR="005E0D30">
        <w:t xml:space="preserve"> and study limitations (</w:t>
      </w:r>
      <w:r w:rsidR="005E0D30" w:rsidRPr="005E0D30">
        <w:t>no good quality study; effect not present when excluding poor quality studies; studies not designed or not powered to assess outcome</w:t>
      </w:r>
      <w:r w:rsidR="005E0D30">
        <w:t>).</w:t>
      </w:r>
    </w:p>
    <w:p w14:paraId="4127F1B6" w14:textId="78795683" w:rsidR="0042538A" w:rsidRDefault="0042538A" w:rsidP="0042538A">
      <w:pPr>
        <w:pStyle w:val="Heading3"/>
      </w:pPr>
      <w:bookmarkStart w:id="202" w:name="_Toc177462277"/>
      <w:bookmarkStart w:id="203" w:name="_Toc177462643"/>
      <w:bookmarkStart w:id="204" w:name="_Toc183697540"/>
      <w:bookmarkEnd w:id="202"/>
      <w:bookmarkEnd w:id="203"/>
      <w:r w:rsidRPr="00E23F7D">
        <w:t>Forest plots</w:t>
      </w:r>
      <w:bookmarkEnd w:id="204"/>
    </w:p>
    <w:p w14:paraId="7049B736" w14:textId="6121814C" w:rsidR="00B34DFE" w:rsidRDefault="00B34DFE" w:rsidP="00B34DFE">
      <w:pPr>
        <w:pStyle w:val="BodyText"/>
      </w:pPr>
      <w:r w:rsidRPr="00E23F7D">
        <w:t xml:space="preserve">Outcome results related to people with </w:t>
      </w:r>
      <w:r>
        <w:t>depression</w:t>
      </w:r>
      <w:r w:rsidRPr="00174BB2">
        <w:t xml:space="preserve"> </w:t>
      </w:r>
      <w:r w:rsidR="00FB02EF">
        <w:t xml:space="preserve">compared with placebo </w:t>
      </w:r>
      <w:r w:rsidRPr="00E23F7D">
        <w:t>are presented in</w:t>
      </w:r>
      <w:r>
        <w:t xml:space="preserve"> </w:t>
      </w:r>
      <w:r>
        <w:fldChar w:fldCharType="begin" w:fldLock="1"/>
      </w:r>
      <w:r>
        <w:instrText xml:space="preserve"> REF _Ref163655935 \h </w:instrText>
      </w:r>
      <w:r>
        <w:fldChar w:fldCharType="separate"/>
      </w:r>
      <w:r w:rsidR="00E2214E" w:rsidRPr="00E23F7D">
        <w:t xml:space="preserve">Figure </w:t>
      </w:r>
      <w:r w:rsidR="00E2214E">
        <w:rPr>
          <w:noProof/>
        </w:rPr>
        <w:t>19</w:t>
      </w:r>
      <w:r>
        <w:fldChar w:fldCharType="end"/>
      </w:r>
      <w:r>
        <w:t xml:space="preserve"> (depressive symptoms</w:t>
      </w:r>
      <w:r w:rsidR="009B78F3">
        <w:t xml:space="preserve"> – WHM other than St John’s wort</w:t>
      </w:r>
      <w:r>
        <w:t>)</w:t>
      </w:r>
      <w:r w:rsidR="0000755C">
        <w:t>,</w:t>
      </w:r>
      <w:r>
        <w:t xml:space="preserve"> </w:t>
      </w:r>
      <w:r w:rsidR="009B78F3">
        <w:fldChar w:fldCharType="begin" w:fldLock="1"/>
      </w:r>
      <w:r w:rsidR="009B78F3">
        <w:instrText xml:space="preserve"> REF _Ref163718420 \h </w:instrText>
      </w:r>
      <w:r w:rsidR="009B78F3">
        <w:fldChar w:fldCharType="separate"/>
      </w:r>
      <w:r w:rsidR="00E2214E">
        <w:t xml:space="preserve">Figure </w:t>
      </w:r>
      <w:r w:rsidR="00E2214E">
        <w:rPr>
          <w:noProof/>
        </w:rPr>
        <w:t>20</w:t>
      </w:r>
      <w:r w:rsidR="009B78F3">
        <w:fldChar w:fldCharType="end"/>
      </w:r>
      <w:r w:rsidR="009B78F3">
        <w:t xml:space="preserve"> (depressive symptoms – St John’s wort)</w:t>
      </w:r>
      <w:r w:rsidR="00E75D63">
        <w:t xml:space="preserve">, </w:t>
      </w:r>
      <w:r w:rsidR="009B78F3">
        <w:t xml:space="preserve"> </w:t>
      </w:r>
      <w:r>
        <w:t xml:space="preserve">and </w:t>
      </w:r>
      <w:r>
        <w:fldChar w:fldCharType="begin" w:fldLock="1"/>
      </w:r>
      <w:r>
        <w:instrText xml:space="preserve"> REF _Ref163656029 \h </w:instrText>
      </w:r>
      <w:r>
        <w:fldChar w:fldCharType="separate"/>
      </w:r>
      <w:r w:rsidR="00E2214E" w:rsidRPr="00E23F7D">
        <w:t xml:space="preserve">Figure </w:t>
      </w:r>
      <w:r w:rsidR="00E2214E">
        <w:rPr>
          <w:noProof/>
        </w:rPr>
        <w:t>21</w:t>
      </w:r>
      <w:r>
        <w:fldChar w:fldCharType="end"/>
      </w:r>
      <w:r>
        <w:t xml:space="preserve"> (</w:t>
      </w:r>
      <w:r w:rsidR="00017FDF">
        <w:t>anxiety</w:t>
      </w:r>
      <w:r>
        <w:t>).</w:t>
      </w:r>
    </w:p>
    <w:p w14:paraId="5F9191CA" w14:textId="738E1473" w:rsidR="00FB02EF" w:rsidRDefault="00FB02EF" w:rsidP="00FB02EF">
      <w:pPr>
        <w:pStyle w:val="BodyText"/>
      </w:pPr>
      <w:r w:rsidRPr="00E23F7D">
        <w:t xml:space="preserve">Outcome results related to people with </w:t>
      </w:r>
      <w:r>
        <w:t>depression</w:t>
      </w:r>
      <w:r w:rsidRPr="00174BB2">
        <w:t xml:space="preserve"> </w:t>
      </w:r>
      <w:r>
        <w:t xml:space="preserve">compared with </w:t>
      </w:r>
      <w:r w:rsidR="0000755C">
        <w:t xml:space="preserve">an </w:t>
      </w:r>
      <w:r>
        <w:t xml:space="preserve">active intervention </w:t>
      </w:r>
      <w:r w:rsidRPr="00E23F7D">
        <w:t>are presented in</w:t>
      </w:r>
      <w:r>
        <w:t xml:space="preserve"> </w:t>
      </w:r>
      <w:r>
        <w:fldChar w:fldCharType="begin" w:fldLock="1"/>
      </w:r>
      <w:r>
        <w:instrText xml:space="preserve"> REF _Ref177401902 \h </w:instrText>
      </w:r>
      <w:r>
        <w:fldChar w:fldCharType="separate"/>
      </w:r>
      <w:r w:rsidR="00E2214E" w:rsidRPr="00E23F7D">
        <w:t xml:space="preserve">Figure </w:t>
      </w:r>
      <w:r w:rsidR="00E2214E">
        <w:rPr>
          <w:noProof/>
        </w:rPr>
        <w:t>22</w:t>
      </w:r>
      <w:r>
        <w:fldChar w:fldCharType="end"/>
      </w:r>
      <w:r>
        <w:t xml:space="preserve"> (depressive symptoms – WHM other than St John’s wort)</w:t>
      </w:r>
      <w:r w:rsidR="00BA4E39">
        <w:t xml:space="preserve"> and </w:t>
      </w:r>
      <w:r w:rsidR="001F3A15">
        <w:fldChar w:fldCharType="begin" w:fldLock="1"/>
      </w:r>
      <w:r w:rsidR="001F3A15">
        <w:instrText xml:space="preserve"> REF _Ref177462730 \h </w:instrText>
      </w:r>
      <w:r w:rsidR="001F3A15">
        <w:fldChar w:fldCharType="separate"/>
      </w:r>
      <w:r w:rsidR="00E2214E">
        <w:t xml:space="preserve">Figure </w:t>
      </w:r>
      <w:r w:rsidR="00E2214E">
        <w:rPr>
          <w:noProof/>
        </w:rPr>
        <w:t>23</w:t>
      </w:r>
      <w:r w:rsidR="001F3A15">
        <w:fldChar w:fldCharType="end"/>
      </w:r>
      <w:r w:rsidR="001F3A15">
        <w:t xml:space="preserve"> (</w:t>
      </w:r>
      <w:r w:rsidR="00BA4E39">
        <w:t>depressive symptoms – St John’s wort)</w:t>
      </w:r>
      <w:r>
        <w:t xml:space="preserve">. </w:t>
      </w:r>
    </w:p>
    <w:p w14:paraId="39EEB4B8" w14:textId="0A618193" w:rsidR="00B34DFE" w:rsidRDefault="00B34DFE" w:rsidP="00B34DFE">
      <w:pPr>
        <w:pStyle w:val="Caption"/>
      </w:pPr>
      <w:bookmarkStart w:id="205" w:name="_Ref163655935"/>
      <w:bookmarkStart w:id="206" w:name="_Toc177486207"/>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19</w:t>
      </w:r>
      <w:r w:rsidRPr="00E23F7D">
        <w:fldChar w:fldCharType="end"/>
      </w:r>
      <w:bookmarkEnd w:id="205"/>
      <w:r w:rsidRPr="00E23F7D">
        <w:tab/>
        <w:t xml:space="preserve">Forest plot of </w:t>
      </w:r>
      <w:r w:rsidRPr="00B34DFE">
        <w:t>comparison</w:t>
      </w:r>
      <w:r w:rsidRPr="00E23F7D">
        <w:t xml:space="preserve">: WHM vs placebo: </w:t>
      </w:r>
      <w:r>
        <w:t>Depression</w:t>
      </w:r>
      <w:r w:rsidRPr="00E23F7D">
        <w:t xml:space="preserve"> </w:t>
      </w:r>
      <w:r>
        <w:t>–</w:t>
      </w:r>
      <w:r w:rsidRPr="00E23F7D">
        <w:t xml:space="preserve"> </w:t>
      </w:r>
      <w:r>
        <w:t>depressive symptoms</w:t>
      </w:r>
      <w:bookmarkEnd w:id="206"/>
    </w:p>
    <w:p w14:paraId="5C727550" w14:textId="5C76DD17" w:rsidR="00B34DFE" w:rsidRDefault="00606503" w:rsidP="00B34DFE">
      <w:pPr>
        <w:pStyle w:val="Pic"/>
      </w:pPr>
      <w:r>
        <w:rPr>
          <w:noProof/>
        </w:rPr>
        <w:drawing>
          <wp:inline distT="0" distB="0" distL="0" distR="0" wp14:anchorId="04105EBC" wp14:editId="1E3A1362">
            <wp:extent cx="5979265" cy="5257800"/>
            <wp:effectExtent l="0" t="0" r="2540" b="0"/>
            <wp:docPr id="1538682140" name="Picture 3" descr="P77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82140" name="Picture 3" descr="P7721#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2820" cy="5260926"/>
                    </a:xfrm>
                    <a:prstGeom prst="rect">
                      <a:avLst/>
                    </a:prstGeom>
                    <a:noFill/>
                    <a:ln>
                      <a:noFill/>
                    </a:ln>
                  </pic:spPr>
                </pic:pic>
              </a:graphicData>
            </a:graphic>
          </wp:inline>
        </w:drawing>
      </w:r>
    </w:p>
    <w:p w14:paraId="5753C5AB" w14:textId="77777777" w:rsidR="000104A0" w:rsidRDefault="000104A0" w:rsidP="000104A0">
      <w:pPr>
        <w:pStyle w:val="TableFigNotes18"/>
      </w:pPr>
    </w:p>
    <w:p w14:paraId="49122995" w14:textId="37C1F095" w:rsidR="00C8259C" w:rsidRDefault="00C8259C" w:rsidP="00C8259C">
      <w:pPr>
        <w:pStyle w:val="Caption"/>
      </w:pPr>
      <w:bookmarkStart w:id="207" w:name="_Ref163718420"/>
      <w:bookmarkStart w:id="208" w:name="_Toc177486208"/>
      <w:r>
        <w:lastRenderedPageBreak/>
        <w:t xml:space="preserve">Figure </w:t>
      </w:r>
      <w:r>
        <w:fldChar w:fldCharType="begin"/>
      </w:r>
      <w:r>
        <w:instrText xml:space="preserve"> SEQ Figure \* ARABIC \s 1 </w:instrText>
      </w:r>
      <w:r>
        <w:fldChar w:fldCharType="separate"/>
      </w:r>
      <w:r w:rsidR="006C1868">
        <w:rPr>
          <w:noProof/>
        </w:rPr>
        <w:t>20</w:t>
      </w:r>
      <w:r>
        <w:fldChar w:fldCharType="end"/>
      </w:r>
      <w:bookmarkEnd w:id="207"/>
      <w:r w:rsidRPr="00E23F7D">
        <w:tab/>
        <w:t xml:space="preserve">Forest plot of comparison: </w:t>
      </w:r>
      <w:r>
        <w:t xml:space="preserve">St John’s wort </w:t>
      </w:r>
      <w:r w:rsidRPr="00E23F7D">
        <w:t xml:space="preserve">vs placebo: </w:t>
      </w:r>
      <w:r>
        <w:t>Depression</w:t>
      </w:r>
      <w:r w:rsidRPr="00E23F7D">
        <w:t xml:space="preserve"> </w:t>
      </w:r>
      <w:r>
        <w:t>–</w:t>
      </w:r>
      <w:r w:rsidRPr="00E23F7D">
        <w:t xml:space="preserve"> </w:t>
      </w:r>
      <w:r>
        <w:t>depressive symptoms</w:t>
      </w:r>
      <w:bookmarkEnd w:id="208"/>
    </w:p>
    <w:p w14:paraId="58D21A3C" w14:textId="77777777" w:rsidR="00C8259C" w:rsidRDefault="00C8259C" w:rsidP="00C8259C">
      <w:pPr>
        <w:pStyle w:val="Pic"/>
      </w:pPr>
      <w:r>
        <w:rPr>
          <w:noProof/>
        </w:rPr>
        <w:drawing>
          <wp:inline distT="0" distB="0" distL="0" distR="0" wp14:anchorId="727CA8FC" wp14:editId="075A1D12">
            <wp:extent cx="6013988" cy="6711351"/>
            <wp:effectExtent l="0" t="0" r="6350" b="0"/>
            <wp:docPr id="1028672951" name="Picture 1" descr="P77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72951" name="Picture 1" descr="P7724#yIS1"/>
                    <pic:cNvPicPr/>
                  </pic:nvPicPr>
                  <pic:blipFill>
                    <a:blip r:embed="rId38"/>
                    <a:stretch>
                      <a:fillRect/>
                    </a:stretch>
                  </pic:blipFill>
                  <pic:spPr>
                    <a:xfrm>
                      <a:off x="0" y="0"/>
                      <a:ext cx="6044178" cy="6745041"/>
                    </a:xfrm>
                    <a:prstGeom prst="rect">
                      <a:avLst/>
                    </a:prstGeom>
                  </pic:spPr>
                </pic:pic>
              </a:graphicData>
            </a:graphic>
          </wp:inline>
        </w:drawing>
      </w:r>
    </w:p>
    <w:p w14:paraId="0F455939" w14:textId="26C7978C" w:rsidR="00C8259C" w:rsidRPr="00BD2DE7" w:rsidRDefault="00C8259C" w:rsidP="00C8259C">
      <w:pPr>
        <w:pStyle w:val="TableFigNotes18"/>
      </w:pPr>
      <w:r>
        <w:t xml:space="preserve">Source: </w:t>
      </w:r>
      <w:hyperlink w:anchor="_ENREF_290" w:tooltip="Apaydin, 2016 #686" w:history="1">
        <w:r w:rsidR="002E03B7">
          <w:fldChar w:fldCharType="begin">
            <w:fldData xml:space="preserve">PEVuZE5vdGU+PENpdGUgQXV0aG9yWWVhcj0iMSI+PEF1dGhvcj5BcGF5ZGluPC9BdXRob3I+PFll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</w:fldData>
          </w:fldChar>
        </w:r>
        <w:r w:rsidR="002E03B7">
          <w:instrText xml:space="preserve"> ADDIN EN.CITE </w:instrText>
        </w:r>
        <w:r w:rsidR="002E03B7">
          <w:fldChar w:fldCharType="begin">
            <w:fldData xml:space="preserve">PEVuZE5vdGU+PENpdGUgQXV0aG9yWWVhcj0iMSI+PEF1dGhvcj5BcGF5ZGluPC9BdXRob3I+PFll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</w:fldData>
          </w:fldChar>
        </w:r>
        <w:r w:rsidR="002E03B7">
          <w:instrText xml:space="preserve"> ADDIN EN.CITE.DATA </w:instrText>
        </w:r>
        <w:r w:rsidR="002E03B7">
          <w:fldChar w:fldCharType="end"/>
        </w:r>
        <w:r w:rsidR="002E03B7">
          <w:fldChar w:fldCharType="separate"/>
        </w:r>
        <w:r w:rsidR="002E03B7">
          <w:rPr>
            <w:noProof/>
          </w:rPr>
          <w:t>Apaydin, Maher (290)</w:t>
        </w:r>
        <w:r w:rsidR="002E03B7">
          <w:fldChar w:fldCharType="end"/>
        </w:r>
      </w:hyperlink>
    </w:p>
    <w:p w14:paraId="1CAA3724" w14:textId="77777777" w:rsidR="00C8259C" w:rsidRPr="00C8259C" w:rsidRDefault="00C8259C" w:rsidP="00C8259C">
      <w:pPr>
        <w:pStyle w:val="BodyText"/>
      </w:pPr>
    </w:p>
    <w:p w14:paraId="1F8E8771" w14:textId="0E5B43AD" w:rsidR="00B34DFE" w:rsidRDefault="00B34DFE" w:rsidP="00B34DFE">
      <w:pPr>
        <w:pStyle w:val="Caption"/>
      </w:pPr>
      <w:bookmarkStart w:id="209" w:name="_Ref163656029"/>
      <w:bookmarkStart w:id="210" w:name="_Toc177486209"/>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21</w:t>
      </w:r>
      <w:r w:rsidRPr="00E23F7D">
        <w:fldChar w:fldCharType="end"/>
      </w:r>
      <w:bookmarkEnd w:id="209"/>
      <w:r w:rsidRPr="00E23F7D">
        <w:tab/>
        <w:t xml:space="preserve">Forest plot of comparison: WHM vs placebo: </w:t>
      </w:r>
      <w:r>
        <w:t>Depression</w:t>
      </w:r>
      <w:r w:rsidRPr="00E23F7D">
        <w:t xml:space="preserve"> </w:t>
      </w:r>
      <w:r>
        <w:t>–</w:t>
      </w:r>
      <w:r w:rsidR="00CF2382">
        <w:t xml:space="preserve"> </w:t>
      </w:r>
      <w:r>
        <w:t xml:space="preserve">anxiety, stress, </w:t>
      </w:r>
      <w:r w:rsidR="00017FDF">
        <w:t xml:space="preserve">and </w:t>
      </w:r>
      <w:r>
        <w:t>global improvement</w:t>
      </w:r>
      <w:bookmarkEnd w:id="210"/>
    </w:p>
    <w:p w14:paraId="5E764F22" w14:textId="7BC6BDC4" w:rsidR="006646C5" w:rsidRDefault="006646C5" w:rsidP="006646C5">
      <w:pPr>
        <w:pStyle w:val="Pic"/>
      </w:pPr>
      <w:r>
        <w:rPr>
          <w:noProof/>
        </w:rPr>
        <w:drawing>
          <wp:inline distT="0" distB="0" distL="0" distR="0" wp14:anchorId="126AF00F" wp14:editId="754BA879">
            <wp:extent cx="5949873" cy="4848045"/>
            <wp:effectExtent l="0" t="0" r="0" b="0"/>
            <wp:docPr id="1665991215" name="Picture 4" descr="P77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91215" name="Picture 4" descr="P7728#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3484" cy="4850987"/>
                    </a:xfrm>
                    <a:prstGeom prst="rect">
                      <a:avLst/>
                    </a:prstGeom>
                    <a:noFill/>
                    <a:ln>
                      <a:noFill/>
                    </a:ln>
                  </pic:spPr>
                </pic:pic>
              </a:graphicData>
            </a:graphic>
          </wp:inline>
        </w:drawing>
      </w:r>
    </w:p>
    <w:p w14:paraId="47586BB1" w14:textId="77777777" w:rsidR="006646C5" w:rsidRDefault="006646C5" w:rsidP="006646C5">
      <w:pPr>
        <w:pStyle w:val="TableFigNotes18"/>
      </w:pPr>
    </w:p>
    <w:p w14:paraId="0D453669" w14:textId="0026D8E8" w:rsidR="00E75D63" w:rsidRDefault="00E75D63" w:rsidP="00E75D63">
      <w:pPr>
        <w:pStyle w:val="Caption"/>
      </w:pPr>
      <w:bookmarkStart w:id="211" w:name="_Ref177401902"/>
      <w:bookmarkStart w:id="212" w:name="_Toc177486210"/>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22</w:t>
      </w:r>
      <w:r w:rsidRPr="00E23F7D">
        <w:fldChar w:fldCharType="end"/>
      </w:r>
      <w:bookmarkEnd w:id="211"/>
      <w:r w:rsidRPr="00E23F7D">
        <w:tab/>
        <w:t xml:space="preserve">Forest plot of </w:t>
      </w:r>
      <w:r w:rsidRPr="00B34DFE">
        <w:t>comparison</w:t>
      </w:r>
      <w:r w:rsidRPr="00E23F7D">
        <w:t xml:space="preserve">: WHM vs </w:t>
      </w:r>
      <w:r>
        <w:t>active intervention</w:t>
      </w:r>
      <w:r w:rsidRPr="00E23F7D">
        <w:t xml:space="preserve">: </w:t>
      </w:r>
      <w:r>
        <w:t>Depression</w:t>
      </w:r>
      <w:r w:rsidRPr="00E23F7D">
        <w:t xml:space="preserve"> </w:t>
      </w:r>
      <w:r>
        <w:t>–</w:t>
      </w:r>
      <w:r w:rsidRPr="00E23F7D">
        <w:t xml:space="preserve"> </w:t>
      </w:r>
      <w:r>
        <w:t>depressive symptoms</w:t>
      </w:r>
      <w:bookmarkEnd w:id="212"/>
    </w:p>
    <w:p w14:paraId="2954C471" w14:textId="1EA0CA5D" w:rsidR="00E75D63" w:rsidRDefault="00383164" w:rsidP="00E75D63">
      <w:pPr>
        <w:pStyle w:val="Pic"/>
      </w:pPr>
      <w:r>
        <w:rPr>
          <w:noProof/>
        </w:rPr>
        <w:drawing>
          <wp:inline distT="0" distB="0" distL="0" distR="0" wp14:anchorId="23007E74" wp14:editId="5A8860F9">
            <wp:extent cx="6063431" cy="4086225"/>
            <wp:effectExtent l="0" t="0" r="0" b="0"/>
            <wp:docPr id="1637707868" name="Picture 8" descr="P77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07868" name="Picture 8" descr="P7731#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5542" cy="4087648"/>
                    </a:xfrm>
                    <a:prstGeom prst="rect">
                      <a:avLst/>
                    </a:prstGeom>
                    <a:noFill/>
                    <a:ln>
                      <a:noFill/>
                    </a:ln>
                  </pic:spPr>
                </pic:pic>
              </a:graphicData>
            </a:graphic>
          </wp:inline>
        </w:drawing>
      </w:r>
    </w:p>
    <w:p w14:paraId="26C5D2D5" w14:textId="77777777" w:rsidR="00AD513E" w:rsidRPr="00AD513E" w:rsidRDefault="00AD513E" w:rsidP="00AD513E">
      <w:pPr>
        <w:pStyle w:val="TableFigNotes18"/>
      </w:pPr>
    </w:p>
    <w:p w14:paraId="5F48F5BC" w14:textId="51B555CC" w:rsidR="007311D6" w:rsidRDefault="007311D6" w:rsidP="007311D6">
      <w:pPr>
        <w:pStyle w:val="Caption"/>
      </w:pPr>
      <w:bookmarkStart w:id="213" w:name="_Ref177462730"/>
      <w:bookmarkStart w:id="214" w:name="_Toc177486211"/>
      <w:r>
        <w:lastRenderedPageBreak/>
        <w:t xml:space="preserve">Figure </w:t>
      </w:r>
      <w:r>
        <w:fldChar w:fldCharType="begin"/>
      </w:r>
      <w:r>
        <w:instrText xml:space="preserve"> SEQ Figure \* ARABIC \s 1 </w:instrText>
      </w:r>
      <w:r>
        <w:fldChar w:fldCharType="separate"/>
      </w:r>
      <w:r w:rsidR="006C1868">
        <w:rPr>
          <w:noProof/>
        </w:rPr>
        <w:t>23</w:t>
      </w:r>
      <w:r>
        <w:fldChar w:fldCharType="end"/>
      </w:r>
      <w:bookmarkEnd w:id="213"/>
      <w:r w:rsidRPr="00E23F7D">
        <w:tab/>
        <w:t xml:space="preserve">Forest plot of comparison: </w:t>
      </w:r>
      <w:r>
        <w:t xml:space="preserve">St John’s wort </w:t>
      </w:r>
      <w:r w:rsidRPr="00E23F7D">
        <w:t xml:space="preserve">vs </w:t>
      </w:r>
      <w:r>
        <w:t>active intervention</w:t>
      </w:r>
      <w:r w:rsidRPr="00E23F7D">
        <w:t xml:space="preserve">: </w:t>
      </w:r>
      <w:r>
        <w:t>Depression</w:t>
      </w:r>
      <w:r w:rsidRPr="00E23F7D">
        <w:t xml:space="preserve"> </w:t>
      </w:r>
      <w:r>
        <w:t>–</w:t>
      </w:r>
      <w:r w:rsidRPr="00E23F7D">
        <w:t xml:space="preserve"> </w:t>
      </w:r>
      <w:r>
        <w:t>depressive symptoms</w:t>
      </w:r>
      <w:bookmarkEnd w:id="214"/>
    </w:p>
    <w:p w14:paraId="0D080ABC" w14:textId="4EDBC7C0" w:rsidR="007311D6" w:rsidRPr="007311D6" w:rsidRDefault="00BA4E39" w:rsidP="007311D6">
      <w:pPr>
        <w:pStyle w:val="Pic"/>
      </w:pPr>
      <w:r w:rsidRPr="00BA4E39">
        <w:rPr>
          <w:noProof/>
        </w:rPr>
        <w:drawing>
          <wp:inline distT="0" distB="0" distL="0" distR="0" wp14:anchorId="608AE352" wp14:editId="7E609617">
            <wp:extent cx="6188075" cy="7154545"/>
            <wp:effectExtent l="0" t="0" r="3175" b="8255"/>
            <wp:docPr id="926796117" name="Picture 1" descr="P77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96117" name="Picture 1" descr="P7734#yIS1"/>
                    <pic:cNvPicPr/>
                  </pic:nvPicPr>
                  <pic:blipFill>
                    <a:blip r:embed="rId41"/>
                    <a:stretch>
                      <a:fillRect/>
                    </a:stretch>
                  </pic:blipFill>
                  <pic:spPr>
                    <a:xfrm>
                      <a:off x="0" y="0"/>
                      <a:ext cx="6188075" cy="7154545"/>
                    </a:xfrm>
                    <a:prstGeom prst="rect">
                      <a:avLst/>
                    </a:prstGeom>
                  </pic:spPr>
                </pic:pic>
              </a:graphicData>
            </a:graphic>
          </wp:inline>
        </w:drawing>
      </w:r>
    </w:p>
    <w:p w14:paraId="1D3299B9" w14:textId="70B10D2A" w:rsidR="00BA4E39" w:rsidRPr="00BD2DE7" w:rsidRDefault="00BA4E39" w:rsidP="00BA4E39">
      <w:pPr>
        <w:pStyle w:val="TableFigNotes18"/>
      </w:pPr>
      <w:r>
        <w:t xml:space="preserve">Source: </w:t>
      </w:r>
      <w:hyperlink w:anchor="_ENREF_290" w:tooltip="Apaydin, 2016 #686" w:history="1">
        <w:r w:rsidR="002E03B7">
          <w:fldChar w:fldCharType="begin">
            <w:fldData xml:space="preserve">PEVuZE5vdGU+PENpdGUgQXV0aG9yWWVhcj0iMSI+PEF1dGhvcj5BcGF5ZGluPC9BdXRob3I+PFll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</w:fldData>
          </w:fldChar>
        </w:r>
        <w:r w:rsidR="002E03B7">
          <w:instrText xml:space="preserve"> ADDIN EN.CITE </w:instrText>
        </w:r>
        <w:r w:rsidR="002E03B7">
          <w:fldChar w:fldCharType="begin">
            <w:fldData xml:space="preserve">PEVuZE5vdGU+PENpdGUgQXV0aG9yWWVhcj0iMSI+PEF1dGhvcj5BcGF5ZGluPC9BdXRob3I+PFll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</w:fldData>
          </w:fldChar>
        </w:r>
        <w:r w:rsidR="002E03B7">
          <w:instrText xml:space="preserve"> ADDIN EN.CITE.DATA </w:instrText>
        </w:r>
        <w:r w:rsidR="002E03B7">
          <w:fldChar w:fldCharType="end"/>
        </w:r>
        <w:r w:rsidR="002E03B7">
          <w:fldChar w:fldCharType="separate"/>
        </w:r>
        <w:r w:rsidR="002E03B7">
          <w:rPr>
            <w:noProof/>
          </w:rPr>
          <w:t>Apaydin, Maher (290)</w:t>
        </w:r>
        <w:r w:rsidR="002E03B7">
          <w:fldChar w:fldCharType="end"/>
        </w:r>
      </w:hyperlink>
    </w:p>
    <w:p w14:paraId="589CBE97" w14:textId="77777777" w:rsidR="00E75D63" w:rsidRPr="00E75D63" w:rsidRDefault="00E75D63" w:rsidP="00AD513E">
      <w:pPr>
        <w:pStyle w:val="BodyText"/>
      </w:pPr>
    </w:p>
    <w:p w14:paraId="59BBBE9C" w14:textId="40118F46" w:rsidR="0042538A" w:rsidRDefault="0042538A" w:rsidP="003A6590">
      <w:pPr>
        <w:pStyle w:val="BodyText"/>
      </w:pPr>
      <w:r>
        <w:br w:type="page"/>
      </w:r>
    </w:p>
    <w:p w14:paraId="16A514A7" w14:textId="33BDE4D9" w:rsidR="005634AD" w:rsidRPr="00E23F7D" w:rsidRDefault="003B0ABB" w:rsidP="005634AD">
      <w:pPr>
        <w:pStyle w:val="Heading2"/>
      </w:pPr>
      <w:bookmarkStart w:id="215" w:name="_Toc183697541"/>
      <w:r>
        <w:lastRenderedPageBreak/>
        <w:t>Insomnia</w:t>
      </w:r>
      <w:bookmarkEnd w:id="215"/>
    </w:p>
    <w:p w14:paraId="561612D3" w14:textId="10B16849" w:rsidR="005634AD" w:rsidRPr="00E23F7D" w:rsidRDefault="005634AD" w:rsidP="005634AD">
      <w:pPr>
        <w:pStyle w:val="Heading3"/>
      </w:pPr>
      <w:bookmarkStart w:id="216" w:name="_Toc183697542"/>
      <w:r w:rsidRPr="00E23F7D">
        <w:t>Description of the condition</w:t>
      </w:r>
      <w:bookmarkEnd w:id="216"/>
    </w:p>
    <w:p w14:paraId="27DCFF6C" w14:textId="0B6602E1" w:rsidR="005634AD" w:rsidRPr="00E23F7D" w:rsidRDefault="005634AD" w:rsidP="005634AD">
      <w:pPr>
        <w:pStyle w:val="BodyText"/>
      </w:pPr>
      <w:r w:rsidRPr="00E23F7D">
        <w:t xml:space="preserve">Sleep problems are common across the adult Australian population and can range from experiencing mild sleep disturbances each week to being diagnosed with clinical insomnia </w:t>
      </w:r>
      <w:r w:rsidRPr="00E23F7D">
        <w:fldChar w:fldCharType="begin"/>
      </w:r>
      <w:r w:rsidR="00346933">
        <w:instrText xml:space="preserve"> ADDIN EN.CITE &lt;EndNote&gt;&lt;Cite&gt;&lt;Author&gt;Reynolds&lt;/Author&gt;&lt;Year&gt;2019&lt;/Year&gt;&lt;RecNum&gt;127&lt;/RecNum&gt;&lt;DisplayText&gt;(322)&lt;/DisplayText&gt;&lt;record&gt;&lt;rec-number&gt;127&lt;/rec-number&gt;&lt;foreign-keys&gt;&lt;key app="EN" db-id="fffa29epupvv03e2wadvw0dnd2t2azstt9v5" timestamp="1688446594"&gt;127&lt;/key&gt;&lt;/foreign-keys&gt;&lt;ref-type name="Electronic Article"&gt;43&lt;/ref-type&gt;&lt;contributors&gt;&lt;authors&gt;&lt;author&gt;Reynolds, A., Appleton, S., Gill, T. and Adams, R. &lt;/author&gt;&lt;/authors&gt;&lt;/contributors&gt;&lt;titles&gt;&lt;title&gt;Chronic Insomnia Disorder in Australia.  A Report to the Sleep Health Foundation&lt;/title&gt;&lt;/titles&gt;&lt;dates&gt;&lt;year&gt;2019&lt;/year&gt;&lt;pub-dates&gt;&lt;date&gt;July 2019&lt;/date&gt;&lt;/pub-dates&gt;&lt;/dates&gt;&lt;pub-location&gt;Adelaide, South Australia&lt;/pub-location&gt;&lt;publisher&gt;Sleep Health Foundation&lt;/publisher&gt;&lt;urls&gt;&lt;related-urls&gt;&lt;url&gt;https://www.sleephealthfoundation.org.au/pdfs/Special_Reports/SHF_Insomnia_Report_2019_Final_SHFlogo.pdf &lt;/url&gt;&lt;/related-urls&gt;&lt;/urls&gt;&lt;access-date&gt;[Accessed 2 Mar. 2021].&lt;/access-date&gt;&lt;/record&gt;&lt;/Cite&gt;&lt;/EndNote&gt;</w:instrText>
      </w:r>
      <w:r w:rsidRPr="00E23F7D">
        <w:fldChar w:fldCharType="separate"/>
      </w:r>
      <w:r w:rsidR="00346933">
        <w:rPr>
          <w:noProof/>
        </w:rPr>
        <w:t>(</w:t>
      </w:r>
      <w:hyperlink w:anchor="_ENREF_322" w:tooltip="Reynolds, 2019 #127" w:history="1">
        <w:r w:rsidR="002E03B7">
          <w:rPr>
            <w:noProof/>
          </w:rPr>
          <w:t>322</w:t>
        </w:r>
      </w:hyperlink>
      <w:r w:rsidR="00346933">
        <w:rPr>
          <w:noProof/>
        </w:rPr>
        <w:t>)</w:t>
      </w:r>
      <w:r w:rsidRPr="00E23F7D">
        <w:fldChar w:fldCharType="end"/>
      </w:r>
      <w:r w:rsidRPr="00E23F7D">
        <w:t xml:space="preserve">. Sleep problems and insomnia are characterised by an inability to fall asleep or lack of sleep which can cause daytime impairment. Insomnia can present in different forms such as onset insomnia, defined as difficulty initiating sleep, or maintenance insomnia, defined as difficulty maintaining sleep through the night or early awakening </w:t>
      </w:r>
      <w:r w:rsidRPr="00E23F7D">
        <w:fldChar w:fldCharType="begin"/>
      </w:r>
      <w:r w:rsidR="00346933">
        <w:instrText xml:space="preserve"> ADDIN EN.CITE &lt;EndNote&gt;&lt;Cite&gt;&lt;Author&gt;Santos-Longhurst&lt;/Author&gt;&lt;Year&gt;2019&lt;/Year&gt;&lt;RecNum&gt;128&lt;/RecNum&gt;&lt;DisplayText&gt;(323)&lt;/DisplayText&gt;&lt;record&gt;&lt;rec-number&gt;128&lt;/rec-number&gt;&lt;foreign-keys&gt;&lt;key app="EN" db-id="fffa29epupvv03e2wadvw0dnd2t2azstt9v5" timestamp="1688446594"&gt;128&lt;/key&gt;&lt;/foreign-keys&gt;&lt;ref-type name="Electronic Article"&gt;43&lt;/ref-type&gt;&lt;contributors&gt;&lt;authors&gt;&lt;author&gt;Santos-Longhurst, Adrienne&lt;/author&gt;&lt;/authors&gt;&lt;/contributors&gt;&lt;titles&gt;&lt;title&gt;What Are the Different Types of Insomnia?&lt;/title&gt;&lt;tertiary-title&gt;Healthline&lt;/tertiary-title&gt;&lt;/titles&gt;&lt;section&gt;7 February, 2019&lt;/section&gt;&lt;dates&gt;&lt;year&gt;2019&lt;/year&gt;&lt;/dates&gt;&lt;urls&gt;&lt;related-urls&gt;&lt;url&gt;https://www.healthline.com/health/types-of-insomnia#types&lt;/url&gt;&lt;/related-urls&gt;&lt;/urls&gt;&lt;/record&gt;&lt;/Cite&gt;&lt;/EndNote&gt;</w:instrText>
      </w:r>
      <w:r w:rsidRPr="00E23F7D">
        <w:fldChar w:fldCharType="separate"/>
      </w:r>
      <w:r w:rsidR="00346933">
        <w:rPr>
          <w:noProof/>
        </w:rPr>
        <w:t>(</w:t>
      </w:r>
      <w:hyperlink w:anchor="_ENREF_323" w:tooltip="Santos-Longhurst, 2019 #128" w:history="1">
        <w:r w:rsidR="002E03B7">
          <w:rPr>
            <w:noProof/>
          </w:rPr>
          <w:t>323</w:t>
        </w:r>
      </w:hyperlink>
      <w:r w:rsidR="00346933">
        <w:rPr>
          <w:noProof/>
        </w:rPr>
        <w:t>)</w:t>
      </w:r>
      <w:r w:rsidRPr="00E23F7D">
        <w:fldChar w:fldCharType="end"/>
      </w:r>
      <w:r w:rsidRPr="00E23F7D">
        <w:t>. In short term cases, precipitating factors such as shift work, stressors, or comorbid conditions may trigger insomnia. In other cases, insomnia is paired with hyperarousal which can distort sleep perception or interrupt sleep. If left untreated, maladaptive behaviours like daytime napping or sedative dependence may form alongside neurocognitive responses such as condit</w:t>
      </w:r>
      <w:r w:rsidR="00D87B7D" w:rsidRPr="00E23F7D">
        <w:t>ione</w:t>
      </w:r>
      <w:r w:rsidRPr="00E23F7D">
        <w:t xml:space="preserve">d night-time arousal or cognitive alterations, eventually developing into chronic insomnia. If symptoms of sleeplessness and impaired daytime function occur ≥3 times a week for more than 3 months, patients are considered to have chronic insomnia disorder according to the International Classification of Sleep Disorders (ICSD-3) criteria </w:t>
      </w:r>
      <w:r w:rsidRPr="00E23F7D">
        <w:fldChar w:fldCharType="begin"/>
      </w:r>
      <w:r w:rsidR="00346933">
        <w:instrText xml:space="preserve"> ADDIN EN.CITE &lt;EndNote&gt;&lt;Cite&gt;&lt;Author&gt;Grima&lt;/Author&gt;&lt;Year&gt;2019&lt;/Year&gt;&lt;RecNum&gt;129&lt;/RecNum&gt;&lt;DisplayText&gt;(324)&lt;/DisplayText&gt;&lt;record&gt;&lt;rec-number&gt;129&lt;/rec-number&gt;&lt;foreign-keys&gt;&lt;key app="EN" db-id="fffa29epupvv03e2wadvw0dnd2t2azstt9v5" timestamp="1688446594"&gt;129&lt;/key&gt;&lt;/foreign-keys&gt;&lt;ref-type name="Electronic Article"&gt;43&lt;/ref-type&gt;&lt;contributors&gt;&lt;authors&gt;&lt;author&gt;Grima, N.&lt;/author&gt;&lt;author&gt;Bei, B.&lt;/author&gt;&lt;author&gt;Mansfield, D.&lt;/author&gt;&lt;/authors&gt;&lt;/contributors&gt;&lt;titles&gt;&lt;title&gt;Insomnia theory and assessment&lt;/title&gt;&lt;secondary-title&gt;Australian Journal for General Practitioners&lt;/secondary-title&gt;&lt;/titles&gt;&lt;periodical&gt;&lt;full-title&gt;Australian Journal for General Practitioners&lt;/full-title&gt;&lt;/periodical&gt;&lt;pages&gt;193-197&lt;/pages&gt;&lt;volume&gt;48&lt;/volume&gt;&lt;dates&gt;&lt;year&gt;2019&lt;/year&gt;&lt;pub-dates&gt;&lt;date&gt;03/19&lt;/date&gt;&lt;/pub-dates&gt;&lt;/dates&gt;&lt;publisher&gt;The Royal Australian College of General Practitioners (RACGP)&lt;/publisher&gt;&lt;urls&gt;&lt;related-urls&gt;&lt;url&gt;https://www1.racgp.org.au/ajgp/2019/april/insomnia-theory-and-assessment&lt;/url&gt;&lt;/related-urls&gt;&lt;/urls&gt;&lt;/record&gt;&lt;/Cite&gt;&lt;/EndNote&gt;</w:instrText>
      </w:r>
      <w:r w:rsidRPr="00E23F7D">
        <w:fldChar w:fldCharType="separate"/>
      </w:r>
      <w:r w:rsidR="00346933">
        <w:rPr>
          <w:noProof/>
        </w:rPr>
        <w:t>(</w:t>
      </w:r>
      <w:hyperlink w:anchor="_ENREF_324" w:tooltip="Grima, 2019 #129" w:history="1">
        <w:r w:rsidR="002E03B7">
          <w:rPr>
            <w:noProof/>
          </w:rPr>
          <w:t>324</w:t>
        </w:r>
      </w:hyperlink>
      <w:r w:rsidR="00346933">
        <w:rPr>
          <w:noProof/>
        </w:rPr>
        <w:t>)</w:t>
      </w:r>
      <w:r w:rsidRPr="00E23F7D">
        <w:fldChar w:fldCharType="end"/>
      </w:r>
      <w:r w:rsidRPr="00E23F7D">
        <w:t xml:space="preserve">. </w:t>
      </w:r>
    </w:p>
    <w:p w14:paraId="643F92BF" w14:textId="5C59D8DF" w:rsidR="005634AD" w:rsidRPr="00E23F7D" w:rsidRDefault="005634AD" w:rsidP="005634AD">
      <w:pPr>
        <w:pStyle w:val="BodyText"/>
      </w:pPr>
      <w:r w:rsidRPr="00E23F7D">
        <w:t xml:space="preserve">In Australia, 14.8% of adults are reported to have chronic insomnia and 59.4% report sleep </w:t>
      </w:r>
      <w:r w:rsidR="0075357B">
        <w:t>problems</w:t>
      </w:r>
      <w:r w:rsidRPr="00E23F7D">
        <w:t xml:space="preserve"> more than 3 times a week</w:t>
      </w:r>
      <w:r w:rsidR="00A16B0D">
        <w:t xml:space="preserve"> </w:t>
      </w:r>
      <w:r w:rsidR="00A16B0D" w:rsidRPr="00E23F7D">
        <w:fldChar w:fldCharType="begin"/>
      </w:r>
      <w:r w:rsidR="00346933">
        <w:instrText xml:space="preserve"> ADDIN EN.CITE &lt;EndNote&gt;&lt;Cite&gt;&lt;Author&gt;Reynolds&lt;/Author&gt;&lt;Year&gt;2019&lt;/Year&gt;&lt;RecNum&gt;127&lt;/RecNum&gt;&lt;DisplayText&gt;(322)&lt;/DisplayText&gt;&lt;record&gt;&lt;rec-number&gt;127&lt;/rec-number&gt;&lt;foreign-keys&gt;&lt;key app="EN" db-id="fffa29epupvv03e2wadvw0dnd2t2azstt9v5" timestamp="1688446594"&gt;127&lt;/key&gt;&lt;/foreign-keys&gt;&lt;ref-type name="Electronic Article"&gt;43&lt;/ref-type&gt;&lt;contributors&gt;&lt;authors&gt;&lt;author&gt;Reynolds, A., Appleton, S., Gill, T. and Adams, R. &lt;/author&gt;&lt;/authors&gt;&lt;/contributors&gt;&lt;titles&gt;&lt;title&gt;Chronic Insomnia Disorder in Australia.  A Report to the Sleep Health Foundation&lt;/title&gt;&lt;/titles&gt;&lt;dates&gt;&lt;year&gt;2019&lt;/year&gt;&lt;pub-dates&gt;&lt;date&gt;July 2019&lt;/date&gt;&lt;/pub-dates&gt;&lt;/dates&gt;&lt;pub-location&gt;Adelaide, South Australia&lt;/pub-location&gt;&lt;publisher&gt;Sleep Health Foundation&lt;/publisher&gt;&lt;urls&gt;&lt;related-urls&gt;&lt;url&gt;https://www.sleephealthfoundation.org.au/pdfs/Special_Reports/SHF_Insomnia_Report_2019_Final_SHFlogo.pdf &lt;/url&gt;&lt;/related-urls&gt;&lt;/urls&gt;&lt;access-date&gt;[Accessed 2 Mar. 2021].&lt;/access-date&gt;&lt;/record&gt;&lt;/Cite&gt;&lt;/EndNote&gt;</w:instrText>
      </w:r>
      <w:r w:rsidR="00A16B0D" w:rsidRPr="00E23F7D">
        <w:fldChar w:fldCharType="separate"/>
      </w:r>
      <w:r w:rsidR="00346933">
        <w:rPr>
          <w:noProof/>
        </w:rPr>
        <w:t>(</w:t>
      </w:r>
      <w:hyperlink w:anchor="_ENREF_322" w:tooltip="Reynolds, 2019 #127" w:history="1">
        <w:r w:rsidR="002E03B7">
          <w:rPr>
            <w:noProof/>
          </w:rPr>
          <w:t>322</w:t>
        </w:r>
      </w:hyperlink>
      <w:r w:rsidR="00346933">
        <w:rPr>
          <w:noProof/>
        </w:rPr>
        <w:t>)</w:t>
      </w:r>
      <w:r w:rsidR="00A16B0D" w:rsidRPr="00E23F7D">
        <w:fldChar w:fldCharType="end"/>
      </w:r>
      <w:r w:rsidRPr="00E23F7D">
        <w:t xml:space="preserve">. Women are more likely to report chronic insomnia and daytime consequences than men. In both men and women, the prevalence of chronic insomnia increases with age; adults over 75 report the highest rates of chronic insomnia (23.1%) in Australia. Older people are also significantly more likely to report maintenance insomnia. Despite these significant numbers, less than 1/3 of people seek treatment. Even when treatment is initiated, it can take a relatively heterogenous approach </w:t>
      </w:r>
      <w:r w:rsidRPr="00E23F7D">
        <w:fldChar w:fldCharType="begin"/>
      </w:r>
      <w:r w:rsidR="00346933">
        <w:instrText xml:space="preserve"> ADDIN EN.CITE &lt;EndNote&gt;&lt;Cite&gt;&lt;Author&gt;Reynolds&lt;/Author&gt;&lt;Year&gt;2019&lt;/Year&gt;&lt;RecNum&gt;127&lt;/RecNum&gt;&lt;DisplayText&gt;(322)&lt;/DisplayText&gt;&lt;record&gt;&lt;rec-number&gt;127&lt;/rec-number&gt;&lt;foreign-keys&gt;&lt;key app="EN" db-id="fffa29epupvv03e2wadvw0dnd2t2azstt9v5" timestamp="1688446594"&gt;127&lt;/key&gt;&lt;/foreign-keys&gt;&lt;ref-type name="Electronic Article"&gt;43&lt;/ref-type&gt;&lt;contributors&gt;&lt;authors&gt;&lt;author&gt;Reynolds, A., Appleton, S., Gill, T. and Adams, R. &lt;/author&gt;&lt;/authors&gt;&lt;/contributors&gt;&lt;titles&gt;&lt;title&gt;Chronic Insomnia Disorder in Australia.  A Report to the Sleep Health Foundation&lt;/title&gt;&lt;/titles&gt;&lt;dates&gt;&lt;year&gt;2019&lt;/year&gt;&lt;pub-dates&gt;&lt;date&gt;July 2019&lt;/date&gt;&lt;/pub-dates&gt;&lt;/dates&gt;&lt;pub-location&gt;Adelaide, South Australia&lt;/pub-location&gt;&lt;publisher&gt;Sleep Health Foundation&lt;/publisher&gt;&lt;urls&gt;&lt;related-urls&gt;&lt;url&gt;https://www.sleephealthfoundation.org.au/pdfs/Special_Reports/SHF_Insomnia_Report_2019_Final_SHFlogo.pdf &lt;/url&gt;&lt;/related-urls&gt;&lt;/urls&gt;&lt;access-date&gt;[Accessed 2 Mar. 2021].&lt;/access-date&gt;&lt;/record&gt;&lt;/Cite&gt;&lt;/EndNote&gt;</w:instrText>
      </w:r>
      <w:r w:rsidRPr="00E23F7D">
        <w:fldChar w:fldCharType="separate"/>
      </w:r>
      <w:r w:rsidR="00346933">
        <w:rPr>
          <w:noProof/>
        </w:rPr>
        <w:t>(</w:t>
      </w:r>
      <w:hyperlink w:anchor="_ENREF_322" w:tooltip="Reynolds, 2019 #127" w:history="1">
        <w:r w:rsidR="002E03B7">
          <w:rPr>
            <w:noProof/>
          </w:rPr>
          <w:t>322</w:t>
        </w:r>
      </w:hyperlink>
      <w:r w:rsidR="00346933">
        <w:rPr>
          <w:noProof/>
        </w:rPr>
        <w:t>)</w:t>
      </w:r>
      <w:r w:rsidRPr="00E23F7D">
        <w:fldChar w:fldCharType="end"/>
      </w:r>
      <w:r w:rsidRPr="00E23F7D">
        <w:t xml:space="preserve">. </w:t>
      </w:r>
    </w:p>
    <w:p w14:paraId="75ED9249" w14:textId="08992601" w:rsidR="005634AD" w:rsidRPr="00E23F7D" w:rsidRDefault="005634AD" w:rsidP="005634AD">
      <w:pPr>
        <w:pStyle w:val="BodyText"/>
      </w:pPr>
      <w:r w:rsidRPr="00E23F7D">
        <w:t xml:space="preserve">Current treatment options for insomnia include pharmacological interventions, </w:t>
      </w:r>
      <w:r w:rsidR="00847411">
        <w:t xml:space="preserve">hormonal or </w:t>
      </w:r>
      <w:r w:rsidRPr="00E23F7D">
        <w:t xml:space="preserve">herbal supplements (such as melatonin or valerian), and cognitive behavioural therapy (CBT) for insomnia. CBT is recommended for first line management for patients with insomnia since improvements can be maintained for up to </w:t>
      </w:r>
      <w:r w:rsidR="00E60453" w:rsidRPr="00E23F7D">
        <w:t>3</w:t>
      </w:r>
      <w:r w:rsidRPr="00E23F7D">
        <w:t xml:space="preserve"> years and medications are only recommended for short term usage </w:t>
      </w:r>
      <w:r w:rsidRPr="00E23F7D">
        <w:fldChar w:fldCharType="begin"/>
      </w:r>
      <w:r w:rsidR="00346933">
        <w:instrText xml:space="preserve"> ADDIN EN.CITE &lt;EndNote&gt;&lt;Cite&gt;&lt;Author&gt;Grima&lt;/Author&gt;&lt;Year&gt;2019&lt;/Year&gt;&lt;RecNum&gt;130&lt;/RecNum&gt;&lt;DisplayText&gt;(322, 325)&lt;/DisplayText&gt;&lt;record&gt;&lt;rec-number&gt;130&lt;/rec-number&gt;&lt;foreign-keys&gt;&lt;key app="EN" db-id="fffa29epupvv03e2wadvw0dnd2t2azstt9v5" timestamp="1688446594"&gt;130&lt;/key&gt;&lt;/foreign-keys&gt;&lt;ref-type name="Electronic Article"&gt;43&lt;/ref-type&gt;&lt;contributors&gt;&lt;authors&gt;&lt;author&gt;Grima, N.&lt;/author&gt;&lt;author&gt;Bei, B.&lt;/author&gt;&lt;author&gt;Mansfield, D.&lt;/author&gt;&lt;/authors&gt;&lt;/contributors&gt;&lt;titles&gt;&lt;title&gt;Insomnia management&lt;/title&gt;&lt;secondary-title&gt;Australian Journal for General Practitioners&lt;/secondary-title&gt;&lt;/titles&gt;&lt;periodical&gt;&lt;full-title&gt;Australian Journal for General Practitioners&lt;/full-title&gt;&lt;/periodical&gt;&lt;pages&gt;198-202&lt;/pages&gt;&lt;volume&gt;48&lt;/volume&gt;&lt;dates&gt;&lt;year&gt;2019&lt;/year&gt;&lt;pub-dates&gt;&lt;date&gt;03/20&lt;/date&gt;&lt;/pub-dates&gt;&lt;/dates&gt;&lt;publisher&gt;The Royal Australian College of General Practitioners (RACGP)&lt;/publisher&gt;&lt;urls&gt;&lt;related-urls&gt;&lt;url&gt;https://www1.racgp.org.au/ajgp/2019/april/insomnia-management&lt;/url&gt;&lt;/related-urls&gt;&lt;/urls&gt;&lt;/record&gt;&lt;/Cite&gt;&lt;Cite&gt;&lt;Author&gt;Reynolds&lt;/Author&gt;&lt;Year&gt;2019&lt;/Year&gt;&lt;RecNum&gt;127&lt;/RecNum&gt;&lt;record&gt;&lt;rec-number&gt;127&lt;/rec-number&gt;&lt;foreign-keys&gt;&lt;key app="EN" db-id="fffa29epupvv03e2wadvw0dnd2t2azstt9v5" timestamp="1688446594"&gt;127&lt;/key&gt;&lt;/foreign-keys&gt;&lt;ref-type name="Electronic Article"&gt;43&lt;/ref-type&gt;&lt;contributors&gt;&lt;authors&gt;&lt;author&gt;Reynolds, A., Appleton, S., Gill, T. and Adams, R. &lt;/author&gt;&lt;/authors&gt;&lt;/contributors&gt;&lt;titles&gt;&lt;title&gt;Chronic Insomnia Disorder in Australia.  A Report to the Sleep Health Foundation&lt;/title&gt;&lt;/titles&gt;&lt;dates&gt;&lt;year&gt;2019&lt;/year&gt;&lt;pub-dates&gt;&lt;date&gt;July 2019&lt;/date&gt;&lt;/pub-dates&gt;&lt;/dates&gt;&lt;pub-location&gt;Adelaide, South Australia&lt;/pub-location&gt;&lt;publisher&gt;Sleep Health Foundation&lt;/publisher&gt;&lt;urls&gt;&lt;related-urls&gt;&lt;url&gt;https://www.sleephealthfoundation.org.au/pdfs/Special_Reports/SHF_Insomnia_Report_2019_Final_SHFlogo.pdf &lt;/url&gt;&lt;/related-urls&gt;&lt;/urls&gt;&lt;access-date&gt;[Accessed 2 Mar. 2021].&lt;/access-date&gt;&lt;/record&gt;&lt;/Cite&gt;&lt;/EndNote&gt;</w:instrText>
      </w:r>
      <w:r w:rsidRPr="00E23F7D">
        <w:fldChar w:fldCharType="separate"/>
      </w:r>
      <w:r w:rsidR="00346933">
        <w:rPr>
          <w:noProof/>
        </w:rPr>
        <w:t>(</w:t>
      </w:r>
      <w:hyperlink w:anchor="_ENREF_322" w:tooltip="Reynolds, 2019 #127" w:history="1">
        <w:r w:rsidR="002E03B7">
          <w:rPr>
            <w:noProof/>
          </w:rPr>
          <w:t>322</w:t>
        </w:r>
      </w:hyperlink>
      <w:r w:rsidR="00346933">
        <w:rPr>
          <w:noProof/>
        </w:rPr>
        <w:t xml:space="preserve">, </w:t>
      </w:r>
      <w:hyperlink w:anchor="_ENREF_325" w:tooltip="Grima, 2019 #130" w:history="1">
        <w:r w:rsidR="002E03B7">
          <w:rPr>
            <w:noProof/>
          </w:rPr>
          <w:t>325</w:t>
        </w:r>
      </w:hyperlink>
      <w:r w:rsidR="00346933">
        <w:rPr>
          <w:noProof/>
        </w:rPr>
        <w:t>)</w:t>
      </w:r>
      <w:r w:rsidRPr="00E23F7D">
        <w:fldChar w:fldCharType="end"/>
      </w:r>
      <w:r w:rsidRPr="00E23F7D">
        <w:t xml:space="preserve">. However, CBT can be time consuming (4-8 weeks) and limited by accessibility of clinicians. New evidence has suggests that exercise interventions and mindfulness based interventions can be helpful in improving sleep quality </w:t>
      </w:r>
      <w:r w:rsidRPr="00E23F7D">
        <w:fldChar w:fldCharType="begin"/>
      </w:r>
      <w:r w:rsidR="00346933">
        <w:instrText xml:space="preserve"> ADDIN EN.CITE &lt;EndNote&gt;&lt;Cite&gt;&lt;Author&gt;Grima&lt;/Author&gt;&lt;Year&gt;2019&lt;/Year&gt;&lt;RecNum&gt;130&lt;/RecNum&gt;&lt;DisplayText&gt;(325)&lt;/DisplayText&gt;&lt;record&gt;&lt;rec-number&gt;130&lt;/rec-number&gt;&lt;foreign-keys&gt;&lt;key app="EN" db-id="fffa29epupvv03e2wadvw0dnd2t2azstt9v5" timestamp="1688446594"&gt;130&lt;/key&gt;&lt;/foreign-keys&gt;&lt;ref-type name="Electronic Article"&gt;43&lt;/ref-type&gt;&lt;contributors&gt;&lt;authors&gt;&lt;author&gt;Grima, N.&lt;/author&gt;&lt;author&gt;Bei, B.&lt;/author&gt;&lt;author&gt;Mansfield, D.&lt;/author&gt;&lt;/authors&gt;&lt;/contributors&gt;&lt;titles&gt;&lt;title&gt;Insomnia management&lt;/title&gt;&lt;secondary-title&gt;Australian Journal for General Practitioners&lt;/secondary-title&gt;&lt;/titles&gt;&lt;periodical&gt;&lt;full-title&gt;Australian Journal for General Practitioners&lt;/full-title&gt;&lt;/periodical&gt;&lt;pages&gt;198-202&lt;/pages&gt;&lt;volume&gt;48&lt;/volume&gt;&lt;dates&gt;&lt;year&gt;2019&lt;/year&gt;&lt;pub-dates&gt;&lt;date&gt;03/20&lt;/date&gt;&lt;/pub-dates&gt;&lt;/dates&gt;&lt;publisher&gt;The Royal Australian College of General Practitioners (RACGP)&lt;/publisher&gt;&lt;urls&gt;&lt;related-urls&gt;&lt;url&gt;https://www1.racgp.org.au/ajgp/2019/april/insomnia-management&lt;/url&gt;&lt;/related-urls&gt;&lt;/urls&gt;&lt;/record&gt;&lt;/Cite&gt;&lt;/EndNote&gt;</w:instrText>
      </w:r>
      <w:r w:rsidRPr="00E23F7D">
        <w:fldChar w:fldCharType="separate"/>
      </w:r>
      <w:r w:rsidR="00346933">
        <w:rPr>
          <w:noProof/>
        </w:rPr>
        <w:t>(</w:t>
      </w:r>
      <w:hyperlink w:anchor="_ENREF_325" w:tooltip="Grima, 2019 #130" w:history="1">
        <w:r w:rsidR="002E03B7">
          <w:rPr>
            <w:noProof/>
          </w:rPr>
          <w:t>325</w:t>
        </w:r>
      </w:hyperlink>
      <w:r w:rsidR="00346933">
        <w:rPr>
          <w:noProof/>
        </w:rPr>
        <w:t>)</w:t>
      </w:r>
      <w:r w:rsidRPr="00E23F7D">
        <w:fldChar w:fldCharType="end"/>
      </w:r>
      <w:r w:rsidRPr="00E23F7D">
        <w:t>.</w:t>
      </w:r>
    </w:p>
    <w:p w14:paraId="57322641" w14:textId="64DC0FC8" w:rsidR="00474E82" w:rsidRPr="00E23F7D" w:rsidRDefault="00474E82" w:rsidP="00474E82">
      <w:pPr>
        <w:pStyle w:val="Heading3"/>
      </w:pPr>
      <w:bookmarkStart w:id="217" w:name="_Toc183697543"/>
      <w:r w:rsidRPr="00E23F7D">
        <w:t xml:space="preserve">Description of </w:t>
      </w:r>
      <w:r w:rsidR="00395585">
        <w:t>reviews</w:t>
      </w:r>
      <w:bookmarkEnd w:id="217"/>
    </w:p>
    <w:p w14:paraId="39F27410" w14:textId="5FA0C2E9" w:rsidR="00474E82" w:rsidRDefault="00474E82" w:rsidP="00474E82">
      <w:pPr>
        <w:pStyle w:val="BodyText"/>
      </w:pPr>
      <w:r w:rsidRPr="00E23F7D">
        <w:t xml:space="preserve">There were </w:t>
      </w:r>
      <w:r w:rsidR="00BE1E8B">
        <w:t>15</w:t>
      </w:r>
      <w:r w:rsidRPr="00E23F7D">
        <w:t xml:space="preserve"> citations </w:t>
      </w:r>
      <w:r w:rsidR="00F66814" w:rsidRPr="00B03D94">
        <w:fldChar w:fldCharType="begin">
          <w:fldData xml:space="preserve">PEVuZE5vdGU+PENpdGU+PEF1dGhvcj5Mb3ByZXN0aTwvQXV0aG9yPjxZZWFyPjIwMjE8L1llYXI+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</w:fldData>
        </w:fldChar>
      </w:r>
      <w:r w:rsidR="002E03B7">
        <w:instrText xml:space="preserve"> ADDIN EN.CITE </w:instrText>
      </w:r>
      <w:r w:rsidR="002E03B7">
        <w:fldChar w:fldCharType="begin">
          <w:fldData xml:space="preserve">PEVuZE5vdGU+PENpdGU+PEF1dGhvcj5Mb3ByZXN0aTwvQXV0aG9yPjxZZWFyPjIwMjE8L1llYXI+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</w:fldData>
        </w:fldChar>
      </w:r>
      <w:r w:rsidR="002E03B7">
        <w:instrText xml:space="preserve"> ADDIN EN.CITE.DATA </w:instrText>
      </w:r>
      <w:r w:rsidR="002E03B7">
        <w:fldChar w:fldCharType="end"/>
      </w:r>
      <w:r w:rsidR="00F66814" w:rsidRPr="00B03D94">
        <w:fldChar w:fldCharType="separate"/>
      </w:r>
      <w:r w:rsidR="00346933">
        <w:rPr>
          <w:noProof/>
        </w:rPr>
        <w:t>(</w:t>
      </w:r>
      <w:hyperlink w:anchor="_ENREF_107" w:tooltip="Shinjyo, 2020 #21" w:history="1">
        <w:r w:rsidR="002E03B7">
          <w:rPr>
            <w:noProof/>
          </w:rPr>
          <w:t>107</w:t>
        </w:r>
      </w:hyperlink>
      <w:r w:rsidR="00346933">
        <w:rPr>
          <w:noProof/>
        </w:rPr>
        <w:t xml:space="preserve">, </w:t>
      </w:r>
      <w:hyperlink w:anchor="_ENREF_214" w:tooltip="Kim, 2018 #16" w:history="1">
        <w:r w:rsidR="002E03B7">
          <w:rPr>
            <w:noProof/>
          </w:rPr>
          <w:t>214</w:t>
        </w:r>
      </w:hyperlink>
      <w:r w:rsidR="00346933">
        <w:rPr>
          <w:noProof/>
        </w:rPr>
        <w:t xml:space="preserve">, </w:t>
      </w:r>
      <w:hyperlink w:anchor="_ENREF_227" w:tooltip="Ulbricht, 2012 #27" w:history="1">
        <w:r w:rsidR="002E03B7">
          <w:rPr>
            <w:noProof/>
          </w:rPr>
          <w:t>227</w:t>
        </w:r>
      </w:hyperlink>
      <w:r w:rsidR="00346933">
        <w:rPr>
          <w:noProof/>
        </w:rPr>
        <w:t xml:space="preserve">, </w:t>
      </w:r>
      <w:hyperlink w:anchor="_ENREF_241" w:tooltip="Hieu, 2019 #14" w:history="1">
        <w:r w:rsidR="002E03B7">
          <w:rPr>
            <w:noProof/>
          </w:rPr>
          <w:t>241</w:t>
        </w:r>
      </w:hyperlink>
      <w:r w:rsidR="00346933">
        <w:rPr>
          <w:noProof/>
        </w:rPr>
        <w:t xml:space="preserve">, </w:t>
      </w:r>
      <w:hyperlink w:anchor="_ENREF_255" w:tooltip="Lopresti, 2021 #18" w:history="1">
        <w:r w:rsidR="002E03B7">
          <w:rPr>
            <w:noProof/>
          </w:rPr>
          <w:t>255</w:t>
        </w:r>
      </w:hyperlink>
      <w:r w:rsidR="00346933">
        <w:rPr>
          <w:noProof/>
        </w:rPr>
        <w:t xml:space="preserve">, </w:t>
      </w:r>
      <w:hyperlink w:anchor="_ENREF_257" w:tooltip="Tandon, 2020 #25" w:history="1">
        <w:r w:rsidR="002E03B7">
          <w:rPr>
            <w:noProof/>
          </w:rPr>
          <w:t>257</w:t>
        </w:r>
      </w:hyperlink>
      <w:r w:rsidR="00346933">
        <w:rPr>
          <w:noProof/>
        </w:rPr>
        <w:t xml:space="preserve">, </w:t>
      </w:r>
      <w:hyperlink w:anchor="_ENREF_304" w:tooltip="Sarris, 2011 #19" w:history="1">
        <w:r w:rsidR="002E03B7">
          <w:rPr>
            <w:noProof/>
          </w:rPr>
          <w:t>304</w:t>
        </w:r>
      </w:hyperlink>
      <w:r w:rsidR="00346933">
        <w:rPr>
          <w:noProof/>
        </w:rPr>
        <w:t xml:space="preserve">, </w:t>
      </w:r>
      <w:hyperlink w:anchor="_ENREF_326" w:tooltip="Sys, 2020 #23" w:history="1">
        <w:r w:rsidR="002E03B7">
          <w:rPr>
            <w:noProof/>
          </w:rPr>
          <w:t>326-333</w:t>
        </w:r>
      </w:hyperlink>
      <w:r w:rsidR="00346933">
        <w:rPr>
          <w:noProof/>
        </w:rPr>
        <w:t>)</w:t>
      </w:r>
      <w:r w:rsidR="00F66814" w:rsidRPr="00B03D94">
        <w:fldChar w:fldCharType="end"/>
      </w:r>
      <w:r w:rsidR="00F66814">
        <w:t xml:space="preserve"> </w:t>
      </w:r>
      <w:r w:rsidRPr="00E23F7D">
        <w:t>corresponding to 1</w:t>
      </w:r>
      <w:r w:rsidR="00BE1E8B">
        <w:t>5</w:t>
      </w:r>
      <w:r w:rsidRPr="00E23F7D">
        <w:t xml:space="preserve"> systematic reviews (</w:t>
      </w:r>
      <w:r w:rsidR="009F3D62" w:rsidRPr="00E23F7D">
        <w:t>Feizi 2019</w:t>
      </w:r>
      <w:r w:rsidR="009F3D62">
        <w:t xml:space="preserve">, </w:t>
      </w:r>
      <w:r w:rsidR="009F3D62" w:rsidRPr="00E23F7D">
        <w:t>Fernandez-San-Martin 2010</w:t>
      </w:r>
      <w:r w:rsidR="009F3D62">
        <w:t xml:space="preserve">, </w:t>
      </w:r>
      <w:r w:rsidR="009F3D62" w:rsidRPr="00E23F7D">
        <w:t>Hieu 2019,</w:t>
      </w:r>
      <w:r w:rsidR="009F3D62" w:rsidRPr="00CC1DDD">
        <w:t xml:space="preserve"> </w:t>
      </w:r>
      <w:r w:rsidR="009F3D62" w:rsidRPr="00E23F7D">
        <w:t>Kim 2018a</w:t>
      </w:r>
      <w:r w:rsidR="009F3D62">
        <w:t>,</w:t>
      </w:r>
      <w:r w:rsidR="009F3D62" w:rsidRPr="00CC1DDD">
        <w:t xml:space="preserve"> </w:t>
      </w:r>
      <w:r w:rsidR="009F3D62" w:rsidRPr="00E23F7D">
        <w:t>Leach 2015,</w:t>
      </w:r>
      <w:r w:rsidR="009F3D62">
        <w:t xml:space="preserve"> </w:t>
      </w:r>
      <w:r w:rsidR="00CC1DDD" w:rsidRPr="00E23F7D">
        <w:t xml:space="preserve">Lopresti 2021, </w:t>
      </w:r>
      <w:r w:rsidR="00E51245" w:rsidRPr="00E23F7D">
        <w:t>Sarris 2011,</w:t>
      </w:r>
      <w:r w:rsidR="00E51245" w:rsidRPr="00CF558C">
        <w:t xml:space="preserve"> </w:t>
      </w:r>
      <w:r w:rsidR="00E51245" w:rsidRPr="00E23F7D">
        <w:t>Sarris 2011</w:t>
      </w:r>
      <w:r w:rsidR="00E51245">
        <w:t>b</w:t>
      </w:r>
      <w:r w:rsidR="00E51245" w:rsidRPr="00E23F7D">
        <w:t>,</w:t>
      </w:r>
      <w:r w:rsidR="00E51245">
        <w:t xml:space="preserve"> </w:t>
      </w:r>
      <w:r w:rsidR="00CC1DDD" w:rsidRPr="00E23F7D">
        <w:t>Shinjyo 2020,</w:t>
      </w:r>
      <w:r w:rsidR="00CC1DDD" w:rsidRPr="00CC1DDD">
        <w:t xml:space="preserve"> </w:t>
      </w:r>
      <w:r w:rsidR="00CF558C" w:rsidRPr="00E23F7D">
        <w:t>Sys 2020,</w:t>
      </w:r>
      <w:r w:rsidR="00E51245">
        <w:t xml:space="preserve"> </w:t>
      </w:r>
      <w:r w:rsidR="00E51245" w:rsidRPr="00E23F7D">
        <w:t>Stevinson 2000</w:t>
      </w:r>
      <w:r w:rsidR="00E51245">
        <w:t xml:space="preserve">, </w:t>
      </w:r>
      <w:r w:rsidR="00CF558C" w:rsidRPr="00E23F7D">
        <w:t xml:space="preserve">Tandon 2020, </w:t>
      </w:r>
      <w:r w:rsidR="006970A9" w:rsidRPr="00E23F7D">
        <w:t>Taibi 2007</w:t>
      </w:r>
      <w:r w:rsidR="00CC1DDD" w:rsidRPr="00E23F7D">
        <w:t>,</w:t>
      </w:r>
      <w:r w:rsidR="00CC1DDD" w:rsidRPr="00CC1DDD">
        <w:t xml:space="preserve"> </w:t>
      </w:r>
      <w:r w:rsidR="00CF558C" w:rsidRPr="00E23F7D">
        <w:t xml:space="preserve">Taslaman 2014, </w:t>
      </w:r>
      <w:r w:rsidR="00FA37F0" w:rsidRPr="00E23F7D">
        <w:t>Ulbricht 2012</w:t>
      </w:r>
      <w:r w:rsidRPr="00E23F7D">
        <w:t xml:space="preserve">) </w:t>
      </w:r>
      <w:r w:rsidR="00C10699" w:rsidRPr="00E23F7D">
        <w:t xml:space="preserve">identified in the literature search </w:t>
      </w:r>
      <w:r w:rsidRPr="00E23F7D">
        <w:t xml:space="preserve">that evaluated the effectiveness of WHMs in people with insomnia. There were no additional reviews identified in the Department’s public call for evidence (see Appendix C2). </w:t>
      </w:r>
      <w:r w:rsidR="009F7D32" w:rsidRPr="00E23F7D">
        <w:t>There was one</w:t>
      </w:r>
      <w:r w:rsidRPr="00E23F7D">
        <w:t xml:space="preserve"> systematic review</w:t>
      </w:r>
      <w:r w:rsidR="00A56D75">
        <w:t xml:space="preserve"> </w:t>
      </w:r>
      <w:r w:rsidR="00A56D75">
        <w:fldChar w:fldCharType="begin"/>
      </w:r>
      <w:r w:rsidR="002E03B7">
        <w:instrText xml:space="preserve"> ADDIN EN.CITE &lt;EndNote&gt;&lt;Cite&gt;&lt;Author&gt;Bostanova&lt;/Author&gt;&lt;Year&gt;2018&lt;/Year&gt;&lt;RecNum&gt;638&lt;/RecNum&gt;&lt;DisplayText&gt;(334)&lt;/DisplayText&gt;&lt;record&gt;&lt;rec-number&gt;638&lt;/rec-number&gt;&lt;foreign-keys&gt;&lt;key app="EN" db-id="fffa29epupvv03e2wadvw0dnd2t2azstt9v5" timestamp="1688709234"&gt;638&lt;/key&gt;&lt;/foreign-keys&gt;&lt;ref-type name="Journal Article"&gt;17&lt;/ref-type&gt;&lt;contributors&gt;&lt;authors&gt;&lt;author&gt;Bostanova, Z.&lt;/author&gt;&lt;author&gt;Riemann, D.&lt;/author&gt;&lt;author&gt;Feige, B.&lt;/author&gt;&lt;author&gt;Baglioni, C.&lt;/author&gt;&lt;author&gt;Hertenstein, E.&lt;/author&gt;&lt;author&gt;Rucker, G.&lt;/author&gt;&lt;/authors&gt;&lt;/contributors&gt;&lt;titles&gt;&lt;title&gt;Abstracts of the 24th Congress of the European Sleep Research Society, 25-28 September 2018, Basel, Switzerland&lt;/title&gt;&lt;secondary-title&gt;J Sleep Res&lt;/secondary-title&gt;&lt;/titles&gt;&lt;pages&gt;e12751&lt;/pages&gt;&lt;volume&gt;27 Suppl 1&lt;/volume&gt;&lt;number&gt;Supplement 1&lt;/number&gt;&lt;dates&gt;&lt;year&gt;2018&lt;/year&gt;&lt;pub-dates&gt;&lt;date&gt;Sep&lt;/date&gt;&lt;/pub-dates&gt;&lt;/dates&gt;&lt;pub-location&gt;Netherlands&lt;/pub-location&gt;&lt;publisher&gt;Blackwell Publishing Ltd&lt;/publisher&gt;&lt;isbn&gt;1365-2869 (Electronic)&amp;#xD;0962-1105 (Linking)&lt;/isbn&gt;&lt;accession-num&gt;30203880&lt;/accession-num&gt;&lt;urls&gt;&lt;related-urls&gt;&lt;url&gt;https://www.ncbi.nlm.nih.gov/pubmed/30203880&lt;/url&gt;&lt;/related-urls&gt;&lt;/urls&gt;&lt;electronic-resource-num&gt;https://doi.org/10.1111/jsr.12751&lt;/electronic-resource-num&gt;&lt;remote-database-name&gt;PubMed-not-MEDLINE&lt;/remote-database-name&gt;&lt;remote-database-provider&gt;NLM&lt;/remote-database-provider&gt;&lt;/record&gt;&lt;/Cite&gt;&lt;/EndNote&gt;</w:instrText>
      </w:r>
      <w:r w:rsidR="00A56D75">
        <w:fldChar w:fldCharType="separate"/>
      </w:r>
      <w:r w:rsidR="00346933">
        <w:rPr>
          <w:noProof/>
        </w:rPr>
        <w:t>(</w:t>
      </w:r>
      <w:hyperlink w:anchor="_ENREF_334" w:tooltip="Bostanova, 2018 #638" w:history="1">
        <w:r w:rsidR="002E03B7">
          <w:rPr>
            <w:noProof/>
          </w:rPr>
          <w:t>334</w:t>
        </w:r>
      </w:hyperlink>
      <w:r w:rsidR="00346933">
        <w:rPr>
          <w:noProof/>
        </w:rPr>
        <w:t>)</w:t>
      </w:r>
      <w:r w:rsidR="00A56D75">
        <w:fldChar w:fldCharType="end"/>
      </w:r>
      <w:r w:rsidR="009F7D32" w:rsidRPr="00E23F7D">
        <w:t xml:space="preserve"> </w:t>
      </w:r>
      <w:r w:rsidRPr="00E23F7D">
        <w:t xml:space="preserve">awaiting classification (see Appendix C4) and </w:t>
      </w:r>
      <w:r w:rsidR="009F7D32" w:rsidRPr="00E23F7D">
        <w:t>no</w:t>
      </w:r>
      <w:r w:rsidRPr="00E23F7D">
        <w:t xml:space="preserve"> ongoing reviews (see Appendix C5). </w:t>
      </w:r>
    </w:p>
    <w:p w14:paraId="6B3D4737" w14:textId="77777777" w:rsidR="00395585" w:rsidRDefault="00DF5293" w:rsidP="00474E82">
      <w:pPr>
        <w:pStyle w:val="BodyText"/>
      </w:pPr>
      <w:r>
        <w:t>A summary of the PICO criteria</w:t>
      </w:r>
      <w:r w:rsidR="00474E82" w:rsidRPr="00E23F7D">
        <w:t xml:space="preserve"> of the eligible systematic reviews is provided in </w:t>
      </w:r>
      <w:r w:rsidR="00474E82" w:rsidRPr="00D34CFE">
        <w:t>Appendix D</w:t>
      </w:r>
      <w:r w:rsidR="009F7D32" w:rsidRPr="00D34CFE">
        <w:t>3.3</w:t>
      </w:r>
      <w:r w:rsidR="00474E82" w:rsidRPr="00D34CFE">
        <w:t xml:space="preserve">.1. </w:t>
      </w:r>
    </w:p>
    <w:p w14:paraId="255B6B99" w14:textId="54EB8AEB" w:rsidR="00474E82" w:rsidRDefault="00474E82" w:rsidP="00474E82">
      <w:pPr>
        <w:pStyle w:val="BodyText"/>
      </w:pPr>
      <w:r w:rsidRPr="00D34CFE">
        <w:t>The</w:t>
      </w:r>
      <w:r w:rsidRPr="00E23F7D">
        <w:t xml:space="preserve"> populations eligible for inclusion in the reviews </w:t>
      </w:r>
      <w:r w:rsidR="000C4928">
        <w:t xml:space="preserve">was usually </w:t>
      </w:r>
      <w:r w:rsidRPr="00E23F7D">
        <w:t xml:space="preserve">participants with </w:t>
      </w:r>
      <w:r w:rsidR="00FA77AC">
        <w:t xml:space="preserve">insomnia </w:t>
      </w:r>
      <w:r w:rsidRPr="00E23F7D">
        <w:t xml:space="preserve">or </w:t>
      </w:r>
      <w:r w:rsidR="00FA77AC">
        <w:t xml:space="preserve">sleep problems </w:t>
      </w:r>
      <w:r w:rsidR="000C4928">
        <w:t>(</w:t>
      </w:r>
      <w:r w:rsidR="00190534" w:rsidRPr="00E23F7D">
        <w:t>Shinjyo 2020,</w:t>
      </w:r>
      <w:r w:rsidR="00190534" w:rsidRPr="00CC1DDD">
        <w:t xml:space="preserve"> </w:t>
      </w:r>
      <w:r w:rsidR="00190534" w:rsidRPr="00E23F7D">
        <w:t>Sys 2020, Feizi 2019,</w:t>
      </w:r>
      <w:r w:rsidR="00190534" w:rsidRPr="00CC1DDD">
        <w:t xml:space="preserve"> </w:t>
      </w:r>
      <w:r w:rsidR="00190534" w:rsidRPr="00E23F7D">
        <w:t>Kim 2018a</w:t>
      </w:r>
      <w:r w:rsidR="00190534">
        <w:t>,</w:t>
      </w:r>
      <w:r w:rsidR="00190534" w:rsidRPr="00CC1DDD">
        <w:t xml:space="preserve"> </w:t>
      </w:r>
      <w:r w:rsidR="00190534" w:rsidRPr="00E23F7D">
        <w:t>Leach 2015,</w:t>
      </w:r>
      <w:r w:rsidR="00190534" w:rsidRPr="00CF558C">
        <w:t xml:space="preserve"> </w:t>
      </w:r>
      <w:r w:rsidR="00190534" w:rsidRPr="00E23F7D">
        <w:t>Taslaman 2014, Sarris 2011</w:t>
      </w:r>
      <w:r w:rsidR="00190534">
        <w:t>b</w:t>
      </w:r>
      <w:r w:rsidR="00190534" w:rsidRPr="00E23F7D">
        <w:t>,</w:t>
      </w:r>
      <w:r w:rsidR="00190534" w:rsidRPr="00CF558C">
        <w:t xml:space="preserve"> </w:t>
      </w:r>
      <w:r w:rsidR="00190534" w:rsidRPr="00E23F7D">
        <w:t>Fernandez-San-Martin 2010,</w:t>
      </w:r>
      <w:r w:rsidR="00190534" w:rsidRPr="00CF558C">
        <w:t xml:space="preserve"> </w:t>
      </w:r>
      <w:r w:rsidR="00190534" w:rsidRPr="00E23F7D">
        <w:t>Taibi 2007, Stevinson 2000</w:t>
      </w:r>
      <w:r w:rsidRPr="00E23F7D">
        <w:t xml:space="preserve">). </w:t>
      </w:r>
      <w:r w:rsidR="00CE060F">
        <w:t>Two reviews also searched for studies in people with anxiety</w:t>
      </w:r>
      <w:r w:rsidR="00500E22">
        <w:t xml:space="preserve"> (</w:t>
      </w:r>
      <w:r w:rsidR="006A2B07" w:rsidRPr="00E23F7D">
        <w:t>Hieu 2019,</w:t>
      </w:r>
      <w:r w:rsidR="005809E5" w:rsidRPr="005809E5">
        <w:t xml:space="preserve"> </w:t>
      </w:r>
      <w:r w:rsidR="000C4928" w:rsidRPr="00E23F7D">
        <w:t>Sarris 2011</w:t>
      </w:r>
      <w:r w:rsidR="00500E22">
        <w:t>). Three</w:t>
      </w:r>
      <w:r w:rsidRPr="00E23F7D">
        <w:t xml:space="preserve"> reviews had no population restrictions but presented results where </w:t>
      </w:r>
      <w:r w:rsidR="00190534">
        <w:t>stress</w:t>
      </w:r>
      <w:r w:rsidRPr="00E23F7D">
        <w:t xml:space="preserve"> </w:t>
      </w:r>
      <w:r w:rsidR="00B55161">
        <w:t>biomarkers were</w:t>
      </w:r>
      <w:r w:rsidRPr="00E23F7D">
        <w:t xml:space="preserve"> measured as an outcome (</w:t>
      </w:r>
      <w:r w:rsidR="00190534" w:rsidRPr="00E23F7D">
        <w:t>Lopresti 2021</w:t>
      </w:r>
      <w:r w:rsidR="00B55161">
        <w:t xml:space="preserve">) or were focused on </w:t>
      </w:r>
      <w:r w:rsidR="000C4BA5">
        <w:t>specific WHM</w:t>
      </w:r>
      <w:r w:rsidR="00B55161">
        <w:t xml:space="preserve"> (</w:t>
      </w:r>
      <w:r w:rsidR="00B55161" w:rsidRPr="00E23F7D">
        <w:t>Tandon 2020,</w:t>
      </w:r>
      <w:r w:rsidR="000C4BA5">
        <w:t xml:space="preserve"> </w:t>
      </w:r>
      <w:r w:rsidR="000C4BA5" w:rsidRPr="00E23F7D">
        <w:t>Ulbricht 2012</w:t>
      </w:r>
      <w:r w:rsidR="00B55161">
        <w:t>) and included studies in people with insomnia.</w:t>
      </w:r>
      <w:r w:rsidRPr="00E23F7D">
        <w:t xml:space="preserve"> </w:t>
      </w:r>
    </w:p>
    <w:p w14:paraId="1EF6890A" w14:textId="39278B3F" w:rsidR="007170D6" w:rsidRDefault="007170D6" w:rsidP="00474E82">
      <w:pPr>
        <w:pStyle w:val="BodyText"/>
      </w:pPr>
      <w:r>
        <w:t xml:space="preserve">Four (4) </w:t>
      </w:r>
      <w:r w:rsidRPr="00E23F7D">
        <w:t>of the reviews (</w:t>
      </w:r>
      <w:r>
        <w:t>Shinjyo 2020, Hieu 2019,</w:t>
      </w:r>
      <w:r w:rsidRPr="00423EFF">
        <w:t xml:space="preserve"> </w:t>
      </w:r>
      <w:r>
        <w:t>Leach 2015, Fernandez-San-Martin 2010</w:t>
      </w:r>
      <w:r w:rsidRPr="00E23F7D">
        <w:t>) presented results in a meta-analysis and were prioritised for critical appraisal and data extraction. Review details, including outcome domains and measures, and the risk of bias of eligible RCTs are provided in Appendix F1.</w:t>
      </w:r>
    </w:p>
    <w:p w14:paraId="7806B64E" w14:textId="37514D0C" w:rsidR="00395585" w:rsidRPr="00E23F7D" w:rsidRDefault="00395585" w:rsidP="00395585">
      <w:pPr>
        <w:pStyle w:val="Heading3"/>
      </w:pPr>
      <w:bookmarkStart w:id="218" w:name="_Toc183697544"/>
      <w:r w:rsidRPr="00E23F7D">
        <w:lastRenderedPageBreak/>
        <w:t>Description of studies</w:t>
      </w:r>
      <w:bookmarkEnd w:id="218"/>
    </w:p>
    <w:p w14:paraId="6EC4D857" w14:textId="7C50EE87" w:rsidR="0097261F" w:rsidRDefault="00474E82" w:rsidP="0097261F">
      <w:pPr>
        <w:pStyle w:val="BodyText"/>
        <w:rPr>
          <w:lang w:eastAsia="en-AU"/>
        </w:rPr>
      </w:pPr>
      <w:r w:rsidRPr="00E23F7D">
        <w:t xml:space="preserve">Within the eligible systematic reviews, there were </w:t>
      </w:r>
      <w:r w:rsidR="0071299F">
        <w:t>1</w:t>
      </w:r>
      <w:r w:rsidR="00684B88">
        <w:t>3</w:t>
      </w:r>
      <w:r w:rsidRPr="00E23F7D">
        <w:t xml:space="preserve"> RCTs that met our PICO criteria</w:t>
      </w:r>
      <w:r w:rsidR="00570971">
        <w:t>, e</w:t>
      </w:r>
      <w:r w:rsidR="00570971" w:rsidRPr="00E23F7D">
        <w:t>xamin</w:t>
      </w:r>
      <w:r w:rsidR="00570971">
        <w:t>ing</w:t>
      </w:r>
      <w:r w:rsidR="00570971" w:rsidRPr="00E23F7D">
        <w:t xml:space="preserve"> the effects of </w:t>
      </w:r>
      <w:r w:rsidR="00570971">
        <w:t xml:space="preserve">a variety of herbs such as </w:t>
      </w:r>
      <w:r w:rsidR="00570971" w:rsidRPr="00E23F7D">
        <w:t>chamomile</w:t>
      </w:r>
      <w:r w:rsidR="00570971">
        <w:t>,</w:t>
      </w:r>
      <w:r w:rsidR="00570971" w:rsidRPr="00E23F7D">
        <w:t xml:space="preserve"> valerian</w:t>
      </w:r>
      <w:r w:rsidR="00570971">
        <w:t>,</w:t>
      </w:r>
      <w:r w:rsidR="00570971" w:rsidRPr="00E23F7D">
        <w:t xml:space="preserve"> kava</w:t>
      </w:r>
      <w:r w:rsidR="00570971">
        <w:t>,</w:t>
      </w:r>
      <w:r w:rsidR="00570971" w:rsidRPr="00E23F7D">
        <w:t xml:space="preserve"> Withania</w:t>
      </w:r>
      <w:r w:rsidR="00570971">
        <w:t xml:space="preserve"> or</w:t>
      </w:r>
      <w:r w:rsidR="00570971" w:rsidRPr="00E23F7D">
        <w:t xml:space="preserve"> hops</w:t>
      </w:r>
      <w:r w:rsidR="00570971">
        <w:t xml:space="preserve"> compared with placebo or other interventions </w:t>
      </w:r>
      <w:r w:rsidR="00570971" w:rsidRPr="00E23F7D">
        <w:t xml:space="preserve">among people with </w:t>
      </w:r>
      <w:r w:rsidR="00570971">
        <w:t>insomnia</w:t>
      </w:r>
      <w:r w:rsidR="00570971" w:rsidRPr="00E23F7D">
        <w:t xml:space="preserve">. </w:t>
      </w:r>
      <w:r w:rsidR="0097261F">
        <w:rPr>
          <w:lang w:eastAsia="en-AU"/>
        </w:rPr>
        <w:t xml:space="preserve">Of these, </w:t>
      </w:r>
      <w:r w:rsidR="00741245">
        <w:rPr>
          <w:lang w:eastAsia="en-AU"/>
        </w:rPr>
        <w:t xml:space="preserve">4 </w:t>
      </w:r>
      <w:r w:rsidR="00600C49">
        <w:rPr>
          <w:lang w:eastAsia="en-AU"/>
        </w:rPr>
        <w:t>herbs</w:t>
      </w:r>
      <w:r w:rsidR="0097261F">
        <w:rPr>
          <w:lang w:eastAsia="en-AU"/>
        </w:rPr>
        <w:t xml:space="preserve"> </w:t>
      </w:r>
      <w:r w:rsidR="00600C49">
        <w:rPr>
          <w:lang w:eastAsia="en-AU"/>
        </w:rPr>
        <w:t>(</w:t>
      </w:r>
      <w:r w:rsidR="0097261F">
        <w:t>are</w:t>
      </w:r>
      <w:r w:rsidR="0097261F" w:rsidRPr="0005276B">
        <w:t xml:space="preserve"> </w:t>
      </w:r>
      <w:r w:rsidR="0097261F">
        <w:t xml:space="preserve">marked </w:t>
      </w:r>
      <w:r w:rsidR="0097261F" w:rsidRPr="0005276B">
        <w:t xml:space="preserve">as a Tier 1 herb included in the Western herbal medicine curriculum for </w:t>
      </w:r>
      <w:r w:rsidR="0097261F">
        <w:t>Nervous system</w:t>
      </w:r>
      <w:r w:rsidR="0097261F" w:rsidRPr="0005276B">
        <w:t xml:space="preserve"> disorders (</w:t>
      </w:r>
      <w:r w:rsidR="00F807A9">
        <w:t xml:space="preserve">i.e. most commonly taught in Australian curriculum for this condition; </w:t>
      </w:r>
      <w:r w:rsidR="0097261F" w:rsidRPr="0005276B">
        <w:t>see Appendix A6.3).</w:t>
      </w:r>
      <w:r w:rsidR="0097261F">
        <w:rPr>
          <w:lang w:eastAsia="en-AU"/>
        </w:rPr>
        <w:t xml:space="preserve"> </w:t>
      </w:r>
    </w:p>
    <w:p w14:paraId="310894D8" w14:textId="1ED0FEA7" w:rsidR="00334ABB" w:rsidRDefault="00B6675E" w:rsidP="009C6739">
      <w:pPr>
        <w:pStyle w:val="BodyText"/>
      </w:pPr>
      <w:r>
        <w:t>Eleven</w:t>
      </w:r>
      <w:r w:rsidRPr="00E23F7D">
        <w:t xml:space="preserve"> </w:t>
      </w:r>
      <w:r>
        <w:t xml:space="preserve">(11) </w:t>
      </w:r>
      <w:r w:rsidRPr="00E23F7D">
        <w:t>RCT</w:t>
      </w:r>
      <w:r>
        <w:t xml:space="preserve">s </w:t>
      </w:r>
      <w:r w:rsidRPr="00E23F7D">
        <w:t>compared WHM with placebo</w:t>
      </w:r>
      <w:r>
        <w:t xml:space="preserve"> (</w:t>
      </w:r>
      <w:r w:rsidRPr="00684B88">
        <w:t>Langade 2019</w:t>
      </w:r>
      <w:r>
        <w:t xml:space="preserve">, </w:t>
      </w:r>
      <w:r w:rsidRPr="00684B88">
        <w:t>Taavoni 2011</w:t>
      </w:r>
      <w:r>
        <w:t xml:space="preserve">, </w:t>
      </w:r>
      <w:r w:rsidRPr="00684B88">
        <w:t>Zick 2011</w:t>
      </w:r>
      <w:r>
        <w:t xml:space="preserve">, </w:t>
      </w:r>
      <w:r w:rsidRPr="00684B88">
        <w:t>Taibi 2009</w:t>
      </w:r>
      <w:r>
        <w:t xml:space="preserve">, </w:t>
      </w:r>
      <w:r w:rsidRPr="00684B88">
        <w:t>Koetter 2007</w:t>
      </w:r>
      <w:r>
        <w:t xml:space="preserve">, </w:t>
      </w:r>
      <w:r w:rsidRPr="00684B88">
        <w:t>Oxman 2007</w:t>
      </w:r>
      <w:r>
        <w:t xml:space="preserve">, </w:t>
      </w:r>
      <w:r w:rsidRPr="00684B88">
        <w:t>Jacobs 2005</w:t>
      </w:r>
      <w:r>
        <w:t xml:space="preserve">, </w:t>
      </w:r>
      <w:r w:rsidRPr="00684B88">
        <w:t>Morin 2005</w:t>
      </w:r>
      <w:r>
        <w:t xml:space="preserve">, </w:t>
      </w:r>
      <w:r w:rsidRPr="00684B88">
        <w:t>Coxeter 2003</w:t>
      </w:r>
      <w:r>
        <w:t xml:space="preserve">, </w:t>
      </w:r>
      <w:r w:rsidRPr="00684B88">
        <w:t>Farag 2003</w:t>
      </w:r>
      <w:r>
        <w:t xml:space="preserve">, </w:t>
      </w:r>
      <w:r w:rsidRPr="00684B88">
        <w:t>Donath 2000</w:t>
      </w:r>
      <w:r>
        <w:t>) and 3</w:t>
      </w:r>
      <w:r w:rsidRPr="00E23F7D">
        <w:t xml:space="preserve"> RCTs </w:t>
      </w:r>
      <w:r>
        <w:t xml:space="preserve">(Maroo 2013, Morin 2005, Ziegler 2002) </w:t>
      </w:r>
      <w:r w:rsidRPr="00E23F7D">
        <w:t xml:space="preserve">compared WHM with </w:t>
      </w:r>
      <w:r>
        <w:t>an active intervention</w:t>
      </w:r>
      <w:r w:rsidRPr="00E23F7D">
        <w:t xml:space="preserve">. </w:t>
      </w:r>
    </w:p>
    <w:p w14:paraId="2B8F43E5" w14:textId="34E42FBF" w:rsidR="005A0C35" w:rsidRDefault="00474E82" w:rsidP="009C6739">
      <w:pPr>
        <w:pStyle w:val="BodyText"/>
      </w:pPr>
      <w:r w:rsidRPr="00E23F7D">
        <w:t xml:space="preserve">The RCTs were conducted in </w:t>
      </w:r>
      <w:r w:rsidR="00F01994">
        <w:t xml:space="preserve">a variety of </w:t>
      </w:r>
      <w:r w:rsidR="00EA6A49">
        <w:t>countries</w:t>
      </w:r>
      <w:r w:rsidR="00F01994">
        <w:t xml:space="preserve"> including </w:t>
      </w:r>
      <w:r w:rsidR="008244E5">
        <w:t>Australia (C</w:t>
      </w:r>
      <w:r w:rsidR="00FD501F">
        <w:t>ox</w:t>
      </w:r>
      <w:r w:rsidR="008244E5">
        <w:t>eter 2003), Germany (Donath 2000, Ziegler</w:t>
      </w:r>
      <w:r w:rsidR="00A0271F">
        <w:t xml:space="preserve"> 2002</w:t>
      </w:r>
      <w:r w:rsidR="008244E5">
        <w:t>), Norway (Oxman 2007)</w:t>
      </w:r>
      <w:r w:rsidR="00570971">
        <w:t xml:space="preserve"> and </w:t>
      </w:r>
      <w:r w:rsidR="00F01994">
        <w:t xml:space="preserve">the United States </w:t>
      </w:r>
      <w:r w:rsidR="00F01994" w:rsidRPr="00E23F7D">
        <w:t>(</w:t>
      </w:r>
      <w:r w:rsidR="008244E5">
        <w:t xml:space="preserve">Jacobs 2005, </w:t>
      </w:r>
      <w:r w:rsidR="00A0271F">
        <w:t xml:space="preserve">Taibi 2009, </w:t>
      </w:r>
      <w:r w:rsidR="00F01994" w:rsidRPr="00E23F7D">
        <w:t>Zick 2011</w:t>
      </w:r>
      <w:r w:rsidR="00F01994">
        <w:t>)</w:t>
      </w:r>
      <w:r w:rsidR="00F46F54">
        <w:t xml:space="preserve"> </w:t>
      </w:r>
      <w:r w:rsidR="00570971">
        <w:t>(</w:t>
      </w:r>
      <w:r w:rsidRPr="00E23F7D">
        <w:t xml:space="preserve">or </w:t>
      </w:r>
      <w:r w:rsidR="00E309D7">
        <w:t>not specified</w:t>
      </w:r>
      <w:r w:rsidR="00570971">
        <w:t xml:space="preserve">). </w:t>
      </w:r>
      <w:r w:rsidRPr="00E23F7D">
        <w:t xml:space="preserve">Sample sizes ranged from </w:t>
      </w:r>
      <w:r w:rsidR="00570971">
        <w:t>6</w:t>
      </w:r>
      <w:r w:rsidRPr="00E23F7D">
        <w:t xml:space="preserve"> to </w:t>
      </w:r>
      <w:r w:rsidR="00CE4723">
        <w:t>405</w:t>
      </w:r>
      <w:r w:rsidR="00F01994">
        <w:t xml:space="preserve"> </w:t>
      </w:r>
      <w:r w:rsidRPr="00E23F7D">
        <w:t xml:space="preserve">(total </w:t>
      </w:r>
      <w:r w:rsidR="003A0681">
        <w:t>1</w:t>
      </w:r>
      <w:r w:rsidR="006B3074">
        <w:t>562</w:t>
      </w:r>
      <w:r w:rsidRPr="00E23F7D">
        <w:t xml:space="preserve"> participants)</w:t>
      </w:r>
      <w:r w:rsidR="006B3074">
        <w:t>,</w:t>
      </w:r>
      <w:r w:rsidRPr="00E23F7D">
        <w:t xml:space="preserve"> </w:t>
      </w:r>
      <w:r w:rsidR="006B3074" w:rsidRPr="00E23F7D">
        <w:t>with the interventions being delivered over</w:t>
      </w:r>
      <w:r w:rsidR="00B6675E">
        <w:t xml:space="preserve"> </w:t>
      </w:r>
      <w:r w:rsidR="001B4468">
        <w:t>various time periods (range</w:t>
      </w:r>
      <w:r w:rsidR="006B3074" w:rsidRPr="00E23F7D">
        <w:t xml:space="preserve"> </w:t>
      </w:r>
      <w:r w:rsidR="00567933">
        <w:t>14 days to 6 months</w:t>
      </w:r>
      <w:r w:rsidR="001B4468">
        <w:t>)</w:t>
      </w:r>
      <w:r w:rsidR="006B3074" w:rsidRPr="00E23F7D">
        <w:t xml:space="preserve">. </w:t>
      </w:r>
    </w:p>
    <w:p w14:paraId="51889278" w14:textId="16CEE925" w:rsidR="00F01994" w:rsidRDefault="00474E82" w:rsidP="0071299F">
      <w:pPr>
        <w:pStyle w:val="BodyText"/>
      </w:pPr>
      <w:r w:rsidRPr="00E23F7D">
        <w:t xml:space="preserve">An overlap table of the RCTs </w:t>
      </w:r>
      <w:r w:rsidR="005A0C35" w:rsidRPr="00E23F7D">
        <w:t xml:space="preserve">that met our PICO criteria from </w:t>
      </w:r>
      <w:r w:rsidRPr="00E23F7D">
        <w:t>within the included systematic reviews is shown in</w:t>
      </w:r>
      <w:r w:rsidR="000011B9">
        <w:t xml:space="preserve"> </w:t>
      </w:r>
      <w:r w:rsidR="000011B9">
        <w:fldChar w:fldCharType="begin" w:fldLock="1"/>
      </w:r>
      <w:r w:rsidR="000011B9">
        <w:instrText xml:space="preserve"> REF _Ref143103600 \h </w:instrText>
      </w:r>
      <w:r w:rsidR="000011B9">
        <w:fldChar w:fldCharType="separate"/>
      </w:r>
      <w:r w:rsidR="00E2214E" w:rsidRPr="00E23F7D">
        <w:t xml:space="preserve">Table </w:t>
      </w:r>
      <w:r w:rsidR="00E2214E">
        <w:rPr>
          <w:noProof/>
        </w:rPr>
        <w:t>11</w:t>
      </w:r>
      <w:r w:rsidR="000011B9">
        <w:fldChar w:fldCharType="end"/>
      </w:r>
      <w:r w:rsidRPr="00E23F7D">
        <w:t>.</w:t>
      </w:r>
    </w:p>
    <w:p w14:paraId="4B923D8E" w14:textId="2A1C41E9" w:rsidR="00334ABB" w:rsidRDefault="007170D6" w:rsidP="00334ABB">
      <w:pPr>
        <w:pStyle w:val="BodyText"/>
      </w:pPr>
      <w:r w:rsidRPr="00E23F7D">
        <w:t xml:space="preserve">Results for </w:t>
      </w:r>
      <w:r w:rsidR="007E3866">
        <w:t>Primary Comparison</w:t>
      </w:r>
      <w:r>
        <w:t xml:space="preserve">: </w:t>
      </w:r>
      <w:r w:rsidRPr="00E23F7D">
        <w:t>WHM v</w:t>
      </w:r>
      <w:r>
        <w:t>er</w:t>
      </w:r>
      <w:r w:rsidRPr="00E23F7D">
        <w:t>s</w:t>
      </w:r>
      <w:r>
        <w:t>us</w:t>
      </w:r>
      <w:r w:rsidRPr="00E23F7D">
        <w:t xml:space="preserve"> placebo</w:t>
      </w:r>
      <w:r w:rsidR="00334ABB" w:rsidRPr="00334ABB">
        <w:t xml:space="preserve"> </w:t>
      </w:r>
      <w:r w:rsidR="00334ABB" w:rsidRPr="00E23F7D">
        <w:t>are provided in the Summary of Findings tables (</w:t>
      </w:r>
      <w:r w:rsidR="00334ABB">
        <w:t>see S</w:t>
      </w:r>
      <w:r w:rsidR="00334ABB" w:rsidRPr="00E23F7D">
        <w:t>ection</w:t>
      </w:r>
      <w:r w:rsidR="00334ABB">
        <w:t xml:space="preserve"> </w:t>
      </w:r>
      <w:r w:rsidR="00334ABB">
        <w:fldChar w:fldCharType="begin" w:fldLock="1"/>
      </w:r>
      <w:r w:rsidR="00334ABB">
        <w:instrText xml:space="preserve"> REF _Ref162282547 \r \h </w:instrText>
      </w:r>
      <w:r w:rsidR="00334ABB">
        <w:fldChar w:fldCharType="separate"/>
      </w:r>
      <w:r w:rsidR="00E2214E">
        <w:t>4.10.5</w:t>
      </w:r>
      <w:r w:rsidR="00334ABB">
        <w:fldChar w:fldCharType="end"/>
      </w:r>
      <w:r w:rsidR="00334ABB" w:rsidRPr="00E23F7D">
        <w:t>)</w:t>
      </w:r>
      <w:r w:rsidR="00334ABB">
        <w:t xml:space="preserve">. </w:t>
      </w:r>
    </w:p>
    <w:p w14:paraId="76CBAB9B" w14:textId="08A3B06F" w:rsidR="007170D6" w:rsidRDefault="00334ABB" w:rsidP="0071299F">
      <w:pPr>
        <w:pStyle w:val="BodyText"/>
      </w:pPr>
      <w:r>
        <w:t xml:space="preserve">There were no studies found for </w:t>
      </w:r>
      <w:r w:rsidR="008D1300">
        <w:t xml:space="preserve">the </w:t>
      </w:r>
      <w:r w:rsidR="007E3866">
        <w:t>Secondary Comparison</w:t>
      </w:r>
      <w:r>
        <w:t xml:space="preserve">: WHM versus inactive control (no intervention, usual care). </w:t>
      </w:r>
      <w:r w:rsidR="00640FED">
        <w:t>Results for the Tertiary Comparison (versus active comparators) are provided in Appendix F2.</w:t>
      </w:r>
    </w:p>
    <w:p w14:paraId="4B0EDB5B" w14:textId="3C26E7DE" w:rsidR="00474E82" w:rsidRPr="00E23F7D" w:rsidRDefault="00474E82" w:rsidP="00474E82">
      <w:pPr>
        <w:pStyle w:val="Caption"/>
      </w:pPr>
      <w:bookmarkStart w:id="219" w:name="_Ref143103600"/>
      <w:bookmarkStart w:id="220" w:name="_Toc177486186"/>
      <w:r w:rsidRPr="00E23F7D">
        <w:t xml:space="preserve">Table </w:t>
      </w:r>
      <w:r w:rsidR="00D42B8A">
        <w:fldChar w:fldCharType="begin"/>
      </w:r>
      <w:r w:rsidR="00D42B8A">
        <w:instrText xml:space="preserve"> SEQ Table \* ARABIC </w:instrText>
      </w:r>
      <w:r w:rsidR="00D42B8A">
        <w:fldChar w:fldCharType="separate"/>
      </w:r>
      <w:r w:rsidR="006C1868">
        <w:rPr>
          <w:noProof/>
        </w:rPr>
        <w:t>11</w:t>
      </w:r>
      <w:r w:rsidR="00D42B8A">
        <w:fldChar w:fldCharType="end"/>
      </w:r>
      <w:bookmarkEnd w:id="219"/>
      <w:r w:rsidRPr="00E23F7D">
        <w:tab/>
        <w:t xml:space="preserve">List of included systematic reviews and overlap with eligible RCTs (per outcome): </w:t>
      </w:r>
      <w:r w:rsidR="003B0ABB">
        <w:t>Insomnia</w:t>
      </w:r>
      <w:bookmarkEnd w:id="220"/>
    </w:p>
    <w:tbl>
      <w:tblPr>
        <w:tblStyle w:val="PlainTable2"/>
        <w:tblW w:w="5164" w:type="pct"/>
        <w:tblLayout w:type="fixed"/>
        <w:tblLook w:val="04A0" w:firstRow="1" w:lastRow="0" w:firstColumn="1" w:lastColumn="0" w:noHBand="0" w:noVBand="1"/>
      </w:tblPr>
      <w:tblGrid>
        <w:gridCol w:w="1702"/>
        <w:gridCol w:w="567"/>
        <w:gridCol w:w="1417"/>
        <w:gridCol w:w="490"/>
        <w:gridCol w:w="491"/>
        <w:gridCol w:w="491"/>
        <w:gridCol w:w="490"/>
        <w:gridCol w:w="491"/>
        <w:gridCol w:w="491"/>
        <w:gridCol w:w="490"/>
        <w:gridCol w:w="491"/>
        <w:gridCol w:w="491"/>
        <w:gridCol w:w="490"/>
        <w:gridCol w:w="491"/>
        <w:gridCol w:w="491"/>
        <w:gridCol w:w="491"/>
      </w:tblGrid>
      <w:tr w:rsidR="0056452C" w:rsidRPr="007D0125" w14:paraId="219FB3A4" w14:textId="69A09AE0" w:rsidTr="00480172">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702" w:type="dxa"/>
            <w:vMerge w:val="restart"/>
          </w:tcPr>
          <w:p w14:paraId="7A922859" w14:textId="4075BA6B" w:rsidR="0056452C" w:rsidRPr="007D0125" w:rsidRDefault="0056452C" w:rsidP="0056452C">
            <w:pPr>
              <w:pStyle w:val="Tabletext8pt"/>
            </w:pPr>
            <w:r w:rsidRPr="007D0125">
              <w:t>Review ID</w:t>
            </w:r>
          </w:p>
        </w:tc>
        <w:tc>
          <w:tcPr>
            <w:tcW w:w="567" w:type="dxa"/>
            <w:vMerge w:val="restart"/>
            <w:textDirection w:val="btLr"/>
          </w:tcPr>
          <w:p w14:paraId="617A93E9" w14:textId="56B2B32E" w:rsidR="0056452C" w:rsidRPr="00966769" w:rsidRDefault="0056452C" w:rsidP="00966769">
            <w:pPr>
              <w:pStyle w:val="Tabletext8pt"/>
              <w:cnfStyle w:val="100000000000" w:firstRow="1" w:lastRow="0" w:firstColumn="0" w:lastColumn="0" w:oddVBand="0" w:evenVBand="0" w:oddHBand="0" w:evenHBand="0" w:firstRowFirstColumn="0" w:firstRowLastColumn="0" w:lastRowFirstColumn="0" w:lastRowLastColumn="0"/>
            </w:pPr>
            <w:r w:rsidRPr="00966769">
              <w:t xml:space="preserve">Best available </w:t>
            </w:r>
            <w:r w:rsidRPr="00966769">
              <w:rPr>
                <w:rStyle w:val="FootnoteReference"/>
              </w:rPr>
              <w:t>a</w:t>
            </w:r>
          </w:p>
        </w:tc>
        <w:tc>
          <w:tcPr>
            <w:tcW w:w="1417" w:type="dxa"/>
            <w:vMerge w:val="restart"/>
          </w:tcPr>
          <w:p w14:paraId="5422DD69" w14:textId="6BF7AF67" w:rsidR="0056452C" w:rsidRPr="007D0125" w:rsidRDefault="0056452C" w:rsidP="0056452C">
            <w:pPr>
              <w:pStyle w:val="Tabletext8pt"/>
              <w:cnfStyle w:val="100000000000" w:firstRow="1" w:lastRow="0" w:firstColumn="0" w:lastColumn="0" w:oddVBand="0" w:evenVBand="0" w:oddHBand="0" w:evenHBand="0" w:firstRowFirstColumn="0" w:firstRowLastColumn="0" w:lastRowFirstColumn="0" w:lastRowLastColumn="0"/>
            </w:pPr>
            <w:r w:rsidRPr="0049450F">
              <w:t xml:space="preserve">Prioritised outcome domain </w:t>
            </w:r>
            <w:r w:rsidRPr="00413BF6">
              <w:rPr>
                <w:rStyle w:val="FootnoteReference"/>
              </w:rPr>
              <w:t>b</w:t>
            </w:r>
          </w:p>
        </w:tc>
        <w:tc>
          <w:tcPr>
            <w:tcW w:w="6379" w:type="dxa"/>
            <w:gridSpan w:val="13"/>
          </w:tcPr>
          <w:p w14:paraId="51626335" w14:textId="02EB10AE" w:rsidR="0056452C" w:rsidRPr="007D0125" w:rsidRDefault="0056452C" w:rsidP="0056452C">
            <w:pPr>
              <w:pStyle w:val="Tabletext8pt"/>
              <w:cnfStyle w:val="100000000000" w:firstRow="1" w:lastRow="0" w:firstColumn="0" w:lastColumn="0" w:oddVBand="0" w:evenVBand="0" w:oddHBand="0" w:evenHBand="0" w:firstRowFirstColumn="0" w:firstRowLastColumn="0" w:lastRowFirstColumn="0" w:lastRowLastColumn="0"/>
            </w:pPr>
            <w:r>
              <w:t>Study ID</w:t>
            </w:r>
          </w:p>
        </w:tc>
      </w:tr>
      <w:tr w:rsidR="00480172" w:rsidRPr="007D0125" w14:paraId="73B24B7C" w14:textId="77777777" w:rsidTr="00480172">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702" w:type="dxa"/>
            <w:vMerge/>
          </w:tcPr>
          <w:p w14:paraId="034AD595" w14:textId="0410EB3F" w:rsidR="00684B88" w:rsidRPr="007D0125" w:rsidRDefault="00684B88" w:rsidP="004C219C">
            <w:pPr>
              <w:pStyle w:val="Tabletext8pt"/>
            </w:pPr>
          </w:p>
        </w:tc>
        <w:tc>
          <w:tcPr>
            <w:tcW w:w="567" w:type="dxa"/>
            <w:vMerge/>
          </w:tcPr>
          <w:p w14:paraId="68F05EC9" w14:textId="475AD5A6" w:rsidR="00684B88" w:rsidRPr="00E23F7D" w:rsidRDefault="00684B88" w:rsidP="00880DBF">
            <w:pPr>
              <w:pStyle w:val="Tabletext8pt"/>
              <w:cnfStyle w:val="000000100000" w:firstRow="0" w:lastRow="0" w:firstColumn="0" w:lastColumn="0" w:oddVBand="0" w:evenVBand="0" w:oddHBand="1" w:evenHBand="0" w:firstRowFirstColumn="0" w:firstRowLastColumn="0" w:lastRowFirstColumn="0" w:lastRowLastColumn="0"/>
            </w:pPr>
          </w:p>
        </w:tc>
        <w:tc>
          <w:tcPr>
            <w:tcW w:w="1417" w:type="dxa"/>
            <w:vMerge/>
          </w:tcPr>
          <w:p w14:paraId="687144EC" w14:textId="6FB89E52" w:rsidR="00684B88" w:rsidRPr="007D0125" w:rsidRDefault="00684B88" w:rsidP="004C219C">
            <w:pPr>
              <w:pStyle w:val="Tabletext8pt"/>
              <w:cnfStyle w:val="000000100000" w:firstRow="0" w:lastRow="0" w:firstColumn="0" w:lastColumn="0" w:oddVBand="0" w:evenVBand="0" w:oddHBand="1" w:evenHBand="0" w:firstRowFirstColumn="0" w:firstRowLastColumn="0" w:lastRowFirstColumn="0" w:lastRowLastColumn="0"/>
            </w:pPr>
          </w:p>
        </w:tc>
        <w:tc>
          <w:tcPr>
            <w:tcW w:w="490" w:type="dxa"/>
            <w:textDirection w:val="btLr"/>
          </w:tcPr>
          <w:p w14:paraId="5C6E04E6" w14:textId="6B70A1DB" w:rsidR="00684B88" w:rsidRPr="007D0125" w:rsidRDefault="00684B88" w:rsidP="005C4B61">
            <w:pPr>
              <w:pStyle w:val="Tabletext8pt"/>
              <w:cnfStyle w:val="000000100000" w:firstRow="0" w:lastRow="0" w:firstColumn="0" w:lastColumn="0" w:oddVBand="0" w:evenVBand="0" w:oddHBand="1" w:evenHBand="0" w:firstRowFirstColumn="0" w:firstRowLastColumn="0" w:lastRowFirstColumn="0" w:lastRowLastColumn="0"/>
            </w:pPr>
            <w:r w:rsidRPr="007D0125">
              <w:t>Langade</w:t>
            </w:r>
            <w:r>
              <w:t xml:space="preserve"> </w:t>
            </w:r>
            <w:r w:rsidRPr="007D0125">
              <w:t>2019</w:t>
            </w:r>
          </w:p>
        </w:tc>
        <w:tc>
          <w:tcPr>
            <w:tcW w:w="491" w:type="dxa"/>
            <w:textDirection w:val="btLr"/>
          </w:tcPr>
          <w:p w14:paraId="03BECC5E" w14:textId="5AFE4AA3" w:rsidR="00684B88" w:rsidRPr="007D0125" w:rsidRDefault="00684B88" w:rsidP="005C4B61">
            <w:pPr>
              <w:pStyle w:val="Tabletext8pt"/>
              <w:cnfStyle w:val="000000100000" w:firstRow="0" w:lastRow="0" w:firstColumn="0" w:lastColumn="0" w:oddVBand="0" w:evenVBand="0" w:oddHBand="1" w:evenHBand="0" w:firstRowFirstColumn="0" w:firstRowLastColumn="0" w:lastRowFirstColumn="0" w:lastRowLastColumn="0"/>
            </w:pPr>
            <w:r w:rsidRPr="007D0125">
              <w:t>Maroo 2013</w:t>
            </w:r>
          </w:p>
        </w:tc>
        <w:tc>
          <w:tcPr>
            <w:tcW w:w="491" w:type="dxa"/>
            <w:textDirection w:val="btLr"/>
          </w:tcPr>
          <w:p w14:paraId="49B2D956" w14:textId="6882479F" w:rsidR="00684B88" w:rsidRPr="007D0125" w:rsidRDefault="00684B88" w:rsidP="005C4B61">
            <w:pPr>
              <w:pStyle w:val="Tabletext8pt"/>
              <w:cnfStyle w:val="000000100000" w:firstRow="0" w:lastRow="0" w:firstColumn="0" w:lastColumn="0" w:oddVBand="0" w:evenVBand="0" w:oddHBand="1" w:evenHBand="0" w:firstRowFirstColumn="0" w:firstRowLastColumn="0" w:lastRowFirstColumn="0" w:lastRowLastColumn="0"/>
            </w:pPr>
            <w:r w:rsidRPr="007D0125">
              <w:t>Taavoni 2011</w:t>
            </w:r>
          </w:p>
        </w:tc>
        <w:tc>
          <w:tcPr>
            <w:tcW w:w="490" w:type="dxa"/>
            <w:textDirection w:val="btLr"/>
          </w:tcPr>
          <w:p w14:paraId="6D489201" w14:textId="69029AFE" w:rsidR="00684B88" w:rsidRPr="007D0125" w:rsidRDefault="00684B88" w:rsidP="005C4B61">
            <w:pPr>
              <w:pStyle w:val="Tabletext8pt"/>
              <w:cnfStyle w:val="000000100000" w:firstRow="0" w:lastRow="0" w:firstColumn="0" w:lastColumn="0" w:oddVBand="0" w:evenVBand="0" w:oddHBand="1" w:evenHBand="0" w:firstRowFirstColumn="0" w:firstRowLastColumn="0" w:lastRowFirstColumn="0" w:lastRowLastColumn="0"/>
            </w:pPr>
            <w:r w:rsidRPr="007D0125">
              <w:t>Zick 2011</w:t>
            </w:r>
          </w:p>
        </w:tc>
        <w:tc>
          <w:tcPr>
            <w:tcW w:w="491" w:type="dxa"/>
            <w:textDirection w:val="btLr"/>
          </w:tcPr>
          <w:p w14:paraId="300D568C" w14:textId="18D5431A" w:rsidR="00684B88" w:rsidRPr="007D0125" w:rsidRDefault="00684B88" w:rsidP="005C4B61">
            <w:pPr>
              <w:pStyle w:val="Tabletext8pt"/>
              <w:cnfStyle w:val="000000100000" w:firstRow="0" w:lastRow="0" w:firstColumn="0" w:lastColumn="0" w:oddVBand="0" w:evenVBand="0" w:oddHBand="1" w:evenHBand="0" w:firstRowFirstColumn="0" w:firstRowLastColumn="0" w:lastRowFirstColumn="0" w:lastRowLastColumn="0"/>
            </w:pPr>
            <w:r w:rsidRPr="007D0125">
              <w:t>Taibi 200</w:t>
            </w:r>
            <w:r>
              <w:t>9</w:t>
            </w:r>
            <w:r w:rsidR="00480172">
              <w:t xml:space="preserve"> </w:t>
            </w:r>
            <w:r>
              <w:t>#</w:t>
            </w:r>
          </w:p>
        </w:tc>
        <w:tc>
          <w:tcPr>
            <w:tcW w:w="491" w:type="dxa"/>
            <w:textDirection w:val="btLr"/>
          </w:tcPr>
          <w:p w14:paraId="0ABE0DAF" w14:textId="7F7911D9" w:rsidR="00684B88" w:rsidRPr="007D0125" w:rsidRDefault="00684B88" w:rsidP="005C4B61">
            <w:pPr>
              <w:pStyle w:val="Tabletext8pt"/>
              <w:cnfStyle w:val="000000100000" w:firstRow="0" w:lastRow="0" w:firstColumn="0" w:lastColumn="0" w:oddVBand="0" w:evenVBand="0" w:oddHBand="1" w:evenHBand="0" w:firstRowFirstColumn="0" w:firstRowLastColumn="0" w:lastRowFirstColumn="0" w:lastRowLastColumn="0"/>
            </w:pPr>
            <w:r w:rsidRPr="007D0125">
              <w:t>Koetter 2007</w:t>
            </w:r>
            <w:r>
              <w:t xml:space="preserve"> ##</w:t>
            </w:r>
          </w:p>
        </w:tc>
        <w:tc>
          <w:tcPr>
            <w:tcW w:w="490" w:type="dxa"/>
            <w:textDirection w:val="btLr"/>
          </w:tcPr>
          <w:p w14:paraId="381F975D" w14:textId="0C80E0CC" w:rsidR="00684B88" w:rsidRPr="007D0125" w:rsidRDefault="00684B88" w:rsidP="005C4B61">
            <w:pPr>
              <w:pStyle w:val="Tabletext8pt"/>
              <w:cnfStyle w:val="000000100000" w:firstRow="0" w:lastRow="0" w:firstColumn="0" w:lastColumn="0" w:oddVBand="0" w:evenVBand="0" w:oddHBand="1" w:evenHBand="0" w:firstRowFirstColumn="0" w:firstRowLastColumn="0" w:lastRowFirstColumn="0" w:lastRowLastColumn="0"/>
            </w:pPr>
            <w:r w:rsidRPr="007D0125">
              <w:t>Oxman 2007</w:t>
            </w:r>
          </w:p>
        </w:tc>
        <w:tc>
          <w:tcPr>
            <w:tcW w:w="491" w:type="dxa"/>
            <w:textDirection w:val="btLr"/>
          </w:tcPr>
          <w:p w14:paraId="2EFEABBE" w14:textId="473CA9A2" w:rsidR="00684B88" w:rsidRPr="007D0125" w:rsidRDefault="00684B88" w:rsidP="005C4B61">
            <w:pPr>
              <w:pStyle w:val="Tabletext8pt"/>
              <w:cnfStyle w:val="000000100000" w:firstRow="0" w:lastRow="0" w:firstColumn="0" w:lastColumn="0" w:oddVBand="0" w:evenVBand="0" w:oddHBand="1" w:evenHBand="0" w:firstRowFirstColumn="0" w:firstRowLastColumn="0" w:lastRowFirstColumn="0" w:lastRowLastColumn="0"/>
            </w:pPr>
            <w:r w:rsidRPr="007D0125">
              <w:t>Jacobs 2005</w:t>
            </w:r>
          </w:p>
        </w:tc>
        <w:tc>
          <w:tcPr>
            <w:tcW w:w="491" w:type="dxa"/>
            <w:textDirection w:val="btLr"/>
          </w:tcPr>
          <w:p w14:paraId="1ACF3A1D" w14:textId="4676A3BE" w:rsidR="00684B88" w:rsidRPr="007D0125" w:rsidRDefault="00684B88" w:rsidP="005C4B61">
            <w:pPr>
              <w:pStyle w:val="Tabletext8pt"/>
              <w:cnfStyle w:val="000000100000" w:firstRow="0" w:lastRow="0" w:firstColumn="0" w:lastColumn="0" w:oddVBand="0" w:evenVBand="0" w:oddHBand="1" w:evenHBand="0" w:firstRowFirstColumn="0" w:firstRowLastColumn="0" w:lastRowFirstColumn="0" w:lastRowLastColumn="0"/>
            </w:pPr>
            <w:r w:rsidRPr="007D0125">
              <w:t>Morin 2005</w:t>
            </w:r>
          </w:p>
        </w:tc>
        <w:tc>
          <w:tcPr>
            <w:tcW w:w="490" w:type="dxa"/>
            <w:textDirection w:val="btLr"/>
          </w:tcPr>
          <w:p w14:paraId="1AF535FE" w14:textId="5074928E" w:rsidR="00684B88" w:rsidRPr="007D0125" w:rsidRDefault="00684B88" w:rsidP="005C4B61">
            <w:pPr>
              <w:pStyle w:val="Tabletext8pt"/>
              <w:cnfStyle w:val="000000100000" w:firstRow="0" w:lastRow="0" w:firstColumn="0" w:lastColumn="0" w:oddVBand="0" w:evenVBand="0" w:oddHBand="1" w:evenHBand="0" w:firstRowFirstColumn="0" w:firstRowLastColumn="0" w:lastRowFirstColumn="0" w:lastRowLastColumn="0"/>
            </w:pPr>
            <w:r w:rsidRPr="007D0125">
              <w:t>Coxeter 2003</w:t>
            </w:r>
          </w:p>
        </w:tc>
        <w:tc>
          <w:tcPr>
            <w:tcW w:w="491" w:type="dxa"/>
            <w:textDirection w:val="btLr"/>
          </w:tcPr>
          <w:p w14:paraId="4C250161" w14:textId="232725F5" w:rsidR="00684B88" w:rsidRPr="007D0125" w:rsidRDefault="00684B88" w:rsidP="005C4B61">
            <w:pPr>
              <w:pStyle w:val="Tabletext8pt"/>
              <w:cnfStyle w:val="000000100000" w:firstRow="0" w:lastRow="0" w:firstColumn="0" w:lastColumn="0" w:oddVBand="0" w:evenVBand="0" w:oddHBand="1" w:evenHBand="0" w:firstRowFirstColumn="0" w:firstRowLastColumn="0" w:lastRowFirstColumn="0" w:lastRowLastColumn="0"/>
            </w:pPr>
            <w:r w:rsidRPr="007D0125">
              <w:t>Farag 2003</w:t>
            </w:r>
          </w:p>
        </w:tc>
        <w:tc>
          <w:tcPr>
            <w:tcW w:w="491" w:type="dxa"/>
            <w:textDirection w:val="btLr"/>
          </w:tcPr>
          <w:p w14:paraId="42B2B13E" w14:textId="2FE7EFB6" w:rsidR="00684B88" w:rsidRPr="007D0125" w:rsidRDefault="00684B88" w:rsidP="005C4B61">
            <w:pPr>
              <w:pStyle w:val="Tabletext8pt"/>
              <w:cnfStyle w:val="000000100000" w:firstRow="0" w:lastRow="0" w:firstColumn="0" w:lastColumn="0" w:oddVBand="0" w:evenVBand="0" w:oddHBand="1" w:evenHBand="0" w:firstRowFirstColumn="0" w:firstRowLastColumn="0" w:lastRowFirstColumn="0" w:lastRowLastColumn="0"/>
            </w:pPr>
            <w:r w:rsidRPr="007D0125">
              <w:t>Ziegler 2002</w:t>
            </w:r>
          </w:p>
        </w:tc>
        <w:tc>
          <w:tcPr>
            <w:tcW w:w="491" w:type="dxa"/>
            <w:textDirection w:val="btLr"/>
          </w:tcPr>
          <w:p w14:paraId="14723A3B" w14:textId="15F25DEE" w:rsidR="00684B88" w:rsidRPr="007D0125" w:rsidRDefault="00684B88" w:rsidP="005C4B61">
            <w:pPr>
              <w:pStyle w:val="Tabletext8pt"/>
              <w:cnfStyle w:val="000000100000" w:firstRow="0" w:lastRow="0" w:firstColumn="0" w:lastColumn="0" w:oddVBand="0" w:evenVBand="0" w:oddHBand="1" w:evenHBand="0" w:firstRowFirstColumn="0" w:firstRowLastColumn="0" w:lastRowFirstColumn="0" w:lastRowLastColumn="0"/>
            </w:pPr>
            <w:r w:rsidRPr="007D0125">
              <w:t>Donath 2000</w:t>
            </w:r>
          </w:p>
        </w:tc>
      </w:tr>
      <w:tr w:rsidR="00480172" w:rsidRPr="007D0125" w14:paraId="21D95A31" w14:textId="602EBAF0" w:rsidTr="00480172">
        <w:trPr>
          <w:trHeight w:val="25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48F6A2CC" w14:textId="77777777" w:rsidR="00480172" w:rsidRPr="007D0125" w:rsidRDefault="00480172" w:rsidP="004C219C">
            <w:pPr>
              <w:pStyle w:val="Tabletext8pt"/>
            </w:pPr>
            <w:r w:rsidRPr="007D0125">
              <w:t>Lopresti 2021</w:t>
            </w:r>
          </w:p>
        </w:tc>
        <w:tc>
          <w:tcPr>
            <w:tcW w:w="567" w:type="dxa"/>
          </w:tcPr>
          <w:p w14:paraId="2DF7CBC0" w14:textId="22BC4ACD" w:rsidR="00480172" w:rsidRPr="007D0125" w:rsidRDefault="00480172" w:rsidP="00880DBF">
            <w:pPr>
              <w:pStyle w:val="Tabletext8pt"/>
              <w:cnfStyle w:val="000000000000" w:firstRow="0" w:lastRow="0" w:firstColumn="0" w:lastColumn="0" w:oddVBand="0" w:evenVBand="0" w:oddHBand="0" w:evenHBand="0" w:firstRowFirstColumn="0" w:firstRowLastColumn="0" w:lastRowFirstColumn="0" w:lastRowLastColumn="0"/>
            </w:pPr>
            <w:r w:rsidRPr="00E23F7D">
              <w:rPr>
                <w:lang w:eastAsia="en-AU"/>
              </w:rPr>
              <w:t>†</w:t>
            </w:r>
          </w:p>
        </w:tc>
        <w:tc>
          <w:tcPr>
            <w:tcW w:w="1417" w:type="dxa"/>
            <w:vMerge w:val="restart"/>
            <w:noWrap/>
            <w:hideMark/>
          </w:tcPr>
          <w:p w14:paraId="38D04700" w14:textId="10AF3E5A" w:rsidR="00480172" w:rsidRPr="007D0125" w:rsidRDefault="00480172" w:rsidP="004C219C">
            <w:pPr>
              <w:pStyle w:val="Tabletext8pt"/>
              <w:cnfStyle w:val="000000000000" w:firstRow="0" w:lastRow="0" w:firstColumn="0" w:lastColumn="0" w:oddVBand="0" w:evenVBand="0" w:oddHBand="0" w:evenHBand="0" w:firstRowFirstColumn="0" w:firstRowLastColumn="0" w:lastRowFirstColumn="0" w:lastRowLastColumn="0"/>
            </w:pPr>
            <w:r w:rsidRPr="007D0125">
              <w:t>Sleep quality</w:t>
            </w:r>
          </w:p>
        </w:tc>
        <w:tc>
          <w:tcPr>
            <w:tcW w:w="490" w:type="dxa"/>
            <w:shd w:val="clear" w:color="auto" w:fill="B5DCDD" w:themeFill="accent4"/>
          </w:tcPr>
          <w:p w14:paraId="0CF9C957" w14:textId="5F44EC5C" w:rsidR="00480172" w:rsidRPr="007D0125" w:rsidRDefault="00480172" w:rsidP="005C4B61">
            <w:pPr>
              <w:pStyle w:val="Tabletext8pt"/>
              <w:cnfStyle w:val="000000000000" w:firstRow="0" w:lastRow="0" w:firstColumn="0" w:lastColumn="0" w:oddVBand="0" w:evenVBand="0" w:oddHBand="0" w:evenHBand="0" w:firstRowFirstColumn="0" w:firstRowLastColumn="0" w:lastRowFirstColumn="0" w:lastRowLastColumn="0"/>
            </w:pPr>
            <w:r w:rsidRPr="007D0125">
              <w:t>?</w:t>
            </w:r>
          </w:p>
        </w:tc>
        <w:tc>
          <w:tcPr>
            <w:tcW w:w="491" w:type="dxa"/>
          </w:tcPr>
          <w:p w14:paraId="3BE8D672" w14:textId="58D05905" w:rsidR="00480172" w:rsidRPr="007D0125" w:rsidRDefault="00480172" w:rsidP="005C4B61">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tcPr>
          <w:p w14:paraId="38D4961B" w14:textId="451BF2D3" w:rsidR="00480172" w:rsidRPr="007D0125" w:rsidRDefault="00480172" w:rsidP="005C4B61">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0" w:type="dxa"/>
          </w:tcPr>
          <w:p w14:paraId="0F9F4A3C" w14:textId="18A9352D" w:rsidR="00480172" w:rsidRPr="007D0125" w:rsidRDefault="00480172" w:rsidP="005C4B61">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1" w:type="dxa"/>
          </w:tcPr>
          <w:p w14:paraId="1C7FEF7D" w14:textId="099116C2" w:rsidR="00480172" w:rsidRPr="007D0125" w:rsidRDefault="00480172" w:rsidP="005C4B61">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1" w:type="dxa"/>
          </w:tcPr>
          <w:p w14:paraId="4E6E7654" w14:textId="3B3872CC" w:rsidR="00480172" w:rsidRPr="007D0125" w:rsidRDefault="00480172" w:rsidP="005C4B61">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0" w:type="dxa"/>
          </w:tcPr>
          <w:p w14:paraId="1DF917D4" w14:textId="75359879" w:rsidR="00480172" w:rsidRPr="007D0125" w:rsidRDefault="00480172" w:rsidP="005C4B61">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1" w:type="dxa"/>
          </w:tcPr>
          <w:p w14:paraId="0448DBA6" w14:textId="4A724283" w:rsidR="00480172" w:rsidRPr="007D0125" w:rsidRDefault="00480172" w:rsidP="005C4B61">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1" w:type="dxa"/>
          </w:tcPr>
          <w:p w14:paraId="1BCD8F94" w14:textId="6C73C764" w:rsidR="00480172" w:rsidRPr="007D0125" w:rsidRDefault="00480172" w:rsidP="005C4B61">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0" w:type="dxa"/>
          </w:tcPr>
          <w:p w14:paraId="400E25C8" w14:textId="62423404" w:rsidR="00480172" w:rsidRPr="007D0125" w:rsidRDefault="00480172" w:rsidP="005C4B61">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1" w:type="dxa"/>
          </w:tcPr>
          <w:p w14:paraId="44F53E19" w14:textId="5FE22FF2" w:rsidR="00480172" w:rsidRPr="007D0125" w:rsidRDefault="00480172" w:rsidP="005C4B61">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1" w:type="dxa"/>
          </w:tcPr>
          <w:p w14:paraId="365628AE" w14:textId="12CEDE82" w:rsidR="00480172" w:rsidRPr="007D0125" w:rsidRDefault="00480172" w:rsidP="005C4B61">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1" w:type="dxa"/>
          </w:tcPr>
          <w:p w14:paraId="06EF048A" w14:textId="029CDCD2" w:rsidR="00480172" w:rsidRPr="007D0125" w:rsidRDefault="00480172" w:rsidP="005C4B61">
            <w:pPr>
              <w:pStyle w:val="Tabletext8pt"/>
              <w:cnfStyle w:val="000000000000" w:firstRow="0" w:lastRow="0" w:firstColumn="0" w:lastColumn="0" w:oddVBand="0" w:evenVBand="0" w:oddHBand="0" w:evenHBand="0" w:firstRowFirstColumn="0" w:firstRowLastColumn="0" w:lastRowFirstColumn="0" w:lastRowLastColumn="0"/>
            </w:pPr>
            <w:r w:rsidRPr="00CF7BEF">
              <w:t>--</w:t>
            </w:r>
          </w:p>
        </w:tc>
      </w:tr>
      <w:tr w:rsidR="00494675" w:rsidRPr="007D0125" w14:paraId="06B2640E" w14:textId="77777777" w:rsidTr="004801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32E7E09" w14:textId="77777777" w:rsidR="00480172" w:rsidRPr="007D0125" w:rsidRDefault="00480172" w:rsidP="00480172">
            <w:pPr>
              <w:pStyle w:val="Tabletext8pt"/>
            </w:pPr>
            <w:r w:rsidRPr="007D0125">
              <w:t>Shinjyo 2020</w:t>
            </w:r>
          </w:p>
        </w:tc>
        <w:tc>
          <w:tcPr>
            <w:tcW w:w="567" w:type="dxa"/>
            <w:shd w:val="clear" w:color="auto" w:fill="auto"/>
          </w:tcPr>
          <w:p w14:paraId="59A61DD2" w14:textId="77777777" w:rsidR="00480172" w:rsidRPr="00EC398C"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3A6590">
              <w:rPr>
                <w:rFonts w:ascii="Segoe UI Symbol" w:hAnsi="Segoe UI Symbol"/>
              </w:rPr>
              <w:t>✓</w:t>
            </w:r>
          </w:p>
        </w:tc>
        <w:tc>
          <w:tcPr>
            <w:tcW w:w="1417" w:type="dxa"/>
            <w:vMerge/>
            <w:noWrap/>
          </w:tcPr>
          <w:p w14:paraId="54D2F98C" w14:textId="539A0A75" w:rsidR="00480172" w:rsidRPr="00EC398C" w:rsidRDefault="00480172" w:rsidP="00480172">
            <w:pPr>
              <w:pStyle w:val="Tabletext8pt"/>
              <w:cnfStyle w:val="000000100000" w:firstRow="0" w:lastRow="0" w:firstColumn="0" w:lastColumn="0" w:oddVBand="0" w:evenVBand="0" w:oddHBand="1" w:evenHBand="0" w:firstRowFirstColumn="0" w:firstRowLastColumn="0" w:lastRowFirstColumn="0" w:lastRowLastColumn="0"/>
            </w:pPr>
          </w:p>
        </w:tc>
        <w:tc>
          <w:tcPr>
            <w:tcW w:w="490" w:type="dxa"/>
          </w:tcPr>
          <w:p w14:paraId="3CBC5E28"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shd w:val="clear" w:color="auto" w:fill="00968F" w:themeFill="accent3"/>
          </w:tcPr>
          <w:p w14:paraId="2174E665"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D0125">
              <w:t>Y</w:t>
            </w:r>
          </w:p>
        </w:tc>
        <w:tc>
          <w:tcPr>
            <w:tcW w:w="491" w:type="dxa"/>
            <w:shd w:val="clear" w:color="auto" w:fill="00968F" w:themeFill="accent3"/>
          </w:tcPr>
          <w:p w14:paraId="1CB77D92"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D0125">
              <w:t>Y</w:t>
            </w:r>
          </w:p>
        </w:tc>
        <w:tc>
          <w:tcPr>
            <w:tcW w:w="490" w:type="dxa"/>
          </w:tcPr>
          <w:p w14:paraId="46590B74"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2E3237">
              <w:t>--</w:t>
            </w:r>
          </w:p>
        </w:tc>
        <w:tc>
          <w:tcPr>
            <w:tcW w:w="491" w:type="dxa"/>
            <w:shd w:val="clear" w:color="auto" w:fill="00968F" w:themeFill="accent3"/>
          </w:tcPr>
          <w:p w14:paraId="61192A92"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D0125">
              <w:t>Y</w:t>
            </w:r>
          </w:p>
        </w:tc>
        <w:tc>
          <w:tcPr>
            <w:tcW w:w="491" w:type="dxa"/>
            <w:shd w:val="clear" w:color="auto" w:fill="E1E4E5" w:themeFill="accent5"/>
          </w:tcPr>
          <w:p w14:paraId="1D82FD2E"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0" w:type="dxa"/>
            <w:shd w:val="clear" w:color="auto" w:fill="00968F" w:themeFill="accent3"/>
          </w:tcPr>
          <w:p w14:paraId="453794E5"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D0125">
              <w:t>Y</w:t>
            </w:r>
          </w:p>
        </w:tc>
        <w:tc>
          <w:tcPr>
            <w:tcW w:w="491" w:type="dxa"/>
            <w:shd w:val="clear" w:color="auto" w:fill="00968F" w:themeFill="accent3"/>
          </w:tcPr>
          <w:p w14:paraId="0057DE1A"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D0125">
              <w:t>Y</w:t>
            </w:r>
          </w:p>
        </w:tc>
        <w:tc>
          <w:tcPr>
            <w:tcW w:w="491" w:type="dxa"/>
            <w:shd w:val="clear" w:color="auto" w:fill="E1E4E5" w:themeFill="accent5"/>
          </w:tcPr>
          <w:p w14:paraId="45F034CE"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0" w:type="dxa"/>
            <w:shd w:val="clear" w:color="auto" w:fill="E1E4E5" w:themeFill="accent5"/>
          </w:tcPr>
          <w:p w14:paraId="2B26A6DE"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shd w:val="clear" w:color="auto" w:fill="E1E4E5" w:themeFill="accent5"/>
          </w:tcPr>
          <w:p w14:paraId="04DC6752"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shd w:val="clear" w:color="auto" w:fill="00968F" w:themeFill="accent3"/>
          </w:tcPr>
          <w:p w14:paraId="16747202"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D0125">
              <w:t>Y</w:t>
            </w:r>
          </w:p>
        </w:tc>
        <w:tc>
          <w:tcPr>
            <w:tcW w:w="491" w:type="dxa"/>
            <w:shd w:val="clear" w:color="auto" w:fill="00968F" w:themeFill="accent3"/>
          </w:tcPr>
          <w:p w14:paraId="0C467991"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D0125">
              <w:t>Y</w:t>
            </w:r>
          </w:p>
        </w:tc>
      </w:tr>
      <w:tr w:rsidR="00480172" w:rsidRPr="007D0125" w14:paraId="1177A2AA" w14:textId="77777777" w:rsidTr="00480172">
        <w:trPr>
          <w:trHeight w:val="25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599A2EDF" w14:textId="77777777" w:rsidR="00480172" w:rsidRPr="007D0125" w:rsidRDefault="00480172" w:rsidP="00480172">
            <w:pPr>
              <w:pStyle w:val="Tabletext8pt"/>
            </w:pPr>
            <w:r w:rsidRPr="007D0125">
              <w:t>Sys 2020</w:t>
            </w:r>
          </w:p>
        </w:tc>
        <w:tc>
          <w:tcPr>
            <w:tcW w:w="567" w:type="dxa"/>
            <w:shd w:val="clear" w:color="auto" w:fill="auto"/>
          </w:tcPr>
          <w:p w14:paraId="0B051754" w14:textId="77777777" w:rsidR="00480172" w:rsidRPr="00EC398C"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76045F">
              <w:rPr>
                <w:lang w:eastAsia="en-AU"/>
              </w:rPr>
              <w:t>†</w:t>
            </w:r>
          </w:p>
        </w:tc>
        <w:tc>
          <w:tcPr>
            <w:tcW w:w="1417" w:type="dxa"/>
            <w:vMerge/>
            <w:noWrap/>
          </w:tcPr>
          <w:p w14:paraId="5D5C9DB9" w14:textId="578FFF06"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p>
        </w:tc>
        <w:tc>
          <w:tcPr>
            <w:tcW w:w="490" w:type="dxa"/>
          </w:tcPr>
          <w:p w14:paraId="451BA27D"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4E00B9">
              <w:t>--</w:t>
            </w:r>
          </w:p>
        </w:tc>
        <w:tc>
          <w:tcPr>
            <w:tcW w:w="491" w:type="dxa"/>
          </w:tcPr>
          <w:p w14:paraId="50357EE9"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4E00B9">
              <w:t>--</w:t>
            </w:r>
          </w:p>
        </w:tc>
        <w:tc>
          <w:tcPr>
            <w:tcW w:w="491" w:type="dxa"/>
          </w:tcPr>
          <w:p w14:paraId="2F5280E5"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4E00B9">
              <w:t>--</w:t>
            </w:r>
          </w:p>
        </w:tc>
        <w:tc>
          <w:tcPr>
            <w:tcW w:w="490" w:type="dxa"/>
          </w:tcPr>
          <w:p w14:paraId="0B279947"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4E00B9">
              <w:t>--</w:t>
            </w:r>
          </w:p>
        </w:tc>
        <w:tc>
          <w:tcPr>
            <w:tcW w:w="491" w:type="dxa"/>
            <w:shd w:val="clear" w:color="auto" w:fill="B5DCDD" w:themeFill="accent4"/>
          </w:tcPr>
          <w:p w14:paraId="092FE23B"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tcPr>
          <w:p w14:paraId="0D06B612"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4E00B9">
              <w:t>--</w:t>
            </w:r>
          </w:p>
        </w:tc>
        <w:tc>
          <w:tcPr>
            <w:tcW w:w="490" w:type="dxa"/>
          </w:tcPr>
          <w:p w14:paraId="558392B3"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4E00B9">
              <w:t>--</w:t>
            </w:r>
          </w:p>
        </w:tc>
        <w:tc>
          <w:tcPr>
            <w:tcW w:w="491" w:type="dxa"/>
          </w:tcPr>
          <w:p w14:paraId="339FC5C7"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4E00B9">
              <w:t>--</w:t>
            </w:r>
          </w:p>
        </w:tc>
        <w:tc>
          <w:tcPr>
            <w:tcW w:w="491" w:type="dxa"/>
          </w:tcPr>
          <w:p w14:paraId="13733A96"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4E00B9">
              <w:t>--</w:t>
            </w:r>
          </w:p>
        </w:tc>
        <w:tc>
          <w:tcPr>
            <w:tcW w:w="490" w:type="dxa"/>
          </w:tcPr>
          <w:p w14:paraId="469B576C"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4E00B9">
              <w:t>--</w:t>
            </w:r>
          </w:p>
        </w:tc>
        <w:tc>
          <w:tcPr>
            <w:tcW w:w="491" w:type="dxa"/>
          </w:tcPr>
          <w:p w14:paraId="50759649"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4E00B9">
              <w:t>--</w:t>
            </w:r>
          </w:p>
        </w:tc>
        <w:tc>
          <w:tcPr>
            <w:tcW w:w="491" w:type="dxa"/>
          </w:tcPr>
          <w:p w14:paraId="4A13565F"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4E00B9">
              <w:t>--</w:t>
            </w:r>
          </w:p>
        </w:tc>
        <w:tc>
          <w:tcPr>
            <w:tcW w:w="491" w:type="dxa"/>
          </w:tcPr>
          <w:p w14:paraId="62E54AE8"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4E00B9">
              <w:t>--</w:t>
            </w:r>
          </w:p>
        </w:tc>
      </w:tr>
      <w:tr w:rsidR="00480172" w:rsidRPr="007D0125" w14:paraId="1D9A05F0" w14:textId="77777777" w:rsidTr="004801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27B34028" w14:textId="77777777" w:rsidR="00480172" w:rsidRPr="007D0125" w:rsidRDefault="00480172" w:rsidP="00480172">
            <w:pPr>
              <w:pStyle w:val="Tabletext8pt"/>
            </w:pPr>
            <w:r w:rsidRPr="007D0125">
              <w:t>Tandon 2020</w:t>
            </w:r>
          </w:p>
        </w:tc>
        <w:tc>
          <w:tcPr>
            <w:tcW w:w="567" w:type="dxa"/>
            <w:shd w:val="clear" w:color="auto" w:fill="auto"/>
          </w:tcPr>
          <w:p w14:paraId="22B10D95"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6045F">
              <w:rPr>
                <w:lang w:eastAsia="en-AU"/>
              </w:rPr>
              <w:t>†</w:t>
            </w:r>
          </w:p>
        </w:tc>
        <w:tc>
          <w:tcPr>
            <w:tcW w:w="1417" w:type="dxa"/>
            <w:vMerge/>
            <w:noWrap/>
          </w:tcPr>
          <w:p w14:paraId="7D62D8CE" w14:textId="4A375ED3"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p>
        </w:tc>
        <w:tc>
          <w:tcPr>
            <w:tcW w:w="490" w:type="dxa"/>
            <w:shd w:val="clear" w:color="auto" w:fill="B5DCDD" w:themeFill="accent4"/>
          </w:tcPr>
          <w:p w14:paraId="54244235"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D0125">
              <w:t>?</w:t>
            </w:r>
          </w:p>
        </w:tc>
        <w:tc>
          <w:tcPr>
            <w:tcW w:w="491" w:type="dxa"/>
          </w:tcPr>
          <w:p w14:paraId="0E0CD056"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tcPr>
          <w:p w14:paraId="1CA127FF"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0" w:type="dxa"/>
          </w:tcPr>
          <w:p w14:paraId="6D881051"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17E6D37D"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0D4C10CB"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0" w:type="dxa"/>
          </w:tcPr>
          <w:p w14:paraId="3A2CFFEE"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6B633289"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5796B33F"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0" w:type="dxa"/>
          </w:tcPr>
          <w:p w14:paraId="4B674CEE"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54FF2685"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5B7590E9"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48451741"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r>
      <w:tr w:rsidR="00480172" w:rsidRPr="007D0125" w14:paraId="26431D9C" w14:textId="77777777" w:rsidTr="00480172">
        <w:trPr>
          <w:trHeight w:val="25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6C2DC3AB" w14:textId="77777777" w:rsidR="00480172" w:rsidRPr="007D0125" w:rsidRDefault="00480172" w:rsidP="00480172">
            <w:pPr>
              <w:pStyle w:val="Tabletext8pt"/>
            </w:pPr>
            <w:r w:rsidRPr="007D0125">
              <w:t>Feizi 2019</w:t>
            </w:r>
          </w:p>
        </w:tc>
        <w:tc>
          <w:tcPr>
            <w:tcW w:w="567" w:type="dxa"/>
            <w:shd w:val="clear" w:color="auto" w:fill="auto"/>
          </w:tcPr>
          <w:p w14:paraId="32B87527"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76045F">
              <w:rPr>
                <w:lang w:eastAsia="en-AU"/>
              </w:rPr>
              <w:t>†</w:t>
            </w:r>
          </w:p>
        </w:tc>
        <w:tc>
          <w:tcPr>
            <w:tcW w:w="1417" w:type="dxa"/>
            <w:vMerge/>
            <w:noWrap/>
          </w:tcPr>
          <w:p w14:paraId="697320B9" w14:textId="493D8FBB"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p>
        </w:tc>
        <w:tc>
          <w:tcPr>
            <w:tcW w:w="490" w:type="dxa"/>
          </w:tcPr>
          <w:p w14:paraId="00BB44F5"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316FC1">
              <w:t>--</w:t>
            </w:r>
          </w:p>
        </w:tc>
        <w:tc>
          <w:tcPr>
            <w:tcW w:w="491" w:type="dxa"/>
          </w:tcPr>
          <w:p w14:paraId="2B512620"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316FC1">
              <w:t>--</w:t>
            </w:r>
          </w:p>
        </w:tc>
        <w:tc>
          <w:tcPr>
            <w:tcW w:w="491" w:type="dxa"/>
          </w:tcPr>
          <w:p w14:paraId="6330592A"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316FC1">
              <w:t>--</w:t>
            </w:r>
          </w:p>
        </w:tc>
        <w:tc>
          <w:tcPr>
            <w:tcW w:w="490" w:type="dxa"/>
            <w:shd w:val="clear" w:color="auto" w:fill="B5DCDD" w:themeFill="accent4"/>
          </w:tcPr>
          <w:p w14:paraId="50D986CC"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tcPr>
          <w:p w14:paraId="44151CDF"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316FC1">
              <w:t>--</w:t>
            </w:r>
          </w:p>
        </w:tc>
        <w:tc>
          <w:tcPr>
            <w:tcW w:w="491" w:type="dxa"/>
          </w:tcPr>
          <w:p w14:paraId="79016BE7"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316FC1">
              <w:t>--</w:t>
            </w:r>
          </w:p>
        </w:tc>
        <w:tc>
          <w:tcPr>
            <w:tcW w:w="490" w:type="dxa"/>
            <w:shd w:val="clear" w:color="auto" w:fill="B5DCDD" w:themeFill="accent4"/>
          </w:tcPr>
          <w:p w14:paraId="46957567"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tcPr>
          <w:p w14:paraId="6EC5CD40"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316FC1">
              <w:t>--</w:t>
            </w:r>
          </w:p>
        </w:tc>
        <w:tc>
          <w:tcPr>
            <w:tcW w:w="491" w:type="dxa"/>
          </w:tcPr>
          <w:p w14:paraId="3560127A"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316FC1">
              <w:t>--</w:t>
            </w:r>
          </w:p>
        </w:tc>
        <w:tc>
          <w:tcPr>
            <w:tcW w:w="490" w:type="dxa"/>
            <w:shd w:val="clear" w:color="auto" w:fill="B5DCDD" w:themeFill="accent4"/>
          </w:tcPr>
          <w:p w14:paraId="41B1A079"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tcPr>
          <w:p w14:paraId="566606BD"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316FC1">
              <w:t>--</w:t>
            </w:r>
          </w:p>
        </w:tc>
        <w:tc>
          <w:tcPr>
            <w:tcW w:w="491" w:type="dxa"/>
          </w:tcPr>
          <w:p w14:paraId="231D7720"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316FC1">
              <w:t>--</w:t>
            </w:r>
          </w:p>
        </w:tc>
        <w:tc>
          <w:tcPr>
            <w:tcW w:w="491" w:type="dxa"/>
            <w:shd w:val="clear" w:color="auto" w:fill="B5DCDD" w:themeFill="accent4"/>
          </w:tcPr>
          <w:p w14:paraId="3C6FC0C5"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r>
      <w:tr w:rsidR="00480172" w:rsidRPr="007D0125" w14:paraId="12B2F879" w14:textId="77777777" w:rsidTr="004801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7D3AD8E" w14:textId="77777777" w:rsidR="00480172" w:rsidRPr="007D0125" w:rsidRDefault="00480172" w:rsidP="00480172">
            <w:pPr>
              <w:pStyle w:val="Tabletext8pt"/>
            </w:pPr>
            <w:r w:rsidRPr="007D0125">
              <w:t>Hieu 2019</w:t>
            </w:r>
          </w:p>
        </w:tc>
        <w:tc>
          <w:tcPr>
            <w:tcW w:w="567" w:type="dxa"/>
            <w:shd w:val="clear" w:color="auto" w:fill="auto"/>
          </w:tcPr>
          <w:p w14:paraId="0EB61028"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3A6590">
              <w:rPr>
                <w:rFonts w:ascii="Segoe UI Symbol" w:hAnsi="Segoe UI Symbol"/>
              </w:rPr>
              <w:t>✓</w:t>
            </w:r>
          </w:p>
        </w:tc>
        <w:tc>
          <w:tcPr>
            <w:tcW w:w="1417" w:type="dxa"/>
            <w:vMerge/>
            <w:noWrap/>
          </w:tcPr>
          <w:p w14:paraId="799693D6" w14:textId="59BFD2EC"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p>
        </w:tc>
        <w:tc>
          <w:tcPr>
            <w:tcW w:w="490" w:type="dxa"/>
          </w:tcPr>
          <w:p w14:paraId="20B2799F"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tcPr>
          <w:p w14:paraId="79F08C6B"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tcPr>
          <w:p w14:paraId="1C47E5E6"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0" w:type="dxa"/>
            <w:shd w:val="clear" w:color="auto" w:fill="00968F" w:themeFill="accent3"/>
          </w:tcPr>
          <w:p w14:paraId="0D4B7A4E"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D0125">
              <w:t>Y</w:t>
            </w:r>
          </w:p>
        </w:tc>
        <w:tc>
          <w:tcPr>
            <w:tcW w:w="491" w:type="dxa"/>
          </w:tcPr>
          <w:p w14:paraId="239FBC55"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tcPr>
          <w:p w14:paraId="4208D2FC"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0" w:type="dxa"/>
          </w:tcPr>
          <w:p w14:paraId="6792D9AC"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tcPr>
          <w:p w14:paraId="07B58A4F"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tcPr>
          <w:p w14:paraId="5A879E9D"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0" w:type="dxa"/>
          </w:tcPr>
          <w:p w14:paraId="1FDCC36E"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tcPr>
          <w:p w14:paraId="734216FE"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tcPr>
          <w:p w14:paraId="49790BC7"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tcPr>
          <w:p w14:paraId="43C5B4B9"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r>
      <w:tr w:rsidR="00480172" w:rsidRPr="007D0125" w14:paraId="542300A2" w14:textId="77777777" w:rsidTr="00480172">
        <w:trPr>
          <w:trHeight w:val="25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3A6D0525" w14:textId="77777777" w:rsidR="00480172" w:rsidRPr="007D0125" w:rsidRDefault="00480172" w:rsidP="00480172">
            <w:pPr>
              <w:pStyle w:val="Tabletext8pt"/>
            </w:pPr>
            <w:r w:rsidRPr="007D0125">
              <w:t>Kim 2018a</w:t>
            </w:r>
          </w:p>
        </w:tc>
        <w:tc>
          <w:tcPr>
            <w:tcW w:w="567" w:type="dxa"/>
            <w:shd w:val="clear" w:color="auto" w:fill="auto"/>
          </w:tcPr>
          <w:p w14:paraId="036B208E" w14:textId="77777777" w:rsidR="00480172"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E23F7D">
              <w:rPr>
                <w:lang w:eastAsia="en-AU"/>
              </w:rPr>
              <w:t>†</w:t>
            </w:r>
          </w:p>
        </w:tc>
        <w:tc>
          <w:tcPr>
            <w:tcW w:w="1417" w:type="dxa"/>
            <w:vMerge/>
            <w:noWrap/>
          </w:tcPr>
          <w:p w14:paraId="3FCC9F55" w14:textId="2F0B8758"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p>
        </w:tc>
        <w:tc>
          <w:tcPr>
            <w:tcW w:w="490" w:type="dxa"/>
          </w:tcPr>
          <w:p w14:paraId="28095F1D"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1" w:type="dxa"/>
          </w:tcPr>
          <w:p w14:paraId="0A92B035"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1" w:type="dxa"/>
          </w:tcPr>
          <w:p w14:paraId="387E9E79"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0" w:type="dxa"/>
            <w:shd w:val="clear" w:color="auto" w:fill="B5DCDD" w:themeFill="accent4"/>
          </w:tcPr>
          <w:p w14:paraId="6C924ACA"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shd w:val="clear" w:color="auto" w:fill="B5DCDD" w:themeFill="accent4"/>
          </w:tcPr>
          <w:p w14:paraId="434C287C"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tcPr>
          <w:p w14:paraId="5BB9F5B0"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0" w:type="dxa"/>
            <w:shd w:val="clear" w:color="auto" w:fill="B5DCDD" w:themeFill="accent4"/>
          </w:tcPr>
          <w:p w14:paraId="08133636"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tcPr>
          <w:p w14:paraId="64135DDA"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tcPr>
          <w:p w14:paraId="560462CA"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0" w:type="dxa"/>
            <w:shd w:val="clear" w:color="auto" w:fill="B5DCDD" w:themeFill="accent4"/>
          </w:tcPr>
          <w:p w14:paraId="014EBD1F"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tcPr>
          <w:p w14:paraId="44BA0AA7"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shd w:val="clear" w:color="auto" w:fill="B5DCDD" w:themeFill="accent4"/>
          </w:tcPr>
          <w:p w14:paraId="303791F2"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shd w:val="clear" w:color="auto" w:fill="B5DCDD" w:themeFill="accent4"/>
          </w:tcPr>
          <w:p w14:paraId="5EE6B7B8"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r>
      <w:tr w:rsidR="00480172" w:rsidRPr="007D0125" w14:paraId="24D71FF1" w14:textId="77777777" w:rsidTr="004801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5DDC2B2E" w14:textId="77777777" w:rsidR="00480172" w:rsidRPr="007D0125" w:rsidRDefault="00480172" w:rsidP="00480172">
            <w:pPr>
              <w:pStyle w:val="Tabletext8pt"/>
            </w:pPr>
            <w:r w:rsidRPr="007D0125">
              <w:t>Leach 2015</w:t>
            </w:r>
          </w:p>
        </w:tc>
        <w:tc>
          <w:tcPr>
            <w:tcW w:w="567" w:type="dxa"/>
            <w:shd w:val="clear" w:color="auto" w:fill="auto"/>
          </w:tcPr>
          <w:p w14:paraId="627165DD" w14:textId="77777777" w:rsidR="00480172"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3A6590">
              <w:rPr>
                <w:rFonts w:ascii="Segoe UI Symbol" w:hAnsi="Segoe UI Symbol"/>
              </w:rPr>
              <w:t>✓</w:t>
            </w:r>
          </w:p>
        </w:tc>
        <w:tc>
          <w:tcPr>
            <w:tcW w:w="1417" w:type="dxa"/>
            <w:vMerge/>
            <w:noWrap/>
          </w:tcPr>
          <w:p w14:paraId="335DCD8A" w14:textId="68540C1D"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p>
        </w:tc>
        <w:tc>
          <w:tcPr>
            <w:tcW w:w="490" w:type="dxa"/>
          </w:tcPr>
          <w:p w14:paraId="30A30372"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78C7FDDC"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2B62CBC5"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0" w:type="dxa"/>
            <w:shd w:val="clear" w:color="auto" w:fill="00968F" w:themeFill="accent3"/>
          </w:tcPr>
          <w:p w14:paraId="08301F4F"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D0125">
              <w:t>Y</w:t>
            </w:r>
          </w:p>
        </w:tc>
        <w:tc>
          <w:tcPr>
            <w:tcW w:w="491" w:type="dxa"/>
          </w:tcPr>
          <w:p w14:paraId="392DCBE7"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tcPr>
          <w:p w14:paraId="2CF42B38"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0" w:type="dxa"/>
            <w:shd w:val="clear" w:color="auto" w:fill="00968F" w:themeFill="accent3"/>
          </w:tcPr>
          <w:p w14:paraId="2E2AD611"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D0125">
              <w:t>Y</w:t>
            </w:r>
          </w:p>
        </w:tc>
        <w:tc>
          <w:tcPr>
            <w:tcW w:w="491" w:type="dxa"/>
            <w:shd w:val="clear" w:color="auto" w:fill="00968F" w:themeFill="accent3"/>
          </w:tcPr>
          <w:p w14:paraId="3C631208"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D0125">
              <w:t>Y</w:t>
            </w:r>
          </w:p>
        </w:tc>
        <w:tc>
          <w:tcPr>
            <w:tcW w:w="491" w:type="dxa"/>
          </w:tcPr>
          <w:p w14:paraId="3FB79E2A"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0" w:type="dxa"/>
            <w:shd w:val="clear" w:color="auto" w:fill="00968F" w:themeFill="accent3"/>
          </w:tcPr>
          <w:p w14:paraId="023B8242"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D0125">
              <w:t>Y</w:t>
            </w:r>
          </w:p>
        </w:tc>
        <w:tc>
          <w:tcPr>
            <w:tcW w:w="491" w:type="dxa"/>
          </w:tcPr>
          <w:p w14:paraId="4000DF04"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shd w:val="clear" w:color="auto" w:fill="E1E4E5" w:themeFill="accent5"/>
          </w:tcPr>
          <w:p w14:paraId="7C786967"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shd w:val="clear" w:color="auto" w:fill="00968F" w:themeFill="accent3"/>
          </w:tcPr>
          <w:p w14:paraId="32709A2B"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D0125">
              <w:t>Y</w:t>
            </w:r>
          </w:p>
        </w:tc>
      </w:tr>
      <w:tr w:rsidR="00480172" w:rsidRPr="007D0125" w14:paraId="005FF961" w14:textId="77777777" w:rsidTr="00480172">
        <w:trPr>
          <w:trHeight w:val="255"/>
        </w:trPr>
        <w:tc>
          <w:tcPr>
            <w:cnfStyle w:val="001000000000" w:firstRow="0" w:lastRow="0" w:firstColumn="1" w:lastColumn="0" w:oddVBand="0" w:evenVBand="0" w:oddHBand="0" w:evenHBand="0" w:firstRowFirstColumn="0" w:firstRowLastColumn="0" w:lastRowFirstColumn="0" w:lastRowLastColumn="0"/>
            <w:tcW w:w="1702" w:type="dxa"/>
            <w:noWrap/>
            <w:hideMark/>
          </w:tcPr>
          <w:p w14:paraId="6BF11C7E" w14:textId="77777777" w:rsidR="00480172" w:rsidRPr="007D0125" w:rsidRDefault="00480172" w:rsidP="00480172">
            <w:pPr>
              <w:pStyle w:val="Tabletext8pt"/>
            </w:pPr>
            <w:r w:rsidRPr="007D0125">
              <w:t>Fernandez-San-Martin 2010</w:t>
            </w:r>
          </w:p>
        </w:tc>
        <w:tc>
          <w:tcPr>
            <w:tcW w:w="567" w:type="dxa"/>
            <w:shd w:val="clear" w:color="auto" w:fill="auto"/>
          </w:tcPr>
          <w:p w14:paraId="1BDEF39B" w14:textId="77777777" w:rsidR="00480172" w:rsidRPr="00EC398C"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1417" w:type="dxa"/>
            <w:vMerge/>
            <w:noWrap/>
          </w:tcPr>
          <w:p w14:paraId="53342F17" w14:textId="7B61A9DF"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p>
        </w:tc>
        <w:tc>
          <w:tcPr>
            <w:tcW w:w="490" w:type="dxa"/>
          </w:tcPr>
          <w:p w14:paraId="13FF5E86"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1" w:type="dxa"/>
          </w:tcPr>
          <w:p w14:paraId="46D9F400"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1" w:type="dxa"/>
          </w:tcPr>
          <w:p w14:paraId="32727C1E"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0" w:type="dxa"/>
          </w:tcPr>
          <w:p w14:paraId="6D1055C0"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1" w:type="dxa"/>
            <w:shd w:val="clear" w:color="auto" w:fill="00968F" w:themeFill="accent3"/>
          </w:tcPr>
          <w:p w14:paraId="26B69233"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7D0125">
              <w:t>Y</w:t>
            </w:r>
          </w:p>
        </w:tc>
        <w:tc>
          <w:tcPr>
            <w:tcW w:w="491" w:type="dxa"/>
            <w:shd w:val="clear" w:color="auto" w:fill="E1E4E5" w:themeFill="accent5"/>
          </w:tcPr>
          <w:p w14:paraId="45137449"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0" w:type="dxa"/>
            <w:shd w:val="clear" w:color="auto" w:fill="00968F" w:themeFill="accent3"/>
          </w:tcPr>
          <w:p w14:paraId="1660F27C"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7D0125">
              <w:t>Y</w:t>
            </w:r>
          </w:p>
        </w:tc>
        <w:tc>
          <w:tcPr>
            <w:tcW w:w="491" w:type="dxa"/>
          </w:tcPr>
          <w:p w14:paraId="204329FC"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1" w:type="dxa"/>
          </w:tcPr>
          <w:p w14:paraId="4BAE5F18"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0" w:type="dxa"/>
            <w:shd w:val="clear" w:color="auto" w:fill="00968F" w:themeFill="accent3"/>
          </w:tcPr>
          <w:p w14:paraId="7B82FE8C"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7D0125">
              <w:t>Y</w:t>
            </w:r>
          </w:p>
        </w:tc>
        <w:tc>
          <w:tcPr>
            <w:tcW w:w="491" w:type="dxa"/>
          </w:tcPr>
          <w:p w14:paraId="6B6C311A"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1" w:type="dxa"/>
          </w:tcPr>
          <w:p w14:paraId="30A4902F"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CF7BEF">
              <w:t>--</w:t>
            </w:r>
          </w:p>
        </w:tc>
        <w:tc>
          <w:tcPr>
            <w:tcW w:w="491" w:type="dxa"/>
            <w:shd w:val="clear" w:color="auto" w:fill="00968F" w:themeFill="accent3"/>
          </w:tcPr>
          <w:p w14:paraId="343C178B"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7D0125">
              <w:t>Y</w:t>
            </w:r>
          </w:p>
        </w:tc>
      </w:tr>
      <w:tr w:rsidR="00480172" w:rsidRPr="007D0125" w14:paraId="629BBF0E" w14:textId="72D53534" w:rsidTr="004801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2" w:type="dxa"/>
            <w:noWrap/>
          </w:tcPr>
          <w:p w14:paraId="30644F18" w14:textId="2EFDC843" w:rsidR="00480172" w:rsidRPr="007D0125" w:rsidRDefault="00480172" w:rsidP="00480172">
            <w:pPr>
              <w:pStyle w:val="Tabletext8pt"/>
            </w:pPr>
            <w:r w:rsidRPr="007D0125">
              <w:t>Lopresti 2021</w:t>
            </w:r>
          </w:p>
        </w:tc>
        <w:tc>
          <w:tcPr>
            <w:tcW w:w="567" w:type="dxa"/>
          </w:tcPr>
          <w:p w14:paraId="57F8F0D3" w14:textId="58F873E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E23F7D">
              <w:rPr>
                <w:lang w:eastAsia="en-AU"/>
              </w:rPr>
              <w:t>†</w:t>
            </w:r>
          </w:p>
        </w:tc>
        <w:tc>
          <w:tcPr>
            <w:tcW w:w="1417" w:type="dxa"/>
            <w:vMerge w:val="restart"/>
            <w:noWrap/>
          </w:tcPr>
          <w:p w14:paraId="133B1F0B" w14:textId="6E4E96B8"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D0125">
              <w:t>Anxiety</w:t>
            </w:r>
          </w:p>
        </w:tc>
        <w:tc>
          <w:tcPr>
            <w:tcW w:w="490" w:type="dxa"/>
            <w:shd w:val="clear" w:color="auto" w:fill="B5DCDD" w:themeFill="accent4"/>
          </w:tcPr>
          <w:p w14:paraId="5E229BDF" w14:textId="13AF9F53"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D0125">
              <w:t>?</w:t>
            </w:r>
          </w:p>
        </w:tc>
        <w:tc>
          <w:tcPr>
            <w:tcW w:w="491" w:type="dxa"/>
          </w:tcPr>
          <w:p w14:paraId="3CDD34C4" w14:textId="37556091"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tcPr>
          <w:p w14:paraId="35DA3D5D" w14:textId="3E0B5F66"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0" w:type="dxa"/>
          </w:tcPr>
          <w:p w14:paraId="23712865" w14:textId="2E69C4E2"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617ED133" w14:textId="3362C13F"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753A358D" w14:textId="7F98D412"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0" w:type="dxa"/>
          </w:tcPr>
          <w:p w14:paraId="02B8451D" w14:textId="24274C26"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3D207C20" w14:textId="1C6E707C"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483D85A9" w14:textId="75ADFD8C"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0" w:type="dxa"/>
          </w:tcPr>
          <w:p w14:paraId="60F56D0B" w14:textId="20D255CC"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5351B96A" w14:textId="03564404"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0770C114" w14:textId="253AECAE"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435A42D1" w14:textId="264E8F8A"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r>
      <w:tr w:rsidR="00494675" w:rsidRPr="007D0125" w14:paraId="54D2FF52" w14:textId="77777777" w:rsidTr="00480172">
        <w:trPr>
          <w:trHeight w:val="255"/>
        </w:trPr>
        <w:tc>
          <w:tcPr>
            <w:cnfStyle w:val="001000000000" w:firstRow="0" w:lastRow="0" w:firstColumn="1" w:lastColumn="0" w:oddVBand="0" w:evenVBand="0" w:oddHBand="0" w:evenHBand="0" w:firstRowFirstColumn="0" w:firstRowLastColumn="0" w:lastRowFirstColumn="0" w:lastRowLastColumn="0"/>
            <w:tcW w:w="1702" w:type="dxa"/>
            <w:noWrap/>
          </w:tcPr>
          <w:p w14:paraId="2EC2B2DC" w14:textId="77777777" w:rsidR="00480172" w:rsidRPr="007D0125" w:rsidRDefault="00480172" w:rsidP="00480172">
            <w:pPr>
              <w:pStyle w:val="Tabletext8pt"/>
            </w:pPr>
            <w:r w:rsidRPr="007D0125">
              <w:t>Shinjyo 2020</w:t>
            </w:r>
          </w:p>
        </w:tc>
        <w:tc>
          <w:tcPr>
            <w:tcW w:w="567" w:type="dxa"/>
            <w:shd w:val="clear" w:color="auto" w:fill="auto"/>
          </w:tcPr>
          <w:p w14:paraId="7E546401" w14:textId="77777777" w:rsidR="00480172" w:rsidRPr="00EC398C"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1417" w:type="dxa"/>
            <w:vMerge/>
            <w:noWrap/>
          </w:tcPr>
          <w:p w14:paraId="068D8283" w14:textId="2700E95F" w:rsidR="00480172" w:rsidRPr="00EC398C" w:rsidRDefault="00480172" w:rsidP="00480172">
            <w:pPr>
              <w:pStyle w:val="Tabletext8pt"/>
              <w:cnfStyle w:val="000000000000" w:firstRow="0" w:lastRow="0" w:firstColumn="0" w:lastColumn="0" w:oddVBand="0" w:evenVBand="0" w:oddHBand="0" w:evenHBand="0" w:firstRowFirstColumn="0" w:firstRowLastColumn="0" w:lastRowFirstColumn="0" w:lastRowLastColumn="0"/>
            </w:pPr>
          </w:p>
        </w:tc>
        <w:tc>
          <w:tcPr>
            <w:tcW w:w="490" w:type="dxa"/>
          </w:tcPr>
          <w:p w14:paraId="7DD490B6"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shd w:val="clear" w:color="auto" w:fill="E1E4E5" w:themeFill="accent5"/>
          </w:tcPr>
          <w:p w14:paraId="5EC08E00"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shd w:val="clear" w:color="auto" w:fill="E1E4E5" w:themeFill="accent5"/>
          </w:tcPr>
          <w:p w14:paraId="1C1487D2"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0" w:type="dxa"/>
          </w:tcPr>
          <w:p w14:paraId="5AAB3364"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2E3237">
              <w:t>--</w:t>
            </w:r>
          </w:p>
        </w:tc>
        <w:tc>
          <w:tcPr>
            <w:tcW w:w="491" w:type="dxa"/>
            <w:shd w:val="clear" w:color="auto" w:fill="E1E4E5" w:themeFill="accent5"/>
          </w:tcPr>
          <w:p w14:paraId="74DF74B1"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shd w:val="clear" w:color="auto" w:fill="E1E4E5" w:themeFill="accent5"/>
          </w:tcPr>
          <w:p w14:paraId="3B8CA3AF"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0" w:type="dxa"/>
            <w:shd w:val="clear" w:color="auto" w:fill="E1E4E5" w:themeFill="accent5"/>
          </w:tcPr>
          <w:p w14:paraId="1D70544E"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shd w:val="clear" w:color="auto" w:fill="00968F" w:themeFill="accent3"/>
          </w:tcPr>
          <w:p w14:paraId="795F051B"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Y</w:t>
            </w:r>
          </w:p>
        </w:tc>
        <w:tc>
          <w:tcPr>
            <w:tcW w:w="491" w:type="dxa"/>
            <w:shd w:val="clear" w:color="auto" w:fill="E1E4E5" w:themeFill="accent5"/>
          </w:tcPr>
          <w:p w14:paraId="4D53D5AB"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0" w:type="dxa"/>
            <w:shd w:val="clear" w:color="auto" w:fill="E1E4E5" w:themeFill="accent5"/>
          </w:tcPr>
          <w:p w14:paraId="2438DA83"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shd w:val="clear" w:color="auto" w:fill="E1E4E5" w:themeFill="accent5"/>
          </w:tcPr>
          <w:p w14:paraId="3423A1D1"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shd w:val="clear" w:color="auto" w:fill="E1E4E5" w:themeFill="accent5"/>
          </w:tcPr>
          <w:p w14:paraId="56039AAD"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shd w:val="clear" w:color="auto" w:fill="E1E4E5" w:themeFill="accent5"/>
          </w:tcPr>
          <w:p w14:paraId="6351D130" w14:textId="77777777"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r>
      <w:tr w:rsidR="00480172" w:rsidRPr="007D0125" w14:paraId="595D0338" w14:textId="77777777" w:rsidTr="004801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2" w:type="dxa"/>
            <w:noWrap/>
          </w:tcPr>
          <w:p w14:paraId="40891D11" w14:textId="28AABFCA" w:rsidR="00480172" w:rsidRPr="007D0125" w:rsidRDefault="00480172" w:rsidP="00480172">
            <w:pPr>
              <w:pStyle w:val="Tabletext8pt"/>
            </w:pPr>
            <w:r w:rsidRPr="007D0125">
              <w:t>Tandon 2020</w:t>
            </w:r>
          </w:p>
        </w:tc>
        <w:tc>
          <w:tcPr>
            <w:tcW w:w="567" w:type="dxa"/>
            <w:shd w:val="clear" w:color="auto" w:fill="auto"/>
          </w:tcPr>
          <w:p w14:paraId="3EFAD2CE" w14:textId="398C6C0B" w:rsidR="00480172"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6045F">
              <w:rPr>
                <w:lang w:eastAsia="en-AU"/>
              </w:rPr>
              <w:t>†</w:t>
            </w:r>
          </w:p>
        </w:tc>
        <w:tc>
          <w:tcPr>
            <w:tcW w:w="1417" w:type="dxa"/>
            <w:vMerge/>
            <w:noWrap/>
          </w:tcPr>
          <w:p w14:paraId="672CE1FA" w14:textId="6905A82B"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p>
        </w:tc>
        <w:tc>
          <w:tcPr>
            <w:tcW w:w="490" w:type="dxa"/>
            <w:shd w:val="clear" w:color="auto" w:fill="B5DCDD" w:themeFill="accent4"/>
          </w:tcPr>
          <w:p w14:paraId="3FE614A1" w14:textId="02A0091F"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7D0125">
              <w:t>?</w:t>
            </w:r>
          </w:p>
        </w:tc>
        <w:tc>
          <w:tcPr>
            <w:tcW w:w="491" w:type="dxa"/>
          </w:tcPr>
          <w:p w14:paraId="78B23209" w14:textId="7CA7C542"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tcPr>
          <w:p w14:paraId="67368365" w14:textId="4A1F7EB4"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0" w:type="dxa"/>
          </w:tcPr>
          <w:p w14:paraId="315BAAE9" w14:textId="10FF6519"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24B871BB" w14:textId="11DB71BF"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52EFD88B" w14:textId="21A35C2F"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0" w:type="dxa"/>
          </w:tcPr>
          <w:p w14:paraId="56531C85" w14:textId="131441DB"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4D79F3DB" w14:textId="0B2F2CAD"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5A8CF4B8" w14:textId="7E4D691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0" w:type="dxa"/>
          </w:tcPr>
          <w:p w14:paraId="6C9520B7" w14:textId="26BCA76B"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3014FF92" w14:textId="2E6F6A92"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2027526A" w14:textId="68D4300D"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c>
          <w:tcPr>
            <w:tcW w:w="491" w:type="dxa"/>
          </w:tcPr>
          <w:p w14:paraId="1F915F89" w14:textId="014292BA"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CF7BEF">
              <w:t>--</w:t>
            </w:r>
          </w:p>
        </w:tc>
      </w:tr>
      <w:tr w:rsidR="00480172" w:rsidRPr="007D0125" w14:paraId="72E8CAFD" w14:textId="77777777" w:rsidTr="00480172">
        <w:trPr>
          <w:trHeight w:val="255"/>
        </w:trPr>
        <w:tc>
          <w:tcPr>
            <w:cnfStyle w:val="001000000000" w:firstRow="0" w:lastRow="0" w:firstColumn="1" w:lastColumn="0" w:oddVBand="0" w:evenVBand="0" w:oddHBand="0" w:evenHBand="0" w:firstRowFirstColumn="0" w:firstRowLastColumn="0" w:lastRowFirstColumn="0" w:lastRowLastColumn="0"/>
            <w:tcW w:w="1702" w:type="dxa"/>
            <w:noWrap/>
          </w:tcPr>
          <w:p w14:paraId="6503BCEF" w14:textId="3B092E69" w:rsidR="00480172" w:rsidRPr="007D0125" w:rsidRDefault="00480172" w:rsidP="00480172">
            <w:pPr>
              <w:pStyle w:val="Tabletext8pt"/>
            </w:pPr>
            <w:r w:rsidRPr="007D0125">
              <w:t>Hieu 2019</w:t>
            </w:r>
          </w:p>
        </w:tc>
        <w:tc>
          <w:tcPr>
            <w:tcW w:w="567" w:type="dxa"/>
            <w:shd w:val="clear" w:color="auto" w:fill="auto"/>
          </w:tcPr>
          <w:p w14:paraId="4B6C5432" w14:textId="6A465067" w:rsidR="00480172"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3A6590">
              <w:rPr>
                <w:rFonts w:ascii="Segoe UI Symbol" w:hAnsi="Segoe UI Symbol"/>
              </w:rPr>
              <w:t>✓</w:t>
            </w:r>
          </w:p>
        </w:tc>
        <w:tc>
          <w:tcPr>
            <w:tcW w:w="1417" w:type="dxa"/>
            <w:vMerge/>
            <w:noWrap/>
          </w:tcPr>
          <w:p w14:paraId="5B73FD8E" w14:textId="19115E7A"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p>
        </w:tc>
        <w:tc>
          <w:tcPr>
            <w:tcW w:w="490" w:type="dxa"/>
          </w:tcPr>
          <w:p w14:paraId="0BD31D89" w14:textId="3C7B1E61" w:rsidR="00480172"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tcPr>
          <w:p w14:paraId="3D20C84B" w14:textId="5A4952F7" w:rsidR="00480172"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tcPr>
          <w:p w14:paraId="6E4C7B6F" w14:textId="1A8D4B26" w:rsidR="00480172"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0" w:type="dxa"/>
            <w:shd w:val="clear" w:color="auto" w:fill="00968F" w:themeFill="accent3"/>
          </w:tcPr>
          <w:p w14:paraId="072833C9" w14:textId="3988A3C2" w:rsidR="00480172" w:rsidRPr="007D0125"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rsidRPr="007D0125">
              <w:t>Y</w:t>
            </w:r>
          </w:p>
        </w:tc>
        <w:tc>
          <w:tcPr>
            <w:tcW w:w="491" w:type="dxa"/>
          </w:tcPr>
          <w:p w14:paraId="2C574D35" w14:textId="04A35893" w:rsidR="00480172"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tcPr>
          <w:p w14:paraId="2C39C405" w14:textId="5931CC2B" w:rsidR="00480172"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0" w:type="dxa"/>
          </w:tcPr>
          <w:p w14:paraId="3F21BE85" w14:textId="66727F96" w:rsidR="00480172"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tcPr>
          <w:p w14:paraId="0C96D1D5" w14:textId="519581E5" w:rsidR="00480172"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tcPr>
          <w:p w14:paraId="41C236EC" w14:textId="2B7C5232" w:rsidR="00480172"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0" w:type="dxa"/>
          </w:tcPr>
          <w:p w14:paraId="52C1DC51" w14:textId="5B6A2500" w:rsidR="00480172"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tcPr>
          <w:p w14:paraId="722DEE6F" w14:textId="121A4CDD" w:rsidR="00480172"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tcPr>
          <w:p w14:paraId="77CE71CB" w14:textId="209035BC" w:rsidR="00480172"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c>
          <w:tcPr>
            <w:tcW w:w="491" w:type="dxa"/>
          </w:tcPr>
          <w:p w14:paraId="45F067CA" w14:textId="7B6FA521" w:rsidR="00480172" w:rsidRDefault="00480172" w:rsidP="00480172">
            <w:pPr>
              <w:pStyle w:val="Tabletext8pt"/>
              <w:cnfStyle w:val="000000000000" w:firstRow="0" w:lastRow="0" w:firstColumn="0" w:lastColumn="0" w:oddVBand="0" w:evenVBand="0" w:oddHBand="0" w:evenHBand="0" w:firstRowFirstColumn="0" w:firstRowLastColumn="0" w:lastRowFirstColumn="0" w:lastRowLastColumn="0"/>
            </w:pPr>
            <w:r>
              <w:t>--</w:t>
            </w:r>
          </w:p>
        </w:tc>
      </w:tr>
      <w:tr w:rsidR="00494675" w:rsidRPr="007D0125" w14:paraId="492E1A90" w14:textId="77777777" w:rsidTr="004801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2" w:type="dxa"/>
            <w:noWrap/>
          </w:tcPr>
          <w:p w14:paraId="55FFFCD8" w14:textId="77777777" w:rsidR="00480172" w:rsidRPr="007D0125" w:rsidRDefault="00480172" w:rsidP="00480172">
            <w:pPr>
              <w:pStyle w:val="Tabletext8pt"/>
            </w:pPr>
            <w:r w:rsidRPr="007D0125">
              <w:t>Shinjyo 2020</w:t>
            </w:r>
          </w:p>
        </w:tc>
        <w:tc>
          <w:tcPr>
            <w:tcW w:w="567" w:type="dxa"/>
            <w:shd w:val="clear" w:color="auto" w:fill="auto"/>
          </w:tcPr>
          <w:p w14:paraId="5893CE92" w14:textId="77777777" w:rsidR="00480172"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3A6590">
              <w:rPr>
                <w:rFonts w:ascii="Segoe UI Symbol" w:hAnsi="Segoe UI Symbol"/>
              </w:rPr>
              <w:t>✓</w:t>
            </w:r>
          </w:p>
        </w:tc>
        <w:tc>
          <w:tcPr>
            <w:tcW w:w="1417" w:type="dxa"/>
            <w:noWrap/>
          </w:tcPr>
          <w:p w14:paraId="3968AAA7" w14:textId="77777777" w:rsidR="00480172" w:rsidRPr="00EC398C"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HRQoL</w:t>
            </w:r>
          </w:p>
        </w:tc>
        <w:tc>
          <w:tcPr>
            <w:tcW w:w="490" w:type="dxa"/>
          </w:tcPr>
          <w:p w14:paraId="7F67ACEB"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shd w:val="clear" w:color="auto" w:fill="E1E4E5" w:themeFill="accent5"/>
          </w:tcPr>
          <w:p w14:paraId="4761B4EC" w14:textId="77777777" w:rsidR="00480172"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shd w:val="clear" w:color="auto" w:fill="E1E4E5" w:themeFill="accent5"/>
          </w:tcPr>
          <w:p w14:paraId="0A669DD3" w14:textId="77777777" w:rsidR="00480172"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0" w:type="dxa"/>
          </w:tcPr>
          <w:p w14:paraId="1DC16432"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rsidRPr="002E3237">
              <w:t>--</w:t>
            </w:r>
          </w:p>
        </w:tc>
        <w:tc>
          <w:tcPr>
            <w:tcW w:w="491" w:type="dxa"/>
            <w:shd w:val="clear" w:color="auto" w:fill="E1E4E5" w:themeFill="accent5"/>
          </w:tcPr>
          <w:p w14:paraId="1F2DA304"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shd w:val="clear" w:color="auto" w:fill="E1E4E5" w:themeFill="accent5"/>
          </w:tcPr>
          <w:p w14:paraId="34D3838E"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0" w:type="dxa"/>
            <w:shd w:val="clear" w:color="auto" w:fill="E1E4E5" w:themeFill="accent5"/>
          </w:tcPr>
          <w:p w14:paraId="316AB3C8"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shd w:val="clear" w:color="auto" w:fill="E1E4E5" w:themeFill="accent5"/>
          </w:tcPr>
          <w:p w14:paraId="657FC749" w14:textId="77777777" w:rsidR="00480172"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shd w:val="clear" w:color="auto" w:fill="00968F" w:themeFill="accent3"/>
          </w:tcPr>
          <w:p w14:paraId="720D2E3B"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Y</w:t>
            </w:r>
          </w:p>
        </w:tc>
        <w:tc>
          <w:tcPr>
            <w:tcW w:w="490" w:type="dxa"/>
            <w:shd w:val="clear" w:color="auto" w:fill="E1E4E5" w:themeFill="accent5"/>
          </w:tcPr>
          <w:p w14:paraId="7EB39127" w14:textId="77777777" w:rsidR="00480172"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shd w:val="clear" w:color="auto" w:fill="E1E4E5" w:themeFill="accent5"/>
          </w:tcPr>
          <w:p w14:paraId="49D491F5" w14:textId="77777777" w:rsidR="00480172" w:rsidRPr="007D0125"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shd w:val="clear" w:color="auto" w:fill="E1E4E5" w:themeFill="accent5"/>
          </w:tcPr>
          <w:p w14:paraId="7AF04987" w14:textId="77777777" w:rsidR="00480172"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c>
          <w:tcPr>
            <w:tcW w:w="491" w:type="dxa"/>
            <w:shd w:val="clear" w:color="auto" w:fill="E1E4E5" w:themeFill="accent5"/>
          </w:tcPr>
          <w:p w14:paraId="6F41C4F7" w14:textId="77777777" w:rsidR="00480172" w:rsidRDefault="00480172" w:rsidP="00480172">
            <w:pPr>
              <w:pStyle w:val="Tabletext8pt"/>
              <w:cnfStyle w:val="000000100000" w:firstRow="0" w:lastRow="0" w:firstColumn="0" w:lastColumn="0" w:oddVBand="0" w:evenVBand="0" w:oddHBand="1" w:evenHBand="0" w:firstRowFirstColumn="0" w:firstRowLastColumn="0" w:lastRowFirstColumn="0" w:lastRowLastColumn="0"/>
            </w:pPr>
            <w:r>
              <w:t>!</w:t>
            </w:r>
          </w:p>
        </w:tc>
      </w:tr>
    </w:tbl>
    <w:p w14:paraId="1539DA97" w14:textId="570EA809" w:rsidR="003B0ABB" w:rsidRDefault="003B0ABB" w:rsidP="00FF06A3">
      <w:pPr>
        <w:pStyle w:val="TableFigNotes18"/>
      </w:pPr>
      <w:r>
        <w:t>Abbreviations:</w:t>
      </w:r>
      <w:r w:rsidRPr="003B0ABB">
        <w:t xml:space="preserve"> </w:t>
      </w:r>
      <w:r>
        <w:t>HRQoL, health-related quality of life; RCT, randomised controlled trial</w:t>
      </w:r>
    </w:p>
    <w:p w14:paraId="763C6BC9" w14:textId="342BF3EF" w:rsidR="00FF06A3" w:rsidRPr="00E23F7D" w:rsidRDefault="00FF06A3" w:rsidP="00FF06A3">
      <w:pPr>
        <w:pStyle w:val="TableFigNotes18"/>
      </w:pPr>
      <w:r>
        <w:t>a.</w:t>
      </w:r>
      <w:r w:rsidRPr="00E23F7D">
        <w:t xml:space="preserve"> Best available information means the systematic review meets AMSTAR-2 domains 4, 8, 9, &amp; 11 (see Appendix B</w:t>
      </w:r>
      <w:r>
        <w:t>1 [</w:t>
      </w:r>
      <w:r w:rsidRPr="00E23F7D">
        <w:t>Framework for selecting the systematic review from which to extract data</w:t>
      </w:r>
      <w:r>
        <w:t>]</w:t>
      </w:r>
      <w:r w:rsidRPr="00E23F7D">
        <w:t>)</w:t>
      </w:r>
      <w:r>
        <w:t>.</w:t>
      </w:r>
    </w:p>
    <w:p w14:paraId="06FFFDB3" w14:textId="77777777" w:rsidR="00FF06A3" w:rsidRDefault="00FF06A3" w:rsidP="00FF06A3">
      <w:pPr>
        <w:pStyle w:val="TableFigNotes18"/>
      </w:pPr>
      <w:r>
        <w:t>b. Only critical or important outcome domains with available data included here (see Appendix D1.1.3)</w:t>
      </w:r>
    </w:p>
    <w:p w14:paraId="3D5DDAAC" w14:textId="773CA445" w:rsidR="00C66564" w:rsidRDefault="00C66564" w:rsidP="00FA4200">
      <w:pPr>
        <w:pStyle w:val="TableFigNotes18"/>
      </w:pPr>
      <w:r>
        <w:t xml:space="preserve"># population described as with insomnia in some reviews, others suggest participants have menopause-related sleep problems. </w:t>
      </w:r>
    </w:p>
    <w:p w14:paraId="549ACDFA" w14:textId="487BF671" w:rsidR="00C66564" w:rsidRDefault="00C66564" w:rsidP="00C66564">
      <w:pPr>
        <w:pStyle w:val="TableFigNotes18"/>
      </w:pPr>
      <w:r>
        <w:t xml:space="preserve">## </w:t>
      </w:r>
      <w:r w:rsidRPr="00C66564">
        <w:t xml:space="preserve">Participants are diagnosed with insomnia according to ICD-10 criteria or </w:t>
      </w:r>
      <w:r>
        <w:t xml:space="preserve">are </w:t>
      </w:r>
      <w:r w:rsidRPr="00C66564">
        <w:t>described as having a nonorganic sleep disorder.</w:t>
      </w:r>
      <w:r>
        <w:t xml:space="preserve"> </w:t>
      </w:r>
    </w:p>
    <w:p w14:paraId="4B130792" w14:textId="77777777" w:rsidR="003B0ABB" w:rsidRPr="00E23F7D" w:rsidRDefault="003B0ABB" w:rsidP="003B0ABB">
      <w:pPr>
        <w:pStyle w:val="TableFigNotes18"/>
      </w:pPr>
      <w:r w:rsidRPr="003A6590">
        <w:rPr>
          <w:rFonts w:ascii="Segoe UI Symbol" w:hAnsi="Segoe UI Symbol"/>
        </w:rPr>
        <w:t>✓</w:t>
      </w:r>
      <w:r w:rsidRPr="00E23F7D">
        <w:t> Systematic review meets (or partially meets) prespecified critical AMSTAR-2 domains (4, 8, 9 &amp; 11)</w:t>
      </w:r>
      <w:r>
        <w:t>.</w:t>
      </w:r>
    </w:p>
    <w:p w14:paraId="3416431C" w14:textId="77777777" w:rsidR="003B0ABB" w:rsidRPr="00E23F7D" w:rsidRDefault="003B0ABB" w:rsidP="003B0ABB">
      <w:pPr>
        <w:pStyle w:val="TableFigNotes18"/>
      </w:pPr>
      <w:r w:rsidRPr="00E23F7D">
        <w:rPr>
          <w:lang w:eastAsia="en-AU"/>
        </w:rPr>
        <w:t>†</w:t>
      </w:r>
      <w:r w:rsidRPr="00E23F7D">
        <w:t xml:space="preserve"> Systematic review meets (or partially meets) some, but not all, prespecified critical AMSTAR-2 domains (4, 8, 9 &amp; 11)</w:t>
      </w:r>
      <w:r>
        <w:t>.</w:t>
      </w:r>
    </w:p>
    <w:p w14:paraId="55194AA9" w14:textId="77777777" w:rsidR="003B0ABB" w:rsidRDefault="003B0ABB" w:rsidP="003B0ABB">
      <w:pPr>
        <w:pStyle w:val="TableFigNotes18"/>
      </w:pPr>
      <w:r w:rsidRPr="00E23F7D">
        <w:t>X Systematic review does not meet prespecified critical AMSTAR-2 domains (4, 8, 9 &amp; 11)</w:t>
      </w:r>
      <w:r>
        <w:t>.</w:t>
      </w:r>
    </w:p>
    <w:p w14:paraId="36C2B0B2" w14:textId="77777777" w:rsidR="003B0ABB" w:rsidRDefault="003B0ABB" w:rsidP="003B0ABB">
      <w:pPr>
        <w:pStyle w:val="TableFigNotes18"/>
      </w:pPr>
      <w:r w:rsidRPr="00413BF6">
        <w:lastRenderedPageBreak/>
        <w:t>* Systematic review not assessed. A study result is available and reported in another systematic review nominated</w:t>
      </w:r>
      <w:r w:rsidRPr="00413BF6" w:rsidDel="006609E3">
        <w:t xml:space="preserve"> </w:t>
      </w:r>
      <w:r w:rsidRPr="00413BF6">
        <w:t>as the best available evidence.</w:t>
      </w:r>
    </w:p>
    <w:p w14:paraId="107E6C08" w14:textId="41ECDC0D" w:rsidR="00E952C9" w:rsidRPr="00E23F7D" w:rsidRDefault="00E952C9" w:rsidP="003B0ABB">
      <w:pPr>
        <w:pStyle w:val="TableFigNotes18"/>
      </w:pPr>
      <w:r w:rsidRPr="00AF33C8">
        <w:t xml:space="preserve">Y </w:t>
      </w:r>
      <w:r w:rsidRPr="00E23F7D">
        <w:t>RCT is included in the systematic review, meets our PICO criteria &amp; a study result is available for inclusion in the synthesis</w:t>
      </w:r>
      <w:r>
        <w:t>.</w:t>
      </w:r>
    </w:p>
    <w:p w14:paraId="5D032A3F" w14:textId="77777777" w:rsidR="00E952C9" w:rsidRDefault="00E952C9" w:rsidP="00E952C9">
      <w:pPr>
        <w:pStyle w:val="TableFigNotes18"/>
        <w:keepNext/>
      </w:pPr>
      <w:r w:rsidRPr="00E23F7D">
        <w:t>? RCT is included in the systematic review</w:t>
      </w:r>
      <w:r>
        <w:t xml:space="preserve"> &amp;</w:t>
      </w:r>
      <w:r w:rsidRPr="00E23F7D">
        <w:t xml:space="preserve"> meets our PICO criteria, but the systematic review does not adequately report the results. Due to time and resource constraints, </w:t>
      </w:r>
      <w:r>
        <w:t>only the information presented in the systematic review is reported</w:t>
      </w:r>
      <w:r w:rsidRPr="00E23F7D">
        <w:t>.</w:t>
      </w:r>
    </w:p>
    <w:p w14:paraId="79AC5456" w14:textId="77777777" w:rsidR="00E952C9" w:rsidRDefault="00E952C9" w:rsidP="00E952C9">
      <w:pPr>
        <w:pStyle w:val="TableFigNotes18"/>
      </w:pPr>
      <w:r w:rsidRPr="00E23F7D">
        <w:t>! RCT is included in the systematic review but does not measure the listed outcome.</w:t>
      </w:r>
      <w:r>
        <w:t xml:space="preserve"> </w:t>
      </w:r>
    </w:p>
    <w:p w14:paraId="0061FD17" w14:textId="6C6CC884" w:rsidR="00E952C9" w:rsidRPr="00E952C9" w:rsidRDefault="00E952C9" w:rsidP="003B0ABB">
      <w:pPr>
        <w:pStyle w:val="TableFigNotes18"/>
        <w:keepNext/>
      </w:pPr>
      <w:r w:rsidRPr="00E23F7D">
        <w:t>-- RCT is not included in systematic review</w:t>
      </w:r>
      <w:r>
        <w:t>.</w:t>
      </w:r>
    </w:p>
    <w:p w14:paraId="3F488386" w14:textId="7C65F843" w:rsidR="00346CC3" w:rsidRPr="00E23F7D" w:rsidRDefault="00346CC3" w:rsidP="00346CC3">
      <w:pPr>
        <w:pStyle w:val="Heading3"/>
      </w:pPr>
      <w:bookmarkStart w:id="221" w:name="_Toc183697545"/>
      <w:r w:rsidRPr="00E23F7D">
        <w:t>Risk of bias</w:t>
      </w:r>
      <w:bookmarkEnd w:id="221"/>
    </w:p>
    <w:p w14:paraId="5BEA8DFC" w14:textId="002337C1" w:rsidR="00346CC3" w:rsidRPr="00E23F7D" w:rsidRDefault="00F276ED" w:rsidP="00346CC3">
      <w:pPr>
        <w:pStyle w:val="BodyText"/>
      </w:pPr>
      <w:r>
        <w:t>Risk of bias assessment for the eligible RCTs as summarised by included systematic reviews are provided in Appendix F1.</w:t>
      </w:r>
    </w:p>
    <w:p w14:paraId="5055E260" w14:textId="0EBDBA88" w:rsidR="00346CC3" w:rsidRPr="00E23F7D" w:rsidRDefault="0088067D" w:rsidP="00346CC3">
      <w:pPr>
        <w:pStyle w:val="BodyText"/>
      </w:pPr>
      <w:r w:rsidRPr="00E23F7D">
        <w:t xml:space="preserve">Hieu 2019 </w:t>
      </w:r>
      <w:r>
        <w:t xml:space="preserve">and Leach 2015 </w:t>
      </w:r>
      <w:r w:rsidRPr="00E23F7D">
        <w:t xml:space="preserve">used the Cochrane Collaboration risk of bias assessment tool </w:t>
      </w:r>
      <w:r>
        <w:t xml:space="preserve">to assess bias in the included </w:t>
      </w:r>
      <w:r w:rsidRPr="00A27D78">
        <w:t>RCTs</w:t>
      </w:r>
      <w:r w:rsidR="00A27D78" w:rsidRPr="00A27D78">
        <w:t xml:space="preserve"> </w:t>
      </w:r>
      <w:r w:rsidR="00A27D78" w:rsidRPr="00A27D78">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 </w:instrText>
      </w:r>
      <w:r w:rsidR="002E03B7">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EN.CITE.DATA </w:instrText>
      </w:r>
      <w:r w:rsidR="002E03B7">
        <w:rPr>
          <w:rFonts w:eastAsia="Times New Roman"/>
          <w:lang w:eastAsia="en-AU"/>
        </w:rPr>
      </w:r>
      <w:r w:rsidR="002E03B7">
        <w:rPr>
          <w:rFonts w:eastAsia="Times New Roman"/>
          <w:lang w:eastAsia="en-AU"/>
        </w:rPr>
        <w:fldChar w:fldCharType="end"/>
      </w:r>
      <w:r w:rsidR="00A27D78" w:rsidRPr="00A27D78">
        <w:rPr>
          <w:rFonts w:eastAsia="Times New Roman"/>
          <w:lang w:eastAsia="en-AU"/>
        </w:rPr>
      </w:r>
      <w:r w:rsidR="00A27D78" w:rsidRPr="00A27D78">
        <w:rPr>
          <w:rFonts w:eastAsia="Times New Roman"/>
          <w:lang w:eastAsia="en-AU"/>
        </w:rPr>
        <w:fldChar w:fldCharType="separate"/>
      </w:r>
      <w:r w:rsidR="002B6D09">
        <w:rPr>
          <w:rFonts w:eastAsia="Times New Roman"/>
          <w:noProof/>
          <w:lang w:eastAsia="en-AU"/>
        </w:rPr>
        <w:t>(</w:t>
      </w:r>
      <w:hyperlink w:anchor="_ENREF_54" w:tooltip="Higgins, 2011 #1403" w:history="1">
        <w:r w:rsidR="002E03B7">
          <w:rPr>
            <w:rFonts w:eastAsia="Times New Roman"/>
            <w:noProof/>
            <w:lang w:eastAsia="en-AU"/>
          </w:rPr>
          <w:t>54</w:t>
        </w:r>
      </w:hyperlink>
      <w:r w:rsidR="002B6D09">
        <w:rPr>
          <w:rFonts w:eastAsia="Times New Roman"/>
          <w:noProof/>
          <w:lang w:eastAsia="en-AU"/>
        </w:rPr>
        <w:t>)</w:t>
      </w:r>
      <w:r w:rsidR="00A27D78" w:rsidRPr="00A27D78">
        <w:rPr>
          <w:rFonts w:eastAsia="Times New Roman"/>
          <w:lang w:eastAsia="en-AU"/>
        </w:rPr>
        <w:fldChar w:fldCharType="end"/>
      </w:r>
      <w:r w:rsidRPr="00A27D78">
        <w:t>, where</w:t>
      </w:r>
      <w:r w:rsidR="003B0ABB">
        <w:t>as</w:t>
      </w:r>
      <w:r>
        <w:t xml:space="preserve"> Shinjyo 2020 </w:t>
      </w:r>
      <w:r w:rsidR="00A27D78">
        <w:t>and</w:t>
      </w:r>
      <w:r w:rsidR="00A27D78" w:rsidRPr="00A27D78">
        <w:t xml:space="preserve"> Fernandez-San-Martin 2010</w:t>
      </w:r>
      <w:r w:rsidR="00A27D78">
        <w:t xml:space="preserve"> </w:t>
      </w:r>
      <w:r w:rsidR="00A27D78" w:rsidRPr="00A27D78">
        <w:t xml:space="preserve">used the </w:t>
      </w:r>
      <w:r w:rsidR="00346CC3" w:rsidRPr="00A27D78">
        <w:rPr>
          <w:rFonts w:eastAsia="Times New Roman"/>
          <w:lang w:eastAsia="en-AU"/>
        </w:rPr>
        <w:t xml:space="preserve">Jaded Scale </w:t>
      </w:r>
      <w:r w:rsidR="00346CC3" w:rsidRPr="00A27D78">
        <w:fldChar w:fldCharType="begin"/>
      </w:r>
      <w:r w:rsidR="002E03B7">
        <w:instrText xml:space="preserve"> ADDIN EN.CITE &lt;EndNote&gt;&lt;Cite&gt;&lt;Author&gt;Jadad&lt;/Author&gt;&lt;Year&gt;1996&lt;/Year&gt;&lt;RecNum&gt;167&lt;/RecNum&gt;&lt;DisplayText&gt;(234)&lt;/DisplayText&gt;&lt;record&gt;&lt;rec-number&gt;167&lt;/rec-number&gt;&lt;foreign-keys&gt;&lt;key app="EN" db-id="fffa29epupvv03e2wadvw0dnd2t2azstt9v5" timestamp="1688446595"&gt;167&lt;/key&gt;&lt;/foreign-keys&gt;&lt;ref-type name="Journal Article"&gt;17&lt;/ref-type&gt;&lt;contributors&gt;&lt;authors&gt;&lt;author&gt;Jadad, A. R.&lt;/author&gt;&lt;author&gt;Moore, R. A.&lt;/author&gt;&lt;author&gt;Carroll, D.&lt;/author&gt;&lt;author&gt;Jenkinson, C.&lt;/author&gt;&lt;author&gt;Reynolds, D. J.&lt;/author&gt;&lt;author&gt;Gavaghan, D. J.&lt;/author&gt;&lt;author&gt;McQuay, H. J.&lt;/author&gt;&lt;/authors&gt;&lt;/contributors&gt;&lt;auth-address&gt;Oxford Regional Pain Relief Unit, University of Oxford, UK.&lt;/auth-address&gt;&lt;titles&gt;&lt;title&gt;Assessing the quality of reports of randomized clinical trials: is blinding necessary?&lt;/title&gt;&lt;secondary-title&gt;Control Clin Trials&lt;/secondary-title&gt;&lt;/titles&gt;&lt;periodical&gt;&lt;full-title&gt;Control Clin Trials&lt;/full-title&gt;&lt;/periodical&gt;&lt;pages&gt;1-12&lt;/pages&gt;&lt;volume&gt;17&lt;/volume&gt;&lt;number&gt;1&lt;/number&gt;&lt;keywords&gt;&lt;keyword&gt;Double-Blind Method&lt;/keyword&gt;&lt;keyword&gt;Female&lt;/keyword&gt;&lt;keyword&gt;Humans&lt;/keyword&gt;&lt;keyword&gt;Male&lt;/keyword&gt;&lt;keyword&gt;Pain/drug therapy&lt;/keyword&gt;&lt;keyword&gt;Patient Dropouts&lt;/keyword&gt;&lt;keyword&gt;Peer Review/standards&lt;/keyword&gt;&lt;keyword&gt;Randomized Controlled Trials as Topic/methods/*standards&lt;/keyword&gt;&lt;keyword&gt;Reproducibility of Results&lt;/keyword&gt;&lt;keyword&gt;Research Design/*standards&lt;/keyword&gt;&lt;keyword&gt;Technology Assessment, Biomedical&lt;/keyword&gt;&lt;/keywords&gt;&lt;dates&gt;&lt;year&gt;1996&lt;/year&gt;&lt;pub-dates&gt;&lt;date&gt;Feb&lt;/date&gt;&lt;/pub-dates&gt;&lt;/dates&gt;&lt;isbn&gt;0197-2456 (Print)&amp;#xD;0197-2456 (Linking)&lt;/isbn&gt;&lt;accession-num&gt;8721797&lt;/accession-num&gt;&lt;urls&gt;&lt;related-urls&gt;&lt;url&gt;https://www.ncbi.nlm.nih.gov/pubmed/8721797&lt;/url&gt;&lt;/related-urls&gt;&lt;/urls&gt;&lt;electronic-resource-num&gt;https://doi.org/10.1016/0197-2456(95)00134-4&lt;/electronic-resource-num&gt;&lt;remote-database-name&gt;Medline&lt;/remote-database-name&gt;&lt;remote-database-provider&gt;NLM&lt;/remote-database-provider&gt;&lt;/record&gt;&lt;/Cite&gt;&lt;/EndNote&gt;</w:instrText>
      </w:r>
      <w:r w:rsidR="00346CC3" w:rsidRPr="00A27D78">
        <w:fldChar w:fldCharType="separate"/>
      </w:r>
      <w:r w:rsidR="00346933">
        <w:rPr>
          <w:noProof/>
        </w:rPr>
        <w:t>(</w:t>
      </w:r>
      <w:hyperlink w:anchor="_ENREF_234" w:tooltip="Jadad, 1996 #167" w:history="1">
        <w:r w:rsidR="002E03B7">
          <w:rPr>
            <w:noProof/>
          </w:rPr>
          <w:t>234</w:t>
        </w:r>
      </w:hyperlink>
      <w:r w:rsidR="00346933">
        <w:rPr>
          <w:noProof/>
        </w:rPr>
        <w:t>)</w:t>
      </w:r>
      <w:r w:rsidR="00346CC3" w:rsidRPr="00A27D78">
        <w:fldChar w:fldCharType="end"/>
      </w:r>
      <w:r w:rsidR="00346CC3" w:rsidRPr="00A27D78">
        <w:t>.</w:t>
      </w:r>
    </w:p>
    <w:p w14:paraId="0BB036BF" w14:textId="6F0B45AD" w:rsidR="00300A13" w:rsidRPr="00E23F7D" w:rsidRDefault="00A27D78" w:rsidP="00300A13">
      <w:pPr>
        <w:pStyle w:val="BodyText"/>
      </w:pPr>
      <w:r w:rsidRPr="00300A13">
        <w:t>The majority of RCTs were</w:t>
      </w:r>
      <w:r w:rsidR="003D4C3C" w:rsidRPr="00300A13">
        <w:t xml:space="preserve"> reported as having unclear methodology, therefore most were judged to be at </w:t>
      </w:r>
      <w:r w:rsidR="00300A13">
        <w:t xml:space="preserve">overall </w:t>
      </w:r>
      <w:r w:rsidR="003D4C3C" w:rsidRPr="00300A13">
        <w:t>unclear</w:t>
      </w:r>
      <w:r w:rsidR="00300A13">
        <w:t xml:space="preserve"> </w:t>
      </w:r>
      <w:r w:rsidR="003D4C3C" w:rsidRPr="00300A13">
        <w:t xml:space="preserve">risk of bias. </w:t>
      </w:r>
      <w:r w:rsidR="00300A13">
        <w:t>Almost all were judged to be at high risk of bias</w:t>
      </w:r>
      <w:r w:rsidR="00D45F38">
        <w:t xml:space="preserve"> relating to sponsorship bias</w:t>
      </w:r>
      <w:r w:rsidR="00300A13" w:rsidRPr="00E23F7D">
        <w:t>.</w:t>
      </w:r>
      <w:r w:rsidR="00300A13">
        <w:t xml:space="preserve"> </w:t>
      </w:r>
    </w:p>
    <w:p w14:paraId="58808A07" w14:textId="3A548A4A" w:rsidR="0042538A" w:rsidRPr="00E23F7D" w:rsidRDefault="0042538A" w:rsidP="0042538A">
      <w:pPr>
        <w:pStyle w:val="Heading3"/>
      </w:pPr>
      <w:bookmarkStart w:id="222" w:name="_Toc140302530"/>
      <w:bookmarkStart w:id="223" w:name="_Toc140302826"/>
      <w:bookmarkStart w:id="224" w:name="_Toc140302950"/>
      <w:bookmarkStart w:id="225" w:name="_Ref162282547"/>
      <w:bookmarkStart w:id="226" w:name="_Toc183697546"/>
      <w:bookmarkEnd w:id="222"/>
      <w:bookmarkEnd w:id="223"/>
      <w:bookmarkEnd w:id="224"/>
      <w:r w:rsidRPr="00E23F7D">
        <w:t>Summary of findings and evidence statements</w:t>
      </w:r>
      <w:bookmarkEnd w:id="225"/>
      <w:bookmarkEnd w:id="226"/>
    </w:p>
    <w:p w14:paraId="09E44F67" w14:textId="136D7529" w:rsidR="005634AD" w:rsidRPr="00E23F7D" w:rsidRDefault="007E3866" w:rsidP="0042538A">
      <w:pPr>
        <w:pStyle w:val="Heading4"/>
      </w:pPr>
      <w:r>
        <w:t>Primary Comparison</w:t>
      </w:r>
      <w:r w:rsidR="005634AD" w:rsidRPr="00E23F7D">
        <w:t xml:space="preserve"> (vs placebo)</w:t>
      </w:r>
    </w:p>
    <w:p w14:paraId="564725A8" w14:textId="77777777" w:rsidR="00480172" w:rsidRDefault="00B45B2E" w:rsidP="00F01994">
      <w:pPr>
        <w:pStyle w:val="BodyText"/>
      </w:pPr>
      <w:r>
        <w:t xml:space="preserve">There were 11 </w:t>
      </w:r>
      <w:r w:rsidRPr="00E23F7D">
        <w:t>RCT</w:t>
      </w:r>
      <w:r>
        <w:t xml:space="preserve">s (found by the included systematic reviews that </w:t>
      </w:r>
      <w:r w:rsidRPr="00E23F7D">
        <w:t>compared WHM with placebo</w:t>
      </w:r>
      <w:r w:rsidRPr="00BE506E">
        <w:t xml:space="preserve"> </w:t>
      </w:r>
      <w:r>
        <w:t>in people with insomnia. Of these, 5 RCTs (</w:t>
      </w:r>
      <w:r w:rsidRPr="00684B88">
        <w:t>Taavoni 2011</w:t>
      </w:r>
      <w:r>
        <w:t xml:space="preserve">, </w:t>
      </w:r>
      <w:r w:rsidRPr="00684B88">
        <w:t>Zick 2011</w:t>
      </w:r>
      <w:r>
        <w:t>,</w:t>
      </w:r>
      <w:r w:rsidRPr="00F80E46">
        <w:t xml:space="preserve"> </w:t>
      </w:r>
      <w:r w:rsidRPr="00684B88">
        <w:t>Oxman 2007</w:t>
      </w:r>
      <w:r>
        <w:t>,</w:t>
      </w:r>
      <w:r w:rsidRPr="00F80E46">
        <w:t xml:space="preserve"> </w:t>
      </w:r>
      <w:r w:rsidRPr="00684B88">
        <w:t>Taibi 2009</w:t>
      </w:r>
      <w:r>
        <w:t>,</w:t>
      </w:r>
      <w:r w:rsidRPr="00F80E46">
        <w:t xml:space="preserve"> </w:t>
      </w:r>
      <w:r w:rsidRPr="00684B88">
        <w:t>Jacobs 2005</w:t>
      </w:r>
      <w:r>
        <w:t>) contributed data to at least one critical or important outcome. Four RCTs (</w:t>
      </w:r>
      <w:r w:rsidRPr="00684B88">
        <w:t>Langade 2019</w:t>
      </w:r>
      <w:r>
        <w:t>,</w:t>
      </w:r>
      <w:r w:rsidRPr="00093A15">
        <w:t xml:space="preserve"> </w:t>
      </w:r>
      <w:r w:rsidRPr="00684B88">
        <w:t>Morin 2005</w:t>
      </w:r>
      <w:r>
        <w:t xml:space="preserve">, </w:t>
      </w:r>
      <w:r w:rsidRPr="00684B88">
        <w:t>Coxeter 2003</w:t>
      </w:r>
      <w:r>
        <w:t xml:space="preserve">, </w:t>
      </w:r>
      <w:r w:rsidRPr="00684B88">
        <w:t>Donath 2000</w:t>
      </w:r>
      <w:r>
        <w:t>)</w:t>
      </w:r>
      <w:r w:rsidRPr="00093A15">
        <w:t xml:space="preserve"> </w:t>
      </w:r>
      <w:r>
        <w:t xml:space="preserve">could have contributed data but the results were not adequately reported in the reviews. </w:t>
      </w:r>
    </w:p>
    <w:p w14:paraId="5FA774AE" w14:textId="56AA1727" w:rsidR="00365204" w:rsidRPr="00E23F7D" w:rsidRDefault="00B45B2E" w:rsidP="00F01994">
      <w:pPr>
        <w:pStyle w:val="BodyText"/>
      </w:pPr>
      <w:r>
        <w:t>The other 2 RCTs (</w:t>
      </w:r>
      <w:r w:rsidRPr="00684B88">
        <w:t>Koetter 2007</w:t>
      </w:r>
      <w:r>
        <w:t xml:space="preserve">, </w:t>
      </w:r>
      <w:r w:rsidRPr="00684B88">
        <w:t>Farag 2003</w:t>
      </w:r>
      <w:r>
        <w:t xml:space="preserve">) did not measure or report an outcome considered to be critical or important for this review. </w:t>
      </w:r>
    </w:p>
    <w:tbl>
      <w:tblPr>
        <w:tblW w:w="5000" w:type="pct"/>
        <w:tblLayout w:type="fixed"/>
        <w:tblCellMar>
          <w:top w:w="60" w:type="dxa"/>
          <w:left w:w="60" w:type="dxa"/>
          <w:bottom w:w="60" w:type="dxa"/>
          <w:right w:w="60" w:type="dxa"/>
        </w:tblCellMar>
        <w:tblLook w:val="04A0" w:firstRow="1" w:lastRow="0" w:firstColumn="1" w:lastColumn="0" w:noHBand="0" w:noVBand="1"/>
      </w:tblPr>
      <w:tblGrid>
        <w:gridCol w:w="1843"/>
        <w:gridCol w:w="1277"/>
        <w:gridCol w:w="1277"/>
        <w:gridCol w:w="850"/>
        <w:gridCol w:w="1277"/>
        <w:gridCol w:w="1134"/>
        <w:gridCol w:w="2087"/>
      </w:tblGrid>
      <w:tr w:rsidR="005634AD" w:rsidRPr="00E23F7D" w14:paraId="47C2F74C" w14:textId="77777777" w:rsidTr="00F01994">
        <w:trPr>
          <w:cantSplit/>
          <w:tblHeader/>
        </w:trPr>
        <w:tc>
          <w:tcPr>
            <w:tcW w:w="5000" w:type="pct"/>
            <w:gridSpan w:val="7"/>
            <w:tcBorders>
              <w:top w:val="single" w:sz="12" w:space="0" w:color="000000"/>
              <w:left w:val="nil"/>
              <w:bottom w:val="single" w:sz="12" w:space="0" w:color="000000"/>
              <w:right w:val="nil"/>
            </w:tcBorders>
            <w:vAlign w:val="center"/>
            <w:hideMark/>
          </w:tcPr>
          <w:p w14:paraId="7A6D221F" w14:textId="77777777" w:rsidR="005634AD" w:rsidRPr="00E23F7D" w:rsidRDefault="005634AD" w:rsidP="00B44425">
            <w:pPr>
              <w:pStyle w:val="TableH1"/>
            </w:pPr>
            <w:r w:rsidRPr="00E23F7D">
              <w:t>WHM compared to placebo for insomnia</w:t>
            </w:r>
          </w:p>
        </w:tc>
      </w:tr>
      <w:tr w:rsidR="005634AD" w:rsidRPr="00E23F7D" w14:paraId="14170C1D" w14:textId="77777777" w:rsidTr="00F01994">
        <w:trPr>
          <w:cantSplit/>
          <w:tblHeader/>
        </w:trPr>
        <w:tc>
          <w:tcPr>
            <w:tcW w:w="5000" w:type="pct"/>
            <w:gridSpan w:val="7"/>
            <w:tcBorders>
              <w:top w:val="single" w:sz="12" w:space="0" w:color="000000"/>
              <w:left w:val="nil"/>
              <w:bottom w:val="single" w:sz="12" w:space="0" w:color="000000"/>
              <w:right w:val="nil"/>
            </w:tcBorders>
            <w:vAlign w:val="center"/>
            <w:hideMark/>
          </w:tcPr>
          <w:p w14:paraId="1D95F827" w14:textId="5DA6DA6A" w:rsidR="005634AD" w:rsidRPr="00E23F7D" w:rsidRDefault="005634AD" w:rsidP="00287C84">
            <w:pPr>
              <w:pStyle w:val="Tabletext8pt"/>
              <w:rPr>
                <w:rFonts w:eastAsia="Times New Roman"/>
              </w:rPr>
            </w:pPr>
            <w:r w:rsidRPr="00E23F7D">
              <w:rPr>
                <w:rStyle w:val="Strong"/>
              </w:rPr>
              <w:t>Patient or population:</w:t>
            </w:r>
            <w:r w:rsidRPr="00E23F7D">
              <w:rPr>
                <w:rFonts w:eastAsia="Times New Roman"/>
              </w:rPr>
              <w:t xml:space="preserve"> </w:t>
            </w:r>
            <w:r w:rsidR="00B44425" w:rsidRPr="00E23F7D">
              <w:rPr>
                <w:rFonts w:eastAsia="Times New Roman"/>
              </w:rPr>
              <w:t>I</w:t>
            </w:r>
            <w:r w:rsidRPr="00E23F7D">
              <w:rPr>
                <w:rFonts w:eastAsia="Times New Roman"/>
              </w:rPr>
              <w:t>nsomnia</w:t>
            </w:r>
          </w:p>
          <w:p w14:paraId="1D5DA5F8" w14:textId="78F90383" w:rsidR="005634AD" w:rsidRPr="00E23F7D" w:rsidRDefault="005634AD" w:rsidP="00287C84">
            <w:pPr>
              <w:pStyle w:val="Tabletext8pt"/>
            </w:pPr>
            <w:r w:rsidRPr="00E23F7D">
              <w:rPr>
                <w:rStyle w:val="Strong"/>
              </w:rPr>
              <w:t>Setting:</w:t>
            </w:r>
            <w:r w:rsidRPr="00E23F7D">
              <w:t xml:space="preserve"> </w:t>
            </w:r>
            <w:r w:rsidR="00056F86" w:rsidRPr="00E23F7D">
              <w:t>C</w:t>
            </w:r>
            <w:r w:rsidRPr="00E23F7D">
              <w:t>ommunity</w:t>
            </w:r>
          </w:p>
          <w:p w14:paraId="2CB4DE9B" w14:textId="59CFDD36" w:rsidR="005634AD" w:rsidRPr="00413BF6" w:rsidRDefault="005634AD" w:rsidP="00287C84">
            <w:pPr>
              <w:pStyle w:val="Tabletext8pt"/>
            </w:pPr>
            <w:r w:rsidRPr="00E23F7D">
              <w:rPr>
                <w:rStyle w:val="Strong"/>
              </w:rPr>
              <w:t>Intervention:</w:t>
            </w:r>
            <w:r w:rsidRPr="00E23F7D">
              <w:rPr>
                <w:rFonts w:eastAsia="Times New Roman"/>
              </w:rPr>
              <w:t xml:space="preserve"> WHM</w:t>
            </w:r>
            <w:r w:rsidR="00B45B2E">
              <w:rPr>
                <w:rFonts w:eastAsia="Times New Roman"/>
              </w:rPr>
              <w:t xml:space="preserve"> (</w:t>
            </w:r>
            <w:r w:rsidR="00B45B2E" w:rsidRPr="008933DD">
              <w:t>valerian</w:t>
            </w:r>
            <w:r w:rsidR="006E1A22">
              <w:t xml:space="preserve"> or combination with</w:t>
            </w:r>
            <w:r w:rsidR="00B45B2E" w:rsidRPr="008933DD">
              <w:t xml:space="preserve"> hops</w:t>
            </w:r>
            <w:r w:rsidR="003974BD">
              <w:t xml:space="preserve"> or </w:t>
            </w:r>
            <w:r w:rsidR="00B45B2E" w:rsidRPr="008933DD">
              <w:t>Withania</w:t>
            </w:r>
            <w:r w:rsidR="00B45B2E">
              <w:t xml:space="preserve">, </w:t>
            </w:r>
            <w:r w:rsidR="00B45B2E" w:rsidRPr="008933DD">
              <w:t>ginger</w:t>
            </w:r>
            <w:r w:rsidR="00B45B2E">
              <w:t>, black pepper, liquorice</w:t>
            </w:r>
            <w:r w:rsidR="006E1A22">
              <w:t>)</w:t>
            </w:r>
          </w:p>
          <w:p w14:paraId="31CCAD09" w14:textId="77777777" w:rsidR="005634AD" w:rsidRPr="00E23F7D" w:rsidRDefault="005634AD" w:rsidP="00287C84">
            <w:pPr>
              <w:pStyle w:val="Tabletext8pt"/>
              <w:rPr>
                <w:rFonts w:eastAsia="Times New Roman"/>
              </w:rPr>
            </w:pPr>
            <w:r w:rsidRPr="00E23F7D">
              <w:rPr>
                <w:rStyle w:val="Strong"/>
              </w:rPr>
              <w:t>Comparison:</w:t>
            </w:r>
            <w:r w:rsidRPr="00E23F7D">
              <w:rPr>
                <w:rFonts w:eastAsia="Times New Roman"/>
              </w:rPr>
              <w:t xml:space="preserve"> Placebo</w:t>
            </w:r>
          </w:p>
        </w:tc>
      </w:tr>
      <w:tr w:rsidR="00F01994" w:rsidRPr="00F01994" w14:paraId="26968F72" w14:textId="77777777" w:rsidTr="00B56F61">
        <w:trPr>
          <w:cantSplit/>
          <w:tblHeader/>
        </w:trPr>
        <w:tc>
          <w:tcPr>
            <w:tcW w:w="946" w:type="pct"/>
            <w:vMerge w:val="restart"/>
            <w:tcBorders>
              <w:right w:val="single" w:sz="6" w:space="0" w:color="EFEFEF"/>
            </w:tcBorders>
            <w:shd w:val="clear" w:color="auto" w:fill="006579" w:themeFill="accent2"/>
            <w:vAlign w:val="center"/>
            <w:hideMark/>
          </w:tcPr>
          <w:p w14:paraId="53385FD8" w14:textId="77777777" w:rsidR="005634AD" w:rsidRPr="003F2B87" w:rsidRDefault="005634AD" w:rsidP="003F2B87">
            <w:pPr>
              <w:pStyle w:val="TableH28pt"/>
            </w:pPr>
            <w:r w:rsidRPr="003F2B87">
              <w:rPr>
                <w:color w:val="F9F9F9" w:themeColor="background1"/>
              </w:rPr>
              <w:t>Outcomes</w:t>
            </w:r>
          </w:p>
        </w:tc>
        <w:tc>
          <w:tcPr>
            <w:tcW w:w="1309" w:type="pct"/>
            <w:gridSpan w:val="2"/>
            <w:tcBorders>
              <w:top w:val="single" w:sz="6" w:space="0" w:color="EFEFEF"/>
              <w:right w:val="single" w:sz="6" w:space="0" w:color="EFEFEF"/>
            </w:tcBorders>
            <w:shd w:val="clear" w:color="auto" w:fill="E0E0E0"/>
            <w:vAlign w:val="center"/>
            <w:hideMark/>
          </w:tcPr>
          <w:p w14:paraId="34C1BADC" w14:textId="77777777" w:rsidR="005634AD" w:rsidRPr="007A6951" w:rsidRDefault="005634AD" w:rsidP="007A6951">
            <w:pPr>
              <w:pStyle w:val="TableH28pt"/>
            </w:pPr>
            <w:r w:rsidRPr="007A6951">
              <w:t>Anticipated absolute effects* (95% CI)</w:t>
            </w:r>
          </w:p>
        </w:tc>
        <w:tc>
          <w:tcPr>
            <w:tcW w:w="436" w:type="pct"/>
            <w:vMerge w:val="restart"/>
            <w:tcBorders>
              <w:right w:val="single" w:sz="6" w:space="0" w:color="EFEFEF"/>
            </w:tcBorders>
            <w:shd w:val="clear" w:color="auto" w:fill="006579" w:themeFill="accent2"/>
            <w:vAlign w:val="center"/>
            <w:hideMark/>
          </w:tcPr>
          <w:p w14:paraId="072A5827" w14:textId="77777777" w:rsidR="005634AD" w:rsidRPr="00F01994" w:rsidRDefault="005634AD" w:rsidP="00F01994">
            <w:pPr>
              <w:pStyle w:val="TableH28pt"/>
              <w:jc w:val="center"/>
              <w:rPr>
                <w:bCs/>
                <w:color w:val="FFFFFF" w:themeColor="background2"/>
              </w:rPr>
            </w:pPr>
            <w:r w:rsidRPr="00F01994">
              <w:rPr>
                <w:bCs/>
                <w:color w:val="FFFFFF" w:themeColor="background2"/>
              </w:rPr>
              <w:t>Relative effect</w:t>
            </w:r>
            <w:r w:rsidRPr="00F01994">
              <w:rPr>
                <w:bCs/>
                <w:color w:val="FFFFFF" w:themeColor="background2"/>
              </w:rPr>
              <w:br/>
              <w:t>(95% CI)</w:t>
            </w:r>
          </w:p>
        </w:tc>
        <w:tc>
          <w:tcPr>
            <w:tcW w:w="655" w:type="pct"/>
            <w:vMerge w:val="restart"/>
            <w:tcBorders>
              <w:right w:val="single" w:sz="6" w:space="0" w:color="EFEFEF"/>
            </w:tcBorders>
            <w:shd w:val="clear" w:color="auto" w:fill="006579" w:themeFill="accent2"/>
            <w:vAlign w:val="center"/>
            <w:hideMark/>
          </w:tcPr>
          <w:p w14:paraId="7E84758E" w14:textId="58002D40" w:rsidR="005634AD" w:rsidRPr="00F01994" w:rsidRDefault="00F01994" w:rsidP="00F01994">
            <w:pPr>
              <w:pStyle w:val="TableH28pt"/>
              <w:jc w:val="center"/>
              <w:rPr>
                <w:bCs/>
                <w:color w:val="FFFFFF" w:themeColor="background2"/>
              </w:rPr>
            </w:pPr>
            <w:r>
              <w:rPr>
                <w:bCs/>
                <w:color w:val="FFFFFF" w:themeColor="background2"/>
              </w:rPr>
              <w:t>No.</w:t>
            </w:r>
            <w:r w:rsidR="005634AD" w:rsidRPr="00F01994">
              <w:rPr>
                <w:bCs/>
                <w:color w:val="FFFFFF" w:themeColor="background2"/>
              </w:rPr>
              <w:t xml:space="preserve"> of participants</w:t>
            </w:r>
            <w:r w:rsidR="005634AD" w:rsidRPr="00F01994">
              <w:rPr>
                <w:bCs/>
                <w:color w:val="FFFFFF" w:themeColor="background2"/>
              </w:rPr>
              <w:br/>
              <w:t>(studies)</w:t>
            </w:r>
          </w:p>
        </w:tc>
        <w:tc>
          <w:tcPr>
            <w:tcW w:w="582" w:type="pct"/>
            <w:vMerge w:val="restart"/>
            <w:tcBorders>
              <w:right w:val="single" w:sz="6" w:space="0" w:color="EFEFEF"/>
            </w:tcBorders>
            <w:shd w:val="clear" w:color="auto" w:fill="006579" w:themeFill="accent2"/>
            <w:vAlign w:val="center"/>
            <w:hideMark/>
          </w:tcPr>
          <w:p w14:paraId="3A9EBAED" w14:textId="77777777" w:rsidR="005634AD" w:rsidRPr="00F01994" w:rsidRDefault="005634AD" w:rsidP="00F01994">
            <w:pPr>
              <w:pStyle w:val="TableH28pt"/>
              <w:jc w:val="center"/>
              <w:rPr>
                <w:bCs/>
                <w:color w:val="FFFFFF" w:themeColor="background2"/>
              </w:rPr>
            </w:pPr>
            <w:r w:rsidRPr="00F01994">
              <w:rPr>
                <w:bCs/>
                <w:color w:val="FFFFFF" w:themeColor="background2"/>
              </w:rPr>
              <w:t>Certainty of the evidence</w:t>
            </w:r>
            <w:r w:rsidRPr="00F01994">
              <w:rPr>
                <w:bCs/>
                <w:color w:val="FFFFFF" w:themeColor="background2"/>
              </w:rPr>
              <w:br/>
              <w:t>(GRADE)</w:t>
            </w:r>
          </w:p>
        </w:tc>
        <w:tc>
          <w:tcPr>
            <w:tcW w:w="1072" w:type="pct"/>
            <w:vMerge w:val="restart"/>
            <w:tcBorders>
              <w:right w:val="single" w:sz="6" w:space="0" w:color="EFEFEF"/>
            </w:tcBorders>
            <w:shd w:val="clear" w:color="auto" w:fill="006579" w:themeFill="accent2"/>
            <w:vAlign w:val="center"/>
            <w:hideMark/>
          </w:tcPr>
          <w:p w14:paraId="7675F720" w14:textId="358D42BD" w:rsidR="005634AD" w:rsidRPr="00F01994" w:rsidRDefault="00F01994" w:rsidP="00F01994">
            <w:pPr>
              <w:pStyle w:val="TableH28pt"/>
              <w:jc w:val="center"/>
              <w:rPr>
                <w:bCs/>
                <w:color w:val="FFFFFF" w:themeColor="background2"/>
              </w:rPr>
            </w:pPr>
            <w:r>
              <w:rPr>
                <w:bCs/>
                <w:color w:val="FFFFFF" w:themeColor="background2"/>
              </w:rPr>
              <w:t>Evidence statement</w:t>
            </w:r>
          </w:p>
        </w:tc>
      </w:tr>
      <w:tr w:rsidR="0098507F" w:rsidRPr="00F01994" w14:paraId="58D38A29" w14:textId="77777777" w:rsidTr="00B56F61">
        <w:trPr>
          <w:cantSplit/>
          <w:tblHeader/>
        </w:trPr>
        <w:tc>
          <w:tcPr>
            <w:tcW w:w="946" w:type="pct"/>
            <w:vMerge/>
            <w:tcBorders>
              <w:right w:val="single" w:sz="6" w:space="0" w:color="EFEFEF"/>
            </w:tcBorders>
            <w:shd w:val="clear" w:color="auto" w:fill="006579" w:themeFill="accent2"/>
            <w:vAlign w:val="center"/>
            <w:hideMark/>
          </w:tcPr>
          <w:p w14:paraId="7909D5F6" w14:textId="77777777" w:rsidR="005634AD" w:rsidRPr="00F01994" w:rsidRDefault="005634AD" w:rsidP="00F01994">
            <w:pPr>
              <w:pStyle w:val="TableH28pt"/>
              <w:jc w:val="center"/>
              <w:rPr>
                <w:bCs/>
                <w:color w:val="FFFFFF" w:themeColor="background2"/>
              </w:rPr>
            </w:pPr>
          </w:p>
        </w:tc>
        <w:tc>
          <w:tcPr>
            <w:tcW w:w="654" w:type="pct"/>
            <w:tcBorders>
              <w:top w:val="single" w:sz="6" w:space="0" w:color="EFEFEF"/>
              <w:right w:val="single" w:sz="6" w:space="0" w:color="EFEFEF"/>
            </w:tcBorders>
            <w:shd w:val="clear" w:color="auto" w:fill="E0E0E0"/>
            <w:vAlign w:val="center"/>
            <w:hideMark/>
          </w:tcPr>
          <w:p w14:paraId="09623E80" w14:textId="77777777" w:rsidR="005634AD" w:rsidRPr="007A6951" w:rsidRDefault="005634AD" w:rsidP="003B0ABB">
            <w:pPr>
              <w:pStyle w:val="TableH28pt"/>
            </w:pPr>
            <w:r w:rsidRPr="007A6951">
              <w:t>Risk with placebo</w:t>
            </w:r>
          </w:p>
        </w:tc>
        <w:tc>
          <w:tcPr>
            <w:tcW w:w="655" w:type="pct"/>
            <w:tcBorders>
              <w:top w:val="single" w:sz="6" w:space="0" w:color="EFEFEF"/>
              <w:right w:val="single" w:sz="6" w:space="0" w:color="EFEFEF"/>
            </w:tcBorders>
            <w:shd w:val="clear" w:color="auto" w:fill="E0E0E0"/>
            <w:vAlign w:val="center"/>
            <w:hideMark/>
          </w:tcPr>
          <w:p w14:paraId="190458FE" w14:textId="77777777" w:rsidR="005634AD" w:rsidRPr="007A6951" w:rsidRDefault="005634AD" w:rsidP="003B0ABB">
            <w:pPr>
              <w:pStyle w:val="TableH28pt"/>
            </w:pPr>
            <w:r w:rsidRPr="007A6951">
              <w:t>Risk with WHM</w:t>
            </w:r>
          </w:p>
        </w:tc>
        <w:tc>
          <w:tcPr>
            <w:tcW w:w="436" w:type="pct"/>
            <w:vMerge/>
            <w:tcBorders>
              <w:right w:val="single" w:sz="6" w:space="0" w:color="EFEFEF"/>
            </w:tcBorders>
            <w:shd w:val="clear" w:color="auto" w:fill="006579" w:themeFill="accent2"/>
            <w:vAlign w:val="center"/>
            <w:hideMark/>
          </w:tcPr>
          <w:p w14:paraId="56D6CD5B" w14:textId="77777777" w:rsidR="005634AD" w:rsidRPr="00F01994" w:rsidRDefault="005634AD" w:rsidP="00F01994">
            <w:pPr>
              <w:pStyle w:val="TableH28pt"/>
              <w:jc w:val="center"/>
              <w:rPr>
                <w:bCs/>
                <w:color w:val="FFFFFF" w:themeColor="background2"/>
              </w:rPr>
            </w:pPr>
          </w:p>
        </w:tc>
        <w:tc>
          <w:tcPr>
            <w:tcW w:w="655" w:type="pct"/>
            <w:vMerge/>
            <w:tcBorders>
              <w:right w:val="single" w:sz="6" w:space="0" w:color="EFEFEF"/>
            </w:tcBorders>
            <w:shd w:val="clear" w:color="auto" w:fill="006579" w:themeFill="accent2"/>
            <w:vAlign w:val="center"/>
            <w:hideMark/>
          </w:tcPr>
          <w:p w14:paraId="09910809" w14:textId="77777777" w:rsidR="005634AD" w:rsidRPr="00F01994" w:rsidRDefault="005634AD" w:rsidP="00F01994">
            <w:pPr>
              <w:pStyle w:val="TableH28pt"/>
              <w:jc w:val="center"/>
              <w:rPr>
                <w:bCs/>
                <w:color w:val="FFFFFF" w:themeColor="background2"/>
              </w:rPr>
            </w:pPr>
          </w:p>
        </w:tc>
        <w:tc>
          <w:tcPr>
            <w:tcW w:w="582" w:type="pct"/>
            <w:vMerge/>
            <w:tcBorders>
              <w:right w:val="single" w:sz="6" w:space="0" w:color="EFEFEF"/>
            </w:tcBorders>
            <w:shd w:val="clear" w:color="auto" w:fill="006579" w:themeFill="accent2"/>
            <w:vAlign w:val="center"/>
            <w:hideMark/>
          </w:tcPr>
          <w:p w14:paraId="1BEDEAEF" w14:textId="77777777" w:rsidR="005634AD" w:rsidRPr="00F01994" w:rsidRDefault="005634AD" w:rsidP="00F01994">
            <w:pPr>
              <w:pStyle w:val="TableH28pt"/>
              <w:jc w:val="center"/>
              <w:rPr>
                <w:bCs/>
                <w:color w:val="FFFFFF" w:themeColor="background2"/>
              </w:rPr>
            </w:pPr>
          </w:p>
        </w:tc>
        <w:tc>
          <w:tcPr>
            <w:tcW w:w="1072" w:type="pct"/>
            <w:vMerge/>
            <w:tcBorders>
              <w:right w:val="single" w:sz="6" w:space="0" w:color="EFEFEF"/>
            </w:tcBorders>
            <w:shd w:val="clear" w:color="auto" w:fill="006579" w:themeFill="accent2"/>
            <w:vAlign w:val="center"/>
            <w:hideMark/>
          </w:tcPr>
          <w:p w14:paraId="115A8601" w14:textId="77777777" w:rsidR="005634AD" w:rsidRPr="00F01994" w:rsidRDefault="005634AD" w:rsidP="00F01994">
            <w:pPr>
              <w:pStyle w:val="TableH28pt"/>
              <w:jc w:val="center"/>
              <w:rPr>
                <w:bCs/>
                <w:color w:val="FFFFFF" w:themeColor="background2"/>
              </w:rPr>
            </w:pPr>
          </w:p>
        </w:tc>
      </w:tr>
      <w:tr w:rsidR="0098507F" w:rsidRPr="00E23F7D" w14:paraId="22C96AA4" w14:textId="77777777" w:rsidTr="00B56F61">
        <w:trPr>
          <w:cantSplit/>
        </w:trPr>
        <w:tc>
          <w:tcPr>
            <w:tcW w:w="946" w:type="pct"/>
            <w:tcBorders>
              <w:top w:val="single" w:sz="6" w:space="0" w:color="000000"/>
              <w:left w:val="nil"/>
              <w:bottom w:val="single" w:sz="6" w:space="0" w:color="000000"/>
              <w:right w:val="nil"/>
            </w:tcBorders>
            <w:vAlign w:val="center"/>
            <w:hideMark/>
          </w:tcPr>
          <w:p w14:paraId="28F3BC8E" w14:textId="5D213847" w:rsidR="00F01994" w:rsidRPr="00E23F7D" w:rsidRDefault="00F01994" w:rsidP="00EE2E28">
            <w:pPr>
              <w:pStyle w:val="Tabletext8pt"/>
            </w:pPr>
            <w:r w:rsidRPr="00E23F7D">
              <w:t>Sleep quality</w:t>
            </w:r>
            <w:r w:rsidR="007B7982">
              <w:br/>
              <w:t>assessed with: PSQI, ISI (higher is worse), VAS (higher is better)</w:t>
            </w:r>
            <w:r w:rsidR="007B7982">
              <w:br/>
            </w:r>
            <w:r w:rsidR="008B173B">
              <w:t>Follow-up: range 4 to 24 weeks</w:t>
            </w:r>
          </w:p>
        </w:tc>
        <w:tc>
          <w:tcPr>
            <w:tcW w:w="654" w:type="pct"/>
            <w:tcBorders>
              <w:top w:val="single" w:sz="6" w:space="0" w:color="000000"/>
              <w:left w:val="nil"/>
              <w:bottom w:val="single" w:sz="6" w:space="0" w:color="000000"/>
              <w:right w:val="nil"/>
            </w:tcBorders>
            <w:shd w:val="clear" w:color="auto" w:fill="E0E0E0"/>
            <w:vAlign w:val="center"/>
          </w:tcPr>
          <w:p w14:paraId="29955AEB" w14:textId="0A84AA15" w:rsidR="00F01994" w:rsidRPr="00E23F7D" w:rsidRDefault="00F01994" w:rsidP="003B0ABB">
            <w:pPr>
              <w:pStyle w:val="Tabletext8pt"/>
              <w:jc w:val="center"/>
            </w:pPr>
            <w:r w:rsidRPr="00E23F7D">
              <w:t>-</w:t>
            </w:r>
            <w:r w:rsidR="00705BA3">
              <w:t>-</w:t>
            </w:r>
          </w:p>
        </w:tc>
        <w:tc>
          <w:tcPr>
            <w:tcW w:w="655" w:type="pct"/>
            <w:tcBorders>
              <w:top w:val="single" w:sz="6" w:space="0" w:color="000000"/>
              <w:left w:val="nil"/>
              <w:bottom w:val="single" w:sz="6" w:space="0" w:color="000000"/>
              <w:right w:val="nil"/>
            </w:tcBorders>
            <w:shd w:val="clear" w:color="auto" w:fill="E0E0E0"/>
            <w:hideMark/>
          </w:tcPr>
          <w:p w14:paraId="61CDC036" w14:textId="1E7DACF1" w:rsidR="00F01994" w:rsidRPr="00E23F7D" w:rsidRDefault="00F01994" w:rsidP="003B0ABB">
            <w:pPr>
              <w:pStyle w:val="Tabletext8pt"/>
              <w:jc w:val="center"/>
              <w:rPr>
                <w:rFonts w:eastAsia="Times New Roman"/>
              </w:rPr>
            </w:pPr>
            <w:r w:rsidRPr="00E23F7D">
              <w:rPr>
                <w:rStyle w:val="Strong"/>
              </w:rPr>
              <w:t>SMD</w:t>
            </w:r>
            <w:r w:rsidRPr="00E23F7D">
              <w:t xml:space="preserve"> </w:t>
            </w:r>
            <w:r w:rsidRPr="00E23F7D">
              <w:rPr>
                <w:rStyle w:val="Strong"/>
              </w:rPr>
              <w:t>0.1</w:t>
            </w:r>
            <w:r w:rsidR="00014CCE">
              <w:rPr>
                <w:rStyle w:val="Strong"/>
              </w:rPr>
              <w:t>2</w:t>
            </w:r>
            <w:r w:rsidRPr="00E23F7D">
              <w:rPr>
                <w:rStyle w:val="Strong"/>
              </w:rPr>
              <w:t xml:space="preserve"> </w:t>
            </w:r>
            <w:r w:rsidR="00014CCE">
              <w:rPr>
                <w:rStyle w:val="Strong"/>
              </w:rPr>
              <w:t xml:space="preserve">lower </w:t>
            </w:r>
            <w:r w:rsidRPr="00E23F7D">
              <w:rPr>
                <w:rStyle w:val="Strong"/>
              </w:rPr>
              <w:t>^</w:t>
            </w:r>
            <w:r w:rsidRPr="00E23F7D">
              <w:rPr>
                <w:rFonts w:eastAsia="Times New Roman"/>
              </w:rPr>
              <w:br/>
            </w:r>
            <w:r w:rsidRPr="00E23F7D">
              <w:t>(0.</w:t>
            </w:r>
            <w:r w:rsidR="007B7982">
              <w:t>2</w:t>
            </w:r>
            <w:r w:rsidRPr="00E23F7D">
              <w:t>4 lower to 0.</w:t>
            </w:r>
            <w:r w:rsidR="00705BA3">
              <w:t>21</w:t>
            </w:r>
            <w:r w:rsidRPr="00E23F7D">
              <w:t xml:space="preserve"> higher)</w:t>
            </w:r>
          </w:p>
        </w:tc>
        <w:tc>
          <w:tcPr>
            <w:tcW w:w="436" w:type="pct"/>
            <w:tcBorders>
              <w:top w:val="single" w:sz="6" w:space="0" w:color="000000"/>
              <w:left w:val="nil"/>
              <w:bottom w:val="single" w:sz="6" w:space="0" w:color="000000"/>
              <w:right w:val="nil"/>
            </w:tcBorders>
            <w:vAlign w:val="center"/>
            <w:hideMark/>
          </w:tcPr>
          <w:p w14:paraId="2D53C577" w14:textId="0A849F64" w:rsidR="00F01994" w:rsidRPr="00E23F7D" w:rsidRDefault="00F01994" w:rsidP="00575CD3">
            <w:pPr>
              <w:pStyle w:val="Tabletext8pt"/>
              <w:jc w:val="center"/>
            </w:pPr>
            <w:r w:rsidRPr="00E23F7D">
              <w:t>-</w:t>
            </w:r>
            <w:r w:rsidR="00C065A1">
              <w:t>-</w:t>
            </w:r>
          </w:p>
        </w:tc>
        <w:tc>
          <w:tcPr>
            <w:tcW w:w="655" w:type="pct"/>
            <w:tcBorders>
              <w:top w:val="single" w:sz="6" w:space="0" w:color="000000"/>
              <w:left w:val="nil"/>
              <w:bottom w:val="single" w:sz="6" w:space="0" w:color="000000"/>
              <w:right w:val="nil"/>
            </w:tcBorders>
            <w:vAlign w:val="center"/>
            <w:hideMark/>
          </w:tcPr>
          <w:p w14:paraId="6949B38B" w14:textId="0E569266" w:rsidR="00F01994" w:rsidRPr="00E23F7D" w:rsidRDefault="008B173B" w:rsidP="00575CD3">
            <w:pPr>
              <w:pStyle w:val="Tabletext8pt"/>
              <w:jc w:val="center"/>
            </w:pPr>
            <w:r>
              <w:t>9</w:t>
            </w:r>
            <w:r w:rsidR="0085131A">
              <w:t>4</w:t>
            </w:r>
            <w:r>
              <w:t>6</w:t>
            </w:r>
            <w:r w:rsidR="00F01994" w:rsidRPr="00E23F7D">
              <w:t xml:space="preserve"> </w:t>
            </w:r>
            <w:r>
              <w:br/>
            </w:r>
            <w:r w:rsidR="00F01994" w:rsidRPr="00E23F7D">
              <w:t>(</w:t>
            </w:r>
            <w:r>
              <w:t>5</w:t>
            </w:r>
            <w:r w:rsidR="00F01994" w:rsidRPr="00E23F7D">
              <w:t xml:space="preserve"> RCT</w:t>
            </w:r>
            <w:r>
              <w:t>s</w:t>
            </w:r>
            <w:r w:rsidR="00F01994" w:rsidRPr="00E23F7D">
              <w:t>)</w:t>
            </w:r>
            <w:r>
              <w:t xml:space="preserve"> </w:t>
            </w:r>
            <w:r w:rsidR="00F01994" w:rsidRPr="00E23F7D">
              <w:rPr>
                <w:rStyle w:val="FootnoteReference"/>
              </w:rPr>
              <w:t>†</w:t>
            </w:r>
          </w:p>
        </w:tc>
        <w:tc>
          <w:tcPr>
            <w:tcW w:w="582" w:type="pct"/>
            <w:tcBorders>
              <w:top w:val="single" w:sz="6" w:space="0" w:color="000000"/>
              <w:left w:val="nil"/>
              <w:bottom w:val="single" w:sz="6" w:space="0" w:color="000000"/>
              <w:right w:val="nil"/>
            </w:tcBorders>
            <w:vAlign w:val="center"/>
            <w:hideMark/>
          </w:tcPr>
          <w:p w14:paraId="4B79C107" w14:textId="72E66353" w:rsidR="00F01994" w:rsidRPr="00E23F7D" w:rsidRDefault="00F01994" w:rsidP="00575CD3">
            <w:pPr>
              <w:pStyle w:val="Tabletext8pt"/>
              <w:jc w:val="center"/>
              <w:rPr>
                <w:rFonts w:eastAsia="Times New Roman"/>
              </w:rPr>
            </w:pPr>
            <w:r w:rsidRPr="004B4830">
              <w:rPr>
                <w:rStyle w:val="QualitytextChar"/>
                <w:rFonts w:ascii="Cambria Math" w:hAnsi="Cambria Math" w:cs="Cambria Math"/>
              </w:rPr>
              <w:t>⨁</w:t>
            </w:r>
            <w:r w:rsidR="000B29B8" w:rsidRPr="004B4830">
              <w:rPr>
                <w:rStyle w:val="QualitytextChar"/>
                <w:rFonts w:ascii="Cambria Math" w:hAnsi="Cambria Math" w:cs="Cambria Math"/>
              </w:rPr>
              <w:t>⨁⨁</w:t>
            </w:r>
            <w:r w:rsidRPr="004B4830">
              <w:rPr>
                <w:rStyle w:val="QualitytextChar"/>
                <w:rFonts w:ascii="Cambria Math" w:hAnsi="Cambria Math" w:cs="Cambria Math"/>
              </w:rPr>
              <w:t>◯</w:t>
            </w:r>
            <w:r w:rsidRPr="00E23F7D">
              <w:rPr>
                <w:rStyle w:val="QualitytextChar"/>
              </w:rPr>
              <w:br/>
            </w:r>
            <w:r w:rsidR="000B29B8">
              <w:rPr>
                <w:rStyle w:val="QualitytextChar"/>
              </w:rPr>
              <w:t>Moderate</w:t>
            </w:r>
            <w:r w:rsidRPr="00E23F7D">
              <w:rPr>
                <w:lang w:eastAsia="en-AU"/>
              </w:rPr>
              <w:t xml:space="preserve"> </w:t>
            </w:r>
            <w:r w:rsidRPr="00E23F7D">
              <w:rPr>
                <w:rStyle w:val="FootnoteReference"/>
              </w:rPr>
              <w:t>a</w:t>
            </w:r>
            <w:r w:rsidR="003822A6">
              <w:rPr>
                <w:rStyle w:val="FootnoteReference"/>
              </w:rPr>
              <w:t>,b,c,d,e</w:t>
            </w:r>
          </w:p>
        </w:tc>
        <w:tc>
          <w:tcPr>
            <w:tcW w:w="1072" w:type="pct"/>
            <w:tcBorders>
              <w:top w:val="single" w:sz="6" w:space="0" w:color="000000"/>
              <w:left w:val="nil"/>
              <w:bottom w:val="single" w:sz="6" w:space="0" w:color="000000"/>
              <w:right w:val="nil"/>
            </w:tcBorders>
            <w:vAlign w:val="center"/>
            <w:hideMark/>
          </w:tcPr>
          <w:p w14:paraId="18EEF8BF" w14:textId="31C8F226" w:rsidR="00F01994" w:rsidRPr="00E23F7D" w:rsidRDefault="00F01994" w:rsidP="00287C84">
            <w:pPr>
              <w:pStyle w:val="Tabletext8pt"/>
            </w:pPr>
            <w:r w:rsidRPr="00E23F7D">
              <w:t xml:space="preserve">WHM </w:t>
            </w:r>
            <w:r w:rsidR="00C065A1">
              <w:t>probably</w:t>
            </w:r>
            <w:r w:rsidRPr="00E23F7D">
              <w:t xml:space="preserve"> result</w:t>
            </w:r>
            <w:r w:rsidR="00C065A1">
              <w:t>s</w:t>
            </w:r>
            <w:r w:rsidRPr="00E23F7D">
              <w:t xml:space="preserve"> in little to no difference in sleep quality in people with insomnia.  </w:t>
            </w:r>
          </w:p>
        </w:tc>
      </w:tr>
      <w:tr w:rsidR="00824C07" w:rsidRPr="00E23F7D" w14:paraId="30CCD5EA" w14:textId="77777777" w:rsidTr="00046854">
        <w:trPr>
          <w:cantSplit/>
        </w:trPr>
        <w:tc>
          <w:tcPr>
            <w:tcW w:w="946" w:type="pct"/>
            <w:tcBorders>
              <w:top w:val="single" w:sz="6" w:space="0" w:color="000000"/>
              <w:left w:val="nil"/>
              <w:bottom w:val="single" w:sz="6" w:space="0" w:color="000000"/>
              <w:right w:val="nil"/>
            </w:tcBorders>
            <w:vAlign w:val="center"/>
            <w:hideMark/>
          </w:tcPr>
          <w:p w14:paraId="6661C875" w14:textId="301DD06F" w:rsidR="00824C07" w:rsidRPr="00E23F7D" w:rsidRDefault="00824C07" w:rsidP="00824C07">
            <w:pPr>
              <w:pStyle w:val="Tabletext8pt"/>
            </w:pPr>
            <w:r w:rsidRPr="00E23F7D">
              <w:t>Patient reported improvement</w:t>
            </w:r>
          </w:p>
        </w:tc>
        <w:tc>
          <w:tcPr>
            <w:tcW w:w="655" w:type="pct"/>
            <w:tcBorders>
              <w:top w:val="single" w:sz="6" w:space="0" w:color="000000"/>
              <w:left w:val="nil"/>
              <w:bottom w:val="single" w:sz="6" w:space="0" w:color="000000"/>
              <w:right w:val="nil"/>
            </w:tcBorders>
            <w:shd w:val="clear" w:color="auto" w:fill="E0E0E0"/>
            <w:vAlign w:val="center"/>
          </w:tcPr>
          <w:p w14:paraId="4F16E4E4" w14:textId="77777777" w:rsidR="00824C07" w:rsidRPr="00E23F7D" w:rsidRDefault="00824C07" w:rsidP="003B0ABB">
            <w:pPr>
              <w:pStyle w:val="Tabletext8pt"/>
              <w:jc w:val="center"/>
            </w:pPr>
            <w:r>
              <w:t>--</w:t>
            </w:r>
          </w:p>
        </w:tc>
        <w:tc>
          <w:tcPr>
            <w:tcW w:w="655" w:type="pct"/>
            <w:tcBorders>
              <w:top w:val="single" w:sz="6" w:space="0" w:color="000000"/>
              <w:left w:val="nil"/>
              <w:bottom w:val="single" w:sz="6" w:space="0" w:color="000000"/>
              <w:right w:val="nil"/>
            </w:tcBorders>
            <w:shd w:val="clear" w:color="auto" w:fill="E0E0E0"/>
          </w:tcPr>
          <w:p w14:paraId="50542205" w14:textId="11FA8C7E" w:rsidR="00824C07" w:rsidRPr="00E23F7D" w:rsidRDefault="00824C07" w:rsidP="003B0ABB">
            <w:pPr>
              <w:pStyle w:val="Tabletext8pt"/>
              <w:jc w:val="center"/>
            </w:pPr>
            <w:r>
              <w:t>--</w:t>
            </w:r>
          </w:p>
        </w:tc>
        <w:tc>
          <w:tcPr>
            <w:tcW w:w="436" w:type="pct"/>
            <w:tcBorders>
              <w:top w:val="single" w:sz="6" w:space="0" w:color="000000"/>
              <w:left w:val="nil"/>
              <w:bottom w:val="single" w:sz="6" w:space="0" w:color="000000"/>
              <w:right w:val="nil"/>
            </w:tcBorders>
            <w:vAlign w:val="center"/>
            <w:hideMark/>
          </w:tcPr>
          <w:p w14:paraId="46A9FAC6" w14:textId="2B525566" w:rsidR="00824C07" w:rsidRPr="00E23F7D" w:rsidRDefault="00824C07" w:rsidP="00575CD3">
            <w:pPr>
              <w:pStyle w:val="Tabletext8pt"/>
              <w:jc w:val="center"/>
            </w:pPr>
            <w:r w:rsidRPr="00E23F7D">
              <w:t>-</w:t>
            </w:r>
            <w:r>
              <w:t>-</w:t>
            </w:r>
          </w:p>
        </w:tc>
        <w:tc>
          <w:tcPr>
            <w:tcW w:w="655" w:type="pct"/>
            <w:tcBorders>
              <w:top w:val="single" w:sz="6" w:space="0" w:color="000000"/>
              <w:left w:val="nil"/>
              <w:bottom w:val="single" w:sz="6" w:space="0" w:color="000000"/>
              <w:right w:val="nil"/>
            </w:tcBorders>
            <w:vAlign w:val="center"/>
            <w:hideMark/>
          </w:tcPr>
          <w:p w14:paraId="0206596C" w14:textId="7C747A53" w:rsidR="00824C07" w:rsidRPr="00E23F7D" w:rsidRDefault="00824C07" w:rsidP="00575CD3">
            <w:pPr>
              <w:pStyle w:val="Tabletext8pt"/>
              <w:jc w:val="center"/>
            </w:pPr>
            <w:r>
              <w:t>(0 studies)</w:t>
            </w:r>
          </w:p>
        </w:tc>
        <w:tc>
          <w:tcPr>
            <w:tcW w:w="582" w:type="pct"/>
            <w:tcBorders>
              <w:top w:val="single" w:sz="6" w:space="0" w:color="000000"/>
              <w:left w:val="nil"/>
              <w:bottom w:val="single" w:sz="6" w:space="0" w:color="000000"/>
              <w:right w:val="nil"/>
            </w:tcBorders>
            <w:vAlign w:val="center"/>
            <w:hideMark/>
          </w:tcPr>
          <w:p w14:paraId="48A12F65" w14:textId="226AABC6" w:rsidR="00824C07" w:rsidRPr="00E23F7D" w:rsidRDefault="00824C07" w:rsidP="00575CD3">
            <w:pPr>
              <w:pStyle w:val="Tabletext8pt"/>
              <w:jc w:val="center"/>
            </w:pPr>
            <w:r w:rsidRPr="00E23F7D">
              <w:t>-</w:t>
            </w:r>
            <w:r>
              <w:t>-</w:t>
            </w:r>
          </w:p>
        </w:tc>
        <w:tc>
          <w:tcPr>
            <w:tcW w:w="1072" w:type="pct"/>
            <w:tcBorders>
              <w:top w:val="single" w:sz="6" w:space="0" w:color="000000"/>
              <w:left w:val="nil"/>
              <w:bottom w:val="single" w:sz="6" w:space="0" w:color="000000"/>
              <w:right w:val="nil"/>
            </w:tcBorders>
            <w:vAlign w:val="center"/>
            <w:hideMark/>
          </w:tcPr>
          <w:p w14:paraId="6AA40125" w14:textId="3F5D9FDC" w:rsidR="00824C07" w:rsidRPr="00F01994" w:rsidRDefault="00824C07" w:rsidP="00824C07">
            <w:pPr>
              <w:pStyle w:val="Tabletext8pt"/>
            </w:pPr>
            <w:r w:rsidRPr="00F01994">
              <w:t xml:space="preserve">The effect of WHM on </w:t>
            </w:r>
            <w:r>
              <w:t>global</w:t>
            </w:r>
            <w:r w:rsidRPr="00F01994">
              <w:t xml:space="preserve"> improvement in people with insomnia is unknown.</w:t>
            </w:r>
          </w:p>
        </w:tc>
      </w:tr>
      <w:tr w:rsidR="00824C07" w:rsidRPr="00E23F7D" w14:paraId="214E88A0" w14:textId="77777777" w:rsidTr="00046854">
        <w:trPr>
          <w:cantSplit/>
        </w:trPr>
        <w:tc>
          <w:tcPr>
            <w:tcW w:w="946" w:type="pct"/>
            <w:tcBorders>
              <w:top w:val="single" w:sz="6" w:space="0" w:color="000000"/>
              <w:left w:val="nil"/>
              <w:bottom w:val="single" w:sz="6" w:space="0" w:color="000000"/>
              <w:right w:val="nil"/>
            </w:tcBorders>
            <w:vAlign w:val="center"/>
            <w:hideMark/>
          </w:tcPr>
          <w:p w14:paraId="2BF83B71" w14:textId="77777777" w:rsidR="00824C07" w:rsidRPr="00E23F7D" w:rsidRDefault="00824C07" w:rsidP="00824C07">
            <w:pPr>
              <w:pStyle w:val="Tabletext8pt"/>
            </w:pPr>
            <w:r w:rsidRPr="00E23F7D">
              <w:t xml:space="preserve">Health related quality of life </w:t>
            </w:r>
          </w:p>
        </w:tc>
        <w:tc>
          <w:tcPr>
            <w:tcW w:w="655" w:type="pct"/>
            <w:tcBorders>
              <w:top w:val="single" w:sz="6" w:space="0" w:color="000000"/>
              <w:left w:val="nil"/>
              <w:bottom w:val="single" w:sz="6" w:space="0" w:color="000000"/>
              <w:right w:val="nil"/>
            </w:tcBorders>
            <w:shd w:val="clear" w:color="auto" w:fill="E0E0E0"/>
            <w:vAlign w:val="center"/>
          </w:tcPr>
          <w:p w14:paraId="63CEDC1A" w14:textId="77777777" w:rsidR="00824C07" w:rsidRPr="00E23F7D" w:rsidRDefault="00824C07" w:rsidP="003B0ABB">
            <w:pPr>
              <w:pStyle w:val="Tabletext8pt"/>
              <w:jc w:val="center"/>
            </w:pPr>
            <w:r>
              <w:t>--</w:t>
            </w:r>
          </w:p>
        </w:tc>
        <w:tc>
          <w:tcPr>
            <w:tcW w:w="655" w:type="pct"/>
            <w:tcBorders>
              <w:top w:val="single" w:sz="6" w:space="0" w:color="000000"/>
              <w:left w:val="nil"/>
              <w:bottom w:val="single" w:sz="6" w:space="0" w:color="000000"/>
              <w:right w:val="nil"/>
            </w:tcBorders>
            <w:shd w:val="clear" w:color="auto" w:fill="E0E0E0"/>
          </w:tcPr>
          <w:p w14:paraId="6D0D1C64" w14:textId="63E3BFF8" w:rsidR="00824C07" w:rsidRPr="00E23F7D" w:rsidRDefault="00824C07" w:rsidP="003B0ABB">
            <w:pPr>
              <w:pStyle w:val="Tabletext8pt"/>
              <w:jc w:val="center"/>
            </w:pPr>
            <w:r w:rsidRPr="00F83AC6">
              <w:t>--</w:t>
            </w:r>
          </w:p>
        </w:tc>
        <w:tc>
          <w:tcPr>
            <w:tcW w:w="436" w:type="pct"/>
            <w:tcBorders>
              <w:top w:val="single" w:sz="6" w:space="0" w:color="000000"/>
              <w:left w:val="nil"/>
              <w:bottom w:val="single" w:sz="6" w:space="0" w:color="000000"/>
              <w:right w:val="nil"/>
            </w:tcBorders>
            <w:vAlign w:val="center"/>
            <w:hideMark/>
          </w:tcPr>
          <w:p w14:paraId="2B0706F7" w14:textId="5539DC66" w:rsidR="00824C07" w:rsidRPr="00E23F7D" w:rsidRDefault="00824C07" w:rsidP="00575CD3">
            <w:pPr>
              <w:pStyle w:val="Tabletext8pt"/>
              <w:jc w:val="center"/>
            </w:pPr>
            <w:r>
              <w:t>--</w:t>
            </w:r>
          </w:p>
        </w:tc>
        <w:tc>
          <w:tcPr>
            <w:tcW w:w="655" w:type="pct"/>
            <w:tcBorders>
              <w:top w:val="single" w:sz="6" w:space="0" w:color="000000"/>
              <w:left w:val="nil"/>
              <w:bottom w:val="single" w:sz="6" w:space="0" w:color="000000"/>
              <w:right w:val="nil"/>
            </w:tcBorders>
            <w:vAlign w:val="center"/>
            <w:hideMark/>
          </w:tcPr>
          <w:p w14:paraId="47A2F517" w14:textId="21CDFC60" w:rsidR="00824C07" w:rsidRPr="00E23F7D" w:rsidRDefault="00824C07" w:rsidP="00575CD3">
            <w:pPr>
              <w:pStyle w:val="Tabletext8pt"/>
              <w:jc w:val="center"/>
            </w:pPr>
            <w:r>
              <w:t>(0 studies)</w:t>
            </w:r>
            <w:r w:rsidR="00DB1230">
              <w:t xml:space="preserve"> *</w:t>
            </w:r>
          </w:p>
        </w:tc>
        <w:tc>
          <w:tcPr>
            <w:tcW w:w="582" w:type="pct"/>
            <w:tcBorders>
              <w:top w:val="single" w:sz="6" w:space="0" w:color="000000"/>
              <w:left w:val="nil"/>
              <w:bottom w:val="single" w:sz="6" w:space="0" w:color="000000"/>
              <w:right w:val="nil"/>
            </w:tcBorders>
            <w:vAlign w:val="center"/>
          </w:tcPr>
          <w:p w14:paraId="51A15882" w14:textId="714C9255" w:rsidR="00824C07" w:rsidRPr="00E23F7D" w:rsidRDefault="00824C07" w:rsidP="00575CD3">
            <w:pPr>
              <w:pStyle w:val="Tabletext8pt"/>
              <w:jc w:val="center"/>
            </w:pPr>
            <w:r>
              <w:t>--</w:t>
            </w:r>
          </w:p>
        </w:tc>
        <w:tc>
          <w:tcPr>
            <w:tcW w:w="1072" w:type="pct"/>
            <w:tcBorders>
              <w:top w:val="single" w:sz="6" w:space="0" w:color="000000"/>
              <w:left w:val="nil"/>
              <w:bottom w:val="single" w:sz="6" w:space="0" w:color="000000"/>
              <w:right w:val="nil"/>
            </w:tcBorders>
            <w:vAlign w:val="center"/>
            <w:hideMark/>
          </w:tcPr>
          <w:p w14:paraId="35CD554F" w14:textId="7236745E" w:rsidR="00824C07" w:rsidRPr="00F01994" w:rsidRDefault="00824C07" w:rsidP="00824C07">
            <w:pPr>
              <w:pStyle w:val="Tabletext8pt"/>
            </w:pPr>
            <w:r w:rsidRPr="00F01994">
              <w:t>The effect of WHM on quality of life in people with insomnia is unknown.</w:t>
            </w:r>
          </w:p>
        </w:tc>
      </w:tr>
      <w:tr w:rsidR="00824C07" w:rsidRPr="00E23F7D" w14:paraId="5B9B9BA8" w14:textId="77777777" w:rsidTr="00046854">
        <w:trPr>
          <w:cantSplit/>
        </w:trPr>
        <w:tc>
          <w:tcPr>
            <w:tcW w:w="946" w:type="pct"/>
            <w:tcBorders>
              <w:top w:val="single" w:sz="6" w:space="0" w:color="000000"/>
              <w:left w:val="nil"/>
              <w:bottom w:val="single" w:sz="6" w:space="0" w:color="000000"/>
              <w:right w:val="nil"/>
            </w:tcBorders>
            <w:vAlign w:val="center"/>
            <w:hideMark/>
          </w:tcPr>
          <w:p w14:paraId="466830C5" w14:textId="77777777" w:rsidR="00824C07" w:rsidRPr="00E23F7D" w:rsidRDefault="00824C07" w:rsidP="00824C07">
            <w:pPr>
              <w:pStyle w:val="Tabletext8pt"/>
            </w:pPr>
            <w:r w:rsidRPr="00E23F7D">
              <w:t>Symptoms of depression</w:t>
            </w:r>
          </w:p>
        </w:tc>
        <w:tc>
          <w:tcPr>
            <w:tcW w:w="655" w:type="pct"/>
            <w:tcBorders>
              <w:top w:val="single" w:sz="6" w:space="0" w:color="000000"/>
              <w:left w:val="nil"/>
              <w:bottom w:val="single" w:sz="6" w:space="0" w:color="000000"/>
              <w:right w:val="nil"/>
            </w:tcBorders>
            <w:shd w:val="clear" w:color="auto" w:fill="E0E0E0"/>
            <w:vAlign w:val="center"/>
          </w:tcPr>
          <w:p w14:paraId="45C2F5E1" w14:textId="77777777" w:rsidR="00824C07" w:rsidRPr="00E23F7D" w:rsidRDefault="00824C07" w:rsidP="003B0ABB">
            <w:pPr>
              <w:pStyle w:val="Tabletext8pt"/>
              <w:jc w:val="center"/>
            </w:pPr>
            <w:r>
              <w:t>--</w:t>
            </w:r>
          </w:p>
        </w:tc>
        <w:tc>
          <w:tcPr>
            <w:tcW w:w="655" w:type="pct"/>
            <w:tcBorders>
              <w:top w:val="single" w:sz="6" w:space="0" w:color="000000"/>
              <w:left w:val="nil"/>
              <w:bottom w:val="single" w:sz="6" w:space="0" w:color="000000"/>
              <w:right w:val="nil"/>
            </w:tcBorders>
            <w:shd w:val="clear" w:color="auto" w:fill="E0E0E0"/>
          </w:tcPr>
          <w:p w14:paraId="2623C24B" w14:textId="33487851" w:rsidR="00824C07" w:rsidRPr="00E23F7D" w:rsidRDefault="00824C07" w:rsidP="003B0ABB">
            <w:pPr>
              <w:pStyle w:val="Tabletext8pt"/>
              <w:jc w:val="center"/>
            </w:pPr>
            <w:r w:rsidRPr="00F83AC6">
              <w:t>--</w:t>
            </w:r>
          </w:p>
        </w:tc>
        <w:tc>
          <w:tcPr>
            <w:tcW w:w="436" w:type="pct"/>
            <w:tcBorders>
              <w:top w:val="single" w:sz="6" w:space="0" w:color="000000"/>
              <w:left w:val="nil"/>
              <w:bottom w:val="single" w:sz="6" w:space="0" w:color="000000"/>
              <w:right w:val="nil"/>
            </w:tcBorders>
            <w:vAlign w:val="center"/>
            <w:hideMark/>
          </w:tcPr>
          <w:p w14:paraId="44E19116" w14:textId="3258E4A1" w:rsidR="00824C07" w:rsidRPr="00E23F7D" w:rsidRDefault="00824C07" w:rsidP="00575CD3">
            <w:pPr>
              <w:pStyle w:val="Tabletext8pt"/>
              <w:jc w:val="center"/>
            </w:pPr>
            <w:r>
              <w:t>--</w:t>
            </w:r>
          </w:p>
        </w:tc>
        <w:tc>
          <w:tcPr>
            <w:tcW w:w="655" w:type="pct"/>
            <w:tcBorders>
              <w:top w:val="single" w:sz="6" w:space="0" w:color="000000"/>
              <w:left w:val="nil"/>
              <w:bottom w:val="single" w:sz="6" w:space="0" w:color="000000"/>
              <w:right w:val="nil"/>
            </w:tcBorders>
            <w:vAlign w:val="center"/>
            <w:hideMark/>
          </w:tcPr>
          <w:p w14:paraId="1C87CAAB" w14:textId="401605EE" w:rsidR="00824C07" w:rsidRPr="00E23F7D" w:rsidRDefault="00824C07" w:rsidP="00575CD3">
            <w:pPr>
              <w:pStyle w:val="Tabletext8pt"/>
              <w:jc w:val="center"/>
            </w:pPr>
            <w:r>
              <w:t>(0 studies)</w:t>
            </w:r>
            <w:r w:rsidR="00004533">
              <w:t xml:space="preserve"> </w:t>
            </w:r>
            <w:r w:rsidR="00DB1230">
              <w:t>**</w:t>
            </w:r>
          </w:p>
        </w:tc>
        <w:tc>
          <w:tcPr>
            <w:tcW w:w="582" w:type="pct"/>
            <w:tcBorders>
              <w:top w:val="single" w:sz="6" w:space="0" w:color="000000"/>
              <w:left w:val="nil"/>
              <w:bottom w:val="single" w:sz="6" w:space="0" w:color="000000"/>
              <w:right w:val="nil"/>
            </w:tcBorders>
            <w:vAlign w:val="center"/>
          </w:tcPr>
          <w:p w14:paraId="2076B526" w14:textId="2196CB0E" w:rsidR="00824C07" w:rsidRPr="00E23F7D" w:rsidRDefault="00824C07" w:rsidP="00575CD3">
            <w:pPr>
              <w:pStyle w:val="Tabletext8pt"/>
              <w:jc w:val="center"/>
            </w:pPr>
            <w:r>
              <w:t>--</w:t>
            </w:r>
          </w:p>
        </w:tc>
        <w:tc>
          <w:tcPr>
            <w:tcW w:w="1072" w:type="pct"/>
            <w:tcBorders>
              <w:top w:val="single" w:sz="6" w:space="0" w:color="000000"/>
              <w:left w:val="nil"/>
              <w:bottom w:val="single" w:sz="6" w:space="0" w:color="000000"/>
              <w:right w:val="nil"/>
            </w:tcBorders>
            <w:vAlign w:val="center"/>
            <w:hideMark/>
          </w:tcPr>
          <w:p w14:paraId="05104109" w14:textId="77777777" w:rsidR="00824C07" w:rsidRPr="00F01994" w:rsidRDefault="00824C07" w:rsidP="00824C07">
            <w:pPr>
              <w:pStyle w:val="Tabletext8pt"/>
            </w:pPr>
            <w:r w:rsidRPr="00F01994">
              <w:t xml:space="preserve">The effect of WHM on symptoms of depression in people with insomnia is unknown. </w:t>
            </w:r>
          </w:p>
        </w:tc>
      </w:tr>
      <w:tr w:rsidR="00B053E3" w:rsidRPr="00E23F7D" w14:paraId="30EC9EBC" w14:textId="77777777" w:rsidTr="00046854">
        <w:trPr>
          <w:cantSplit/>
        </w:trPr>
        <w:tc>
          <w:tcPr>
            <w:tcW w:w="946" w:type="pct"/>
            <w:tcBorders>
              <w:top w:val="single" w:sz="6" w:space="0" w:color="000000"/>
              <w:left w:val="nil"/>
              <w:bottom w:val="single" w:sz="6" w:space="0" w:color="000000"/>
              <w:right w:val="nil"/>
            </w:tcBorders>
            <w:vAlign w:val="center"/>
          </w:tcPr>
          <w:p w14:paraId="765535D9" w14:textId="26D03586" w:rsidR="00B053E3" w:rsidRPr="00E23F7D" w:rsidRDefault="00B053E3" w:rsidP="00B053E3">
            <w:pPr>
              <w:pStyle w:val="Tabletext8pt"/>
            </w:pPr>
            <w:r w:rsidRPr="00E23F7D">
              <w:lastRenderedPageBreak/>
              <w:t xml:space="preserve">Symptoms of </w:t>
            </w:r>
            <w:r>
              <w:t>anxiety</w:t>
            </w:r>
            <w:r>
              <w:br/>
            </w:r>
            <w:r w:rsidRPr="004B4830">
              <w:t>assessed with:</w:t>
            </w:r>
            <w:r>
              <w:t xml:space="preserve"> STAI </w:t>
            </w:r>
            <w:r>
              <w:br/>
            </w:r>
            <w:r w:rsidR="00C237F4">
              <w:t>s</w:t>
            </w:r>
            <w:r w:rsidR="00C368AB">
              <w:t>cale</w:t>
            </w:r>
            <w:r w:rsidR="003F4862">
              <w:t xml:space="preserve"> range</w:t>
            </w:r>
            <w:r>
              <w:t xml:space="preserve">: </w:t>
            </w:r>
            <w:r w:rsidR="003F4862">
              <w:t>20 to 80</w:t>
            </w:r>
            <w:r w:rsidR="00575CD3">
              <w:t xml:space="preserve"> </w:t>
            </w:r>
            <w:r w:rsidR="00294A68">
              <w:t>(higher is worse)</w:t>
            </w:r>
            <w:r w:rsidR="00C368AB">
              <w:br/>
            </w:r>
            <w:r>
              <w:t>follow-up</w:t>
            </w:r>
            <w:r w:rsidR="003F4862">
              <w:t>:</w:t>
            </w:r>
            <w:r>
              <w:t xml:space="preserve"> 4 weeks</w:t>
            </w:r>
          </w:p>
        </w:tc>
        <w:tc>
          <w:tcPr>
            <w:tcW w:w="654" w:type="pct"/>
            <w:tcBorders>
              <w:top w:val="single" w:sz="6" w:space="0" w:color="000000"/>
              <w:left w:val="nil"/>
              <w:bottom w:val="single" w:sz="6" w:space="0" w:color="000000"/>
              <w:right w:val="nil"/>
            </w:tcBorders>
            <w:shd w:val="clear" w:color="auto" w:fill="E0E0E0"/>
            <w:vAlign w:val="center"/>
          </w:tcPr>
          <w:p w14:paraId="0A335520" w14:textId="6443E92A" w:rsidR="00B053E3" w:rsidRPr="00E23F7D" w:rsidRDefault="00B053E3" w:rsidP="003B0ABB">
            <w:pPr>
              <w:pStyle w:val="Tabletext8pt"/>
              <w:jc w:val="center"/>
            </w:pPr>
            <w:r>
              <w:rPr>
                <w:bCs w:val="0"/>
              </w:rPr>
              <w:t xml:space="preserve">The mean STAI score was </w:t>
            </w:r>
            <w:r w:rsidR="00CB6BA8">
              <w:rPr>
                <w:rStyle w:val="Strong"/>
              </w:rPr>
              <w:t>40.8</w:t>
            </w:r>
          </w:p>
        </w:tc>
        <w:tc>
          <w:tcPr>
            <w:tcW w:w="655" w:type="pct"/>
            <w:tcBorders>
              <w:top w:val="single" w:sz="6" w:space="0" w:color="000000"/>
              <w:left w:val="nil"/>
              <w:bottom w:val="single" w:sz="6" w:space="0" w:color="000000"/>
              <w:right w:val="nil"/>
            </w:tcBorders>
            <w:shd w:val="clear" w:color="auto" w:fill="E0E0E0"/>
          </w:tcPr>
          <w:p w14:paraId="3DFFC283" w14:textId="5C8FE933" w:rsidR="00B053E3" w:rsidRPr="007A6951" w:rsidRDefault="00CB6BA8" w:rsidP="003B0ABB">
            <w:pPr>
              <w:pStyle w:val="Tabletext8pt"/>
              <w:jc w:val="center"/>
              <w:rPr>
                <w:rStyle w:val="Strong"/>
              </w:rPr>
            </w:pPr>
            <w:r w:rsidRPr="007A6951">
              <w:rPr>
                <w:rStyle w:val="Strong"/>
              </w:rPr>
              <w:t xml:space="preserve">MD </w:t>
            </w:r>
            <w:r w:rsidR="007A6951">
              <w:rPr>
                <w:rStyle w:val="Strong"/>
              </w:rPr>
              <w:t xml:space="preserve">1.71 higher </w:t>
            </w:r>
            <w:r w:rsidR="007A6951" w:rsidRPr="00E23F7D">
              <w:t>(</w:t>
            </w:r>
            <w:r w:rsidR="007A6951">
              <w:t>1.39</w:t>
            </w:r>
            <w:r w:rsidR="007A6951" w:rsidRPr="00E23F7D">
              <w:t xml:space="preserve"> lower to </w:t>
            </w:r>
            <w:r w:rsidR="007A6951">
              <w:t>4.80</w:t>
            </w:r>
            <w:r w:rsidR="007A6951" w:rsidRPr="00E23F7D">
              <w:t xml:space="preserve"> higher)</w:t>
            </w:r>
            <w:r w:rsidR="00756EB8">
              <w:t xml:space="preserve"> ^^</w:t>
            </w:r>
          </w:p>
        </w:tc>
        <w:tc>
          <w:tcPr>
            <w:tcW w:w="436" w:type="pct"/>
            <w:tcBorders>
              <w:top w:val="single" w:sz="6" w:space="0" w:color="000000"/>
              <w:left w:val="nil"/>
              <w:bottom w:val="single" w:sz="6" w:space="0" w:color="000000"/>
              <w:right w:val="nil"/>
            </w:tcBorders>
            <w:vAlign w:val="center"/>
          </w:tcPr>
          <w:p w14:paraId="17D5FF06" w14:textId="4721F8C2" w:rsidR="00B053E3" w:rsidRPr="00E23F7D" w:rsidRDefault="00B053E3" w:rsidP="00575CD3">
            <w:pPr>
              <w:pStyle w:val="Tabletext8pt"/>
              <w:jc w:val="center"/>
            </w:pPr>
            <w:r>
              <w:t>--</w:t>
            </w:r>
          </w:p>
        </w:tc>
        <w:tc>
          <w:tcPr>
            <w:tcW w:w="655" w:type="pct"/>
            <w:tcBorders>
              <w:top w:val="single" w:sz="6" w:space="0" w:color="000000"/>
              <w:left w:val="nil"/>
              <w:bottom w:val="single" w:sz="6" w:space="0" w:color="000000"/>
              <w:right w:val="nil"/>
            </w:tcBorders>
            <w:vAlign w:val="center"/>
          </w:tcPr>
          <w:p w14:paraId="07A53E15" w14:textId="388C1FA7" w:rsidR="00B053E3" w:rsidRPr="00E23F7D" w:rsidRDefault="00004533" w:rsidP="00575CD3">
            <w:pPr>
              <w:pStyle w:val="Tabletext8pt"/>
              <w:jc w:val="center"/>
            </w:pPr>
            <w:r>
              <w:t>425</w:t>
            </w:r>
            <w:r>
              <w:br/>
            </w:r>
            <w:r w:rsidR="00B053E3">
              <w:t>(</w:t>
            </w:r>
            <w:r>
              <w:t>2</w:t>
            </w:r>
            <w:r w:rsidR="00B053E3">
              <w:t xml:space="preserve"> </w:t>
            </w:r>
            <w:r>
              <w:t>RCTs</w:t>
            </w:r>
            <w:r w:rsidR="00B053E3">
              <w:t>)</w:t>
            </w:r>
            <w:r w:rsidR="008F4FD7" w:rsidRPr="00E23F7D">
              <w:rPr>
                <w:rStyle w:val="FootnoteReference"/>
              </w:rPr>
              <w:t xml:space="preserve"> ††</w:t>
            </w:r>
          </w:p>
        </w:tc>
        <w:tc>
          <w:tcPr>
            <w:tcW w:w="582" w:type="pct"/>
            <w:tcBorders>
              <w:top w:val="single" w:sz="6" w:space="0" w:color="000000"/>
              <w:left w:val="nil"/>
              <w:bottom w:val="single" w:sz="6" w:space="0" w:color="000000"/>
              <w:right w:val="nil"/>
            </w:tcBorders>
            <w:vAlign w:val="center"/>
          </w:tcPr>
          <w:p w14:paraId="694B683E" w14:textId="17EA2958" w:rsidR="00B053E3" w:rsidRPr="00E23F7D" w:rsidRDefault="00D97055" w:rsidP="00575CD3">
            <w:pPr>
              <w:pStyle w:val="Tabletext8pt"/>
              <w:jc w:val="center"/>
            </w:pPr>
            <w:r w:rsidRPr="004B4830">
              <w:rPr>
                <w:rStyle w:val="QualitytextChar"/>
                <w:rFonts w:ascii="Cambria Math" w:hAnsi="Cambria Math" w:cs="Cambria Math"/>
              </w:rPr>
              <w:t>⨁⨁</w:t>
            </w:r>
            <w:r w:rsidR="00E01079" w:rsidRPr="004B4830">
              <w:rPr>
                <w:rStyle w:val="QualitytextChar"/>
                <w:rFonts w:ascii="Cambria Math" w:hAnsi="Cambria Math" w:cs="Cambria Math"/>
              </w:rPr>
              <w:t>◯</w:t>
            </w:r>
            <w:r w:rsidRPr="004B4830">
              <w:rPr>
                <w:rStyle w:val="QualitytextChar"/>
                <w:rFonts w:ascii="Cambria Math" w:hAnsi="Cambria Math" w:cs="Cambria Math"/>
              </w:rPr>
              <w:t>◯</w:t>
            </w:r>
            <w:r w:rsidRPr="00E23F7D">
              <w:rPr>
                <w:rStyle w:val="QualitytextChar"/>
              </w:rPr>
              <w:br/>
            </w:r>
            <w:r w:rsidR="00E01079">
              <w:rPr>
                <w:bCs w:val="0"/>
                <w:lang w:eastAsia="en-AU"/>
              </w:rPr>
              <w:t>LOW</w:t>
            </w:r>
            <w:r w:rsidRPr="00E23F7D">
              <w:rPr>
                <w:lang w:eastAsia="en-AU"/>
              </w:rPr>
              <w:t xml:space="preserve"> </w:t>
            </w:r>
            <w:r w:rsidRPr="00E23F7D">
              <w:rPr>
                <w:rStyle w:val="FootnoteReference"/>
              </w:rPr>
              <w:t>a</w:t>
            </w:r>
            <w:r>
              <w:rPr>
                <w:rStyle w:val="FootnoteReference"/>
              </w:rPr>
              <w:t>,b,c,</w:t>
            </w:r>
            <w:r w:rsidR="00D16EE7">
              <w:rPr>
                <w:rStyle w:val="FootnoteReference"/>
              </w:rPr>
              <w:t>d,</w:t>
            </w:r>
            <w:r w:rsidR="00E01079">
              <w:rPr>
                <w:rStyle w:val="FootnoteReference"/>
              </w:rPr>
              <w:t>f</w:t>
            </w:r>
          </w:p>
        </w:tc>
        <w:tc>
          <w:tcPr>
            <w:tcW w:w="1072" w:type="pct"/>
            <w:tcBorders>
              <w:top w:val="single" w:sz="6" w:space="0" w:color="000000"/>
              <w:left w:val="nil"/>
              <w:bottom w:val="single" w:sz="6" w:space="0" w:color="000000"/>
              <w:right w:val="nil"/>
            </w:tcBorders>
            <w:vAlign w:val="center"/>
          </w:tcPr>
          <w:p w14:paraId="0CEB10B5" w14:textId="3EC59AFD" w:rsidR="00B053E3" w:rsidRPr="00F01994" w:rsidRDefault="00BC3CEE" w:rsidP="00B053E3">
            <w:pPr>
              <w:pStyle w:val="Tabletext8pt"/>
            </w:pPr>
            <w:r>
              <w:t xml:space="preserve">WHM </w:t>
            </w:r>
            <w:r w:rsidR="0077564F">
              <w:t xml:space="preserve">may </w:t>
            </w:r>
            <w:r>
              <w:t xml:space="preserve">result in </w:t>
            </w:r>
            <w:r w:rsidR="00D16EE7" w:rsidRPr="00E23F7D">
              <w:t xml:space="preserve">little to no difference </w:t>
            </w:r>
            <w:r>
              <w:t>in</w:t>
            </w:r>
            <w:r w:rsidR="00B053E3" w:rsidRPr="00F01994">
              <w:t xml:space="preserve"> </w:t>
            </w:r>
            <w:r w:rsidR="00B053E3">
              <w:t>anxiety</w:t>
            </w:r>
            <w:r w:rsidR="00B053E3" w:rsidRPr="00F01994">
              <w:t xml:space="preserve"> in people with insomnia. </w:t>
            </w:r>
            <w:r w:rsidR="00E36CFE" w:rsidRPr="00487C68">
              <w:rPr>
                <w:vertAlign w:val="superscript"/>
              </w:rPr>
              <w:t>#</w:t>
            </w:r>
          </w:p>
        </w:tc>
      </w:tr>
      <w:tr w:rsidR="00B053E3" w:rsidRPr="00E23F7D" w14:paraId="0CEB6B36" w14:textId="77777777" w:rsidTr="00046854">
        <w:trPr>
          <w:cantSplit/>
        </w:trPr>
        <w:tc>
          <w:tcPr>
            <w:tcW w:w="946" w:type="pct"/>
            <w:tcBorders>
              <w:top w:val="single" w:sz="6" w:space="0" w:color="000000"/>
              <w:left w:val="nil"/>
              <w:bottom w:val="single" w:sz="6" w:space="0" w:color="000000"/>
              <w:right w:val="nil"/>
            </w:tcBorders>
            <w:vAlign w:val="center"/>
          </w:tcPr>
          <w:p w14:paraId="53D08D9F" w14:textId="262C734D" w:rsidR="00B053E3" w:rsidRPr="00E23F7D" w:rsidRDefault="00B053E3" w:rsidP="00B053E3">
            <w:pPr>
              <w:pStyle w:val="Tabletext8pt"/>
            </w:pPr>
            <w:r>
              <w:t>Physical functioning</w:t>
            </w:r>
          </w:p>
        </w:tc>
        <w:tc>
          <w:tcPr>
            <w:tcW w:w="654" w:type="pct"/>
            <w:tcBorders>
              <w:top w:val="single" w:sz="6" w:space="0" w:color="000000"/>
              <w:left w:val="nil"/>
              <w:bottom w:val="single" w:sz="6" w:space="0" w:color="000000"/>
              <w:right w:val="nil"/>
            </w:tcBorders>
            <w:shd w:val="clear" w:color="auto" w:fill="E0E0E0"/>
            <w:vAlign w:val="center"/>
          </w:tcPr>
          <w:p w14:paraId="0C426F2E" w14:textId="77777777" w:rsidR="00B053E3" w:rsidRPr="00E23F7D" w:rsidRDefault="00B053E3" w:rsidP="003B0ABB">
            <w:pPr>
              <w:pStyle w:val="Tabletext8pt"/>
              <w:jc w:val="center"/>
            </w:pPr>
            <w:r>
              <w:t>--</w:t>
            </w:r>
          </w:p>
        </w:tc>
        <w:tc>
          <w:tcPr>
            <w:tcW w:w="655" w:type="pct"/>
            <w:tcBorders>
              <w:top w:val="single" w:sz="6" w:space="0" w:color="000000"/>
              <w:left w:val="nil"/>
              <w:bottom w:val="single" w:sz="6" w:space="0" w:color="000000"/>
              <w:right w:val="nil"/>
            </w:tcBorders>
            <w:shd w:val="clear" w:color="auto" w:fill="E0E0E0"/>
          </w:tcPr>
          <w:p w14:paraId="02D5F810" w14:textId="74CCC828" w:rsidR="00B053E3" w:rsidRPr="00E23F7D" w:rsidRDefault="00B053E3" w:rsidP="003B0ABB">
            <w:pPr>
              <w:pStyle w:val="Tabletext8pt"/>
              <w:jc w:val="center"/>
            </w:pPr>
            <w:r w:rsidRPr="00F83AC6">
              <w:t>--</w:t>
            </w:r>
          </w:p>
        </w:tc>
        <w:tc>
          <w:tcPr>
            <w:tcW w:w="436" w:type="pct"/>
            <w:tcBorders>
              <w:top w:val="single" w:sz="6" w:space="0" w:color="000000"/>
              <w:left w:val="nil"/>
              <w:bottom w:val="single" w:sz="6" w:space="0" w:color="000000"/>
              <w:right w:val="nil"/>
            </w:tcBorders>
            <w:vAlign w:val="center"/>
          </w:tcPr>
          <w:p w14:paraId="659A357B" w14:textId="7162F5E1" w:rsidR="00B053E3" w:rsidRPr="00E23F7D" w:rsidRDefault="00B053E3" w:rsidP="00575CD3">
            <w:pPr>
              <w:pStyle w:val="Tabletext8pt"/>
              <w:jc w:val="center"/>
            </w:pPr>
            <w:r>
              <w:t>--</w:t>
            </w:r>
          </w:p>
        </w:tc>
        <w:tc>
          <w:tcPr>
            <w:tcW w:w="655" w:type="pct"/>
            <w:tcBorders>
              <w:top w:val="single" w:sz="6" w:space="0" w:color="000000"/>
              <w:left w:val="nil"/>
              <w:bottom w:val="single" w:sz="6" w:space="0" w:color="000000"/>
              <w:right w:val="nil"/>
            </w:tcBorders>
            <w:vAlign w:val="center"/>
          </w:tcPr>
          <w:p w14:paraId="6802AE50" w14:textId="0083F44F" w:rsidR="00B053E3" w:rsidRPr="00E23F7D" w:rsidRDefault="00B053E3" w:rsidP="00575CD3">
            <w:pPr>
              <w:pStyle w:val="Tabletext8pt"/>
              <w:jc w:val="center"/>
            </w:pPr>
            <w:r>
              <w:t>(0 studies)</w:t>
            </w:r>
          </w:p>
        </w:tc>
        <w:tc>
          <w:tcPr>
            <w:tcW w:w="582" w:type="pct"/>
            <w:tcBorders>
              <w:top w:val="single" w:sz="6" w:space="0" w:color="000000"/>
              <w:left w:val="nil"/>
              <w:bottom w:val="single" w:sz="6" w:space="0" w:color="000000"/>
              <w:right w:val="nil"/>
            </w:tcBorders>
            <w:vAlign w:val="center"/>
          </w:tcPr>
          <w:p w14:paraId="49E622DB" w14:textId="4C704991" w:rsidR="00B053E3" w:rsidRPr="00E23F7D" w:rsidRDefault="00B053E3" w:rsidP="00575CD3">
            <w:pPr>
              <w:pStyle w:val="Tabletext8pt"/>
              <w:jc w:val="center"/>
            </w:pPr>
            <w:r>
              <w:t>--</w:t>
            </w:r>
          </w:p>
        </w:tc>
        <w:tc>
          <w:tcPr>
            <w:tcW w:w="1072" w:type="pct"/>
            <w:tcBorders>
              <w:top w:val="single" w:sz="6" w:space="0" w:color="000000"/>
              <w:left w:val="nil"/>
              <w:bottom w:val="single" w:sz="6" w:space="0" w:color="000000"/>
              <w:right w:val="nil"/>
            </w:tcBorders>
            <w:vAlign w:val="center"/>
          </w:tcPr>
          <w:p w14:paraId="1CD405B3" w14:textId="6EF19EEE" w:rsidR="00B053E3" w:rsidRPr="00F01994" w:rsidRDefault="00B053E3" w:rsidP="00B053E3">
            <w:pPr>
              <w:pStyle w:val="Tabletext8pt"/>
            </w:pPr>
            <w:r w:rsidRPr="00F01994">
              <w:t xml:space="preserve">The effect of WHM on </w:t>
            </w:r>
            <w:r>
              <w:t>physical functioning</w:t>
            </w:r>
            <w:r w:rsidRPr="00F01994">
              <w:t xml:space="preserve"> in people with insomnia is unknown. </w:t>
            </w:r>
          </w:p>
        </w:tc>
      </w:tr>
      <w:tr w:rsidR="00B053E3" w:rsidRPr="00E23F7D" w14:paraId="546A819D" w14:textId="77777777" w:rsidTr="00046854">
        <w:trPr>
          <w:cantSplit/>
        </w:trPr>
        <w:tc>
          <w:tcPr>
            <w:tcW w:w="946" w:type="pct"/>
            <w:tcBorders>
              <w:top w:val="single" w:sz="6" w:space="0" w:color="000000"/>
              <w:left w:val="nil"/>
              <w:bottom w:val="single" w:sz="6" w:space="0" w:color="000000"/>
              <w:right w:val="nil"/>
            </w:tcBorders>
            <w:vAlign w:val="center"/>
            <w:hideMark/>
          </w:tcPr>
          <w:p w14:paraId="22FC2563" w14:textId="77777777" w:rsidR="00B053E3" w:rsidRPr="00E23F7D" w:rsidRDefault="00B053E3" w:rsidP="00B053E3">
            <w:pPr>
              <w:pStyle w:val="Tabletext8pt"/>
            </w:pPr>
            <w:r w:rsidRPr="00E23F7D">
              <w:t xml:space="preserve">Fatigue </w:t>
            </w:r>
          </w:p>
        </w:tc>
        <w:tc>
          <w:tcPr>
            <w:tcW w:w="654" w:type="pct"/>
            <w:tcBorders>
              <w:top w:val="single" w:sz="6" w:space="0" w:color="000000"/>
              <w:left w:val="nil"/>
              <w:bottom w:val="single" w:sz="6" w:space="0" w:color="000000"/>
              <w:right w:val="nil"/>
            </w:tcBorders>
            <w:shd w:val="clear" w:color="auto" w:fill="E0E0E0"/>
            <w:vAlign w:val="center"/>
          </w:tcPr>
          <w:p w14:paraId="7F0627DF" w14:textId="77777777" w:rsidR="00B053E3" w:rsidRPr="00E23F7D" w:rsidRDefault="00B053E3" w:rsidP="003B0ABB">
            <w:pPr>
              <w:pStyle w:val="Tabletext8pt"/>
              <w:jc w:val="center"/>
            </w:pPr>
            <w:r>
              <w:t>--</w:t>
            </w:r>
          </w:p>
        </w:tc>
        <w:tc>
          <w:tcPr>
            <w:tcW w:w="655" w:type="pct"/>
            <w:tcBorders>
              <w:top w:val="single" w:sz="6" w:space="0" w:color="000000"/>
              <w:left w:val="nil"/>
              <w:bottom w:val="single" w:sz="6" w:space="0" w:color="000000"/>
              <w:right w:val="nil"/>
            </w:tcBorders>
            <w:shd w:val="clear" w:color="auto" w:fill="E0E0E0"/>
          </w:tcPr>
          <w:p w14:paraId="3E331E7B" w14:textId="6F27A562" w:rsidR="00B053E3" w:rsidRPr="00E23F7D" w:rsidRDefault="00B053E3" w:rsidP="003B0ABB">
            <w:pPr>
              <w:pStyle w:val="Tabletext8pt"/>
              <w:jc w:val="center"/>
            </w:pPr>
            <w:r w:rsidRPr="00F83AC6">
              <w:t>--</w:t>
            </w:r>
          </w:p>
        </w:tc>
        <w:tc>
          <w:tcPr>
            <w:tcW w:w="436" w:type="pct"/>
            <w:tcBorders>
              <w:top w:val="single" w:sz="6" w:space="0" w:color="000000"/>
              <w:left w:val="nil"/>
              <w:bottom w:val="single" w:sz="6" w:space="0" w:color="000000"/>
              <w:right w:val="nil"/>
            </w:tcBorders>
            <w:vAlign w:val="center"/>
            <w:hideMark/>
          </w:tcPr>
          <w:p w14:paraId="4A253484" w14:textId="0B1B54AD" w:rsidR="00B053E3" w:rsidRPr="00E23F7D" w:rsidRDefault="00B053E3" w:rsidP="00575CD3">
            <w:pPr>
              <w:pStyle w:val="Tabletext8pt"/>
              <w:jc w:val="center"/>
            </w:pPr>
            <w:r>
              <w:t>--</w:t>
            </w:r>
          </w:p>
        </w:tc>
        <w:tc>
          <w:tcPr>
            <w:tcW w:w="655" w:type="pct"/>
            <w:tcBorders>
              <w:top w:val="single" w:sz="6" w:space="0" w:color="000000"/>
              <w:left w:val="nil"/>
              <w:bottom w:val="single" w:sz="6" w:space="0" w:color="000000"/>
              <w:right w:val="nil"/>
            </w:tcBorders>
            <w:vAlign w:val="center"/>
            <w:hideMark/>
          </w:tcPr>
          <w:p w14:paraId="105C9202" w14:textId="4A9C5769" w:rsidR="00B053E3" w:rsidRPr="00E23F7D" w:rsidRDefault="00B053E3" w:rsidP="00575CD3">
            <w:pPr>
              <w:pStyle w:val="Tabletext8pt"/>
              <w:jc w:val="center"/>
            </w:pPr>
            <w:r>
              <w:t>(0 studies)</w:t>
            </w:r>
            <w:r w:rsidR="009E4CAC">
              <w:t xml:space="preserve"> **</w:t>
            </w:r>
          </w:p>
        </w:tc>
        <w:tc>
          <w:tcPr>
            <w:tcW w:w="582" w:type="pct"/>
            <w:tcBorders>
              <w:top w:val="single" w:sz="6" w:space="0" w:color="000000"/>
              <w:left w:val="nil"/>
              <w:bottom w:val="single" w:sz="6" w:space="0" w:color="000000"/>
              <w:right w:val="nil"/>
            </w:tcBorders>
            <w:vAlign w:val="center"/>
          </w:tcPr>
          <w:p w14:paraId="4A5A1956" w14:textId="0AC321C3" w:rsidR="00B053E3" w:rsidRPr="00E23F7D" w:rsidRDefault="00B053E3" w:rsidP="00575CD3">
            <w:pPr>
              <w:pStyle w:val="Tabletext8pt"/>
              <w:jc w:val="center"/>
            </w:pPr>
            <w:r>
              <w:t>--</w:t>
            </w:r>
          </w:p>
        </w:tc>
        <w:tc>
          <w:tcPr>
            <w:tcW w:w="1072" w:type="pct"/>
            <w:tcBorders>
              <w:top w:val="single" w:sz="6" w:space="0" w:color="000000"/>
              <w:left w:val="nil"/>
              <w:bottom w:val="single" w:sz="6" w:space="0" w:color="000000"/>
              <w:right w:val="nil"/>
            </w:tcBorders>
            <w:vAlign w:val="center"/>
            <w:hideMark/>
          </w:tcPr>
          <w:p w14:paraId="7D8AE46F" w14:textId="77777777" w:rsidR="00B053E3" w:rsidRPr="00E23F7D" w:rsidRDefault="00B053E3" w:rsidP="00B053E3">
            <w:pPr>
              <w:pStyle w:val="Tabletext8pt"/>
            </w:pPr>
            <w:r w:rsidRPr="00E23F7D">
              <w:t>The effect of WHM on fatigue in people with insomnia is unknown.</w:t>
            </w:r>
          </w:p>
        </w:tc>
      </w:tr>
      <w:tr w:rsidR="00B053E3" w:rsidRPr="00E23F7D" w14:paraId="726FD775" w14:textId="77777777" w:rsidTr="00F01994">
        <w:trPr>
          <w:cantSplit/>
        </w:trPr>
        <w:tc>
          <w:tcPr>
            <w:tcW w:w="5000" w:type="pct"/>
            <w:gridSpan w:val="7"/>
            <w:tcBorders>
              <w:top w:val="single" w:sz="6" w:space="0" w:color="000000"/>
              <w:left w:val="nil"/>
              <w:bottom w:val="single" w:sz="6" w:space="0" w:color="000000"/>
              <w:right w:val="nil"/>
            </w:tcBorders>
            <w:vAlign w:val="center"/>
            <w:hideMark/>
          </w:tcPr>
          <w:p w14:paraId="618385DB" w14:textId="77777777" w:rsidR="00B053E3" w:rsidRDefault="00B053E3" w:rsidP="00B053E3">
            <w:pPr>
              <w:pStyle w:val="TableFigNotes0"/>
            </w:pPr>
            <w:r w:rsidRPr="00E23F7D">
              <w:t>*</w:t>
            </w:r>
            <w:r w:rsidRPr="00E23F7D">
              <w:rPr>
                <w:rStyle w:val="Strong"/>
              </w:rPr>
              <w:t>The risk in the intervention group</w:t>
            </w:r>
            <w:r w:rsidRPr="00E23F7D">
              <w:t xml:space="preserve"> (and its 95% confidence interval) is based on the assumed risk in the comparison group and the </w:t>
            </w:r>
            <w:r w:rsidRPr="00E23F7D">
              <w:rPr>
                <w:rStyle w:val="Strong"/>
              </w:rPr>
              <w:t>relative effect</w:t>
            </w:r>
            <w:r w:rsidRPr="00E23F7D">
              <w:t xml:space="preserve"> of the intervention (and its 95% CI).</w:t>
            </w:r>
          </w:p>
          <w:p w14:paraId="2549469C" w14:textId="43B22C1E" w:rsidR="00756EB8" w:rsidRDefault="00B053E3" w:rsidP="00756EB8">
            <w:pPr>
              <w:pStyle w:val="TableFigNotes0"/>
            </w:pPr>
            <w:r w:rsidRPr="007C1EE3">
              <w:t xml:space="preserve">^ As a rule of thumb, an SMD of 0.2 represents a small difference, 0.5 is moderate, and 0.8 is a large difference </w:t>
            </w:r>
            <w:r w:rsidRPr="00E23F7D">
              <w:fldChar w:fldCharType="begin"/>
            </w:r>
            <w:r w:rsidR="002B6D09">
              <w:instrText xml:space="preserve"> ADDIN EN.CITE &lt;EndNote&gt;&lt;Cite&gt;&lt;Author&gt;Faraone&lt;/Author&gt;&lt;Year&gt;2008&lt;/Year&gt;&lt;RecNum&gt;1440&lt;/RecNum&gt;&lt;DisplayText&gt;(55)&lt;/DisplayText&gt;&lt;record&gt;&lt;rec-number&gt;1440&lt;/rec-number&gt;&lt;foreign-keys&gt;&lt;key app="EN" db-id="fffa29epupvv03e2wadvw0dnd2t2azstt9v5" timestamp="1713247497"&gt;1440&lt;/key&gt;&lt;/foreign-keys&gt;&lt;ref-type name="Journal Article"&gt;17&lt;/ref-type&gt;&lt;contributors&gt;&lt;authors&gt;&lt;author&gt;Faraone, S. V.&lt;/author&gt;&lt;/authors&gt;&lt;/contributors&gt;&lt;titles&gt;&lt;title&gt;Interpreting estimates of treatment effects: implications for managed care&lt;/title&gt;&lt;secondary-title&gt;P T&lt;/secondary-title&gt;&lt;/titles&gt;&lt;periodical&gt;&lt;full-title&gt;P T&lt;/full-title&gt;&lt;/periodical&gt;&lt;pages&gt;700-11&lt;/pages&gt;&lt;volume&gt;33&lt;/volume&gt;&lt;number&gt;12&lt;/number&gt;&lt;dates&gt;&lt;year&gt;2008&lt;/year&gt;&lt;pub-dates&gt;&lt;date&gt;Dec&lt;/date&gt;&lt;/pub-dates&gt;&lt;/dates&gt;&lt;isbn&gt;1052-1372 (Print)&amp;#xD;1052-1372 (Linking)&lt;/isbn&gt;&lt;accession-num&gt;19750051&lt;/accession-num&gt;&lt;urls&gt;&lt;related-urls&gt;&lt;url&gt;https://www.ncbi.nlm.nih.gov/pubmed/19750051&lt;/url&gt;&lt;/related-urls&gt;&lt;/urls&gt;&lt;custom2&gt;PMC2730804&lt;/custom2&gt;&lt;remote-database-name&gt;PubMed-not-MEDLINE&lt;/remote-database-name&gt;&lt;remote-database-provider&gt;NLM&lt;/remote-database-provider&gt;&lt;/record&gt;&lt;/Cite&gt;&lt;/EndNote&gt;</w:instrText>
            </w:r>
            <w:r w:rsidRPr="00E23F7D">
              <w:fldChar w:fldCharType="separate"/>
            </w:r>
            <w:r w:rsidR="002B6D09">
              <w:rPr>
                <w:noProof/>
              </w:rPr>
              <w:t>(</w:t>
            </w:r>
            <w:hyperlink w:anchor="_ENREF_55" w:tooltip="Faraone, 2008 #1440" w:history="1">
              <w:r w:rsidR="002E03B7">
                <w:rPr>
                  <w:noProof/>
                </w:rPr>
                <w:t>55</w:t>
              </w:r>
            </w:hyperlink>
            <w:r w:rsidR="002B6D09">
              <w:rPr>
                <w:noProof/>
              </w:rPr>
              <w:t>)</w:t>
            </w:r>
            <w:r w:rsidRPr="00E23F7D">
              <w:fldChar w:fldCharType="end"/>
            </w:r>
            <w:r w:rsidRPr="007C1EE3">
              <w:t>.</w:t>
            </w:r>
          </w:p>
          <w:p w14:paraId="14570BF1" w14:textId="5BCB675D" w:rsidR="00046854" w:rsidRDefault="00756EB8" w:rsidP="00756EB8">
            <w:pPr>
              <w:pStyle w:val="TableFigNotes0"/>
            </w:pPr>
            <w:r>
              <w:t>^^</w:t>
            </w:r>
            <w:r w:rsidR="00046854">
              <w:t xml:space="preserve"> </w:t>
            </w:r>
            <w:r w:rsidR="00870163">
              <w:t>E</w:t>
            </w:r>
            <w:r w:rsidR="00E36CFE" w:rsidRPr="00E36CFE">
              <w:t>ffect estimates were considered on three levels: small (MD &lt;10% of the scale), moderate (MD between 10% to 20% of the scale) or large (MD more than 20% of the scale).</w:t>
            </w:r>
          </w:p>
          <w:p w14:paraId="389D9127" w14:textId="77777777" w:rsidR="00756EB8" w:rsidRDefault="00756EB8" w:rsidP="00756EB8">
            <w:pPr>
              <w:pStyle w:val="TableFigNotes0"/>
            </w:pPr>
          </w:p>
          <w:p w14:paraId="2C30369C" w14:textId="15C67074" w:rsidR="00756EB8" w:rsidRDefault="00756EB8" w:rsidP="00756EB8">
            <w:pPr>
              <w:pStyle w:val="TableFigNotes0"/>
            </w:pPr>
            <w:r>
              <w:t># A</w:t>
            </w:r>
            <w:r w:rsidRPr="00B52DD1">
              <w:t xml:space="preserve"> cut point of 39-40</w:t>
            </w:r>
            <w:r>
              <w:t xml:space="preserve"> and above indicates symptoms are </w:t>
            </w:r>
            <w:r w:rsidRPr="00B52DD1">
              <w:t xml:space="preserve">clinically significant </w:t>
            </w:r>
            <w:r>
              <w:fldChar w:fldCharType="begin"/>
            </w:r>
            <w:r w:rsidR="002E03B7">
              <w:instrText xml:space="preserve"> ADDIN EN.CITE &lt;EndNote&gt;&lt;Cite&gt;&lt;Author&gt;Julian&lt;/Author&gt;&lt;Year&gt;2011&lt;/Year&gt;&lt;RecNum&gt;1429&lt;/RecNum&gt;&lt;DisplayText&gt;(335)&lt;/DisplayText&gt;&lt;record&gt;&lt;rec-number&gt;1429&lt;/rec-number&gt;&lt;foreign-keys&gt;&lt;key app="EN" db-id="fffa29epupvv03e2wadvw0dnd2t2azstt9v5" timestamp="1692587334"&gt;1429&lt;/key&gt;&lt;/foreign-keys&gt;&lt;ref-type name="Journal Article"&gt;17&lt;/ref-type&gt;&lt;contributors&gt;&lt;authors&gt;&lt;author&gt;Julian, L. J.&lt;/author&gt;&lt;/authors&gt;&lt;/contributors&gt;&lt;auth-address&gt;Department of Medicine, University of California, San Francisco, CA 94143-0920, USA. Laura.julian@ucsf.edu&lt;/auth-address&gt;&lt;titles&gt;&lt;title&gt;Measures of anxiety: State-Trait Anxiety Inventory (STAI), Beck Anxiety Inventory (BAI), and Hospital Anxiety and Depression Scale-Anxiety (HADS-A)&lt;/title&gt;&lt;secondary-title&gt;Arthritis Care Res (Hoboken)&lt;/secondary-title&gt;&lt;/titles&gt;&lt;periodical&gt;&lt;full-title&gt;Arthritis Care Res (Hoboken)&lt;/full-title&gt;&lt;/periodical&gt;&lt;pages&gt;S467-72&lt;/pages&gt;&lt;volume&gt;63 Suppl 11&lt;/volume&gt;&lt;number&gt;0 11&lt;/number&gt;&lt;keywords&gt;&lt;keyword&gt;Anxiety/*diagnosis/epidemiology/psychology&lt;/keyword&gt;&lt;keyword&gt;Depression/*diagnosis/epidemiology/psychology&lt;/keyword&gt;&lt;keyword&gt;*Hospitalization&lt;/keyword&gt;&lt;keyword&gt;Humans&lt;/keyword&gt;&lt;keyword&gt;Personality Inventory/*standards&lt;/keyword&gt;&lt;keyword&gt;Psychiatric Status Rating Scales/*standards&lt;/keyword&gt;&lt;/keywords&gt;&lt;dates&gt;&lt;year&gt;2011&lt;/year&gt;&lt;pub-dates&gt;&lt;date&gt;Nov&lt;/date&gt;&lt;/pub-dates&gt;&lt;/dates&gt;&lt;isbn&gt;2151-4658 (Electronic)&amp;#xD;2151-464X (Print)&amp;#xD;2151-464X (Linking)&lt;/isbn&gt;&lt;accession-num&gt;22588767&lt;/accession-num&gt;&lt;urls&gt;&lt;related-urls&gt;&lt;url&gt;https://www.ncbi.nlm.nih.gov/pubmed/22588767&lt;/url&gt;&lt;/related-urls&gt;&lt;/urls&gt;&lt;custom2&gt;PMC3879951&lt;/custom2&gt;&lt;electronic-resource-num&gt;https://doi.org/10.1002/acr.20561&lt;/electronic-resource-num&gt;&lt;remote-database-name&gt;Medline&lt;/remote-database-name&gt;&lt;remote-database-provider&gt;NLM&lt;/remote-database-provider&gt;&lt;/record&gt;&lt;/Cite&gt;&lt;/EndNote&gt;</w:instrText>
            </w:r>
            <w:r>
              <w:fldChar w:fldCharType="separate"/>
            </w:r>
            <w:r w:rsidR="00346933">
              <w:rPr>
                <w:noProof/>
              </w:rPr>
              <w:t>(</w:t>
            </w:r>
            <w:hyperlink w:anchor="_ENREF_335" w:tooltip="Julian, 2011 #1429" w:history="1">
              <w:r w:rsidR="002E03B7">
                <w:rPr>
                  <w:noProof/>
                </w:rPr>
                <w:t>335</w:t>
              </w:r>
            </w:hyperlink>
            <w:r w:rsidR="00346933">
              <w:rPr>
                <w:noProof/>
              </w:rPr>
              <w:t>)</w:t>
            </w:r>
            <w:r>
              <w:fldChar w:fldCharType="end"/>
            </w:r>
            <w:r>
              <w:t>.</w:t>
            </w:r>
          </w:p>
          <w:p w14:paraId="5412E6C1" w14:textId="77777777" w:rsidR="00B053E3" w:rsidRPr="00F10441" w:rsidRDefault="00B053E3" w:rsidP="00B053E3">
            <w:pPr>
              <w:pStyle w:val="TableFigNotes0"/>
            </w:pPr>
          </w:p>
          <w:p w14:paraId="44E351F4" w14:textId="4470D9C3" w:rsidR="00B053E3" w:rsidRDefault="00B053E3" w:rsidP="00B053E3">
            <w:pPr>
              <w:pStyle w:val="TableFigNotes0"/>
            </w:pPr>
            <w:r w:rsidRPr="00E23F7D">
              <w:t>†</w:t>
            </w:r>
            <w:r>
              <w:t xml:space="preserve"> </w:t>
            </w:r>
            <w:r w:rsidR="002135F7">
              <w:t>D</w:t>
            </w:r>
            <w:r w:rsidRPr="00E23F7D">
              <w:t xml:space="preserve">ata from </w:t>
            </w:r>
            <w:r>
              <w:t>4</w:t>
            </w:r>
            <w:r w:rsidRPr="00E23F7D">
              <w:t xml:space="preserve"> RCTs (</w:t>
            </w:r>
            <w:r>
              <w:t>total 284</w:t>
            </w:r>
            <w:r w:rsidRPr="00E23F7D">
              <w:t xml:space="preserve"> participants)</w:t>
            </w:r>
            <w:r w:rsidR="00183351">
              <w:t xml:space="preserve"> not included here because </w:t>
            </w:r>
            <w:r w:rsidR="002135F7">
              <w:t>results</w:t>
            </w:r>
            <w:r w:rsidR="00183351">
              <w:t xml:space="preserve"> were not adequately reported [missing information]</w:t>
            </w:r>
            <w:r w:rsidR="005A5121">
              <w:t xml:space="preserve">. All </w:t>
            </w:r>
            <w:r>
              <w:t xml:space="preserve">3 </w:t>
            </w:r>
            <w:r w:rsidR="005A5121">
              <w:t xml:space="preserve">studies </w:t>
            </w:r>
            <w:r>
              <w:t>suggested no difference between groups.</w:t>
            </w:r>
          </w:p>
          <w:p w14:paraId="1111A499" w14:textId="52F9B900" w:rsidR="00DB1230" w:rsidRDefault="008F4FD7" w:rsidP="00B053E3">
            <w:pPr>
              <w:pStyle w:val="TableFigNotes0"/>
            </w:pPr>
            <w:r w:rsidRPr="00E23F7D">
              <w:t>†</w:t>
            </w:r>
            <w:r w:rsidR="00004533" w:rsidRPr="00E23F7D">
              <w:t>†</w:t>
            </w:r>
            <w:r w:rsidR="00004533">
              <w:t xml:space="preserve"> </w:t>
            </w:r>
            <w:r w:rsidR="002135F7">
              <w:t>D</w:t>
            </w:r>
            <w:r w:rsidR="00004533">
              <w:t xml:space="preserve">ata from one RCT (total </w:t>
            </w:r>
            <w:r>
              <w:t xml:space="preserve">606 participants) </w:t>
            </w:r>
            <w:r w:rsidR="005A5121">
              <w:t xml:space="preserve">not included here because </w:t>
            </w:r>
            <w:r w:rsidR="002135F7">
              <w:t>results</w:t>
            </w:r>
            <w:r w:rsidR="005A5121">
              <w:t xml:space="preserve"> were not adequately reported [missing information]. The study </w:t>
            </w:r>
            <w:r>
              <w:t>suggested an effect favouring WHM</w:t>
            </w:r>
            <w:r w:rsidR="00DB1230">
              <w:t>.</w:t>
            </w:r>
          </w:p>
          <w:p w14:paraId="1C7A3ECC" w14:textId="62F3EEEF" w:rsidR="00B053E3" w:rsidRDefault="00DB1230" w:rsidP="00B053E3">
            <w:pPr>
              <w:pStyle w:val="TableFigNotes0"/>
            </w:pPr>
            <w:r>
              <w:t xml:space="preserve">* </w:t>
            </w:r>
            <w:r w:rsidR="008F4FD7">
              <w:t xml:space="preserve"> </w:t>
            </w:r>
            <w:r w:rsidR="002135F7">
              <w:t>D</w:t>
            </w:r>
            <w:r>
              <w:t>ata from one RCT (</w:t>
            </w:r>
            <w:r w:rsidRPr="00DB1230">
              <w:t>total 184 participants</w:t>
            </w:r>
            <w:r>
              <w:t>)</w:t>
            </w:r>
            <w:r w:rsidR="004E583A">
              <w:t xml:space="preserve"> not included here because </w:t>
            </w:r>
            <w:r w:rsidR="002135F7">
              <w:t>results</w:t>
            </w:r>
            <w:r w:rsidR="004E583A">
              <w:t xml:space="preserve"> were not adequately reported [missing information]</w:t>
            </w:r>
            <w:r>
              <w:t>.</w:t>
            </w:r>
          </w:p>
          <w:p w14:paraId="25F5B183" w14:textId="65860554" w:rsidR="00DB1230" w:rsidRDefault="00DB1230" w:rsidP="00B053E3">
            <w:pPr>
              <w:pStyle w:val="TableFigNotes0"/>
            </w:pPr>
            <w:r>
              <w:t xml:space="preserve">** </w:t>
            </w:r>
            <w:r w:rsidR="002135F7">
              <w:t>D</w:t>
            </w:r>
            <w:r>
              <w:t>ata from one RCT (total 34 participants)</w:t>
            </w:r>
            <w:r w:rsidR="004E583A">
              <w:t xml:space="preserve"> not included here because </w:t>
            </w:r>
            <w:r w:rsidR="002135F7">
              <w:t>results</w:t>
            </w:r>
            <w:r w:rsidR="004E583A">
              <w:t xml:space="preserve"> were not adequately reported [missing information].</w:t>
            </w:r>
          </w:p>
          <w:p w14:paraId="56F10A5D" w14:textId="77777777" w:rsidR="00004533" w:rsidRDefault="00004533" w:rsidP="00B053E3">
            <w:pPr>
              <w:pStyle w:val="TableFigNotes0"/>
            </w:pPr>
          </w:p>
          <w:p w14:paraId="7A71950C" w14:textId="5FCBC485" w:rsidR="00B053E3" w:rsidRPr="00E23F7D" w:rsidRDefault="00B053E3" w:rsidP="00B053E3">
            <w:pPr>
              <w:pStyle w:val="TableFigNotes0"/>
            </w:pPr>
            <w:r w:rsidRPr="00E23F7D">
              <w:rPr>
                <w:rStyle w:val="Strong"/>
              </w:rPr>
              <w:t>CI:</w:t>
            </w:r>
            <w:r w:rsidRPr="00E23F7D">
              <w:t xml:space="preserve"> </w:t>
            </w:r>
            <w:r w:rsidRPr="00F10441">
              <w:t>confidence</w:t>
            </w:r>
            <w:r w:rsidRPr="00E23F7D">
              <w:t xml:space="preserve"> interval; </w:t>
            </w:r>
            <w:r w:rsidRPr="00E23F7D">
              <w:rPr>
                <w:rStyle w:val="Strong"/>
              </w:rPr>
              <w:t xml:space="preserve">WHM: </w:t>
            </w:r>
            <w:r w:rsidRPr="00E23F7D">
              <w:t>Western Herbal Medicine</w:t>
            </w:r>
          </w:p>
        </w:tc>
      </w:tr>
      <w:tr w:rsidR="00B053E3" w:rsidRPr="00E23F7D" w14:paraId="44B7D378" w14:textId="77777777" w:rsidTr="00F01994">
        <w:trPr>
          <w:cantSplit/>
        </w:trPr>
        <w:tc>
          <w:tcPr>
            <w:tcW w:w="5000" w:type="pct"/>
            <w:gridSpan w:val="7"/>
            <w:tcBorders>
              <w:top w:val="single" w:sz="6" w:space="0" w:color="000000"/>
              <w:left w:val="nil"/>
              <w:bottom w:val="single" w:sz="6" w:space="0" w:color="000000"/>
              <w:right w:val="nil"/>
            </w:tcBorders>
            <w:vAlign w:val="center"/>
            <w:hideMark/>
          </w:tcPr>
          <w:p w14:paraId="4D655D44" w14:textId="153D80A0" w:rsidR="00B053E3" w:rsidRPr="00E23F7D" w:rsidRDefault="00B053E3" w:rsidP="00F619C8">
            <w:pPr>
              <w:pStyle w:val="TableFigNotes0"/>
              <w:rPr>
                <w:vertAlign w:val="superscript"/>
              </w:rPr>
            </w:pPr>
            <w:r w:rsidRPr="00E23F7D">
              <w:rPr>
                <w:rStyle w:val="Strong"/>
              </w:rPr>
              <w:t>GRADE Working Group grades of evidence</w:t>
            </w:r>
            <w:r w:rsidRPr="00E23F7D">
              <w:br/>
            </w:r>
            <w:r w:rsidRPr="00E23F7D">
              <w:rPr>
                <w:rStyle w:val="Strong"/>
              </w:rPr>
              <w:t>High certainty:</w:t>
            </w:r>
            <w:r w:rsidRPr="00E23F7D">
              <w:t xml:space="preserve"> we are very confident that the true effect lies close to that of the estimate of the effect.</w:t>
            </w:r>
            <w:r w:rsidRPr="00E23F7D">
              <w:br/>
            </w:r>
            <w:r w:rsidRPr="00E23F7D">
              <w:rPr>
                <w:rStyle w:val="Strong"/>
              </w:rPr>
              <w:t>Moderate certainty:</w:t>
            </w:r>
            <w:r w:rsidRPr="00E23F7D">
              <w:t xml:space="preserve"> we are moderately confident in the effect estimate: the true effect is likely to be close to the estimate of the effect, but there is a possibility that it is substantially different.</w:t>
            </w:r>
            <w:r w:rsidRPr="00E23F7D">
              <w:br/>
            </w:r>
            <w:r w:rsidRPr="00E23F7D">
              <w:rPr>
                <w:rStyle w:val="Strong"/>
              </w:rPr>
              <w:t>Low certainty:</w:t>
            </w:r>
            <w:r w:rsidRPr="00E23F7D">
              <w:t xml:space="preserve"> our confidence in the effect estimate is limited: the true effect may be substantially different from the estimate of the effect.</w:t>
            </w:r>
            <w:r w:rsidRPr="00E23F7D">
              <w:br/>
            </w:r>
            <w:r w:rsidRPr="00E23F7D">
              <w:rPr>
                <w:rStyle w:val="Strong"/>
              </w:rPr>
              <w:t>Very low certainty:</w:t>
            </w:r>
            <w:r w:rsidRPr="00E23F7D">
              <w:t xml:space="preserve"> we have very little confidence in the effect estimate: the true effect is likely to be substantially different from the estimate of effect. </w:t>
            </w:r>
            <w:r w:rsidRPr="00E23F7D">
              <w:softHyphen/>
            </w:r>
          </w:p>
        </w:tc>
      </w:tr>
    </w:tbl>
    <w:p w14:paraId="69F33311" w14:textId="77777777" w:rsidR="00B0556A" w:rsidRPr="00E23F7D" w:rsidRDefault="00B0556A" w:rsidP="00B0556A">
      <w:pPr>
        <w:pStyle w:val="Heading4a"/>
      </w:pPr>
      <w:r w:rsidRPr="00E23F7D">
        <w:t>Explanations</w:t>
      </w:r>
    </w:p>
    <w:p w14:paraId="2923E8CE" w14:textId="40744702" w:rsidR="003822A6" w:rsidRPr="00E23F7D" w:rsidRDefault="00B0556A" w:rsidP="00C64A1C">
      <w:pPr>
        <w:pStyle w:val="TableNote"/>
      </w:pPr>
      <w:r w:rsidRPr="00E23F7D">
        <w:t xml:space="preserve">a. </w:t>
      </w:r>
      <w:r w:rsidR="003822A6">
        <w:t xml:space="preserve">No serious risk of bias. </w:t>
      </w:r>
      <w:r w:rsidR="003822A6" w:rsidRPr="00E23F7D">
        <w:t xml:space="preserve">Certainty of evidence </w:t>
      </w:r>
      <w:r w:rsidR="003822A6">
        <w:t xml:space="preserve">not </w:t>
      </w:r>
      <w:r w:rsidR="003822A6" w:rsidRPr="00E23F7D">
        <w:t>downgraded.</w:t>
      </w:r>
    </w:p>
    <w:p w14:paraId="45FBE08A" w14:textId="741F3A66" w:rsidR="003822A6" w:rsidRDefault="003822A6" w:rsidP="00C64A1C">
      <w:pPr>
        <w:pStyle w:val="TableNote"/>
      </w:pPr>
      <w:r>
        <w:t xml:space="preserve">b. </w:t>
      </w:r>
      <w:r w:rsidR="00F26F2C">
        <w:t xml:space="preserve">Serious inconsistency. </w:t>
      </w:r>
      <w:r w:rsidR="00F10441">
        <w:t>Point estimates do not overlap.</w:t>
      </w:r>
      <w:r w:rsidR="00F10441" w:rsidRPr="00F10441">
        <w:t xml:space="preserve"> </w:t>
      </w:r>
      <w:r w:rsidR="00F10441">
        <w:t>High statistical heterogeneity (I</w:t>
      </w:r>
      <w:r w:rsidR="00F10441" w:rsidRPr="00564DCE">
        <w:rPr>
          <w:rStyle w:val="FootnoteReference"/>
        </w:rPr>
        <w:t>2</w:t>
      </w:r>
      <w:r w:rsidR="00F10441">
        <w:t xml:space="preserve"> = 7</w:t>
      </w:r>
      <w:r w:rsidR="00975EE3">
        <w:t>8</w:t>
      </w:r>
      <w:r w:rsidR="00F10441">
        <w:t>%)</w:t>
      </w:r>
      <w:r w:rsidR="00575CD3">
        <w:t xml:space="preserve"> that is not able to be explained</w:t>
      </w:r>
      <w:r w:rsidR="00F10441">
        <w:t xml:space="preserve">. </w:t>
      </w:r>
      <w:r w:rsidR="00F10441" w:rsidRPr="00E23F7D">
        <w:t>Certainty of evidence downgraded.</w:t>
      </w:r>
    </w:p>
    <w:p w14:paraId="4F3D36E4" w14:textId="0144811F" w:rsidR="00975EE3" w:rsidRPr="00E23F7D" w:rsidRDefault="00975EE3" w:rsidP="00C64A1C">
      <w:pPr>
        <w:pStyle w:val="TableNote"/>
      </w:pPr>
      <w:r w:rsidRPr="00E23F7D">
        <w:t xml:space="preserve">c. No serious indirectness. The available evidence is in people with </w:t>
      </w:r>
      <w:r>
        <w:t>insomnia</w:t>
      </w:r>
      <w:r w:rsidRPr="00E23F7D">
        <w:t xml:space="preserve"> and is directly generalisable to the Australian population</w:t>
      </w:r>
      <w:r>
        <w:t xml:space="preserve"> with few caveats</w:t>
      </w:r>
      <w:r w:rsidRPr="00E23F7D">
        <w:t xml:space="preserve">. </w:t>
      </w:r>
      <w:r w:rsidR="009C231A">
        <w:t>The herbs used in the identified studies are</w:t>
      </w:r>
      <w:r w:rsidR="009C231A" w:rsidRPr="00FF2470">
        <w:t xml:space="preserve"> </w:t>
      </w:r>
      <w:r w:rsidR="009C231A">
        <w:t>comparable</w:t>
      </w:r>
      <w:r w:rsidR="009C231A" w:rsidRPr="00FF2470">
        <w:t xml:space="preserve"> to </w:t>
      </w:r>
      <w:r w:rsidR="009C231A">
        <w:t xml:space="preserve">those commonly used </w:t>
      </w:r>
      <w:r w:rsidR="009C231A" w:rsidRPr="00FF2470">
        <w:t>in Australia</w:t>
      </w:r>
      <w:r w:rsidR="009C231A">
        <w:t xml:space="preserve"> and can be sensibly applied. </w:t>
      </w:r>
      <w:r w:rsidRPr="00E23F7D">
        <w:t>Certainty of evidence not downgraded.</w:t>
      </w:r>
    </w:p>
    <w:p w14:paraId="6C0DF36D" w14:textId="77777777" w:rsidR="00F86099" w:rsidRDefault="00F86099" w:rsidP="00C64A1C">
      <w:pPr>
        <w:pStyle w:val="TableNote"/>
      </w:pPr>
      <w:r w:rsidRPr="00E23F7D">
        <w:t xml:space="preserve">d. </w:t>
      </w:r>
      <w:r>
        <w:t>No s</w:t>
      </w:r>
      <w:r w:rsidRPr="00E23F7D">
        <w:t xml:space="preserve">erious imprecision. Certainty of evidence </w:t>
      </w:r>
      <w:r>
        <w:t xml:space="preserve">not </w:t>
      </w:r>
      <w:r w:rsidRPr="00E23F7D">
        <w:t>downgrade</w:t>
      </w:r>
      <w:r>
        <w:t>d</w:t>
      </w:r>
      <w:r w:rsidRPr="00E23F7D">
        <w:t>.</w:t>
      </w:r>
    </w:p>
    <w:p w14:paraId="4834DD6D" w14:textId="77777777" w:rsidR="00D16EE7" w:rsidRDefault="00F86099" w:rsidP="00C64A1C">
      <w:pPr>
        <w:pStyle w:val="TableNote"/>
      </w:pPr>
      <w:r>
        <w:t xml:space="preserve">e. Publication bias not suspected. </w:t>
      </w:r>
      <w:r w:rsidRPr="00E23F7D">
        <w:t xml:space="preserve">Certainty of evidence </w:t>
      </w:r>
      <w:r>
        <w:t xml:space="preserve">not </w:t>
      </w:r>
      <w:r w:rsidRPr="00E23F7D">
        <w:t>downgraded.</w:t>
      </w:r>
      <w:r>
        <w:t xml:space="preserve">  </w:t>
      </w:r>
    </w:p>
    <w:p w14:paraId="5B386D4C" w14:textId="698A717F" w:rsidR="005634AD" w:rsidRDefault="00D16EE7" w:rsidP="00C64A1C">
      <w:pPr>
        <w:pStyle w:val="TableNote"/>
      </w:pPr>
      <w:r>
        <w:t xml:space="preserve">f. Publication bias suspected. </w:t>
      </w:r>
      <w:r w:rsidRPr="00E23F7D">
        <w:rPr>
          <w:szCs w:val="14"/>
        </w:rPr>
        <w:t xml:space="preserve">There is a strong suspicion of non-reporting of results likely related to the </w:t>
      </w:r>
      <w:r w:rsidRPr="004B4830">
        <w:rPr>
          <w:rStyle w:val="Emphasis"/>
        </w:rPr>
        <w:t xml:space="preserve">p </w:t>
      </w:r>
      <w:r w:rsidRPr="00E23F7D">
        <w:rPr>
          <w:szCs w:val="14"/>
        </w:rPr>
        <w:t>value, direction or magnitude of effect.</w:t>
      </w:r>
      <w:r w:rsidRPr="00D16EE7">
        <w:t xml:space="preserve"> </w:t>
      </w:r>
      <w:r w:rsidRPr="00E23F7D">
        <w:t>Certainty of evidence</w:t>
      </w:r>
      <w:r>
        <w:t xml:space="preserve"> </w:t>
      </w:r>
      <w:r w:rsidRPr="00E23F7D">
        <w:t>downgrade</w:t>
      </w:r>
      <w:r>
        <w:t>d</w:t>
      </w:r>
      <w:r w:rsidRPr="00E23F7D">
        <w:t>.</w:t>
      </w:r>
    </w:p>
    <w:p w14:paraId="6D96FF11" w14:textId="783B84EC" w:rsidR="0042538A" w:rsidRDefault="007E3866" w:rsidP="0042538A">
      <w:pPr>
        <w:pStyle w:val="Heading4"/>
      </w:pPr>
      <w:r>
        <w:lastRenderedPageBreak/>
        <w:t>Secondary Comparison</w:t>
      </w:r>
      <w:r w:rsidR="0042538A" w:rsidRPr="00E23F7D">
        <w:t xml:space="preserve"> (vs </w:t>
      </w:r>
      <w:r w:rsidR="003F58C9">
        <w:t xml:space="preserve">inactive </w:t>
      </w:r>
      <w:r w:rsidR="0042538A" w:rsidRPr="00E23F7D">
        <w:t>control)</w:t>
      </w:r>
    </w:p>
    <w:p w14:paraId="6B3A7AB8" w14:textId="6212935F" w:rsidR="0040184F" w:rsidRDefault="0040184F" w:rsidP="0055340B">
      <w:pPr>
        <w:pStyle w:val="BodyText"/>
      </w:pPr>
      <w:r w:rsidRPr="00E23F7D">
        <w:t>There w</w:t>
      </w:r>
      <w:r>
        <w:t>ere</w:t>
      </w:r>
      <w:r w:rsidRPr="00E23F7D">
        <w:t xml:space="preserve"> </w:t>
      </w:r>
      <w:r>
        <w:t>no</w:t>
      </w:r>
      <w:r w:rsidRPr="00E23F7D">
        <w:t xml:space="preserve"> </w:t>
      </w:r>
      <w:r>
        <w:t>RCTs</w:t>
      </w:r>
      <w:r w:rsidRPr="00E23F7D">
        <w:t xml:space="preserve"> found by the included systematic reviews that compared WHM with control (no intervention, waitlist or usual care) in people with </w:t>
      </w:r>
      <w:r w:rsidR="00A17971">
        <w:t>insomnia</w:t>
      </w:r>
      <w:r w:rsidRPr="00E23F7D">
        <w:t xml:space="preserve">. </w:t>
      </w:r>
      <w:r w:rsidR="00E3567E">
        <w:t xml:space="preserve">In the absence of evidence, the effect of WHM compared with control </w:t>
      </w:r>
      <w:r>
        <w:t xml:space="preserve">on the </w:t>
      </w:r>
      <w:r w:rsidR="00AB2843">
        <w:t xml:space="preserve">prioritised </w:t>
      </w:r>
      <w:r w:rsidRPr="0055340B">
        <w:t>outcomes</w:t>
      </w:r>
      <w:r>
        <w:t xml:space="preserve"> </w:t>
      </w:r>
      <w:r w:rsidR="00E3567E">
        <w:t>in people with insomnia is unknown</w:t>
      </w:r>
      <w:r w:rsidR="00AB2843">
        <w:t>.</w:t>
      </w:r>
    </w:p>
    <w:p w14:paraId="56F8E139" w14:textId="77777777" w:rsidR="00AB2843" w:rsidRPr="00E23F7D" w:rsidRDefault="00AB2843" w:rsidP="00AB2843">
      <w:pPr>
        <w:pStyle w:val="Heading4"/>
      </w:pPr>
      <w:r>
        <w:t>Tertiary Comparison</w:t>
      </w:r>
      <w:r w:rsidRPr="00E23F7D">
        <w:t xml:space="preserve"> (vs </w:t>
      </w:r>
      <w:r>
        <w:t xml:space="preserve">active </w:t>
      </w:r>
      <w:r w:rsidRPr="00E23F7D">
        <w:t>control)</w:t>
      </w:r>
    </w:p>
    <w:p w14:paraId="28A58998" w14:textId="19ADC971" w:rsidR="00AB2843" w:rsidRPr="0040184F" w:rsidRDefault="00D043A2" w:rsidP="00334311">
      <w:pPr>
        <w:pStyle w:val="BodyText"/>
      </w:pPr>
      <w:r w:rsidRPr="009972FE">
        <w:t xml:space="preserve">There </w:t>
      </w:r>
      <w:r>
        <w:t>were</w:t>
      </w:r>
      <w:r w:rsidRPr="009972FE">
        <w:t xml:space="preserve"> </w:t>
      </w:r>
      <w:r>
        <w:t>3</w:t>
      </w:r>
      <w:r w:rsidRPr="009972FE">
        <w:t xml:space="preserve"> RCTs found by the included systematic reviews that compared WHM with</w:t>
      </w:r>
      <w:r>
        <w:t xml:space="preserve"> active comparators</w:t>
      </w:r>
      <w:r w:rsidR="00E24E51">
        <w:t xml:space="preserve">. </w:t>
      </w:r>
      <w:r w:rsidR="00E24E51" w:rsidRPr="00CF235A">
        <w:t xml:space="preserve">Data from these studies are presented in </w:t>
      </w:r>
      <w:r>
        <w:t>Appendix F2.</w:t>
      </w:r>
    </w:p>
    <w:p w14:paraId="1EC5DA1F" w14:textId="49D4BD38" w:rsidR="005634AD" w:rsidRDefault="005634AD" w:rsidP="0042538A">
      <w:pPr>
        <w:pStyle w:val="Heading3"/>
      </w:pPr>
      <w:bookmarkStart w:id="227" w:name="_Toc183697547"/>
      <w:r w:rsidRPr="00E23F7D">
        <w:t>Forest plots</w:t>
      </w:r>
      <w:bookmarkEnd w:id="227"/>
    </w:p>
    <w:p w14:paraId="762DBE62" w14:textId="73E68F00" w:rsidR="00B053E3" w:rsidRPr="00E23F7D" w:rsidRDefault="00B053E3" w:rsidP="00B053E3">
      <w:pPr>
        <w:pStyle w:val="BodyText"/>
      </w:pPr>
      <w:r w:rsidRPr="00E23F7D">
        <w:t xml:space="preserve">Outcome results related to people with </w:t>
      </w:r>
      <w:r>
        <w:t>insomnia</w:t>
      </w:r>
      <w:r w:rsidRPr="009009F2">
        <w:t xml:space="preserve"> </w:t>
      </w:r>
      <w:r>
        <w:t>are</w:t>
      </w:r>
      <w:r w:rsidRPr="00E23F7D">
        <w:t xml:space="preserve"> presented in </w:t>
      </w:r>
      <w:r>
        <w:fldChar w:fldCharType="begin" w:fldLock="1"/>
      </w:r>
      <w:r>
        <w:instrText xml:space="preserve"> REF _Ref143519544 \h </w:instrText>
      </w:r>
      <w:r>
        <w:fldChar w:fldCharType="separate"/>
      </w:r>
      <w:r w:rsidR="00E2214E" w:rsidRPr="00E23F7D">
        <w:t xml:space="preserve">Figure </w:t>
      </w:r>
      <w:r w:rsidR="00E2214E">
        <w:rPr>
          <w:noProof/>
        </w:rPr>
        <w:t>24</w:t>
      </w:r>
      <w:r>
        <w:fldChar w:fldCharType="end"/>
      </w:r>
      <w:r>
        <w:t xml:space="preserve"> (sleep quality) and </w:t>
      </w:r>
      <w:r>
        <w:fldChar w:fldCharType="begin" w:fldLock="1"/>
      </w:r>
      <w:r>
        <w:instrText xml:space="preserve"> REF _Ref143519549 \h </w:instrText>
      </w:r>
      <w:r>
        <w:fldChar w:fldCharType="separate"/>
      </w:r>
      <w:r w:rsidR="00E2214E" w:rsidRPr="00E23F7D">
        <w:t xml:space="preserve">Figure </w:t>
      </w:r>
      <w:r w:rsidR="00E2214E">
        <w:rPr>
          <w:noProof/>
        </w:rPr>
        <w:t>25</w:t>
      </w:r>
      <w:r>
        <w:fldChar w:fldCharType="end"/>
      </w:r>
      <w:r>
        <w:t xml:space="preserve"> (anxiety)</w:t>
      </w:r>
      <w:r w:rsidRPr="00E23F7D">
        <w:t>.</w:t>
      </w:r>
    </w:p>
    <w:p w14:paraId="68C418CF" w14:textId="727669BB" w:rsidR="005634AD" w:rsidRDefault="005634AD" w:rsidP="00B0556A">
      <w:pPr>
        <w:pStyle w:val="Caption"/>
      </w:pPr>
      <w:bookmarkStart w:id="228" w:name="_Ref143519544"/>
      <w:bookmarkStart w:id="229" w:name="_Toc177486212"/>
      <w:r w:rsidRPr="00E23F7D">
        <w:t xml:space="preserve">Figure </w:t>
      </w:r>
      <w:r w:rsidRPr="00E23F7D">
        <w:fldChar w:fldCharType="begin"/>
      </w:r>
      <w:r w:rsidRPr="00E23F7D">
        <w:instrText xml:space="preserve"> SEQ Figure \* ARABIC </w:instrText>
      </w:r>
      <w:r w:rsidRPr="00E23F7D">
        <w:fldChar w:fldCharType="separate"/>
      </w:r>
      <w:r w:rsidR="006C1868">
        <w:rPr>
          <w:noProof/>
        </w:rPr>
        <w:t>24</w:t>
      </w:r>
      <w:r w:rsidRPr="00E23F7D">
        <w:fldChar w:fldCharType="end"/>
      </w:r>
      <w:bookmarkEnd w:id="228"/>
      <w:r w:rsidRPr="00E23F7D">
        <w:tab/>
        <w:t xml:space="preserve">Forest plot of comparison: WHM vs </w:t>
      </w:r>
      <w:r w:rsidR="003471AB">
        <w:t>placebo</w:t>
      </w:r>
      <w:r w:rsidRPr="00E23F7D">
        <w:t xml:space="preserve">: </w:t>
      </w:r>
      <w:r w:rsidR="003E37DC">
        <w:t>I</w:t>
      </w:r>
      <w:r w:rsidRPr="00E23F7D">
        <w:t>nsomnia – sleep quality</w:t>
      </w:r>
      <w:bookmarkEnd w:id="229"/>
      <w:r w:rsidRPr="00E23F7D">
        <w:t xml:space="preserve"> </w:t>
      </w:r>
    </w:p>
    <w:p w14:paraId="3419D69E" w14:textId="24F876E1" w:rsidR="00F31FB8" w:rsidRDefault="00F30233" w:rsidP="00F31FB8">
      <w:pPr>
        <w:pStyle w:val="Pic"/>
      </w:pPr>
      <w:r>
        <w:rPr>
          <w:noProof/>
        </w:rPr>
        <w:drawing>
          <wp:inline distT="0" distB="0" distL="0" distR="0" wp14:anchorId="1979DBD2" wp14:editId="5E2F5967">
            <wp:extent cx="6035190" cy="5365630"/>
            <wp:effectExtent l="0" t="0" r="3810" b="6985"/>
            <wp:docPr id="578006255" name="Picture 14" descr="P81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06255" name="Picture 14" descr="P8144#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2302" cy="5371953"/>
                    </a:xfrm>
                    <a:prstGeom prst="rect">
                      <a:avLst/>
                    </a:prstGeom>
                    <a:noFill/>
                    <a:ln>
                      <a:noFill/>
                    </a:ln>
                  </pic:spPr>
                </pic:pic>
              </a:graphicData>
            </a:graphic>
          </wp:inline>
        </w:drawing>
      </w:r>
      <w:r w:rsidR="00917000">
        <w:rPr>
          <w:noProof/>
        </w:rPr>
        <w:t xml:space="preserve"> </w:t>
      </w:r>
    </w:p>
    <w:p w14:paraId="52FBE4BA" w14:textId="77777777" w:rsidR="00A25759" w:rsidRDefault="00A25759" w:rsidP="00A25759">
      <w:pPr>
        <w:pStyle w:val="TableFigNotes18"/>
      </w:pPr>
    </w:p>
    <w:p w14:paraId="459FD018" w14:textId="3705D21F" w:rsidR="00B053E3" w:rsidRDefault="00B053E3" w:rsidP="00B053E3">
      <w:pPr>
        <w:pStyle w:val="Caption"/>
      </w:pPr>
      <w:bookmarkStart w:id="230" w:name="_Ref143519549"/>
      <w:bookmarkStart w:id="231" w:name="_Toc177486213"/>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25</w:t>
      </w:r>
      <w:r w:rsidRPr="00E23F7D">
        <w:fldChar w:fldCharType="end"/>
      </w:r>
      <w:bookmarkEnd w:id="230"/>
      <w:r w:rsidRPr="00E23F7D">
        <w:tab/>
        <w:t xml:space="preserve">Forest plot of comparison: WHM vs </w:t>
      </w:r>
      <w:r>
        <w:t>placebo</w:t>
      </w:r>
      <w:r w:rsidRPr="00E23F7D">
        <w:t xml:space="preserve">: </w:t>
      </w:r>
      <w:r w:rsidR="003E37DC">
        <w:t>I</w:t>
      </w:r>
      <w:r w:rsidRPr="00E23F7D">
        <w:t xml:space="preserve">nsomnia – </w:t>
      </w:r>
      <w:r>
        <w:t>anxiety</w:t>
      </w:r>
      <w:bookmarkEnd w:id="231"/>
      <w:r w:rsidRPr="00E23F7D">
        <w:t xml:space="preserve"> </w:t>
      </w:r>
    </w:p>
    <w:p w14:paraId="5DF72EB7" w14:textId="72ADF9DC" w:rsidR="00B053E3" w:rsidRDefault="00AE280E" w:rsidP="00B053E3">
      <w:pPr>
        <w:pStyle w:val="Pic"/>
      </w:pPr>
      <w:r>
        <w:rPr>
          <w:noProof/>
        </w:rPr>
        <w:drawing>
          <wp:inline distT="0" distB="0" distL="0" distR="0" wp14:anchorId="6522C9A4" wp14:editId="18152C44">
            <wp:extent cx="6050319" cy="3390181"/>
            <wp:effectExtent l="0" t="0" r="7620" b="1270"/>
            <wp:docPr id="115786944" name="Picture 15" descr="P81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6944" name="Picture 15" descr="P8147#yIS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8728" cy="3394893"/>
                    </a:xfrm>
                    <a:prstGeom prst="rect">
                      <a:avLst/>
                    </a:prstGeom>
                    <a:noFill/>
                    <a:ln>
                      <a:noFill/>
                    </a:ln>
                  </pic:spPr>
                </pic:pic>
              </a:graphicData>
            </a:graphic>
          </wp:inline>
        </w:drawing>
      </w:r>
      <w:r w:rsidDel="004F2F03">
        <w:rPr>
          <w:noProof/>
        </w:rPr>
        <w:t xml:space="preserve"> </w:t>
      </w:r>
    </w:p>
    <w:p w14:paraId="04E0BA32" w14:textId="77777777" w:rsidR="00B053E3" w:rsidRPr="00B053E3" w:rsidRDefault="00B053E3" w:rsidP="00B053E3">
      <w:pPr>
        <w:pStyle w:val="TableFigNotes18"/>
      </w:pPr>
    </w:p>
    <w:p w14:paraId="45F89DC8" w14:textId="17736268" w:rsidR="00792FD7" w:rsidRDefault="00792FD7" w:rsidP="003A6590">
      <w:pPr>
        <w:pStyle w:val="BodyText"/>
      </w:pPr>
      <w:r>
        <w:br w:type="page"/>
      </w:r>
    </w:p>
    <w:p w14:paraId="67CB2F45" w14:textId="77777777" w:rsidR="00D43DCE" w:rsidRDefault="00D43DCE" w:rsidP="007B420D">
      <w:pPr>
        <w:pStyle w:val="Heading2"/>
      </w:pPr>
      <w:bookmarkStart w:id="232" w:name="_Toc183697548"/>
      <w:r>
        <w:lastRenderedPageBreak/>
        <w:t>Diabetes and Impaired glucose tolerance</w:t>
      </w:r>
      <w:bookmarkEnd w:id="232"/>
      <w:r w:rsidRPr="00E23F7D">
        <w:t xml:space="preserve"> </w:t>
      </w:r>
    </w:p>
    <w:p w14:paraId="6FDB3B04" w14:textId="65188325" w:rsidR="005634AD" w:rsidRPr="00E23F7D" w:rsidRDefault="005634AD" w:rsidP="007B420D">
      <w:pPr>
        <w:pStyle w:val="Heading3"/>
      </w:pPr>
      <w:bookmarkStart w:id="233" w:name="_Toc183697549"/>
      <w:r w:rsidRPr="00E23F7D">
        <w:t>Description of the condition</w:t>
      </w:r>
      <w:bookmarkEnd w:id="233"/>
    </w:p>
    <w:p w14:paraId="1F61744B" w14:textId="63C9D22F" w:rsidR="004A5741" w:rsidRDefault="00A901A2" w:rsidP="00B35283">
      <w:r>
        <w:t xml:space="preserve">Diabetes and impaired glucose tolerance were initially prioritised as separate conditions. However, </w:t>
      </w:r>
      <w:r w:rsidR="004A5741">
        <w:t xml:space="preserve">it was found </w:t>
      </w:r>
      <w:r w:rsidR="00B016CF">
        <w:t>that</w:t>
      </w:r>
      <w:r w:rsidR="004A5741">
        <w:t xml:space="preserve"> systematic reviews </w:t>
      </w:r>
      <w:r w:rsidR="00B016CF">
        <w:t>and studies within them were</w:t>
      </w:r>
      <w:r w:rsidR="004A5741">
        <w:t xml:space="preserve"> often unclear whether </w:t>
      </w:r>
      <w:r w:rsidR="00C4427C" w:rsidRPr="00C4427C">
        <w:t>the studies enrolled people with diabetes or impaired glucose tolerance or both (or metabolic disorder)</w:t>
      </w:r>
      <w:r w:rsidR="00C4427C">
        <w:t xml:space="preserve">. </w:t>
      </w:r>
      <w:r w:rsidR="00A35C62">
        <w:t xml:space="preserve">Diabetes and impaired glucose tolerance are therefore combined here and in Appendix D. </w:t>
      </w:r>
      <w:r w:rsidR="004A5741">
        <w:t xml:space="preserve"> </w:t>
      </w:r>
    </w:p>
    <w:p w14:paraId="5A01DEF7" w14:textId="4DDFD7AA" w:rsidR="00B35283" w:rsidRPr="00E23F7D" w:rsidRDefault="00B35283" w:rsidP="00B35283">
      <w:r w:rsidRPr="00383ABF">
        <w:t xml:space="preserve">Impaired </w:t>
      </w:r>
      <w:r>
        <w:t>g</w:t>
      </w:r>
      <w:r w:rsidRPr="00383ABF">
        <w:t xml:space="preserve">lucose </w:t>
      </w:r>
      <w:r>
        <w:t>t</w:t>
      </w:r>
      <w:r w:rsidRPr="00383ABF">
        <w:t>olerance</w:t>
      </w:r>
      <w:r>
        <w:t xml:space="preserve"> </w:t>
      </w:r>
      <w:r w:rsidRPr="00383ABF">
        <w:t xml:space="preserve">occurs when </w:t>
      </w:r>
      <w:r w:rsidRPr="00E23F7D">
        <w:t>blood glucose levels are higher than normal but not high enough to meet the diagnostic criteria for diabetes</w:t>
      </w:r>
      <w:r w:rsidR="009A74CF">
        <w:t xml:space="preserve"> </w:t>
      </w:r>
      <w:r w:rsidR="00F04E96">
        <w:fldChar w:fldCharType="begin"/>
      </w:r>
      <w:r w:rsidR="00B5783A">
        <w:instrText xml:space="preserve"> ADDIN EN.CITE &lt;EndNote&gt;&lt;Cite&gt;&lt;Author&gt;RACGP&lt;/Author&gt;&lt;Year&gt;2020&lt;/Year&gt;&lt;RecNum&gt;1444&lt;/RecNum&gt;&lt;DisplayText&gt;(336)&lt;/DisplayText&gt;&lt;record&gt;&lt;rec-number&gt;1444&lt;/rec-number&gt;&lt;foreign-keys&gt;&lt;key app="EN" db-id="fffa29epupvv03e2wadvw0dnd2t2azstt9v5" timestamp="1726033733"&gt;1444&lt;/key&gt;&lt;/foreign-keys&gt;&lt;ref-type name="Electronic Book"&gt;44&lt;/ref-type&gt;&lt;contributors&gt;&lt;authors&gt;&lt;author&gt;RACGP,&lt;/author&gt;&lt;/authors&gt;&lt;/contributors&gt;&lt;titles&gt;&lt;title&gt;Management of type 2 diabetes: A handbook for general practice&lt;/title&gt;&lt;/titles&gt;&lt;dates&gt;&lt;year&gt;2020&lt;/year&gt;&lt;pub-dates&gt;&lt;date&gt;September 2024&lt;/date&gt;&lt;/pub-dates&gt;&lt;/dates&gt;&lt;pub-location&gt;East Melbourne, Vic&lt;/pub-location&gt;&lt;publisher&gt;The Royal Australian College of General Practitioners&lt;/publisher&gt;&lt;urls&gt;&lt;related-urls&gt;&lt;url&gt;https://www.racgp.org.au/getattachment/41fee8dc-7f97-4f87-9d90-b7af337af778/Management-of-type-2-diabetes-A-handbook-for-general-practice.aspx&lt;/url&gt;&lt;/related-urls&gt;&lt;/urls&gt;&lt;custom1&gt;2024&lt;/custom1&gt;&lt;/record&gt;&lt;/Cite&gt;&lt;/EndNote&gt;</w:instrText>
      </w:r>
      <w:r w:rsidR="00F04E96">
        <w:fldChar w:fldCharType="separate"/>
      </w:r>
      <w:r w:rsidR="00F04E96">
        <w:rPr>
          <w:noProof/>
        </w:rPr>
        <w:t>(</w:t>
      </w:r>
      <w:hyperlink w:anchor="_ENREF_336" w:tooltip="RACGP, 2020 #1444" w:history="1">
        <w:r w:rsidR="002E03B7">
          <w:rPr>
            <w:noProof/>
          </w:rPr>
          <w:t>336</w:t>
        </w:r>
      </w:hyperlink>
      <w:r w:rsidR="00F04E96">
        <w:rPr>
          <w:noProof/>
        </w:rPr>
        <w:t>)</w:t>
      </w:r>
      <w:r w:rsidR="00F04E96">
        <w:fldChar w:fldCharType="end"/>
      </w:r>
      <w:r w:rsidRPr="00E23F7D">
        <w:t xml:space="preserve">. Impaired glucose tolerance is considered a high-risk factor for </w:t>
      </w:r>
      <w:r w:rsidR="005E5970">
        <w:t xml:space="preserve">developing </w:t>
      </w:r>
      <w:r w:rsidR="005D2B7A">
        <w:t xml:space="preserve">type 2 </w:t>
      </w:r>
      <w:r w:rsidRPr="00E23F7D">
        <w:t>diabetes</w:t>
      </w:r>
      <w:r w:rsidR="008F67DD">
        <w:t xml:space="preserve"> and cardiovascular disease</w:t>
      </w:r>
      <w:r w:rsidR="004004F0">
        <w:t xml:space="preserve"> </w:t>
      </w:r>
      <w:r w:rsidRPr="00E23F7D">
        <w:fldChar w:fldCharType="begin">
          <w:fldData xml:space="preserve">PEVuZE5vdGU+PENpdGU+PEF1dGhvcj5SYW88L0F1dGhvcj48WWVhcj4yMDA0PC9ZZWFyPjxSZWNO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</w:fldData>
        </w:fldChar>
      </w:r>
      <w:r w:rsidR="002E03B7">
        <w:instrText xml:space="preserve"> ADDIN EN.CITE </w:instrText>
      </w:r>
      <w:r w:rsidR="002E03B7">
        <w:fldChar w:fldCharType="begin">
          <w:fldData xml:space="preserve">PEVuZE5vdGU+PENpdGU+PEF1dGhvcj5SYW88L0F1dGhvcj48WWVhcj4yMDA0PC9ZZWFyPjxSZWNO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</w:fldData>
        </w:fldChar>
      </w:r>
      <w:r w:rsidR="002E03B7">
        <w:instrText xml:space="preserve"> ADDIN EN.CITE.DATA </w:instrText>
      </w:r>
      <w:r w:rsidR="002E03B7">
        <w:fldChar w:fldCharType="end"/>
      </w:r>
      <w:r w:rsidRPr="00E23F7D">
        <w:fldChar w:fldCharType="separate"/>
      </w:r>
      <w:r w:rsidR="00F04E96">
        <w:rPr>
          <w:noProof/>
        </w:rPr>
        <w:t>(</w:t>
      </w:r>
      <w:hyperlink w:anchor="_ENREF_337" w:tooltip="Rao, 2004 #145" w:history="1">
        <w:r w:rsidR="002E03B7">
          <w:rPr>
            <w:noProof/>
          </w:rPr>
          <w:t>337-341</w:t>
        </w:r>
      </w:hyperlink>
      <w:r w:rsidR="00F04E96">
        <w:rPr>
          <w:noProof/>
        </w:rPr>
        <w:t>)</w:t>
      </w:r>
      <w:r w:rsidRPr="00E23F7D">
        <w:fldChar w:fldCharType="end"/>
      </w:r>
      <w:r w:rsidRPr="00E23F7D">
        <w:t xml:space="preserve">. </w:t>
      </w:r>
      <w:r w:rsidR="00444A1B" w:rsidRPr="00E23F7D">
        <w:t xml:space="preserve">In Australia, the prevalence of impaired glucose tolerance is </w:t>
      </w:r>
      <w:r w:rsidR="00236463">
        <w:t>estimated to be</w:t>
      </w:r>
      <w:r w:rsidR="00E46134">
        <w:t xml:space="preserve"> 8.8%</w:t>
      </w:r>
      <w:r w:rsidR="00236463" w:rsidRPr="00236463">
        <w:t xml:space="preserve"> </w:t>
      </w:r>
      <w:r w:rsidR="00B5783A">
        <w:fldChar w:fldCharType="begin"/>
      </w:r>
      <w:r w:rsidR="00B5783A">
        <w:instrText xml:space="preserve"> ADDIN EN.CITE &lt;EndNote&gt;&lt;Cite ExcludeAuth="1"&gt;&lt;Year&gt;2021&lt;/Year&gt;&lt;RecNum&gt;1445&lt;/RecNum&gt;&lt;DisplayText&gt;(342)&lt;/DisplayText&gt;&lt;record&gt;&lt;rec-number&gt;1445&lt;/rec-number&gt;&lt;foreign-keys&gt;&lt;key app="EN" db-id="fffa29epupvv03e2wadvw0dnd2t2azstt9v5" timestamp="1726035606"&gt;1445&lt;/key&gt;&lt;/foreign-keys&gt;&lt;ref-type name="Electronic Book"&gt;44&lt;/ref-type&gt;&lt;contributors&gt;&lt;secondary-authors&gt;&lt;author&gt;Boyko, Edward J &lt;/author&gt;&lt;author&gt;Magliano,Dianna J &lt;/author&gt;&lt;author&gt;Karuranga, Suvi &lt;/author&gt;&lt;author&gt;Piemonte, Lorenzo &lt;/author&gt;&lt;author&gt;Riley, Phil &lt;/author&gt;&lt;author&gt;Saeedi, Pouya &lt;/author&gt;&lt;author&gt; Sun, Hong&lt;/author&gt;&lt;/secondary-authors&gt;&lt;/contributors&gt;&lt;titles&gt;&lt;title&gt;IDF Diabetes Atlas 10th edition&lt;/title&gt;&lt;/titles&gt;&lt;dates&gt;&lt;year&gt;2021&lt;/year&gt;&lt;/dates&gt;&lt;publisher&gt;International Diabetes Federation&lt;/publisher&gt;&lt;isbn&gt;978-2-930229-98-0&lt;/isbn&gt;&lt;urls&gt;&lt;related-urls&gt;&lt;url&gt;https://diabetesatlas.org/&lt;/url&gt;&lt;/related-urls&gt;&lt;/urls&gt;&lt;/record&gt;&lt;/Cite&gt;&lt;/EndNote&gt;</w:instrText>
      </w:r>
      <w:r w:rsidR="00B5783A">
        <w:fldChar w:fldCharType="separate"/>
      </w:r>
      <w:r w:rsidR="00B5783A">
        <w:rPr>
          <w:noProof/>
        </w:rPr>
        <w:t>(</w:t>
      </w:r>
      <w:hyperlink w:anchor="_ENREF_342" w:tooltip=", 2021 #1445" w:history="1">
        <w:r w:rsidR="002E03B7">
          <w:rPr>
            <w:noProof/>
          </w:rPr>
          <w:t>342</w:t>
        </w:r>
      </w:hyperlink>
      <w:r w:rsidR="00B5783A">
        <w:rPr>
          <w:noProof/>
        </w:rPr>
        <w:t>)</w:t>
      </w:r>
      <w:r w:rsidR="00B5783A">
        <w:fldChar w:fldCharType="end"/>
      </w:r>
      <w:r w:rsidR="00DE0557">
        <w:t>, with o</w:t>
      </w:r>
      <w:r w:rsidR="00444A1B" w:rsidRPr="00E23F7D">
        <w:t>ne in 6 Australians older than 25 years estimated to have</w:t>
      </w:r>
      <w:r w:rsidR="005F2050">
        <w:t xml:space="preserve"> pre-diabetes</w:t>
      </w:r>
      <w:r w:rsidR="004004F0">
        <w:t xml:space="preserve"> (</w:t>
      </w:r>
      <w:r w:rsidR="00444A1B" w:rsidRPr="00E23F7D">
        <w:t xml:space="preserve">impaired glucose intolerance </w:t>
      </w:r>
      <w:r w:rsidR="004004F0">
        <w:t>and/</w:t>
      </w:r>
      <w:r w:rsidR="00444A1B" w:rsidRPr="00E23F7D">
        <w:t>or impaired fasting glucose</w:t>
      </w:r>
      <w:r w:rsidR="00DD57B5">
        <w:t>)</w:t>
      </w:r>
      <w:r w:rsidR="00444A1B" w:rsidRPr="00E23F7D">
        <w:t xml:space="preserve"> </w:t>
      </w:r>
      <w:r w:rsidR="00444A1B" w:rsidRPr="00E23F7D">
        <w:fldChar w:fldCharType="begin">
          <w:fldData xml:space="preserve">PEVuZE5vdGU+PENpdGU+PEF1dGhvcj5UaWpzPC9BdXRob3I+PFllYXI+MjAyMTwvWWVhcj48UmVj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=
</w:fldData>
        </w:fldChar>
      </w:r>
      <w:r w:rsidR="002E03B7">
        <w:instrText xml:space="preserve"> ADDIN EN.CITE </w:instrText>
      </w:r>
      <w:r w:rsidR="002E03B7">
        <w:fldChar w:fldCharType="begin">
          <w:fldData xml:space="preserve">PEVuZE5vdGU+PENpdGU+PEF1dGhvcj5UaWpzPC9BdXRob3I+PFllYXI+MjAyMTwvWWVhcj48UmVj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=
</w:fldData>
        </w:fldChar>
      </w:r>
      <w:r w:rsidR="002E03B7">
        <w:instrText xml:space="preserve"> ADDIN EN.CITE.DATA </w:instrText>
      </w:r>
      <w:r w:rsidR="002E03B7">
        <w:fldChar w:fldCharType="end"/>
      </w:r>
      <w:r w:rsidR="00444A1B" w:rsidRPr="00E23F7D">
        <w:fldChar w:fldCharType="separate"/>
      </w:r>
      <w:r w:rsidR="00B5783A">
        <w:rPr>
          <w:noProof/>
        </w:rPr>
        <w:t>(</w:t>
      </w:r>
      <w:hyperlink w:anchor="_ENREF_336" w:tooltip="RACGP, 2020 #1444" w:history="1">
        <w:r w:rsidR="002E03B7">
          <w:rPr>
            <w:noProof/>
          </w:rPr>
          <w:t>336</w:t>
        </w:r>
      </w:hyperlink>
      <w:r w:rsidR="00B5783A">
        <w:rPr>
          <w:noProof/>
        </w:rPr>
        <w:t xml:space="preserve">, </w:t>
      </w:r>
      <w:hyperlink w:anchor="_ENREF_343" w:tooltip="Tijs, 2021 #149" w:history="1">
        <w:r w:rsidR="002E03B7">
          <w:rPr>
            <w:noProof/>
          </w:rPr>
          <w:t>343</w:t>
        </w:r>
      </w:hyperlink>
      <w:r w:rsidR="00B5783A">
        <w:rPr>
          <w:noProof/>
        </w:rPr>
        <w:t>)</w:t>
      </w:r>
      <w:r w:rsidR="00444A1B" w:rsidRPr="00E23F7D">
        <w:fldChar w:fldCharType="end"/>
      </w:r>
      <w:r w:rsidR="005E5970">
        <w:t>.</w:t>
      </w:r>
    </w:p>
    <w:p w14:paraId="57171B73" w14:textId="44D38772" w:rsidR="00E16E26" w:rsidRDefault="005634AD" w:rsidP="005634AD">
      <w:r w:rsidRPr="00E23F7D">
        <w:t xml:space="preserve">Diabetes mellitus is </w:t>
      </w:r>
      <w:r w:rsidR="00252D02">
        <w:t xml:space="preserve">a </w:t>
      </w:r>
      <w:r w:rsidRPr="00E23F7D">
        <w:t xml:space="preserve">chronic </w:t>
      </w:r>
      <w:r w:rsidR="000E0D40">
        <w:t xml:space="preserve">metabolic </w:t>
      </w:r>
      <w:r w:rsidR="000E0D40">
        <w:rPr>
          <w:szCs w:val="18"/>
        </w:rPr>
        <w:t xml:space="preserve">disease characterised by elevated levels of blood glucose (hyperglycaemia) resulting from defects in insulin secretion, </w:t>
      </w:r>
      <w:r w:rsidR="00FD0A33" w:rsidRPr="00E23F7D">
        <w:t>impaired insulin production</w:t>
      </w:r>
      <w:r w:rsidR="00FD0A33">
        <w:t>, weakened response to</w:t>
      </w:r>
      <w:r w:rsidR="00FD0A33" w:rsidRPr="00E23F7D">
        <w:t xml:space="preserve"> </w:t>
      </w:r>
      <w:r w:rsidR="000E0D40">
        <w:rPr>
          <w:szCs w:val="18"/>
        </w:rPr>
        <w:t xml:space="preserve">insulin </w:t>
      </w:r>
      <w:r w:rsidRPr="00E23F7D">
        <w:t>or absolute insulin deficiency</w:t>
      </w:r>
      <w:r w:rsidR="00E93DB6">
        <w:t xml:space="preserve"> </w:t>
      </w:r>
      <w:r w:rsidR="00E93DB6">
        <w:fldChar w:fldCharType="begin">
          <w:fldData xml:space="preserve">PEVuZE5vdGU+PENpdGU+PEF1dGhvcj5QZXRlcnNtYW5uPC9BdXRob3I+PFllYXI+MjAxOTwvWWVh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</w:fldData>
        </w:fldChar>
      </w:r>
      <w:r w:rsidR="002E03B7">
        <w:instrText xml:space="preserve"> ADDIN EN.CITE </w:instrText>
      </w:r>
      <w:r w:rsidR="002E03B7">
        <w:fldChar w:fldCharType="begin">
          <w:fldData xml:space="preserve">PEVuZE5vdGU+PENpdGU+PEF1dGhvcj5QZXRlcnNtYW5uPC9BdXRob3I+PFllYXI+MjAxOTwvWWVh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</w:fldData>
        </w:fldChar>
      </w:r>
      <w:r w:rsidR="002E03B7">
        <w:instrText xml:space="preserve"> ADDIN EN.CITE.DATA </w:instrText>
      </w:r>
      <w:r w:rsidR="002E03B7">
        <w:fldChar w:fldCharType="end"/>
      </w:r>
      <w:r w:rsidR="00E93DB6">
        <w:fldChar w:fldCharType="separate"/>
      </w:r>
      <w:r w:rsidR="00B5783A">
        <w:rPr>
          <w:noProof/>
        </w:rPr>
        <w:t>(</w:t>
      </w:r>
      <w:hyperlink w:anchor="_ENREF_344" w:tooltip="Petersmann, 2019 #1424" w:history="1">
        <w:r w:rsidR="002E03B7">
          <w:rPr>
            <w:noProof/>
          </w:rPr>
          <w:t>344</w:t>
        </w:r>
      </w:hyperlink>
      <w:r w:rsidR="00B5783A">
        <w:rPr>
          <w:noProof/>
        </w:rPr>
        <w:t>)</w:t>
      </w:r>
      <w:r w:rsidR="00E93DB6">
        <w:fldChar w:fldCharType="end"/>
      </w:r>
      <w:r w:rsidRPr="00E23F7D">
        <w:t xml:space="preserve">. Insulin deficiency leads to hyperglycaemia organ complication, primarily blood vessels, eyes, nerves and kidneys </w:t>
      </w:r>
      <w:r w:rsidRPr="00E23F7D">
        <w:fldChar w:fldCharType="begin">
          <w:fldData xml:space="preserve">PEVuZE5vdGU+PENpdGU+PEF1dGhvcj5NYXllci1EYXZpczwvQXV0aG9yPjxZZWFyPjIwMTg8L1ll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</w:fldData>
        </w:fldChar>
      </w:r>
      <w:r w:rsidR="002E03B7">
        <w:instrText xml:space="preserve"> ADDIN EN.CITE </w:instrText>
      </w:r>
      <w:r w:rsidR="002E03B7">
        <w:fldChar w:fldCharType="begin">
          <w:fldData xml:space="preserve">PEVuZE5vdGU+PENpdGU+PEF1dGhvcj5NYXllci1EYXZpczwvQXV0aG9yPjxZZWFyPjIwMTg8L1ll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</w:fldData>
        </w:fldChar>
      </w:r>
      <w:r w:rsidR="002E03B7">
        <w:instrText xml:space="preserve"> ADDIN EN.CITE.DATA </w:instrText>
      </w:r>
      <w:r w:rsidR="002E03B7">
        <w:fldChar w:fldCharType="end"/>
      </w:r>
      <w:r w:rsidRPr="00E23F7D">
        <w:fldChar w:fldCharType="separate"/>
      </w:r>
      <w:r w:rsidR="00B5783A">
        <w:rPr>
          <w:noProof/>
        </w:rPr>
        <w:t>(</w:t>
      </w:r>
      <w:hyperlink w:anchor="_ENREF_345" w:tooltip="Mayer-Davis, 2018 #132" w:history="1">
        <w:r w:rsidR="002E03B7">
          <w:rPr>
            <w:noProof/>
          </w:rPr>
          <w:t>345</w:t>
        </w:r>
      </w:hyperlink>
      <w:r w:rsidR="00B5783A">
        <w:rPr>
          <w:noProof/>
        </w:rPr>
        <w:t>)</w:t>
      </w:r>
      <w:r w:rsidRPr="00E23F7D">
        <w:fldChar w:fldCharType="end"/>
      </w:r>
      <w:r w:rsidRPr="00E23F7D">
        <w:t xml:space="preserve">. Classifying diabetes is critical for disease management. Common classifications of diabetes include type 1 diabetes, type 2 diabetes and gestational diabetes </w:t>
      </w:r>
      <w:r w:rsidR="0083065C">
        <w:t>(</w:t>
      </w:r>
      <w:r w:rsidRPr="00E23F7D">
        <w:t>occurs during pregnancy</w:t>
      </w:r>
      <w:r w:rsidR="0083065C">
        <w:t>)</w:t>
      </w:r>
      <w:r w:rsidRPr="00E23F7D">
        <w:t xml:space="preserve"> </w:t>
      </w:r>
      <w:r w:rsidRPr="00E23F7D">
        <w:fldChar w:fldCharType="begin"/>
      </w:r>
      <w:r w:rsidR="002E03B7">
        <w:instrText xml:space="preserve"> ADDIN EN.CITE &lt;EndNote&gt;&lt;Cite&gt;&lt;Author&gt;American Diabetes&lt;/Author&gt;&lt;Year&gt;2018&lt;/Year&gt;&lt;RecNum&gt;133&lt;/RecNum&gt;&lt;DisplayText&gt;(346)&lt;/DisplayText&gt;&lt;record&gt;&lt;rec-number&gt;133&lt;/rec-number&gt;&lt;foreign-keys&gt;&lt;key app="EN" db-id="fffa29epupvv03e2wadvw0dnd2t2azstt9v5" timestamp="1688446594"&gt;133&lt;/key&gt;&lt;/foreign-keys&gt;&lt;ref-type name="Journal Article"&gt;17&lt;/ref-type&gt;&lt;contributors&gt;&lt;authors&gt;&lt;author&gt;American Diabetes, Association&lt;/author&gt;&lt;/authors&gt;&lt;/contributors&gt;&lt;titles&gt;&lt;title&gt;2. Classification and Diagnosis of Diabetes: Standards of Medical Care in Diabetes-2018&lt;/title&gt;&lt;secondary-title&gt;Diabetes Care&lt;/secondary-title&gt;&lt;/titles&gt;&lt;periodical&gt;&lt;full-title&gt;Diabetes Care&lt;/full-title&gt;&lt;/periodical&gt;&lt;pages&gt;S13-S27&lt;/pages&gt;&lt;volume&gt;41&lt;/volume&gt;&lt;number&gt;Suppl 1&lt;/number&gt;&lt;keywords&gt;&lt;keyword&gt;Diabetes Mellitus/*classification/*diagnosis/therapy&lt;/keyword&gt;&lt;keyword&gt;Humans&lt;/keyword&gt;&lt;keyword&gt;Reagent Kits, Diagnostic&lt;/keyword&gt;&lt;keyword&gt;Risk Factors&lt;/keyword&gt;&lt;keyword&gt;Standard of Care&lt;/keyword&gt;&lt;/keywords&gt;&lt;dates&gt;&lt;year&gt;2018&lt;/year&gt;&lt;pub-dates&gt;&lt;date&gt;Jan&lt;/date&gt;&lt;/pub-dates&gt;&lt;/dates&gt;&lt;isbn&gt;1935-5548 (Electronic)&amp;#xD;0149-5992 (Linking)&lt;/isbn&gt;&lt;accession-num&gt;29222373&lt;/accession-num&gt;&lt;urls&gt;&lt;related-urls&gt;&lt;url&gt;https://www.ncbi.nlm.nih.gov/pubmed/29222373&lt;/url&gt;&lt;/related-urls&gt;&lt;/urls&gt;&lt;electronic-resource-num&gt;https://doi.org/10.2337/dc18-S002&lt;/electronic-resource-num&gt;&lt;remote-database-name&gt;Medline&lt;/remote-database-name&gt;&lt;remote-database-provider&gt;NLM&lt;/remote-database-provider&gt;&lt;access-date&gt;11/8/2022&lt;/access-date&gt;&lt;/record&gt;&lt;/Cite&gt;&lt;/EndNote&gt;</w:instrText>
      </w:r>
      <w:r w:rsidRPr="00E23F7D">
        <w:fldChar w:fldCharType="separate"/>
      </w:r>
      <w:r w:rsidR="00B5783A">
        <w:rPr>
          <w:noProof/>
        </w:rPr>
        <w:t>(</w:t>
      </w:r>
      <w:hyperlink w:anchor="_ENREF_346" w:tooltip="American Diabetes, 2018 #133" w:history="1">
        <w:r w:rsidR="002E03B7">
          <w:rPr>
            <w:noProof/>
          </w:rPr>
          <w:t>346</w:t>
        </w:r>
      </w:hyperlink>
      <w:r w:rsidR="00B5783A">
        <w:rPr>
          <w:noProof/>
        </w:rPr>
        <w:t>)</w:t>
      </w:r>
      <w:r w:rsidRPr="00E23F7D">
        <w:fldChar w:fldCharType="end"/>
      </w:r>
      <w:r w:rsidRPr="00E23F7D">
        <w:t xml:space="preserve">. Clinical presentation and disease pathogenesis various among individuals, and may be influenced by environmental, lifestyle and genetic factors </w:t>
      </w:r>
      <w:r w:rsidRPr="00E23F7D">
        <w:fldChar w:fldCharType="begin">
          <w:fldData xml:space="preserve">PEVuZE5vdGU+PENpdGU+PEF1dGhvcj5BbWVyaWNhbiBEaWFiZXRlczwvQXV0aG9yPjxZZWFyPjIw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</w:fldData>
        </w:fldChar>
      </w:r>
      <w:r w:rsidR="002E03B7">
        <w:instrText xml:space="preserve"> ADDIN EN.CITE </w:instrText>
      </w:r>
      <w:r w:rsidR="002E03B7">
        <w:fldChar w:fldCharType="begin">
          <w:fldData xml:space="preserve">PEVuZE5vdGU+PENpdGU+PEF1dGhvcj5BbWVyaWNhbiBEaWFiZXRlczwvQXV0aG9yPjxZZWFyPjIw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</w:fldData>
        </w:fldChar>
      </w:r>
      <w:r w:rsidR="002E03B7">
        <w:instrText xml:space="preserve"> ADDIN EN.CITE.DATA </w:instrText>
      </w:r>
      <w:r w:rsidR="002E03B7">
        <w:fldChar w:fldCharType="end"/>
      </w:r>
      <w:r w:rsidRPr="00E23F7D">
        <w:fldChar w:fldCharType="separate"/>
      </w:r>
      <w:r w:rsidR="00B5783A">
        <w:rPr>
          <w:noProof/>
        </w:rPr>
        <w:t>(</w:t>
      </w:r>
      <w:hyperlink w:anchor="_ENREF_345" w:tooltip="Mayer-Davis, 2018 #132" w:history="1">
        <w:r w:rsidR="002E03B7">
          <w:rPr>
            <w:noProof/>
          </w:rPr>
          <w:t>345</w:t>
        </w:r>
      </w:hyperlink>
      <w:r w:rsidR="00B5783A">
        <w:rPr>
          <w:noProof/>
        </w:rPr>
        <w:t xml:space="preserve">, </w:t>
      </w:r>
      <w:hyperlink w:anchor="_ENREF_346" w:tooltip="American Diabetes, 2018 #133" w:history="1">
        <w:r w:rsidR="002E03B7">
          <w:rPr>
            <w:noProof/>
          </w:rPr>
          <w:t>346</w:t>
        </w:r>
      </w:hyperlink>
      <w:r w:rsidR="00B5783A">
        <w:rPr>
          <w:noProof/>
        </w:rPr>
        <w:t>)</w:t>
      </w:r>
      <w:r w:rsidRPr="00E23F7D">
        <w:fldChar w:fldCharType="end"/>
      </w:r>
      <w:r w:rsidRPr="00E23F7D">
        <w:t xml:space="preserve">. </w:t>
      </w:r>
    </w:p>
    <w:p w14:paraId="22E2305E" w14:textId="28A1CC6C" w:rsidR="005634AD" w:rsidRPr="00E23F7D" w:rsidRDefault="005634AD" w:rsidP="00242618">
      <w:r w:rsidRPr="00E23F7D">
        <w:t xml:space="preserve">Type 1 diabetes, also known as juvenile diabetes constitutes about 5-10% of all diabetes cases </w:t>
      </w:r>
      <w:r w:rsidRPr="00E23F7D">
        <w:fldChar w:fldCharType="begin">
          <w:fldData xml:space="preserve">PEVuZE5vdGU+PENpdGU+PEF1dGhvcj5Nb2Jhc3Nlcmk8L0F1dGhvcj48WWVhcj4yMDIwPC9ZZWFy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</w:fldData>
        </w:fldChar>
      </w:r>
      <w:r w:rsidR="002E03B7">
        <w:instrText xml:space="preserve"> ADDIN EN.CITE </w:instrText>
      </w:r>
      <w:r w:rsidR="002E03B7">
        <w:fldChar w:fldCharType="begin">
          <w:fldData xml:space="preserve">PEVuZE5vdGU+PENpdGU+PEF1dGhvcj5Nb2Jhc3Nlcmk8L0F1dGhvcj48WWVhcj4yMDIwPC9ZZWFy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</w:fldData>
        </w:fldChar>
      </w:r>
      <w:r w:rsidR="002E03B7">
        <w:instrText xml:space="preserve"> ADDIN EN.CITE.DATA </w:instrText>
      </w:r>
      <w:r w:rsidR="002E03B7">
        <w:fldChar w:fldCharType="end"/>
      </w:r>
      <w:r w:rsidRPr="00E23F7D">
        <w:fldChar w:fldCharType="separate"/>
      </w:r>
      <w:r w:rsidR="00B5783A">
        <w:rPr>
          <w:noProof/>
        </w:rPr>
        <w:t>(</w:t>
      </w:r>
      <w:hyperlink w:anchor="_ENREF_347" w:tooltip="Mobasseri, 2020 #134" w:history="1">
        <w:r w:rsidR="002E03B7">
          <w:rPr>
            <w:noProof/>
          </w:rPr>
          <w:t>347</w:t>
        </w:r>
      </w:hyperlink>
      <w:r w:rsidR="00B5783A">
        <w:rPr>
          <w:noProof/>
        </w:rPr>
        <w:t>)</w:t>
      </w:r>
      <w:r w:rsidRPr="00E23F7D">
        <w:fldChar w:fldCharType="end"/>
      </w:r>
      <w:r w:rsidRPr="00E23F7D">
        <w:t xml:space="preserve"> and is caused by the auto-immune destruction of insulin-producing beta cells in the islets of Langerhans leading to little to no production of insulin </w:t>
      </w:r>
      <w:r w:rsidRPr="00E23F7D">
        <w:fldChar w:fldCharType="begin">
          <w:fldData xml:space="preserve">PEVuZE5vdGU+PENpdGU+PEF1dGhvcj5IZXJvbGQ8L0F1dGhvcj48WWVhcj4yMDE5PC9ZZWFyPjxS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</w:fldData>
        </w:fldChar>
      </w:r>
      <w:r w:rsidR="002E03B7">
        <w:instrText xml:space="preserve"> ADDIN EN.CITE </w:instrText>
      </w:r>
      <w:r w:rsidR="002E03B7">
        <w:fldChar w:fldCharType="begin">
          <w:fldData xml:space="preserve">PEVuZE5vdGU+PENpdGU+PEF1dGhvcj5IZXJvbGQ8L0F1dGhvcj48WWVhcj4yMDE5PC9ZZWFyPjxS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</w:fldData>
        </w:fldChar>
      </w:r>
      <w:r w:rsidR="002E03B7">
        <w:instrText xml:space="preserve"> ADDIN EN.CITE.DATA </w:instrText>
      </w:r>
      <w:r w:rsidR="002E03B7">
        <w:fldChar w:fldCharType="end"/>
      </w:r>
      <w:r w:rsidRPr="00E23F7D">
        <w:fldChar w:fldCharType="separate"/>
      </w:r>
      <w:r w:rsidR="00B5783A">
        <w:rPr>
          <w:noProof/>
        </w:rPr>
        <w:t>(</w:t>
      </w:r>
      <w:hyperlink w:anchor="_ENREF_348" w:tooltip="Herold, 2019 #135" w:history="1">
        <w:r w:rsidR="002E03B7">
          <w:rPr>
            <w:noProof/>
          </w:rPr>
          <w:t>348</w:t>
        </w:r>
      </w:hyperlink>
      <w:r w:rsidR="00B5783A">
        <w:rPr>
          <w:noProof/>
        </w:rPr>
        <w:t xml:space="preserve">, </w:t>
      </w:r>
      <w:hyperlink w:anchor="_ENREF_349" w:tooltip="World Health Organization, 2020 #136" w:history="1">
        <w:r w:rsidR="002E03B7">
          <w:rPr>
            <w:noProof/>
          </w:rPr>
          <w:t>349</w:t>
        </w:r>
      </w:hyperlink>
      <w:r w:rsidR="00B5783A">
        <w:rPr>
          <w:noProof/>
        </w:rPr>
        <w:t>)</w:t>
      </w:r>
      <w:r w:rsidRPr="00E23F7D">
        <w:fldChar w:fldCharType="end"/>
      </w:r>
      <w:r w:rsidRPr="00E23F7D">
        <w:t xml:space="preserve">. The exact cause of Type 1 diabetes is unknown but risk factors include genetic predisposition and environmental triggers such as exposure to certain viruses </w:t>
      </w:r>
      <w:r w:rsidRPr="00E23F7D">
        <w:fldChar w:fldCharType="begin"/>
      </w:r>
      <w:r w:rsidR="00B5783A">
        <w:instrText xml:space="preserve"> ADDIN EN.CITE &lt;EndNote&gt;&lt;Cite&gt;&lt;Author&gt;Centers for Disease Control and Prevention&lt;/Author&gt;&lt;Year&gt;2020&lt;/Year&gt;&lt;RecNum&gt;137&lt;/RecNum&gt;&lt;DisplayText&gt;(350, 351)&lt;/DisplayText&gt;&lt;record&gt;&lt;rec-number&gt;137&lt;/rec-number&gt;&lt;foreign-keys&gt;&lt;key app="EN" db-id="fffa29epupvv03e2wadvw0dnd2t2azstt9v5" timestamp="1688446594"&gt;137&lt;/key&gt;&lt;/foreign-keys&gt;&lt;ref-type name="Web Page"&gt;12&lt;/ref-type&gt;&lt;contributors&gt;&lt;authors&gt;&lt;author&gt;Centers for Disease Control and Prevention,&lt;/author&gt;&lt;/authors&gt;&lt;/contributors&gt;&lt;titles&gt;&lt;title&gt;Type 1 Diabetes&lt;/title&gt;&lt;/titles&gt;&lt;dates&gt;&lt;year&gt;2020&lt;/year&gt;&lt;/dates&gt;&lt;urls&gt;&lt;related-urls&gt;&lt;url&gt;https://www.cdc.gov/diabetes/basics/type1.html&lt;/url&gt;&lt;/related-urls&gt;&lt;/urls&gt;&lt;/record&gt;&lt;/Cite&gt;&lt;Cite&gt;&lt;Author&gt;Diabetes Australia&lt;/Author&gt;&lt;Year&gt;2020&lt;/Year&gt;&lt;RecNum&gt;138&lt;/RecNum&gt;&lt;record&gt;&lt;rec-number&gt;138&lt;/rec-number&gt;&lt;foreign-keys&gt;&lt;key app="EN" db-id="fffa29epupvv03e2wadvw0dnd2t2azstt9v5" timestamp="1688446594"&gt;138&lt;/key&gt;&lt;/foreign-keys&gt;&lt;ref-type name="Web Page"&gt;12&lt;/ref-type&gt;&lt;contributors&gt;&lt;authors&gt;&lt;author&gt;Diabetes Australia,&lt;/author&gt;&lt;/authors&gt;&lt;/contributors&gt;&lt;titles&gt;&lt;title&gt;Type 1 Diabetes&lt;/title&gt;&lt;/titles&gt;&lt;dates&gt;&lt;year&gt;2020&lt;/year&gt;&lt;/dates&gt;&lt;urls&gt;&lt;related-urls&gt;&lt;url&gt;https://www.diabetesaustralia.com.au/about-diabetes/type-1-diabetes/&lt;/url&gt;&lt;/related-urls&gt;&lt;/urls&gt;&lt;/record&gt;&lt;/Cite&gt;&lt;/EndNote&gt;</w:instrText>
      </w:r>
      <w:r w:rsidRPr="00E23F7D">
        <w:fldChar w:fldCharType="separate"/>
      </w:r>
      <w:r w:rsidR="00B5783A">
        <w:rPr>
          <w:noProof/>
        </w:rPr>
        <w:t>(</w:t>
      </w:r>
      <w:hyperlink w:anchor="_ENREF_350" w:tooltip="Centers for Disease Control and Prevention, 2020 #137" w:history="1">
        <w:r w:rsidR="002E03B7">
          <w:rPr>
            <w:noProof/>
          </w:rPr>
          <w:t>350</w:t>
        </w:r>
      </w:hyperlink>
      <w:r w:rsidR="00B5783A">
        <w:rPr>
          <w:noProof/>
        </w:rPr>
        <w:t xml:space="preserve">, </w:t>
      </w:r>
      <w:hyperlink w:anchor="_ENREF_351" w:tooltip="Diabetes Australia, 2020 #138" w:history="1">
        <w:r w:rsidR="002E03B7">
          <w:rPr>
            <w:noProof/>
          </w:rPr>
          <w:t>351</w:t>
        </w:r>
      </w:hyperlink>
      <w:r w:rsidR="00B5783A">
        <w:rPr>
          <w:noProof/>
        </w:rPr>
        <w:t>)</w:t>
      </w:r>
      <w:r w:rsidRPr="00E23F7D">
        <w:fldChar w:fldCharType="end"/>
      </w:r>
      <w:r w:rsidRPr="00E23F7D">
        <w:t xml:space="preserve">. Type 2 diabetes is the most common, making up 85-90% of all diabetes cases and usually occurs in adults over the age of 45 </w:t>
      </w:r>
      <w:r w:rsidRPr="00E23F7D">
        <w:fldChar w:fldCharType="begin"/>
      </w:r>
      <w:r w:rsidR="00B5783A">
        <w:instrText xml:space="preserve"> ADDIN EN.CITE &lt;EndNote&gt;&lt;Cite&gt;&lt;Author&gt;Diabetes Australia&lt;/Author&gt;&lt;Year&gt;2020&lt;/Year&gt;&lt;RecNum&gt;139&lt;/RecNum&gt;&lt;DisplayText&gt;(352)&lt;/DisplayText&gt;&lt;record&gt;&lt;rec-number&gt;139&lt;/rec-number&gt;&lt;foreign-keys&gt;&lt;key app="EN" db-id="fffa29epupvv03e2wadvw0dnd2t2azstt9v5" timestamp="1688446594"&gt;139&lt;/key&gt;&lt;/foreign-keys&gt;&lt;ref-type name="Web Page"&gt;12&lt;/ref-type&gt;&lt;contributors&gt;&lt;authors&gt;&lt;author&gt;Diabetes Australia,&lt;/author&gt;&lt;/authors&gt;&lt;/contributors&gt;&lt;titles&gt;&lt;title&gt;Type 2 Diabetes&lt;/title&gt;&lt;/titles&gt;&lt;dates&gt;&lt;year&gt;2020&lt;/year&gt;&lt;/dates&gt;&lt;urls&gt;&lt;related-urls&gt;&lt;url&gt;https://www.diabetesaustralia.com.au/about-diabetes/type-2-diabetes/&lt;/url&gt;&lt;/related-urls&gt;&lt;/urls&gt;&lt;/record&gt;&lt;/Cite&gt;&lt;/EndNote&gt;</w:instrText>
      </w:r>
      <w:r w:rsidRPr="00E23F7D">
        <w:fldChar w:fldCharType="separate"/>
      </w:r>
      <w:r w:rsidR="00B5783A">
        <w:rPr>
          <w:noProof/>
        </w:rPr>
        <w:t>(</w:t>
      </w:r>
      <w:hyperlink w:anchor="_ENREF_352" w:tooltip="Diabetes Australia, 2020 #139" w:history="1">
        <w:r w:rsidR="002E03B7">
          <w:rPr>
            <w:noProof/>
          </w:rPr>
          <w:t>352</w:t>
        </w:r>
      </w:hyperlink>
      <w:r w:rsidR="00B5783A">
        <w:rPr>
          <w:noProof/>
        </w:rPr>
        <w:t>)</w:t>
      </w:r>
      <w:r w:rsidRPr="00E23F7D">
        <w:fldChar w:fldCharType="end"/>
      </w:r>
      <w:r w:rsidRPr="00E23F7D">
        <w:t xml:space="preserve">. It is characterised by insulin resistance and/or the gradual loss to produce enough insulin in the pancreas and is associated with modifiable lifestyle risk factors such as diet and exercise </w:t>
      </w:r>
      <w:r w:rsidRPr="00E23F7D">
        <w:fldChar w:fldCharType="begin"/>
      </w:r>
      <w:r w:rsidR="00B5783A">
        <w:instrText xml:space="preserve"> ADDIN EN.CITE &lt;EndNote&gt;&lt;Cite&gt;&lt;Author&gt;Diabetes Australia&lt;/Author&gt;&lt;Year&gt;2020&lt;/Year&gt;&lt;RecNum&gt;139&lt;/RecNum&gt;&lt;DisplayText&gt;(352)&lt;/DisplayText&gt;&lt;record&gt;&lt;rec-number&gt;139&lt;/rec-number&gt;&lt;foreign-keys&gt;&lt;key app="EN" db-id="fffa29epupvv03e2wadvw0dnd2t2azstt9v5" timestamp="1688446594"&gt;139&lt;/key&gt;&lt;/foreign-keys&gt;&lt;ref-type name="Web Page"&gt;12&lt;/ref-type&gt;&lt;contributors&gt;&lt;authors&gt;&lt;author&gt;Diabetes Australia,&lt;/author&gt;&lt;/authors&gt;&lt;/contributors&gt;&lt;titles&gt;&lt;title&gt;Type 2 Diabetes&lt;/title&gt;&lt;/titles&gt;&lt;dates&gt;&lt;year&gt;2020&lt;/year&gt;&lt;/dates&gt;&lt;urls&gt;&lt;related-urls&gt;&lt;url&gt;https://www.diabetesaustralia.com.au/about-diabetes/type-2-diabetes/&lt;/url&gt;&lt;/related-urls&gt;&lt;/urls&gt;&lt;/record&gt;&lt;/Cite&gt;&lt;/EndNote&gt;</w:instrText>
      </w:r>
      <w:r w:rsidRPr="00E23F7D">
        <w:fldChar w:fldCharType="separate"/>
      </w:r>
      <w:r w:rsidR="00B5783A">
        <w:rPr>
          <w:noProof/>
        </w:rPr>
        <w:t>(</w:t>
      </w:r>
      <w:hyperlink w:anchor="_ENREF_352" w:tooltip="Diabetes Australia, 2020 #139" w:history="1">
        <w:r w:rsidR="002E03B7">
          <w:rPr>
            <w:noProof/>
          </w:rPr>
          <w:t>352</w:t>
        </w:r>
      </w:hyperlink>
      <w:r w:rsidR="00B5783A">
        <w:rPr>
          <w:noProof/>
        </w:rPr>
        <w:t>)</w:t>
      </w:r>
      <w:r w:rsidRPr="00E23F7D">
        <w:fldChar w:fldCharType="end"/>
      </w:r>
      <w:r w:rsidRPr="00E23F7D">
        <w:t xml:space="preserve">. Gestational diabetes is defined as an intolerance to glucose that is first diagnosed or has its onset during pregnancy. It is estimated to affect almost 5% of pregnancies in Australia and between 3% and 9% worldwide </w:t>
      </w:r>
      <w:r w:rsidRPr="00E23F7D">
        <w:fldChar w:fldCharType="begin"/>
      </w:r>
      <w:r w:rsidR="00B5783A">
        <w:instrText xml:space="preserve"> ADDIN EN.CITE &lt;EndNote&gt;&lt;Cite&gt;&lt;Author&gt;Donovan&lt;/Author&gt;&lt;Year&gt;2010&lt;/Year&gt;&lt;RecNum&gt;140&lt;/RecNum&gt;&lt;DisplayText&gt;(353)&lt;/DisplayText&gt;&lt;record&gt;&lt;rec-number&gt;140&lt;/rec-number&gt;&lt;foreign-keys&gt;&lt;key app="EN" db-id="fffa29epupvv03e2wadvw0dnd2t2azstt9v5" timestamp="1688446594"&gt;140&lt;/key&gt;&lt;/foreign-keys&gt;&lt;ref-type name="Journal Article"&gt;17&lt;/ref-type&gt;&lt;contributors&gt;&lt;authors&gt;&lt;author&gt;Donovan, P.&lt;/author&gt;&lt;author&gt;David McIntyre, H.&lt;/author&gt;&lt;/authors&gt;&lt;/contributors&gt;&lt;titles&gt;&lt;title&gt;Drugs for gestational diabetes&lt;/title&gt;&lt;secondary-title&gt;Australian Prescriber&lt;/secondary-title&gt;&lt;/titles&gt;&lt;periodical&gt;&lt;full-title&gt;Australian Prescriber&lt;/full-title&gt;&lt;/periodical&gt;&lt;pages&gt;141-144&lt;/pages&gt;&lt;volume&gt;33&lt;/volume&gt;&lt;number&gt;5&lt;/number&gt;&lt;dates&gt;&lt;year&gt;2010&lt;/year&gt;&lt;/dates&gt;&lt;urls&gt;&lt;related-urls&gt;&lt;url&gt;https://www.nps.org.au/australian-prescriber/articles/drugs-for-gestational-diabetes&lt;/url&gt;&lt;/related-urls&gt;&lt;/urls&gt;&lt;/record&gt;&lt;/Cite&gt;&lt;/EndNote&gt;</w:instrText>
      </w:r>
      <w:r w:rsidRPr="00E23F7D">
        <w:fldChar w:fldCharType="separate"/>
      </w:r>
      <w:r w:rsidR="00B5783A">
        <w:rPr>
          <w:noProof/>
        </w:rPr>
        <w:t>(</w:t>
      </w:r>
      <w:hyperlink w:anchor="_ENREF_353" w:tooltip="Donovan, 2010 #140" w:history="1">
        <w:r w:rsidR="002E03B7">
          <w:rPr>
            <w:noProof/>
          </w:rPr>
          <w:t>353</w:t>
        </w:r>
      </w:hyperlink>
      <w:r w:rsidR="00B5783A">
        <w:rPr>
          <w:noProof/>
        </w:rPr>
        <w:t>)</w:t>
      </w:r>
      <w:r w:rsidRPr="00E23F7D">
        <w:fldChar w:fldCharType="end"/>
      </w:r>
      <w:r w:rsidRPr="00E23F7D">
        <w:t xml:space="preserve">. Although some women will continue to have elevated glucose levels, gestational diabetes usually disappears after </w:t>
      </w:r>
      <w:r w:rsidR="001A521F">
        <w:t>giving birth</w:t>
      </w:r>
      <w:r w:rsidR="001A521F" w:rsidRPr="00E23F7D">
        <w:t xml:space="preserve"> </w:t>
      </w:r>
      <w:r w:rsidRPr="00E23F7D">
        <w:fldChar w:fldCharType="begin"/>
      </w:r>
      <w:r w:rsidR="00B5783A">
        <w:instrText xml:space="preserve"> ADDIN EN.CITE &lt;EndNote&gt;&lt;Cite&gt;&lt;Author&gt;Diabetes Australia&lt;/Author&gt;&lt;Year&gt;2020&lt;/Year&gt;&lt;RecNum&gt;141&lt;/RecNum&gt;&lt;DisplayText&gt;(354)&lt;/DisplayText&gt;&lt;record&gt;&lt;rec-number&gt;141&lt;/rec-number&gt;&lt;foreign-keys&gt;&lt;key app="EN" db-id="fffa29epupvv03e2wadvw0dnd2t2azstt9v5" timestamp="1688446594"&gt;141&lt;/key&gt;&lt;/foreign-keys&gt;&lt;ref-type name="Web Page"&gt;12&lt;/ref-type&gt;&lt;contributors&gt;&lt;authors&gt;&lt;author&gt;Diabetes Australia,&lt;/author&gt;&lt;/authors&gt;&lt;/contributors&gt;&lt;titles&gt;&lt;title&gt;Gestational diabetes&lt;/title&gt;&lt;/titles&gt;&lt;dates&gt;&lt;year&gt;2020&lt;/year&gt;&lt;/dates&gt;&lt;urls&gt;&lt;related-urls&gt;&lt;url&gt;https://www.diabetesaustralia.com.au/about-diabetes/gestational-diabetes/&lt;/url&gt;&lt;/related-urls&gt;&lt;/urls&gt;&lt;/record&gt;&lt;/Cite&gt;&lt;/EndNote&gt;</w:instrText>
      </w:r>
      <w:r w:rsidRPr="00E23F7D">
        <w:fldChar w:fldCharType="separate"/>
      </w:r>
      <w:r w:rsidR="00B5783A">
        <w:rPr>
          <w:noProof/>
        </w:rPr>
        <w:t>(</w:t>
      </w:r>
      <w:hyperlink w:anchor="_ENREF_354" w:tooltip="Diabetes Australia, 2020 #141" w:history="1">
        <w:r w:rsidR="002E03B7">
          <w:rPr>
            <w:noProof/>
          </w:rPr>
          <w:t>354</w:t>
        </w:r>
      </w:hyperlink>
      <w:r w:rsidR="00B5783A">
        <w:rPr>
          <w:noProof/>
        </w:rPr>
        <w:t>)</w:t>
      </w:r>
      <w:r w:rsidRPr="00E23F7D">
        <w:fldChar w:fldCharType="end"/>
      </w:r>
      <w:r w:rsidR="00242618">
        <w:t xml:space="preserve">, however an estimated 40% </w:t>
      </w:r>
      <w:r w:rsidR="00E6121E">
        <w:t xml:space="preserve">are at </w:t>
      </w:r>
      <w:r w:rsidR="00242618">
        <w:t xml:space="preserve">risk of recurrence of </w:t>
      </w:r>
      <w:r w:rsidR="00E6121E" w:rsidRPr="00E23F7D">
        <w:t>gestational diabetes</w:t>
      </w:r>
      <w:r w:rsidR="00E6121E">
        <w:t xml:space="preserve"> </w:t>
      </w:r>
      <w:r w:rsidR="00242618">
        <w:t xml:space="preserve">in a subsequent pregnancy and </w:t>
      </w:r>
      <w:r w:rsidR="00E6121E">
        <w:t>at</w:t>
      </w:r>
      <w:r w:rsidR="00242618">
        <w:t xml:space="preserve"> increased risk of developing type 2</w:t>
      </w:r>
      <w:r w:rsidR="00E6121E">
        <w:t xml:space="preserve"> </w:t>
      </w:r>
      <w:r w:rsidR="00242618">
        <w:t>diabetes</w:t>
      </w:r>
      <w:r w:rsidR="00E6121E">
        <w:t xml:space="preserve"> </w:t>
      </w:r>
      <w:r w:rsidR="003A05CC">
        <w:t xml:space="preserve">at later age </w:t>
      </w:r>
      <w:r w:rsidR="0044359B">
        <w:fldChar w:fldCharType="begin"/>
      </w:r>
      <w:r w:rsidR="002E03B7">
        <w:instrText xml:space="preserve"> ADDIN EN.CITE &lt;EndNote&gt;&lt;Cite&gt;&lt;Author&gt;Poola-Kella&lt;/Author&gt;&lt;Year&gt;2018&lt;/Year&gt;&lt;RecNum&gt;1447&lt;/RecNum&gt;&lt;DisplayText&gt;(355)&lt;/DisplayText&gt;&lt;record&gt;&lt;rec-number&gt;1447&lt;/rec-number&gt;&lt;foreign-keys&gt;&lt;key app="EN" db-id="fffa29epupvv03e2wadvw0dnd2t2azstt9v5" timestamp="1726037726"&gt;1447&lt;/key&gt;&lt;/foreign-keys&gt;&lt;ref-type name="Journal Article"&gt;17&lt;/ref-type&gt;&lt;contributors&gt;&lt;authors&gt;&lt;author&gt;Poola-Kella, S.&lt;/author&gt;&lt;author&gt;Steinman, R. A.&lt;/author&gt;&lt;author&gt;Mesmar, B.&lt;/author&gt;&lt;author&gt;Malek, R.&lt;/author&gt;&lt;/authors&gt;&lt;/contributors&gt;&lt;auth-address&gt;Department of Internal Medicine, Division of Endocrinology, Diabetes, and Nutrition, University of Maryland School of Medicine, 827 Linden Avenue, Baltimore, MD 21201, United States.&lt;/auth-address&gt;&lt;titles&gt;&lt;title&gt;Gestational Diabetes Mellitus: Post-partum Risk and Follow Up&lt;/title&gt;&lt;secondary-title&gt;Rev Recent Clin Trials&lt;/secondary-title&gt;&lt;/titles&gt;&lt;periodical&gt;&lt;full-title&gt;Rev Recent Clin Trials&lt;/full-title&gt;&lt;/periodical&gt;&lt;pages&gt;5-14&lt;/pages&gt;&lt;volume&gt;13&lt;/volume&gt;&lt;number&gt;1&lt;/number&gt;&lt;keywords&gt;&lt;keyword&gt;Blood Glucose/metabolism&lt;/keyword&gt;&lt;keyword&gt;*Diabetes Mellitus, Type 2/blood/epidemiology/etiology&lt;/keyword&gt;&lt;keyword&gt;Diabetes, Gestational&lt;/keyword&gt;&lt;keyword&gt;Female&lt;/keyword&gt;&lt;keyword&gt;Follow-Up Studies&lt;/keyword&gt;&lt;keyword&gt;Global Health&lt;/keyword&gt;&lt;keyword&gt;Humans&lt;/keyword&gt;&lt;keyword&gt;Incidence&lt;/keyword&gt;&lt;keyword&gt;*Postpartum Period&lt;/keyword&gt;&lt;keyword&gt;Pregnancy&lt;/keyword&gt;&lt;keyword&gt;Risk Factors&lt;/keyword&gt;&lt;keyword&gt;Cardiovascular disease&lt;/keyword&gt;&lt;keyword&gt;Ogtt&lt;/keyword&gt;&lt;keyword&gt;gestational diabetes mellitus&lt;/keyword&gt;&lt;keyword&gt;hyperglycemia&lt;/keyword&gt;&lt;keyword&gt;postpartum screening&lt;/keyword&gt;&lt;keyword&gt;type 2 diabetes mellitus&lt;/keyword&gt;&lt;/keywords&gt;&lt;dates&gt;&lt;year&gt;2018&lt;/year&gt;&lt;pub-dates&gt;&lt;date&gt;Jan 31&lt;/date&gt;&lt;/pub-dates&gt;&lt;/dates&gt;&lt;isbn&gt;1574-8871&lt;/isbn&gt;&lt;accession-num&gt;28901851&lt;/accession-num&gt;&lt;urls&gt;&lt;/urls&gt;&lt;electronic-resource-num&gt;https://doi.org/10.2174/1574887112666170911124806&lt;/electronic-resource-num&gt;&lt;remote-database-provider&gt;NLM&lt;/remote-database-provider&gt;&lt;language&gt;eng&lt;/language&gt;&lt;/record&gt;&lt;/Cite&gt;&lt;/EndNote&gt;</w:instrText>
      </w:r>
      <w:r w:rsidR="0044359B">
        <w:fldChar w:fldCharType="separate"/>
      </w:r>
      <w:r w:rsidR="0044359B">
        <w:rPr>
          <w:noProof/>
        </w:rPr>
        <w:t>(</w:t>
      </w:r>
      <w:hyperlink w:anchor="_ENREF_355" w:tooltip="Poola-Kella, 2018 #1447" w:history="1">
        <w:r w:rsidR="002E03B7">
          <w:rPr>
            <w:noProof/>
          </w:rPr>
          <w:t>355</w:t>
        </w:r>
      </w:hyperlink>
      <w:r w:rsidR="0044359B">
        <w:rPr>
          <w:noProof/>
        </w:rPr>
        <w:t>)</w:t>
      </w:r>
      <w:r w:rsidR="0044359B">
        <w:fldChar w:fldCharType="end"/>
      </w:r>
      <w:r w:rsidR="00A92FE2">
        <w:t>.</w:t>
      </w:r>
    </w:p>
    <w:p w14:paraId="5A66599E" w14:textId="006AF0F4" w:rsidR="005634AD" w:rsidRPr="00E23F7D" w:rsidRDefault="005634AD" w:rsidP="005634AD">
      <w:r w:rsidRPr="00E23F7D">
        <w:t xml:space="preserve">An estimated 1.2 million Australians (4.9% of the total population) had diabetes in 2017–18, based on self-reported data from the Australian Bureau of Statistics (ABS) 2017–18 National Health Survey </w:t>
      </w:r>
      <w:r w:rsidRPr="00E23F7D">
        <w:fldChar w:fldCharType="begin"/>
      </w:r>
      <w:r w:rsidR="0044359B">
        <w:instrText xml:space="preserve"> ADDIN EN.CITE &lt;EndNote&gt;&lt;Cite&gt;&lt;Author&gt;Australian Institute of Health and Welfare&lt;/Author&gt;&lt;Year&gt;2020&lt;/Year&gt;&lt;RecNum&gt;142&lt;/RecNum&gt;&lt;DisplayText&gt;(356)&lt;/DisplayText&gt;&lt;record&gt;&lt;rec-number&gt;142&lt;/rec-number&gt;&lt;foreign-keys&gt;&lt;key app="EN" db-id="fffa29epupvv03e2wadvw0dnd2t2azstt9v5" timestamp="1688446594"&gt;142&lt;/key&gt;&lt;/foreign-keys&gt;&lt;ref-type name="Web Page"&gt;12&lt;/ref-type&gt;&lt;contributors&gt;&lt;authors&gt;&lt;author&gt;Australian Institute of Health and Welfare,&lt;/author&gt;&lt;/authors&gt;&lt;/contributors&gt;&lt;titles&gt;&lt;title&gt;Diabetes&lt;/title&gt;&lt;/titles&gt;&lt;dates&gt;&lt;year&gt;2020&lt;/year&gt;&lt;/dates&gt;&lt;urls&gt;&lt;related-urls&gt;&lt;url&gt;https://www.aihw.gov.au/reports/diabetes/diabetes/contents/how-many-australians-have-diabetes&lt;/url&gt;&lt;/related-urls&gt;&lt;/urls&gt;&lt;/record&gt;&lt;/Cite&gt;&lt;/EndNote&gt;</w:instrText>
      </w:r>
      <w:r w:rsidRPr="00E23F7D">
        <w:fldChar w:fldCharType="separate"/>
      </w:r>
      <w:r w:rsidR="0044359B">
        <w:rPr>
          <w:noProof/>
        </w:rPr>
        <w:t>(</w:t>
      </w:r>
      <w:hyperlink w:anchor="_ENREF_356" w:tooltip="Australian Institute of Health and Welfare, 2020 #142" w:history="1">
        <w:r w:rsidR="002E03B7">
          <w:rPr>
            <w:noProof/>
          </w:rPr>
          <w:t>356</w:t>
        </w:r>
      </w:hyperlink>
      <w:r w:rsidR="0044359B">
        <w:rPr>
          <w:noProof/>
        </w:rPr>
        <w:t>)</w:t>
      </w:r>
      <w:r w:rsidRPr="00E23F7D">
        <w:fldChar w:fldCharType="end"/>
      </w:r>
      <w:r w:rsidRPr="00E23F7D">
        <w:t xml:space="preserve">. However, this is likely to be an underestimate of the true prevalence given this does not include people with undiagnosed diabetes </w:t>
      </w:r>
      <w:r w:rsidRPr="00E23F7D">
        <w:fldChar w:fldCharType="begin"/>
      </w:r>
      <w:r w:rsidR="0044359B">
        <w:instrText xml:space="preserve"> ADDIN EN.CITE &lt;EndNote&gt;&lt;Cite&gt;&lt;Author&gt;Australian Institute of Health and Welfare&lt;/Author&gt;&lt;Year&gt;2020&lt;/Year&gt;&lt;RecNum&gt;142&lt;/RecNum&gt;&lt;DisplayText&gt;(356)&lt;/DisplayText&gt;&lt;record&gt;&lt;rec-number&gt;142&lt;/rec-number&gt;&lt;foreign-keys&gt;&lt;key app="EN" db-id="fffa29epupvv03e2wadvw0dnd2t2azstt9v5" timestamp="1688446594"&gt;142&lt;/key&gt;&lt;/foreign-keys&gt;&lt;ref-type name="Web Page"&gt;12&lt;/ref-type&gt;&lt;contributors&gt;&lt;authors&gt;&lt;author&gt;Australian Institute of Health and Welfare,&lt;/author&gt;&lt;/authors&gt;&lt;/contributors&gt;&lt;titles&gt;&lt;title&gt;Diabetes&lt;/title&gt;&lt;/titles&gt;&lt;dates&gt;&lt;year&gt;2020&lt;/year&gt;&lt;/dates&gt;&lt;urls&gt;&lt;related-urls&gt;&lt;url&gt;https://www.aihw.gov.au/reports/diabetes/diabetes/contents/how-many-australians-have-diabetes&lt;/url&gt;&lt;/related-urls&gt;&lt;/urls&gt;&lt;/record&gt;&lt;/Cite&gt;&lt;/EndNote&gt;</w:instrText>
      </w:r>
      <w:r w:rsidRPr="00E23F7D">
        <w:fldChar w:fldCharType="separate"/>
      </w:r>
      <w:r w:rsidR="0044359B">
        <w:rPr>
          <w:noProof/>
        </w:rPr>
        <w:t>(</w:t>
      </w:r>
      <w:hyperlink w:anchor="_ENREF_356" w:tooltip="Australian Institute of Health and Welfare, 2020 #142" w:history="1">
        <w:r w:rsidR="002E03B7">
          <w:rPr>
            <w:noProof/>
          </w:rPr>
          <w:t>356</w:t>
        </w:r>
      </w:hyperlink>
      <w:r w:rsidR="0044359B">
        <w:rPr>
          <w:noProof/>
        </w:rPr>
        <w:t>)</w:t>
      </w:r>
      <w:r w:rsidRPr="00E23F7D">
        <w:fldChar w:fldCharType="end"/>
      </w:r>
      <w:r w:rsidRPr="00E23F7D">
        <w:t xml:space="preserve">. Prevalence of diabetes in 2017-18 was higher in males (5.0%) than females (3.8%) and increases with age </w:t>
      </w:r>
      <w:r w:rsidRPr="00E23F7D">
        <w:fldChar w:fldCharType="begin"/>
      </w:r>
      <w:r w:rsidR="0044359B">
        <w:instrText xml:space="preserve"> ADDIN EN.CITE &lt;EndNote&gt;&lt;Cite&gt;&lt;Author&gt;Australian Institute of Health and Welfare&lt;/Author&gt;&lt;Year&gt;2020&lt;/Year&gt;&lt;RecNum&gt;142&lt;/RecNum&gt;&lt;DisplayText&gt;(356)&lt;/DisplayText&gt;&lt;record&gt;&lt;rec-number&gt;142&lt;/rec-number&gt;&lt;foreign-keys&gt;&lt;key app="EN" db-id="fffa29epupvv03e2wadvw0dnd2t2azstt9v5" timestamp="1688446594"&gt;142&lt;/key&gt;&lt;/foreign-keys&gt;&lt;ref-type name="Web Page"&gt;12&lt;/ref-type&gt;&lt;contributors&gt;&lt;authors&gt;&lt;author&gt;Australian Institute of Health and Welfare,&lt;/author&gt;&lt;/authors&gt;&lt;/contributors&gt;&lt;titles&gt;&lt;title&gt;Diabetes&lt;/title&gt;&lt;/titles&gt;&lt;dates&gt;&lt;year&gt;2020&lt;/year&gt;&lt;/dates&gt;&lt;urls&gt;&lt;related-urls&gt;&lt;url&gt;https://www.aihw.gov.au/reports/diabetes/diabetes/contents/how-many-australians-have-diabetes&lt;/url&gt;&lt;/related-urls&gt;&lt;/urls&gt;&lt;/record&gt;&lt;/Cite&gt;&lt;/EndNote&gt;</w:instrText>
      </w:r>
      <w:r w:rsidRPr="00E23F7D">
        <w:fldChar w:fldCharType="separate"/>
      </w:r>
      <w:r w:rsidR="0044359B">
        <w:rPr>
          <w:noProof/>
        </w:rPr>
        <w:t>(</w:t>
      </w:r>
      <w:hyperlink w:anchor="_ENREF_356" w:tooltip="Australian Institute of Health and Welfare, 2020 #142" w:history="1">
        <w:r w:rsidR="002E03B7">
          <w:rPr>
            <w:noProof/>
          </w:rPr>
          <w:t>356</w:t>
        </w:r>
      </w:hyperlink>
      <w:r w:rsidR="0044359B">
        <w:rPr>
          <w:noProof/>
        </w:rPr>
        <w:t>)</w:t>
      </w:r>
      <w:r w:rsidRPr="00E23F7D">
        <w:fldChar w:fldCharType="end"/>
      </w:r>
      <w:r w:rsidRPr="00E23F7D">
        <w:t xml:space="preserve">. </w:t>
      </w:r>
      <w:r w:rsidR="00FE4C1B" w:rsidRPr="00FE4C1B">
        <w:t>High blood plasma glucose (including diabetes) was responsible for 4.3% of ill health and premature death in Australia and was the fifth leading risk factor contributing to ill health and premature death in 2018</w:t>
      </w:r>
      <w:r w:rsidR="00FE4C1B">
        <w:t xml:space="preserve"> </w:t>
      </w:r>
      <w:r w:rsidR="00FC57F4">
        <w:fldChar w:fldCharType="begin"/>
      </w:r>
      <w:r w:rsidR="0044359B">
        <w:instrText xml:space="preserve"> ADDIN EN.CITE &lt;EndNote&gt;&lt;Cite&gt;&lt;Author&gt;Australian Institute of Health and Welfare&lt;/Author&gt;&lt;Year&gt;2021&lt;/Year&gt;&lt;RecNum&gt;1446&lt;/RecNum&gt;&lt;DisplayText&gt;(357)&lt;/DisplayText&gt;&lt;record&gt;&lt;rec-number&gt;1446&lt;/rec-number&gt;&lt;foreign-keys&gt;&lt;key app="EN" db-id="fffa29epupvv03e2wadvw0dnd2t2azstt9v5" timestamp="1726036556"&gt;1446&lt;/key&gt;&lt;/foreign-keys&gt;&lt;ref-type name="Electronic Article"&gt;43&lt;/ref-type&gt;&lt;contributors&gt;&lt;authors&gt;&lt;author&gt;Australian Institute of Health and Welfare,&lt;/author&gt;&lt;/authors&gt;&lt;/contributors&gt;&lt;titles&gt;&lt;title&gt;Australian Burden of Disease Study 2018: Interactive data on risk factor burden&lt;/title&gt;&lt;/titles&gt;&lt;dates&gt;&lt;year&gt;2021&lt;/year&gt;&lt;pub-dates&gt;&lt;date&gt;Sept 2024&lt;/date&gt;&lt;/pub-dates&gt;&lt;/dates&gt;&lt;publisher&gt;Australian Government&lt;/publisher&gt;&lt;urls&gt;&lt;related-urls&gt;&lt;url&gt;https://www.aihw.gov.au/reports/burden-of-disease/abds-2018-interactive-data-risk-factors/contents/high-blood-plasma-glucose&lt;/url&gt;&lt;/related-urls&gt;&lt;/urls&gt;&lt;/record&gt;&lt;/Cite&gt;&lt;/EndNote&gt;</w:instrText>
      </w:r>
      <w:r w:rsidR="00FC57F4">
        <w:fldChar w:fldCharType="separate"/>
      </w:r>
      <w:r w:rsidR="0044359B">
        <w:rPr>
          <w:noProof/>
        </w:rPr>
        <w:t>(</w:t>
      </w:r>
      <w:hyperlink w:anchor="_ENREF_357" w:tooltip="Australian Institute of Health and Welfare, 2021 #1446" w:history="1">
        <w:r w:rsidR="002E03B7">
          <w:rPr>
            <w:noProof/>
          </w:rPr>
          <w:t>357</w:t>
        </w:r>
      </w:hyperlink>
      <w:r w:rsidR="0044359B">
        <w:rPr>
          <w:noProof/>
        </w:rPr>
        <w:t>)</w:t>
      </w:r>
      <w:r w:rsidR="00FC57F4">
        <w:fldChar w:fldCharType="end"/>
      </w:r>
    </w:p>
    <w:p w14:paraId="213FF4E3" w14:textId="600A9C3F" w:rsidR="005634AD" w:rsidRPr="00E23F7D" w:rsidRDefault="005634AD" w:rsidP="005634AD">
      <w:r w:rsidRPr="00E23F7D">
        <w:t xml:space="preserve">Primary management of diabetes involves lifestyle modifications such as </w:t>
      </w:r>
      <w:r w:rsidR="00E60453" w:rsidRPr="00E23F7D">
        <w:t xml:space="preserve">weight </w:t>
      </w:r>
      <w:r w:rsidRPr="00E23F7D">
        <w:t xml:space="preserve">modifications, controlled diet and increased physical activity. Life-long treatment with insulin is needed for type 1 diabetes but may be required for managing type 2 diabetes </w:t>
      </w:r>
      <w:r w:rsidRPr="00E23F7D">
        <w:fldChar w:fldCharType="begin">
          <w:fldData xml:space="preserve">PEVuZE5vdGU+PENpdGU+PEF1dGhvcj5BdXN0cmFsaWFuIERpYWJldGVzIEVkdWNhdG9ycyBBc3Nv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</w:fldData>
        </w:fldChar>
      </w:r>
      <w:r w:rsidR="002E03B7">
        <w:instrText xml:space="preserve"> ADDIN EN.CITE </w:instrText>
      </w:r>
      <w:r w:rsidR="002E03B7">
        <w:fldChar w:fldCharType="begin">
          <w:fldData xml:space="preserve">PEVuZE5vdGU+PENpdGU+PEF1dGhvcj5BdXN0cmFsaWFuIERpYWJldGVzIEVkdWNhdG9ycyBBc3Nv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</w:fldData>
        </w:fldChar>
      </w:r>
      <w:r w:rsidR="002E03B7">
        <w:instrText xml:space="preserve"> ADDIN EN.CITE.DATA </w:instrText>
      </w:r>
      <w:r w:rsidR="002E03B7">
        <w:fldChar w:fldCharType="end"/>
      </w:r>
      <w:r w:rsidRPr="00E23F7D">
        <w:fldChar w:fldCharType="separate"/>
      </w:r>
      <w:r w:rsidR="0044359B">
        <w:rPr>
          <w:noProof/>
        </w:rPr>
        <w:t>(</w:t>
      </w:r>
      <w:hyperlink w:anchor="_ENREF_358" w:tooltip="Australian Diabetes Educators Association, 2016 #150" w:history="1">
        <w:r w:rsidR="002E03B7">
          <w:rPr>
            <w:noProof/>
          </w:rPr>
          <w:t>358</w:t>
        </w:r>
      </w:hyperlink>
      <w:r w:rsidR="0044359B">
        <w:rPr>
          <w:noProof/>
        </w:rPr>
        <w:t xml:space="preserve">, </w:t>
      </w:r>
      <w:hyperlink w:anchor="_ENREF_359" w:tooltip="American Diabetes, 2018 #151" w:history="1">
        <w:r w:rsidR="002E03B7">
          <w:rPr>
            <w:noProof/>
          </w:rPr>
          <w:t>359</w:t>
        </w:r>
      </w:hyperlink>
      <w:r w:rsidR="0044359B">
        <w:rPr>
          <w:noProof/>
        </w:rPr>
        <w:t>)</w:t>
      </w:r>
      <w:r w:rsidRPr="00E23F7D">
        <w:fldChar w:fldCharType="end"/>
      </w:r>
      <w:r w:rsidRPr="00E23F7D">
        <w:t xml:space="preserve">. The effects of complementary and alternative medicines on metabolic control are conflicting due to deficiencies in the robustness of evidence and issues with safety. However, few studies have shown positive effects of certain complementary therapies for diabetes management </w:t>
      </w:r>
      <w:r w:rsidRPr="00E23F7D">
        <w:fldChar w:fldCharType="begin">
          <w:fldData xml:space="preserve">PEVuZE5vdGU+PENpdGU+PEF1dGhvcj5DYW88L0F1dGhvcj48WWVhcj4yMDE1PC9ZZWFyPjxSZWNO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</w:fldData>
        </w:fldChar>
      </w:r>
      <w:r w:rsidR="002E03B7">
        <w:instrText xml:space="preserve"> ADDIN EN.CITE </w:instrText>
      </w:r>
      <w:r w:rsidR="002E03B7">
        <w:fldChar w:fldCharType="begin">
          <w:fldData xml:space="preserve">PEVuZE5vdGU+PENpdGU+PEF1dGhvcj5DYW88L0F1dGhvcj48WWVhcj4yMDE1PC9ZZWFyPjxSZWNO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</w:fldData>
        </w:fldChar>
      </w:r>
      <w:r w:rsidR="002E03B7">
        <w:instrText xml:space="preserve"> ADDIN EN.CITE.DATA </w:instrText>
      </w:r>
      <w:r w:rsidR="002E03B7">
        <w:fldChar w:fldCharType="end"/>
      </w:r>
      <w:r w:rsidRPr="00E23F7D">
        <w:fldChar w:fldCharType="separate"/>
      </w:r>
      <w:r w:rsidR="0044359B">
        <w:rPr>
          <w:noProof/>
        </w:rPr>
        <w:t>(</w:t>
      </w:r>
      <w:hyperlink w:anchor="_ENREF_360" w:tooltip="Cao, 2015 #152" w:history="1">
        <w:r w:rsidR="002E03B7">
          <w:rPr>
            <w:noProof/>
          </w:rPr>
          <w:t>360</w:t>
        </w:r>
      </w:hyperlink>
      <w:r w:rsidR="0044359B">
        <w:rPr>
          <w:noProof/>
        </w:rPr>
        <w:t xml:space="preserve">, </w:t>
      </w:r>
      <w:hyperlink w:anchor="_ENREF_361" w:tooltip="Medagama, 2014 #153" w:history="1">
        <w:r w:rsidR="002E03B7">
          <w:rPr>
            <w:noProof/>
          </w:rPr>
          <w:t>361</w:t>
        </w:r>
      </w:hyperlink>
      <w:r w:rsidR="0044359B">
        <w:rPr>
          <w:noProof/>
        </w:rPr>
        <w:t>)</w:t>
      </w:r>
      <w:r w:rsidRPr="00E23F7D">
        <w:fldChar w:fldCharType="end"/>
      </w:r>
      <w:r w:rsidRPr="00E23F7D">
        <w:t xml:space="preserve">. </w:t>
      </w:r>
    </w:p>
    <w:p w14:paraId="15DA11DA" w14:textId="08C54C34" w:rsidR="00A2017E" w:rsidRPr="00E23F7D" w:rsidRDefault="00A2017E" w:rsidP="00A2017E">
      <w:pPr>
        <w:pStyle w:val="Heading3"/>
      </w:pPr>
      <w:bookmarkStart w:id="234" w:name="_Toc183697550"/>
      <w:r w:rsidRPr="00E23F7D">
        <w:t xml:space="preserve">Description of </w:t>
      </w:r>
      <w:r w:rsidR="00C21DD9">
        <w:t>reviews</w:t>
      </w:r>
      <w:bookmarkEnd w:id="234"/>
    </w:p>
    <w:p w14:paraId="69EBA525" w14:textId="3D10D0D5" w:rsidR="00A2017E" w:rsidRDefault="00A2017E" w:rsidP="00A2017E">
      <w:pPr>
        <w:pStyle w:val="BodyText"/>
      </w:pPr>
      <w:r w:rsidRPr="00E23F7D">
        <w:t xml:space="preserve">There were </w:t>
      </w:r>
      <w:r w:rsidR="00255C0B">
        <w:t>1</w:t>
      </w:r>
      <w:r w:rsidR="006F05EF">
        <w:t>66</w:t>
      </w:r>
      <w:r w:rsidRPr="00E23F7D">
        <w:t xml:space="preserve"> citations </w:t>
      </w:r>
      <w:r w:rsidR="00C40EBE" w:rsidRPr="00B03E23">
        <w:fldChar w:fldCharType="begin">
          <w:fldData xml:space="preserve">PC9kYXRlcz48aXNibj4xOTM5LTAyMlggKEVsZWN0cm9uaWMpJiN4RDsxOTM5LTAyMTEgKExpbmtp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</w:fldData>
        </w:fldChar>
      </w:r>
      <w:r w:rsidR="002E03B7">
        <w:instrText xml:space="preserve"> ADDIN EN.CITE </w:instrText>
      </w:r>
      <w:r w:rsidR="002E03B7">
        <w:fldChar w:fldCharType="begin">
          <w:fldData xml:space="preserve">PEVuZE5vdGU+PENpdGU+PEF1dGhvcj5Bc2JhZ2hpPC9BdXRob3I+PFllYXI+MjAyMDwvWWVhcj48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==
</w:fldData>
        </w:fldChar>
      </w:r>
      <w:r w:rsidR="002E03B7">
        <w:instrText xml:space="preserve"> ADDIN EN.CITE.DATA </w:instrText>
      </w:r>
      <w:r w:rsidR="002E03B7">
        <w:fldChar w:fldCharType="end"/>
      </w:r>
      <w:r w:rsidR="002E03B7">
        <w:fldChar w:fldCharType="begin">
          <w:fldData xml:space="preserve">ZD5CaW9tYXJrZXJzL2Jsb29kPC9rZXl3b3JkPjxrZXl3b3JkPkJsb29kIEdsdWNvc2UvKmFuYWx5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==
</w:fldData>
        </w:fldChar>
      </w:r>
      <w:r w:rsidR="002E03B7">
        <w:instrText xml:space="preserve"> ADDIN EN.CITE.DATA </w:instrText>
      </w:r>
      <w:r w:rsidR="002E03B7">
        <w:fldChar w:fldCharType="end"/>
      </w:r>
      <w:r w:rsidR="002E03B7">
        <w:fldChar w:fldCharType="begin">
          <w:fldData xml:space="preserve">L21ldGFib2xpc208L2tleXdvcmQ+PGtleXdvcmQ+SHVtYW5zPC9rZXl3b3JkPjxrZXl3b3JkPlJh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==
</w:fldData>
        </w:fldChar>
      </w:r>
      <w:r w:rsidR="002E03B7">
        <w:instrText xml:space="preserve"> ADDIN EN.CITE.DATA </w:instrText>
      </w:r>
      <w:r w:rsidR="002E03B7">
        <w:fldChar w:fldCharType="end"/>
      </w:r>
      <w:r w:rsidR="002E03B7">
        <w:fldChar w:fldCharType="begin">
          <w:fldData xml:space="preserve">bmNlcywgS2VybWFuc2hhaCwgSXJhbi4mI3hEO1Jlc2VhcmNoIENlbnRlciBmb3IgRW52aXJvbm1l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YXJjaC1ub3Rlcz48L3JlY29yZD48L0NpdGU+PENpdGU+PEF1dGhvcj5HaGFkZXJpPC9BdXRob3I+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==
</w:fldData>
        </w:fldChar>
      </w:r>
      <w:r w:rsidR="002E03B7">
        <w:instrText xml:space="preserve"> ADDIN EN.CITE.DATA </w:instrText>
      </w:r>
      <w:r w:rsidR="002E03B7">
        <w:fldChar w:fldCharType="end"/>
      </w:r>
      <w:r w:rsidR="002E03B7">
        <w:fldChar w:fldCharType="begin">
          <w:fldData xml:space="preserve">PkltYW5pZWgsIE1vaGFtbWFkIEhhZGk8L2F1dGhvcj48YXV0aG9yPk1vc2FsbGFuZXpoYWQsIFph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==
</w:fldData>
        </w:fldChar>
      </w:r>
      <w:r w:rsidR="002E03B7">
        <w:instrText xml:space="preserve"> ADDIN EN.CITE.DATA </w:instrText>
      </w:r>
      <w:r w:rsidR="002E03B7">
        <w:fldChar w:fldCharType="end"/>
      </w:r>
      <w:r w:rsidR="002E03B7">
        <w:fldChar w:fldCharType="begin">
          <w:fldData xml:space="preserve">c2VzLypjb21wbGljYXRpb25zLypwcmV2ZW50aW9uICZhbXA7IGNvbnRyb2w8L2tleXdvcmQ+PGtl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YXJjaC1ub3Rlcz48L3JlY29yZD48L0NpdGU+PENpdGU+PEF1dGhvcj5Bc2thcmk8L0F1dGhvcj48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==
</w:fldData>
        </w:fldChar>
      </w:r>
      <w:r w:rsidR="002E03B7">
        <w:instrText xml:space="preserve"> ADDIN EN.CITE.DATA </w:instrText>
      </w:r>
      <w:r w:rsidR="002E03B7">
        <w:fldChar w:fldCharType="end"/>
      </w:r>
      <w:r w:rsidR="002E03B7">
        <w:fldChar w:fldCharType="begin">
          <w:fldData xml:space="preserve">UmVzZWFyY2ggQ2VudGVyLCBHdWlsYW4gVW5pdmVyc2l0eSBvZiBNZWRpY2FsIFNjaWVuY2VzLCBS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==
</w:fldData>
        </w:fldChar>
      </w:r>
      <w:r w:rsidR="002E03B7">
        <w:instrText xml:space="preserve"> ADDIN EN.CITE.DATA </w:instrText>
      </w:r>
      <w:r w:rsidR="002E03B7">
        <w:fldChar w:fldCharType="end"/>
      </w:r>
      <w:r w:rsidR="002E03B7">
        <w:fldChar w:fldCharType="begin">
          <w:fldData xml:space="preserve">aXplZCBjb250cm9sbGVkIHRyaWFsczwvdGl0bGU+PHNlY29uZGFyeS10aXRsZT5QaGFybWFjb2xv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==
</w:fldData>
        </w:fldChar>
      </w:r>
      <w:r w:rsidR="002E03B7">
        <w:instrText xml:space="preserve"> ADDIN EN.CITE.DATA </w:instrText>
      </w:r>
      <w:r w:rsidR="002E03B7">
        <w:fldChar w:fldCharType="end"/>
      </w:r>
      <w:r w:rsidR="002E03B7">
        <w:fldChar w:fldCharType="begin">
          <w:fldData xml:space="preserve">cHVibGlzaGVyPkVsc2V2aWVyIEIuVi48L3B1Ymxpc2hlcj48aXNibj4xODcyLTgyMjcgKEVsZWN0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==
</w:fldData>
        </w:fldChar>
      </w:r>
      <w:r w:rsidR="002E03B7">
        <w:instrText xml:space="preserve"> ADDIN EN.CITE.DATA </w:instrText>
      </w:r>
      <w:r w:rsidR="002E03B7">
        <w:fldChar w:fldCharType="end"/>
      </w:r>
      <w:r w:rsidR="002E03B7">
        <w:fldChar w:fldCharType="begin">
          <w:fldData xml:space="preserve">YW5hZGEuJiN4RDtEZXBhcnRtZW50IG9mIE1vbGVjdWxhciBNZWRpY2luZSwgRmFjdWx0eSBvZiBI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YXJjaC1ub3Rlcz48L3JlY29yZD48L0NpdGU+PENpdGU+PEF1dGhvcj5ZaXlpPC9BdXRob3I+PFll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==
</w:fldData>
        </w:fldChar>
      </w:r>
      <w:r w:rsidR="002E03B7">
        <w:instrText xml:space="preserve"> ADDIN EN.CITE.DATA </w:instrText>
      </w:r>
      <w:r w:rsidR="002E03B7">
        <w:fldChar w:fldCharType="end"/>
      </w:r>
      <w:r w:rsidR="002E03B7">
        <w:fldChar w:fldCharType="begin">
          <w:fldData xml:space="preserve">P2RpcmVjdD10cnVlJmFtcDtkYj1jaW4yMCZhbXA7QU49MTAzOTkwNzU3JmFtcDtzaXRlPWVob3N0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==
</w:fldData>
        </w:fldChar>
      </w:r>
      <w:r w:rsidR="002E03B7">
        <w:instrText xml:space="preserve"> ADDIN EN.CITE.DATA </w:instrText>
      </w:r>
      <w:r w:rsidR="002E03B7">
        <w:fldChar w:fldCharType="end"/>
      </w:r>
      <w:r w:rsidR="002E03B7">
        <w:fldChar w:fldCharType="begin">
          <w:fldData xml:space="preserve">ZXlsYW5pY3VtL2FkdmVyc2UgZWZmZWN0czwva2V5d29yZD48a2V5d29yZD5EaWFiZXRlcyBNZWxs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==
</w:fldData>
        </w:fldChar>
      </w:r>
      <w:r w:rsidR="002E03B7">
        <w:instrText xml:space="preserve"> ADDIN EN.CITE.DATA </w:instrText>
      </w:r>
      <w:r w:rsidR="002E03B7">
        <w:fldChar w:fldCharType="end"/>
      </w:r>
      <w:r w:rsidR="002E03B7">
        <w:fldChar w:fldCharType="begin">
          <w:fldData xml:space="preserve">ZXl3b3JkPlNhZmV0eTwva2V5d29yZD48L2tleXdvcmRzPjxkYXRlcz48eWVhcj4yMDIwPC95ZWFy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==
</w:fldData>
        </w:fldChar>
      </w:r>
      <w:r w:rsidR="002E03B7">
        <w:instrText xml:space="preserve"> ADDIN EN.CITE.DATA </w:instrText>
      </w:r>
      <w:r w:rsidR="002E03B7">
        <w:fldChar w:fldCharType="end"/>
      </w:r>
      <w:r w:rsidR="002E03B7">
        <w:fldChar w:fldCharType="begin">
          <w:fldData xml:space="preserve">PC9kYXRlcz48aXNibj4xOTM5LTAyMlggKEVsZWN0cm9uaWMpJiN4RDsxOTM5LTAyMTEgKExpbmtp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</w:fldData>
        </w:fldChar>
      </w:r>
      <w:r w:rsidR="002E03B7">
        <w:instrText xml:space="preserve"> ADDIN EN.CITE.DATA </w:instrText>
      </w:r>
      <w:r w:rsidR="002E03B7">
        <w:fldChar w:fldCharType="end"/>
      </w:r>
      <w:r w:rsidR="00C40EBE" w:rsidRPr="00B03E23">
        <w:fldChar w:fldCharType="separate"/>
      </w:r>
      <w:r w:rsidR="0044359B">
        <w:rPr>
          <w:noProof/>
        </w:rPr>
        <w:t>(</w:t>
      </w:r>
      <w:hyperlink w:anchor="_ENREF_24" w:tooltip="Ghassab-Abdollahi, 2021 #435" w:history="1">
        <w:r w:rsidR="002E03B7">
          <w:rPr>
            <w:noProof/>
          </w:rPr>
          <w:t>24</w:t>
        </w:r>
      </w:hyperlink>
      <w:r w:rsidR="0044359B">
        <w:rPr>
          <w:noProof/>
        </w:rPr>
        <w:t xml:space="preserve">, </w:t>
      </w:r>
      <w:hyperlink w:anchor="_ENREF_25" w:tooltip="Montazeri, 2021 #1168" w:history="1">
        <w:r w:rsidR="002E03B7">
          <w:rPr>
            <w:noProof/>
          </w:rPr>
          <w:t>25</w:t>
        </w:r>
      </w:hyperlink>
      <w:r w:rsidR="0044359B">
        <w:rPr>
          <w:noProof/>
        </w:rPr>
        <w:t xml:space="preserve">, </w:t>
      </w:r>
      <w:hyperlink w:anchor="_ENREF_27" w:tooltip="Morvaridzadeh, 2021 #1156" w:history="1">
        <w:r w:rsidR="002E03B7">
          <w:rPr>
            <w:noProof/>
          </w:rPr>
          <w:t>27</w:t>
        </w:r>
      </w:hyperlink>
      <w:r w:rsidR="0044359B">
        <w:rPr>
          <w:noProof/>
        </w:rPr>
        <w:t xml:space="preserve">, </w:t>
      </w:r>
      <w:hyperlink w:anchor="_ENREF_28" w:tooltip="Ardiana, 2020 #683" w:history="1">
        <w:r w:rsidR="002E03B7">
          <w:rPr>
            <w:noProof/>
          </w:rPr>
          <w:t>28</w:t>
        </w:r>
      </w:hyperlink>
      <w:r w:rsidR="0044359B">
        <w:rPr>
          <w:noProof/>
        </w:rPr>
        <w:t xml:space="preserve">, </w:t>
      </w:r>
      <w:hyperlink w:anchor="_ENREF_33" w:tooltip="Hallajzadeh, 2020 #387" w:history="1">
        <w:r w:rsidR="002E03B7">
          <w:rPr>
            <w:noProof/>
          </w:rPr>
          <w:t>33-35</w:t>
        </w:r>
      </w:hyperlink>
      <w:r w:rsidR="0044359B">
        <w:rPr>
          <w:noProof/>
        </w:rPr>
        <w:t xml:space="preserve">, </w:t>
      </w:r>
      <w:hyperlink w:anchor="_ENREF_64" w:tooltip="Anh, 2020 #63" w:history="1">
        <w:r w:rsidR="002E03B7">
          <w:rPr>
            <w:noProof/>
          </w:rPr>
          <w:t>64</w:t>
        </w:r>
      </w:hyperlink>
      <w:r w:rsidR="0044359B">
        <w:rPr>
          <w:noProof/>
        </w:rPr>
        <w:t xml:space="preserve">, </w:t>
      </w:r>
      <w:hyperlink w:anchor="_ENREF_113" w:tooltip="Ursoniu, 2016 #847" w:history="1">
        <w:r w:rsidR="002E03B7">
          <w:rPr>
            <w:noProof/>
          </w:rPr>
          <w:t>113</w:t>
        </w:r>
      </w:hyperlink>
      <w:r w:rsidR="0044359B">
        <w:rPr>
          <w:noProof/>
        </w:rPr>
        <w:t xml:space="preserve">, </w:t>
      </w:r>
      <w:hyperlink w:anchor="_ENREF_124" w:tooltip="Ghaderi, 2020 #436" w:history="1">
        <w:r w:rsidR="002E03B7">
          <w:rPr>
            <w:noProof/>
          </w:rPr>
          <w:t>124</w:t>
        </w:r>
      </w:hyperlink>
      <w:r w:rsidR="0044359B">
        <w:rPr>
          <w:noProof/>
        </w:rPr>
        <w:t xml:space="preserve">, </w:t>
      </w:r>
      <w:hyperlink w:anchor="_ENREF_153" w:tooltip="Askari, 2021 #664" w:history="1">
        <w:r w:rsidR="002E03B7">
          <w:rPr>
            <w:noProof/>
          </w:rPr>
          <w:t>153</w:t>
        </w:r>
      </w:hyperlink>
      <w:r w:rsidR="0044359B">
        <w:rPr>
          <w:noProof/>
        </w:rPr>
        <w:t xml:space="preserve">, </w:t>
      </w:r>
      <w:hyperlink w:anchor="_ENREF_154" w:tooltip="Azizi, 2021 #652" w:history="1">
        <w:r w:rsidR="002E03B7">
          <w:rPr>
            <w:noProof/>
          </w:rPr>
          <w:t>154</w:t>
        </w:r>
      </w:hyperlink>
      <w:r w:rsidR="0044359B">
        <w:rPr>
          <w:noProof/>
        </w:rPr>
        <w:t xml:space="preserve">, </w:t>
      </w:r>
      <w:hyperlink w:anchor="_ENREF_158" w:tooltip="Koushki, 2021 #266" w:history="1">
        <w:r w:rsidR="002E03B7">
          <w:rPr>
            <w:noProof/>
          </w:rPr>
          <w:t>158</w:t>
        </w:r>
      </w:hyperlink>
      <w:r w:rsidR="0044359B">
        <w:rPr>
          <w:noProof/>
        </w:rPr>
        <w:t xml:space="preserve">, </w:t>
      </w:r>
      <w:hyperlink w:anchor="_ENREF_159" w:tooltip="Ghavami, 2020 #433" w:history="1">
        <w:r w:rsidR="002E03B7">
          <w:rPr>
            <w:noProof/>
          </w:rPr>
          <w:t>159</w:t>
        </w:r>
      </w:hyperlink>
      <w:r w:rsidR="0044359B">
        <w:rPr>
          <w:noProof/>
        </w:rPr>
        <w:t xml:space="preserve">, </w:t>
      </w:r>
      <w:hyperlink w:anchor="_ENREF_161" w:tooltip="Mirzavandi, 2020 #1180" w:history="1">
        <w:r w:rsidR="002E03B7">
          <w:rPr>
            <w:noProof/>
          </w:rPr>
          <w:t>161</w:t>
        </w:r>
      </w:hyperlink>
      <w:r w:rsidR="0044359B">
        <w:rPr>
          <w:noProof/>
        </w:rPr>
        <w:t xml:space="preserve">, </w:t>
      </w:r>
      <w:hyperlink w:anchor="_ENREF_163" w:tooltip="Razmpoosh, 2020 #1049" w:history="1">
        <w:r w:rsidR="002E03B7">
          <w:rPr>
            <w:noProof/>
          </w:rPr>
          <w:t>163-166</w:t>
        </w:r>
      </w:hyperlink>
      <w:r w:rsidR="0044359B">
        <w:rPr>
          <w:noProof/>
        </w:rPr>
        <w:t xml:space="preserve">, </w:t>
      </w:r>
      <w:hyperlink w:anchor="_ENREF_168" w:tooltip="Hadi, 2019 #393" w:history="1">
        <w:r w:rsidR="002E03B7">
          <w:rPr>
            <w:noProof/>
          </w:rPr>
          <w:t>168</w:t>
        </w:r>
      </w:hyperlink>
      <w:r w:rsidR="0044359B">
        <w:rPr>
          <w:noProof/>
        </w:rPr>
        <w:t xml:space="preserve">, </w:t>
      </w:r>
      <w:hyperlink w:anchor="_ENREF_169" w:tooltip="Hallajzadeh, 2019 #388" w:history="1">
        <w:r w:rsidR="002E03B7">
          <w:rPr>
            <w:noProof/>
          </w:rPr>
          <w:t>169</w:t>
        </w:r>
      </w:hyperlink>
      <w:r w:rsidR="0044359B">
        <w:rPr>
          <w:noProof/>
        </w:rPr>
        <w:t xml:space="preserve">, </w:t>
      </w:r>
      <w:hyperlink w:anchor="_ENREF_171" w:tooltip="Mohammadi, 2019 #1251" w:history="1">
        <w:r w:rsidR="002E03B7">
          <w:rPr>
            <w:noProof/>
          </w:rPr>
          <w:t>171</w:t>
        </w:r>
      </w:hyperlink>
      <w:r w:rsidR="0044359B">
        <w:rPr>
          <w:noProof/>
        </w:rPr>
        <w:t xml:space="preserve">, </w:t>
      </w:r>
      <w:hyperlink w:anchor="_ENREF_172" w:tooltip="Saboori, 2019 #1031" w:history="1">
        <w:r w:rsidR="002E03B7">
          <w:rPr>
            <w:noProof/>
          </w:rPr>
          <w:t>172</w:t>
        </w:r>
      </w:hyperlink>
      <w:r w:rsidR="0044359B">
        <w:rPr>
          <w:noProof/>
        </w:rPr>
        <w:t xml:space="preserve">, </w:t>
      </w:r>
      <w:hyperlink w:anchor="_ENREF_174" w:tooltip="Jovanovski, 2018 #298" w:history="1">
        <w:r w:rsidR="002E03B7">
          <w:rPr>
            <w:noProof/>
          </w:rPr>
          <w:t>174</w:t>
        </w:r>
      </w:hyperlink>
      <w:r w:rsidR="0044359B">
        <w:rPr>
          <w:noProof/>
        </w:rPr>
        <w:t xml:space="preserve">, </w:t>
      </w:r>
      <w:hyperlink w:anchor="_ENREF_178" w:tooltip="Mousavi, 2018 #1150" w:history="1">
        <w:r w:rsidR="002E03B7">
          <w:rPr>
            <w:noProof/>
          </w:rPr>
          <w:t>178</w:t>
        </w:r>
      </w:hyperlink>
      <w:r w:rsidR="0044359B">
        <w:rPr>
          <w:noProof/>
        </w:rPr>
        <w:t xml:space="preserve">, </w:t>
      </w:r>
      <w:hyperlink w:anchor="_ENREF_181" w:tooltip="Haghighatdoost, 2017 #392" w:history="1">
        <w:r w:rsidR="002E03B7">
          <w:rPr>
            <w:noProof/>
          </w:rPr>
          <w:t>181</w:t>
        </w:r>
      </w:hyperlink>
      <w:r w:rsidR="0044359B">
        <w:rPr>
          <w:noProof/>
        </w:rPr>
        <w:t xml:space="preserve">, </w:t>
      </w:r>
      <w:hyperlink w:anchor="_ENREF_183" w:tooltip="Mohammadi-Sartang, 2017 #1176" w:history="1">
        <w:r w:rsidR="002E03B7">
          <w:rPr>
            <w:noProof/>
          </w:rPr>
          <w:t>183</w:t>
        </w:r>
      </w:hyperlink>
      <w:r w:rsidR="0044359B">
        <w:rPr>
          <w:noProof/>
        </w:rPr>
        <w:t xml:space="preserve">, </w:t>
      </w:r>
      <w:hyperlink w:anchor="_ENREF_189" w:tooltip="Sahebkar, 2016 #1026" w:history="1">
        <w:r w:rsidR="002E03B7">
          <w:rPr>
            <w:noProof/>
          </w:rPr>
          <w:t>189</w:t>
        </w:r>
      </w:hyperlink>
      <w:r w:rsidR="0044359B">
        <w:rPr>
          <w:noProof/>
        </w:rPr>
        <w:t xml:space="preserve">, </w:t>
      </w:r>
      <w:hyperlink w:anchor="_ENREF_193" w:tooltip="Khalesi, 2015 #273" w:history="1">
        <w:r w:rsidR="002E03B7">
          <w:rPr>
            <w:noProof/>
          </w:rPr>
          <w:t>193</w:t>
        </w:r>
      </w:hyperlink>
      <w:r w:rsidR="0044359B">
        <w:rPr>
          <w:noProof/>
        </w:rPr>
        <w:t xml:space="preserve">, </w:t>
      </w:r>
      <w:hyperlink w:anchor="_ENREF_194" w:tooltip="Yarmolinsky, 2015 #785" w:history="1">
        <w:r w:rsidR="002E03B7">
          <w:rPr>
            <w:noProof/>
          </w:rPr>
          <w:t>194</w:t>
        </w:r>
      </w:hyperlink>
      <w:r w:rsidR="0044359B">
        <w:rPr>
          <w:noProof/>
        </w:rPr>
        <w:t xml:space="preserve">, </w:t>
      </w:r>
      <w:hyperlink w:anchor="_ENREF_197" w:tooltip="Onakpoya, 2014 #1118" w:history="1">
        <w:r w:rsidR="002E03B7">
          <w:rPr>
            <w:noProof/>
          </w:rPr>
          <w:t>197</w:t>
        </w:r>
      </w:hyperlink>
      <w:r w:rsidR="0044359B">
        <w:rPr>
          <w:noProof/>
        </w:rPr>
        <w:t xml:space="preserve">, </w:t>
      </w:r>
      <w:hyperlink w:anchor="_ENREF_199" w:tooltip="Shergis, 2013 #954" w:history="1">
        <w:r w:rsidR="002E03B7">
          <w:rPr>
            <w:noProof/>
          </w:rPr>
          <w:t>199</w:t>
        </w:r>
      </w:hyperlink>
      <w:r w:rsidR="0044359B">
        <w:rPr>
          <w:noProof/>
        </w:rPr>
        <w:t xml:space="preserve">, </w:t>
      </w:r>
      <w:hyperlink w:anchor="_ENREF_219" w:tooltip="Mohtashami, 2016 #1173" w:history="1">
        <w:r w:rsidR="002E03B7">
          <w:rPr>
            <w:noProof/>
          </w:rPr>
          <w:t>219</w:t>
        </w:r>
      </w:hyperlink>
      <w:r w:rsidR="0044359B">
        <w:rPr>
          <w:noProof/>
        </w:rPr>
        <w:t xml:space="preserve">, </w:t>
      </w:r>
      <w:hyperlink w:anchor="_ENREF_255" w:tooltip="Lopresti, 2021 #18" w:history="1">
        <w:r w:rsidR="002E03B7">
          <w:rPr>
            <w:noProof/>
          </w:rPr>
          <w:t>255</w:t>
        </w:r>
      </w:hyperlink>
      <w:r w:rsidR="0044359B">
        <w:rPr>
          <w:noProof/>
        </w:rPr>
        <w:t xml:space="preserve">, </w:t>
      </w:r>
      <w:hyperlink w:anchor="_ENREF_257" w:tooltip="Tandon, 2020 #25" w:history="1">
        <w:r w:rsidR="002E03B7">
          <w:rPr>
            <w:noProof/>
          </w:rPr>
          <w:t>257</w:t>
        </w:r>
      </w:hyperlink>
      <w:r w:rsidR="0044359B">
        <w:rPr>
          <w:noProof/>
        </w:rPr>
        <w:t xml:space="preserve">, </w:t>
      </w:r>
      <w:hyperlink w:anchor="_ENREF_296" w:tooltip="Matias, 2021 #1223" w:history="1">
        <w:r w:rsidR="002E03B7">
          <w:rPr>
            <w:noProof/>
          </w:rPr>
          <w:t>296</w:t>
        </w:r>
      </w:hyperlink>
      <w:r w:rsidR="0044359B">
        <w:rPr>
          <w:noProof/>
        </w:rPr>
        <w:t xml:space="preserve">, </w:t>
      </w:r>
      <w:hyperlink w:anchor="_ENREF_362" w:tooltip="Asbaghi, 2020 #672" w:history="1">
        <w:r w:rsidR="002E03B7">
          <w:rPr>
            <w:noProof/>
          </w:rPr>
          <w:t>362-490</w:t>
        </w:r>
      </w:hyperlink>
      <w:r w:rsidR="0044359B">
        <w:rPr>
          <w:noProof/>
        </w:rPr>
        <w:t>)</w:t>
      </w:r>
      <w:r w:rsidR="00C40EBE" w:rsidRPr="00B03E23">
        <w:fldChar w:fldCharType="end"/>
      </w:r>
      <w:r w:rsidR="00A916E8">
        <w:t xml:space="preserve"> </w:t>
      </w:r>
      <w:r w:rsidRPr="00E23F7D">
        <w:t xml:space="preserve">corresponding to </w:t>
      </w:r>
      <w:r w:rsidR="00255C0B">
        <w:t>1</w:t>
      </w:r>
      <w:r w:rsidR="00A916E8">
        <w:t>66</w:t>
      </w:r>
      <w:r w:rsidRPr="00E23F7D">
        <w:t xml:space="preserve"> systematic reviews identified in the literature search that evaluated the effectiveness of WHMs in people with </w:t>
      </w:r>
      <w:r w:rsidR="005D2671">
        <w:t xml:space="preserve">diabetes </w:t>
      </w:r>
      <w:r w:rsidR="006F4C63">
        <w:t>and/or impaired glucose tolerance</w:t>
      </w:r>
      <w:r w:rsidRPr="00E23F7D">
        <w:t xml:space="preserve">. </w:t>
      </w:r>
      <w:r w:rsidR="00F67C42">
        <w:t>No</w:t>
      </w:r>
      <w:r w:rsidRPr="00E23F7D">
        <w:t xml:space="preserve"> additional reviews</w:t>
      </w:r>
      <w:r w:rsidR="00AF4481">
        <w:t xml:space="preserve"> were</w:t>
      </w:r>
      <w:r w:rsidRPr="00E23F7D">
        <w:t xml:space="preserve"> identified in the Department’s public call for evidence (see Appendix C2)</w:t>
      </w:r>
      <w:r w:rsidR="00F67C42">
        <w:t xml:space="preserve">. </w:t>
      </w:r>
      <w:r w:rsidR="00F67C42" w:rsidRPr="00E23F7D">
        <w:t>There were</w:t>
      </w:r>
      <w:r w:rsidRPr="00E23F7D">
        <w:t xml:space="preserve"> </w:t>
      </w:r>
      <w:r w:rsidR="00F67C42">
        <w:t>14</w:t>
      </w:r>
      <w:r w:rsidRPr="00E23F7D">
        <w:t xml:space="preserve"> systematic reviews awaiting classification (see Appendix C4) and </w:t>
      </w:r>
      <w:r w:rsidR="00C40EBE">
        <w:t xml:space="preserve">4 </w:t>
      </w:r>
      <w:r w:rsidRPr="00E23F7D">
        <w:t xml:space="preserve">ongoing reviews (see Appendix C5). </w:t>
      </w:r>
    </w:p>
    <w:p w14:paraId="77B9BC00" w14:textId="618D7A79" w:rsidR="00207E38" w:rsidRDefault="00207E38" w:rsidP="00C3377E">
      <w:pPr>
        <w:pStyle w:val="BodyText"/>
      </w:pPr>
      <w:r>
        <w:lastRenderedPageBreak/>
        <w:t>A summary of the PICO criteria</w:t>
      </w:r>
      <w:r w:rsidRPr="00E23F7D">
        <w:t xml:space="preserve"> of the </w:t>
      </w:r>
      <w:r>
        <w:t xml:space="preserve">166 </w:t>
      </w:r>
      <w:r w:rsidRPr="00E23F7D">
        <w:t xml:space="preserve">eligible systematic reviews is provided in Appendix </w:t>
      </w:r>
      <w:r w:rsidRPr="00207E38">
        <w:t>D</w:t>
      </w:r>
      <w:r w:rsidR="00D43DCE">
        <w:t>4</w:t>
      </w:r>
      <w:r w:rsidRPr="00207E38">
        <w:t>.1.1.</w:t>
      </w:r>
      <w:r w:rsidRPr="00E23F7D">
        <w:t xml:space="preserve"> </w:t>
      </w:r>
    </w:p>
    <w:p w14:paraId="6E7B47BD" w14:textId="1D14F28F" w:rsidR="006767C1" w:rsidRDefault="001D1188" w:rsidP="00C3377E">
      <w:pPr>
        <w:pStyle w:val="BodyText"/>
        <w:rPr>
          <w:lang w:eastAsia="en-AU"/>
        </w:rPr>
      </w:pPr>
      <w:r>
        <w:t xml:space="preserve">There were 23 reviews </w:t>
      </w:r>
      <w:r w:rsidRPr="00B03E23">
        <w:fldChar w:fldCharType="begin">
          <w:fldData xml:space="preserve">L2FuYWx5c2lzPC9rZXl3b3JkPjxrZXl3b3JkPkh1bWFuczwva2V5d29yZD48a2V5d29yZD5JbnN1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</w:fldData>
        </w:fldChar>
      </w:r>
      <w:r w:rsidR="002E03B7">
        <w:instrText xml:space="preserve"> ADDIN EN.CITE </w:instrText>
      </w:r>
      <w:r w:rsidR="002E03B7">
        <w:fldChar w:fldCharType="begin">
          <w:fldData xml:space="preserve">PEVuZE5vdGU+PENpdGU+PEF1dGhvcj5Bc2JhZ2hpPC9BdXRob3I+PFllYXI+MjAyMDwvWWVhcj48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==
</w:fldData>
        </w:fldChar>
      </w:r>
      <w:r w:rsidR="002E03B7">
        <w:instrText xml:space="preserve"> ADDIN EN.CITE.DATA </w:instrText>
      </w:r>
      <w:r w:rsidR="002E03B7">
        <w:fldChar w:fldCharType="end"/>
      </w:r>
      <w:r w:rsidR="002E03B7">
        <w:fldChar w:fldCharType="begin">
          <w:fldData xml:space="preserve">L2FuYWx5c2lzPC9rZXl3b3JkPjxrZXl3b3JkPkh1bWFuczwva2V5d29yZD48a2V5d29yZD5JbnN1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</w:fldData>
        </w:fldChar>
      </w:r>
      <w:r w:rsidR="002E03B7">
        <w:instrText xml:space="preserve"> ADDIN EN.CITE.DATA </w:instrText>
      </w:r>
      <w:r w:rsidR="002E03B7">
        <w:fldChar w:fldCharType="end"/>
      </w:r>
      <w:r w:rsidRPr="00B03E23">
        <w:fldChar w:fldCharType="separate"/>
      </w:r>
      <w:r w:rsidR="0044359B">
        <w:rPr>
          <w:noProof/>
        </w:rPr>
        <w:t>(</w:t>
      </w:r>
      <w:hyperlink w:anchor="_ENREF_362" w:tooltip="Asbaghi, 2020 #672" w:history="1">
        <w:r w:rsidR="002E03B7">
          <w:rPr>
            <w:noProof/>
          </w:rPr>
          <w:t>362-384</w:t>
        </w:r>
      </w:hyperlink>
      <w:r w:rsidR="0044359B">
        <w:rPr>
          <w:noProof/>
        </w:rPr>
        <w:t>)</w:t>
      </w:r>
      <w:r w:rsidRPr="00B03E23">
        <w:fldChar w:fldCharType="end"/>
      </w:r>
      <w:r>
        <w:t xml:space="preserve"> that were published in 2018 or after</w:t>
      </w:r>
      <w:r w:rsidR="00432709">
        <w:t>,</w:t>
      </w:r>
      <w:r>
        <w:t xml:space="preserve"> that presented results in a meta-analysis and focused on people with diabetes or metabolic disorders,</w:t>
      </w:r>
      <w:r w:rsidRPr="001D1188">
        <w:t xml:space="preserve"> </w:t>
      </w:r>
      <w:r>
        <w:t xml:space="preserve">that were to </w:t>
      </w:r>
      <w:r w:rsidR="004546E5">
        <w:t>be prioritised</w:t>
      </w:r>
      <w:r>
        <w:t xml:space="preserve"> for critical appraisal and data extraction. </w:t>
      </w:r>
      <w:r w:rsidR="00831147">
        <w:t>Ano</w:t>
      </w:r>
      <w:r w:rsidR="00C3377E">
        <w:t xml:space="preserve">ther 66 </w:t>
      </w:r>
      <w:r w:rsidR="00831147">
        <w:t xml:space="preserve">reviews </w:t>
      </w:r>
      <w:r w:rsidR="00865B35" w:rsidRPr="00186779">
        <w:fldChar w:fldCharType="begin">
          <w:fldData xml:space="preserve">aWMpJiN4RDsxMDQzLTY2MTggKExpbmtpbmcpPC9pc2JuPjxhY2Nlc3Npb24tbnVtPjMxMTIxMjU1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</w:fldData>
        </w:fldChar>
      </w:r>
      <w:r w:rsidR="002E03B7">
        <w:instrText xml:space="preserve"> ADDIN EN.CITE </w:instrText>
      </w:r>
      <w:r w:rsidR="002E03B7">
        <w:fldChar w:fldCharType="begin">
          <w:fldData xml:space="preserve">PEVuZE5vdGU+PENpdGU+PEF1dGhvcj5BbHRvYmVsbGk8L0F1dGhvcj48WWVhcj4yMDIxPC9ZZWFy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==
</w:fldData>
        </w:fldChar>
      </w:r>
      <w:r w:rsidR="002E03B7">
        <w:instrText xml:space="preserve"> ADDIN EN.CITE.DATA </w:instrText>
      </w:r>
      <w:r w:rsidR="002E03B7">
        <w:fldChar w:fldCharType="end"/>
      </w:r>
      <w:r w:rsidR="002E03B7">
        <w:fldChar w:fldCharType="begin">
          <w:fldData xml:space="preserve">eXdvcmQ+PC9rZXl3b3Jkcz48ZGF0ZXM+PHllYXI+MjAyMTwveWVhcj48cHViLWRhdGVzPjxkYXRl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==
</w:fldData>
        </w:fldChar>
      </w:r>
      <w:r w:rsidR="002E03B7">
        <w:instrText xml:space="preserve"> ADDIN EN.CITE.DATA </w:instrText>
      </w:r>
      <w:r w:rsidR="002E03B7">
        <w:fldChar w:fldCharType="end"/>
      </w:r>
      <w:r w:rsidR="002E03B7">
        <w:fldChar w:fldCharType="begin">
          <w:fldData xml:space="preserve">dGlzdGljcyAmYW1wOyBudW1lcmljYWwgZGF0YTwva2V5d29yZD48a2V5d29yZD5UcmlnbHljZXJp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==
</w:fldData>
        </w:fldChar>
      </w:r>
      <w:r w:rsidR="002E03B7">
        <w:instrText xml:space="preserve"> ADDIN EN.CITE.DATA </w:instrText>
      </w:r>
      <w:r w:rsidR="002E03B7">
        <w:fldChar w:fldCharType="end"/>
      </w:r>
      <w:r w:rsidR="002E03B7">
        <w:fldChar w:fldCharType="begin">
          <w:fldData xml:space="preserve">ImZmZmEyOWVwdXB2djAzZTJ3YWR2dzBkbmQydDJhenN0dDl2NSIgdGltZXN0YW1wPSIxNjg4NzA5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==
</w:fldData>
        </w:fldChar>
      </w:r>
      <w:r w:rsidR="002E03B7">
        <w:instrText xml:space="preserve"> ADDIN EN.CITE.DATA </w:instrText>
      </w:r>
      <w:r w:rsidR="002E03B7">
        <w:fldChar w:fldCharType="end"/>
      </w:r>
      <w:r w:rsidR="002E03B7">
        <w:fldChar w:fldCharType="begin">
          <w:fldData xml:space="preserve">bi1udW0+PHVybHM+PHJlbGF0ZWQtdXJscz48dXJsPmh0dHBzOi8vbG9naW4ud3d3cHJveHkxLmxp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YXJjaC1ub3Rlcz48L3JlY29yZD48L0NpdGU+PENpdGU+PEF1dGhvcj5IYWRpPC9BdXRob3I+PFll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==
</w:fldData>
        </w:fldChar>
      </w:r>
      <w:r w:rsidR="002E03B7">
        <w:instrText xml:space="preserve"> ADDIN EN.CITE.DATA </w:instrText>
      </w:r>
      <w:r w:rsidR="002E03B7">
        <w:fldChar w:fldCharType="end"/>
      </w:r>
      <w:r w:rsidR="002E03B7">
        <w:fldChar w:fldCharType="begin">
          <w:fldData xml:space="preserve">aWMpJiN4RDsxMDQzLTY2MTggKExpbmtpbmcpPC9pc2JuPjxhY2Nlc3Npb24tbnVtPjMxMTIxMjU1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</w:fldData>
        </w:fldChar>
      </w:r>
      <w:r w:rsidR="002E03B7">
        <w:instrText xml:space="preserve"> ADDIN EN.CITE.DATA </w:instrText>
      </w:r>
      <w:r w:rsidR="002E03B7">
        <w:fldChar w:fldCharType="end"/>
      </w:r>
      <w:r w:rsidR="00865B35" w:rsidRPr="00186779">
        <w:fldChar w:fldCharType="separate"/>
      </w:r>
      <w:r w:rsidR="0044359B">
        <w:rPr>
          <w:noProof/>
        </w:rPr>
        <w:t>(</w:t>
      </w:r>
      <w:hyperlink w:anchor="_ENREF_24" w:tooltip="Ghassab-Abdollahi, 2021 #435" w:history="1">
        <w:r w:rsidR="002E03B7">
          <w:rPr>
            <w:noProof/>
          </w:rPr>
          <w:t>24</w:t>
        </w:r>
      </w:hyperlink>
      <w:r w:rsidR="0044359B">
        <w:rPr>
          <w:noProof/>
        </w:rPr>
        <w:t xml:space="preserve">, </w:t>
      </w:r>
      <w:hyperlink w:anchor="_ENREF_25" w:tooltip="Montazeri, 2021 #1168" w:history="1">
        <w:r w:rsidR="002E03B7">
          <w:rPr>
            <w:noProof/>
          </w:rPr>
          <w:t>25</w:t>
        </w:r>
      </w:hyperlink>
      <w:r w:rsidR="0044359B">
        <w:rPr>
          <w:noProof/>
        </w:rPr>
        <w:t xml:space="preserve">, </w:t>
      </w:r>
      <w:hyperlink w:anchor="_ENREF_27" w:tooltip="Morvaridzadeh, 2021 #1156" w:history="1">
        <w:r w:rsidR="002E03B7">
          <w:rPr>
            <w:noProof/>
          </w:rPr>
          <w:t>27</w:t>
        </w:r>
      </w:hyperlink>
      <w:r w:rsidR="0044359B">
        <w:rPr>
          <w:noProof/>
        </w:rPr>
        <w:t xml:space="preserve">, </w:t>
      </w:r>
      <w:hyperlink w:anchor="_ENREF_28" w:tooltip="Ardiana, 2020 #683" w:history="1">
        <w:r w:rsidR="002E03B7">
          <w:rPr>
            <w:noProof/>
          </w:rPr>
          <w:t>28</w:t>
        </w:r>
      </w:hyperlink>
      <w:r w:rsidR="0044359B">
        <w:rPr>
          <w:noProof/>
        </w:rPr>
        <w:t xml:space="preserve">, </w:t>
      </w:r>
      <w:hyperlink w:anchor="_ENREF_33" w:tooltip="Hallajzadeh, 2020 #387" w:history="1">
        <w:r w:rsidR="002E03B7">
          <w:rPr>
            <w:noProof/>
          </w:rPr>
          <w:t>33-35</w:t>
        </w:r>
      </w:hyperlink>
      <w:r w:rsidR="0044359B">
        <w:rPr>
          <w:noProof/>
        </w:rPr>
        <w:t xml:space="preserve">, </w:t>
      </w:r>
      <w:hyperlink w:anchor="_ENREF_124" w:tooltip="Ghaderi, 2020 #436" w:history="1">
        <w:r w:rsidR="002E03B7">
          <w:rPr>
            <w:noProof/>
          </w:rPr>
          <w:t>124</w:t>
        </w:r>
      </w:hyperlink>
      <w:r w:rsidR="0044359B">
        <w:rPr>
          <w:noProof/>
        </w:rPr>
        <w:t xml:space="preserve">, </w:t>
      </w:r>
      <w:hyperlink w:anchor="_ENREF_153" w:tooltip="Askari, 2021 #664" w:history="1">
        <w:r w:rsidR="002E03B7">
          <w:rPr>
            <w:noProof/>
          </w:rPr>
          <w:t>153</w:t>
        </w:r>
      </w:hyperlink>
      <w:r w:rsidR="0044359B">
        <w:rPr>
          <w:noProof/>
        </w:rPr>
        <w:t xml:space="preserve">, </w:t>
      </w:r>
      <w:hyperlink w:anchor="_ENREF_154" w:tooltip="Azizi, 2021 #652" w:history="1">
        <w:r w:rsidR="002E03B7">
          <w:rPr>
            <w:noProof/>
          </w:rPr>
          <w:t>154</w:t>
        </w:r>
      </w:hyperlink>
      <w:r w:rsidR="0044359B">
        <w:rPr>
          <w:noProof/>
        </w:rPr>
        <w:t xml:space="preserve">, </w:t>
      </w:r>
      <w:hyperlink w:anchor="_ENREF_158" w:tooltip="Koushki, 2021 #266" w:history="1">
        <w:r w:rsidR="002E03B7">
          <w:rPr>
            <w:noProof/>
          </w:rPr>
          <w:t>158</w:t>
        </w:r>
      </w:hyperlink>
      <w:r w:rsidR="0044359B">
        <w:rPr>
          <w:noProof/>
        </w:rPr>
        <w:t xml:space="preserve">, </w:t>
      </w:r>
      <w:hyperlink w:anchor="_ENREF_159" w:tooltip="Ghavami, 2020 #433" w:history="1">
        <w:r w:rsidR="002E03B7">
          <w:rPr>
            <w:noProof/>
          </w:rPr>
          <w:t>159</w:t>
        </w:r>
      </w:hyperlink>
      <w:r w:rsidR="0044359B">
        <w:rPr>
          <w:noProof/>
        </w:rPr>
        <w:t xml:space="preserve">, </w:t>
      </w:r>
      <w:hyperlink w:anchor="_ENREF_161" w:tooltip="Mirzavandi, 2020 #1180" w:history="1">
        <w:r w:rsidR="002E03B7">
          <w:rPr>
            <w:noProof/>
          </w:rPr>
          <w:t>161</w:t>
        </w:r>
      </w:hyperlink>
      <w:r w:rsidR="0044359B">
        <w:rPr>
          <w:noProof/>
        </w:rPr>
        <w:t xml:space="preserve">, </w:t>
      </w:r>
      <w:hyperlink w:anchor="_ENREF_163" w:tooltip="Razmpoosh, 2020 #1049" w:history="1">
        <w:r w:rsidR="002E03B7">
          <w:rPr>
            <w:noProof/>
          </w:rPr>
          <w:t>163-166</w:t>
        </w:r>
      </w:hyperlink>
      <w:r w:rsidR="0044359B">
        <w:rPr>
          <w:noProof/>
        </w:rPr>
        <w:t xml:space="preserve">, </w:t>
      </w:r>
      <w:hyperlink w:anchor="_ENREF_168" w:tooltip="Hadi, 2019 #393" w:history="1">
        <w:r w:rsidR="002E03B7">
          <w:rPr>
            <w:noProof/>
          </w:rPr>
          <w:t>168</w:t>
        </w:r>
      </w:hyperlink>
      <w:r w:rsidR="0044359B">
        <w:rPr>
          <w:noProof/>
        </w:rPr>
        <w:t xml:space="preserve">, </w:t>
      </w:r>
      <w:hyperlink w:anchor="_ENREF_169" w:tooltip="Hallajzadeh, 2019 #388" w:history="1">
        <w:r w:rsidR="002E03B7">
          <w:rPr>
            <w:noProof/>
          </w:rPr>
          <w:t>169</w:t>
        </w:r>
      </w:hyperlink>
      <w:r w:rsidR="0044359B">
        <w:rPr>
          <w:noProof/>
        </w:rPr>
        <w:t xml:space="preserve">, </w:t>
      </w:r>
      <w:hyperlink w:anchor="_ENREF_171" w:tooltip="Mohammadi, 2019 #1251" w:history="1">
        <w:r w:rsidR="002E03B7">
          <w:rPr>
            <w:noProof/>
          </w:rPr>
          <w:t>171</w:t>
        </w:r>
      </w:hyperlink>
      <w:r w:rsidR="0044359B">
        <w:rPr>
          <w:noProof/>
        </w:rPr>
        <w:t xml:space="preserve">, </w:t>
      </w:r>
      <w:hyperlink w:anchor="_ENREF_172" w:tooltip="Saboori, 2019 #1031" w:history="1">
        <w:r w:rsidR="002E03B7">
          <w:rPr>
            <w:noProof/>
          </w:rPr>
          <w:t>172</w:t>
        </w:r>
      </w:hyperlink>
      <w:r w:rsidR="0044359B">
        <w:rPr>
          <w:noProof/>
        </w:rPr>
        <w:t xml:space="preserve">, </w:t>
      </w:r>
      <w:hyperlink w:anchor="_ENREF_174" w:tooltip="Jovanovski, 2018 #298" w:history="1">
        <w:r w:rsidR="002E03B7">
          <w:rPr>
            <w:noProof/>
          </w:rPr>
          <w:t>174</w:t>
        </w:r>
      </w:hyperlink>
      <w:r w:rsidR="0044359B">
        <w:rPr>
          <w:noProof/>
        </w:rPr>
        <w:t xml:space="preserve">, </w:t>
      </w:r>
      <w:hyperlink w:anchor="_ENREF_178" w:tooltip="Mousavi, 2018 #1150" w:history="1">
        <w:r w:rsidR="002E03B7">
          <w:rPr>
            <w:noProof/>
          </w:rPr>
          <w:t>178</w:t>
        </w:r>
      </w:hyperlink>
      <w:r w:rsidR="0044359B">
        <w:rPr>
          <w:noProof/>
        </w:rPr>
        <w:t xml:space="preserve">, </w:t>
      </w:r>
      <w:hyperlink w:anchor="_ENREF_385" w:tooltip="Altobelli, 2021 #698" w:history="1">
        <w:r w:rsidR="002E03B7">
          <w:rPr>
            <w:noProof/>
          </w:rPr>
          <w:t>385-427</w:t>
        </w:r>
      </w:hyperlink>
      <w:r w:rsidR="0044359B">
        <w:rPr>
          <w:noProof/>
        </w:rPr>
        <w:t>)</w:t>
      </w:r>
      <w:r w:rsidR="00865B35" w:rsidRPr="00186779">
        <w:fldChar w:fldCharType="end"/>
      </w:r>
      <w:r w:rsidR="00831147">
        <w:t xml:space="preserve"> were earmarked for assessment as they </w:t>
      </w:r>
      <w:r w:rsidR="001E7244">
        <w:t xml:space="preserve">were </w:t>
      </w:r>
      <w:r w:rsidR="00C3377E">
        <w:t xml:space="preserve">umbrella reviews </w:t>
      </w:r>
      <w:r w:rsidR="001E7244">
        <w:t xml:space="preserve">published in 2018 or after that presented results in a meta-analysis and </w:t>
      </w:r>
      <w:r w:rsidR="00C3377E">
        <w:t>included primary studies in people with diabetes or pre-diabetes</w:t>
      </w:r>
      <w:r w:rsidR="001E7244">
        <w:t xml:space="preserve">. </w:t>
      </w:r>
      <w:r w:rsidR="00A916E8">
        <w:t>M</w:t>
      </w:r>
      <w:r w:rsidR="001E7244">
        <w:t>any of these reviews were</w:t>
      </w:r>
      <w:r w:rsidR="00017520">
        <w:t xml:space="preserve"> </w:t>
      </w:r>
      <w:r w:rsidR="00A916E8">
        <w:t xml:space="preserve">focused on </w:t>
      </w:r>
      <w:r w:rsidR="005673F6">
        <w:t xml:space="preserve">one </w:t>
      </w:r>
      <w:r w:rsidR="001D35C8">
        <w:t xml:space="preserve">or 2 </w:t>
      </w:r>
      <w:r w:rsidR="00017520">
        <w:t>outcome</w:t>
      </w:r>
      <w:r w:rsidR="001D35C8">
        <w:t>s</w:t>
      </w:r>
      <w:r w:rsidR="00017520">
        <w:t xml:space="preserve"> considered critical or important for this review (</w:t>
      </w:r>
      <w:r w:rsidR="001D35C8">
        <w:t>i.e.</w:t>
      </w:r>
      <w:r w:rsidR="00017520">
        <w:t xml:space="preserve"> </w:t>
      </w:r>
      <w:r w:rsidR="00017520">
        <w:rPr>
          <w:lang w:eastAsia="en-AU"/>
        </w:rPr>
        <w:t>glycaemic control,</w:t>
      </w:r>
      <w:r w:rsidR="004546E5">
        <w:rPr>
          <w:lang w:eastAsia="en-AU"/>
        </w:rPr>
        <w:t xml:space="preserve"> </w:t>
      </w:r>
      <w:r w:rsidR="005673F6" w:rsidRPr="00D73F46">
        <w:rPr>
          <w:szCs w:val="16"/>
          <w:lang w:eastAsia="en-AU"/>
        </w:rPr>
        <w:t>body composition</w:t>
      </w:r>
      <w:r w:rsidR="001D35C8">
        <w:rPr>
          <w:szCs w:val="16"/>
          <w:lang w:eastAsia="en-AU"/>
        </w:rPr>
        <w:t xml:space="preserve">) but many were </w:t>
      </w:r>
      <w:r w:rsidR="00A52BCD">
        <w:rPr>
          <w:szCs w:val="16"/>
          <w:lang w:eastAsia="en-AU"/>
        </w:rPr>
        <w:t xml:space="preserve">focused on outcomes not </w:t>
      </w:r>
      <w:r w:rsidR="00A916E8">
        <w:rPr>
          <w:szCs w:val="16"/>
          <w:lang w:eastAsia="en-AU"/>
        </w:rPr>
        <w:t>considered critical or important for</w:t>
      </w:r>
      <w:r w:rsidR="00A52BCD">
        <w:rPr>
          <w:szCs w:val="16"/>
          <w:lang w:eastAsia="en-AU"/>
        </w:rPr>
        <w:t xml:space="preserve"> this </w:t>
      </w:r>
      <w:r w:rsidR="00282BC7">
        <w:rPr>
          <w:szCs w:val="16"/>
          <w:lang w:eastAsia="en-AU"/>
        </w:rPr>
        <w:t>o</w:t>
      </w:r>
      <w:r w:rsidR="00A52BCD">
        <w:rPr>
          <w:szCs w:val="16"/>
          <w:lang w:eastAsia="en-AU"/>
        </w:rPr>
        <w:t xml:space="preserve">verview (such as </w:t>
      </w:r>
      <w:r w:rsidR="00017520" w:rsidRPr="0010522F">
        <w:rPr>
          <w:lang w:eastAsia="en-AU"/>
        </w:rPr>
        <w:t>lipid profile</w:t>
      </w:r>
      <w:r w:rsidR="00A52BCD">
        <w:rPr>
          <w:lang w:eastAsia="en-AU"/>
        </w:rPr>
        <w:t>s</w:t>
      </w:r>
      <w:r w:rsidR="00017520" w:rsidRPr="0010522F">
        <w:rPr>
          <w:lang w:eastAsia="en-AU"/>
        </w:rPr>
        <w:t xml:space="preserve">, </w:t>
      </w:r>
      <w:r w:rsidR="00A916E8">
        <w:rPr>
          <w:lang w:eastAsia="en-AU"/>
        </w:rPr>
        <w:t xml:space="preserve">blood pressure, oxidative stress and </w:t>
      </w:r>
      <w:r w:rsidR="00A52BCD">
        <w:rPr>
          <w:lang w:eastAsia="en-AU"/>
        </w:rPr>
        <w:t xml:space="preserve">inflammatory </w:t>
      </w:r>
      <w:r w:rsidR="00A916E8">
        <w:rPr>
          <w:lang w:eastAsia="en-AU"/>
        </w:rPr>
        <w:t>biomarkers</w:t>
      </w:r>
      <w:r w:rsidR="00A14D19">
        <w:rPr>
          <w:lang w:eastAsia="en-AU"/>
        </w:rPr>
        <w:t>; See appendix D</w:t>
      </w:r>
      <w:r w:rsidR="00A916E8">
        <w:rPr>
          <w:lang w:eastAsia="en-AU"/>
        </w:rPr>
        <w:t>).</w:t>
      </w:r>
      <w:r w:rsidR="002467FF">
        <w:rPr>
          <w:lang w:eastAsia="en-AU"/>
        </w:rPr>
        <w:t xml:space="preserve"> </w:t>
      </w:r>
    </w:p>
    <w:p w14:paraId="701649DB" w14:textId="4CD57AA2" w:rsidR="00C3377E" w:rsidRDefault="002467FF" w:rsidP="00C3377E">
      <w:pPr>
        <w:pStyle w:val="BodyText"/>
      </w:pPr>
      <w:r>
        <w:rPr>
          <w:lang w:eastAsia="en-AU"/>
        </w:rPr>
        <w:t xml:space="preserve">The remaining 77 reviews </w:t>
      </w:r>
      <w:r w:rsidR="00C3377E" w:rsidRPr="005C37F4">
        <w:fldChar w:fldCharType="begin">
          <w:fldData xml:space="preserve">IFRyaWFscyBhcyBUb3BpYzwva2V5d29yZD48a2V5d29yZD5UcmVhdG1lbnQgT3V0Y29tZTwva2V5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</w:fldData>
        </w:fldChar>
      </w:r>
      <w:r w:rsidR="002E03B7">
        <w:instrText xml:space="preserve"> ADDIN EN.CITE </w:instrText>
      </w:r>
      <w:r w:rsidR="002E03B7">
        <w:fldChar w:fldCharType="begin">
          <w:fldData xml:space="preserve">PEVuZE5vdGU+PENpdGU+PEF1dGhvcj5EYXJ5YWJleWdpLUtob3RiZWhzYXJhPC9BdXRob3I+PFll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==
</w:fldData>
        </w:fldChar>
      </w:r>
      <w:r w:rsidR="002E03B7">
        <w:instrText xml:space="preserve"> ADDIN EN.CITE.DATA </w:instrText>
      </w:r>
      <w:r w:rsidR="002E03B7">
        <w:fldChar w:fldCharType="end"/>
      </w:r>
      <w:r w:rsidR="002E03B7">
        <w:fldChar w:fldCharType="begin">
          <w:fldData xml:space="preserve">bmRleDwva2V5d29yZD48a2V5d29yZD5DLVJlYWN0aXZlIFByb3RlaW4vKmFuYWx5c2lzPC9rZXl3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==
</w:fldData>
        </w:fldChar>
      </w:r>
      <w:r w:rsidR="002E03B7">
        <w:instrText xml:space="preserve"> ADDIN EN.CITE.DATA </w:instrText>
      </w:r>
      <w:r w:rsidR="002E03B7">
        <w:fldChar w:fldCharType="end"/>
      </w:r>
      <w:r w:rsidR="002E03B7">
        <w:fldChar w:fldCharType="begin">
          <w:fldData xml:space="preserve">ZW1hdGljIHJldmlldyBhbmQgbWV0YS1hbmFseXNpcyBvZiByYW5kb21pemVkIGNvbnRyb2xsZWQg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==
</w:fldData>
        </w:fldChar>
      </w:r>
      <w:r w:rsidR="002E03B7">
        <w:instrText xml:space="preserve"> ADDIN EN.CITE.DATA </w:instrText>
      </w:r>
      <w:r w:rsidR="002E03B7">
        <w:fldChar w:fldCharType="end"/>
      </w:r>
      <w:r w:rsidR="002E03B7">
        <w:fldChar w:fldCharType="begin">
          <w:fldData xml:space="preserve">c2V5PC9wdWItbG9jYXRpb24+PHB1Ymxpc2hlcj5Kb2huIFdpbGV5ICZhbXA7IFNvbnMsIEluYy48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YXJjaC1ub3Rlcz48L3JlY29yZD48L0NpdGU+PENpdGU+PEF1dGhvcj5HaWFubm91bGFraTwvQXV0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==
</w:fldData>
        </w:fldChar>
      </w:r>
      <w:r w:rsidR="002E03B7">
        <w:instrText xml:space="preserve"> ADDIN EN.CITE.DATA </w:instrText>
      </w:r>
      <w:r w:rsidR="002E03B7">
        <w:fldChar w:fldCharType="end"/>
      </w:r>
      <w:r w:rsidR="002E03B7">
        <w:fldChar w:fldCharType="begin">
          <w:fldData xml:space="preserve">cm9jdXMgc2F0aXZ1cyBMLjwva2V5d29yZD48a2V5d29yZD5jcm9jaW48L2tleXdvcmQ+PGtleXdv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==
</w:fldData>
        </w:fldChar>
      </w:r>
      <w:r w:rsidR="002E03B7">
        <w:instrText xml:space="preserve"> ADDIN EN.CITE.DATA </w:instrText>
      </w:r>
      <w:r w:rsidR="002E03B7">
        <w:fldChar w:fldCharType="end"/>
      </w:r>
      <w:r w:rsidR="002E03B7">
        <w:fldChar w:fldCharType="begin">
          <w:fldData xml:space="preserve">IFRyaWFscyBhcyBUb3BpYzwva2V5d29yZD48a2V5d29yZD5UcmVhdG1lbnQgT3V0Y29tZTwva2V5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</w:fldData>
        </w:fldChar>
      </w:r>
      <w:r w:rsidR="002E03B7">
        <w:instrText xml:space="preserve"> ADDIN EN.CITE.DATA </w:instrText>
      </w:r>
      <w:r w:rsidR="002E03B7">
        <w:fldChar w:fldCharType="end"/>
      </w:r>
      <w:r w:rsidR="00C3377E" w:rsidRPr="005C37F4">
        <w:fldChar w:fldCharType="separate"/>
      </w:r>
      <w:r w:rsidR="0044359B">
        <w:rPr>
          <w:noProof/>
        </w:rPr>
        <w:t>(</w:t>
      </w:r>
      <w:hyperlink w:anchor="_ENREF_64" w:tooltip="Anh, 2020 #63" w:history="1">
        <w:r w:rsidR="002E03B7">
          <w:rPr>
            <w:noProof/>
          </w:rPr>
          <w:t>64</w:t>
        </w:r>
      </w:hyperlink>
      <w:r w:rsidR="0044359B">
        <w:rPr>
          <w:noProof/>
        </w:rPr>
        <w:t xml:space="preserve">, </w:t>
      </w:r>
      <w:hyperlink w:anchor="_ENREF_113" w:tooltip="Ursoniu, 2016 #847" w:history="1">
        <w:r w:rsidR="002E03B7">
          <w:rPr>
            <w:noProof/>
          </w:rPr>
          <w:t>113</w:t>
        </w:r>
      </w:hyperlink>
      <w:r w:rsidR="0044359B">
        <w:rPr>
          <w:noProof/>
        </w:rPr>
        <w:t xml:space="preserve">, </w:t>
      </w:r>
      <w:hyperlink w:anchor="_ENREF_181" w:tooltip="Haghighatdoost, 2017 #392" w:history="1">
        <w:r w:rsidR="002E03B7">
          <w:rPr>
            <w:noProof/>
          </w:rPr>
          <w:t>181</w:t>
        </w:r>
      </w:hyperlink>
      <w:r w:rsidR="0044359B">
        <w:rPr>
          <w:noProof/>
        </w:rPr>
        <w:t xml:space="preserve">, </w:t>
      </w:r>
      <w:hyperlink w:anchor="_ENREF_183" w:tooltip="Mohammadi-Sartang, 2017 #1176" w:history="1">
        <w:r w:rsidR="002E03B7">
          <w:rPr>
            <w:noProof/>
          </w:rPr>
          <w:t>183</w:t>
        </w:r>
      </w:hyperlink>
      <w:r w:rsidR="0044359B">
        <w:rPr>
          <w:noProof/>
        </w:rPr>
        <w:t xml:space="preserve">, </w:t>
      </w:r>
      <w:hyperlink w:anchor="_ENREF_189" w:tooltip="Sahebkar, 2016 #1026" w:history="1">
        <w:r w:rsidR="002E03B7">
          <w:rPr>
            <w:noProof/>
          </w:rPr>
          <w:t>189</w:t>
        </w:r>
      </w:hyperlink>
      <w:r w:rsidR="0044359B">
        <w:rPr>
          <w:noProof/>
        </w:rPr>
        <w:t xml:space="preserve">, </w:t>
      </w:r>
      <w:hyperlink w:anchor="_ENREF_193" w:tooltip="Khalesi, 2015 #273" w:history="1">
        <w:r w:rsidR="002E03B7">
          <w:rPr>
            <w:noProof/>
          </w:rPr>
          <w:t>193</w:t>
        </w:r>
      </w:hyperlink>
      <w:r w:rsidR="0044359B">
        <w:rPr>
          <w:noProof/>
        </w:rPr>
        <w:t xml:space="preserve">, </w:t>
      </w:r>
      <w:hyperlink w:anchor="_ENREF_194" w:tooltip="Yarmolinsky, 2015 #785" w:history="1">
        <w:r w:rsidR="002E03B7">
          <w:rPr>
            <w:noProof/>
          </w:rPr>
          <w:t>194</w:t>
        </w:r>
      </w:hyperlink>
      <w:r w:rsidR="0044359B">
        <w:rPr>
          <w:noProof/>
        </w:rPr>
        <w:t xml:space="preserve">, </w:t>
      </w:r>
      <w:hyperlink w:anchor="_ENREF_197" w:tooltip="Onakpoya, 2014 #1118" w:history="1">
        <w:r w:rsidR="002E03B7">
          <w:rPr>
            <w:noProof/>
          </w:rPr>
          <w:t>197</w:t>
        </w:r>
      </w:hyperlink>
      <w:r w:rsidR="0044359B">
        <w:rPr>
          <w:noProof/>
        </w:rPr>
        <w:t xml:space="preserve">, </w:t>
      </w:r>
      <w:hyperlink w:anchor="_ENREF_199" w:tooltip="Shergis, 2013 #954" w:history="1">
        <w:r w:rsidR="002E03B7">
          <w:rPr>
            <w:noProof/>
          </w:rPr>
          <w:t>199</w:t>
        </w:r>
      </w:hyperlink>
      <w:r w:rsidR="0044359B">
        <w:rPr>
          <w:noProof/>
        </w:rPr>
        <w:t xml:space="preserve">, </w:t>
      </w:r>
      <w:hyperlink w:anchor="_ENREF_219" w:tooltip="Mohtashami, 2016 #1173" w:history="1">
        <w:r w:rsidR="002E03B7">
          <w:rPr>
            <w:noProof/>
          </w:rPr>
          <w:t>219</w:t>
        </w:r>
      </w:hyperlink>
      <w:r w:rsidR="0044359B">
        <w:rPr>
          <w:noProof/>
        </w:rPr>
        <w:t xml:space="preserve">, </w:t>
      </w:r>
      <w:hyperlink w:anchor="_ENREF_255" w:tooltip="Lopresti, 2021 #18" w:history="1">
        <w:r w:rsidR="002E03B7">
          <w:rPr>
            <w:noProof/>
          </w:rPr>
          <w:t>255</w:t>
        </w:r>
      </w:hyperlink>
      <w:r w:rsidR="0044359B">
        <w:rPr>
          <w:noProof/>
        </w:rPr>
        <w:t xml:space="preserve">, </w:t>
      </w:r>
      <w:hyperlink w:anchor="_ENREF_257" w:tooltip="Tandon, 2020 #25" w:history="1">
        <w:r w:rsidR="002E03B7">
          <w:rPr>
            <w:noProof/>
          </w:rPr>
          <w:t>257</w:t>
        </w:r>
      </w:hyperlink>
      <w:r w:rsidR="0044359B">
        <w:rPr>
          <w:noProof/>
        </w:rPr>
        <w:t xml:space="preserve">, </w:t>
      </w:r>
      <w:hyperlink w:anchor="_ENREF_296" w:tooltip="Matias, 2021 #1223" w:history="1">
        <w:r w:rsidR="002E03B7">
          <w:rPr>
            <w:noProof/>
          </w:rPr>
          <w:t>296</w:t>
        </w:r>
      </w:hyperlink>
      <w:r w:rsidR="0044359B">
        <w:rPr>
          <w:noProof/>
        </w:rPr>
        <w:t xml:space="preserve">, </w:t>
      </w:r>
      <w:hyperlink w:anchor="_ENREF_428" w:tooltip="Daryabeygi-Khotbehsara, 2017 #607" w:history="1">
        <w:r w:rsidR="002E03B7">
          <w:rPr>
            <w:noProof/>
          </w:rPr>
          <w:t>428-490</w:t>
        </w:r>
      </w:hyperlink>
      <w:r w:rsidR="0044359B">
        <w:rPr>
          <w:noProof/>
        </w:rPr>
        <w:t>)</w:t>
      </w:r>
      <w:r w:rsidR="00C3377E" w:rsidRPr="005C37F4">
        <w:fldChar w:fldCharType="end"/>
      </w:r>
      <w:r w:rsidR="00C3377E">
        <w:t xml:space="preserve"> </w:t>
      </w:r>
      <w:r>
        <w:t xml:space="preserve">were judged likely to no longer represent the best available evidence or </w:t>
      </w:r>
      <w:r w:rsidR="00037E5B">
        <w:t>likely to not adequately report data</w:t>
      </w:r>
      <w:r w:rsidR="00207E38">
        <w:t xml:space="preserve"> of included primary studies</w:t>
      </w:r>
      <w:r>
        <w:t>.</w:t>
      </w:r>
    </w:p>
    <w:p w14:paraId="17C77084" w14:textId="49A428A8" w:rsidR="00B575F6" w:rsidRPr="00B575F6" w:rsidRDefault="00282BC7" w:rsidP="00B575F6">
      <w:pPr>
        <w:pStyle w:val="BodyText"/>
      </w:pPr>
      <w:r>
        <w:t xml:space="preserve">Given </w:t>
      </w:r>
      <w:r w:rsidR="00A665B0">
        <w:t xml:space="preserve">the </w:t>
      </w:r>
      <w:r>
        <w:t xml:space="preserve">time and resource constraints </w:t>
      </w:r>
      <w:r w:rsidR="00D95FD7">
        <w:t xml:space="preserve">further </w:t>
      </w:r>
      <w:r>
        <w:t>assessment of the</w:t>
      </w:r>
      <w:r w:rsidR="00D95FD7">
        <w:t>se reviews was not able to be performed</w:t>
      </w:r>
      <w:r w:rsidR="00D14590">
        <w:t xml:space="preserve"> </w:t>
      </w:r>
      <w:r w:rsidR="00D14590" w:rsidRPr="00C7793C">
        <w:t xml:space="preserve"> (see NHMRC process report for additional information)</w:t>
      </w:r>
      <w:r w:rsidR="00D95FD7">
        <w:t xml:space="preserve">. </w:t>
      </w:r>
    </w:p>
    <w:p w14:paraId="03B5C8E7" w14:textId="77777777" w:rsidR="005634AD" w:rsidRPr="00E23F7D" w:rsidRDefault="005634AD" w:rsidP="005634AD">
      <w:pPr>
        <w:pStyle w:val="BodyText"/>
      </w:pPr>
      <w:r w:rsidRPr="00E23F7D">
        <w:br w:type="page"/>
      </w:r>
    </w:p>
    <w:p w14:paraId="7EBD3CBB" w14:textId="77777777" w:rsidR="007B420D" w:rsidRPr="00E23F7D" w:rsidRDefault="007B420D" w:rsidP="007B420D">
      <w:pPr>
        <w:pStyle w:val="Heading2"/>
      </w:pPr>
      <w:bookmarkStart w:id="235" w:name="_Toc183697551"/>
      <w:r>
        <w:lastRenderedPageBreak/>
        <w:t>Metabolic syndrome</w:t>
      </w:r>
      <w:bookmarkEnd w:id="235"/>
      <w:r>
        <w:t xml:space="preserve"> </w:t>
      </w:r>
    </w:p>
    <w:p w14:paraId="523FB95A" w14:textId="77777777" w:rsidR="00D95FD7" w:rsidRPr="00E23F7D" w:rsidRDefault="00D95FD7" w:rsidP="00D95FD7">
      <w:pPr>
        <w:pStyle w:val="Heading3"/>
      </w:pPr>
      <w:bookmarkStart w:id="236" w:name="_Toc183697552"/>
      <w:r w:rsidRPr="00E23F7D">
        <w:t>Description of the condition</w:t>
      </w:r>
      <w:bookmarkEnd w:id="236"/>
    </w:p>
    <w:p w14:paraId="3CCFDC2D" w14:textId="1649F51D" w:rsidR="007B420D" w:rsidRPr="00E23F7D" w:rsidRDefault="007B420D" w:rsidP="007B420D">
      <w:r w:rsidRPr="00E23F7D">
        <w:t>Metabolic syndrome is not a disease state, but a collective term used to describe risk factors frequently associated with cardiovascular diseases</w:t>
      </w:r>
      <w:r>
        <w:t xml:space="preserve"> and type 2 </w:t>
      </w:r>
      <w:r w:rsidRPr="00E23F7D">
        <w:t xml:space="preserve">diabetes </w:t>
      </w:r>
      <w:r w:rsidRPr="00E23F7D">
        <w:fldChar w:fldCharType="begin"/>
      </w:r>
      <w:r w:rsidR="002E03B7">
        <w:instrText xml:space="preserve"> ADDIN EN.CITE &lt;EndNote&gt;&lt;Cite&gt;&lt;Author&gt;Cameron&lt;/Author&gt;&lt;Year&gt;2007&lt;/Year&gt;&lt;RecNum&gt;143&lt;/RecNum&gt;&lt;DisplayText&gt;(491)&lt;/DisplayText&gt;&lt;record&gt;&lt;rec-number&gt;143&lt;/rec-number&gt;&lt;foreign-keys&gt;&lt;key app="EN" db-id="fffa29epupvv03e2wadvw0dnd2t2azstt9v5" timestamp="1688446594"&gt;143&lt;/key&gt;&lt;/foreign-keys&gt;&lt;ref-type name="Journal Article"&gt;17&lt;/ref-type&gt;&lt;contributors&gt;&lt;authors&gt;&lt;author&gt;Cameron, A. J.&lt;/author&gt;&lt;author&gt;Magliano, D. J.&lt;/author&gt;&lt;author&gt;Zimmet, P. Z.&lt;/author&gt;&lt;author&gt;Welborn, T.&lt;/author&gt;&lt;author&gt;Shaw, J. E.&lt;/author&gt;&lt;/authors&gt;&lt;/contributors&gt;&lt;auth-address&gt;International Diabetes Institute, 250 Kooyong Road, Caulfield, Melbourne, Victoria 3162, Australia.&lt;/auth-address&gt;&lt;titles&gt;&lt;title&gt;The metabolic syndrome in Australia: prevalence using four definitions&lt;/title&gt;&lt;secondary-title&gt;Diabetes Res Clin Pract&lt;/secondary-title&gt;&lt;/titles&gt;&lt;pages&gt;471-8&lt;/pages&gt;&lt;volume&gt;77&lt;/volume&gt;&lt;number&gt;3&lt;/number&gt;&lt;edition&gt;20070312&lt;/edition&gt;&lt;keywords&gt;&lt;keyword&gt;Anthropometry&lt;/keyword&gt;&lt;keyword&gt;Australia&lt;/keyword&gt;&lt;keyword&gt;Blood Pressure&lt;/keyword&gt;&lt;keyword&gt;Cardiovascular Diseases/*diagnosis/etiology&lt;/keyword&gt;&lt;keyword&gt;Classification&lt;/keyword&gt;&lt;keyword&gt;Fasting&lt;/keyword&gt;&lt;keyword&gt;Humans&lt;/keyword&gt;&lt;keyword&gt;*Insulin Resistance&lt;/keyword&gt;&lt;keyword&gt;Metabolic Syndrome/complications/*diagnosis/*epidemiology&lt;/keyword&gt;&lt;keyword&gt;Prevalence&lt;/keyword&gt;&lt;keyword&gt;Risk&lt;/keyword&gt;&lt;/keywords&gt;&lt;dates&gt;&lt;year&gt;2007&lt;/year&gt;&lt;pub-dates&gt;&lt;date&gt;Sep&lt;/date&gt;&lt;/pub-dates&gt;&lt;/dates&gt;&lt;isbn&gt;0168-8227 (Print)&amp;#xD;0168-8227 (Linking)&lt;/isbn&gt;&lt;accession-num&gt;17350710&lt;/accession-num&gt;&lt;urls&gt;&lt;related-urls&gt;&lt;url&gt;https://www.ncbi.nlm.nih.gov/pubmed/17350710&lt;/url&gt;&lt;/related-urls&gt;&lt;/urls&gt;&lt;electronic-resource-num&gt;https://doi.org/10.1016/j.diabres.2007.02.002&lt;/electronic-resource-num&gt;&lt;remote-database-name&gt;Medline&lt;/remote-database-name&gt;&lt;remote-database-provider&gt;NLM&lt;/remote-database-provider&gt;&lt;/record&gt;&lt;/Cite&gt;&lt;/EndNote&gt;</w:instrText>
      </w:r>
      <w:r w:rsidRPr="00E23F7D">
        <w:fldChar w:fldCharType="separate"/>
      </w:r>
      <w:r w:rsidR="0044359B">
        <w:rPr>
          <w:noProof/>
        </w:rPr>
        <w:t>(</w:t>
      </w:r>
      <w:hyperlink w:anchor="_ENREF_491" w:tooltip="Cameron, 2007 #143" w:history="1">
        <w:r w:rsidR="002E03B7">
          <w:rPr>
            <w:noProof/>
          </w:rPr>
          <w:t>491</w:t>
        </w:r>
      </w:hyperlink>
      <w:r w:rsidR="0044359B">
        <w:rPr>
          <w:noProof/>
        </w:rPr>
        <w:t>)</w:t>
      </w:r>
      <w:r w:rsidRPr="00E23F7D">
        <w:fldChar w:fldCharType="end"/>
      </w:r>
      <w:r w:rsidRPr="00E23F7D">
        <w:t xml:space="preserve">. The risk factors correlated with metabolic syndrome include excessive </w:t>
      </w:r>
      <w:r w:rsidR="00DF0B70">
        <w:t xml:space="preserve">waist </w:t>
      </w:r>
      <w:r w:rsidR="002933AB">
        <w:t>circumference</w:t>
      </w:r>
      <w:r w:rsidRPr="00E23F7D">
        <w:t xml:space="preserve">, lipid abnormalities, hypertension and elevated glucose levels </w:t>
      </w:r>
      <w:r w:rsidRPr="00E23F7D">
        <w:fldChar w:fldCharType="begin"/>
      </w:r>
      <w:r w:rsidR="0044359B">
        <w:instrText xml:space="preserve"> ADDIN EN.CITE &lt;EndNote&gt;&lt;Cite&gt;&lt;Author&gt;Harris&lt;/Author&gt;&lt;Year&gt;2013&lt;/Year&gt;&lt;RecNum&gt;144&lt;/RecNum&gt;&lt;DisplayText&gt;(492)&lt;/DisplayText&gt;&lt;record&gt;&lt;rec-number&gt;144&lt;/rec-number&gt;&lt;foreign-keys&gt;&lt;key app="EN" db-id="fffa29epupvv03e2wadvw0dnd2t2azstt9v5" timestamp="1688446594"&gt;144&lt;/key&gt;&lt;/foreign-keys&gt;&lt;ref-type name="Journal Article"&gt;17&lt;/ref-type&gt;&lt;contributors&gt;&lt;authors&gt;&lt;author&gt;Harris, M. F.&lt;/author&gt;&lt;/authors&gt;&lt;/contributors&gt;&lt;auth-address&gt;Centre for Primary Health Care and Equity, University of New South Wales, Australia. m.f.harris@unsw.edu.au&lt;/auth-address&gt;&lt;titles&gt;&lt;title&gt;The metabolic syndrome&lt;/title&gt;&lt;secondary-title&gt;Aust Fam Physician&lt;/secondary-title&gt;&lt;/titles&gt;&lt;pages&gt;524-7&lt;/pages&gt;&lt;volume&gt;42&lt;/volume&gt;&lt;number&gt;8&lt;/number&gt;&lt;keywords&gt;&lt;keyword&gt;Cardiovascular Diseases&lt;/keyword&gt;&lt;keyword&gt;Dyslipidemias/diagnosis/therapy&lt;/keyword&gt;&lt;keyword&gt;Humans&lt;/keyword&gt;&lt;keyword&gt;Hyperglycemia/*diagnosis/prevention &amp;amp; control/therapy&lt;/keyword&gt;&lt;keyword&gt;Hypertension/*diagnosis/prevention &amp;amp; control/therapy&lt;/keyword&gt;&lt;keyword&gt;Insulin Resistance&lt;/keyword&gt;&lt;keyword&gt;Metabolic Syndrome/*diagnosis/prevention &amp;amp; control/therapy&lt;/keyword&gt;&lt;keyword&gt;Obesity, Abdominal/*diagnosis/prevention &amp;amp; control/therapy&lt;/keyword&gt;&lt;keyword&gt;Risk Factors&lt;/keyword&gt;&lt;keyword&gt;Waist Circumference&lt;/keyword&gt;&lt;/keywords&gt;&lt;dates&gt;&lt;year&gt;2013&lt;/year&gt;&lt;pub-dates&gt;&lt;date&gt;Aug&lt;/date&gt;&lt;/pub-dates&gt;&lt;/dates&gt;&lt;publisher&gt;The Royal Australian College of General Practitioners (RACGP)&lt;/publisher&gt;&lt;isbn&gt;0300-8495 (Print)&amp;#xD;0300-8495 (Linking)&lt;/isbn&gt;&lt;accession-num&gt;23971058&lt;/accession-num&gt;&lt;urls&gt;&lt;related-urls&gt;&lt;url&gt;https://www.ncbi.nlm.nih.gov/pubmed/23971058&lt;/url&gt;&lt;/related-urls&gt;&lt;/urls&gt;&lt;remote-database-name&gt;Medline&lt;/remote-database-name&gt;&lt;remote-database-provider&gt;NLM&lt;/remote-database-provider&gt;&lt;/record&gt;&lt;/Cite&gt;&lt;/EndNote&gt;</w:instrText>
      </w:r>
      <w:r w:rsidRPr="00E23F7D">
        <w:fldChar w:fldCharType="separate"/>
      </w:r>
      <w:r w:rsidR="0044359B">
        <w:rPr>
          <w:noProof/>
        </w:rPr>
        <w:t>(</w:t>
      </w:r>
      <w:hyperlink w:anchor="_ENREF_492" w:tooltip="Harris, 2013 #144" w:history="1">
        <w:r w:rsidR="002E03B7">
          <w:rPr>
            <w:noProof/>
          </w:rPr>
          <w:t>492</w:t>
        </w:r>
      </w:hyperlink>
      <w:r w:rsidR="0044359B">
        <w:rPr>
          <w:noProof/>
        </w:rPr>
        <w:t>)</w:t>
      </w:r>
      <w:r w:rsidRPr="00E23F7D">
        <w:fldChar w:fldCharType="end"/>
      </w:r>
      <w:r w:rsidRPr="00E23F7D">
        <w:t xml:space="preserve">. Precise definitions of metabolic syndrome vary but generally encompass its efficacy in identifying cardiovascular diseases and diabetes in people who may be suitable for preventive therapy but would otherwise not be treated </w:t>
      </w:r>
      <w:r w:rsidRPr="00E23F7D">
        <w:fldChar w:fldCharType="begin"/>
      </w:r>
      <w:r w:rsidR="002E03B7">
        <w:instrText xml:space="preserve"> ADDIN EN.CITE &lt;EndNote&gt;&lt;Cite&gt;&lt;Author&gt;Cameron&lt;/Author&gt;&lt;Year&gt;2007&lt;/Year&gt;&lt;RecNum&gt;143&lt;/RecNum&gt;&lt;DisplayText&gt;(491)&lt;/DisplayText&gt;&lt;record&gt;&lt;rec-number&gt;143&lt;/rec-number&gt;&lt;foreign-keys&gt;&lt;key app="EN" db-id="fffa29epupvv03e2wadvw0dnd2t2azstt9v5" timestamp="1688446594"&gt;143&lt;/key&gt;&lt;/foreign-keys&gt;&lt;ref-type name="Journal Article"&gt;17&lt;/ref-type&gt;&lt;contributors&gt;&lt;authors&gt;&lt;author&gt;Cameron, A. J.&lt;/author&gt;&lt;author&gt;Magliano, D. J.&lt;/author&gt;&lt;author&gt;Zimmet, P. Z.&lt;/author&gt;&lt;author&gt;Welborn, T.&lt;/author&gt;&lt;author&gt;Shaw, J. E.&lt;/author&gt;&lt;/authors&gt;&lt;/contributors&gt;&lt;auth-address&gt;International Diabetes Institute, 250 Kooyong Road, Caulfield, Melbourne, Victoria 3162, Australia.&lt;/auth-address&gt;&lt;titles&gt;&lt;title&gt;The metabolic syndrome in Australia: prevalence using four definitions&lt;/title&gt;&lt;secondary-title&gt;Diabetes Res Clin Pract&lt;/secondary-title&gt;&lt;/titles&gt;&lt;pages&gt;471-8&lt;/pages&gt;&lt;volume&gt;77&lt;/volume&gt;&lt;number&gt;3&lt;/number&gt;&lt;edition&gt;20070312&lt;/edition&gt;&lt;keywords&gt;&lt;keyword&gt;Anthropometry&lt;/keyword&gt;&lt;keyword&gt;Australia&lt;/keyword&gt;&lt;keyword&gt;Blood Pressure&lt;/keyword&gt;&lt;keyword&gt;Cardiovascular Diseases/*diagnosis/etiology&lt;/keyword&gt;&lt;keyword&gt;Classification&lt;/keyword&gt;&lt;keyword&gt;Fasting&lt;/keyword&gt;&lt;keyword&gt;Humans&lt;/keyword&gt;&lt;keyword&gt;*Insulin Resistance&lt;/keyword&gt;&lt;keyword&gt;Metabolic Syndrome/complications/*diagnosis/*epidemiology&lt;/keyword&gt;&lt;keyword&gt;Prevalence&lt;/keyword&gt;&lt;keyword&gt;Risk&lt;/keyword&gt;&lt;/keywords&gt;&lt;dates&gt;&lt;year&gt;2007&lt;/year&gt;&lt;pub-dates&gt;&lt;date&gt;Sep&lt;/date&gt;&lt;/pub-dates&gt;&lt;/dates&gt;&lt;isbn&gt;0168-8227 (Print)&amp;#xD;0168-8227 (Linking)&lt;/isbn&gt;&lt;accession-num&gt;17350710&lt;/accession-num&gt;&lt;urls&gt;&lt;related-urls&gt;&lt;url&gt;https://www.ncbi.nlm.nih.gov/pubmed/17350710&lt;/url&gt;&lt;/related-urls&gt;&lt;/urls&gt;&lt;electronic-resource-num&gt;https://doi.org/10.1016/j.diabres.2007.02.002&lt;/electronic-resource-num&gt;&lt;remote-database-name&gt;Medline&lt;/remote-database-name&gt;&lt;remote-database-provider&gt;NLM&lt;/remote-database-provider&gt;&lt;/record&gt;&lt;/Cite&gt;&lt;/EndNote&gt;</w:instrText>
      </w:r>
      <w:r w:rsidRPr="00E23F7D">
        <w:fldChar w:fldCharType="separate"/>
      </w:r>
      <w:r w:rsidR="0044359B">
        <w:rPr>
          <w:noProof/>
        </w:rPr>
        <w:t>(</w:t>
      </w:r>
      <w:hyperlink w:anchor="_ENREF_491" w:tooltip="Cameron, 2007 #143" w:history="1">
        <w:r w:rsidR="002E03B7">
          <w:rPr>
            <w:noProof/>
          </w:rPr>
          <w:t>491</w:t>
        </w:r>
      </w:hyperlink>
      <w:r w:rsidR="0044359B">
        <w:rPr>
          <w:noProof/>
        </w:rPr>
        <w:t>)</w:t>
      </w:r>
      <w:r w:rsidRPr="00E23F7D">
        <w:fldChar w:fldCharType="end"/>
      </w:r>
      <w:r w:rsidRPr="00E23F7D">
        <w:t xml:space="preserve">. </w:t>
      </w:r>
    </w:p>
    <w:p w14:paraId="0D3E8923" w14:textId="00622F36" w:rsidR="007B420D" w:rsidRPr="00E23F7D" w:rsidRDefault="007B420D" w:rsidP="007B420D">
      <w:r w:rsidRPr="00E23F7D">
        <w:t xml:space="preserve">In Australia, metabolic syndrome is becoming increasingly common due to the rise in obesity and sedentary lifestyle behaviours. The clinical diagnosis of metabolic syndrome has been used to predict individuals at risk of cardiovascular disease, diabetes and chronic kidney disease </w:t>
      </w:r>
      <w:r w:rsidRPr="00E23F7D">
        <w:fldChar w:fldCharType="begin">
          <w:fldData xml:space="preserve">PEVuZE5vdGU+PENpdGU+PEF1dGhvcj5DYW1lcm9uPC9BdXRob3I+PFllYXI+MjAwNzwvWWVhcj48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</w:fldData>
        </w:fldChar>
      </w:r>
      <w:r w:rsidR="002E03B7">
        <w:instrText xml:space="preserve"> ADDIN EN.CITE </w:instrText>
      </w:r>
      <w:r w:rsidR="002E03B7">
        <w:fldChar w:fldCharType="begin">
          <w:fldData xml:space="preserve">PEVuZE5vdGU+PENpdGU+PEF1dGhvcj5DYW1lcm9uPC9BdXRob3I+PFllYXI+MjAwNzwvWWVhcj48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</w:fldData>
        </w:fldChar>
      </w:r>
      <w:r w:rsidR="002E03B7">
        <w:instrText xml:space="preserve"> ADDIN EN.CITE.DATA </w:instrText>
      </w:r>
      <w:r w:rsidR="002E03B7">
        <w:fldChar w:fldCharType="end"/>
      </w:r>
      <w:r w:rsidRPr="00E23F7D">
        <w:fldChar w:fldCharType="separate"/>
      </w:r>
      <w:r w:rsidR="0044359B">
        <w:rPr>
          <w:noProof/>
        </w:rPr>
        <w:t>(</w:t>
      </w:r>
      <w:hyperlink w:anchor="_ENREF_491" w:tooltip="Cameron, 2007 #143" w:history="1">
        <w:r w:rsidR="002E03B7">
          <w:rPr>
            <w:noProof/>
          </w:rPr>
          <w:t>491</w:t>
        </w:r>
      </w:hyperlink>
      <w:r w:rsidR="0044359B">
        <w:rPr>
          <w:noProof/>
        </w:rPr>
        <w:t xml:space="preserve">, </w:t>
      </w:r>
      <w:hyperlink w:anchor="_ENREF_492" w:tooltip="Harris, 2013 #144" w:history="1">
        <w:r w:rsidR="002E03B7">
          <w:rPr>
            <w:noProof/>
          </w:rPr>
          <w:t>492</w:t>
        </w:r>
      </w:hyperlink>
      <w:r w:rsidR="0044359B">
        <w:rPr>
          <w:noProof/>
        </w:rPr>
        <w:t>)</w:t>
      </w:r>
      <w:r w:rsidRPr="00E23F7D">
        <w:fldChar w:fldCharType="end"/>
      </w:r>
      <w:r w:rsidRPr="00E23F7D">
        <w:t xml:space="preserve">. An estimated 33.5% of Australians aged over 12 have metabolic syndrome, with the prevalence higher in women than men </w:t>
      </w:r>
      <w:r w:rsidRPr="00E23F7D">
        <w:fldChar w:fldCharType="begin"/>
      </w:r>
      <w:r w:rsidR="0044359B">
        <w:instrText xml:space="preserve"> ADDIN EN.CITE &lt;EndNote&gt;&lt;Cite&gt;&lt;Author&gt;SK Tanamas&lt;/Author&gt;&lt;Year&gt;2012&lt;/Year&gt;&lt;RecNum&gt;147&lt;/RecNum&gt;&lt;DisplayText&gt;(493)&lt;/DisplayText&gt;&lt;record&gt;&lt;rec-number&gt;147&lt;/rec-number&gt;&lt;foreign-keys&gt;&lt;key app="EN" db-id="fffa29epupvv03e2wadvw0dnd2t2azstt9v5" timestamp="1688446594"&gt;147&lt;/key&gt;&lt;/foreign-keys&gt;&lt;ref-type name="Report"&gt;27&lt;/ref-type&gt;&lt;contributors&gt;&lt;authors&gt;&lt;author&gt;SK Tanamas, DJ Magliano, B Lynch, P Sethi, L Willenberg, KR Polkinghorne, S Chadban, D Dunstan, JE Shaw&lt;/author&gt;&lt;/authors&gt;&lt;/contributors&gt;&lt;titles&gt;&lt;title&gt;The Australian Diabetes, Obesity and Lifestyle Study&lt;/title&gt;&lt;/titles&gt;&lt;dates&gt;&lt;year&gt;2012&lt;/year&gt;&lt;/dates&gt;&lt;pub-location&gt;Melbourne: Baker IDI Heart and Diabetes Institute 2013&lt;/pub-location&gt;&lt;publisher&gt;AusDiab&lt;/publisher&gt;&lt;urls&gt;&lt;/urls&gt;&lt;/record&gt;&lt;/Cite&gt;&lt;/EndNote&gt;</w:instrText>
      </w:r>
      <w:r w:rsidRPr="00E23F7D">
        <w:fldChar w:fldCharType="separate"/>
      </w:r>
      <w:r w:rsidR="0044359B">
        <w:rPr>
          <w:noProof/>
        </w:rPr>
        <w:t>(</w:t>
      </w:r>
      <w:hyperlink w:anchor="_ENREF_493" w:tooltip="SK Tanamas, 2012 #147" w:history="1">
        <w:r w:rsidR="002E03B7">
          <w:rPr>
            <w:noProof/>
          </w:rPr>
          <w:t>493</w:t>
        </w:r>
      </w:hyperlink>
      <w:r w:rsidR="0044359B">
        <w:rPr>
          <w:noProof/>
        </w:rPr>
        <w:t>)</w:t>
      </w:r>
      <w:r w:rsidRPr="00E23F7D">
        <w:fldChar w:fldCharType="end"/>
      </w:r>
      <w:r w:rsidRPr="00E23F7D">
        <w:t xml:space="preserve">. </w:t>
      </w:r>
    </w:p>
    <w:p w14:paraId="331FAE93" w14:textId="072F5966" w:rsidR="007B420D" w:rsidRDefault="007B420D" w:rsidP="007B420D">
      <w:r w:rsidRPr="00E23F7D">
        <w:t xml:space="preserve">Changes in lifestyle behaviour are essential preventative methods for managing chronic comorbidities and preventing metabolic conditions. Individuals who were obese are 6 times more likely to develop metabolic syndrome than individuals within a normal weight range </w:t>
      </w:r>
      <w:r w:rsidRPr="00E23F7D">
        <w:fldChar w:fldCharType="begin"/>
      </w:r>
      <w:r w:rsidR="0044359B">
        <w:instrText xml:space="preserve"> ADDIN EN.CITE &lt;EndNote&gt;&lt;Cite&gt;&lt;Author&gt;Harris&lt;/Author&gt;&lt;Year&gt;2013&lt;/Year&gt;&lt;RecNum&gt;144&lt;/RecNum&gt;&lt;DisplayText&gt;(492)&lt;/DisplayText&gt;&lt;record&gt;&lt;rec-number&gt;144&lt;/rec-number&gt;&lt;foreign-keys&gt;&lt;key app="EN" db-id="fffa29epupvv03e2wadvw0dnd2t2azstt9v5" timestamp="1688446594"&gt;144&lt;/key&gt;&lt;/foreign-keys&gt;&lt;ref-type name="Journal Article"&gt;17&lt;/ref-type&gt;&lt;contributors&gt;&lt;authors&gt;&lt;author&gt;Harris, M. F.&lt;/author&gt;&lt;/authors&gt;&lt;/contributors&gt;&lt;auth-address&gt;Centre for Primary Health Care and Equity, University of New South Wales, Australia. m.f.harris@unsw.edu.au&lt;/auth-address&gt;&lt;titles&gt;&lt;title&gt;The metabolic syndrome&lt;/title&gt;&lt;secondary-title&gt;Aust Fam Physician&lt;/secondary-title&gt;&lt;/titles&gt;&lt;pages&gt;524-7&lt;/pages&gt;&lt;volume&gt;42&lt;/volume&gt;&lt;number&gt;8&lt;/number&gt;&lt;keywords&gt;&lt;keyword&gt;Cardiovascular Diseases&lt;/keyword&gt;&lt;keyword&gt;Dyslipidemias/diagnosis/therapy&lt;/keyword&gt;&lt;keyword&gt;Humans&lt;/keyword&gt;&lt;keyword&gt;Hyperglycemia/*diagnosis/prevention &amp;amp; control/therapy&lt;/keyword&gt;&lt;keyword&gt;Hypertension/*diagnosis/prevention &amp;amp; control/therapy&lt;/keyword&gt;&lt;keyword&gt;Insulin Resistance&lt;/keyword&gt;&lt;keyword&gt;Metabolic Syndrome/*diagnosis/prevention &amp;amp; control/therapy&lt;/keyword&gt;&lt;keyword&gt;Obesity, Abdominal/*diagnosis/prevention &amp;amp; control/therapy&lt;/keyword&gt;&lt;keyword&gt;Risk Factors&lt;/keyword&gt;&lt;keyword&gt;Waist Circumference&lt;/keyword&gt;&lt;/keywords&gt;&lt;dates&gt;&lt;year&gt;2013&lt;/year&gt;&lt;pub-dates&gt;&lt;date&gt;Aug&lt;/date&gt;&lt;/pub-dates&gt;&lt;/dates&gt;&lt;publisher&gt;The Royal Australian College of General Practitioners (RACGP)&lt;/publisher&gt;&lt;isbn&gt;0300-8495 (Print)&amp;#xD;0300-8495 (Linking)&lt;/isbn&gt;&lt;accession-num&gt;23971058&lt;/accession-num&gt;&lt;urls&gt;&lt;related-urls&gt;&lt;url&gt;https://www.ncbi.nlm.nih.gov/pubmed/23971058&lt;/url&gt;&lt;/related-urls&gt;&lt;/urls&gt;&lt;remote-database-name&gt;Medline&lt;/remote-database-name&gt;&lt;remote-database-provider&gt;NLM&lt;/remote-database-provider&gt;&lt;/record&gt;&lt;/Cite&gt;&lt;/EndNote&gt;</w:instrText>
      </w:r>
      <w:r w:rsidRPr="00E23F7D">
        <w:fldChar w:fldCharType="separate"/>
      </w:r>
      <w:r w:rsidR="0044359B">
        <w:rPr>
          <w:noProof/>
        </w:rPr>
        <w:t>(</w:t>
      </w:r>
      <w:hyperlink w:anchor="_ENREF_492" w:tooltip="Harris, 2013 #144" w:history="1">
        <w:r w:rsidR="002E03B7">
          <w:rPr>
            <w:noProof/>
          </w:rPr>
          <w:t>492</w:t>
        </w:r>
      </w:hyperlink>
      <w:r w:rsidR="0044359B">
        <w:rPr>
          <w:noProof/>
        </w:rPr>
        <w:t>)</w:t>
      </w:r>
      <w:r w:rsidRPr="00E23F7D">
        <w:fldChar w:fldCharType="end"/>
      </w:r>
      <w:r w:rsidRPr="00E23F7D">
        <w:t xml:space="preserve">. The effects of complementary and alternative medicines on metabolic control are conflicting due to deficiencies in the robustness of evidence. </w:t>
      </w:r>
    </w:p>
    <w:p w14:paraId="7A407786" w14:textId="77777777" w:rsidR="00D95FD7" w:rsidRDefault="00D95FD7" w:rsidP="00D95FD7">
      <w:pPr>
        <w:pStyle w:val="Heading3"/>
      </w:pPr>
      <w:bookmarkStart w:id="237" w:name="_Toc183697553"/>
      <w:r w:rsidRPr="00E23F7D">
        <w:t xml:space="preserve">Description of </w:t>
      </w:r>
      <w:r>
        <w:t>reviews</w:t>
      </w:r>
      <w:bookmarkEnd w:id="237"/>
    </w:p>
    <w:p w14:paraId="26CC251E" w14:textId="26817AF0" w:rsidR="00D41506" w:rsidRDefault="00D41506" w:rsidP="00D41506">
      <w:pPr>
        <w:pStyle w:val="BodyText"/>
      </w:pPr>
      <w:r w:rsidRPr="00E23F7D">
        <w:t xml:space="preserve">There were </w:t>
      </w:r>
      <w:r>
        <w:t>70</w:t>
      </w:r>
      <w:r w:rsidRPr="00E23F7D">
        <w:t xml:space="preserve"> citations </w:t>
      </w:r>
      <w:r w:rsidRPr="00B64EF7">
        <w:rPr>
          <w:rFonts w:eastAsia="Times New Roman" w:cs="Times New Roman"/>
          <w:lang w:eastAsia="en-AU"/>
        </w:rPr>
        <w:fldChar w:fldCharType="begin">
          <w:fldData xml:space="preserve">KTwvcHVibGlzaGVyPjxpc2JuPjE5MzItNjIwMyAoRWxlY3Ryb25pYykmI3hEOzE5MzItNjIwMyAo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</w:fldData>
        </w:fldChar>
      </w:r>
      <w:r w:rsidR="002E03B7">
        <w:rPr>
          <w:rFonts w:eastAsia="Times New Roman" w:cs="Times New Roman"/>
          <w:lang w:eastAsia="en-AU"/>
        </w:rPr>
        <w:instrText xml:space="preserve"> ADDIN EN.CITE </w:instrText>
      </w:r>
      <w:r w:rsidR="002E03B7">
        <w:rPr>
          <w:rFonts w:eastAsia="Times New Roman" w:cs="Times New Roman"/>
          <w:lang w:eastAsia="en-AU"/>
        </w:rPr>
        <w:fldChar w:fldCharType="begin">
          <w:fldData xml:space="preserve">PEVuZE5vdGU+PENpdGU+PEF1dGhvcj5LdXRiaTwvQXV0aG9yPjxZZWFyPjIwMjE8L1llYXI+PFJl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==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2E03B7">
        <w:rPr>
          <w:rFonts w:eastAsia="Times New Roman" w:cs="Times New Roman"/>
          <w:lang w:eastAsia="en-AU"/>
        </w:rPr>
        <w:fldChar w:fldCharType="begin">
          <w:fldData xml:space="preserve">bCwgWmhlbmd6aG91LCBIZW5hbiBQcm92aW5jZSA0NTAwMDMsIENoaW5hLjwvYXV0aC1hZGRyZXNz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YXJjaC1ub3Rlcz48L3JlY29yZD48L0NpdGU+PENpdGU+PEF1dGhvcj5TaGVrYXJjaGl6YWRlaC1F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==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2E03B7">
        <w:rPr>
          <w:rFonts w:eastAsia="Times New Roman" w:cs="Times New Roman"/>
          <w:lang w:eastAsia="en-AU"/>
        </w:rPr>
        <w:fldChar w:fldCharType="begin">
          <w:fldData xml:space="preserve">ZS1uYW1lPjxyZW1vdGUtZGF0YWJhc2UtcHJvdmlkZXI+TkxNPC9yZW1vdGUtZGF0YWJhc2UtcHJv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==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2E03B7">
        <w:rPr>
          <w:rFonts w:eastAsia="Times New Roman" w:cs="Times New Roman"/>
          <w:lang w:eastAsia="en-AU"/>
        </w:rPr>
        <w:fldChar w:fldCharType="begin">
          <w:fldData xml:space="preserve">MTc8L3JlZi10eXBlPjxjb250cmlidXRvcnM+PGF1dGhvcnM+PGF1dGhvcj5Bc2JhZ2hpLCBPLjwv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==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2E03B7">
        <w:rPr>
          <w:rFonts w:eastAsia="Times New Roman" w:cs="Times New Roman"/>
          <w:lang w:eastAsia="en-AU"/>
        </w:rPr>
        <w:fldChar w:fldCharType="begin">
          <w:fldData xml:space="preserve">aXJlY3Q9dHJ1ZSZhbXA7ZGI9Y2luMjAmYW1wO0FOPTEzNDcwNzU4MiZhbXA7c2l0ZT1laG9zdC1s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==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2E03B7">
        <w:rPr>
          <w:rFonts w:eastAsia="Times New Roman" w:cs="Times New Roman"/>
          <w:lang w:eastAsia="en-AU"/>
        </w:rPr>
        <w:fldChar w:fldCharType="begin">
          <w:fldData xml:space="preserve">YWN5LCBUaW1pc29hcmEsIFJvbWFuaWEuJiN4RDtCaW90ZWNobm9sb2d5IFJlc2VhcmNoIENlbnRl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==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2E03B7">
        <w:rPr>
          <w:rFonts w:eastAsia="Times New Roman" w:cs="Times New Roman"/>
          <w:lang w:eastAsia="en-AU"/>
        </w:rPr>
        <w:fldChar w:fldCharType="begin">
          <w:fldData xml:space="preserve">KTwvcHVibGlzaGVyPjxpc2JuPjE5MzItNjIwMyAoRWxlY3Ryb25pYykmI3hEOzE5MzItNjIwMyAo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Pr="00B64EF7">
        <w:rPr>
          <w:rFonts w:eastAsia="Times New Roman" w:cs="Times New Roman"/>
          <w:lang w:eastAsia="en-AU"/>
        </w:rPr>
      </w:r>
      <w:r w:rsidRPr="00B64EF7">
        <w:rPr>
          <w:rFonts w:eastAsia="Times New Roman" w:cs="Times New Roman"/>
          <w:lang w:eastAsia="en-AU"/>
        </w:rPr>
        <w:fldChar w:fldCharType="separate"/>
      </w:r>
      <w:r w:rsidR="0044359B">
        <w:rPr>
          <w:rFonts w:eastAsia="Times New Roman" w:cs="Times New Roman"/>
          <w:noProof/>
          <w:lang w:eastAsia="en-AU"/>
        </w:rPr>
        <w:t>(</w:t>
      </w:r>
      <w:hyperlink w:anchor="_ENREF_24" w:tooltip="Ghassab-Abdollahi, 2021 #435" w:history="1">
        <w:r w:rsidR="002E03B7">
          <w:rPr>
            <w:rFonts w:eastAsia="Times New Roman" w:cs="Times New Roman"/>
            <w:noProof/>
            <w:lang w:eastAsia="en-AU"/>
          </w:rPr>
          <w:t>24</w:t>
        </w:r>
      </w:hyperlink>
      <w:r w:rsidR="0044359B">
        <w:rPr>
          <w:rFonts w:eastAsia="Times New Roman" w:cs="Times New Roman"/>
          <w:noProof/>
          <w:lang w:eastAsia="en-AU"/>
        </w:rPr>
        <w:t xml:space="preserve">, </w:t>
      </w:r>
      <w:hyperlink w:anchor="_ENREF_25" w:tooltip="Montazeri, 2021 #1168" w:history="1">
        <w:r w:rsidR="002E03B7">
          <w:rPr>
            <w:rFonts w:eastAsia="Times New Roman" w:cs="Times New Roman"/>
            <w:noProof/>
            <w:lang w:eastAsia="en-AU"/>
          </w:rPr>
          <w:t>25</w:t>
        </w:r>
      </w:hyperlink>
      <w:r w:rsidR="0044359B">
        <w:rPr>
          <w:rFonts w:eastAsia="Times New Roman" w:cs="Times New Roman"/>
          <w:noProof/>
          <w:lang w:eastAsia="en-AU"/>
        </w:rPr>
        <w:t xml:space="preserve">, </w:t>
      </w:r>
      <w:hyperlink w:anchor="_ENREF_33" w:tooltip="Hallajzadeh, 2020 #387" w:history="1">
        <w:r w:rsidR="002E03B7">
          <w:rPr>
            <w:rFonts w:eastAsia="Times New Roman" w:cs="Times New Roman"/>
            <w:noProof/>
            <w:lang w:eastAsia="en-AU"/>
          </w:rPr>
          <w:t>33</w:t>
        </w:r>
      </w:hyperlink>
      <w:r w:rsidR="0044359B">
        <w:rPr>
          <w:rFonts w:eastAsia="Times New Roman" w:cs="Times New Roman"/>
          <w:noProof/>
          <w:lang w:eastAsia="en-AU"/>
        </w:rPr>
        <w:t xml:space="preserve">, </w:t>
      </w:r>
      <w:hyperlink w:anchor="_ENREF_113" w:tooltip="Ursoniu, 2016 #847" w:history="1">
        <w:r w:rsidR="002E03B7">
          <w:rPr>
            <w:rFonts w:eastAsia="Times New Roman" w:cs="Times New Roman"/>
            <w:noProof/>
            <w:lang w:eastAsia="en-AU"/>
          </w:rPr>
          <w:t>113</w:t>
        </w:r>
      </w:hyperlink>
      <w:r w:rsidR="0044359B">
        <w:rPr>
          <w:rFonts w:eastAsia="Times New Roman" w:cs="Times New Roman"/>
          <w:noProof/>
          <w:lang w:eastAsia="en-AU"/>
        </w:rPr>
        <w:t xml:space="preserve">, </w:t>
      </w:r>
      <w:hyperlink w:anchor="_ENREF_124" w:tooltip="Ghaderi, 2020 #436" w:history="1">
        <w:r w:rsidR="002E03B7">
          <w:rPr>
            <w:rFonts w:eastAsia="Times New Roman" w:cs="Times New Roman"/>
            <w:noProof/>
            <w:lang w:eastAsia="en-AU"/>
          </w:rPr>
          <w:t>124</w:t>
        </w:r>
      </w:hyperlink>
      <w:r w:rsidR="0044359B">
        <w:rPr>
          <w:rFonts w:eastAsia="Times New Roman" w:cs="Times New Roman"/>
          <w:noProof/>
          <w:lang w:eastAsia="en-AU"/>
        </w:rPr>
        <w:t xml:space="preserve">, </w:t>
      </w:r>
      <w:hyperlink w:anchor="_ENREF_159" w:tooltip="Ghavami, 2020 #433" w:history="1">
        <w:r w:rsidR="002E03B7">
          <w:rPr>
            <w:rFonts w:eastAsia="Times New Roman" w:cs="Times New Roman"/>
            <w:noProof/>
            <w:lang w:eastAsia="en-AU"/>
          </w:rPr>
          <w:t>159</w:t>
        </w:r>
      </w:hyperlink>
      <w:r w:rsidR="0044359B">
        <w:rPr>
          <w:rFonts w:eastAsia="Times New Roman" w:cs="Times New Roman"/>
          <w:noProof/>
          <w:lang w:eastAsia="en-AU"/>
        </w:rPr>
        <w:t xml:space="preserve">, </w:t>
      </w:r>
      <w:hyperlink w:anchor="_ENREF_161" w:tooltip="Mirzavandi, 2020 #1180" w:history="1">
        <w:r w:rsidR="002E03B7">
          <w:rPr>
            <w:rFonts w:eastAsia="Times New Roman" w:cs="Times New Roman"/>
            <w:noProof/>
            <w:lang w:eastAsia="en-AU"/>
          </w:rPr>
          <w:t>161</w:t>
        </w:r>
      </w:hyperlink>
      <w:r w:rsidR="0044359B">
        <w:rPr>
          <w:rFonts w:eastAsia="Times New Roman" w:cs="Times New Roman"/>
          <w:noProof/>
          <w:lang w:eastAsia="en-AU"/>
        </w:rPr>
        <w:t xml:space="preserve">, </w:t>
      </w:r>
      <w:hyperlink w:anchor="_ENREF_164" w:tooltip="Xu, 2020 #795" w:history="1">
        <w:r w:rsidR="002E03B7">
          <w:rPr>
            <w:rFonts w:eastAsia="Times New Roman" w:cs="Times New Roman"/>
            <w:noProof/>
            <w:lang w:eastAsia="en-AU"/>
          </w:rPr>
          <w:t>164-166</w:t>
        </w:r>
      </w:hyperlink>
      <w:r w:rsidR="0044359B">
        <w:rPr>
          <w:rFonts w:eastAsia="Times New Roman" w:cs="Times New Roman"/>
          <w:noProof/>
          <w:lang w:eastAsia="en-AU"/>
        </w:rPr>
        <w:t xml:space="preserve">, </w:t>
      </w:r>
      <w:hyperlink w:anchor="_ENREF_168" w:tooltip="Hadi, 2019 #393" w:history="1">
        <w:r w:rsidR="002E03B7">
          <w:rPr>
            <w:rFonts w:eastAsia="Times New Roman" w:cs="Times New Roman"/>
            <w:noProof/>
            <w:lang w:eastAsia="en-AU"/>
          </w:rPr>
          <w:t>168</w:t>
        </w:r>
      </w:hyperlink>
      <w:r w:rsidR="0044359B">
        <w:rPr>
          <w:rFonts w:eastAsia="Times New Roman" w:cs="Times New Roman"/>
          <w:noProof/>
          <w:lang w:eastAsia="en-AU"/>
        </w:rPr>
        <w:t xml:space="preserve">, </w:t>
      </w:r>
      <w:hyperlink w:anchor="_ENREF_170" w:tooltip="Hernandez-Garcia, 2019 #474" w:history="1">
        <w:r w:rsidR="002E03B7">
          <w:rPr>
            <w:rFonts w:eastAsia="Times New Roman" w:cs="Times New Roman"/>
            <w:noProof/>
            <w:lang w:eastAsia="en-AU"/>
          </w:rPr>
          <w:t>170-172</w:t>
        </w:r>
      </w:hyperlink>
      <w:r w:rsidR="0044359B">
        <w:rPr>
          <w:rFonts w:eastAsia="Times New Roman" w:cs="Times New Roman"/>
          <w:noProof/>
          <w:lang w:eastAsia="en-AU"/>
        </w:rPr>
        <w:t xml:space="preserve">, </w:t>
      </w:r>
      <w:hyperlink w:anchor="_ENREF_174" w:tooltip="Jovanovski, 2018 #298" w:history="1">
        <w:r w:rsidR="002E03B7">
          <w:rPr>
            <w:rFonts w:eastAsia="Times New Roman" w:cs="Times New Roman"/>
            <w:noProof/>
            <w:lang w:eastAsia="en-AU"/>
          </w:rPr>
          <w:t>174</w:t>
        </w:r>
      </w:hyperlink>
      <w:r w:rsidR="0044359B">
        <w:rPr>
          <w:rFonts w:eastAsia="Times New Roman" w:cs="Times New Roman"/>
          <w:noProof/>
          <w:lang w:eastAsia="en-AU"/>
        </w:rPr>
        <w:t xml:space="preserve">, </w:t>
      </w:r>
      <w:hyperlink w:anchor="_ENREF_183" w:tooltip="Mohammadi-Sartang, 2017 #1176" w:history="1">
        <w:r w:rsidR="002E03B7">
          <w:rPr>
            <w:rFonts w:eastAsia="Times New Roman" w:cs="Times New Roman"/>
            <w:noProof/>
            <w:lang w:eastAsia="en-AU"/>
          </w:rPr>
          <w:t>183</w:t>
        </w:r>
      </w:hyperlink>
      <w:r w:rsidR="0044359B">
        <w:rPr>
          <w:rFonts w:eastAsia="Times New Roman" w:cs="Times New Roman"/>
          <w:noProof/>
          <w:lang w:eastAsia="en-AU"/>
        </w:rPr>
        <w:t xml:space="preserve">, </w:t>
      </w:r>
      <w:hyperlink w:anchor="_ENREF_189" w:tooltip="Sahebkar, 2016 #1026" w:history="1">
        <w:r w:rsidR="002E03B7">
          <w:rPr>
            <w:rFonts w:eastAsia="Times New Roman" w:cs="Times New Roman"/>
            <w:noProof/>
            <w:lang w:eastAsia="en-AU"/>
          </w:rPr>
          <w:t>189</w:t>
        </w:r>
      </w:hyperlink>
      <w:r w:rsidR="0044359B">
        <w:rPr>
          <w:rFonts w:eastAsia="Times New Roman" w:cs="Times New Roman"/>
          <w:noProof/>
          <w:lang w:eastAsia="en-AU"/>
        </w:rPr>
        <w:t xml:space="preserve">, </w:t>
      </w:r>
      <w:hyperlink w:anchor="_ENREF_190" w:tooltip="Sahebkar, 2016 #1021" w:history="1">
        <w:r w:rsidR="002E03B7">
          <w:rPr>
            <w:rFonts w:eastAsia="Times New Roman" w:cs="Times New Roman"/>
            <w:noProof/>
            <w:lang w:eastAsia="en-AU"/>
          </w:rPr>
          <w:t>190</w:t>
        </w:r>
      </w:hyperlink>
      <w:r w:rsidR="0044359B">
        <w:rPr>
          <w:rFonts w:eastAsia="Times New Roman" w:cs="Times New Roman"/>
          <w:noProof/>
          <w:lang w:eastAsia="en-AU"/>
        </w:rPr>
        <w:t xml:space="preserve">, </w:t>
      </w:r>
      <w:hyperlink w:anchor="_ENREF_193" w:tooltip="Khalesi, 2015 #273" w:history="1">
        <w:r w:rsidR="002E03B7">
          <w:rPr>
            <w:rFonts w:eastAsia="Times New Roman" w:cs="Times New Roman"/>
            <w:noProof/>
            <w:lang w:eastAsia="en-AU"/>
          </w:rPr>
          <w:t>193</w:t>
        </w:r>
      </w:hyperlink>
      <w:r w:rsidR="0044359B">
        <w:rPr>
          <w:rFonts w:eastAsia="Times New Roman" w:cs="Times New Roman"/>
          <w:noProof/>
          <w:lang w:eastAsia="en-AU"/>
        </w:rPr>
        <w:t xml:space="preserve">, </w:t>
      </w:r>
      <w:hyperlink w:anchor="_ENREF_219" w:tooltip="Mohtashami, 2016 #1173" w:history="1">
        <w:r w:rsidR="002E03B7">
          <w:rPr>
            <w:rFonts w:eastAsia="Times New Roman" w:cs="Times New Roman"/>
            <w:noProof/>
            <w:lang w:eastAsia="en-AU"/>
          </w:rPr>
          <w:t>219</w:t>
        </w:r>
      </w:hyperlink>
      <w:r w:rsidR="0044359B">
        <w:rPr>
          <w:rFonts w:eastAsia="Times New Roman" w:cs="Times New Roman"/>
          <w:noProof/>
          <w:lang w:eastAsia="en-AU"/>
        </w:rPr>
        <w:t xml:space="preserve">, </w:t>
      </w:r>
      <w:hyperlink w:anchor="_ENREF_227" w:tooltip="Ulbricht, 2012 #27" w:history="1">
        <w:r w:rsidR="002E03B7">
          <w:rPr>
            <w:rFonts w:eastAsia="Times New Roman" w:cs="Times New Roman"/>
            <w:noProof/>
            <w:lang w:eastAsia="en-AU"/>
          </w:rPr>
          <w:t>227</w:t>
        </w:r>
      </w:hyperlink>
      <w:r w:rsidR="0044359B">
        <w:rPr>
          <w:rFonts w:eastAsia="Times New Roman" w:cs="Times New Roman"/>
          <w:noProof/>
          <w:lang w:eastAsia="en-AU"/>
        </w:rPr>
        <w:t xml:space="preserve">, </w:t>
      </w:r>
      <w:hyperlink w:anchor="_ENREF_242" w:tooltip="Marx, 2019 #1231" w:history="1">
        <w:r w:rsidR="002E03B7">
          <w:rPr>
            <w:rFonts w:eastAsia="Times New Roman" w:cs="Times New Roman"/>
            <w:noProof/>
            <w:lang w:eastAsia="en-AU"/>
          </w:rPr>
          <w:t>242</w:t>
        </w:r>
      </w:hyperlink>
      <w:r w:rsidR="0044359B">
        <w:rPr>
          <w:rFonts w:eastAsia="Times New Roman" w:cs="Times New Roman"/>
          <w:noProof/>
          <w:lang w:eastAsia="en-AU"/>
        </w:rPr>
        <w:t xml:space="preserve">, </w:t>
      </w:r>
      <w:hyperlink w:anchor="_ENREF_256" w:tooltip="Lopresti, 2022 #34" w:history="1">
        <w:r w:rsidR="002E03B7">
          <w:rPr>
            <w:rFonts w:eastAsia="Times New Roman" w:cs="Times New Roman"/>
            <w:noProof/>
            <w:lang w:eastAsia="en-AU"/>
          </w:rPr>
          <w:t>256</w:t>
        </w:r>
      </w:hyperlink>
      <w:r w:rsidR="0044359B">
        <w:rPr>
          <w:rFonts w:eastAsia="Times New Roman" w:cs="Times New Roman"/>
          <w:noProof/>
          <w:lang w:eastAsia="en-AU"/>
        </w:rPr>
        <w:t xml:space="preserve">, </w:t>
      </w:r>
      <w:hyperlink w:anchor="_ENREF_374" w:tooltip="Akbari, 2019 #717" w:history="1">
        <w:r w:rsidR="002E03B7">
          <w:rPr>
            <w:rFonts w:eastAsia="Times New Roman" w:cs="Times New Roman"/>
            <w:noProof/>
            <w:lang w:eastAsia="en-AU"/>
          </w:rPr>
          <w:t>374</w:t>
        </w:r>
      </w:hyperlink>
      <w:r w:rsidR="0044359B">
        <w:rPr>
          <w:rFonts w:eastAsia="Times New Roman" w:cs="Times New Roman"/>
          <w:noProof/>
          <w:lang w:eastAsia="en-AU"/>
        </w:rPr>
        <w:t xml:space="preserve">, </w:t>
      </w:r>
      <w:hyperlink w:anchor="_ENREF_381" w:tooltip="Yuan, 2019 #776" w:history="1">
        <w:r w:rsidR="002E03B7">
          <w:rPr>
            <w:rFonts w:eastAsia="Times New Roman" w:cs="Times New Roman"/>
            <w:noProof/>
            <w:lang w:eastAsia="en-AU"/>
          </w:rPr>
          <w:t>381</w:t>
        </w:r>
      </w:hyperlink>
      <w:r w:rsidR="0044359B">
        <w:rPr>
          <w:rFonts w:eastAsia="Times New Roman" w:cs="Times New Roman"/>
          <w:noProof/>
          <w:lang w:eastAsia="en-AU"/>
        </w:rPr>
        <w:t xml:space="preserve">, </w:t>
      </w:r>
      <w:hyperlink w:anchor="_ENREF_383" w:tooltip="Tabrizi, 2018 #898" w:history="1">
        <w:r w:rsidR="002E03B7">
          <w:rPr>
            <w:rFonts w:eastAsia="Times New Roman" w:cs="Times New Roman"/>
            <w:noProof/>
            <w:lang w:eastAsia="en-AU"/>
          </w:rPr>
          <w:t>383</w:t>
        </w:r>
      </w:hyperlink>
      <w:r w:rsidR="0044359B">
        <w:rPr>
          <w:rFonts w:eastAsia="Times New Roman" w:cs="Times New Roman"/>
          <w:noProof/>
          <w:lang w:eastAsia="en-AU"/>
        </w:rPr>
        <w:t xml:space="preserve">, </w:t>
      </w:r>
      <w:hyperlink w:anchor="_ENREF_384" w:tooltip="Zhu, 2018 #754" w:history="1">
        <w:r w:rsidR="002E03B7">
          <w:rPr>
            <w:rFonts w:eastAsia="Times New Roman" w:cs="Times New Roman"/>
            <w:noProof/>
            <w:lang w:eastAsia="en-AU"/>
          </w:rPr>
          <w:t>384</w:t>
        </w:r>
      </w:hyperlink>
      <w:r w:rsidR="0044359B">
        <w:rPr>
          <w:rFonts w:eastAsia="Times New Roman" w:cs="Times New Roman"/>
          <w:noProof/>
          <w:lang w:eastAsia="en-AU"/>
        </w:rPr>
        <w:t xml:space="preserve">, </w:t>
      </w:r>
      <w:hyperlink w:anchor="_ENREF_386" w:tooltip="Asbaghi, 2021 #671" w:history="1">
        <w:r w:rsidR="002E03B7">
          <w:rPr>
            <w:rFonts w:eastAsia="Times New Roman" w:cs="Times New Roman"/>
            <w:noProof/>
            <w:lang w:eastAsia="en-AU"/>
          </w:rPr>
          <w:t>386</w:t>
        </w:r>
      </w:hyperlink>
      <w:r w:rsidR="0044359B">
        <w:rPr>
          <w:rFonts w:eastAsia="Times New Roman" w:cs="Times New Roman"/>
          <w:noProof/>
          <w:lang w:eastAsia="en-AU"/>
        </w:rPr>
        <w:t xml:space="preserve">, </w:t>
      </w:r>
      <w:hyperlink w:anchor="_ENREF_388" w:tooltip="Atefi, 2021 #661" w:history="1">
        <w:r w:rsidR="002E03B7">
          <w:rPr>
            <w:rFonts w:eastAsia="Times New Roman" w:cs="Times New Roman"/>
            <w:noProof/>
            <w:lang w:eastAsia="en-AU"/>
          </w:rPr>
          <w:t>388</w:t>
        </w:r>
      </w:hyperlink>
      <w:r w:rsidR="0044359B">
        <w:rPr>
          <w:rFonts w:eastAsia="Times New Roman" w:cs="Times New Roman"/>
          <w:noProof/>
          <w:lang w:eastAsia="en-AU"/>
        </w:rPr>
        <w:t xml:space="preserve">, </w:t>
      </w:r>
      <w:hyperlink w:anchor="_ENREF_390" w:tooltip="Kutbi, 2021 #256" w:history="1">
        <w:r w:rsidR="002E03B7">
          <w:rPr>
            <w:rFonts w:eastAsia="Times New Roman" w:cs="Times New Roman"/>
            <w:noProof/>
            <w:lang w:eastAsia="en-AU"/>
          </w:rPr>
          <w:t>390</w:t>
        </w:r>
      </w:hyperlink>
      <w:r w:rsidR="0044359B">
        <w:rPr>
          <w:rFonts w:eastAsia="Times New Roman" w:cs="Times New Roman"/>
          <w:noProof/>
          <w:lang w:eastAsia="en-AU"/>
        </w:rPr>
        <w:t xml:space="preserve">, </w:t>
      </w:r>
      <w:hyperlink w:anchor="_ENREF_391" w:tooltip="Moradi, 2021 #1163" w:history="1">
        <w:r w:rsidR="002E03B7">
          <w:rPr>
            <w:rFonts w:eastAsia="Times New Roman" w:cs="Times New Roman"/>
            <w:noProof/>
            <w:lang w:eastAsia="en-AU"/>
          </w:rPr>
          <w:t>391</w:t>
        </w:r>
      </w:hyperlink>
      <w:r w:rsidR="0044359B">
        <w:rPr>
          <w:rFonts w:eastAsia="Times New Roman" w:cs="Times New Roman"/>
          <w:noProof/>
          <w:lang w:eastAsia="en-AU"/>
        </w:rPr>
        <w:t xml:space="preserve">, </w:t>
      </w:r>
      <w:hyperlink w:anchor="_ENREF_397" w:tooltip="Hadi, 2020 #394" w:history="1">
        <w:r w:rsidR="002E03B7">
          <w:rPr>
            <w:rFonts w:eastAsia="Times New Roman" w:cs="Times New Roman"/>
            <w:noProof/>
            <w:lang w:eastAsia="en-AU"/>
          </w:rPr>
          <w:t>397</w:t>
        </w:r>
      </w:hyperlink>
      <w:r w:rsidR="0044359B">
        <w:rPr>
          <w:rFonts w:eastAsia="Times New Roman" w:cs="Times New Roman"/>
          <w:noProof/>
          <w:lang w:eastAsia="en-AU"/>
        </w:rPr>
        <w:t xml:space="preserve">, </w:t>
      </w:r>
      <w:hyperlink w:anchor="_ENREF_398" w:tooltip="Jalili, 2020 #305" w:history="1">
        <w:r w:rsidR="002E03B7">
          <w:rPr>
            <w:rFonts w:eastAsia="Times New Roman" w:cs="Times New Roman"/>
            <w:noProof/>
            <w:lang w:eastAsia="en-AU"/>
          </w:rPr>
          <w:t>398</w:t>
        </w:r>
      </w:hyperlink>
      <w:r w:rsidR="0044359B">
        <w:rPr>
          <w:rFonts w:eastAsia="Times New Roman" w:cs="Times New Roman"/>
          <w:noProof/>
          <w:lang w:eastAsia="en-AU"/>
        </w:rPr>
        <w:t xml:space="preserve">, </w:t>
      </w:r>
      <w:hyperlink w:anchor="_ENREF_400" w:tooltip="Miraghajani, 2020 #1184" w:history="1">
        <w:r w:rsidR="002E03B7">
          <w:rPr>
            <w:rFonts w:eastAsia="Times New Roman" w:cs="Times New Roman"/>
            <w:noProof/>
            <w:lang w:eastAsia="en-AU"/>
          </w:rPr>
          <w:t>400</w:t>
        </w:r>
      </w:hyperlink>
      <w:r w:rsidR="0044359B">
        <w:rPr>
          <w:rFonts w:eastAsia="Times New Roman" w:cs="Times New Roman"/>
          <w:noProof/>
          <w:lang w:eastAsia="en-AU"/>
        </w:rPr>
        <w:t xml:space="preserve">, </w:t>
      </w:r>
      <w:hyperlink w:anchor="_ENREF_402" w:tooltip="Mousavi, 2020 #1154" w:history="1">
        <w:r w:rsidR="002E03B7">
          <w:rPr>
            <w:rFonts w:eastAsia="Times New Roman" w:cs="Times New Roman"/>
            <w:noProof/>
            <w:lang w:eastAsia="en-AU"/>
          </w:rPr>
          <w:t>402</w:t>
        </w:r>
      </w:hyperlink>
      <w:r w:rsidR="0044359B">
        <w:rPr>
          <w:rFonts w:eastAsia="Times New Roman" w:cs="Times New Roman"/>
          <w:noProof/>
          <w:lang w:eastAsia="en-AU"/>
        </w:rPr>
        <w:t xml:space="preserve">, </w:t>
      </w:r>
      <w:hyperlink w:anchor="_ENREF_404" w:tooltip="Mousavi, 2020 #1153" w:history="1">
        <w:r w:rsidR="002E03B7">
          <w:rPr>
            <w:rFonts w:eastAsia="Times New Roman" w:cs="Times New Roman"/>
            <w:noProof/>
            <w:lang w:eastAsia="en-AU"/>
          </w:rPr>
          <w:t>404</w:t>
        </w:r>
      </w:hyperlink>
      <w:r w:rsidR="0044359B">
        <w:rPr>
          <w:rFonts w:eastAsia="Times New Roman" w:cs="Times New Roman"/>
          <w:noProof/>
          <w:lang w:eastAsia="en-AU"/>
        </w:rPr>
        <w:t xml:space="preserve">, </w:t>
      </w:r>
      <w:hyperlink w:anchor="_ENREF_405" w:tooltip="Pourmasoumi, 2020 #1067" w:history="1">
        <w:r w:rsidR="002E03B7">
          <w:rPr>
            <w:rFonts w:eastAsia="Times New Roman" w:cs="Times New Roman"/>
            <w:noProof/>
            <w:lang w:eastAsia="en-AU"/>
          </w:rPr>
          <w:t>405</w:t>
        </w:r>
      </w:hyperlink>
      <w:r w:rsidR="0044359B">
        <w:rPr>
          <w:rFonts w:eastAsia="Times New Roman" w:cs="Times New Roman"/>
          <w:noProof/>
          <w:lang w:eastAsia="en-AU"/>
        </w:rPr>
        <w:t xml:space="preserve">, </w:t>
      </w:r>
      <w:hyperlink w:anchor="_ENREF_409" w:tooltip="Safari, 2020 #1028" w:history="1">
        <w:r w:rsidR="002E03B7">
          <w:rPr>
            <w:rFonts w:eastAsia="Times New Roman" w:cs="Times New Roman"/>
            <w:noProof/>
            <w:lang w:eastAsia="en-AU"/>
          </w:rPr>
          <w:t>409-414</w:t>
        </w:r>
      </w:hyperlink>
      <w:r w:rsidR="0044359B">
        <w:rPr>
          <w:rFonts w:eastAsia="Times New Roman" w:cs="Times New Roman"/>
          <w:noProof/>
          <w:lang w:eastAsia="en-AU"/>
        </w:rPr>
        <w:t xml:space="preserve">, </w:t>
      </w:r>
      <w:hyperlink w:anchor="_ENREF_416" w:tooltip="Huang, 2019 #330" w:history="1">
        <w:r w:rsidR="002E03B7">
          <w:rPr>
            <w:rFonts w:eastAsia="Times New Roman" w:cs="Times New Roman"/>
            <w:noProof/>
            <w:lang w:eastAsia="en-AU"/>
          </w:rPr>
          <w:t>416-418</w:t>
        </w:r>
      </w:hyperlink>
      <w:r w:rsidR="0044359B">
        <w:rPr>
          <w:rFonts w:eastAsia="Times New Roman" w:cs="Times New Roman"/>
          <w:noProof/>
          <w:lang w:eastAsia="en-AU"/>
        </w:rPr>
        <w:t xml:space="preserve">, </w:t>
      </w:r>
      <w:hyperlink w:anchor="_ENREF_420" w:tooltip="White, 2019 #807" w:history="1">
        <w:r w:rsidR="002E03B7">
          <w:rPr>
            <w:rFonts w:eastAsia="Times New Roman" w:cs="Times New Roman"/>
            <w:noProof/>
            <w:lang w:eastAsia="en-AU"/>
          </w:rPr>
          <w:t>420</w:t>
        </w:r>
      </w:hyperlink>
      <w:r w:rsidR="0044359B">
        <w:rPr>
          <w:rFonts w:eastAsia="Times New Roman" w:cs="Times New Roman"/>
          <w:noProof/>
          <w:lang w:eastAsia="en-AU"/>
        </w:rPr>
        <w:t xml:space="preserve">, </w:t>
      </w:r>
      <w:hyperlink w:anchor="_ENREF_422" w:tooltip="Golzarand, 2018 #514" w:history="1">
        <w:r w:rsidR="002E03B7">
          <w:rPr>
            <w:rFonts w:eastAsia="Times New Roman" w:cs="Times New Roman"/>
            <w:noProof/>
            <w:lang w:eastAsia="en-AU"/>
          </w:rPr>
          <w:t>422</w:t>
        </w:r>
      </w:hyperlink>
      <w:r w:rsidR="0044359B">
        <w:rPr>
          <w:rFonts w:eastAsia="Times New Roman" w:cs="Times New Roman"/>
          <w:noProof/>
          <w:lang w:eastAsia="en-AU"/>
        </w:rPr>
        <w:t xml:space="preserve">, </w:t>
      </w:r>
      <w:hyperlink w:anchor="_ENREF_424" w:tooltip="Namazi, 2018 #1142" w:history="1">
        <w:r w:rsidR="002E03B7">
          <w:rPr>
            <w:rFonts w:eastAsia="Times New Roman" w:cs="Times New Roman"/>
            <w:noProof/>
            <w:lang w:eastAsia="en-AU"/>
          </w:rPr>
          <w:t>424</w:t>
        </w:r>
      </w:hyperlink>
      <w:r w:rsidR="0044359B">
        <w:rPr>
          <w:rFonts w:eastAsia="Times New Roman" w:cs="Times New Roman"/>
          <w:noProof/>
          <w:lang w:eastAsia="en-AU"/>
        </w:rPr>
        <w:t xml:space="preserve">, </w:t>
      </w:r>
      <w:hyperlink w:anchor="_ENREF_426" w:tooltip="Qin, 2018 #1124" w:history="1">
        <w:r w:rsidR="002E03B7">
          <w:rPr>
            <w:rFonts w:eastAsia="Times New Roman" w:cs="Times New Roman"/>
            <w:noProof/>
            <w:lang w:eastAsia="en-AU"/>
          </w:rPr>
          <w:t>426</w:t>
        </w:r>
      </w:hyperlink>
      <w:r w:rsidR="0044359B">
        <w:rPr>
          <w:rFonts w:eastAsia="Times New Roman" w:cs="Times New Roman"/>
          <w:noProof/>
          <w:lang w:eastAsia="en-AU"/>
        </w:rPr>
        <w:t xml:space="preserve">, </w:t>
      </w:r>
      <w:hyperlink w:anchor="_ENREF_431" w:tooltip="Si, 2017 #946" w:history="1">
        <w:r w:rsidR="002E03B7">
          <w:rPr>
            <w:rFonts w:eastAsia="Times New Roman" w:cs="Times New Roman"/>
            <w:noProof/>
            <w:lang w:eastAsia="en-AU"/>
          </w:rPr>
          <w:t>431</w:t>
        </w:r>
      </w:hyperlink>
      <w:r w:rsidR="0044359B">
        <w:rPr>
          <w:rFonts w:eastAsia="Times New Roman" w:cs="Times New Roman"/>
          <w:noProof/>
          <w:lang w:eastAsia="en-AU"/>
        </w:rPr>
        <w:t xml:space="preserve">, </w:t>
      </w:r>
      <w:hyperlink w:anchor="_ENREF_433" w:tooltip="Derosa, 2016 #531" w:history="1">
        <w:r w:rsidR="002E03B7">
          <w:rPr>
            <w:rFonts w:eastAsia="Times New Roman" w:cs="Times New Roman"/>
            <w:noProof/>
            <w:lang w:eastAsia="en-AU"/>
          </w:rPr>
          <w:t>433</w:t>
        </w:r>
      </w:hyperlink>
      <w:r w:rsidR="0044359B">
        <w:rPr>
          <w:rFonts w:eastAsia="Times New Roman" w:cs="Times New Roman"/>
          <w:noProof/>
          <w:lang w:eastAsia="en-AU"/>
        </w:rPr>
        <w:t xml:space="preserve">, </w:t>
      </w:r>
      <w:hyperlink w:anchor="_ENREF_437" w:tooltip="Guo-Chong, 2016 #397" w:history="1">
        <w:r w:rsidR="002E03B7">
          <w:rPr>
            <w:rFonts w:eastAsia="Times New Roman" w:cs="Times New Roman"/>
            <w:noProof/>
            <w:lang w:eastAsia="en-AU"/>
          </w:rPr>
          <w:t>437</w:t>
        </w:r>
      </w:hyperlink>
      <w:r w:rsidR="0044359B">
        <w:rPr>
          <w:rFonts w:eastAsia="Times New Roman" w:cs="Times New Roman"/>
          <w:noProof/>
          <w:lang w:eastAsia="en-AU"/>
        </w:rPr>
        <w:t xml:space="preserve">, </w:t>
      </w:r>
      <w:hyperlink w:anchor="_ENREF_447" w:tooltip="Khalesi, 2014 #271" w:history="1">
        <w:r w:rsidR="002E03B7">
          <w:rPr>
            <w:rFonts w:eastAsia="Times New Roman" w:cs="Times New Roman"/>
            <w:noProof/>
            <w:lang w:eastAsia="en-AU"/>
          </w:rPr>
          <w:t>447</w:t>
        </w:r>
      </w:hyperlink>
      <w:r w:rsidR="0044359B">
        <w:rPr>
          <w:rFonts w:eastAsia="Times New Roman" w:cs="Times New Roman"/>
          <w:noProof/>
          <w:lang w:eastAsia="en-AU"/>
        </w:rPr>
        <w:t xml:space="preserve">, </w:t>
      </w:r>
      <w:hyperlink w:anchor="_ENREF_463" w:tooltip="Chan, 2020 #597" w:history="1">
        <w:r w:rsidR="002E03B7">
          <w:rPr>
            <w:rFonts w:eastAsia="Times New Roman" w:cs="Times New Roman"/>
            <w:noProof/>
            <w:lang w:eastAsia="en-AU"/>
          </w:rPr>
          <w:t>463-465</w:t>
        </w:r>
      </w:hyperlink>
      <w:r w:rsidR="0044359B">
        <w:rPr>
          <w:rFonts w:eastAsia="Times New Roman" w:cs="Times New Roman"/>
          <w:noProof/>
          <w:lang w:eastAsia="en-AU"/>
        </w:rPr>
        <w:t xml:space="preserve">, </w:t>
      </w:r>
      <w:hyperlink w:anchor="_ENREF_470" w:tooltip="Hariri, 2018 #384" w:history="1">
        <w:r w:rsidR="002E03B7">
          <w:rPr>
            <w:rFonts w:eastAsia="Times New Roman" w:cs="Times New Roman"/>
            <w:noProof/>
            <w:lang w:eastAsia="en-AU"/>
          </w:rPr>
          <w:t>470</w:t>
        </w:r>
      </w:hyperlink>
      <w:r w:rsidR="0044359B">
        <w:rPr>
          <w:rFonts w:eastAsia="Times New Roman" w:cs="Times New Roman"/>
          <w:noProof/>
          <w:lang w:eastAsia="en-AU"/>
        </w:rPr>
        <w:t xml:space="preserve">, </w:t>
      </w:r>
      <w:hyperlink w:anchor="_ENREF_475" w:tooltip="Choi, 2013 #576" w:history="1">
        <w:r w:rsidR="002E03B7">
          <w:rPr>
            <w:rFonts w:eastAsia="Times New Roman" w:cs="Times New Roman"/>
            <w:noProof/>
            <w:lang w:eastAsia="en-AU"/>
          </w:rPr>
          <w:t>475</w:t>
        </w:r>
      </w:hyperlink>
      <w:r w:rsidR="0044359B">
        <w:rPr>
          <w:rFonts w:eastAsia="Times New Roman" w:cs="Times New Roman"/>
          <w:noProof/>
          <w:lang w:eastAsia="en-AU"/>
        </w:rPr>
        <w:t xml:space="preserve">, </w:t>
      </w:r>
      <w:hyperlink w:anchor="_ENREF_494" w:tooltip="Jang, 2020 #299" w:history="1">
        <w:r w:rsidR="002E03B7">
          <w:rPr>
            <w:rFonts w:eastAsia="Times New Roman" w:cs="Times New Roman"/>
            <w:noProof/>
            <w:lang w:eastAsia="en-AU"/>
          </w:rPr>
          <w:t>494-503</w:t>
        </w:r>
      </w:hyperlink>
      <w:r w:rsidR="0044359B">
        <w:rPr>
          <w:rFonts w:eastAsia="Times New Roman" w:cs="Times New Roman"/>
          <w:noProof/>
          <w:lang w:eastAsia="en-AU"/>
        </w:rPr>
        <w:t>)</w:t>
      </w:r>
      <w:r w:rsidRPr="00B64EF7">
        <w:rPr>
          <w:rFonts w:eastAsia="Times New Roman" w:cs="Times New Roman"/>
          <w:lang w:eastAsia="en-AU"/>
        </w:rPr>
        <w:fldChar w:fldCharType="end"/>
      </w:r>
      <w:r>
        <w:t xml:space="preserve"> </w:t>
      </w:r>
      <w:r w:rsidRPr="00E23F7D">
        <w:t xml:space="preserve">corresponding to </w:t>
      </w:r>
      <w:r>
        <w:t>70</w:t>
      </w:r>
      <w:r w:rsidRPr="00E23F7D">
        <w:t xml:space="preserve"> systematic reviews identified in the literature search that evaluated the effectiveness of WHMs in people with </w:t>
      </w:r>
      <w:r>
        <w:t>metabolic syndrome</w:t>
      </w:r>
      <w:r w:rsidRPr="00E23F7D">
        <w:t xml:space="preserve">. </w:t>
      </w:r>
      <w:r>
        <w:t>No</w:t>
      </w:r>
      <w:r w:rsidRPr="00E23F7D">
        <w:t xml:space="preserve"> additional reviews</w:t>
      </w:r>
      <w:r>
        <w:t xml:space="preserve"> were</w:t>
      </w:r>
      <w:r w:rsidRPr="00E23F7D">
        <w:t xml:space="preserve"> identified in the Department’s public call for evidence (see Appendix C2)</w:t>
      </w:r>
      <w:r>
        <w:t xml:space="preserve">. </w:t>
      </w:r>
      <w:r w:rsidRPr="00E23F7D">
        <w:t xml:space="preserve">There were </w:t>
      </w:r>
      <w:r w:rsidR="001F1432">
        <w:t>3</w:t>
      </w:r>
      <w:r w:rsidRPr="00E23F7D">
        <w:t xml:space="preserve"> systematic reviews awaiting classification (see Appendix C4) and </w:t>
      </w:r>
      <w:r w:rsidR="00110F45">
        <w:t>no</w:t>
      </w:r>
      <w:r>
        <w:t xml:space="preserve"> </w:t>
      </w:r>
      <w:r w:rsidRPr="00E23F7D">
        <w:t xml:space="preserve">ongoing reviews (see Appendix C5). </w:t>
      </w:r>
    </w:p>
    <w:p w14:paraId="00B8AA32" w14:textId="150F86FE" w:rsidR="00D41506" w:rsidRDefault="00D41506" w:rsidP="00D41506">
      <w:pPr>
        <w:pStyle w:val="BodyText"/>
      </w:pPr>
      <w:r>
        <w:t>A summary of the PICO criteria</w:t>
      </w:r>
      <w:r w:rsidRPr="00E23F7D">
        <w:t xml:space="preserve"> of the </w:t>
      </w:r>
      <w:r>
        <w:t xml:space="preserve">70 </w:t>
      </w:r>
      <w:r w:rsidRPr="00E23F7D">
        <w:t xml:space="preserve">eligible systematic reviews is provided in Appendix </w:t>
      </w:r>
      <w:r w:rsidRPr="00207E38">
        <w:t>D</w:t>
      </w:r>
      <w:r>
        <w:t>4</w:t>
      </w:r>
      <w:r w:rsidRPr="00207E38">
        <w:t>.</w:t>
      </w:r>
      <w:r>
        <w:t>2</w:t>
      </w:r>
      <w:r w:rsidRPr="00207E38">
        <w:t>.1.</w:t>
      </w:r>
      <w:r w:rsidRPr="00E23F7D">
        <w:t xml:space="preserve"> </w:t>
      </w:r>
    </w:p>
    <w:p w14:paraId="4765FFC7" w14:textId="53F6161B" w:rsidR="00D41506" w:rsidRDefault="00D41506" w:rsidP="00D41506">
      <w:pPr>
        <w:pStyle w:val="BodyText"/>
      </w:pPr>
      <w:r>
        <w:t xml:space="preserve">There were </w:t>
      </w:r>
      <w:r w:rsidR="00A30A33">
        <w:t>12</w:t>
      </w:r>
      <w:r>
        <w:t xml:space="preserve"> reviews </w:t>
      </w:r>
      <w:r w:rsidR="00A30A33" w:rsidRPr="00B64EF7">
        <w:rPr>
          <w:rFonts w:eastAsia="Times New Roman" w:cs="Times New Roman"/>
          <w:lang w:eastAsia="en-AU"/>
        </w:rPr>
        <w:fldChar w:fldCharType="begin">
          <w:fldData xml:space="preserve">ZXcgYW5kIG1ldGEtYW5hbHlzaXMgb2YgcmFuZG9taXplZCBjb250cm9sbGVkIHRyaWFsczwvdGl0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</w:fldData>
        </w:fldChar>
      </w:r>
      <w:r w:rsidR="002E03B7">
        <w:rPr>
          <w:rFonts w:eastAsia="Times New Roman" w:cs="Times New Roman"/>
          <w:lang w:eastAsia="en-AU"/>
        </w:rPr>
        <w:instrText xml:space="preserve"> ADDIN EN.CITE </w:instrText>
      </w:r>
      <w:r w:rsidR="002E03B7">
        <w:rPr>
          <w:rFonts w:eastAsia="Times New Roman" w:cs="Times New Roman"/>
          <w:lang w:eastAsia="en-AU"/>
        </w:rPr>
        <w:fldChar w:fldCharType="begin">
          <w:fldData xml:space="preserve">PEVuZE5vdGU+PENpdGU+PEF1dGhvcj5LdXRiaTwvQXV0aG9yPjxZZWFyPjIwMjE8L1llYXI+PFJl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==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2E03B7">
        <w:rPr>
          <w:rFonts w:eastAsia="Times New Roman" w:cs="Times New Roman"/>
          <w:lang w:eastAsia="en-AU"/>
        </w:rPr>
        <w:fldChar w:fldCharType="begin">
          <w:fldData xml:space="preserve">ZXcgYW5kIG1ldGEtYW5hbHlzaXMgb2YgcmFuZG9taXplZCBjb250cm9sbGVkIHRyaWFsczwvdGl0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A30A33" w:rsidRPr="00B64EF7">
        <w:rPr>
          <w:rFonts w:eastAsia="Times New Roman" w:cs="Times New Roman"/>
          <w:lang w:eastAsia="en-AU"/>
        </w:rPr>
      </w:r>
      <w:r w:rsidR="00A30A33" w:rsidRPr="00B64EF7">
        <w:rPr>
          <w:rFonts w:eastAsia="Times New Roman" w:cs="Times New Roman"/>
          <w:lang w:eastAsia="en-AU"/>
        </w:rPr>
        <w:fldChar w:fldCharType="separate"/>
      </w:r>
      <w:r w:rsidR="0044359B">
        <w:rPr>
          <w:rFonts w:eastAsia="Times New Roman" w:cs="Times New Roman"/>
          <w:noProof/>
          <w:lang w:eastAsia="en-AU"/>
        </w:rPr>
        <w:t>(</w:t>
      </w:r>
      <w:hyperlink w:anchor="_ENREF_165" w:tooltip="Ziaei, 2020 #748" w:history="1">
        <w:r w:rsidR="002E03B7">
          <w:rPr>
            <w:rFonts w:eastAsia="Times New Roman" w:cs="Times New Roman"/>
            <w:noProof/>
            <w:lang w:eastAsia="en-AU"/>
          </w:rPr>
          <w:t>165</w:t>
        </w:r>
      </w:hyperlink>
      <w:r w:rsidR="0044359B">
        <w:rPr>
          <w:rFonts w:eastAsia="Times New Roman" w:cs="Times New Roman"/>
          <w:noProof/>
          <w:lang w:eastAsia="en-AU"/>
        </w:rPr>
        <w:t xml:space="preserve">, </w:t>
      </w:r>
      <w:hyperlink w:anchor="_ENREF_374" w:tooltip="Akbari, 2019 #717" w:history="1">
        <w:r w:rsidR="002E03B7">
          <w:rPr>
            <w:rFonts w:eastAsia="Times New Roman" w:cs="Times New Roman"/>
            <w:noProof/>
            <w:lang w:eastAsia="en-AU"/>
          </w:rPr>
          <w:t>374</w:t>
        </w:r>
      </w:hyperlink>
      <w:r w:rsidR="0044359B">
        <w:rPr>
          <w:rFonts w:eastAsia="Times New Roman" w:cs="Times New Roman"/>
          <w:noProof/>
          <w:lang w:eastAsia="en-AU"/>
        </w:rPr>
        <w:t xml:space="preserve">, </w:t>
      </w:r>
      <w:hyperlink w:anchor="_ENREF_381" w:tooltip="Yuan, 2019 #776" w:history="1">
        <w:r w:rsidR="002E03B7">
          <w:rPr>
            <w:rFonts w:eastAsia="Times New Roman" w:cs="Times New Roman"/>
            <w:noProof/>
            <w:lang w:eastAsia="en-AU"/>
          </w:rPr>
          <w:t>381</w:t>
        </w:r>
      </w:hyperlink>
      <w:r w:rsidR="0044359B">
        <w:rPr>
          <w:rFonts w:eastAsia="Times New Roman" w:cs="Times New Roman"/>
          <w:noProof/>
          <w:lang w:eastAsia="en-AU"/>
        </w:rPr>
        <w:t xml:space="preserve">, </w:t>
      </w:r>
      <w:hyperlink w:anchor="_ENREF_383" w:tooltip="Tabrizi, 2018 #898" w:history="1">
        <w:r w:rsidR="002E03B7">
          <w:rPr>
            <w:rFonts w:eastAsia="Times New Roman" w:cs="Times New Roman"/>
            <w:noProof/>
            <w:lang w:eastAsia="en-AU"/>
          </w:rPr>
          <w:t>383</w:t>
        </w:r>
      </w:hyperlink>
      <w:r w:rsidR="0044359B">
        <w:rPr>
          <w:rFonts w:eastAsia="Times New Roman" w:cs="Times New Roman"/>
          <w:noProof/>
          <w:lang w:eastAsia="en-AU"/>
        </w:rPr>
        <w:t xml:space="preserve">, </w:t>
      </w:r>
      <w:hyperlink w:anchor="_ENREF_384" w:tooltip="Zhu, 2018 #754" w:history="1">
        <w:r w:rsidR="002E03B7">
          <w:rPr>
            <w:rFonts w:eastAsia="Times New Roman" w:cs="Times New Roman"/>
            <w:noProof/>
            <w:lang w:eastAsia="en-AU"/>
          </w:rPr>
          <w:t>384</w:t>
        </w:r>
      </w:hyperlink>
      <w:r w:rsidR="0044359B">
        <w:rPr>
          <w:rFonts w:eastAsia="Times New Roman" w:cs="Times New Roman"/>
          <w:noProof/>
          <w:lang w:eastAsia="en-AU"/>
        </w:rPr>
        <w:t xml:space="preserve">, </w:t>
      </w:r>
      <w:hyperlink w:anchor="_ENREF_390" w:tooltip="Kutbi, 2021 #256" w:history="1">
        <w:r w:rsidR="002E03B7">
          <w:rPr>
            <w:rFonts w:eastAsia="Times New Roman" w:cs="Times New Roman"/>
            <w:noProof/>
            <w:lang w:eastAsia="en-AU"/>
          </w:rPr>
          <w:t>390</w:t>
        </w:r>
      </w:hyperlink>
      <w:r w:rsidR="0044359B">
        <w:rPr>
          <w:rFonts w:eastAsia="Times New Roman" w:cs="Times New Roman"/>
          <w:noProof/>
          <w:lang w:eastAsia="en-AU"/>
        </w:rPr>
        <w:t xml:space="preserve">, </w:t>
      </w:r>
      <w:hyperlink w:anchor="_ENREF_416" w:tooltip="Huang, 2019 #330" w:history="1">
        <w:r w:rsidR="002E03B7">
          <w:rPr>
            <w:rFonts w:eastAsia="Times New Roman" w:cs="Times New Roman"/>
            <w:noProof/>
            <w:lang w:eastAsia="en-AU"/>
          </w:rPr>
          <w:t>416</w:t>
        </w:r>
      </w:hyperlink>
      <w:r w:rsidR="0044359B">
        <w:rPr>
          <w:rFonts w:eastAsia="Times New Roman" w:cs="Times New Roman"/>
          <w:noProof/>
          <w:lang w:eastAsia="en-AU"/>
        </w:rPr>
        <w:t xml:space="preserve">, </w:t>
      </w:r>
      <w:hyperlink w:anchor="_ENREF_417" w:tooltip="Pourmasoumi, 2019 #1066" w:history="1">
        <w:r w:rsidR="002E03B7">
          <w:rPr>
            <w:rFonts w:eastAsia="Times New Roman" w:cs="Times New Roman"/>
            <w:noProof/>
            <w:lang w:eastAsia="en-AU"/>
          </w:rPr>
          <w:t>417</w:t>
        </w:r>
      </w:hyperlink>
      <w:r w:rsidR="0044359B">
        <w:rPr>
          <w:rFonts w:eastAsia="Times New Roman" w:cs="Times New Roman"/>
          <w:noProof/>
          <w:lang w:eastAsia="en-AU"/>
        </w:rPr>
        <w:t xml:space="preserve">, </w:t>
      </w:r>
      <w:hyperlink w:anchor="_ENREF_494" w:tooltip="Jang, 2020 #299" w:history="1">
        <w:r w:rsidR="002E03B7">
          <w:rPr>
            <w:rFonts w:eastAsia="Times New Roman" w:cs="Times New Roman"/>
            <w:noProof/>
            <w:lang w:eastAsia="en-AU"/>
          </w:rPr>
          <w:t>494-497</w:t>
        </w:r>
      </w:hyperlink>
      <w:r w:rsidR="0044359B">
        <w:rPr>
          <w:rFonts w:eastAsia="Times New Roman" w:cs="Times New Roman"/>
          <w:noProof/>
          <w:lang w:eastAsia="en-AU"/>
        </w:rPr>
        <w:t>)</w:t>
      </w:r>
      <w:r w:rsidR="00A30A33" w:rsidRPr="00B64EF7">
        <w:rPr>
          <w:rFonts w:eastAsia="Times New Roman" w:cs="Times New Roman"/>
          <w:lang w:eastAsia="en-AU"/>
        </w:rPr>
        <w:fldChar w:fldCharType="end"/>
      </w:r>
      <w:r w:rsidR="00A30A33">
        <w:rPr>
          <w:rFonts w:eastAsia="Times New Roman" w:cs="Times New Roman"/>
          <w:lang w:eastAsia="en-AU"/>
        </w:rPr>
        <w:t xml:space="preserve"> </w:t>
      </w:r>
      <w:r>
        <w:t xml:space="preserve">that were published in 2018 or after that presented results in a meta-analysis and focused on people with </w:t>
      </w:r>
      <w:r w:rsidR="00A30A33">
        <w:t>metabolic syndrome or those at risk of cardiovascular disease</w:t>
      </w:r>
      <w:r>
        <w:t>,</w:t>
      </w:r>
      <w:r w:rsidRPr="001D1188">
        <w:t xml:space="preserve"> </w:t>
      </w:r>
      <w:r>
        <w:t xml:space="preserve">that were to be prioritised for critical appraisal and data extraction. </w:t>
      </w:r>
      <w:r w:rsidR="00A30A33">
        <w:t xml:space="preserve">Another 36 reviews </w:t>
      </w:r>
      <w:r w:rsidR="00A30A33" w:rsidRPr="00B64EF7">
        <w:rPr>
          <w:rFonts w:eastAsia="Times New Roman" w:cs="Times New Roman"/>
          <w:lang w:eastAsia="en-AU"/>
        </w:rPr>
        <w:fldChar w:fldCharType="begin">
          <w:fldData xml:space="preserve">aCBDZW50ZXIsIEVuZG9jcmlub2xvZ3kgYW5kIE1ldGFib2xpc20gTW9sZWN1bGFyLUNlbGx1bGFy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</w:fldData>
        </w:fldChar>
      </w:r>
      <w:r w:rsidR="002E03B7">
        <w:rPr>
          <w:rFonts w:eastAsia="Times New Roman" w:cs="Times New Roman"/>
          <w:lang w:eastAsia="en-AU"/>
        </w:rPr>
        <w:instrText xml:space="preserve"> ADDIN EN.CITE </w:instrText>
      </w:r>
      <w:r w:rsidR="002E03B7">
        <w:rPr>
          <w:rFonts w:eastAsia="Times New Roman" w:cs="Times New Roman"/>
          <w:lang w:eastAsia="en-AU"/>
        </w:rPr>
        <w:fldChar w:fldCharType="begin">
          <w:fldData xml:space="preserve">PEVuZE5vdGU+PENpdGU+PEF1dGhvcj5Bc2JhZ2hpPC9BdXRob3I+PFllYXI+MjAyMTwvWWVhcj48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==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2E03B7">
        <w:rPr>
          <w:rFonts w:eastAsia="Times New Roman" w:cs="Times New Roman"/>
          <w:lang w:eastAsia="en-AU"/>
        </w:rPr>
        <w:fldChar w:fldCharType="begin">
          <w:fldData xml:space="preserve">ZGljYWwgU2NpZW5jZXMsIEtlcm1hbnNoYWgsIElyYW4uJiN4RDtIYWxhbCBSZXNlYXJjaCBDZW50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==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2E03B7">
        <w:rPr>
          <w:rFonts w:eastAsia="Times New Roman" w:cs="Times New Roman"/>
          <w:lang w:eastAsia="en-AU"/>
        </w:rPr>
        <w:fldChar w:fldCharType="begin">
          <w:fldData xml:space="preserve">aXRpb24gaW4gTWV0YWJvbGljIERpc2Vhc2VzLCBLYXNoYW4gVW5pdmVyc2l0eSBvZiBNZWRpY2Fs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YXJjaC1ub3Rlcz48L3JlY29yZD48L0NpdGU+PENpdGU+PEF1dGhvcj5OYW1hemk8L0F1dGhvcj48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==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2E03B7">
        <w:rPr>
          <w:rFonts w:eastAsia="Times New Roman" w:cs="Times New Roman"/>
          <w:lang w:eastAsia="en-AU"/>
        </w:rPr>
        <w:fldChar w:fldCharType="begin">
          <w:fldData xml:space="preserve">aCBDZW50ZXIsIEVuZG9jcmlub2xvZ3kgYW5kIE1ldGFib2xpc20gTW9sZWN1bGFyLUNlbGx1bGFy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A30A33" w:rsidRPr="00B64EF7">
        <w:rPr>
          <w:rFonts w:eastAsia="Times New Roman" w:cs="Times New Roman"/>
          <w:lang w:eastAsia="en-AU"/>
        </w:rPr>
      </w:r>
      <w:r w:rsidR="00A30A33" w:rsidRPr="00B64EF7">
        <w:rPr>
          <w:rFonts w:eastAsia="Times New Roman" w:cs="Times New Roman"/>
          <w:lang w:eastAsia="en-AU"/>
        </w:rPr>
        <w:fldChar w:fldCharType="separate"/>
      </w:r>
      <w:r w:rsidR="0044359B">
        <w:rPr>
          <w:rFonts w:eastAsia="Times New Roman" w:cs="Times New Roman"/>
          <w:noProof/>
          <w:lang w:eastAsia="en-AU"/>
        </w:rPr>
        <w:t>(</w:t>
      </w:r>
      <w:hyperlink w:anchor="_ENREF_24" w:tooltip="Ghassab-Abdollahi, 2021 #435" w:history="1">
        <w:r w:rsidR="002E03B7">
          <w:rPr>
            <w:rFonts w:eastAsia="Times New Roman" w:cs="Times New Roman"/>
            <w:noProof/>
            <w:lang w:eastAsia="en-AU"/>
          </w:rPr>
          <w:t>24</w:t>
        </w:r>
      </w:hyperlink>
      <w:r w:rsidR="0044359B">
        <w:rPr>
          <w:rFonts w:eastAsia="Times New Roman" w:cs="Times New Roman"/>
          <w:noProof/>
          <w:lang w:eastAsia="en-AU"/>
        </w:rPr>
        <w:t xml:space="preserve">, </w:t>
      </w:r>
      <w:hyperlink w:anchor="_ENREF_25" w:tooltip="Montazeri, 2021 #1168" w:history="1">
        <w:r w:rsidR="002E03B7">
          <w:rPr>
            <w:rFonts w:eastAsia="Times New Roman" w:cs="Times New Roman"/>
            <w:noProof/>
            <w:lang w:eastAsia="en-AU"/>
          </w:rPr>
          <w:t>25</w:t>
        </w:r>
      </w:hyperlink>
      <w:r w:rsidR="0044359B">
        <w:rPr>
          <w:rFonts w:eastAsia="Times New Roman" w:cs="Times New Roman"/>
          <w:noProof/>
          <w:lang w:eastAsia="en-AU"/>
        </w:rPr>
        <w:t xml:space="preserve">, </w:t>
      </w:r>
      <w:hyperlink w:anchor="_ENREF_33" w:tooltip="Hallajzadeh, 2020 #387" w:history="1">
        <w:r w:rsidR="002E03B7">
          <w:rPr>
            <w:rFonts w:eastAsia="Times New Roman" w:cs="Times New Roman"/>
            <w:noProof/>
            <w:lang w:eastAsia="en-AU"/>
          </w:rPr>
          <w:t>33</w:t>
        </w:r>
      </w:hyperlink>
      <w:r w:rsidR="0044359B">
        <w:rPr>
          <w:rFonts w:eastAsia="Times New Roman" w:cs="Times New Roman"/>
          <w:noProof/>
          <w:lang w:eastAsia="en-AU"/>
        </w:rPr>
        <w:t xml:space="preserve">, </w:t>
      </w:r>
      <w:hyperlink w:anchor="_ENREF_124" w:tooltip="Ghaderi, 2020 #436" w:history="1">
        <w:r w:rsidR="002E03B7">
          <w:rPr>
            <w:rFonts w:eastAsia="Times New Roman" w:cs="Times New Roman"/>
            <w:noProof/>
            <w:lang w:eastAsia="en-AU"/>
          </w:rPr>
          <w:t>124</w:t>
        </w:r>
      </w:hyperlink>
      <w:r w:rsidR="0044359B">
        <w:rPr>
          <w:rFonts w:eastAsia="Times New Roman" w:cs="Times New Roman"/>
          <w:noProof/>
          <w:lang w:eastAsia="en-AU"/>
        </w:rPr>
        <w:t xml:space="preserve">, </w:t>
      </w:r>
      <w:hyperlink w:anchor="_ENREF_159" w:tooltip="Ghavami, 2020 #433" w:history="1">
        <w:r w:rsidR="002E03B7">
          <w:rPr>
            <w:rFonts w:eastAsia="Times New Roman" w:cs="Times New Roman"/>
            <w:noProof/>
            <w:lang w:eastAsia="en-AU"/>
          </w:rPr>
          <w:t>159</w:t>
        </w:r>
      </w:hyperlink>
      <w:r w:rsidR="0044359B">
        <w:rPr>
          <w:rFonts w:eastAsia="Times New Roman" w:cs="Times New Roman"/>
          <w:noProof/>
          <w:lang w:eastAsia="en-AU"/>
        </w:rPr>
        <w:t xml:space="preserve">, </w:t>
      </w:r>
      <w:hyperlink w:anchor="_ENREF_161" w:tooltip="Mirzavandi, 2020 #1180" w:history="1">
        <w:r w:rsidR="002E03B7">
          <w:rPr>
            <w:rFonts w:eastAsia="Times New Roman" w:cs="Times New Roman"/>
            <w:noProof/>
            <w:lang w:eastAsia="en-AU"/>
          </w:rPr>
          <w:t>161</w:t>
        </w:r>
      </w:hyperlink>
      <w:r w:rsidR="0044359B">
        <w:rPr>
          <w:rFonts w:eastAsia="Times New Roman" w:cs="Times New Roman"/>
          <w:noProof/>
          <w:lang w:eastAsia="en-AU"/>
        </w:rPr>
        <w:t xml:space="preserve">, </w:t>
      </w:r>
      <w:hyperlink w:anchor="_ENREF_164" w:tooltip="Xu, 2020 #795" w:history="1">
        <w:r w:rsidR="002E03B7">
          <w:rPr>
            <w:rFonts w:eastAsia="Times New Roman" w:cs="Times New Roman"/>
            <w:noProof/>
            <w:lang w:eastAsia="en-AU"/>
          </w:rPr>
          <w:t>164</w:t>
        </w:r>
      </w:hyperlink>
      <w:r w:rsidR="0044359B">
        <w:rPr>
          <w:rFonts w:eastAsia="Times New Roman" w:cs="Times New Roman"/>
          <w:noProof/>
          <w:lang w:eastAsia="en-AU"/>
        </w:rPr>
        <w:t xml:space="preserve">, </w:t>
      </w:r>
      <w:hyperlink w:anchor="_ENREF_166" w:tooltip="Askari, 2019 #665" w:history="1">
        <w:r w:rsidR="002E03B7">
          <w:rPr>
            <w:rFonts w:eastAsia="Times New Roman" w:cs="Times New Roman"/>
            <w:noProof/>
            <w:lang w:eastAsia="en-AU"/>
          </w:rPr>
          <w:t>166</w:t>
        </w:r>
      </w:hyperlink>
      <w:r w:rsidR="0044359B">
        <w:rPr>
          <w:rFonts w:eastAsia="Times New Roman" w:cs="Times New Roman"/>
          <w:noProof/>
          <w:lang w:eastAsia="en-AU"/>
        </w:rPr>
        <w:t xml:space="preserve">, </w:t>
      </w:r>
      <w:hyperlink w:anchor="_ENREF_168" w:tooltip="Hadi, 2019 #393" w:history="1">
        <w:r w:rsidR="002E03B7">
          <w:rPr>
            <w:rFonts w:eastAsia="Times New Roman" w:cs="Times New Roman"/>
            <w:noProof/>
            <w:lang w:eastAsia="en-AU"/>
          </w:rPr>
          <w:t>168</w:t>
        </w:r>
      </w:hyperlink>
      <w:r w:rsidR="0044359B">
        <w:rPr>
          <w:rFonts w:eastAsia="Times New Roman" w:cs="Times New Roman"/>
          <w:noProof/>
          <w:lang w:eastAsia="en-AU"/>
        </w:rPr>
        <w:t xml:space="preserve">, </w:t>
      </w:r>
      <w:hyperlink w:anchor="_ENREF_170" w:tooltip="Hernandez-Garcia, 2019 #474" w:history="1">
        <w:r w:rsidR="002E03B7">
          <w:rPr>
            <w:rFonts w:eastAsia="Times New Roman" w:cs="Times New Roman"/>
            <w:noProof/>
            <w:lang w:eastAsia="en-AU"/>
          </w:rPr>
          <w:t>170-172</w:t>
        </w:r>
      </w:hyperlink>
      <w:r w:rsidR="0044359B">
        <w:rPr>
          <w:rFonts w:eastAsia="Times New Roman" w:cs="Times New Roman"/>
          <w:noProof/>
          <w:lang w:eastAsia="en-AU"/>
        </w:rPr>
        <w:t xml:space="preserve">, </w:t>
      </w:r>
      <w:hyperlink w:anchor="_ENREF_174" w:tooltip="Jovanovski, 2018 #298" w:history="1">
        <w:r w:rsidR="002E03B7">
          <w:rPr>
            <w:rFonts w:eastAsia="Times New Roman" w:cs="Times New Roman"/>
            <w:noProof/>
            <w:lang w:eastAsia="en-AU"/>
          </w:rPr>
          <w:t>174</w:t>
        </w:r>
      </w:hyperlink>
      <w:r w:rsidR="0044359B">
        <w:rPr>
          <w:rFonts w:eastAsia="Times New Roman" w:cs="Times New Roman"/>
          <w:noProof/>
          <w:lang w:eastAsia="en-AU"/>
        </w:rPr>
        <w:t xml:space="preserve">, </w:t>
      </w:r>
      <w:hyperlink w:anchor="_ENREF_242" w:tooltip="Marx, 2019 #1231" w:history="1">
        <w:r w:rsidR="002E03B7">
          <w:rPr>
            <w:rFonts w:eastAsia="Times New Roman" w:cs="Times New Roman"/>
            <w:noProof/>
            <w:lang w:eastAsia="en-AU"/>
          </w:rPr>
          <w:t>242</w:t>
        </w:r>
      </w:hyperlink>
      <w:r w:rsidR="0044359B">
        <w:rPr>
          <w:rFonts w:eastAsia="Times New Roman" w:cs="Times New Roman"/>
          <w:noProof/>
          <w:lang w:eastAsia="en-AU"/>
        </w:rPr>
        <w:t xml:space="preserve">, </w:t>
      </w:r>
      <w:hyperlink w:anchor="_ENREF_386" w:tooltip="Asbaghi, 2021 #671" w:history="1">
        <w:r w:rsidR="002E03B7">
          <w:rPr>
            <w:rFonts w:eastAsia="Times New Roman" w:cs="Times New Roman"/>
            <w:noProof/>
            <w:lang w:eastAsia="en-AU"/>
          </w:rPr>
          <w:t>386</w:t>
        </w:r>
      </w:hyperlink>
      <w:r w:rsidR="0044359B">
        <w:rPr>
          <w:rFonts w:eastAsia="Times New Roman" w:cs="Times New Roman"/>
          <w:noProof/>
          <w:lang w:eastAsia="en-AU"/>
        </w:rPr>
        <w:t xml:space="preserve">, </w:t>
      </w:r>
      <w:hyperlink w:anchor="_ENREF_388" w:tooltip="Atefi, 2021 #661" w:history="1">
        <w:r w:rsidR="002E03B7">
          <w:rPr>
            <w:rFonts w:eastAsia="Times New Roman" w:cs="Times New Roman"/>
            <w:noProof/>
            <w:lang w:eastAsia="en-AU"/>
          </w:rPr>
          <w:t>388</w:t>
        </w:r>
      </w:hyperlink>
      <w:r w:rsidR="0044359B">
        <w:rPr>
          <w:rFonts w:eastAsia="Times New Roman" w:cs="Times New Roman"/>
          <w:noProof/>
          <w:lang w:eastAsia="en-AU"/>
        </w:rPr>
        <w:t xml:space="preserve">, </w:t>
      </w:r>
      <w:hyperlink w:anchor="_ENREF_391" w:tooltip="Moradi, 2021 #1163" w:history="1">
        <w:r w:rsidR="002E03B7">
          <w:rPr>
            <w:rFonts w:eastAsia="Times New Roman" w:cs="Times New Roman"/>
            <w:noProof/>
            <w:lang w:eastAsia="en-AU"/>
          </w:rPr>
          <w:t>391</w:t>
        </w:r>
      </w:hyperlink>
      <w:r w:rsidR="0044359B">
        <w:rPr>
          <w:rFonts w:eastAsia="Times New Roman" w:cs="Times New Roman"/>
          <w:noProof/>
          <w:lang w:eastAsia="en-AU"/>
        </w:rPr>
        <w:t xml:space="preserve">, </w:t>
      </w:r>
      <w:hyperlink w:anchor="_ENREF_397" w:tooltip="Hadi, 2020 #394" w:history="1">
        <w:r w:rsidR="002E03B7">
          <w:rPr>
            <w:rFonts w:eastAsia="Times New Roman" w:cs="Times New Roman"/>
            <w:noProof/>
            <w:lang w:eastAsia="en-AU"/>
          </w:rPr>
          <w:t>397</w:t>
        </w:r>
      </w:hyperlink>
      <w:r w:rsidR="0044359B">
        <w:rPr>
          <w:rFonts w:eastAsia="Times New Roman" w:cs="Times New Roman"/>
          <w:noProof/>
          <w:lang w:eastAsia="en-AU"/>
        </w:rPr>
        <w:t xml:space="preserve">, </w:t>
      </w:r>
      <w:hyperlink w:anchor="_ENREF_398" w:tooltip="Jalili, 2020 #305" w:history="1">
        <w:r w:rsidR="002E03B7">
          <w:rPr>
            <w:rFonts w:eastAsia="Times New Roman" w:cs="Times New Roman"/>
            <w:noProof/>
            <w:lang w:eastAsia="en-AU"/>
          </w:rPr>
          <w:t>398</w:t>
        </w:r>
      </w:hyperlink>
      <w:r w:rsidR="0044359B">
        <w:rPr>
          <w:rFonts w:eastAsia="Times New Roman" w:cs="Times New Roman"/>
          <w:noProof/>
          <w:lang w:eastAsia="en-AU"/>
        </w:rPr>
        <w:t xml:space="preserve">, </w:t>
      </w:r>
      <w:hyperlink w:anchor="_ENREF_400" w:tooltip="Miraghajani, 2020 #1184" w:history="1">
        <w:r w:rsidR="002E03B7">
          <w:rPr>
            <w:rFonts w:eastAsia="Times New Roman" w:cs="Times New Roman"/>
            <w:noProof/>
            <w:lang w:eastAsia="en-AU"/>
          </w:rPr>
          <w:t>400</w:t>
        </w:r>
      </w:hyperlink>
      <w:r w:rsidR="0044359B">
        <w:rPr>
          <w:rFonts w:eastAsia="Times New Roman" w:cs="Times New Roman"/>
          <w:noProof/>
          <w:lang w:eastAsia="en-AU"/>
        </w:rPr>
        <w:t xml:space="preserve">, </w:t>
      </w:r>
      <w:hyperlink w:anchor="_ENREF_402" w:tooltip="Mousavi, 2020 #1154" w:history="1">
        <w:r w:rsidR="002E03B7">
          <w:rPr>
            <w:rFonts w:eastAsia="Times New Roman" w:cs="Times New Roman"/>
            <w:noProof/>
            <w:lang w:eastAsia="en-AU"/>
          </w:rPr>
          <w:t>402</w:t>
        </w:r>
      </w:hyperlink>
      <w:r w:rsidR="0044359B">
        <w:rPr>
          <w:rFonts w:eastAsia="Times New Roman" w:cs="Times New Roman"/>
          <w:noProof/>
          <w:lang w:eastAsia="en-AU"/>
        </w:rPr>
        <w:t xml:space="preserve">, </w:t>
      </w:r>
      <w:hyperlink w:anchor="_ENREF_404" w:tooltip="Mousavi, 2020 #1153" w:history="1">
        <w:r w:rsidR="002E03B7">
          <w:rPr>
            <w:rFonts w:eastAsia="Times New Roman" w:cs="Times New Roman"/>
            <w:noProof/>
            <w:lang w:eastAsia="en-AU"/>
          </w:rPr>
          <w:t>404</w:t>
        </w:r>
      </w:hyperlink>
      <w:r w:rsidR="0044359B">
        <w:rPr>
          <w:rFonts w:eastAsia="Times New Roman" w:cs="Times New Roman"/>
          <w:noProof/>
          <w:lang w:eastAsia="en-AU"/>
        </w:rPr>
        <w:t xml:space="preserve">, </w:t>
      </w:r>
      <w:hyperlink w:anchor="_ENREF_405" w:tooltip="Pourmasoumi, 2020 #1067" w:history="1">
        <w:r w:rsidR="002E03B7">
          <w:rPr>
            <w:rFonts w:eastAsia="Times New Roman" w:cs="Times New Roman"/>
            <w:noProof/>
            <w:lang w:eastAsia="en-AU"/>
          </w:rPr>
          <w:t>405</w:t>
        </w:r>
      </w:hyperlink>
      <w:r w:rsidR="0044359B">
        <w:rPr>
          <w:rFonts w:eastAsia="Times New Roman" w:cs="Times New Roman"/>
          <w:noProof/>
          <w:lang w:eastAsia="en-AU"/>
        </w:rPr>
        <w:t xml:space="preserve">, </w:t>
      </w:r>
      <w:hyperlink w:anchor="_ENREF_409" w:tooltip="Safari, 2020 #1028" w:history="1">
        <w:r w:rsidR="002E03B7">
          <w:rPr>
            <w:rFonts w:eastAsia="Times New Roman" w:cs="Times New Roman"/>
            <w:noProof/>
            <w:lang w:eastAsia="en-AU"/>
          </w:rPr>
          <w:t>409-414</w:t>
        </w:r>
      </w:hyperlink>
      <w:r w:rsidR="0044359B">
        <w:rPr>
          <w:rFonts w:eastAsia="Times New Roman" w:cs="Times New Roman"/>
          <w:noProof/>
          <w:lang w:eastAsia="en-AU"/>
        </w:rPr>
        <w:t xml:space="preserve">, </w:t>
      </w:r>
      <w:hyperlink w:anchor="_ENREF_418" w:tooltip="Tabrizi, 2019 #899" w:history="1">
        <w:r w:rsidR="002E03B7">
          <w:rPr>
            <w:rFonts w:eastAsia="Times New Roman" w:cs="Times New Roman"/>
            <w:noProof/>
            <w:lang w:eastAsia="en-AU"/>
          </w:rPr>
          <w:t>418</w:t>
        </w:r>
      </w:hyperlink>
      <w:r w:rsidR="0044359B">
        <w:rPr>
          <w:rFonts w:eastAsia="Times New Roman" w:cs="Times New Roman"/>
          <w:noProof/>
          <w:lang w:eastAsia="en-AU"/>
        </w:rPr>
        <w:t xml:space="preserve">, </w:t>
      </w:r>
      <w:hyperlink w:anchor="_ENREF_420" w:tooltip="White, 2019 #807" w:history="1">
        <w:r w:rsidR="002E03B7">
          <w:rPr>
            <w:rFonts w:eastAsia="Times New Roman" w:cs="Times New Roman"/>
            <w:noProof/>
            <w:lang w:eastAsia="en-AU"/>
          </w:rPr>
          <w:t>420</w:t>
        </w:r>
      </w:hyperlink>
      <w:r w:rsidR="0044359B">
        <w:rPr>
          <w:rFonts w:eastAsia="Times New Roman" w:cs="Times New Roman"/>
          <w:noProof/>
          <w:lang w:eastAsia="en-AU"/>
        </w:rPr>
        <w:t xml:space="preserve">, </w:t>
      </w:r>
      <w:hyperlink w:anchor="_ENREF_422" w:tooltip="Golzarand, 2018 #514" w:history="1">
        <w:r w:rsidR="002E03B7">
          <w:rPr>
            <w:rFonts w:eastAsia="Times New Roman" w:cs="Times New Roman"/>
            <w:noProof/>
            <w:lang w:eastAsia="en-AU"/>
          </w:rPr>
          <w:t>422</w:t>
        </w:r>
      </w:hyperlink>
      <w:r w:rsidR="0044359B">
        <w:rPr>
          <w:rFonts w:eastAsia="Times New Roman" w:cs="Times New Roman"/>
          <w:noProof/>
          <w:lang w:eastAsia="en-AU"/>
        </w:rPr>
        <w:t xml:space="preserve">, </w:t>
      </w:r>
      <w:hyperlink w:anchor="_ENREF_424" w:tooltip="Namazi, 2018 #1142" w:history="1">
        <w:r w:rsidR="002E03B7">
          <w:rPr>
            <w:rFonts w:eastAsia="Times New Roman" w:cs="Times New Roman"/>
            <w:noProof/>
            <w:lang w:eastAsia="en-AU"/>
          </w:rPr>
          <w:t>424</w:t>
        </w:r>
      </w:hyperlink>
      <w:r w:rsidR="0044359B">
        <w:rPr>
          <w:rFonts w:eastAsia="Times New Roman" w:cs="Times New Roman"/>
          <w:noProof/>
          <w:lang w:eastAsia="en-AU"/>
        </w:rPr>
        <w:t xml:space="preserve">, </w:t>
      </w:r>
      <w:hyperlink w:anchor="_ENREF_426" w:tooltip="Qin, 2018 #1124" w:history="1">
        <w:r w:rsidR="002E03B7">
          <w:rPr>
            <w:rFonts w:eastAsia="Times New Roman" w:cs="Times New Roman"/>
            <w:noProof/>
            <w:lang w:eastAsia="en-AU"/>
          </w:rPr>
          <w:t>426</w:t>
        </w:r>
      </w:hyperlink>
      <w:r w:rsidR="0044359B">
        <w:rPr>
          <w:rFonts w:eastAsia="Times New Roman" w:cs="Times New Roman"/>
          <w:noProof/>
          <w:lang w:eastAsia="en-AU"/>
        </w:rPr>
        <w:t xml:space="preserve">, </w:t>
      </w:r>
      <w:hyperlink w:anchor="_ENREF_498" w:tooltip="Shekarchizadeh-Esfahani, 2021 #960" w:history="1">
        <w:r w:rsidR="002E03B7">
          <w:rPr>
            <w:rFonts w:eastAsia="Times New Roman" w:cs="Times New Roman"/>
            <w:noProof/>
            <w:lang w:eastAsia="en-AU"/>
          </w:rPr>
          <w:t>498</w:t>
        </w:r>
      </w:hyperlink>
      <w:r w:rsidR="0044359B">
        <w:rPr>
          <w:rFonts w:eastAsia="Times New Roman" w:cs="Times New Roman"/>
          <w:noProof/>
          <w:lang w:eastAsia="en-AU"/>
        </w:rPr>
        <w:t xml:space="preserve">, </w:t>
      </w:r>
      <w:hyperlink w:anchor="_ENREF_499" w:tooltip="Payab, 2020 #1104" w:history="1">
        <w:r w:rsidR="002E03B7">
          <w:rPr>
            <w:rFonts w:eastAsia="Times New Roman" w:cs="Times New Roman"/>
            <w:noProof/>
            <w:lang w:eastAsia="en-AU"/>
          </w:rPr>
          <w:t>499</w:t>
        </w:r>
      </w:hyperlink>
      <w:r w:rsidR="0044359B">
        <w:rPr>
          <w:rFonts w:eastAsia="Times New Roman" w:cs="Times New Roman"/>
          <w:noProof/>
          <w:lang w:eastAsia="en-AU"/>
        </w:rPr>
        <w:t>)</w:t>
      </w:r>
      <w:r w:rsidR="00A30A33" w:rsidRPr="00B64EF7">
        <w:rPr>
          <w:rFonts w:eastAsia="Times New Roman" w:cs="Times New Roman"/>
          <w:lang w:eastAsia="en-AU"/>
        </w:rPr>
        <w:fldChar w:fldCharType="end"/>
      </w:r>
      <w:r w:rsidR="00A30A33">
        <w:rPr>
          <w:rFonts w:eastAsia="Times New Roman" w:cs="Times New Roman"/>
          <w:lang w:eastAsia="en-AU"/>
        </w:rPr>
        <w:t xml:space="preserve"> </w:t>
      </w:r>
      <w:r>
        <w:t xml:space="preserve">were earmarked for assessment as they were umbrella reviews published in 2018 or after that presented results in a meta-analysis and included primary studies in people with </w:t>
      </w:r>
      <w:r w:rsidR="00A30A33">
        <w:t>metabolic syndrome</w:t>
      </w:r>
      <w:r>
        <w:t xml:space="preserve">. Many of these reviews were focused on one or 2 outcomes considered critical or important for this review (i.e. </w:t>
      </w:r>
      <w:r>
        <w:rPr>
          <w:lang w:eastAsia="en-AU"/>
        </w:rPr>
        <w:t xml:space="preserve">glycaemic control, </w:t>
      </w:r>
      <w:r w:rsidRPr="00D73F46">
        <w:rPr>
          <w:szCs w:val="16"/>
          <w:lang w:eastAsia="en-AU"/>
        </w:rPr>
        <w:t>body composition</w:t>
      </w:r>
      <w:r>
        <w:rPr>
          <w:szCs w:val="16"/>
          <w:lang w:eastAsia="en-AU"/>
        </w:rPr>
        <w:t xml:space="preserve">) but many were focused on outcomes not considered critical or important for this overview (such as </w:t>
      </w:r>
      <w:r w:rsidRPr="0010522F">
        <w:rPr>
          <w:lang w:eastAsia="en-AU"/>
        </w:rPr>
        <w:t>lipid profile</w:t>
      </w:r>
      <w:r>
        <w:rPr>
          <w:lang w:eastAsia="en-AU"/>
        </w:rPr>
        <w:t>s</w:t>
      </w:r>
      <w:r w:rsidRPr="0010522F">
        <w:rPr>
          <w:lang w:eastAsia="en-AU"/>
        </w:rPr>
        <w:t xml:space="preserve">, </w:t>
      </w:r>
      <w:r>
        <w:rPr>
          <w:lang w:eastAsia="en-AU"/>
        </w:rPr>
        <w:t xml:space="preserve">blood pressure, oxidative stress and inflammatory biomarkers). </w:t>
      </w:r>
    </w:p>
    <w:p w14:paraId="2F12574D" w14:textId="04F3DEFB" w:rsidR="00D41506" w:rsidRDefault="00D41506" w:rsidP="00D41506">
      <w:pPr>
        <w:pStyle w:val="BodyText"/>
      </w:pPr>
      <w:r>
        <w:rPr>
          <w:lang w:eastAsia="en-AU"/>
        </w:rPr>
        <w:t xml:space="preserve">The remaining </w:t>
      </w:r>
      <w:r w:rsidR="00B735F7">
        <w:rPr>
          <w:lang w:eastAsia="en-AU"/>
        </w:rPr>
        <w:t xml:space="preserve">21 </w:t>
      </w:r>
      <w:r>
        <w:rPr>
          <w:lang w:eastAsia="en-AU"/>
        </w:rPr>
        <w:t>reviews</w:t>
      </w:r>
      <w:r>
        <w:t xml:space="preserve"> </w:t>
      </w:r>
      <w:r w:rsidR="00A30A33" w:rsidRPr="00647A8C">
        <w:rPr>
          <w:rFonts w:eastAsia="Times New Roman" w:cs="Times New Roman"/>
          <w:lang w:eastAsia="en-AU"/>
        </w:rPr>
        <w:fldChar w:fldCharType="begin">
          <w:fldData xml:space="preserve">ZiBpbnRlcmVzdC48L2N1c3RvbTE+PGN1c3RvbTI+UE1DNzkxNjk4MjwvY3VzdG9tMj48ZWxlY3Ry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YXJjaC1ub3Rlcz48L3JlY29yZD48L0NpdGU+PENpdGU+PEF1dGhvcj5TbWl0aDwvQXV0aG9yPjxZ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</w:fldData>
        </w:fldChar>
      </w:r>
      <w:r w:rsidR="002E03B7">
        <w:rPr>
          <w:rFonts w:eastAsia="Times New Roman" w:cs="Times New Roman"/>
          <w:lang w:eastAsia="en-AU"/>
        </w:rPr>
        <w:instrText xml:space="preserve"> ADDIN EN.CITE </w:instrText>
      </w:r>
      <w:r w:rsidR="002E03B7">
        <w:rPr>
          <w:rFonts w:eastAsia="Times New Roman" w:cs="Times New Roman"/>
          <w:lang w:eastAsia="en-AU"/>
        </w:rPr>
        <w:fldChar w:fldCharType="begin">
          <w:fldData xml:space="preserve">PEVuZE5vdGU+PENpdGU+PEF1dGhvcj5Nb2hhbW1hZGktU2FydGFuZzwvQXV0aG9yPjxZZWFyPjIw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==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2E03B7">
        <w:rPr>
          <w:rFonts w:eastAsia="Times New Roman" w:cs="Times New Roman"/>
          <w:lang w:eastAsia="en-AU"/>
        </w:rPr>
        <w:fldChar w:fldCharType="begin">
          <w:fldData xml:space="preserve">ZiBpbnRlcmVzdC48L2N1c3RvbTE+PGN1c3RvbTI+UE1DNzkxNjk4MjwvY3VzdG9tMj48ZWxlY3Ry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YXJjaC1ub3Rlcz48L3JlY29yZD48L0NpdGU+PENpdGU+PEF1dGhvcj5TbWl0aDwvQXV0aG9yPjxZ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</w:fldData>
        </w:fldChar>
      </w:r>
      <w:r w:rsidR="002E03B7">
        <w:rPr>
          <w:rFonts w:eastAsia="Times New Roman" w:cs="Times New Roman"/>
          <w:lang w:eastAsia="en-AU"/>
        </w:rPr>
        <w:instrText xml:space="preserve"> ADDIN EN.CITE.DATA </w:instrText>
      </w:r>
      <w:r w:rsidR="002E03B7">
        <w:rPr>
          <w:rFonts w:eastAsia="Times New Roman" w:cs="Times New Roman"/>
          <w:lang w:eastAsia="en-AU"/>
        </w:rPr>
      </w:r>
      <w:r w:rsidR="002E03B7">
        <w:rPr>
          <w:rFonts w:eastAsia="Times New Roman" w:cs="Times New Roman"/>
          <w:lang w:eastAsia="en-AU"/>
        </w:rPr>
        <w:fldChar w:fldCharType="end"/>
      </w:r>
      <w:r w:rsidR="00A30A33" w:rsidRPr="00647A8C">
        <w:rPr>
          <w:rFonts w:eastAsia="Times New Roman" w:cs="Times New Roman"/>
          <w:lang w:eastAsia="en-AU"/>
        </w:rPr>
      </w:r>
      <w:r w:rsidR="00A30A33" w:rsidRPr="00647A8C">
        <w:rPr>
          <w:rFonts w:eastAsia="Times New Roman" w:cs="Times New Roman"/>
          <w:lang w:eastAsia="en-AU"/>
        </w:rPr>
        <w:fldChar w:fldCharType="separate"/>
      </w:r>
      <w:r w:rsidR="0044359B">
        <w:rPr>
          <w:rFonts w:eastAsia="Times New Roman" w:cs="Times New Roman"/>
          <w:noProof/>
          <w:lang w:eastAsia="en-AU"/>
        </w:rPr>
        <w:t>(</w:t>
      </w:r>
      <w:hyperlink w:anchor="_ENREF_113" w:tooltip="Ursoniu, 2016 #847" w:history="1">
        <w:r w:rsidR="002E03B7">
          <w:rPr>
            <w:rFonts w:eastAsia="Times New Roman" w:cs="Times New Roman"/>
            <w:noProof/>
            <w:lang w:eastAsia="en-AU"/>
          </w:rPr>
          <w:t>113</w:t>
        </w:r>
      </w:hyperlink>
      <w:r w:rsidR="0044359B">
        <w:rPr>
          <w:rFonts w:eastAsia="Times New Roman" w:cs="Times New Roman"/>
          <w:noProof/>
          <w:lang w:eastAsia="en-AU"/>
        </w:rPr>
        <w:t xml:space="preserve">, </w:t>
      </w:r>
      <w:hyperlink w:anchor="_ENREF_183" w:tooltip="Mohammadi-Sartang, 2017 #1176" w:history="1">
        <w:r w:rsidR="002E03B7">
          <w:rPr>
            <w:rFonts w:eastAsia="Times New Roman" w:cs="Times New Roman"/>
            <w:noProof/>
            <w:lang w:eastAsia="en-AU"/>
          </w:rPr>
          <w:t>183</w:t>
        </w:r>
      </w:hyperlink>
      <w:r w:rsidR="0044359B">
        <w:rPr>
          <w:rFonts w:eastAsia="Times New Roman" w:cs="Times New Roman"/>
          <w:noProof/>
          <w:lang w:eastAsia="en-AU"/>
        </w:rPr>
        <w:t xml:space="preserve">, </w:t>
      </w:r>
      <w:hyperlink w:anchor="_ENREF_189" w:tooltip="Sahebkar, 2016 #1026" w:history="1">
        <w:r w:rsidR="002E03B7">
          <w:rPr>
            <w:rFonts w:eastAsia="Times New Roman" w:cs="Times New Roman"/>
            <w:noProof/>
            <w:lang w:eastAsia="en-AU"/>
          </w:rPr>
          <w:t>189</w:t>
        </w:r>
      </w:hyperlink>
      <w:r w:rsidR="0044359B">
        <w:rPr>
          <w:rFonts w:eastAsia="Times New Roman" w:cs="Times New Roman"/>
          <w:noProof/>
          <w:lang w:eastAsia="en-AU"/>
        </w:rPr>
        <w:t xml:space="preserve">, </w:t>
      </w:r>
      <w:hyperlink w:anchor="_ENREF_190" w:tooltip="Sahebkar, 2016 #1021" w:history="1">
        <w:r w:rsidR="002E03B7">
          <w:rPr>
            <w:rFonts w:eastAsia="Times New Roman" w:cs="Times New Roman"/>
            <w:noProof/>
            <w:lang w:eastAsia="en-AU"/>
          </w:rPr>
          <w:t>190</w:t>
        </w:r>
      </w:hyperlink>
      <w:r w:rsidR="0044359B">
        <w:rPr>
          <w:rFonts w:eastAsia="Times New Roman" w:cs="Times New Roman"/>
          <w:noProof/>
          <w:lang w:eastAsia="en-AU"/>
        </w:rPr>
        <w:t xml:space="preserve">, </w:t>
      </w:r>
      <w:hyperlink w:anchor="_ENREF_193" w:tooltip="Khalesi, 2015 #273" w:history="1">
        <w:r w:rsidR="002E03B7">
          <w:rPr>
            <w:rFonts w:eastAsia="Times New Roman" w:cs="Times New Roman"/>
            <w:noProof/>
            <w:lang w:eastAsia="en-AU"/>
          </w:rPr>
          <w:t>193</w:t>
        </w:r>
      </w:hyperlink>
      <w:r w:rsidR="0044359B">
        <w:rPr>
          <w:rFonts w:eastAsia="Times New Roman" w:cs="Times New Roman"/>
          <w:noProof/>
          <w:lang w:eastAsia="en-AU"/>
        </w:rPr>
        <w:t xml:space="preserve">, </w:t>
      </w:r>
      <w:hyperlink w:anchor="_ENREF_219" w:tooltip="Mohtashami, 2016 #1173" w:history="1">
        <w:r w:rsidR="002E03B7">
          <w:rPr>
            <w:rFonts w:eastAsia="Times New Roman" w:cs="Times New Roman"/>
            <w:noProof/>
            <w:lang w:eastAsia="en-AU"/>
          </w:rPr>
          <w:t>219</w:t>
        </w:r>
      </w:hyperlink>
      <w:r w:rsidR="0044359B">
        <w:rPr>
          <w:rFonts w:eastAsia="Times New Roman" w:cs="Times New Roman"/>
          <w:noProof/>
          <w:lang w:eastAsia="en-AU"/>
        </w:rPr>
        <w:t xml:space="preserve">, </w:t>
      </w:r>
      <w:hyperlink w:anchor="_ENREF_227" w:tooltip="Ulbricht, 2012 #27" w:history="1">
        <w:r w:rsidR="002E03B7">
          <w:rPr>
            <w:rFonts w:eastAsia="Times New Roman" w:cs="Times New Roman"/>
            <w:noProof/>
            <w:lang w:eastAsia="en-AU"/>
          </w:rPr>
          <w:t>227</w:t>
        </w:r>
      </w:hyperlink>
      <w:r w:rsidR="0044359B">
        <w:rPr>
          <w:rFonts w:eastAsia="Times New Roman" w:cs="Times New Roman"/>
          <w:noProof/>
          <w:lang w:eastAsia="en-AU"/>
        </w:rPr>
        <w:t xml:space="preserve">, </w:t>
      </w:r>
      <w:hyperlink w:anchor="_ENREF_256" w:tooltip="Lopresti, 2022 #34" w:history="1">
        <w:r w:rsidR="002E03B7">
          <w:rPr>
            <w:rFonts w:eastAsia="Times New Roman" w:cs="Times New Roman"/>
            <w:noProof/>
            <w:lang w:eastAsia="en-AU"/>
          </w:rPr>
          <w:t>256</w:t>
        </w:r>
      </w:hyperlink>
      <w:r w:rsidR="0044359B">
        <w:rPr>
          <w:rFonts w:eastAsia="Times New Roman" w:cs="Times New Roman"/>
          <w:noProof/>
          <w:lang w:eastAsia="en-AU"/>
        </w:rPr>
        <w:t xml:space="preserve">, </w:t>
      </w:r>
      <w:hyperlink w:anchor="_ENREF_431" w:tooltip="Si, 2017 #946" w:history="1">
        <w:r w:rsidR="002E03B7">
          <w:rPr>
            <w:rFonts w:eastAsia="Times New Roman" w:cs="Times New Roman"/>
            <w:noProof/>
            <w:lang w:eastAsia="en-AU"/>
          </w:rPr>
          <w:t>431</w:t>
        </w:r>
      </w:hyperlink>
      <w:r w:rsidR="0044359B">
        <w:rPr>
          <w:rFonts w:eastAsia="Times New Roman" w:cs="Times New Roman"/>
          <w:noProof/>
          <w:lang w:eastAsia="en-AU"/>
        </w:rPr>
        <w:t xml:space="preserve">, </w:t>
      </w:r>
      <w:hyperlink w:anchor="_ENREF_433" w:tooltip="Derosa, 2016 #531" w:history="1">
        <w:r w:rsidR="002E03B7">
          <w:rPr>
            <w:rFonts w:eastAsia="Times New Roman" w:cs="Times New Roman"/>
            <w:noProof/>
            <w:lang w:eastAsia="en-AU"/>
          </w:rPr>
          <w:t>433</w:t>
        </w:r>
      </w:hyperlink>
      <w:r w:rsidR="0044359B">
        <w:rPr>
          <w:rFonts w:eastAsia="Times New Roman" w:cs="Times New Roman"/>
          <w:noProof/>
          <w:lang w:eastAsia="en-AU"/>
        </w:rPr>
        <w:t xml:space="preserve">, </w:t>
      </w:r>
      <w:hyperlink w:anchor="_ENREF_437" w:tooltip="Guo-Chong, 2016 #397" w:history="1">
        <w:r w:rsidR="002E03B7">
          <w:rPr>
            <w:rFonts w:eastAsia="Times New Roman" w:cs="Times New Roman"/>
            <w:noProof/>
            <w:lang w:eastAsia="en-AU"/>
          </w:rPr>
          <w:t>437</w:t>
        </w:r>
      </w:hyperlink>
      <w:r w:rsidR="0044359B">
        <w:rPr>
          <w:rFonts w:eastAsia="Times New Roman" w:cs="Times New Roman"/>
          <w:noProof/>
          <w:lang w:eastAsia="en-AU"/>
        </w:rPr>
        <w:t xml:space="preserve">, </w:t>
      </w:r>
      <w:hyperlink w:anchor="_ENREF_447" w:tooltip="Khalesi, 2014 #271" w:history="1">
        <w:r w:rsidR="002E03B7">
          <w:rPr>
            <w:rFonts w:eastAsia="Times New Roman" w:cs="Times New Roman"/>
            <w:noProof/>
            <w:lang w:eastAsia="en-AU"/>
          </w:rPr>
          <w:t>447</w:t>
        </w:r>
      </w:hyperlink>
      <w:r w:rsidR="0044359B">
        <w:rPr>
          <w:rFonts w:eastAsia="Times New Roman" w:cs="Times New Roman"/>
          <w:noProof/>
          <w:lang w:eastAsia="en-AU"/>
        </w:rPr>
        <w:t xml:space="preserve">, </w:t>
      </w:r>
      <w:hyperlink w:anchor="_ENREF_463" w:tooltip="Chan, 2020 #597" w:history="1">
        <w:r w:rsidR="002E03B7">
          <w:rPr>
            <w:rFonts w:eastAsia="Times New Roman" w:cs="Times New Roman"/>
            <w:noProof/>
            <w:lang w:eastAsia="en-AU"/>
          </w:rPr>
          <w:t>463-465</w:t>
        </w:r>
      </w:hyperlink>
      <w:r w:rsidR="0044359B">
        <w:rPr>
          <w:rFonts w:eastAsia="Times New Roman" w:cs="Times New Roman"/>
          <w:noProof/>
          <w:lang w:eastAsia="en-AU"/>
        </w:rPr>
        <w:t xml:space="preserve">, </w:t>
      </w:r>
      <w:hyperlink w:anchor="_ENREF_470" w:tooltip="Hariri, 2018 #384" w:history="1">
        <w:r w:rsidR="002E03B7">
          <w:rPr>
            <w:rFonts w:eastAsia="Times New Roman" w:cs="Times New Roman"/>
            <w:noProof/>
            <w:lang w:eastAsia="en-AU"/>
          </w:rPr>
          <w:t>470</w:t>
        </w:r>
      </w:hyperlink>
      <w:r w:rsidR="0044359B">
        <w:rPr>
          <w:rFonts w:eastAsia="Times New Roman" w:cs="Times New Roman"/>
          <w:noProof/>
          <w:lang w:eastAsia="en-AU"/>
        </w:rPr>
        <w:t xml:space="preserve">, </w:t>
      </w:r>
      <w:hyperlink w:anchor="_ENREF_475" w:tooltip="Choi, 2013 #576" w:history="1">
        <w:r w:rsidR="002E03B7">
          <w:rPr>
            <w:rFonts w:eastAsia="Times New Roman" w:cs="Times New Roman"/>
            <w:noProof/>
            <w:lang w:eastAsia="en-AU"/>
          </w:rPr>
          <w:t>475</w:t>
        </w:r>
      </w:hyperlink>
      <w:r w:rsidR="0044359B">
        <w:rPr>
          <w:rFonts w:eastAsia="Times New Roman" w:cs="Times New Roman"/>
          <w:noProof/>
          <w:lang w:eastAsia="en-AU"/>
        </w:rPr>
        <w:t xml:space="preserve">, </w:t>
      </w:r>
      <w:hyperlink w:anchor="_ENREF_500" w:tooltip="Ponticelli, 2021 #1069" w:history="1">
        <w:r w:rsidR="002E03B7">
          <w:rPr>
            <w:rFonts w:eastAsia="Times New Roman" w:cs="Times New Roman"/>
            <w:noProof/>
            <w:lang w:eastAsia="en-AU"/>
          </w:rPr>
          <w:t>500-503</w:t>
        </w:r>
      </w:hyperlink>
      <w:r w:rsidR="0044359B">
        <w:rPr>
          <w:rFonts w:eastAsia="Times New Roman" w:cs="Times New Roman"/>
          <w:noProof/>
          <w:lang w:eastAsia="en-AU"/>
        </w:rPr>
        <w:t>)</w:t>
      </w:r>
      <w:r w:rsidR="00A30A33" w:rsidRPr="00647A8C">
        <w:rPr>
          <w:rFonts w:eastAsia="Times New Roman" w:cs="Times New Roman"/>
          <w:lang w:eastAsia="en-AU"/>
        </w:rPr>
        <w:fldChar w:fldCharType="end"/>
      </w:r>
      <w:r w:rsidR="00A30A33">
        <w:rPr>
          <w:rFonts w:eastAsia="Times New Roman" w:cs="Times New Roman"/>
          <w:lang w:eastAsia="en-AU"/>
        </w:rPr>
        <w:t xml:space="preserve"> </w:t>
      </w:r>
      <w:r>
        <w:t>were judged likely to no longer represent the best available evidence or likely to not adequately report data of included primary studies.</w:t>
      </w:r>
    </w:p>
    <w:p w14:paraId="08AC49B1" w14:textId="6C75A259" w:rsidR="00D95FD7" w:rsidRDefault="00D41506" w:rsidP="005E653B">
      <w:pPr>
        <w:pStyle w:val="BodyText"/>
      </w:pPr>
      <w:r>
        <w:t>Given the time and resource constraints</w:t>
      </w:r>
      <w:r w:rsidR="00767397">
        <w:t>,</w:t>
      </w:r>
      <w:r>
        <w:t xml:space="preserve"> further assessment of these reviews was not able to be performed. </w:t>
      </w:r>
      <w:r w:rsidR="00D95FD7">
        <w:br w:type="page"/>
      </w:r>
    </w:p>
    <w:p w14:paraId="6FE8EA41" w14:textId="0C226FC9" w:rsidR="005634AD" w:rsidRPr="00286009" w:rsidRDefault="005634AD" w:rsidP="005634AD">
      <w:pPr>
        <w:pStyle w:val="Heading2"/>
        <w:rPr>
          <w:lang w:val="fr-FR"/>
        </w:rPr>
      </w:pPr>
      <w:bookmarkStart w:id="238" w:name="_Toc183697554"/>
      <w:r w:rsidRPr="00286009">
        <w:rPr>
          <w:lang w:val="fr-FR"/>
        </w:rPr>
        <w:lastRenderedPageBreak/>
        <w:t>Fatigue conditions (postviral fatigue, ME/CFS etc.)</w:t>
      </w:r>
      <w:bookmarkEnd w:id="238"/>
    </w:p>
    <w:p w14:paraId="556FC37C" w14:textId="7D86EBAB" w:rsidR="005634AD" w:rsidRPr="00E23F7D" w:rsidRDefault="005634AD" w:rsidP="005634AD">
      <w:pPr>
        <w:pStyle w:val="Heading3"/>
      </w:pPr>
      <w:bookmarkStart w:id="239" w:name="_Toc183697555"/>
      <w:r w:rsidRPr="00E23F7D">
        <w:t>Description of the condition</w:t>
      </w:r>
      <w:bookmarkEnd w:id="239"/>
    </w:p>
    <w:p w14:paraId="3BAB6043" w14:textId="452B35BB" w:rsidR="005634AD" w:rsidRPr="00E23F7D" w:rsidRDefault="005634AD" w:rsidP="005634AD">
      <w:pPr>
        <w:pStyle w:val="BodyText"/>
      </w:pPr>
      <w:r w:rsidRPr="00E23F7D">
        <w:t xml:space="preserve">Fatigue is defined as a constant feeling of tiredness and prolonged weariness that is not relieved by rest </w:t>
      </w:r>
      <w:r w:rsidRPr="00E23F7D">
        <w:fldChar w:fldCharType="begin"/>
      </w:r>
      <w:r w:rsidR="0044359B">
        <w:instrText xml:space="preserve"> ADDIN EN.CITE &lt;EndNote&gt;&lt;Cite&gt;&lt;Author&gt;Australian Family Physician&lt;/Author&gt;&lt;Year&gt;2014&lt;/Year&gt;&lt;RecNum&gt;154&lt;/RecNum&gt;&lt;DisplayText&gt;(504)&lt;/DisplayText&gt;&lt;record&gt;&lt;rec-number&gt;154&lt;/rec-number&gt;&lt;foreign-keys&gt;&lt;key app="EN" db-id="fffa29epupvv03e2wadvw0dnd2t2azstt9v5" timestamp="1688446594"&gt;154&lt;/key&gt;&lt;/foreign-keys&gt;&lt;ref-type name="Journal Article"&gt;17&lt;/ref-type&gt;&lt;contributors&gt;&lt;authors&gt;&lt;author&gt;Australian Family Physician,&lt;/author&gt;&lt;/authors&gt;&lt;/contributors&gt;&lt;titles&gt;&lt;title&gt;Fatigue – a rational approach to investigation&lt;/title&gt;&lt;secondary-title&gt;Australian Journal for General Practitioners&lt;/secondary-title&gt;&lt;/titles&gt;&lt;periodical&gt;&lt;full-title&gt;Australian Journal for General Practitioners&lt;/full-title&gt;&lt;/periodical&gt;&lt;pages&gt;457-461&lt;/pages&gt;&lt;volume&gt;43&lt;/volume&gt;&lt;keywords&gt;&lt;keyword&gt;general practice, fatigue, diagnostic tests, routine&lt;/keyword&gt;&lt;/keywords&gt;&lt;dates&gt;&lt;year&gt;2014&lt;/year&gt;&lt;pub-dates&gt;&lt;date&gt;06/26&lt;/date&gt;&lt;/pub-dates&gt;&lt;/dates&gt;&lt;publisher&gt;The Royal Australian College of General Practitioners (RACGP)&lt;/publisher&gt;&lt;urls&gt;&lt;related-urls&gt;&lt;url&gt;https://www.racgp.org.au/afp/2014/july/fatigue&lt;/url&gt;&lt;/related-urls&gt;&lt;/urls&gt;&lt;/record&gt;&lt;/Cite&gt;&lt;/EndNote&gt;</w:instrText>
      </w:r>
      <w:r w:rsidRPr="00E23F7D">
        <w:fldChar w:fldCharType="separate"/>
      </w:r>
      <w:r w:rsidR="0044359B">
        <w:rPr>
          <w:noProof/>
        </w:rPr>
        <w:t>(</w:t>
      </w:r>
      <w:hyperlink w:anchor="_ENREF_504" w:tooltip="Australian Family Physician, 2014 #154" w:history="1">
        <w:r w:rsidR="002E03B7">
          <w:rPr>
            <w:noProof/>
          </w:rPr>
          <w:t>504</w:t>
        </w:r>
      </w:hyperlink>
      <w:r w:rsidR="0044359B">
        <w:rPr>
          <w:noProof/>
        </w:rPr>
        <w:t>)</w:t>
      </w:r>
      <w:r w:rsidRPr="00E23F7D">
        <w:fldChar w:fldCharType="end"/>
      </w:r>
      <w:r w:rsidRPr="00E23F7D">
        <w:t xml:space="preserve">. The onset of fatigue may be acute or insidious, with chronic fatigue typically experienced with greater intensity and longer duration, impacting daily life, functional activity and quality of life </w:t>
      </w:r>
      <w:r w:rsidRPr="00E23F7D">
        <w:fldChar w:fldCharType="begin"/>
      </w:r>
      <w:r w:rsidR="002E03B7">
        <w:instrText xml:space="preserve"> ADDIN EN.CITE &lt;EndNote&gt;&lt;Cite&gt;&lt;Author&gt;Fowler-Davis&lt;/Author&gt;&lt;Year&gt;2021&lt;/Year&gt;&lt;RecNum&gt;155&lt;/RecNum&gt;&lt;DisplayText&gt;(505)&lt;/DisplayText&gt;&lt;record&gt;&lt;rec-number&gt;155&lt;/rec-number&gt;&lt;foreign-keys&gt;&lt;key app="EN" db-id="fffa29epupvv03e2wadvw0dnd2t2azstt9v5" timestamp="1688446594"&gt;155&lt;/key&gt;&lt;/foreign-keys&gt;&lt;ref-type name="Journal Article"&gt;17&lt;/ref-type&gt;&lt;contributors&gt;&lt;authors&gt;&lt;author&gt;Fowler-Davis, S.&lt;/author&gt;&lt;author&gt;Platts, K.&lt;/author&gt;&lt;author&gt;Thelwell, M.&lt;/author&gt;&lt;author&gt;Woodward, A.&lt;/author&gt;&lt;author&gt;Harrop, D.&lt;/author&gt;&lt;/authors&gt;&lt;/contributors&gt;&lt;auth-address&gt;Advanced Wellbeing Research Centre, Health Research Institute, Sheffield Hallam University, Sheffield, United Kingdom.&amp;#xD;Department of Health Sciences, University of York, York, United Kingdom.&lt;/auth-address&gt;&lt;titles&gt;&lt;title&gt;A mixed-methods systematic review of post-viral fatigue interventions: Are there lessons for long Covid?&lt;/title&gt;&lt;secondary-title&gt;PLoS One&lt;/secondary-title&gt;&lt;/titles&gt;&lt;periodical&gt;&lt;full-title&gt;PLOS ONE&lt;/full-title&gt;&lt;/periodical&gt;&lt;pages&gt;e0259533&lt;/pages&gt;&lt;volume&gt;16&lt;/volume&gt;&lt;number&gt;11&lt;/number&gt;&lt;edition&gt;20211109&lt;/edition&gt;&lt;keywords&gt;&lt;keyword&gt;COVID-19/*complications&lt;/keyword&gt;&lt;keyword&gt;Cognitive Behavioral Therapy&lt;/keyword&gt;&lt;keyword&gt;Fatigue Syndrome, Chronic&lt;/keyword&gt;&lt;keyword&gt;Humans&lt;/keyword&gt;&lt;keyword&gt;Post-Acute COVID-19 Syndrome&lt;/keyword&gt;&lt;/keywords&gt;&lt;dates&gt;&lt;year&gt;2021&lt;/year&gt;&lt;/dates&gt;&lt;publisher&gt;Public Library of Science&lt;/publisher&gt;&lt;isbn&gt;1932-6203 (Electronic)&amp;#xD;1932-6203 (Linking)&lt;/isbn&gt;&lt;accession-num&gt;34752489&lt;/accession-num&gt;&lt;urls&gt;&lt;related-urls&gt;&lt;url&gt;https://www.ncbi.nlm.nih.gov/pubmed/34752489&lt;/url&gt;&lt;/related-urls&gt;&lt;/urls&gt;&lt;custom1&gt;The authors have declared that no competing interests exist.&lt;/custom1&gt;&lt;custom2&gt;PMC8577752&lt;/custom2&gt;&lt;electronic-resource-num&gt;https://doi.org/10.1371/journal.pone.0259533&lt;/electronic-resource-num&gt;&lt;remote-database-name&gt;Medline&lt;/remote-database-name&gt;&lt;remote-database-provider&gt;NLM&lt;/remote-database-provider&gt;&lt;/record&gt;&lt;/Cite&gt;&lt;/EndNote&gt;</w:instrText>
      </w:r>
      <w:r w:rsidRPr="00E23F7D">
        <w:fldChar w:fldCharType="separate"/>
      </w:r>
      <w:r w:rsidR="0044359B">
        <w:rPr>
          <w:noProof/>
        </w:rPr>
        <w:t>(</w:t>
      </w:r>
      <w:hyperlink w:anchor="_ENREF_505" w:tooltip="Fowler-Davis, 2021 #155" w:history="1">
        <w:r w:rsidR="002E03B7">
          <w:rPr>
            <w:noProof/>
          </w:rPr>
          <w:t>505</w:t>
        </w:r>
      </w:hyperlink>
      <w:r w:rsidR="0044359B">
        <w:rPr>
          <w:noProof/>
        </w:rPr>
        <w:t>)</w:t>
      </w:r>
      <w:r w:rsidRPr="00E23F7D">
        <w:fldChar w:fldCharType="end"/>
      </w:r>
      <w:r w:rsidRPr="00E23F7D">
        <w:t xml:space="preserve">. There are a broad range of factors contributing to the onset of fatigue, including underlying diseases and psychological, social and behavioural factors </w:t>
      </w:r>
      <w:r w:rsidRPr="00E23F7D">
        <w:fldChar w:fldCharType="begin"/>
      </w:r>
      <w:r w:rsidR="0044359B">
        <w:instrText xml:space="preserve"> ADDIN EN.CITE &lt;EndNote&gt;&lt;Cite&gt;&lt;Author&gt;Australian Family Physician&lt;/Author&gt;&lt;Year&gt;2014&lt;/Year&gt;&lt;RecNum&gt;154&lt;/RecNum&gt;&lt;DisplayText&gt;(504)&lt;/DisplayText&gt;&lt;record&gt;&lt;rec-number&gt;154&lt;/rec-number&gt;&lt;foreign-keys&gt;&lt;key app="EN" db-id="fffa29epupvv03e2wadvw0dnd2t2azstt9v5" timestamp="1688446594"&gt;154&lt;/key&gt;&lt;/foreign-keys&gt;&lt;ref-type name="Journal Article"&gt;17&lt;/ref-type&gt;&lt;contributors&gt;&lt;authors&gt;&lt;author&gt;Australian Family Physician,&lt;/author&gt;&lt;/authors&gt;&lt;/contributors&gt;&lt;titles&gt;&lt;title&gt;Fatigue – a rational approach to investigation&lt;/title&gt;&lt;secondary-title&gt;Australian Journal for General Practitioners&lt;/secondary-title&gt;&lt;/titles&gt;&lt;periodical&gt;&lt;full-title&gt;Australian Journal for General Practitioners&lt;/full-title&gt;&lt;/periodical&gt;&lt;pages&gt;457-461&lt;/pages&gt;&lt;volume&gt;43&lt;/volume&gt;&lt;keywords&gt;&lt;keyword&gt;general practice, fatigue, diagnostic tests, routine&lt;/keyword&gt;&lt;/keywords&gt;&lt;dates&gt;&lt;year&gt;2014&lt;/year&gt;&lt;pub-dates&gt;&lt;date&gt;06/26&lt;/date&gt;&lt;/pub-dates&gt;&lt;/dates&gt;&lt;publisher&gt;The Royal Australian College of General Practitioners (RACGP)&lt;/publisher&gt;&lt;urls&gt;&lt;related-urls&gt;&lt;url&gt;https://www.racgp.org.au/afp/2014/july/fatigue&lt;/url&gt;&lt;/related-urls&gt;&lt;/urls&gt;&lt;/record&gt;&lt;/Cite&gt;&lt;/EndNote&gt;</w:instrText>
      </w:r>
      <w:r w:rsidRPr="00E23F7D">
        <w:fldChar w:fldCharType="separate"/>
      </w:r>
      <w:r w:rsidR="0044359B">
        <w:rPr>
          <w:noProof/>
        </w:rPr>
        <w:t>(</w:t>
      </w:r>
      <w:hyperlink w:anchor="_ENREF_504" w:tooltip="Australian Family Physician, 2014 #154" w:history="1">
        <w:r w:rsidR="002E03B7">
          <w:rPr>
            <w:noProof/>
          </w:rPr>
          <w:t>504</w:t>
        </w:r>
      </w:hyperlink>
      <w:r w:rsidR="0044359B">
        <w:rPr>
          <w:noProof/>
        </w:rPr>
        <w:t>)</w:t>
      </w:r>
      <w:r w:rsidRPr="00E23F7D">
        <w:fldChar w:fldCharType="end"/>
      </w:r>
      <w:r w:rsidRPr="00E23F7D">
        <w:t xml:space="preserve">. Postviral fatigue, idiopathic fatigue and Myalgic Encephalomyelitis/ Chronic Fatigue Syndrome (ME/CFS) are conditions with limited understanding but are typically characterised by substantial fatigue following exertion, unsatisfactory rest or sleep and cognitive difficulties </w:t>
      </w:r>
      <w:r w:rsidRPr="00E23F7D">
        <w:fldChar w:fldCharType="begin">
          <w:fldData xml:space="preserve">PEVuZE5vdGU+PENpdGU+PEF1dGhvcj5MaW08L0F1dGhvcj48WWVhcj4yMDIwPC9ZZWFyPjxSZWNO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</w:fldData>
        </w:fldChar>
      </w:r>
      <w:r w:rsidR="002E03B7">
        <w:instrText xml:space="preserve"> ADDIN EN.CITE </w:instrText>
      </w:r>
      <w:r w:rsidR="002E03B7">
        <w:fldChar w:fldCharType="begin">
          <w:fldData xml:space="preserve">PEVuZE5vdGU+PENpdGU+PEF1dGhvcj5MaW08L0F1dGhvcj48WWVhcj4yMDIwPC9ZZWFyPjxSZWNO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</w:fldData>
        </w:fldChar>
      </w:r>
      <w:r w:rsidR="002E03B7">
        <w:instrText xml:space="preserve"> ADDIN EN.CITE.DATA </w:instrText>
      </w:r>
      <w:r w:rsidR="002E03B7">
        <w:fldChar w:fldCharType="end"/>
      </w:r>
      <w:r w:rsidRPr="00E23F7D">
        <w:fldChar w:fldCharType="separate"/>
      </w:r>
      <w:r w:rsidR="0044359B">
        <w:rPr>
          <w:noProof/>
        </w:rPr>
        <w:t>(</w:t>
      </w:r>
      <w:hyperlink w:anchor="_ENREF_506" w:tooltip="Lim, 2020 #156" w:history="1">
        <w:r w:rsidR="002E03B7">
          <w:rPr>
            <w:noProof/>
          </w:rPr>
          <w:t>506</w:t>
        </w:r>
      </w:hyperlink>
      <w:r w:rsidR="0044359B">
        <w:rPr>
          <w:noProof/>
        </w:rPr>
        <w:t>)</w:t>
      </w:r>
      <w:r w:rsidRPr="00E23F7D">
        <w:fldChar w:fldCharType="end"/>
      </w:r>
      <w:r w:rsidRPr="00E23F7D">
        <w:t xml:space="preserve">. Classified as a neurologic disorder, ME/CFS is a complex illness that can affect many parts of the body, including muscles, cardiac, immune, and digestive systems, and can be associated with a variety of additional symptoms such as orthostatic intolerance and fibromyalgia </w:t>
      </w:r>
      <w:r w:rsidRPr="00E23F7D">
        <w:fldChar w:fldCharType="begin"/>
      </w:r>
      <w:r w:rsidR="0044359B">
        <w:instrText xml:space="preserve"> ADDIN EN.CITE &lt;EndNote&gt;&lt;Cite ExcludeYear="1"&gt;&lt;Author&gt;Emerge Australia&lt;/Author&gt;&lt;RecNum&gt;157&lt;/RecNum&gt;&lt;DisplayText&gt;(507, 508)&lt;/DisplayText&gt;&lt;record&gt;&lt;rec-number&gt;157&lt;/rec-number&gt;&lt;foreign-keys&gt;&lt;key app="EN" db-id="fffa29epupvv03e2wadvw0dnd2t2azstt9v5" timestamp="1688446594"&gt;157&lt;/key&gt;&lt;/foreign-keys&gt;&lt;ref-type name="Web Page"&gt;12&lt;/ref-type&gt;&lt;contributors&gt;&lt;authors&gt;&lt;author&gt;Emerge Australia,&lt;/author&gt;&lt;/authors&gt;&lt;/contributors&gt;&lt;titles&gt;&lt;title&gt;ME/CFS information&lt;/title&gt;&lt;/titles&gt;&lt;volume&gt;2022&lt;/volume&gt;&lt;number&gt;29 November&lt;/number&gt;&lt;dates&gt;&lt;/dates&gt;&lt;urls&gt;&lt;related-urls&gt;&lt;url&gt;https://www.emerge.org.au/&lt;/url&gt;&lt;/related-urls&gt;&lt;/urls&gt;&lt;custom1&gt;2022&lt;/custom1&gt;&lt;/record&gt;&lt;/Cite&gt;&lt;Cite&gt;&lt;Author&gt;ME Association&lt;/Author&gt;&lt;Year&gt;2021&lt;/Year&gt;&lt;RecNum&gt;158&lt;/RecNum&gt;&lt;record&gt;&lt;rec-number&gt;158&lt;/rec-number&gt;&lt;foreign-keys&gt;&lt;key app="EN" db-id="fffa29epupvv03e2wadvw0dnd2t2azstt9v5" timestamp="1688446594"&gt;158&lt;/key&gt;&lt;/foreign-keys&gt;&lt;ref-type name="Electronic Article"&gt;43&lt;/ref-type&gt;&lt;contributors&gt;&lt;authors&gt;&lt;author&gt;ME Association,&lt;/author&gt;&lt;/authors&gt;&lt;/contributors&gt;&lt;titles&gt;&lt;title&gt;NICE Guideline on ME/CFS: An ME Association Summary &lt;/title&gt;&lt;/titles&gt;&lt;dates&gt;&lt;year&gt;2021&lt;/year&gt;&lt;/dates&gt;&lt;urls&gt;&lt;related-urls&gt;&lt;url&gt;https://meassociation.org.uk/wp-content/uploads/NICE-Clinical-Guideline-on-MECFS-An-MEA-Summary-December-2021.pdf&lt;/url&gt;&lt;/related-urls&gt;&lt;/urls&gt;&lt;/record&gt;&lt;/Cite&gt;&lt;/EndNote&gt;</w:instrText>
      </w:r>
      <w:r w:rsidRPr="00E23F7D">
        <w:fldChar w:fldCharType="separate"/>
      </w:r>
      <w:r w:rsidR="0044359B">
        <w:rPr>
          <w:noProof/>
        </w:rPr>
        <w:t>(</w:t>
      </w:r>
      <w:hyperlink w:anchor="_ENREF_507" w:tooltip="Emerge Australia,  #157" w:history="1">
        <w:r w:rsidR="002E03B7">
          <w:rPr>
            <w:noProof/>
          </w:rPr>
          <w:t>507</w:t>
        </w:r>
      </w:hyperlink>
      <w:r w:rsidR="0044359B">
        <w:rPr>
          <w:noProof/>
        </w:rPr>
        <w:t xml:space="preserve">, </w:t>
      </w:r>
      <w:hyperlink w:anchor="_ENREF_508" w:tooltip="ME Association, 2021 #158" w:history="1">
        <w:r w:rsidR="002E03B7">
          <w:rPr>
            <w:noProof/>
          </w:rPr>
          <w:t>508</w:t>
        </w:r>
      </w:hyperlink>
      <w:r w:rsidR="0044359B">
        <w:rPr>
          <w:noProof/>
        </w:rPr>
        <w:t>)</w:t>
      </w:r>
      <w:r w:rsidRPr="00E23F7D">
        <w:fldChar w:fldCharType="end"/>
      </w:r>
      <w:r w:rsidRPr="00E23F7D">
        <w:t xml:space="preserve">. While the cause of ME/CFS is not known, many people with ME/CFS often develop symptoms after a viral infection, with postviral fatigue (including long COVID) presenting with a similar diverse range of symptoms </w:t>
      </w:r>
      <w:r w:rsidRPr="00E23F7D">
        <w:fldChar w:fldCharType="begin"/>
      </w:r>
      <w:r w:rsidR="0044359B">
        <w:instrText xml:space="preserve"> ADDIN EN.CITE &lt;EndNote&gt;&lt;Cite ExcludeYear="1"&gt;&lt;Author&gt;Emerge Australia&lt;/Author&gt;&lt;RecNum&gt;157&lt;/RecNum&gt;&lt;DisplayText&gt;(507)&lt;/DisplayText&gt;&lt;record&gt;&lt;rec-number&gt;157&lt;/rec-number&gt;&lt;foreign-keys&gt;&lt;key app="EN" db-id="fffa29epupvv03e2wadvw0dnd2t2azstt9v5" timestamp="1688446594"&gt;157&lt;/key&gt;&lt;/foreign-keys&gt;&lt;ref-type name="Web Page"&gt;12&lt;/ref-type&gt;&lt;contributors&gt;&lt;authors&gt;&lt;author&gt;Emerge Australia,&lt;/author&gt;&lt;/authors&gt;&lt;/contributors&gt;&lt;titles&gt;&lt;title&gt;ME/CFS information&lt;/title&gt;&lt;/titles&gt;&lt;volume&gt;2022&lt;/volume&gt;&lt;number&gt;29 November&lt;/number&gt;&lt;dates&gt;&lt;/dates&gt;&lt;urls&gt;&lt;related-urls&gt;&lt;url&gt;https://www.emerge.org.au/&lt;/url&gt;&lt;/related-urls&gt;&lt;/urls&gt;&lt;custom1&gt;2022&lt;/custom1&gt;&lt;/record&gt;&lt;/Cite&gt;&lt;/EndNote&gt;</w:instrText>
      </w:r>
      <w:r w:rsidRPr="00E23F7D">
        <w:fldChar w:fldCharType="separate"/>
      </w:r>
      <w:r w:rsidR="0044359B">
        <w:rPr>
          <w:noProof/>
        </w:rPr>
        <w:t>(</w:t>
      </w:r>
      <w:hyperlink w:anchor="_ENREF_507" w:tooltip="Emerge Australia,  #157" w:history="1">
        <w:r w:rsidR="002E03B7">
          <w:rPr>
            <w:noProof/>
          </w:rPr>
          <w:t>507</w:t>
        </w:r>
      </w:hyperlink>
      <w:r w:rsidR="0044359B">
        <w:rPr>
          <w:noProof/>
        </w:rPr>
        <w:t>)</w:t>
      </w:r>
      <w:r w:rsidRPr="00E23F7D">
        <w:fldChar w:fldCharType="end"/>
      </w:r>
      <w:r w:rsidRPr="00E23F7D">
        <w:t xml:space="preserve">. </w:t>
      </w:r>
    </w:p>
    <w:p w14:paraId="3898B99D" w14:textId="7F68A74C" w:rsidR="005634AD" w:rsidRPr="00E23F7D" w:rsidRDefault="005634AD" w:rsidP="005634AD">
      <w:pPr>
        <w:pStyle w:val="BodyText"/>
      </w:pPr>
      <w:r w:rsidRPr="00E23F7D">
        <w:t xml:space="preserve">Globally, ME/CFS prevalence is estimated to be around 1%, affecting approximately twice as many women as men </w:t>
      </w:r>
      <w:r w:rsidRPr="00E23F7D">
        <w:fldChar w:fldCharType="begin">
          <w:fldData xml:space="preserve">PEVuZE5vdGU+PENpdGU+PEF1dGhvcj5MaW08L0F1dGhvcj48WWVhcj4yMDIwPC9ZZWFyPjxSZWNO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</w:fldData>
        </w:fldChar>
      </w:r>
      <w:r w:rsidR="002E03B7">
        <w:instrText xml:space="preserve"> ADDIN EN.CITE </w:instrText>
      </w:r>
      <w:r w:rsidR="002E03B7">
        <w:fldChar w:fldCharType="begin">
          <w:fldData xml:space="preserve">PEVuZE5vdGU+PENpdGU+PEF1dGhvcj5MaW08L0F1dGhvcj48WWVhcj4yMDIwPC9ZZWFyPjxSZWNO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</w:fldData>
        </w:fldChar>
      </w:r>
      <w:r w:rsidR="002E03B7">
        <w:instrText xml:space="preserve"> ADDIN EN.CITE.DATA </w:instrText>
      </w:r>
      <w:r w:rsidR="002E03B7">
        <w:fldChar w:fldCharType="end"/>
      </w:r>
      <w:r w:rsidRPr="00E23F7D">
        <w:fldChar w:fldCharType="separate"/>
      </w:r>
      <w:r w:rsidR="0044359B">
        <w:rPr>
          <w:noProof/>
        </w:rPr>
        <w:t>(</w:t>
      </w:r>
      <w:hyperlink w:anchor="_ENREF_506" w:tooltip="Lim, 2020 #156" w:history="1">
        <w:r w:rsidR="002E03B7">
          <w:rPr>
            <w:noProof/>
          </w:rPr>
          <w:t>506</w:t>
        </w:r>
      </w:hyperlink>
      <w:r w:rsidR="0044359B">
        <w:rPr>
          <w:noProof/>
        </w:rPr>
        <w:t>)</w:t>
      </w:r>
      <w:r w:rsidRPr="00E23F7D">
        <w:fldChar w:fldCharType="end"/>
      </w:r>
      <w:r w:rsidRPr="00E23F7D">
        <w:t xml:space="preserve">. However, these estimates are dependent on the diagnostic methods and case definitions used. In Australia, an estimated 250,000 individuals are affected by ME/CFS, with 25% presenting with severe symptoms, ultimately becoming housebound or bedbound </w:t>
      </w:r>
      <w:r w:rsidRPr="00E23F7D">
        <w:fldChar w:fldCharType="begin">
          <w:fldData xml:space="preserve">PEVuZE5vdGU+PENpdGU+PEF1dGhvcj5MaW08L0F1dGhvcj48WWVhcj4yMDIwPC9ZZWFyPjxSZWNO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</w:fldData>
        </w:fldChar>
      </w:r>
      <w:r w:rsidR="002E03B7">
        <w:instrText xml:space="preserve"> ADDIN EN.CITE </w:instrText>
      </w:r>
      <w:r w:rsidR="002E03B7">
        <w:fldChar w:fldCharType="begin">
          <w:fldData xml:space="preserve">PEVuZE5vdGU+PENpdGU+PEF1dGhvcj5MaW08L0F1dGhvcj48WWVhcj4yMDIwPC9ZZWFyPjxSZWNO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</w:fldData>
        </w:fldChar>
      </w:r>
      <w:r w:rsidR="002E03B7">
        <w:instrText xml:space="preserve"> ADDIN EN.CITE.DATA </w:instrText>
      </w:r>
      <w:r w:rsidR="002E03B7">
        <w:fldChar w:fldCharType="end"/>
      </w:r>
      <w:r w:rsidRPr="00E23F7D">
        <w:fldChar w:fldCharType="separate"/>
      </w:r>
      <w:r w:rsidR="0044359B">
        <w:rPr>
          <w:noProof/>
        </w:rPr>
        <w:t>(</w:t>
      </w:r>
      <w:hyperlink w:anchor="_ENREF_506" w:tooltip="Lim, 2020 #156" w:history="1">
        <w:r w:rsidR="002E03B7">
          <w:rPr>
            <w:noProof/>
          </w:rPr>
          <w:t>506</w:t>
        </w:r>
      </w:hyperlink>
      <w:r w:rsidR="0044359B">
        <w:rPr>
          <w:noProof/>
        </w:rPr>
        <w:t xml:space="preserve">, </w:t>
      </w:r>
      <w:hyperlink w:anchor="_ENREF_507" w:tooltip="Emerge Australia,  #157" w:history="1">
        <w:r w:rsidR="002E03B7">
          <w:rPr>
            <w:noProof/>
          </w:rPr>
          <w:t>507</w:t>
        </w:r>
      </w:hyperlink>
      <w:r w:rsidR="0044359B">
        <w:rPr>
          <w:noProof/>
        </w:rPr>
        <w:t>)</w:t>
      </w:r>
      <w:r w:rsidRPr="00E23F7D">
        <w:fldChar w:fldCharType="end"/>
      </w:r>
      <w:r w:rsidRPr="00E23F7D">
        <w:t>.</w:t>
      </w:r>
    </w:p>
    <w:p w14:paraId="56159C9E" w14:textId="55144374" w:rsidR="005634AD" w:rsidRPr="00E23F7D" w:rsidRDefault="005634AD" w:rsidP="005634AD">
      <w:pPr>
        <w:pStyle w:val="BodyText"/>
      </w:pPr>
      <w:r w:rsidRPr="00E23F7D">
        <w:t xml:space="preserve">Diagnosis for ME/CFS and other fatigue conditions is often overlooked and difficult to identify due to varied definitions and established clinical diagnostic criteria </w:t>
      </w:r>
      <w:r w:rsidRPr="00E23F7D">
        <w:fldChar w:fldCharType="begin">
          <w:fldData xml:space="preserve">PEVuZE5vdGU+PENpdGU+PEF1dGhvcj5Ob29yPC9BdXRob3I+PFllYXI+MjAyMTwvWWVhcj48UmVj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</w:fldData>
        </w:fldChar>
      </w:r>
      <w:r w:rsidR="002E03B7">
        <w:instrText xml:space="preserve"> ADDIN EN.CITE </w:instrText>
      </w:r>
      <w:r w:rsidR="002E03B7">
        <w:fldChar w:fldCharType="begin">
          <w:fldData xml:space="preserve">PEVuZE5vdGU+PENpdGU+PEF1dGhvcj5Ob29yPC9BdXRob3I+PFllYXI+MjAyMTwvWWVhcj48UmVj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</w:fldData>
        </w:fldChar>
      </w:r>
      <w:r w:rsidR="002E03B7">
        <w:instrText xml:space="preserve"> ADDIN EN.CITE.DATA </w:instrText>
      </w:r>
      <w:r w:rsidR="002E03B7">
        <w:fldChar w:fldCharType="end"/>
      </w:r>
      <w:r w:rsidRPr="00E23F7D">
        <w:fldChar w:fldCharType="separate"/>
      </w:r>
      <w:r w:rsidR="0044359B">
        <w:rPr>
          <w:noProof/>
        </w:rPr>
        <w:t>(</w:t>
      </w:r>
      <w:hyperlink w:anchor="_ENREF_509" w:tooltip="Noor, 2021 #159" w:history="1">
        <w:r w:rsidR="002E03B7">
          <w:rPr>
            <w:noProof/>
          </w:rPr>
          <w:t>509</w:t>
        </w:r>
      </w:hyperlink>
      <w:r w:rsidR="0044359B">
        <w:rPr>
          <w:noProof/>
        </w:rPr>
        <w:t>)</w:t>
      </w:r>
      <w:r w:rsidRPr="00E23F7D">
        <w:fldChar w:fldCharType="end"/>
      </w:r>
      <w:r w:rsidRPr="00E23F7D">
        <w:t>. Treatment guidelines for chronic fatigue are based on symptomatic management, routine follow-up with a general practit</w:t>
      </w:r>
      <w:r w:rsidR="00D87B7D" w:rsidRPr="00E23F7D">
        <w:t>ione</w:t>
      </w:r>
      <w:r w:rsidRPr="00E23F7D">
        <w:t xml:space="preserve">r, and investigation of co-occurring conditions such as fibromyalgia and postural orthostatic tachycardia syndrome </w:t>
      </w:r>
      <w:r w:rsidRPr="00E23F7D">
        <w:fldChar w:fldCharType="begin"/>
      </w:r>
      <w:r w:rsidR="002E03B7">
        <w:instrText xml:space="preserve"> ADDIN EN.CITE &lt;EndNote&gt;&lt;Cite&gt;&lt;Author&gt;Sandler&lt;/Author&gt;&lt;Year&gt;2020&lt;/Year&gt;&lt;RecNum&gt;160&lt;/RecNum&gt;&lt;DisplayText&gt;(510)&lt;/DisplayText&gt;&lt;record&gt;&lt;rec-number&gt;160&lt;/rec-number&gt;&lt;foreign-keys&gt;&lt;key app="EN" db-id="fffa29epupvv03e2wadvw0dnd2t2azstt9v5" timestamp="1688446595"&gt;160&lt;/key&gt;&lt;/foreign-keys&gt;&lt;ref-type name="Journal Article"&gt;17&lt;/ref-type&gt;&lt;contributors&gt;&lt;authors&gt;&lt;author&gt;Sandler, C. X.&lt;/author&gt;&lt;author&gt;Lloyd, A. R.&lt;/author&gt;&lt;/authors&gt;&lt;/contributors&gt;&lt;auth-address&gt;UNSW Fatigue Clinic, UNSW, Sydney, NSW.&amp;#xD;Queensland University of Technology, Brisbane, QLD.&amp;#xD;Kirby Institute for Infection and Immunity in Society, UNSW, Sydney, NSW.&amp;#xD;UNSW Medicine, Sydney, NSW.&lt;/auth-address&gt;&lt;titles&gt;&lt;title&gt;Chronic fatigue syndrome: progress and possibilities&lt;/title&gt;&lt;secondary-title&gt;Med J Aust&lt;/secondary-title&gt;&lt;/titles&gt;&lt;periodical&gt;&lt;full-title&gt;Med J Aust&lt;/full-title&gt;&lt;/periodical&gt;&lt;pages&gt;428-433&lt;/pages&gt;&lt;volume&gt;212&lt;/volume&gt;&lt;number&gt;9&lt;/number&gt;&lt;edition&gt;20200405&lt;/edition&gt;&lt;keywords&gt;&lt;keyword&gt;Cognitive Behavioral Therapy&lt;/keyword&gt;&lt;keyword&gt;Fatigue Syndrome, Chronic/*diagnosis/*therapy&lt;/keyword&gt;&lt;keyword&gt;Female&lt;/keyword&gt;&lt;keyword&gt;*Health Status&lt;/keyword&gt;&lt;keyword&gt;Humans&lt;/keyword&gt;&lt;keyword&gt;Interdisciplinary Communication&lt;/keyword&gt;&lt;keyword&gt;Male&lt;/keyword&gt;&lt;keyword&gt;Patient Care Team/*organization &amp;amp; administration&lt;/keyword&gt;&lt;keyword&gt;Quality of Life&lt;/keyword&gt;&lt;keyword&gt;Chronic fatigue syndrome&lt;/keyword&gt;&lt;keyword&gt;Diagnosis&lt;/keyword&gt;&lt;keyword&gt;Review article&lt;/keyword&gt;&lt;keyword&gt;Treatment outcome&lt;/keyword&gt;&lt;/keywords&gt;&lt;dates&gt;&lt;year&gt;2020&lt;/year&gt;&lt;pub-dates&gt;&lt;date&gt;May&lt;/date&gt;&lt;/pub-dates&gt;&lt;/dates&gt;&lt;isbn&gt;1326-5377 (Electronic)&amp;#xD;0025-729X (Linking)&lt;/isbn&gt;&lt;accession-num&gt;32248536&lt;/accession-num&gt;&lt;urls&gt;&lt;related-urls&gt;&lt;url&gt;https://www.ncbi.nlm.nih.gov/pubmed/32248536&lt;/url&gt;&lt;/related-urls&gt;&lt;/urls&gt;&lt;electronic-resource-num&gt;https://doi.org/10.5694/mja2.50553&lt;/electronic-resource-num&gt;&lt;remote-database-name&gt;Medline&lt;/remote-database-name&gt;&lt;remote-database-provider&gt;NLM&lt;/remote-database-provider&gt;&lt;language&gt;eng&lt;/language&gt;&lt;/record&gt;&lt;/Cite&gt;&lt;/EndNote&gt;</w:instrText>
      </w:r>
      <w:r w:rsidRPr="00E23F7D">
        <w:fldChar w:fldCharType="separate"/>
      </w:r>
      <w:r w:rsidR="0044359B">
        <w:rPr>
          <w:noProof/>
        </w:rPr>
        <w:t>(</w:t>
      </w:r>
      <w:hyperlink w:anchor="_ENREF_510" w:tooltip="Sandler, 2020 #160" w:history="1">
        <w:r w:rsidR="002E03B7">
          <w:rPr>
            <w:noProof/>
          </w:rPr>
          <w:t>510</w:t>
        </w:r>
      </w:hyperlink>
      <w:r w:rsidR="0044359B">
        <w:rPr>
          <w:noProof/>
        </w:rPr>
        <w:t>)</w:t>
      </w:r>
      <w:r w:rsidRPr="00E23F7D">
        <w:fldChar w:fldCharType="end"/>
      </w:r>
      <w:r w:rsidRPr="00E23F7D">
        <w:t xml:space="preserve">. Alternative medicines for fatigue are aimed towards symptomatic relief and improvement in quality of life, as traditional pharmaceutical treatments </w:t>
      </w:r>
      <w:r w:rsidR="00881087">
        <w:t xml:space="preserve">are </w:t>
      </w:r>
      <w:r w:rsidR="00884DA8">
        <w:t xml:space="preserve">not </w:t>
      </w:r>
      <w:r w:rsidRPr="00E23F7D">
        <w:t xml:space="preserve">available </w:t>
      </w:r>
      <w:r w:rsidRPr="00E23F7D">
        <w:fldChar w:fldCharType="begin">
          <w:fldData xml:space="preserve">PEVuZE5vdGU+PENpdGU+PEF1dGhvcj5DYXN0cm8tTWFycmVybzwvQXV0aG9yPjxZZWFyPjIwMTc8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</w:fldData>
        </w:fldChar>
      </w:r>
      <w:r w:rsidR="002E03B7">
        <w:instrText xml:space="preserve"> ADDIN EN.CITE </w:instrText>
      </w:r>
      <w:r w:rsidR="002E03B7">
        <w:fldChar w:fldCharType="begin">
          <w:fldData xml:space="preserve">PEVuZE5vdGU+PENpdGU+PEF1dGhvcj5DYXN0cm8tTWFycmVybzwvQXV0aG9yPjxZZWFyPjIwMTc8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</w:fldData>
        </w:fldChar>
      </w:r>
      <w:r w:rsidR="002E03B7">
        <w:instrText xml:space="preserve"> ADDIN EN.CITE.DATA </w:instrText>
      </w:r>
      <w:r w:rsidR="002E03B7">
        <w:fldChar w:fldCharType="end"/>
      </w:r>
      <w:r w:rsidRPr="00E23F7D">
        <w:fldChar w:fldCharType="separate"/>
      </w:r>
      <w:r w:rsidR="0044359B">
        <w:rPr>
          <w:noProof/>
        </w:rPr>
        <w:t>(</w:t>
      </w:r>
      <w:hyperlink w:anchor="_ENREF_511" w:tooltip="Castro-Marrero, 2017 #161" w:history="1">
        <w:r w:rsidR="002E03B7">
          <w:rPr>
            <w:noProof/>
          </w:rPr>
          <w:t>511</w:t>
        </w:r>
      </w:hyperlink>
      <w:r w:rsidR="0044359B">
        <w:rPr>
          <w:noProof/>
        </w:rPr>
        <w:t xml:space="preserve">, </w:t>
      </w:r>
      <w:hyperlink w:anchor="_ENREF_512" w:tooltip=", 2022 #162" w:history="1">
        <w:r w:rsidR="002E03B7">
          <w:rPr>
            <w:noProof/>
          </w:rPr>
          <w:t>512</w:t>
        </w:r>
      </w:hyperlink>
      <w:r w:rsidR="0044359B">
        <w:rPr>
          <w:noProof/>
        </w:rPr>
        <w:t>)</w:t>
      </w:r>
      <w:r w:rsidRPr="00E23F7D">
        <w:fldChar w:fldCharType="end"/>
      </w:r>
      <w:r w:rsidRPr="00E23F7D">
        <w:t xml:space="preserve">. </w:t>
      </w:r>
    </w:p>
    <w:p w14:paraId="16263869" w14:textId="17D37866" w:rsidR="005634AD" w:rsidRPr="00E23F7D" w:rsidRDefault="005634AD" w:rsidP="005634AD">
      <w:pPr>
        <w:pStyle w:val="Heading3"/>
      </w:pPr>
      <w:bookmarkStart w:id="240" w:name="_Toc183697556"/>
      <w:r w:rsidRPr="00E23F7D">
        <w:t xml:space="preserve">Description of </w:t>
      </w:r>
      <w:r w:rsidR="00590DA0">
        <w:t>reviews</w:t>
      </w:r>
      <w:bookmarkEnd w:id="240"/>
    </w:p>
    <w:p w14:paraId="7729AD89" w14:textId="668D699F" w:rsidR="00A32E85" w:rsidRPr="00E23F7D" w:rsidRDefault="003362D4" w:rsidP="00484F31">
      <w:pPr>
        <w:pStyle w:val="BodyText"/>
      </w:pPr>
      <w:r w:rsidRPr="00E23F7D">
        <w:t xml:space="preserve">There were 8 </w:t>
      </w:r>
      <w:r w:rsidR="005634AD" w:rsidRPr="00E23F7D">
        <w:t xml:space="preserve">citations </w:t>
      </w:r>
      <w:r w:rsidR="005634AD" w:rsidRPr="00E23F7D">
        <w:fldChar w:fldCharType="begin">
          <w:fldData xml:space="preserve">PEVuZE5vdGU+PENpdGU+PEF1dGhvcj5Mb3ByZXN0aTwvQXV0aG9yPjxZZWFyPjIwMjI8L1llYXI+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</w:fldData>
        </w:fldChar>
      </w:r>
      <w:r w:rsidR="002E03B7">
        <w:instrText xml:space="preserve"> ADDIN EN.CITE </w:instrText>
      </w:r>
      <w:r w:rsidR="002E03B7">
        <w:fldChar w:fldCharType="begin">
          <w:fldData xml:space="preserve">PEVuZE5vdGU+PENpdGU+PEF1dGhvcj5Mb3ByZXN0aTwvQXV0aG9yPjxZZWFyPjIwMjI8L1llYXI+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</w:fldData>
        </w:fldChar>
      </w:r>
      <w:r w:rsidR="002E03B7">
        <w:instrText xml:space="preserve"> ADDIN EN.CITE.DATA </w:instrText>
      </w:r>
      <w:r w:rsidR="002E03B7">
        <w:fldChar w:fldCharType="end"/>
      </w:r>
      <w:r w:rsidR="005634AD" w:rsidRPr="00E23F7D">
        <w:fldChar w:fldCharType="separate"/>
      </w:r>
      <w:r w:rsidR="0044359B">
        <w:rPr>
          <w:noProof/>
        </w:rPr>
        <w:t>(</w:t>
      </w:r>
      <w:hyperlink w:anchor="_ENREF_256" w:tooltip="Lopresti, 2022 #34" w:history="1">
        <w:r w:rsidR="002E03B7">
          <w:rPr>
            <w:noProof/>
          </w:rPr>
          <w:t>256</w:t>
        </w:r>
      </w:hyperlink>
      <w:r w:rsidR="0044359B">
        <w:rPr>
          <w:noProof/>
        </w:rPr>
        <w:t xml:space="preserve">, </w:t>
      </w:r>
      <w:hyperlink w:anchor="_ENREF_265" w:tooltip="Provino, 2010 #36" w:history="1">
        <w:r w:rsidR="002E03B7">
          <w:rPr>
            <w:noProof/>
          </w:rPr>
          <w:t>265</w:t>
        </w:r>
      </w:hyperlink>
      <w:r w:rsidR="0044359B">
        <w:rPr>
          <w:noProof/>
        </w:rPr>
        <w:t xml:space="preserve">, </w:t>
      </w:r>
      <w:hyperlink w:anchor="_ENREF_513" w:tooltip="Jin, 2020 #32" w:history="1">
        <w:r w:rsidR="002E03B7">
          <w:rPr>
            <w:noProof/>
          </w:rPr>
          <w:t>513-518</w:t>
        </w:r>
      </w:hyperlink>
      <w:r w:rsidR="0044359B">
        <w:rPr>
          <w:noProof/>
        </w:rPr>
        <w:t>)</w:t>
      </w:r>
      <w:r w:rsidR="005634AD" w:rsidRPr="00E23F7D">
        <w:fldChar w:fldCharType="end"/>
      </w:r>
      <w:r w:rsidR="005634AD" w:rsidRPr="00E23F7D">
        <w:t xml:space="preserve"> corresponding to </w:t>
      </w:r>
      <w:r w:rsidRPr="00E23F7D">
        <w:t xml:space="preserve">8 </w:t>
      </w:r>
      <w:r w:rsidR="00835A55" w:rsidRPr="00E23F7D">
        <w:t>systematic review</w:t>
      </w:r>
      <w:r w:rsidR="005634AD" w:rsidRPr="00E23F7D">
        <w:t xml:space="preserve">s (Alraek 2011, Arring 2018, Bach 2016, Jin 2020, Kim 2020, Lopresti 2021, Ogawa-Ochiai 2018, Provino 2010) </w:t>
      </w:r>
      <w:r w:rsidR="001579FE" w:rsidRPr="00E23F7D">
        <w:t xml:space="preserve">identified in the literature search that </w:t>
      </w:r>
      <w:r w:rsidR="005634AD" w:rsidRPr="00E23F7D">
        <w:t>evaluat</w:t>
      </w:r>
      <w:r w:rsidR="001579FE" w:rsidRPr="00E23F7D">
        <w:t>ed</w:t>
      </w:r>
      <w:r w:rsidR="005634AD" w:rsidRPr="00E23F7D">
        <w:t xml:space="preserve"> the effectiveness of WHM</w:t>
      </w:r>
      <w:r w:rsidRPr="00E23F7D">
        <w:t>s</w:t>
      </w:r>
      <w:r w:rsidR="005634AD" w:rsidRPr="00E23F7D">
        <w:t xml:space="preserve"> in people with fatigue conditions. There were no additional </w:t>
      </w:r>
      <w:r w:rsidR="00C07A75" w:rsidRPr="00E23F7D">
        <w:t xml:space="preserve">reviews </w:t>
      </w:r>
      <w:r w:rsidR="005634AD" w:rsidRPr="00E23F7D">
        <w:t>identified in the Department’s public call for evidence</w:t>
      </w:r>
      <w:r w:rsidR="003F691A" w:rsidRPr="00E23F7D">
        <w:t xml:space="preserve"> </w:t>
      </w:r>
      <w:r w:rsidR="00A63880" w:rsidRPr="00E23F7D">
        <w:t>(</w:t>
      </w:r>
      <w:r w:rsidR="006727E4" w:rsidRPr="00E23F7D">
        <w:t>s</w:t>
      </w:r>
      <w:r w:rsidR="00A63880" w:rsidRPr="00E23F7D">
        <w:t>ee Appendix C2)</w:t>
      </w:r>
      <w:r w:rsidR="002D34E9" w:rsidRPr="00E23F7D">
        <w:t>,</w:t>
      </w:r>
      <w:r w:rsidR="00D425F4" w:rsidRPr="00E23F7D">
        <w:t xml:space="preserve"> </w:t>
      </w:r>
      <w:r w:rsidR="003F691A" w:rsidRPr="00E23F7D">
        <w:t xml:space="preserve">no </w:t>
      </w:r>
      <w:r w:rsidR="00835A55" w:rsidRPr="00E23F7D">
        <w:t>systematic review</w:t>
      </w:r>
      <w:r w:rsidR="003F691A" w:rsidRPr="00E23F7D">
        <w:t>s awaiting classification</w:t>
      </w:r>
      <w:r w:rsidR="00D425F4" w:rsidRPr="00E23F7D">
        <w:t xml:space="preserve"> </w:t>
      </w:r>
      <w:r w:rsidR="006727E4" w:rsidRPr="00E23F7D">
        <w:t>(see Appendix C4)</w:t>
      </w:r>
      <w:r w:rsidR="002D34E9" w:rsidRPr="00E23F7D">
        <w:t xml:space="preserve"> and</w:t>
      </w:r>
      <w:r w:rsidR="009B22F6" w:rsidRPr="00E23F7D">
        <w:t xml:space="preserve"> no</w:t>
      </w:r>
      <w:r w:rsidR="00D425F4" w:rsidRPr="00E23F7D">
        <w:t xml:space="preserve"> ongoing</w:t>
      </w:r>
      <w:r w:rsidR="009B22F6" w:rsidRPr="00E23F7D">
        <w:t xml:space="preserve"> reviews</w:t>
      </w:r>
      <w:r w:rsidR="006727E4" w:rsidRPr="00E23F7D">
        <w:t xml:space="preserve"> (see Appendix C5)</w:t>
      </w:r>
      <w:r w:rsidR="00D425F4" w:rsidRPr="00E23F7D">
        <w:t>.</w:t>
      </w:r>
      <w:r w:rsidR="005634AD" w:rsidRPr="00E23F7D">
        <w:t xml:space="preserve"> </w:t>
      </w:r>
    </w:p>
    <w:p w14:paraId="65A98C7F" w14:textId="77777777" w:rsidR="00590DA0" w:rsidRDefault="00DF5293" w:rsidP="00105E98">
      <w:pPr>
        <w:pStyle w:val="BodyText"/>
      </w:pPr>
      <w:r>
        <w:t>A summary of the PICO criteria</w:t>
      </w:r>
      <w:r w:rsidR="00F70DAD" w:rsidRPr="00E23F7D">
        <w:t xml:space="preserve"> of the 8 eligible systematic reviews is provided in Appendix D5.1.1. </w:t>
      </w:r>
    </w:p>
    <w:p w14:paraId="4AA8072E" w14:textId="1ED4D2D9" w:rsidR="00F70DAD" w:rsidRPr="00E23F7D" w:rsidRDefault="00D041AB" w:rsidP="00105E98">
      <w:pPr>
        <w:pStyle w:val="BodyText"/>
      </w:pPr>
      <w:r w:rsidRPr="00E23F7D">
        <w:t xml:space="preserve">The populations eligible for inclusion in the reviews were participants with chronic fatigue syndrome (Alraek 2011, Kim 2020, Jin 2020) or participants with fatigue (Arring 2018). Four reviews had no population restrictions but presented results where fatigue was measured as an outcome (Bach 2016, Lopresti 2021, Ogawa-Ochiai 2018, Provino 2010). </w:t>
      </w:r>
    </w:p>
    <w:p w14:paraId="0FFD0AA0" w14:textId="727EE8F0" w:rsidR="00590DA0" w:rsidRPr="00E23F7D" w:rsidRDefault="00590DA0" w:rsidP="00590DA0">
      <w:pPr>
        <w:pStyle w:val="BodyText"/>
      </w:pPr>
      <w:bookmarkStart w:id="241" w:name="_Hlk125375145"/>
      <w:r w:rsidRPr="00E23F7D">
        <w:t xml:space="preserve">Three </w:t>
      </w:r>
      <w:r w:rsidR="00EC0106">
        <w:t>(3)</w:t>
      </w:r>
      <w:r w:rsidRPr="00E23F7D">
        <w:t xml:space="preserve"> of the reviews (Bach 2016, Jin 2020, Kim 2020) presented results in a meta-analysis and were prioritised for critical appraisal and data extraction. Review details, including outcome domains and measures, and the risk of bias of eligible RCTs are provided in Appendix F1. </w:t>
      </w:r>
    </w:p>
    <w:p w14:paraId="5FAA1625" w14:textId="77777777" w:rsidR="00590DA0" w:rsidRPr="00E23F7D" w:rsidRDefault="00590DA0" w:rsidP="00590DA0">
      <w:pPr>
        <w:pStyle w:val="Heading3"/>
      </w:pPr>
      <w:bookmarkStart w:id="242" w:name="_Toc183697557"/>
      <w:r w:rsidRPr="00E23F7D">
        <w:t>Description of studies</w:t>
      </w:r>
      <w:bookmarkEnd w:id="242"/>
    </w:p>
    <w:p w14:paraId="48F2E731" w14:textId="77777777" w:rsidR="00590DA0" w:rsidRDefault="00F70DAD" w:rsidP="00FD7BED">
      <w:pPr>
        <w:pStyle w:val="BodyText"/>
      </w:pPr>
      <w:r w:rsidRPr="00E23F7D">
        <w:t>Within the eligible systematic reviews, t</w:t>
      </w:r>
      <w:r w:rsidR="00555AEE" w:rsidRPr="00E23F7D">
        <w:t xml:space="preserve">here were 7 RCTs that met our PICO criteria, all of which examined the effect of ginseng compared with placebo. </w:t>
      </w:r>
      <w:r w:rsidR="005C7241" w:rsidRPr="00E23F7D">
        <w:t>The included RCTs were conducted in Korea (Kim 2013), Iran (Etemadifar 2013)</w:t>
      </w:r>
      <w:r w:rsidR="00A94C72" w:rsidRPr="00E23F7D">
        <w:t xml:space="preserve">, </w:t>
      </w:r>
      <w:r w:rsidR="005C7241" w:rsidRPr="00E23F7D">
        <w:t xml:space="preserve">the United States (Hartz 2004) </w:t>
      </w:r>
      <w:r w:rsidR="00A94C72" w:rsidRPr="00E23F7D">
        <w:t>or not specified (</w:t>
      </w:r>
      <w:r w:rsidR="00BE50FF" w:rsidRPr="00E23F7D">
        <w:t xml:space="preserve">Kim 2016, Lee 2016, Hyeong-Geug 2013, Le Gal 1996) </w:t>
      </w:r>
      <w:r w:rsidR="005C7241" w:rsidRPr="00E23F7D">
        <w:t>and examined the effects of panax ginseng (</w:t>
      </w:r>
      <w:r w:rsidR="00550446" w:rsidRPr="00E23F7D">
        <w:t xml:space="preserve">Kim 2016, Lee 2016, </w:t>
      </w:r>
      <w:r w:rsidR="005C7241" w:rsidRPr="00E23F7D">
        <w:t>Etemadifar 2013</w:t>
      </w:r>
      <w:r w:rsidR="00550446" w:rsidRPr="00E23F7D">
        <w:t>, Hyeong-Geug 2013, Kim 2013, Le Gal 1996</w:t>
      </w:r>
      <w:r w:rsidR="005C7241" w:rsidRPr="00E23F7D">
        <w:t xml:space="preserve">) or Siberian ginseng (Hartz 2004) among people with chronic fatigue (Kim 2013, Hartz 2004) or multiple sclerosis (Etemadifar 2013). </w:t>
      </w:r>
      <w:r w:rsidR="00AD288D" w:rsidRPr="00E23F7D">
        <w:t xml:space="preserve">Sample sizes ranged from 46 to 218 (total 724 participants). </w:t>
      </w:r>
      <w:r w:rsidR="00550446" w:rsidRPr="00E23F7D">
        <w:t xml:space="preserve">All 7 RCTs compared WHM with placebo, with </w:t>
      </w:r>
      <w:r w:rsidR="006B4819" w:rsidRPr="00E23F7D">
        <w:t>treatment</w:t>
      </w:r>
      <w:r w:rsidR="00550446" w:rsidRPr="00E23F7D">
        <w:t xml:space="preserve"> delivered over 4 </w:t>
      </w:r>
      <w:r w:rsidR="00AD288D" w:rsidRPr="00E23F7D">
        <w:t xml:space="preserve">weeks </w:t>
      </w:r>
      <w:r w:rsidR="00550446" w:rsidRPr="00E23F7D">
        <w:t>(</w:t>
      </w:r>
      <w:r w:rsidR="00FD7BED" w:rsidRPr="00E23F7D">
        <w:t xml:space="preserve">Kim 2016, Lee 2016, Hyeong-Geug 2013, </w:t>
      </w:r>
      <w:r w:rsidR="00550446" w:rsidRPr="00E23F7D">
        <w:t xml:space="preserve">Kim 2013), </w:t>
      </w:r>
      <w:r w:rsidR="00FD7BED" w:rsidRPr="00E23F7D">
        <w:t xml:space="preserve">6 </w:t>
      </w:r>
      <w:r w:rsidR="00AD288D" w:rsidRPr="00E23F7D">
        <w:t xml:space="preserve">weeks </w:t>
      </w:r>
      <w:r w:rsidR="00FD7BED" w:rsidRPr="00E23F7D">
        <w:t>(</w:t>
      </w:r>
      <w:r w:rsidR="00AD288D" w:rsidRPr="00E23F7D">
        <w:t xml:space="preserve">Le Gal 1996), </w:t>
      </w:r>
      <w:r w:rsidR="00550446" w:rsidRPr="00E23F7D">
        <w:t>8</w:t>
      </w:r>
      <w:r w:rsidR="00AD288D" w:rsidRPr="00E23F7D">
        <w:t xml:space="preserve"> weeks</w:t>
      </w:r>
      <w:r w:rsidR="00550446" w:rsidRPr="00E23F7D">
        <w:t xml:space="preserve"> (Hartz 2004) or 12</w:t>
      </w:r>
      <w:r w:rsidR="006B4819" w:rsidRPr="00E23F7D">
        <w:t xml:space="preserve"> </w:t>
      </w:r>
      <w:r w:rsidR="00550446" w:rsidRPr="00E23F7D">
        <w:t xml:space="preserve">weeks (Etemadifar 2013). </w:t>
      </w:r>
    </w:p>
    <w:p w14:paraId="6D63560F" w14:textId="68C53612" w:rsidR="005C7241" w:rsidRPr="00E23F7D" w:rsidRDefault="00550446" w:rsidP="00FD7BED">
      <w:pPr>
        <w:pStyle w:val="BodyText"/>
      </w:pPr>
      <w:r w:rsidRPr="00E23F7D">
        <w:lastRenderedPageBreak/>
        <w:t xml:space="preserve">An overlap table of the RCTs within the included systematic reviews is shown in </w:t>
      </w:r>
      <w:r w:rsidRPr="00E23F7D">
        <w:fldChar w:fldCharType="begin" w:fldLock="1"/>
      </w:r>
      <w:r w:rsidRPr="00E23F7D">
        <w:instrText xml:space="preserve"> REF _Ref140842978 \h </w:instrText>
      </w:r>
      <w:r w:rsidRPr="00E23F7D">
        <w:fldChar w:fldCharType="separate"/>
      </w:r>
      <w:r w:rsidR="00E2214E" w:rsidRPr="00E23F7D">
        <w:t xml:space="preserve">Table </w:t>
      </w:r>
      <w:r w:rsidR="00E2214E">
        <w:rPr>
          <w:noProof/>
        </w:rPr>
        <w:t>12</w:t>
      </w:r>
      <w:r w:rsidRPr="00E23F7D">
        <w:fldChar w:fldCharType="end"/>
      </w:r>
      <w:r w:rsidRPr="00E23F7D">
        <w:t>.</w:t>
      </w:r>
    </w:p>
    <w:p w14:paraId="5A899B9A" w14:textId="65107378" w:rsidR="00590DA0" w:rsidRDefault="00590DA0" w:rsidP="00590DA0">
      <w:pPr>
        <w:pStyle w:val="BodyText"/>
      </w:pPr>
      <w:r w:rsidRPr="00E23F7D">
        <w:t xml:space="preserve">Results for </w:t>
      </w:r>
      <w:r w:rsidR="00282114">
        <w:t xml:space="preserve">the </w:t>
      </w:r>
      <w:r w:rsidR="007E3866">
        <w:t>Primary Comparison</w:t>
      </w:r>
      <w:r>
        <w:t xml:space="preserve">: </w:t>
      </w:r>
      <w:r w:rsidRPr="00E23F7D">
        <w:t>WHM v</w:t>
      </w:r>
      <w:r>
        <w:t>er</w:t>
      </w:r>
      <w:r w:rsidRPr="00E23F7D">
        <w:t>s</w:t>
      </w:r>
      <w:r>
        <w:t>us</w:t>
      </w:r>
      <w:r w:rsidRPr="00E23F7D">
        <w:t xml:space="preserve"> placebo</w:t>
      </w:r>
      <w:r w:rsidRPr="00334ABB">
        <w:t xml:space="preserve"> </w:t>
      </w:r>
      <w:r w:rsidRPr="00E23F7D">
        <w:t>are provided in the Summary of Findings tables (</w:t>
      </w:r>
      <w:r>
        <w:t>see S</w:t>
      </w:r>
      <w:r w:rsidRPr="00E23F7D">
        <w:t>ection</w:t>
      </w:r>
      <w:r>
        <w:t xml:space="preserve"> </w:t>
      </w:r>
      <w:r>
        <w:fldChar w:fldCharType="begin" w:fldLock="1"/>
      </w:r>
      <w:r>
        <w:instrText xml:space="preserve"> REF _Ref162283359 \r \h </w:instrText>
      </w:r>
      <w:r>
        <w:fldChar w:fldCharType="separate"/>
      </w:r>
      <w:r w:rsidR="00E2214E">
        <w:t>4.13.5</w:t>
      </w:r>
      <w:r>
        <w:fldChar w:fldCharType="end"/>
      </w:r>
      <w:r w:rsidRPr="00E23F7D">
        <w:t>)</w:t>
      </w:r>
      <w:r>
        <w:t>. There were no studies found for</w:t>
      </w:r>
      <w:r w:rsidR="00282114">
        <w:t xml:space="preserve"> the</w:t>
      </w:r>
      <w:r>
        <w:t xml:space="preserve"> </w:t>
      </w:r>
      <w:r w:rsidR="007E3866">
        <w:t>Secondary Comparison</w:t>
      </w:r>
      <w:r>
        <w:t>: WHM versus inactive control (no intervention, usual care</w:t>
      </w:r>
      <w:r w:rsidR="00282114">
        <w:t xml:space="preserve"> [if inactive]</w:t>
      </w:r>
      <w:r>
        <w:t>)</w:t>
      </w:r>
      <w:r w:rsidR="00282114">
        <w:t xml:space="preserve"> or </w:t>
      </w:r>
      <w:r w:rsidR="00B137EA">
        <w:t>the Tertiary Comparison (WHM versus active comparators)</w:t>
      </w:r>
      <w:r>
        <w:t>. Additional details are provided in Appendix F2.</w:t>
      </w:r>
      <w:r w:rsidR="00640FED">
        <w:t xml:space="preserve"> </w:t>
      </w:r>
    </w:p>
    <w:p w14:paraId="0DCEAE45" w14:textId="4A5744C2" w:rsidR="005634AD" w:rsidRPr="00E23F7D" w:rsidRDefault="005634AD" w:rsidP="00B0556A">
      <w:pPr>
        <w:pStyle w:val="Caption"/>
      </w:pPr>
      <w:bookmarkStart w:id="243" w:name="_Ref120868226"/>
      <w:bookmarkStart w:id="244" w:name="_Ref140842978"/>
      <w:bookmarkStart w:id="245" w:name="_Toc122341040"/>
      <w:bookmarkStart w:id="246" w:name="_Toc177486187"/>
      <w:bookmarkEnd w:id="241"/>
      <w:r w:rsidRPr="00E23F7D">
        <w:t xml:space="preserve">Table </w:t>
      </w:r>
      <w:bookmarkEnd w:id="243"/>
      <w:r w:rsidR="00D42B8A">
        <w:fldChar w:fldCharType="begin"/>
      </w:r>
      <w:r w:rsidR="00D42B8A">
        <w:instrText xml:space="preserve"> SEQ Table \* ARABIC </w:instrText>
      </w:r>
      <w:r w:rsidR="00D42B8A">
        <w:fldChar w:fldCharType="separate"/>
      </w:r>
      <w:r w:rsidR="006C1868">
        <w:rPr>
          <w:noProof/>
        </w:rPr>
        <w:t>12</w:t>
      </w:r>
      <w:r w:rsidR="00D42B8A">
        <w:fldChar w:fldCharType="end"/>
      </w:r>
      <w:bookmarkEnd w:id="244"/>
      <w:r w:rsidRPr="00E23F7D">
        <w:tab/>
      </w:r>
      <w:r w:rsidR="0096243D" w:rsidRPr="00E23F7D">
        <w:t>List of included systematic reviews and overlap with eligible RCTs (per outcome)</w:t>
      </w:r>
      <w:r w:rsidRPr="00E23F7D">
        <w:t xml:space="preserve">: </w:t>
      </w:r>
      <w:bookmarkEnd w:id="245"/>
      <w:r w:rsidRPr="00E23F7D">
        <w:t>Fatigue conditions</w:t>
      </w:r>
      <w:bookmarkEnd w:id="246"/>
    </w:p>
    <w:tbl>
      <w:tblPr>
        <w:tblStyle w:val="PlainTable2"/>
        <w:tblW w:w="5000" w:type="pct"/>
        <w:tblLayout w:type="fixed"/>
        <w:tblLook w:val="04A0" w:firstRow="1" w:lastRow="0" w:firstColumn="1" w:lastColumn="0" w:noHBand="0" w:noVBand="1"/>
      </w:tblPr>
      <w:tblGrid>
        <w:gridCol w:w="1418"/>
        <w:gridCol w:w="709"/>
        <w:gridCol w:w="1984"/>
        <w:gridCol w:w="804"/>
        <w:gridCol w:w="805"/>
        <w:gridCol w:w="805"/>
        <w:gridCol w:w="805"/>
        <w:gridCol w:w="805"/>
        <w:gridCol w:w="805"/>
        <w:gridCol w:w="805"/>
      </w:tblGrid>
      <w:tr w:rsidR="00BC09D0" w:rsidRPr="00E23F7D" w14:paraId="612C04DD" w14:textId="77777777" w:rsidTr="008F539D">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7FAD3488" w14:textId="2F9D2086" w:rsidR="00BC09D0" w:rsidRPr="007C1EE3" w:rsidRDefault="00BC09D0" w:rsidP="007C1EE3">
            <w:pPr>
              <w:pStyle w:val="Tabletext8pt"/>
              <w:rPr>
                <w:rStyle w:val="Strong"/>
                <w:b/>
                <w:bCs w:val="0"/>
              </w:rPr>
            </w:pPr>
            <w:r w:rsidRPr="007C1EE3">
              <w:t>Review ID</w:t>
            </w:r>
          </w:p>
        </w:tc>
        <w:tc>
          <w:tcPr>
            <w:tcW w:w="709" w:type="dxa"/>
            <w:vMerge w:val="restart"/>
            <w:textDirection w:val="btLr"/>
          </w:tcPr>
          <w:p w14:paraId="1FB633EF" w14:textId="3F756683" w:rsidR="00BC09D0" w:rsidRPr="00966769" w:rsidRDefault="00BC09D0" w:rsidP="00966769">
            <w:pPr>
              <w:pStyle w:val="Tabletext8pt"/>
              <w:cnfStyle w:val="100000000000" w:firstRow="1" w:lastRow="0" w:firstColumn="0" w:lastColumn="0" w:oddVBand="0" w:evenVBand="0" w:oddHBand="0" w:evenHBand="0" w:firstRowFirstColumn="0" w:firstRowLastColumn="0" w:lastRowFirstColumn="0" w:lastRowLastColumn="0"/>
            </w:pPr>
            <w:r w:rsidRPr="00966769">
              <w:t>Best available</w:t>
            </w:r>
            <w:r w:rsidR="00D10475" w:rsidRPr="00966769">
              <w:t>*</w:t>
            </w:r>
          </w:p>
        </w:tc>
        <w:tc>
          <w:tcPr>
            <w:tcW w:w="1984" w:type="dxa"/>
            <w:vMerge w:val="restart"/>
            <w:hideMark/>
          </w:tcPr>
          <w:p w14:paraId="4D003348" w14:textId="7E97C6E5" w:rsidR="00BC09D0" w:rsidRPr="00E23F7D" w:rsidRDefault="00BC09D0" w:rsidP="004A6986">
            <w:pPr>
              <w:pStyle w:val="Tabletext8pt"/>
              <w:cnfStyle w:val="100000000000" w:firstRow="1" w:lastRow="0" w:firstColumn="0" w:lastColumn="0" w:oddVBand="0" w:evenVBand="0" w:oddHBand="0" w:evenHBand="0" w:firstRowFirstColumn="0" w:firstRowLastColumn="0" w:lastRowFirstColumn="0" w:lastRowLastColumn="0"/>
            </w:pPr>
            <w:r w:rsidRPr="00E23F7D">
              <w:t>Prioritised outcome domain</w:t>
            </w:r>
          </w:p>
        </w:tc>
        <w:tc>
          <w:tcPr>
            <w:tcW w:w="5634" w:type="dxa"/>
            <w:gridSpan w:val="7"/>
          </w:tcPr>
          <w:p w14:paraId="7868A26C" w14:textId="77777777" w:rsidR="00BC09D0" w:rsidRPr="00E23F7D" w:rsidRDefault="00BC09D0" w:rsidP="00B82B23">
            <w:pPr>
              <w:pStyle w:val="Tabletext8pt"/>
              <w:cnfStyle w:val="100000000000" w:firstRow="1" w:lastRow="0" w:firstColumn="0" w:lastColumn="0" w:oddVBand="0" w:evenVBand="0" w:oddHBand="0" w:evenHBand="0" w:firstRowFirstColumn="0" w:firstRowLastColumn="0" w:lastRowFirstColumn="0" w:lastRowLastColumn="0"/>
            </w:pPr>
            <w:r w:rsidRPr="00E23F7D">
              <w:t>Study ID</w:t>
            </w:r>
          </w:p>
        </w:tc>
      </w:tr>
      <w:tr w:rsidR="00BC09D0" w:rsidRPr="00E23F7D" w14:paraId="35C33733" w14:textId="77777777" w:rsidTr="008F539D">
        <w:trPr>
          <w:cnfStyle w:val="000000100000" w:firstRow="0" w:lastRow="0" w:firstColumn="0" w:lastColumn="0" w:oddVBand="0" w:evenVBand="0" w:oddHBand="1" w:evenHBand="0" w:firstRowFirstColumn="0" w:firstRowLastColumn="0" w:lastRowFirstColumn="0" w:lastRowLastColumn="0"/>
          <w:trHeight w:val="1794"/>
        </w:trPr>
        <w:tc>
          <w:tcPr>
            <w:cnfStyle w:val="001000000000" w:firstRow="0" w:lastRow="0" w:firstColumn="1" w:lastColumn="0" w:oddVBand="0" w:evenVBand="0" w:oddHBand="0" w:evenHBand="0" w:firstRowFirstColumn="0" w:firstRowLastColumn="0" w:lastRowFirstColumn="0" w:lastRowLastColumn="0"/>
            <w:tcW w:w="1418" w:type="dxa"/>
            <w:vMerge/>
          </w:tcPr>
          <w:p w14:paraId="21BC8682" w14:textId="2A51CBAB" w:rsidR="00BC09D0" w:rsidRPr="007C1EE3" w:rsidRDefault="00BC09D0" w:rsidP="007C1EE3">
            <w:pPr>
              <w:pStyle w:val="Tabletext8pt"/>
            </w:pPr>
          </w:p>
        </w:tc>
        <w:tc>
          <w:tcPr>
            <w:tcW w:w="709" w:type="dxa"/>
            <w:vMerge/>
          </w:tcPr>
          <w:p w14:paraId="7F379C1A" w14:textId="77777777" w:rsidR="00BC09D0" w:rsidRPr="00E23F7D" w:rsidRDefault="00BC09D0" w:rsidP="004A6986">
            <w:pPr>
              <w:pStyle w:val="Tabletext8pt"/>
              <w:cnfStyle w:val="000000100000" w:firstRow="0" w:lastRow="0" w:firstColumn="0" w:lastColumn="0" w:oddVBand="0" w:evenVBand="0" w:oddHBand="1" w:evenHBand="0" w:firstRowFirstColumn="0" w:firstRowLastColumn="0" w:lastRowFirstColumn="0" w:lastRowLastColumn="0"/>
            </w:pPr>
          </w:p>
        </w:tc>
        <w:tc>
          <w:tcPr>
            <w:tcW w:w="1984" w:type="dxa"/>
            <w:vMerge/>
            <w:hideMark/>
          </w:tcPr>
          <w:p w14:paraId="70C38765" w14:textId="36734555" w:rsidR="00BC09D0" w:rsidRPr="00E23F7D" w:rsidRDefault="00BC09D0" w:rsidP="004A6986">
            <w:pPr>
              <w:pStyle w:val="Tabletext8pt"/>
              <w:cnfStyle w:val="000000100000" w:firstRow="0" w:lastRow="0" w:firstColumn="0" w:lastColumn="0" w:oddVBand="0" w:evenVBand="0" w:oddHBand="1" w:evenHBand="0" w:firstRowFirstColumn="0" w:firstRowLastColumn="0" w:lastRowFirstColumn="0" w:lastRowLastColumn="0"/>
            </w:pPr>
          </w:p>
        </w:tc>
        <w:tc>
          <w:tcPr>
            <w:tcW w:w="804" w:type="dxa"/>
            <w:textDirection w:val="btLr"/>
          </w:tcPr>
          <w:p w14:paraId="055F21C7" w14:textId="52456D93" w:rsidR="00B82B23" w:rsidRPr="00E23F7D" w:rsidRDefault="00B82B23" w:rsidP="00B82B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23F7D">
              <w:rPr>
                <w:lang w:eastAsia="en-AU"/>
              </w:rPr>
              <w:t xml:space="preserve">Kim </w:t>
            </w:r>
            <w:r w:rsidR="00BC09D0" w:rsidRPr="00E23F7D">
              <w:t>2016</w:t>
            </w:r>
          </w:p>
        </w:tc>
        <w:tc>
          <w:tcPr>
            <w:tcW w:w="805" w:type="dxa"/>
            <w:textDirection w:val="btLr"/>
          </w:tcPr>
          <w:p w14:paraId="2093A4E2" w14:textId="549D32B1" w:rsidR="00BC09D0" w:rsidRPr="00E23F7D" w:rsidRDefault="00BC09D0" w:rsidP="00B82B23">
            <w:pPr>
              <w:pStyle w:val="Tabletext8pt"/>
              <w:cnfStyle w:val="000000100000" w:firstRow="0" w:lastRow="0" w:firstColumn="0" w:lastColumn="0" w:oddVBand="0" w:evenVBand="0" w:oddHBand="1" w:evenHBand="0" w:firstRowFirstColumn="0" w:firstRowLastColumn="0" w:lastRowFirstColumn="0" w:lastRowLastColumn="0"/>
            </w:pPr>
            <w:r w:rsidRPr="00E23F7D">
              <w:t>Lee 2016</w:t>
            </w:r>
          </w:p>
        </w:tc>
        <w:tc>
          <w:tcPr>
            <w:tcW w:w="805" w:type="dxa"/>
            <w:textDirection w:val="btLr"/>
          </w:tcPr>
          <w:p w14:paraId="2D9F82EC" w14:textId="475BC2C7" w:rsidR="00B82B23" w:rsidRPr="00E23F7D" w:rsidRDefault="00BC09D0" w:rsidP="00B82B23">
            <w:pPr>
              <w:pStyle w:val="Tabletext8p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E23F7D">
              <w:t>Kim 2013</w:t>
            </w:r>
          </w:p>
        </w:tc>
        <w:tc>
          <w:tcPr>
            <w:tcW w:w="805" w:type="dxa"/>
            <w:textDirection w:val="btLr"/>
          </w:tcPr>
          <w:p w14:paraId="5B6E50FA" w14:textId="16A9916C" w:rsidR="00B82B23" w:rsidRPr="00E23F7D" w:rsidRDefault="00BC09D0" w:rsidP="00B82B23">
            <w:pPr>
              <w:pStyle w:val="Tabletext8p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E23F7D">
              <w:t>Etemadifar 2013</w:t>
            </w:r>
          </w:p>
        </w:tc>
        <w:tc>
          <w:tcPr>
            <w:tcW w:w="805" w:type="dxa"/>
            <w:textDirection w:val="btLr"/>
            <w:hideMark/>
          </w:tcPr>
          <w:p w14:paraId="32257E55" w14:textId="77777777" w:rsidR="00B82B23" w:rsidRPr="00E23F7D" w:rsidRDefault="00B82B23" w:rsidP="00B82B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23F7D">
              <w:rPr>
                <w:lang w:eastAsia="en-AU"/>
              </w:rPr>
              <w:t>Hyeong-Geug 2013</w:t>
            </w:r>
          </w:p>
        </w:tc>
        <w:tc>
          <w:tcPr>
            <w:tcW w:w="805" w:type="dxa"/>
            <w:textDirection w:val="btLr"/>
          </w:tcPr>
          <w:p w14:paraId="636C51DA" w14:textId="691F8019" w:rsidR="00B82B23" w:rsidRPr="00E23F7D" w:rsidRDefault="00BC09D0" w:rsidP="00B82B23">
            <w:pPr>
              <w:pStyle w:val="Tabletext8p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E23F7D">
              <w:t>Hartz 2004</w:t>
            </w:r>
          </w:p>
        </w:tc>
        <w:tc>
          <w:tcPr>
            <w:tcW w:w="805" w:type="dxa"/>
            <w:textDirection w:val="btLr"/>
          </w:tcPr>
          <w:p w14:paraId="4D8D0344" w14:textId="06F742DA" w:rsidR="00B82B23" w:rsidRPr="00E23F7D" w:rsidRDefault="00BC09D0" w:rsidP="00B82B23">
            <w:pPr>
              <w:pStyle w:val="Tabletext8p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E23F7D">
              <w:t>Le Gal 1996</w:t>
            </w:r>
          </w:p>
        </w:tc>
      </w:tr>
      <w:tr w:rsidR="00234FD3" w:rsidRPr="00E23F7D" w14:paraId="01CEA09A" w14:textId="77777777" w:rsidTr="008F539D">
        <w:trPr>
          <w:trHeight w:val="197"/>
        </w:trPr>
        <w:tc>
          <w:tcPr>
            <w:cnfStyle w:val="001000000000" w:firstRow="0" w:lastRow="0" w:firstColumn="1" w:lastColumn="0" w:oddVBand="0" w:evenVBand="0" w:oddHBand="0" w:evenHBand="0" w:firstRowFirstColumn="0" w:firstRowLastColumn="0" w:lastRowFirstColumn="0" w:lastRowLastColumn="0"/>
            <w:tcW w:w="1418" w:type="dxa"/>
          </w:tcPr>
          <w:p w14:paraId="6F2EBDCF" w14:textId="77777777" w:rsidR="00234FD3" w:rsidRPr="007C1EE3" w:rsidRDefault="00234FD3" w:rsidP="00DE34CC">
            <w:pPr>
              <w:pStyle w:val="Tabletext8pt"/>
            </w:pPr>
            <w:r w:rsidRPr="007C1EE3">
              <w:t>Jin 2020*</w:t>
            </w:r>
          </w:p>
        </w:tc>
        <w:tc>
          <w:tcPr>
            <w:tcW w:w="709" w:type="dxa"/>
          </w:tcPr>
          <w:p w14:paraId="6F34B3DE"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23F7D">
              <w:rPr>
                <w:lang w:eastAsia="en-AU"/>
              </w:rPr>
              <w:t>†</w:t>
            </w:r>
          </w:p>
        </w:tc>
        <w:tc>
          <w:tcPr>
            <w:tcW w:w="1984" w:type="dxa"/>
            <w:vMerge w:val="restart"/>
          </w:tcPr>
          <w:p w14:paraId="53E54DA6"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23F7D">
              <w:rPr>
                <w:lang w:eastAsia="en-AU"/>
              </w:rPr>
              <w:t>Fatigue</w:t>
            </w:r>
          </w:p>
        </w:tc>
        <w:tc>
          <w:tcPr>
            <w:tcW w:w="804" w:type="dxa"/>
            <w:shd w:val="clear" w:color="auto" w:fill="B5DCDD" w:themeFill="accent4"/>
            <w:noWrap/>
          </w:tcPr>
          <w:p w14:paraId="1EE0B8D7"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shd w:val="clear" w:color="auto" w:fill="B5DCDD" w:themeFill="accent4"/>
          </w:tcPr>
          <w:p w14:paraId="2E1FDA49"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noWrap/>
          </w:tcPr>
          <w:p w14:paraId="1705F59E"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tcPr>
          <w:p w14:paraId="5AAC72BB"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shd w:val="clear" w:color="auto" w:fill="B5DCDD" w:themeFill="accent4"/>
            <w:hideMark/>
          </w:tcPr>
          <w:p w14:paraId="24BA62F3"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shd w:val="clear" w:color="auto" w:fill="B5DCDD" w:themeFill="accent4"/>
          </w:tcPr>
          <w:p w14:paraId="1D72D727"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tcPr>
          <w:p w14:paraId="59B4A299"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t>!</w:t>
            </w:r>
          </w:p>
        </w:tc>
      </w:tr>
      <w:tr w:rsidR="00234FD3" w:rsidRPr="00E23F7D" w14:paraId="149AC17B" w14:textId="77777777" w:rsidTr="008F539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18" w:type="dxa"/>
          </w:tcPr>
          <w:p w14:paraId="6EF3DF54" w14:textId="77777777" w:rsidR="00234FD3" w:rsidRPr="007C1EE3" w:rsidRDefault="00234FD3" w:rsidP="00DE34CC">
            <w:pPr>
              <w:pStyle w:val="Tabletext8pt"/>
            </w:pPr>
            <w:r w:rsidRPr="007C1EE3">
              <w:t>Kim 2020</w:t>
            </w:r>
          </w:p>
        </w:tc>
        <w:tc>
          <w:tcPr>
            <w:tcW w:w="709" w:type="dxa"/>
          </w:tcPr>
          <w:p w14:paraId="1CCB79E1" w14:textId="77777777" w:rsidR="00234FD3" w:rsidRPr="00DD2325" w:rsidRDefault="00234FD3" w:rsidP="00DE34CC">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bCs w:val="0"/>
              </w:rPr>
            </w:pPr>
            <w:r w:rsidRPr="00DD2325">
              <w:rPr>
                <w:rFonts w:ascii="Segoe UI Symbol" w:hAnsi="Segoe UI Symbol"/>
                <w:bCs w:val="0"/>
              </w:rPr>
              <w:t>✓</w:t>
            </w:r>
          </w:p>
        </w:tc>
        <w:tc>
          <w:tcPr>
            <w:tcW w:w="1984" w:type="dxa"/>
            <w:vMerge/>
          </w:tcPr>
          <w:p w14:paraId="450F678F" w14:textId="6C273781"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804" w:type="dxa"/>
            <w:noWrap/>
          </w:tcPr>
          <w:p w14:paraId="7B04A2FA"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tcPr>
          <w:p w14:paraId="7BED3C57"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noWrap/>
          </w:tcPr>
          <w:p w14:paraId="5730C89F"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tcPr>
          <w:p w14:paraId="058D4EB6"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23F7D">
              <w:rPr>
                <w:bCs w:val="0"/>
              </w:rPr>
              <w:t>--</w:t>
            </w:r>
          </w:p>
        </w:tc>
        <w:tc>
          <w:tcPr>
            <w:tcW w:w="805" w:type="dxa"/>
            <w:noWrap/>
            <w:hideMark/>
          </w:tcPr>
          <w:p w14:paraId="19115285"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00968F" w:themeFill="accent3"/>
            <w:noWrap/>
          </w:tcPr>
          <w:p w14:paraId="489766D9"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Y</w:t>
            </w:r>
          </w:p>
        </w:tc>
        <w:tc>
          <w:tcPr>
            <w:tcW w:w="805" w:type="dxa"/>
            <w:noWrap/>
          </w:tcPr>
          <w:p w14:paraId="735164F3"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r>
      <w:tr w:rsidR="00234FD3" w:rsidRPr="00E23F7D" w14:paraId="014E493F" w14:textId="77777777" w:rsidTr="008F539D">
        <w:trPr>
          <w:trHeight w:val="56"/>
        </w:trPr>
        <w:tc>
          <w:tcPr>
            <w:cnfStyle w:val="001000000000" w:firstRow="0" w:lastRow="0" w:firstColumn="1" w:lastColumn="0" w:oddVBand="0" w:evenVBand="0" w:oddHBand="0" w:evenHBand="0" w:firstRowFirstColumn="0" w:firstRowLastColumn="0" w:lastRowFirstColumn="0" w:lastRowLastColumn="0"/>
            <w:tcW w:w="1418" w:type="dxa"/>
          </w:tcPr>
          <w:p w14:paraId="0FFD4143" w14:textId="77777777" w:rsidR="00234FD3" w:rsidRPr="007C1EE3" w:rsidRDefault="00234FD3" w:rsidP="00DE34CC">
            <w:pPr>
              <w:pStyle w:val="Tabletext8pt"/>
            </w:pPr>
            <w:r w:rsidRPr="007C1EE3">
              <w:t>Bach 2016</w:t>
            </w:r>
          </w:p>
        </w:tc>
        <w:tc>
          <w:tcPr>
            <w:tcW w:w="709" w:type="dxa"/>
          </w:tcPr>
          <w:p w14:paraId="01BD55F3" w14:textId="77777777" w:rsidR="00234FD3" w:rsidRPr="00DD2325" w:rsidRDefault="00234FD3" w:rsidP="00DE34CC">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bCs w:val="0"/>
              </w:rPr>
            </w:pPr>
            <w:r w:rsidRPr="00DD2325">
              <w:rPr>
                <w:rFonts w:ascii="Segoe UI Symbol" w:hAnsi="Segoe UI Symbol"/>
                <w:bCs w:val="0"/>
              </w:rPr>
              <w:t>✓</w:t>
            </w:r>
          </w:p>
        </w:tc>
        <w:tc>
          <w:tcPr>
            <w:tcW w:w="1984" w:type="dxa"/>
            <w:vMerge/>
          </w:tcPr>
          <w:p w14:paraId="5796FE01" w14:textId="3789466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c>
          <w:tcPr>
            <w:tcW w:w="804" w:type="dxa"/>
          </w:tcPr>
          <w:p w14:paraId="569B4514"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23F7D">
              <w:rPr>
                <w:bCs w:val="0"/>
              </w:rPr>
              <w:t>--</w:t>
            </w:r>
          </w:p>
        </w:tc>
        <w:tc>
          <w:tcPr>
            <w:tcW w:w="805" w:type="dxa"/>
          </w:tcPr>
          <w:p w14:paraId="1DB60382"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shd w:val="clear" w:color="auto" w:fill="00968F" w:themeFill="accent3"/>
          </w:tcPr>
          <w:p w14:paraId="6AB153A3"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23F7D">
              <w:rPr>
                <w:bCs w:val="0"/>
              </w:rPr>
              <w:t>Y</w:t>
            </w:r>
          </w:p>
        </w:tc>
        <w:tc>
          <w:tcPr>
            <w:tcW w:w="805" w:type="dxa"/>
            <w:shd w:val="clear" w:color="auto" w:fill="00968F" w:themeFill="accent3"/>
            <w:noWrap/>
          </w:tcPr>
          <w:p w14:paraId="2FE28402"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Y</w:t>
            </w:r>
          </w:p>
        </w:tc>
        <w:tc>
          <w:tcPr>
            <w:tcW w:w="805" w:type="dxa"/>
            <w:noWrap/>
            <w:hideMark/>
          </w:tcPr>
          <w:p w14:paraId="1FEF1ADE"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noWrap/>
          </w:tcPr>
          <w:p w14:paraId="32E67DD5"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noWrap/>
          </w:tcPr>
          <w:p w14:paraId="4F761D49"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r>
      <w:tr w:rsidR="00234FD3" w:rsidRPr="00E23F7D" w14:paraId="4DDC7354" w14:textId="77777777" w:rsidTr="008F539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418" w:type="dxa"/>
          </w:tcPr>
          <w:p w14:paraId="662FF183" w14:textId="77777777" w:rsidR="00234FD3" w:rsidRPr="007C1EE3" w:rsidRDefault="00234FD3" w:rsidP="00DE34CC">
            <w:pPr>
              <w:pStyle w:val="Tabletext8pt"/>
            </w:pPr>
            <w:r w:rsidRPr="007C1EE3">
              <w:t>Arring 2018</w:t>
            </w:r>
          </w:p>
        </w:tc>
        <w:tc>
          <w:tcPr>
            <w:tcW w:w="709" w:type="dxa"/>
          </w:tcPr>
          <w:p w14:paraId="585128A6" w14:textId="77777777" w:rsidR="00234FD3" w:rsidRPr="00DD2325" w:rsidRDefault="00234FD3" w:rsidP="00DE34CC">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bCs w:val="0"/>
              </w:rPr>
            </w:pPr>
            <w:r w:rsidRPr="00DD2325">
              <w:rPr>
                <w:rFonts w:ascii="Segoe UI Symbol" w:hAnsi="Segoe UI Symbol"/>
                <w:bCs w:val="0"/>
              </w:rPr>
              <w:t>X</w:t>
            </w:r>
          </w:p>
        </w:tc>
        <w:tc>
          <w:tcPr>
            <w:tcW w:w="1984" w:type="dxa"/>
            <w:vMerge/>
          </w:tcPr>
          <w:p w14:paraId="3C913E06" w14:textId="285E9EAF"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804" w:type="dxa"/>
          </w:tcPr>
          <w:p w14:paraId="2B053E3A"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tcPr>
          <w:p w14:paraId="03310CF1"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B5DCDD" w:themeFill="accent4"/>
          </w:tcPr>
          <w:p w14:paraId="0BCA332D"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auto"/>
            <w:noWrap/>
          </w:tcPr>
          <w:p w14:paraId="6719EC9C"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noWrap/>
          </w:tcPr>
          <w:p w14:paraId="68971465"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noWrap/>
          </w:tcPr>
          <w:p w14:paraId="06F661A7"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B5DCDD" w:themeFill="accent4"/>
            <w:noWrap/>
          </w:tcPr>
          <w:p w14:paraId="350CF9EB"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r>
      <w:tr w:rsidR="00234FD3" w:rsidRPr="00E23F7D" w14:paraId="45713373" w14:textId="77777777" w:rsidTr="008F539D">
        <w:trPr>
          <w:trHeight w:val="56"/>
        </w:trPr>
        <w:tc>
          <w:tcPr>
            <w:cnfStyle w:val="001000000000" w:firstRow="0" w:lastRow="0" w:firstColumn="1" w:lastColumn="0" w:oddVBand="0" w:evenVBand="0" w:oddHBand="0" w:evenHBand="0" w:firstRowFirstColumn="0" w:firstRowLastColumn="0" w:lastRowFirstColumn="0" w:lastRowLastColumn="0"/>
            <w:tcW w:w="1418" w:type="dxa"/>
          </w:tcPr>
          <w:p w14:paraId="467522B2" w14:textId="77777777" w:rsidR="00234FD3" w:rsidRPr="007C1EE3" w:rsidRDefault="00234FD3" w:rsidP="00DE34CC">
            <w:pPr>
              <w:pStyle w:val="Tabletext8pt"/>
            </w:pPr>
            <w:r w:rsidRPr="007C1EE3">
              <w:t xml:space="preserve">Alraek 2011 </w:t>
            </w:r>
          </w:p>
        </w:tc>
        <w:tc>
          <w:tcPr>
            <w:tcW w:w="709" w:type="dxa"/>
          </w:tcPr>
          <w:p w14:paraId="16C0EB25" w14:textId="77777777" w:rsidR="00234FD3" w:rsidRPr="00DD2325" w:rsidRDefault="00234FD3" w:rsidP="00DE34CC">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bCs w:val="0"/>
              </w:rPr>
            </w:pPr>
            <w:r w:rsidRPr="00DD2325">
              <w:rPr>
                <w:rFonts w:ascii="Segoe UI Symbol" w:hAnsi="Segoe UI Symbol"/>
                <w:bCs w:val="0"/>
              </w:rPr>
              <w:t>X</w:t>
            </w:r>
          </w:p>
        </w:tc>
        <w:tc>
          <w:tcPr>
            <w:tcW w:w="1984" w:type="dxa"/>
            <w:vMerge/>
            <w:vAlign w:val="top"/>
          </w:tcPr>
          <w:p w14:paraId="0209B42D" w14:textId="50FA5B11"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c>
          <w:tcPr>
            <w:tcW w:w="804" w:type="dxa"/>
          </w:tcPr>
          <w:p w14:paraId="4951CBA2"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tcPr>
          <w:p w14:paraId="61FDE2EA"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shd w:val="clear" w:color="auto" w:fill="auto"/>
          </w:tcPr>
          <w:p w14:paraId="63F70C6A"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shd w:val="clear" w:color="auto" w:fill="auto"/>
            <w:noWrap/>
          </w:tcPr>
          <w:p w14:paraId="17A41D72"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noWrap/>
          </w:tcPr>
          <w:p w14:paraId="0E0A5737"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shd w:val="clear" w:color="auto" w:fill="B5DCDD" w:themeFill="accent4"/>
            <w:noWrap/>
          </w:tcPr>
          <w:p w14:paraId="3DC08051"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noWrap/>
          </w:tcPr>
          <w:p w14:paraId="1D078B21" w14:textId="77777777" w:rsidR="00234FD3" w:rsidRPr="00E23F7D" w:rsidRDefault="00234FD3"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r>
      <w:tr w:rsidR="00234FD3" w:rsidRPr="00E23F7D" w14:paraId="0870909F" w14:textId="77777777" w:rsidTr="008F539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418" w:type="dxa"/>
          </w:tcPr>
          <w:p w14:paraId="2E4FC1C1" w14:textId="77777777" w:rsidR="00234FD3" w:rsidRPr="007C1EE3" w:rsidRDefault="00234FD3" w:rsidP="00DE34CC">
            <w:pPr>
              <w:pStyle w:val="Tabletext8pt"/>
            </w:pPr>
            <w:r w:rsidRPr="007C1EE3">
              <w:t>Provino 2010</w:t>
            </w:r>
          </w:p>
        </w:tc>
        <w:tc>
          <w:tcPr>
            <w:tcW w:w="709" w:type="dxa"/>
          </w:tcPr>
          <w:p w14:paraId="44C8C68E" w14:textId="77777777" w:rsidR="00234FD3" w:rsidRPr="00DD2325" w:rsidRDefault="00234FD3" w:rsidP="00DE34CC">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bCs w:val="0"/>
              </w:rPr>
            </w:pPr>
            <w:r w:rsidRPr="00DD2325">
              <w:rPr>
                <w:rFonts w:ascii="Segoe UI Symbol" w:hAnsi="Segoe UI Symbol"/>
                <w:bCs w:val="0"/>
              </w:rPr>
              <w:t>X</w:t>
            </w:r>
          </w:p>
        </w:tc>
        <w:tc>
          <w:tcPr>
            <w:tcW w:w="1984" w:type="dxa"/>
            <w:vMerge/>
            <w:vAlign w:val="top"/>
          </w:tcPr>
          <w:p w14:paraId="65760D53" w14:textId="2F847D8F"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c>
          <w:tcPr>
            <w:tcW w:w="804" w:type="dxa"/>
            <w:shd w:val="clear" w:color="auto" w:fill="auto"/>
          </w:tcPr>
          <w:p w14:paraId="7CEA1DE3"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auto"/>
          </w:tcPr>
          <w:p w14:paraId="3C898D85"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auto"/>
          </w:tcPr>
          <w:p w14:paraId="0406EB21"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auto"/>
            <w:noWrap/>
          </w:tcPr>
          <w:p w14:paraId="1877133A"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auto"/>
            <w:noWrap/>
          </w:tcPr>
          <w:p w14:paraId="2B29616D"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auto"/>
            <w:noWrap/>
          </w:tcPr>
          <w:p w14:paraId="6D8B65C4"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auto"/>
            <w:noWrap/>
          </w:tcPr>
          <w:p w14:paraId="17CC01DF" w14:textId="77777777" w:rsidR="00234FD3" w:rsidRPr="00E23F7D" w:rsidRDefault="00234FD3"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r>
      <w:tr w:rsidR="008F539D" w:rsidRPr="00E23F7D" w14:paraId="46FA27B1" w14:textId="77777777" w:rsidTr="008F539D">
        <w:trPr>
          <w:trHeight w:val="250"/>
        </w:trPr>
        <w:tc>
          <w:tcPr>
            <w:cnfStyle w:val="001000000000" w:firstRow="0" w:lastRow="0" w:firstColumn="1" w:lastColumn="0" w:oddVBand="0" w:evenVBand="0" w:oddHBand="0" w:evenHBand="0" w:firstRowFirstColumn="0" w:firstRowLastColumn="0" w:lastRowFirstColumn="0" w:lastRowLastColumn="0"/>
            <w:tcW w:w="1418" w:type="dxa"/>
          </w:tcPr>
          <w:p w14:paraId="6D07FA11" w14:textId="77777777" w:rsidR="0082232B" w:rsidRPr="007C1EE3" w:rsidRDefault="0082232B" w:rsidP="007C1EE3">
            <w:pPr>
              <w:pStyle w:val="Tabletext8pt"/>
            </w:pPr>
            <w:r w:rsidRPr="007C1EE3">
              <w:t>Jin 2020*</w:t>
            </w:r>
          </w:p>
        </w:tc>
        <w:tc>
          <w:tcPr>
            <w:tcW w:w="709" w:type="dxa"/>
          </w:tcPr>
          <w:p w14:paraId="661143DA" w14:textId="77777777" w:rsidR="000D7325" w:rsidRPr="00E23F7D" w:rsidRDefault="000D7325" w:rsidP="004A6986">
            <w:pPr>
              <w:pStyle w:val="Tabletext8p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E23F7D">
              <w:rPr>
                <w:lang w:eastAsia="en-AU"/>
              </w:rPr>
              <w:t>†</w:t>
            </w:r>
          </w:p>
        </w:tc>
        <w:tc>
          <w:tcPr>
            <w:tcW w:w="1984" w:type="dxa"/>
            <w:hideMark/>
          </w:tcPr>
          <w:p w14:paraId="3F64EEC4" w14:textId="77777777" w:rsidR="0082232B" w:rsidRPr="00E23F7D" w:rsidRDefault="0082232B" w:rsidP="004A698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23F7D">
              <w:rPr>
                <w:lang w:eastAsia="en-AU"/>
              </w:rPr>
              <w:t>Quality of Life</w:t>
            </w:r>
          </w:p>
        </w:tc>
        <w:tc>
          <w:tcPr>
            <w:tcW w:w="804" w:type="dxa"/>
            <w:shd w:val="clear" w:color="auto" w:fill="E1E4E5" w:themeFill="accent5"/>
            <w:noWrap/>
          </w:tcPr>
          <w:p w14:paraId="1E28B69D" w14:textId="77777777" w:rsidR="000D7325" w:rsidRPr="00E23F7D" w:rsidRDefault="000D7325" w:rsidP="006357D8">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t>!</w:t>
            </w:r>
          </w:p>
        </w:tc>
        <w:tc>
          <w:tcPr>
            <w:tcW w:w="805" w:type="dxa"/>
            <w:shd w:val="clear" w:color="auto" w:fill="B5DCDD" w:themeFill="accent4"/>
          </w:tcPr>
          <w:p w14:paraId="1AF25D9C" w14:textId="77777777" w:rsidR="000D7325" w:rsidRPr="00E23F7D" w:rsidRDefault="000D7325" w:rsidP="006357D8">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noWrap/>
          </w:tcPr>
          <w:p w14:paraId="5EFDE277" w14:textId="77777777" w:rsidR="000D7325" w:rsidRPr="00E23F7D" w:rsidRDefault="000D7325" w:rsidP="006357D8">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noWrap/>
          </w:tcPr>
          <w:p w14:paraId="4CE5E34B" w14:textId="77777777" w:rsidR="000D7325" w:rsidRPr="00E23F7D" w:rsidRDefault="000D7325" w:rsidP="006357D8">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shd w:val="clear" w:color="auto" w:fill="E1E4E5" w:themeFill="accent5"/>
            <w:noWrap/>
            <w:hideMark/>
          </w:tcPr>
          <w:p w14:paraId="2A4D9BF3" w14:textId="77777777" w:rsidR="000D7325" w:rsidRPr="00E23F7D" w:rsidRDefault="000D7325" w:rsidP="006357D8">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t>!</w:t>
            </w:r>
          </w:p>
        </w:tc>
        <w:tc>
          <w:tcPr>
            <w:tcW w:w="805" w:type="dxa"/>
            <w:shd w:val="clear" w:color="auto" w:fill="E1E4E5" w:themeFill="accent5"/>
            <w:noWrap/>
          </w:tcPr>
          <w:p w14:paraId="7E647BBC" w14:textId="77777777" w:rsidR="000D7325" w:rsidRPr="00E23F7D" w:rsidRDefault="000D7325" w:rsidP="006357D8">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t>!</w:t>
            </w:r>
          </w:p>
        </w:tc>
        <w:tc>
          <w:tcPr>
            <w:tcW w:w="805" w:type="dxa"/>
            <w:shd w:val="clear" w:color="auto" w:fill="E1E4E5" w:themeFill="accent5"/>
            <w:noWrap/>
          </w:tcPr>
          <w:p w14:paraId="6FEBDFEB" w14:textId="77777777" w:rsidR="000D7325" w:rsidRPr="00E23F7D" w:rsidRDefault="000D7325" w:rsidP="006357D8">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t>!</w:t>
            </w:r>
          </w:p>
        </w:tc>
      </w:tr>
      <w:tr w:rsidR="008F539D" w:rsidRPr="00E23F7D" w14:paraId="39A350A7" w14:textId="77777777" w:rsidTr="008F539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18" w:type="dxa"/>
          </w:tcPr>
          <w:p w14:paraId="05D18BBE" w14:textId="77777777" w:rsidR="00DE34CC" w:rsidRPr="007C1EE3" w:rsidRDefault="00DE34CC" w:rsidP="00DE34CC">
            <w:pPr>
              <w:pStyle w:val="Tabletext8pt"/>
            </w:pPr>
            <w:r w:rsidRPr="007C1EE3">
              <w:t>Jin 2020*</w:t>
            </w:r>
          </w:p>
        </w:tc>
        <w:tc>
          <w:tcPr>
            <w:tcW w:w="709" w:type="dxa"/>
          </w:tcPr>
          <w:p w14:paraId="52EAB4B7" w14:textId="6E3D51B1" w:rsidR="00DE34CC" w:rsidRPr="00E23F7D" w:rsidRDefault="00DE34CC" w:rsidP="00DE34CC">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23F7D">
              <w:rPr>
                <w:lang w:eastAsia="en-AU"/>
              </w:rPr>
              <w:t>†</w:t>
            </w:r>
          </w:p>
        </w:tc>
        <w:tc>
          <w:tcPr>
            <w:tcW w:w="1984" w:type="dxa"/>
            <w:hideMark/>
          </w:tcPr>
          <w:p w14:paraId="1123AF45" w14:textId="77777777" w:rsidR="00DE34CC" w:rsidRPr="00E23F7D" w:rsidRDefault="00DE34CC" w:rsidP="00DE34CC">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23F7D">
              <w:rPr>
                <w:lang w:eastAsia="en-AU"/>
              </w:rPr>
              <w:t>Emotional functioning</w:t>
            </w:r>
          </w:p>
        </w:tc>
        <w:tc>
          <w:tcPr>
            <w:tcW w:w="804" w:type="dxa"/>
            <w:shd w:val="clear" w:color="auto" w:fill="E1E4E5" w:themeFill="accent5"/>
            <w:noWrap/>
          </w:tcPr>
          <w:p w14:paraId="210794ED" w14:textId="77777777" w:rsidR="00DE34CC" w:rsidRPr="00E23F7D" w:rsidRDefault="00DE34CC"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t>!</w:t>
            </w:r>
          </w:p>
        </w:tc>
        <w:tc>
          <w:tcPr>
            <w:tcW w:w="805" w:type="dxa"/>
          </w:tcPr>
          <w:p w14:paraId="3AE91E0B" w14:textId="77777777" w:rsidR="00DE34CC" w:rsidRPr="00E23F7D" w:rsidRDefault="00DE34CC"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t>!</w:t>
            </w:r>
          </w:p>
        </w:tc>
        <w:tc>
          <w:tcPr>
            <w:tcW w:w="805" w:type="dxa"/>
            <w:noWrap/>
          </w:tcPr>
          <w:p w14:paraId="1C324C96" w14:textId="77777777" w:rsidR="00DE34CC" w:rsidRPr="00E23F7D" w:rsidRDefault="00DE34CC"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noWrap/>
          </w:tcPr>
          <w:p w14:paraId="50B0DFFF" w14:textId="77777777" w:rsidR="00DE34CC" w:rsidRPr="00E23F7D" w:rsidRDefault="00DE34CC"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E1E4E5" w:themeFill="accent5"/>
            <w:noWrap/>
            <w:hideMark/>
          </w:tcPr>
          <w:p w14:paraId="2C8E1ABF" w14:textId="77777777" w:rsidR="00DE34CC" w:rsidRPr="00E23F7D" w:rsidRDefault="00DE34CC"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t>!</w:t>
            </w:r>
          </w:p>
        </w:tc>
        <w:tc>
          <w:tcPr>
            <w:tcW w:w="805" w:type="dxa"/>
            <w:shd w:val="clear" w:color="auto" w:fill="B5DCDD" w:themeFill="accent4"/>
            <w:noWrap/>
          </w:tcPr>
          <w:p w14:paraId="62A4D472" w14:textId="77777777" w:rsidR="00DE34CC" w:rsidRPr="00E23F7D" w:rsidRDefault="00DE34CC"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B5DCDD" w:themeFill="accent4"/>
            <w:noWrap/>
          </w:tcPr>
          <w:p w14:paraId="6877090E" w14:textId="77777777" w:rsidR="00DE34CC" w:rsidRPr="00E23F7D" w:rsidRDefault="00DE34CC"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r>
      <w:tr w:rsidR="00DE34CC" w:rsidRPr="00E23F7D" w14:paraId="2879277E" w14:textId="77777777" w:rsidTr="008F539D">
        <w:trPr>
          <w:trHeight w:val="56"/>
        </w:trPr>
        <w:tc>
          <w:tcPr>
            <w:cnfStyle w:val="001000000000" w:firstRow="0" w:lastRow="0" w:firstColumn="1" w:lastColumn="0" w:oddVBand="0" w:evenVBand="0" w:oddHBand="0" w:evenHBand="0" w:firstRowFirstColumn="0" w:firstRowLastColumn="0" w:lastRowFirstColumn="0" w:lastRowLastColumn="0"/>
            <w:tcW w:w="1418" w:type="dxa"/>
          </w:tcPr>
          <w:p w14:paraId="427F8127" w14:textId="77777777" w:rsidR="00DE34CC" w:rsidRPr="007C1EE3" w:rsidRDefault="00DE34CC" w:rsidP="00DE34CC">
            <w:pPr>
              <w:pStyle w:val="Tabletext8pt"/>
            </w:pPr>
            <w:r w:rsidRPr="007C1EE3">
              <w:t>Lopresti 2021</w:t>
            </w:r>
          </w:p>
        </w:tc>
        <w:tc>
          <w:tcPr>
            <w:tcW w:w="709" w:type="dxa"/>
          </w:tcPr>
          <w:p w14:paraId="308A7B4D" w14:textId="77777777" w:rsidR="00DE34CC" w:rsidRPr="00DD2325" w:rsidRDefault="00DE34CC" w:rsidP="00DE34CC">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bCs w:val="0"/>
              </w:rPr>
            </w:pPr>
            <w:r w:rsidRPr="00DD2325">
              <w:rPr>
                <w:rFonts w:ascii="Segoe UI Symbol" w:hAnsi="Segoe UI Symbol"/>
                <w:bCs w:val="0"/>
              </w:rPr>
              <w:t>X</w:t>
            </w:r>
          </w:p>
        </w:tc>
        <w:tc>
          <w:tcPr>
            <w:tcW w:w="1984" w:type="dxa"/>
          </w:tcPr>
          <w:p w14:paraId="4BA91369" w14:textId="77777777" w:rsidR="00DE34CC" w:rsidRPr="00E23F7D" w:rsidRDefault="00DE34CC" w:rsidP="00DE34CC">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23F7D">
              <w:rPr>
                <w:lang w:eastAsia="en-AU"/>
              </w:rPr>
              <w:t>Nil</w:t>
            </w:r>
          </w:p>
        </w:tc>
        <w:tc>
          <w:tcPr>
            <w:tcW w:w="804" w:type="dxa"/>
            <w:shd w:val="clear" w:color="auto" w:fill="auto"/>
          </w:tcPr>
          <w:p w14:paraId="305A8633" w14:textId="77777777" w:rsidR="00DE34CC" w:rsidRPr="00E23F7D" w:rsidRDefault="00DE34CC"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shd w:val="clear" w:color="auto" w:fill="auto"/>
          </w:tcPr>
          <w:p w14:paraId="1BDB3150" w14:textId="77777777" w:rsidR="00DE34CC" w:rsidRPr="00E23F7D" w:rsidRDefault="00DE34CC"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shd w:val="clear" w:color="auto" w:fill="auto"/>
          </w:tcPr>
          <w:p w14:paraId="42FF9B49" w14:textId="77777777" w:rsidR="00DE34CC" w:rsidRPr="00E23F7D" w:rsidRDefault="00DE34CC"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shd w:val="clear" w:color="auto" w:fill="auto"/>
            <w:noWrap/>
          </w:tcPr>
          <w:p w14:paraId="62F51576" w14:textId="77777777" w:rsidR="00DE34CC" w:rsidRPr="00E23F7D" w:rsidRDefault="00DE34CC"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shd w:val="clear" w:color="auto" w:fill="auto"/>
            <w:noWrap/>
          </w:tcPr>
          <w:p w14:paraId="6F4536D1" w14:textId="77777777" w:rsidR="00DE34CC" w:rsidRPr="00E23F7D" w:rsidRDefault="00DE34CC"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shd w:val="clear" w:color="auto" w:fill="auto"/>
            <w:noWrap/>
          </w:tcPr>
          <w:p w14:paraId="4D54DFCB" w14:textId="77777777" w:rsidR="00DE34CC" w:rsidRPr="00E23F7D" w:rsidRDefault="00DE34CC"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805" w:type="dxa"/>
            <w:shd w:val="clear" w:color="auto" w:fill="auto"/>
            <w:noWrap/>
          </w:tcPr>
          <w:p w14:paraId="4C1A4FED" w14:textId="77777777" w:rsidR="00DE34CC" w:rsidRPr="00E23F7D" w:rsidRDefault="00DE34CC" w:rsidP="00DE34CC">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r>
      <w:tr w:rsidR="00DE34CC" w:rsidRPr="00E23F7D" w14:paraId="5B0ACD24" w14:textId="77777777" w:rsidTr="008F539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418" w:type="dxa"/>
          </w:tcPr>
          <w:p w14:paraId="03B62722" w14:textId="084653CD" w:rsidR="00DE34CC" w:rsidRPr="007C1EE3" w:rsidRDefault="00DE34CC" w:rsidP="00DE34CC">
            <w:pPr>
              <w:pStyle w:val="Tabletext8pt"/>
            </w:pPr>
            <w:r w:rsidRPr="007C1EE3">
              <w:t>Ogawa-Ochiai 2018</w:t>
            </w:r>
          </w:p>
        </w:tc>
        <w:tc>
          <w:tcPr>
            <w:tcW w:w="709" w:type="dxa"/>
          </w:tcPr>
          <w:p w14:paraId="7E07FA92" w14:textId="77777777" w:rsidR="00DE34CC" w:rsidRPr="00DD2325" w:rsidRDefault="00DE34CC" w:rsidP="00DE34CC">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bCs w:val="0"/>
              </w:rPr>
            </w:pPr>
            <w:r w:rsidRPr="00DD2325">
              <w:rPr>
                <w:rFonts w:ascii="Segoe UI Symbol" w:hAnsi="Segoe UI Symbol"/>
                <w:bCs w:val="0"/>
              </w:rPr>
              <w:t>X</w:t>
            </w:r>
          </w:p>
        </w:tc>
        <w:tc>
          <w:tcPr>
            <w:tcW w:w="1984" w:type="dxa"/>
          </w:tcPr>
          <w:p w14:paraId="1324AE39" w14:textId="21B9E060" w:rsidR="00DE34CC" w:rsidRPr="00E23F7D" w:rsidRDefault="00DE34CC" w:rsidP="00DE34CC">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23F7D">
              <w:rPr>
                <w:lang w:eastAsia="en-AU"/>
              </w:rPr>
              <w:t>Nil</w:t>
            </w:r>
          </w:p>
        </w:tc>
        <w:tc>
          <w:tcPr>
            <w:tcW w:w="804" w:type="dxa"/>
            <w:shd w:val="clear" w:color="auto" w:fill="auto"/>
          </w:tcPr>
          <w:p w14:paraId="013C8BDD" w14:textId="48D82FA0" w:rsidR="00DE34CC" w:rsidRPr="00E23F7D" w:rsidRDefault="00DE34CC"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auto"/>
          </w:tcPr>
          <w:p w14:paraId="0ACE57E2" w14:textId="28A7E445" w:rsidR="00DE34CC" w:rsidRPr="00E23F7D" w:rsidRDefault="00DE34CC"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auto"/>
          </w:tcPr>
          <w:p w14:paraId="290E2E3B" w14:textId="4BECE80F" w:rsidR="00DE34CC" w:rsidRPr="00E23F7D" w:rsidRDefault="00DE34CC"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auto"/>
            <w:noWrap/>
          </w:tcPr>
          <w:p w14:paraId="20104419" w14:textId="5A8F5BBE" w:rsidR="00DE34CC" w:rsidRPr="00E23F7D" w:rsidRDefault="00DE34CC"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auto"/>
            <w:noWrap/>
          </w:tcPr>
          <w:p w14:paraId="2B1126D2" w14:textId="48BF6F20" w:rsidR="00DE34CC" w:rsidRPr="00E23F7D" w:rsidRDefault="00DE34CC"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auto"/>
            <w:noWrap/>
          </w:tcPr>
          <w:p w14:paraId="4C0B1D2B" w14:textId="7316F610" w:rsidR="00DE34CC" w:rsidRPr="00E23F7D" w:rsidRDefault="00DE34CC"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805" w:type="dxa"/>
            <w:shd w:val="clear" w:color="auto" w:fill="auto"/>
            <w:noWrap/>
          </w:tcPr>
          <w:p w14:paraId="616AD8C4" w14:textId="52EAC30A" w:rsidR="00DE34CC" w:rsidRPr="00E23F7D" w:rsidRDefault="00DE34CC" w:rsidP="00DE34CC">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r>
    </w:tbl>
    <w:p w14:paraId="1226B6D8" w14:textId="7C34562C" w:rsidR="00D10475" w:rsidRPr="00E23F7D" w:rsidRDefault="00D10475" w:rsidP="00D10475">
      <w:pPr>
        <w:pStyle w:val="TableFigNotes18"/>
      </w:pPr>
      <w:bookmarkStart w:id="247" w:name="_Hlk133234037"/>
      <w:r w:rsidRPr="00E23F7D">
        <w:t>* Best available information means the systematic review meets AMSTAR-2 domain</w:t>
      </w:r>
      <w:r w:rsidR="003C3D42" w:rsidRPr="00E23F7D">
        <w:t>s</w:t>
      </w:r>
      <w:r w:rsidRPr="00E23F7D">
        <w:t xml:space="preserve"> 4, </w:t>
      </w:r>
      <w:r w:rsidR="003C3D42" w:rsidRPr="00E23F7D">
        <w:t>8,</w:t>
      </w:r>
      <w:r w:rsidRPr="00E23F7D">
        <w:t xml:space="preserve"> 9, </w:t>
      </w:r>
      <w:r w:rsidR="003C3D42" w:rsidRPr="00E23F7D">
        <w:t>&amp;</w:t>
      </w:r>
      <w:r w:rsidRPr="00E23F7D">
        <w:t xml:space="preserve"> 11 (see </w:t>
      </w:r>
      <w:r w:rsidR="00032B03" w:rsidRPr="00E23F7D">
        <w:t>Appendix B2</w:t>
      </w:r>
      <w:r w:rsidR="006D0F10" w:rsidRPr="00E23F7D">
        <w:t xml:space="preserve"> </w:t>
      </w:r>
      <w:r w:rsidRPr="00E23F7D">
        <w:t>Framework for selecting the systematic review from which to extract data)</w:t>
      </w:r>
    </w:p>
    <w:p w14:paraId="04031AFF" w14:textId="77777777" w:rsidR="00604C45" w:rsidRPr="00E23F7D" w:rsidRDefault="00604C45" w:rsidP="00604C45">
      <w:pPr>
        <w:pStyle w:val="TableFigNotes18"/>
      </w:pPr>
      <w:r w:rsidRPr="003A6590">
        <w:rPr>
          <w:rFonts w:ascii="Segoe UI Symbol" w:hAnsi="Segoe UI Symbol"/>
        </w:rPr>
        <w:t>✓</w:t>
      </w:r>
      <w:r w:rsidRPr="00E23F7D">
        <w:t> Systematic review meets (or partially meets) prespecified critical AMSTAR-2 domains (4, 8, 9 &amp; 11)</w:t>
      </w:r>
      <w:r>
        <w:t>.</w:t>
      </w:r>
    </w:p>
    <w:p w14:paraId="062F6901" w14:textId="77777777" w:rsidR="00604C45" w:rsidRPr="00E23F7D" w:rsidRDefault="00604C45" w:rsidP="00604C45">
      <w:pPr>
        <w:pStyle w:val="TableFigNotes18"/>
      </w:pPr>
      <w:r w:rsidRPr="00E23F7D">
        <w:rPr>
          <w:lang w:eastAsia="en-AU"/>
        </w:rPr>
        <w:t>†</w:t>
      </w:r>
      <w:r w:rsidRPr="00E23F7D">
        <w:t xml:space="preserve"> Systematic review meets (or partially meets) some, but not all, prespecified critical AMSTAR-2 domains (4, 8, 9 &amp; 11)</w:t>
      </w:r>
      <w:r>
        <w:t>.</w:t>
      </w:r>
    </w:p>
    <w:p w14:paraId="63DBFFF6" w14:textId="77777777" w:rsidR="00604C45" w:rsidRPr="00E23F7D" w:rsidRDefault="00604C45" w:rsidP="00604C45">
      <w:pPr>
        <w:pStyle w:val="TableFigNotes18"/>
      </w:pPr>
      <w:r w:rsidRPr="00E23F7D">
        <w:t>X Systematic review does not meet prespecified critical AMSTAR-2 domains (4, 8, 9 &amp; 11)</w:t>
      </w:r>
      <w:r>
        <w:t>.</w:t>
      </w:r>
    </w:p>
    <w:p w14:paraId="09F76DD7" w14:textId="77777777" w:rsidR="00604C45" w:rsidRPr="00E23F7D" w:rsidRDefault="00604C45" w:rsidP="00604C45">
      <w:pPr>
        <w:pStyle w:val="TableFigNotes18"/>
        <w:keepNext/>
      </w:pPr>
      <w:r w:rsidRPr="00E23F7D">
        <w:t xml:space="preserve">* Jin 2020: The authors did not present results (only </w:t>
      </w:r>
      <w:r w:rsidRPr="00DC73AD">
        <w:rPr>
          <w:rStyle w:val="Emphasis"/>
        </w:rPr>
        <w:t>p</w:t>
      </w:r>
      <w:r>
        <w:t xml:space="preserve"> </w:t>
      </w:r>
      <w:r w:rsidRPr="00E23F7D">
        <w:t xml:space="preserve">values provided) for listed outcomes. A meta-analysis for </w:t>
      </w:r>
      <w:r>
        <w:t>'C</w:t>
      </w:r>
      <w:r w:rsidRPr="00E23F7D">
        <w:t>linical effect’ based on self-reported fatigue scales (fatigue score, fatigue severity or checklist of individual strength), but the threshold for ‘Clinical effect’ (dichotomous) was not specified. Due to time and resource constraints, retrieval of primary studies was not pursued.</w:t>
      </w:r>
    </w:p>
    <w:p w14:paraId="6B2B8399" w14:textId="6976CC36" w:rsidR="005634AD" w:rsidRPr="00E23F7D" w:rsidRDefault="00A435DD" w:rsidP="00287C84">
      <w:pPr>
        <w:pStyle w:val="TableFigNotes18"/>
        <w:keepNext/>
      </w:pPr>
      <w:r w:rsidRPr="00E23F7D">
        <w:t>Y</w:t>
      </w:r>
      <w:r w:rsidR="005634AD" w:rsidRPr="00E23F7D">
        <w:t xml:space="preserve"> </w:t>
      </w:r>
      <w:r w:rsidR="0040564B" w:rsidRPr="00E23F7D">
        <w:t>RCT is</w:t>
      </w:r>
      <w:r w:rsidR="005634AD" w:rsidRPr="00E23F7D">
        <w:t xml:space="preserve"> included in the </w:t>
      </w:r>
      <w:r w:rsidR="00835A55" w:rsidRPr="00E23F7D">
        <w:t>systematic review</w:t>
      </w:r>
      <w:r w:rsidR="005634AD" w:rsidRPr="00E23F7D">
        <w:t>, meets our PICO criteria &amp; a study result is available for inclusion in the synthesis</w:t>
      </w:r>
      <w:r w:rsidR="003A6590">
        <w:t>.</w:t>
      </w:r>
    </w:p>
    <w:p w14:paraId="4BC301BC" w14:textId="1F6AA625" w:rsidR="005634AD" w:rsidRPr="00E23F7D" w:rsidRDefault="00FF4B35" w:rsidP="00287C84">
      <w:pPr>
        <w:pStyle w:val="TableFigNotes18"/>
        <w:keepNext/>
      </w:pPr>
      <w:r w:rsidRPr="00E23F7D">
        <w:t>?</w:t>
      </w:r>
      <w:r w:rsidR="005634AD" w:rsidRPr="00E23F7D">
        <w:t xml:space="preserve"> </w:t>
      </w:r>
      <w:r w:rsidR="00CD0F60" w:rsidRPr="00E23F7D">
        <w:t>RCT is</w:t>
      </w:r>
      <w:r w:rsidR="005634AD" w:rsidRPr="00E23F7D">
        <w:t xml:space="preserve"> included in the </w:t>
      </w:r>
      <w:r w:rsidR="00835A55" w:rsidRPr="00E23F7D">
        <w:t>systematic review</w:t>
      </w:r>
      <w:r w:rsidR="005634AD" w:rsidRPr="00E23F7D">
        <w:t xml:space="preserve">, meets our PICO criteria, but the </w:t>
      </w:r>
      <w:r w:rsidR="00835A55" w:rsidRPr="00E23F7D">
        <w:t>systematic review</w:t>
      </w:r>
      <w:r w:rsidR="005634AD" w:rsidRPr="00E23F7D">
        <w:t xml:space="preserve"> does not adequately report the results. Due to time and resource constraints, retrieval of primary studies was not pursued</w:t>
      </w:r>
      <w:r w:rsidR="003A6590">
        <w:t>.</w:t>
      </w:r>
    </w:p>
    <w:bookmarkEnd w:id="247"/>
    <w:p w14:paraId="2E18AB37" w14:textId="4702113B" w:rsidR="00FF4B35" w:rsidRPr="00E23F7D" w:rsidRDefault="00FF4B35" w:rsidP="00FF4B35">
      <w:pPr>
        <w:pStyle w:val="TableFigNotes18"/>
      </w:pPr>
      <w:r w:rsidRPr="00E23F7D">
        <w:t>! RCT is included in the systematic review but does not measure the listed outcome</w:t>
      </w:r>
      <w:r w:rsidR="003A6590">
        <w:t>.</w:t>
      </w:r>
    </w:p>
    <w:p w14:paraId="1B301ACB" w14:textId="59749B4D" w:rsidR="00CD0F60" w:rsidRPr="00E23F7D" w:rsidRDefault="00CD0F60" w:rsidP="00CD0F60">
      <w:pPr>
        <w:pStyle w:val="TableFigNotes18"/>
        <w:keepNext/>
      </w:pPr>
      <w:r w:rsidRPr="00E23F7D">
        <w:t>-- RCT is not included in systematic review</w:t>
      </w:r>
      <w:r w:rsidR="003A6590">
        <w:t>.</w:t>
      </w:r>
    </w:p>
    <w:p w14:paraId="07055F6A" w14:textId="1B2AAA9E" w:rsidR="005634AD" w:rsidRPr="00E23F7D" w:rsidRDefault="00D041AB" w:rsidP="00D041AB">
      <w:pPr>
        <w:pStyle w:val="Heading3"/>
      </w:pPr>
      <w:bookmarkStart w:id="248" w:name="_Toc183697558"/>
      <w:r w:rsidRPr="00E23F7D">
        <w:t>Risk of bias</w:t>
      </w:r>
      <w:bookmarkEnd w:id="248"/>
    </w:p>
    <w:p w14:paraId="7BC09D1D" w14:textId="4F431BFC" w:rsidR="00CD48AA" w:rsidRPr="00E23F7D" w:rsidRDefault="00CD48AA" w:rsidP="00CD48AA">
      <w:pPr>
        <w:pStyle w:val="BodyText"/>
      </w:pPr>
      <w:r w:rsidRPr="00E23F7D">
        <w:t>No</w:t>
      </w:r>
      <w:r w:rsidR="00E154EA" w:rsidRPr="00E23F7D">
        <w:t>ne of the eligible</w:t>
      </w:r>
      <w:r w:rsidRPr="00E23F7D">
        <w:t xml:space="preserve"> </w:t>
      </w:r>
      <w:r w:rsidR="00E05C77" w:rsidRPr="00E23F7D">
        <w:t>RCTs</w:t>
      </w:r>
      <w:r w:rsidRPr="00E23F7D">
        <w:t xml:space="preserve"> were judged </w:t>
      </w:r>
      <w:r w:rsidR="00E05C77" w:rsidRPr="00E23F7D">
        <w:t xml:space="preserve">by the included systematic reviews </w:t>
      </w:r>
      <w:r w:rsidRPr="00E23F7D">
        <w:t xml:space="preserve">to be at overall </w:t>
      </w:r>
      <w:r w:rsidR="00E05C77" w:rsidRPr="00E23F7D">
        <w:t xml:space="preserve">high </w:t>
      </w:r>
      <w:r w:rsidRPr="00E23F7D">
        <w:t>risk of bias.</w:t>
      </w:r>
      <w:r w:rsidR="00AF19C9" w:rsidRPr="00E23F7D">
        <w:t xml:space="preserve"> Risk of bias assessments for the included RCTs as summarised by included systematic reviews are provided in Appendix </w:t>
      </w:r>
      <w:r w:rsidR="00613CAA">
        <w:t xml:space="preserve">F1. </w:t>
      </w:r>
    </w:p>
    <w:p w14:paraId="10D06D68" w14:textId="46547F8D" w:rsidR="005634AD" w:rsidRPr="00E23F7D" w:rsidRDefault="007411B9" w:rsidP="00CD48AA">
      <w:pPr>
        <w:pStyle w:val="BodyText"/>
      </w:pPr>
      <w:r w:rsidRPr="00E23F7D">
        <w:t xml:space="preserve">Both </w:t>
      </w:r>
      <w:r w:rsidR="005634AD" w:rsidRPr="00E23F7D">
        <w:t xml:space="preserve">Kim 2013 and Etemadifar 2013 </w:t>
      </w:r>
      <w:r w:rsidRPr="00E23F7D">
        <w:t xml:space="preserve">were </w:t>
      </w:r>
      <w:r w:rsidR="00A8075E" w:rsidRPr="00E23F7D">
        <w:t>rate</w:t>
      </w:r>
      <w:r w:rsidRPr="00E23F7D">
        <w:t>d</w:t>
      </w:r>
      <w:r w:rsidR="005634AD" w:rsidRPr="00E23F7D">
        <w:t xml:space="preserve"> </w:t>
      </w:r>
      <w:r w:rsidR="0001308D" w:rsidRPr="00E23F7D">
        <w:t xml:space="preserve">by Bach 2016 </w:t>
      </w:r>
      <w:r w:rsidR="00A8075E" w:rsidRPr="00E23F7D">
        <w:t xml:space="preserve">using the Jadad </w:t>
      </w:r>
      <w:r w:rsidR="002F1EC1" w:rsidRPr="00E23F7D">
        <w:t>S</w:t>
      </w:r>
      <w:r w:rsidR="00A8075E" w:rsidRPr="00E23F7D">
        <w:t xml:space="preserve">cale </w:t>
      </w:r>
      <w:r w:rsidR="00A8075E" w:rsidRPr="00E23F7D">
        <w:fldChar w:fldCharType="begin"/>
      </w:r>
      <w:r w:rsidR="002E03B7">
        <w:instrText xml:space="preserve"> ADDIN EN.CITE &lt;EndNote&gt;&lt;Cite&gt;&lt;Author&gt;Jadad&lt;/Author&gt;&lt;Year&gt;1996&lt;/Year&gt;&lt;RecNum&gt;167&lt;/RecNum&gt;&lt;DisplayText&gt;(234)&lt;/DisplayText&gt;&lt;record&gt;&lt;rec-number&gt;167&lt;/rec-number&gt;&lt;foreign-keys&gt;&lt;key app="EN" db-id="fffa29epupvv03e2wadvw0dnd2t2azstt9v5" timestamp="1688446595"&gt;167&lt;/key&gt;&lt;/foreign-keys&gt;&lt;ref-type name="Journal Article"&gt;17&lt;/ref-type&gt;&lt;contributors&gt;&lt;authors&gt;&lt;author&gt;Jadad, A. R.&lt;/author&gt;&lt;author&gt;Moore, R. A.&lt;/author&gt;&lt;author&gt;Carroll, D.&lt;/author&gt;&lt;author&gt;Jenkinson, C.&lt;/author&gt;&lt;author&gt;Reynolds, D. J.&lt;/author&gt;&lt;author&gt;Gavaghan, D. J.&lt;/author&gt;&lt;author&gt;McQuay, H. J.&lt;/author&gt;&lt;/authors&gt;&lt;/contributors&gt;&lt;auth-address&gt;Oxford Regional Pain Relief Unit, University of Oxford, UK.&lt;/auth-address&gt;&lt;titles&gt;&lt;title&gt;Assessing the quality of reports of randomized clinical trials: is blinding necessary?&lt;/title&gt;&lt;secondary-title&gt;Control Clin Trials&lt;/secondary-title&gt;&lt;/titles&gt;&lt;periodical&gt;&lt;full-title&gt;Control Clin Trials&lt;/full-title&gt;&lt;/periodical&gt;&lt;pages&gt;1-12&lt;/pages&gt;&lt;volume&gt;17&lt;/volume&gt;&lt;number&gt;1&lt;/number&gt;&lt;keywords&gt;&lt;keyword&gt;Double-Blind Method&lt;/keyword&gt;&lt;keyword&gt;Female&lt;/keyword&gt;&lt;keyword&gt;Humans&lt;/keyword&gt;&lt;keyword&gt;Male&lt;/keyword&gt;&lt;keyword&gt;Pain/drug therapy&lt;/keyword&gt;&lt;keyword&gt;Patient Dropouts&lt;/keyword&gt;&lt;keyword&gt;Peer Review/standards&lt;/keyword&gt;&lt;keyword&gt;Randomized Controlled Trials as Topic/methods/*standards&lt;/keyword&gt;&lt;keyword&gt;Reproducibility of Results&lt;/keyword&gt;&lt;keyword&gt;Research Design/*standards&lt;/keyword&gt;&lt;keyword&gt;Technology Assessment, Biomedical&lt;/keyword&gt;&lt;/keywords&gt;&lt;dates&gt;&lt;year&gt;1996&lt;/year&gt;&lt;pub-dates&gt;&lt;date&gt;Feb&lt;/date&gt;&lt;/pub-dates&gt;&lt;/dates&gt;&lt;isbn&gt;0197-2456 (Print)&amp;#xD;0197-2456 (Linking)&lt;/isbn&gt;&lt;accession-num&gt;8721797&lt;/accession-num&gt;&lt;urls&gt;&lt;related-urls&gt;&lt;url&gt;https://www.ncbi.nlm.nih.gov/pubmed/8721797&lt;/url&gt;&lt;/related-urls&gt;&lt;/urls&gt;&lt;electronic-resource-num&gt;https://doi.org/10.1016/0197-2456(95)00134-4&lt;/electronic-resource-num&gt;&lt;remote-database-name&gt;Medline&lt;/remote-database-name&gt;&lt;remote-database-provider&gt;NLM&lt;/remote-database-provider&gt;&lt;/record&gt;&lt;/Cite&gt;&lt;/EndNote&gt;</w:instrText>
      </w:r>
      <w:r w:rsidR="00A8075E" w:rsidRPr="00E23F7D">
        <w:fldChar w:fldCharType="separate"/>
      </w:r>
      <w:r w:rsidR="00346933">
        <w:rPr>
          <w:noProof/>
        </w:rPr>
        <w:t>(</w:t>
      </w:r>
      <w:hyperlink w:anchor="_ENREF_234" w:tooltip="Jadad, 1996 #167" w:history="1">
        <w:r w:rsidR="002E03B7">
          <w:rPr>
            <w:noProof/>
          </w:rPr>
          <w:t>234</w:t>
        </w:r>
      </w:hyperlink>
      <w:r w:rsidR="00346933">
        <w:rPr>
          <w:noProof/>
        </w:rPr>
        <w:t>)</w:t>
      </w:r>
      <w:r w:rsidR="00A8075E" w:rsidRPr="00E23F7D">
        <w:fldChar w:fldCharType="end"/>
      </w:r>
      <w:r w:rsidR="00A8075E" w:rsidRPr="00E23F7D">
        <w:t>.</w:t>
      </w:r>
      <w:r w:rsidR="005634AD" w:rsidRPr="00E23F7D">
        <w:t xml:space="preserve"> Kim 2013 met </w:t>
      </w:r>
      <w:r w:rsidR="00E60453" w:rsidRPr="00E23F7D">
        <w:t>4</w:t>
      </w:r>
      <w:r w:rsidR="005634AD" w:rsidRPr="00E23F7D">
        <w:t xml:space="preserve"> out of the </w:t>
      </w:r>
      <w:r w:rsidR="00E60453" w:rsidRPr="00E23F7D">
        <w:t xml:space="preserve">5 </w:t>
      </w:r>
      <w:r w:rsidR="005634AD" w:rsidRPr="00E23F7D">
        <w:t xml:space="preserve">items on the Jadad scale, with concerns about not "using identical placebo". Etemadifar 2013 met all </w:t>
      </w:r>
      <w:r w:rsidR="00E60453" w:rsidRPr="00E23F7D">
        <w:t xml:space="preserve">5 </w:t>
      </w:r>
      <w:r w:rsidR="005634AD" w:rsidRPr="00E23F7D">
        <w:t>items on the Jadad scale.</w:t>
      </w:r>
    </w:p>
    <w:p w14:paraId="2701F7D7" w14:textId="3186293A" w:rsidR="005634AD" w:rsidRPr="00E23F7D" w:rsidRDefault="005634AD" w:rsidP="005634AD">
      <w:pPr>
        <w:pStyle w:val="BodyText"/>
      </w:pPr>
      <w:r w:rsidRPr="00E23F7D">
        <w:t xml:space="preserve">Hartz 2004 was </w:t>
      </w:r>
      <w:r w:rsidR="0081341C" w:rsidRPr="00E23F7D">
        <w:t>assessed by</w:t>
      </w:r>
      <w:r w:rsidRPr="00E23F7D">
        <w:t xml:space="preserve"> </w:t>
      </w:r>
      <w:r w:rsidRPr="00E23F7D">
        <w:rPr>
          <w:rFonts w:eastAsia="Times New Roman"/>
          <w:lang w:eastAsia="en-AU"/>
        </w:rPr>
        <w:t>Kim 2020</w:t>
      </w:r>
      <w:r w:rsidR="007411B9" w:rsidRPr="00E23F7D">
        <w:rPr>
          <w:rFonts w:eastAsia="Times New Roman"/>
          <w:lang w:eastAsia="en-AU"/>
        </w:rPr>
        <w:t xml:space="preserve"> </w:t>
      </w:r>
      <w:r w:rsidRPr="00E23F7D">
        <w:rPr>
          <w:rFonts w:eastAsia="Times New Roman"/>
          <w:lang w:eastAsia="en-AU"/>
        </w:rPr>
        <w:t>us</w:t>
      </w:r>
      <w:r w:rsidR="0081341C" w:rsidRPr="00E23F7D">
        <w:rPr>
          <w:rFonts w:eastAsia="Times New Roman"/>
          <w:lang w:eastAsia="en-AU"/>
        </w:rPr>
        <w:t>ing</w:t>
      </w:r>
      <w:r w:rsidRPr="00E23F7D">
        <w:rPr>
          <w:rFonts w:eastAsia="Times New Roman"/>
          <w:lang w:eastAsia="en-AU"/>
        </w:rPr>
        <w:t xml:space="preserve"> the Cochrane</w:t>
      </w:r>
      <w:r w:rsidR="00AF19C9" w:rsidRPr="00E23F7D">
        <w:rPr>
          <w:rFonts w:eastAsia="Times New Roman"/>
          <w:lang w:eastAsia="en-AU"/>
        </w:rPr>
        <w:t xml:space="preserve"> Collaboration</w:t>
      </w:r>
      <w:r w:rsidR="000901E0">
        <w:rPr>
          <w:rFonts w:eastAsia="Times New Roman"/>
          <w:lang w:eastAsia="en-AU"/>
        </w:rPr>
        <w:t>’</w:t>
      </w:r>
      <w:r w:rsidR="00AF19C9" w:rsidRPr="00E23F7D">
        <w:rPr>
          <w:rFonts w:eastAsia="Times New Roman"/>
          <w:lang w:eastAsia="en-AU"/>
        </w:rPr>
        <w:t>s</w:t>
      </w:r>
      <w:r w:rsidRPr="00E23F7D">
        <w:rPr>
          <w:rFonts w:eastAsia="Times New Roman"/>
          <w:lang w:eastAsia="en-AU"/>
        </w:rPr>
        <w:t xml:space="preserve"> risk of bias assessment tool</w:t>
      </w:r>
      <w:r w:rsidR="0081341C" w:rsidRPr="00E23F7D">
        <w:rPr>
          <w:rFonts w:eastAsia="Times New Roman"/>
          <w:lang w:eastAsia="en-AU"/>
        </w:rPr>
        <w:t xml:space="preserve"> </w:t>
      </w:r>
      <w:r w:rsidR="00862073" w:rsidRPr="00E23F7D">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 </w:instrText>
      </w:r>
      <w:r w:rsidR="002E03B7">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EN.CITE.DATA </w:instrText>
      </w:r>
      <w:r w:rsidR="002E03B7">
        <w:rPr>
          <w:rFonts w:eastAsia="Times New Roman"/>
          <w:lang w:eastAsia="en-AU"/>
        </w:rPr>
      </w:r>
      <w:r w:rsidR="002E03B7">
        <w:rPr>
          <w:rFonts w:eastAsia="Times New Roman"/>
          <w:lang w:eastAsia="en-AU"/>
        </w:rPr>
        <w:fldChar w:fldCharType="end"/>
      </w:r>
      <w:r w:rsidR="00862073" w:rsidRPr="00E23F7D">
        <w:rPr>
          <w:rFonts w:eastAsia="Times New Roman"/>
          <w:lang w:eastAsia="en-AU"/>
        </w:rPr>
      </w:r>
      <w:r w:rsidR="00862073" w:rsidRPr="00E23F7D">
        <w:rPr>
          <w:rFonts w:eastAsia="Times New Roman"/>
          <w:lang w:eastAsia="en-AU"/>
        </w:rPr>
        <w:fldChar w:fldCharType="separate"/>
      </w:r>
      <w:r w:rsidR="002B6D09">
        <w:rPr>
          <w:rFonts w:eastAsia="Times New Roman"/>
          <w:noProof/>
          <w:lang w:eastAsia="en-AU"/>
        </w:rPr>
        <w:t>(</w:t>
      </w:r>
      <w:hyperlink w:anchor="_ENREF_54" w:tooltip="Higgins, 2011 #1403" w:history="1">
        <w:r w:rsidR="002E03B7">
          <w:rPr>
            <w:rFonts w:eastAsia="Times New Roman"/>
            <w:noProof/>
            <w:lang w:eastAsia="en-AU"/>
          </w:rPr>
          <w:t>54</w:t>
        </w:r>
      </w:hyperlink>
      <w:r w:rsidR="002B6D09">
        <w:rPr>
          <w:rFonts w:eastAsia="Times New Roman"/>
          <w:noProof/>
          <w:lang w:eastAsia="en-AU"/>
        </w:rPr>
        <w:t>)</w:t>
      </w:r>
      <w:r w:rsidR="00862073" w:rsidRPr="00E23F7D">
        <w:rPr>
          <w:rFonts w:eastAsia="Times New Roman"/>
          <w:lang w:eastAsia="en-AU"/>
        </w:rPr>
        <w:fldChar w:fldCharType="end"/>
      </w:r>
      <w:r w:rsidR="00862073" w:rsidRPr="00E23F7D">
        <w:rPr>
          <w:rFonts w:eastAsia="Times New Roman"/>
          <w:lang w:eastAsia="en-AU"/>
        </w:rPr>
        <w:t xml:space="preserve"> </w:t>
      </w:r>
      <w:r w:rsidR="00A45839" w:rsidRPr="00E23F7D">
        <w:rPr>
          <w:rFonts w:eastAsia="Times New Roman"/>
          <w:lang w:eastAsia="en-AU"/>
        </w:rPr>
        <w:t xml:space="preserve">and </w:t>
      </w:r>
      <w:r w:rsidRPr="00E23F7D">
        <w:t xml:space="preserve">was </w:t>
      </w:r>
      <w:r w:rsidR="0027267E" w:rsidRPr="00E23F7D">
        <w:t>judged to be</w:t>
      </w:r>
      <w:r w:rsidRPr="00E23F7D">
        <w:t xml:space="preserve"> </w:t>
      </w:r>
      <w:r w:rsidR="00A45839" w:rsidRPr="00E23F7D">
        <w:t>at</w:t>
      </w:r>
      <w:r w:rsidRPr="00E23F7D">
        <w:t xml:space="preserve"> low risk of bias in </w:t>
      </w:r>
      <w:r w:rsidR="0081341C" w:rsidRPr="00E23F7D">
        <w:t xml:space="preserve">the </w:t>
      </w:r>
      <w:r w:rsidRPr="00E23F7D">
        <w:t xml:space="preserve">domains </w:t>
      </w:r>
      <w:r w:rsidR="0081341C" w:rsidRPr="00E23F7D">
        <w:t xml:space="preserve">relating to </w:t>
      </w:r>
      <w:r w:rsidR="00A45839" w:rsidRPr="00E23F7D">
        <w:t xml:space="preserve">selection, </w:t>
      </w:r>
      <w:r w:rsidR="0027267E" w:rsidRPr="00E23F7D">
        <w:t>performance</w:t>
      </w:r>
      <w:r w:rsidR="00B72303" w:rsidRPr="00E23F7D">
        <w:t>, detection</w:t>
      </w:r>
      <w:r w:rsidR="0027267E" w:rsidRPr="00E23F7D">
        <w:t xml:space="preserve"> and attrition</w:t>
      </w:r>
      <w:r w:rsidR="00B72303" w:rsidRPr="00E23F7D">
        <w:t xml:space="preserve"> bias</w:t>
      </w:r>
      <w:r w:rsidR="00D663F9" w:rsidRPr="00E23F7D">
        <w:t xml:space="preserve">. </w:t>
      </w:r>
      <w:r w:rsidR="00AF19C9" w:rsidRPr="00E23F7D">
        <w:t>The study</w:t>
      </w:r>
      <w:r w:rsidR="00C06AD3" w:rsidRPr="00E23F7D">
        <w:t xml:space="preserve"> was</w:t>
      </w:r>
      <w:r w:rsidR="00D663F9" w:rsidRPr="00E23F7D">
        <w:t xml:space="preserve"> judged to be</w:t>
      </w:r>
      <w:r w:rsidR="00C06AD3" w:rsidRPr="00E23F7D">
        <w:t xml:space="preserve"> at unclear risk of bias for</w:t>
      </w:r>
      <w:r w:rsidRPr="00E23F7D">
        <w:t xml:space="preserve"> selective outcome reporting.  </w:t>
      </w:r>
    </w:p>
    <w:p w14:paraId="4918DEDA" w14:textId="6A462DB6" w:rsidR="005634AD" w:rsidRPr="00E23F7D" w:rsidRDefault="005634AD" w:rsidP="007411B9">
      <w:pPr>
        <w:pStyle w:val="Heading3"/>
      </w:pPr>
      <w:bookmarkStart w:id="249" w:name="_Ref162283359"/>
      <w:bookmarkStart w:id="250" w:name="_Toc183697559"/>
      <w:r w:rsidRPr="00E23F7D">
        <w:lastRenderedPageBreak/>
        <w:t>Summary of findings and evidence statements</w:t>
      </w:r>
      <w:bookmarkEnd w:id="249"/>
      <w:bookmarkEnd w:id="250"/>
    </w:p>
    <w:p w14:paraId="055D1551" w14:textId="051A04FD" w:rsidR="007411B9" w:rsidRPr="00E23F7D" w:rsidRDefault="007E3866" w:rsidP="007411B9">
      <w:pPr>
        <w:pStyle w:val="Heading4"/>
      </w:pPr>
      <w:r>
        <w:t>Primary Comparison</w:t>
      </w:r>
      <w:r w:rsidR="007411B9" w:rsidRPr="00E23F7D">
        <w:t xml:space="preserve"> (vs placebo)</w:t>
      </w:r>
    </w:p>
    <w:p w14:paraId="1F7EC828" w14:textId="60D9CEB0" w:rsidR="007411B9" w:rsidRPr="00E23F7D" w:rsidRDefault="007411B9" w:rsidP="007411B9">
      <w:pPr>
        <w:pStyle w:val="BodyText"/>
      </w:pPr>
      <w:r w:rsidRPr="00E23F7D">
        <w:t>Seven</w:t>
      </w:r>
      <w:r w:rsidR="00DE090E">
        <w:t xml:space="preserve"> (7)</w:t>
      </w:r>
      <w:r w:rsidRPr="00E23F7D">
        <w:t xml:space="preserve"> RCTs (Etemadifar 2013, Gal 1996, Hartz 2004, Hyeong-Geug 2013, Kim 2013, Kim 2016, Lee 2016) were found by the included systematic reviews that compared ginseng with placebo in people with fatigue conditions. Three </w:t>
      </w:r>
      <w:r w:rsidR="00DE090E">
        <w:t>(3)</w:t>
      </w:r>
      <w:r w:rsidRPr="00E23F7D">
        <w:t xml:space="preserve"> RCTs (Etemadifar 2013, Hartz 2004, Kim 2013) contributed data relevant to </w:t>
      </w:r>
      <w:r w:rsidR="00C06AD3" w:rsidRPr="00E23F7D">
        <w:t>one</w:t>
      </w:r>
      <w:r w:rsidRPr="00E23F7D">
        <w:t xml:space="preserve"> outcome. Four </w:t>
      </w:r>
      <w:r w:rsidR="00DE090E">
        <w:t>(4)</w:t>
      </w:r>
      <w:r w:rsidRPr="00E23F7D">
        <w:t xml:space="preserve"> studies (Gal 1996, Hyeong-Geug 2013, Kim 2016, Lee 2016) could have contributed data but there was insufficient information in the reviews to make an assessment. </w:t>
      </w:r>
    </w:p>
    <w:tbl>
      <w:tblPr>
        <w:tblW w:w="5000" w:type="pct"/>
        <w:tblLayout w:type="fixed"/>
        <w:tblCellMar>
          <w:top w:w="28" w:type="dxa"/>
          <w:left w:w="60" w:type="dxa"/>
          <w:bottom w:w="28" w:type="dxa"/>
          <w:right w:w="60" w:type="dxa"/>
        </w:tblCellMar>
        <w:tblLook w:val="04A0" w:firstRow="1" w:lastRow="0" w:firstColumn="1" w:lastColumn="0" w:noHBand="0" w:noVBand="1"/>
      </w:tblPr>
      <w:tblGrid>
        <w:gridCol w:w="1843"/>
        <w:gridCol w:w="1347"/>
        <w:gridCol w:w="1347"/>
        <w:gridCol w:w="850"/>
        <w:gridCol w:w="1134"/>
        <w:gridCol w:w="994"/>
        <w:gridCol w:w="2230"/>
      </w:tblGrid>
      <w:tr w:rsidR="005634AD" w:rsidRPr="00E23F7D" w14:paraId="21EC6579" w14:textId="77777777" w:rsidTr="00590DA0">
        <w:trPr>
          <w:cantSplit/>
          <w:tblHeader/>
        </w:trPr>
        <w:tc>
          <w:tcPr>
            <w:tcW w:w="5000" w:type="pct"/>
            <w:gridSpan w:val="7"/>
            <w:tcBorders>
              <w:top w:val="single" w:sz="12" w:space="0" w:color="000000"/>
              <w:left w:val="nil"/>
              <w:bottom w:val="single" w:sz="12" w:space="0" w:color="000000"/>
              <w:right w:val="nil"/>
            </w:tcBorders>
            <w:vAlign w:val="center"/>
            <w:hideMark/>
          </w:tcPr>
          <w:p w14:paraId="5A2A402A" w14:textId="0EC51917" w:rsidR="005634AD" w:rsidRPr="00E23F7D" w:rsidRDefault="005634AD" w:rsidP="001255C4">
            <w:pPr>
              <w:pStyle w:val="TableH1"/>
            </w:pPr>
            <w:r w:rsidRPr="00E23F7D">
              <w:t>WHM compared to placebo for fatigue</w:t>
            </w:r>
            <w:r w:rsidR="000B5728" w:rsidRPr="00E23F7D">
              <w:t xml:space="preserve"> conditions</w:t>
            </w:r>
          </w:p>
        </w:tc>
      </w:tr>
      <w:tr w:rsidR="005634AD" w:rsidRPr="00E23F7D" w14:paraId="597137AE" w14:textId="77777777" w:rsidTr="00590DA0">
        <w:trPr>
          <w:cantSplit/>
          <w:tblHeader/>
        </w:trPr>
        <w:tc>
          <w:tcPr>
            <w:tcW w:w="5000" w:type="pct"/>
            <w:gridSpan w:val="7"/>
            <w:tcBorders>
              <w:top w:val="single" w:sz="12" w:space="0" w:color="000000"/>
              <w:left w:val="nil"/>
              <w:bottom w:val="single" w:sz="12" w:space="0" w:color="000000"/>
              <w:right w:val="nil"/>
            </w:tcBorders>
            <w:vAlign w:val="center"/>
            <w:hideMark/>
          </w:tcPr>
          <w:p w14:paraId="04FDA11C" w14:textId="551EC143" w:rsidR="005634AD" w:rsidRPr="00E23F7D" w:rsidRDefault="005634AD" w:rsidP="00E30DD9">
            <w:pPr>
              <w:pStyle w:val="Tabletext8pt"/>
              <w:rPr>
                <w:rFonts w:eastAsia="Times New Roman"/>
              </w:rPr>
            </w:pPr>
            <w:r w:rsidRPr="00E23F7D">
              <w:rPr>
                <w:rStyle w:val="Strong"/>
              </w:rPr>
              <w:t xml:space="preserve">Patient or population: </w:t>
            </w:r>
            <w:r w:rsidRPr="00E23F7D">
              <w:rPr>
                <w:rFonts w:eastAsia="Times New Roman"/>
              </w:rPr>
              <w:t>Fatigue</w:t>
            </w:r>
            <w:r w:rsidR="000B5728" w:rsidRPr="00E23F7D">
              <w:rPr>
                <w:rFonts w:eastAsia="Times New Roman"/>
              </w:rPr>
              <w:t xml:space="preserve"> conditions</w:t>
            </w:r>
          </w:p>
          <w:p w14:paraId="111A73F6" w14:textId="77777777" w:rsidR="005634AD" w:rsidRPr="00E23F7D" w:rsidRDefault="005634AD" w:rsidP="00E30DD9">
            <w:pPr>
              <w:pStyle w:val="Tabletext8pt"/>
            </w:pPr>
            <w:r w:rsidRPr="00E23F7D">
              <w:rPr>
                <w:rStyle w:val="Strong"/>
              </w:rPr>
              <w:t xml:space="preserve">Setting: </w:t>
            </w:r>
            <w:r w:rsidRPr="00E23F7D">
              <w:t>Community</w:t>
            </w:r>
          </w:p>
          <w:p w14:paraId="3EDF4E1A" w14:textId="14FA7CB4" w:rsidR="005634AD" w:rsidRPr="00E23F7D" w:rsidRDefault="005634AD" w:rsidP="00E30DD9">
            <w:pPr>
              <w:pStyle w:val="Tabletext8pt"/>
            </w:pPr>
            <w:r w:rsidRPr="00E23F7D">
              <w:rPr>
                <w:rStyle w:val="Strong"/>
              </w:rPr>
              <w:t>Intervention:</w:t>
            </w:r>
            <w:r w:rsidRPr="00E23F7D">
              <w:t xml:space="preserve"> WHM (</w:t>
            </w:r>
            <w:r w:rsidR="00B63062" w:rsidRPr="00E23F7D">
              <w:t>g</w:t>
            </w:r>
            <w:r w:rsidRPr="00E23F7D">
              <w:t>inseng)</w:t>
            </w:r>
          </w:p>
          <w:p w14:paraId="17C41BF5" w14:textId="77777777" w:rsidR="005634AD" w:rsidRPr="00E23F7D" w:rsidRDefault="005634AD" w:rsidP="00E30DD9">
            <w:pPr>
              <w:pStyle w:val="Tabletext8pt"/>
              <w:rPr>
                <w:rFonts w:eastAsia="Times New Roman"/>
              </w:rPr>
            </w:pPr>
            <w:r w:rsidRPr="00E23F7D">
              <w:rPr>
                <w:rStyle w:val="Strong"/>
              </w:rPr>
              <w:t>Comparison:</w:t>
            </w:r>
            <w:r w:rsidRPr="00E23F7D">
              <w:rPr>
                <w:rFonts w:eastAsia="Times New Roman"/>
              </w:rPr>
              <w:t xml:space="preserve"> Placebo</w:t>
            </w:r>
          </w:p>
        </w:tc>
      </w:tr>
      <w:tr w:rsidR="00C64A1C" w:rsidRPr="0011229D" w14:paraId="07FEA358" w14:textId="77777777" w:rsidTr="00C64A1C">
        <w:trPr>
          <w:cantSplit/>
          <w:tblHeader/>
        </w:trPr>
        <w:tc>
          <w:tcPr>
            <w:tcW w:w="946" w:type="pct"/>
            <w:vMerge w:val="restart"/>
            <w:tcBorders>
              <w:right w:val="single" w:sz="6" w:space="0" w:color="EFEFEF"/>
            </w:tcBorders>
            <w:shd w:val="clear" w:color="auto" w:fill="006579" w:themeFill="accent2"/>
            <w:vAlign w:val="center"/>
            <w:hideMark/>
          </w:tcPr>
          <w:p w14:paraId="6771F875" w14:textId="77777777" w:rsidR="005634AD" w:rsidRPr="003F2B87" w:rsidRDefault="005634AD" w:rsidP="003F2B87">
            <w:pPr>
              <w:pStyle w:val="TableH28pt"/>
            </w:pPr>
            <w:r w:rsidRPr="003F2B87">
              <w:rPr>
                <w:color w:val="F9F9F9" w:themeColor="background1"/>
              </w:rPr>
              <w:t>Outcomes</w:t>
            </w:r>
          </w:p>
        </w:tc>
        <w:tc>
          <w:tcPr>
            <w:tcW w:w="1382" w:type="pct"/>
            <w:gridSpan w:val="2"/>
            <w:tcBorders>
              <w:top w:val="single" w:sz="6" w:space="0" w:color="EFEFEF"/>
              <w:right w:val="single" w:sz="6" w:space="0" w:color="EFEFEF"/>
            </w:tcBorders>
            <w:shd w:val="clear" w:color="auto" w:fill="E0E0E0"/>
            <w:vAlign w:val="center"/>
            <w:hideMark/>
          </w:tcPr>
          <w:p w14:paraId="1A559013" w14:textId="77777777" w:rsidR="005634AD" w:rsidRPr="00E23F7D" w:rsidRDefault="005634AD" w:rsidP="008503C2">
            <w:pPr>
              <w:pStyle w:val="Tabletext8pt"/>
              <w:rPr>
                <w:rStyle w:val="Strong"/>
              </w:rPr>
            </w:pPr>
            <w:r w:rsidRPr="00E23F7D">
              <w:rPr>
                <w:rStyle w:val="Strong"/>
              </w:rPr>
              <w:t>Anticipated absolute effects* (95% CI)</w:t>
            </w:r>
          </w:p>
        </w:tc>
        <w:tc>
          <w:tcPr>
            <w:tcW w:w="436" w:type="pct"/>
            <w:vMerge w:val="restart"/>
            <w:tcBorders>
              <w:right w:val="single" w:sz="6" w:space="0" w:color="EFEFEF"/>
            </w:tcBorders>
            <w:shd w:val="clear" w:color="auto" w:fill="006579" w:themeFill="accent2"/>
            <w:vAlign w:val="center"/>
            <w:hideMark/>
          </w:tcPr>
          <w:p w14:paraId="5F84EE22" w14:textId="77777777" w:rsidR="005634AD" w:rsidRPr="0011229D" w:rsidRDefault="005634AD" w:rsidP="0011229D">
            <w:pPr>
              <w:pStyle w:val="TableH28pt"/>
              <w:jc w:val="center"/>
              <w:rPr>
                <w:bCs/>
                <w:color w:val="FFFFFF" w:themeColor="background2"/>
              </w:rPr>
            </w:pPr>
            <w:r w:rsidRPr="0011229D">
              <w:rPr>
                <w:bCs/>
                <w:color w:val="FFFFFF" w:themeColor="background2"/>
              </w:rPr>
              <w:t>Relative effect</w:t>
            </w:r>
            <w:r w:rsidRPr="0011229D">
              <w:rPr>
                <w:bCs/>
                <w:color w:val="FFFFFF" w:themeColor="background2"/>
              </w:rPr>
              <w:br/>
              <w:t>(95% CI)</w:t>
            </w:r>
          </w:p>
        </w:tc>
        <w:tc>
          <w:tcPr>
            <w:tcW w:w="582" w:type="pct"/>
            <w:vMerge w:val="restart"/>
            <w:tcBorders>
              <w:right w:val="single" w:sz="6" w:space="0" w:color="EFEFEF"/>
            </w:tcBorders>
            <w:shd w:val="clear" w:color="auto" w:fill="006579" w:themeFill="accent2"/>
            <w:vAlign w:val="center"/>
            <w:hideMark/>
          </w:tcPr>
          <w:p w14:paraId="09B08843" w14:textId="3BD93956" w:rsidR="005634AD" w:rsidRPr="0011229D" w:rsidRDefault="00DC73AD" w:rsidP="0011229D">
            <w:pPr>
              <w:pStyle w:val="TableH28pt"/>
              <w:jc w:val="center"/>
              <w:rPr>
                <w:bCs/>
                <w:color w:val="FFFFFF" w:themeColor="background2"/>
              </w:rPr>
            </w:pPr>
            <w:r>
              <w:rPr>
                <w:bCs/>
                <w:color w:val="FFFFFF" w:themeColor="background2"/>
              </w:rPr>
              <w:t xml:space="preserve">No. </w:t>
            </w:r>
            <w:r w:rsidR="005634AD" w:rsidRPr="0011229D">
              <w:rPr>
                <w:bCs/>
                <w:color w:val="FFFFFF" w:themeColor="background2"/>
              </w:rPr>
              <w:t>of participants</w:t>
            </w:r>
            <w:r w:rsidR="005634AD" w:rsidRPr="0011229D">
              <w:rPr>
                <w:bCs/>
                <w:color w:val="FFFFFF" w:themeColor="background2"/>
              </w:rPr>
              <w:br/>
              <w:t>(studies)</w:t>
            </w:r>
          </w:p>
        </w:tc>
        <w:tc>
          <w:tcPr>
            <w:tcW w:w="510" w:type="pct"/>
            <w:vMerge w:val="restart"/>
            <w:tcBorders>
              <w:right w:val="single" w:sz="6" w:space="0" w:color="EFEFEF"/>
            </w:tcBorders>
            <w:shd w:val="clear" w:color="auto" w:fill="006579" w:themeFill="accent2"/>
            <w:vAlign w:val="center"/>
            <w:hideMark/>
          </w:tcPr>
          <w:p w14:paraId="54683A1F" w14:textId="77777777" w:rsidR="005634AD" w:rsidRPr="0011229D" w:rsidRDefault="005634AD" w:rsidP="0011229D">
            <w:pPr>
              <w:pStyle w:val="TableH28pt"/>
              <w:jc w:val="center"/>
              <w:rPr>
                <w:bCs/>
                <w:color w:val="FFFFFF" w:themeColor="background2"/>
              </w:rPr>
            </w:pPr>
            <w:r w:rsidRPr="0011229D">
              <w:rPr>
                <w:bCs/>
                <w:color w:val="FFFFFF" w:themeColor="background2"/>
              </w:rPr>
              <w:t>Certainty of the evidence</w:t>
            </w:r>
            <w:r w:rsidRPr="0011229D">
              <w:rPr>
                <w:bCs/>
                <w:color w:val="FFFFFF" w:themeColor="background2"/>
              </w:rPr>
              <w:br/>
              <w:t>(GRADE)</w:t>
            </w:r>
          </w:p>
        </w:tc>
        <w:tc>
          <w:tcPr>
            <w:tcW w:w="1144" w:type="pct"/>
            <w:vMerge w:val="restart"/>
            <w:tcBorders>
              <w:right w:val="single" w:sz="6" w:space="0" w:color="EFEFEF"/>
            </w:tcBorders>
            <w:shd w:val="clear" w:color="auto" w:fill="006579" w:themeFill="accent2"/>
            <w:vAlign w:val="center"/>
            <w:hideMark/>
          </w:tcPr>
          <w:p w14:paraId="3D8A918D" w14:textId="719C3290" w:rsidR="005634AD" w:rsidRPr="003F2B87" w:rsidRDefault="008503C2" w:rsidP="003F2B87">
            <w:pPr>
              <w:pStyle w:val="TableH28pt"/>
            </w:pPr>
            <w:r w:rsidRPr="003F2B87">
              <w:rPr>
                <w:color w:val="F9F9F9" w:themeColor="background1"/>
              </w:rPr>
              <w:t>Evidence statement</w:t>
            </w:r>
          </w:p>
        </w:tc>
      </w:tr>
      <w:tr w:rsidR="00C64A1C" w:rsidRPr="0011229D" w14:paraId="31B3693A" w14:textId="77777777" w:rsidTr="00C64A1C">
        <w:trPr>
          <w:cantSplit/>
          <w:tblHeader/>
        </w:trPr>
        <w:tc>
          <w:tcPr>
            <w:tcW w:w="946" w:type="pct"/>
            <w:vMerge/>
            <w:tcBorders>
              <w:right w:val="single" w:sz="6" w:space="0" w:color="EFEFEF"/>
            </w:tcBorders>
            <w:shd w:val="clear" w:color="auto" w:fill="006579" w:themeFill="accent2"/>
            <w:vAlign w:val="center"/>
            <w:hideMark/>
          </w:tcPr>
          <w:p w14:paraId="4ECD27A2" w14:textId="77777777" w:rsidR="005634AD" w:rsidRPr="00E23F7D" w:rsidRDefault="005634AD" w:rsidP="00E30DD9">
            <w:pPr>
              <w:pStyle w:val="Tabletext8pt"/>
            </w:pPr>
          </w:p>
        </w:tc>
        <w:tc>
          <w:tcPr>
            <w:tcW w:w="691" w:type="pct"/>
            <w:tcBorders>
              <w:top w:val="single" w:sz="6" w:space="0" w:color="EFEFEF"/>
              <w:right w:val="single" w:sz="6" w:space="0" w:color="EFEFEF"/>
            </w:tcBorders>
            <w:shd w:val="clear" w:color="auto" w:fill="E0E0E0"/>
            <w:vAlign w:val="center"/>
            <w:hideMark/>
          </w:tcPr>
          <w:p w14:paraId="2F764253" w14:textId="77777777" w:rsidR="005634AD" w:rsidRPr="00E23F7D" w:rsidRDefault="005634AD" w:rsidP="00C64A1C">
            <w:pPr>
              <w:pStyle w:val="Tabletext8pt"/>
              <w:rPr>
                <w:rStyle w:val="Strong"/>
              </w:rPr>
            </w:pPr>
            <w:r w:rsidRPr="00E23F7D">
              <w:rPr>
                <w:rStyle w:val="Strong"/>
              </w:rPr>
              <w:t>Risk with Placebo</w:t>
            </w:r>
          </w:p>
        </w:tc>
        <w:tc>
          <w:tcPr>
            <w:tcW w:w="691" w:type="pct"/>
            <w:tcBorders>
              <w:top w:val="single" w:sz="6" w:space="0" w:color="EFEFEF"/>
              <w:right w:val="single" w:sz="6" w:space="0" w:color="EFEFEF"/>
            </w:tcBorders>
            <w:shd w:val="clear" w:color="auto" w:fill="E0E0E0"/>
            <w:vAlign w:val="center"/>
            <w:hideMark/>
          </w:tcPr>
          <w:p w14:paraId="66DB4723" w14:textId="77777777" w:rsidR="005634AD" w:rsidRPr="00E23F7D" w:rsidRDefault="005634AD" w:rsidP="00C64A1C">
            <w:pPr>
              <w:pStyle w:val="Tabletext8pt"/>
              <w:rPr>
                <w:rStyle w:val="Strong"/>
              </w:rPr>
            </w:pPr>
            <w:r w:rsidRPr="00E23F7D">
              <w:rPr>
                <w:rStyle w:val="Strong"/>
              </w:rPr>
              <w:t>Risk with WHM</w:t>
            </w:r>
          </w:p>
        </w:tc>
        <w:tc>
          <w:tcPr>
            <w:tcW w:w="436" w:type="pct"/>
            <w:vMerge/>
            <w:tcBorders>
              <w:right w:val="single" w:sz="6" w:space="0" w:color="EFEFEF"/>
            </w:tcBorders>
            <w:shd w:val="clear" w:color="auto" w:fill="006579" w:themeFill="accent2"/>
            <w:vAlign w:val="center"/>
            <w:hideMark/>
          </w:tcPr>
          <w:p w14:paraId="0544F384" w14:textId="77777777" w:rsidR="005634AD" w:rsidRPr="00E23F7D" w:rsidRDefault="005634AD" w:rsidP="007B7D1E">
            <w:pPr>
              <w:pStyle w:val="Tabletext8pt"/>
              <w:jc w:val="center"/>
            </w:pPr>
          </w:p>
        </w:tc>
        <w:tc>
          <w:tcPr>
            <w:tcW w:w="582" w:type="pct"/>
            <w:vMerge/>
            <w:tcBorders>
              <w:right w:val="single" w:sz="6" w:space="0" w:color="EFEFEF"/>
            </w:tcBorders>
            <w:shd w:val="clear" w:color="auto" w:fill="006579" w:themeFill="accent2"/>
            <w:vAlign w:val="center"/>
            <w:hideMark/>
          </w:tcPr>
          <w:p w14:paraId="413ED4B6" w14:textId="77777777" w:rsidR="005634AD" w:rsidRPr="00E23F7D" w:rsidRDefault="005634AD" w:rsidP="007B7D1E">
            <w:pPr>
              <w:pStyle w:val="Tabletext8pt"/>
              <w:jc w:val="center"/>
            </w:pPr>
          </w:p>
        </w:tc>
        <w:tc>
          <w:tcPr>
            <w:tcW w:w="510" w:type="pct"/>
            <w:vMerge/>
            <w:tcBorders>
              <w:right w:val="single" w:sz="6" w:space="0" w:color="EFEFEF"/>
            </w:tcBorders>
            <w:shd w:val="clear" w:color="auto" w:fill="006579" w:themeFill="accent2"/>
            <w:vAlign w:val="center"/>
            <w:hideMark/>
          </w:tcPr>
          <w:p w14:paraId="22732814" w14:textId="77777777" w:rsidR="005634AD" w:rsidRPr="00E23F7D" w:rsidRDefault="005634AD" w:rsidP="007B7D1E">
            <w:pPr>
              <w:pStyle w:val="Tabletext8pt"/>
              <w:jc w:val="center"/>
            </w:pPr>
          </w:p>
        </w:tc>
        <w:tc>
          <w:tcPr>
            <w:tcW w:w="1144" w:type="pct"/>
            <w:vMerge/>
            <w:tcBorders>
              <w:right w:val="single" w:sz="6" w:space="0" w:color="EFEFEF"/>
            </w:tcBorders>
            <w:shd w:val="clear" w:color="auto" w:fill="006579" w:themeFill="accent2"/>
            <w:vAlign w:val="center"/>
            <w:hideMark/>
          </w:tcPr>
          <w:p w14:paraId="36D55890" w14:textId="77777777" w:rsidR="005634AD" w:rsidRPr="0011229D" w:rsidRDefault="005634AD" w:rsidP="0011229D">
            <w:pPr>
              <w:pStyle w:val="TableH28pt"/>
              <w:rPr>
                <w:bCs/>
                <w:color w:val="FFFFFF" w:themeColor="background2"/>
              </w:rPr>
            </w:pPr>
          </w:p>
        </w:tc>
      </w:tr>
      <w:tr w:rsidR="00C64A1C" w:rsidRPr="00E23F7D" w14:paraId="0E0628FF" w14:textId="77777777" w:rsidTr="00C64A1C">
        <w:trPr>
          <w:cantSplit/>
        </w:trPr>
        <w:tc>
          <w:tcPr>
            <w:tcW w:w="946" w:type="pct"/>
            <w:tcBorders>
              <w:top w:val="single" w:sz="6" w:space="0" w:color="000000"/>
              <w:left w:val="nil"/>
              <w:bottom w:val="single" w:sz="6" w:space="0" w:color="000000"/>
              <w:right w:val="nil"/>
            </w:tcBorders>
            <w:vAlign w:val="center"/>
            <w:hideMark/>
          </w:tcPr>
          <w:p w14:paraId="487543BD" w14:textId="2D158FC4" w:rsidR="007411B9" w:rsidRPr="00E23F7D" w:rsidRDefault="007411B9" w:rsidP="00E30DD9">
            <w:pPr>
              <w:pStyle w:val="Tabletext8pt"/>
            </w:pPr>
            <w:r w:rsidRPr="00E23F7D">
              <w:t>Fatigue</w:t>
            </w:r>
            <w:r w:rsidR="00D87222" w:rsidRPr="00E23F7D">
              <w:br/>
            </w:r>
            <w:r w:rsidR="00D3667D" w:rsidRPr="00E23F7D">
              <w:t>a</w:t>
            </w:r>
            <w:r w:rsidRPr="00E23F7D">
              <w:t xml:space="preserve">ssessed </w:t>
            </w:r>
            <w:r w:rsidR="00D87222" w:rsidRPr="00E23F7D">
              <w:t>with:</w:t>
            </w:r>
            <w:r w:rsidRPr="00E23F7D">
              <w:t xml:space="preserve"> </w:t>
            </w:r>
            <w:r w:rsidR="0074170E" w:rsidRPr="00E23F7D">
              <w:t>various</w:t>
            </w:r>
            <w:r w:rsidRPr="00E23F7D">
              <w:t xml:space="preserve"> (higher is worse)</w:t>
            </w:r>
            <w:r w:rsidR="00D87222" w:rsidRPr="00E23F7D">
              <w:br/>
            </w:r>
            <w:r w:rsidR="00A41A4B" w:rsidRPr="00E23F7D">
              <w:t>f</w:t>
            </w:r>
            <w:r w:rsidRPr="00E23F7D">
              <w:t>ollow-up: range 4 to 12 weeks</w:t>
            </w:r>
          </w:p>
        </w:tc>
        <w:tc>
          <w:tcPr>
            <w:tcW w:w="691" w:type="pct"/>
            <w:tcBorders>
              <w:top w:val="single" w:sz="6" w:space="0" w:color="000000"/>
              <w:left w:val="nil"/>
              <w:bottom w:val="single" w:sz="6" w:space="0" w:color="000000"/>
              <w:right w:val="nil"/>
            </w:tcBorders>
            <w:vAlign w:val="center"/>
            <w:hideMark/>
          </w:tcPr>
          <w:p w14:paraId="55B47A35" w14:textId="77777777" w:rsidR="007411B9" w:rsidRPr="00E23F7D" w:rsidRDefault="007411B9" w:rsidP="00C64A1C">
            <w:pPr>
              <w:pStyle w:val="Tabletext8pt"/>
              <w:jc w:val="center"/>
            </w:pPr>
            <w:r w:rsidRPr="00E23F7D">
              <w:t>-</w:t>
            </w:r>
          </w:p>
        </w:tc>
        <w:tc>
          <w:tcPr>
            <w:tcW w:w="691" w:type="pct"/>
            <w:tcBorders>
              <w:top w:val="single" w:sz="6" w:space="0" w:color="000000"/>
              <w:left w:val="nil"/>
              <w:bottom w:val="single" w:sz="6" w:space="0" w:color="000000"/>
              <w:right w:val="nil"/>
            </w:tcBorders>
            <w:shd w:val="clear" w:color="auto" w:fill="EBEBEB"/>
            <w:hideMark/>
          </w:tcPr>
          <w:p w14:paraId="07C12736" w14:textId="77777777" w:rsidR="007411B9" w:rsidRPr="00E23F7D" w:rsidRDefault="007411B9" w:rsidP="00C64A1C">
            <w:pPr>
              <w:pStyle w:val="Tabletext8pt"/>
              <w:jc w:val="center"/>
              <w:rPr>
                <w:rFonts w:eastAsia="Times New Roman"/>
              </w:rPr>
            </w:pPr>
            <w:r w:rsidRPr="00E23F7D">
              <w:rPr>
                <w:rFonts w:eastAsia="Times New Roman"/>
              </w:rPr>
              <w:t xml:space="preserve">SMD </w:t>
            </w:r>
            <w:r w:rsidRPr="00E23F7D">
              <w:rPr>
                <w:rStyle w:val="Strong"/>
              </w:rPr>
              <w:t>0.36 SD lower^</w:t>
            </w:r>
          </w:p>
          <w:p w14:paraId="180A01EF" w14:textId="419E4F16" w:rsidR="007411B9" w:rsidRPr="00E23F7D" w:rsidRDefault="007411B9" w:rsidP="00C64A1C">
            <w:pPr>
              <w:pStyle w:val="Tabletext8pt"/>
              <w:jc w:val="center"/>
            </w:pPr>
            <w:r w:rsidRPr="00E23F7D">
              <w:t xml:space="preserve">(0.71 lower to 0.00 </w:t>
            </w:r>
            <w:r w:rsidR="00DC73AD" w:rsidRPr="00E23F7D">
              <w:t>lower)</w:t>
            </w:r>
          </w:p>
        </w:tc>
        <w:tc>
          <w:tcPr>
            <w:tcW w:w="436" w:type="pct"/>
            <w:tcBorders>
              <w:top w:val="single" w:sz="6" w:space="0" w:color="000000"/>
              <w:left w:val="nil"/>
              <w:bottom w:val="single" w:sz="6" w:space="0" w:color="000000"/>
              <w:right w:val="nil"/>
            </w:tcBorders>
            <w:vAlign w:val="center"/>
            <w:hideMark/>
          </w:tcPr>
          <w:p w14:paraId="52F8F3F5" w14:textId="77777777" w:rsidR="007411B9" w:rsidRPr="00E23F7D" w:rsidRDefault="007411B9" w:rsidP="007B7D1E">
            <w:pPr>
              <w:pStyle w:val="Tabletext8pt"/>
              <w:jc w:val="center"/>
            </w:pPr>
            <w:r w:rsidRPr="00E23F7D">
              <w:t>-</w:t>
            </w:r>
          </w:p>
        </w:tc>
        <w:tc>
          <w:tcPr>
            <w:tcW w:w="582" w:type="pct"/>
            <w:tcBorders>
              <w:top w:val="single" w:sz="6" w:space="0" w:color="000000"/>
              <w:left w:val="nil"/>
              <w:bottom w:val="single" w:sz="6" w:space="0" w:color="000000"/>
              <w:right w:val="nil"/>
            </w:tcBorders>
            <w:vAlign w:val="center"/>
            <w:hideMark/>
          </w:tcPr>
          <w:p w14:paraId="33B3D872" w14:textId="77777777" w:rsidR="007411B9" w:rsidRPr="00E23F7D" w:rsidRDefault="007411B9" w:rsidP="007B7D1E">
            <w:pPr>
              <w:pStyle w:val="Tabletext8pt"/>
              <w:jc w:val="center"/>
            </w:pPr>
            <w:r w:rsidRPr="00E23F7D">
              <w:t>185</w:t>
            </w:r>
          </w:p>
          <w:p w14:paraId="15834A1C" w14:textId="03D92168" w:rsidR="007411B9" w:rsidRPr="00E23F7D" w:rsidRDefault="007411B9" w:rsidP="007B7D1E">
            <w:pPr>
              <w:pStyle w:val="Tabletext8pt"/>
              <w:jc w:val="center"/>
            </w:pPr>
            <w:r w:rsidRPr="00E23F7D">
              <w:t>(3 RCTs)</w:t>
            </w:r>
            <w:r w:rsidR="00B9700F" w:rsidRPr="00E23F7D">
              <w:t xml:space="preserve"> </w:t>
            </w:r>
            <w:r w:rsidRPr="00E23F7D">
              <w:rPr>
                <w:rStyle w:val="FootnoteReference"/>
              </w:rPr>
              <w:t>†</w:t>
            </w:r>
          </w:p>
        </w:tc>
        <w:tc>
          <w:tcPr>
            <w:tcW w:w="510" w:type="pct"/>
            <w:tcBorders>
              <w:top w:val="single" w:sz="6" w:space="0" w:color="000000"/>
              <w:left w:val="nil"/>
              <w:bottom w:val="single" w:sz="6" w:space="0" w:color="000000"/>
              <w:right w:val="nil"/>
            </w:tcBorders>
            <w:vAlign w:val="center"/>
            <w:hideMark/>
          </w:tcPr>
          <w:p w14:paraId="68BECC97" w14:textId="4E358613" w:rsidR="007411B9" w:rsidRPr="00E23F7D" w:rsidRDefault="007411B9" w:rsidP="007B7D1E">
            <w:pPr>
              <w:pStyle w:val="Tabletext8pt"/>
              <w:jc w:val="center"/>
              <w:rPr>
                <w:rFonts w:eastAsia="Times New Roman"/>
              </w:rPr>
            </w:pPr>
            <w:r w:rsidRPr="004B4830">
              <w:rPr>
                <w:rStyle w:val="QualitytextChar"/>
                <w:rFonts w:ascii="Cambria Math" w:hAnsi="Cambria Math" w:cs="Cambria Math"/>
              </w:rPr>
              <w:t>⨁</w:t>
            </w:r>
            <w:r w:rsidR="00052EA4" w:rsidRPr="004B4830">
              <w:rPr>
                <w:rStyle w:val="QualitytextChar"/>
                <w:rFonts w:ascii="Cambria Math" w:hAnsi="Cambria Math" w:cs="Cambria Math"/>
              </w:rPr>
              <w:t>⨁</w:t>
            </w:r>
            <w:r w:rsidRPr="004B4830">
              <w:rPr>
                <w:rStyle w:val="QualitytextChar"/>
                <w:rFonts w:ascii="Cambria Math" w:hAnsi="Cambria Math" w:cs="Cambria Math"/>
              </w:rPr>
              <w:t>◯◯</w:t>
            </w:r>
            <w:r w:rsidRPr="00E23F7D">
              <w:rPr>
                <w:rFonts w:eastAsia="Times New Roman"/>
                <w:lang w:eastAsia="en-AU"/>
              </w:rPr>
              <w:br/>
            </w:r>
            <w:r w:rsidRPr="00E23F7D">
              <w:rPr>
                <w:rStyle w:val="QualitytextChar"/>
              </w:rPr>
              <w:t>Low</w:t>
            </w:r>
            <w:r w:rsidRPr="00E23F7D">
              <w:rPr>
                <w:lang w:eastAsia="en-AU"/>
              </w:rPr>
              <w:t xml:space="preserve"> </w:t>
            </w:r>
            <w:r w:rsidRPr="00E23F7D">
              <w:rPr>
                <w:rStyle w:val="FootnoteReference"/>
              </w:rPr>
              <w:t>a,b</w:t>
            </w:r>
            <w:r w:rsidR="001C0D69" w:rsidRPr="00E23F7D">
              <w:rPr>
                <w:rStyle w:val="FootnoteReference"/>
              </w:rPr>
              <w:t>,c,d,e</w:t>
            </w:r>
          </w:p>
        </w:tc>
        <w:tc>
          <w:tcPr>
            <w:tcW w:w="1144" w:type="pct"/>
            <w:tcBorders>
              <w:top w:val="single" w:sz="6" w:space="0" w:color="000000"/>
              <w:left w:val="nil"/>
              <w:bottom w:val="single" w:sz="6" w:space="0" w:color="000000"/>
              <w:right w:val="nil"/>
            </w:tcBorders>
            <w:vAlign w:val="center"/>
            <w:hideMark/>
          </w:tcPr>
          <w:p w14:paraId="7ABBB470" w14:textId="04AD5258" w:rsidR="007411B9" w:rsidRPr="00E23F7D" w:rsidRDefault="002F4AC2" w:rsidP="00E30DD9">
            <w:pPr>
              <w:pStyle w:val="Tabletext8pt"/>
            </w:pPr>
            <w:r w:rsidRPr="00E23F7D">
              <w:t xml:space="preserve">WHM </w:t>
            </w:r>
            <w:r w:rsidR="008873A6">
              <w:t xml:space="preserve">may </w:t>
            </w:r>
            <w:r w:rsidRPr="00E23F7D">
              <w:t xml:space="preserve">result in little to no difference </w:t>
            </w:r>
            <w:r w:rsidR="007B109A" w:rsidRPr="00E23F7D">
              <w:t xml:space="preserve">in </w:t>
            </w:r>
            <w:r w:rsidR="007411B9" w:rsidRPr="00E23F7D">
              <w:t>fatigue severity in people with fatigue</w:t>
            </w:r>
            <w:r w:rsidR="00D663F9" w:rsidRPr="00E23F7D">
              <w:t xml:space="preserve"> conditions</w:t>
            </w:r>
          </w:p>
        </w:tc>
      </w:tr>
      <w:tr w:rsidR="00C64A1C" w:rsidRPr="00E23F7D" w14:paraId="2963235D" w14:textId="77777777" w:rsidTr="00C64A1C">
        <w:trPr>
          <w:cantSplit/>
        </w:trPr>
        <w:tc>
          <w:tcPr>
            <w:tcW w:w="946" w:type="pct"/>
            <w:tcBorders>
              <w:top w:val="single" w:sz="6" w:space="0" w:color="000000"/>
              <w:left w:val="nil"/>
              <w:bottom w:val="single" w:sz="6" w:space="0" w:color="000000"/>
              <w:right w:val="nil"/>
            </w:tcBorders>
            <w:vAlign w:val="center"/>
          </w:tcPr>
          <w:p w14:paraId="45AD1958" w14:textId="4FF6627C" w:rsidR="00F03B60" w:rsidRPr="00E23F7D" w:rsidRDefault="00F03B60" w:rsidP="00E30DD9">
            <w:pPr>
              <w:pStyle w:val="Tabletext8pt"/>
              <w:rPr>
                <w:rFonts w:eastAsia="Times New Roman"/>
                <w:lang w:eastAsia="en-AU"/>
              </w:rPr>
            </w:pPr>
            <w:r w:rsidRPr="00E23F7D">
              <w:t>Quality of life</w:t>
            </w:r>
            <w:r w:rsidR="00A41A4B" w:rsidRPr="00E23F7D">
              <w:br/>
              <w:t xml:space="preserve">assessed with: SF-36 (higher is best) </w:t>
            </w:r>
            <w:r w:rsidR="00A41A4B" w:rsidRPr="00E23F7D">
              <w:br/>
            </w:r>
            <w:r w:rsidR="00F92285">
              <w:t>s</w:t>
            </w:r>
            <w:r w:rsidR="00A41A4B" w:rsidRPr="00E23F7D">
              <w:t xml:space="preserve">cale range: 0 to 100 </w:t>
            </w:r>
            <w:r w:rsidR="00A41A4B" w:rsidRPr="00E23F7D">
              <w:br/>
            </w:r>
            <w:r w:rsidR="00F92285">
              <w:t>f</w:t>
            </w:r>
            <w:r w:rsidR="00A41A4B" w:rsidRPr="00E23F7D">
              <w:t xml:space="preserve">ollow-up: </w:t>
            </w:r>
            <w:r w:rsidR="000A5ACF" w:rsidRPr="00E23F7D">
              <w:t>4</w:t>
            </w:r>
            <w:r w:rsidR="00A41A4B" w:rsidRPr="00E23F7D">
              <w:t xml:space="preserve"> weeks</w:t>
            </w:r>
          </w:p>
        </w:tc>
        <w:tc>
          <w:tcPr>
            <w:tcW w:w="1382" w:type="pct"/>
            <w:gridSpan w:val="2"/>
            <w:tcBorders>
              <w:top w:val="single" w:sz="6" w:space="0" w:color="000000"/>
              <w:left w:val="nil"/>
              <w:bottom w:val="single" w:sz="6" w:space="0" w:color="000000"/>
              <w:right w:val="nil"/>
            </w:tcBorders>
            <w:vAlign w:val="center"/>
          </w:tcPr>
          <w:p w14:paraId="1CB20C87" w14:textId="4A5F970C" w:rsidR="00F03B60" w:rsidRPr="00E23F7D" w:rsidRDefault="00F03B60" w:rsidP="00C64A1C">
            <w:pPr>
              <w:pStyle w:val="Tabletext8pt"/>
              <w:jc w:val="center"/>
              <w:rPr>
                <w:rFonts w:eastAsia="Times New Roman"/>
                <w:lang w:eastAsia="en-AU"/>
              </w:rPr>
            </w:pPr>
            <w:r w:rsidRPr="00E23F7D">
              <w:rPr>
                <w:rFonts w:eastAsia="Times New Roman"/>
                <w:lang w:eastAsia="en-AU"/>
              </w:rPr>
              <w:t>N</w:t>
            </w:r>
            <w:r w:rsidRPr="00E23F7D">
              <w:rPr>
                <w:lang w:eastAsia="en-AU"/>
              </w:rPr>
              <w:t>o results available for inclusion in the synthesis.</w:t>
            </w:r>
          </w:p>
        </w:tc>
        <w:tc>
          <w:tcPr>
            <w:tcW w:w="436" w:type="pct"/>
            <w:tcBorders>
              <w:top w:val="single" w:sz="6" w:space="0" w:color="000000"/>
              <w:left w:val="nil"/>
              <w:bottom w:val="single" w:sz="6" w:space="0" w:color="000000"/>
              <w:right w:val="nil"/>
            </w:tcBorders>
            <w:vAlign w:val="center"/>
          </w:tcPr>
          <w:p w14:paraId="75975C6C" w14:textId="77777777" w:rsidR="00F03B60" w:rsidRPr="00E23F7D" w:rsidRDefault="00F03B60" w:rsidP="007B7D1E">
            <w:pPr>
              <w:pStyle w:val="Tabletext8pt"/>
              <w:jc w:val="center"/>
            </w:pPr>
            <w:r w:rsidRPr="00E23F7D">
              <w:t>-</w:t>
            </w:r>
          </w:p>
        </w:tc>
        <w:tc>
          <w:tcPr>
            <w:tcW w:w="582" w:type="pct"/>
            <w:tcBorders>
              <w:top w:val="single" w:sz="6" w:space="0" w:color="000000"/>
              <w:left w:val="nil"/>
              <w:bottom w:val="single" w:sz="6" w:space="0" w:color="000000"/>
              <w:right w:val="nil"/>
            </w:tcBorders>
            <w:vAlign w:val="center"/>
          </w:tcPr>
          <w:p w14:paraId="4AC1A314" w14:textId="4D484317" w:rsidR="00F03B60" w:rsidRPr="00E23F7D" w:rsidRDefault="00F03B60" w:rsidP="007B7D1E">
            <w:pPr>
              <w:pStyle w:val="Tabletext8pt"/>
              <w:jc w:val="center"/>
            </w:pPr>
            <w:r w:rsidRPr="00E23F7D">
              <w:t>(0 studies)</w:t>
            </w:r>
            <w:r w:rsidR="006A747E" w:rsidRPr="00E23F7D">
              <w:t xml:space="preserve"> </w:t>
            </w:r>
            <w:r w:rsidR="00BA71CF" w:rsidRPr="00E23F7D">
              <w:rPr>
                <w:rStyle w:val="FootnoteReference"/>
              </w:rPr>
              <w:t>††</w:t>
            </w:r>
          </w:p>
        </w:tc>
        <w:tc>
          <w:tcPr>
            <w:tcW w:w="510" w:type="pct"/>
            <w:tcBorders>
              <w:top w:val="single" w:sz="6" w:space="0" w:color="000000"/>
              <w:left w:val="nil"/>
              <w:bottom w:val="single" w:sz="6" w:space="0" w:color="000000"/>
              <w:right w:val="nil"/>
            </w:tcBorders>
            <w:vAlign w:val="center"/>
          </w:tcPr>
          <w:p w14:paraId="019A1C3F" w14:textId="77777777" w:rsidR="00F03B60" w:rsidRPr="00E23F7D" w:rsidRDefault="00F03B60" w:rsidP="007B7D1E">
            <w:pPr>
              <w:pStyle w:val="Tabletext8pt"/>
              <w:jc w:val="center"/>
            </w:pPr>
            <w:r w:rsidRPr="00E23F7D">
              <w:t>-</w:t>
            </w:r>
          </w:p>
        </w:tc>
        <w:tc>
          <w:tcPr>
            <w:tcW w:w="1144" w:type="pct"/>
            <w:tcBorders>
              <w:top w:val="single" w:sz="6" w:space="0" w:color="000000"/>
              <w:left w:val="nil"/>
              <w:bottom w:val="single" w:sz="6" w:space="0" w:color="000000"/>
              <w:right w:val="nil"/>
            </w:tcBorders>
            <w:vAlign w:val="center"/>
          </w:tcPr>
          <w:p w14:paraId="103A5888" w14:textId="3D81C296" w:rsidR="00F03B60" w:rsidRPr="00E23F7D" w:rsidRDefault="00F03B60" w:rsidP="00F03B60">
            <w:pPr>
              <w:pStyle w:val="Tabletext8pt"/>
            </w:pPr>
            <w:r w:rsidRPr="00E23F7D">
              <w:rPr>
                <w:lang w:eastAsia="en-AU"/>
              </w:rPr>
              <w:t>The effect of WHM on health-related quality of life in people with fatigue conditions is unknown</w:t>
            </w:r>
            <w:r w:rsidRPr="00E23F7D">
              <w:t>.</w:t>
            </w:r>
          </w:p>
        </w:tc>
      </w:tr>
      <w:tr w:rsidR="00C64A1C" w:rsidRPr="00E23F7D" w14:paraId="539EEAE1" w14:textId="77777777" w:rsidTr="00C64A1C">
        <w:trPr>
          <w:cantSplit/>
        </w:trPr>
        <w:tc>
          <w:tcPr>
            <w:tcW w:w="946" w:type="pct"/>
            <w:tcBorders>
              <w:top w:val="single" w:sz="6" w:space="0" w:color="000000"/>
              <w:left w:val="nil"/>
              <w:bottom w:val="single" w:sz="6" w:space="0" w:color="000000"/>
              <w:right w:val="nil"/>
            </w:tcBorders>
            <w:vAlign w:val="center"/>
          </w:tcPr>
          <w:p w14:paraId="369C363F" w14:textId="4FBAAC7B" w:rsidR="00F03B60" w:rsidRPr="00E23F7D" w:rsidRDefault="00F03B60" w:rsidP="00E30DD9">
            <w:pPr>
              <w:pStyle w:val="Tabletext8pt"/>
              <w:rPr>
                <w:rFonts w:eastAsia="Times New Roman"/>
                <w:lang w:eastAsia="en-AU"/>
              </w:rPr>
            </w:pPr>
            <w:r w:rsidRPr="00E23F7D">
              <w:t>Patient reported improvement</w:t>
            </w:r>
          </w:p>
        </w:tc>
        <w:tc>
          <w:tcPr>
            <w:tcW w:w="1382" w:type="pct"/>
            <w:gridSpan w:val="2"/>
            <w:tcBorders>
              <w:top w:val="single" w:sz="6" w:space="0" w:color="000000"/>
              <w:left w:val="nil"/>
              <w:bottom w:val="single" w:sz="6" w:space="0" w:color="000000"/>
              <w:right w:val="nil"/>
            </w:tcBorders>
            <w:vAlign w:val="center"/>
          </w:tcPr>
          <w:p w14:paraId="21D9CDC1" w14:textId="5FFCA718" w:rsidR="00F03B60" w:rsidRPr="00E23F7D" w:rsidRDefault="00F03B60" w:rsidP="00C64A1C">
            <w:pPr>
              <w:pStyle w:val="Tabletext8pt"/>
              <w:jc w:val="center"/>
              <w:rPr>
                <w:lang w:eastAsia="en-AU"/>
              </w:rPr>
            </w:pPr>
            <w:r w:rsidRPr="00E23F7D">
              <w:t xml:space="preserve">No measures </w:t>
            </w:r>
            <w:r w:rsidR="00052EA4" w:rsidRPr="00E23F7D">
              <w:t>assessed</w:t>
            </w:r>
            <w:r w:rsidRPr="00E23F7D">
              <w:t xml:space="preserve"> in eligible reviews.</w:t>
            </w:r>
          </w:p>
        </w:tc>
        <w:tc>
          <w:tcPr>
            <w:tcW w:w="436" w:type="pct"/>
            <w:tcBorders>
              <w:top w:val="single" w:sz="6" w:space="0" w:color="000000"/>
              <w:left w:val="nil"/>
              <w:bottom w:val="single" w:sz="6" w:space="0" w:color="000000"/>
              <w:right w:val="nil"/>
            </w:tcBorders>
            <w:vAlign w:val="center"/>
          </w:tcPr>
          <w:p w14:paraId="3BB727CD" w14:textId="77777777" w:rsidR="00F03B60" w:rsidRPr="00E23F7D" w:rsidRDefault="00F03B60" w:rsidP="007B7D1E">
            <w:pPr>
              <w:pStyle w:val="Tabletext8pt"/>
              <w:jc w:val="center"/>
            </w:pPr>
            <w:r w:rsidRPr="00E23F7D">
              <w:t>-</w:t>
            </w:r>
          </w:p>
        </w:tc>
        <w:tc>
          <w:tcPr>
            <w:tcW w:w="582" w:type="pct"/>
            <w:tcBorders>
              <w:top w:val="single" w:sz="6" w:space="0" w:color="000000"/>
              <w:left w:val="nil"/>
              <w:bottom w:val="single" w:sz="6" w:space="0" w:color="000000"/>
              <w:right w:val="nil"/>
            </w:tcBorders>
            <w:vAlign w:val="center"/>
          </w:tcPr>
          <w:p w14:paraId="7C7EB045" w14:textId="5958ACFC" w:rsidR="00F03B60" w:rsidRPr="00E23F7D" w:rsidRDefault="00F03B60" w:rsidP="007B7D1E">
            <w:pPr>
              <w:pStyle w:val="Tabletext8pt"/>
              <w:jc w:val="center"/>
            </w:pPr>
            <w:r w:rsidRPr="00E23F7D">
              <w:t>(0 studies)</w:t>
            </w:r>
          </w:p>
        </w:tc>
        <w:tc>
          <w:tcPr>
            <w:tcW w:w="510" w:type="pct"/>
            <w:tcBorders>
              <w:top w:val="single" w:sz="6" w:space="0" w:color="000000"/>
              <w:left w:val="nil"/>
              <w:bottom w:val="single" w:sz="6" w:space="0" w:color="000000"/>
              <w:right w:val="nil"/>
            </w:tcBorders>
            <w:vAlign w:val="center"/>
          </w:tcPr>
          <w:p w14:paraId="233D4E3D" w14:textId="77777777" w:rsidR="00F03B60" w:rsidRPr="00E23F7D" w:rsidRDefault="00F03B60" w:rsidP="007B7D1E">
            <w:pPr>
              <w:pStyle w:val="Tabletext8pt"/>
              <w:jc w:val="center"/>
            </w:pPr>
            <w:r w:rsidRPr="00E23F7D">
              <w:t>-</w:t>
            </w:r>
          </w:p>
        </w:tc>
        <w:tc>
          <w:tcPr>
            <w:tcW w:w="1144" w:type="pct"/>
            <w:tcBorders>
              <w:top w:val="single" w:sz="6" w:space="0" w:color="000000"/>
              <w:left w:val="nil"/>
              <w:bottom w:val="single" w:sz="6" w:space="0" w:color="000000"/>
              <w:right w:val="nil"/>
            </w:tcBorders>
            <w:vAlign w:val="center"/>
          </w:tcPr>
          <w:p w14:paraId="01EF47B7" w14:textId="23DD2D6F" w:rsidR="00F03B60" w:rsidRPr="00E23F7D" w:rsidRDefault="00F03B60" w:rsidP="00F03B60">
            <w:pPr>
              <w:pStyle w:val="Tabletext8pt"/>
              <w:rPr>
                <w:lang w:eastAsia="en-AU"/>
              </w:rPr>
            </w:pPr>
            <w:r w:rsidRPr="00E23F7D">
              <w:rPr>
                <w:lang w:eastAsia="en-AU"/>
              </w:rPr>
              <w:t>The effect of WHM on p</w:t>
            </w:r>
            <w:r w:rsidRPr="00E23F7D">
              <w:rPr>
                <w:rFonts w:eastAsia="Times New Roman"/>
                <w:lang w:eastAsia="en-AU"/>
              </w:rPr>
              <w:t>atient reported improvement</w:t>
            </w:r>
            <w:r w:rsidRPr="00E23F7D">
              <w:rPr>
                <w:lang w:eastAsia="en-AU"/>
              </w:rPr>
              <w:t xml:space="preserve"> in people with fatigue conditions is unknown</w:t>
            </w:r>
            <w:r w:rsidRPr="00E23F7D">
              <w:t>.</w:t>
            </w:r>
          </w:p>
        </w:tc>
      </w:tr>
      <w:tr w:rsidR="00C64A1C" w:rsidRPr="00E23F7D" w14:paraId="0D9AD89F" w14:textId="77777777" w:rsidTr="00C64A1C">
        <w:trPr>
          <w:cantSplit/>
        </w:trPr>
        <w:tc>
          <w:tcPr>
            <w:tcW w:w="946" w:type="pct"/>
            <w:tcBorders>
              <w:top w:val="single" w:sz="6" w:space="0" w:color="000000"/>
              <w:left w:val="nil"/>
              <w:bottom w:val="single" w:sz="6" w:space="0" w:color="000000"/>
              <w:right w:val="nil"/>
            </w:tcBorders>
            <w:vAlign w:val="center"/>
          </w:tcPr>
          <w:p w14:paraId="381F9008" w14:textId="3AE326D0" w:rsidR="00F03B60" w:rsidRPr="00E23F7D" w:rsidRDefault="00F03B60" w:rsidP="00E30DD9">
            <w:pPr>
              <w:pStyle w:val="Tabletext8pt"/>
              <w:rPr>
                <w:rFonts w:eastAsia="Times New Roman"/>
                <w:lang w:eastAsia="en-AU"/>
              </w:rPr>
            </w:pPr>
            <w:r w:rsidRPr="00E23F7D">
              <w:t>Emotional functioning</w:t>
            </w:r>
            <w:r w:rsidR="00A41A4B" w:rsidRPr="00E23F7D">
              <w:br/>
              <w:t xml:space="preserve">assessed with: MASQ (higher is best) </w:t>
            </w:r>
            <w:r w:rsidR="00A41A4B" w:rsidRPr="00E23F7D">
              <w:br/>
            </w:r>
            <w:r w:rsidR="00BA71CF" w:rsidRPr="00E23F7D">
              <w:t>s</w:t>
            </w:r>
            <w:r w:rsidR="00A41A4B" w:rsidRPr="00E23F7D">
              <w:t xml:space="preserve">cale range: </w:t>
            </w:r>
            <w:r w:rsidR="00BA71CF" w:rsidRPr="00E23F7D">
              <w:t>un</w:t>
            </w:r>
            <w:r w:rsidR="006A747E" w:rsidRPr="00E23F7D">
              <w:t>clear</w:t>
            </w:r>
            <w:r w:rsidR="00A41A4B" w:rsidRPr="00E23F7D">
              <w:br/>
              <w:t xml:space="preserve">follow-up: </w:t>
            </w:r>
            <w:r w:rsidR="000A5ACF" w:rsidRPr="00E23F7D">
              <w:t>8</w:t>
            </w:r>
            <w:r w:rsidR="00A41A4B" w:rsidRPr="00E23F7D">
              <w:t xml:space="preserve"> weeks</w:t>
            </w:r>
          </w:p>
        </w:tc>
        <w:tc>
          <w:tcPr>
            <w:tcW w:w="1382" w:type="pct"/>
            <w:gridSpan w:val="2"/>
            <w:tcBorders>
              <w:top w:val="single" w:sz="6" w:space="0" w:color="000000"/>
              <w:left w:val="nil"/>
              <w:bottom w:val="single" w:sz="6" w:space="0" w:color="000000"/>
              <w:right w:val="nil"/>
            </w:tcBorders>
            <w:vAlign w:val="center"/>
          </w:tcPr>
          <w:p w14:paraId="2DE5601E" w14:textId="05864566" w:rsidR="00F03B60" w:rsidRPr="00E23F7D" w:rsidRDefault="00F03B60" w:rsidP="00C64A1C">
            <w:pPr>
              <w:pStyle w:val="Tabletext8pt"/>
              <w:jc w:val="center"/>
              <w:rPr>
                <w:rFonts w:eastAsia="Times New Roman"/>
                <w:lang w:eastAsia="en-AU"/>
              </w:rPr>
            </w:pPr>
            <w:r w:rsidRPr="00E23F7D">
              <w:rPr>
                <w:rFonts w:eastAsia="Times New Roman"/>
                <w:lang w:eastAsia="en-AU"/>
              </w:rPr>
              <w:t>N</w:t>
            </w:r>
            <w:r w:rsidRPr="00E23F7D">
              <w:rPr>
                <w:lang w:eastAsia="en-AU"/>
              </w:rPr>
              <w:t>o results available for inclusion in the synthesis.</w:t>
            </w:r>
          </w:p>
        </w:tc>
        <w:tc>
          <w:tcPr>
            <w:tcW w:w="436" w:type="pct"/>
            <w:tcBorders>
              <w:top w:val="single" w:sz="6" w:space="0" w:color="000000"/>
              <w:left w:val="nil"/>
              <w:bottom w:val="single" w:sz="6" w:space="0" w:color="000000"/>
              <w:right w:val="nil"/>
            </w:tcBorders>
            <w:vAlign w:val="center"/>
          </w:tcPr>
          <w:p w14:paraId="53A5373D" w14:textId="77777777" w:rsidR="00F03B60" w:rsidRPr="00E23F7D" w:rsidRDefault="00F03B60" w:rsidP="007B7D1E">
            <w:pPr>
              <w:pStyle w:val="Tabletext8pt"/>
              <w:jc w:val="center"/>
            </w:pPr>
            <w:r w:rsidRPr="00E23F7D">
              <w:t>-</w:t>
            </w:r>
          </w:p>
        </w:tc>
        <w:tc>
          <w:tcPr>
            <w:tcW w:w="582" w:type="pct"/>
            <w:tcBorders>
              <w:top w:val="single" w:sz="6" w:space="0" w:color="000000"/>
              <w:left w:val="nil"/>
              <w:bottom w:val="single" w:sz="6" w:space="0" w:color="000000"/>
              <w:right w:val="nil"/>
            </w:tcBorders>
            <w:vAlign w:val="center"/>
          </w:tcPr>
          <w:p w14:paraId="0444FEEC" w14:textId="5159FA03" w:rsidR="00F03B60" w:rsidRPr="00E23F7D" w:rsidRDefault="00F03B60" w:rsidP="007B7D1E">
            <w:pPr>
              <w:pStyle w:val="Tabletext8pt"/>
              <w:jc w:val="center"/>
            </w:pPr>
            <w:r w:rsidRPr="00E23F7D">
              <w:t>(0 studies)</w:t>
            </w:r>
            <w:r w:rsidR="006A747E" w:rsidRPr="00E23F7D">
              <w:rPr>
                <w:rStyle w:val="FootnoteReference"/>
              </w:rPr>
              <w:t xml:space="preserve"> †</w:t>
            </w:r>
            <w:r w:rsidR="00B9700F" w:rsidRPr="00E23F7D">
              <w:rPr>
                <w:rStyle w:val="FootnoteReference"/>
              </w:rPr>
              <w:t>†</w:t>
            </w:r>
            <w:r w:rsidR="006A747E" w:rsidRPr="00E23F7D">
              <w:rPr>
                <w:rStyle w:val="FootnoteReference"/>
              </w:rPr>
              <w:t>†</w:t>
            </w:r>
          </w:p>
        </w:tc>
        <w:tc>
          <w:tcPr>
            <w:tcW w:w="510" w:type="pct"/>
            <w:tcBorders>
              <w:top w:val="single" w:sz="6" w:space="0" w:color="000000"/>
              <w:left w:val="nil"/>
              <w:bottom w:val="single" w:sz="6" w:space="0" w:color="000000"/>
              <w:right w:val="nil"/>
            </w:tcBorders>
            <w:vAlign w:val="center"/>
          </w:tcPr>
          <w:p w14:paraId="65F45C74" w14:textId="77777777" w:rsidR="00F03B60" w:rsidRPr="00E23F7D" w:rsidRDefault="00F03B60" w:rsidP="007B7D1E">
            <w:pPr>
              <w:pStyle w:val="Tabletext8pt"/>
              <w:jc w:val="center"/>
            </w:pPr>
            <w:r w:rsidRPr="00E23F7D">
              <w:t>-</w:t>
            </w:r>
          </w:p>
        </w:tc>
        <w:tc>
          <w:tcPr>
            <w:tcW w:w="1144" w:type="pct"/>
            <w:tcBorders>
              <w:top w:val="single" w:sz="6" w:space="0" w:color="000000"/>
              <w:left w:val="nil"/>
              <w:bottom w:val="single" w:sz="6" w:space="0" w:color="000000"/>
              <w:right w:val="nil"/>
            </w:tcBorders>
            <w:vAlign w:val="center"/>
          </w:tcPr>
          <w:p w14:paraId="6A8BBB3C" w14:textId="5A1E28EC" w:rsidR="00F03B60" w:rsidRPr="00E23F7D" w:rsidRDefault="00F03B60" w:rsidP="00F03B60">
            <w:pPr>
              <w:pStyle w:val="Tabletext8pt"/>
            </w:pPr>
            <w:r w:rsidRPr="00E23F7D">
              <w:rPr>
                <w:lang w:eastAsia="en-AU"/>
              </w:rPr>
              <w:t>The effect of WHM on emotional functioning in people with fatigue conditions is unknown</w:t>
            </w:r>
            <w:r w:rsidRPr="00E23F7D">
              <w:t>.</w:t>
            </w:r>
          </w:p>
        </w:tc>
      </w:tr>
      <w:tr w:rsidR="00C64A1C" w:rsidRPr="00E23F7D" w14:paraId="3A09F89E" w14:textId="77777777" w:rsidTr="00C64A1C">
        <w:trPr>
          <w:cantSplit/>
        </w:trPr>
        <w:tc>
          <w:tcPr>
            <w:tcW w:w="946" w:type="pct"/>
            <w:tcBorders>
              <w:top w:val="single" w:sz="6" w:space="0" w:color="000000"/>
              <w:left w:val="nil"/>
              <w:bottom w:val="single" w:sz="6" w:space="0" w:color="000000"/>
              <w:right w:val="nil"/>
            </w:tcBorders>
            <w:vAlign w:val="center"/>
          </w:tcPr>
          <w:p w14:paraId="0DA11F9E" w14:textId="7737607A" w:rsidR="00F03B60" w:rsidRPr="00E23F7D" w:rsidRDefault="00F03B60" w:rsidP="00E30DD9">
            <w:pPr>
              <w:pStyle w:val="Tabletext8pt"/>
              <w:rPr>
                <w:rFonts w:eastAsia="Times New Roman"/>
                <w:lang w:eastAsia="en-AU"/>
              </w:rPr>
            </w:pPr>
            <w:r w:rsidRPr="00E23F7D">
              <w:t>Physical functioning</w:t>
            </w:r>
          </w:p>
        </w:tc>
        <w:tc>
          <w:tcPr>
            <w:tcW w:w="1382" w:type="pct"/>
            <w:gridSpan w:val="2"/>
            <w:tcBorders>
              <w:top w:val="single" w:sz="6" w:space="0" w:color="000000"/>
              <w:left w:val="nil"/>
              <w:bottom w:val="single" w:sz="6" w:space="0" w:color="000000"/>
              <w:right w:val="nil"/>
            </w:tcBorders>
            <w:vAlign w:val="center"/>
          </w:tcPr>
          <w:p w14:paraId="7946A572" w14:textId="52D6F371" w:rsidR="00F03B60" w:rsidRPr="00E23F7D" w:rsidRDefault="00052EA4" w:rsidP="00C64A1C">
            <w:pPr>
              <w:pStyle w:val="Tabletext8pt"/>
              <w:jc w:val="center"/>
              <w:rPr>
                <w:lang w:eastAsia="en-AU"/>
              </w:rPr>
            </w:pPr>
            <w:r w:rsidRPr="00E23F7D">
              <w:t>No measures assessed in eligible reviews.</w:t>
            </w:r>
          </w:p>
        </w:tc>
        <w:tc>
          <w:tcPr>
            <w:tcW w:w="436" w:type="pct"/>
            <w:tcBorders>
              <w:top w:val="single" w:sz="6" w:space="0" w:color="000000"/>
              <w:left w:val="nil"/>
              <w:bottom w:val="single" w:sz="6" w:space="0" w:color="000000"/>
              <w:right w:val="nil"/>
            </w:tcBorders>
            <w:vAlign w:val="center"/>
          </w:tcPr>
          <w:p w14:paraId="2645F755" w14:textId="77777777" w:rsidR="00F03B60" w:rsidRPr="00E23F7D" w:rsidRDefault="00F03B60" w:rsidP="007B7D1E">
            <w:pPr>
              <w:pStyle w:val="Tabletext8pt"/>
              <w:jc w:val="center"/>
            </w:pPr>
            <w:r w:rsidRPr="00E23F7D">
              <w:t>-</w:t>
            </w:r>
          </w:p>
        </w:tc>
        <w:tc>
          <w:tcPr>
            <w:tcW w:w="582" w:type="pct"/>
            <w:tcBorders>
              <w:top w:val="single" w:sz="6" w:space="0" w:color="000000"/>
              <w:left w:val="nil"/>
              <w:bottom w:val="single" w:sz="6" w:space="0" w:color="000000"/>
              <w:right w:val="nil"/>
            </w:tcBorders>
            <w:vAlign w:val="center"/>
          </w:tcPr>
          <w:p w14:paraId="652E4787" w14:textId="3378977A" w:rsidR="00F03B60" w:rsidRPr="00E23F7D" w:rsidRDefault="00F03B60" w:rsidP="007B7D1E">
            <w:pPr>
              <w:pStyle w:val="Tabletext8pt"/>
              <w:jc w:val="center"/>
            </w:pPr>
            <w:r w:rsidRPr="00E23F7D">
              <w:t>(0 studies)</w:t>
            </w:r>
          </w:p>
        </w:tc>
        <w:tc>
          <w:tcPr>
            <w:tcW w:w="510" w:type="pct"/>
            <w:tcBorders>
              <w:top w:val="single" w:sz="6" w:space="0" w:color="000000"/>
              <w:left w:val="nil"/>
              <w:bottom w:val="single" w:sz="6" w:space="0" w:color="000000"/>
              <w:right w:val="nil"/>
            </w:tcBorders>
            <w:vAlign w:val="center"/>
          </w:tcPr>
          <w:p w14:paraId="3B7AE31B" w14:textId="77777777" w:rsidR="00F03B60" w:rsidRPr="00E23F7D" w:rsidRDefault="00F03B60" w:rsidP="007B7D1E">
            <w:pPr>
              <w:pStyle w:val="Tabletext8pt"/>
              <w:jc w:val="center"/>
            </w:pPr>
            <w:r w:rsidRPr="00E23F7D">
              <w:t>-</w:t>
            </w:r>
          </w:p>
        </w:tc>
        <w:tc>
          <w:tcPr>
            <w:tcW w:w="1144" w:type="pct"/>
            <w:tcBorders>
              <w:top w:val="single" w:sz="6" w:space="0" w:color="000000"/>
              <w:left w:val="nil"/>
              <w:bottom w:val="single" w:sz="6" w:space="0" w:color="000000"/>
              <w:right w:val="nil"/>
            </w:tcBorders>
            <w:vAlign w:val="center"/>
          </w:tcPr>
          <w:p w14:paraId="74674D36" w14:textId="01B8740F" w:rsidR="00F03B60" w:rsidRPr="00E23F7D" w:rsidRDefault="00F03B60" w:rsidP="00E30DD9">
            <w:pPr>
              <w:pStyle w:val="Tabletext8pt"/>
              <w:rPr>
                <w:rFonts w:eastAsia="Times New Roman"/>
                <w:lang w:eastAsia="en-AU"/>
              </w:rPr>
            </w:pPr>
            <w:r w:rsidRPr="00E23F7D">
              <w:rPr>
                <w:lang w:eastAsia="en-AU"/>
              </w:rPr>
              <w:t xml:space="preserve">The effect of WHM on </w:t>
            </w:r>
            <w:r w:rsidRPr="00E23F7D">
              <w:rPr>
                <w:rFonts w:eastAsia="Times New Roman"/>
                <w:lang w:eastAsia="en-AU"/>
              </w:rPr>
              <w:t>physical functioning</w:t>
            </w:r>
            <w:r w:rsidRPr="00E23F7D">
              <w:rPr>
                <w:lang w:eastAsia="en-AU"/>
              </w:rPr>
              <w:t xml:space="preserve"> in people with fatigue conditions is unknown</w:t>
            </w:r>
            <w:r w:rsidRPr="00E23F7D">
              <w:t>.</w:t>
            </w:r>
          </w:p>
        </w:tc>
      </w:tr>
      <w:tr w:rsidR="00C64A1C" w:rsidRPr="00E23F7D" w14:paraId="5DF8BCD5" w14:textId="77777777" w:rsidTr="00C64A1C">
        <w:trPr>
          <w:cantSplit/>
        </w:trPr>
        <w:tc>
          <w:tcPr>
            <w:tcW w:w="946" w:type="pct"/>
            <w:tcBorders>
              <w:top w:val="single" w:sz="6" w:space="0" w:color="000000"/>
              <w:left w:val="nil"/>
              <w:bottom w:val="single" w:sz="6" w:space="0" w:color="000000"/>
              <w:right w:val="nil"/>
            </w:tcBorders>
            <w:vAlign w:val="center"/>
          </w:tcPr>
          <w:p w14:paraId="6BB257E6" w14:textId="38151C95" w:rsidR="00F03B60" w:rsidRPr="00E23F7D" w:rsidRDefault="00F03B60" w:rsidP="00E30DD9">
            <w:pPr>
              <w:pStyle w:val="Tabletext8pt"/>
              <w:rPr>
                <w:rFonts w:eastAsia="Times New Roman"/>
              </w:rPr>
            </w:pPr>
            <w:r w:rsidRPr="00E23F7D">
              <w:t>Sleep quality</w:t>
            </w:r>
          </w:p>
        </w:tc>
        <w:tc>
          <w:tcPr>
            <w:tcW w:w="1382" w:type="pct"/>
            <w:gridSpan w:val="2"/>
            <w:tcBorders>
              <w:top w:val="single" w:sz="6" w:space="0" w:color="000000"/>
              <w:left w:val="nil"/>
              <w:bottom w:val="single" w:sz="6" w:space="0" w:color="000000"/>
              <w:right w:val="nil"/>
            </w:tcBorders>
            <w:vAlign w:val="center"/>
          </w:tcPr>
          <w:p w14:paraId="33E2FCF4" w14:textId="6CD06D7C" w:rsidR="00F03B60" w:rsidRPr="00E23F7D" w:rsidRDefault="00052EA4" w:rsidP="00C64A1C">
            <w:pPr>
              <w:pStyle w:val="Tabletext8pt"/>
              <w:jc w:val="center"/>
              <w:rPr>
                <w:rFonts w:eastAsia="Times New Roman"/>
              </w:rPr>
            </w:pPr>
            <w:r w:rsidRPr="00E23F7D">
              <w:t>No measures assessed in eligible reviews.</w:t>
            </w:r>
          </w:p>
        </w:tc>
        <w:tc>
          <w:tcPr>
            <w:tcW w:w="436" w:type="pct"/>
            <w:tcBorders>
              <w:top w:val="single" w:sz="6" w:space="0" w:color="000000"/>
              <w:left w:val="nil"/>
              <w:bottom w:val="single" w:sz="6" w:space="0" w:color="000000"/>
              <w:right w:val="nil"/>
            </w:tcBorders>
            <w:vAlign w:val="center"/>
          </w:tcPr>
          <w:p w14:paraId="260EF3C9" w14:textId="77777777" w:rsidR="00F03B60" w:rsidRPr="00E23F7D" w:rsidRDefault="00F03B60" w:rsidP="007B7D1E">
            <w:pPr>
              <w:pStyle w:val="Tabletext8pt"/>
              <w:jc w:val="center"/>
            </w:pPr>
            <w:r w:rsidRPr="00E23F7D">
              <w:rPr>
                <w:lang w:eastAsia="en-AU"/>
              </w:rPr>
              <w:t>-</w:t>
            </w:r>
          </w:p>
        </w:tc>
        <w:tc>
          <w:tcPr>
            <w:tcW w:w="582" w:type="pct"/>
            <w:tcBorders>
              <w:top w:val="single" w:sz="6" w:space="0" w:color="000000"/>
              <w:left w:val="nil"/>
              <w:bottom w:val="single" w:sz="6" w:space="0" w:color="000000"/>
              <w:right w:val="nil"/>
            </w:tcBorders>
            <w:vAlign w:val="center"/>
          </w:tcPr>
          <w:p w14:paraId="26AB2303" w14:textId="2C5BD94E" w:rsidR="00F03B60" w:rsidRPr="00E23F7D" w:rsidRDefault="00F03B60" w:rsidP="007B7D1E">
            <w:pPr>
              <w:pStyle w:val="Tabletext8pt"/>
              <w:jc w:val="center"/>
              <w:rPr>
                <w:rFonts w:eastAsia="Times New Roman"/>
              </w:rPr>
            </w:pPr>
            <w:r w:rsidRPr="00E23F7D">
              <w:t>(0 studies)</w:t>
            </w:r>
          </w:p>
        </w:tc>
        <w:tc>
          <w:tcPr>
            <w:tcW w:w="510" w:type="pct"/>
            <w:tcBorders>
              <w:top w:val="single" w:sz="6" w:space="0" w:color="000000"/>
              <w:left w:val="nil"/>
              <w:bottom w:val="single" w:sz="6" w:space="0" w:color="000000"/>
              <w:right w:val="nil"/>
            </w:tcBorders>
            <w:vAlign w:val="center"/>
          </w:tcPr>
          <w:p w14:paraId="0E6AFE63" w14:textId="77777777" w:rsidR="00F03B60" w:rsidRPr="00E23F7D" w:rsidRDefault="00F03B60" w:rsidP="007B7D1E">
            <w:pPr>
              <w:pStyle w:val="Tabletext8pt"/>
              <w:jc w:val="center"/>
              <w:rPr>
                <w:rFonts w:ascii="Cambria Math" w:hAnsi="Cambria Math" w:cs="Cambria Math"/>
                <w:lang w:eastAsia="en-AU"/>
              </w:rPr>
            </w:pPr>
            <w:r w:rsidRPr="00E23F7D">
              <w:rPr>
                <w:lang w:eastAsia="en-AU"/>
              </w:rPr>
              <w:t>-</w:t>
            </w:r>
          </w:p>
        </w:tc>
        <w:tc>
          <w:tcPr>
            <w:tcW w:w="1144" w:type="pct"/>
            <w:tcBorders>
              <w:top w:val="single" w:sz="6" w:space="0" w:color="000000"/>
              <w:left w:val="nil"/>
              <w:bottom w:val="single" w:sz="6" w:space="0" w:color="000000"/>
              <w:right w:val="nil"/>
            </w:tcBorders>
            <w:vAlign w:val="center"/>
          </w:tcPr>
          <w:p w14:paraId="39ADDCB4" w14:textId="1B2D1A98" w:rsidR="00F03B60" w:rsidRPr="00E23F7D" w:rsidRDefault="00F03B60" w:rsidP="00E30DD9">
            <w:pPr>
              <w:pStyle w:val="Tabletext8pt"/>
              <w:rPr>
                <w:rFonts w:eastAsia="Times New Roman"/>
              </w:rPr>
            </w:pPr>
            <w:r w:rsidRPr="00E23F7D">
              <w:rPr>
                <w:lang w:eastAsia="en-AU"/>
              </w:rPr>
              <w:t>The effect of WHM on s</w:t>
            </w:r>
            <w:r w:rsidRPr="00E23F7D">
              <w:rPr>
                <w:rFonts w:eastAsia="Times New Roman"/>
                <w:lang w:eastAsia="en-AU"/>
              </w:rPr>
              <w:t>leep quality</w:t>
            </w:r>
            <w:r w:rsidRPr="00E23F7D">
              <w:rPr>
                <w:lang w:eastAsia="en-AU"/>
              </w:rPr>
              <w:t xml:space="preserve"> in people with fatigue conditions is unknown</w:t>
            </w:r>
            <w:r w:rsidRPr="00E23F7D">
              <w:t>.</w:t>
            </w:r>
          </w:p>
        </w:tc>
      </w:tr>
      <w:tr w:rsidR="00C64A1C" w:rsidRPr="00E23F7D" w14:paraId="69F9B5CC" w14:textId="77777777" w:rsidTr="00C64A1C">
        <w:trPr>
          <w:cantSplit/>
        </w:trPr>
        <w:tc>
          <w:tcPr>
            <w:tcW w:w="946" w:type="pct"/>
            <w:tcBorders>
              <w:top w:val="single" w:sz="6" w:space="0" w:color="000000"/>
              <w:left w:val="nil"/>
              <w:bottom w:val="single" w:sz="6" w:space="0" w:color="000000"/>
              <w:right w:val="nil"/>
            </w:tcBorders>
            <w:vAlign w:val="center"/>
          </w:tcPr>
          <w:p w14:paraId="7A58211D" w14:textId="2E235C17" w:rsidR="00F03B60" w:rsidRPr="00E23F7D" w:rsidRDefault="00F03B60" w:rsidP="00F03B60">
            <w:pPr>
              <w:pStyle w:val="Tabletext8pt"/>
            </w:pPr>
            <w:r w:rsidRPr="00E23F7D">
              <w:t>Thinking/ concentration</w:t>
            </w:r>
          </w:p>
        </w:tc>
        <w:tc>
          <w:tcPr>
            <w:tcW w:w="1382" w:type="pct"/>
            <w:gridSpan w:val="2"/>
            <w:tcBorders>
              <w:top w:val="single" w:sz="6" w:space="0" w:color="000000"/>
              <w:left w:val="nil"/>
              <w:bottom w:val="single" w:sz="6" w:space="0" w:color="000000"/>
              <w:right w:val="nil"/>
            </w:tcBorders>
            <w:vAlign w:val="center"/>
          </w:tcPr>
          <w:p w14:paraId="21FB5E22" w14:textId="47481061" w:rsidR="00F03B60" w:rsidRPr="00E23F7D" w:rsidRDefault="00052EA4" w:rsidP="00C64A1C">
            <w:pPr>
              <w:pStyle w:val="Tabletext8pt"/>
              <w:jc w:val="center"/>
            </w:pPr>
            <w:r w:rsidRPr="00E23F7D">
              <w:t>No measures assessed in eligible reviews.</w:t>
            </w:r>
          </w:p>
        </w:tc>
        <w:tc>
          <w:tcPr>
            <w:tcW w:w="436" w:type="pct"/>
            <w:tcBorders>
              <w:top w:val="single" w:sz="6" w:space="0" w:color="000000"/>
              <w:left w:val="nil"/>
              <w:bottom w:val="single" w:sz="6" w:space="0" w:color="000000"/>
              <w:right w:val="nil"/>
            </w:tcBorders>
            <w:vAlign w:val="center"/>
          </w:tcPr>
          <w:p w14:paraId="4356F6EC" w14:textId="77777777" w:rsidR="00F03B60" w:rsidRPr="00E23F7D" w:rsidRDefault="00F03B60" w:rsidP="007B7D1E">
            <w:pPr>
              <w:pStyle w:val="Tabletext8pt"/>
              <w:jc w:val="center"/>
            </w:pPr>
            <w:r w:rsidRPr="00E23F7D">
              <w:t>-</w:t>
            </w:r>
          </w:p>
        </w:tc>
        <w:tc>
          <w:tcPr>
            <w:tcW w:w="582" w:type="pct"/>
            <w:tcBorders>
              <w:top w:val="single" w:sz="6" w:space="0" w:color="000000"/>
              <w:left w:val="nil"/>
              <w:bottom w:val="single" w:sz="6" w:space="0" w:color="000000"/>
              <w:right w:val="nil"/>
            </w:tcBorders>
            <w:vAlign w:val="center"/>
          </w:tcPr>
          <w:p w14:paraId="7A4B9AE4" w14:textId="77777777" w:rsidR="00F03B60" w:rsidRPr="00E23F7D" w:rsidRDefault="00F03B60" w:rsidP="007B7D1E">
            <w:pPr>
              <w:pStyle w:val="Tabletext8pt"/>
              <w:jc w:val="center"/>
            </w:pPr>
            <w:r w:rsidRPr="00E23F7D">
              <w:t>(0 studies)</w:t>
            </w:r>
          </w:p>
          <w:p w14:paraId="418210E4" w14:textId="77777777" w:rsidR="00F03B60" w:rsidRPr="00E23F7D" w:rsidRDefault="00F03B60" w:rsidP="007B7D1E">
            <w:pPr>
              <w:pStyle w:val="Tabletext8pt"/>
              <w:jc w:val="center"/>
            </w:pPr>
          </w:p>
        </w:tc>
        <w:tc>
          <w:tcPr>
            <w:tcW w:w="510" w:type="pct"/>
            <w:tcBorders>
              <w:top w:val="single" w:sz="6" w:space="0" w:color="000000"/>
              <w:left w:val="nil"/>
              <w:bottom w:val="single" w:sz="6" w:space="0" w:color="000000"/>
              <w:right w:val="nil"/>
            </w:tcBorders>
            <w:vAlign w:val="center"/>
          </w:tcPr>
          <w:p w14:paraId="35CEE29B" w14:textId="77777777" w:rsidR="00F03B60" w:rsidRPr="00E23F7D" w:rsidRDefault="00F03B60" w:rsidP="007B7D1E">
            <w:pPr>
              <w:pStyle w:val="Tabletext8pt"/>
              <w:jc w:val="center"/>
            </w:pPr>
            <w:r w:rsidRPr="00E23F7D">
              <w:t>-</w:t>
            </w:r>
          </w:p>
        </w:tc>
        <w:tc>
          <w:tcPr>
            <w:tcW w:w="1144" w:type="pct"/>
            <w:tcBorders>
              <w:top w:val="single" w:sz="6" w:space="0" w:color="000000"/>
              <w:left w:val="nil"/>
              <w:bottom w:val="single" w:sz="6" w:space="0" w:color="000000"/>
              <w:right w:val="nil"/>
            </w:tcBorders>
            <w:vAlign w:val="center"/>
          </w:tcPr>
          <w:p w14:paraId="5CD81DBD" w14:textId="64841B7A" w:rsidR="00F03B60" w:rsidRPr="00E23F7D" w:rsidRDefault="00F03B60" w:rsidP="00F03B60">
            <w:pPr>
              <w:pStyle w:val="Tabletext8pt"/>
            </w:pPr>
            <w:r w:rsidRPr="00E23F7D">
              <w:t xml:space="preserve">The effect of WHM on </w:t>
            </w:r>
            <w:r w:rsidR="007A3B49" w:rsidRPr="00E23F7D">
              <w:t xml:space="preserve">ability to </w:t>
            </w:r>
            <w:r w:rsidR="008B0FB4" w:rsidRPr="00E23F7D">
              <w:t>conce</w:t>
            </w:r>
            <w:r w:rsidR="007A3B49" w:rsidRPr="00E23F7D">
              <w:t>n</w:t>
            </w:r>
            <w:r w:rsidR="008B0FB4" w:rsidRPr="00E23F7D">
              <w:t>tration</w:t>
            </w:r>
            <w:r w:rsidRPr="00E23F7D">
              <w:t xml:space="preserve"> in people with fatigue </w:t>
            </w:r>
            <w:r w:rsidRPr="00E23F7D">
              <w:rPr>
                <w:lang w:eastAsia="en-AU"/>
              </w:rPr>
              <w:t>conditions is</w:t>
            </w:r>
            <w:r w:rsidRPr="00E23F7D">
              <w:t xml:space="preserve"> unknown.</w:t>
            </w:r>
          </w:p>
        </w:tc>
      </w:tr>
      <w:tr w:rsidR="005634AD" w:rsidRPr="00E23F7D" w14:paraId="709EB85D" w14:textId="77777777" w:rsidTr="00590DA0">
        <w:trPr>
          <w:cantSplit/>
        </w:trPr>
        <w:tc>
          <w:tcPr>
            <w:tcW w:w="5000" w:type="pct"/>
            <w:gridSpan w:val="7"/>
            <w:tcBorders>
              <w:top w:val="single" w:sz="6" w:space="0" w:color="000000"/>
              <w:left w:val="nil"/>
              <w:bottom w:val="single" w:sz="6" w:space="0" w:color="000000"/>
              <w:right w:val="nil"/>
            </w:tcBorders>
            <w:vAlign w:val="center"/>
            <w:hideMark/>
          </w:tcPr>
          <w:p w14:paraId="4479C79F" w14:textId="7F961BDB" w:rsidR="00382817" w:rsidRDefault="005634AD" w:rsidP="003A6590">
            <w:pPr>
              <w:pStyle w:val="TableFigNotes0"/>
              <w:rPr>
                <w:rStyle w:val="TableFigNotes18Char"/>
              </w:rPr>
            </w:pPr>
            <w:r w:rsidRPr="00E23F7D">
              <w:lastRenderedPageBreak/>
              <w:t>*</w:t>
            </w:r>
            <w:r w:rsidRPr="00E23F7D">
              <w:rPr>
                <w:rStyle w:val="Strong"/>
              </w:rPr>
              <w:t>The risk in the intervention group</w:t>
            </w:r>
            <w:r w:rsidRPr="00E23F7D">
              <w:t xml:space="preserve"> (and its 95% confidence interval) is based on the assumed risk in the comparison group and the </w:t>
            </w:r>
            <w:r w:rsidRPr="00E23F7D">
              <w:rPr>
                <w:rStyle w:val="Strong"/>
              </w:rPr>
              <w:t>relative effect</w:t>
            </w:r>
            <w:r w:rsidRPr="00E23F7D">
              <w:t xml:space="preserve"> of the </w:t>
            </w:r>
            <w:r w:rsidRPr="003A6590">
              <w:t>intervention</w:t>
            </w:r>
            <w:r w:rsidRPr="00E23F7D">
              <w:t xml:space="preserve"> (</w:t>
            </w:r>
            <w:r w:rsidRPr="0011229D">
              <w:t>and</w:t>
            </w:r>
            <w:r w:rsidRPr="00E23F7D">
              <w:t xml:space="preserve"> its 95% CI).</w:t>
            </w:r>
            <w:r w:rsidRPr="00E23F7D">
              <w:rPr>
                <w:rStyle w:val="TableFigNotes18Char"/>
              </w:rPr>
              <w:t xml:space="preserve"> </w:t>
            </w:r>
          </w:p>
          <w:p w14:paraId="6D7C551E" w14:textId="77777777" w:rsidR="0011229D" w:rsidRDefault="0011229D" w:rsidP="00BB33B8">
            <w:pPr>
              <w:pStyle w:val="TableFigNotes0"/>
              <w:rPr>
                <w:rStyle w:val="TableFigNotes18Char"/>
              </w:rPr>
            </w:pPr>
          </w:p>
          <w:p w14:paraId="4A50808A" w14:textId="63DAC516" w:rsidR="00B63062" w:rsidRPr="001A17F0" w:rsidRDefault="005634AD" w:rsidP="001A17F0">
            <w:pPr>
              <w:pStyle w:val="TableFigNotes0"/>
              <w:rPr>
                <w:rStyle w:val="TableFigNotes18Char"/>
              </w:rPr>
            </w:pPr>
            <w:r w:rsidRPr="00E23F7D">
              <w:rPr>
                <w:rStyle w:val="TableFigNotes18Char"/>
              </w:rPr>
              <w:t xml:space="preserve">^ As a rule of thumb, an SMD of 0.2 </w:t>
            </w:r>
            <w:r w:rsidRPr="001A17F0">
              <w:rPr>
                <w:rStyle w:val="TableFigNotes18Char"/>
              </w:rPr>
              <w:t>represents</w:t>
            </w:r>
            <w:r w:rsidRPr="00E23F7D">
              <w:rPr>
                <w:rStyle w:val="TableFigNotes18Char"/>
              </w:rPr>
              <w:t xml:space="preserve"> a small difference, 0.5 is moderate, and 0.8 is a large difference</w:t>
            </w:r>
            <w:r w:rsidR="0059179F" w:rsidRPr="00E23F7D">
              <w:rPr>
                <w:rStyle w:val="TableFigNotes18Char"/>
              </w:rPr>
              <w:t xml:space="preserve"> </w:t>
            </w:r>
            <w:r w:rsidR="0059179F" w:rsidRPr="00E23F7D">
              <w:fldChar w:fldCharType="begin"/>
            </w:r>
            <w:r w:rsidR="002B6D09">
              <w:instrText xml:space="preserve"> ADDIN EN.CITE &lt;EndNote&gt;&lt;Cite&gt;&lt;Author&gt;Faraone&lt;/Author&gt;&lt;Year&gt;2008&lt;/Year&gt;&lt;RecNum&gt;1440&lt;/RecNum&gt;&lt;DisplayText&gt;(55)&lt;/DisplayText&gt;&lt;record&gt;&lt;rec-number&gt;1440&lt;/rec-number&gt;&lt;foreign-keys&gt;&lt;key app="EN" db-id="fffa29epupvv03e2wadvw0dnd2t2azstt9v5" timestamp="1713247497"&gt;1440&lt;/key&gt;&lt;/foreign-keys&gt;&lt;ref-type name="Journal Article"&gt;17&lt;/ref-type&gt;&lt;contributors&gt;&lt;authors&gt;&lt;author&gt;Faraone, S. V.&lt;/author&gt;&lt;/authors&gt;&lt;/contributors&gt;&lt;titles&gt;&lt;title&gt;Interpreting estimates of treatment effects: implications for managed care&lt;/title&gt;&lt;secondary-title&gt;P T&lt;/secondary-title&gt;&lt;/titles&gt;&lt;periodical&gt;&lt;full-title&gt;P T&lt;/full-title&gt;&lt;/periodical&gt;&lt;pages&gt;700-11&lt;/pages&gt;&lt;volume&gt;33&lt;/volume&gt;&lt;number&gt;12&lt;/number&gt;&lt;dates&gt;&lt;year&gt;2008&lt;/year&gt;&lt;pub-dates&gt;&lt;date&gt;Dec&lt;/date&gt;&lt;/pub-dates&gt;&lt;/dates&gt;&lt;isbn&gt;1052-1372 (Print)&amp;#xD;1052-1372 (Linking)&lt;/isbn&gt;&lt;accession-num&gt;19750051&lt;/accession-num&gt;&lt;urls&gt;&lt;related-urls&gt;&lt;url&gt;https://www.ncbi.nlm.nih.gov/pubmed/19750051&lt;/url&gt;&lt;/related-urls&gt;&lt;/urls&gt;&lt;custom2&gt;PMC2730804&lt;/custom2&gt;&lt;remote-database-name&gt;PubMed-not-MEDLINE&lt;/remote-database-name&gt;&lt;remote-database-provider&gt;NLM&lt;/remote-database-provider&gt;&lt;/record&gt;&lt;/Cite&gt;&lt;/EndNote&gt;</w:instrText>
            </w:r>
            <w:r w:rsidR="0059179F" w:rsidRPr="00E23F7D">
              <w:fldChar w:fldCharType="separate"/>
            </w:r>
            <w:r w:rsidR="002B6D09">
              <w:rPr>
                <w:noProof/>
              </w:rPr>
              <w:t>(</w:t>
            </w:r>
            <w:hyperlink w:anchor="_ENREF_55" w:tooltip="Faraone, 2008 #1440" w:history="1">
              <w:r w:rsidR="002E03B7">
                <w:rPr>
                  <w:noProof/>
                </w:rPr>
                <w:t>55</w:t>
              </w:r>
            </w:hyperlink>
            <w:r w:rsidR="002B6D09">
              <w:rPr>
                <w:noProof/>
              </w:rPr>
              <w:t>)</w:t>
            </w:r>
            <w:r w:rsidR="0059179F" w:rsidRPr="00E23F7D">
              <w:fldChar w:fldCharType="end"/>
            </w:r>
            <w:r w:rsidR="0059179F" w:rsidRPr="00E23F7D">
              <w:rPr>
                <w:rStyle w:val="TableFigNotes18Char"/>
              </w:rPr>
              <w:t>.</w:t>
            </w:r>
          </w:p>
          <w:p w14:paraId="4F0C87BE" w14:textId="77777777" w:rsidR="001A17F0" w:rsidRPr="003A6590" w:rsidRDefault="001A17F0" w:rsidP="003A6590">
            <w:pPr>
              <w:pStyle w:val="TableFigNotes0"/>
            </w:pPr>
          </w:p>
          <w:p w14:paraId="42B508E9" w14:textId="36DFA6B3" w:rsidR="002535A8" w:rsidRPr="00E23F7D" w:rsidRDefault="005634AD" w:rsidP="00BB33B8">
            <w:pPr>
              <w:pStyle w:val="TableFigNotes0"/>
            </w:pPr>
            <w:r w:rsidRPr="00E23F7D">
              <w:rPr>
                <w:rStyle w:val="FootnoteReference"/>
              </w:rPr>
              <w:t>†</w:t>
            </w:r>
            <w:r w:rsidRPr="00E23F7D">
              <w:t xml:space="preserve"> </w:t>
            </w:r>
            <w:r w:rsidR="00F65D3C">
              <w:t>D</w:t>
            </w:r>
            <w:r w:rsidRPr="00E23F7D">
              <w:t>ata from 4 RCTs (539 participants)</w:t>
            </w:r>
            <w:r w:rsidR="00B7008A" w:rsidRPr="00E23F7D">
              <w:t xml:space="preserve"> </w:t>
            </w:r>
            <w:r w:rsidR="004E583A">
              <w:t xml:space="preserve">not included here because </w:t>
            </w:r>
            <w:r w:rsidR="00F65D3C">
              <w:t>results</w:t>
            </w:r>
            <w:r w:rsidR="004E583A">
              <w:t xml:space="preserve"> were not adequately reported [missing information]. The studies</w:t>
            </w:r>
            <w:r w:rsidR="004E583A" w:rsidRPr="00E23F7D">
              <w:t xml:space="preserve"> </w:t>
            </w:r>
            <w:r w:rsidR="00B7008A" w:rsidRPr="00E23F7D">
              <w:t>reported conflicting results.</w:t>
            </w:r>
          </w:p>
          <w:p w14:paraId="5E30F5B5" w14:textId="548ED28D" w:rsidR="006A747E" w:rsidRPr="00E23F7D" w:rsidRDefault="006A747E" w:rsidP="00BB33B8">
            <w:pPr>
              <w:pStyle w:val="TableFigNotes0"/>
            </w:pPr>
            <w:r w:rsidRPr="00E23F7D">
              <w:rPr>
                <w:rStyle w:val="FootnoteReference"/>
              </w:rPr>
              <w:t>††</w:t>
            </w:r>
            <w:r w:rsidRPr="00E23F7D">
              <w:t xml:space="preserve"> </w:t>
            </w:r>
            <w:r w:rsidR="00F65D3C">
              <w:t>D</w:t>
            </w:r>
            <w:r w:rsidRPr="00E23F7D">
              <w:t xml:space="preserve">ata from </w:t>
            </w:r>
            <w:r w:rsidR="00F65D3C">
              <w:t>o</w:t>
            </w:r>
            <w:r w:rsidR="004E583A">
              <w:t xml:space="preserve">ne </w:t>
            </w:r>
            <w:r w:rsidRPr="00E23F7D">
              <w:t>RCT (5</w:t>
            </w:r>
            <w:r w:rsidR="002B3941" w:rsidRPr="00E23F7D">
              <w:t>2</w:t>
            </w:r>
            <w:r w:rsidRPr="00E23F7D">
              <w:t xml:space="preserve"> participants)</w:t>
            </w:r>
            <w:r w:rsidR="002B3941" w:rsidRPr="00E23F7D">
              <w:t xml:space="preserve"> </w:t>
            </w:r>
            <w:r w:rsidR="004E583A">
              <w:t xml:space="preserve">not included here because </w:t>
            </w:r>
            <w:r w:rsidR="00F65D3C">
              <w:t>results</w:t>
            </w:r>
            <w:r w:rsidR="004E583A">
              <w:t xml:space="preserve"> were not adequately reported [missing information]. </w:t>
            </w:r>
            <w:r w:rsidR="00232008">
              <w:t xml:space="preserve">The study </w:t>
            </w:r>
            <w:r w:rsidR="002B3941" w:rsidRPr="00E23F7D">
              <w:t>was reported to show no difference between groups (</w:t>
            </w:r>
            <w:r w:rsidR="002B3941" w:rsidRPr="00E23F7D">
              <w:rPr>
                <w:rStyle w:val="Emphasis"/>
              </w:rPr>
              <w:t>p</w:t>
            </w:r>
            <w:r w:rsidR="002B3941" w:rsidRPr="00E23F7D">
              <w:t xml:space="preserve"> &gt; 0.05).</w:t>
            </w:r>
          </w:p>
          <w:p w14:paraId="4FA00F83" w14:textId="63D56531" w:rsidR="006A747E" w:rsidRPr="00E23F7D" w:rsidRDefault="006A747E" w:rsidP="006A747E">
            <w:pPr>
              <w:pStyle w:val="TableFigNotes0"/>
            </w:pPr>
            <w:r w:rsidRPr="00E23F7D">
              <w:rPr>
                <w:rStyle w:val="FootnoteReference"/>
              </w:rPr>
              <w:t>†††</w:t>
            </w:r>
            <w:r w:rsidRPr="00E23F7D">
              <w:t xml:space="preserve"> </w:t>
            </w:r>
            <w:r w:rsidR="00F65D3C">
              <w:t>D</w:t>
            </w:r>
            <w:r w:rsidRPr="00E23F7D">
              <w:t xml:space="preserve">ata from </w:t>
            </w:r>
            <w:r w:rsidR="00F65D3C">
              <w:t>o</w:t>
            </w:r>
            <w:r w:rsidR="00232008">
              <w:t>ne</w:t>
            </w:r>
            <w:r w:rsidRPr="00E23F7D">
              <w:t xml:space="preserve"> RCT (</w:t>
            </w:r>
            <w:r w:rsidR="002B3941" w:rsidRPr="00E23F7D">
              <w:t>9</w:t>
            </w:r>
            <w:r w:rsidRPr="00E23F7D">
              <w:t>6 participants)</w:t>
            </w:r>
            <w:r w:rsidR="00B9700F" w:rsidRPr="00E23F7D">
              <w:t xml:space="preserve"> </w:t>
            </w:r>
            <w:r w:rsidR="00232008">
              <w:t xml:space="preserve">not included here because </w:t>
            </w:r>
            <w:r w:rsidR="00F65D3C">
              <w:t>results</w:t>
            </w:r>
            <w:r w:rsidR="00232008">
              <w:t xml:space="preserve"> were not adequately reported [missing information]. The study </w:t>
            </w:r>
            <w:r w:rsidR="00B9700F" w:rsidRPr="00E23F7D">
              <w:t>was reported to show an effect (</w:t>
            </w:r>
            <w:r w:rsidR="00B9700F" w:rsidRPr="00E23F7D">
              <w:rPr>
                <w:rStyle w:val="Emphasis"/>
              </w:rPr>
              <w:t>p</w:t>
            </w:r>
            <w:r w:rsidR="00B9700F" w:rsidRPr="00E23F7D">
              <w:t xml:space="preserve"> &lt; 0.05) favouring WHM.</w:t>
            </w:r>
          </w:p>
          <w:p w14:paraId="118D481E" w14:textId="77777777" w:rsidR="008054F2" w:rsidRPr="00E23F7D" w:rsidRDefault="008054F2" w:rsidP="00BB33B8">
            <w:pPr>
              <w:pStyle w:val="TableFigNotes0"/>
            </w:pPr>
          </w:p>
          <w:p w14:paraId="010D2706" w14:textId="681AEAE0" w:rsidR="005634AD" w:rsidRPr="00E23F7D" w:rsidRDefault="005634AD" w:rsidP="001A17F0">
            <w:pPr>
              <w:pStyle w:val="TableFigNotes0"/>
              <w:rPr>
                <w:rFonts w:eastAsia="Times New Roman"/>
              </w:rPr>
            </w:pPr>
            <w:r w:rsidRPr="00E23F7D">
              <w:rPr>
                <w:rStyle w:val="Strong"/>
              </w:rPr>
              <w:t>CI:</w:t>
            </w:r>
            <w:r w:rsidRPr="00E23F7D">
              <w:rPr>
                <w:rStyle w:val="TableFigNotes18Char"/>
              </w:rPr>
              <w:t xml:space="preserve"> </w:t>
            </w:r>
            <w:r w:rsidRPr="001A17F0">
              <w:rPr>
                <w:rStyle w:val="TableFigNotes18Char"/>
              </w:rPr>
              <w:t>confidence</w:t>
            </w:r>
            <w:r w:rsidRPr="00E23F7D">
              <w:rPr>
                <w:rStyle w:val="TableFigNotes18Char"/>
              </w:rPr>
              <w:t xml:space="preserve"> interval; </w:t>
            </w:r>
            <w:r w:rsidR="00D70D6A" w:rsidRPr="00E23F7D">
              <w:rPr>
                <w:rStyle w:val="Strong"/>
              </w:rPr>
              <w:t>MASQ:</w:t>
            </w:r>
            <w:r w:rsidR="00D70D6A" w:rsidRPr="00E23F7D">
              <w:t xml:space="preserve"> Mood and anxiety symptom questionnaire; </w:t>
            </w:r>
            <w:r w:rsidRPr="00E23F7D">
              <w:rPr>
                <w:rStyle w:val="Strong"/>
              </w:rPr>
              <w:t>RR:</w:t>
            </w:r>
            <w:r w:rsidRPr="00E23F7D">
              <w:rPr>
                <w:rStyle w:val="TableFigNotes18Char"/>
              </w:rPr>
              <w:t xml:space="preserve"> risk ratio; </w:t>
            </w:r>
            <w:r w:rsidR="00D87222" w:rsidRPr="00E23F7D">
              <w:rPr>
                <w:rStyle w:val="Strong"/>
              </w:rPr>
              <w:t>SF-36:</w:t>
            </w:r>
            <w:r w:rsidR="00D87222" w:rsidRPr="00E23F7D">
              <w:rPr>
                <w:rStyle w:val="TableFigNotes18Char"/>
              </w:rPr>
              <w:t xml:space="preserve"> 36-item short form; </w:t>
            </w:r>
            <w:r w:rsidRPr="00E23F7D">
              <w:rPr>
                <w:rStyle w:val="Strong"/>
              </w:rPr>
              <w:t>WHM:</w:t>
            </w:r>
            <w:r w:rsidRPr="00E23F7D">
              <w:rPr>
                <w:rStyle w:val="TableFigNotes18Char"/>
              </w:rPr>
              <w:t xml:space="preserve"> Western </w:t>
            </w:r>
            <w:r w:rsidRPr="001A17F0">
              <w:rPr>
                <w:rStyle w:val="TableFigNotes18Char"/>
              </w:rPr>
              <w:t>Herbal</w:t>
            </w:r>
            <w:r w:rsidRPr="00E23F7D">
              <w:rPr>
                <w:rStyle w:val="TableFigNotes18Char"/>
              </w:rPr>
              <w:t xml:space="preserve"> Medicine</w:t>
            </w:r>
          </w:p>
        </w:tc>
      </w:tr>
      <w:tr w:rsidR="005634AD" w:rsidRPr="00E23F7D" w14:paraId="55E93240" w14:textId="77777777" w:rsidTr="00590DA0">
        <w:trPr>
          <w:cantSplit/>
        </w:trPr>
        <w:tc>
          <w:tcPr>
            <w:tcW w:w="5000" w:type="pct"/>
            <w:gridSpan w:val="7"/>
            <w:tcBorders>
              <w:top w:val="single" w:sz="6" w:space="0" w:color="000000"/>
              <w:left w:val="nil"/>
              <w:bottom w:val="single" w:sz="6" w:space="0" w:color="000000"/>
              <w:right w:val="nil"/>
            </w:tcBorders>
            <w:vAlign w:val="center"/>
            <w:hideMark/>
          </w:tcPr>
          <w:p w14:paraId="1413C7EB" w14:textId="77777777" w:rsidR="005634AD" w:rsidRPr="00E23F7D" w:rsidRDefault="005634AD" w:rsidP="007411B9">
            <w:pPr>
              <w:pStyle w:val="TableNote"/>
              <w:rPr>
                <w:rFonts w:eastAsia="Times New Roman"/>
              </w:rPr>
            </w:pPr>
            <w:r w:rsidRPr="00E23F7D">
              <w:rPr>
                <w:rStyle w:val="Strong"/>
              </w:rPr>
              <w:t>GRADE Working Group grades of evidence</w:t>
            </w:r>
            <w:r w:rsidRPr="00E23F7D">
              <w:br/>
            </w:r>
            <w:r w:rsidRPr="00E23F7D">
              <w:rPr>
                <w:rStyle w:val="Strong"/>
              </w:rPr>
              <w:t>High certainty:</w:t>
            </w:r>
            <w:r w:rsidRPr="00E23F7D">
              <w:t xml:space="preserve"> we are very confident that the true effect lies close to that of the estimate of the effect.</w:t>
            </w:r>
            <w:r w:rsidRPr="00E23F7D">
              <w:br/>
            </w:r>
            <w:r w:rsidRPr="00E23F7D">
              <w:rPr>
                <w:rStyle w:val="Strong"/>
              </w:rPr>
              <w:t>Moderate certainty:</w:t>
            </w:r>
            <w:r w:rsidRPr="00E23F7D">
              <w:t xml:space="preserve"> we are moderately confident in the effect estimate: the true effect is likely to be close to the estimate of the effect, but there is a possibility that it is substantially different.</w:t>
            </w:r>
            <w:r w:rsidRPr="00E23F7D">
              <w:br/>
            </w:r>
            <w:r w:rsidRPr="00E23F7D">
              <w:rPr>
                <w:rStyle w:val="Strong"/>
              </w:rPr>
              <w:t>Low certainty:</w:t>
            </w:r>
            <w:r w:rsidRPr="00E23F7D">
              <w:t xml:space="preserve"> our confidence in the effect estimate is limited: the true effect may be substantially different from the estimate of the effect.</w:t>
            </w:r>
            <w:r w:rsidRPr="00E23F7D">
              <w:br/>
            </w:r>
            <w:r w:rsidRPr="00E23F7D">
              <w:rPr>
                <w:rStyle w:val="Strong"/>
              </w:rPr>
              <w:t>Very low certainty:</w:t>
            </w:r>
            <w:r w:rsidRPr="00E23F7D">
              <w:t xml:space="preserve"> we have very little confidence in the effect estimate: the true effect is likely to be substantially different from the estimate of effect.</w:t>
            </w:r>
          </w:p>
        </w:tc>
      </w:tr>
    </w:tbl>
    <w:p w14:paraId="27819D7B" w14:textId="074757F3" w:rsidR="007411B9" w:rsidRPr="00E23F7D" w:rsidRDefault="007411B9" w:rsidP="007411B9">
      <w:pPr>
        <w:pStyle w:val="Heading4a"/>
      </w:pPr>
      <w:r w:rsidRPr="00E23F7D">
        <w:t>Explanations</w:t>
      </w:r>
    </w:p>
    <w:p w14:paraId="09D06387" w14:textId="77777777" w:rsidR="00283B8A" w:rsidRPr="00E23F7D" w:rsidRDefault="005634AD" w:rsidP="00C64A1C">
      <w:pPr>
        <w:pStyle w:val="TableNote"/>
      </w:pPr>
      <w:r w:rsidRPr="00E23F7D">
        <w:t>a</w:t>
      </w:r>
      <w:r w:rsidR="007411B9" w:rsidRPr="00E23F7D">
        <w:t>.</w:t>
      </w:r>
      <w:r w:rsidRPr="00E23F7D">
        <w:t xml:space="preserve"> </w:t>
      </w:r>
      <w:r w:rsidR="00283B8A" w:rsidRPr="00E23F7D">
        <w:t>No serious risk of bias. Certainty of evidence not downgraded.</w:t>
      </w:r>
    </w:p>
    <w:p w14:paraId="5CB652D9" w14:textId="245DFB5C" w:rsidR="00010F0E" w:rsidRPr="00E23F7D" w:rsidRDefault="00283B8A" w:rsidP="00C64A1C">
      <w:pPr>
        <w:pStyle w:val="TableNote"/>
      </w:pPr>
      <w:r w:rsidRPr="00E23F7D">
        <w:t xml:space="preserve">b. </w:t>
      </w:r>
      <w:r w:rsidR="00052EA4" w:rsidRPr="00E23F7D">
        <w:t>No s</w:t>
      </w:r>
      <w:r w:rsidR="005634AD" w:rsidRPr="00E23F7D">
        <w:t xml:space="preserve">erious inconsistency. Certainty of evidence </w:t>
      </w:r>
      <w:r w:rsidR="00052EA4" w:rsidRPr="00E23F7D">
        <w:t xml:space="preserve">not </w:t>
      </w:r>
      <w:r w:rsidR="005634AD" w:rsidRPr="00E23F7D">
        <w:t>downgraded.</w:t>
      </w:r>
      <w:r w:rsidRPr="00E23F7D">
        <w:t xml:space="preserve"> </w:t>
      </w:r>
    </w:p>
    <w:p w14:paraId="1BE90C0A" w14:textId="1A765FC0" w:rsidR="00283B8A" w:rsidRPr="00E23F7D" w:rsidRDefault="00010F0E" w:rsidP="00C64A1C">
      <w:pPr>
        <w:pStyle w:val="TableNote"/>
      </w:pPr>
      <w:r w:rsidRPr="00E23F7D">
        <w:t>c. No serious indirectness</w:t>
      </w:r>
      <w:r w:rsidR="008154FD" w:rsidRPr="00E23F7D">
        <w:t>. The available evidence is in people with chronic fatigue or multiple sclerosis</w:t>
      </w:r>
      <w:r w:rsidR="00932408" w:rsidRPr="00E23F7D">
        <w:t xml:space="preserve"> taking ginseng</w:t>
      </w:r>
      <w:r w:rsidR="00052EA4" w:rsidRPr="00E23F7D">
        <w:t xml:space="preserve"> and is directly generalisable to the Australian population with few caveats. </w:t>
      </w:r>
      <w:r w:rsidR="00E270DE">
        <w:t>It is possible that the herbs used in the studies are</w:t>
      </w:r>
      <w:r w:rsidR="00E270DE" w:rsidRPr="00FF2470">
        <w:t xml:space="preserve"> contrary to what is prescribed in Australia</w:t>
      </w:r>
      <w:r w:rsidR="00E270DE">
        <w:t>,</w:t>
      </w:r>
      <w:r w:rsidR="00E270DE" w:rsidRPr="00FF2470">
        <w:t xml:space="preserve"> </w:t>
      </w:r>
      <w:r w:rsidR="00E270DE">
        <w:t xml:space="preserve">but the evidence can be sensibly applied. </w:t>
      </w:r>
      <w:r w:rsidR="00052EA4" w:rsidRPr="00E23F7D">
        <w:t>Certainty of evidence not downgraded.</w:t>
      </w:r>
    </w:p>
    <w:p w14:paraId="0F6BBDAF" w14:textId="77777777" w:rsidR="00052EA4" w:rsidRPr="00E23F7D" w:rsidRDefault="00283B8A" w:rsidP="00C64A1C">
      <w:pPr>
        <w:pStyle w:val="TableNote"/>
      </w:pPr>
      <w:r w:rsidRPr="00E23F7D">
        <w:t xml:space="preserve">d. Serious imprecision. </w:t>
      </w:r>
      <w:r w:rsidR="00052EA4" w:rsidRPr="00E23F7D">
        <w:t>Wide confidence intervals (lower bound overlaps with no important difference). Certainty of evidence downgraded.</w:t>
      </w:r>
    </w:p>
    <w:p w14:paraId="33642E81" w14:textId="6E5ACA6B" w:rsidR="005634AD" w:rsidRPr="00E23F7D" w:rsidRDefault="001F6423" w:rsidP="00C64A1C">
      <w:pPr>
        <w:pStyle w:val="TableNote"/>
      </w:pPr>
      <w:r w:rsidRPr="00E23F7D">
        <w:t>E</w:t>
      </w:r>
      <w:r w:rsidR="005634AD" w:rsidRPr="00E23F7D">
        <w:t xml:space="preserve"> </w:t>
      </w:r>
      <w:r w:rsidR="00A647B1" w:rsidRPr="00E23F7D">
        <w:rPr>
          <w:szCs w:val="14"/>
        </w:rPr>
        <w:t xml:space="preserve">Publication bias suspected. There is a strong suspicion of non-reporting of results likely related to the </w:t>
      </w:r>
      <w:r w:rsidR="00A647B1" w:rsidRPr="004B4830">
        <w:rPr>
          <w:rStyle w:val="Emphasis"/>
        </w:rPr>
        <w:t xml:space="preserve">p </w:t>
      </w:r>
      <w:r w:rsidR="00A647B1" w:rsidRPr="00E23F7D">
        <w:rPr>
          <w:szCs w:val="14"/>
        </w:rPr>
        <w:t xml:space="preserve">value, direction or magnitude of effect. </w:t>
      </w:r>
      <w:r w:rsidR="00A647B1" w:rsidRPr="00E23F7D">
        <w:t>Data were missing from 4 studies</w:t>
      </w:r>
      <w:r w:rsidR="008154FD" w:rsidRPr="00E23F7D">
        <w:t xml:space="preserve"> that reported conflicting results</w:t>
      </w:r>
      <w:r w:rsidR="00A647B1" w:rsidRPr="00E23F7D">
        <w:t>.</w:t>
      </w:r>
      <w:r w:rsidR="00A647B1" w:rsidRPr="00E23F7D">
        <w:rPr>
          <w:szCs w:val="14"/>
        </w:rPr>
        <w:t xml:space="preserve"> Certainty of evidence downgraded. </w:t>
      </w:r>
    </w:p>
    <w:p w14:paraId="570B13A6" w14:textId="6E64BE46" w:rsidR="007411B9" w:rsidRPr="00E23F7D" w:rsidRDefault="007E3866" w:rsidP="007411B9">
      <w:pPr>
        <w:pStyle w:val="Heading4"/>
      </w:pPr>
      <w:r>
        <w:t>Secondary Comparison</w:t>
      </w:r>
      <w:r w:rsidR="007411B9" w:rsidRPr="00E23F7D">
        <w:t xml:space="preserve"> (vs </w:t>
      </w:r>
      <w:r w:rsidR="003F58C9">
        <w:t xml:space="preserve">inactive </w:t>
      </w:r>
      <w:r w:rsidR="007411B9" w:rsidRPr="00E23F7D">
        <w:t>control)</w:t>
      </w:r>
    </w:p>
    <w:p w14:paraId="7533B945" w14:textId="39CF1157" w:rsidR="003A6590" w:rsidRDefault="007411B9" w:rsidP="00452051">
      <w:pPr>
        <w:pStyle w:val="BodyText"/>
      </w:pPr>
      <w:r w:rsidRPr="00E23F7D">
        <w:t>There were no studies found by the included systematic reviews that compared WHM with control (no intervention, waitlist or usual care) in people with fatigue conditions.</w:t>
      </w:r>
      <w:r w:rsidR="00CA79CB">
        <w:t xml:space="preserve"> </w:t>
      </w:r>
      <w:r w:rsidR="003A6590" w:rsidRPr="00E23F7D">
        <w:t xml:space="preserve">In the absence of evidence, the effect of WHM compared with control (no intervention, waitlist or usual care) on the </w:t>
      </w:r>
      <w:r w:rsidR="00012FB0">
        <w:t>prioritised</w:t>
      </w:r>
      <w:r w:rsidR="00012FB0" w:rsidRPr="00E23F7D">
        <w:t xml:space="preserve"> </w:t>
      </w:r>
      <w:r w:rsidR="003A6590" w:rsidRPr="00E23F7D">
        <w:t>outcomes in people with fatigue conditions is unknown</w:t>
      </w:r>
      <w:r w:rsidR="007940BE">
        <w:t>.</w:t>
      </w:r>
    </w:p>
    <w:p w14:paraId="45968342" w14:textId="75BB83BD" w:rsidR="007940BE" w:rsidRPr="00E23F7D" w:rsidRDefault="007940BE" w:rsidP="007940BE">
      <w:pPr>
        <w:pStyle w:val="Heading4"/>
      </w:pPr>
      <w:r>
        <w:t>Tertiary Comparison</w:t>
      </w:r>
      <w:r w:rsidRPr="00E23F7D">
        <w:t xml:space="preserve"> (vs </w:t>
      </w:r>
      <w:r>
        <w:t xml:space="preserve">active </w:t>
      </w:r>
      <w:r w:rsidRPr="00E23F7D">
        <w:t>control)</w:t>
      </w:r>
    </w:p>
    <w:p w14:paraId="3A365F3B" w14:textId="7B231F19" w:rsidR="007940BE" w:rsidRPr="00E23F7D" w:rsidRDefault="007940BE" w:rsidP="007940BE">
      <w:pPr>
        <w:pStyle w:val="BodyText"/>
      </w:pPr>
      <w:r>
        <w:t xml:space="preserve">No studies found. The effect of WHM compared with active controls </w:t>
      </w:r>
      <w:r w:rsidRPr="00E23F7D">
        <w:t xml:space="preserve">on the </w:t>
      </w:r>
      <w:r>
        <w:t>prioritised</w:t>
      </w:r>
      <w:r w:rsidRPr="00E23F7D">
        <w:t xml:space="preserve"> outcomes in people with </w:t>
      </w:r>
      <w:r>
        <w:t>fatigue conditions</w:t>
      </w:r>
      <w:r w:rsidRPr="00E23F7D">
        <w:t xml:space="preserve"> is unknown</w:t>
      </w:r>
      <w:r>
        <w:t>.</w:t>
      </w:r>
    </w:p>
    <w:p w14:paraId="2558C72F" w14:textId="7FD9DF9F" w:rsidR="005634AD" w:rsidRPr="00E23F7D" w:rsidRDefault="005634AD" w:rsidP="007411B9">
      <w:pPr>
        <w:pStyle w:val="Heading3"/>
      </w:pPr>
      <w:bookmarkStart w:id="251" w:name="_Toc183697560"/>
      <w:r w:rsidRPr="00E23F7D">
        <w:t>Forest plots</w:t>
      </w:r>
      <w:bookmarkEnd w:id="251"/>
    </w:p>
    <w:p w14:paraId="59DE1204" w14:textId="2F145302" w:rsidR="005634AD" w:rsidRPr="00E23F7D" w:rsidRDefault="005634AD" w:rsidP="005634AD">
      <w:pPr>
        <w:pStyle w:val="BodyText"/>
      </w:pPr>
      <w:r w:rsidRPr="00E23F7D">
        <w:t xml:space="preserve">Outcomes results related to </w:t>
      </w:r>
      <w:r w:rsidR="00BF4375" w:rsidRPr="00E23F7D">
        <w:t>people</w:t>
      </w:r>
      <w:r w:rsidRPr="00E23F7D">
        <w:t xml:space="preserve"> with fatigue</w:t>
      </w:r>
      <w:r w:rsidR="00BF4375" w:rsidRPr="00E23F7D">
        <w:t xml:space="preserve"> conditions</w:t>
      </w:r>
      <w:r w:rsidRPr="00E23F7D">
        <w:t xml:space="preserve"> is presented in </w:t>
      </w:r>
      <w:r w:rsidRPr="00E23F7D">
        <w:fldChar w:fldCharType="begin" w:fldLock="1"/>
      </w:r>
      <w:r w:rsidRPr="00E23F7D">
        <w:instrText xml:space="preserve"> REF _Ref122682059 \h  \* MERGEFORMAT </w:instrText>
      </w:r>
      <w:r w:rsidRPr="00E23F7D">
        <w:fldChar w:fldCharType="separate"/>
      </w:r>
      <w:r w:rsidR="00E2214E" w:rsidRPr="00E23F7D">
        <w:t xml:space="preserve">Figure </w:t>
      </w:r>
      <w:r w:rsidR="00E2214E">
        <w:t>26</w:t>
      </w:r>
      <w:r w:rsidRPr="00E23F7D">
        <w:fldChar w:fldCharType="end"/>
      </w:r>
      <w:r w:rsidR="00C032E1" w:rsidRPr="00E23F7D">
        <w:t xml:space="preserve"> (fatigue severity)</w:t>
      </w:r>
      <w:r w:rsidRPr="00E23F7D">
        <w:t>.</w:t>
      </w:r>
    </w:p>
    <w:p w14:paraId="37660948" w14:textId="293B7FE9" w:rsidR="005634AD" w:rsidRPr="00E23F7D" w:rsidRDefault="005634AD" w:rsidP="00B0556A">
      <w:pPr>
        <w:pStyle w:val="Caption"/>
      </w:pPr>
      <w:bookmarkStart w:id="252" w:name="_Ref122682059"/>
      <w:bookmarkStart w:id="253" w:name="_Toc177486214"/>
      <w:r w:rsidRPr="00E23F7D">
        <w:lastRenderedPageBreak/>
        <w:t xml:space="preserve">Figure </w:t>
      </w:r>
      <w:r w:rsidRPr="00E23F7D">
        <w:fldChar w:fldCharType="begin"/>
      </w:r>
      <w:r w:rsidRPr="00E23F7D">
        <w:instrText xml:space="preserve"> SEQ Figure \* ARABIC </w:instrText>
      </w:r>
      <w:r w:rsidRPr="00E23F7D">
        <w:fldChar w:fldCharType="separate"/>
      </w:r>
      <w:r w:rsidR="006C1868">
        <w:rPr>
          <w:noProof/>
        </w:rPr>
        <w:t>26</w:t>
      </w:r>
      <w:r w:rsidRPr="00E23F7D">
        <w:fldChar w:fldCharType="end"/>
      </w:r>
      <w:bookmarkEnd w:id="252"/>
      <w:r w:rsidRPr="00E23F7D">
        <w:tab/>
      </w:r>
      <w:bookmarkStart w:id="254" w:name="_Hlk129767107"/>
      <w:r w:rsidRPr="00E23F7D">
        <w:t xml:space="preserve">Forest plot of comparison: </w:t>
      </w:r>
      <w:r w:rsidR="005C7241" w:rsidRPr="00E23F7D">
        <w:t>WHM</w:t>
      </w:r>
      <w:r w:rsidRPr="00E23F7D">
        <w:t xml:space="preserve"> vs placebo: </w:t>
      </w:r>
      <w:r w:rsidR="000C49D0" w:rsidRPr="00E23F7D">
        <w:t xml:space="preserve">Fatigue conditions – </w:t>
      </w:r>
      <w:r w:rsidR="005C7241" w:rsidRPr="00E23F7D">
        <w:t>f</w:t>
      </w:r>
      <w:r w:rsidRPr="00E23F7D">
        <w:t>atigue severity</w:t>
      </w:r>
      <w:bookmarkEnd w:id="253"/>
      <w:r w:rsidRPr="00E23F7D">
        <w:t xml:space="preserve"> </w:t>
      </w:r>
      <w:bookmarkEnd w:id="254"/>
    </w:p>
    <w:p w14:paraId="607EE339" w14:textId="4FA712F5" w:rsidR="005634AD" w:rsidRPr="00E23F7D" w:rsidRDefault="008154FD" w:rsidP="005634AD">
      <w:pPr>
        <w:pStyle w:val="Pic"/>
      </w:pPr>
      <w:r w:rsidRPr="00E23F7D">
        <w:rPr>
          <w:noProof/>
        </w:rPr>
        <w:drawing>
          <wp:inline distT="0" distB="0" distL="0" distR="0" wp14:anchorId="7686CBD9" wp14:editId="53CD0744">
            <wp:extent cx="5891979" cy="3768918"/>
            <wp:effectExtent l="0" t="0" r="0" b="3175"/>
            <wp:docPr id="1119073367" name="Picture 1119073367" descr="P84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73367" name="Picture 1119073367" descr="P8433#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9419" cy="3773677"/>
                    </a:xfrm>
                    <a:prstGeom prst="rect">
                      <a:avLst/>
                    </a:prstGeom>
                    <a:noFill/>
                    <a:ln>
                      <a:noFill/>
                    </a:ln>
                  </pic:spPr>
                </pic:pic>
              </a:graphicData>
            </a:graphic>
          </wp:inline>
        </w:drawing>
      </w:r>
    </w:p>
    <w:p w14:paraId="7EDFFA43" w14:textId="77777777" w:rsidR="005634AD" w:rsidRPr="00E23F7D" w:rsidRDefault="005634AD" w:rsidP="004E03F2">
      <w:pPr>
        <w:pStyle w:val="TableFigNotes18"/>
      </w:pPr>
    </w:p>
    <w:p w14:paraId="3B87AD27" w14:textId="77777777" w:rsidR="005634AD" w:rsidRPr="00E23F7D" w:rsidRDefault="005634AD" w:rsidP="00DA7E78">
      <w:pPr>
        <w:pStyle w:val="BodyText"/>
      </w:pPr>
      <w:r w:rsidRPr="00E23F7D">
        <w:br w:type="page"/>
      </w:r>
    </w:p>
    <w:p w14:paraId="345553EA" w14:textId="736C9F53" w:rsidR="005634AD" w:rsidRPr="00E23F7D" w:rsidRDefault="005634AD" w:rsidP="005634AD">
      <w:pPr>
        <w:pStyle w:val="Heading2"/>
      </w:pPr>
      <w:bookmarkStart w:id="255" w:name="_Toc140302544"/>
      <w:bookmarkStart w:id="256" w:name="_Toc140302840"/>
      <w:bookmarkStart w:id="257" w:name="_Toc140302964"/>
      <w:bookmarkStart w:id="258" w:name="_Toc183697561"/>
      <w:bookmarkEnd w:id="255"/>
      <w:bookmarkEnd w:id="256"/>
      <w:bookmarkEnd w:id="257"/>
      <w:r w:rsidRPr="00E23F7D">
        <w:lastRenderedPageBreak/>
        <w:t>Upper respiratory tract infection</w:t>
      </w:r>
      <w:bookmarkEnd w:id="258"/>
    </w:p>
    <w:p w14:paraId="4880F9F2" w14:textId="7D5197CB" w:rsidR="005634AD" w:rsidRPr="00E23F7D" w:rsidRDefault="005634AD" w:rsidP="005634AD">
      <w:pPr>
        <w:pStyle w:val="Heading3"/>
      </w:pPr>
      <w:bookmarkStart w:id="259" w:name="_Toc183697562"/>
      <w:r w:rsidRPr="00E23F7D">
        <w:t>Description of the condition</w:t>
      </w:r>
      <w:bookmarkEnd w:id="259"/>
    </w:p>
    <w:p w14:paraId="17018CC3" w14:textId="1DBC6F94" w:rsidR="005634AD" w:rsidRPr="00E23F7D" w:rsidRDefault="005634AD" w:rsidP="005634AD">
      <w:pPr>
        <w:pStyle w:val="BodyText"/>
      </w:pPr>
      <w:r w:rsidRPr="00E23F7D">
        <w:t xml:space="preserve">Upper respiratory tract infections are an umbrella category of illnesses caused by various bacteria and viruses. URTIs generally affect the nose, sinuses, pharynx, larynx and large airways, involving swelling and self-limited irritation of the upper airways </w:t>
      </w:r>
      <w:r w:rsidRPr="00E23F7D">
        <w:fldChar w:fldCharType="begin"/>
      </w:r>
      <w:r w:rsidR="002E03B7">
        <w:instrText xml:space="preserve"> ADDIN EN.CITE &lt;EndNote&gt;&lt;Cite&gt;&lt;Author&gt;Heikkinen&lt;/Author&gt;&lt;Year&gt;2006&lt;/Year&gt;&lt;RecNum&gt;168&lt;/RecNum&gt;&lt;DisplayText&gt;(519)&lt;/DisplayText&gt;&lt;record&gt;&lt;rec-number&gt;168&lt;/rec-number&gt;&lt;foreign-keys&gt;&lt;key app="EN" db-id="fffa29epupvv03e2wadvw0dnd2t2azstt9v5" timestamp="1688446595"&gt;168&lt;/key&gt;&lt;/foreign-keys&gt;&lt;ref-type name="Book Section"&gt;5&lt;/ref-type&gt;&lt;contributors&gt;&lt;authors&gt;&lt;author&gt;Heikkinen, T.&lt;/author&gt;&lt;author&gt;Ruuskanen, O.&lt;/author&gt;&lt;/authors&gt;&lt;secondary-authors&gt;&lt;author&gt;Laurent, Geoffrey J.&lt;/author&gt;&lt;author&gt;Shapiro, Steven D.&lt;/author&gt;&lt;/secondary-authors&gt;&lt;/contributors&gt;&lt;titles&gt;&lt;title&gt;Upper Respiratory Tract Infection&lt;/title&gt;&lt;secondary-title&gt;Encyclopedia of Respiratory Medicine&lt;/secondary-title&gt;&lt;/titles&gt;&lt;pages&gt;385-388&lt;/pages&gt;&lt;keywords&gt;&lt;keyword&gt;Antibiotics&lt;/keyword&gt;&lt;keyword&gt;Antiviral agents&lt;/keyword&gt;&lt;keyword&gt;Bacteria&lt;/keyword&gt;&lt;keyword&gt;Common cold&lt;/keyword&gt;&lt;keyword&gt;Influenza&lt;/keyword&gt;&lt;keyword&gt;Otitis media&lt;/keyword&gt;&lt;keyword&gt;Respiratory viruses&lt;/keyword&gt;&lt;keyword&gt;Rhinovirus&lt;/keyword&gt;&lt;keyword&gt;Sinusitis&lt;/keyword&gt;&lt;keyword&gt;Treatment&lt;/keyword&gt;&lt;keyword&gt;Upper respiratory tract&lt;/keyword&gt;&lt;/keywords&gt;&lt;dates&gt;&lt;year&gt;2006&lt;/year&gt;&lt;pub-dates&gt;&lt;date&gt;2006/01/01/&lt;/date&gt;&lt;/pub-dates&gt;&lt;/dates&gt;&lt;pub-location&gt;Oxford&lt;/pub-location&gt;&lt;publisher&gt;Academic Press&lt;/publisher&gt;&lt;isbn&gt;9780123708793&lt;/isbn&gt;&lt;urls&gt;&lt;related-urls&gt;&lt;url&gt;https://www.sciencedirect.com/science/article/pii/B0123708796004166&lt;/url&gt;&lt;/related-urls&gt;&lt;/urls&gt;&lt;electronic-resource-num&gt;https://doi.org/10.1016/b0-12-370879-6/00416-6&lt;/electronic-resource-num&gt;&lt;/record&gt;&lt;/Cite&gt;&lt;/EndNote&gt;</w:instrText>
      </w:r>
      <w:r w:rsidRPr="00E23F7D">
        <w:fldChar w:fldCharType="separate"/>
      </w:r>
      <w:r w:rsidR="0044359B">
        <w:rPr>
          <w:noProof/>
        </w:rPr>
        <w:t>(</w:t>
      </w:r>
      <w:hyperlink w:anchor="_ENREF_519" w:tooltip="Heikkinen, 2006 #168" w:history="1">
        <w:r w:rsidR="002E03B7">
          <w:rPr>
            <w:noProof/>
          </w:rPr>
          <w:t>519</w:t>
        </w:r>
      </w:hyperlink>
      <w:r w:rsidR="0044359B">
        <w:rPr>
          <w:noProof/>
        </w:rPr>
        <w:t>)</w:t>
      </w:r>
      <w:r w:rsidRPr="00E23F7D">
        <w:fldChar w:fldCharType="end"/>
      </w:r>
      <w:r w:rsidRPr="00E23F7D">
        <w:t>. The most common URTIs seen by primary care physicians include common cold, sinusitis, pharyngitis, epiglotti</w:t>
      </w:r>
      <w:r w:rsidR="00896181">
        <w:t>ti</w:t>
      </w:r>
      <w:r w:rsidRPr="00E23F7D">
        <w:t xml:space="preserve">s and laryngotracheitis </w:t>
      </w:r>
      <w:r w:rsidRPr="00E23F7D">
        <w:fldChar w:fldCharType="begin"/>
      </w:r>
      <w:r w:rsidR="002E03B7">
        <w:instrText xml:space="preserve"> ADDIN EN.CITE &lt;EndNote&gt;&lt;Cite&gt;&lt;Author&gt;Guibas&lt;/Author&gt;&lt;Year&gt;2017&lt;/Year&gt;&lt;RecNum&gt;169&lt;/RecNum&gt;&lt;DisplayText&gt;(520)&lt;/DisplayText&gt;&lt;record&gt;&lt;rec-number&gt;169&lt;/rec-number&gt;&lt;foreign-keys&gt;&lt;key app="EN" db-id="fffa29epupvv03e2wadvw0dnd2t2azstt9v5" timestamp="1688446595"&gt;169&lt;/key&gt;&lt;/foreign-keys&gt;&lt;ref-type name="Book Section"&gt;5&lt;/ref-type&gt;&lt;contributors&gt;&lt;authors&gt;&lt;author&gt;Guibas, George V.&lt;/author&gt;&lt;author&gt;Papadopoulos, Nikolaos G.&lt;/author&gt;&lt;/authors&gt;&lt;secondary-authors&gt;&lt;author&gt;Green, Robin J.&lt;/author&gt;&lt;/secondary-authors&gt;&lt;/contributors&gt;&lt;titles&gt;&lt;title&gt;Viral Upper Respiratory Tract Infections&lt;/title&gt;&lt;secondary-title&gt;Viral Infections in Children, Volume II&lt;/secondary-title&gt;&lt;/titles&gt;&lt;pages&gt;1-25&lt;/pages&gt;&lt;section&gt;Chapter 1&lt;/section&gt;&lt;dates&gt;&lt;year&gt;2017&lt;/year&gt;&lt;pub-dates&gt;&lt;date&gt;2017//&lt;/date&gt;&lt;/pub-dates&gt;&lt;/dates&gt;&lt;pub-location&gt;Cham&lt;/pub-location&gt;&lt;publisher&gt;Springer International Publishing&lt;/publisher&gt;&lt;isbn&gt;978-3-319-54092-4&amp;#xD;978-3-319-54093-1&lt;/isbn&gt;&lt;urls&gt;&lt;related-urls&gt;&lt;url&gt;https://doi.org/10.1007/978-3-319-54093-1_1&lt;/url&gt;&lt;/related-urls&gt;&lt;/urls&gt;&lt;electronic-resource-num&gt;https://doi.org/10.1007/978-3-319-54093-1_1&lt;/electronic-resource-num&gt;&lt;/record&gt;&lt;/Cite&gt;&lt;/EndNote&gt;</w:instrText>
      </w:r>
      <w:r w:rsidRPr="00E23F7D">
        <w:fldChar w:fldCharType="separate"/>
      </w:r>
      <w:r w:rsidR="0044359B">
        <w:rPr>
          <w:noProof/>
        </w:rPr>
        <w:t>(</w:t>
      </w:r>
      <w:hyperlink w:anchor="_ENREF_520" w:tooltip="Guibas, 2017 #169" w:history="1">
        <w:r w:rsidR="002E03B7">
          <w:rPr>
            <w:noProof/>
          </w:rPr>
          <w:t>520</w:t>
        </w:r>
      </w:hyperlink>
      <w:r w:rsidR="0044359B">
        <w:rPr>
          <w:noProof/>
        </w:rPr>
        <w:t>)</w:t>
      </w:r>
      <w:r w:rsidRPr="00E23F7D">
        <w:fldChar w:fldCharType="end"/>
      </w:r>
      <w:r w:rsidRPr="00E23F7D">
        <w:t xml:space="preserve">. Risk factors for acquiring URTIs include exposure to children and pets, individuals with a compromised autoimmune system, poor hand hygiene, being in crowded areas and seasonal influence </w:t>
      </w:r>
      <w:r w:rsidRPr="00E23F7D">
        <w:fldChar w:fldCharType="begin">
          <w:fldData xml:space="preserve">PEVuZE5vdGU+PENpdGU+PEF1dGhvcj5MZXVuZzwvQXV0aG9yPjxZZWFyPjIwMjE8L1llYXI+PFJl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</w:fldData>
        </w:fldChar>
      </w:r>
      <w:r w:rsidR="002E03B7">
        <w:instrText xml:space="preserve"> ADDIN EN.CITE </w:instrText>
      </w:r>
      <w:r w:rsidR="002E03B7">
        <w:fldChar w:fldCharType="begin">
          <w:fldData xml:space="preserve">PEVuZE5vdGU+PENpdGU+PEF1dGhvcj5MZXVuZzwvQXV0aG9yPjxZZWFyPjIwMjE8L1llYXI+PFJl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</w:fldData>
        </w:fldChar>
      </w:r>
      <w:r w:rsidR="002E03B7">
        <w:instrText xml:space="preserve"> ADDIN EN.CITE.DATA </w:instrText>
      </w:r>
      <w:r w:rsidR="002E03B7">
        <w:fldChar w:fldCharType="end"/>
      </w:r>
      <w:r w:rsidRPr="00E23F7D">
        <w:fldChar w:fldCharType="separate"/>
      </w:r>
      <w:r w:rsidR="0044359B">
        <w:rPr>
          <w:noProof/>
        </w:rPr>
        <w:t>(</w:t>
      </w:r>
      <w:hyperlink w:anchor="_ENREF_519" w:tooltip="Heikkinen, 2006 #168" w:history="1">
        <w:r w:rsidR="002E03B7">
          <w:rPr>
            <w:noProof/>
          </w:rPr>
          <w:t>519</w:t>
        </w:r>
      </w:hyperlink>
      <w:r w:rsidR="0044359B">
        <w:rPr>
          <w:noProof/>
        </w:rPr>
        <w:t xml:space="preserve">, </w:t>
      </w:r>
      <w:hyperlink w:anchor="_ENREF_521" w:tooltip="Leung, 2021 #170" w:history="1">
        <w:r w:rsidR="002E03B7">
          <w:rPr>
            <w:noProof/>
          </w:rPr>
          <w:t>521</w:t>
        </w:r>
      </w:hyperlink>
      <w:r w:rsidR="0044359B">
        <w:rPr>
          <w:noProof/>
        </w:rPr>
        <w:t>)</w:t>
      </w:r>
      <w:r w:rsidRPr="00E23F7D">
        <w:fldChar w:fldCharType="end"/>
      </w:r>
      <w:r w:rsidRPr="00E23F7D">
        <w:t xml:space="preserve">. </w:t>
      </w:r>
    </w:p>
    <w:p w14:paraId="3181D222" w14:textId="2BABCC5D" w:rsidR="005634AD" w:rsidRPr="00E23F7D" w:rsidRDefault="005634AD" w:rsidP="005634AD">
      <w:pPr>
        <w:tabs>
          <w:tab w:val="left" w:pos="2580"/>
        </w:tabs>
      </w:pPr>
      <w:r w:rsidRPr="00E23F7D">
        <w:t xml:space="preserve">Globally, the burden of URTIs reached 17.2 billion people in 2019, with the incident number of cases increasing by 37 per cent between 1990 and 2019 </w:t>
      </w:r>
      <w:r w:rsidRPr="00E23F7D">
        <w:fldChar w:fldCharType="begin"/>
      </w:r>
      <w:r w:rsidR="002E03B7">
        <w:instrText xml:space="preserve"> ADDIN EN.CITE &lt;EndNote&gt;&lt;Cite&gt;&lt;Author&gt;Jin&lt;/Author&gt;&lt;Year&gt;2021&lt;/Year&gt;&lt;RecNum&gt;171&lt;/RecNum&gt;&lt;DisplayText&gt;(522)&lt;/DisplayText&gt;&lt;record&gt;&lt;rec-number&gt;171&lt;/rec-number&gt;&lt;foreign-keys&gt;&lt;key app="EN" db-id="fffa29epupvv03e2wadvw0dnd2t2azstt9v5" timestamp="1688446595"&gt;171&lt;/key&gt;&lt;/foreign-keys&gt;&lt;ref-type name="Journal Article"&gt;17&lt;/ref-type&gt;&lt;contributors&gt;&lt;authors&gt;&lt;author&gt;Jin, X.&lt;/author&gt;&lt;author&gt;Ren, J.&lt;/author&gt;&lt;author&gt;Li, R.&lt;/author&gt;&lt;author&gt;Gao, Y.&lt;/author&gt;&lt;author&gt;Zhang, H.&lt;/author&gt;&lt;author&gt;Li, J.&lt;/author&gt;&lt;author&gt;Zhang, J.&lt;/author&gt;&lt;author&gt;Wang, X.&lt;/author&gt;&lt;author&gt;Wang, G.&lt;/author&gt;&lt;/authors&gt;&lt;/contributors&gt;&lt;auth-address&gt;Department of Critical Care Medicine, the Second Affiliated Hospital of Xi&amp;apos;an Jiaotong University, 157 Xi 5 Lu, Xi&amp;apos;an, Shaanxi 710004, China.&lt;/auth-address&gt;&lt;titles&gt;&lt;title&gt;Global burden of upper respiratory infections in 204 countries and territories, from 1990 to 2019&lt;/title&gt;&lt;secondary-title&gt;EClinicalMedicine&lt;/secondary-title&gt;&lt;/titles&gt;&lt;periodical&gt;&lt;full-title&gt;eClinicalMedicine&lt;/full-title&gt;&lt;/periodical&gt;&lt;pages&gt;100986&lt;/pages&gt;&lt;volume&gt;37&lt;/volume&gt;&lt;edition&gt;20210628&lt;/edition&gt;&lt;keywords&gt;&lt;keyword&gt;Epidemiology&lt;/keyword&gt;&lt;keyword&gt;Global burden of disease&lt;/keyword&gt;&lt;keyword&gt;Incidence&lt;/keyword&gt;&lt;keyword&gt;Mortality&lt;/keyword&gt;&lt;keyword&gt;Respiratory tract infections&lt;/keyword&gt;&lt;/keywords&gt;&lt;dates&gt;&lt;year&gt;2021&lt;/year&gt;&lt;pub-dates&gt;&lt;date&gt;Jul&lt;/date&gt;&lt;/pub-dates&gt;&lt;/dates&gt;&lt;publisher&gt;Elsevier&lt;/publisher&gt;&lt;isbn&gt;2589-5370 (Electronic)&amp;#xD;2589-5370 (Linking)&lt;/isbn&gt;&lt;accession-num&gt;34386754&lt;/accession-num&gt;&lt;urls&gt;&lt;related-urls&gt;&lt;url&gt;https://www.ncbi.nlm.nih.gov/pubmed/34386754&lt;/url&gt;&lt;/related-urls&gt;&lt;/urls&gt;&lt;custom1&gt;We declare that we have no conflicts of interest.&lt;/custom1&gt;&lt;custom2&gt;PMC8343248&lt;/custom2&gt;&lt;electronic-resource-num&gt;https://doi.org/10.1016/j.eclinm.2021.100986&lt;/electronic-resource-num&gt;&lt;remote-database-name&gt;PubMed-not-MEDLINE&lt;/remote-database-name&gt;&lt;remote-database-provider&gt;NLM&lt;/remote-database-provider&gt;&lt;access-date&gt;2022/11/28&lt;/access-date&gt;&lt;/record&gt;&lt;/Cite&gt;&lt;/EndNote&gt;</w:instrText>
      </w:r>
      <w:r w:rsidRPr="00E23F7D">
        <w:fldChar w:fldCharType="separate"/>
      </w:r>
      <w:r w:rsidR="0044359B">
        <w:rPr>
          <w:noProof/>
        </w:rPr>
        <w:t>(</w:t>
      </w:r>
      <w:hyperlink w:anchor="_ENREF_522" w:tooltip="Jin, 2021 #171" w:history="1">
        <w:r w:rsidR="002E03B7">
          <w:rPr>
            <w:noProof/>
          </w:rPr>
          <w:t>522</w:t>
        </w:r>
      </w:hyperlink>
      <w:r w:rsidR="0044359B">
        <w:rPr>
          <w:noProof/>
        </w:rPr>
        <w:t>)</w:t>
      </w:r>
      <w:r w:rsidRPr="00E23F7D">
        <w:fldChar w:fldCharType="end"/>
      </w:r>
      <w:r w:rsidRPr="00E23F7D">
        <w:t xml:space="preserve">. In Australia, URTIs are the most commonly managed respiratory problem in general practices, with 6 out of 100 visits relating to URTIs </w:t>
      </w:r>
      <w:r w:rsidRPr="00E23F7D">
        <w:fldChar w:fldCharType="begin">
          <w:fldData xml:space="preserve">PEVuZE5vdGU+PENpdGU+PEF1dGhvcj5DaGVuPC9BdXRob3I+PFllYXI+MjAxNDwvWWVhcj48UmVj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</w:fldData>
        </w:fldChar>
      </w:r>
      <w:r w:rsidR="002E03B7">
        <w:instrText xml:space="preserve"> ADDIN EN.CITE </w:instrText>
      </w:r>
      <w:r w:rsidR="002E03B7">
        <w:fldChar w:fldCharType="begin">
          <w:fldData xml:space="preserve">PEVuZE5vdGU+PENpdGU+PEF1dGhvcj5DaGVuPC9BdXRob3I+PFllYXI+MjAxNDwvWWVhcj48UmVj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</w:fldData>
        </w:fldChar>
      </w:r>
      <w:r w:rsidR="002E03B7">
        <w:instrText xml:space="preserve"> ADDIN EN.CITE.DATA </w:instrText>
      </w:r>
      <w:r w:rsidR="002E03B7">
        <w:fldChar w:fldCharType="end"/>
      </w:r>
      <w:r w:rsidRPr="00E23F7D">
        <w:fldChar w:fldCharType="separate"/>
      </w:r>
      <w:r w:rsidR="0044359B">
        <w:rPr>
          <w:noProof/>
        </w:rPr>
        <w:t>(</w:t>
      </w:r>
      <w:hyperlink w:anchor="_ENREF_523" w:tooltip="Chen, 2014 #172" w:history="1">
        <w:r w:rsidR="002E03B7">
          <w:rPr>
            <w:noProof/>
          </w:rPr>
          <w:t>523</w:t>
        </w:r>
      </w:hyperlink>
      <w:r w:rsidR="0044359B">
        <w:rPr>
          <w:noProof/>
        </w:rPr>
        <w:t>)</w:t>
      </w:r>
      <w:r w:rsidRPr="00E23F7D">
        <w:fldChar w:fldCharType="end"/>
      </w:r>
      <w:r w:rsidRPr="00E23F7D">
        <w:t xml:space="preserve">. </w:t>
      </w:r>
    </w:p>
    <w:p w14:paraId="5C672C28" w14:textId="26E89F37" w:rsidR="005634AD" w:rsidRPr="00E23F7D" w:rsidRDefault="005634AD" w:rsidP="005634AD">
      <w:pPr>
        <w:tabs>
          <w:tab w:val="left" w:pos="2580"/>
        </w:tabs>
      </w:pPr>
      <w:r w:rsidRPr="00E23F7D">
        <w:t xml:space="preserve">General treatment surrounds symptomatic relief, although antibiotics are given to treat infections of bacterial origin </w:t>
      </w:r>
      <w:r w:rsidRPr="00E23F7D">
        <w:fldChar w:fldCharType="begin">
          <w:fldData xml:space="preserve">PEVuZE5vdGU+PENpdGU+PEF1dGhvcj5BcGxpbi1TbmlkZXI8L0F1dGhvcj48WWVhcj4yMDIwPC9Z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</w:fldData>
        </w:fldChar>
      </w:r>
      <w:r w:rsidR="002E03B7">
        <w:instrText xml:space="preserve"> ADDIN EN.CITE </w:instrText>
      </w:r>
      <w:r w:rsidR="002E03B7">
        <w:fldChar w:fldCharType="begin">
          <w:fldData xml:space="preserve">PEVuZE5vdGU+PENpdGU+PEF1dGhvcj5BcGxpbi1TbmlkZXI8L0F1dGhvcj48WWVhcj4yMDIwPC9Z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</w:fldData>
        </w:fldChar>
      </w:r>
      <w:r w:rsidR="002E03B7">
        <w:instrText xml:space="preserve"> ADDIN EN.CITE.DATA </w:instrText>
      </w:r>
      <w:r w:rsidR="002E03B7">
        <w:fldChar w:fldCharType="end"/>
      </w:r>
      <w:r w:rsidRPr="00E23F7D">
        <w:fldChar w:fldCharType="separate"/>
      </w:r>
      <w:r w:rsidR="0044359B">
        <w:rPr>
          <w:noProof/>
        </w:rPr>
        <w:t>(</w:t>
      </w:r>
      <w:hyperlink w:anchor="_ENREF_524" w:tooltip="Aplin-Snider, 2020 #173" w:history="1">
        <w:r w:rsidR="002E03B7">
          <w:rPr>
            <w:noProof/>
          </w:rPr>
          <w:t>524</w:t>
        </w:r>
      </w:hyperlink>
      <w:r w:rsidR="0044359B">
        <w:rPr>
          <w:noProof/>
        </w:rPr>
        <w:t>)</w:t>
      </w:r>
      <w:r w:rsidRPr="00E23F7D">
        <w:fldChar w:fldCharType="end"/>
      </w:r>
      <w:r w:rsidRPr="00E23F7D">
        <w:t xml:space="preserve">. Alternative medicines for treating URTIs have been reported for use as symptomatic treatment </w:t>
      </w:r>
      <w:r w:rsidRPr="00E23F7D">
        <w:fldChar w:fldCharType="begin"/>
      </w:r>
      <w:r w:rsidR="002E03B7">
        <w:instrText xml:space="preserve"> ADDIN EN.CITE &lt;EndNote&gt;&lt;Cite&gt;&lt;Author&gt;Barrett&lt;/Author&gt;&lt;Year&gt;2018&lt;/Year&gt;&lt;RecNum&gt;174&lt;/RecNum&gt;&lt;DisplayText&gt;(525)&lt;/DisplayText&gt;&lt;record&gt;&lt;rec-number&gt;174&lt;/rec-number&gt;&lt;foreign-keys&gt;&lt;key app="EN" db-id="fffa29epupvv03e2wadvw0dnd2t2azstt9v5" timestamp="1688446595"&gt;174&lt;/key&gt;&lt;/foreign-keys&gt;&lt;ref-type name="Journal Article"&gt;17&lt;/ref-type&gt;&lt;contributors&gt;&lt;authors&gt;&lt;author&gt;Barrett, Bruce&lt;/author&gt;&lt;/authors&gt;&lt;/contributors&gt;&lt;titles&gt;&lt;title&gt;Viral Upper Respiratory Infection&lt;/title&gt;&lt;secondary-title&gt;Integrative Medicine&lt;/secondary-title&gt;&lt;alt-title&gt;Integrative Medicine&lt;/alt-title&gt;&lt;/titles&gt;&lt;periodical&gt;&lt;full-title&gt;Integrative Medicine&lt;/full-title&gt;&lt;abbr-1&gt;Integrative Medicine&lt;/abbr-1&gt;&lt;/periodical&gt;&lt;alt-periodical&gt;&lt;full-title&gt;Integrative Medicine&lt;/full-title&gt;&lt;abbr-1&gt;Integrative Medicine&lt;/abbr-1&gt;&lt;/alt-periodical&gt;&lt;pages&gt;170-179.e7&lt;/pages&gt;&lt;edition&gt;2017/04/28&lt;/edition&gt;&lt;dates&gt;&lt;year&gt;2018&lt;/year&gt;&lt;/dates&gt;&lt;accession-num&gt;PMC7152362&lt;/accession-num&gt;&lt;urls&gt;&lt;related-urls&gt;&lt;url&gt;https://www.ncbi.nlm.nih.gov/pmc/articles/PMC7152362/&lt;/url&gt;&lt;/related-urls&gt;&lt;/urls&gt;&lt;electronic-resource-num&gt;https://doi.org/10.1016/B978-0-323-35868-2.00018-9&lt;/electronic-resource-num&gt;&lt;remote-database-name&gt;PMC&lt;/remote-database-name&gt;&lt;language&gt;eng&lt;/language&gt;&lt;/record&gt;&lt;/Cite&gt;&lt;/EndNote&gt;</w:instrText>
      </w:r>
      <w:r w:rsidRPr="00E23F7D">
        <w:fldChar w:fldCharType="separate"/>
      </w:r>
      <w:r w:rsidR="0044359B">
        <w:rPr>
          <w:noProof/>
        </w:rPr>
        <w:t>(</w:t>
      </w:r>
      <w:hyperlink w:anchor="_ENREF_525" w:tooltip="Barrett, 2018 #174" w:history="1">
        <w:r w:rsidR="002E03B7">
          <w:rPr>
            <w:noProof/>
          </w:rPr>
          <w:t>525</w:t>
        </w:r>
      </w:hyperlink>
      <w:r w:rsidR="0044359B">
        <w:rPr>
          <w:noProof/>
        </w:rPr>
        <w:t>)</w:t>
      </w:r>
      <w:r w:rsidRPr="00E23F7D">
        <w:fldChar w:fldCharType="end"/>
      </w:r>
      <w:r w:rsidRPr="00E23F7D">
        <w:t>. However, further testing and review of high-quality evidence are needed to implement complementary and alternative medicines into routine clinical practice.</w:t>
      </w:r>
    </w:p>
    <w:p w14:paraId="2A5DB791" w14:textId="6EE9FE70" w:rsidR="00A2017E" w:rsidRPr="00E23F7D" w:rsidRDefault="00A2017E" w:rsidP="00A2017E">
      <w:pPr>
        <w:pStyle w:val="Heading3"/>
      </w:pPr>
      <w:bookmarkStart w:id="260" w:name="_Toc183697563"/>
      <w:r w:rsidRPr="00E23F7D">
        <w:t>Description of studies</w:t>
      </w:r>
      <w:bookmarkEnd w:id="260"/>
    </w:p>
    <w:p w14:paraId="714C565A" w14:textId="069B0D38" w:rsidR="00AA4E53" w:rsidRPr="005E653B" w:rsidRDefault="00AA4E53" w:rsidP="005E653B">
      <w:pPr>
        <w:pStyle w:val="BodyText"/>
      </w:pPr>
      <w:r w:rsidRPr="005E653B">
        <w:t xml:space="preserve">There were </w:t>
      </w:r>
      <w:r w:rsidR="00920FE0" w:rsidRPr="005E653B">
        <w:t>2</w:t>
      </w:r>
      <w:r w:rsidR="00920FE0">
        <w:t>7</w:t>
      </w:r>
      <w:r w:rsidR="00920FE0" w:rsidRPr="005E653B">
        <w:t xml:space="preserve"> </w:t>
      </w:r>
      <w:r w:rsidRPr="005E653B">
        <w:t xml:space="preserve">citations </w:t>
      </w:r>
      <w:r w:rsidR="008A5FAB" w:rsidRPr="009E6D44">
        <w:rPr>
          <w:lang w:eastAsia="en-AU"/>
        </w:rPr>
        <w:fldChar w:fldCharType="begin">
          <w:fldData xml:space="preserve">cmQ+UHJlLUVjbGFtcHNpYS9kcnVnIHRoZXJhcHk8L2tleXdvcmQ+PGtleXdvcmQ+UHJlZ25hbmN5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YXJjaC1ub3Rlcz48L3JlY29yZD48L0NpdGU+PENpdGU+PEF1dGhvcj5TaGFoPC9BdXRob3I+PFll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</w:fldData>
        </w:fldChar>
      </w:r>
      <w:r w:rsidR="002E03B7">
        <w:rPr>
          <w:lang w:eastAsia="en-AU"/>
        </w:rPr>
        <w:instrText xml:space="preserve"> ADDIN EN.CITE </w:instrText>
      </w:r>
      <w:r w:rsidR="002E03B7">
        <w:rPr>
          <w:lang w:eastAsia="en-AU"/>
        </w:rPr>
        <w:fldChar w:fldCharType="begin">
          <w:fldData xml:space="preserve">PEVuZE5vdGU+PENpdGU+PEF1dGhvcj5Tbmlkdm9uZ3M8L0F1dGhvcj48WWVhcj4yMDIxPC9ZZWFy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==
</w:fldData>
        </w:fldChar>
      </w:r>
      <w:r w:rsidR="002E03B7">
        <w:rPr>
          <w:lang w:eastAsia="en-AU"/>
        </w:rPr>
        <w:instrText xml:space="preserve"> ADDIN EN.CITE.DATA </w:instrText>
      </w:r>
      <w:r w:rsidR="002E03B7">
        <w:rPr>
          <w:lang w:eastAsia="en-AU"/>
        </w:rPr>
      </w:r>
      <w:r w:rsidR="002E03B7">
        <w:rPr>
          <w:lang w:eastAsia="en-AU"/>
        </w:rPr>
        <w:fldChar w:fldCharType="end"/>
      </w:r>
      <w:r w:rsidR="002E03B7">
        <w:rPr>
          <w:lang w:eastAsia="en-AU"/>
        </w:rPr>
        <w:fldChar w:fldCharType="begin">
          <w:fldData xml:space="preserve">cmQ+UHJlLUVjbGFtcHNpYS9kcnVnIHRoZXJhcHk8L2tleXdvcmQ+PGtleXdvcmQ+UHJlZ25hbmN5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YXJjaC1ub3Rlcz48L3JlY29yZD48L0NpdGU+PENpdGU+PEF1dGhvcj5TaGFoPC9BdXRob3I+PFll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</w:fldData>
        </w:fldChar>
      </w:r>
      <w:r w:rsidR="002E03B7">
        <w:rPr>
          <w:lang w:eastAsia="en-AU"/>
        </w:rPr>
        <w:instrText xml:space="preserve"> ADDIN EN.CITE.DATA </w:instrText>
      </w:r>
      <w:r w:rsidR="002E03B7">
        <w:rPr>
          <w:lang w:eastAsia="en-AU"/>
        </w:rPr>
      </w:r>
      <w:r w:rsidR="002E03B7">
        <w:rPr>
          <w:lang w:eastAsia="en-AU"/>
        </w:rPr>
        <w:fldChar w:fldCharType="end"/>
      </w:r>
      <w:r w:rsidR="008A5FAB" w:rsidRPr="009E6D44">
        <w:rPr>
          <w:lang w:eastAsia="en-AU"/>
        </w:rPr>
      </w:r>
      <w:r w:rsidR="008A5FAB" w:rsidRPr="009E6D44">
        <w:rPr>
          <w:lang w:eastAsia="en-AU"/>
        </w:rPr>
        <w:fldChar w:fldCharType="separate"/>
      </w:r>
      <w:r w:rsidR="0044359B">
        <w:rPr>
          <w:noProof/>
          <w:lang w:eastAsia="en-AU"/>
        </w:rPr>
        <w:t>(</w:t>
      </w:r>
      <w:hyperlink w:anchor="_ENREF_199" w:tooltip="Shergis, 2013 #954" w:history="1">
        <w:r w:rsidR="002E03B7">
          <w:rPr>
            <w:noProof/>
            <w:lang w:eastAsia="en-AU"/>
          </w:rPr>
          <w:t>199</w:t>
        </w:r>
      </w:hyperlink>
      <w:r w:rsidR="0044359B">
        <w:rPr>
          <w:noProof/>
          <w:lang w:eastAsia="en-AU"/>
        </w:rPr>
        <w:t xml:space="preserve">, </w:t>
      </w:r>
      <w:hyperlink w:anchor="_ENREF_478" w:tooltip="Lee, 2011 #292" w:history="1">
        <w:r w:rsidR="002E03B7">
          <w:rPr>
            <w:noProof/>
            <w:lang w:eastAsia="en-AU"/>
          </w:rPr>
          <w:t>478</w:t>
        </w:r>
      </w:hyperlink>
      <w:r w:rsidR="0044359B">
        <w:rPr>
          <w:noProof/>
          <w:lang w:eastAsia="en-AU"/>
        </w:rPr>
        <w:t xml:space="preserve">, </w:t>
      </w:r>
      <w:hyperlink w:anchor="_ENREF_526" w:tooltip="Snidvongs, 2021 #927" w:history="1">
        <w:r w:rsidR="002E03B7">
          <w:rPr>
            <w:noProof/>
            <w:lang w:eastAsia="en-AU"/>
          </w:rPr>
          <w:t>526-550</w:t>
        </w:r>
      </w:hyperlink>
      <w:r w:rsidR="0044359B">
        <w:rPr>
          <w:noProof/>
          <w:lang w:eastAsia="en-AU"/>
        </w:rPr>
        <w:t>)</w:t>
      </w:r>
      <w:r w:rsidR="008A5FAB" w:rsidRPr="009E6D44">
        <w:rPr>
          <w:lang w:eastAsia="en-AU"/>
        </w:rPr>
        <w:fldChar w:fldCharType="end"/>
      </w:r>
      <w:r w:rsidR="008A5FAB">
        <w:rPr>
          <w:rFonts w:eastAsia="Times New Roman" w:cs="Times New Roman"/>
          <w:noProof/>
          <w:lang w:eastAsia="en-AU"/>
        </w:rPr>
        <w:t xml:space="preserve"> </w:t>
      </w:r>
      <w:r w:rsidRPr="005E653B">
        <w:t xml:space="preserve">corresponding to </w:t>
      </w:r>
      <w:r w:rsidR="00920FE0" w:rsidRPr="005E653B">
        <w:t>2</w:t>
      </w:r>
      <w:r w:rsidR="00920FE0">
        <w:t>7</w:t>
      </w:r>
      <w:r w:rsidR="00920FE0" w:rsidRPr="005E653B">
        <w:t xml:space="preserve"> </w:t>
      </w:r>
      <w:r w:rsidRPr="005E653B">
        <w:t xml:space="preserve">systematic reviews identified in the literature search that evaluated the effectiveness of WHMs in people with </w:t>
      </w:r>
      <w:r w:rsidR="005665B0">
        <w:t>URTIs</w:t>
      </w:r>
      <w:r w:rsidRPr="005E653B">
        <w:t xml:space="preserve">. No additional reviews were identified in the Department’s public call for evidence (see Appendix C2). There were 3 systematic reviews awaiting classification (see Appendix C4) and </w:t>
      </w:r>
      <w:r w:rsidR="00D969EF" w:rsidRPr="005E653B">
        <w:t>one</w:t>
      </w:r>
      <w:r w:rsidRPr="005E653B">
        <w:t xml:space="preserve"> ongoing review (see Appendix C5). </w:t>
      </w:r>
    </w:p>
    <w:p w14:paraId="1899B9DA" w14:textId="19705F72" w:rsidR="00AA4E53" w:rsidRPr="005E653B" w:rsidRDefault="00AA4E53" w:rsidP="005E653B">
      <w:pPr>
        <w:pStyle w:val="BodyText"/>
      </w:pPr>
      <w:r w:rsidRPr="005E653B">
        <w:t xml:space="preserve">A summary of the PICO criteria of the </w:t>
      </w:r>
      <w:r w:rsidR="00920FE0" w:rsidRPr="005E653B">
        <w:t>2</w:t>
      </w:r>
      <w:r w:rsidR="00920FE0">
        <w:t>7</w:t>
      </w:r>
      <w:r w:rsidR="00920FE0" w:rsidRPr="005E653B">
        <w:t xml:space="preserve"> </w:t>
      </w:r>
      <w:r w:rsidRPr="005E653B">
        <w:t>eligible systematic reviews is provided in Appendix D</w:t>
      </w:r>
      <w:r w:rsidR="00CD7430" w:rsidRPr="005E653B">
        <w:t>5</w:t>
      </w:r>
      <w:r w:rsidRPr="005E653B">
        <w:t xml:space="preserve">.2.1. </w:t>
      </w:r>
    </w:p>
    <w:p w14:paraId="4B6317FF" w14:textId="1B802585" w:rsidR="00CD7430" w:rsidRPr="005E653B" w:rsidRDefault="00AA4E53" w:rsidP="005E653B">
      <w:pPr>
        <w:pStyle w:val="BodyText"/>
      </w:pPr>
      <w:r w:rsidRPr="005E653B">
        <w:t xml:space="preserve">There were </w:t>
      </w:r>
      <w:r w:rsidR="00DA162C">
        <w:t>7</w:t>
      </w:r>
      <w:r w:rsidR="00DA162C" w:rsidRPr="005E653B">
        <w:t xml:space="preserve"> </w:t>
      </w:r>
      <w:r w:rsidRPr="005E653B">
        <w:t xml:space="preserve">reviews </w:t>
      </w:r>
      <w:r w:rsidR="00CD7430" w:rsidRPr="009E6D44">
        <w:rPr>
          <w:lang w:eastAsia="en-AU"/>
        </w:rPr>
        <w:fldChar w:fldCharType="begin">
          <w:fldData xml:space="preserve">PEVuZE5vdGU+PENpdGU+PEF1dGhvcj5Tbmlkdm9uZ3M8L0F1dGhvcj48WWVhcj4yMDIxPC9ZZWFy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</w:fldData>
        </w:fldChar>
      </w:r>
      <w:r w:rsidR="002E03B7">
        <w:rPr>
          <w:lang w:eastAsia="en-AU"/>
        </w:rPr>
        <w:instrText xml:space="preserve"> ADDIN EN.CITE </w:instrText>
      </w:r>
      <w:r w:rsidR="002E03B7">
        <w:rPr>
          <w:lang w:eastAsia="en-AU"/>
        </w:rPr>
        <w:fldChar w:fldCharType="begin">
          <w:fldData xml:space="preserve">PEVuZE5vdGU+PENpdGU+PEF1dGhvcj5Tbmlkdm9uZ3M8L0F1dGhvcj48WWVhcj4yMDIxPC9ZZWFy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</w:fldData>
        </w:fldChar>
      </w:r>
      <w:r w:rsidR="002E03B7">
        <w:rPr>
          <w:lang w:eastAsia="en-AU"/>
        </w:rPr>
        <w:instrText xml:space="preserve"> ADDIN EN.CITE.DATA </w:instrText>
      </w:r>
      <w:r w:rsidR="002E03B7">
        <w:rPr>
          <w:lang w:eastAsia="en-AU"/>
        </w:rPr>
      </w:r>
      <w:r w:rsidR="002E03B7">
        <w:rPr>
          <w:lang w:eastAsia="en-AU"/>
        </w:rPr>
        <w:fldChar w:fldCharType="end"/>
      </w:r>
      <w:r w:rsidR="00CD7430" w:rsidRPr="009E6D44">
        <w:rPr>
          <w:lang w:eastAsia="en-AU"/>
        </w:rPr>
      </w:r>
      <w:r w:rsidR="00CD7430" w:rsidRPr="009E6D44">
        <w:rPr>
          <w:lang w:eastAsia="en-AU"/>
        </w:rPr>
        <w:fldChar w:fldCharType="separate"/>
      </w:r>
      <w:r w:rsidR="0044359B">
        <w:rPr>
          <w:noProof/>
          <w:lang w:eastAsia="en-AU"/>
        </w:rPr>
        <w:t>(</w:t>
      </w:r>
      <w:hyperlink w:anchor="_ENREF_526" w:tooltip="Snidvongs, 2021 #927" w:history="1">
        <w:r w:rsidR="002E03B7">
          <w:rPr>
            <w:noProof/>
            <w:lang w:eastAsia="en-AU"/>
          </w:rPr>
          <w:t>526-532</w:t>
        </w:r>
      </w:hyperlink>
      <w:r w:rsidR="0044359B">
        <w:rPr>
          <w:noProof/>
          <w:lang w:eastAsia="en-AU"/>
        </w:rPr>
        <w:t>)</w:t>
      </w:r>
      <w:r w:rsidR="00CD7430" w:rsidRPr="009E6D44">
        <w:rPr>
          <w:lang w:eastAsia="en-AU"/>
        </w:rPr>
        <w:fldChar w:fldCharType="end"/>
      </w:r>
      <w:r w:rsidRPr="005E653B">
        <w:t xml:space="preserve"> published in 2018 or after that presented results in a meta-analysis that were to be prioritised for critical appraisal and data extraction. </w:t>
      </w:r>
      <w:r w:rsidR="00315761">
        <w:t>The other</w:t>
      </w:r>
      <w:r w:rsidR="00315761" w:rsidRPr="005E653B">
        <w:t xml:space="preserve"> </w:t>
      </w:r>
      <w:r w:rsidR="00511979">
        <w:t>20</w:t>
      </w:r>
      <w:r w:rsidR="00511979" w:rsidRPr="005E653B">
        <w:t xml:space="preserve"> </w:t>
      </w:r>
      <w:r w:rsidRPr="005E653B">
        <w:t>reviews</w:t>
      </w:r>
      <w:r w:rsidR="00CD7430" w:rsidRPr="005E653B">
        <w:t xml:space="preserve"> </w:t>
      </w:r>
      <w:r w:rsidRPr="005E653B">
        <w:t xml:space="preserve">were earmarked for assessment as they were </w:t>
      </w:r>
      <w:r w:rsidR="00CD7430" w:rsidRPr="005E653B">
        <w:t>j</w:t>
      </w:r>
      <w:r w:rsidRPr="005E653B">
        <w:t xml:space="preserve">udged likely to no longer represent the best available evidence </w:t>
      </w:r>
      <w:r w:rsidR="00511979" w:rsidRPr="009E6D44">
        <w:rPr>
          <w:lang w:eastAsia="en-AU"/>
        </w:rPr>
        <w:fldChar w:fldCharType="begin">
          <w:fldData xml:space="preserve">PEVuZE5vdGU+PENpdGU+PEF1dGhvcj5IdTwvQXV0aG9yPjxZZWFyPjIwMTc8L1llYXI+PFJlY051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</w:fldData>
        </w:fldChar>
      </w:r>
      <w:r w:rsidR="002E03B7">
        <w:rPr>
          <w:lang w:eastAsia="en-AU"/>
        </w:rPr>
        <w:instrText xml:space="preserve"> ADDIN EN.CITE </w:instrText>
      </w:r>
      <w:r w:rsidR="002E03B7">
        <w:rPr>
          <w:lang w:eastAsia="en-AU"/>
        </w:rPr>
        <w:fldChar w:fldCharType="begin">
          <w:fldData xml:space="preserve">PEVuZE5vdGU+PENpdGU+PEF1dGhvcj5IdTwvQXV0aG9yPjxZZWFyPjIwMTc8L1llYXI+PFJlY051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</w:fldData>
        </w:fldChar>
      </w:r>
      <w:r w:rsidR="002E03B7">
        <w:rPr>
          <w:lang w:eastAsia="en-AU"/>
        </w:rPr>
        <w:instrText xml:space="preserve"> ADDIN EN.CITE.DATA </w:instrText>
      </w:r>
      <w:r w:rsidR="002E03B7">
        <w:rPr>
          <w:lang w:eastAsia="en-AU"/>
        </w:rPr>
      </w:r>
      <w:r w:rsidR="002E03B7">
        <w:rPr>
          <w:lang w:eastAsia="en-AU"/>
        </w:rPr>
        <w:fldChar w:fldCharType="end"/>
      </w:r>
      <w:r w:rsidR="00511979" w:rsidRPr="009E6D44">
        <w:rPr>
          <w:lang w:eastAsia="en-AU"/>
        </w:rPr>
      </w:r>
      <w:r w:rsidR="00511979" w:rsidRPr="009E6D44">
        <w:rPr>
          <w:lang w:eastAsia="en-AU"/>
        </w:rPr>
        <w:fldChar w:fldCharType="separate"/>
      </w:r>
      <w:r w:rsidR="0044359B">
        <w:rPr>
          <w:noProof/>
          <w:lang w:eastAsia="en-AU"/>
        </w:rPr>
        <w:t>(</w:t>
      </w:r>
      <w:hyperlink w:anchor="_ENREF_199" w:tooltip="Shergis, 2013 #954" w:history="1">
        <w:r w:rsidR="002E03B7">
          <w:rPr>
            <w:noProof/>
            <w:lang w:eastAsia="en-AU"/>
          </w:rPr>
          <w:t>199</w:t>
        </w:r>
      </w:hyperlink>
      <w:r w:rsidR="0044359B">
        <w:rPr>
          <w:noProof/>
          <w:lang w:eastAsia="en-AU"/>
        </w:rPr>
        <w:t xml:space="preserve">, </w:t>
      </w:r>
      <w:hyperlink w:anchor="_ENREF_533" w:tooltip="Hu, 2017 #360" w:history="1">
        <w:r w:rsidR="002E03B7">
          <w:rPr>
            <w:noProof/>
            <w:lang w:eastAsia="en-AU"/>
          </w:rPr>
          <w:t>533-541</w:t>
        </w:r>
      </w:hyperlink>
      <w:r w:rsidR="0044359B">
        <w:rPr>
          <w:noProof/>
          <w:lang w:eastAsia="en-AU"/>
        </w:rPr>
        <w:t>)</w:t>
      </w:r>
      <w:r w:rsidR="00511979" w:rsidRPr="009E6D44">
        <w:rPr>
          <w:lang w:eastAsia="en-AU"/>
        </w:rPr>
        <w:fldChar w:fldCharType="end"/>
      </w:r>
      <w:r w:rsidR="00511979">
        <w:rPr>
          <w:rFonts w:eastAsia="Times New Roman" w:cs="Times New Roman"/>
          <w:lang w:eastAsia="en-AU"/>
        </w:rPr>
        <w:t xml:space="preserve"> </w:t>
      </w:r>
      <w:r w:rsidRPr="005E653B">
        <w:t xml:space="preserve">or </w:t>
      </w:r>
      <w:r w:rsidR="00CD7430" w:rsidRPr="005E653B">
        <w:t>did</w:t>
      </w:r>
      <w:r w:rsidRPr="005E653B">
        <w:t xml:space="preserve"> not adequately report data of included primary studies</w:t>
      </w:r>
      <w:r w:rsidR="00511979">
        <w:t xml:space="preserve"> </w:t>
      </w:r>
      <w:r w:rsidR="00511979" w:rsidRPr="009E6D44">
        <w:rPr>
          <w:lang w:eastAsia="en-AU"/>
        </w:rPr>
        <w:fldChar w:fldCharType="begin">
          <w:fldData xml:space="preserve">PEVuZE5vdGU+PENpdGU+PEF1dGhvcj5TaWVyb2NpbnNraTwvQXV0aG9yPjxZZWFyPjIwMjE8L1ll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YXJjaC1ub3Rlcz48L3JlY29yZD48L0NpdGU+PENpdGU+PEF1dGhvcj5Db29uPC9BdXRob3I+PFll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</w:fldData>
        </w:fldChar>
      </w:r>
      <w:r w:rsidR="002E03B7">
        <w:rPr>
          <w:lang w:eastAsia="en-AU"/>
        </w:rPr>
        <w:instrText xml:space="preserve"> ADDIN EN.CITE </w:instrText>
      </w:r>
      <w:r w:rsidR="002E03B7">
        <w:rPr>
          <w:lang w:eastAsia="en-AU"/>
        </w:rPr>
        <w:fldChar w:fldCharType="begin">
          <w:fldData xml:space="preserve">PEVuZE5vdGU+PENpdGU+PEF1dGhvcj5TaWVyb2NpbnNraTwvQXV0aG9yPjxZZWFyPjIwMjE8L1ll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YXJjaC1ub3Rlcz48L3JlY29yZD48L0NpdGU+PENpdGU+PEF1dGhvcj5Db29uPC9BdXRob3I+PFll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</w:fldData>
        </w:fldChar>
      </w:r>
      <w:r w:rsidR="002E03B7">
        <w:rPr>
          <w:lang w:eastAsia="en-AU"/>
        </w:rPr>
        <w:instrText xml:space="preserve"> ADDIN EN.CITE.DATA </w:instrText>
      </w:r>
      <w:r w:rsidR="002E03B7">
        <w:rPr>
          <w:lang w:eastAsia="en-AU"/>
        </w:rPr>
      </w:r>
      <w:r w:rsidR="002E03B7">
        <w:rPr>
          <w:lang w:eastAsia="en-AU"/>
        </w:rPr>
        <w:fldChar w:fldCharType="end"/>
      </w:r>
      <w:r w:rsidR="00511979" w:rsidRPr="009E6D44">
        <w:rPr>
          <w:lang w:eastAsia="en-AU"/>
        </w:rPr>
      </w:r>
      <w:r w:rsidR="00511979" w:rsidRPr="009E6D44">
        <w:rPr>
          <w:lang w:eastAsia="en-AU"/>
        </w:rPr>
        <w:fldChar w:fldCharType="separate"/>
      </w:r>
      <w:r w:rsidR="0044359B">
        <w:rPr>
          <w:noProof/>
          <w:lang w:eastAsia="en-AU"/>
        </w:rPr>
        <w:t>(</w:t>
      </w:r>
      <w:hyperlink w:anchor="_ENREF_478" w:tooltip="Lee, 2011 #292" w:history="1">
        <w:r w:rsidR="002E03B7">
          <w:rPr>
            <w:noProof/>
            <w:lang w:eastAsia="en-AU"/>
          </w:rPr>
          <w:t>478</w:t>
        </w:r>
      </w:hyperlink>
      <w:r w:rsidR="0044359B">
        <w:rPr>
          <w:noProof/>
          <w:lang w:eastAsia="en-AU"/>
        </w:rPr>
        <w:t xml:space="preserve">, </w:t>
      </w:r>
      <w:hyperlink w:anchor="_ENREF_542" w:tooltip="Sierocinski, 2021 #942" w:history="1">
        <w:r w:rsidR="002E03B7">
          <w:rPr>
            <w:noProof/>
            <w:lang w:eastAsia="en-AU"/>
          </w:rPr>
          <w:t>542-550</w:t>
        </w:r>
      </w:hyperlink>
      <w:r w:rsidR="0044359B">
        <w:rPr>
          <w:noProof/>
          <w:lang w:eastAsia="en-AU"/>
        </w:rPr>
        <w:t>)</w:t>
      </w:r>
      <w:r w:rsidR="00511979" w:rsidRPr="009E6D44">
        <w:rPr>
          <w:lang w:eastAsia="en-AU"/>
        </w:rPr>
        <w:fldChar w:fldCharType="end"/>
      </w:r>
      <w:r w:rsidRPr="005E653B">
        <w:t>.</w:t>
      </w:r>
      <w:r w:rsidR="00CD7430" w:rsidRPr="005E653B">
        <w:t xml:space="preserve"> </w:t>
      </w:r>
    </w:p>
    <w:p w14:paraId="7EDD9924" w14:textId="6B9461FE" w:rsidR="00AA4E53" w:rsidRPr="005E653B" w:rsidRDefault="00AA4E53" w:rsidP="005E653B">
      <w:pPr>
        <w:pStyle w:val="BodyText"/>
      </w:pPr>
      <w:r w:rsidRPr="005E653B">
        <w:t>Given time and resource constraints</w:t>
      </w:r>
      <w:r w:rsidR="001F6423">
        <w:t>,</w:t>
      </w:r>
      <w:r w:rsidRPr="005E653B">
        <w:t xml:space="preserve"> further assessment of these reviews was not able to be performed. </w:t>
      </w:r>
    </w:p>
    <w:p w14:paraId="5F8E5A2E" w14:textId="1C029AA4" w:rsidR="00EA3D2B" w:rsidRPr="00E23F7D" w:rsidRDefault="00EA3D2B" w:rsidP="00D4172A">
      <w:pPr>
        <w:pStyle w:val="BodyText"/>
      </w:pPr>
      <w:r w:rsidRPr="00E23F7D">
        <w:br w:type="page"/>
      </w:r>
    </w:p>
    <w:p w14:paraId="7326818E" w14:textId="5B3BBADC" w:rsidR="005634AD" w:rsidRPr="00E23F7D" w:rsidRDefault="005634AD" w:rsidP="005634AD">
      <w:pPr>
        <w:pStyle w:val="Heading2"/>
      </w:pPr>
      <w:bookmarkStart w:id="261" w:name="_Toc183697564"/>
      <w:r w:rsidRPr="00E23F7D">
        <w:lastRenderedPageBreak/>
        <w:t>Dermatitis and eczema</w:t>
      </w:r>
      <w:bookmarkEnd w:id="261"/>
    </w:p>
    <w:p w14:paraId="2745258A" w14:textId="19AD3089" w:rsidR="005634AD" w:rsidRPr="00E23F7D" w:rsidRDefault="005634AD" w:rsidP="005634AD">
      <w:pPr>
        <w:pStyle w:val="Heading3"/>
      </w:pPr>
      <w:bookmarkStart w:id="262" w:name="_Toc183697565"/>
      <w:r w:rsidRPr="00E23F7D">
        <w:t>Description of the condition</w:t>
      </w:r>
      <w:bookmarkEnd w:id="262"/>
    </w:p>
    <w:p w14:paraId="22BDE9D7" w14:textId="6DD802E2" w:rsidR="005634AD" w:rsidRPr="00E23F7D" w:rsidRDefault="005634AD" w:rsidP="005634AD">
      <w:r w:rsidRPr="00E23F7D">
        <w:t xml:space="preserve">Dermatitis is characterised by red, itchy rashes as a nonspecific response to inflammation of the skin. Some types of dermatitis are chronic (e.g. contact dermatitis and atopic dermatitis) </w:t>
      </w:r>
      <w:r w:rsidRPr="00E23F7D">
        <w:fldChar w:fldCharType="begin"/>
      </w:r>
      <w:r w:rsidR="0044359B">
        <w:instrText xml:space="preserve"> ADDIN EN.CITE &lt;EndNote&gt;&lt;Cite&gt;&lt;Author&gt;Australasian society of clinical immunology and allergy (ASCIA)&lt;/Author&gt;&lt;Year&gt;2019&lt;/Year&gt;&lt;RecNum&gt;175&lt;/RecNum&gt;&lt;DisplayText&gt;(551)&lt;/DisplayText&gt;&lt;record&gt;&lt;rec-number&gt;175&lt;/rec-number&gt;&lt;foreign-keys&gt;&lt;key app="EN" db-id="fffa29epupvv03e2wadvw0dnd2t2azstt9v5" timestamp="1688446595"&gt;175&lt;/key&gt;&lt;/foreign-keys&gt;&lt;ref-type name="Web Page"&gt;12&lt;/ref-type&gt;&lt;contributors&gt;&lt;authors&gt;&lt;author&gt;Australasian society of clinical immunology and allergy (ASCIA),&lt;/author&gt;&lt;/authors&gt;&lt;/contributors&gt;&lt;titles&gt;&lt;title&gt;Eczema (Atopic Dermatitis)&lt;/title&gt;&lt;/titles&gt;&lt;volume&gt;2022&lt;/volume&gt;&lt;number&gt;01 December&lt;/number&gt;&lt;dates&gt;&lt;year&gt;2019&lt;/year&gt;&lt;/dates&gt;&lt;urls&gt;&lt;related-urls&gt;&lt;url&gt;https://www.allergy.org.au/patients/fast-facts/eczema-atopic-dermatitis&lt;/url&gt;&lt;/related-urls&gt;&lt;/urls&gt;&lt;/record&gt;&lt;/Cite&gt;&lt;/EndNote&gt;</w:instrText>
      </w:r>
      <w:r w:rsidRPr="00E23F7D">
        <w:fldChar w:fldCharType="separate"/>
      </w:r>
      <w:r w:rsidR="0044359B">
        <w:rPr>
          <w:noProof/>
        </w:rPr>
        <w:t>(</w:t>
      </w:r>
      <w:hyperlink w:anchor="_ENREF_551" w:tooltip="Australasian society of clinical immunology and allergy (ASCIA), 2019 #175" w:history="1">
        <w:r w:rsidR="002E03B7">
          <w:rPr>
            <w:noProof/>
          </w:rPr>
          <w:t>551</w:t>
        </w:r>
      </w:hyperlink>
      <w:r w:rsidR="0044359B">
        <w:rPr>
          <w:noProof/>
        </w:rPr>
        <w:t>)</w:t>
      </w:r>
      <w:r w:rsidRPr="00E23F7D">
        <w:fldChar w:fldCharType="end"/>
      </w:r>
      <w:r w:rsidRPr="00E23F7D">
        <w:t xml:space="preserve">. Contact dermatitis is caused by contact with external agents and can have an irritant or allergic cause. Around 70% of contact dermatitis cases are caused by an irritant </w:t>
      </w:r>
      <w:r w:rsidRPr="00E23F7D">
        <w:fldChar w:fldCharType="begin"/>
      </w:r>
      <w:r w:rsidR="0044359B">
        <w:instrText xml:space="preserve"> ADDIN EN.CITE &lt;EndNote&gt;&lt;Cite&gt;&lt;Author&gt;Australasian society of clinical immunology and allergy (ASCIA)&lt;/Author&gt;&lt;Year&gt;2019&lt;/Year&gt;&lt;RecNum&gt;176&lt;/RecNum&gt;&lt;DisplayText&gt;(552)&lt;/DisplayText&gt;&lt;record&gt;&lt;rec-number&gt;176&lt;/rec-number&gt;&lt;foreign-keys&gt;&lt;key app="EN" db-id="fffa29epupvv03e2wadvw0dnd2t2azstt9v5" timestamp="1688446595"&gt;176&lt;/key&gt;&lt;/foreign-keys&gt;&lt;ref-type name="Web Page"&gt;12&lt;/ref-type&gt;&lt;contributors&gt;&lt;authors&gt;&lt;author&gt;Australasian society of clinical immunology and allergy (ASCIA),&lt;/author&gt;&lt;/authors&gt;&lt;/contributors&gt;&lt;titles&gt;&lt;title&gt;Contact dermatitis&lt;/title&gt;&lt;/titles&gt;&lt;volume&gt;2022&lt;/volume&gt;&lt;number&gt;01 December&lt;/number&gt;&lt;dates&gt;&lt;year&gt;2019&lt;/year&gt;&lt;/dates&gt;&lt;urls&gt;&lt;related-urls&gt;&lt;url&gt;https://www.allergy.org.au/patients/skin-allergy/contact-dermatitis&lt;/url&gt;&lt;/related-urls&gt;&lt;/urls&gt;&lt;/record&gt;&lt;/Cite&gt;&lt;/EndNote&gt;</w:instrText>
      </w:r>
      <w:r w:rsidRPr="00E23F7D">
        <w:fldChar w:fldCharType="separate"/>
      </w:r>
      <w:r w:rsidR="0044359B">
        <w:rPr>
          <w:noProof/>
        </w:rPr>
        <w:t>(</w:t>
      </w:r>
      <w:hyperlink w:anchor="_ENREF_552" w:tooltip="Australasian society of clinical immunology and allergy (ASCIA), 2019 #176" w:history="1">
        <w:r w:rsidR="002E03B7">
          <w:rPr>
            <w:noProof/>
          </w:rPr>
          <w:t>552</w:t>
        </w:r>
      </w:hyperlink>
      <w:r w:rsidR="0044359B">
        <w:rPr>
          <w:noProof/>
        </w:rPr>
        <w:t>)</w:t>
      </w:r>
      <w:r w:rsidRPr="00E23F7D">
        <w:fldChar w:fldCharType="end"/>
      </w:r>
      <w:r w:rsidRPr="00E23F7D">
        <w:t xml:space="preserve">. Atopic dermatitis also known as eczema, is an inflammatory skin condition characterised by dry, itchy and irritated skin, occurring more frequently in children than adults </w:t>
      </w:r>
      <w:r w:rsidRPr="00E23F7D">
        <w:fldChar w:fldCharType="begin">
          <w:fldData xml:space="preserve">PEVuZE5vdGU+PENpdGU+PEF1dGhvcj5DaGlkd2ljazwvQXV0aG9yPjxZZWFyPjIwMjA8L1llYXI+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</w:fldData>
        </w:fldChar>
      </w:r>
      <w:r w:rsidR="002E03B7">
        <w:instrText xml:space="preserve"> ADDIN EN.CITE </w:instrText>
      </w:r>
      <w:r w:rsidR="002E03B7">
        <w:fldChar w:fldCharType="begin">
          <w:fldData xml:space="preserve">PEVuZE5vdGU+PENpdGU+PEF1dGhvcj5DaGlkd2ljazwvQXV0aG9yPjxZZWFyPjIwMjA8L1llYXI+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</w:fldData>
        </w:fldChar>
      </w:r>
      <w:r w:rsidR="002E03B7">
        <w:instrText xml:space="preserve"> ADDIN EN.CITE.DATA </w:instrText>
      </w:r>
      <w:r w:rsidR="002E03B7">
        <w:fldChar w:fldCharType="end"/>
      </w:r>
      <w:r w:rsidRPr="00E23F7D">
        <w:fldChar w:fldCharType="separate"/>
      </w:r>
      <w:r w:rsidR="0044359B">
        <w:rPr>
          <w:noProof/>
        </w:rPr>
        <w:t>(</w:t>
      </w:r>
      <w:hyperlink w:anchor="_ENREF_553" w:tooltip="Chidwick, 2020 #177" w:history="1">
        <w:r w:rsidR="002E03B7">
          <w:rPr>
            <w:noProof/>
          </w:rPr>
          <w:t>553</w:t>
        </w:r>
      </w:hyperlink>
      <w:r w:rsidR="0044359B">
        <w:rPr>
          <w:noProof/>
        </w:rPr>
        <w:t>)</w:t>
      </w:r>
      <w:r w:rsidRPr="00E23F7D">
        <w:fldChar w:fldCharType="end"/>
      </w:r>
      <w:r w:rsidRPr="00E23F7D">
        <w:t xml:space="preserve">. It is not uncommon for patients to have both atopic dermatitis and contact dermatitis. Dermatitis and eczema can affect any area of the skin but often affects the face, behind the elbows and knees, wrists and ankles and are influenced by a combination of environmental and genetic factors </w:t>
      </w:r>
      <w:r w:rsidRPr="00E23F7D">
        <w:fldChar w:fldCharType="begin">
          <w:fldData xml:space="preserve">PEVuZE5vdGU+PENpdGU+PEF1dGhvcj5LYW50b3I8L0F1dGhvcj48WWVhcj4yMDE3PC9ZZWFyPjxS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</w:fldData>
        </w:fldChar>
      </w:r>
      <w:r w:rsidR="002E03B7">
        <w:instrText xml:space="preserve"> ADDIN EN.CITE </w:instrText>
      </w:r>
      <w:r w:rsidR="002E03B7">
        <w:fldChar w:fldCharType="begin">
          <w:fldData xml:space="preserve">PEVuZE5vdGU+PENpdGU+PEF1dGhvcj5LYW50b3I8L0F1dGhvcj48WWVhcj4yMDE3PC9ZZWFyPjxS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</w:fldData>
        </w:fldChar>
      </w:r>
      <w:r w:rsidR="002E03B7">
        <w:instrText xml:space="preserve"> ADDIN EN.CITE.DATA </w:instrText>
      </w:r>
      <w:r w:rsidR="002E03B7">
        <w:fldChar w:fldCharType="end"/>
      </w:r>
      <w:r w:rsidRPr="00E23F7D">
        <w:fldChar w:fldCharType="separate"/>
      </w:r>
      <w:r w:rsidR="0044359B">
        <w:rPr>
          <w:noProof/>
        </w:rPr>
        <w:t>(</w:t>
      </w:r>
      <w:hyperlink w:anchor="_ENREF_554" w:tooltip="Kantor, 2017 #178" w:history="1">
        <w:r w:rsidR="002E03B7">
          <w:rPr>
            <w:noProof/>
          </w:rPr>
          <w:t>554</w:t>
        </w:r>
      </w:hyperlink>
      <w:r w:rsidR="0044359B">
        <w:rPr>
          <w:noProof/>
        </w:rPr>
        <w:t xml:space="preserve">, </w:t>
      </w:r>
      <w:hyperlink w:anchor="_ENREF_555" w:tooltip="Sawangjit, 2020 #179" w:history="1">
        <w:r w:rsidR="002E03B7">
          <w:rPr>
            <w:noProof/>
          </w:rPr>
          <w:t>555</w:t>
        </w:r>
      </w:hyperlink>
      <w:r w:rsidR="0044359B">
        <w:rPr>
          <w:noProof/>
        </w:rPr>
        <w:t>)</w:t>
      </w:r>
      <w:r w:rsidRPr="00E23F7D">
        <w:fldChar w:fldCharType="end"/>
      </w:r>
      <w:r w:rsidRPr="00E23F7D">
        <w:t xml:space="preserve">. Generally, there is usually no single trigger for an eczema flare </w:t>
      </w:r>
      <w:r w:rsidRPr="00E23F7D">
        <w:fldChar w:fldCharType="begin"/>
      </w:r>
      <w:r w:rsidR="0044359B">
        <w:instrText xml:space="preserve"> ADDIN EN.CITE &lt;EndNote&gt;&lt;Cite&gt;&lt;Author&gt;Australasian society of clinical immunology and allergy (ASCIA)&lt;/Author&gt;&lt;Year&gt;2019&lt;/Year&gt;&lt;RecNum&gt;175&lt;/RecNum&gt;&lt;DisplayText&gt;(551)&lt;/DisplayText&gt;&lt;record&gt;&lt;rec-number&gt;175&lt;/rec-number&gt;&lt;foreign-keys&gt;&lt;key app="EN" db-id="fffa29epupvv03e2wadvw0dnd2t2azstt9v5" timestamp="1688446595"&gt;175&lt;/key&gt;&lt;/foreign-keys&gt;&lt;ref-type name="Web Page"&gt;12&lt;/ref-type&gt;&lt;contributors&gt;&lt;authors&gt;&lt;author&gt;Australasian society of clinical immunology and allergy (ASCIA),&lt;/author&gt;&lt;/authors&gt;&lt;/contributors&gt;&lt;titles&gt;&lt;title&gt;Eczema (Atopic Dermatitis)&lt;/title&gt;&lt;/titles&gt;&lt;volume&gt;2022&lt;/volume&gt;&lt;number&gt;01 December&lt;/number&gt;&lt;dates&gt;&lt;year&gt;2019&lt;/year&gt;&lt;/dates&gt;&lt;urls&gt;&lt;related-urls&gt;&lt;url&gt;https://www.allergy.org.au/patients/fast-facts/eczema-atopic-dermatitis&lt;/url&gt;&lt;/related-urls&gt;&lt;/urls&gt;&lt;/record&gt;&lt;/Cite&gt;&lt;/EndNote&gt;</w:instrText>
      </w:r>
      <w:r w:rsidRPr="00E23F7D">
        <w:fldChar w:fldCharType="separate"/>
      </w:r>
      <w:r w:rsidR="0044359B">
        <w:rPr>
          <w:noProof/>
        </w:rPr>
        <w:t>(</w:t>
      </w:r>
      <w:hyperlink w:anchor="_ENREF_551" w:tooltip="Australasian society of clinical immunology and allergy (ASCIA), 2019 #175" w:history="1">
        <w:r w:rsidR="002E03B7">
          <w:rPr>
            <w:noProof/>
          </w:rPr>
          <w:t>551</w:t>
        </w:r>
      </w:hyperlink>
      <w:r w:rsidR="0044359B">
        <w:rPr>
          <w:noProof/>
        </w:rPr>
        <w:t>)</w:t>
      </w:r>
      <w:r w:rsidRPr="00E23F7D">
        <w:fldChar w:fldCharType="end"/>
      </w:r>
      <w:r w:rsidRPr="00E23F7D">
        <w:t xml:space="preserve">. </w:t>
      </w:r>
    </w:p>
    <w:p w14:paraId="6AC09440" w14:textId="6AC4F43B" w:rsidR="005634AD" w:rsidRPr="00E23F7D" w:rsidRDefault="005634AD" w:rsidP="005634AD">
      <w:r w:rsidRPr="00E23F7D">
        <w:t xml:space="preserve">The global incidence rate of dermatitis between 2007 and 2017 was 13.0%, whereas 2.4% of the population worldwide were affected with eczema </w:t>
      </w:r>
      <w:r w:rsidRPr="00E23F7D">
        <w:fldChar w:fldCharType="begin">
          <w:fldData xml:space="preserve">PEVuZE5vdGU+PENpdGU+PEF1dGhvcj5VcmJhbjwvQXV0aG9yPjxZZWFyPjIwMjE8L1llYXI+PFJl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=
</w:fldData>
        </w:fldChar>
      </w:r>
      <w:r w:rsidR="002E03B7">
        <w:instrText xml:space="preserve"> ADDIN EN.CITE </w:instrText>
      </w:r>
      <w:r w:rsidR="002E03B7">
        <w:fldChar w:fldCharType="begin">
          <w:fldData xml:space="preserve">PEVuZE5vdGU+PENpdGU+PEF1dGhvcj5VcmJhbjwvQXV0aG9yPjxZZWFyPjIwMjE8L1llYXI+PFJl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=
</w:fldData>
        </w:fldChar>
      </w:r>
      <w:r w:rsidR="002E03B7">
        <w:instrText xml:space="preserve"> ADDIN EN.CITE.DATA </w:instrText>
      </w:r>
      <w:r w:rsidR="002E03B7">
        <w:fldChar w:fldCharType="end"/>
      </w:r>
      <w:r w:rsidRPr="00E23F7D">
        <w:fldChar w:fldCharType="separate"/>
      </w:r>
      <w:r w:rsidR="0044359B">
        <w:rPr>
          <w:noProof/>
        </w:rPr>
        <w:t>(</w:t>
      </w:r>
      <w:hyperlink w:anchor="_ENREF_556" w:tooltip="Urban, 2021 #180" w:history="1">
        <w:r w:rsidR="002E03B7">
          <w:rPr>
            <w:noProof/>
          </w:rPr>
          <w:t>556</w:t>
        </w:r>
      </w:hyperlink>
      <w:r w:rsidR="0044359B">
        <w:rPr>
          <w:noProof/>
        </w:rPr>
        <w:t xml:space="preserve">, </w:t>
      </w:r>
      <w:hyperlink w:anchor="_ENREF_557" w:tooltip="Disease, 2018 #181" w:history="1">
        <w:r w:rsidR="002E03B7">
          <w:rPr>
            <w:noProof/>
          </w:rPr>
          <w:t>557</w:t>
        </w:r>
      </w:hyperlink>
      <w:r w:rsidR="0044359B">
        <w:rPr>
          <w:noProof/>
        </w:rPr>
        <w:t>)</w:t>
      </w:r>
      <w:r w:rsidRPr="00E23F7D">
        <w:fldChar w:fldCharType="end"/>
      </w:r>
      <w:r w:rsidRPr="00E23F7D">
        <w:t xml:space="preserve">. In Australia, the estimated lifetime prevalence of atopic dermatitis is 16.4% </w:t>
      </w:r>
      <w:r w:rsidRPr="00E23F7D">
        <w:fldChar w:fldCharType="begin">
          <w:fldData xml:space="preserve">PEVuZE5vdGU+PENpdGU+PEF1dGhvcj5DaGlkd2ljazwvQXV0aG9yPjxZZWFyPjIwMjA8L1llYXI+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</w:fldData>
        </w:fldChar>
      </w:r>
      <w:r w:rsidR="002E03B7">
        <w:instrText xml:space="preserve"> ADDIN EN.CITE </w:instrText>
      </w:r>
      <w:r w:rsidR="002E03B7">
        <w:fldChar w:fldCharType="begin">
          <w:fldData xml:space="preserve">PEVuZE5vdGU+PENpdGU+PEF1dGhvcj5DaGlkd2ljazwvQXV0aG9yPjxZZWFyPjIwMjA8L1llYXI+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</w:fldData>
        </w:fldChar>
      </w:r>
      <w:r w:rsidR="002E03B7">
        <w:instrText xml:space="preserve"> ADDIN EN.CITE.DATA </w:instrText>
      </w:r>
      <w:r w:rsidR="002E03B7">
        <w:fldChar w:fldCharType="end"/>
      </w:r>
      <w:r w:rsidRPr="00E23F7D">
        <w:fldChar w:fldCharType="separate"/>
      </w:r>
      <w:r w:rsidR="0044359B">
        <w:rPr>
          <w:noProof/>
        </w:rPr>
        <w:t>(</w:t>
      </w:r>
      <w:hyperlink w:anchor="_ENREF_553" w:tooltip="Chidwick, 2020 #177" w:history="1">
        <w:r w:rsidR="002E03B7">
          <w:rPr>
            <w:noProof/>
          </w:rPr>
          <w:t>553</w:t>
        </w:r>
      </w:hyperlink>
      <w:r w:rsidR="0044359B">
        <w:rPr>
          <w:noProof/>
        </w:rPr>
        <w:t>)</w:t>
      </w:r>
      <w:r w:rsidRPr="00E23F7D">
        <w:fldChar w:fldCharType="end"/>
      </w:r>
      <w:r w:rsidRPr="00E23F7D">
        <w:t xml:space="preserve">. Overall, prevalence of eczema is higher in younger individuals than in older individuals, affecting approximately 30% of children and 10% of adults in Australia with infantile eczema affecting 1 in 5 children </w:t>
      </w:r>
      <w:r w:rsidRPr="00E23F7D">
        <w:fldChar w:fldCharType="begin"/>
      </w:r>
      <w:r w:rsidR="0044359B">
        <w:instrText xml:space="preserve"> ADDIN EN.CITE &lt;EndNote&gt;&lt;Cite&gt;&lt;Author&gt;Australasian society of clinical immunology and allergy (ASCIA)&lt;/Author&gt;&lt;Year&gt;2019&lt;/Year&gt;&lt;RecNum&gt;175&lt;/RecNum&gt;&lt;DisplayText&gt;(551)&lt;/DisplayText&gt;&lt;record&gt;&lt;rec-number&gt;175&lt;/rec-number&gt;&lt;foreign-keys&gt;&lt;key app="EN" db-id="fffa29epupvv03e2wadvw0dnd2t2azstt9v5" timestamp="1688446595"&gt;175&lt;/key&gt;&lt;/foreign-keys&gt;&lt;ref-type name="Web Page"&gt;12&lt;/ref-type&gt;&lt;contributors&gt;&lt;authors&gt;&lt;author&gt;Australasian society of clinical immunology and allergy (ASCIA),&lt;/author&gt;&lt;/authors&gt;&lt;/contributors&gt;&lt;titles&gt;&lt;title&gt;Eczema (Atopic Dermatitis)&lt;/title&gt;&lt;/titles&gt;&lt;volume&gt;2022&lt;/volume&gt;&lt;number&gt;01 December&lt;/number&gt;&lt;dates&gt;&lt;year&gt;2019&lt;/year&gt;&lt;/dates&gt;&lt;urls&gt;&lt;related-urls&gt;&lt;url&gt;https://www.allergy.org.au/patients/fast-facts/eczema-atopic-dermatitis&lt;/url&gt;&lt;/related-urls&gt;&lt;/urls&gt;&lt;/record&gt;&lt;/Cite&gt;&lt;/EndNote&gt;</w:instrText>
      </w:r>
      <w:r w:rsidRPr="00E23F7D">
        <w:fldChar w:fldCharType="separate"/>
      </w:r>
      <w:r w:rsidR="0044359B">
        <w:rPr>
          <w:noProof/>
        </w:rPr>
        <w:t>(</w:t>
      </w:r>
      <w:hyperlink w:anchor="_ENREF_551" w:tooltip="Australasian society of clinical immunology and allergy (ASCIA), 2019 #175" w:history="1">
        <w:r w:rsidR="002E03B7">
          <w:rPr>
            <w:noProof/>
          </w:rPr>
          <w:t>551</w:t>
        </w:r>
      </w:hyperlink>
      <w:r w:rsidR="0044359B">
        <w:rPr>
          <w:noProof/>
        </w:rPr>
        <w:t>)</w:t>
      </w:r>
      <w:r w:rsidRPr="00E23F7D">
        <w:fldChar w:fldCharType="end"/>
      </w:r>
      <w:r w:rsidRPr="00E23F7D">
        <w:t xml:space="preserve">. </w:t>
      </w:r>
    </w:p>
    <w:p w14:paraId="79044F76" w14:textId="4171B78D" w:rsidR="005634AD" w:rsidRPr="00E23F7D" w:rsidRDefault="005634AD" w:rsidP="005634AD">
      <w:r w:rsidRPr="00E23F7D">
        <w:t xml:space="preserve">The primary treatments for dermatitis and eczema are </w:t>
      </w:r>
      <w:r w:rsidR="000E0CFB">
        <w:t>aim</w:t>
      </w:r>
      <w:r w:rsidR="00AB226E">
        <w:t xml:space="preserve">ed at </w:t>
      </w:r>
      <w:r w:rsidRPr="00E23F7D">
        <w:t>reduced exposure to allergens and irritant</w:t>
      </w:r>
      <w:r w:rsidR="000E0CFB" w:rsidRPr="000E0CFB">
        <w:t xml:space="preserve"> </w:t>
      </w:r>
      <w:r w:rsidR="000E0CFB" w:rsidRPr="00E23F7D">
        <w:t>topical agents (e.g. topical corticosteroids) and</w:t>
      </w:r>
      <w:r w:rsidR="00AB226E">
        <w:t xml:space="preserve"> application of topical n</w:t>
      </w:r>
      <w:r w:rsidRPr="00E23F7D">
        <w:t>onsteroidal treatments (e.g. pimecrolimus, tar preparations, crisaborole)</w:t>
      </w:r>
      <w:r w:rsidR="00F40FA3">
        <w:t>. M</w:t>
      </w:r>
      <w:r w:rsidRPr="00E23F7D">
        <w:t xml:space="preserve">edicated dressings and herbal preparations </w:t>
      </w:r>
      <w:r w:rsidR="00F5009A">
        <w:t>may</w:t>
      </w:r>
      <w:r w:rsidRPr="00E23F7D">
        <w:t xml:space="preserve"> also</w:t>
      </w:r>
      <w:r w:rsidR="00F5009A">
        <w:t xml:space="preserve"> be</w:t>
      </w:r>
      <w:r w:rsidRPr="00E23F7D">
        <w:t xml:space="preserve"> considered for some patients </w:t>
      </w:r>
      <w:r w:rsidRPr="00E23F7D">
        <w:fldChar w:fldCharType="begin">
          <w:fldData xml:space="preserve">PEVuZE5vdGU+PENpdGU+PEF1dGhvcj5Bc3NhcmlhbjwvQXV0aG9yPjxZZWFyPjIwMTU8L1llYXI+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</w:fldData>
        </w:fldChar>
      </w:r>
      <w:r w:rsidR="002E03B7">
        <w:instrText xml:space="preserve"> ADDIN EN.CITE </w:instrText>
      </w:r>
      <w:r w:rsidR="002E03B7">
        <w:fldChar w:fldCharType="begin">
          <w:fldData xml:space="preserve">PEVuZE5vdGU+PENpdGU+PEF1dGhvcj5Bc3NhcmlhbjwvQXV0aG9yPjxZZWFyPjIwMTU8L1llYXI+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</w:fldData>
        </w:fldChar>
      </w:r>
      <w:r w:rsidR="002E03B7">
        <w:instrText xml:space="preserve"> ADDIN EN.CITE.DATA </w:instrText>
      </w:r>
      <w:r w:rsidR="002E03B7">
        <w:fldChar w:fldCharType="end"/>
      </w:r>
      <w:r w:rsidRPr="00E23F7D">
        <w:fldChar w:fldCharType="separate"/>
      </w:r>
      <w:r w:rsidR="0044359B">
        <w:rPr>
          <w:noProof/>
        </w:rPr>
        <w:t>(</w:t>
      </w:r>
      <w:hyperlink w:anchor="_ENREF_558" w:tooltip="Assarian, 2015 #182" w:history="1">
        <w:r w:rsidR="002E03B7">
          <w:rPr>
            <w:noProof/>
          </w:rPr>
          <w:t>558-560</w:t>
        </w:r>
      </w:hyperlink>
      <w:r w:rsidR="0044359B">
        <w:rPr>
          <w:noProof/>
        </w:rPr>
        <w:t>)</w:t>
      </w:r>
      <w:r w:rsidRPr="00E23F7D">
        <w:fldChar w:fldCharType="end"/>
      </w:r>
      <w:r w:rsidRPr="00E23F7D">
        <w:t xml:space="preserve">. </w:t>
      </w:r>
    </w:p>
    <w:p w14:paraId="11460B4E" w14:textId="7E26D11C" w:rsidR="00A2017E" w:rsidRPr="00E23F7D" w:rsidRDefault="00A2017E" w:rsidP="00A2017E">
      <w:pPr>
        <w:pStyle w:val="Heading3"/>
      </w:pPr>
      <w:bookmarkStart w:id="263" w:name="_Toc183697566"/>
      <w:r w:rsidRPr="00E23F7D">
        <w:t>Description of studies</w:t>
      </w:r>
      <w:bookmarkEnd w:id="263"/>
    </w:p>
    <w:p w14:paraId="6D5EB963" w14:textId="5236BEF9" w:rsidR="00F31789" w:rsidRDefault="00F31789" w:rsidP="00F31789">
      <w:pPr>
        <w:pStyle w:val="BodyText"/>
      </w:pPr>
      <w:r>
        <w:t xml:space="preserve">There were 2 citations </w:t>
      </w:r>
      <w:r>
        <w:fldChar w:fldCharType="begin">
          <w:fldData xml:space="preserve">PEVuZE5vdGU+PENpdGU+PEF1dGhvcj5WYXVnaG48L0F1dGhvcj48WWVhcj4yMDE2PC9ZZWFyPjxS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</w:fldData>
        </w:fldChar>
      </w:r>
      <w:r w:rsidR="002E03B7">
        <w:instrText xml:space="preserve"> ADDIN EN.CITE </w:instrText>
      </w:r>
      <w:r w:rsidR="002E03B7">
        <w:fldChar w:fldCharType="begin">
          <w:fldData xml:space="preserve">PEVuZE5vdGU+PENpdGU+PEF1dGhvcj5WYXVnaG48L0F1dGhvcj48WWVhcj4yMDE2PC9ZZWFyPjxS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</w:fldData>
        </w:fldChar>
      </w:r>
      <w:r w:rsidR="002E03B7">
        <w:instrText xml:space="preserve"> ADDIN EN.CITE.DATA </w:instrText>
      </w:r>
      <w:r w:rsidR="002E03B7">
        <w:fldChar w:fldCharType="end"/>
      </w:r>
      <w:r>
        <w:fldChar w:fldCharType="separate"/>
      </w:r>
      <w:r w:rsidR="0044359B">
        <w:rPr>
          <w:noProof/>
        </w:rPr>
        <w:t>(</w:t>
      </w:r>
      <w:hyperlink w:anchor="_ENREF_473" w:tooltip="Vaughn, 2016 #197" w:history="1">
        <w:r w:rsidR="002E03B7">
          <w:rPr>
            <w:noProof/>
          </w:rPr>
          <w:t>473</w:t>
        </w:r>
      </w:hyperlink>
      <w:r w:rsidR="0044359B">
        <w:rPr>
          <w:noProof/>
        </w:rPr>
        <w:t xml:space="preserve">, </w:t>
      </w:r>
      <w:hyperlink w:anchor="_ENREF_561" w:tooltip="Thandar, 2017 #871" w:history="1">
        <w:r w:rsidR="002E03B7">
          <w:rPr>
            <w:noProof/>
          </w:rPr>
          <w:t>561</w:t>
        </w:r>
      </w:hyperlink>
      <w:r w:rsidR="0044359B">
        <w:rPr>
          <w:noProof/>
        </w:rPr>
        <w:t>)</w:t>
      </w:r>
      <w:r>
        <w:fldChar w:fldCharType="end"/>
      </w:r>
      <w:r>
        <w:t xml:space="preserve"> </w:t>
      </w:r>
      <w:r w:rsidRPr="005E653B">
        <w:t xml:space="preserve">corresponding to 2 systematic reviews identified in the literature search that evaluated the effectiveness of WHMs in people with </w:t>
      </w:r>
      <w:r>
        <w:t>dermatitis or eczema</w:t>
      </w:r>
      <w:r w:rsidRPr="005E653B">
        <w:t>. No additional reviews were identified in the Department’s public call for evidence (see Appendix C2). There were</w:t>
      </w:r>
      <w:r w:rsidR="000B266E" w:rsidRPr="005E653B">
        <w:t xml:space="preserve"> no</w:t>
      </w:r>
      <w:r w:rsidRPr="005E653B">
        <w:t xml:space="preserve"> systematic reviews awaiting classification (see Appendix C4) and no ongoing reviews (see Appendix C5).</w:t>
      </w:r>
    </w:p>
    <w:p w14:paraId="3F9CAB84" w14:textId="2011308C" w:rsidR="00F31789" w:rsidRDefault="000B266E" w:rsidP="00F31789">
      <w:pPr>
        <w:pStyle w:val="BodyText"/>
      </w:pPr>
      <w:r>
        <w:t>Both review</w:t>
      </w:r>
      <w:r w:rsidR="006C23ED">
        <w:t>s</w:t>
      </w:r>
      <w:r w:rsidR="00F31789">
        <w:t xml:space="preserve"> provided a narrative summary of primary study results examining the effect </w:t>
      </w:r>
      <w:r w:rsidR="007F4941">
        <w:t xml:space="preserve">of </w:t>
      </w:r>
      <w:r w:rsidR="00F31789">
        <w:t>WHM on people with dermatitis or eczema (</w:t>
      </w:r>
      <w:r w:rsidR="00F31789" w:rsidRPr="00AA0123">
        <w:t>Thandar 2017</w:t>
      </w:r>
      <w:r w:rsidR="00F31789">
        <w:t xml:space="preserve">, </w:t>
      </w:r>
      <w:r w:rsidR="00F31789" w:rsidRPr="00AA0123">
        <w:t>Vaughn 2016</w:t>
      </w:r>
      <w:r w:rsidR="00F31789">
        <w:t xml:space="preserve">). The reviews failed to provide any meaningful data for inclusion in a meta-analysis (with </w:t>
      </w:r>
      <w:r w:rsidR="00324135">
        <w:t xml:space="preserve">both reviews </w:t>
      </w:r>
      <w:r w:rsidR="00F31789">
        <w:t>simply noting the benefits or harms of the intervention). In the absence of data, no further assessment of these reviews was made</w:t>
      </w:r>
      <w:r w:rsidR="00197502">
        <w:t xml:space="preserve"> and the effect of WHM on dermatitis or eczema is unknown</w:t>
      </w:r>
      <w:r w:rsidR="00F31789">
        <w:t xml:space="preserve">. </w:t>
      </w:r>
    </w:p>
    <w:p w14:paraId="445EF61F" w14:textId="18015796" w:rsidR="00AA4E53" w:rsidRPr="005E653B" w:rsidRDefault="00AA4E53" w:rsidP="005E653B">
      <w:pPr>
        <w:pStyle w:val="BodyText"/>
      </w:pPr>
      <w:r w:rsidRPr="005E653B">
        <w:t xml:space="preserve"> </w:t>
      </w:r>
    </w:p>
    <w:p w14:paraId="41D3C2E0" w14:textId="6194056B" w:rsidR="00EA3D2B" w:rsidRPr="00E23F7D" w:rsidRDefault="00EA3D2B" w:rsidP="00D4172A">
      <w:pPr>
        <w:pStyle w:val="BodyText"/>
      </w:pPr>
      <w:r w:rsidRPr="00E23F7D">
        <w:br w:type="page"/>
      </w:r>
    </w:p>
    <w:p w14:paraId="1B1BCC9A" w14:textId="43927B90" w:rsidR="005634AD" w:rsidRPr="00E23F7D" w:rsidRDefault="005634AD" w:rsidP="005634AD">
      <w:pPr>
        <w:pStyle w:val="Heading2"/>
      </w:pPr>
      <w:bookmarkStart w:id="264" w:name="_Toc183697567"/>
      <w:r w:rsidRPr="00E23F7D">
        <w:lastRenderedPageBreak/>
        <w:t>Acne</w:t>
      </w:r>
      <w:bookmarkEnd w:id="264"/>
    </w:p>
    <w:p w14:paraId="1484EC1E" w14:textId="5F7F6680" w:rsidR="005634AD" w:rsidRPr="00E23F7D" w:rsidRDefault="005634AD" w:rsidP="005634AD">
      <w:pPr>
        <w:pStyle w:val="Heading3"/>
      </w:pPr>
      <w:bookmarkStart w:id="265" w:name="_Toc183697568"/>
      <w:r w:rsidRPr="00E23F7D">
        <w:t>Description of the condition</w:t>
      </w:r>
      <w:bookmarkEnd w:id="265"/>
    </w:p>
    <w:p w14:paraId="4A62E8E7" w14:textId="6168E841" w:rsidR="005634AD" w:rsidRPr="00E23F7D" w:rsidRDefault="005634AD" w:rsidP="005634AD">
      <w:r w:rsidRPr="00E23F7D">
        <w:t xml:space="preserve">Acne vulgaris is a chronic, inflammatory skin condition caused by a blockage of the hair follicle, increased sebum production, bacterial colonisation and inflammation </w:t>
      </w:r>
      <w:r w:rsidRPr="00E23F7D">
        <w:fldChar w:fldCharType="begin">
          <w:fldData xml:space="preserve">PEVuZE5vdGU+PENpdGU+PEF1dGhvcj5MZXVuZzwvQXV0aG9yPjxZZWFyPjIwMjE8L1llYXI+PFJl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</w:fldData>
        </w:fldChar>
      </w:r>
      <w:r w:rsidR="002E03B7">
        <w:instrText xml:space="preserve"> ADDIN EN.CITE </w:instrText>
      </w:r>
      <w:r w:rsidR="002E03B7">
        <w:fldChar w:fldCharType="begin">
          <w:fldData xml:space="preserve">PEVuZE5vdGU+PENpdGU+PEF1dGhvcj5MZXVuZzwvQXV0aG9yPjxZZWFyPjIwMjE8L1llYXI+PFJl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</w:fldData>
        </w:fldChar>
      </w:r>
      <w:r w:rsidR="002E03B7">
        <w:instrText xml:space="preserve"> ADDIN EN.CITE.DATA </w:instrText>
      </w:r>
      <w:r w:rsidR="002E03B7">
        <w:fldChar w:fldCharType="end"/>
      </w:r>
      <w:r w:rsidRPr="00E23F7D">
        <w:fldChar w:fldCharType="separate"/>
      </w:r>
      <w:r w:rsidR="0044359B">
        <w:rPr>
          <w:noProof/>
        </w:rPr>
        <w:t>(</w:t>
      </w:r>
      <w:hyperlink w:anchor="_ENREF_562" w:tooltip="Leung, 2021 #185" w:history="1">
        <w:r w:rsidR="002E03B7">
          <w:rPr>
            <w:noProof/>
          </w:rPr>
          <w:t>562</w:t>
        </w:r>
      </w:hyperlink>
      <w:r w:rsidR="0044359B">
        <w:rPr>
          <w:noProof/>
        </w:rPr>
        <w:t>)</w:t>
      </w:r>
      <w:r w:rsidRPr="00E23F7D">
        <w:fldChar w:fldCharType="end"/>
      </w:r>
      <w:r w:rsidRPr="00E23F7D">
        <w:t xml:space="preserve">. </w:t>
      </w:r>
      <w:r w:rsidR="006D4E91" w:rsidRPr="00E23F7D">
        <w:t xml:space="preserve">The condition generally develops during adolescence and may resolve during adulthood, predominately affecting more women than men </w:t>
      </w:r>
      <w:r w:rsidR="006D4E91" w:rsidRPr="00E23F7D">
        <w:fldChar w:fldCharType="begin">
          <w:fldData xml:space="preserve">PEVuZE5vdGU+PENpdGU+PEF1dGhvcj5MZXVuZzwvQXV0aG9yPjxZZWFyPjIwMjE8L1llYXI+PFJl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</w:fldData>
        </w:fldChar>
      </w:r>
      <w:r w:rsidR="002E03B7">
        <w:instrText xml:space="preserve"> ADDIN EN.CITE </w:instrText>
      </w:r>
      <w:r w:rsidR="002E03B7">
        <w:fldChar w:fldCharType="begin">
          <w:fldData xml:space="preserve">PEVuZE5vdGU+PENpdGU+PEF1dGhvcj5MZXVuZzwvQXV0aG9yPjxZZWFyPjIwMjE8L1llYXI+PFJl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</w:fldData>
        </w:fldChar>
      </w:r>
      <w:r w:rsidR="002E03B7">
        <w:instrText xml:space="preserve"> ADDIN EN.CITE.DATA </w:instrText>
      </w:r>
      <w:r w:rsidR="002E03B7">
        <w:fldChar w:fldCharType="end"/>
      </w:r>
      <w:r w:rsidR="006D4E91" w:rsidRPr="00E23F7D">
        <w:fldChar w:fldCharType="separate"/>
      </w:r>
      <w:r w:rsidR="0044359B">
        <w:rPr>
          <w:noProof/>
        </w:rPr>
        <w:t>(</w:t>
      </w:r>
      <w:hyperlink w:anchor="_ENREF_562" w:tooltip="Leung, 2021 #185" w:history="1">
        <w:r w:rsidR="002E03B7">
          <w:rPr>
            <w:noProof/>
          </w:rPr>
          <w:t>562</w:t>
        </w:r>
      </w:hyperlink>
      <w:r w:rsidR="0044359B">
        <w:rPr>
          <w:noProof/>
        </w:rPr>
        <w:t xml:space="preserve">, </w:t>
      </w:r>
      <w:hyperlink w:anchor="_ENREF_563" w:tooltip="The Australasian College of Dermatologists, 2015 #188" w:history="1">
        <w:r w:rsidR="002E03B7">
          <w:rPr>
            <w:noProof/>
          </w:rPr>
          <w:t>563</w:t>
        </w:r>
      </w:hyperlink>
      <w:r w:rsidR="0044359B">
        <w:rPr>
          <w:noProof/>
        </w:rPr>
        <w:t>)</w:t>
      </w:r>
      <w:r w:rsidR="006D4E91" w:rsidRPr="00E23F7D">
        <w:fldChar w:fldCharType="end"/>
      </w:r>
      <w:r w:rsidR="006D4E91" w:rsidRPr="00E23F7D">
        <w:t xml:space="preserve">. Individuals begin to experience whiteheads, blackheads and inflamed pus-filled lesions in area of the body producing excess sebum, such as the face, chest or back. </w:t>
      </w:r>
      <w:r w:rsidRPr="00E23F7D">
        <w:t xml:space="preserve">Other clinical variants of acne exist </w:t>
      </w:r>
      <w:r w:rsidR="006D4E91" w:rsidRPr="00E23F7D">
        <w:t>(</w:t>
      </w:r>
      <w:r w:rsidR="003A6590" w:rsidRPr="00E23F7D">
        <w:t>e.g.</w:t>
      </w:r>
      <w:r w:rsidR="006D4E91" w:rsidRPr="00E23F7D">
        <w:t xml:space="preserve"> acne conglobate and acne fulminans) </w:t>
      </w:r>
      <w:r w:rsidRPr="00E23F7D">
        <w:t xml:space="preserve">but are rare in occurrence. These clinical variants are more severe and typically affect young males </w:t>
      </w:r>
      <w:r w:rsidRPr="00E23F7D">
        <w:fldChar w:fldCharType="begin"/>
      </w:r>
      <w:r w:rsidR="0044359B">
        <w:instrText xml:space="preserve"> ADDIN EN.CITE &lt;EndNote&gt;&lt;Cite&gt;&lt;Author&gt;Amanda Oakley&lt;/Author&gt;&lt;Year&gt;2021&lt;/Year&gt;&lt;RecNum&gt;186&lt;/RecNum&gt;&lt;DisplayText&gt;(564, 565)&lt;/DisplayText&gt;&lt;record&gt;&lt;rec-number&gt;186&lt;/rec-number&gt;&lt;foreign-keys&gt;&lt;key app="EN" db-id="fffa29epupvv03e2wadvw0dnd2t2azstt9v5" timestamp="1688446595"&gt;186&lt;/key&gt;&lt;/foreign-keys&gt;&lt;ref-type name="Web Page"&gt;12&lt;/ref-type&gt;&lt;contributors&gt;&lt;authors&gt;&lt;author&gt;Amanda Oakley,&lt;/author&gt;&lt;/authors&gt;&lt;/contributors&gt;&lt;titles&gt;&lt;title&gt;Nodulocystic acne&lt;/title&gt;&lt;/titles&gt;&lt;volume&gt;2022&lt;/volume&gt;&lt;number&gt;01 December&lt;/number&gt;&lt;dates&gt;&lt;year&gt;2021&lt;/year&gt;&lt;/dates&gt;&lt;urls&gt;&lt;related-urls&gt;&lt;url&gt;https://dermnetnz.org/topics/nodulocystic-acne&lt;/url&gt;&lt;/related-urls&gt;&lt;/urls&gt;&lt;/record&gt;&lt;/Cite&gt;&lt;Cite&gt;&lt;Author&gt;Bhatia&lt;/Author&gt;&lt;Year&gt;2021&lt;/Year&gt;&lt;RecNum&gt;187&lt;/RecNum&gt;&lt;record&gt;&lt;rec-number&gt;187&lt;/rec-number&gt;&lt;foreign-keys&gt;&lt;key app="EN" db-id="fffa29epupvv03e2wadvw0dnd2t2azstt9v5" timestamp="1688446595"&gt;187&lt;/key&gt;&lt;/foreign-keys&gt;&lt;ref-type name="Journal Article"&gt;17&lt;/ref-type&gt;&lt;contributors&gt;&lt;authors&gt;&lt;author&gt;Bhatia, Jushya&lt;/author&gt;&lt;author&gt;Sarin, Ankur&lt;/author&gt;&lt;author&gt;Bhatia, Kailash&lt;/author&gt;&lt;/authors&gt;&lt;/contributors&gt;&lt;titles&gt;&lt;title&gt;Acne Fulminans: A Case Report and Review of Literature&lt;/title&gt;&lt;secondary-title&gt;Indian Journal of Paediatric Dermatology&lt;/secondary-title&gt;&lt;/titles&gt;&lt;periodical&gt;&lt;full-title&gt;Indian Journal of Paediatric Dermatology&lt;/full-title&gt;&lt;/periodical&gt;&lt;volume&gt;22&lt;/volume&gt;&lt;number&gt;1&lt;/number&gt;&lt;keywords&gt;&lt;keyword&gt;Acne fulminans&lt;/keyword&gt;&lt;keyword&gt;isotretinoin&lt;/keyword&gt;&lt;keyword&gt;prednisolone&lt;/keyword&gt;&lt;/keywords&gt;&lt;dates&gt;&lt;year&gt;2021&lt;/year&gt;&lt;/dates&gt;&lt;isbn&gt;2319-7250&lt;/isbn&gt;&lt;urls&gt;&lt;related-urls&gt;&lt;url&gt;https://journals.lww.com/ijpd/Fulltext/2021/22010/Acne_Fulminans__A_Case_Report_and_Review_of.6.aspx&lt;/url&gt;&lt;/related-urls&gt;&lt;/urls&gt;&lt;/record&gt;&lt;/Cite&gt;&lt;/EndNote&gt;</w:instrText>
      </w:r>
      <w:r w:rsidRPr="00E23F7D">
        <w:fldChar w:fldCharType="separate"/>
      </w:r>
      <w:r w:rsidR="0044359B">
        <w:rPr>
          <w:noProof/>
        </w:rPr>
        <w:t>(</w:t>
      </w:r>
      <w:hyperlink w:anchor="_ENREF_564" w:tooltip="Amanda Oakley, 2021 #186" w:history="1">
        <w:r w:rsidR="002E03B7">
          <w:rPr>
            <w:noProof/>
          </w:rPr>
          <w:t>564</w:t>
        </w:r>
      </w:hyperlink>
      <w:r w:rsidR="0044359B">
        <w:rPr>
          <w:noProof/>
        </w:rPr>
        <w:t xml:space="preserve">, </w:t>
      </w:r>
      <w:hyperlink w:anchor="_ENREF_565" w:tooltip="Bhatia, 2021 #187" w:history="1">
        <w:r w:rsidR="002E03B7">
          <w:rPr>
            <w:noProof/>
          </w:rPr>
          <w:t>565</w:t>
        </w:r>
      </w:hyperlink>
      <w:r w:rsidR="0044359B">
        <w:rPr>
          <w:noProof/>
        </w:rPr>
        <w:t>)</w:t>
      </w:r>
      <w:r w:rsidRPr="00E23F7D">
        <w:fldChar w:fldCharType="end"/>
      </w:r>
      <w:r w:rsidRPr="00E23F7D">
        <w:t xml:space="preserve">. </w:t>
      </w:r>
    </w:p>
    <w:p w14:paraId="4F8DD3FD" w14:textId="10A2E29A" w:rsidR="005634AD" w:rsidRPr="00E23F7D" w:rsidRDefault="005634AD" w:rsidP="00276681">
      <w:r w:rsidRPr="00E23F7D">
        <w:t xml:space="preserve">The global prevalence of acne </w:t>
      </w:r>
      <w:r w:rsidR="006D4E91" w:rsidRPr="00E23F7D">
        <w:t xml:space="preserve">is </w:t>
      </w:r>
      <w:r w:rsidRPr="00E23F7D">
        <w:t>estimate</w:t>
      </w:r>
      <w:r w:rsidR="006D4E91" w:rsidRPr="00E23F7D">
        <w:t>d</w:t>
      </w:r>
      <w:r w:rsidRPr="00E23F7D">
        <w:t xml:space="preserve"> </w:t>
      </w:r>
      <w:r w:rsidR="006D4E91" w:rsidRPr="00E23F7D">
        <w:t xml:space="preserve">to be </w:t>
      </w:r>
      <w:r w:rsidRPr="00E23F7D">
        <w:t>9.4</w:t>
      </w:r>
      <w:r w:rsidR="006D4E91" w:rsidRPr="00E23F7D">
        <w:t>%</w:t>
      </w:r>
      <w:r w:rsidRPr="00E23F7D">
        <w:t xml:space="preserve"> of the population, </w:t>
      </w:r>
      <w:r w:rsidR="00946614" w:rsidRPr="00E23F7D">
        <w:t xml:space="preserve">predominantly </w:t>
      </w:r>
      <w:r w:rsidR="006D4E91" w:rsidRPr="00E23F7D">
        <w:t xml:space="preserve">affecting </w:t>
      </w:r>
      <w:r w:rsidRPr="00E23F7D">
        <w:t xml:space="preserve">teenagers and young adults </w:t>
      </w:r>
      <w:r w:rsidRPr="00E23F7D">
        <w:fldChar w:fldCharType="begin"/>
      </w:r>
      <w:r w:rsidR="002E03B7">
        <w:instrText xml:space="preserve"> ADDIN EN.CITE &lt;EndNote&gt;&lt;Cite&gt;&lt;Author&gt;Tan&lt;/Author&gt;&lt;Year&gt;2015&lt;/Year&gt;&lt;RecNum&gt;190&lt;/RecNum&gt;&lt;DisplayText&gt;(566)&lt;/DisplayText&gt;&lt;record&gt;&lt;rec-number&gt;190&lt;/rec-number&gt;&lt;foreign-keys&gt;&lt;key app="EN" db-id="fffa29epupvv03e2wadvw0dnd2t2azstt9v5" timestamp="1688446595"&gt;190&lt;/key&gt;&lt;/foreign-keys&gt;&lt;ref-type name="Journal Article"&gt;17&lt;/ref-type&gt;&lt;contributors&gt;&lt;authors&gt;&lt;author&gt;Tan, J. K.&lt;/author&gt;&lt;author&gt;Bhate, K.&lt;/author&gt;&lt;/authors&gt;&lt;/contributors&gt;&lt;auth-address&gt;Windsor Clinical Research Inc. and Western University, London, ON, Canada.&amp;#xD;Centre of Evidence Based Dermatology, University of Nottingham, Nottingham, U.K.&lt;/auth-address&gt;&lt;titles&gt;&lt;title&gt;A global perspective on the epidemiology of acne&lt;/title&gt;&lt;secondary-title&gt;Br J Dermatol&lt;/secondary-title&gt;&lt;/titles&gt;&lt;periodical&gt;&lt;full-title&gt;Br J Dermatol&lt;/full-title&gt;&lt;/periodical&gt;&lt;pages&gt;3-12&lt;/pages&gt;&lt;volume&gt;172 Suppl 1&lt;/volume&gt;&lt;number&gt;S1&lt;/number&gt;&lt;keywords&gt;&lt;keyword&gt;Acne Vulgaris/*epidemiology/psychology/therapy&lt;/keyword&gt;&lt;keyword&gt;Adolescent&lt;/keyword&gt;&lt;keyword&gt;Adult&lt;/keyword&gt;&lt;keyword&gt;Aged&lt;/keyword&gt;&lt;keyword&gt;Diet/adverse effects&lt;/keyword&gt;&lt;keyword&gt;Epidemiologic Methods&lt;/keyword&gt;&lt;keyword&gt;Female&lt;/keyword&gt;&lt;keyword&gt;Genetic Predisposition to Disease&lt;/keyword&gt;&lt;keyword&gt;Global Health&lt;/keyword&gt;&lt;keyword&gt;Humans&lt;/keyword&gt;&lt;keyword&gt;Male&lt;/keyword&gt;&lt;keyword&gt;Mental Disorders/etiology&lt;/keyword&gt;&lt;keyword&gt;Middle Aged&lt;/keyword&gt;&lt;keyword&gt;Quality of Life&lt;/keyword&gt;&lt;keyword&gt;Severity of Illness Index&lt;/keyword&gt;&lt;keyword&gt;Treatment Outcome&lt;/keyword&gt;&lt;keyword&gt;Young Adult&lt;/keyword&gt;&lt;/keywords&gt;&lt;dates&gt;&lt;year&gt;2015&lt;/year&gt;&lt;pub-dates&gt;&lt;date&gt;Jul&lt;/date&gt;&lt;/pub-dates&gt;&lt;/dates&gt;&lt;isbn&gt;1365-2133 (Electronic)&amp;#xD;0007-0963 (Linking)&lt;/isbn&gt;&lt;accession-num&gt;25597339&lt;/accession-num&gt;&lt;urls&gt;&lt;related-urls&gt;&lt;url&gt;https://www.ncbi.nlm.nih.gov/pubmed/25597339&lt;/url&gt;&lt;/related-urls&gt;&lt;/urls&gt;&lt;electronic-resource-num&gt;https://doi.org/10.1111/bjd.13462&lt;/electronic-resource-num&gt;&lt;remote-database-name&gt;Medline&lt;/remote-database-name&gt;&lt;remote-database-provider&gt;NLM&lt;/remote-database-provider&gt;&lt;/record&gt;&lt;/Cite&gt;&lt;/EndNote&gt;</w:instrText>
      </w:r>
      <w:r w:rsidRPr="00E23F7D">
        <w:fldChar w:fldCharType="separate"/>
      </w:r>
      <w:r w:rsidR="0044359B">
        <w:rPr>
          <w:noProof/>
        </w:rPr>
        <w:t>(</w:t>
      </w:r>
      <w:hyperlink w:anchor="_ENREF_566" w:tooltip="Tan, 2015 #190" w:history="1">
        <w:r w:rsidR="002E03B7">
          <w:rPr>
            <w:noProof/>
          </w:rPr>
          <w:t>566</w:t>
        </w:r>
      </w:hyperlink>
      <w:r w:rsidR="0044359B">
        <w:rPr>
          <w:noProof/>
        </w:rPr>
        <w:t>)</w:t>
      </w:r>
      <w:r w:rsidRPr="00E23F7D">
        <w:fldChar w:fldCharType="end"/>
      </w:r>
      <w:r w:rsidRPr="00E23F7D">
        <w:t>. In Australia, acne is considered almost universal in teenagers with a</w:t>
      </w:r>
      <w:r w:rsidR="006D4E91" w:rsidRPr="00E23F7D">
        <w:t>n estimated</w:t>
      </w:r>
      <w:r w:rsidRPr="00E23F7D">
        <w:t xml:space="preserve"> prevalence of 93.3</w:t>
      </w:r>
      <w:r w:rsidR="006D4E91" w:rsidRPr="00E23F7D">
        <w:t xml:space="preserve">% </w:t>
      </w:r>
      <w:r w:rsidRPr="00E23F7D">
        <w:t xml:space="preserve">in individuals aged 16 to 18 </w:t>
      </w:r>
      <w:r w:rsidR="006D4E91" w:rsidRPr="00E23F7D">
        <w:t xml:space="preserve">years </w:t>
      </w:r>
      <w:r w:rsidRPr="00E23F7D">
        <w:fldChar w:fldCharType="begin">
          <w:fldData xml:space="preserve">PEVuZE5vdGU+PENpdGU+PEF1dGhvcj5Ccm93bjwvQXV0aG9yPjxZZWFyPjIwMTk8L1llYXI+PFJl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=
</w:fldData>
        </w:fldChar>
      </w:r>
      <w:r w:rsidR="002E03B7">
        <w:instrText xml:space="preserve"> ADDIN EN.CITE </w:instrText>
      </w:r>
      <w:r w:rsidR="002E03B7">
        <w:fldChar w:fldCharType="begin">
          <w:fldData xml:space="preserve">PEVuZE5vdGU+PENpdGU+PEF1dGhvcj5Ccm93bjwvQXV0aG9yPjxZZWFyPjIwMTk8L1llYXI+PFJl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=
</w:fldData>
        </w:fldChar>
      </w:r>
      <w:r w:rsidR="002E03B7">
        <w:instrText xml:space="preserve"> ADDIN EN.CITE.DATA </w:instrText>
      </w:r>
      <w:r w:rsidR="002E03B7">
        <w:fldChar w:fldCharType="end"/>
      </w:r>
      <w:r w:rsidRPr="00E23F7D">
        <w:fldChar w:fldCharType="separate"/>
      </w:r>
      <w:r w:rsidR="0044359B">
        <w:rPr>
          <w:noProof/>
        </w:rPr>
        <w:t>(</w:t>
      </w:r>
      <w:hyperlink w:anchor="_ENREF_567" w:tooltip="Brown, 2019 #191" w:history="1">
        <w:r w:rsidR="002E03B7">
          <w:rPr>
            <w:noProof/>
          </w:rPr>
          <w:t>567</w:t>
        </w:r>
      </w:hyperlink>
      <w:r w:rsidR="0044359B">
        <w:rPr>
          <w:noProof/>
        </w:rPr>
        <w:t>)</w:t>
      </w:r>
      <w:r w:rsidRPr="00E23F7D">
        <w:fldChar w:fldCharType="end"/>
      </w:r>
      <w:r w:rsidRPr="00E23F7D">
        <w:t xml:space="preserve">. Acne can persist beyond adolescence with women typically more affected than men </w:t>
      </w:r>
      <w:r w:rsidRPr="00E23F7D">
        <w:fldChar w:fldCharType="begin"/>
      </w:r>
      <w:r w:rsidR="002E03B7">
        <w:instrText xml:space="preserve"> ADDIN EN.CITE &lt;EndNote&gt;&lt;Cite&gt;&lt;Author&gt;Cooper&lt;/Author&gt;&lt;Year&gt;2017&lt;/Year&gt;&lt;RecNum&gt;192&lt;/RecNum&gt;&lt;DisplayText&gt;(568)&lt;/DisplayText&gt;&lt;record&gt;&lt;rec-number&gt;192&lt;/rec-number&gt;&lt;foreign-keys&gt;&lt;key app="EN" db-id="fffa29epupvv03e2wadvw0dnd2t2azstt9v5" timestamp="1688446595"&gt;192&lt;/key&gt;&lt;/foreign-keys&gt;&lt;ref-type name="Journal Article"&gt;17&lt;/ref-type&gt;&lt;contributors&gt;&lt;authors&gt;&lt;author&gt;Cooper, A. J.&lt;/author&gt;&lt;author&gt;Harris, V. R.&lt;/author&gt;&lt;/authors&gt;&lt;/contributors&gt;&lt;auth-address&gt;Royal North Shore Hospital, Sydney, NSW alanjco@tpg.com.au.&amp;#xD;Royal North Shore Hospital, Sydney, NSW.&lt;/auth-address&gt;&lt;titles&gt;&lt;title&gt;Modern management of acne&lt;/title&gt;&lt;secondary-title&gt;Med J Aust&lt;/secondary-title&gt;&lt;/titles&gt;&lt;periodical&gt;&lt;full-title&gt;Med J Aust&lt;/full-title&gt;&lt;/periodical&gt;&lt;pages&gt;41-45&lt;/pages&gt;&lt;volume&gt;206&lt;/volume&gt;&lt;number&gt;1&lt;/number&gt;&lt;keywords&gt;&lt;keyword&gt;Acne Vulgaris/etiology/*therapy&lt;/keyword&gt;&lt;keyword&gt;Administration, Oral&lt;/keyword&gt;&lt;keyword&gt;Administration, Topical&lt;/keyword&gt;&lt;keyword&gt;Androgen Antagonists/therapeutic use&lt;/keyword&gt;&lt;keyword&gt;Anti-Bacterial Agents/therapeutic use&lt;/keyword&gt;&lt;keyword&gt;Benzoyl Peroxide/therapeutic use&lt;/keyword&gt;&lt;keyword&gt;Cicatrix/etiology/therapy&lt;/keyword&gt;&lt;keyword&gt;Contraceptives, Oral, Hormonal/therapeutic use&lt;/keyword&gt;&lt;keyword&gt;Dermatologic Agents/therapeutic use&lt;/keyword&gt;&lt;keyword&gt;Humans&lt;/keyword&gt;&lt;keyword&gt;Laser Therapy&lt;/keyword&gt;&lt;keyword&gt;Photochemotherapy&lt;/keyword&gt;&lt;keyword&gt;Phototherapy&lt;/keyword&gt;&lt;keyword&gt;Quality of Life&lt;/keyword&gt;&lt;keyword&gt;Retinoids/therapeutic use&lt;/keyword&gt;&lt;keyword&gt;Risk Factors&lt;/keyword&gt;&lt;keyword&gt;Skin Care&lt;/keyword&gt;&lt;keyword&gt;Spironolactone/therapeutic use&lt;/keyword&gt;&lt;/keywords&gt;&lt;dates&gt;&lt;year&gt;2017&lt;/year&gt;&lt;pub-dates&gt;&lt;date&gt;Jan 16&lt;/date&gt;&lt;/pub-dates&gt;&lt;/dates&gt;&lt;isbn&gt;1326-5377 (Electronic)&amp;#xD;0025-729X (Linking)&lt;/isbn&gt;&lt;accession-num&gt;28076744&lt;/accession-num&gt;&lt;urls&gt;&lt;related-urls&gt;&lt;url&gt;https://www.ncbi.nlm.nih.gov/pubmed/28076744&lt;/url&gt;&lt;/related-urls&gt;&lt;/urls&gt;&lt;electronic-resource-num&gt;https://doi.org/10.5694/mja16.00516&lt;/electronic-resource-num&gt;&lt;remote-database-name&gt;Medline&lt;/remote-database-name&gt;&lt;remote-database-provider&gt;NLM&lt;/remote-database-provider&gt;&lt;/record&gt;&lt;/Cite&gt;&lt;/EndNote&gt;</w:instrText>
      </w:r>
      <w:r w:rsidRPr="00E23F7D">
        <w:fldChar w:fldCharType="separate"/>
      </w:r>
      <w:r w:rsidR="0044359B">
        <w:rPr>
          <w:noProof/>
        </w:rPr>
        <w:t>(</w:t>
      </w:r>
      <w:hyperlink w:anchor="_ENREF_568" w:tooltip="Cooper, 2017 #192" w:history="1">
        <w:r w:rsidR="002E03B7">
          <w:rPr>
            <w:noProof/>
          </w:rPr>
          <w:t>568</w:t>
        </w:r>
      </w:hyperlink>
      <w:r w:rsidR="0044359B">
        <w:rPr>
          <w:noProof/>
        </w:rPr>
        <w:t>)</w:t>
      </w:r>
      <w:r w:rsidRPr="00E23F7D">
        <w:fldChar w:fldCharType="end"/>
      </w:r>
      <w:r w:rsidRPr="00E23F7D">
        <w:t xml:space="preserve">. </w:t>
      </w:r>
      <w:r w:rsidR="00946614" w:rsidRPr="00E23F7D">
        <w:t xml:space="preserve">There are many factors contributing to the cause of acne including hormonal changes often seen during puberty, environment, genetics and stress. Certain </w:t>
      </w:r>
      <w:r w:rsidR="00276681" w:rsidRPr="00E23F7D">
        <w:t>foods (</w:t>
      </w:r>
      <w:r w:rsidR="003A6590" w:rsidRPr="00E23F7D">
        <w:t>e.g.</w:t>
      </w:r>
      <w:r w:rsidR="00276681" w:rsidRPr="00E23F7D">
        <w:t xml:space="preserve"> whey protein</w:t>
      </w:r>
      <w:r w:rsidR="0071672F" w:rsidRPr="00E23F7D">
        <w:t xml:space="preserve">, diets high in sugar) </w:t>
      </w:r>
      <w:r w:rsidR="00946614" w:rsidRPr="00E23F7D">
        <w:t xml:space="preserve">are suggested to contribute to the development of acne however robust evidence associating diet with acne is lacking </w:t>
      </w:r>
      <w:r w:rsidR="00946614" w:rsidRPr="00E23F7D">
        <w:fldChar w:fldCharType="begin">
          <w:fldData xml:space="preserve">PEVuZE5vdGU+PENpdGU+PEF1dGhvcj5UaGUgQXVzdHJhbGFzaWFuIENvbGxlZ2Ugb2YgRGVybWF0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</w:fldData>
        </w:fldChar>
      </w:r>
      <w:r w:rsidR="002E03B7">
        <w:instrText xml:space="preserve"> ADDIN EN.CITE </w:instrText>
      </w:r>
      <w:r w:rsidR="002E03B7">
        <w:fldChar w:fldCharType="begin">
          <w:fldData xml:space="preserve">PEVuZE5vdGU+PENpdGU+PEF1dGhvcj5UaGUgQXVzdHJhbGFzaWFuIENvbGxlZ2Ugb2YgRGVybWF0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</w:fldData>
        </w:fldChar>
      </w:r>
      <w:r w:rsidR="002E03B7">
        <w:instrText xml:space="preserve"> ADDIN EN.CITE.DATA </w:instrText>
      </w:r>
      <w:r w:rsidR="002E03B7">
        <w:fldChar w:fldCharType="end"/>
      </w:r>
      <w:r w:rsidR="00946614" w:rsidRPr="00E23F7D">
        <w:fldChar w:fldCharType="separate"/>
      </w:r>
      <w:r w:rsidR="0044359B">
        <w:rPr>
          <w:noProof/>
        </w:rPr>
        <w:t>(</w:t>
      </w:r>
      <w:hyperlink w:anchor="_ENREF_563" w:tooltip="The Australasian College of Dermatologists, 2015 #188" w:history="1">
        <w:r w:rsidR="002E03B7">
          <w:rPr>
            <w:noProof/>
          </w:rPr>
          <w:t>563</w:t>
        </w:r>
      </w:hyperlink>
      <w:r w:rsidR="0044359B">
        <w:rPr>
          <w:noProof/>
        </w:rPr>
        <w:t xml:space="preserve">, </w:t>
      </w:r>
      <w:hyperlink w:anchor="_ENREF_569" w:tooltip="Dall'Oglio, 2021 #189" w:history="1">
        <w:r w:rsidR="002E03B7">
          <w:rPr>
            <w:noProof/>
          </w:rPr>
          <w:t>569</w:t>
        </w:r>
      </w:hyperlink>
      <w:r w:rsidR="0044359B">
        <w:rPr>
          <w:noProof/>
        </w:rPr>
        <w:t>)</w:t>
      </w:r>
      <w:r w:rsidR="00946614" w:rsidRPr="00E23F7D">
        <w:fldChar w:fldCharType="end"/>
      </w:r>
      <w:r w:rsidR="00946614" w:rsidRPr="00E23F7D">
        <w:t>.</w:t>
      </w:r>
      <w:r w:rsidR="00D74B44" w:rsidRPr="00E23F7D">
        <w:t xml:space="preserve"> </w:t>
      </w:r>
    </w:p>
    <w:p w14:paraId="0F0A643C" w14:textId="0CAF26C6" w:rsidR="005634AD" w:rsidRPr="00E23F7D" w:rsidRDefault="005634AD" w:rsidP="005634AD">
      <w:r w:rsidRPr="00E23F7D">
        <w:t>Current treatments for managing acne include improved face hygiene with soap</w:t>
      </w:r>
      <w:r w:rsidR="006D4E91" w:rsidRPr="00E23F7D">
        <w:t>-</w:t>
      </w:r>
      <w:r w:rsidRPr="00E23F7D">
        <w:t>free face wash, the use of oil-free products and avoidance of triggers</w:t>
      </w:r>
      <w:r w:rsidR="00A665B8" w:rsidRPr="00E23F7D">
        <w:t xml:space="preserve"> </w:t>
      </w:r>
      <w:r w:rsidR="00196BC6" w:rsidRPr="00E23F7D">
        <w:t>(e.g.</w:t>
      </w:r>
      <w:r w:rsidR="001F66AE" w:rsidRPr="00E23F7D">
        <w:t xml:space="preserve"> oily substances, friction</w:t>
      </w:r>
      <w:r w:rsidR="00912824" w:rsidRPr="00E23F7D">
        <w:t xml:space="preserve"> with clothes or other objects)</w:t>
      </w:r>
      <w:r w:rsidRPr="00E23F7D">
        <w:t xml:space="preserve">. Pharmacotherapies are also prescribed to clear </w:t>
      </w:r>
      <w:r w:rsidR="00A45493" w:rsidRPr="00E23F7D">
        <w:t xml:space="preserve">severe </w:t>
      </w:r>
      <w:r w:rsidRPr="00E23F7D">
        <w:t xml:space="preserve">acne and reduce scarring, this includes topical retinoids, antibiotics and oral isotretinoin </w:t>
      </w:r>
      <w:r w:rsidRPr="00E23F7D">
        <w:fldChar w:fldCharType="begin"/>
      </w:r>
      <w:r w:rsidR="0044359B">
        <w:instrText xml:space="preserve"> ADDIN EN.CITE &lt;EndNote&gt;&lt;Cite&gt;&lt;Author&gt;Huang Tom&lt;/Author&gt;&lt;Year&gt;2012&lt;/Year&gt;&lt;RecNum&gt;193&lt;/RecNum&gt;&lt;DisplayText&gt;(570)&lt;/DisplayText&gt;&lt;record&gt;&lt;rec-number&gt;193&lt;/rec-number&gt;&lt;foreign-keys&gt;&lt;key app="EN" db-id="fffa29epupvv03e2wadvw0dnd2t2azstt9v5" timestamp="1688446595"&gt;193&lt;/key&gt;&lt;/foreign-keys&gt;&lt;ref-type name="Journal Article"&gt;17&lt;/ref-type&gt;&lt;contributors&gt;&lt;authors&gt;&lt;author&gt;Huang Tom, Krassas George, Cook David&lt;/author&gt;&lt;/authors&gt;&lt;/contributors&gt;&lt;titles&gt;&lt;title&gt;Acne Best practice management&lt;/title&gt;&lt;secondary-title&gt;Australian Journal for General Practitioners&lt;/secondary-title&gt;&lt;/titles&gt;&lt;periodical&gt;&lt;full-title&gt;Australian Journal for General Practitioners&lt;/full-title&gt;&lt;/periodical&gt;&lt;pages&gt;656-660&lt;/pages&gt;&lt;volume&gt;39&lt;/volume&gt;&lt;keywords&gt;&lt;keyword&gt;education, medical, continuing&lt;/keyword&gt;&lt;keyword&gt;clinical audit&lt;/keyword&gt;&lt;keyword&gt;quality of health care&lt;/keyword&gt;&lt;keyword&gt;skin&lt;/keyword&gt;&lt;keyword&gt;diseases, acne vulgaris&lt;/keyword&gt;&lt;/keywords&gt;&lt;dates&gt;&lt;year&gt;2012&lt;/year&gt;&lt;pub-dates&gt;&lt;date&gt;10/16&lt;/date&gt;&lt;/pub-dates&gt;&lt;/dates&gt;&lt;publisher&gt;The Royal Australian College of General Practitioners (RACGP)&lt;/publisher&gt;&lt;urls&gt;&lt;related-urls&gt;&lt;url&gt;https://www.racgp.org.au/afp/2010/september/acne-best-practice-management&lt;/url&gt;&lt;/related-urls&gt;&lt;/urls&gt;&lt;/record&gt;&lt;/Cite&gt;&lt;/EndNote&gt;</w:instrText>
      </w:r>
      <w:r w:rsidRPr="00E23F7D">
        <w:fldChar w:fldCharType="separate"/>
      </w:r>
      <w:r w:rsidR="0044359B">
        <w:rPr>
          <w:noProof/>
        </w:rPr>
        <w:t>(</w:t>
      </w:r>
      <w:hyperlink w:anchor="_ENREF_570" w:tooltip="Huang Tom, 2012 #193" w:history="1">
        <w:r w:rsidR="002E03B7">
          <w:rPr>
            <w:noProof/>
          </w:rPr>
          <w:t>570</w:t>
        </w:r>
      </w:hyperlink>
      <w:r w:rsidR="0044359B">
        <w:rPr>
          <w:noProof/>
        </w:rPr>
        <w:t>)</w:t>
      </w:r>
      <w:r w:rsidRPr="00E23F7D">
        <w:fldChar w:fldCharType="end"/>
      </w:r>
      <w:r w:rsidRPr="00E23F7D">
        <w:t xml:space="preserve">. Individuals </w:t>
      </w:r>
      <w:r w:rsidR="00341F99" w:rsidRPr="00E23F7D">
        <w:t xml:space="preserve">with acne also </w:t>
      </w:r>
      <w:r w:rsidRPr="00E23F7D">
        <w:t xml:space="preserve">often </w:t>
      </w:r>
      <w:r w:rsidR="00780FBC" w:rsidRPr="00E23F7D">
        <w:t>use</w:t>
      </w:r>
      <w:r w:rsidRPr="00E23F7D">
        <w:t xml:space="preserve"> </w:t>
      </w:r>
      <w:r w:rsidR="00474D2C" w:rsidRPr="00E23F7D">
        <w:t>herbal</w:t>
      </w:r>
      <w:r w:rsidRPr="00E23F7D">
        <w:t xml:space="preserve"> </w:t>
      </w:r>
      <w:r w:rsidR="0032657A" w:rsidRPr="00E23F7D">
        <w:t>medicines</w:t>
      </w:r>
      <w:r w:rsidR="004C5F34" w:rsidRPr="00E23F7D">
        <w:t xml:space="preserve"> </w:t>
      </w:r>
      <w:r w:rsidR="000B7F8C" w:rsidRPr="00E23F7D">
        <w:t xml:space="preserve">or other complementary medicines </w:t>
      </w:r>
      <w:r w:rsidR="00A45493" w:rsidRPr="00E23F7D">
        <w:t>to</w:t>
      </w:r>
      <w:r w:rsidRPr="00E23F7D">
        <w:t xml:space="preserve"> </w:t>
      </w:r>
      <w:r w:rsidR="004C5F34" w:rsidRPr="00E23F7D">
        <w:t>avoid</w:t>
      </w:r>
      <w:r w:rsidRPr="00E23F7D">
        <w:t xml:space="preserve"> </w:t>
      </w:r>
      <w:r w:rsidR="00AE2069" w:rsidRPr="00E23F7D">
        <w:t>potential side</w:t>
      </w:r>
      <w:r w:rsidR="004C5F34" w:rsidRPr="00E23F7D">
        <w:t xml:space="preserve"> effects</w:t>
      </w:r>
      <w:r w:rsidRPr="00E23F7D">
        <w:t xml:space="preserve"> associated with </w:t>
      </w:r>
      <w:r w:rsidR="00780FBC" w:rsidRPr="00E23F7D">
        <w:t>pharmaco</w:t>
      </w:r>
      <w:r w:rsidRPr="00E23F7D">
        <w:t>therapies</w:t>
      </w:r>
      <w:r w:rsidR="001C798A" w:rsidRPr="00E23F7D">
        <w:t xml:space="preserve"> </w:t>
      </w:r>
      <w:r w:rsidR="001C798A" w:rsidRPr="00E23F7D">
        <w:fldChar w:fldCharType="begin">
          <w:fldData xml:space="preserve">PEVuZE5vdGU+PENpdGU+PEF1dGhvcj5DYW88L0F1dGhvcj48WWVhcj4yMDE1PC9ZZWFyPjxSZWNO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</w:fldData>
        </w:fldChar>
      </w:r>
      <w:r w:rsidR="002E03B7">
        <w:instrText xml:space="preserve"> ADDIN EN.CITE </w:instrText>
      </w:r>
      <w:r w:rsidR="002E03B7">
        <w:fldChar w:fldCharType="begin">
          <w:fldData xml:space="preserve">PEVuZE5vdGU+PENpdGU+PEF1dGhvcj5DYW88L0F1dGhvcj48WWVhcj4yMDE1PC9ZZWFyPjxSZWNO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</w:fldData>
        </w:fldChar>
      </w:r>
      <w:r w:rsidR="002E03B7">
        <w:instrText xml:space="preserve"> ADDIN EN.CITE.DATA </w:instrText>
      </w:r>
      <w:r w:rsidR="002E03B7">
        <w:fldChar w:fldCharType="end"/>
      </w:r>
      <w:r w:rsidR="001C798A" w:rsidRPr="00E23F7D">
        <w:fldChar w:fldCharType="separate"/>
      </w:r>
      <w:r w:rsidR="0044359B">
        <w:rPr>
          <w:noProof/>
        </w:rPr>
        <w:t>(</w:t>
      </w:r>
      <w:hyperlink w:anchor="_ENREF_360" w:tooltip="Cao, 2015 #152" w:history="1">
        <w:r w:rsidR="002E03B7">
          <w:rPr>
            <w:noProof/>
          </w:rPr>
          <w:t>360</w:t>
        </w:r>
      </w:hyperlink>
      <w:r w:rsidR="0044359B">
        <w:rPr>
          <w:noProof/>
        </w:rPr>
        <w:t>)</w:t>
      </w:r>
      <w:r w:rsidR="001C798A" w:rsidRPr="00E23F7D">
        <w:fldChar w:fldCharType="end"/>
      </w:r>
      <w:r w:rsidR="003B7323" w:rsidRPr="00E23F7D">
        <w:t>,</w:t>
      </w:r>
      <w:r w:rsidR="00780FBC" w:rsidRPr="00E23F7D">
        <w:t xml:space="preserve"> with the aim of</w:t>
      </w:r>
      <w:r w:rsidR="0032657A" w:rsidRPr="00E23F7D">
        <w:t xml:space="preserve"> reducing inflammation,</w:t>
      </w:r>
      <w:r w:rsidR="005067A0" w:rsidRPr="00E23F7D">
        <w:t xml:space="preserve"> </w:t>
      </w:r>
      <w:r w:rsidR="004A702E" w:rsidRPr="00E23F7D">
        <w:t xml:space="preserve">balancing </w:t>
      </w:r>
      <w:r w:rsidR="00341F99" w:rsidRPr="00E23F7D">
        <w:t>hormone</w:t>
      </w:r>
      <w:r w:rsidR="001C798A" w:rsidRPr="00E23F7D">
        <w:t>s, restoring the</w:t>
      </w:r>
      <w:r w:rsidR="004A702E" w:rsidRPr="00E23F7D">
        <w:t xml:space="preserve"> skin’s</w:t>
      </w:r>
      <w:r w:rsidR="00341F99" w:rsidRPr="00E23F7D">
        <w:t xml:space="preserve"> natural oils</w:t>
      </w:r>
      <w:r w:rsidR="001C798A" w:rsidRPr="00E23F7D">
        <w:t xml:space="preserve"> or reducing bacterial load</w:t>
      </w:r>
      <w:r w:rsidR="003B7323" w:rsidRPr="00E23F7D">
        <w:t>.</w:t>
      </w:r>
      <w:r w:rsidRPr="00E23F7D">
        <w:t xml:space="preserve"> </w:t>
      </w:r>
    </w:p>
    <w:p w14:paraId="467ED2C0" w14:textId="0224ABE1" w:rsidR="00253B3F" w:rsidRPr="00E23F7D" w:rsidRDefault="00253B3F" w:rsidP="00253B3F">
      <w:pPr>
        <w:pStyle w:val="Heading3"/>
      </w:pPr>
      <w:bookmarkStart w:id="266" w:name="_Toc183697569"/>
      <w:r w:rsidRPr="00E23F7D">
        <w:t xml:space="preserve">Description of </w:t>
      </w:r>
      <w:r>
        <w:t>reviews</w:t>
      </w:r>
      <w:bookmarkEnd w:id="266"/>
    </w:p>
    <w:p w14:paraId="41DA977F" w14:textId="225C509A" w:rsidR="00A2017E" w:rsidRPr="00E23F7D" w:rsidRDefault="000B7F8C" w:rsidP="00A2017E">
      <w:pPr>
        <w:pStyle w:val="BodyText"/>
      </w:pPr>
      <w:r w:rsidRPr="00E23F7D">
        <w:t>There were 5</w:t>
      </w:r>
      <w:r w:rsidR="005634AD" w:rsidRPr="00E23F7D">
        <w:t xml:space="preserve"> citations </w:t>
      </w:r>
      <w:r w:rsidR="005634AD" w:rsidRPr="00E23F7D">
        <w:fldChar w:fldCharType="begin">
          <w:fldData xml:space="preserve">PEVuZE5vdGU+PENpdGU+PEF1dGhvcj5LaW08L0F1dGhvcj48WWVhcj4yMDIxPC9ZZWFyPjxSZWNO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</w:fldData>
        </w:fldChar>
      </w:r>
      <w:r w:rsidR="002E03B7">
        <w:instrText xml:space="preserve"> ADDIN EN.CITE </w:instrText>
      </w:r>
      <w:r w:rsidR="002E03B7">
        <w:fldChar w:fldCharType="begin">
          <w:fldData xml:space="preserve">PEVuZE5vdGU+PENpdGU+PEF1dGhvcj5LaW08L0F1dGhvcj48WWVhcj4yMDIxPC9ZZWFyPjxSZWNO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</w:fldData>
        </w:fldChar>
      </w:r>
      <w:r w:rsidR="002E03B7">
        <w:instrText xml:space="preserve"> ADDIN EN.CITE.DATA </w:instrText>
      </w:r>
      <w:r w:rsidR="002E03B7">
        <w:fldChar w:fldCharType="end"/>
      </w:r>
      <w:r w:rsidR="005634AD" w:rsidRPr="00E23F7D">
        <w:fldChar w:fldCharType="separate"/>
      </w:r>
      <w:r w:rsidR="0044359B">
        <w:rPr>
          <w:noProof/>
        </w:rPr>
        <w:t>(</w:t>
      </w:r>
      <w:hyperlink w:anchor="_ENREF_473" w:tooltip="Vaughn, 2016 #197" w:history="1">
        <w:r w:rsidR="002E03B7">
          <w:rPr>
            <w:noProof/>
          </w:rPr>
          <w:t>473</w:t>
        </w:r>
      </w:hyperlink>
      <w:r w:rsidR="0044359B">
        <w:rPr>
          <w:noProof/>
        </w:rPr>
        <w:t xml:space="preserve">, </w:t>
      </w:r>
      <w:hyperlink w:anchor="_ENREF_490" w:tooltip="Vogler, 1999 #198" w:history="1">
        <w:r w:rsidR="002E03B7">
          <w:rPr>
            <w:noProof/>
          </w:rPr>
          <w:t>490</w:t>
        </w:r>
      </w:hyperlink>
      <w:r w:rsidR="0044359B">
        <w:rPr>
          <w:noProof/>
        </w:rPr>
        <w:t xml:space="preserve">, </w:t>
      </w:r>
      <w:hyperlink w:anchor="_ENREF_571" w:tooltip="Kim, 2021 #195" w:history="1">
        <w:r w:rsidR="002E03B7">
          <w:rPr>
            <w:noProof/>
          </w:rPr>
          <w:t>571-573</w:t>
        </w:r>
      </w:hyperlink>
      <w:r w:rsidR="0044359B">
        <w:rPr>
          <w:noProof/>
        </w:rPr>
        <w:t>)</w:t>
      </w:r>
      <w:r w:rsidR="005634AD" w:rsidRPr="00E23F7D">
        <w:fldChar w:fldCharType="end"/>
      </w:r>
      <w:r w:rsidR="005634AD" w:rsidRPr="00E23F7D">
        <w:t xml:space="preserve"> corresponding </w:t>
      </w:r>
      <w:r w:rsidR="006C23ED">
        <w:t xml:space="preserve">to </w:t>
      </w:r>
      <w:r w:rsidR="00E60453" w:rsidRPr="00E23F7D">
        <w:t xml:space="preserve">5 </w:t>
      </w:r>
      <w:r w:rsidR="00835A55" w:rsidRPr="00E23F7D">
        <w:t>systematic review</w:t>
      </w:r>
      <w:r w:rsidR="005634AD" w:rsidRPr="00E23F7D">
        <w:t>s (Kim 2021, Vaughn 2016,</w:t>
      </w:r>
      <w:r w:rsidR="00F25EDC" w:rsidRPr="00E23F7D">
        <w:t xml:space="preserve"> </w:t>
      </w:r>
      <w:r w:rsidR="00657A90" w:rsidRPr="00E23F7D">
        <w:t xml:space="preserve">Tuong 2015, </w:t>
      </w:r>
      <w:r w:rsidR="00F25EDC" w:rsidRPr="00E23F7D">
        <w:t xml:space="preserve">Ernst 2002, </w:t>
      </w:r>
      <w:r w:rsidR="005634AD" w:rsidRPr="00E23F7D">
        <w:t xml:space="preserve">Volger 1999) </w:t>
      </w:r>
      <w:r w:rsidR="00C07A75" w:rsidRPr="00E23F7D">
        <w:t xml:space="preserve">identified in the literature search </w:t>
      </w:r>
      <w:r w:rsidR="005634AD" w:rsidRPr="00E23F7D">
        <w:t xml:space="preserve">that evaluated the effectiveness of WHM in people with acne. There were no </w:t>
      </w:r>
      <w:r w:rsidR="00C07A75" w:rsidRPr="00E23F7D">
        <w:t xml:space="preserve">additional reviews identified in the Department’s public call for evidence </w:t>
      </w:r>
      <w:r w:rsidR="00A2017E" w:rsidRPr="00E23F7D">
        <w:t xml:space="preserve">(see Appendix C2), no </w:t>
      </w:r>
      <w:r w:rsidR="00835A55" w:rsidRPr="00E23F7D">
        <w:t>systematic review</w:t>
      </w:r>
      <w:r w:rsidR="005634AD" w:rsidRPr="00E23F7D">
        <w:t xml:space="preserve">s awaiting classification </w:t>
      </w:r>
      <w:r w:rsidR="00A2017E" w:rsidRPr="00E23F7D">
        <w:t xml:space="preserve">(see Appendix C4) </w:t>
      </w:r>
      <w:r w:rsidR="005634AD" w:rsidRPr="00E23F7D">
        <w:t xml:space="preserve">and no </w:t>
      </w:r>
      <w:r w:rsidR="00A2017E" w:rsidRPr="00E23F7D">
        <w:t xml:space="preserve">ongoing </w:t>
      </w:r>
      <w:r w:rsidR="00835A55" w:rsidRPr="00E23F7D">
        <w:t>review</w:t>
      </w:r>
      <w:r w:rsidR="005634AD" w:rsidRPr="00E23F7D">
        <w:t xml:space="preserve">s </w:t>
      </w:r>
      <w:r w:rsidR="00A2017E" w:rsidRPr="00E23F7D">
        <w:t xml:space="preserve">(see Appendix C5). </w:t>
      </w:r>
    </w:p>
    <w:p w14:paraId="4350A007" w14:textId="77777777" w:rsidR="001132A6" w:rsidRDefault="00DF5293" w:rsidP="00D30C35">
      <w:pPr>
        <w:pStyle w:val="BodyText"/>
      </w:pPr>
      <w:r>
        <w:t>A summary of the PICO criteria</w:t>
      </w:r>
      <w:r w:rsidR="005634AD" w:rsidRPr="00E23F7D">
        <w:t xml:space="preserve"> of the </w:t>
      </w:r>
      <w:r w:rsidR="00A2017E" w:rsidRPr="00E23F7D">
        <w:t xml:space="preserve">5 eligible </w:t>
      </w:r>
      <w:r w:rsidR="00835A55" w:rsidRPr="00E23F7D">
        <w:t>systematic review</w:t>
      </w:r>
      <w:r w:rsidR="005634AD" w:rsidRPr="00E23F7D">
        <w:t xml:space="preserve">s </w:t>
      </w:r>
      <w:r w:rsidR="00A2017E" w:rsidRPr="00E23F7D">
        <w:t>is</w:t>
      </w:r>
      <w:r w:rsidR="005634AD" w:rsidRPr="00E23F7D">
        <w:t xml:space="preserve"> provided in Appendix D</w:t>
      </w:r>
      <w:r w:rsidR="00D30C35" w:rsidRPr="00E23F7D">
        <w:t>5.4.1</w:t>
      </w:r>
      <w:r w:rsidR="005634AD" w:rsidRPr="00E23F7D">
        <w:t xml:space="preserve">. </w:t>
      </w:r>
    </w:p>
    <w:p w14:paraId="4177ACFC" w14:textId="47131D1C" w:rsidR="00D30C35" w:rsidRPr="00E23F7D" w:rsidRDefault="00D30C35" w:rsidP="00D30C35">
      <w:pPr>
        <w:pStyle w:val="BodyText"/>
      </w:pPr>
      <w:r w:rsidRPr="00E23F7D">
        <w:t xml:space="preserve">The populations eligible for inclusion in the reviews were participants with </w:t>
      </w:r>
      <w:r w:rsidR="00A22273" w:rsidRPr="00E23F7D">
        <w:t xml:space="preserve">acne vulgaris </w:t>
      </w:r>
      <w:r w:rsidRPr="00E23F7D">
        <w:t>(</w:t>
      </w:r>
      <w:r w:rsidR="00A22273" w:rsidRPr="00E23F7D">
        <w:t>Kim 2021</w:t>
      </w:r>
      <w:r w:rsidRPr="00E23F7D">
        <w:t xml:space="preserve">) or </w:t>
      </w:r>
      <w:r w:rsidR="005B25B6" w:rsidRPr="00E23F7D">
        <w:t>subjects diagnosed with a skin condition</w:t>
      </w:r>
      <w:r w:rsidR="00BD0B39" w:rsidRPr="00E23F7D">
        <w:t xml:space="preserve"> (Vaughn 2016, Tuong 2015, Ernst 2002</w:t>
      </w:r>
      <w:r w:rsidRPr="00E23F7D">
        <w:t xml:space="preserve">). </w:t>
      </w:r>
      <w:r w:rsidR="00BD0B39" w:rsidRPr="00E23F7D">
        <w:t xml:space="preserve">One </w:t>
      </w:r>
      <w:r w:rsidRPr="00E23F7D">
        <w:t>review</w:t>
      </w:r>
      <w:r w:rsidR="00BD0B39" w:rsidRPr="00E23F7D">
        <w:t xml:space="preserve"> </w:t>
      </w:r>
      <w:r w:rsidRPr="00E23F7D">
        <w:t xml:space="preserve">had no population restrictions but </w:t>
      </w:r>
      <w:r w:rsidR="00BD0B39" w:rsidRPr="00E23F7D">
        <w:t>included a study in people with acne (Vogler 1999)</w:t>
      </w:r>
      <w:r w:rsidRPr="00E23F7D">
        <w:t xml:space="preserve">. </w:t>
      </w:r>
    </w:p>
    <w:p w14:paraId="3BA2A1C3" w14:textId="77777777" w:rsidR="001132A6" w:rsidRPr="00E23F7D" w:rsidRDefault="001132A6" w:rsidP="001132A6">
      <w:pPr>
        <w:pStyle w:val="BodyText"/>
      </w:pPr>
      <w:r w:rsidRPr="00E23F7D">
        <w:t>There was one review (Kim 2021) that presented results in a meta-analysis that was prioritised for critical appraisal and data extraction. Review details, including outcome domains and measures, and the risk of bias of eligible RCTs are provided in Appendix F1.</w:t>
      </w:r>
    </w:p>
    <w:p w14:paraId="5D8C4DEC" w14:textId="397D0C58" w:rsidR="00A535F9" w:rsidRPr="00E23F7D" w:rsidRDefault="00A535F9" w:rsidP="00A535F9">
      <w:pPr>
        <w:pStyle w:val="Heading3"/>
      </w:pPr>
      <w:bookmarkStart w:id="267" w:name="_Toc183697570"/>
      <w:r w:rsidRPr="00E23F7D">
        <w:t>Description of studies</w:t>
      </w:r>
      <w:bookmarkEnd w:id="267"/>
    </w:p>
    <w:p w14:paraId="6D50E84A" w14:textId="41BA5BE1" w:rsidR="001132A6" w:rsidRDefault="00A2017E" w:rsidP="00100E92">
      <w:pPr>
        <w:pStyle w:val="BodyText"/>
      </w:pPr>
      <w:r w:rsidRPr="00E23F7D">
        <w:t xml:space="preserve">Within the eligible systematic reviews, there were </w:t>
      </w:r>
      <w:r w:rsidR="00736AF1" w:rsidRPr="00E23F7D">
        <w:t>9</w:t>
      </w:r>
      <w:r w:rsidRPr="00E23F7D">
        <w:t xml:space="preserve"> RCTs that met our PICO criteria</w:t>
      </w:r>
      <w:r w:rsidR="00A535F9">
        <w:t>. Five (5) RCTs</w:t>
      </w:r>
      <w:r w:rsidRPr="00E23F7D">
        <w:t xml:space="preserve"> examined the effect of </w:t>
      </w:r>
      <w:r w:rsidR="00C14753" w:rsidRPr="00E23F7D">
        <w:t>WHM</w:t>
      </w:r>
      <w:r w:rsidRPr="00E23F7D">
        <w:t xml:space="preserve"> compared with placebo</w:t>
      </w:r>
      <w:r w:rsidR="00C14753" w:rsidRPr="00E23F7D">
        <w:t xml:space="preserve"> </w:t>
      </w:r>
      <w:r w:rsidR="00603D25" w:rsidRPr="00E23F7D">
        <w:t xml:space="preserve">(Lu 2016, Yoon 2013, Sharquie 2006, Lalla 2001) </w:t>
      </w:r>
      <w:r w:rsidR="00C14753" w:rsidRPr="00E23F7D">
        <w:t xml:space="preserve">or </w:t>
      </w:r>
      <w:r w:rsidR="003B3464" w:rsidRPr="00E23F7D">
        <w:t>control (no intervention)</w:t>
      </w:r>
      <w:r w:rsidR="00AC7900" w:rsidRPr="00E23F7D">
        <w:t xml:space="preserve"> (Jung 2012)</w:t>
      </w:r>
      <w:r w:rsidRPr="00E23F7D">
        <w:t xml:space="preserve">. The </w:t>
      </w:r>
      <w:r w:rsidR="00603D25" w:rsidRPr="00E23F7D">
        <w:t xml:space="preserve">other </w:t>
      </w:r>
      <w:r w:rsidR="00A1371C">
        <w:t>3</w:t>
      </w:r>
      <w:r w:rsidR="00A1371C" w:rsidRPr="00E23F7D">
        <w:t xml:space="preserve"> </w:t>
      </w:r>
      <w:r w:rsidR="00603D25" w:rsidRPr="00E23F7D">
        <w:t xml:space="preserve">RCTs </w:t>
      </w:r>
      <w:r w:rsidR="00D1467F" w:rsidRPr="00E23F7D">
        <w:t xml:space="preserve">(Sahrquie 2008, Waranuch 2019, Basset 1990) </w:t>
      </w:r>
      <w:r w:rsidR="00AC7900" w:rsidRPr="00E23F7D">
        <w:t>compared WHM with an active intervention (</w:t>
      </w:r>
      <w:r w:rsidR="00D1467F" w:rsidRPr="00E23F7D">
        <w:t xml:space="preserve">e.g. 1% clindamycin gel, </w:t>
      </w:r>
      <w:r w:rsidR="003623E7" w:rsidRPr="00E23F7D">
        <w:t xml:space="preserve">5% benzoyl peroxide solution). </w:t>
      </w:r>
    </w:p>
    <w:p w14:paraId="28416DDB" w14:textId="6FF25DE4" w:rsidR="001A2D47" w:rsidRPr="00E23F7D" w:rsidRDefault="00B869F8" w:rsidP="00100E92">
      <w:pPr>
        <w:pStyle w:val="BodyText"/>
      </w:pPr>
      <w:r w:rsidRPr="00E23F7D">
        <w:t xml:space="preserve">An overlap table of the RCTs within the included systematic reviews is shown in </w:t>
      </w:r>
      <w:r w:rsidRPr="00E23F7D">
        <w:fldChar w:fldCharType="begin" w:fldLock="1"/>
      </w:r>
      <w:r w:rsidRPr="00E23F7D">
        <w:instrText xml:space="preserve"> REF _Ref141177360 \h </w:instrText>
      </w:r>
      <w:r w:rsidRPr="00E23F7D">
        <w:fldChar w:fldCharType="separate"/>
      </w:r>
      <w:r w:rsidR="00E2214E" w:rsidRPr="00E23F7D">
        <w:t xml:space="preserve">Table </w:t>
      </w:r>
      <w:r w:rsidR="00E2214E">
        <w:rPr>
          <w:noProof/>
        </w:rPr>
        <w:t>2</w:t>
      </w:r>
      <w:r w:rsidRPr="00E23F7D">
        <w:fldChar w:fldCharType="end"/>
      </w:r>
      <w:r w:rsidRPr="00E23F7D">
        <w:t>.</w:t>
      </w:r>
    </w:p>
    <w:p w14:paraId="16D748BC" w14:textId="28DDC9C7" w:rsidR="00A2017E" w:rsidRPr="00E23F7D" w:rsidRDefault="00A2017E" w:rsidP="00A2017E">
      <w:pPr>
        <w:pStyle w:val="BodyText"/>
      </w:pPr>
      <w:r w:rsidRPr="00E23F7D">
        <w:lastRenderedPageBreak/>
        <w:t>The RCTs were conducted in</w:t>
      </w:r>
      <w:r w:rsidR="001F4C15" w:rsidRPr="00E23F7D">
        <w:t xml:space="preserve"> </w:t>
      </w:r>
      <w:r w:rsidR="00603D25" w:rsidRPr="00E23F7D">
        <w:t xml:space="preserve">Taiwan, Iraq, South Korea or not specified </w:t>
      </w:r>
      <w:r w:rsidRPr="00E23F7D">
        <w:t xml:space="preserve">and examined the effects of </w:t>
      </w:r>
      <w:r w:rsidR="0069592C" w:rsidRPr="00E23F7D">
        <w:t>green tea extract</w:t>
      </w:r>
      <w:r w:rsidR="006C1868">
        <w:rPr>
          <w:rFonts w:ascii="ZWAdobeF" w:hAnsi="ZWAdobeF" w:cs="ZWAdobeF"/>
          <w:color w:val="auto"/>
          <w:sz w:val="2"/>
          <w:szCs w:val="2"/>
        </w:rPr>
        <w:t>15F</w:t>
      </w:r>
      <w:r w:rsidR="00266F8D">
        <w:rPr>
          <w:rStyle w:val="FootnoteReference"/>
        </w:rPr>
        <w:footnoteReference w:id="17"/>
      </w:r>
      <w:r w:rsidR="0069592C" w:rsidRPr="00E23F7D">
        <w:t xml:space="preserve"> </w:t>
      </w:r>
      <w:r w:rsidRPr="00E23F7D">
        <w:t>(</w:t>
      </w:r>
      <w:r w:rsidR="000D173E" w:rsidRPr="00E23F7D">
        <w:t xml:space="preserve">Lu 2016, </w:t>
      </w:r>
      <w:r w:rsidR="00C11222" w:rsidRPr="00E23F7D">
        <w:t xml:space="preserve">Yoon 2013, Jung 2012, </w:t>
      </w:r>
      <w:r w:rsidR="000D173E" w:rsidRPr="00E23F7D">
        <w:t>Sharquie 2008, Sharquie 2006</w:t>
      </w:r>
      <w:r w:rsidRPr="00E23F7D">
        <w:t>)</w:t>
      </w:r>
      <w:r w:rsidR="000D173E" w:rsidRPr="00E23F7D">
        <w:t xml:space="preserve">, </w:t>
      </w:r>
      <w:r w:rsidR="00C11222" w:rsidRPr="00E23F7D">
        <w:t>tea tree oil (</w:t>
      </w:r>
      <w:r w:rsidR="00100E92" w:rsidRPr="00E23F7D">
        <w:t xml:space="preserve">Bassett 1990), aloe vera (Fulton 1990) </w:t>
      </w:r>
      <w:r w:rsidR="00DB0B1A" w:rsidRPr="00E23F7D">
        <w:t>or</w:t>
      </w:r>
      <w:r w:rsidR="00B35DCF" w:rsidRPr="00E23F7D">
        <w:t xml:space="preserve"> </w:t>
      </w:r>
      <w:r w:rsidR="00100E92" w:rsidRPr="00E23F7D">
        <w:t>a</w:t>
      </w:r>
      <w:r w:rsidR="00AF1D7E" w:rsidRPr="00E23F7D">
        <w:t>n</w:t>
      </w:r>
      <w:r w:rsidR="00100E92" w:rsidRPr="00E23F7D">
        <w:t xml:space="preserve"> </w:t>
      </w:r>
      <w:r w:rsidR="00B35DCF" w:rsidRPr="00E23F7D">
        <w:t>herbal combination</w:t>
      </w:r>
      <w:r w:rsidR="00DB0B1A" w:rsidRPr="00E23F7D">
        <w:t xml:space="preserve"> containing green tea extract </w:t>
      </w:r>
      <w:r w:rsidR="00B35DCF" w:rsidRPr="00E23F7D">
        <w:t>(Waranuch 2019</w:t>
      </w:r>
      <w:r w:rsidR="00DB0B1A" w:rsidRPr="00E23F7D">
        <w:t>) or curcumin (Lu 2001)</w:t>
      </w:r>
      <w:r w:rsidR="00100E92" w:rsidRPr="00E23F7D">
        <w:t xml:space="preserve">. </w:t>
      </w:r>
      <w:r w:rsidR="001A2D47" w:rsidRPr="00E23F7D">
        <w:t>Sample sizes ranged from 17</w:t>
      </w:r>
      <w:r w:rsidRPr="00E23F7D">
        <w:t xml:space="preserve"> to </w:t>
      </w:r>
      <w:r w:rsidR="001A2D47" w:rsidRPr="00E23F7D">
        <w:t xml:space="preserve">124 </w:t>
      </w:r>
      <w:r w:rsidRPr="00E23F7D">
        <w:t xml:space="preserve">(total </w:t>
      </w:r>
      <w:r w:rsidR="001A2D47" w:rsidRPr="00E23F7D">
        <w:t>488</w:t>
      </w:r>
      <w:r w:rsidRPr="00E23F7D">
        <w:t xml:space="preserve"> participants). </w:t>
      </w:r>
      <w:r w:rsidR="00E1702F" w:rsidRPr="00E23F7D">
        <w:t>The</w:t>
      </w:r>
      <w:r w:rsidRPr="00E23F7D">
        <w:t xml:space="preserve"> interventions </w:t>
      </w:r>
      <w:r w:rsidR="00E1702F" w:rsidRPr="00E23F7D">
        <w:t>were administered</w:t>
      </w:r>
      <w:r w:rsidRPr="00E23F7D">
        <w:t xml:space="preserve"> over </w:t>
      </w:r>
      <w:r w:rsidR="009927F2" w:rsidRPr="00E23F7D">
        <w:t xml:space="preserve">4 </w:t>
      </w:r>
      <w:r w:rsidR="00E1702F" w:rsidRPr="00E23F7D">
        <w:t>(</w:t>
      </w:r>
      <w:r w:rsidR="004D51E2" w:rsidRPr="00E23F7D">
        <w:t xml:space="preserve">Waranuch 2019, </w:t>
      </w:r>
      <w:r w:rsidR="009927F2" w:rsidRPr="00E23F7D">
        <w:t>Lu 2016</w:t>
      </w:r>
      <w:r w:rsidR="004D51E2" w:rsidRPr="00E23F7D">
        <w:t>, Lalla 2001</w:t>
      </w:r>
      <w:r w:rsidR="00E1702F" w:rsidRPr="00E23F7D">
        <w:t>)</w:t>
      </w:r>
      <w:r w:rsidR="004D51E2" w:rsidRPr="00E23F7D">
        <w:t xml:space="preserve">, </w:t>
      </w:r>
      <w:r w:rsidR="009927F2" w:rsidRPr="00E23F7D">
        <w:t>8 (</w:t>
      </w:r>
      <w:r w:rsidR="004D51E2" w:rsidRPr="00E23F7D">
        <w:t xml:space="preserve">Yoon 2013, </w:t>
      </w:r>
      <w:r w:rsidR="005E1250" w:rsidRPr="00E23F7D">
        <w:t xml:space="preserve">Jung 2012, </w:t>
      </w:r>
      <w:r w:rsidR="009927F2" w:rsidRPr="00E23F7D">
        <w:t>Sharquie</w:t>
      </w:r>
      <w:r w:rsidR="004D51E2" w:rsidRPr="00E23F7D">
        <w:t> </w:t>
      </w:r>
      <w:r w:rsidR="009927F2" w:rsidRPr="00E23F7D">
        <w:t>2008, Sharquie 2006</w:t>
      </w:r>
      <w:r w:rsidR="00E1702F" w:rsidRPr="00E23F7D">
        <w:t xml:space="preserve">) or </w:t>
      </w:r>
      <w:r w:rsidR="004D51E2" w:rsidRPr="00E23F7D">
        <w:t xml:space="preserve">12 </w:t>
      </w:r>
      <w:r w:rsidRPr="00E23F7D">
        <w:t xml:space="preserve">weeks </w:t>
      </w:r>
      <w:r w:rsidR="00E1702F" w:rsidRPr="00E23F7D">
        <w:t>(</w:t>
      </w:r>
      <w:r w:rsidR="005E1250" w:rsidRPr="00E23F7D">
        <w:t>Basset 1990</w:t>
      </w:r>
      <w:r w:rsidR="00E1702F" w:rsidRPr="00E23F7D">
        <w:t>)</w:t>
      </w:r>
      <w:r w:rsidR="00D13814" w:rsidRPr="00E23F7D">
        <w:t xml:space="preserve"> (or unclear </w:t>
      </w:r>
      <w:r w:rsidR="00E1280D" w:rsidRPr="00E23F7D">
        <w:t>Fulton 1990)</w:t>
      </w:r>
      <w:r w:rsidR="00E1702F" w:rsidRPr="00E23F7D">
        <w:t>.</w:t>
      </w:r>
      <w:r w:rsidRPr="00E23F7D">
        <w:t xml:space="preserve"> </w:t>
      </w:r>
      <w:r w:rsidR="00B869F8" w:rsidRPr="00E23F7D">
        <w:t xml:space="preserve">None of the identified herbs matched to </w:t>
      </w:r>
      <w:r w:rsidR="00F755B9" w:rsidRPr="00E23F7D">
        <w:t xml:space="preserve">the </w:t>
      </w:r>
      <w:r w:rsidR="00BC213A">
        <w:t xml:space="preserve">Tier 1 </w:t>
      </w:r>
      <w:r w:rsidR="00B93313" w:rsidRPr="00E23F7D">
        <w:t xml:space="preserve">herbs </w:t>
      </w:r>
      <w:r w:rsidR="001A07ED" w:rsidRPr="00E23F7D">
        <w:t>included</w:t>
      </w:r>
      <w:r w:rsidR="004E3C17" w:rsidRPr="00E23F7D">
        <w:t xml:space="preserve"> in the Western herbal medicine curriculum</w:t>
      </w:r>
      <w:r w:rsidR="001A07ED" w:rsidRPr="00E23F7D">
        <w:t xml:space="preserve"> for immune conditions</w:t>
      </w:r>
      <w:r w:rsidR="00E07E68" w:rsidRPr="00E23F7D">
        <w:t xml:space="preserve"> (</w:t>
      </w:r>
      <w:r w:rsidR="00F807A9">
        <w:t xml:space="preserve">i.e. most commonly taught in Australian curriculum for this condition; </w:t>
      </w:r>
      <w:r w:rsidR="00E07E68" w:rsidRPr="00E23F7D">
        <w:t>see Appendix A6.3)</w:t>
      </w:r>
      <w:r w:rsidR="001A07ED" w:rsidRPr="00E23F7D">
        <w:t xml:space="preserve">. </w:t>
      </w:r>
    </w:p>
    <w:p w14:paraId="72F79A86" w14:textId="2E18ABB6" w:rsidR="00505222" w:rsidRPr="00E23F7D" w:rsidRDefault="001132A6" w:rsidP="00A2017E">
      <w:pPr>
        <w:pStyle w:val="BodyText"/>
      </w:pPr>
      <w:r w:rsidRPr="00E23F7D">
        <w:t xml:space="preserve">Results for </w:t>
      </w:r>
      <w:r w:rsidR="002679C6">
        <w:t xml:space="preserve">the </w:t>
      </w:r>
      <w:r w:rsidR="007E3866">
        <w:t>Primary Comparison</w:t>
      </w:r>
      <w:r>
        <w:t xml:space="preserve">: </w:t>
      </w:r>
      <w:r w:rsidRPr="00E23F7D">
        <w:t>WHM v</w:t>
      </w:r>
      <w:r>
        <w:t>er</w:t>
      </w:r>
      <w:r w:rsidRPr="00E23F7D">
        <w:t>s</w:t>
      </w:r>
      <w:r>
        <w:t>us</w:t>
      </w:r>
      <w:r w:rsidRPr="00E23F7D">
        <w:t xml:space="preserve"> placebo</w:t>
      </w:r>
      <w:r w:rsidRPr="00334ABB">
        <w:t xml:space="preserve"> </w:t>
      </w:r>
      <w:r w:rsidRPr="00E23F7D">
        <w:t>are provided in the Summary of Findings tables (</w:t>
      </w:r>
      <w:r>
        <w:t>see S</w:t>
      </w:r>
      <w:r w:rsidRPr="00E23F7D">
        <w:t>ection</w:t>
      </w:r>
      <w:r>
        <w:t xml:space="preserve"> </w:t>
      </w:r>
      <w:r>
        <w:fldChar w:fldCharType="begin" w:fldLock="1"/>
      </w:r>
      <w:r>
        <w:instrText xml:space="preserve"> REF _Ref162283691 \r \h </w:instrText>
      </w:r>
      <w:r>
        <w:fldChar w:fldCharType="separate"/>
      </w:r>
      <w:r w:rsidR="00E2214E">
        <w:t>4.16.5</w:t>
      </w:r>
      <w:r>
        <w:fldChar w:fldCharType="end"/>
      </w:r>
      <w:r w:rsidRPr="00E23F7D">
        <w:t>)</w:t>
      </w:r>
      <w:r>
        <w:t xml:space="preserve">. There </w:t>
      </w:r>
      <w:r w:rsidR="001C67BE">
        <w:t>was one</w:t>
      </w:r>
      <w:r>
        <w:t xml:space="preserve"> </w:t>
      </w:r>
      <w:r w:rsidR="001C67BE">
        <w:t xml:space="preserve">study </w:t>
      </w:r>
      <w:r>
        <w:t>found for</w:t>
      </w:r>
      <w:r w:rsidR="002679C6">
        <w:t xml:space="preserve"> the</w:t>
      </w:r>
      <w:r>
        <w:t xml:space="preserve"> </w:t>
      </w:r>
      <w:r w:rsidR="007E3866">
        <w:t>Secondary Comparison</w:t>
      </w:r>
      <w:r>
        <w:t>: WHM versus inactive control (no intervention, usual care</w:t>
      </w:r>
      <w:r w:rsidR="00D83AAF">
        <w:t xml:space="preserve"> [if inactive]</w:t>
      </w:r>
      <w:r>
        <w:t>)</w:t>
      </w:r>
      <w:r w:rsidR="001C67BE">
        <w:t xml:space="preserve">, however </w:t>
      </w:r>
      <w:r w:rsidR="006209CA">
        <w:t xml:space="preserve">it </w:t>
      </w:r>
      <w:r w:rsidR="001C67BE">
        <w:t>failed to provide any meaningful data for inclusion</w:t>
      </w:r>
      <w:r>
        <w:t>.</w:t>
      </w:r>
      <w:r w:rsidR="00640FED">
        <w:t xml:space="preserve"> Results for the Tertiary Comparison (versus active comparators) are provided in Appendix F2.</w:t>
      </w:r>
    </w:p>
    <w:p w14:paraId="21B1A414" w14:textId="13106375" w:rsidR="00A2017E" w:rsidRPr="00E23F7D" w:rsidRDefault="00A2017E" w:rsidP="00A2017E">
      <w:pPr>
        <w:pStyle w:val="Caption"/>
      </w:pPr>
      <w:bookmarkStart w:id="268" w:name="_Toc177486188"/>
      <w:r w:rsidRPr="00E23F7D">
        <w:t xml:space="preserve">Table </w:t>
      </w:r>
      <w:r w:rsidR="00D42B8A">
        <w:fldChar w:fldCharType="begin"/>
      </w:r>
      <w:r w:rsidR="00D42B8A">
        <w:instrText xml:space="preserve"> SEQ Table \* ARABIC </w:instrText>
      </w:r>
      <w:r w:rsidR="00D42B8A">
        <w:fldChar w:fldCharType="separate"/>
      </w:r>
      <w:r w:rsidR="006C1868">
        <w:rPr>
          <w:noProof/>
        </w:rPr>
        <w:t>13</w:t>
      </w:r>
      <w:r w:rsidR="00D42B8A">
        <w:fldChar w:fldCharType="end"/>
      </w:r>
      <w:r w:rsidRPr="00E23F7D">
        <w:tab/>
        <w:t xml:space="preserve">List of included systematic reviews and overlap with eligible RCTs (per outcome): </w:t>
      </w:r>
      <w:r w:rsidR="00E5278A" w:rsidRPr="00E23F7D">
        <w:t>Acne</w:t>
      </w:r>
      <w:bookmarkEnd w:id="268"/>
    </w:p>
    <w:tbl>
      <w:tblPr>
        <w:tblStyle w:val="PlainTable2"/>
        <w:tblW w:w="5004" w:type="pct"/>
        <w:tblLayout w:type="fixed"/>
        <w:tblLook w:val="04A0" w:firstRow="1" w:lastRow="0" w:firstColumn="1" w:lastColumn="0" w:noHBand="0" w:noVBand="1"/>
      </w:tblPr>
      <w:tblGrid>
        <w:gridCol w:w="1277"/>
        <w:gridCol w:w="708"/>
        <w:gridCol w:w="2268"/>
        <w:gridCol w:w="611"/>
        <w:gridCol w:w="611"/>
        <w:gridCol w:w="611"/>
        <w:gridCol w:w="611"/>
        <w:gridCol w:w="611"/>
        <w:gridCol w:w="611"/>
        <w:gridCol w:w="611"/>
        <w:gridCol w:w="611"/>
        <w:gridCol w:w="612"/>
      </w:tblGrid>
      <w:tr w:rsidR="00A2017E" w:rsidRPr="00E23F7D" w14:paraId="3536EFFD" w14:textId="77777777" w:rsidTr="000B266E">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77" w:type="dxa"/>
            <w:vMerge w:val="restart"/>
          </w:tcPr>
          <w:p w14:paraId="36F04F82" w14:textId="77777777" w:rsidR="00A2017E" w:rsidRPr="00E23F7D" w:rsidRDefault="00A2017E">
            <w:pPr>
              <w:pStyle w:val="Tabletext8pt"/>
              <w:rPr>
                <w:rStyle w:val="Strong"/>
                <w:b/>
                <w:bCs w:val="0"/>
              </w:rPr>
            </w:pPr>
            <w:r w:rsidRPr="00E23F7D">
              <w:t>Review ID</w:t>
            </w:r>
          </w:p>
        </w:tc>
        <w:tc>
          <w:tcPr>
            <w:tcW w:w="708" w:type="dxa"/>
            <w:vMerge w:val="restart"/>
            <w:textDirection w:val="btLr"/>
          </w:tcPr>
          <w:p w14:paraId="3C270991" w14:textId="77777777" w:rsidR="00A2017E" w:rsidRPr="00966769" w:rsidRDefault="00A2017E" w:rsidP="00966769">
            <w:pPr>
              <w:pStyle w:val="Tabletext8pt"/>
              <w:cnfStyle w:val="100000000000" w:firstRow="1" w:lastRow="0" w:firstColumn="0" w:lastColumn="0" w:oddVBand="0" w:evenVBand="0" w:oddHBand="0" w:evenHBand="0" w:firstRowFirstColumn="0" w:firstRowLastColumn="0" w:lastRowFirstColumn="0" w:lastRowLastColumn="0"/>
            </w:pPr>
            <w:r w:rsidRPr="00966769">
              <w:t>Best available*</w:t>
            </w:r>
          </w:p>
        </w:tc>
        <w:tc>
          <w:tcPr>
            <w:tcW w:w="2268" w:type="dxa"/>
            <w:vMerge w:val="restart"/>
            <w:hideMark/>
          </w:tcPr>
          <w:p w14:paraId="40A6C343" w14:textId="77777777" w:rsidR="00A2017E" w:rsidRPr="00E23F7D" w:rsidRDefault="00A2017E">
            <w:pPr>
              <w:pStyle w:val="Tabletext8pt"/>
              <w:cnfStyle w:val="100000000000" w:firstRow="1" w:lastRow="0" w:firstColumn="0" w:lastColumn="0" w:oddVBand="0" w:evenVBand="0" w:oddHBand="0" w:evenHBand="0" w:firstRowFirstColumn="0" w:firstRowLastColumn="0" w:lastRowFirstColumn="0" w:lastRowLastColumn="0"/>
            </w:pPr>
            <w:r w:rsidRPr="00E23F7D">
              <w:t>Prioritised outcome domain</w:t>
            </w:r>
          </w:p>
        </w:tc>
        <w:tc>
          <w:tcPr>
            <w:tcW w:w="5500" w:type="dxa"/>
            <w:gridSpan w:val="9"/>
          </w:tcPr>
          <w:p w14:paraId="0110BFAC" w14:textId="2249B810" w:rsidR="00F2470C" w:rsidRPr="00E23F7D" w:rsidRDefault="00F2470C">
            <w:pPr>
              <w:pStyle w:val="Tabletext8pt"/>
              <w:cnfStyle w:val="100000000000" w:firstRow="1" w:lastRow="0" w:firstColumn="0" w:lastColumn="0" w:oddVBand="0" w:evenVBand="0" w:oddHBand="0" w:evenHBand="0" w:firstRowFirstColumn="0" w:firstRowLastColumn="0" w:lastRowFirstColumn="0" w:lastRowLastColumn="0"/>
            </w:pPr>
            <w:r w:rsidRPr="00E23F7D">
              <w:t>Study ID</w:t>
            </w:r>
          </w:p>
        </w:tc>
      </w:tr>
      <w:tr w:rsidR="00A2017E" w:rsidRPr="00E23F7D" w14:paraId="142D513A" w14:textId="5D878589" w:rsidTr="000B266E">
        <w:trPr>
          <w:cnfStyle w:val="000000100000" w:firstRow="0" w:lastRow="0" w:firstColumn="0" w:lastColumn="0" w:oddVBand="0" w:evenVBand="0" w:oddHBand="1" w:evenHBand="0" w:firstRowFirstColumn="0" w:firstRowLastColumn="0" w:lastRowFirstColumn="0" w:lastRowLastColumn="0"/>
          <w:cantSplit/>
          <w:trHeight w:val="1162"/>
        </w:trPr>
        <w:tc>
          <w:tcPr>
            <w:cnfStyle w:val="001000000000" w:firstRow="0" w:lastRow="0" w:firstColumn="1" w:lastColumn="0" w:oddVBand="0" w:evenVBand="0" w:oddHBand="0" w:evenHBand="0" w:firstRowFirstColumn="0" w:firstRowLastColumn="0" w:lastRowFirstColumn="0" w:lastRowLastColumn="0"/>
            <w:tcW w:w="1277" w:type="dxa"/>
            <w:vMerge/>
          </w:tcPr>
          <w:p w14:paraId="17A18EF6" w14:textId="77777777" w:rsidR="00A2017E" w:rsidRPr="00E23F7D" w:rsidRDefault="00A2017E">
            <w:pPr>
              <w:pStyle w:val="Tabletext8pt"/>
            </w:pPr>
          </w:p>
        </w:tc>
        <w:tc>
          <w:tcPr>
            <w:tcW w:w="708" w:type="dxa"/>
            <w:vMerge/>
          </w:tcPr>
          <w:p w14:paraId="2BF622E0" w14:textId="77777777" w:rsidR="00A2017E" w:rsidRPr="00E23F7D" w:rsidRDefault="00A2017E">
            <w:pPr>
              <w:pStyle w:val="Tabletext8pt"/>
              <w:cnfStyle w:val="000000100000" w:firstRow="0" w:lastRow="0" w:firstColumn="0" w:lastColumn="0" w:oddVBand="0" w:evenVBand="0" w:oddHBand="1" w:evenHBand="0" w:firstRowFirstColumn="0" w:firstRowLastColumn="0" w:lastRowFirstColumn="0" w:lastRowLastColumn="0"/>
            </w:pPr>
          </w:p>
        </w:tc>
        <w:tc>
          <w:tcPr>
            <w:tcW w:w="2268" w:type="dxa"/>
            <w:vMerge/>
            <w:hideMark/>
          </w:tcPr>
          <w:p w14:paraId="1CA4A4FF" w14:textId="77777777" w:rsidR="00A2017E" w:rsidRPr="00E23F7D" w:rsidRDefault="00A2017E">
            <w:pPr>
              <w:pStyle w:val="Tabletext8pt"/>
              <w:cnfStyle w:val="000000100000" w:firstRow="0" w:lastRow="0" w:firstColumn="0" w:lastColumn="0" w:oddVBand="0" w:evenVBand="0" w:oddHBand="1" w:evenHBand="0" w:firstRowFirstColumn="0" w:firstRowLastColumn="0" w:lastRowFirstColumn="0" w:lastRowLastColumn="0"/>
            </w:pPr>
          </w:p>
        </w:tc>
        <w:tc>
          <w:tcPr>
            <w:tcW w:w="611" w:type="dxa"/>
            <w:textDirection w:val="btLr"/>
          </w:tcPr>
          <w:p w14:paraId="735A9842" w14:textId="1B90FB0B" w:rsidR="00B82B23" w:rsidRPr="004B4830" w:rsidRDefault="00F3372C" w:rsidP="004B4830">
            <w:pPr>
              <w:pStyle w:val="Tabletext8pt"/>
              <w:cnfStyle w:val="000000100000" w:firstRow="0" w:lastRow="0" w:firstColumn="0" w:lastColumn="0" w:oddVBand="0" w:evenVBand="0" w:oddHBand="1" w:evenHBand="0" w:firstRowFirstColumn="0" w:firstRowLastColumn="0" w:lastRowFirstColumn="0" w:lastRowLastColumn="0"/>
              <w:rPr>
                <w:bCs w:val="0"/>
                <w:lang w:eastAsia="en-AU"/>
              </w:rPr>
            </w:pPr>
            <w:r w:rsidRPr="004B4830">
              <w:rPr>
                <w:bCs w:val="0"/>
              </w:rPr>
              <w:t>Waranuch 2019</w:t>
            </w:r>
            <w:r w:rsidRPr="004B4830">
              <w:rPr>
                <w:bCs w:val="0"/>
              </w:rPr>
              <w:br/>
            </w:r>
          </w:p>
        </w:tc>
        <w:tc>
          <w:tcPr>
            <w:tcW w:w="611" w:type="dxa"/>
            <w:textDirection w:val="btLr"/>
          </w:tcPr>
          <w:p w14:paraId="75902312" w14:textId="58F26264" w:rsidR="00A2017E" w:rsidRPr="00E23F7D" w:rsidRDefault="00F3372C">
            <w:pPr>
              <w:pStyle w:val="Tabletext8pt"/>
              <w:cnfStyle w:val="000000100000" w:firstRow="0" w:lastRow="0" w:firstColumn="0" w:lastColumn="0" w:oddVBand="0" w:evenVBand="0" w:oddHBand="1" w:evenHBand="0" w:firstRowFirstColumn="0" w:firstRowLastColumn="0" w:lastRowFirstColumn="0" w:lastRowLastColumn="0"/>
            </w:pPr>
            <w:r w:rsidRPr="00E23F7D">
              <w:t>Lu 2016</w:t>
            </w:r>
          </w:p>
        </w:tc>
        <w:tc>
          <w:tcPr>
            <w:tcW w:w="611" w:type="dxa"/>
            <w:textDirection w:val="btLr"/>
          </w:tcPr>
          <w:p w14:paraId="359E5690" w14:textId="3BFC9847" w:rsidR="00B82B23" w:rsidRPr="00E23F7D" w:rsidRDefault="00F3372C">
            <w:pPr>
              <w:pStyle w:val="Tabletext8p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E23F7D">
              <w:t>Yoon 2013</w:t>
            </w:r>
          </w:p>
        </w:tc>
        <w:tc>
          <w:tcPr>
            <w:tcW w:w="611" w:type="dxa"/>
            <w:textDirection w:val="btLr"/>
          </w:tcPr>
          <w:p w14:paraId="166B90E1" w14:textId="3D33C248" w:rsidR="00B82B23" w:rsidRPr="00E23F7D" w:rsidRDefault="00F3372C">
            <w:pPr>
              <w:pStyle w:val="Tabletext8p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E23F7D">
              <w:t>Jung 2012</w:t>
            </w:r>
          </w:p>
        </w:tc>
        <w:tc>
          <w:tcPr>
            <w:tcW w:w="611" w:type="dxa"/>
            <w:textDirection w:val="btLr"/>
          </w:tcPr>
          <w:p w14:paraId="37A1D4EA" w14:textId="5D1E9B28" w:rsidR="00B82B23" w:rsidRPr="00E23F7D" w:rsidRDefault="00F3372C">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23F7D">
              <w:t>Sharquie 2008</w:t>
            </w:r>
          </w:p>
        </w:tc>
        <w:tc>
          <w:tcPr>
            <w:tcW w:w="611" w:type="dxa"/>
            <w:textDirection w:val="btLr"/>
          </w:tcPr>
          <w:p w14:paraId="5671F24B" w14:textId="4FBE7D82" w:rsidR="00B82B23" w:rsidRPr="00E23F7D" w:rsidRDefault="00F3372C">
            <w:pPr>
              <w:pStyle w:val="Tabletext8p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E23F7D">
              <w:t>Sharquie 2006</w:t>
            </w:r>
          </w:p>
        </w:tc>
        <w:tc>
          <w:tcPr>
            <w:tcW w:w="611" w:type="dxa"/>
            <w:textDirection w:val="btLr"/>
          </w:tcPr>
          <w:p w14:paraId="6C69068D" w14:textId="70A79F0E" w:rsidR="00B82B23" w:rsidRPr="00E23F7D" w:rsidRDefault="00F3372C">
            <w:pPr>
              <w:pStyle w:val="Tabletext8p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E23F7D">
              <w:t>Lalla 2001</w:t>
            </w:r>
          </w:p>
        </w:tc>
        <w:tc>
          <w:tcPr>
            <w:tcW w:w="611" w:type="dxa"/>
            <w:textDirection w:val="btLr"/>
          </w:tcPr>
          <w:p w14:paraId="3FA065C9" w14:textId="1601EC38" w:rsidR="00F3372C" w:rsidRPr="00E23F7D" w:rsidRDefault="00F3372C" w:rsidP="00F3372C">
            <w:pPr>
              <w:pStyle w:val="Tabletext8p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E23F7D">
              <w:t>Basset 1990</w:t>
            </w:r>
          </w:p>
        </w:tc>
        <w:tc>
          <w:tcPr>
            <w:tcW w:w="612" w:type="dxa"/>
            <w:textDirection w:val="btLr"/>
          </w:tcPr>
          <w:p w14:paraId="181D535E" w14:textId="19AFD774" w:rsidR="00F3372C" w:rsidRPr="00E23F7D" w:rsidRDefault="00F3372C" w:rsidP="00F3372C">
            <w:pPr>
              <w:pStyle w:val="Tabletext8p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E23F7D">
              <w:t>Fulton 1990</w:t>
            </w:r>
          </w:p>
        </w:tc>
      </w:tr>
      <w:tr w:rsidR="00A2017E" w:rsidRPr="00E23F7D" w14:paraId="75B88DB9" w14:textId="507FDB48" w:rsidTr="000B266E">
        <w:trPr>
          <w:trHeight w:val="250"/>
        </w:trPr>
        <w:tc>
          <w:tcPr>
            <w:cnfStyle w:val="001000000000" w:firstRow="0" w:lastRow="0" w:firstColumn="1" w:lastColumn="0" w:oddVBand="0" w:evenVBand="0" w:oddHBand="0" w:evenHBand="0" w:firstRowFirstColumn="0" w:firstRowLastColumn="0" w:lastRowFirstColumn="0" w:lastRowLastColumn="0"/>
            <w:tcW w:w="1277" w:type="dxa"/>
            <w:vMerge w:val="restart"/>
          </w:tcPr>
          <w:p w14:paraId="2991D73E" w14:textId="0632A7E8" w:rsidR="0082232B" w:rsidRPr="00E23F7D" w:rsidRDefault="00EE418B">
            <w:pPr>
              <w:pStyle w:val="Tabletext8pt"/>
              <w:rPr>
                <w:lang w:eastAsia="en-AU"/>
              </w:rPr>
            </w:pPr>
            <w:r w:rsidRPr="00E23F7D">
              <w:rPr>
                <w:lang w:eastAsia="en-AU"/>
              </w:rPr>
              <w:t>Kim 2021</w:t>
            </w:r>
          </w:p>
        </w:tc>
        <w:tc>
          <w:tcPr>
            <w:tcW w:w="708" w:type="dxa"/>
            <w:vMerge w:val="restart"/>
            <w:shd w:val="clear" w:color="auto" w:fill="auto"/>
          </w:tcPr>
          <w:p w14:paraId="5AFB2FB3" w14:textId="77777777" w:rsidR="00A2017E" w:rsidRPr="00DD2325" w:rsidRDefault="00A2017E" w:rsidP="00C30CDD">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bCs w:val="0"/>
              </w:rPr>
            </w:pPr>
            <w:r w:rsidRPr="00DD2325">
              <w:rPr>
                <w:rFonts w:ascii="Segoe UI Symbol" w:hAnsi="Segoe UI Symbol"/>
                <w:bCs w:val="0"/>
              </w:rPr>
              <w:t>✓</w:t>
            </w:r>
          </w:p>
        </w:tc>
        <w:tc>
          <w:tcPr>
            <w:tcW w:w="2268" w:type="dxa"/>
          </w:tcPr>
          <w:p w14:paraId="7161DF7C" w14:textId="531B19B0" w:rsidR="0082232B" w:rsidRPr="00E23F7D" w:rsidRDefault="00EE418B">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23F7D">
              <w:t xml:space="preserve">Disease improvement </w:t>
            </w:r>
            <w:r w:rsidRPr="00E23F7D">
              <w:br/>
              <w:t>(a</w:t>
            </w:r>
            <w:r w:rsidRPr="00E23F7D">
              <w:rPr>
                <w:lang w:eastAsia="en-AU"/>
              </w:rPr>
              <w:t>cne lesion count)</w:t>
            </w:r>
          </w:p>
        </w:tc>
        <w:tc>
          <w:tcPr>
            <w:tcW w:w="611" w:type="dxa"/>
            <w:shd w:val="clear" w:color="auto" w:fill="00968F" w:themeFill="accent3"/>
            <w:noWrap/>
          </w:tcPr>
          <w:p w14:paraId="52C782BE" w14:textId="31F4325D" w:rsidR="00A2017E" w:rsidRPr="00E23F7D" w:rsidRDefault="00EE418B">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Y</w:t>
            </w:r>
          </w:p>
        </w:tc>
        <w:tc>
          <w:tcPr>
            <w:tcW w:w="611" w:type="dxa"/>
            <w:shd w:val="clear" w:color="auto" w:fill="00968F" w:themeFill="accent3"/>
          </w:tcPr>
          <w:p w14:paraId="4AEFA60A" w14:textId="77777777" w:rsidR="00A2017E" w:rsidRPr="00E23F7D" w:rsidRDefault="00A2017E">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Y</w:t>
            </w:r>
          </w:p>
        </w:tc>
        <w:tc>
          <w:tcPr>
            <w:tcW w:w="611" w:type="dxa"/>
            <w:shd w:val="clear" w:color="auto" w:fill="00968F" w:themeFill="accent3"/>
            <w:noWrap/>
          </w:tcPr>
          <w:p w14:paraId="66C1A080" w14:textId="2F6962CE" w:rsidR="00A2017E" w:rsidRPr="00E23F7D" w:rsidRDefault="00EE418B">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Y</w:t>
            </w:r>
          </w:p>
        </w:tc>
        <w:tc>
          <w:tcPr>
            <w:tcW w:w="611" w:type="dxa"/>
            <w:noWrap/>
          </w:tcPr>
          <w:p w14:paraId="2D374AA8" w14:textId="5B991539" w:rsidR="00A2017E" w:rsidRPr="00E23F7D" w:rsidRDefault="00EE418B">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611" w:type="dxa"/>
            <w:shd w:val="clear" w:color="auto" w:fill="00968F" w:themeFill="accent3"/>
            <w:noWrap/>
          </w:tcPr>
          <w:p w14:paraId="3D37E80C" w14:textId="44812383" w:rsidR="00A2017E" w:rsidRPr="00E23F7D" w:rsidRDefault="00EE418B">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Y</w:t>
            </w:r>
          </w:p>
        </w:tc>
        <w:tc>
          <w:tcPr>
            <w:tcW w:w="611" w:type="dxa"/>
            <w:shd w:val="clear" w:color="auto" w:fill="00968F" w:themeFill="accent3"/>
            <w:noWrap/>
          </w:tcPr>
          <w:p w14:paraId="24CDE61C" w14:textId="06E2E691" w:rsidR="00A2017E" w:rsidRPr="00E23F7D" w:rsidRDefault="00EE418B">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Y</w:t>
            </w:r>
          </w:p>
        </w:tc>
        <w:tc>
          <w:tcPr>
            <w:tcW w:w="611" w:type="dxa"/>
            <w:noWrap/>
          </w:tcPr>
          <w:p w14:paraId="0A017A2C" w14:textId="58CC9362" w:rsidR="00A2017E" w:rsidRPr="00E23F7D" w:rsidRDefault="00EE418B">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611" w:type="dxa"/>
          </w:tcPr>
          <w:p w14:paraId="672DE538" w14:textId="297CFE34" w:rsidR="00EE418B" w:rsidRPr="00E23F7D" w:rsidRDefault="00EE418B" w:rsidP="00315D80">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612" w:type="dxa"/>
          </w:tcPr>
          <w:p w14:paraId="43E47D66" w14:textId="3D71E16E" w:rsidR="00EE418B" w:rsidRPr="00E23F7D" w:rsidRDefault="00EE418B" w:rsidP="00315D80">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r>
      <w:tr w:rsidR="00315D80" w:rsidRPr="00E23F7D" w14:paraId="428D0F55" w14:textId="77777777" w:rsidTr="000B266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77" w:type="dxa"/>
            <w:vMerge/>
          </w:tcPr>
          <w:p w14:paraId="7DF58171" w14:textId="77777777" w:rsidR="00315D80" w:rsidRPr="00E23F7D" w:rsidRDefault="00315D80" w:rsidP="00315D80">
            <w:pPr>
              <w:pStyle w:val="Tabletext8pt"/>
              <w:rPr>
                <w:lang w:eastAsia="en-AU"/>
              </w:rPr>
            </w:pPr>
          </w:p>
        </w:tc>
        <w:tc>
          <w:tcPr>
            <w:tcW w:w="708" w:type="dxa"/>
            <w:vMerge/>
            <w:shd w:val="clear" w:color="auto" w:fill="auto"/>
          </w:tcPr>
          <w:p w14:paraId="4E73BEB1" w14:textId="77777777" w:rsidR="00315D80" w:rsidRPr="00E23F7D" w:rsidRDefault="00315D80" w:rsidP="00C30CDD">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p>
        </w:tc>
        <w:tc>
          <w:tcPr>
            <w:tcW w:w="2268" w:type="dxa"/>
          </w:tcPr>
          <w:p w14:paraId="496762D8" w14:textId="639A5776" w:rsidR="00315D80" w:rsidRPr="00E23F7D" w:rsidRDefault="00315D80" w:rsidP="00315D80">
            <w:pPr>
              <w:pStyle w:val="Tabletext8pt"/>
              <w:cnfStyle w:val="000000100000" w:firstRow="0" w:lastRow="0" w:firstColumn="0" w:lastColumn="0" w:oddVBand="0" w:evenVBand="0" w:oddHBand="1" w:evenHBand="0" w:firstRowFirstColumn="0" w:firstRowLastColumn="0" w:lastRowFirstColumn="0" w:lastRowLastColumn="0"/>
            </w:pPr>
            <w:r w:rsidRPr="00E23F7D">
              <w:t>Patient subjective assessment (VAS)</w:t>
            </w:r>
          </w:p>
        </w:tc>
        <w:tc>
          <w:tcPr>
            <w:tcW w:w="611" w:type="dxa"/>
            <w:shd w:val="clear" w:color="auto" w:fill="E1E4E5" w:themeFill="accent5"/>
            <w:noWrap/>
          </w:tcPr>
          <w:p w14:paraId="1E47CA71" w14:textId="6EA7C51E" w:rsidR="00315D80" w:rsidRPr="00E23F7D" w:rsidRDefault="00315D80"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1" w:type="dxa"/>
            <w:shd w:val="clear" w:color="auto" w:fill="E1E4E5" w:themeFill="accent5"/>
          </w:tcPr>
          <w:p w14:paraId="432E1FF3" w14:textId="51604DFF" w:rsidR="00315D80" w:rsidRPr="00E23F7D" w:rsidRDefault="00315D80"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1" w:type="dxa"/>
            <w:shd w:val="clear" w:color="auto" w:fill="00968F" w:themeFill="accent3"/>
            <w:noWrap/>
          </w:tcPr>
          <w:p w14:paraId="5B8C9161" w14:textId="14542C3A" w:rsidR="00315D80" w:rsidRPr="00E23F7D" w:rsidRDefault="00315D80"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Y</w:t>
            </w:r>
          </w:p>
        </w:tc>
        <w:tc>
          <w:tcPr>
            <w:tcW w:w="611" w:type="dxa"/>
            <w:noWrap/>
          </w:tcPr>
          <w:p w14:paraId="3AB229DA" w14:textId="4CEA05AA" w:rsidR="00315D80" w:rsidRPr="00E23F7D" w:rsidRDefault="00315D80"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1" w:type="dxa"/>
            <w:shd w:val="clear" w:color="auto" w:fill="E1E4E5" w:themeFill="accent5"/>
            <w:noWrap/>
          </w:tcPr>
          <w:p w14:paraId="5FFC7473" w14:textId="10272D03" w:rsidR="00315D80" w:rsidRPr="00E23F7D" w:rsidRDefault="00315D80"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1" w:type="dxa"/>
            <w:shd w:val="clear" w:color="auto" w:fill="E1E4E5" w:themeFill="accent5"/>
            <w:noWrap/>
          </w:tcPr>
          <w:p w14:paraId="730C3AF6" w14:textId="19BAA529" w:rsidR="00315D80" w:rsidRPr="00E23F7D" w:rsidRDefault="00315D80"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1" w:type="dxa"/>
            <w:shd w:val="clear" w:color="auto" w:fill="auto"/>
            <w:noWrap/>
          </w:tcPr>
          <w:p w14:paraId="373EF1BE" w14:textId="34AACBFA" w:rsidR="00315D80" w:rsidRPr="00E23F7D" w:rsidRDefault="00315D80"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1" w:type="dxa"/>
            <w:shd w:val="clear" w:color="auto" w:fill="auto"/>
          </w:tcPr>
          <w:p w14:paraId="04CCE1F7" w14:textId="175FFFC7" w:rsidR="00315D80" w:rsidRPr="00E23F7D" w:rsidRDefault="00315D80"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2" w:type="dxa"/>
            <w:shd w:val="clear" w:color="auto" w:fill="auto"/>
          </w:tcPr>
          <w:p w14:paraId="43056F56" w14:textId="58E4337B" w:rsidR="00315D80" w:rsidRPr="00E23F7D" w:rsidRDefault="00315D80"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r>
      <w:tr w:rsidR="0038445E" w:rsidRPr="00E23F7D" w14:paraId="55B0F9E3" w14:textId="7D89E331" w:rsidTr="000B266E">
        <w:trPr>
          <w:trHeight w:val="56"/>
        </w:trPr>
        <w:tc>
          <w:tcPr>
            <w:cnfStyle w:val="001000000000" w:firstRow="0" w:lastRow="0" w:firstColumn="1" w:lastColumn="0" w:oddVBand="0" w:evenVBand="0" w:oddHBand="0" w:evenHBand="0" w:firstRowFirstColumn="0" w:firstRowLastColumn="0" w:lastRowFirstColumn="0" w:lastRowLastColumn="0"/>
            <w:tcW w:w="1277" w:type="dxa"/>
          </w:tcPr>
          <w:p w14:paraId="630B2471" w14:textId="798C3424" w:rsidR="0038445E" w:rsidRPr="00E23F7D" w:rsidRDefault="0038445E" w:rsidP="0038445E">
            <w:pPr>
              <w:pStyle w:val="Tabletext8pt"/>
            </w:pPr>
            <w:r w:rsidRPr="00E23F7D">
              <w:t>Vaughn 2016</w:t>
            </w:r>
          </w:p>
        </w:tc>
        <w:tc>
          <w:tcPr>
            <w:tcW w:w="708" w:type="dxa"/>
          </w:tcPr>
          <w:p w14:paraId="3D81E7E8" w14:textId="56944DD3" w:rsidR="0038445E" w:rsidRPr="00E23F7D" w:rsidRDefault="0038445E" w:rsidP="00C30CDD">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23F7D">
              <w:rPr>
                <w:lang w:eastAsia="en-AU"/>
              </w:rPr>
              <w:t>X</w:t>
            </w:r>
          </w:p>
        </w:tc>
        <w:tc>
          <w:tcPr>
            <w:tcW w:w="2268" w:type="dxa"/>
            <w:vAlign w:val="top"/>
          </w:tcPr>
          <w:p w14:paraId="3BAA757D" w14:textId="581ECAC5" w:rsidR="0038445E" w:rsidRPr="00E23F7D" w:rsidRDefault="0038445E" w:rsidP="0038445E">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23F7D">
              <w:t xml:space="preserve">Disease improvement </w:t>
            </w:r>
            <w:r w:rsidRPr="00E23F7D">
              <w:br/>
            </w:r>
            <w:r w:rsidR="00417929" w:rsidRPr="00E23F7D">
              <w:t>(Leed’s score</w:t>
            </w:r>
            <w:r w:rsidRPr="00E23F7D">
              <w:rPr>
                <w:lang w:eastAsia="en-AU"/>
              </w:rPr>
              <w:t>)</w:t>
            </w:r>
          </w:p>
        </w:tc>
        <w:tc>
          <w:tcPr>
            <w:tcW w:w="611" w:type="dxa"/>
          </w:tcPr>
          <w:p w14:paraId="156A1DD2" w14:textId="51ECDE9E" w:rsidR="0038445E" w:rsidRPr="00E23F7D" w:rsidRDefault="0038445E" w:rsidP="00315D80">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23F7D">
              <w:rPr>
                <w:bCs w:val="0"/>
              </w:rPr>
              <w:t>--</w:t>
            </w:r>
          </w:p>
        </w:tc>
        <w:tc>
          <w:tcPr>
            <w:tcW w:w="611" w:type="dxa"/>
          </w:tcPr>
          <w:p w14:paraId="2306B9DD" w14:textId="636289CF" w:rsidR="0038445E" w:rsidRPr="00E23F7D" w:rsidRDefault="0038445E" w:rsidP="00315D80">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611" w:type="dxa"/>
            <w:shd w:val="clear" w:color="auto" w:fill="auto"/>
          </w:tcPr>
          <w:p w14:paraId="54150C14" w14:textId="55FF7F18" w:rsidR="0038445E" w:rsidRPr="00E23F7D" w:rsidRDefault="0038445E" w:rsidP="00315D80">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23F7D">
              <w:rPr>
                <w:bCs w:val="0"/>
              </w:rPr>
              <w:t>--</w:t>
            </w:r>
          </w:p>
        </w:tc>
        <w:tc>
          <w:tcPr>
            <w:tcW w:w="611" w:type="dxa"/>
            <w:shd w:val="clear" w:color="auto" w:fill="auto"/>
            <w:noWrap/>
          </w:tcPr>
          <w:p w14:paraId="467D4F54" w14:textId="30FC95C1" w:rsidR="0038445E" w:rsidRPr="00E23F7D" w:rsidRDefault="0038445E" w:rsidP="00315D80">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611" w:type="dxa"/>
            <w:noWrap/>
          </w:tcPr>
          <w:p w14:paraId="50593137" w14:textId="658647A7" w:rsidR="0038445E" w:rsidRPr="00E23F7D" w:rsidRDefault="0038445E" w:rsidP="00315D80">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611" w:type="dxa"/>
            <w:noWrap/>
          </w:tcPr>
          <w:p w14:paraId="08C1F3CF" w14:textId="692F83D9" w:rsidR="0038445E" w:rsidRPr="00E23F7D" w:rsidRDefault="0038445E" w:rsidP="00315D80">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611" w:type="dxa"/>
            <w:shd w:val="clear" w:color="auto" w:fill="B5DCDD" w:themeFill="accent4"/>
            <w:noWrap/>
          </w:tcPr>
          <w:p w14:paraId="13B30419" w14:textId="7E4F309D" w:rsidR="0038445E" w:rsidRPr="00E23F7D" w:rsidRDefault="00315D80" w:rsidP="00315D80">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611" w:type="dxa"/>
          </w:tcPr>
          <w:p w14:paraId="3D18770A" w14:textId="7CDC1E26" w:rsidR="0038445E" w:rsidRPr="00E23F7D" w:rsidRDefault="0038445E" w:rsidP="00315D80">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612" w:type="dxa"/>
          </w:tcPr>
          <w:p w14:paraId="2DDDC45D" w14:textId="3C5D325C" w:rsidR="0038445E" w:rsidRPr="00E23F7D" w:rsidRDefault="0038445E" w:rsidP="00315D80">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r>
      <w:tr w:rsidR="0038445E" w:rsidRPr="00E23F7D" w14:paraId="5406410C" w14:textId="48FFFBB8" w:rsidTr="000B266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277" w:type="dxa"/>
          </w:tcPr>
          <w:p w14:paraId="50396EDA" w14:textId="6C00F214" w:rsidR="0038445E" w:rsidRPr="00E23F7D" w:rsidRDefault="0038445E" w:rsidP="0038445E">
            <w:pPr>
              <w:pStyle w:val="Tabletext8pt"/>
            </w:pPr>
            <w:r w:rsidRPr="00E23F7D">
              <w:t>Tuong 2015</w:t>
            </w:r>
          </w:p>
        </w:tc>
        <w:tc>
          <w:tcPr>
            <w:tcW w:w="708" w:type="dxa"/>
          </w:tcPr>
          <w:p w14:paraId="465E8526" w14:textId="25E176DF" w:rsidR="0038445E" w:rsidRPr="00E23F7D" w:rsidRDefault="0038445E" w:rsidP="00C30CDD">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23F7D">
              <w:rPr>
                <w:lang w:eastAsia="en-AU"/>
              </w:rPr>
              <w:t>X</w:t>
            </w:r>
          </w:p>
        </w:tc>
        <w:tc>
          <w:tcPr>
            <w:tcW w:w="2268" w:type="dxa"/>
            <w:vAlign w:val="top"/>
          </w:tcPr>
          <w:p w14:paraId="3326E87C" w14:textId="075841C4" w:rsidR="0038445E" w:rsidRPr="00E23F7D" w:rsidRDefault="0038445E" w:rsidP="0038445E">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23F7D">
              <w:t xml:space="preserve">Disease improvement </w:t>
            </w:r>
            <w:r w:rsidRPr="00E23F7D">
              <w:br/>
              <w:t>(a</w:t>
            </w:r>
            <w:r w:rsidRPr="00E23F7D">
              <w:rPr>
                <w:lang w:eastAsia="en-AU"/>
              </w:rPr>
              <w:t>cne lesion count)</w:t>
            </w:r>
          </w:p>
        </w:tc>
        <w:tc>
          <w:tcPr>
            <w:tcW w:w="611" w:type="dxa"/>
          </w:tcPr>
          <w:p w14:paraId="76B1A32D" w14:textId="072522E7" w:rsidR="0038445E" w:rsidRPr="00E23F7D" w:rsidRDefault="0038445E" w:rsidP="00315D80">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23F7D">
              <w:rPr>
                <w:bCs w:val="0"/>
              </w:rPr>
              <w:t>--</w:t>
            </w:r>
          </w:p>
        </w:tc>
        <w:tc>
          <w:tcPr>
            <w:tcW w:w="611" w:type="dxa"/>
          </w:tcPr>
          <w:p w14:paraId="17CDF627" w14:textId="564DAF93" w:rsidR="0038445E" w:rsidRPr="00E23F7D" w:rsidRDefault="0038445E"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1" w:type="dxa"/>
            <w:shd w:val="clear" w:color="auto" w:fill="auto"/>
          </w:tcPr>
          <w:p w14:paraId="5368F2EF" w14:textId="45BBAF8F" w:rsidR="0038445E" w:rsidRPr="00E23F7D" w:rsidRDefault="0038445E" w:rsidP="00315D80">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23F7D">
              <w:rPr>
                <w:bCs w:val="0"/>
              </w:rPr>
              <w:t>--</w:t>
            </w:r>
          </w:p>
        </w:tc>
        <w:tc>
          <w:tcPr>
            <w:tcW w:w="611" w:type="dxa"/>
            <w:shd w:val="clear" w:color="auto" w:fill="B5DCDD" w:themeFill="accent4"/>
            <w:noWrap/>
          </w:tcPr>
          <w:p w14:paraId="7C3CA093" w14:textId="142DFD5D" w:rsidR="0038445E" w:rsidRPr="00E23F7D" w:rsidRDefault="00315D80"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1" w:type="dxa"/>
            <w:noWrap/>
          </w:tcPr>
          <w:p w14:paraId="3CE91ADE" w14:textId="6B77CE92" w:rsidR="0038445E" w:rsidRPr="00E23F7D" w:rsidRDefault="0038445E"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1" w:type="dxa"/>
            <w:noWrap/>
          </w:tcPr>
          <w:p w14:paraId="55B88D0A" w14:textId="5EE20E2C" w:rsidR="0038445E" w:rsidRPr="00E23F7D" w:rsidRDefault="0038445E"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1" w:type="dxa"/>
            <w:noWrap/>
          </w:tcPr>
          <w:p w14:paraId="2407A308" w14:textId="23992DC9" w:rsidR="0038445E" w:rsidRPr="00E23F7D" w:rsidRDefault="0038445E"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1" w:type="dxa"/>
          </w:tcPr>
          <w:p w14:paraId="7C93E814" w14:textId="237D8DF8" w:rsidR="0038445E" w:rsidRPr="00E23F7D" w:rsidRDefault="0038445E"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2" w:type="dxa"/>
          </w:tcPr>
          <w:p w14:paraId="1F688F52" w14:textId="5E61CB16" w:rsidR="0038445E" w:rsidRPr="00E23F7D" w:rsidRDefault="0038445E"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r>
      <w:tr w:rsidR="0038445E" w:rsidRPr="00E23F7D" w14:paraId="0752453A" w14:textId="11E64C91" w:rsidTr="000B266E">
        <w:trPr>
          <w:trHeight w:val="56"/>
        </w:trPr>
        <w:tc>
          <w:tcPr>
            <w:cnfStyle w:val="001000000000" w:firstRow="0" w:lastRow="0" w:firstColumn="1" w:lastColumn="0" w:oddVBand="0" w:evenVBand="0" w:oddHBand="0" w:evenHBand="0" w:firstRowFirstColumn="0" w:firstRowLastColumn="0" w:lastRowFirstColumn="0" w:lastRowLastColumn="0"/>
            <w:tcW w:w="1277" w:type="dxa"/>
          </w:tcPr>
          <w:p w14:paraId="35D13A04" w14:textId="7C956C4B" w:rsidR="0038445E" w:rsidRPr="00E23F7D" w:rsidRDefault="0038445E" w:rsidP="0038445E">
            <w:pPr>
              <w:pStyle w:val="Tabletext8pt"/>
            </w:pPr>
            <w:r w:rsidRPr="00E23F7D">
              <w:t>Ernst 2002</w:t>
            </w:r>
          </w:p>
        </w:tc>
        <w:tc>
          <w:tcPr>
            <w:tcW w:w="708" w:type="dxa"/>
          </w:tcPr>
          <w:p w14:paraId="36AB7DBA" w14:textId="10698E39" w:rsidR="0038445E" w:rsidRPr="00E23F7D" w:rsidRDefault="0038445E" w:rsidP="00C30CDD">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23F7D">
              <w:rPr>
                <w:lang w:eastAsia="en-AU"/>
              </w:rPr>
              <w:t>X</w:t>
            </w:r>
          </w:p>
        </w:tc>
        <w:tc>
          <w:tcPr>
            <w:tcW w:w="2268" w:type="dxa"/>
            <w:vAlign w:val="top"/>
          </w:tcPr>
          <w:p w14:paraId="6C030CFA" w14:textId="21A5EBEE" w:rsidR="0038445E" w:rsidRPr="00E23F7D" w:rsidRDefault="0038445E" w:rsidP="0038445E">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23F7D">
              <w:t xml:space="preserve">Disease improvement </w:t>
            </w:r>
            <w:r w:rsidRPr="00E23F7D">
              <w:br/>
              <w:t>(a</w:t>
            </w:r>
            <w:r w:rsidRPr="00E23F7D">
              <w:rPr>
                <w:lang w:eastAsia="en-AU"/>
              </w:rPr>
              <w:t>cne lesion count)</w:t>
            </w:r>
          </w:p>
        </w:tc>
        <w:tc>
          <w:tcPr>
            <w:tcW w:w="611" w:type="dxa"/>
          </w:tcPr>
          <w:p w14:paraId="4C15CCCE" w14:textId="36B8A0AE" w:rsidR="0038445E" w:rsidRPr="00E23F7D" w:rsidRDefault="0038445E" w:rsidP="00315D80">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23F7D">
              <w:rPr>
                <w:bCs w:val="0"/>
              </w:rPr>
              <w:t>--</w:t>
            </w:r>
          </w:p>
        </w:tc>
        <w:tc>
          <w:tcPr>
            <w:tcW w:w="611" w:type="dxa"/>
          </w:tcPr>
          <w:p w14:paraId="7B5EC995" w14:textId="7D559163" w:rsidR="0038445E" w:rsidRPr="00E23F7D" w:rsidRDefault="0038445E" w:rsidP="00315D80">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611" w:type="dxa"/>
            <w:shd w:val="clear" w:color="auto" w:fill="auto"/>
          </w:tcPr>
          <w:p w14:paraId="7E6855A8" w14:textId="4C4AD3BF" w:rsidR="0038445E" w:rsidRPr="00E23F7D" w:rsidRDefault="0038445E" w:rsidP="00315D80">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23F7D">
              <w:rPr>
                <w:bCs w:val="0"/>
              </w:rPr>
              <w:t>--</w:t>
            </w:r>
          </w:p>
        </w:tc>
        <w:tc>
          <w:tcPr>
            <w:tcW w:w="611" w:type="dxa"/>
            <w:shd w:val="clear" w:color="auto" w:fill="auto"/>
            <w:noWrap/>
          </w:tcPr>
          <w:p w14:paraId="03AB0A0B" w14:textId="46ABFECC" w:rsidR="0038445E" w:rsidRPr="00E23F7D" w:rsidRDefault="0038445E" w:rsidP="00315D80">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611" w:type="dxa"/>
            <w:noWrap/>
          </w:tcPr>
          <w:p w14:paraId="53ACECC9" w14:textId="6E3CAF5F" w:rsidR="0038445E" w:rsidRPr="00E23F7D" w:rsidRDefault="0038445E" w:rsidP="00315D80">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611" w:type="dxa"/>
            <w:noWrap/>
          </w:tcPr>
          <w:p w14:paraId="2C04BBFA" w14:textId="21468EDE" w:rsidR="0038445E" w:rsidRPr="00E23F7D" w:rsidRDefault="0038445E" w:rsidP="00315D80">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611" w:type="dxa"/>
            <w:noWrap/>
          </w:tcPr>
          <w:p w14:paraId="4CAC414F" w14:textId="467E2BCB" w:rsidR="0038445E" w:rsidRPr="00E23F7D" w:rsidRDefault="0038445E" w:rsidP="00315D80">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611" w:type="dxa"/>
            <w:shd w:val="clear" w:color="auto" w:fill="B5DCDD" w:themeFill="accent4"/>
          </w:tcPr>
          <w:p w14:paraId="339A3AA7" w14:textId="51264D5E" w:rsidR="0038445E" w:rsidRPr="00E23F7D" w:rsidRDefault="00315D80" w:rsidP="00315D80">
            <w:pPr>
              <w:pStyle w:val="Tabletext8pt"/>
              <w:cnfStyle w:val="000000000000" w:firstRow="0" w:lastRow="0" w:firstColumn="0" w:lastColumn="0" w:oddVBand="0" w:evenVBand="0" w:oddHBand="0" w:evenHBand="0" w:firstRowFirstColumn="0" w:firstRowLastColumn="0" w:lastRowFirstColumn="0" w:lastRowLastColumn="0"/>
              <w:rPr>
                <w:bCs w:val="0"/>
              </w:rPr>
            </w:pPr>
            <w:r w:rsidRPr="00E23F7D">
              <w:rPr>
                <w:bCs w:val="0"/>
              </w:rPr>
              <w:t>?</w:t>
            </w:r>
          </w:p>
        </w:tc>
        <w:tc>
          <w:tcPr>
            <w:tcW w:w="612" w:type="dxa"/>
            <w:shd w:val="clear" w:color="auto" w:fill="E1E4E5" w:themeFill="accent5"/>
          </w:tcPr>
          <w:p w14:paraId="4B1401AF" w14:textId="3F8A8352" w:rsidR="0038445E" w:rsidRPr="00E23F7D" w:rsidRDefault="008D4A94" w:rsidP="00315D80">
            <w:pPr>
              <w:pStyle w:val="Tabletext8pt"/>
              <w:cnfStyle w:val="000000000000" w:firstRow="0" w:lastRow="0" w:firstColumn="0" w:lastColumn="0" w:oddVBand="0" w:evenVBand="0" w:oddHBand="0" w:evenHBand="0" w:firstRowFirstColumn="0" w:firstRowLastColumn="0" w:lastRowFirstColumn="0" w:lastRowLastColumn="0"/>
              <w:rPr>
                <w:bCs w:val="0"/>
              </w:rPr>
            </w:pPr>
            <w:r>
              <w:rPr>
                <w:bCs w:val="0"/>
              </w:rPr>
              <w:t>!</w:t>
            </w:r>
          </w:p>
        </w:tc>
      </w:tr>
      <w:tr w:rsidR="00976E40" w:rsidRPr="00E23F7D" w14:paraId="23AE41E7" w14:textId="32F57F73" w:rsidTr="000B266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277" w:type="dxa"/>
          </w:tcPr>
          <w:p w14:paraId="719D109E" w14:textId="38EE3BD1" w:rsidR="00976E40" w:rsidRPr="00E23F7D" w:rsidRDefault="00976E40" w:rsidP="00976E40">
            <w:pPr>
              <w:pStyle w:val="Tabletext8pt"/>
            </w:pPr>
            <w:r w:rsidRPr="00E23F7D">
              <w:t>Vogler 1999</w:t>
            </w:r>
          </w:p>
        </w:tc>
        <w:tc>
          <w:tcPr>
            <w:tcW w:w="708" w:type="dxa"/>
          </w:tcPr>
          <w:p w14:paraId="31937642" w14:textId="5B822313" w:rsidR="00976E40" w:rsidRPr="00E23F7D" w:rsidRDefault="00976E40" w:rsidP="00C30CDD">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23F7D">
              <w:rPr>
                <w:lang w:eastAsia="en-AU"/>
              </w:rPr>
              <w:t>X</w:t>
            </w:r>
          </w:p>
        </w:tc>
        <w:tc>
          <w:tcPr>
            <w:tcW w:w="2268" w:type="dxa"/>
            <w:vAlign w:val="top"/>
          </w:tcPr>
          <w:p w14:paraId="012C9B5F" w14:textId="5D73BFF1" w:rsidR="00976E40" w:rsidRPr="00E23F7D" w:rsidRDefault="00417929" w:rsidP="00976E40">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23F7D">
              <w:t xml:space="preserve">Disease improvement </w:t>
            </w:r>
            <w:r w:rsidRPr="00E23F7D">
              <w:br/>
              <w:t>(a</w:t>
            </w:r>
            <w:r w:rsidRPr="00E23F7D">
              <w:rPr>
                <w:lang w:eastAsia="en-AU"/>
              </w:rPr>
              <w:t>cne lesion count)</w:t>
            </w:r>
          </w:p>
        </w:tc>
        <w:tc>
          <w:tcPr>
            <w:tcW w:w="611" w:type="dxa"/>
          </w:tcPr>
          <w:p w14:paraId="27513360" w14:textId="63F905DB" w:rsidR="00976E40" w:rsidRPr="00E23F7D" w:rsidRDefault="00976E40" w:rsidP="00315D80">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23F7D">
              <w:rPr>
                <w:bCs w:val="0"/>
              </w:rPr>
              <w:t>--</w:t>
            </w:r>
          </w:p>
        </w:tc>
        <w:tc>
          <w:tcPr>
            <w:tcW w:w="611" w:type="dxa"/>
          </w:tcPr>
          <w:p w14:paraId="712CB5A0" w14:textId="56B76DE3" w:rsidR="00976E40" w:rsidRPr="00E23F7D" w:rsidRDefault="00976E40"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1" w:type="dxa"/>
            <w:shd w:val="clear" w:color="auto" w:fill="auto"/>
          </w:tcPr>
          <w:p w14:paraId="5B40B8F7" w14:textId="6DAA1535" w:rsidR="00976E40" w:rsidRPr="00E23F7D" w:rsidRDefault="00976E40" w:rsidP="00315D80">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23F7D">
              <w:rPr>
                <w:bCs w:val="0"/>
              </w:rPr>
              <w:t>--</w:t>
            </w:r>
          </w:p>
        </w:tc>
        <w:tc>
          <w:tcPr>
            <w:tcW w:w="611" w:type="dxa"/>
            <w:shd w:val="clear" w:color="auto" w:fill="auto"/>
            <w:noWrap/>
          </w:tcPr>
          <w:p w14:paraId="5D04CB4C" w14:textId="4F5AB2B2" w:rsidR="00976E40" w:rsidRPr="00E23F7D" w:rsidRDefault="00976E40"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1" w:type="dxa"/>
            <w:noWrap/>
          </w:tcPr>
          <w:p w14:paraId="1BF80E35" w14:textId="2920C4ED" w:rsidR="00976E40" w:rsidRPr="00E23F7D" w:rsidRDefault="00976E40"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1" w:type="dxa"/>
            <w:noWrap/>
          </w:tcPr>
          <w:p w14:paraId="1645DACD" w14:textId="2AE3AF2B" w:rsidR="00976E40" w:rsidRPr="00E23F7D" w:rsidRDefault="00976E40"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1" w:type="dxa"/>
            <w:noWrap/>
          </w:tcPr>
          <w:p w14:paraId="10E7B242" w14:textId="7162F84A" w:rsidR="00976E40" w:rsidRPr="00E23F7D" w:rsidRDefault="00976E40"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1" w:type="dxa"/>
          </w:tcPr>
          <w:p w14:paraId="1CB68269" w14:textId="274FD2F8" w:rsidR="00976E40" w:rsidRPr="00E23F7D" w:rsidRDefault="00976E40"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sidRPr="00E23F7D">
              <w:rPr>
                <w:bCs w:val="0"/>
              </w:rPr>
              <w:t>--</w:t>
            </w:r>
          </w:p>
        </w:tc>
        <w:tc>
          <w:tcPr>
            <w:tcW w:w="612" w:type="dxa"/>
            <w:shd w:val="clear" w:color="auto" w:fill="E1E4E5" w:themeFill="accent5"/>
          </w:tcPr>
          <w:p w14:paraId="0F2738D8" w14:textId="47A86D2A" w:rsidR="00976E40" w:rsidRPr="00E23F7D" w:rsidRDefault="008D4A94" w:rsidP="00315D80">
            <w:pPr>
              <w:pStyle w:val="Tabletext8pt"/>
              <w:cnfStyle w:val="000000100000" w:firstRow="0" w:lastRow="0" w:firstColumn="0" w:lastColumn="0" w:oddVBand="0" w:evenVBand="0" w:oddHBand="1" w:evenHBand="0" w:firstRowFirstColumn="0" w:firstRowLastColumn="0" w:lastRowFirstColumn="0" w:lastRowLastColumn="0"/>
              <w:rPr>
                <w:bCs w:val="0"/>
              </w:rPr>
            </w:pPr>
            <w:r>
              <w:rPr>
                <w:bCs w:val="0"/>
              </w:rPr>
              <w:t>!</w:t>
            </w:r>
          </w:p>
        </w:tc>
      </w:tr>
    </w:tbl>
    <w:p w14:paraId="5E37F2F0" w14:textId="7D12886E" w:rsidR="00FE63FE" w:rsidRPr="00E23F7D" w:rsidRDefault="00FE63FE" w:rsidP="00A2017E">
      <w:pPr>
        <w:pStyle w:val="TableFigNotes18"/>
      </w:pPr>
      <w:r w:rsidRPr="00E23F7D">
        <w:t>Abbreviations: VAS, visual analogue scale</w:t>
      </w:r>
    </w:p>
    <w:p w14:paraId="108183CC" w14:textId="5928E6DE" w:rsidR="00A2017E" w:rsidRPr="00E23F7D" w:rsidRDefault="00A2017E" w:rsidP="00A2017E">
      <w:pPr>
        <w:pStyle w:val="TableFigNotes18"/>
      </w:pPr>
      <w:r w:rsidRPr="00E23F7D">
        <w:t>* Best available information means the systematic review meets AMSTAR-2 domains 4, 8, 9, &amp; 11 (see Appendix B</w:t>
      </w:r>
      <w:r w:rsidR="00330C63">
        <w:t>1</w:t>
      </w:r>
      <w:r w:rsidRPr="00E23F7D">
        <w:t xml:space="preserve"> Framework for selecting the systematic review from which to extract data)</w:t>
      </w:r>
    </w:p>
    <w:p w14:paraId="6E2CE193" w14:textId="77777777" w:rsidR="00E62F57" w:rsidRPr="00E23F7D" w:rsidRDefault="00E62F57" w:rsidP="00E62F57">
      <w:pPr>
        <w:pStyle w:val="TableFigNotes18"/>
      </w:pPr>
      <w:r w:rsidRPr="003A6590">
        <w:rPr>
          <w:rFonts w:ascii="Segoe UI Symbol" w:hAnsi="Segoe UI Symbol"/>
        </w:rPr>
        <w:t>✓</w:t>
      </w:r>
      <w:r w:rsidRPr="00E23F7D">
        <w:t> Systematic review meets (or partially meets) prespecified critical AMSTAR-2 domains (4, 8, 9 &amp; 11)</w:t>
      </w:r>
      <w:r>
        <w:t>.</w:t>
      </w:r>
    </w:p>
    <w:p w14:paraId="4AD6AB21" w14:textId="77777777" w:rsidR="00E62F57" w:rsidRPr="00E23F7D" w:rsidRDefault="00E62F57" w:rsidP="00E62F57">
      <w:pPr>
        <w:pStyle w:val="TableFigNotes18"/>
      </w:pPr>
      <w:r w:rsidRPr="00E23F7D">
        <w:rPr>
          <w:lang w:eastAsia="en-AU"/>
        </w:rPr>
        <w:t>†</w:t>
      </w:r>
      <w:r w:rsidRPr="00E23F7D">
        <w:t xml:space="preserve"> Systematic review meets (or partially meets) some, but not all, prespecified critical AMSTAR-2 domains (4, 8, 9 &amp; 11)</w:t>
      </w:r>
      <w:r>
        <w:t>.</w:t>
      </w:r>
    </w:p>
    <w:p w14:paraId="286FEC07" w14:textId="77777777" w:rsidR="00E62F57" w:rsidRPr="00E23F7D" w:rsidRDefault="00E62F57" w:rsidP="00E62F57">
      <w:pPr>
        <w:pStyle w:val="TableFigNotes18"/>
      </w:pPr>
      <w:r w:rsidRPr="00E23F7D">
        <w:t>X Systematic review does not meet prespecified critical AMSTAR-2 domain 11 and was not further assessed.</w:t>
      </w:r>
    </w:p>
    <w:p w14:paraId="53A9F05E" w14:textId="425C1EC8" w:rsidR="00A2017E" w:rsidRPr="00E23F7D" w:rsidRDefault="00A2017E" w:rsidP="00A2017E">
      <w:pPr>
        <w:pStyle w:val="TableFigNotes18"/>
        <w:keepNext/>
      </w:pPr>
      <w:r w:rsidRPr="00E23F7D">
        <w:t>Y RCT is included in the systematic review, meets our PICO criteria &amp; a study result is available for inclusion in the synthesis</w:t>
      </w:r>
      <w:r w:rsidR="003A6590">
        <w:t>.</w:t>
      </w:r>
    </w:p>
    <w:p w14:paraId="39771606" w14:textId="3850DED9" w:rsidR="00A2017E" w:rsidRPr="00E23F7D" w:rsidRDefault="00A2017E" w:rsidP="00A2017E">
      <w:pPr>
        <w:pStyle w:val="TableFigNotes18"/>
        <w:keepNext/>
      </w:pPr>
      <w:r w:rsidRPr="00E23F7D">
        <w:t>? RCT is included in the systematic review, meets our PICO criteria, but the systematic review does not adequately report the results. Due to time and resource constraints, retrieval of primary studies was not pursued</w:t>
      </w:r>
      <w:r w:rsidR="003A6590">
        <w:t>.</w:t>
      </w:r>
    </w:p>
    <w:p w14:paraId="2894AFC9" w14:textId="1181F9E2" w:rsidR="00A2017E" w:rsidRPr="00E23F7D" w:rsidRDefault="00A2017E" w:rsidP="00A2017E">
      <w:pPr>
        <w:pStyle w:val="TableFigNotes18"/>
      </w:pPr>
      <w:r w:rsidRPr="00E23F7D">
        <w:t>! RCT is included in the systematic review but does not measure the listed outcome</w:t>
      </w:r>
      <w:r w:rsidR="003A6590">
        <w:t>.</w:t>
      </w:r>
    </w:p>
    <w:p w14:paraId="6B28700F" w14:textId="6315A3AA" w:rsidR="00A2017E" w:rsidRPr="00E23F7D" w:rsidRDefault="00A2017E" w:rsidP="00A2017E">
      <w:pPr>
        <w:pStyle w:val="TableFigNotes18"/>
        <w:keepNext/>
      </w:pPr>
      <w:r w:rsidRPr="00E23F7D">
        <w:t>-- RCT is not included in systematic review</w:t>
      </w:r>
      <w:r w:rsidR="003A6590">
        <w:t>.</w:t>
      </w:r>
    </w:p>
    <w:p w14:paraId="75CCED42" w14:textId="571D3506" w:rsidR="00EA3D2B" w:rsidRPr="00E23F7D" w:rsidRDefault="00EA3D2B" w:rsidP="00EA3D2B">
      <w:pPr>
        <w:pStyle w:val="Heading3"/>
      </w:pPr>
      <w:bookmarkStart w:id="269" w:name="_Toc140302558"/>
      <w:bookmarkStart w:id="270" w:name="_Toc140302854"/>
      <w:bookmarkStart w:id="271" w:name="_Toc140302978"/>
      <w:bookmarkStart w:id="272" w:name="_Toc183697571"/>
      <w:bookmarkEnd w:id="269"/>
      <w:bookmarkEnd w:id="270"/>
      <w:bookmarkEnd w:id="271"/>
      <w:r w:rsidRPr="00E23F7D">
        <w:t>Risk of bias</w:t>
      </w:r>
      <w:bookmarkEnd w:id="272"/>
    </w:p>
    <w:p w14:paraId="6E7278CA" w14:textId="3E091D59" w:rsidR="00062D84" w:rsidRDefault="00F276ED" w:rsidP="00EA3D2B">
      <w:pPr>
        <w:pStyle w:val="BodyText"/>
      </w:pPr>
      <w:r>
        <w:t>Risk of bias assessment for the eligible RCTs as summarised by included systematic reviews are provided in Appendix F1.</w:t>
      </w:r>
      <w:r w:rsidR="00764F74" w:rsidRPr="00E23F7D">
        <w:t xml:space="preserve"> </w:t>
      </w:r>
    </w:p>
    <w:p w14:paraId="51B6F90F" w14:textId="287323B0" w:rsidR="00EA3D2B" w:rsidRPr="00E23F7D" w:rsidRDefault="00764F74" w:rsidP="00EA3D2B">
      <w:pPr>
        <w:pStyle w:val="BodyText"/>
      </w:pPr>
      <w:r w:rsidRPr="00E23F7D">
        <w:t xml:space="preserve">Five RCTs were assessed by </w:t>
      </w:r>
      <w:r w:rsidRPr="00E23F7D">
        <w:rPr>
          <w:rFonts w:eastAsia="Times New Roman"/>
          <w:lang w:eastAsia="en-AU"/>
        </w:rPr>
        <w:t>Kim 2021 using the Cochrane Collaboration</w:t>
      </w:r>
      <w:r w:rsidR="000901E0">
        <w:rPr>
          <w:rFonts w:eastAsia="Times New Roman"/>
          <w:lang w:eastAsia="en-AU"/>
        </w:rPr>
        <w:t>’</w:t>
      </w:r>
      <w:r w:rsidRPr="00E23F7D">
        <w:rPr>
          <w:rFonts w:eastAsia="Times New Roman"/>
          <w:lang w:eastAsia="en-AU"/>
        </w:rPr>
        <w:t xml:space="preserve">s risk of bias assessment tool </w:t>
      </w:r>
      <w:r w:rsidRPr="00E23F7D">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 </w:instrText>
      </w:r>
      <w:r w:rsidR="002E03B7">
        <w:rPr>
          <w:rFonts w:eastAsia="Times New Roman"/>
          <w:lang w:eastAsia="en-AU"/>
        </w:rPr>
        <w:fldChar w:fldCharType="begin">
          <w:fldData xml:space="preserve">PEVuZE5vdGU+PENpdGU+PEF1dGhvcj5IaWdnaW5zPC9BdXRob3I+PFllYXI+MjAxMTwvWWVhcj48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</w:fldData>
        </w:fldChar>
      </w:r>
      <w:r w:rsidR="002E03B7">
        <w:rPr>
          <w:rFonts w:eastAsia="Times New Roman"/>
          <w:lang w:eastAsia="en-AU"/>
        </w:rPr>
        <w:instrText xml:space="preserve"> ADDIN EN.CITE.DATA </w:instrText>
      </w:r>
      <w:r w:rsidR="002E03B7">
        <w:rPr>
          <w:rFonts w:eastAsia="Times New Roman"/>
          <w:lang w:eastAsia="en-AU"/>
        </w:rPr>
      </w:r>
      <w:r w:rsidR="002E03B7">
        <w:rPr>
          <w:rFonts w:eastAsia="Times New Roman"/>
          <w:lang w:eastAsia="en-AU"/>
        </w:rPr>
        <w:fldChar w:fldCharType="end"/>
      </w:r>
      <w:r w:rsidRPr="00E23F7D">
        <w:rPr>
          <w:rFonts w:eastAsia="Times New Roman"/>
          <w:lang w:eastAsia="en-AU"/>
        </w:rPr>
      </w:r>
      <w:r w:rsidRPr="00E23F7D">
        <w:rPr>
          <w:rFonts w:eastAsia="Times New Roman"/>
          <w:lang w:eastAsia="en-AU"/>
        </w:rPr>
        <w:fldChar w:fldCharType="separate"/>
      </w:r>
      <w:r w:rsidR="002B6D09">
        <w:rPr>
          <w:rFonts w:eastAsia="Times New Roman"/>
          <w:noProof/>
          <w:lang w:eastAsia="en-AU"/>
        </w:rPr>
        <w:t>(</w:t>
      </w:r>
      <w:hyperlink w:anchor="_ENREF_54" w:tooltip="Higgins, 2011 #1403" w:history="1">
        <w:r w:rsidR="002E03B7">
          <w:rPr>
            <w:rFonts w:eastAsia="Times New Roman"/>
            <w:noProof/>
            <w:lang w:eastAsia="en-AU"/>
          </w:rPr>
          <w:t>54</w:t>
        </w:r>
      </w:hyperlink>
      <w:r w:rsidR="002B6D09">
        <w:rPr>
          <w:rFonts w:eastAsia="Times New Roman"/>
          <w:noProof/>
          <w:lang w:eastAsia="en-AU"/>
        </w:rPr>
        <w:t>)</w:t>
      </w:r>
      <w:r w:rsidRPr="00E23F7D">
        <w:rPr>
          <w:rFonts w:eastAsia="Times New Roman"/>
          <w:lang w:eastAsia="en-AU"/>
        </w:rPr>
        <w:fldChar w:fldCharType="end"/>
      </w:r>
      <w:r w:rsidRPr="00E23F7D">
        <w:rPr>
          <w:rFonts w:eastAsia="Times New Roman"/>
          <w:lang w:eastAsia="en-AU"/>
        </w:rPr>
        <w:t xml:space="preserve">. The other </w:t>
      </w:r>
      <w:r w:rsidR="00A04408" w:rsidRPr="00E23F7D">
        <w:rPr>
          <w:rFonts w:eastAsia="Times New Roman"/>
          <w:lang w:eastAsia="en-AU"/>
        </w:rPr>
        <w:t xml:space="preserve">RCTs </w:t>
      </w:r>
      <w:r w:rsidRPr="00E23F7D">
        <w:rPr>
          <w:rFonts w:eastAsia="Times New Roman"/>
          <w:lang w:eastAsia="en-AU"/>
        </w:rPr>
        <w:t xml:space="preserve">were assessed using a 5- or </w:t>
      </w:r>
      <w:r w:rsidR="00556082" w:rsidRPr="00E23F7D">
        <w:rPr>
          <w:rFonts w:eastAsia="Times New Roman"/>
          <w:lang w:eastAsia="en-AU"/>
        </w:rPr>
        <w:t xml:space="preserve">7-point Jadad scale </w:t>
      </w:r>
      <w:r w:rsidR="00556082" w:rsidRPr="00E23F7D">
        <w:fldChar w:fldCharType="begin"/>
      </w:r>
      <w:r w:rsidR="002E03B7">
        <w:instrText xml:space="preserve"> ADDIN EN.CITE &lt;EndNote&gt;&lt;Cite&gt;&lt;Author&gt;Jadad&lt;/Author&gt;&lt;Year&gt;1996&lt;/Year&gt;&lt;RecNum&gt;167&lt;/RecNum&gt;&lt;DisplayText&gt;(234)&lt;/DisplayText&gt;&lt;record&gt;&lt;rec-number&gt;167&lt;/rec-number&gt;&lt;foreign-keys&gt;&lt;key app="EN" db-id="fffa29epupvv03e2wadvw0dnd2t2azstt9v5" timestamp="1688446595"&gt;167&lt;/key&gt;&lt;/foreign-keys&gt;&lt;ref-type name="Journal Article"&gt;17&lt;/ref-type&gt;&lt;contributors&gt;&lt;authors&gt;&lt;author&gt;Jadad, A. R.&lt;/author&gt;&lt;author&gt;Moore, R. A.&lt;/author&gt;&lt;author&gt;Carroll, D.&lt;/author&gt;&lt;author&gt;Jenkinson, C.&lt;/author&gt;&lt;author&gt;Reynolds, D. J.&lt;/author&gt;&lt;author&gt;Gavaghan, D. J.&lt;/author&gt;&lt;author&gt;McQuay, H. J.&lt;/author&gt;&lt;/authors&gt;&lt;/contributors&gt;&lt;auth-address&gt;Oxford Regional Pain Relief Unit, University of Oxford, UK.&lt;/auth-address&gt;&lt;titles&gt;&lt;title&gt;Assessing the quality of reports of randomized clinical trials: is blinding necessary?&lt;/title&gt;&lt;secondary-title&gt;Control Clin Trials&lt;/secondary-title&gt;&lt;/titles&gt;&lt;periodical&gt;&lt;full-title&gt;Control Clin Trials&lt;/full-title&gt;&lt;/periodical&gt;&lt;pages&gt;1-12&lt;/pages&gt;&lt;volume&gt;17&lt;/volume&gt;&lt;number&gt;1&lt;/number&gt;&lt;keywords&gt;&lt;keyword&gt;Double-Blind Method&lt;/keyword&gt;&lt;keyword&gt;Female&lt;/keyword&gt;&lt;keyword&gt;Humans&lt;/keyword&gt;&lt;keyword&gt;Male&lt;/keyword&gt;&lt;keyword&gt;Pain/drug therapy&lt;/keyword&gt;&lt;keyword&gt;Patient Dropouts&lt;/keyword&gt;&lt;keyword&gt;Peer Review/standards&lt;/keyword&gt;&lt;keyword&gt;Randomized Controlled Trials as Topic/methods/*standards&lt;/keyword&gt;&lt;keyword&gt;Reproducibility of Results&lt;/keyword&gt;&lt;keyword&gt;Research Design/*standards&lt;/keyword&gt;&lt;keyword&gt;Technology Assessment, Biomedical&lt;/keyword&gt;&lt;/keywords&gt;&lt;dates&gt;&lt;year&gt;1996&lt;/year&gt;&lt;pub-dates&gt;&lt;date&gt;Feb&lt;/date&gt;&lt;/pub-dates&gt;&lt;/dates&gt;&lt;isbn&gt;0197-2456 (Print)&amp;#xD;0197-2456 (Linking)&lt;/isbn&gt;&lt;accession-num&gt;8721797&lt;/accession-num&gt;&lt;urls&gt;&lt;related-urls&gt;&lt;url&gt;https://www.ncbi.nlm.nih.gov/pubmed/8721797&lt;/url&gt;&lt;/related-urls&gt;&lt;/urls&gt;&lt;electronic-resource-num&gt;https://doi.org/10.1016/0197-2456(95)00134-4&lt;/electronic-resource-num&gt;&lt;remote-database-name&gt;Medline&lt;/remote-database-name&gt;&lt;remote-database-provider&gt;NLM&lt;/remote-database-provider&gt;&lt;/record&gt;&lt;/Cite&gt;&lt;/EndNote&gt;</w:instrText>
      </w:r>
      <w:r w:rsidR="00556082" w:rsidRPr="00E23F7D">
        <w:fldChar w:fldCharType="separate"/>
      </w:r>
      <w:r w:rsidR="00346933">
        <w:rPr>
          <w:noProof/>
        </w:rPr>
        <w:t>(</w:t>
      </w:r>
      <w:hyperlink w:anchor="_ENREF_234" w:tooltip="Jadad, 1996 #167" w:history="1">
        <w:r w:rsidR="002E03B7">
          <w:rPr>
            <w:noProof/>
          </w:rPr>
          <w:t>234</w:t>
        </w:r>
      </w:hyperlink>
      <w:r w:rsidR="00346933">
        <w:rPr>
          <w:noProof/>
        </w:rPr>
        <w:t>)</w:t>
      </w:r>
      <w:r w:rsidR="00556082" w:rsidRPr="00E23F7D">
        <w:fldChar w:fldCharType="end"/>
      </w:r>
      <w:r w:rsidR="00556082" w:rsidRPr="00E23F7D">
        <w:t>.</w:t>
      </w:r>
    </w:p>
    <w:p w14:paraId="01D9BCCD" w14:textId="2BD22F98" w:rsidR="007C701A" w:rsidRPr="00E23F7D" w:rsidRDefault="005B7DA6" w:rsidP="00EA3D2B">
      <w:pPr>
        <w:pStyle w:val="BodyText"/>
      </w:pPr>
      <w:r w:rsidRPr="00E23F7D">
        <w:t>Four RCTs (Lu 2019, Waranuch 2019, Yoon 2013</w:t>
      </w:r>
      <w:r w:rsidR="00A04408" w:rsidRPr="00E23F7D">
        <w:t>, Lalla 2001</w:t>
      </w:r>
      <w:r w:rsidRPr="00E23F7D">
        <w:t xml:space="preserve">) </w:t>
      </w:r>
      <w:r w:rsidR="00A04408" w:rsidRPr="00E23F7D">
        <w:t>were</w:t>
      </w:r>
      <w:r w:rsidRPr="00E23F7D">
        <w:t xml:space="preserve"> at </w:t>
      </w:r>
      <w:r w:rsidR="00A04408" w:rsidRPr="00E23F7D">
        <w:t xml:space="preserve">overall </w:t>
      </w:r>
      <w:r w:rsidRPr="00E23F7D">
        <w:t>low risk of bias and in one RCT (Sharquie 2008) the risk of bias was unclear. The other 3</w:t>
      </w:r>
      <w:r w:rsidR="00F95F81" w:rsidRPr="00E23F7D">
        <w:t xml:space="preserve"> RCTs </w:t>
      </w:r>
      <w:r w:rsidR="008A6580" w:rsidRPr="00E23F7D">
        <w:t xml:space="preserve">(Jung 2012, Fulton 19909, Sharquie 2008) </w:t>
      </w:r>
      <w:r w:rsidR="00F95F81" w:rsidRPr="00E23F7D">
        <w:t>were judged by the included systematic reviews to be at overall high risk of bias</w:t>
      </w:r>
      <w:r w:rsidR="007C701A" w:rsidRPr="00E23F7D">
        <w:t xml:space="preserve">. </w:t>
      </w:r>
      <w:r w:rsidR="00B06655" w:rsidRPr="00E23F7D">
        <w:t>An assessment of bias for one RCT (Bassett 1990)</w:t>
      </w:r>
      <w:r w:rsidR="008A6580" w:rsidRPr="00E23F7D">
        <w:t xml:space="preserve"> was not provided</w:t>
      </w:r>
      <w:r w:rsidR="00B06655" w:rsidRPr="00E23F7D">
        <w:t xml:space="preserve">. </w:t>
      </w:r>
    </w:p>
    <w:p w14:paraId="1E999699" w14:textId="4B4FBC60" w:rsidR="00335238" w:rsidRPr="00E23F7D" w:rsidRDefault="00335238" w:rsidP="005634AD">
      <w:pPr>
        <w:pStyle w:val="Heading3"/>
      </w:pPr>
      <w:bookmarkStart w:id="273" w:name="_Ref162283691"/>
      <w:bookmarkStart w:id="274" w:name="_Toc183697572"/>
      <w:r w:rsidRPr="00E23F7D">
        <w:lastRenderedPageBreak/>
        <w:t>Summary of findings and evidence statements</w:t>
      </w:r>
      <w:bookmarkEnd w:id="273"/>
      <w:bookmarkEnd w:id="274"/>
      <w:r w:rsidRPr="00E23F7D">
        <w:t xml:space="preserve"> </w:t>
      </w:r>
    </w:p>
    <w:p w14:paraId="4E63691B" w14:textId="0C9324D9" w:rsidR="005634AD" w:rsidRDefault="007E3866" w:rsidP="00335238">
      <w:pPr>
        <w:pStyle w:val="Heading4"/>
      </w:pPr>
      <w:r>
        <w:t>Primary Comparison</w:t>
      </w:r>
      <w:r w:rsidR="005634AD" w:rsidRPr="00E23F7D">
        <w:t xml:space="preserve"> (vs placebo)</w:t>
      </w:r>
    </w:p>
    <w:p w14:paraId="1862A6F6" w14:textId="5C2D5851" w:rsidR="005634AD" w:rsidRPr="00E23F7D" w:rsidRDefault="00D65508" w:rsidP="005634AD">
      <w:pPr>
        <w:pStyle w:val="BodyText"/>
      </w:pPr>
      <w:r>
        <w:t>There were 3</w:t>
      </w:r>
      <w:r w:rsidR="005634AD" w:rsidRPr="00E23F7D">
        <w:t xml:space="preserve"> RCTs (Lu 2016, Sharquie 2006, </w:t>
      </w:r>
      <w:r w:rsidR="00A435DD" w:rsidRPr="00E23F7D">
        <w:t>Y</w:t>
      </w:r>
      <w:r w:rsidR="005634AD" w:rsidRPr="00E23F7D">
        <w:t xml:space="preserve">oon 2013) found by the included </w:t>
      </w:r>
      <w:r w:rsidR="00835A55" w:rsidRPr="00E23F7D">
        <w:t>systematic review</w:t>
      </w:r>
      <w:r w:rsidR="005634AD" w:rsidRPr="00E23F7D">
        <w:t xml:space="preserve"> that compared green tea with placebo in people with acne</w:t>
      </w:r>
      <w:r w:rsidR="002930D6">
        <w:t xml:space="preserve"> and </w:t>
      </w:r>
      <w:r w:rsidR="005634AD" w:rsidRPr="00E23F7D">
        <w:t xml:space="preserve">contributed to data relevant to </w:t>
      </w:r>
      <w:r w:rsidR="00E60453" w:rsidRPr="00E23F7D">
        <w:t>2</w:t>
      </w:r>
      <w:r w:rsidR="005634AD" w:rsidRPr="00E23F7D">
        <w:t xml:space="preserve"> of the </w:t>
      </w:r>
      <w:r w:rsidR="00E60453" w:rsidRPr="00E23F7D">
        <w:t xml:space="preserve">5 </w:t>
      </w:r>
      <w:r w:rsidR="00EF4818">
        <w:t>critical or important</w:t>
      </w:r>
      <w:r w:rsidR="00EF4818" w:rsidRPr="00E23F7D">
        <w:t xml:space="preserve"> </w:t>
      </w:r>
      <w:r w:rsidR="005634AD" w:rsidRPr="00E23F7D">
        <w:t xml:space="preserve">outcomes. </w:t>
      </w:r>
      <w:r w:rsidR="002930D6">
        <w:t>One other RCT (</w:t>
      </w:r>
      <w:r w:rsidR="001423E0" w:rsidRPr="00E23F7D">
        <w:t>Lalla 2001</w:t>
      </w:r>
      <w:r w:rsidR="002930D6">
        <w:t>) did not contribute any data.</w:t>
      </w:r>
    </w:p>
    <w:p w14:paraId="4C29F12A" w14:textId="612E1D10" w:rsidR="005634AD" w:rsidRPr="00E23F7D" w:rsidRDefault="005634AD" w:rsidP="005634AD">
      <w:pPr>
        <w:pStyle w:val="BodyText"/>
      </w:pPr>
      <w:r w:rsidRPr="00E23F7D">
        <w:t xml:space="preserve">There were no studies awaiting classification or ongoing that compared WHM with placebo in people with acne. </w:t>
      </w:r>
    </w:p>
    <w:tbl>
      <w:tblPr>
        <w:tblW w:w="5000" w:type="pct"/>
        <w:tblLayout w:type="fixed"/>
        <w:tblCellMar>
          <w:top w:w="60" w:type="dxa"/>
          <w:left w:w="60" w:type="dxa"/>
          <w:bottom w:w="60" w:type="dxa"/>
          <w:right w:w="60" w:type="dxa"/>
        </w:tblCellMar>
        <w:tblLook w:val="04A0" w:firstRow="1" w:lastRow="0" w:firstColumn="1" w:lastColumn="0" w:noHBand="0" w:noVBand="1"/>
      </w:tblPr>
      <w:tblGrid>
        <w:gridCol w:w="1701"/>
        <w:gridCol w:w="1419"/>
        <w:gridCol w:w="1419"/>
        <w:gridCol w:w="852"/>
        <w:gridCol w:w="1271"/>
        <w:gridCol w:w="992"/>
        <w:gridCol w:w="2091"/>
      </w:tblGrid>
      <w:tr w:rsidR="005634AD" w:rsidRPr="00E23F7D" w14:paraId="24CD1FDF" w14:textId="77777777" w:rsidTr="008503C2">
        <w:trPr>
          <w:cantSplit/>
          <w:tblHeader/>
        </w:trPr>
        <w:tc>
          <w:tcPr>
            <w:tcW w:w="5000" w:type="pct"/>
            <w:gridSpan w:val="7"/>
            <w:tcBorders>
              <w:top w:val="single" w:sz="12" w:space="0" w:color="000000"/>
              <w:left w:val="nil"/>
              <w:bottom w:val="single" w:sz="12" w:space="0" w:color="000000"/>
              <w:right w:val="nil"/>
            </w:tcBorders>
            <w:vAlign w:val="center"/>
            <w:hideMark/>
          </w:tcPr>
          <w:p w14:paraId="49AA495C" w14:textId="77777777" w:rsidR="005634AD" w:rsidRPr="00E23F7D" w:rsidRDefault="005634AD" w:rsidP="008503C2">
            <w:pPr>
              <w:pStyle w:val="TableH1"/>
              <w:rPr>
                <w14:ligatures w14:val="standardContextual"/>
              </w:rPr>
            </w:pPr>
            <w:r w:rsidRPr="00E23F7D">
              <w:t>WHM compared to placebo for Acne</w:t>
            </w:r>
          </w:p>
        </w:tc>
      </w:tr>
      <w:tr w:rsidR="005634AD" w:rsidRPr="00E23F7D" w14:paraId="3AEE9367" w14:textId="77777777" w:rsidTr="008503C2">
        <w:trPr>
          <w:cantSplit/>
          <w:tblHeader/>
        </w:trPr>
        <w:tc>
          <w:tcPr>
            <w:tcW w:w="5000" w:type="pct"/>
            <w:gridSpan w:val="7"/>
            <w:tcBorders>
              <w:top w:val="single" w:sz="12" w:space="0" w:color="000000"/>
              <w:left w:val="nil"/>
              <w:bottom w:val="single" w:sz="12" w:space="0" w:color="000000"/>
              <w:right w:val="nil"/>
            </w:tcBorders>
            <w:vAlign w:val="center"/>
            <w:hideMark/>
          </w:tcPr>
          <w:p w14:paraId="6C4C727E" w14:textId="77777777" w:rsidR="005634AD" w:rsidRPr="00E23F7D" w:rsidRDefault="005634AD" w:rsidP="00E30DD9">
            <w:pPr>
              <w:pStyle w:val="Tabletext8pt"/>
            </w:pPr>
            <w:r w:rsidRPr="00E23F7D">
              <w:rPr>
                <w:rStyle w:val="Strong"/>
              </w:rPr>
              <w:t>Patient or population:</w:t>
            </w:r>
            <w:r w:rsidRPr="00E23F7D">
              <w:t xml:space="preserve"> Acne </w:t>
            </w:r>
          </w:p>
          <w:p w14:paraId="4BD14CBA" w14:textId="77777777" w:rsidR="005634AD" w:rsidRPr="00E23F7D" w:rsidRDefault="005634AD" w:rsidP="00E30DD9">
            <w:pPr>
              <w:pStyle w:val="Tabletext8pt"/>
            </w:pPr>
            <w:r w:rsidRPr="00E23F7D">
              <w:rPr>
                <w:rStyle w:val="Strong"/>
              </w:rPr>
              <w:t xml:space="preserve">Setting: </w:t>
            </w:r>
            <w:r w:rsidRPr="00E23F7D">
              <w:t>Community</w:t>
            </w:r>
          </w:p>
          <w:p w14:paraId="37794646" w14:textId="77777777" w:rsidR="005634AD" w:rsidRPr="00E23F7D" w:rsidRDefault="005634AD" w:rsidP="00E30DD9">
            <w:pPr>
              <w:pStyle w:val="Tabletext8pt"/>
            </w:pPr>
            <w:r w:rsidRPr="00E23F7D">
              <w:rPr>
                <w:rStyle w:val="Strong"/>
              </w:rPr>
              <w:t>Intervention:</w:t>
            </w:r>
            <w:r w:rsidRPr="00E23F7D">
              <w:t xml:space="preserve"> WHM (green tea)</w:t>
            </w:r>
          </w:p>
          <w:p w14:paraId="4289C8F1" w14:textId="77777777" w:rsidR="005634AD" w:rsidRPr="00E23F7D" w:rsidRDefault="005634AD" w:rsidP="00E30DD9">
            <w:pPr>
              <w:pStyle w:val="Tabletext8pt"/>
            </w:pPr>
            <w:r w:rsidRPr="00E23F7D">
              <w:rPr>
                <w:rStyle w:val="Strong"/>
              </w:rPr>
              <w:t>Comparison:</w:t>
            </w:r>
            <w:r w:rsidRPr="00E23F7D">
              <w:t xml:space="preserve"> Placebo </w:t>
            </w:r>
          </w:p>
        </w:tc>
      </w:tr>
      <w:tr w:rsidR="00EB15FB" w:rsidRPr="00E23F7D" w14:paraId="2587E049" w14:textId="77777777" w:rsidTr="000B266E">
        <w:trPr>
          <w:cantSplit/>
          <w:tblHeader/>
        </w:trPr>
        <w:tc>
          <w:tcPr>
            <w:tcW w:w="873" w:type="pct"/>
            <w:vMerge w:val="restart"/>
            <w:tcBorders>
              <w:top w:val="nil"/>
              <w:left w:val="nil"/>
              <w:bottom w:val="nil"/>
              <w:right w:val="single" w:sz="6" w:space="0" w:color="EFEFEF"/>
            </w:tcBorders>
            <w:shd w:val="clear" w:color="auto" w:fill="006579" w:themeFill="accent2"/>
            <w:vAlign w:val="center"/>
            <w:hideMark/>
          </w:tcPr>
          <w:p w14:paraId="6D99A5B1" w14:textId="77777777" w:rsidR="005634AD" w:rsidRPr="003F2B87" w:rsidRDefault="005634AD" w:rsidP="003F2B87">
            <w:pPr>
              <w:pStyle w:val="TableH28pt"/>
            </w:pPr>
            <w:r w:rsidRPr="003F2B87">
              <w:rPr>
                <w:color w:val="F9F9F9" w:themeColor="background1"/>
              </w:rPr>
              <w:t>Outcomes</w:t>
            </w:r>
          </w:p>
        </w:tc>
        <w:tc>
          <w:tcPr>
            <w:tcW w:w="1456" w:type="pct"/>
            <w:gridSpan w:val="2"/>
            <w:tcBorders>
              <w:top w:val="single" w:sz="6" w:space="0" w:color="EFEFEF"/>
              <w:left w:val="nil"/>
              <w:bottom w:val="nil"/>
              <w:right w:val="single" w:sz="6" w:space="0" w:color="EFEFEF"/>
            </w:tcBorders>
            <w:shd w:val="clear" w:color="auto" w:fill="E0E0E0"/>
            <w:vAlign w:val="center"/>
            <w:hideMark/>
          </w:tcPr>
          <w:p w14:paraId="3A7657E2" w14:textId="77777777" w:rsidR="005634AD" w:rsidRPr="00E23F7D" w:rsidRDefault="005634AD" w:rsidP="00E30DD9">
            <w:pPr>
              <w:pStyle w:val="Tabletext8pt"/>
            </w:pPr>
            <w:r w:rsidRPr="00E23F7D">
              <w:rPr>
                <w:rStyle w:val="Strong"/>
              </w:rPr>
              <w:t>Anticipated absolute effects</w:t>
            </w:r>
            <w:r w:rsidRPr="00E23F7D">
              <w:t>*</w:t>
            </w:r>
            <w:r w:rsidRPr="00E23F7D">
              <w:rPr>
                <w:rStyle w:val="Strong"/>
              </w:rPr>
              <w:t xml:space="preserve"> (95% CI)</w:t>
            </w:r>
          </w:p>
        </w:tc>
        <w:tc>
          <w:tcPr>
            <w:tcW w:w="437" w:type="pct"/>
            <w:vMerge w:val="restart"/>
            <w:tcBorders>
              <w:top w:val="nil"/>
              <w:left w:val="nil"/>
              <w:bottom w:val="nil"/>
              <w:right w:val="single" w:sz="6" w:space="0" w:color="EFEFEF"/>
            </w:tcBorders>
            <w:shd w:val="clear" w:color="auto" w:fill="006579" w:themeFill="accent2"/>
            <w:vAlign w:val="center"/>
            <w:hideMark/>
          </w:tcPr>
          <w:p w14:paraId="6916582F" w14:textId="77777777" w:rsidR="005634AD" w:rsidRPr="003F2B87" w:rsidRDefault="005634AD" w:rsidP="003F2B87">
            <w:pPr>
              <w:pStyle w:val="TableH28pt"/>
            </w:pPr>
            <w:r w:rsidRPr="003F2B87">
              <w:rPr>
                <w:color w:val="F9F9F9" w:themeColor="background1"/>
              </w:rPr>
              <w:t>Relative effect</w:t>
            </w:r>
            <w:r w:rsidRPr="003F2B87">
              <w:rPr>
                <w:color w:val="F9F9F9" w:themeColor="background1"/>
              </w:rPr>
              <w:br/>
              <w:t>(95% CI)</w:t>
            </w:r>
          </w:p>
        </w:tc>
        <w:tc>
          <w:tcPr>
            <w:tcW w:w="652" w:type="pct"/>
            <w:vMerge w:val="restart"/>
            <w:tcBorders>
              <w:top w:val="nil"/>
              <w:left w:val="nil"/>
              <w:bottom w:val="nil"/>
              <w:right w:val="single" w:sz="6" w:space="0" w:color="EFEFEF"/>
            </w:tcBorders>
            <w:shd w:val="clear" w:color="auto" w:fill="006579" w:themeFill="accent2"/>
            <w:vAlign w:val="center"/>
            <w:hideMark/>
          </w:tcPr>
          <w:p w14:paraId="1941F02C" w14:textId="25A1CBB4" w:rsidR="005634AD" w:rsidRPr="003F2B87" w:rsidRDefault="003A6590" w:rsidP="003F2B87">
            <w:pPr>
              <w:pStyle w:val="TableH28pt"/>
            </w:pPr>
            <w:r w:rsidRPr="003F2B87">
              <w:rPr>
                <w:color w:val="F9F9F9" w:themeColor="background1"/>
              </w:rPr>
              <w:t>No.</w:t>
            </w:r>
            <w:r w:rsidR="005634AD" w:rsidRPr="003F2B87">
              <w:rPr>
                <w:color w:val="F9F9F9" w:themeColor="background1"/>
              </w:rPr>
              <w:t xml:space="preserve"> of participants</w:t>
            </w:r>
            <w:r w:rsidR="005634AD" w:rsidRPr="003F2B87">
              <w:rPr>
                <w:color w:val="F9F9F9" w:themeColor="background1"/>
              </w:rPr>
              <w:br/>
              <w:t>(studies)</w:t>
            </w:r>
          </w:p>
        </w:tc>
        <w:tc>
          <w:tcPr>
            <w:tcW w:w="509" w:type="pct"/>
            <w:vMerge w:val="restart"/>
            <w:tcBorders>
              <w:top w:val="nil"/>
              <w:left w:val="nil"/>
              <w:bottom w:val="nil"/>
              <w:right w:val="single" w:sz="6" w:space="0" w:color="EFEFEF"/>
            </w:tcBorders>
            <w:shd w:val="clear" w:color="auto" w:fill="006579" w:themeFill="accent2"/>
            <w:vAlign w:val="center"/>
            <w:hideMark/>
          </w:tcPr>
          <w:p w14:paraId="11A78D72" w14:textId="77777777" w:rsidR="005634AD" w:rsidRPr="003F2B87" w:rsidRDefault="005634AD" w:rsidP="003F2B87">
            <w:pPr>
              <w:pStyle w:val="TableH28pt"/>
            </w:pPr>
            <w:r w:rsidRPr="003F2B87">
              <w:rPr>
                <w:color w:val="F9F9F9" w:themeColor="background1"/>
              </w:rPr>
              <w:t>Certainty of the evidence</w:t>
            </w:r>
            <w:r w:rsidRPr="003F2B87">
              <w:rPr>
                <w:color w:val="F9F9F9" w:themeColor="background1"/>
              </w:rPr>
              <w:br/>
              <w:t>(GRADE)</w:t>
            </w:r>
          </w:p>
        </w:tc>
        <w:tc>
          <w:tcPr>
            <w:tcW w:w="1072" w:type="pct"/>
            <w:vMerge w:val="restart"/>
            <w:tcBorders>
              <w:top w:val="nil"/>
              <w:left w:val="nil"/>
              <w:bottom w:val="nil"/>
              <w:right w:val="single" w:sz="6" w:space="0" w:color="EFEFEF"/>
            </w:tcBorders>
            <w:shd w:val="clear" w:color="auto" w:fill="006579" w:themeFill="accent2"/>
            <w:vAlign w:val="center"/>
            <w:hideMark/>
          </w:tcPr>
          <w:p w14:paraId="63EA1080" w14:textId="77777777" w:rsidR="005634AD" w:rsidRPr="003F2B87" w:rsidRDefault="005634AD" w:rsidP="003F2B87">
            <w:pPr>
              <w:pStyle w:val="TableH28pt"/>
            </w:pPr>
            <w:r w:rsidRPr="003F2B87">
              <w:rPr>
                <w:color w:val="F9F9F9" w:themeColor="background1"/>
              </w:rPr>
              <w:t>Evidence statement</w:t>
            </w:r>
          </w:p>
        </w:tc>
      </w:tr>
      <w:tr w:rsidR="00EB15FB" w:rsidRPr="00E23F7D" w14:paraId="0005B1EA" w14:textId="77777777" w:rsidTr="000B266E">
        <w:trPr>
          <w:cantSplit/>
          <w:tblHeader/>
        </w:trPr>
        <w:tc>
          <w:tcPr>
            <w:tcW w:w="873" w:type="pct"/>
            <w:vMerge/>
            <w:tcBorders>
              <w:top w:val="nil"/>
              <w:left w:val="nil"/>
              <w:bottom w:val="nil"/>
              <w:right w:val="single" w:sz="6" w:space="0" w:color="EFEFEF"/>
            </w:tcBorders>
            <w:shd w:val="clear" w:color="auto" w:fill="006579" w:themeFill="accent2"/>
            <w:vAlign w:val="center"/>
            <w:hideMark/>
          </w:tcPr>
          <w:p w14:paraId="68B40591" w14:textId="77777777" w:rsidR="005634AD" w:rsidRPr="00E23F7D" w:rsidRDefault="005634AD" w:rsidP="00E30DD9">
            <w:pPr>
              <w:pStyle w:val="Tabletext8pt"/>
            </w:pPr>
          </w:p>
        </w:tc>
        <w:tc>
          <w:tcPr>
            <w:tcW w:w="728" w:type="pct"/>
            <w:tcBorders>
              <w:top w:val="single" w:sz="6" w:space="0" w:color="EFEFEF"/>
              <w:left w:val="nil"/>
              <w:bottom w:val="nil"/>
              <w:right w:val="single" w:sz="6" w:space="0" w:color="EFEFEF"/>
            </w:tcBorders>
            <w:shd w:val="clear" w:color="auto" w:fill="E0E0E0"/>
            <w:vAlign w:val="center"/>
            <w:hideMark/>
          </w:tcPr>
          <w:p w14:paraId="5D467C97" w14:textId="3670DDEC" w:rsidR="005634AD" w:rsidRPr="00E23F7D" w:rsidRDefault="005634AD" w:rsidP="00B44425">
            <w:pPr>
              <w:pStyle w:val="Tabletext8pt"/>
              <w:rPr>
                <w:rStyle w:val="Strong"/>
              </w:rPr>
            </w:pPr>
            <w:r w:rsidRPr="00E23F7D">
              <w:rPr>
                <w:rStyle w:val="Strong"/>
              </w:rPr>
              <w:t xml:space="preserve">Risk with control </w:t>
            </w:r>
          </w:p>
        </w:tc>
        <w:tc>
          <w:tcPr>
            <w:tcW w:w="728" w:type="pct"/>
            <w:tcBorders>
              <w:top w:val="single" w:sz="6" w:space="0" w:color="EFEFEF"/>
              <w:left w:val="nil"/>
              <w:bottom w:val="nil"/>
              <w:right w:val="single" w:sz="6" w:space="0" w:color="EFEFEF"/>
            </w:tcBorders>
            <w:shd w:val="clear" w:color="auto" w:fill="E0E0E0"/>
            <w:vAlign w:val="center"/>
            <w:hideMark/>
          </w:tcPr>
          <w:p w14:paraId="7426A2CA" w14:textId="77777777" w:rsidR="005634AD" w:rsidRPr="00E23F7D" w:rsidRDefault="005634AD" w:rsidP="00B44425">
            <w:pPr>
              <w:pStyle w:val="Tabletext8pt"/>
              <w:rPr>
                <w:rStyle w:val="Strong"/>
              </w:rPr>
            </w:pPr>
            <w:r w:rsidRPr="00E23F7D">
              <w:rPr>
                <w:rStyle w:val="Strong"/>
              </w:rPr>
              <w:t>Risk with WHM</w:t>
            </w:r>
          </w:p>
        </w:tc>
        <w:tc>
          <w:tcPr>
            <w:tcW w:w="437" w:type="pct"/>
            <w:vMerge/>
            <w:tcBorders>
              <w:top w:val="nil"/>
              <w:left w:val="nil"/>
              <w:bottom w:val="nil"/>
              <w:right w:val="single" w:sz="6" w:space="0" w:color="EFEFEF"/>
            </w:tcBorders>
            <w:shd w:val="clear" w:color="auto" w:fill="006579" w:themeFill="accent2"/>
            <w:vAlign w:val="center"/>
            <w:hideMark/>
          </w:tcPr>
          <w:p w14:paraId="09401BD8" w14:textId="77777777" w:rsidR="005634AD" w:rsidRPr="00E23F7D" w:rsidRDefault="005634AD" w:rsidP="00E30DD9">
            <w:pPr>
              <w:pStyle w:val="Tabletext8pt"/>
            </w:pPr>
          </w:p>
        </w:tc>
        <w:tc>
          <w:tcPr>
            <w:tcW w:w="652" w:type="pct"/>
            <w:vMerge/>
            <w:tcBorders>
              <w:top w:val="nil"/>
              <w:left w:val="nil"/>
              <w:bottom w:val="nil"/>
              <w:right w:val="single" w:sz="6" w:space="0" w:color="EFEFEF"/>
            </w:tcBorders>
            <w:shd w:val="clear" w:color="auto" w:fill="006579" w:themeFill="accent2"/>
            <w:vAlign w:val="center"/>
            <w:hideMark/>
          </w:tcPr>
          <w:p w14:paraId="7B78D5B4" w14:textId="77777777" w:rsidR="005634AD" w:rsidRPr="00E23F7D" w:rsidRDefault="005634AD" w:rsidP="00E30DD9">
            <w:pPr>
              <w:pStyle w:val="Tabletext8pt"/>
            </w:pPr>
          </w:p>
        </w:tc>
        <w:tc>
          <w:tcPr>
            <w:tcW w:w="509" w:type="pct"/>
            <w:vMerge/>
            <w:tcBorders>
              <w:top w:val="nil"/>
              <w:left w:val="nil"/>
              <w:bottom w:val="nil"/>
              <w:right w:val="single" w:sz="6" w:space="0" w:color="EFEFEF"/>
            </w:tcBorders>
            <w:shd w:val="clear" w:color="auto" w:fill="006579" w:themeFill="accent2"/>
            <w:vAlign w:val="center"/>
            <w:hideMark/>
          </w:tcPr>
          <w:p w14:paraId="65AB48FC" w14:textId="77777777" w:rsidR="005634AD" w:rsidRPr="00E23F7D" w:rsidRDefault="005634AD" w:rsidP="00E30DD9">
            <w:pPr>
              <w:pStyle w:val="Tabletext8pt"/>
            </w:pPr>
          </w:p>
        </w:tc>
        <w:tc>
          <w:tcPr>
            <w:tcW w:w="1072" w:type="pct"/>
            <w:vMerge/>
            <w:tcBorders>
              <w:top w:val="nil"/>
              <w:left w:val="nil"/>
              <w:bottom w:val="nil"/>
              <w:right w:val="single" w:sz="6" w:space="0" w:color="EFEFEF"/>
            </w:tcBorders>
            <w:shd w:val="clear" w:color="auto" w:fill="006579" w:themeFill="accent2"/>
            <w:vAlign w:val="center"/>
            <w:hideMark/>
          </w:tcPr>
          <w:p w14:paraId="771BC947" w14:textId="77777777" w:rsidR="005634AD" w:rsidRPr="00E23F7D" w:rsidRDefault="005634AD" w:rsidP="00E30DD9">
            <w:pPr>
              <w:pStyle w:val="Tabletext8pt"/>
            </w:pPr>
          </w:p>
        </w:tc>
      </w:tr>
      <w:tr w:rsidR="008F6E47" w:rsidRPr="00E23F7D" w14:paraId="2AB4D3D4" w14:textId="77777777" w:rsidTr="00970888">
        <w:trPr>
          <w:cantSplit/>
          <w:trHeight w:val="1134"/>
        </w:trPr>
        <w:tc>
          <w:tcPr>
            <w:tcW w:w="873" w:type="pct"/>
            <w:tcBorders>
              <w:top w:val="single" w:sz="6" w:space="0" w:color="000000"/>
              <w:left w:val="nil"/>
              <w:bottom w:val="single" w:sz="6" w:space="0" w:color="000000"/>
              <w:right w:val="nil"/>
            </w:tcBorders>
            <w:vAlign w:val="center"/>
            <w:hideMark/>
          </w:tcPr>
          <w:p w14:paraId="326E202A" w14:textId="1F54E20C" w:rsidR="00E206C3" w:rsidRPr="00E23F7D" w:rsidRDefault="00A04408" w:rsidP="004140A3">
            <w:pPr>
              <w:pStyle w:val="Tabletext8pt"/>
            </w:pPr>
            <w:r w:rsidRPr="00E23F7D">
              <w:t>Patient reported improvement</w:t>
            </w:r>
            <w:r w:rsidRPr="00E23F7D">
              <w:br/>
              <w:t>assessed with: VAS</w:t>
            </w:r>
            <w:r w:rsidR="00AF15C8">
              <w:br/>
            </w:r>
            <w:r w:rsidR="00660DE8">
              <w:t>s</w:t>
            </w:r>
            <w:r w:rsidR="00E206C3" w:rsidRPr="00E23F7D">
              <w:t>cale range: 0 to 10</w:t>
            </w:r>
            <w:r w:rsidR="00037C41">
              <w:br/>
            </w:r>
            <w:r w:rsidR="001C67BE" w:rsidRPr="00E23F7D">
              <w:t xml:space="preserve">(higher is </w:t>
            </w:r>
            <w:r w:rsidR="001C67BE">
              <w:t>worse</w:t>
            </w:r>
            <w:r w:rsidR="001C67BE" w:rsidRPr="00E23F7D">
              <w:t>)</w:t>
            </w:r>
            <w:r w:rsidR="001C67BE">
              <w:br/>
            </w:r>
            <w:r w:rsidR="00660DE8" w:rsidRPr="00E23F7D">
              <w:t>follow-up:</w:t>
            </w:r>
            <w:r w:rsidR="00037C41">
              <w:t xml:space="preserve"> 8 weeks</w:t>
            </w:r>
          </w:p>
        </w:tc>
        <w:tc>
          <w:tcPr>
            <w:tcW w:w="728" w:type="pct"/>
            <w:tcBorders>
              <w:top w:val="single" w:sz="6" w:space="0" w:color="000000"/>
              <w:left w:val="nil"/>
              <w:bottom w:val="single" w:sz="6" w:space="0" w:color="000000"/>
              <w:right w:val="nil"/>
            </w:tcBorders>
            <w:shd w:val="clear" w:color="auto" w:fill="auto"/>
            <w:vAlign w:val="center"/>
            <w:hideMark/>
          </w:tcPr>
          <w:p w14:paraId="45D4C339" w14:textId="14584059" w:rsidR="00A04408" w:rsidRPr="00E23F7D" w:rsidRDefault="00037C41" w:rsidP="007D0D49">
            <w:pPr>
              <w:pStyle w:val="Tabletext8pt"/>
            </w:pPr>
            <w:r>
              <w:t xml:space="preserve">The mean </w:t>
            </w:r>
            <w:r w:rsidR="004B7B96">
              <w:t xml:space="preserve">change in </w:t>
            </w:r>
            <w:r>
              <w:t>VAS score</w:t>
            </w:r>
            <w:r w:rsidR="00F92285">
              <w:t xml:space="preserve"> was </w:t>
            </w:r>
            <w:r w:rsidR="004B7B96" w:rsidRPr="004B7B96">
              <w:rPr>
                <w:rStyle w:val="Strong"/>
              </w:rPr>
              <w:t>1.2 points</w:t>
            </w:r>
            <w:r w:rsidRPr="004B7B96">
              <w:rPr>
                <w:rStyle w:val="Strong"/>
              </w:rPr>
              <w:t xml:space="preserve"> </w:t>
            </w:r>
          </w:p>
        </w:tc>
        <w:tc>
          <w:tcPr>
            <w:tcW w:w="728" w:type="pct"/>
            <w:tcBorders>
              <w:top w:val="single" w:sz="6" w:space="0" w:color="000000"/>
              <w:left w:val="nil"/>
              <w:bottom w:val="single" w:sz="6" w:space="0" w:color="000000"/>
              <w:right w:val="nil"/>
            </w:tcBorders>
            <w:shd w:val="clear" w:color="auto" w:fill="EBEBEB"/>
            <w:hideMark/>
          </w:tcPr>
          <w:p w14:paraId="0E5244FE" w14:textId="4918ED98" w:rsidR="00A04408" w:rsidRPr="00E23F7D" w:rsidRDefault="00A04408" w:rsidP="00A62C9C">
            <w:pPr>
              <w:pStyle w:val="Tabletext8pt"/>
              <w:jc w:val="center"/>
            </w:pPr>
            <w:r w:rsidRPr="00E23F7D">
              <w:rPr>
                <w:rStyle w:val="Strong"/>
              </w:rPr>
              <w:t xml:space="preserve">MD </w:t>
            </w:r>
            <w:r w:rsidR="001B189C">
              <w:rPr>
                <w:rStyle w:val="Strong"/>
              </w:rPr>
              <w:t>4.61</w:t>
            </w:r>
            <w:r w:rsidRPr="00E23F7D">
              <w:rPr>
                <w:rStyle w:val="Strong"/>
              </w:rPr>
              <w:t xml:space="preserve"> </w:t>
            </w:r>
            <w:r w:rsidR="00D426C3">
              <w:rPr>
                <w:rStyle w:val="Strong"/>
              </w:rPr>
              <w:t>lower</w:t>
            </w:r>
            <w:r w:rsidRPr="00E23F7D">
              <w:br/>
              <w:t>(</w:t>
            </w:r>
            <w:r w:rsidR="00B20ADC">
              <w:t>3.23</w:t>
            </w:r>
            <w:r w:rsidRPr="00E23F7D">
              <w:t xml:space="preserve"> </w:t>
            </w:r>
            <w:r w:rsidR="00A47736">
              <w:t>lower</w:t>
            </w:r>
            <w:r w:rsidR="00A47736" w:rsidRPr="00E23F7D">
              <w:t xml:space="preserve"> </w:t>
            </w:r>
            <w:r w:rsidRPr="00E23F7D">
              <w:t xml:space="preserve">to </w:t>
            </w:r>
            <w:r w:rsidR="00B20ADC">
              <w:t>5.98</w:t>
            </w:r>
            <w:r w:rsidRPr="00E23F7D">
              <w:t xml:space="preserve"> </w:t>
            </w:r>
            <w:r w:rsidR="00A47736">
              <w:t>lower</w:t>
            </w:r>
            <w:r w:rsidRPr="00E23F7D">
              <w:t>)</w:t>
            </w:r>
          </w:p>
        </w:tc>
        <w:tc>
          <w:tcPr>
            <w:tcW w:w="437" w:type="pct"/>
            <w:tcBorders>
              <w:top w:val="single" w:sz="6" w:space="0" w:color="000000"/>
              <w:left w:val="nil"/>
              <w:bottom w:val="single" w:sz="6" w:space="0" w:color="000000"/>
              <w:right w:val="nil"/>
            </w:tcBorders>
            <w:vAlign w:val="center"/>
            <w:hideMark/>
          </w:tcPr>
          <w:p w14:paraId="052D6B3D" w14:textId="77777777" w:rsidR="00A04408" w:rsidRPr="00E23F7D" w:rsidRDefault="00A04408" w:rsidP="00D74F93">
            <w:pPr>
              <w:pStyle w:val="Tabletext8pt"/>
              <w:jc w:val="center"/>
              <w:rPr>
                <w:bCs w:val="0"/>
              </w:rPr>
            </w:pPr>
            <w:r w:rsidRPr="00E23F7D">
              <w:rPr>
                <w:bCs w:val="0"/>
              </w:rPr>
              <w:t>-</w:t>
            </w:r>
          </w:p>
        </w:tc>
        <w:tc>
          <w:tcPr>
            <w:tcW w:w="652" w:type="pct"/>
            <w:tcBorders>
              <w:top w:val="single" w:sz="6" w:space="0" w:color="000000"/>
              <w:left w:val="nil"/>
              <w:bottom w:val="single" w:sz="6" w:space="0" w:color="000000"/>
              <w:right w:val="nil"/>
            </w:tcBorders>
            <w:vAlign w:val="center"/>
            <w:hideMark/>
          </w:tcPr>
          <w:p w14:paraId="3A77C805" w14:textId="6CD0AEED" w:rsidR="00A04408" w:rsidRPr="00E23F7D" w:rsidRDefault="00B20ADC" w:rsidP="003A6590">
            <w:pPr>
              <w:pStyle w:val="Tabletext8pt"/>
              <w:jc w:val="center"/>
              <w:rPr>
                <w:bCs w:val="0"/>
              </w:rPr>
            </w:pPr>
            <w:r>
              <w:rPr>
                <w:bCs w:val="0"/>
              </w:rPr>
              <w:t>70</w:t>
            </w:r>
            <w:r w:rsidR="00A04408" w:rsidRPr="00E23F7D">
              <w:rPr>
                <w:bCs w:val="0"/>
              </w:rPr>
              <w:br/>
              <w:t>(1 RCT)</w:t>
            </w:r>
            <w:r w:rsidRPr="00B20ADC">
              <w:t xml:space="preserve"> </w:t>
            </w:r>
            <w:r w:rsidRPr="00B20ADC">
              <w:rPr>
                <w:rStyle w:val="FootnoteReference"/>
              </w:rPr>
              <w:t>†</w:t>
            </w:r>
            <w:r w:rsidRPr="00B20ADC">
              <w:t xml:space="preserve"> </w:t>
            </w:r>
            <w:r>
              <w:rPr>
                <w:bCs w:val="0"/>
              </w:rPr>
              <w:t xml:space="preserve"> </w:t>
            </w:r>
          </w:p>
        </w:tc>
        <w:tc>
          <w:tcPr>
            <w:tcW w:w="509" w:type="pct"/>
            <w:tcBorders>
              <w:top w:val="single" w:sz="6" w:space="0" w:color="000000"/>
              <w:left w:val="nil"/>
              <w:bottom w:val="single" w:sz="6" w:space="0" w:color="000000"/>
              <w:right w:val="nil"/>
            </w:tcBorders>
            <w:vAlign w:val="center"/>
            <w:hideMark/>
          </w:tcPr>
          <w:p w14:paraId="20413EE3" w14:textId="7BDC458A" w:rsidR="00A04408" w:rsidRPr="00E23F7D" w:rsidRDefault="00A04408" w:rsidP="00C16DB9">
            <w:pPr>
              <w:pStyle w:val="Tabletext8pt"/>
              <w:jc w:val="center"/>
              <w:rPr>
                <w:bCs w:val="0"/>
                <w:vertAlign w:val="superscript"/>
              </w:rPr>
            </w:pPr>
            <w:r w:rsidRPr="004B4830">
              <w:rPr>
                <w:rStyle w:val="QualitytextChar"/>
                <w:rFonts w:ascii="Cambria Math" w:hAnsi="Cambria Math" w:cs="Cambria Math"/>
              </w:rPr>
              <w:t>⨁⨁◯◯</w:t>
            </w:r>
            <w:r w:rsidRPr="00E23F7D">
              <w:rPr>
                <w:bCs w:val="0"/>
              </w:rPr>
              <w:br/>
            </w:r>
            <w:r w:rsidRPr="00E23F7D">
              <w:rPr>
                <w:rStyle w:val="QualitytextChar"/>
              </w:rPr>
              <w:t xml:space="preserve">Low </w:t>
            </w:r>
            <w:r w:rsidRPr="00E23F7D">
              <w:rPr>
                <w:rStyle w:val="FootnoteReference"/>
                <w:bCs w:val="0"/>
              </w:rPr>
              <w:t>a</w:t>
            </w:r>
            <w:r w:rsidR="0070429F">
              <w:rPr>
                <w:rStyle w:val="FootnoteReference"/>
                <w:bCs w:val="0"/>
              </w:rPr>
              <w:t>,</w:t>
            </w:r>
            <w:r w:rsidR="0070429F">
              <w:rPr>
                <w:rStyle w:val="FootnoteReference"/>
              </w:rPr>
              <w:t>b,c,d,e</w:t>
            </w:r>
          </w:p>
        </w:tc>
        <w:tc>
          <w:tcPr>
            <w:tcW w:w="1072" w:type="pct"/>
            <w:tcBorders>
              <w:top w:val="single" w:sz="6" w:space="0" w:color="000000"/>
              <w:left w:val="nil"/>
              <w:bottom w:val="single" w:sz="6" w:space="0" w:color="000000"/>
              <w:right w:val="nil"/>
            </w:tcBorders>
            <w:vAlign w:val="center"/>
            <w:hideMark/>
          </w:tcPr>
          <w:p w14:paraId="0216407E" w14:textId="1379BB38" w:rsidR="00A04408" w:rsidRPr="00E23F7D" w:rsidRDefault="00A04408" w:rsidP="00124C6A">
            <w:pPr>
              <w:pStyle w:val="Tabletext8pt"/>
            </w:pPr>
            <w:r w:rsidRPr="00E23F7D">
              <w:t xml:space="preserve">WHM </w:t>
            </w:r>
            <w:r w:rsidR="00E12C36">
              <w:t xml:space="preserve">may </w:t>
            </w:r>
            <w:r w:rsidRPr="00E23F7D">
              <w:t xml:space="preserve">result in a </w:t>
            </w:r>
            <w:r w:rsidR="00AC2C37">
              <w:t>large</w:t>
            </w:r>
            <w:r w:rsidRPr="00E23F7D">
              <w:t xml:space="preserve"> improvement </w:t>
            </w:r>
            <w:r w:rsidR="00EA35DD">
              <w:t xml:space="preserve">in </w:t>
            </w:r>
            <w:r w:rsidR="00D0760B">
              <w:t xml:space="preserve">global symptoms </w:t>
            </w:r>
            <w:r w:rsidRPr="00E23F7D">
              <w:t>in people with acne.</w:t>
            </w:r>
            <w:r w:rsidR="00A54EBF">
              <w:t xml:space="preserve"> #</w:t>
            </w:r>
          </w:p>
        </w:tc>
      </w:tr>
      <w:tr w:rsidR="00A62C9C" w:rsidRPr="00966769" w14:paraId="27C3DF53" w14:textId="77777777" w:rsidTr="000B266E">
        <w:trPr>
          <w:cantSplit/>
          <w:trHeight w:val="1134"/>
        </w:trPr>
        <w:tc>
          <w:tcPr>
            <w:tcW w:w="873" w:type="pct"/>
            <w:tcBorders>
              <w:top w:val="single" w:sz="6" w:space="0" w:color="000000"/>
              <w:left w:val="nil"/>
              <w:bottom w:val="single" w:sz="6" w:space="0" w:color="000000"/>
              <w:right w:val="nil"/>
            </w:tcBorders>
            <w:vAlign w:val="center"/>
          </w:tcPr>
          <w:p w14:paraId="6EE767BD" w14:textId="6B51BA4A" w:rsidR="00A62C9C" w:rsidRPr="00E23F7D" w:rsidRDefault="00A62C9C" w:rsidP="00A62C9C">
            <w:pPr>
              <w:pStyle w:val="Tabletext8pt"/>
            </w:pPr>
            <w:r w:rsidRPr="00E23F7D">
              <w:t xml:space="preserve">Quality of Life </w:t>
            </w:r>
          </w:p>
        </w:tc>
        <w:tc>
          <w:tcPr>
            <w:tcW w:w="728" w:type="pct"/>
            <w:tcBorders>
              <w:top w:val="single" w:sz="6" w:space="0" w:color="000000"/>
              <w:left w:val="nil"/>
              <w:bottom w:val="single" w:sz="6" w:space="0" w:color="000000"/>
              <w:right w:val="nil"/>
            </w:tcBorders>
            <w:shd w:val="clear" w:color="auto" w:fill="auto"/>
            <w:vAlign w:val="center"/>
          </w:tcPr>
          <w:p w14:paraId="3E83BAB7" w14:textId="715C8458" w:rsidR="00A62C9C" w:rsidRDefault="00A62C9C" w:rsidP="00A62C9C">
            <w:pPr>
              <w:pStyle w:val="Tabletext8pt"/>
            </w:pPr>
            <w:r>
              <w:t>-</w:t>
            </w:r>
          </w:p>
        </w:tc>
        <w:tc>
          <w:tcPr>
            <w:tcW w:w="728" w:type="pct"/>
            <w:tcBorders>
              <w:top w:val="single" w:sz="6" w:space="0" w:color="000000"/>
              <w:left w:val="nil"/>
              <w:bottom w:val="single" w:sz="6" w:space="0" w:color="000000"/>
              <w:right w:val="nil"/>
            </w:tcBorders>
            <w:shd w:val="clear" w:color="auto" w:fill="EBEBEB"/>
          </w:tcPr>
          <w:p w14:paraId="5E9EDE76" w14:textId="396494A1" w:rsidR="00A62C9C" w:rsidRDefault="00A62C9C" w:rsidP="00A62C9C">
            <w:pPr>
              <w:pStyle w:val="Tabletext8pt"/>
              <w:jc w:val="center"/>
              <w:rPr>
                <w:rStyle w:val="Strong"/>
              </w:rPr>
            </w:pPr>
            <w:r w:rsidRPr="00E23F7D">
              <w:rPr>
                <w:bCs w:val="0"/>
              </w:rPr>
              <w:t>-</w:t>
            </w:r>
          </w:p>
        </w:tc>
        <w:tc>
          <w:tcPr>
            <w:tcW w:w="437" w:type="pct"/>
            <w:tcBorders>
              <w:top w:val="single" w:sz="6" w:space="0" w:color="000000"/>
              <w:left w:val="nil"/>
              <w:bottom w:val="single" w:sz="6" w:space="0" w:color="000000"/>
              <w:right w:val="nil"/>
            </w:tcBorders>
            <w:vAlign w:val="center"/>
          </w:tcPr>
          <w:p w14:paraId="0FC948DC" w14:textId="60A980E8" w:rsidR="00A62C9C" w:rsidRPr="00E23F7D" w:rsidRDefault="00A62C9C" w:rsidP="00A62C9C">
            <w:pPr>
              <w:pStyle w:val="Tabletext8pt"/>
              <w:jc w:val="center"/>
              <w:rPr>
                <w:bCs w:val="0"/>
              </w:rPr>
            </w:pPr>
            <w:r>
              <w:rPr>
                <w:bCs w:val="0"/>
              </w:rPr>
              <w:t>-</w:t>
            </w:r>
          </w:p>
        </w:tc>
        <w:tc>
          <w:tcPr>
            <w:tcW w:w="652" w:type="pct"/>
            <w:tcBorders>
              <w:top w:val="single" w:sz="6" w:space="0" w:color="000000"/>
              <w:left w:val="nil"/>
              <w:bottom w:val="single" w:sz="6" w:space="0" w:color="000000"/>
              <w:right w:val="nil"/>
            </w:tcBorders>
            <w:vAlign w:val="center"/>
          </w:tcPr>
          <w:p w14:paraId="37FCDA4B" w14:textId="5442B375" w:rsidR="00A62C9C" w:rsidRDefault="00A62C9C" w:rsidP="00A62C9C">
            <w:pPr>
              <w:pStyle w:val="Tabletext8pt"/>
              <w:jc w:val="center"/>
              <w:rPr>
                <w:bCs w:val="0"/>
              </w:rPr>
            </w:pPr>
            <w:r w:rsidRPr="00E23F7D">
              <w:rPr>
                <w:bCs w:val="0"/>
              </w:rPr>
              <w:t>(0 studies)</w:t>
            </w:r>
          </w:p>
        </w:tc>
        <w:tc>
          <w:tcPr>
            <w:tcW w:w="509" w:type="pct"/>
            <w:tcBorders>
              <w:top w:val="single" w:sz="6" w:space="0" w:color="000000"/>
              <w:left w:val="nil"/>
              <w:bottom w:val="single" w:sz="6" w:space="0" w:color="000000"/>
              <w:right w:val="nil"/>
            </w:tcBorders>
            <w:vAlign w:val="center"/>
          </w:tcPr>
          <w:p w14:paraId="7A4F35D3" w14:textId="5C5BCE01" w:rsidR="00A62C9C" w:rsidRPr="00966769" w:rsidRDefault="00A62C9C" w:rsidP="00966769">
            <w:pPr>
              <w:pStyle w:val="Qualitytext"/>
              <w:rPr>
                <w:rStyle w:val="QualitytextChar"/>
                <w:bCs/>
                <w:caps/>
              </w:rPr>
            </w:pPr>
            <w:r w:rsidRPr="00966769">
              <w:t>-</w:t>
            </w:r>
          </w:p>
        </w:tc>
        <w:tc>
          <w:tcPr>
            <w:tcW w:w="1072" w:type="pct"/>
            <w:tcBorders>
              <w:top w:val="single" w:sz="6" w:space="0" w:color="000000"/>
              <w:left w:val="nil"/>
              <w:bottom w:val="single" w:sz="6" w:space="0" w:color="000000"/>
              <w:right w:val="nil"/>
            </w:tcBorders>
            <w:vAlign w:val="center"/>
          </w:tcPr>
          <w:p w14:paraId="4BD0E3E6" w14:textId="1EA94998" w:rsidR="00A62C9C" w:rsidRPr="00966769" w:rsidRDefault="00A62C9C" w:rsidP="00966769">
            <w:pPr>
              <w:pStyle w:val="Tabletext8pt"/>
            </w:pPr>
            <w:r w:rsidRPr="00966769">
              <w:t>The effect of WHM on quality of life in people with acne is unknown.</w:t>
            </w:r>
          </w:p>
        </w:tc>
      </w:tr>
      <w:tr w:rsidR="00A62C9C" w:rsidRPr="00E23F7D" w14:paraId="69BF779C" w14:textId="77777777" w:rsidTr="000B266E">
        <w:trPr>
          <w:cantSplit/>
          <w:trHeight w:val="1134"/>
        </w:trPr>
        <w:tc>
          <w:tcPr>
            <w:tcW w:w="873" w:type="pct"/>
            <w:tcBorders>
              <w:top w:val="single" w:sz="6" w:space="0" w:color="000000"/>
              <w:left w:val="nil"/>
              <w:bottom w:val="single" w:sz="6" w:space="0" w:color="000000"/>
              <w:right w:val="nil"/>
            </w:tcBorders>
            <w:vAlign w:val="center"/>
          </w:tcPr>
          <w:p w14:paraId="35C64FFA" w14:textId="597C3F61" w:rsidR="00A62C9C" w:rsidRPr="00E23F7D" w:rsidRDefault="00A62C9C" w:rsidP="00A62C9C">
            <w:pPr>
              <w:pStyle w:val="Tabletext8pt"/>
            </w:pPr>
            <w:r w:rsidRPr="00E23F7D">
              <w:t>Emotional functioning</w:t>
            </w:r>
          </w:p>
        </w:tc>
        <w:tc>
          <w:tcPr>
            <w:tcW w:w="728" w:type="pct"/>
            <w:tcBorders>
              <w:top w:val="single" w:sz="6" w:space="0" w:color="000000"/>
              <w:left w:val="nil"/>
              <w:bottom w:val="single" w:sz="6" w:space="0" w:color="000000"/>
              <w:right w:val="nil"/>
            </w:tcBorders>
            <w:shd w:val="clear" w:color="auto" w:fill="auto"/>
            <w:vAlign w:val="center"/>
          </w:tcPr>
          <w:p w14:paraId="13F70589" w14:textId="1384AA71" w:rsidR="00A62C9C" w:rsidRDefault="00A62C9C" w:rsidP="00A62C9C">
            <w:pPr>
              <w:pStyle w:val="Tabletext8pt"/>
            </w:pPr>
            <w:r>
              <w:t>-</w:t>
            </w:r>
          </w:p>
        </w:tc>
        <w:tc>
          <w:tcPr>
            <w:tcW w:w="728" w:type="pct"/>
            <w:tcBorders>
              <w:top w:val="single" w:sz="6" w:space="0" w:color="000000"/>
              <w:left w:val="nil"/>
              <w:bottom w:val="single" w:sz="6" w:space="0" w:color="000000"/>
              <w:right w:val="nil"/>
            </w:tcBorders>
            <w:shd w:val="clear" w:color="auto" w:fill="EBEBEB"/>
          </w:tcPr>
          <w:p w14:paraId="069C18D6" w14:textId="786260C5" w:rsidR="00A62C9C" w:rsidRPr="00E23F7D" w:rsidRDefault="00A62C9C" w:rsidP="00A62C9C">
            <w:pPr>
              <w:pStyle w:val="Tabletext8pt"/>
              <w:jc w:val="center"/>
              <w:rPr>
                <w:bCs w:val="0"/>
              </w:rPr>
            </w:pPr>
            <w:r w:rsidRPr="00E23F7D">
              <w:rPr>
                <w:bCs w:val="0"/>
              </w:rPr>
              <w:t>-</w:t>
            </w:r>
          </w:p>
        </w:tc>
        <w:tc>
          <w:tcPr>
            <w:tcW w:w="437" w:type="pct"/>
            <w:tcBorders>
              <w:top w:val="single" w:sz="6" w:space="0" w:color="000000"/>
              <w:left w:val="nil"/>
              <w:bottom w:val="single" w:sz="6" w:space="0" w:color="000000"/>
              <w:right w:val="nil"/>
            </w:tcBorders>
            <w:vAlign w:val="center"/>
          </w:tcPr>
          <w:p w14:paraId="2D7188D5" w14:textId="61C33173" w:rsidR="00A62C9C" w:rsidRPr="00E23F7D" w:rsidRDefault="00A62C9C" w:rsidP="00A62C9C">
            <w:pPr>
              <w:pStyle w:val="Tabletext8pt"/>
              <w:jc w:val="center"/>
              <w:rPr>
                <w:bCs w:val="0"/>
              </w:rPr>
            </w:pPr>
            <w:r>
              <w:rPr>
                <w:bCs w:val="0"/>
              </w:rPr>
              <w:t>-</w:t>
            </w:r>
          </w:p>
        </w:tc>
        <w:tc>
          <w:tcPr>
            <w:tcW w:w="652" w:type="pct"/>
            <w:tcBorders>
              <w:top w:val="single" w:sz="6" w:space="0" w:color="000000"/>
              <w:left w:val="nil"/>
              <w:bottom w:val="single" w:sz="6" w:space="0" w:color="000000"/>
              <w:right w:val="nil"/>
            </w:tcBorders>
            <w:vAlign w:val="center"/>
          </w:tcPr>
          <w:p w14:paraId="779B2AF8" w14:textId="6C62F90F" w:rsidR="00A62C9C" w:rsidRPr="00E23F7D" w:rsidRDefault="00A62C9C" w:rsidP="00A62C9C">
            <w:pPr>
              <w:pStyle w:val="Tabletext8pt"/>
              <w:jc w:val="center"/>
              <w:rPr>
                <w:bCs w:val="0"/>
              </w:rPr>
            </w:pPr>
            <w:r w:rsidRPr="00E23F7D">
              <w:rPr>
                <w:bCs w:val="0"/>
              </w:rPr>
              <w:t>(0 studies)</w:t>
            </w:r>
          </w:p>
        </w:tc>
        <w:tc>
          <w:tcPr>
            <w:tcW w:w="509" w:type="pct"/>
            <w:tcBorders>
              <w:top w:val="single" w:sz="6" w:space="0" w:color="000000"/>
              <w:left w:val="nil"/>
              <w:bottom w:val="single" w:sz="6" w:space="0" w:color="000000"/>
              <w:right w:val="nil"/>
            </w:tcBorders>
            <w:vAlign w:val="center"/>
          </w:tcPr>
          <w:p w14:paraId="16CC52E6" w14:textId="48FADE85" w:rsidR="00A62C9C" w:rsidRPr="00E23F7D" w:rsidRDefault="00A62C9C" w:rsidP="00966769">
            <w:pPr>
              <w:pStyle w:val="Qualitytext"/>
            </w:pPr>
            <w:r>
              <w:t>-</w:t>
            </w:r>
          </w:p>
        </w:tc>
        <w:tc>
          <w:tcPr>
            <w:tcW w:w="1072" w:type="pct"/>
            <w:tcBorders>
              <w:top w:val="single" w:sz="6" w:space="0" w:color="000000"/>
              <w:left w:val="nil"/>
              <w:bottom w:val="single" w:sz="6" w:space="0" w:color="000000"/>
              <w:right w:val="nil"/>
            </w:tcBorders>
            <w:vAlign w:val="center"/>
          </w:tcPr>
          <w:p w14:paraId="3794FD20" w14:textId="5C2DA4BC" w:rsidR="00A62C9C" w:rsidRDefault="00A62C9C" w:rsidP="00A62C9C">
            <w:pPr>
              <w:pStyle w:val="Tabletext8pt"/>
            </w:pPr>
            <w:r w:rsidRPr="00E23F7D">
              <w:t>The effect of WHM on emotional functioning in people with acne is unknown.</w:t>
            </w:r>
          </w:p>
        </w:tc>
      </w:tr>
      <w:tr w:rsidR="00A62C9C" w:rsidRPr="00E23F7D" w14:paraId="1E63AF8D" w14:textId="77777777" w:rsidTr="000B266E">
        <w:trPr>
          <w:cantSplit/>
          <w:trHeight w:val="1134"/>
        </w:trPr>
        <w:tc>
          <w:tcPr>
            <w:tcW w:w="873" w:type="pct"/>
            <w:tcBorders>
              <w:top w:val="single" w:sz="6" w:space="0" w:color="000000"/>
              <w:left w:val="nil"/>
              <w:bottom w:val="single" w:sz="6" w:space="0" w:color="000000"/>
              <w:right w:val="nil"/>
            </w:tcBorders>
            <w:vAlign w:val="center"/>
          </w:tcPr>
          <w:p w14:paraId="0D1475F3" w14:textId="6EAE670B" w:rsidR="00A62C9C" w:rsidRPr="00E23F7D" w:rsidRDefault="00A62C9C" w:rsidP="00A62C9C">
            <w:pPr>
              <w:pStyle w:val="Tabletext8pt"/>
            </w:pPr>
            <w:r w:rsidRPr="00E23F7D">
              <w:t>Physical functioning</w:t>
            </w:r>
          </w:p>
        </w:tc>
        <w:tc>
          <w:tcPr>
            <w:tcW w:w="728" w:type="pct"/>
            <w:tcBorders>
              <w:top w:val="single" w:sz="6" w:space="0" w:color="000000"/>
              <w:left w:val="nil"/>
              <w:bottom w:val="single" w:sz="6" w:space="0" w:color="000000"/>
              <w:right w:val="nil"/>
            </w:tcBorders>
            <w:shd w:val="clear" w:color="auto" w:fill="auto"/>
            <w:vAlign w:val="center"/>
          </w:tcPr>
          <w:p w14:paraId="64FDA1C0" w14:textId="6DCCEA92" w:rsidR="00A62C9C" w:rsidRDefault="00A62C9C" w:rsidP="00A62C9C">
            <w:pPr>
              <w:pStyle w:val="Tabletext8pt"/>
            </w:pPr>
            <w:r>
              <w:t>-</w:t>
            </w:r>
          </w:p>
        </w:tc>
        <w:tc>
          <w:tcPr>
            <w:tcW w:w="728" w:type="pct"/>
            <w:tcBorders>
              <w:top w:val="single" w:sz="6" w:space="0" w:color="000000"/>
              <w:left w:val="nil"/>
              <w:bottom w:val="single" w:sz="6" w:space="0" w:color="000000"/>
              <w:right w:val="nil"/>
            </w:tcBorders>
            <w:shd w:val="clear" w:color="auto" w:fill="EBEBEB"/>
          </w:tcPr>
          <w:p w14:paraId="71331E9C" w14:textId="694FDEE5" w:rsidR="00A62C9C" w:rsidRPr="00E23F7D" w:rsidRDefault="00A62C9C" w:rsidP="00A62C9C">
            <w:pPr>
              <w:pStyle w:val="Tabletext8pt"/>
              <w:jc w:val="center"/>
              <w:rPr>
                <w:bCs w:val="0"/>
              </w:rPr>
            </w:pPr>
            <w:r w:rsidRPr="00E23F7D">
              <w:rPr>
                <w:bCs w:val="0"/>
              </w:rPr>
              <w:t>-</w:t>
            </w:r>
          </w:p>
        </w:tc>
        <w:tc>
          <w:tcPr>
            <w:tcW w:w="437" w:type="pct"/>
            <w:tcBorders>
              <w:top w:val="single" w:sz="6" w:space="0" w:color="000000"/>
              <w:left w:val="nil"/>
              <w:bottom w:val="single" w:sz="6" w:space="0" w:color="000000"/>
              <w:right w:val="nil"/>
            </w:tcBorders>
            <w:vAlign w:val="center"/>
          </w:tcPr>
          <w:p w14:paraId="512A3B09" w14:textId="184CFB92" w:rsidR="00A62C9C" w:rsidRPr="00E23F7D" w:rsidRDefault="00A62C9C" w:rsidP="00A62C9C">
            <w:pPr>
              <w:pStyle w:val="Tabletext8pt"/>
              <w:jc w:val="center"/>
              <w:rPr>
                <w:bCs w:val="0"/>
              </w:rPr>
            </w:pPr>
            <w:r>
              <w:rPr>
                <w:bCs w:val="0"/>
              </w:rPr>
              <w:t>-</w:t>
            </w:r>
          </w:p>
        </w:tc>
        <w:tc>
          <w:tcPr>
            <w:tcW w:w="652" w:type="pct"/>
            <w:tcBorders>
              <w:top w:val="single" w:sz="6" w:space="0" w:color="000000"/>
              <w:left w:val="nil"/>
              <w:bottom w:val="single" w:sz="6" w:space="0" w:color="000000"/>
              <w:right w:val="nil"/>
            </w:tcBorders>
            <w:vAlign w:val="center"/>
          </w:tcPr>
          <w:p w14:paraId="5C27A58E" w14:textId="23E7EFC3" w:rsidR="00A62C9C" w:rsidRPr="00E23F7D" w:rsidRDefault="00A62C9C" w:rsidP="00A62C9C">
            <w:pPr>
              <w:pStyle w:val="Tabletext8pt"/>
              <w:jc w:val="center"/>
            </w:pPr>
            <w:r w:rsidRPr="00E23F7D">
              <w:rPr>
                <w:bCs w:val="0"/>
              </w:rPr>
              <w:t>(0 studies)</w:t>
            </w:r>
          </w:p>
        </w:tc>
        <w:tc>
          <w:tcPr>
            <w:tcW w:w="509" w:type="pct"/>
            <w:tcBorders>
              <w:top w:val="single" w:sz="6" w:space="0" w:color="000000"/>
              <w:left w:val="nil"/>
              <w:bottom w:val="single" w:sz="6" w:space="0" w:color="000000"/>
              <w:right w:val="nil"/>
            </w:tcBorders>
            <w:vAlign w:val="center"/>
          </w:tcPr>
          <w:p w14:paraId="780717E4" w14:textId="5B376C35" w:rsidR="00A62C9C" w:rsidRPr="00E23F7D" w:rsidRDefault="00A62C9C" w:rsidP="00A62C9C">
            <w:pPr>
              <w:pStyle w:val="Tabletext8pt"/>
              <w:jc w:val="center"/>
            </w:pPr>
            <w:r>
              <w:t>-</w:t>
            </w:r>
          </w:p>
        </w:tc>
        <w:tc>
          <w:tcPr>
            <w:tcW w:w="1072" w:type="pct"/>
            <w:tcBorders>
              <w:top w:val="single" w:sz="6" w:space="0" w:color="000000"/>
              <w:left w:val="nil"/>
              <w:bottom w:val="single" w:sz="6" w:space="0" w:color="000000"/>
              <w:right w:val="nil"/>
            </w:tcBorders>
            <w:vAlign w:val="center"/>
          </w:tcPr>
          <w:p w14:paraId="432C87D4" w14:textId="43E88FFE" w:rsidR="00A62C9C" w:rsidRPr="00E23F7D" w:rsidRDefault="00A62C9C" w:rsidP="00A62C9C">
            <w:pPr>
              <w:pStyle w:val="Tabletext8pt"/>
            </w:pPr>
            <w:r w:rsidRPr="00E23F7D">
              <w:t>The effect of WHM on physical functioning in people with acne is unknown.</w:t>
            </w:r>
          </w:p>
        </w:tc>
      </w:tr>
      <w:tr w:rsidR="00A62C9C" w:rsidRPr="00E23F7D" w14:paraId="12702167" w14:textId="77777777" w:rsidTr="00E36869">
        <w:trPr>
          <w:cantSplit/>
        </w:trPr>
        <w:tc>
          <w:tcPr>
            <w:tcW w:w="873" w:type="pct"/>
            <w:tcBorders>
              <w:top w:val="single" w:sz="6" w:space="0" w:color="000000"/>
              <w:left w:val="nil"/>
              <w:bottom w:val="single" w:sz="6" w:space="0" w:color="000000"/>
              <w:right w:val="nil"/>
            </w:tcBorders>
            <w:vAlign w:val="center"/>
            <w:hideMark/>
          </w:tcPr>
          <w:p w14:paraId="22510185" w14:textId="11B644DE" w:rsidR="00A62C9C" w:rsidRPr="00E23F7D" w:rsidRDefault="00A62C9C" w:rsidP="00A62C9C">
            <w:pPr>
              <w:pStyle w:val="Tabletext8pt"/>
            </w:pPr>
            <w:r w:rsidRPr="00E23F7D">
              <w:t xml:space="preserve">Disease severity assessed with: </w:t>
            </w:r>
            <w:r>
              <w:t>inflammatory acne lesion count</w:t>
            </w:r>
            <w:r w:rsidRPr="00E23F7D">
              <w:t xml:space="preserve"> </w:t>
            </w:r>
            <w:r>
              <w:t>s</w:t>
            </w:r>
            <w:r w:rsidRPr="00E23F7D">
              <w:t xml:space="preserve">cale range: </w:t>
            </w:r>
            <w:r>
              <w:t>0 to &gt;150</w:t>
            </w:r>
            <w:r w:rsidR="00BC2E50">
              <w:t xml:space="preserve"> </w:t>
            </w:r>
            <w:r w:rsidR="00BC2E50" w:rsidRPr="00E23F7D">
              <w:t xml:space="preserve">(higher is </w:t>
            </w:r>
            <w:r w:rsidR="00BC2E50">
              <w:t>worse</w:t>
            </w:r>
            <w:r w:rsidR="00BC2E50" w:rsidRPr="00E23F7D">
              <w:t>)</w:t>
            </w:r>
            <w:r>
              <w:br/>
            </w:r>
            <w:r w:rsidRPr="00E23F7D">
              <w:t>follow-up:</w:t>
            </w:r>
            <w:r>
              <w:t xml:space="preserve"> range 4 to 8 weeks</w:t>
            </w:r>
          </w:p>
        </w:tc>
        <w:tc>
          <w:tcPr>
            <w:tcW w:w="728" w:type="pct"/>
            <w:tcBorders>
              <w:top w:val="single" w:sz="6" w:space="0" w:color="000000"/>
              <w:left w:val="nil"/>
              <w:bottom w:val="single" w:sz="6" w:space="0" w:color="000000"/>
              <w:right w:val="nil"/>
            </w:tcBorders>
            <w:shd w:val="clear" w:color="auto" w:fill="auto"/>
            <w:vAlign w:val="center"/>
            <w:hideMark/>
          </w:tcPr>
          <w:p w14:paraId="18B4217D" w14:textId="4D51C5DE" w:rsidR="00A62C9C" w:rsidRPr="00E23F7D" w:rsidRDefault="00A62C9C" w:rsidP="00A62C9C">
            <w:pPr>
              <w:pStyle w:val="Tabletext8pt"/>
            </w:pPr>
            <w:r>
              <w:t>-</w:t>
            </w:r>
          </w:p>
        </w:tc>
        <w:tc>
          <w:tcPr>
            <w:tcW w:w="728" w:type="pct"/>
            <w:tcBorders>
              <w:top w:val="single" w:sz="6" w:space="0" w:color="000000"/>
              <w:left w:val="nil"/>
              <w:bottom w:val="single" w:sz="6" w:space="0" w:color="000000"/>
              <w:right w:val="nil"/>
            </w:tcBorders>
            <w:shd w:val="clear" w:color="auto" w:fill="EBEBEB"/>
            <w:hideMark/>
          </w:tcPr>
          <w:p w14:paraId="5175678A" w14:textId="2527E8CF" w:rsidR="00A62C9C" w:rsidRPr="00E23F7D" w:rsidRDefault="00A62C9C" w:rsidP="00A62C9C">
            <w:pPr>
              <w:pStyle w:val="Tabletext8pt"/>
              <w:jc w:val="center"/>
            </w:pPr>
            <w:r w:rsidRPr="00E23F7D">
              <w:rPr>
                <w:rStyle w:val="Strong"/>
              </w:rPr>
              <w:t>SMD 3.</w:t>
            </w:r>
            <w:r>
              <w:rPr>
                <w:rStyle w:val="Strong"/>
              </w:rPr>
              <w:t>59</w:t>
            </w:r>
            <w:r w:rsidRPr="00E23F7D">
              <w:rPr>
                <w:rStyle w:val="Strong"/>
              </w:rPr>
              <w:t xml:space="preserve"> </w:t>
            </w:r>
            <w:r>
              <w:rPr>
                <w:rStyle w:val="Strong"/>
              </w:rPr>
              <w:t xml:space="preserve">SD </w:t>
            </w:r>
            <w:r w:rsidRPr="00E23F7D">
              <w:rPr>
                <w:rStyle w:val="Strong"/>
              </w:rPr>
              <w:t>lower</w:t>
            </w:r>
            <w:r>
              <w:rPr>
                <w:rStyle w:val="Strong"/>
              </w:rPr>
              <w:t xml:space="preserve"> </w:t>
            </w:r>
            <w:r w:rsidRPr="00E23F7D">
              <w:rPr>
                <w:rStyle w:val="Strong"/>
              </w:rPr>
              <w:t>^</w:t>
            </w:r>
            <w:r w:rsidRPr="00E23F7D">
              <w:br/>
              <w:t>(5.</w:t>
            </w:r>
            <w:r>
              <w:t>97</w:t>
            </w:r>
            <w:r w:rsidRPr="00E23F7D">
              <w:t xml:space="preserve"> lower to 1.</w:t>
            </w:r>
            <w:r>
              <w:t>20</w:t>
            </w:r>
            <w:r w:rsidRPr="00E23F7D">
              <w:t xml:space="preserve"> lower)</w:t>
            </w:r>
          </w:p>
        </w:tc>
        <w:tc>
          <w:tcPr>
            <w:tcW w:w="437" w:type="pct"/>
            <w:tcBorders>
              <w:top w:val="single" w:sz="6" w:space="0" w:color="000000"/>
              <w:left w:val="nil"/>
              <w:bottom w:val="single" w:sz="6" w:space="0" w:color="000000"/>
              <w:right w:val="nil"/>
            </w:tcBorders>
            <w:vAlign w:val="center"/>
            <w:hideMark/>
          </w:tcPr>
          <w:p w14:paraId="2011FCA4" w14:textId="77777777" w:rsidR="00A62C9C" w:rsidRPr="00E23F7D" w:rsidRDefault="00A62C9C" w:rsidP="00A62C9C">
            <w:pPr>
              <w:pStyle w:val="Tabletext8pt"/>
              <w:jc w:val="center"/>
            </w:pPr>
            <w:r w:rsidRPr="00E23F7D">
              <w:t>-</w:t>
            </w:r>
          </w:p>
        </w:tc>
        <w:tc>
          <w:tcPr>
            <w:tcW w:w="652" w:type="pct"/>
            <w:tcBorders>
              <w:top w:val="single" w:sz="6" w:space="0" w:color="000000"/>
              <w:left w:val="nil"/>
              <w:bottom w:val="single" w:sz="6" w:space="0" w:color="000000"/>
              <w:right w:val="nil"/>
            </w:tcBorders>
            <w:vAlign w:val="center"/>
            <w:hideMark/>
          </w:tcPr>
          <w:p w14:paraId="6D15DB72" w14:textId="362A3E16" w:rsidR="00A62C9C" w:rsidRPr="00E23F7D" w:rsidRDefault="00A62C9C" w:rsidP="00A62C9C">
            <w:pPr>
              <w:pStyle w:val="Tabletext8pt"/>
              <w:jc w:val="center"/>
            </w:pPr>
            <w:r w:rsidRPr="00E23F7D">
              <w:t>18</w:t>
            </w:r>
            <w:r>
              <w:t>3</w:t>
            </w:r>
            <w:r w:rsidRPr="00E23F7D">
              <w:br/>
              <w:t>(3 RCTs)</w:t>
            </w:r>
            <w:r>
              <w:t xml:space="preserve"> </w:t>
            </w:r>
            <w:r w:rsidRPr="00B20ADC">
              <w:rPr>
                <w:rStyle w:val="FootnoteReference"/>
              </w:rPr>
              <w:t>†</w:t>
            </w:r>
          </w:p>
        </w:tc>
        <w:tc>
          <w:tcPr>
            <w:tcW w:w="509" w:type="pct"/>
            <w:tcBorders>
              <w:top w:val="single" w:sz="6" w:space="0" w:color="000000"/>
              <w:left w:val="nil"/>
              <w:bottom w:val="single" w:sz="6" w:space="0" w:color="000000"/>
              <w:right w:val="nil"/>
            </w:tcBorders>
            <w:vAlign w:val="center"/>
            <w:hideMark/>
          </w:tcPr>
          <w:p w14:paraId="7A908345" w14:textId="0D9CB5C3" w:rsidR="00A62C9C" w:rsidRPr="00E23F7D" w:rsidRDefault="00A62C9C" w:rsidP="00A62C9C">
            <w:pPr>
              <w:pStyle w:val="Tabletext8pt"/>
              <w:jc w:val="center"/>
            </w:pPr>
            <w:r w:rsidRPr="004B4830">
              <w:rPr>
                <w:rStyle w:val="QualitytextChar"/>
                <w:rFonts w:ascii="Cambria Math" w:hAnsi="Cambria Math" w:cs="Cambria Math"/>
              </w:rPr>
              <w:t>⨁⨁◯◯</w:t>
            </w:r>
            <w:r w:rsidRPr="00E23F7D">
              <w:br/>
            </w:r>
            <w:r w:rsidRPr="00E23F7D">
              <w:rPr>
                <w:rStyle w:val="QualitytextChar"/>
              </w:rPr>
              <w:t xml:space="preserve">Low </w:t>
            </w:r>
            <w:r>
              <w:rPr>
                <w:rStyle w:val="FootnoteReference"/>
              </w:rPr>
              <w:t>a,b,c,d,e</w:t>
            </w:r>
          </w:p>
        </w:tc>
        <w:tc>
          <w:tcPr>
            <w:tcW w:w="1072" w:type="pct"/>
            <w:tcBorders>
              <w:top w:val="single" w:sz="6" w:space="0" w:color="000000"/>
              <w:left w:val="nil"/>
              <w:bottom w:val="single" w:sz="6" w:space="0" w:color="000000"/>
              <w:right w:val="nil"/>
            </w:tcBorders>
            <w:vAlign w:val="center"/>
            <w:hideMark/>
          </w:tcPr>
          <w:p w14:paraId="1508ECC6" w14:textId="320FBBD0" w:rsidR="00A62C9C" w:rsidRPr="00E23F7D" w:rsidRDefault="00A62C9C" w:rsidP="00A62C9C">
            <w:pPr>
              <w:pStyle w:val="Tabletext8pt"/>
            </w:pPr>
            <w:r w:rsidRPr="00E23F7D">
              <w:t xml:space="preserve">WHM </w:t>
            </w:r>
            <w:r w:rsidR="00E12C36">
              <w:t xml:space="preserve">may </w:t>
            </w:r>
            <w:r w:rsidRPr="00E23F7D">
              <w:t xml:space="preserve">result in </w:t>
            </w:r>
            <w:r>
              <w:t xml:space="preserve">a large reduction in </w:t>
            </w:r>
            <w:r w:rsidRPr="00E23F7D">
              <w:t xml:space="preserve">disease severity </w:t>
            </w:r>
            <w:r>
              <w:t xml:space="preserve">(inflammatory lesions) </w:t>
            </w:r>
            <w:r w:rsidRPr="00E23F7D">
              <w:t>in people with acne.</w:t>
            </w:r>
          </w:p>
        </w:tc>
      </w:tr>
      <w:tr w:rsidR="00A62C9C" w:rsidRPr="00E23F7D" w14:paraId="75C81E72" w14:textId="77777777" w:rsidTr="000B266E">
        <w:trPr>
          <w:cantSplit/>
        </w:trPr>
        <w:tc>
          <w:tcPr>
            <w:tcW w:w="873" w:type="pct"/>
            <w:tcBorders>
              <w:top w:val="single" w:sz="6" w:space="0" w:color="000000"/>
              <w:left w:val="nil"/>
              <w:bottom w:val="single" w:sz="6" w:space="0" w:color="000000"/>
              <w:right w:val="nil"/>
            </w:tcBorders>
            <w:vAlign w:val="center"/>
            <w:hideMark/>
          </w:tcPr>
          <w:p w14:paraId="6AA2EC28" w14:textId="168D5F8C" w:rsidR="00A62C9C" w:rsidRPr="00E23F7D" w:rsidRDefault="00A62C9C" w:rsidP="00A62C9C">
            <w:pPr>
              <w:pStyle w:val="Tabletext8pt"/>
            </w:pPr>
            <w:r w:rsidRPr="00E23F7D">
              <w:lastRenderedPageBreak/>
              <w:t xml:space="preserve">Disease severity assessed with: </w:t>
            </w:r>
            <w:r>
              <w:t>noninflammatory acne lesion count</w:t>
            </w:r>
            <w:r w:rsidRPr="00E23F7D">
              <w:t xml:space="preserve"> </w:t>
            </w:r>
            <w:r>
              <w:br/>
              <w:t>s</w:t>
            </w:r>
            <w:r w:rsidRPr="00E23F7D">
              <w:t xml:space="preserve">cale range: </w:t>
            </w:r>
            <w:r>
              <w:t>0 to &gt;150</w:t>
            </w:r>
            <w:r w:rsidR="00747060">
              <w:t xml:space="preserve"> </w:t>
            </w:r>
            <w:r w:rsidR="00747060" w:rsidRPr="00E23F7D">
              <w:t xml:space="preserve">(higher is </w:t>
            </w:r>
            <w:r w:rsidR="00747060">
              <w:t>worse</w:t>
            </w:r>
            <w:r w:rsidR="00747060" w:rsidRPr="00E23F7D">
              <w:t>)</w:t>
            </w:r>
            <w:r>
              <w:br/>
            </w:r>
            <w:r w:rsidRPr="00E23F7D">
              <w:t>follow-up:</w:t>
            </w:r>
            <w:r>
              <w:t xml:space="preserve"> range 4 to 8 weeks</w:t>
            </w:r>
          </w:p>
        </w:tc>
        <w:tc>
          <w:tcPr>
            <w:tcW w:w="728" w:type="pct"/>
            <w:tcBorders>
              <w:top w:val="single" w:sz="6" w:space="0" w:color="000000"/>
              <w:left w:val="nil"/>
              <w:bottom w:val="single" w:sz="6" w:space="0" w:color="000000"/>
              <w:right w:val="nil"/>
            </w:tcBorders>
            <w:shd w:val="clear" w:color="auto" w:fill="auto"/>
            <w:vAlign w:val="center"/>
            <w:hideMark/>
          </w:tcPr>
          <w:p w14:paraId="074A9E31" w14:textId="77777777" w:rsidR="00A62C9C" w:rsidRPr="00E23F7D" w:rsidRDefault="00A62C9C" w:rsidP="00A62C9C">
            <w:pPr>
              <w:pStyle w:val="Tabletext8pt"/>
            </w:pPr>
          </w:p>
        </w:tc>
        <w:tc>
          <w:tcPr>
            <w:tcW w:w="728" w:type="pct"/>
            <w:tcBorders>
              <w:top w:val="single" w:sz="6" w:space="0" w:color="000000"/>
              <w:left w:val="nil"/>
              <w:bottom w:val="single" w:sz="6" w:space="0" w:color="000000"/>
              <w:right w:val="nil"/>
            </w:tcBorders>
            <w:shd w:val="clear" w:color="auto" w:fill="EBEBEB"/>
            <w:vAlign w:val="center"/>
            <w:hideMark/>
          </w:tcPr>
          <w:p w14:paraId="54A3613E" w14:textId="245C898B" w:rsidR="00A62C9C" w:rsidRPr="00E23F7D" w:rsidRDefault="00A62C9C" w:rsidP="00A62C9C">
            <w:pPr>
              <w:pStyle w:val="Tabletext8pt"/>
            </w:pPr>
            <w:r w:rsidRPr="00E23F7D">
              <w:rPr>
                <w:rStyle w:val="Strong"/>
              </w:rPr>
              <w:t xml:space="preserve">SMD </w:t>
            </w:r>
            <w:r>
              <w:rPr>
                <w:rStyle w:val="Strong"/>
              </w:rPr>
              <w:t>0.73</w:t>
            </w:r>
            <w:r w:rsidRPr="00E23F7D">
              <w:rPr>
                <w:rStyle w:val="Strong"/>
              </w:rPr>
              <w:t xml:space="preserve"> </w:t>
            </w:r>
            <w:r>
              <w:rPr>
                <w:rStyle w:val="Strong"/>
              </w:rPr>
              <w:t xml:space="preserve">SD </w:t>
            </w:r>
            <w:r w:rsidRPr="00E23F7D">
              <w:rPr>
                <w:rStyle w:val="Strong"/>
              </w:rPr>
              <w:t>lower</w:t>
            </w:r>
            <w:r>
              <w:rPr>
                <w:rStyle w:val="Strong"/>
              </w:rPr>
              <w:t xml:space="preserve"> </w:t>
            </w:r>
            <w:r w:rsidRPr="00E23F7D">
              <w:rPr>
                <w:rStyle w:val="Strong"/>
              </w:rPr>
              <w:t>^</w:t>
            </w:r>
            <w:r w:rsidRPr="00E23F7D">
              <w:br/>
              <w:t>(</w:t>
            </w:r>
            <w:r>
              <w:t>6.44</w:t>
            </w:r>
            <w:r w:rsidRPr="00E23F7D">
              <w:t xml:space="preserve"> lower to </w:t>
            </w:r>
            <w:r>
              <w:t>4.</w:t>
            </w:r>
            <w:r w:rsidR="00A5354D">
              <w:t xml:space="preserve">99 </w:t>
            </w:r>
            <w:r>
              <w:t>higher</w:t>
            </w:r>
            <w:r w:rsidRPr="00E23F7D">
              <w:t>)</w:t>
            </w:r>
          </w:p>
        </w:tc>
        <w:tc>
          <w:tcPr>
            <w:tcW w:w="437" w:type="pct"/>
            <w:tcBorders>
              <w:top w:val="single" w:sz="6" w:space="0" w:color="000000"/>
              <w:left w:val="nil"/>
              <w:bottom w:val="single" w:sz="6" w:space="0" w:color="000000"/>
              <w:right w:val="nil"/>
            </w:tcBorders>
            <w:vAlign w:val="center"/>
            <w:hideMark/>
          </w:tcPr>
          <w:p w14:paraId="1AD65E25" w14:textId="77777777" w:rsidR="00A62C9C" w:rsidRPr="00E23F7D" w:rsidRDefault="00A62C9C" w:rsidP="00A62C9C">
            <w:pPr>
              <w:pStyle w:val="Tabletext8pt"/>
              <w:jc w:val="center"/>
            </w:pPr>
            <w:r w:rsidRPr="00E23F7D">
              <w:t>-</w:t>
            </w:r>
          </w:p>
        </w:tc>
        <w:tc>
          <w:tcPr>
            <w:tcW w:w="652" w:type="pct"/>
            <w:tcBorders>
              <w:top w:val="single" w:sz="6" w:space="0" w:color="000000"/>
              <w:left w:val="nil"/>
              <w:bottom w:val="single" w:sz="6" w:space="0" w:color="000000"/>
              <w:right w:val="nil"/>
            </w:tcBorders>
            <w:vAlign w:val="center"/>
            <w:hideMark/>
          </w:tcPr>
          <w:p w14:paraId="2CE66405" w14:textId="2BC30AB3" w:rsidR="00A62C9C" w:rsidRPr="00E23F7D" w:rsidRDefault="00A62C9C" w:rsidP="00A62C9C">
            <w:pPr>
              <w:pStyle w:val="Tabletext8pt"/>
              <w:jc w:val="center"/>
            </w:pPr>
            <w:r w:rsidRPr="00E23F7D">
              <w:t>1</w:t>
            </w:r>
            <w:r>
              <w:t>34</w:t>
            </w:r>
            <w:r w:rsidRPr="00E23F7D">
              <w:br/>
              <w:t>(</w:t>
            </w:r>
            <w:r>
              <w:t>2</w:t>
            </w:r>
            <w:r w:rsidRPr="00E23F7D">
              <w:t xml:space="preserve"> RCTs)</w:t>
            </w:r>
            <w:r>
              <w:t xml:space="preserve"> </w:t>
            </w:r>
            <w:r w:rsidRPr="00B20ADC">
              <w:rPr>
                <w:rStyle w:val="FootnoteReference"/>
              </w:rPr>
              <w:t>†</w:t>
            </w:r>
          </w:p>
        </w:tc>
        <w:tc>
          <w:tcPr>
            <w:tcW w:w="509" w:type="pct"/>
            <w:tcBorders>
              <w:top w:val="single" w:sz="6" w:space="0" w:color="000000"/>
              <w:left w:val="nil"/>
              <w:bottom w:val="single" w:sz="6" w:space="0" w:color="000000"/>
              <w:right w:val="nil"/>
            </w:tcBorders>
            <w:vAlign w:val="center"/>
            <w:hideMark/>
          </w:tcPr>
          <w:p w14:paraId="1D97DE99" w14:textId="7AF63917" w:rsidR="00A62C9C" w:rsidRPr="00E23F7D" w:rsidRDefault="00A62C9C" w:rsidP="00A62C9C">
            <w:pPr>
              <w:pStyle w:val="Tabletext8pt"/>
              <w:jc w:val="center"/>
            </w:pPr>
            <w:r w:rsidRPr="004B4830">
              <w:rPr>
                <w:rStyle w:val="QualitytextChar"/>
                <w:rFonts w:ascii="Cambria Math" w:hAnsi="Cambria Math" w:cs="Cambria Math"/>
              </w:rPr>
              <w:t>⨁◯◯◯</w:t>
            </w:r>
            <w:r w:rsidRPr="00E23F7D">
              <w:br/>
            </w:r>
            <w:r>
              <w:rPr>
                <w:rStyle w:val="QualitytextChar"/>
              </w:rPr>
              <w:t xml:space="preserve">Very </w:t>
            </w:r>
            <w:r w:rsidRPr="00E23F7D">
              <w:rPr>
                <w:rStyle w:val="QualitytextChar"/>
              </w:rPr>
              <w:t xml:space="preserve">Low </w:t>
            </w:r>
            <w:r>
              <w:rPr>
                <w:rStyle w:val="FootnoteReference"/>
              </w:rPr>
              <w:t>a,c,e,f,g</w:t>
            </w:r>
          </w:p>
        </w:tc>
        <w:tc>
          <w:tcPr>
            <w:tcW w:w="1072" w:type="pct"/>
            <w:tcBorders>
              <w:top w:val="single" w:sz="6" w:space="0" w:color="000000"/>
              <w:left w:val="nil"/>
              <w:bottom w:val="single" w:sz="6" w:space="0" w:color="000000"/>
              <w:right w:val="nil"/>
            </w:tcBorders>
            <w:vAlign w:val="center"/>
            <w:hideMark/>
          </w:tcPr>
          <w:p w14:paraId="664351B2" w14:textId="651BDE9E" w:rsidR="00A62C9C" w:rsidRPr="00E23F7D" w:rsidRDefault="00A62C9C" w:rsidP="00A62C9C">
            <w:pPr>
              <w:pStyle w:val="Tabletext8pt"/>
            </w:pPr>
            <w:r>
              <w:t xml:space="preserve">The evidence is very uncertain about the effect of </w:t>
            </w:r>
            <w:r w:rsidRPr="00E23F7D">
              <w:t xml:space="preserve">WHM </w:t>
            </w:r>
            <w:r>
              <w:t>on</w:t>
            </w:r>
            <w:r w:rsidRPr="00E23F7D">
              <w:t xml:space="preserve"> disease severity </w:t>
            </w:r>
            <w:r>
              <w:t xml:space="preserve">(noninflammatory lesions) </w:t>
            </w:r>
            <w:r w:rsidRPr="00E23F7D">
              <w:t>in people with acne.</w:t>
            </w:r>
          </w:p>
        </w:tc>
      </w:tr>
      <w:tr w:rsidR="00A62C9C" w:rsidRPr="00E23F7D" w14:paraId="3C27B3FF" w14:textId="77777777" w:rsidTr="008503C2">
        <w:trPr>
          <w:cantSplit/>
        </w:trPr>
        <w:tc>
          <w:tcPr>
            <w:tcW w:w="5000" w:type="pct"/>
            <w:gridSpan w:val="7"/>
            <w:tcBorders>
              <w:top w:val="single" w:sz="6" w:space="0" w:color="000000"/>
              <w:left w:val="nil"/>
              <w:bottom w:val="single" w:sz="6" w:space="0" w:color="000000"/>
              <w:right w:val="nil"/>
            </w:tcBorders>
            <w:vAlign w:val="center"/>
            <w:hideMark/>
          </w:tcPr>
          <w:p w14:paraId="72BE2C1B" w14:textId="77777777" w:rsidR="00A62C9C" w:rsidRPr="00E23F7D" w:rsidRDefault="00A62C9C" w:rsidP="00A62C9C">
            <w:pPr>
              <w:pStyle w:val="TableFigNotes0"/>
            </w:pPr>
            <w:r w:rsidRPr="00E23F7D">
              <w:rPr>
                <w:rStyle w:val="TableFigNotes18Char"/>
              </w:rPr>
              <w:t>*</w:t>
            </w:r>
            <w:r w:rsidRPr="00E23F7D">
              <w:rPr>
                <w:rStyle w:val="Strong"/>
              </w:rPr>
              <w:t>The risk in the intervention group</w:t>
            </w:r>
            <w:r w:rsidRPr="00E23F7D">
              <w:rPr>
                <w:rStyle w:val="TableFigNotes18Char"/>
              </w:rPr>
              <w:t xml:space="preserve"> </w:t>
            </w:r>
            <w:r w:rsidRPr="00E23F7D">
              <w:t>(and its 95% confidence interval) is based on the assumed risk in the comparison group and the</w:t>
            </w:r>
            <w:r w:rsidRPr="00E23F7D">
              <w:rPr>
                <w:rStyle w:val="Strong"/>
              </w:rPr>
              <w:t xml:space="preserve"> relative effect</w:t>
            </w:r>
            <w:r w:rsidRPr="00E23F7D">
              <w:t xml:space="preserve"> of the intervention (and its 95% CI).</w:t>
            </w:r>
            <w:r w:rsidRPr="00E23F7D">
              <w:br/>
            </w:r>
          </w:p>
          <w:p w14:paraId="23C69332" w14:textId="5B5D7633" w:rsidR="00A62C9C" w:rsidRDefault="00A62C9C" w:rsidP="00A62C9C">
            <w:pPr>
              <w:pStyle w:val="TableFigNotes0"/>
            </w:pPr>
            <w:r w:rsidRPr="00E23F7D">
              <w:t>^</w:t>
            </w:r>
            <w:r>
              <w:t xml:space="preserve"> </w:t>
            </w:r>
            <w:r w:rsidRPr="00E23F7D">
              <w:t xml:space="preserve">As a rule of thumb, an SMD of 0.2 represents a small difference, 0.5 is moderate, and 0.8 is a large difference </w:t>
            </w:r>
            <w:r w:rsidRPr="00E23F7D">
              <w:fldChar w:fldCharType="begin"/>
            </w:r>
            <w:r w:rsidR="002B6D09">
              <w:instrText xml:space="preserve"> ADDIN EN.CITE &lt;EndNote&gt;&lt;Cite&gt;&lt;Author&gt;Faraone&lt;/Author&gt;&lt;Year&gt;2008&lt;/Year&gt;&lt;RecNum&gt;1440&lt;/RecNum&gt;&lt;DisplayText&gt;(55)&lt;/DisplayText&gt;&lt;record&gt;&lt;rec-number&gt;1440&lt;/rec-number&gt;&lt;foreign-keys&gt;&lt;key app="EN" db-id="fffa29epupvv03e2wadvw0dnd2t2azstt9v5" timestamp="1713247497"&gt;1440&lt;/key&gt;&lt;/foreign-keys&gt;&lt;ref-type name="Journal Article"&gt;17&lt;/ref-type&gt;&lt;contributors&gt;&lt;authors&gt;&lt;author&gt;Faraone, S. V.&lt;/author&gt;&lt;/authors&gt;&lt;/contributors&gt;&lt;titles&gt;&lt;title&gt;Interpreting estimates of treatment effects: implications for managed care&lt;/title&gt;&lt;secondary-title&gt;P T&lt;/secondary-title&gt;&lt;/titles&gt;&lt;periodical&gt;&lt;full-title&gt;P T&lt;/full-title&gt;&lt;/periodical&gt;&lt;pages&gt;700-11&lt;/pages&gt;&lt;volume&gt;33&lt;/volume&gt;&lt;number&gt;12&lt;/number&gt;&lt;dates&gt;&lt;year&gt;2008&lt;/year&gt;&lt;pub-dates&gt;&lt;date&gt;Dec&lt;/date&gt;&lt;/pub-dates&gt;&lt;/dates&gt;&lt;isbn&gt;1052-1372 (Print)&amp;#xD;1052-1372 (Linking)&lt;/isbn&gt;&lt;accession-num&gt;19750051&lt;/accession-num&gt;&lt;urls&gt;&lt;related-urls&gt;&lt;url&gt;https://www.ncbi.nlm.nih.gov/pubmed/19750051&lt;/url&gt;&lt;/related-urls&gt;&lt;/urls&gt;&lt;custom2&gt;PMC2730804&lt;/custom2&gt;&lt;remote-database-name&gt;PubMed-not-MEDLINE&lt;/remote-database-name&gt;&lt;remote-database-provider&gt;NLM&lt;/remote-database-provider&gt;&lt;/record&gt;&lt;/Cite&gt;&lt;/EndNote&gt;</w:instrText>
            </w:r>
            <w:r w:rsidRPr="00E23F7D">
              <w:fldChar w:fldCharType="separate"/>
            </w:r>
            <w:r w:rsidR="002B6D09">
              <w:rPr>
                <w:noProof/>
              </w:rPr>
              <w:t>(</w:t>
            </w:r>
            <w:hyperlink w:anchor="_ENREF_55" w:tooltip="Faraone, 2008 #1440" w:history="1">
              <w:r w:rsidR="002E03B7">
                <w:rPr>
                  <w:noProof/>
                </w:rPr>
                <w:t>55</w:t>
              </w:r>
            </w:hyperlink>
            <w:r w:rsidR="002B6D09">
              <w:rPr>
                <w:noProof/>
              </w:rPr>
              <w:t>)</w:t>
            </w:r>
            <w:r w:rsidRPr="00E23F7D">
              <w:fldChar w:fldCharType="end"/>
            </w:r>
            <w:r w:rsidRPr="00E23F7D">
              <w:t>.</w:t>
            </w:r>
            <w:r>
              <w:t xml:space="preserve"> </w:t>
            </w:r>
          </w:p>
          <w:p w14:paraId="41ED7483" w14:textId="73D819CD" w:rsidR="00A62C9C" w:rsidRPr="00E23F7D" w:rsidRDefault="00A62C9C" w:rsidP="00A62C9C">
            <w:pPr>
              <w:pStyle w:val="TableFigNotes0"/>
            </w:pPr>
            <w:r w:rsidRPr="00A54EBF">
              <w:t># In the absence of an MCID, effect estimates were considered on three levels: small (MD &lt;10% of the scale), moderate (MD between 10% to 20% of the scale) or large (MD more than 20% of the scale).</w:t>
            </w:r>
          </w:p>
          <w:p w14:paraId="019294E5" w14:textId="77777777" w:rsidR="00A62C9C" w:rsidRPr="00E23F7D" w:rsidRDefault="00A62C9C" w:rsidP="00A62C9C">
            <w:pPr>
              <w:pStyle w:val="TableNote"/>
            </w:pPr>
          </w:p>
          <w:p w14:paraId="1CE0460C" w14:textId="42C4D417" w:rsidR="00A62C9C" w:rsidRPr="00E23F7D" w:rsidRDefault="00A62C9C" w:rsidP="00A62C9C">
            <w:pPr>
              <w:pStyle w:val="TableFigNotes0"/>
            </w:pPr>
            <w:r w:rsidRPr="00B20ADC">
              <w:t xml:space="preserve">† </w:t>
            </w:r>
            <w:r w:rsidRPr="00E23F7D">
              <w:t xml:space="preserve">One RCT </w:t>
            </w:r>
            <w:r>
              <w:t xml:space="preserve">was </w:t>
            </w:r>
            <w:r w:rsidRPr="00E23F7D">
              <w:t>considered as 2 separate studies in this analysis</w:t>
            </w:r>
            <w:r>
              <w:t xml:space="preserve"> as it examined</w:t>
            </w:r>
            <w:r w:rsidRPr="00E23F7D">
              <w:t xml:space="preserve"> different concentrations of green tea extract independently </w:t>
            </w:r>
            <w:r>
              <w:t>in a split-face trial design</w:t>
            </w:r>
            <w:r w:rsidR="00977925">
              <w:t>.</w:t>
            </w:r>
          </w:p>
          <w:p w14:paraId="29DEC6FF" w14:textId="77777777" w:rsidR="00A62C9C" w:rsidRPr="00E23F7D" w:rsidRDefault="00A62C9C" w:rsidP="00A62C9C">
            <w:pPr>
              <w:pStyle w:val="TableNote"/>
            </w:pPr>
          </w:p>
          <w:p w14:paraId="465814ED" w14:textId="6B06EBB6" w:rsidR="00A62C9C" w:rsidRPr="00E23F7D" w:rsidRDefault="00A62C9C" w:rsidP="00A62C9C">
            <w:pPr>
              <w:pStyle w:val="TableFigNotes0"/>
              <w:rPr>
                <w:rFonts w:ascii="Arial Narrow" w:eastAsia="Times New Roman" w:hAnsi="Arial Narrow"/>
              </w:rPr>
            </w:pPr>
            <w:r w:rsidRPr="00E23F7D">
              <w:rPr>
                <w:rStyle w:val="Strong"/>
              </w:rPr>
              <w:t>CI:</w:t>
            </w:r>
            <w:r w:rsidRPr="00E23F7D">
              <w:t xml:space="preserve"> confidence interval; </w:t>
            </w:r>
            <w:r w:rsidRPr="00E23F7D">
              <w:rPr>
                <w:rStyle w:val="Strong"/>
              </w:rPr>
              <w:t>MD:</w:t>
            </w:r>
            <w:r w:rsidRPr="00E23F7D">
              <w:t xml:space="preserve"> mean difference</w:t>
            </w:r>
            <w:r>
              <w:t xml:space="preserve">; </w:t>
            </w:r>
            <w:r>
              <w:rPr>
                <w:rStyle w:val="Strong"/>
              </w:rPr>
              <w:t>S</w:t>
            </w:r>
            <w:r w:rsidRPr="00E23F7D">
              <w:rPr>
                <w:rStyle w:val="Strong"/>
              </w:rPr>
              <w:t>D:</w:t>
            </w:r>
            <w:r>
              <w:rPr>
                <w:rStyle w:val="Strong"/>
              </w:rPr>
              <w:t xml:space="preserve"> </w:t>
            </w:r>
            <w:r>
              <w:t xml:space="preserve">standard deviations; </w:t>
            </w:r>
            <w:r>
              <w:rPr>
                <w:rStyle w:val="Strong"/>
              </w:rPr>
              <w:t>SM</w:t>
            </w:r>
            <w:r w:rsidRPr="00E23F7D">
              <w:rPr>
                <w:rStyle w:val="Strong"/>
              </w:rPr>
              <w:t>D:</w:t>
            </w:r>
            <w:r w:rsidRPr="00E23F7D">
              <w:t xml:space="preserve"> </w:t>
            </w:r>
            <w:r>
              <w:t xml:space="preserve">standardised </w:t>
            </w:r>
            <w:r w:rsidRPr="00E23F7D">
              <w:t>mean difference</w:t>
            </w:r>
            <w:r>
              <w:t xml:space="preserve">; </w:t>
            </w:r>
            <w:r w:rsidRPr="00E36869">
              <w:rPr>
                <w:rStyle w:val="Strong"/>
              </w:rPr>
              <w:t>VAS:</w:t>
            </w:r>
            <w:r>
              <w:t xml:space="preserve"> visual analogue scale; </w:t>
            </w:r>
            <w:r w:rsidRPr="00E36869">
              <w:rPr>
                <w:rStyle w:val="Strong"/>
              </w:rPr>
              <w:t>WHM,</w:t>
            </w:r>
            <w:r>
              <w:t xml:space="preserve"> Western herbal medicine</w:t>
            </w:r>
          </w:p>
        </w:tc>
      </w:tr>
      <w:tr w:rsidR="00A62C9C" w:rsidRPr="00E23F7D" w14:paraId="25DA91F7" w14:textId="77777777" w:rsidTr="008503C2">
        <w:trPr>
          <w:cantSplit/>
        </w:trPr>
        <w:tc>
          <w:tcPr>
            <w:tcW w:w="5000" w:type="pct"/>
            <w:gridSpan w:val="7"/>
            <w:tcBorders>
              <w:top w:val="single" w:sz="6" w:space="0" w:color="000000"/>
              <w:left w:val="nil"/>
              <w:bottom w:val="single" w:sz="6" w:space="0" w:color="000000"/>
              <w:right w:val="nil"/>
            </w:tcBorders>
            <w:vAlign w:val="center"/>
            <w:hideMark/>
          </w:tcPr>
          <w:p w14:paraId="5A3106B1" w14:textId="2AF04DDA" w:rsidR="00A62C9C" w:rsidRPr="00E23F7D" w:rsidRDefault="00A62C9C" w:rsidP="00A62C9C">
            <w:pPr>
              <w:pStyle w:val="TableFigNotes0"/>
            </w:pPr>
            <w:r w:rsidRPr="00E23F7D">
              <w:rPr>
                <w:rStyle w:val="Strong"/>
              </w:rPr>
              <w:t>GRADE Working Group grades of evidence</w:t>
            </w:r>
            <w:r w:rsidRPr="00E23F7D">
              <w:rPr>
                <w:rStyle w:val="Strong"/>
              </w:rPr>
              <w:br/>
              <w:t>High certainty:</w:t>
            </w:r>
            <w:r w:rsidRPr="00E23F7D">
              <w:t xml:space="preserve"> we are very confident that the true effect lies close to that of the estimate of the effect.</w:t>
            </w:r>
            <w:r w:rsidRPr="00E23F7D">
              <w:br/>
            </w:r>
            <w:r w:rsidRPr="00E23F7D">
              <w:rPr>
                <w:rStyle w:val="Strong"/>
              </w:rPr>
              <w:t>Moderate certainty:</w:t>
            </w:r>
            <w:r w:rsidRPr="00E23F7D">
              <w:t xml:space="preserve"> we are moderately confident in the effect estimate: the true effect is likely to be close to the estimate of the effect, but there is a possibility that it is substantially different.</w:t>
            </w:r>
            <w:r w:rsidRPr="00E23F7D">
              <w:br/>
            </w:r>
            <w:r w:rsidRPr="00E23F7D">
              <w:rPr>
                <w:rStyle w:val="Strong"/>
              </w:rPr>
              <w:t>Low certainty:</w:t>
            </w:r>
            <w:r w:rsidRPr="00E23F7D">
              <w:t xml:space="preserve"> our confidence in the effect estimate is limited: the true effect may be substantially different from the estimate of the effect.</w:t>
            </w:r>
            <w:r w:rsidRPr="00E23F7D">
              <w:br/>
            </w:r>
            <w:r w:rsidRPr="00E23F7D">
              <w:rPr>
                <w:rStyle w:val="Strong"/>
              </w:rPr>
              <w:t>Very low certainty</w:t>
            </w:r>
            <w:r w:rsidRPr="00E23F7D">
              <w:t>: we have very little confidence in the effect estimate: the true effect is likely to be substantially different from the estimate of effect.</w:t>
            </w:r>
          </w:p>
        </w:tc>
      </w:tr>
    </w:tbl>
    <w:p w14:paraId="622EF6F2" w14:textId="45153893" w:rsidR="00EF79AC" w:rsidRPr="00E23F7D" w:rsidRDefault="00EF79AC" w:rsidP="00EF79AC">
      <w:pPr>
        <w:pStyle w:val="Heading4a"/>
      </w:pPr>
      <w:r w:rsidRPr="00E23F7D">
        <w:t>Explanations</w:t>
      </w:r>
    </w:p>
    <w:p w14:paraId="13ADDF01" w14:textId="77777777" w:rsidR="003E0664" w:rsidRDefault="00C635F8" w:rsidP="009C231A">
      <w:pPr>
        <w:pStyle w:val="TableNote"/>
      </w:pPr>
      <w:r w:rsidRPr="00E23F7D">
        <w:t xml:space="preserve">a. </w:t>
      </w:r>
      <w:r w:rsidR="003E0664">
        <w:t>No serious risk of bias. Certainty of evidence not downgraded.</w:t>
      </w:r>
    </w:p>
    <w:p w14:paraId="0B705F93" w14:textId="5AFAAA9D" w:rsidR="00C635F8" w:rsidRPr="00E23F7D" w:rsidRDefault="003E0664" w:rsidP="009C231A">
      <w:pPr>
        <w:pStyle w:val="TableNote"/>
      </w:pPr>
      <w:r>
        <w:t xml:space="preserve">b. Serious inconsistency. </w:t>
      </w:r>
      <w:r w:rsidR="00EF4818" w:rsidRPr="00E23F7D">
        <w:t xml:space="preserve">Substantial </w:t>
      </w:r>
      <w:r w:rsidR="00EF79AC" w:rsidRPr="00E23F7D">
        <w:t>statistical heterogeneity (I</w:t>
      </w:r>
      <w:r w:rsidR="00EF79AC" w:rsidRPr="00E36869">
        <w:rPr>
          <w:rStyle w:val="FootnoteReference"/>
        </w:rPr>
        <w:t>2</w:t>
      </w:r>
      <w:r w:rsidR="00EF79AC" w:rsidRPr="00E23F7D">
        <w:t xml:space="preserve"> </w:t>
      </w:r>
      <w:r w:rsidR="004B01FF">
        <w:t xml:space="preserve">= </w:t>
      </w:r>
      <w:r w:rsidR="00EF79AC" w:rsidRPr="00E23F7D">
        <w:t>9</w:t>
      </w:r>
      <w:r w:rsidR="004B01FF">
        <w:t>0</w:t>
      </w:r>
      <w:r w:rsidR="00EF79AC" w:rsidRPr="00E23F7D">
        <w:t>%)</w:t>
      </w:r>
      <w:r w:rsidR="004B01FF">
        <w:t xml:space="preserve"> that cannot be explained</w:t>
      </w:r>
      <w:r w:rsidR="00EF79AC" w:rsidRPr="00E23F7D">
        <w:t>. Certainty of evidence downgraded.</w:t>
      </w:r>
    </w:p>
    <w:p w14:paraId="4041944E" w14:textId="08EAFF97" w:rsidR="00572714" w:rsidRDefault="00572714" w:rsidP="009C231A">
      <w:pPr>
        <w:pStyle w:val="TableNote"/>
      </w:pPr>
      <w:r>
        <w:t>c</w:t>
      </w:r>
      <w:r w:rsidR="00EF79AC" w:rsidRPr="00E23F7D">
        <w:t xml:space="preserve">. </w:t>
      </w:r>
      <w:r>
        <w:t>No serious indirectness. The evidence is in people with acne vulgaris and is directly applicable to the Australian healthcare context</w:t>
      </w:r>
      <w:r w:rsidR="001A780B">
        <w:t xml:space="preserve"> with few caveats</w:t>
      </w:r>
      <w:r>
        <w:t>.</w:t>
      </w:r>
      <w:r w:rsidR="00FF2470" w:rsidRPr="00FF2470">
        <w:t xml:space="preserve"> </w:t>
      </w:r>
      <w:r w:rsidR="00FF2470">
        <w:t xml:space="preserve">It is </w:t>
      </w:r>
      <w:r w:rsidR="004C6457">
        <w:t xml:space="preserve">possible that </w:t>
      </w:r>
      <w:r w:rsidR="00FF2470">
        <w:t>the herb</w:t>
      </w:r>
      <w:r w:rsidR="004C6457">
        <w:t>s</w:t>
      </w:r>
      <w:r w:rsidR="005D5A77">
        <w:t xml:space="preserve"> used</w:t>
      </w:r>
      <w:r w:rsidR="004C6457">
        <w:t xml:space="preserve"> </w:t>
      </w:r>
      <w:r w:rsidR="00E270DE">
        <w:t xml:space="preserve">in the studies </w:t>
      </w:r>
      <w:r w:rsidR="004C6457">
        <w:t>are</w:t>
      </w:r>
      <w:r w:rsidR="00FF2470" w:rsidRPr="00FF2470">
        <w:t xml:space="preserve"> contrary to what is prescribed in Australia</w:t>
      </w:r>
      <w:r w:rsidR="005366A2">
        <w:t>,</w:t>
      </w:r>
      <w:r w:rsidR="00FF2470" w:rsidRPr="00FF2470">
        <w:t xml:space="preserve"> </w:t>
      </w:r>
      <w:r w:rsidR="005366A2">
        <w:t xml:space="preserve">but </w:t>
      </w:r>
      <w:r w:rsidR="005D5A77">
        <w:t>the</w:t>
      </w:r>
      <w:r w:rsidR="00E270DE">
        <w:t xml:space="preserve"> evidence</w:t>
      </w:r>
      <w:r w:rsidR="00AE4A9E">
        <w:t xml:space="preserve"> </w:t>
      </w:r>
      <w:r w:rsidR="005366A2">
        <w:t>can be sensibly applied.</w:t>
      </w:r>
      <w:r>
        <w:t xml:space="preserve"> </w:t>
      </w:r>
      <w:r w:rsidR="00EF79AC" w:rsidRPr="00E23F7D">
        <w:t xml:space="preserve">Certainty of evidence </w:t>
      </w:r>
      <w:r>
        <w:t xml:space="preserve">not </w:t>
      </w:r>
      <w:r w:rsidR="00EF79AC" w:rsidRPr="00E23F7D">
        <w:t xml:space="preserve">downgraded. </w:t>
      </w:r>
    </w:p>
    <w:p w14:paraId="610660CB" w14:textId="154A4AEB" w:rsidR="00AD530B" w:rsidRDefault="00572714" w:rsidP="009C231A">
      <w:pPr>
        <w:pStyle w:val="TableNote"/>
      </w:pPr>
      <w:r>
        <w:t xml:space="preserve">d. </w:t>
      </w:r>
      <w:r w:rsidR="009231B7">
        <w:t>No s</w:t>
      </w:r>
      <w:r>
        <w:t xml:space="preserve">erious imprecision. </w:t>
      </w:r>
      <w:r w:rsidR="009231B7" w:rsidRPr="00E23F7D">
        <w:t xml:space="preserve">Certainty of evidence </w:t>
      </w:r>
      <w:r w:rsidR="005665B0">
        <w:t xml:space="preserve">not </w:t>
      </w:r>
      <w:r w:rsidR="009231B7" w:rsidRPr="00E23F7D">
        <w:t>downgraded.</w:t>
      </w:r>
    </w:p>
    <w:p w14:paraId="1AA81FFF" w14:textId="77777777" w:rsidR="0041267B" w:rsidRDefault="00AD530B" w:rsidP="009C231A">
      <w:pPr>
        <w:pStyle w:val="TableNote"/>
      </w:pPr>
      <w:r>
        <w:t xml:space="preserve">e. Publication bias suspected. </w:t>
      </w:r>
      <w:r w:rsidR="0070429F" w:rsidRPr="00E23F7D">
        <w:rPr>
          <w:szCs w:val="14"/>
        </w:rPr>
        <w:t xml:space="preserve">There is a strong suspicion of non-reporting of results likely related to the </w:t>
      </w:r>
      <w:r w:rsidR="0070429F" w:rsidRPr="00976AC4">
        <w:rPr>
          <w:rStyle w:val="Emphasis"/>
        </w:rPr>
        <w:t xml:space="preserve">p </w:t>
      </w:r>
      <w:r w:rsidR="0070429F" w:rsidRPr="00E23F7D">
        <w:rPr>
          <w:szCs w:val="14"/>
        </w:rPr>
        <w:t xml:space="preserve">value, direction or magnitude of effect. </w:t>
      </w:r>
      <w:r w:rsidR="009231B7" w:rsidRPr="00E23F7D">
        <w:t>Certainty of evidence downgraded.</w:t>
      </w:r>
      <w:r w:rsidR="0041267B">
        <w:t xml:space="preserve"> </w:t>
      </w:r>
    </w:p>
    <w:p w14:paraId="51C1ACDF" w14:textId="6F64C346" w:rsidR="00EF79AC" w:rsidRDefault="0041267B" w:rsidP="009C231A">
      <w:pPr>
        <w:pStyle w:val="TableNote"/>
      </w:pPr>
      <w:r>
        <w:t>f.</w:t>
      </w:r>
      <w:r w:rsidR="002E4397">
        <w:t xml:space="preserve"> </w:t>
      </w:r>
      <w:r w:rsidR="00EA35DD">
        <w:t>Very s</w:t>
      </w:r>
      <w:r>
        <w:t xml:space="preserve">erious inconsistency. Point estimates </w:t>
      </w:r>
      <w:r w:rsidR="00E13374">
        <w:t xml:space="preserve">vary </w:t>
      </w:r>
      <w:r>
        <w:t>and confidence interval</w:t>
      </w:r>
      <w:r w:rsidR="00E13374">
        <w:t>s</w:t>
      </w:r>
      <w:r>
        <w:t xml:space="preserve"> do not overlap</w:t>
      </w:r>
      <w:r w:rsidR="00E13374">
        <w:t>.</w:t>
      </w:r>
      <w:r>
        <w:t xml:space="preserve"> </w:t>
      </w:r>
      <w:r w:rsidR="00E13374" w:rsidRPr="00E23F7D">
        <w:t>Substantial statistical heterogeneity (I</w:t>
      </w:r>
      <w:r w:rsidR="00E13374" w:rsidRPr="00952B24">
        <w:rPr>
          <w:rStyle w:val="FootnoteReference"/>
        </w:rPr>
        <w:t>2</w:t>
      </w:r>
      <w:r w:rsidR="00E13374" w:rsidRPr="00E23F7D">
        <w:t xml:space="preserve"> </w:t>
      </w:r>
      <w:r w:rsidR="00E13374">
        <w:t xml:space="preserve">&gt; </w:t>
      </w:r>
      <w:r w:rsidR="00E13374" w:rsidRPr="00E23F7D">
        <w:t>9</w:t>
      </w:r>
      <w:r w:rsidR="00E13374">
        <w:t>0</w:t>
      </w:r>
      <w:r w:rsidR="00E13374" w:rsidRPr="00E23F7D">
        <w:t>%)</w:t>
      </w:r>
      <w:r w:rsidR="00E13374">
        <w:t xml:space="preserve"> that cannot be explained</w:t>
      </w:r>
      <w:r w:rsidR="00E13374" w:rsidRPr="00E23F7D">
        <w:t xml:space="preserve">. </w:t>
      </w:r>
      <w:r w:rsidRPr="00E23F7D">
        <w:t>Certainty of evidence downgraded</w:t>
      </w:r>
      <w:r w:rsidR="00EA35DD">
        <w:t xml:space="preserve"> 2 levels</w:t>
      </w:r>
      <w:r w:rsidRPr="00E23F7D">
        <w:t>.</w:t>
      </w:r>
    </w:p>
    <w:p w14:paraId="3FDC63D8" w14:textId="6EC320F2" w:rsidR="001A07ED" w:rsidRPr="00E23F7D" w:rsidRDefault="007B2EFC" w:rsidP="009C231A">
      <w:pPr>
        <w:pStyle w:val="TableNote"/>
      </w:pPr>
      <w:r>
        <w:t>g</w:t>
      </w:r>
      <w:r w:rsidR="00FE56E1">
        <w:t>. Serious imprecision. Wide confidence intervals (upper and lower bounds overlap with both large and no important differences</w:t>
      </w:r>
      <w:r w:rsidR="006B199F">
        <w:t>)</w:t>
      </w:r>
      <w:r w:rsidR="00FE56E1">
        <w:t xml:space="preserve">. Certainty of evidence downgraded. </w:t>
      </w:r>
    </w:p>
    <w:p w14:paraId="667A252F" w14:textId="617EC717" w:rsidR="00335238" w:rsidRDefault="007E3866" w:rsidP="00335238">
      <w:pPr>
        <w:pStyle w:val="Heading4"/>
      </w:pPr>
      <w:r>
        <w:t>Secondary Comparison</w:t>
      </w:r>
      <w:r w:rsidR="00335238" w:rsidRPr="00E23F7D">
        <w:t xml:space="preserve"> (</w:t>
      </w:r>
      <w:r w:rsidR="00116875">
        <w:t xml:space="preserve">vs </w:t>
      </w:r>
      <w:r w:rsidR="003F58C9">
        <w:t xml:space="preserve">inactive </w:t>
      </w:r>
      <w:r w:rsidR="00335238" w:rsidRPr="00E23F7D">
        <w:t>control)</w:t>
      </w:r>
    </w:p>
    <w:p w14:paraId="4057903F" w14:textId="0606FE03" w:rsidR="00D65508" w:rsidRDefault="00D65508" w:rsidP="00F11E82">
      <w:pPr>
        <w:pStyle w:val="BodyText"/>
      </w:pPr>
      <w:r>
        <w:t xml:space="preserve">There </w:t>
      </w:r>
      <w:r w:rsidR="003B2F46">
        <w:t>was one</w:t>
      </w:r>
      <w:r w:rsidRPr="00E23F7D">
        <w:t xml:space="preserve"> RCT found by the included systematic review</w:t>
      </w:r>
      <w:r w:rsidR="003B2F46">
        <w:t>s</w:t>
      </w:r>
      <w:r w:rsidRPr="00E23F7D">
        <w:t xml:space="preserve"> that compared </w:t>
      </w:r>
      <w:r>
        <w:t>WHM</w:t>
      </w:r>
      <w:r w:rsidRPr="00E23F7D">
        <w:t xml:space="preserve"> with </w:t>
      </w:r>
      <w:r>
        <w:t>control (no intervention, waitlist, usual care</w:t>
      </w:r>
      <w:r w:rsidR="003B2F46">
        <w:t xml:space="preserve"> [if inactive]</w:t>
      </w:r>
      <w:r>
        <w:t>)</w:t>
      </w:r>
      <w:r w:rsidRPr="00E23F7D">
        <w:t xml:space="preserve"> in people with</w:t>
      </w:r>
      <w:r w:rsidRPr="009940D3">
        <w:t xml:space="preserve"> </w:t>
      </w:r>
      <w:r>
        <w:t>acne.</w:t>
      </w:r>
      <w:r w:rsidRPr="00BD44A2">
        <w:t xml:space="preserve"> </w:t>
      </w:r>
      <w:r w:rsidR="003B2F46">
        <w:t xml:space="preserve">The review did not provide any </w:t>
      </w:r>
      <w:r w:rsidR="00C47736">
        <w:t xml:space="preserve">usable </w:t>
      </w:r>
      <w:r w:rsidR="003B2F46">
        <w:t xml:space="preserve">data. </w:t>
      </w:r>
      <w:r>
        <w:t xml:space="preserve">In the absence of evidence, the effect of WHM compared with inactive control on the </w:t>
      </w:r>
      <w:r w:rsidR="003B2F46">
        <w:t>prioritised</w:t>
      </w:r>
      <w:r w:rsidR="00F11E82">
        <w:t xml:space="preserve"> </w:t>
      </w:r>
      <w:r>
        <w:t>outcomes in people with acne is unknown</w:t>
      </w:r>
      <w:r w:rsidR="00F11E82">
        <w:t xml:space="preserve">. </w:t>
      </w:r>
    </w:p>
    <w:p w14:paraId="7D1B4BFA" w14:textId="77777777" w:rsidR="00E3596C" w:rsidRPr="00E23F7D" w:rsidRDefault="00E3596C" w:rsidP="00E3596C">
      <w:pPr>
        <w:pStyle w:val="Heading4"/>
      </w:pPr>
      <w:r>
        <w:lastRenderedPageBreak/>
        <w:t>Tertiary Comparison</w:t>
      </w:r>
      <w:r w:rsidRPr="00E23F7D">
        <w:t xml:space="preserve"> (vs </w:t>
      </w:r>
      <w:r>
        <w:t xml:space="preserve">active </w:t>
      </w:r>
      <w:r w:rsidRPr="00E23F7D">
        <w:t>control)</w:t>
      </w:r>
    </w:p>
    <w:p w14:paraId="474EFB16" w14:textId="4A2583B3" w:rsidR="00F11E82" w:rsidRPr="00D65508" w:rsidRDefault="00E3596C" w:rsidP="00F11E82">
      <w:pPr>
        <w:pStyle w:val="BodyText"/>
      </w:pPr>
      <w:r w:rsidRPr="009972FE">
        <w:t xml:space="preserve">There </w:t>
      </w:r>
      <w:r>
        <w:t>were</w:t>
      </w:r>
      <w:r w:rsidRPr="009972FE">
        <w:t xml:space="preserve"> </w:t>
      </w:r>
      <w:r w:rsidR="00833B4E">
        <w:t>4</w:t>
      </w:r>
      <w:r w:rsidRPr="009972FE">
        <w:t xml:space="preserve"> </w:t>
      </w:r>
      <w:r w:rsidR="004E3762">
        <w:t>studies</w:t>
      </w:r>
      <w:r w:rsidR="004E3762" w:rsidRPr="009972FE">
        <w:t xml:space="preserve"> </w:t>
      </w:r>
      <w:r w:rsidRPr="009972FE">
        <w:t>found by the included systematic reviews that compared WHM with</w:t>
      </w:r>
      <w:r>
        <w:t xml:space="preserve"> active comparators (see Appendix F2).</w:t>
      </w:r>
    </w:p>
    <w:p w14:paraId="525E1CA5" w14:textId="31ECBD82" w:rsidR="005634AD" w:rsidRPr="00E23F7D" w:rsidRDefault="005634AD" w:rsidP="00335238">
      <w:pPr>
        <w:pStyle w:val="Heading3"/>
      </w:pPr>
      <w:bookmarkStart w:id="275" w:name="_Toc143243837"/>
      <w:bookmarkStart w:id="276" w:name="_Toc161829764"/>
      <w:bookmarkStart w:id="277" w:name="_Toc162283303"/>
      <w:bookmarkStart w:id="278" w:name="_Toc162897154"/>
      <w:bookmarkStart w:id="279" w:name="_Toc163717450"/>
      <w:bookmarkStart w:id="280" w:name="_Toc163821034"/>
      <w:bookmarkStart w:id="281" w:name="_Toc183697573"/>
      <w:bookmarkEnd w:id="275"/>
      <w:bookmarkEnd w:id="276"/>
      <w:bookmarkEnd w:id="277"/>
      <w:bookmarkEnd w:id="278"/>
      <w:bookmarkEnd w:id="279"/>
      <w:bookmarkEnd w:id="280"/>
      <w:r w:rsidRPr="00E23F7D">
        <w:t>Forest plots</w:t>
      </w:r>
      <w:bookmarkEnd w:id="281"/>
    </w:p>
    <w:p w14:paraId="7F7DBDE7" w14:textId="1404BD15" w:rsidR="005634AD" w:rsidRPr="00E23F7D" w:rsidRDefault="005634AD" w:rsidP="005634AD">
      <w:pPr>
        <w:pStyle w:val="BodyText"/>
      </w:pPr>
      <w:r w:rsidRPr="00E23F7D">
        <w:t xml:space="preserve">Outcomes results for </w:t>
      </w:r>
      <w:r w:rsidR="00947746" w:rsidRPr="00E23F7D">
        <w:t xml:space="preserve">people </w:t>
      </w:r>
      <w:r w:rsidRPr="00E23F7D">
        <w:t xml:space="preserve">with acne is presented in </w:t>
      </w:r>
      <w:r w:rsidRPr="00E23F7D">
        <w:fldChar w:fldCharType="begin" w:fldLock="1"/>
      </w:r>
      <w:r w:rsidRPr="00E23F7D">
        <w:instrText xml:space="preserve"> REF _Ref135836290 \h </w:instrText>
      </w:r>
      <w:r w:rsidRPr="00E23F7D">
        <w:fldChar w:fldCharType="separate"/>
      </w:r>
      <w:r w:rsidR="00E2214E" w:rsidRPr="00E23F7D">
        <w:t xml:space="preserve">Figure </w:t>
      </w:r>
      <w:r w:rsidR="00E2214E">
        <w:rPr>
          <w:noProof/>
        </w:rPr>
        <w:t>27</w:t>
      </w:r>
      <w:r w:rsidRPr="00E23F7D">
        <w:fldChar w:fldCharType="end"/>
      </w:r>
      <w:r w:rsidR="00F24A70" w:rsidRPr="00E23F7D">
        <w:t xml:space="preserve"> (</w:t>
      </w:r>
      <w:r w:rsidR="00116875">
        <w:t>global improvement</w:t>
      </w:r>
      <w:r w:rsidR="00F24A70" w:rsidRPr="00E23F7D">
        <w:t xml:space="preserve">) and </w:t>
      </w:r>
      <w:r w:rsidR="00F24A70" w:rsidRPr="00E23F7D">
        <w:fldChar w:fldCharType="begin" w:fldLock="1"/>
      </w:r>
      <w:r w:rsidR="00F24A70" w:rsidRPr="00E23F7D">
        <w:instrText xml:space="preserve"> REF _Ref135837268 \h </w:instrText>
      </w:r>
      <w:r w:rsidR="00F24A70" w:rsidRPr="00E23F7D">
        <w:fldChar w:fldCharType="separate"/>
      </w:r>
      <w:r w:rsidR="00E2214E" w:rsidRPr="00E23F7D">
        <w:t xml:space="preserve">Figure </w:t>
      </w:r>
      <w:r w:rsidR="00E2214E">
        <w:rPr>
          <w:noProof/>
        </w:rPr>
        <w:t>28</w:t>
      </w:r>
      <w:r w:rsidR="00F24A70" w:rsidRPr="00E23F7D">
        <w:fldChar w:fldCharType="end"/>
      </w:r>
      <w:r w:rsidR="00947746" w:rsidRPr="00E23F7D">
        <w:t xml:space="preserve"> (</w:t>
      </w:r>
      <w:r w:rsidR="00F24A70" w:rsidRPr="00E23F7D">
        <w:t>disease severity)</w:t>
      </w:r>
      <w:r w:rsidRPr="00E23F7D">
        <w:t xml:space="preserve">. </w:t>
      </w:r>
    </w:p>
    <w:p w14:paraId="0FCBB93F" w14:textId="39D24966" w:rsidR="002D73F8" w:rsidRPr="002D73F8" w:rsidRDefault="005634AD" w:rsidP="002D73F8">
      <w:pPr>
        <w:pStyle w:val="Caption"/>
      </w:pPr>
      <w:bookmarkStart w:id="282" w:name="_Ref135836290"/>
      <w:bookmarkStart w:id="283" w:name="_Toc177486215"/>
      <w:r w:rsidRPr="00E23F7D">
        <w:t xml:space="preserve">Figure </w:t>
      </w:r>
      <w:r w:rsidRPr="00E23F7D">
        <w:fldChar w:fldCharType="begin"/>
      </w:r>
      <w:r w:rsidRPr="00E23F7D">
        <w:instrText xml:space="preserve"> SEQ Figure \* ARABIC </w:instrText>
      </w:r>
      <w:r w:rsidRPr="00E23F7D">
        <w:fldChar w:fldCharType="separate"/>
      </w:r>
      <w:r w:rsidR="006C1868">
        <w:rPr>
          <w:noProof/>
        </w:rPr>
        <w:t>27</w:t>
      </w:r>
      <w:r w:rsidRPr="00E23F7D">
        <w:fldChar w:fldCharType="end"/>
      </w:r>
      <w:bookmarkEnd w:id="282"/>
      <w:r w:rsidR="00F24A70" w:rsidRPr="00E23F7D">
        <w:tab/>
      </w:r>
      <w:r w:rsidRPr="00E23F7D">
        <w:t xml:space="preserve">Forest plot of comparison: </w:t>
      </w:r>
      <w:r w:rsidR="002D73F8">
        <w:t>WHM vs</w:t>
      </w:r>
      <w:r w:rsidRPr="00E23F7D">
        <w:t xml:space="preserve"> placebo: </w:t>
      </w:r>
      <w:r w:rsidR="002D73F8">
        <w:t xml:space="preserve">Acne vulgaris - </w:t>
      </w:r>
      <w:r w:rsidR="005D3D6C">
        <w:t>Global</w:t>
      </w:r>
      <w:r w:rsidRPr="00E23F7D">
        <w:t xml:space="preserve"> </w:t>
      </w:r>
      <w:r w:rsidR="005D3D6C">
        <w:t>improvement (patient reported)</w:t>
      </w:r>
      <w:bookmarkEnd w:id="283"/>
    </w:p>
    <w:p w14:paraId="076DA51A" w14:textId="68AE15D7" w:rsidR="00F24A70" w:rsidRPr="00E23F7D" w:rsidRDefault="00116875" w:rsidP="00F24A70">
      <w:pPr>
        <w:pStyle w:val="Pic"/>
      </w:pPr>
      <w:r>
        <w:rPr>
          <w:noProof/>
        </w:rPr>
        <w:drawing>
          <wp:inline distT="0" distB="0" distL="0" distR="0" wp14:anchorId="4CC8D921" wp14:editId="52AD5EA1">
            <wp:extent cx="5773184" cy="2422055"/>
            <wp:effectExtent l="0" t="0" r="0" b="0"/>
            <wp:docPr id="649502701" name="Picture 11" descr="P86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02701" name="Picture 11" descr="P8681#yI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5981" cy="2431619"/>
                    </a:xfrm>
                    <a:prstGeom prst="rect">
                      <a:avLst/>
                    </a:prstGeom>
                    <a:noFill/>
                    <a:ln>
                      <a:noFill/>
                    </a:ln>
                  </pic:spPr>
                </pic:pic>
              </a:graphicData>
            </a:graphic>
          </wp:inline>
        </w:drawing>
      </w:r>
    </w:p>
    <w:p w14:paraId="41C450F9" w14:textId="2E26E1D1" w:rsidR="00947746" w:rsidRPr="00E23F7D" w:rsidRDefault="00281251" w:rsidP="00947746">
      <w:pPr>
        <w:pStyle w:val="TableFigNotes18"/>
      </w:pPr>
      <w:r>
        <w:t xml:space="preserve">Abbreviation: </w:t>
      </w:r>
      <w:r w:rsidR="002C5E22">
        <w:t>EGCG, epigallocatechin-3-gallate solution</w:t>
      </w:r>
      <w:r w:rsidR="00705976">
        <w:t xml:space="preserve"> (green tea extract)</w:t>
      </w:r>
      <w:r w:rsidR="002C5E22">
        <w:t xml:space="preserve">; </w:t>
      </w:r>
      <w:r>
        <w:t>VAS, visual analogue scale</w:t>
      </w:r>
    </w:p>
    <w:p w14:paraId="19EAF59E" w14:textId="25B811E5" w:rsidR="0009166E" w:rsidRPr="0009166E" w:rsidRDefault="005634AD" w:rsidP="0009166E">
      <w:pPr>
        <w:pStyle w:val="Caption"/>
      </w:pPr>
      <w:bookmarkStart w:id="284" w:name="_Ref135837268"/>
      <w:bookmarkStart w:id="285" w:name="_Toc177486216"/>
      <w:r w:rsidRPr="00E23F7D">
        <w:t xml:space="preserve">Figure </w:t>
      </w:r>
      <w:r w:rsidRPr="00E23F7D">
        <w:fldChar w:fldCharType="begin"/>
      </w:r>
      <w:r w:rsidRPr="00E23F7D">
        <w:instrText xml:space="preserve"> SEQ Figure \* ARABIC </w:instrText>
      </w:r>
      <w:r w:rsidRPr="00E23F7D">
        <w:fldChar w:fldCharType="separate"/>
      </w:r>
      <w:r w:rsidR="006C1868">
        <w:rPr>
          <w:noProof/>
        </w:rPr>
        <w:t>28</w:t>
      </w:r>
      <w:r w:rsidRPr="00E23F7D">
        <w:fldChar w:fldCharType="end"/>
      </w:r>
      <w:bookmarkEnd w:id="284"/>
      <w:r w:rsidR="00947746" w:rsidRPr="00E23F7D">
        <w:tab/>
      </w:r>
      <w:r w:rsidRPr="00E23F7D">
        <w:t xml:space="preserve">Forest plot of comparison: </w:t>
      </w:r>
      <w:r w:rsidR="002D73F8">
        <w:t xml:space="preserve">WHM </w:t>
      </w:r>
      <w:r w:rsidRPr="00E23F7D">
        <w:t xml:space="preserve">vs placebo: </w:t>
      </w:r>
      <w:r w:rsidR="002D73F8">
        <w:t>Acne vulgaris - D</w:t>
      </w:r>
      <w:r w:rsidR="002D73F8" w:rsidRPr="00E23F7D">
        <w:t xml:space="preserve">isease </w:t>
      </w:r>
      <w:r w:rsidRPr="00E23F7D">
        <w:t>severity (</w:t>
      </w:r>
      <w:r w:rsidR="002D73F8">
        <w:t>acne lesion count</w:t>
      </w:r>
      <w:r w:rsidRPr="00E23F7D">
        <w:t>)</w:t>
      </w:r>
      <w:bookmarkEnd w:id="285"/>
    </w:p>
    <w:p w14:paraId="10149F5C" w14:textId="74B985C7" w:rsidR="004B47EB" w:rsidRDefault="0011773A" w:rsidP="0009166E">
      <w:pPr>
        <w:pStyle w:val="Pic"/>
      </w:pPr>
      <w:r>
        <w:rPr>
          <w:noProof/>
        </w:rPr>
        <w:drawing>
          <wp:inline distT="0" distB="0" distL="0" distR="0" wp14:anchorId="1D53AD5E" wp14:editId="39877602">
            <wp:extent cx="5730255" cy="3683195"/>
            <wp:effectExtent l="0" t="0" r="3810" b="0"/>
            <wp:docPr id="704617618" name="Picture 4" descr="P86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17618" name="Picture 4" descr="P8684#yIS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2279" cy="3690923"/>
                    </a:xfrm>
                    <a:prstGeom prst="rect">
                      <a:avLst/>
                    </a:prstGeom>
                    <a:noFill/>
                    <a:ln>
                      <a:noFill/>
                    </a:ln>
                  </pic:spPr>
                </pic:pic>
              </a:graphicData>
            </a:graphic>
          </wp:inline>
        </w:drawing>
      </w:r>
    </w:p>
    <w:p w14:paraId="4CCEA3E1" w14:textId="6F57AFDA" w:rsidR="002D73F8" w:rsidRPr="002D73F8" w:rsidRDefault="002D73F8" w:rsidP="002D73F8">
      <w:pPr>
        <w:pStyle w:val="TableFigNotes18"/>
      </w:pPr>
      <w:r>
        <w:t xml:space="preserve">Abbreviations: EGCG, </w:t>
      </w:r>
      <w:r w:rsidR="00124257">
        <w:t xml:space="preserve">epigallocatechin-3-gallate </w:t>
      </w:r>
      <w:r w:rsidR="0011773A">
        <w:t xml:space="preserve">(green tea extract) </w:t>
      </w:r>
      <w:r w:rsidR="00024F57">
        <w:t>solution</w:t>
      </w:r>
    </w:p>
    <w:p w14:paraId="197266C3" w14:textId="0E693C3E" w:rsidR="005634AD" w:rsidRPr="00E23F7D" w:rsidRDefault="005634AD" w:rsidP="005634AD">
      <w:pPr>
        <w:pStyle w:val="Heading1"/>
      </w:pPr>
      <w:bookmarkStart w:id="286" w:name="_Toc183697574"/>
      <w:r w:rsidRPr="00E23F7D">
        <w:lastRenderedPageBreak/>
        <w:t>Discussion</w:t>
      </w:r>
      <w:bookmarkEnd w:id="286"/>
    </w:p>
    <w:p w14:paraId="54DCF49F" w14:textId="5B56EB5B" w:rsidR="005634AD" w:rsidRDefault="005634AD" w:rsidP="005634AD">
      <w:pPr>
        <w:pStyle w:val="Heading2"/>
      </w:pPr>
      <w:bookmarkStart w:id="287" w:name="_Toc183697575"/>
      <w:r w:rsidRPr="00E23F7D">
        <w:t>Summary of main results</w:t>
      </w:r>
      <w:bookmarkEnd w:id="287"/>
    </w:p>
    <w:p w14:paraId="735CE100" w14:textId="2B5F6E81" w:rsidR="00732EF9" w:rsidRDefault="00732EF9" w:rsidP="0076059D">
      <w:pPr>
        <w:pStyle w:val="BodyText"/>
      </w:pPr>
      <w:r>
        <w:t xml:space="preserve">We conducted a systematic review of </w:t>
      </w:r>
      <w:r w:rsidR="00BF528B">
        <w:t>systematic reviews (an overview)</w:t>
      </w:r>
      <w:r>
        <w:t xml:space="preserve"> to evaluate the effectiveness of WHM for </w:t>
      </w:r>
      <w:r w:rsidR="00EB3025">
        <w:t>1</w:t>
      </w:r>
      <w:r w:rsidR="00392C1B">
        <w:t>6</w:t>
      </w:r>
      <w:r>
        <w:t xml:space="preserve"> clinical or preclinical conditions </w:t>
      </w:r>
      <w:r w:rsidR="004E1628">
        <w:t xml:space="preserve">prioritised (by NTWC) as most relevant to the practice of </w:t>
      </w:r>
      <w:r w:rsidR="009A185D">
        <w:t>WHM</w:t>
      </w:r>
      <w:r w:rsidR="004E1628">
        <w:t xml:space="preserve"> in Australia</w:t>
      </w:r>
      <w:r>
        <w:t xml:space="preserve">. </w:t>
      </w:r>
      <w:r w:rsidR="003C20F9" w:rsidRPr="005E653B">
        <w:t xml:space="preserve">We identified </w:t>
      </w:r>
      <w:r w:rsidR="003C20F9">
        <w:t>402 systematic reviews</w:t>
      </w:r>
      <w:r w:rsidR="003C20F9" w:rsidRPr="005E653B">
        <w:t xml:space="preserve"> that </w:t>
      </w:r>
      <w:r w:rsidR="00254689">
        <w:t>reported</w:t>
      </w:r>
      <w:r>
        <w:t xml:space="preserve"> </w:t>
      </w:r>
      <w:r w:rsidR="00CC1BB5">
        <w:t xml:space="preserve">on </w:t>
      </w:r>
      <w:r>
        <w:t xml:space="preserve">critical or important outcomes </w:t>
      </w:r>
      <w:r w:rsidR="00254689">
        <w:t xml:space="preserve">and </w:t>
      </w:r>
      <w:r>
        <w:t xml:space="preserve">were included in the </w:t>
      </w:r>
      <w:r w:rsidR="001B717F">
        <w:t xml:space="preserve">qualitative synthesis. </w:t>
      </w:r>
      <w:r w:rsidR="00C47D18">
        <w:t xml:space="preserve">The 2 comparators of interest were placebo and ‘inactive’ control. </w:t>
      </w:r>
      <w:r w:rsidR="006D1696">
        <w:t>Evidence from 270 RCTs covering 1</w:t>
      </w:r>
      <w:r w:rsidR="00201B5C">
        <w:t>1</w:t>
      </w:r>
      <w:r w:rsidR="006D1696">
        <w:t xml:space="preserve"> conditions are include in the </w:t>
      </w:r>
      <w:r w:rsidR="0076059D">
        <w:t xml:space="preserve">final </w:t>
      </w:r>
      <w:r>
        <w:t xml:space="preserve">analysis </w:t>
      </w:r>
      <w:r w:rsidR="0076059D">
        <w:t xml:space="preserve">for </w:t>
      </w:r>
      <w:r w:rsidR="007E3866">
        <w:t>Primary Comparison</w:t>
      </w:r>
      <w:r w:rsidR="0076059D">
        <w:t xml:space="preserve">: WHM versus placebo </w:t>
      </w:r>
      <w:r>
        <w:t xml:space="preserve">presented in the summary of findings tables. There were </w:t>
      </w:r>
      <w:r w:rsidR="00D61A3B">
        <w:t>5</w:t>
      </w:r>
      <w:r>
        <w:t xml:space="preserve"> </w:t>
      </w:r>
      <w:r w:rsidR="00D61A3B">
        <w:t>RCT</w:t>
      </w:r>
      <w:r w:rsidR="00B75BE1">
        <w:t>s</w:t>
      </w:r>
      <w:r w:rsidR="00D61A3B">
        <w:t xml:space="preserve"> </w:t>
      </w:r>
      <w:r>
        <w:t xml:space="preserve">found for </w:t>
      </w:r>
      <w:r w:rsidR="007E3866">
        <w:t>Secondary Comparison</w:t>
      </w:r>
      <w:r>
        <w:t xml:space="preserve">: </w:t>
      </w:r>
      <w:r w:rsidR="002E0EF1">
        <w:t>WHM</w:t>
      </w:r>
      <w:r>
        <w:t xml:space="preserve"> versus </w:t>
      </w:r>
      <w:r w:rsidR="002E0EF1">
        <w:t>‘inactive’ control</w:t>
      </w:r>
      <w:r w:rsidR="00D61A3B">
        <w:t xml:space="preserve"> covering 2 conditions (</w:t>
      </w:r>
      <w:r w:rsidR="00B75BE1">
        <w:t>inflammatory bowel disease, menstrual conditions)</w:t>
      </w:r>
      <w:r>
        <w:t xml:space="preserve">. </w:t>
      </w:r>
    </w:p>
    <w:p w14:paraId="2C27E943" w14:textId="2C431E5C" w:rsidR="005E653B" w:rsidRDefault="006A270C" w:rsidP="00854436">
      <w:pPr>
        <w:pStyle w:val="BodyText"/>
      </w:pPr>
      <w:r>
        <w:rPr>
          <w:rFonts w:cs="Montserrat"/>
          <w:bCs w:val="0"/>
        </w:rPr>
        <w:t>For the Tertiary comparison: WHM versus ‘active’ control</w:t>
      </w:r>
      <w:r w:rsidR="006D0730">
        <w:rPr>
          <w:rFonts w:cs="Montserrat"/>
          <w:bCs w:val="0"/>
        </w:rPr>
        <w:t>, studies</w:t>
      </w:r>
      <w:r w:rsidR="0071299D">
        <w:rPr>
          <w:rFonts w:cs="Montserrat"/>
          <w:bCs w:val="0"/>
        </w:rPr>
        <w:t xml:space="preserve"> </w:t>
      </w:r>
      <w:r w:rsidR="005E653B" w:rsidRPr="005E653B">
        <w:rPr>
          <w:rFonts w:cs="Montserrat"/>
          <w:bCs w:val="0"/>
        </w:rPr>
        <w:t>of prioritised conditions are described in the results section</w:t>
      </w:r>
      <w:r w:rsidR="00B136BB">
        <w:rPr>
          <w:rFonts w:cs="Montserrat"/>
          <w:bCs w:val="0"/>
        </w:rPr>
        <w:t xml:space="preserve"> and data </w:t>
      </w:r>
      <w:r w:rsidR="00B136BB" w:rsidRPr="005E653B">
        <w:rPr>
          <w:rFonts w:cs="Montserrat"/>
          <w:bCs w:val="0"/>
        </w:rPr>
        <w:t>presented in Appendix F2</w:t>
      </w:r>
      <w:r w:rsidR="005E653B" w:rsidRPr="005E653B">
        <w:rPr>
          <w:rFonts w:cs="Montserrat"/>
          <w:bCs w:val="0"/>
        </w:rPr>
        <w:t xml:space="preserve">. </w:t>
      </w:r>
      <w:r w:rsidR="00DA00D8">
        <w:rPr>
          <w:rFonts w:cs="Montserrat"/>
          <w:bCs w:val="0"/>
        </w:rPr>
        <w:t>F</w:t>
      </w:r>
      <w:r w:rsidR="00854436">
        <w:rPr>
          <w:rFonts w:cs="Montserrat"/>
          <w:bCs w:val="0"/>
        </w:rPr>
        <w:t xml:space="preserve">or </w:t>
      </w:r>
      <w:r w:rsidR="0071299D">
        <w:rPr>
          <w:rFonts w:cs="Montserrat"/>
          <w:bCs w:val="0"/>
        </w:rPr>
        <w:t>one population (</w:t>
      </w:r>
      <w:r w:rsidR="00854436">
        <w:rPr>
          <w:rFonts w:cs="Montserrat"/>
          <w:bCs w:val="0"/>
        </w:rPr>
        <w:t>depression</w:t>
      </w:r>
      <w:r w:rsidR="0071299D">
        <w:rPr>
          <w:rFonts w:cs="Montserrat"/>
          <w:bCs w:val="0"/>
        </w:rPr>
        <w:t>)</w:t>
      </w:r>
      <w:r w:rsidR="00DA00D8">
        <w:rPr>
          <w:rFonts w:cs="Montserrat"/>
          <w:bCs w:val="0"/>
        </w:rPr>
        <w:t>, results</w:t>
      </w:r>
      <w:r w:rsidR="00854436">
        <w:rPr>
          <w:rFonts w:cs="Montserrat"/>
          <w:bCs w:val="0"/>
        </w:rPr>
        <w:t xml:space="preserve"> are presented</w:t>
      </w:r>
      <w:r>
        <w:rPr>
          <w:rFonts w:cs="Montserrat"/>
          <w:bCs w:val="0"/>
        </w:rPr>
        <w:t xml:space="preserve"> </w:t>
      </w:r>
      <w:r w:rsidR="009D7473">
        <w:t>in a summary of findings table</w:t>
      </w:r>
      <w:r w:rsidR="00854436">
        <w:rPr>
          <w:rFonts w:cs="Montserrat"/>
          <w:bCs w:val="0"/>
        </w:rPr>
        <w:t xml:space="preserve">, as there were several studies </w:t>
      </w:r>
      <w:r w:rsidR="00854436" w:rsidRPr="00ED409A">
        <w:rPr>
          <w:rFonts w:cs="Montserrat"/>
          <w:bCs w:val="0"/>
        </w:rPr>
        <w:t>evaluat</w:t>
      </w:r>
      <w:r>
        <w:rPr>
          <w:rFonts w:cs="Montserrat"/>
          <w:bCs w:val="0"/>
        </w:rPr>
        <w:t>ing</w:t>
      </w:r>
      <w:r w:rsidR="00854436" w:rsidRPr="00ED409A">
        <w:rPr>
          <w:rFonts w:cs="Montserrat"/>
          <w:bCs w:val="0"/>
        </w:rPr>
        <w:t xml:space="preserve"> </w:t>
      </w:r>
      <w:r w:rsidR="00DA00D8">
        <w:rPr>
          <w:rFonts w:cs="Montserrat"/>
          <w:bCs w:val="0"/>
        </w:rPr>
        <w:t>t</w:t>
      </w:r>
      <w:r w:rsidR="00DA00D8" w:rsidRPr="00AA61A2">
        <w:rPr>
          <w:rFonts w:cs="Montserrat"/>
          <w:bCs w:val="0"/>
        </w:rPr>
        <w:t>he effect</w:t>
      </w:r>
      <w:r w:rsidR="00DA00D8">
        <w:rPr>
          <w:rFonts w:cs="Montserrat"/>
          <w:bCs w:val="0"/>
        </w:rPr>
        <w:t>s</w:t>
      </w:r>
      <w:r w:rsidR="00DA00D8" w:rsidRPr="00AA61A2">
        <w:rPr>
          <w:rFonts w:cs="Montserrat"/>
          <w:bCs w:val="0"/>
        </w:rPr>
        <w:t xml:space="preserve"> of </w:t>
      </w:r>
      <w:r w:rsidR="002F2E4C">
        <w:rPr>
          <w:rFonts w:cs="Montserrat"/>
          <w:bCs w:val="0"/>
        </w:rPr>
        <w:t xml:space="preserve">the same (or similar) </w:t>
      </w:r>
      <w:r w:rsidR="00DA00D8">
        <w:rPr>
          <w:rFonts w:cs="Montserrat"/>
          <w:bCs w:val="0"/>
        </w:rPr>
        <w:t>WHM</w:t>
      </w:r>
      <w:r w:rsidR="00DA00D8" w:rsidRPr="00ED409A">
        <w:rPr>
          <w:rFonts w:cs="Montserrat"/>
          <w:bCs w:val="0"/>
        </w:rPr>
        <w:t xml:space="preserve"> </w:t>
      </w:r>
      <w:r w:rsidR="00DA00D8">
        <w:rPr>
          <w:rFonts w:cs="Montserrat"/>
          <w:bCs w:val="0"/>
        </w:rPr>
        <w:t xml:space="preserve">compared with </w:t>
      </w:r>
      <w:r w:rsidR="00854436" w:rsidRPr="00ED409A">
        <w:rPr>
          <w:rFonts w:cs="Montserrat"/>
          <w:bCs w:val="0"/>
        </w:rPr>
        <w:t xml:space="preserve">the same </w:t>
      </w:r>
      <w:r w:rsidR="00DA00D8">
        <w:rPr>
          <w:rFonts w:cs="Montserrat"/>
          <w:bCs w:val="0"/>
        </w:rPr>
        <w:t xml:space="preserve">(or similar) </w:t>
      </w:r>
      <w:r w:rsidR="00854436" w:rsidRPr="00ED409A">
        <w:rPr>
          <w:rFonts w:cs="Montserrat"/>
          <w:bCs w:val="0"/>
        </w:rPr>
        <w:t>evidence-based treatment (a pre-specified criterion for presenting results)</w:t>
      </w:r>
      <w:r w:rsidR="00145227">
        <w:rPr>
          <w:rFonts w:cs="Montserrat"/>
          <w:bCs w:val="0"/>
        </w:rPr>
        <w:t xml:space="preserve">. No other priority populations </w:t>
      </w:r>
      <w:r w:rsidR="005E653B" w:rsidRPr="005E653B">
        <w:rPr>
          <w:rFonts w:cs="Montserrat"/>
          <w:bCs w:val="0"/>
        </w:rPr>
        <w:t>are included in the synthesis or summary of findings tables, as the wide range of comparators and outcomes did not allow for synthesis as planned in the protocol.</w:t>
      </w:r>
      <w:r w:rsidR="00481F20">
        <w:rPr>
          <w:rFonts w:cs="Montserrat"/>
          <w:bCs w:val="0"/>
        </w:rPr>
        <w:t xml:space="preserve"> </w:t>
      </w:r>
    </w:p>
    <w:p w14:paraId="5F2AEC68" w14:textId="7476D584" w:rsidR="0029004D" w:rsidRDefault="0029004D" w:rsidP="00FB53E0">
      <w:pPr>
        <w:pStyle w:val="BodyText"/>
      </w:pPr>
      <w:r>
        <w:t xml:space="preserve">Given time and resource constraints, </w:t>
      </w:r>
      <w:r w:rsidR="00F46C1B">
        <w:t>c</w:t>
      </w:r>
      <w:r w:rsidR="00F46C1B" w:rsidRPr="00565ABB">
        <w:t>ritical</w:t>
      </w:r>
      <w:r w:rsidR="00F46C1B">
        <w:t xml:space="preserve"> appraisal and </w:t>
      </w:r>
      <w:r w:rsidR="006839D8">
        <w:t>synthesis</w:t>
      </w:r>
      <w:r>
        <w:t xml:space="preserve"> of the evidence for </w:t>
      </w:r>
      <w:r w:rsidR="00BF66BB">
        <w:t xml:space="preserve">4 </w:t>
      </w:r>
      <w:r w:rsidR="00B46398">
        <w:t xml:space="preserve">of the 16 prioritised </w:t>
      </w:r>
      <w:r>
        <w:t>conditions (diabetes, im</w:t>
      </w:r>
      <w:r w:rsidRPr="00CE7B08">
        <w:t>paired glucose tolerance</w:t>
      </w:r>
      <w:r>
        <w:t xml:space="preserve">, metabolic syndrome, </w:t>
      </w:r>
      <w:r w:rsidR="00BF66BB">
        <w:t xml:space="preserve">and </w:t>
      </w:r>
      <w:r>
        <w:t>upper respiratory tract infections)</w:t>
      </w:r>
      <w:r w:rsidRPr="00565ABB" w:rsidDel="00D93C54">
        <w:t xml:space="preserve"> </w:t>
      </w:r>
      <w:r w:rsidR="00D93C54" w:rsidRPr="00565ABB">
        <w:t>were</w:t>
      </w:r>
      <w:r w:rsidR="00D93C54">
        <w:t xml:space="preserve"> </w:t>
      </w:r>
      <w:r>
        <w:t>not able to be performed.</w:t>
      </w:r>
      <w:r w:rsidR="00B46398">
        <w:t xml:space="preserve"> </w:t>
      </w:r>
      <w:r w:rsidR="00B46398" w:rsidRPr="00C7793C">
        <w:t>The Natural Therapies Working Committee (NTWC) was not involved in selection of which prioritised conditions were completed versus not completed (see NHMRC process report for additional information).</w:t>
      </w:r>
    </w:p>
    <w:p w14:paraId="24809B7F" w14:textId="307DA4E0" w:rsidR="00FB53E0" w:rsidRPr="00FB53E0" w:rsidRDefault="00FB53E0" w:rsidP="00FB53E0">
      <w:pPr>
        <w:pStyle w:val="BodyText"/>
      </w:pPr>
      <w:r w:rsidRPr="00FB53E0">
        <w:t xml:space="preserve">Our confidence in the result from the body of evidence for each outcome was assessed using the Grading of Recommendations, Assessment, Development, and Evaluations (GRADE) framework. GRADE combines information to assess overall how certain systematic review authors can be that the estimates of the effect (reported across a study/s for each critical or important outcome) are correct. </w:t>
      </w:r>
    </w:p>
    <w:p w14:paraId="2FEF47D4" w14:textId="77777777" w:rsidR="00FB53E0" w:rsidRDefault="00FB53E0" w:rsidP="00582FBF">
      <w:pPr>
        <w:pStyle w:val="Bulletintro"/>
      </w:pPr>
      <w:r w:rsidRPr="00FB53E0">
        <w:t xml:space="preserve">Certainty of evidence is interpreted as follows: </w:t>
      </w:r>
    </w:p>
    <w:tbl>
      <w:tblPr>
        <w:tblStyle w:val="TableGridLight"/>
        <w:tblW w:w="0" w:type="auto"/>
        <w:tblLook w:val="0400" w:firstRow="0" w:lastRow="0" w:firstColumn="0" w:lastColumn="0" w:noHBand="0" w:noVBand="1"/>
      </w:tblPr>
      <w:tblGrid>
        <w:gridCol w:w="2122"/>
        <w:gridCol w:w="7613"/>
      </w:tblGrid>
      <w:tr w:rsidR="00FB53E0" w:rsidRPr="00FB53E0" w14:paraId="038A1B4D" w14:textId="77777777" w:rsidTr="00FB53E0">
        <w:tc>
          <w:tcPr>
            <w:tcW w:w="2122" w:type="dxa"/>
          </w:tcPr>
          <w:p w14:paraId="214D0A8F" w14:textId="77777777" w:rsidR="00FB53E0" w:rsidRPr="00FB53E0" w:rsidRDefault="00FB53E0" w:rsidP="00582FBF">
            <w:pPr>
              <w:pStyle w:val="Tabletext8pt"/>
            </w:pPr>
            <w:r w:rsidRPr="00FB53E0">
              <w:t>Certainty</w:t>
            </w:r>
          </w:p>
        </w:tc>
        <w:tc>
          <w:tcPr>
            <w:tcW w:w="7613" w:type="dxa"/>
          </w:tcPr>
          <w:p w14:paraId="239AC526" w14:textId="3A6EC639" w:rsidR="00FB53E0" w:rsidRPr="00FB53E0" w:rsidRDefault="00FB53E0" w:rsidP="00582FBF">
            <w:pPr>
              <w:pStyle w:val="Tabletext8pt"/>
            </w:pPr>
            <w:r w:rsidRPr="00FB53E0">
              <w:t>Definition</w:t>
            </w:r>
          </w:p>
        </w:tc>
      </w:tr>
      <w:tr w:rsidR="00FB53E0" w:rsidRPr="00FB53E0" w14:paraId="6AE20F2C" w14:textId="77777777" w:rsidTr="00FB53E0">
        <w:tc>
          <w:tcPr>
            <w:tcW w:w="2122" w:type="dxa"/>
          </w:tcPr>
          <w:p w14:paraId="6445F9F0" w14:textId="012F003A" w:rsidR="00FB53E0" w:rsidRPr="00FB53E0" w:rsidRDefault="00FB53E0" w:rsidP="00582FBF">
            <w:pPr>
              <w:pStyle w:val="Tabletext8pt"/>
            </w:pPr>
            <w:r w:rsidRPr="00FB53E0">
              <w:t>High certainty</w:t>
            </w:r>
          </w:p>
        </w:tc>
        <w:tc>
          <w:tcPr>
            <w:tcW w:w="7613" w:type="dxa"/>
          </w:tcPr>
          <w:p w14:paraId="6B926964" w14:textId="7A4C23C0" w:rsidR="00FB53E0" w:rsidRPr="00FB53E0" w:rsidRDefault="00FB53E0" w:rsidP="00582FBF">
            <w:pPr>
              <w:pStyle w:val="Tabletext8pt"/>
            </w:pPr>
            <w:r w:rsidRPr="00FB53E0">
              <w:t>The authors have a lot of confidence that the true effect is similar to the estimated effect.</w:t>
            </w:r>
          </w:p>
        </w:tc>
      </w:tr>
      <w:tr w:rsidR="00FB53E0" w:rsidRPr="00FB53E0" w14:paraId="4E69154E" w14:textId="77777777" w:rsidTr="00FB53E0">
        <w:tc>
          <w:tcPr>
            <w:tcW w:w="2122" w:type="dxa"/>
          </w:tcPr>
          <w:p w14:paraId="7D6CEFE9" w14:textId="232924D5" w:rsidR="00FB53E0" w:rsidRPr="00FB53E0" w:rsidRDefault="00FB53E0" w:rsidP="00582FBF">
            <w:pPr>
              <w:pStyle w:val="Tabletext8pt"/>
            </w:pPr>
            <w:r w:rsidRPr="00FB53E0">
              <w:t>Moderate certainty</w:t>
            </w:r>
          </w:p>
        </w:tc>
        <w:tc>
          <w:tcPr>
            <w:tcW w:w="7613" w:type="dxa"/>
          </w:tcPr>
          <w:p w14:paraId="573CB142" w14:textId="3E9E1A69" w:rsidR="00FB53E0" w:rsidRPr="00FB53E0" w:rsidRDefault="00FB53E0" w:rsidP="00582FBF">
            <w:pPr>
              <w:pStyle w:val="Tabletext8pt"/>
            </w:pPr>
            <w:r w:rsidRPr="00FB53E0">
              <w:t>The true effect is probably close to the estimated effect.</w:t>
            </w:r>
          </w:p>
        </w:tc>
      </w:tr>
      <w:tr w:rsidR="00FB53E0" w:rsidRPr="00FB53E0" w14:paraId="72AC9611" w14:textId="77777777" w:rsidTr="00FB53E0">
        <w:tc>
          <w:tcPr>
            <w:tcW w:w="2122" w:type="dxa"/>
          </w:tcPr>
          <w:p w14:paraId="3063337E" w14:textId="666C5A81" w:rsidR="00FB53E0" w:rsidRPr="00FB53E0" w:rsidRDefault="00FB53E0" w:rsidP="00582FBF">
            <w:pPr>
              <w:pStyle w:val="Tabletext8pt"/>
            </w:pPr>
            <w:r w:rsidRPr="00FB53E0">
              <w:t>Low certainty</w:t>
            </w:r>
          </w:p>
        </w:tc>
        <w:tc>
          <w:tcPr>
            <w:tcW w:w="7613" w:type="dxa"/>
          </w:tcPr>
          <w:p w14:paraId="68BB40AA" w14:textId="21F736CA" w:rsidR="00FB53E0" w:rsidRPr="00FB53E0" w:rsidRDefault="00FB53E0" w:rsidP="00582FBF">
            <w:pPr>
              <w:pStyle w:val="Tabletext8pt"/>
            </w:pPr>
            <w:r w:rsidRPr="00FB53E0">
              <w:t>The true effect may be markedly different from the estimated effect.</w:t>
            </w:r>
          </w:p>
        </w:tc>
      </w:tr>
      <w:tr w:rsidR="00FB53E0" w:rsidRPr="00FB53E0" w14:paraId="26CFDC27" w14:textId="77777777" w:rsidTr="00FB53E0">
        <w:tc>
          <w:tcPr>
            <w:tcW w:w="2122" w:type="dxa"/>
          </w:tcPr>
          <w:p w14:paraId="620601FC" w14:textId="66D48017" w:rsidR="00FB53E0" w:rsidRPr="00FB53E0" w:rsidRDefault="00FB53E0" w:rsidP="00582FBF">
            <w:pPr>
              <w:pStyle w:val="Tabletext8pt"/>
            </w:pPr>
            <w:r w:rsidRPr="00FB53E0">
              <w:t>Very low certainty</w:t>
            </w:r>
          </w:p>
        </w:tc>
        <w:tc>
          <w:tcPr>
            <w:tcW w:w="7613" w:type="dxa"/>
          </w:tcPr>
          <w:p w14:paraId="1B870B79" w14:textId="576320DF" w:rsidR="00FB53E0" w:rsidRPr="00FB53E0" w:rsidRDefault="00FB53E0" w:rsidP="00582FBF">
            <w:pPr>
              <w:pStyle w:val="Tabletext8pt"/>
            </w:pPr>
            <w:r w:rsidRPr="00FB53E0">
              <w:t>The true effect is probably markedly different from the estimated effect</w:t>
            </w:r>
          </w:p>
        </w:tc>
      </w:tr>
    </w:tbl>
    <w:p w14:paraId="4C5FAEBC" w14:textId="77777777" w:rsidR="00FB53E0" w:rsidRDefault="00FB53E0" w:rsidP="00582FBF">
      <w:pPr>
        <w:pStyle w:val="TableFigNotes0"/>
      </w:pPr>
    </w:p>
    <w:p w14:paraId="05F66819" w14:textId="6A7C010E" w:rsidR="00B91589" w:rsidRDefault="00FB53E0" w:rsidP="00B136BB">
      <w:pPr>
        <w:pStyle w:val="BodyText"/>
      </w:pPr>
      <w:r>
        <w:t xml:space="preserve">For </w:t>
      </w:r>
      <w:r w:rsidR="00732EF9">
        <w:t>1</w:t>
      </w:r>
      <w:r w:rsidR="007D2CDB">
        <w:t>1</w:t>
      </w:r>
      <w:r w:rsidR="00732EF9">
        <w:t xml:space="preserve"> </w:t>
      </w:r>
      <w:r>
        <w:t xml:space="preserve">prioritised </w:t>
      </w:r>
      <w:r w:rsidR="00732EF9">
        <w:t xml:space="preserve">conditions </w:t>
      </w:r>
      <w:r w:rsidR="0026353F">
        <w:t>there was</w:t>
      </w:r>
      <w:r w:rsidR="00732EF9">
        <w:t xml:space="preserve"> moderate or low certainty </w:t>
      </w:r>
      <w:r w:rsidR="0026353F">
        <w:t xml:space="preserve">evidence </w:t>
      </w:r>
      <w:r w:rsidR="00732EF9">
        <w:t xml:space="preserve">about the effect of </w:t>
      </w:r>
      <w:r>
        <w:t>WHM</w:t>
      </w:r>
      <w:r w:rsidR="00732EF9">
        <w:t xml:space="preserve"> on </w:t>
      </w:r>
      <w:r w:rsidR="00582FBF">
        <w:t>at least one of the</w:t>
      </w:r>
      <w:r w:rsidR="00732EF9">
        <w:t xml:space="preserve"> outcome</w:t>
      </w:r>
      <w:r w:rsidR="00582FBF">
        <w:t>s</w:t>
      </w:r>
      <w:r w:rsidR="00732EF9">
        <w:t xml:space="preserve"> considered critical or important by NTWC.</w:t>
      </w:r>
      <w:r w:rsidR="00582FBF">
        <w:t xml:space="preserve"> The </w:t>
      </w:r>
      <w:r w:rsidR="006D0FD9">
        <w:t xml:space="preserve">overview </w:t>
      </w:r>
      <w:r w:rsidR="00582FBF">
        <w:t>found</w:t>
      </w:r>
      <w:r w:rsidR="00B91589">
        <w:t>, that compared with placebo, the evidence provides:</w:t>
      </w:r>
    </w:p>
    <w:p w14:paraId="3F9BB4A2" w14:textId="2B17EAFA" w:rsidR="00A1273D" w:rsidRDefault="00A1273D" w:rsidP="00CB5C7F">
      <w:pPr>
        <w:pStyle w:val="Bullet0"/>
      </w:pPr>
      <w:r w:rsidRPr="00CB5C7F">
        <w:t>moderate</w:t>
      </w:r>
      <w:r w:rsidRPr="00A1273D">
        <w:t xml:space="preserve"> certainty evidence that </w:t>
      </w:r>
      <w:r w:rsidR="00CB5C7F">
        <w:t>WHM p</w:t>
      </w:r>
      <w:r w:rsidRPr="00A1273D">
        <w:t xml:space="preserve">robably results in: </w:t>
      </w:r>
    </w:p>
    <w:p w14:paraId="7B72748C" w14:textId="2581A853" w:rsidR="00030F6E" w:rsidRDefault="00030F6E" w:rsidP="00030F6E">
      <w:pPr>
        <w:pStyle w:val="Bullet0"/>
        <w:numPr>
          <w:ilvl w:val="1"/>
          <w:numId w:val="6"/>
        </w:numPr>
      </w:pPr>
      <w:r>
        <w:t xml:space="preserve">a large improvement </w:t>
      </w:r>
      <w:r w:rsidR="00F410A3">
        <w:t xml:space="preserve">(&gt;20%) </w:t>
      </w:r>
      <w:r>
        <w:t>in pain intensity</w:t>
      </w:r>
      <w:r w:rsidR="006B642A">
        <w:t xml:space="preserve"> in people with menstrual conditions (7 RCTs, 601 participants)</w:t>
      </w:r>
      <w:r w:rsidR="00361EB4">
        <w:t xml:space="preserve"> [WHM included ginger, cinnamon, valerian root or fenugreek]</w:t>
      </w:r>
    </w:p>
    <w:p w14:paraId="02E2481A" w14:textId="79577C15" w:rsidR="00CB5C7F" w:rsidRDefault="005D687D" w:rsidP="00030F6E">
      <w:pPr>
        <w:pStyle w:val="Bullet0"/>
        <w:numPr>
          <w:ilvl w:val="1"/>
          <w:numId w:val="6"/>
        </w:numPr>
      </w:pPr>
      <w:r>
        <w:t xml:space="preserve">a large </w:t>
      </w:r>
      <w:r w:rsidR="00F579F9">
        <w:t xml:space="preserve">increase </w:t>
      </w:r>
      <w:r w:rsidR="00F410A3">
        <w:t xml:space="preserve">(&gt;20%) </w:t>
      </w:r>
      <w:r w:rsidR="00F579F9">
        <w:t xml:space="preserve">in patient-reported </w:t>
      </w:r>
      <w:r>
        <w:t xml:space="preserve">improvement in people with premenstrual </w:t>
      </w:r>
      <w:r w:rsidR="00A73E61">
        <w:t>disturbance</w:t>
      </w:r>
      <w:r w:rsidR="00F579F9">
        <w:t>s</w:t>
      </w:r>
      <w:r>
        <w:t xml:space="preserve"> (</w:t>
      </w:r>
      <w:r w:rsidR="000F74EC">
        <w:t>6 RCTs, 839 participants)</w:t>
      </w:r>
      <w:r w:rsidR="001039E2">
        <w:t xml:space="preserve"> [WHM included chaste tree berry]</w:t>
      </w:r>
    </w:p>
    <w:p w14:paraId="356E40BF" w14:textId="3C603E2B" w:rsidR="000F74EC" w:rsidRDefault="000F74EC" w:rsidP="00030F6E">
      <w:pPr>
        <w:pStyle w:val="Bullet0"/>
        <w:numPr>
          <w:ilvl w:val="1"/>
          <w:numId w:val="6"/>
        </w:numPr>
      </w:pPr>
      <w:r>
        <w:t xml:space="preserve">a moderate </w:t>
      </w:r>
      <w:r w:rsidR="009B5B61">
        <w:t>increase</w:t>
      </w:r>
      <w:r>
        <w:t xml:space="preserve"> </w:t>
      </w:r>
      <w:r w:rsidR="009B5B61">
        <w:t xml:space="preserve">(10-20%) </w:t>
      </w:r>
      <w:r>
        <w:t>in</w:t>
      </w:r>
      <w:r w:rsidR="00F77B78">
        <w:t xml:space="preserve"> </w:t>
      </w:r>
      <w:r w:rsidR="008E693A">
        <w:t xml:space="preserve">the proportion with </w:t>
      </w:r>
      <w:r w:rsidR="00F77B78">
        <w:t>clinical remission</w:t>
      </w:r>
      <w:r w:rsidR="007B1F82">
        <w:t xml:space="preserve"> in</w:t>
      </w:r>
      <w:r>
        <w:t xml:space="preserve"> </w:t>
      </w:r>
      <w:r w:rsidR="00F77B78">
        <w:t xml:space="preserve">people with </w:t>
      </w:r>
      <w:r>
        <w:t xml:space="preserve">inflammatory bowel disease </w:t>
      </w:r>
      <w:r w:rsidR="00F77B78">
        <w:t>(14 RCTs, 974 participants)</w:t>
      </w:r>
      <w:r w:rsidR="001A2273">
        <w:t xml:space="preserve"> [WHM included green tea extract, curcumin, Boswellia, aloe vera gel, Wormwood, St Mary’s thistle or Andrographis]</w:t>
      </w:r>
    </w:p>
    <w:p w14:paraId="08106A10" w14:textId="2E0F4AB1" w:rsidR="00F77B78" w:rsidRDefault="00F77B78" w:rsidP="00F77B78">
      <w:pPr>
        <w:pStyle w:val="Bullet0"/>
        <w:numPr>
          <w:ilvl w:val="1"/>
          <w:numId w:val="6"/>
        </w:numPr>
      </w:pPr>
      <w:r>
        <w:t>a moderate</w:t>
      </w:r>
      <w:r w:rsidR="00D33DCD">
        <w:t xml:space="preserve"> increase </w:t>
      </w:r>
      <w:r w:rsidR="009B5B61">
        <w:t>(10-20%)</w:t>
      </w:r>
      <w:r w:rsidR="00D33DCD">
        <w:t xml:space="preserve"> </w:t>
      </w:r>
      <w:r>
        <w:t xml:space="preserve">in </w:t>
      </w:r>
      <w:r w:rsidR="008E693A">
        <w:t xml:space="preserve">the proportion with </w:t>
      </w:r>
      <w:r>
        <w:t xml:space="preserve">clinical </w:t>
      </w:r>
      <w:r w:rsidR="00D33DCD">
        <w:t>improvement</w:t>
      </w:r>
      <w:r>
        <w:t xml:space="preserve"> </w:t>
      </w:r>
      <w:r w:rsidR="007B1F82">
        <w:t xml:space="preserve">in </w:t>
      </w:r>
      <w:r>
        <w:t xml:space="preserve">people with irritable bowel </w:t>
      </w:r>
      <w:r w:rsidR="009B75C4" w:rsidRPr="004707D8">
        <w:t>syn</w:t>
      </w:r>
      <w:r w:rsidR="004A3007" w:rsidRPr="004707D8">
        <w:t>drome</w:t>
      </w:r>
      <w:r w:rsidR="004A3007">
        <w:t xml:space="preserve"> </w:t>
      </w:r>
      <w:r>
        <w:t>(19 RCTs, 1279 participants)</w:t>
      </w:r>
      <w:r w:rsidR="00261C64">
        <w:t xml:space="preserve"> [WHM included peppermint oil, curcumin + fennel, Carmint + Psyllium, anise oil, aloe vera juice, ginger or St Jonh’s wort]</w:t>
      </w:r>
    </w:p>
    <w:p w14:paraId="6E6B02EA" w14:textId="4F708733" w:rsidR="00F77B78" w:rsidRDefault="00714B70" w:rsidP="00030F6E">
      <w:pPr>
        <w:pStyle w:val="Bullet0"/>
        <w:numPr>
          <w:ilvl w:val="1"/>
          <w:numId w:val="6"/>
        </w:numPr>
      </w:pPr>
      <w:r>
        <w:lastRenderedPageBreak/>
        <w:t>a moderate improvement</w:t>
      </w:r>
      <w:r w:rsidR="00F410A3">
        <w:t xml:space="preserve"> (10-20%) in</w:t>
      </w:r>
      <w:r>
        <w:t xml:space="preserve"> symptoms severity in people with </w:t>
      </w:r>
      <w:r w:rsidR="00244430">
        <w:t>symptoms</w:t>
      </w:r>
      <w:r>
        <w:t xml:space="preserve"> </w:t>
      </w:r>
      <w:r w:rsidR="00244430">
        <w:t>of</w:t>
      </w:r>
      <w:r>
        <w:t xml:space="preserve"> menopause (16 RCTs, 1680 participants)</w:t>
      </w:r>
      <w:r w:rsidR="00CB5BF3">
        <w:t xml:space="preserve"> [WHM included black cohosh extract, alone or in combination with St John’s wort or red clover]</w:t>
      </w:r>
    </w:p>
    <w:p w14:paraId="4F09E0EC" w14:textId="0BA605B7" w:rsidR="00714B70" w:rsidRDefault="00714B70" w:rsidP="00030F6E">
      <w:pPr>
        <w:pStyle w:val="Bullet0"/>
        <w:numPr>
          <w:ilvl w:val="1"/>
          <w:numId w:val="6"/>
        </w:numPr>
      </w:pPr>
      <w:r>
        <w:t xml:space="preserve">a moderate </w:t>
      </w:r>
      <w:r w:rsidR="00E342E1">
        <w:t xml:space="preserve">reduction </w:t>
      </w:r>
      <w:r w:rsidR="00F410A3">
        <w:t xml:space="preserve">(10-20%) </w:t>
      </w:r>
      <w:r w:rsidR="00CB54C9">
        <w:t>in</w:t>
      </w:r>
      <w:r w:rsidR="001356A6">
        <w:t xml:space="preserve"> </w:t>
      </w:r>
      <w:r w:rsidR="00E342E1">
        <w:t>depressive symptoms in people with depression (</w:t>
      </w:r>
      <w:r w:rsidR="00244430">
        <w:t>33</w:t>
      </w:r>
      <w:r w:rsidR="00E342E1">
        <w:t xml:space="preserve"> RCTs, </w:t>
      </w:r>
      <w:r w:rsidR="00244430">
        <w:t>3910</w:t>
      </w:r>
      <w:r w:rsidR="009E3ACA">
        <w:t xml:space="preserve"> participants</w:t>
      </w:r>
      <w:r w:rsidR="00E342E1">
        <w:t>)</w:t>
      </w:r>
      <w:r w:rsidR="00773361">
        <w:t xml:space="preserve"> [WHM included curcumin, saffron or St John’s wort]</w:t>
      </w:r>
    </w:p>
    <w:p w14:paraId="357807AE" w14:textId="4CE83F46" w:rsidR="00CB54C9" w:rsidRPr="00A1273D" w:rsidRDefault="00CB54C9" w:rsidP="00117A85">
      <w:pPr>
        <w:pStyle w:val="Bullet12"/>
        <w:numPr>
          <w:ilvl w:val="1"/>
          <w:numId w:val="6"/>
        </w:numPr>
      </w:pPr>
      <w:r>
        <w:t xml:space="preserve">a </w:t>
      </w:r>
      <w:r w:rsidR="007F31F8">
        <w:t>slight</w:t>
      </w:r>
      <w:r>
        <w:t xml:space="preserve"> reduction</w:t>
      </w:r>
      <w:r w:rsidR="00F410A3">
        <w:t xml:space="preserve"> (&lt;10%)</w:t>
      </w:r>
      <w:r>
        <w:t xml:space="preserve"> in </w:t>
      </w:r>
      <w:r w:rsidR="001356A6">
        <w:t xml:space="preserve">anxiety in people with anxiety (20 RCTs, 2087 participants) </w:t>
      </w:r>
      <w:r w:rsidR="00391DD1">
        <w:t>[WHM included valerian root, kava, Passiflora, saffron, chamomile, ginkgo biloba or lavender].</w:t>
      </w:r>
      <w:r w:rsidR="001356A6">
        <w:t xml:space="preserve"> </w:t>
      </w:r>
    </w:p>
    <w:p w14:paraId="4585E1B1" w14:textId="324CFA12" w:rsidR="00B91589" w:rsidRDefault="00801F90" w:rsidP="00B136BB">
      <w:pPr>
        <w:pStyle w:val="Bullet0"/>
      </w:pPr>
      <w:r>
        <w:t xml:space="preserve">low </w:t>
      </w:r>
      <w:r w:rsidRPr="00801F90">
        <w:t xml:space="preserve">certainty evidence that </w:t>
      </w:r>
      <w:r>
        <w:t>WHM</w:t>
      </w:r>
      <w:r w:rsidRPr="00801F90">
        <w:t xml:space="preserve"> may result in:</w:t>
      </w:r>
    </w:p>
    <w:p w14:paraId="13BA2CE2" w14:textId="23F71153" w:rsidR="00801F90" w:rsidRDefault="00F579F9" w:rsidP="00801F90">
      <w:pPr>
        <w:pStyle w:val="Bullet0"/>
        <w:numPr>
          <w:ilvl w:val="1"/>
          <w:numId w:val="6"/>
        </w:numPr>
      </w:pPr>
      <w:r>
        <w:t xml:space="preserve">a large </w:t>
      </w:r>
      <w:r w:rsidR="007F31F8">
        <w:t xml:space="preserve">reduction </w:t>
      </w:r>
      <w:r w:rsidR="00B2589C">
        <w:t xml:space="preserve">(&gt;20%) </w:t>
      </w:r>
      <w:r w:rsidR="009E3ACA">
        <w:t xml:space="preserve">in </w:t>
      </w:r>
      <w:r w:rsidR="0007022B">
        <w:t>depressive symptoms (</w:t>
      </w:r>
      <w:r w:rsidR="00B136BB">
        <w:t>5 RCTs 613 participants)</w:t>
      </w:r>
      <w:r w:rsidR="007F31F8">
        <w:t xml:space="preserve"> and </w:t>
      </w:r>
      <w:r w:rsidR="00B136BB">
        <w:t>anxiety (2 RCTs, 208 participants)</w:t>
      </w:r>
      <w:r w:rsidR="009E3ACA">
        <w:t>, and</w:t>
      </w:r>
      <w:r w:rsidR="00B136BB">
        <w:t xml:space="preserve"> </w:t>
      </w:r>
      <w:r w:rsidR="007F31F8">
        <w:t xml:space="preserve">a large improvement (&gt;20%) </w:t>
      </w:r>
      <w:r w:rsidR="009E3ACA">
        <w:t xml:space="preserve">in overall symptoms (8 RCTs, 1133 participants) </w:t>
      </w:r>
      <w:r w:rsidR="00B136BB">
        <w:t>in people with premenstrual disturbances</w:t>
      </w:r>
      <w:r w:rsidR="00B2531C">
        <w:t xml:space="preserve"> [WHM included chaste tree]</w:t>
      </w:r>
    </w:p>
    <w:p w14:paraId="1A22A973" w14:textId="3E41FB49" w:rsidR="00D13246" w:rsidRDefault="00D13246" w:rsidP="00801F90">
      <w:pPr>
        <w:pStyle w:val="Bullet0"/>
        <w:numPr>
          <w:ilvl w:val="1"/>
          <w:numId w:val="6"/>
        </w:numPr>
      </w:pPr>
      <w:r>
        <w:t xml:space="preserve">a large </w:t>
      </w:r>
      <w:r w:rsidR="007F31F8">
        <w:t>reduction</w:t>
      </w:r>
      <w:r w:rsidR="00B2589C">
        <w:t xml:space="preserve"> (&gt;20%)</w:t>
      </w:r>
      <w:r w:rsidR="007F31F8">
        <w:t xml:space="preserve"> </w:t>
      </w:r>
      <w:r>
        <w:t>in anxiety (5 RCTs, 397 participants)</w:t>
      </w:r>
      <w:r w:rsidR="00053CB3" w:rsidRPr="00053CB3">
        <w:t xml:space="preserve"> </w:t>
      </w:r>
      <w:r w:rsidR="00DA2075">
        <w:t xml:space="preserve">and a slight improvement (&lt;10%) in emotional functioning (2 RCTs, 3587 participants) </w:t>
      </w:r>
      <w:r w:rsidR="00053CB3">
        <w:t>in people with depression</w:t>
      </w:r>
      <w:r w:rsidR="00434959">
        <w:t xml:space="preserve"> </w:t>
      </w:r>
      <w:r w:rsidR="00E523B8">
        <w:t>[WHM included curcumin or saffron]</w:t>
      </w:r>
    </w:p>
    <w:p w14:paraId="232F499D" w14:textId="297053FD" w:rsidR="00D13246" w:rsidRDefault="00D13246" w:rsidP="00801F90">
      <w:pPr>
        <w:pStyle w:val="Bullet0"/>
        <w:numPr>
          <w:ilvl w:val="1"/>
          <w:numId w:val="6"/>
        </w:numPr>
      </w:pPr>
      <w:r>
        <w:t xml:space="preserve">a large </w:t>
      </w:r>
      <w:r w:rsidR="006E6EEC">
        <w:t>reduction</w:t>
      </w:r>
      <w:r w:rsidR="009D0101">
        <w:t xml:space="preserve"> (&gt;20%) in </w:t>
      </w:r>
      <w:r w:rsidR="00DD2104">
        <w:t xml:space="preserve">disease severity (3 RCTs, 183 participants) </w:t>
      </w:r>
      <w:r w:rsidR="002F042E">
        <w:t xml:space="preserve">and </w:t>
      </w:r>
      <w:r w:rsidR="006E6EEC">
        <w:t xml:space="preserve">a large increase (&gt;20%) in </w:t>
      </w:r>
      <w:r w:rsidR="002F042E">
        <w:t xml:space="preserve">patient-reported improvement (1 RCT, 70 participants) </w:t>
      </w:r>
      <w:r w:rsidR="009D0101">
        <w:t>in people with acne</w:t>
      </w:r>
      <w:r w:rsidR="0012049C">
        <w:t xml:space="preserve"> [WHM included green tea-oral, green tea-topical]</w:t>
      </w:r>
    </w:p>
    <w:p w14:paraId="432E1D79" w14:textId="4BC46083" w:rsidR="009B5B61" w:rsidRDefault="009B5B61" w:rsidP="009B5B61">
      <w:pPr>
        <w:pStyle w:val="Bullet0"/>
        <w:numPr>
          <w:ilvl w:val="1"/>
          <w:numId w:val="6"/>
        </w:numPr>
      </w:pPr>
      <w:r>
        <w:t xml:space="preserve">a moderate increase (10-20%) in </w:t>
      </w:r>
      <w:r w:rsidR="00D33DCD">
        <w:t xml:space="preserve">the proportion </w:t>
      </w:r>
      <w:r w:rsidR="008E693A">
        <w:t xml:space="preserve">with </w:t>
      </w:r>
      <w:r w:rsidR="00D20365">
        <w:t xml:space="preserve">a </w:t>
      </w:r>
      <w:r>
        <w:t xml:space="preserve">clinical </w:t>
      </w:r>
      <w:r w:rsidR="00D20365">
        <w:t xml:space="preserve">response </w:t>
      </w:r>
      <w:r>
        <w:t>(</w:t>
      </w:r>
      <w:r w:rsidR="00B75422">
        <w:t>8</w:t>
      </w:r>
      <w:r>
        <w:t xml:space="preserve"> RCTs, </w:t>
      </w:r>
      <w:r w:rsidR="00B75422">
        <w:t>403</w:t>
      </w:r>
      <w:r>
        <w:t xml:space="preserve"> participants)</w:t>
      </w:r>
      <w:r w:rsidR="00053CB3" w:rsidRPr="00053CB3">
        <w:t xml:space="preserve"> </w:t>
      </w:r>
      <w:r w:rsidR="00053CB3">
        <w:t>in people with inflammatory bowel disease</w:t>
      </w:r>
      <w:r w:rsidR="00C6176E">
        <w:t xml:space="preserve"> [WHM included green tea extract or curcumin]</w:t>
      </w:r>
    </w:p>
    <w:p w14:paraId="5B2D70DD" w14:textId="01BECF76" w:rsidR="009B5B61" w:rsidRDefault="009B5B61" w:rsidP="009B5B61">
      <w:pPr>
        <w:pStyle w:val="Bullet0"/>
        <w:numPr>
          <w:ilvl w:val="1"/>
          <w:numId w:val="6"/>
        </w:numPr>
      </w:pPr>
      <w:r>
        <w:t xml:space="preserve">a moderate </w:t>
      </w:r>
      <w:r w:rsidR="00B75422">
        <w:t xml:space="preserve">reduction </w:t>
      </w:r>
      <w:r>
        <w:t xml:space="preserve">(10-20%) </w:t>
      </w:r>
      <w:r w:rsidR="00B75422">
        <w:t xml:space="preserve">in </w:t>
      </w:r>
      <w:r w:rsidR="00DE7BF0">
        <w:t xml:space="preserve">abdominal </w:t>
      </w:r>
      <w:r w:rsidR="00B75422">
        <w:t>pain</w:t>
      </w:r>
      <w:r w:rsidR="00134B9B">
        <w:t xml:space="preserve"> intensity</w:t>
      </w:r>
      <w:r w:rsidR="00B75422">
        <w:t xml:space="preserve"> </w:t>
      </w:r>
      <w:r w:rsidR="00CD0BC3">
        <w:t>(7 RCTs, 606 participants) and a slight (&lt;10%) increase in clinical improvement (</w:t>
      </w:r>
      <w:r w:rsidR="00053CB3">
        <w:t xml:space="preserve">3 RCTs, 236 participants) </w:t>
      </w:r>
      <w:r w:rsidR="00B75422">
        <w:t xml:space="preserve">in </w:t>
      </w:r>
      <w:r>
        <w:t xml:space="preserve">people with irritable bowel </w:t>
      </w:r>
      <w:r w:rsidR="00CB3FB1">
        <w:t xml:space="preserve">syndrome </w:t>
      </w:r>
      <w:r w:rsidR="00B0672B">
        <w:t>[WHM included peppermint oil or aloe vera juice]</w:t>
      </w:r>
    </w:p>
    <w:p w14:paraId="79113B4E" w14:textId="77EC9C83" w:rsidR="00BA23E4" w:rsidRDefault="002F042E" w:rsidP="00801F90">
      <w:pPr>
        <w:pStyle w:val="Bullet0"/>
        <w:numPr>
          <w:ilvl w:val="1"/>
          <w:numId w:val="6"/>
        </w:numPr>
      </w:pPr>
      <w:r>
        <w:t xml:space="preserve">a moderate </w:t>
      </w:r>
      <w:r w:rsidR="00AB0D49">
        <w:t>reduction</w:t>
      </w:r>
      <w:r w:rsidR="00D62E24">
        <w:t xml:space="preserve"> (10-20%)</w:t>
      </w:r>
      <w:r w:rsidR="00AB0D49">
        <w:t xml:space="preserve"> in </w:t>
      </w:r>
      <w:r>
        <w:t>depressi</w:t>
      </w:r>
      <w:r w:rsidR="00AB0D49">
        <w:t>ve symptoms</w:t>
      </w:r>
      <w:r>
        <w:t xml:space="preserve"> (</w:t>
      </w:r>
      <w:r w:rsidR="00AB0D49">
        <w:t>2 RCTs, 129 participants),</w:t>
      </w:r>
      <w:r w:rsidR="00D62E24">
        <w:t xml:space="preserve"> a</w:t>
      </w:r>
      <w:r w:rsidR="00BA23E4">
        <w:t xml:space="preserve"> moderate</w:t>
      </w:r>
      <w:r w:rsidR="00D62E24">
        <w:t xml:space="preserve"> i</w:t>
      </w:r>
      <w:r w:rsidR="00BA23E4">
        <w:t xml:space="preserve">mprovement (10-20%) </w:t>
      </w:r>
      <w:r w:rsidR="00D62E24">
        <w:t xml:space="preserve">in global </w:t>
      </w:r>
      <w:r w:rsidR="00D20365">
        <w:t xml:space="preserve">improvement </w:t>
      </w:r>
      <w:r w:rsidR="00D62E24">
        <w:t xml:space="preserve">(3 RCTs, 670 participants) </w:t>
      </w:r>
      <w:r w:rsidR="00BA23E4">
        <w:t>and emotional functioning (2 RCTs, 508 participants) in people with anxiety</w:t>
      </w:r>
      <w:r w:rsidR="00BA6449">
        <w:t xml:space="preserve"> [WHM included lavender, saffron, or chamomile]</w:t>
      </w:r>
    </w:p>
    <w:p w14:paraId="5937E313" w14:textId="37CC2288" w:rsidR="00B62231" w:rsidRPr="008328D7" w:rsidRDefault="00B62231" w:rsidP="00B62231">
      <w:pPr>
        <w:pStyle w:val="Bullet0"/>
        <w:numPr>
          <w:ilvl w:val="1"/>
          <w:numId w:val="6"/>
        </w:numPr>
      </w:pPr>
      <w:r>
        <w:t>a slight improvement (&lt;10%) in physical functioning (2 RCTs 508 participants) and sleep quality (2 RCTs, 382 participants) in people with anxiety</w:t>
      </w:r>
      <w:r w:rsidR="00BB522C">
        <w:t xml:space="preserve"> [WHM included lavender</w:t>
      </w:r>
      <w:r w:rsidR="00366E2E">
        <w:t>]</w:t>
      </w:r>
    </w:p>
    <w:p w14:paraId="5373B1D2" w14:textId="3A301E28" w:rsidR="002F042E" w:rsidRDefault="00DA5237" w:rsidP="00801F90">
      <w:pPr>
        <w:pStyle w:val="Bullet0"/>
        <w:numPr>
          <w:ilvl w:val="1"/>
          <w:numId w:val="6"/>
        </w:numPr>
      </w:pPr>
      <w:r>
        <w:t>a moderate reduction in symptoms of fatigue (3 RCTs, 185 participants) in people with chronic fatigue conditions</w:t>
      </w:r>
      <w:r w:rsidR="00B550D1">
        <w:t xml:space="preserve"> [WHM included Siberian ginseng or panax ginseng]</w:t>
      </w:r>
    </w:p>
    <w:p w14:paraId="28462557" w14:textId="053C65FC" w:rsidR="0094438D" w:rsidRDefault="0094438D" w:rsidP="00C67C12">
      <w:pPr>
        <w:pStyle w:val="Bullet12"/>
        <w:numPr>
          <w:ilvl w:val="1"/>
          <w:numId w:val="6"/>
        </w:numPr>
      </w:pPr>
      <w:r>
        <w:t xml:space="preserve">a slight reduction </w:t>
      </w:r>
      <w:r w:rsidR="002A1376">
        <w:t xml:space="preserve">(&lt;10%) </w:t>
      </w:r>
      <w:r>
        <w:t>in hot fl</w:t>
      </w:r>
      <w:r w:rsidR="00EB1558">
        <w:t>u</w:t>
      </w:r>
      <w:r>
        <w:t>sh frequency (14 RCTs, 1355 participants) in people with symptoms of menopause</w:t>
      </w:r>
      <w:r w:rsidR="00625716">
        <w:t xml:space="preserve"> [WHM included black cohosh, red clover, valerian, valerian root, St John’s wort or St John’s wort + chaste tree].</w:t>
      </w:r>
    </w:p>
    <w:p w14:paraId="4DC7D4BF" w14:textId="77777777" w:rsidR="003C7696" w:rsidRDefault="003C7696" w:rsidP="003C7696">
      <w:pPr>
        <w:pStyle w:val="Bullet0"/>
        <w:keepNext/>
      </w:pPr>
      <w:r w:rsidRPr="00CB5C7F">
        <w:t>moderate</w:t>
      </w:r>
      <w:r w:rsidRPr="00A1273D">
        <w:t xml:space="preserve"> certainty evidence that </w:t>
      </w:r>
      <w:r>
        <w:t>WHM p</w:t>
      </w:r>
      <w:r w:rsidRPr="00A1273D">
        <w:t>robably results in</w:t>
      </w:r>
      <w:r>
        <w:t xml:space="preserve"> little (to no) change in</w:t>
      </w:r>
      <w:r w:rsidRPr="00A1273D">
        <w:t xml:space="preserve">: </w:t>
      </w:r>
    </w:p>
    <w:p w14:paraId="06396F5E" w14:textId="3F29AAF7" w:rsidR="003C7696" w:rsidRDefault="003C7696" w:rsidP="003C7696">
      <w:pPr>
        <w:pStyle w:val="Bullet0"/>
        <w:numPr>
          <w:ilvl w:val="1"/>
          <w:numId w:val="6"/>
        </w:numPr>
      </w:pPr>
      <w:r>
        <w:t xml:space="preserve">sexual functioning in </w:t>
      </w:r>
      <w:r w:rsidRPr="00E40BBB">
        <w:t>people with symptoms of menopause (</w:t>
      </w:r>
      <w:r>
        <w:t>7</w:t>
      </w:r>
      <w:r w:rsidRPr="00E40BBB">
        <w:t xml:space="preserve"> RCTs, </w:t>
      </w:r>
      <w:r>
        <w:t>887</w:t>
      </w:r>
      <w:r w:rsidRPr="00E40BBB">
        <w:t xml:space="preserve"> participants)</w:t>
      </w:r>
      <w:r w:rsidR="007C045B">
        <w:t xml:space="preserve"> [WHM included ginseng, w</w:t>
      </w:r>
      <w:r w:rsidR="007C045B" w:rsidRPr="002E03B7">
        <w:t>ithania</w:t>
      </w:r>
      <w:r w:rsidR="007C045B">
        <w:t xml:space="preserve"> (ashwagandha), red clover or ginseng]</w:t>
      </w:r>
    </w:p>
    <w:p w14:paraId="647223AA" w14:textId="2FED636B" w:rsidR="003C7696" w:rsidRPr="0019272D" w:rsidRDefault="003C7696" w:rsidP="003C7696">
      <w:pPr>
        <w:pStyle w:val="Bullet12"/>
        <w:numPr>
          <w:ilvl w:val="1"/>
          <w:numId w:val="6"/>
        </w:numPr>
      </w:pPr>
      <w:r>
        <w:t>sleep quality in people with insomnia (5 RCTs, 946 participants)</w:t>
      </w:r>
      <w:r w:rsidR="00DD6D67">
        <w:t xml:space="preserve"> [WHM included chamomile, valerian or kava].</w:t>
      </w:r>
    </w:p>
    <w:p w14:paraId="00A3670A" w14:textId="5328B2FC" w:rsidR="00C67C12" w:rsidRDefault="00C67C12" w:rsidP="00C67C12">
      <w:pPr>
        <w:pStyle w:val="Bullet0"/>
      </w:pPr>
      <w:r>
        <w:t>low</w:t>
      </w:r>
      <w:r w:rsidRPr="00A1273D">
        <w:t xml:space="preserve"> certainty evidence that </w:t>
      </w:r>
      <w:r>
        <w:t xml:space="preserve">WHM </w:t>
      </w:r>
      <w:r w:rsidR="00EE6760">
        <w:t>may</w:t>
      </w:r>
      <w:r w:rsidRPr="00A1273D">
        <w:t xml:space="preserve"> result in</w:t>
      </w:r>
      <w:r>
        <w:t xml:space="preserve"> little (to no) change in</w:t>
      </w:r>
      <w:r w:rsidRPr="00A1273D">
        <w:t xml:space="preserve">: </w:t>
      </w:r>
    </w:p>
    <w:p w14:paraId="2B94A5A5" w14:textId="46198A9C" w:rsidR="00C67C12" w:rsidRDefault="005D1796" w:rsidP="00801F90">
      <w:pPr>
        <w:pStyle w:val="Bullet0"/>
        <w:numPr>
          <w:ilvl w:val="1"/>
          <w:numId w:val="6"/>
        </w:numPr>
      </w:pPr>
      <w:r>
        <w:t xml:space="preserve">clinical improvement </w:t>
      </w:r>
      <w:r w:rsidR="00C67C12">
        <w:t>in people with inflammatory bowel disease (2 RCTs, 151 participants)</w:t>
      </w:r>
      <w:r w:rsidR="00AD28C1">
        <w:t xml:space="preserve"> [WHM included curcumin]</w:t>
      </w:r>
    </w:p>
    <w:p w14:paraId="54612E4F" w14:textId="51ECABD9" w:rsidR="00C67C12" w:rsidRDefault="00A7486F" w:rsidP="003D6DBC">
      <w:pPr>
        <w:pStyle w:val="Bullet12"/>
        <w:numPr>
          <w:ilvl w:val="1"/>
          <w:numId w:val="6"/>
        </w:numPr>
      </w:pPr>
      <w:r>
        <w:t>symptoms of anxiety in people with insomnia (2 RCTs, 425 participants)</w:t>
      </w:r>
      <w:r w:rsidR="00B932C3">
        <w:t xml:space="preserve"> [WHM included kava, valerian or chamomile].</w:t>
      </w:r>
    </w:p>
    <w:p w14:paraId="1AADF977" w14:textId="4A96E939" w:rsidR="003D6DBC" w:rsidRDefault="003D6DBC" w:rsidP="003D6DBC">
      <w:pPr>
        <w:pStyle w:val="BodyText"/>
      </w:pPr>
      <w:r>
        <w:t xml:space="preserve">The evidence provides very low certainty of the effect of WHM </w:t>
      </w:r>
      <w:r w:rsidR="0084296B">
        <w:t xml:space="preserve">compared with placebo </w:t>
      </w:r>
      <w:r>
        <w:t xml:space="preserve">for </w:t>
      </w:r>
      <w:r w:rsidR="003F4ABE">
        <w:t xml:space="preserve">6 </w:t>
      </w:r>
      <w:r>
        <w:t>critical or important outcomes prioritised for analysis in this review</w:t>
      </w:r>
      <w:r w:rsidR="002157F2">
        <w:t xml:space="preserve"> (across </w:t>
      </w:r>
      <w:r w:rsidR="00926929">
        <w:t xml:space="preserve">4 </w:t>
      </w:r>
      <w:r w:rsidR="002157F2">
        <w:t xml:space="preserve">conditions: menstrual conditions, symptoms of menopause, </w:t>
      </w:r>
      <w:r w:rsidR="00926929">
        <w:t xml:space="preserve">depression </w:t>
      </w:r>
      <w:r w:rsidR="002157F2">
        <w:t>and acne).</w:t>
      </w:r>
      <w:r>
        <w:t xml:space="preserve"> For these outcomes, the true effect is probably markedly different from the estimated effect, with more studies needed to determine the true effect.</w:t>
      </w:r>
      <w:r w:rsidR="002157F2">
        <w:t xml:space="preserve"> </w:t>
      </w:r>
    </w:p>
    <w:p w14:paraId="4229232C" w14:textId="1A70CA72" w:rsidR="00CE7B08" w:rsidRDefault="003D6DBC" w:rsidP="00CE7B08">
      <w:pPr>
        <w:pStyle w:val="BodyText"/>
      </w:pPr>
      <w:r>
        <w:lastRenderedPageBreak/>
        <w:t xml:space="preserve">Of the </w:t>
      </w:r>
      <w:r w:rsidR="002157F2">
        <w:t>104</w:t>
      </w:r>
      <w:r>
        <w:t xml:space="preserve"> outcomes prioritised as critical or important in this review, there were no studies found reporting on </w:t>
      </w:r>
      <w:r w:rsidR="00FA34F9">
        <w:t xml:space="preserve">43 </w:t>
      </w:r>
      <w:r>
        <w:t xml:space="preserve">of those outcomes and </w:t>
      </w:r>
      <w:r w:rsidR="002157F2">
        <w:t>therefore,</w:t>
      </w:r>
      <w:r>
        <w:t xml:space="preserve"> the effect of </w:t>
      </w:r>
      <w:r w:rsidR="002157F2">
        <w:t>WHM</w:t>
      </w:r>
      <w:r>
        <w:t xml:space="preserve"> on these outcomes is unknown.</w:t>
      </w:r>
      <w:r w:rsidR="002157F2">
        <w:t xml:space="preserve"> </w:t>
      </w:r>
      <w:r w:rsidR="00B9272E" w:rsidRPr="00EB3E0B">
        <w:t xml:space="preserve">There </w:t>
      </w:r>
      <w:r w:rsidR="00B9272E">
        <w:t>were</w:t>
      </w:r>
      <w:r w:rsidR="00B9272E" w:rsidRPr="00EB3E0B">
        <w:t xml:space="preserve"> </w:t>
      </w:r>
      <w:r w:rsidR="00B9272E">
        <w:t>2</w:t>
      </w:r>
      <w:r w:rsidR="00B9272E" w:rsidRPr="00EB3E0B">
        <w:t xml:space="preserve"> condition</w:t>
      </w:r>
      <w:r w:rsidR="00B9272E">
        <w:t>s</w:t>
      </w:r>
      <w:r w:rsidR="00B9272E" w:rsidRPr="00EB3E0B">
        <w:t xml:space="preserve"> assessed in this review where the effect of using WHMs is unknown</w:t>
      </w:r>
      <w:r w:rsidR="00B9272E">
        <w:t xml:space="preserve"> (reflux and dermatitis/eczema)</w:t>
      </w:r>
      <w:r w:rsidR="00B9272E" w:rsidRPr="00EB3E0B">
        <w:t>.</w:t>
      </w:r>
      <w:r w:rsidR="00B9272E">
        <w:t xml:space="preserve"> </w:t>
      </w:r>
      <w:r w:rsidR="000F3C2E">
        <w:t>T</w:t>
      </w:r>
      <w:r w:rsidR="002157F2">
        <w:t xml:space="preserve">he effect of WHM </w:t>
      </w:r>
      <w:r w:rsidR="00664DC2">
        <w:t xml:space="preserve">for </w:t>
      </w:r>
      <w:r w:rsidR="002157F2">
        <w:t xml:space="preserve">27 outcomes </w:t>
      </w:r>
      <w:r w:rsidR="00664DC2">
        <w:t xml:space="preserve">across </w:t>
      </w:r>
      <w:r w:rsidR="000F3C2E">
        <w:t xml:space="preserve">4 </w:t>
      </w:r>
      <w:r w:rsidR="00664DC2">
        <w:t xml:space="preserve">conditions </w:t>
      </w:r>
      <w:r w:rsidR="00020F69">
        <w:t>was not assessed due to the volume of evidence</w:t>
      </w:r>
      <w:r w:rsidR="00A37F47">
        <w:t>, time and resource constraints</w:t>
      </w:r>
      <w:r w:rsidR="00B813CE">
        <w:t xml:space="preserve">. There are </w:t>
      </w:r>
      <w:r w:rsidR="00634CF7">
        <w:t xml:space="preserve">numerous systematic reviews examining the </w:t>
      </w:r>
      <w:r w:rsidR="00CE7B08">
        <w:t>effect of WHM on these conditions</w:t>
      </w:r>
      <w:r w:rsidR="00434F15">
        <w:t>, but preliminary data suggest the results are limited to one or 2 outcomes per condition</w:t>
      </w:r>
      <w:r w:rsidR="0077238E">
        <w:t>.</w:t>
      </w:r>
      <w:r w:rsidR="00CE7B08">
        <w:t xml:space="preserve"> </w:t>
      </w:r>
    </w:p>
    <w:p w14:paraId="1CA2E303" w14:textId="07A4A0D7" w:rsidR="006B7299" w:rsidRDefault="006B7299" w:rsidP="003D6DBC">
      <w:pPr>
        <w:pStyle w:val="BodyText"/>
      </w:pPr>
      <w:r>
        <w:t xml:space="preserve">Results </w:t>
      </w:r>
      <w:r w:rsidR="00731F7D">
        <w:t xml:space="preserve">for WHM </w:t>
      </w:r>
      <w:r>
        <w:t>compared to inactive control (e.g. waitlist) w</w:t>
      </w:r>
      <w:r w:rsidR="00233841">
        <w:t>ere</w:t>
      </w:r>
      <w:r>
        <w:t xml:space="preserve"> also examined, but for the majority of conditions there were no results found. For 2 populations (IBD, menstrual conditions) the evidence was very uncertain.</w:t>
      </w:r>
    </w:p>
    <w:p w14:paraId="2B55C23E" w14:textId="5669EDDD" w:rsidR="00860DDB" w:rsidRPr="00D7532A" w:rsidRDefault="00390BA0" w:rsidP="00860DDB">
      <w:pPr>
        <w:pStyle w:val="BodyText"/>
      </w:pPr>
      <w:r>
        <w:t>C</w:t>
      </w:r>
      <w:r w:rsidR="00860DDB">
        <w:t>ompared to active control</w:t>
      </w:r>
      <w:r>
        <w:t>, results</w:t>
      </w:r>
      <w:r w:rsidR="00860DDB">
        <w:t xml:space="preserve"> were examined for one condition. Here, the evidence provides moderate certainty that WHM (</w:t>
      </w:r>
      <w:r w:rsidR="00BB7FFA">
        <w:t>St John’s wort</w:t>
      </w:r>
      <w:r w:rsidR="00860DDB">
        <w:t>) is probably comparable to antidepressants</w:t>
      </w:r>
      <w:r w:rsidR="00860DDB" w:rsidRPr="005F097F">
        <w:t xml:space="preserve"> </w:t>
      </w:r>
      <w:r w:rsidR="00860DDB">
        <w:t>for improving symptoms of depression</w:t>
      </w:r>
      <w:r>
        <w:t xml:space="preserve"> in people with depression</w:t>
      </w:r>
      <w:r w:rsidR="00860DDB">
        <w:t xml:space="preserve">. </w:t>
      </w:r>
      <w:r w:rsidR="00044E7D">
        <w:t>R</w:t>
      </w:r>
      <w:r>
        <w:t xml:space="preserve">esults for all other conditions were listed but not </w:t>
      </w:r>
      <w:r w:rsidR="00E95927">
        <w:t>assess</w:t>
      </w:r>
      <w:r>
        <w:t>ed</w:t>
      </w:r>
      <w:r w:rsidR="0095009F">
        <w:t xml:space="preserve"> because they did not meet criteria</w:t>
      </w:r>
      <w:r w:rsidR="006B2B4D" w:rsidRPr="006B2B4D">
        <w:t xml:space="preserve"> </w:t>
      </w:r>
      <w:r w:rsidR="006B2B4D">
        <w:t>prespecified in the protocol</w:t>
      </w:r>
      <w:r>
        <w:t>.</w:t>
      </w:r>
    </w:p>
    <w:p w14:paraId="2C66262E" w14:textId="39C02D9E" w:rsidR="003D6DBC" w:rsidRDefault="003D6DBC" w:rsidP="003D6DBC">
      <w:pPr>
        <w:pStyle w:val="BodyText"/>
      </w:pPr>
      <w:r>
        <w:t xml:space="preserve">An assessment of harms of </w:t>
      </w:r>
      <w:r w:rsidR="00DF64CB">
        <w:t>WHM</w:t>
      </w:r>
      <w:r>
        <w:t xml:space="preserve"> was not conducted for this review, as it was out of scope of this review to assess adverse effects of </w:t>
      </w:r>
      <w:r w:rsidR="00DF64CB">
        <w:t>WHM</w:t>
      </w:r>
      <w:r>
        <w:t>.</w:t>
      </w:r>
    </w:p>
    <w:p w14:paraId="0157FD4B" w14:textId="74A2F68C" w:rsidR="008328D7" w:rsidRDefault="003D6DBC" w:rsidP="003D6DBC">
      <w:pPr>
        <w:pStyle w:val="BodyText"/>
      </w:pPr>
      <w:r>
        <w:t xml:space="preserve">Overall, the evidence suggests that </w:t>
      </w:r>
      <w:r w:rsidR="0077238E">
        <w:t>WHM</w:t>
      </w:r>
      <w:r>
        <w:t xml:space="preserve"> may provide people with some benefit for </w:t>
      </w:r>
      <w:r w:rsidR="0077238E">
        <w:t>a range of</w:t>
      </w:r>
      <w:r>
        <w:t xml:space="preserve"> outcomes considered critical </w:t>
      </w:r>
      <w:r w:rsidR="0077238E">
        <w:t xml:space="preserve">or important </w:t>
      </w:r>
      <w:r>
        <w:t xml:space="preserve">by the NTWC, when compared with </w:t>
      </w:r>
      <w:r w:rsidR="0077238E">
        <w:t>placebo</w:t>
      </w:r>
      <w:r>
        <w:t xml:space="preserve">. </w:t>
      </w:r>
      <w:r w:rsidR="00851034">
        <w:t xml:space="preserve">There </w:t>
      </w:r>
      <w:r w:rsidR="00822C78">
        <w:t>remain</w:t>
      </w:r>
      <w:r w:rsidR="00851034">
        <w:t xml:space="preserve"> </w:t>
      </w:r>
      <w:r w:rsidR="00822C78">
        <w:t>many</w:t>
      </w:r>
      <w:r w:rsidR="00851034">
        <w:t xml:space="preserve"> outcomes for which the benefits are unknown. </w:t>
      </w:r>
    </w:p>
    <w:p w14:paraId="3BA150ED" w14:textId="4A6467E7" w:rsidR="005634AD" w:rsidRDefault="005634AD" w:rsidP="005634AD">
      <w:pPr>
        <w:pStyle w:val="Heading2"/>
      </w:pPr>
      <w:bookmarkStart w:id="288" w:name="_Toc183697576"/>
      <w:r w:rsidRPr="00E23F7D">
        <w:t>Overall completeness and applicability of evidence</w:t>
      </w:r>
      <w:bookmarkEnd w:id="288"/>
    </w:p>
    <w:p w14:paraId="226C3A4C" w14:textId="77777777" w:rsidR="00323839" w:rsidRDefault="00323839" w:rsidP="00323839">
      <w:pPr>
        <w:pStyle w:val="BodyText"/>
      </w:pPr>
      <w:r w:rsidRPr="00E23F7D">
        <w:t xml:space="preserve">The practice of Western herbalism includes a holistic treatment framework that includes a wider social, emotional, economical, spiritual and cultural framework. In the absence of studies that focus on Western herbalism as a practice, the </w:t>
      </w:r>
      <w:r>
        <w:t>over</w:t>
      </w:r>
      <w:r w:rsidRPr="00E23F7D">
        <w:t>view has focused on individual herbal medicines. Extrapolation of the effect of these interventions may or may not reflect Western herbalism as a practise</w:t>
      </w:r>
      <w:r>
        <w:t xml:space="preserve">, and given the broad nature of the overview, it is difficult to specify if the included primary </w:t>
      </w:r>
      <w:r w:rsidRPr="00DD52A8">
        <w:t>studies</w:t>
      </w:r>
      <w:r>
        <w:t xml:space="preserve"> </w:t>
      </w:r>
      <w:r w:rsidRPr="007C3D11">
        <w:t xml:space="preserve">examined </w:t>
      </w:r>
      <w:r>
        <w:t>the individual WHM</w:t>
      </w:r>
      <w:r w:rsidRPr="007C3D11">
        <w:t xml:space="preserve"> delivered in a manner that would be considered applicable to the Australian context</w:t>
      </w:r>
      <w:r>
        <w:t xml:space="preserve">. </w:t>
      </w:r>
    </w:p>
    <w:p w14:paraId="2D05317B" w14:textId="77777777" w:rsidR="00323839" w:rsidRPr="00E23F7D" w:rsidRDefault="00323839" w:rsidP="00323839">
      <w:pPr>
        <w:pStyle w:val="BodyText"/>
      </w:pPr>
      <w:r w:rsidRPr="00E23F7D">
        <w:t xml:space="preserve">The identified systematic reviews could be categorised as being: </w:t>
      </w:r>
    </w:p>
    <w:p w14:paraId="3B47F42E" w14:textId="51BB1E76" w:rsidR="00323839" w:rsidRPr="00E23F7D" w:rsidRDefault="00323839" w:rsidP="00323839">
      <w:pPr>
        <w:pStyle w:val="Bullet0"/>
      </w:pPr>
      <w:r w:rsidRPr="00E23F7D">
        <w:t xml:space="preserve">a review that focused on the effect of </w:t>
      </w:r>
      <w:r>
        <w:t>a single</w:t>
      </w:r>
      <w:r w:rsidRPr="00E23F7D">
        <w:t xml:space="preserve"> herb (or herbal </w:t>
      </w:r>
      <w:r>
        <w:t>extract</w:t>
      </w:r>
      <w:r w:rsidRPr="00E23F7D">
        <w:t xml:space="preserve">) on </w:t>
      </w:r>
      <w:r>
        <w:t xml:space="preserve">a single </w:t>
      </w:r>
      <w:r w:rsidRPr="00E23F7D">
        <w:t>condition (e.g. a review of the effectiveness of St John’s Wort on depression)</w:t>
      </w:r>
    </w:p>
    <w:p w14:paraId="526F60E7" w14:textId="128C8437" w:rsidR="00323839" w:rsidRPr="00E23F7D" w:rsidRDefault="00323839" w:rsidP="00323839">
      <w:pPr>
        <w:pStyle w:val="Bullet0"/>
      </w:pPr>
      <w:r w:rsidRPr="00E23F7D">
        <w:t>an umbrella review that focused on the properties of a particular herb and its effectiveness across multiple conditions (e.g. effect of Nigella sativa across circulatory, endocrine and mental health conditions)</w:t>
      </w:r>
    </w:p>
    <w:p w14:paraId="15E54FBE" w14:textId="33B8E24F" w:rsidR="00323839" w:rsidRPr="00E23F7D" w:rsidRDefault="00323839" w:rsidP="00323839">
      <w:pPr>
        <w:pStyle w:val="Bullet0"/>
      </w:pPr>
      <w:r w:rsidRPr="00E23F7D">
        <w:t>an umbrella review that focused on a particular condition and examined the effectiveness of various interventions for that condition (e.g. a review of pharmacological and non-pharmacological interventions for insomnia</w:t>
      </w:r>
      <w:r>
        <w:t>)</w:t>
      </w:r>
    </w:p>
    <w:p w14:paraId="1930ECFD" w14:textId="77777777" w:rsidR="00323839" w:rsidRPr="00E23F7D" w:rsidRDefault="00323839" w:rsidP="00323839">
      <w:pPr>
        <w:pStyle w:val="Bullet12"/>
      </w:pPr>
      <w:r w:rsidRPr="00E23F7D">
        <w:t>an umbrella review that focused on a particular outcome and searched for herbal medicines (or other intervention) shown to be effective for that outcome (e.g. herbal medicines that improve blood pressure)</w:t>
      </w:r>
      <w:r>
        <w:t>.</w:t>
      </w:r>
      <w:r w:rsidRPr="00E23F7D">
        <w:t xml:space="preserve"> </w:t>
      </w:r>
    </w:p>
    <w:p w14:paraId="194E3F80" w14:textId="59E544E0" w:rsidR="007C3D11" w:rsidRPr="007C3D11" w:rsidRDefault="007C3D11" w:rsidP="007C3D11">
      <w:pPr>
        <w:pStyle w:val="BodyText"/>
      </w:pPr>
      <w:r w:rsidRPr="007C3D11">
        <w:t xml:space="preserve">This </w:t>
      </w:r>
      <w:r w:rsidR="00E740EC">
        <w:t>over</w:t>
      </w:r>
      <w:r w:rsidRPr="007C3D11">
        <w:t xml:space="preserve">view aimed to </w:t>
      </w:r>
      <w:r w:rsidRPr="00E23F7D">
        <w:t>compile the evidence from systematic reviews</w:t>
      </w:r>
      <w:r>
        <w:t xml:space="preserve"> of </w:t>
      </w:r>
      <w:r w:rsidRPr="007C3D11">
        <w:t>RCT</w:t>
      </w:r>
      <w:r w:rsidR="0057686F">
        <w:t>s and quasi RCTs to assess the</w:t>
      </w:r>
      <w:r w:rsidRPr="007C3D11">
        <w:t xml:space="preserve"> effectiveness of </w:t>
      </w:r>
      <w:r w:rsidR="0057686F">
        <w:t>WHM</w:t>
      </w:r>
      <w:r w:rsidR="00E740EC">
        <w:t xml:space="preserve"> in conditions prioritised by the NTWC</w:t>
      </w:r>
      <w:r w:rsidR="0057686F">
        <w:t>.</w:t>
      </w:r>
      <w:r w:rsidRPr="007C3D11">
        <w:t xml:space="preserve"> Only studies that assessed </w:t>
      </w:r>
      <w:r w:rsidR="0057686F">
        <w:t>WHM</w:t>
      </w:r>
      <w:r w:rsidRPr="007C3D11">
        <w:t xml:space="preserve"> versus </w:t>
      </w:r>
      <w:r w:rsidR="0057686F">
        <w:t xml:space="preserve">placebo or WHM versus </w:t>
      </w:r>
      <w:r w:rsidRPr="007C3D11">
        <w:t>inactive control (no intervention, waitlist, usual care if considered inactive) were included in the synthesis. Studies of prioritised conditions with active comparators were not able to be included in the synthesis or summary of findings tables</w:t>
      </w:r>
      <w:r w:rsidR="006B0BFB">
        <w:t xml:space="preserve"> (except depression)</w:t>
      </w:r>
      <w:r w:rsidRPr="007C3D11">
        <w:t xml:space="preserve">, as the wide range of comparators and outcomes did not allow for synthesis as planned in the protocol. </w:t>
      </w:r>
      <w:r w:rsidR="004E3028" w:rsidRPr="009A5617">
        <w:t>There are</w:t>
      </w:r>
      <w:r w:rsidR="004E0935" w:rsidRPr="009A5617">
        <w:t xml:space="preserve"> 192 systematic reviews covering </w:t>
      </w:r>
      <w:r w:rsidR="004A3007" w:rsidRPr="009A5617">
        <w:t xml:space="preserve">4 </w:t>
      </w:r>
      <w:r w:rsidR="004E0935" w:rsidRPr="009A5617">
        <w:t xml:space="preserve">conditions prioritised by the NTWC </w:t>
      </w:r>
      <w:r w:rsidR="004E3028" w:rsidRPr="009A5617">
        <w:t xml:space="preserve">that </w:t>
      </w:r>
      <w:r w:rsidR="004E0935" w:rsidRPr="009A5617">
        <w:t>have been earmarked for assessment, but given time and resources, critical appraisal and data synthesis were not completed.</w:t>
      </w:r>
      <w:r w:rsidR="004E0935">
        <w:t xml:space="preserve">  </w:t>
      </w:r>
    </w:p>
    <w:p w14:paraId="69E6C50C" w14:textId="565B343D" w:rsidR="007C3D11" w:rsidRDefault="007C3D11" w:rsidP="00A15BCE">
      <w:pPr>
        <w:pStyle w:val="BodyText"/>
      </w:pPr>
      <w:r w:rsidRPr="007C3D11">
        <w:lastRenderedPageBreak/>
        <w:t xml:space="preserve">There were </w:t>
      </w:r>
      <w:r w:rsidR="005F3E3B">
        <w:t xml:space="preserve">452 systematic </w:t>
      </w:r>
      <w:r w:rsidR="00E740EC">
        <w:t xml:space="preserve">reviews </w:t>
      </w:r>
      <w:r w:rsidRPr="007C3D11">
        <w:t xml:space="preserve">that met the eligibility criteria for the </w:t>
      </w:r>
      <w:r w:rsidR="00E740EC">
        <w:t>over</w:t>
      </w:r>
      <w:r w:rsidRPr="007C3D11">
        <w:t xml:space="preserve">view but were not included in the evidence evaluation. This is because they either examined the effects of </w:t>
      </w:r>
      <w:r w:rsidR="005F3E3B">
        <w:t>WHMs</w:t>
      </w:r>
      <w:r w:rsidRPr="007C3D11">
        <w:t xml:space="preserve"> in populations (or conditions) not prioritised by NTWC for analysis or synthesis (</w:t>
      </w:r>
      <w:r w:rsidR="00A15BCE">
        <w:t>396 reviews) or they were conducted in populations that were of lower priority (56 reviews)</w:t>
      </w:r>
      <w:r w:rsidR="00A15BCE" w:rsidRPr="00E23F7D">
        <w:t>.</w:t>
      </w:r>
      <w:r w:rsidRPr="007C3D11">
        <w:t xml:space="preserve"> These studies are listed in an inventory titled </w:t>
      </w:r>
      <w:r w:rsidR="00A15BCE" w:rsidRPr="00E23F7D">
        <w:rPr>
          <w:rStyle w:val="Emphasis"/>
        </w:rPr>
        <w:t xml:space="preserve">Citation details of </w:t>
      </w:r>
      <w:r w:rsidR="00A15BCE">
        <w:rPr>
          <w:rStyle w:val="Emphasis"/>
        </w:rPr>
        <w:t xml:space="preserve">systematic reviews of low and </w:t>
      </w:r>
      <w:r w:rsidR="00A15BCE" w:rsidRPr="00E23F7D">
        <w:rPr>
          <w:rStyle w:val="Emphasis"/>
        </w:rPr>
        <w:t>non-priority populations</w:t>
      </w:r>
      <w:r w:rsidR="00A15BCE" w:rsidRPr="00E23F7D">
        <w:t xml:space="preserve"> </w:t>
      </w:r>
      <w:r w:rsidRPr="007C3D11">
        <w:t xml:space="preserve">(Appendix C3). </w:t>
      </w:r>
    </w:p>
    <w:p w14:paraId="55225C5D" w14:textId="7DBD30F3" w:rsidR="007C3D11" w:rsidRDefault="007C3D11" w:rsidP="007C3D11">
      <w:pPr>
        <w:pStyle w:val="BodyText"/>
      </w:pPr>
      <w:r w:rsidRPr="007C3D11">
        <w:t xml:space="preserve">Databases in languages other than English were not searched. Studies published in a language other than English (identified through English databases) were not translated and were not included in the synthesis but are listed in an inventory for completeness (Appendix C4.2). There were </w:t>
      </w:r>
      <w:r w:rsidR="004C0A96">
        <w:t xml:space="preserve">124 reviews </w:t>
      </w:r>
      <w:r w:rsidRPr="007C3D11">
        <w:t xml:space="preserve">identified in a language other than English. </w:t>
      </w:r>
      <w:r w:rsidR="00BC3CE0">
        <w:t>There is no reason to suspect that the results of the reviews awaiting classification would differ substantially from those published in English or change the reviews overall conclusions.</w:t>
      </w:r>
    </w:p>
    <w:p w14:paraId="36ACCA5B" w14:textId="3B2763C7" w:rsidR="004C0A96" w:rsidRDefault="007C3D11" w:rsidP="007C3D11">
      <w:pPr>
        <w:pStyle w:val="BodyText"/>
      </w:pPr>
      <w:r w:rsidRPr="007C3D11">
        <w:t xml:space="preserve">The </w:t>
      </w:r>
      <w:r w:rsidR="004C0A96">
        <w:t>primary studies</w:t>
      </w:r>
      <w:r w:rsidRPr="007C3D11">
        <w:t xml:space="preserve"> </w:t>
      </w:r>
      <w:r w:rsidR="004C0A96">
        <w:t>included within the eligible reviews were conducted in a</w:t>
      </w:r>
      <w:r w:rsidRPr="007C3D11">
        <w:t xml:space="preserve"> range of countries including Australia, Brazil, Canada, </w:t>
      </w:r>
      <w:r w:rsidR="006679F0">
        <w:t xml:space="preserve">China, </w:t>
      </w:r>
      <w:r w:rsidRPr="007C3D11">
        <w:t>Germany,</w:t>
      </w:r>
      <w:r w:rsidR="006679F0">
        <w:t xml:space="preserve"> Greece,</w:t>
      </w:r>
      <w:r w:rsidRPr="007C3D11">
        <w:t xml:space="preserve"> India, Iran, </w:t>
      </w:r>
      <w:r w:rsidR="006679F0">
        <w:t xml:space="preserve">Israel, </w:t>
      </w:r>
      <w:r w:rsidRPr="007C3D11">
        <w:t xml:space="preserve">New Zealand, South Korea, Spain, Sweden, </w:t>
      </w:r>
      <w:r w:rsidR="00BC3CE0">
        <w:t xml:space="preserve">the Netherlands, </w:t>
      </w:r>
      <w:r w:rsidRPr="007C3D11">
        <w:t xml:space="preserve">the United Kingdom and the United States. </w:t>
      </w:r>
      <w:r w:rsidR="00AD2AF3">
        <w:t xml:space="preserve">For some herbs, there tended to be a </w:t>
      </w:r>
      <w:r w:rsidR="00AA6B6C">
        <w:t xml:space="preserve">disproportionate number of studies from one </w:t>
      </w:r>
      <w:r w:rsidR="00D53893">
        <w:t>region</w:t>
      </w:r>
      <w:r w:rsidR="00AA6B6C">
        <w:t xml:space="preserve"> (e.g. </w:t>
      </w:r>
      <w:r w:rsidR="00434F15">
        <w:t>many</w:t>
      </w:r>
      <w:r w:rsidR="00AA6B6C">
        <w:t xml:space="preserve"> studies </w:t>
      </w:r>
      <w:r w:rsidR="00434F15">
        <w:t xml:space="preserve">relating to effect of </w:t>
      </w:r>
      <w:r w:rsidR="00AA6B6C">
        <w:t>saffron were conducted in Iran</w:t>
      </w:r>
      <w:r w:rsidR="006679F0">
        <w:t xml:space="preserve">, </w:t>
      </w:r>
      <w:r w:rsidR="00434F15">
        <w:t xml:space="preserve">whereas </w:t>
      </w:r>
      <w:r w:rsidR="006679F0">
        <w:t xml:space="preserve">studies in </w:t>
      </w:r>
      <w:r w:rsidR="003845A0">
        <w:t>lavender extract</w:t>
      </w:r>
      <w:r w:rsidR="006679F0">
        <w:t xml:space="preserve"> </w:t>
      </w:r>
      <w:r w:rsidR="00434F15">
        <w:t xml:space="preserve">were </w:t>
      </w:r>
      <w:r w:rsidR="006679F0">
        <w:t xml:space="preserve">conducted in </w:t>
      </w:r>
      <w:r w:rsidR="003845A0">
        <w:t>Germany</w:t>
      </w:r>
      <w:r w:rsidR="001C01BE">
        <w:t>)</w:t>
      </w:r>
      <w:r w:rsidR="00D53893">
        <w:t xml:space="preserve">. </w:t>
      </w:r>
      <w:r w:rsidR="000911C0">
        <w:t>The p</w:t>
      </w:r>
      <w:r w:rsidR="00C260DF">
        <w:t>rimary studies</w:t>
      </w:r>
      <w:r w:rsidR="006027B2">
        <w:t xml:space="preserve"> identified by the reviews</w:t>
      </w:r>
      <w:r w:rsidR="00C260DF">
        <w:t xml:space="preserve"> were often conducted over </w:t>
      </w:r>
      <w:r w:rsidR="008F227F">
        <w:t xml:space="preserve">a </w:t>
      </w:r>
      <w:r w:rsidR="00C260DF">
        <w:t>6 to 12</w:t>
      </w:r>
      <w:r w:rsidR="000911C0">
        <w:t>-</w:t>
      </w:r>
      <w:r w:rsidR="00C260DF">
        <w:t>week</w:t>
      </w:r>
      <w:r w:rsidR="008F227F">
        <w:t xml:space="preserve"> time</w:t>
      </w:r>
      <w:r w:rsidR="00FE41C0">
        <w:t>-</w:t>
      </w:r>
      <w:r w:rsidR="008F227F">
        <w:t>period</w:t>
      </w:r>
      <w:r w:rsidR="00C260DF">
        <w:t xml:space="preserve">, </w:t>
      </w:r>
      <w:r w:rsidR="006027B2">
        <w:t xml:space="preserve">with </w:t>
      </w:r>
      <w:r w:rsidR="000911C0">
        <w:t>some stu</w:t>
      </w:r>
      <w:r w:rsidR="0064667D">
        <w:t xml:space="preserve">dies </w:t>
      </w:r>
      <w:r w:rsidR="000911C0">
        <w:t>examining the effect</w:t>
      </w:r>
      <w:r w:rsidR="0064667D">
        <w:t xml:space="preserve"> of the WHM for a slightly longer </w:t>
      </w:r>
      <w:r w:rsidR="008F227F">
        <w:t>timeframe</w:t>
      </w:r>
      <w:r w:rsidR="0064667D">
        <w:t xml:space="preserve"> (24 weeks)</w:t>
      </w:r>
      <w:r w:rsidR="008F227F">
        <w:t>. F</w:t>
      </w:r>
      <w:r w:rsidR="0064667D">
        <w:t xml:space="preserve">ew, if any, </w:t>
      </w:r>
      <w:r w:rsidR="00BE7C26">
        <w:t>provided any longer-term data (WHM administered for longer than 52 weeks)</w:t>
      </w:r>
      <w:r w:rsidR="004B6FC1">
        <w:t xml:space="preserve">. </w:t>
      </w:r>
      <w:r w:rsidR="00C260DF">
        <w:t xml:space="preserve"> </w:t>
      </w:r>
    </w:p>
    <w:p w14:paraId="46ECB4B0" w14:textId="72F879E1" w:rsidR="007C3D11" w:rsidRDefault="00013B3C" w:rsidP="005153AE">
      <w:pPr>
        <w:pStyle w:val="BodyText"/>
        <w:rPr>
          <w:rFonts w:cs="Montserrat"/>
        </w:rPr>
      </w:pPr>
      <w:r w:rsidRPr="007C3D11">
        <w:rPr>
          <w:rFonts w:cs="Montserrat"/>
        </w:rPr>
        <w:t xml:space="preserve">The included </w:t>
      </w:r>
      <w:r w:rsidR="00DE75F6">
        <w:rPr>
          <w:rFonts w:cs="Montserrat"/>
        </w:rPr>
        <w:t xml:space="preserve">primary </w:t>
      </w:r>
      <w:r w:rsidRPr="007C3D11">
        <w:rPr>
          <w:rFonts w:cs="Montserrat"/>
        </w:rPr>
        <w:t xml:space="preserve">studies </w:t>
      </w:r>
      <w:r w:rsidR="00AB3EEF">
        <w:rPr>
          <w:rFonts w:cs="Montserrat"/>
        </w:rPr>
        <w:t xml:space="preserve">were generally assumed to have </w:t>
      </w:r>
      <w:r w:rsidRPr="007C3D11">
        <w:rPr>
          <w:rFonts w:cs="Montserrat"/>
        </w:rPr>
        <w:t>provide</w:t>
      </w:r>
      <w:r w:rsidR="00AB3EEF">
        <w:rPr>
          <w:rFonts w:cs="Montserrat"/>
        </w:rPr>
        <w:t>d</w:t>
      </w:r>
      <w:r w:rsidRPr="007C3D11">
        <w:rPr>
          <w:rFonts w:cs="Montserrat"/>
        </w:rPr>
        <w:t xml:space="preserve"> a description of the condition and interventions examined in the study</w:t>
      </w:r>
      <w:r>
        <w:rPr>
          <w:rFonts w:cs="Montserrat"/>
        </w:rPr>
        <w:t xml:space="preserve">, however the </w:t>
      </w:r>
      <w:r w:rsidR="004D6595">
        <w:rPr>
          <w:rFonts w:cs="Montserrat"/>
        </w:rPr>
        <w:t xml:space="preserve">reporting of this within the systematic reviews was often limited. </w:t>
      </w:r>
      <w:r w:rsidR="003845A0">
        <w:t xml:space="preserve">This is because </w:t>
      </w:r>
      <w:r w:rsidR="00DE75F6">
        <w:t xml:space="preserve">they often did not capture details about the participants </w:t>
      </w:r>
      <w:r w:rsidR="005521FF">
        <w:t>comorbidities</w:t>
      </w:r>
      <w:r w:rsidR="00EC5906">
        <w:t xml:space="preserve"> and</w:t>
      </w:r>
      <w:r w:rsidR="005521FF">
        <w:t xml:space="preserve"> </w:t>
      </w:r>
      <w:r w:rsidR="00F42253">
        <w:t xml:space="preserve">did not provide </w:t>
      </w:r>
      <w:r w:rsidR="006D10CB">
        <w:t xml:space="preserve">complete </w:t>
      </w:r>
      <w:r w:rsidR="00F42253">
        <w:t>details about the herbal product</w:t>
      </w:r>
      <w:r w:rsidR="00EC5906">
        <w:t xml:space="preserve"> (</w:t>
      </w:r>
      <w:r w:rsidR="00A47405">
        <w:t>such as mode of delivery, how often, how much</w:t>
      </w:r>
      <w:r w:rsidR="005918DD">
        <w:t xml:space="preserve"> etc.</w:t>
      </w:r>
      <w:r w:rsidR="00A47405">
        <w:t>)</w:t>
      </w:r>
      <w:r w:rsidR="0037221B">
        <w:t>. The systematic reviews</w:t>
      </w:r>
      <w:r w:rsidR="005153AE" w:rsidRPr="005153AE">
        <w:t xml:space="preserve"> </w:t>
      </w:r>
      <w:r w:rsidR="0037221B">
        <w:t xml:space="preserve">also </w:t>
      </w:r>
      <w:r w:rsidR="005153AE">
        <w:t xml:space="preserve">often </w:t>
      </w:r>
      <w:r w:rsidR="0037221B">
        <w:t>did not</w:t>
      </w:r>
      <w:r w:rsidR="005153AE">
        <w:t xml:space="preserve"> </w:t>
      </w:r>
      <w:r w:rsidR="000A7467">
        <w:t>describe</w:t>
      </w:r>
      <w:r w:rsidR="005153AE">
        <w:t xml:space="preserve"> </w:t>
      </w:r>
      <w:r w:rsidR="00BC3CE0">
        <w:t xml:space="preserve">all </w:t>
      </w:r>
      <w:r w:rsidR="005153AE">
        <w:t>the outcomes measured by the primary study</w:t>
      </w:r>
      <w:r w:rsidR="0037221B">
        <w:t xml:space="preserve"> (although it is possible this information was also missing from the primary study)</w:t>
      </w:r>
      <w:r w:rsidR="00585C26">
        <w:t xml:space="preserve">. </w:t>
      </w:r>
      <w:r w:rsidR="005B183C">
        <w:t xml:space="preserve">There were also issues with </w:t>
      </w:r>
      <w:r w:rsidR="00940402">
        <w:t>determin</w:t>
      </w:r>
      <w:r w:rsidR="00F86832">
        <w:t>ing</w:t>
      </w:r>
      <w:r w:rsidR="00940402">
        <w:t xml:space="preserve"> if</w:t>
      </w:r>
      <w:r w:rsidR="005B183C">
        <w:t xml:space="preserve"> the data reported by the reviews were end of treatment scores, or differences in means from baseline. </w:t>
      </w:r>
      <w:r w:rsidR="005153AE" w:rsidRPr="007C3D11">
        <w:rPr>
          <w:rFonts w:cs="Montserrat"/>
        </w:rPr>
        <w:t xml:space="preserve">As per the protocol, we made no </w:t>
      </w:r>
      <w:r w:rsidR="001C3DE3">
        <w:rPr>
          <w:rFonts w:cs="Montserrat"/>
        </w:rPr>
        <w:t>attempt to retrieve this</w:t>
      </w:r>
      <w:r w:rsidR="005153AE" w:rsidRPr="007C3D11">
        <w:rPr>
          <w:rFonts w:cs="Montserrat"/>
        </w:rPr>
        <w:t xml:space="preserve"> information</w:t>
      </w:r>
      <w:r w:rsidR="00940402">
        <w:rPr>
          <w:rFonts w:cs="Montserrat"/>
        </w:rPr>
        <w:t xml:space="preserve"> from the primary studies</w:t>
      </w:r>
      <w:r w:rsidR="005153AE" w:rsidRPr="007C3D11">
        <w:rPr>
          <w:rFonts w:cs="Montserrat"/>
        </w:rPr>
        <w:t xml:space="preserve">. </w:t>
      </w:r>
      <w:r w:rsidR="00940402">
        <w:rPr>
          <w:rFonts w:cs="Montserrat"/>
        </w:rPr>
        <w:t>For the outcomes with available evidence,</w:t>
      </w:r>
      <w:r w:rsidR="00940402" w:rsidRPr="007C3D11">
        <w:rPr>
          <w:rFonts w:cs="Montserrat"/>
        </w:rPr>
        <w:t xml:space="preserve"> </w:t>
      </w:r>
      <w:r w:rsidR="00940402">
        <w:rPr>
          <w:rFonts w:cs="Montserrat"/>
        </w:rPr>
        <w:t>i</w:t>
      </w:r>
      <w:r w:rsidR="005153AE" w:rsidRPr="007C3D11">
        <w:rPr>
          <w:rFonts w:cs="Montserrat"/>
        </w:rPr>
        <w:t>t is considered unlikely this information would have impacted the overall conclusions of this review</w:t>
      </w:r>
      <w:r w:rsidR="00055021">
        <w:rPr>
          <w:rFonts w:cs="Montserrat"/>
        </w:rPr>
        <w:t xml:space="preserve">. </w:t>
      </w:r>
      <w:r w:rsidR="007C16E6">
        <w:rPr>
          <w:rFonts w:cs="Montserrat"/>
        </w:rPr>
        <w:t>However, i</w:t>
      </w:r>
      <w:r w:rsidR="00055021">
        <w:rPr>
          <w:rFonts w:cs="Montserrat"/>
        </w:rPr>
        <w:t xml:space="preserve">t is </w:t>
      </w:r>
      <w:r w:rsidR="00BC3CE0">
        <w:rPr>
          <w:rFonts w:cs="Montserrat"/>
        </w:rPr>
        <w:t xml:space="preserve">possible </w:t>
      </w:r>
      <w:r w:rsidR="000A7467">
        <w:rPr>
          <w:rFonts w:cs="Montserrat"/>
        </w:rPr>
        <w:t>that</w:t>
      </w:r>
      <w:r w:rsidR="00055021">
        <w:rPr>
          <w:rFonts w:cs="Montserrat"/>
        </w:rPr>
        <w:t xml:space="preserve"> </w:t>
      </w:r>
      <w:r w:rsidR="00BC3CE0">
        <w:rPr>
          <w:rFonts w:cs="Montserrat"/>
        </w:rPr>
        <w:t>some</w:t>
      </w:r>
      <w:r w:rsidR="00055021">
        <w:rPr>
          <w:rFonts w:cs="Montserrat"/>
        </w:rPr>
        <w:t xml:space="preserve"> of the outcomes with </w:t>
      </w:r>
      <w:r w:rsidR="007C16E6">
        <w:rPr>
          <w:rFonts w:cs="Montserrat"/>
        </w:rPr>
        <w:t xml:space="preserve">minimal or </w:t>
      </w:r>
      <w:r w:rsidR="00BC3CE0">
        <w:rPr>
          <w:rFonts w:cs="Montserrat"/>
        </w:rPr>
        <w:t>no</w:t>
      </w:r>
      <w:r w:rsidR="00055021">
        <w:rPr>
          <w:rFonts w:cs="Montserrat"/>
        </w:rPr>
        <w:t xml:space="preserve"> information </w:t>
      </w:r>
      <w:r w:rsidR="00BC3CE0">
        <w:rPr>
          <w:rFonts w:cs="Montserrat"/>
        </w:rPr>
        <w:t xml:space="preserve">(i.e. the effect of WHM is </w:t>
      </w:r>
      <w:r w:rsidR="007C16E6">
        <w:rPr>
          <w:rFonts w:cs="Montserrat"/>
        </w:rPr>
        <w:t xml:space="preserve">uncertain or </w:t>
      </w:r>
      <w:r w:rsidR="00BC3CE0">
        <w:rPr>
          <w:rFonts w:cs="Montserrat"/>
        </w:rPr>
        <w:t xml:space="preserve">unknown) </w:t>
      </w:r>
      <w:r w:rsidR="00055021">
        <w:rPr>
          <w:rFonts w:cs="Montserrat"/>
        </w:rPr>
        <w:t xml:space="preserve">have been assessed </w:t>
      </w:r>
      <w:r w:rsidR="000A7467">
        <w:rPr>
          <w:rFonts w:cs="Montserrat"/>
        </w:rPr>
        <w:t>by the primary studies</w:t>
      </w:r>
      <w:r w:rsidR="007C16E6">
        <w:rPr>
          <w:rFonts w:cs="Montserrat"/>
        </w:rPr>
        <w:t>,</w:t>
      </w:r>
      <w:r w:rsidR="000A7467">
        <w:rPr>
          <w:rFonts w:cs="Montserrat"/>
        </w:rPr>
        <w:t xml:space="preserve"> </w:t>
      </w:r>
      <w:r w:rsidR="00BC3CE0">
        <w:rPr>
          <w:rFonts w:cs="Montserrat"/>
        </w:rPr>
        <w:t xml:space="preserve">but </w:t>
      </w:r>
      <w:r w:rsidR="000A7467">
        <w:rPr>
          <w:rFonts w:cs="Montserrat"/>
        </w:rPr>
        <w:t xml:space="preserve">the results </w:t>
      </w:r>
      <w:r w:rsidR="007C16E6">
        <w:rPr>
          <w:rFonts w:cs="Montserrat"/>
        </w:rPr>
        <w:t>have not been captured in the published systematic reviews</w:t>
      </w:r>
      <w:r w:rsidR="007C16E6" w:rsidRPr="007C3D11">
        <w:rPr>
          <w:rFonts w:cs="Montserrat"/>
        </w:rPr>
        <w:t>.</w:t>
      </w:r>
      <w:r w:rsidR="007C16E6">
        <w:rPr>
          <w:rFonts w:cs="Montserrat"/>
        </w:rPr>
        <w:t xml:space="preserve"> This may be because the results </w:t>
      </w:r>
      <w:r w:rsidR="000A7467">
        <w:rPr>
          <w:rFonts w:cs="Montserrat"/>
        </w:rPr>
        <w:t xml:space="preserve">are not favourable to the </w:t>
      </w:r>
      <w:r w:rsidR="00BB249C">
        <w:rPr>
          <w:rFonts w:cs="Montserrat"/>
        </w:rPr>
        <w:t>intervention but</w:t>
      </w:r>
      <w:r w:rsidR="00034FBE">
        <w:rPr>
          <w:rFonts w:cs="Montserrat"/>
        </w:rPr>
        <w:t>,</w:t>
      </w:r>
      <w:r w:rsidR="007C16E6">
        <w:rPr>
          <w:rFonts w:cs="Montserrat"/>
        </w:rPr>
        <w:t xml:space="preserve"> may </w:t>
      </w:r>
      <w:r w:rsidR="00986A10">
        <w:rPr>
          <w:rFonts w:cs="Montserrat"/>
        </w:rPr>
        <w:t xml:space="preserve">also </w:t>
      </w:r>
      <w:r w:rsidR="007C16E6">
        <w:rPr>
          <w:rFonts w:cs="Montserrat"/>
        </w:rPr>
        <w:t xml:space="preserve">be because the reviews </w:t>
      </w:r>
      <w:r w:rsidR="00986A10">
        <w:rPr>
          <w:rFonts w:cs="Montserrat"/>
        </w:rPr>
        <w:t xml:space="preserve">simply </w:t>
      </w:r>
      <w:r w:rsidR="00BB3CE2">
        <w:rPr>
          <w:rFonts w:cs="Montserrat"/>
        </w:rPr>
        <w:t xml:space="preserve">were </w:t>
      </w:r>
      <w:r w:rsidR="00BB249C">
        <w:rPr>
          <w:rFonts w:cs="Montserrat"/>
        </w:rPr>
        <w:t>not focus</w:t>
      </w:r>
      <w:r w:rsidR="00BB3CE2">
        <w:rPr>
          <w:rFonts w:cs="Montserrat"/>
        </w:rPr>
        <w:t>ed</w:t>
      </w:r>
      <w:r w:rsidR="00BB249C">
        <w:rPr>
          <w:rFonts w:cs="Montserrat"/>
        </w:rPr>
        <w:t xml:space="preserve"> on </w:t>
      </w:r>
      <w:r w:rsidR="00BB3CE2">
        <w:rPr>
          <w:rFonts w:cs="Montserrat"/>
        </w:rPr>
        <w:t xml:space="preserve">that </w:t>
      </w:r>
      <w:r w:rsidR="00BB249C">
        <w:rPr>
          <w:rFonts w:cs="Montserrat"/>
        </w:rPr>
        <w:t>outcome</w:t>
      </w:r>
      <w:r w:rsidR="000A7467">
        <w:rPr>
          <w:rFonts w:cs="Montserrat"/>
        </w:rPr>
        <w:t xml:space="preserve">. </w:t>
      </w:r>
      <w:r w:rsidR="007C3D11" w:rsidRPr="007C3D11">
        <w:rPr>
          <w:rFonts w:cs="Montserrat"/>
        </w:rPr>
        <w:t>Among the 1</w:t>
      </w:r>
      <w:r w:rsidR="00D904BC">
        <w:rPr>
          <w:rFonts w:cs="Montserrat"/>
        </w:rPr>
        <w:t>1</w:t>
      </w:r>
      <w:r w:rsidR="007C3D11" w:rsidRPr="007C3D11">
        <w:rPr>
          <w:rFonts w:cs="Montserrat"/>
        </w:rPr>
        <w:t xml:space="preserve"> prioritised conditions for </w:t>
      </w:r>
      <w:r w:rsidR="00A57DF8">
        <w:rPr>
          <w:rFonts w:cs="Montserrat"/>
        </w:rPr>
        <w:t>WHM</w:t>
      </w:r>
      <w:r w:rsidR="007C3D11" w:rsidRPr="007C3D11">
        <w:rPr>
          <w:rFonts w:cs="Montserrat"/>
        </w:rPr>
        <w:t xml:space="preserve"> versus </w:t>
      </w:r>
      <w:r w:rsidR="00A64C9F">
        <w:rPr>
          <w:rFonts w:cs="Montserrat"/>
        </w:rPr>
        <w:t>placebo</w:t>
      </w:r>
      <w:r w:rsidR="007C3D11" w:rsidRPr="007C3D11">
        <w:rPr>
          <w:rFonts w:cs="Montserrat"/>
        </w:rPr>
        <w:t xml:space="preserve"> </w:t>
      </w:r>
      <w:r w:rsidR="00A64C9F">
        <w:rPr>
          <w:rFonts w:cs="Montserrat"/>
        </w:rPr>
        <w:t xml:space="preserve">(not including the </w:t>
      </w:r>
      <w:r w:rsidR="00D904BC">
        <w:rPr>
          <w:rFonts w:cs="Montserrat"/>
        </w:rPr>
        <w:t>5</w:t>
      </w:r>
      <w:r w:rsidR="00A64C9F">
        <w:rPr>
          <w:rFonts w:cs="Montserrat"/>
        </w:rPr>
        <w:t xml:space="preserve"> conditions awaiting assessment), 45 </w:t>
      </w:r>
      <w:r w:rsidR="007C3D11" w:rsidRPr="007C3D11">
        <w:rPr>
          <w:rFonts w:cs="Montserrat"/>
        </w:rPr>
        <w:t>(~</w:t>
      </w:r>
      <w:r w:rsidR="001C3DE3">
        <w:rPr>
          <w:rFonts w:cs="Montserrat"/>
        </w:rPr>
        <w:t>58</w:t>
      </w:r>
      <w:r w:rsidR="007C3D11" w:rsidRPr="007C3D11">
        <w:rPr>
          <w:rFonts w:cs="Montserrat"/>
        </w:rPr>
        <w:t xml:space="preserve">%) out of the </w:t>
      </w:r>
      <w:r w:rsidR="001C3DE3">
        <w:rPr>
          <w:rFonts w:cs="Montserrat"/>
        </w:rPr>
        <w:t>77 outcomes</w:t>
      </w:r>
      <w:r w:rsidR="001C3DE3" w:rsidRPr="007C3D11">
        <w:rPr>
          <w:rFonts w:cs="Montserrat"/>
        </w:rPr>
        <w:t xml:space="preserve"> </w:t>
      </w:r>
      <w:r w:rsidR="007C3D11" w:rsidRPr="007C3D11">
        <w:rPr>
          <w:rFonts w:cs="Montserrat"/>
        </w:rPr>
        <w:t>prioritised as critical or important</w:t>
      </w:r>
      <w:r w:rsidR="00986A10">
        <w:rPr>
          <w:rFonts w:cs="Montserrat"/>
        </w:rPr>
        <w:t xml:space="preserve"> for this overview</w:t>
      </w:r>
      <w:r w:rsidR="007C3D11" w:rsidRPr="007C3D11">
        <w:rPr>
          <w:rFonts w:cs="Montserrat"/>
        </w:rPr>
        <w:t xml:space="preserve"> were not reported </w:t>
      </w:r>
      <w:r w:rsidR="00986A10">
        <w:rPr>
          <w:rFonts w:cs="Montserrat"/>
        </w:rPr>
        <w:t>by</w:t>
      </w:r>
      <w:r w:rsidR="007C3D11" w:rsidRPr="007C3D11">
        <w:rPr>
          <w:rFonts w:cs="Montserrat"/>
        </w:rPr>
        <w:t xml:space="preserve"> </w:t>
      </w:r>
      <w:r w:rsidR="001C3DE3">
        <w:rPr>
          <w:rFonts w:cs="Montserrat"/>
        </w:rPr>
        <w:t>the</w:t>
      </w:r>
      <w:r w:rsidR="00986A10">
        <w:rPr>
          <w:rFonts w:cs="Montserrat"/>
        </w:rPr>
        <w:t xml:space="preserve"> included</w:t>
      </w:r>
      <w:r w:rsidR="001C3DE3">
        <w:rPr>
          <w:rFonts w:cs="Montserrat"/>
        </w:rPr>
        <w:t xml:space="preserve"> reviews</w:t>
      </w:r>
      <w:r w:rsidR="007C3D11" w:rsidRPr="007C3D11">
        <w:rPr>
          <w:rFonts w:cs="Montserrat"/>
        </w:rPr>
        <w:t xml:space="preserve">. </w:t>
      </w:r>
    </w:p>
    <w:p w14:paraId="6CD68F22" w14:textId="140AB5D1" w:rsidR="007C3D11" w:rsidRDefault="00DD52A8" w:rsidP="005E1670">
      <w:pPr>
        <w:pStyle w:val="BodyText"/>
      </w:pPr>
      <w:r>
        <w:rPr>
          <w:rFonts w:cs="Montserrat"/>
          <w:bCs w:val="0"/>
        </w:rPr>
        <w:t>Systematic r</w:t>
      </w:r>
      <w:r w:rsidR="001C3DE3">
        <w:rPr>
          <w:rFonts w:cs="Montserrat"/>
          <w:bCs w:val="0"/>
        </w:rPr>
        <w:t>eviews</w:t>
      </w:r>
      <w:r w:rsidR="007C3D11" w:rsidRPr="007C3D11">
        <w:rPr>
          <w:rFonts w:cs="Montserrat"/>
          <w:bCs w:val="0"/>
        </w:rPr>
        <w:t xml:space="preserve"> included in this </w:t>
      </w:r>
      <w:r w:rsidR="001C3DE3">
        <w:rPr>
          <w:rFonts w:cs="Montserrat"/>
          <w:bCs w:val="0"/>
        </w:rPr>
        <w:t>over</w:t>
      </w:r>
      <w:r w:rsidR="007C3D11" w:rsidRPr="007C3D11">
        <w:rPr>
          <w:rFonts w:cs="Montserrat"/>
          <w:bCs w:val="0"/>
        </w:rPr>
        <w:t xml:space="preserve">view are those published up until </w:t>
      </w:r>
      <w:r w:rsidR="001C3DE3" w:rsidRPr="00E23F7D">
        <w:t>April 2021</w:t>
      </w:r>
      <w:r w:rsidR="007C3D11" w:rsidRPr="007C3D11">
        <w:rPr>
          <w:rFonts w:cs="Montserrat"/>
          <w:bCs w:val="0"/>
        </w:rPr>
        <w:t xml:space="preserve">. </w:t>
      </w:r>
      <w:r w:rsidR="005E1670">
        <w:rPr>
          <w:rFonts w:cs="Montserrat"/>
          <w:bCs w:val="0"/>
        </w:rPr>
        <w:t>At the time of the search, there were</w:t>
      </w:r>
      <w:r w:rsidR="00E60AC6">
        <w:rPr>
          <w:rFonts w:cs="Montserrat"/>
          <w:bCs w:val="0"/>
        </w:rPr>
        <w:t xml:space="preserve"> </w:t>
      </w:r>
      <w:r w:rsidR="003D25AD">
        <w:rPr>
          <w:rFonts w:cs="Montserrat"/>
          <w:bCs w:val="0"/>
        </w:rPr>
        <w:t>199</w:t>
      </w:r>
      <w:r w:rsidR="00E60AC6">
        <w:rPr>
          <w:rFonts w:cs="Montserrat"/>
          <w:bCs w:val="0"/>
        </w:rPr>
        <w:t xml:space="preserve"> </w:t>
      </w:r>
      <w:r>
        <w:rPr>
          <w:rFonts w:cs="Montserrat"/>
          <w:bCs w:val="0"/>
        </w:rPr>
        <w:t>reviews</w:t>
      </w:r>
      <w:r w:rsidR="00986A10">
        <w:rPr>
          <w:rFonts w:cs="Montserrat"/>
          <w:bCs w:val="0"/>
        </w:rPr>
        <w:t xml:space="preserve"> </w:t>
      </w:r>
      <w:r w:rsidR="005E1670">
        <w:rPr>
          <w:rFonts w:cs="Montserrat"/>
          <w:bCs w:val="0"/>
        </w:rPr>
        <w:t xml:space="preserve">awaiting classification </w:t>
      </w:r>
      <w:r w:rsidR="003D25AD">
        <w:rPr>
          <w:rFonts w:cs="Montserrat"/>
          <w:bCs w:val="0"/>
        </w:rPr>
        <w:t>(67 in priority populations) and 39</w:t>
      </w:r>
      <w:r w:rsidR="005E1670">
        <w:rPr>
          <w:rFonts w:cs="Montserrat"/>
          <w:bCs w:val="0"/>
        </w:rPr>
        <w:t xml:space="preserve"> ongoing </w:t>
      </w:r>
      <w:r w:rsidR="003D25AD">
        <w:rPr>
          <w:rFonts w:cs="Montserrat"/>
          <w:bCs w:val="0"/>
        </w:rPr>
        <w:t>reviews (11 in priority populations)</w:t>
      </w:r>
      <w:r w:rsidR="007F2D6F">
        <w:rPr>
          <w:rFonts w:cs="Montserrat"/>
          <w:bCs w:val="0"/>
        </w:rPr>
        <w:t xml:space="preserve"> </w:t>
      </w:r>
      <w:r w:rsidR="003D25AD">
        <w:rPr>
          <w:rFonts w:cs="Montserrat"/>
          <w:bCs w:val="0"/>
        </w:rPr>
        <w:t xml:space="preserve">that </w:t>
      </w:r>
      <w:r w:rsidR="007C3D11" w:rsidRPr="007C3D11">
        <w:rPr>
          <w:rFonts w:cs="Montserrat"/>
          <w:bCs w:val="0"/>
        </w:rPr>
        <w:t xml:space="preserve">would meet the eligibility criteria for this </w:t>
      </w:r>
      <w:r w:rsidR="007F2D6F">
        <w:rPr>
          <w:rFonts w:cs="Montserrat"/>
          <w:bCs w:val="0"/>
        </w:rPr>
        <w:t>over</w:t>
      </w:r>
      <w:r w:rsidR="007C3D11" w:rsidRPr="007C3D11">
        <w:rPr>
          <w:rFonts w:cs="Montserrat"/>
          <w:bCs w:val="0"/>
        </w:rPr>
        <w:t>view</w:t>
      </w:r>
      <w:r w:rsidR="007F2D6F">
        <w:rPr>
          <w:rFonts w:cs="Montserrat"/>
          <w:bCs w:val="0"/>
        </w:rPr>
        <w:t>.</w:t>
      </w:r>
      <w:r w:rsidR="006C228D" w:rsidRPr="006C228D">
        <w:t xml:space="preserve"> </w:t>
      </w:r>
      <w:r w:rsidR="006C228D" w:rsidRPr="006C228D">
        <w:rPr>
          <w:rFonts w:cs="Montserrat"/>
          <w:bCs w:val="0"/>
        </w:rPr>
        <w:t xml:space="preserve">These </w:t>
      </w:r>
      <w:r w:rsidR="006C228D">
        <w:rPr>
          <w:rFonts w:cs="Montserrat"/>
          <w:bCs w:val="0"/>
        </w:rPr>
        <w:t>review</w:t>
      </w:r>
      <w:r w:rsidR="006C228D" w:rsidRPr="006C228D">
        <w:rPr>
          <w:rFonts w:cs="Montserrat"/>
          <w:bCs w:val="0"/>
        </w:rPr>
        <w:t xml:space="preserve">s (awaiting classification and ongoing) appear comparable to those included in the evidence synthesis in terms of population, </w:t>
      </w:r>
      <w:r w:rsidR="006C228D">
        <w:rPr>
          <w:rFonts w:cs="Montserrat"/>
          <w:bCs w:val="0"/>
        </w:rPr>
        <w:t xml:space="preserve">WHM </w:t>
      </w:r>
      <w:r w:rsidR="006C228D" w:rsidRPr="006C228D">
        <w:rPr>
          <w:rFonts w:cs="Montserrat"/>
          <w:bCs w:val="0"/>
        </w:rPr>
        <w:t>and outcomes measured.</w:t>
      </w:r>
      <w:r w:rsidR="007F2D6F">
        <w:rPr>
          <w:rFonts w:cs="Montserrat"/>
          <w:bCs w:val="0"/>
        </w:rPr>
        <w:t xml:space="preserve"> </w:t>
      </w:r>
      <w:r w:rsidR="00ED5072">
        <w:t xml:space="preserve">There is no reason to suspect that the results of the reviews would differ substantially from those already </w:t>
      </w:r>
      <w:r w:rsidR="003D25AD">
        <w:t>included</w:t>
      </w:r>
      <w:r w:rsidR="00ED5072" w:rsidRPr="00ED5072">
        <w:rPr>
          <w:rFonts w:cs="Montserrat"/>
          <w:bCs w:val="0"/>
        </w:rPr>
        <w:t xml:space="preserve"> </w:t>
      </w:r>
      <w:r w:rsidR="00ED5072">
        <w:rPr>
          <w:rFonts w:cs="Montserrat"/>
          <w:bCs w:val="0"/>
        </w:rPr>
        <w:t>in this overview</w:t>
      </w:r>
      <w:r w:rsidR="004C3C02">
        <w:t>.</w:t>
      </w:r>
    </w:p>
    <w:p w14:paraId="36AA73C8" w14:textId="43972EAC" w:rsidR="005634AD" w:rsidRDefault="005634AD" w:rsidP="005634AD">
      <w:pPr>
        <w:pStyle w:val="Heading2"/>
      </w:pPr>
      <w:bookmarkStart w:id="289" w:name="_Toc183697577"/>
      <w:r w:rsidRPr="00E23F7D">
        <w:t>Certainty of the evidence</w:t>
      </w:r>
      <w:bookmarkEnd w:id="289"/>
    </w:p>
    <w:p w14:paraId="60201094" w14:textId="36BAEA9C" w:rsidR="003D44E8" w:rsidRDefault="003D44E8" w:rsidP="003D44E8">
      <w:pPr>
        <w:pStyle w:val="BodyText"/>
      </w:pPr>
      <w:r>
        <w:t>The certainty of evidence across outcomes was generally downgraded for issues with imprecision (related to sample size and wide confidence intervals that were compatible with both important benefit and little or no difference). In rare instances, the certainty of evidence was downgraded for inconsistency, when the effect estimates differed importantly across studies, as indicated by minimal or no overlap in the confidence intervals, and no clear explanation for statistical heterogeneity. We did not downgrade for indirectness, although in some cases note that the studies may not be directly applicable to the Australian healthcare context, meaning the delivery of the intervention or the participants included within the trial may have unknown factors that do not directly match the WHM as delivered in Australia.</w:t>
      </w:r>
    </w:p>
    <w:p w14:paraId="14BAD8E1" w14:textId="29A06F6B" w:rsidR="0032065A" w:rsidRPr="003D44E8" w:rsidRDefault="0032065A" w:rsidP="003D44E8">
      <w:pPr>
        <w:pStyle w:val="BodyText"/>
      </w:pPr>
      <w:r>
        <w:lastRenderedPageBreak/>
        <w:t xml:space="preserve">The certainty of evidence was downgraded due to serious risk of bias when sensitivity analysis showed clear interaction between the effect estimates and the studies judged to be at high risk of bias. It is noted that we did not independently assess the risk of bias of the primary studies and </w:t>
      </w:r>
      <w:r w:rsidR="00106F47">
        <w:t xml:space="preserve">instead </w:t>
      </w:r>
      <w:r>
        <w:t>relied upon the published systematic reviews to provide this information</w:t>
      </w:r>
      <w:r w:rsidR="00B77360" w:rsidRPr="00B77360">
        <w:t xml:space="preserve">. </w:t>
      </w:r>
      <w:r>
        <w:t>At times, we note</w:t>
      </w:r>
      <w:r w:rsidR="007365E6">
        <w:t xml:space="preserve">d </w:t>
      </w:r>
      <w:r w:rsidR="00FB1D38">
        <w:t xml:space="preserve">disagreement </w:t>
      </w:r>
      <w:r w:rsidR="00043854">
        <w:t>between reviews</w:t>
      </w:r>
      <w:r w:rsidR="00B77360">
        <w:t xml:space="preserve"> with regards </w:t>
      </w:r>
      <w:r w:rsidR="00BD62BC">
        <w:t xml:space="preserve">to </w:t>
      </w:r>
      <w:r w:rsidR="00305596">
        <w:t xml:space="preserve">risk of </w:t>
      </w:r>
      <w:r w:rsidR="00B77360">
        <w:t>bias</w:t>
      </w:r>
      <w:r w:rsidR="00305596">
        <w:t xml:space="preserve"> assessments for the same study,</w:t>
      </w:r>
      <w:r w:rsidR="00FB1D38">
        <w:t xml:space="preserve"> but</w:t>
      </w:r>
      <w:r w:rsidR="007D4941">
        <w:t xml:space="preserve"> as per protocol, did not return to the primary studies to conduct our own assessment. </w:t>
      </w:r>
    </w:p>
    <w:p w14:paraId="442897C6" w14:textId="00908874" w:rsidR="005634AD" w:rsidRDefault="005634AD" w:rsidP="005634AD">
      <w:pPr>
        <w:pStyle w:val="Heading2"/>
      </w:pPr>
      <w:bookmarkStart w:id="290" w:name="_Toc183697578"/>
      <w:r w:rsidRPr="00E23F7D">
        <w:t>Potential biases in the review process</w:t>
      </w:r>
      <w:bookmarkEnd w:id="290"/>
    </w:p>
    <w:p w14:paraId="1BE265A0" w14:textId="1C68D409" w:rsidR="007F2D6F" w:rsidRDefault="007F2D6F" w:rsidP="007F2D6F">
      <w:pPr>
        <w:pStyle w:val="BodyText"/>
      </w:pPr>
      <w:r>
        <w:t xml:space="preserve">To ensure transparency in the review process, we published the final NTWC-endorsed research protocol on PROSPERO. </w:t>
      </w:r>
      <w:r w:rsidR="00D904BC">
        <w:t>To</w:t>
      </w:r>
      <w:r>
        <w:t xml:space="preserve"> capture the majority of reviews assessing the effectiveness of WHMs, we comprehensively searched multiple databases and did not apply date, language, population or outcome restrictions in our search. </w:t>
      </w:r>
      <w:r w:rsidR="0053157A">
        <w:t xml:space="preserve">Screening was performed by 2 reviewers (independently). </w:t>
      </w:r>
      <w:r>
        <w:t xml:space="preserve">In addition, we provided detailed documentation of the inclusion criteria to avoid inconsistent application of study selection criteria and used standardised procedures for data collection and critical appraisal. Where possible, we have applied a methodological approach consistent with the </w:t>
      </w:r>
      <w:r w:rsidRPr="009A5506">
        <w:rPr>
          <w:rStyle w:val="Emphasis"/>
        </w:rPr>
        <w:t>Cochrane Handbook for Systematic Reviews of Interventions</w:t>
      </w:r>
      <w:r>
        <w:t xml:space="preserve"> and other best practice methods.</w:t>
      </w:r>
    </w:p>
    <w:p w14:paraId="43E8533D" w14:textId="3607A25A" w:rsidR="009A5506" w:rsidRDefault="009A5506" w:rsidP="009A5506">
      <w:pPr>
        <w:pStyle w:val="BodyText"/>
      </w:pPr>
      <w:r>
        <w:t xml:space="preserve">Data collection was performed by two </w:t>
      </w:r>
      <w:r w:rsidR="0053157A">
        <w:t>reviewers</w:t>
      </w:r>
      <w:r>
        <w:t>, the first collected data using data extraction forms and the second checked for completeness and accuracy in data extraction. Decisions regarding prioritisation of conditions and critical or important outcomes were made by the NTWC, with input from NTREAP, who were blinded to the number and details of the studies found.</w:t>
      </w:r>
    </w:p>
    <w:p w14:paraId="57616D5C" w14:textId="77777777" w:rsidR="007F2D6F" w:rsidRDefault="007F2D6F" w:rsidP="007F2D6F">
      <w:pPr>
        <w:pStyle w:val="BodyText"/>
      </w:pPr>
      <w:r>
        <w:t xml:space="preserve">While we have attempted to control for potential biases, some deviations from the protocol were necessary for pragmatic reasons. To ensure these deviations from protocol are clear, deviations and post-hoc decisions have been documented and explained in </w:t>
      </w:r>
      <w:r w:rsidRPr="00804865">
        <w:rPr>
          <w:rStyle w:val="Strong"/>
        </w:rPr>
        <w:t>Appendix G</w:t>
      </w:r>
      <w:r>
        <w:t>.</w:t>
      </w:r>
    </w:p>
    <w:p w14:paraId="6B75511A" w14:textId="3AF20CB8" w:rsidR="005634AD" w:rsidRPr="00E23F7D" w:rsidRDefault="005634AD" w:rsidP="005634AD">
      <w:pPr>
        <w:pStyle w:val="Heading2"/>
      </w:pPr>
      <w:bookmarkStart w:id="291" w:name="_Toc183697579"/>
      <w:r w:rsidRPr="00E23F7D">
        <w:t>Limitations</w:t>
      </w:r>
      <w:bookmarkEnd w:id="291"/>
      <w:r w:rsidRPr="00E23F7D">
        <w:t xml:space="preserve"> </w:t>
      </w:r>
    </w:p>
    <w:p w14:paraId="5A285EF8" w14:textId="3AF1EAF7" w:rsidR="005634AD" w:rsidRDefault="005634AD" w:rsidP="005634AD">
      <w:pPr>
        <w:pStyle w:val="Heading3"/>
      </w:pPr>
      <w:bookmarkStart w:id="292" w:name="_Toc183697580"/>
      <w:r w:rsidRPr="00E23F7D">
        <w:t>At review level</w:t>
      </w:r>
      <w:bookmarkEnd w:id="292"/>
      <w:r w:rsidRPr="00E23F7D">
        <w:t xml:space="preserve"> </w:t>
      </w:r>
    </w:p>
    <w:p w14:paraId="0CFE69E7" w14:textId="35B75A6D" w:rsidR="00DA332F" w:rsidRDefault="00D86BBA" w:rsidP="00D44A5E">
      <w:pPr>
        <w:pStyle w:val="BodyText"/>
      </w:pPr>
      <w:r>
        <w:t xml:space="preserve">This </w:t>
      </w:r>
      <w:r w:rsidR="00A33BEB">
        <w:t>over</w:t>
      </w:r>
      <w:r>
        <w:t xml:space="preserve">view was limited to the assessment of the evidence for certain conditions and groups of people to inform the Australian Government about health policy decisions for private health insurance rebates. This review was not designed to assess all the reasons that people seek out WHM, or the reasons practitioners prescribe WHM and was not intended to inform individual choices about </w:t>
      </w:r>
      <w:r w:rsidR="00FB4321" w:rsidRPr="00E23F7D">
        <w:t>Western herbalism</w:t>
      </w:r>
      <w:r w:rsidR="00FB4321">
        <w:t>, individual herbs, extracts of herb or combinations of herb</w:t>
      </w:r>
      <w:r w:rsidR="00FB4321" w:rsidRPr="00E23F7D">
        <w:t>s</w:t>
      </w:r>
      <w:r>
        <w:t>. Conditions were prioritised by NTWC, who were guided by relevant patient and/or practitioner reported Australian survey data (where available) and expert advice from NTREAP during the prioritisation process.</w:t>
      </w:r>
      <w:r w:rsidR="002C4617">
        <w:t xml:space="preserve"> The priority list was intended to represent the key conditions for which an individual would consult with a </w:t>
      </w:r>
      <w:r w:rsidR="002C4617" w:rsidRPr="00E23F7D">
        <w:t>Western herbalist</w:t>
      </w:r>
      <w:r w:rsidR="002C4617">
        <w:t xml:space="preserve"> in Australia</w:t>
      </w:r>
      <w:r w:rsidR="00F22014">
        <w:t xml:space="preserve"> (not for which </w:t>
      </w:r>
      <w:r w:rsidR="00220EE9">
        <w:t xml:space="preserve">an individual would purchase over-the-counter </w:t>
      </w:r>
      <w:r w:rsidR="00F22014" w:rsidRPr="00E23F7D">
        <w:t>herbal products</w:t>
      </w:r>
      <w:r w:rsidR="00F22014">
        <w:t>).</w:t>
      </w:r>
      <w:r w:rsidR="002C4617">
        <w:t xml:space="preserve"> </w:t>
      </w:r>
      <w:r>
        <w:t xml:space="preserve">Given the large number of studies identified across a diverse range of conditions and as agreed </w:t>
      </w:r>
      <w:r w:rsidRPr="00966769">
        <w:rPr>
          <w:rStyle w:val="Emphasis"/>
        </w:rPr>
        <w:t>a priori</w:t>
      </w:r>
      <w:r>
        <w:t>, the evidence synthesis was limited to 1</w:t>
      </w:r>
      <w:r w:rsidR="00C07A16">
        <w:t>1</w:t>
      </w:r>
      <w:r>
        <w:t xml:space="preserve"> priority conditions. </w:t>
      </w:r>
      <w:r w:rsidR="004A0555" w:rsidRPr="00060D50">
        <w:rPr>
          <w:rFonts w:cs="Montserrat"/>
          <w:bCs w:val="0"/>
        </w:rPr>
        <w:t>The breadth and diversity of conditions identified for inclusion in this</w:t>
      </w:r>
      <w:r w:rsidR="004A0555">
        <w:rPr>
          <w:rFonts w:cs="Montserrat"/>
          <w:bCs w:val="0"/>
        </w:rPr>
        <w:t xml:space="preserve"> over</w:t>
      </w:r>
      <w:r w:rsidR="004A0555" w:rsidRPr="00060D50">
        <w:rPr>
          <w:rFonts w:cs="Montserrat"/>
          <w:bCs w:val="0"/>
        </w:rPr>
        <w:t xml:space="preserve">view means that it is possible that some </w:t>
      </w:r>
      <w:r w:rsidR="004A0555">
        <w:rPr>
          <w:rFonts w:cs="Montserrat"/>
          <w:bCs w:val="0"/>
        </w:rPr>
        <w:t xml:space="preserve">interventions, </w:t>
      </w:r>
      <w:r w:rsidR="004A0555" w:rsidRPr="00060D50">
        <w:rPr>
          <w:rFonts w:cs="Montserrat"/>
          <w:bCs w:val="0"/>
        </w:rPr>
        <w:t xml:space="preserve">conditions, outcome domains and outcome measures </w:t>
      </w:r>
      <w:r w:rsidR="00F92A03">
        <w:rPr>
          <w:rFonts w:cs="Montserrat"/>
          <w:bCs w:val="0"/>
        </w:rPr>
        <w:t xml:space="preserve">may </w:t>
      </w:r>
      <w:r w:rsidR="004A0555" w:rsidRPr="00060D50">
        <w:rPr>
          <w:rFonts w:cs="Montserrat"/>
          <w:bCs w:val="0"/>
        </w:rPr>
        <w:t>have been misclassified or missed during the outcome prioritisation process.</w:t>
      </w:r>
      <w:r w:rsidR="004A0555" w:rsidRPr="004A0555">
        <w:t xml:space="preserve"> </w:t>
      </w:r>
    </w:p>
    <w:p w14:paraId="1AED3D80" w14:textId="227FE3B5" w:rsidR="003D1773" w:rsidRDefault="004A0555" w:rsidP="00D44A5E">
      <w:pPr>
        <w:pStyle w:val="BodyText"/>
        <w:rPr>
          <w:rFonts w:cs="Montserrat"/>
          <w:bCs w:val="0"/>
        </w:rPr>
      </w:pPr>
      <w:r w:rsidRPr="00E23F7D">
        <w:t xml:space="preserve">In the absence of studies that focus on Western herbalism as a practice, the </w:t>
      </w:r>
      <w:r>
        <w:t>over</w:t>
      </w:r>
      <w:r w:rsidRPr="00E23F7D">
        <w:t>view has focused on individual herbal medicines</w:t>
      </w:r>
      <w:r>
        <w:t xml:space="preserve">. This approach limits the ability </w:t>
      </w:r>
      <w:r w:rsidR="00AB395E">
        <w:t xml:space="preserve">to </w:t>
      </w:r>
      <w:r>
        <w:t xml:space="preserve">assess a key part of Western herbalism as a </w:t>
      </w:r>
      <w:r w:rsidR="007E748D">
        <w:t>practice</w:t>
      </w:r>
      <w:r>
        <w:t xml:space="preserve">, </w:t>
      </w:r>
      <w:r w:rsidR="00C55F14">
        <w:t xml:space="preserve">being diagnosis and prescribing of the </w:t>
      </w:r>
      <w:r w:rsidR="003F63CC">
        <w:t xml:space="preserve">most appropriate </w:t>
      </w:r>
      <w:r w:rsidR="00C55F14">
        <w:t>individual herb (or herb</w:t>
      </w:r>
      <w:r w:rsidR="003F63CC">
        <w:t xml:space="preserve"> combinations</w:t>
      </w:r>
      <w:r w:rsidR="00C55F14">
        <w:t xml:space="preserve">). </w:t>
      </w:r>
      <w:r w:rsidR="0043611A" w:rsidRPr="0043611A">
        <w:t>Given the size of the overview, detailed description</w:t>
      </w:r>
      <w:r w:rsidR="0043611A">
        <w:t>s</w:t>
      </w:r>
      <w:r w:rsidR="0043611A" w:rsidRPr="0043611A">
        <w:t xml:space="preserve"> and follow-up about the herbal preparation (e.g. liquid extracts, herbs, tablet or capsule) </w:t>
      </w:r>
      <w:r w:rsidR="0043611A">
        <w:t xml:space="preserve">used within the primary studies </w:t>
      </w:r>
      <w:r w:rsidR="0043611A" w:rsidRPr="0043611A">
        <w:t>w</w:t>
      </w:r>
      <w:r w:rsidR="0043611A">
        <w:t>as</w:t>
      </w:r>
      <w:r w:rsidR="0043611A" w:rsidRPr="0043611A">
        <w:t xml:space="preserve"> not </w:t>
      </w:r>
      <w:r w:rsidR="0043611A">
        <w:t>pursued</w:t>
      </w:r>
      <w:r w:rsidR="0043611A" w:rsidRPr="0043611A">
        <w:t>.</w:t>
      </w:r>
      <w:r w:rsidR="0043611A">
        <w:t xml:space="preserve"> The </w:t>
      </w:r>
      <w:r w:rsidR="00EC0B66">
        <w:t xml:space="preserve">overview has </w:t>
      </w:r>
      <w:r w:rsidR="0043611A">
        <w:t xml:space="preserve">therefore </w:t>
      </w:r>
      <w:r w:rsidR="00EC0B66">
        <w:t>not considered whether</w:t>
      </w:r>
      <w:r w:rsidR="00D17474">
        <w:t xml:space="preserve"> the individual WHMs identified in the primary studies </w:t>
      </w:r>
      <w:r w:rsidR="00EC0B66">
        <w:t xml:space="preserve">for a condition correlate </w:t>
      </w:r>
      <w:r w:rsidR="00D17474">
        <w:t>with that typically prescribed by Western herbalists in Australia</w:t>
      </w:r>
      <w:r w:rsidR="0043611A">
        <w:t xml:space="preserve"> for that condition</w:t>
      </w:r>
      <w:r w:rsidR="000B430F">
        <w:t xml:space="preserve"> (in terms o</w:t>
      </w:r>
      <w:r w:rsidR="002B667E">
        <w:t>f herb</w:t>
      </w:r>
      <w:r w:rsidR="00970AE0">
        <w:t xml:space="preserve">(s), dose or </w:t>
      </w:r>
      <w:r w:rsidR="002B667E">
        <w:t>preparation prescribed</w:t>
      </w:r>
      <w:r w:rsidR="000B430F">
        <w:t>)</w:t>
      </w:r>
      <w:r w:rsidR="00D17474">
        <w:t>.</w:t>
      </w:r>
      <w:r w:rsidR="00DA332F">
        <w:t xml:space="preserve"> </w:t>
      </w:r>
    </w:p>
    <w:p w14:paraId="7849CFE1" w14:textId="685801E8" w:rsidR="00060D50" w:rsidRDefault="00D44A5E" w:rsidP="00060D50">
      <w:pPr>
        <w:pStyle w:val="BodyText"/>
        <w:rPr>
          <w:rFonts w:cs="Montserrat"/>
        </w:rPr>
      </w:pPr>
      <w:r>
        <w:lastRenderedPageBreak/>
        <w:t xml:space="preserve">The 2 main comparators of interest were WHM compared to placebo or WHM </w:t>
      </w:r>
      <w:r w:rsidR="0041481B">
        <w:t>compared</w:t>
      </w:r>
      <w:r>
        <w:t xml:space="preserve"> to an inactive control (no intervention, waitlist or usual care) with the outcomes assessed limited to those deemed critical or important by NTWC for each condition. The available evidence was often limited to between one and 3 critical or important outcomes per condition. </w:t>
      </w:r>
      <w:r w:rsidR="00060D50" w:rsidRPr="00060D50">
        <w:rPr>
          <w:rFonts w:cs="Montserrat"/>
        </w:rPr>
        <w:t xml:space="preserve">The effectiveness of </w:t>
      </w:r>
      <w:r w:rsidR="00060D50">
        <w:rPr>
          <w:rFonts w:cs="Montserrat"/>
        </w:rPr>
        <w:t xml:space="preserve">WHM </w:t>
      </w:r>
      <w:r w:rsidR="00060D50" w:rsidRPr="00060D50">
        <w:rPr>
          <w:rFonts w:cs="Montserrat"/>
        </w:rPr>
        <w:t>compared with other active comparators was not assessed</w:t>
      </w:r>
      <w:r w:rsidR="00970AE0">
        <w:rPr>
          <w:rFonts w:cs="Montserrat"/>
        </w:rPr>
        <w:t xml:space="preserve"> for </w:t>
      </w:r>
      <w:r w:rsidR="006F7C6A">
        <w:rPr>
          <w:rFonts w:cs="Montserrat"/>
        </w:rPr>
        <w:t>most</w:t>
      </w:r>
      <w:r w:rsidR="00970AE0">
        <w:rPr>
          <w:rFonts w:cs="Montserrat"/>
        </w:rPr>
        <w:t xml:space="preserve"> condition</w:t>
      </w:r>
      <w:r w:rsidR="006F7C6A">
        <w:rPr>
          <w:rFonts w:cs="Montserrat"/>
        </w:rPr>
        <w:t>s</w:t>
      </w:r>
      <w:r w:rsidR="00060D50" w:rsidRPr="00060D50">
        <w:rPr>
          <w:rFonts w:cs="Montserrat"/>
        </w:rPr>
        <w:t xml:space="preserve">. Data from these studies are listed in Appendix F2. It is unknown whether the results of these studies would impact the overall conclusions of this review. </w:t>
      </w:r>
    </w:p>
    <w:p w14:paraId="2C74E90A" w14:textId="56707B0B" w:rsidR="00060D50" w:rsidRPr="00060D50" w:rsidRDefault="00060D50" w:rsidP="00060D50">
      <w:pPr>
        <w:pStyle w:val="BodyText"/>
      </w:pPr>
      <w:r w:rsidRPr="00060D50">
        <w:rPr>
          <w:rFonts w:cs="Montserrat"/>
        </w:rPr>
        <w:t>It was out of scope of the review to assess safety. Information regarding the sustainability of the effect is also unknown</w:t>
      </w:r>
      <w:r w:rsidR="004D6931">
        <w:rPr>
          <w:rFonts w:cs="Montserrat"/>
        </w:rPr>
        <w:t xml:space="preserve"> as t</w:t>
      </w:r>
      <w:r w:rsidRPr="00060D50">
        <w:rPr>
          <w:rFonts w:cs="Montserrat"/>
        </w:rPr>
        <w:t xml:space="preserve">he </w:t>
      </w:r>
      <w:r w:rsidR="00603612">
        <w:rPr>
          <w:rFonts w:cs="Montserrat"/>
        </w:rPr>
        <w:t>over</w:t>
      </w:r>
      <w:r w:rsidRPr="00060D50">
        <w:rPr>
          <w:rFonts w:cs="Montserrat"/>
        </w:rPr>
        <w:t>view did not assess any follow‐up data</w:t>
      </w:r>
      <w:r w:rsidR="004D6931">
        <w:rPr>
          <w:rFonts w:cs="Montserrat"/>
        </w:rPr>
        <w:t xml:space="preserve"> (noting neither did any</w:t>
      </w:r>
      <w:r w:rsidR="00603612">
        <w:rPr>
          <w:rFonts w:cs="Montserrat"/>
        </w:rPr>
        <w:t xml:space="preserve"> of the</w:t>
      </w:r>
      <w:r w:rsidR="004D6931">
        <w:rPr>
          <w:rFonts w:cs="Montserrat"/>
        </w:rPr>
        <w:t xml:space="preserve"> included reviews)</w:t>
      </w:r>
      <w:r w:rsidRPr="00060D50">
        <w:rPr>
          <w:rFonts w:cs="Montserrat"/>
        </w:rPr>
        <w:t xml:space="preserve">. </w:t>
      </w:r>
    </w:p>
    <w:p w14:paraId="05D007D2" w14:textId="163B5C24" w:rsidR="00896C9C" w:rsidRDefault="00896C9C" w:rsidP="00896C9C">
      <w:pPr>
        <w:pStyle w:val="BodyText"/>
      </w:pPr>
      <w:r>
        <w:rPr>
          <w:rFonts w:cs="Montserrat"/>
          <w:bCs w:val="0"/>
        </w:rPr>
        <w:t>Systematic reviews</w:t>
      </w:r>
      <w:r w:rsidRPr="007C3D11">
        <w:rPr>
          <w:rFonts w:cs="Montserrat"/>
          <w:bCs w:val="0"/>
        </w:rPr>
        <w:t xml:space="preserve"> included in this </w:t>
      </w:r>
      <w:r>
        <w:rPr>
          <w:rFonts w:cs="Montserrat"/>
          <w:bCs w:val="0"/>
        </w:rPr>
        <w:t>over</w:t>
      </w:r>
      <w:r w:rsidRPr="007C3D11">
        <w:rPr>
          <w:rFonts w:cs="Montserrat"/>
          <w:bCs w:val="0"/>
        </w:rPr>
        <w:t xml:space="preserve">view are those published up until </w:t>
      </w:r>
      <w:r w:rsidRPr="00E23F7D">
        <w:t>April 2021</w:t>
      </w:r>
      <w:r w:rsidRPr="007C3D11">
        <w:rPr>
          <w:rFonts w:cs="Montserrat"/>
          <w:bCs w:val="0"/>
        </w:rPr>
        <w:t xml:space="preserve">. It is likely </w:t>
      </w:r>
      <w:r>
        <w:rPr>
          <w:rFonts w:cs="Montserrat"/>
          <w:bCs w:val="0"/>
        </w:rPr>
        <w:t xml:space="preserve">there are numerous reviews that have been published after this search date and </w:t>
      </w:r>
      <w:r w:rsidRPr="007C3D11">
        <w:rPr>
          <w:rFonts w:cs="Montserrat"/>
          <w:bCs w:val="0"/>
        </w:rPr>
        <w:t xml:space="preserve">would meet the eligibility criteria for this </w:t>
      </w:r>
      <w:r>
        <w:rPr>
          <w:rFonts w:cs="Montserrat"/>
          <w:bCs w:val="0"/>
        </w:rPr>
        <w:t>over</w:t>
      </w:r>
      <w:r w:rsidRPr="007C3D11">
        <w:rPr>
          <w:rFonts w:cs="Montserrat"/>
          <w:bCs w:val="0"/>
        </w:rPr>
        <w:t>view</w:t>
      </w:r>
      <w:r>
        <w:rPr>
          <w:rFonts w:cs="Montserrat"/>
          <w:bCs w:val="0"/>
        </w:rPr>
        <w:t xml:space="preserve">. </w:t>
      </w:r>
      <w:r>
        <w:t>There is no reason to suspect that the results of the reviews would differ substantially from those already identified</w:t>
      </w:r>
      <w:r w:rsidRPr="00ED5072">
        <w:rPr>
          <w:rFonts w:cs="Montserrat"/>
          <w:bCs w:val="0"/>
        </w:rPr>
        <w:t xml:space="preserve"> </w:t>
      </w:r>
      <w:r>
        <w:rPr>
          <w:rFonts w:cs="Montserrat"/>
          <w:bCs w:val="0"/>
        </w:rPr>
        <w:t>in this overview</w:t>
      </w:r>
      <w:r>
        <w:t xml:space="preserve">; </w:t>
      </w:r>
      <w:r w:rsidR="00D44A5E">
        <w:t>however,</w:t>
      </w:r>
      <w:r>
        <w:t xml:space="preserve"> </w:t>
      </w:r>
      <w:r>
        <w:rPr>
          <w:rFonts w:cs="Montserrat"/>
          <w:bCs w:val="0"/>
        </w:rPr>
        <w:t xml:space="preserve">it is possible a search for primary studies targeted to a defined condition </w:t>
      </w:r>
      <w:r w:rsidRPr="00C76141">
        <w:rPr>
          <w:rFonts w:cs="Montserrat"/>
          <w:bCs w:val="0"/>
        </w:rPr>
        <w:t xml:space="preserve">would </w:t>
      </w:r>
      <w:r>
        <w:rPr>
          <w:rFonts w:cs="Montserrat"/>
          <w:bCs w:val="0"/>
        </w:rPr>
        <w:t>i</w:t>
      </w:r>
      <w:r w:rsidRPr="00C76141">
        <w:rPr>
          <w:rFonts w:cs="Montserrat"/>
          <w:bCs w:val="0"/>
        </w:rPr>
        <w:t>ncrease the certainty of evidence across some outcomes.</w:t>
      </w:r>
    </w:p>
    <w:p w14:paraId="2EF43446" w14:textId="77777777" w:rsidR="00896C9C" w:rsidRDefault="00896C9C" w:rsidP="00A33BEB">
      <w:pPr>
        <w:pStyle w:val="BodyText"/>
      </w:pPr>
    </w:p>
    <w:p w14:paraId="466CBC88" w14:textId="6CE77F47" w:rsidR="00060D50" w:rsidRDefault="00060D50" w:rsidP="00060D50">
      <w:pPr>
        <w:pStyle w:val="BodyText"/>
      </w:pPr>
    </w:p>
    <w:p w14:paraId="19C83E0A" w14:textId="71B333A7" w:rsidR="005634AD" w:rsidRPr="00E23F7D" w:rsidRDefault="005634AD" w:rsidP="005634AD">
      <w:pPr>
        <w:pStyle w:val="Heading1"/>
      </w:pPr>
      <w:bookmarkStart w:id="293" w:name="_Toc183697581"/>
      <w:r w:rsidRPr="00E23F7D">
        <w:lastRenderedPageBreak/>
        <w:t>Authors' conclusions</w:t>
      </w:r>
      <w:bookmarkEnd w:id="293"/>
    </w:p>
    <w:p w14:paraId="0919CC40" w14:textId="77777777" w:rsidR="00687E5E" w:rsidRDefault="005634AD" w:rsidP="005634AD">
      <w:pPr>
        <w:pStyle w:val="Heading2"/>
      </w:pPr>
      <w:bookmarkStart w:id="294" w:name="_Toc183697582"/>
      <w:r w:rsidRPr="00E23F7D">
        <w:t xml:space="preserve">Implications for </w:t>
      </w:r>
      <w:r w:rsidR="00687E5E">
        <w:t>health policy</w:t>
      </w:r>
      <w:bookmarkEnd w:id="294"/>
    </w:p>
    <w:p w14:paraId="4876B586" w14:textId="32BC54EA" w:rsidR="00687E5E" w:rsidRDefault="00687E5E" w:rsidP="00687E5E">
      <w:pPr>
        <w:pStyle w:val="BodyText"/>
      </w:pPr>
      <w:r>
        <w:t>This report was commissioned by the Australian Government as part of the Natural Therapies Review, with findings intended to inform decisions relating to whether private health insurance cover should be reinstated to WHM. As such, specific recommendations are not provided.</w:t>
      </w:r>
    </w:p>
    <w:p w14:paraId="0D1EB55E" w14:textId="400EB5C4" w:rsidR="00687E5E" w:rsidRDefault="00687E5E" w:rsidP="00687E5E">
      <w:pPr>
        <w:pStyle w:val="BodyText"/>
      </w:pPr>
      <w:r>
        <w:t xml:space="preserve">While there remains an absence of high certainty evidence about the effectiveness of </w:t>
      </w:r>
      <w:r w:rsidR="008B3F4E">
        <w:t xml:space="preserve">individual </w:t>
      </w:r>
      <w:r>
        <w:t>WHM</w:t>
      </w:r>
      <w:r w:rsidR="008B3F4E">
        <w:t>s</w:t>
      </w:r>
      <w:r>
        <w:t xml:space="preserve"> compared with placebo for the 1</w:t>
      </w:r>
      <w:r w:rsidR="00D904BC">
        <w:t>1</w:t>
      </w:r>
      <w:r>
        <w:t xml:space="preserve"> priority conditions</w:t>
      </w:r>
      <w:r w:rsidR="00CD3F86">
        <w:t xml:space="preserve"> and</w:t>
      </w:r>
      <w:r>
        <w:t xml:space="preserve"> outcomes that align with the reasons why consumers commonly</w:t>
      </w:r>
      <w:r w:rsidR="00D904BC">
        <w:t xml:space="preserve"> use</w:t>
      </w:r>
      <w:r>
        <w:t xml:space="preserve"> </w:t>
      </w:r>
      <w:r w:rsidR="00D904BC">
        <w:t xml:space="preserve">WHMs </w:t>
      </w:r>
      <w:r>
        <w:t>in Australia</w:t>
      </w:r>
      <w:r w:rsidR="00CD3F86">
        <w:t xml:space="preserve">, there is </w:t>
      </w:r>
      <w:r w:rsidR="00040CE0">
        <w:t xml:space="preserve">moderate to low certainty </w:t>
      </w:r>
      <w:r w:rsidR="00CD3F86">
        <w:t xml:space="preserve">for certain </w:t>
      </w:r>
      <w:r w:rsidR="008B3F4E">
        <w:t xml:space="preserve">individual </w:t>
      </w:r>
      <w:r w:rsidR="00CD3F86">
        <w:t>WHMs to improve outcomes in a variety of common health conditions.</w:t>
      </w:r>
    </w:p>
    <w:p w14:paraId="3200D715" w14:textId="1C6F09D7" w:rsidR="005634AD" w:rsidRDefault="00687E5E" w:rsidP="00687E5E">
      <w:pPr>
        <w:pStyle w:val="BodyText"/>
      </w:pPr>
      <w:r>
        <w:t xml:space="preserve">There are </w:t>
      </w:r>
      <w:r w:rsidR="009A5DA2">
        <w:t>7</w:t>
      </w:r>
      <w:r>
        <w:t xml:space="preserve"> conditions for which the evidence provides moderate certainty of benefit for</w:t>
      </w:r>
      <w:r w:rsidR="00C52387">
        <w:t xml:space="preserve"> at least </w:t>
      </w:r>
      <w:r>
        <w:t>one outcome (</w:t>
      </w:r>
      <w:r w:rsidR="00C52387">
        <w:t xml:space="preserve">inflammatory bowel disease, irritable bowel syndrome, menstrual conditions, premenstrual disturbances, </w:t>
      </w:r>
      <w:r w:rsidR="008E0C65">
        <w:t xml:space="preserve">symptoms of </w:t>
      </w:r>
      <w:r w:rsidR="00C52387">
        <w:t>menopause, anxiety, depression</w:t>
      </w:r>
      <w:r>
        <w:t xml:space="preserve">) and </w:t>
      </w:r>
      <w:r w:rsidR="00C52387">
        <w:t>2</w:t>
      </w:r>
      <w:r>
        <w:t xml:space="preserve"> conditions for which the evidence provides low certainty of benefit for </w:t>
      </w:r>
      <w:r w:rsidR="007E2BB2">
        <w:t>at least one outcome</w:t>
      </w:r>
      <w:r>
        <w:t xml:space="preserve"> (</w:t>
      </w:r>
      <w:r w:rsidR="007E2BB2">
        <w:t>chronic fatigue, acne</w:t>
      </w:r>
      <w:r>
        <w:t>). In contrast, there w</w:t>
      </w:r>
      <w:r w:rsidR="00870145">
        <w:t>as</w:t>
      </w:r>
      <w:r>
        <w:t xml:space="preserve"> </w:t>
      </w:r>
      <w:r w:rsidR="00870145">
        <w:t>one</w:t>
      </w:r>
      <w:r>
        <w:t xml:space="preserve"> condition where the evidence provides </w:t>
      </w:r>
      <w:r w:rsidR="00EE6D6D">
        <w:t xml:space="preserve">moderate and </w:t>
      </w:r>
      <w:r>
        <w:t xml:space="preserve">low certainty that </w:t>
      </w:r>
      <w:r w:rsidR="00870145">
        <w:t>WHM</w:t>
      </w:r>
      <w:r>
        <w:t xml:space="preserve"> provides little to no benefit for </w:t>
      </w:r>
      <w:r w:rsidR="00EE6D6D">
        <w:t>2</w:t>
      </w:r>
      <w:r w:rsidR="00870145">
        <w:t xml:space="preserve"> outcome</w:t>
      </w:r>
      <w:r w:rsidR="00EE6D6D">
        <w:t>s</w:t>
      </w:r>
      <w:r w:rsidR="00870145">
        <w:t xml:space="preserve"> (insomnia)</w:t>
      </w:r>
      <w:r>
        <w:t>.</w:t>
      </w:r>
      <w:r w:rsidR="00EE6D6D">
        <w:t xml:space="preserve"> </w:t>
      </w:r>
      <w:r w:rsidRPr="003920A0">
        <w:t xml:space="preserve">The effect of </w:t>
      </w:r>
      <w:r w:rsidR="00EE6D6D" w:rsidRPr="003920A0">
        <w:t xml:space="preserve">WHM </w:t>
      </w:r>
      <w:r w:rsidRPr="003920A0">
        <w:t xml:space="preserve">is unknown in </w:t>
      </w:r>
      <w:r w:rsidR="00EB331F" w:rsidRPr="003920A0">
        <w:t xml:space="preserve">two </w:t>
      </w:r>
      <w:r w:rsidRPr="003920A0">
        <w:t>condition</w:t>
      </w:r>
      <w:r w:rsidR="00EB331F" w:rsidRPr="003920A0">
        <w:t>s</w:t>
      </w:r>
      <w:r w:rsidR="002059C3" w:rsidRPr="003920A0">
        <w:t xml:space="preserve"> (GORD</w:t>
      </w:r>
      <w:r w:rsidR="00EB331F" w:rsidRPr="003920A0">
        <w:t xml:space="preserve"> and dermatitis/eczema</w:t>
      </w:r>
      <w:r w:rsidR="002059C3" w:rsidRPr="00E409BE">
        <w:t>)</w:t>
      </w:r>
      <w:r w:rsidR="00D93C54" w:rsidRPr="00E409BE">
        <w:t xml:space="preserve"> due to lack of usable data</w:t>
      </w:r>
      <w:r w:rsidRPr="003920A0">
        <w:t>.</w:t>
      </w:r>
      <w:r w:rsidR="004A3007">
        <w:t xml:space="preserve"> </w:t>
      </w:r>
      <w:r w:rsidR="000D1CB4" w:rsidRPr="003920A0">
        <w:t xml:space="preserve">The effect of WHM for 4 </w:t>
      </w:r>
      <w:r w:rsidR="00ED2DF3">
        <w:t>of the 16 prioritised</w:t>
      </w:r>
      <w:r w:rsidR="000D1CB4" w:rsidRPr="003920A0">
        <w:t xml:space="preserve"> conditions </w:t>
      </w:r>
      <w:r w:rsidR="00F31F01" w:rsidRPr="000773BC">
        <w:t>(diabetes, impaired glucose tolerance, metabolic syndrome and upper respiratory tract infections)</w:t>
      </w:r>
      <w:r w:rsidR="00F31F01">
        <w:t xml:space="preserve"> </w:t>
      </w:r>
      <w:r w:rsidR="000D1CB4" w:rsidRPr="003920A0">
        <w:t xml:space="preserve">was not assessed due to the volume of </w:t>
      </w:r>
      <w:r w:rsidR="00223C43">
        <w:t>evidenc</w:t>
      </w:r>
      <w:r w:rsidR="000D1CB4" w:rsidRPr="003920A0">
        <w:t>e</w:t>
      </w:r>
      <w:r w:rsidR="00223C43">
        <w:t xml:space="preserve">, time and resource </w:t>
      </w:r>
      <w:r w:rsidR="00CD745A">
        <w:t>constraints</w:t>
      </w:r>
      <w:r w:rsidR="000D1CB4" w:rsidRPr="003920A0">
        <w:t>.</w:t>
      </w:r>
      <w:r w:rsidR="00ED2DF3" w:rsidRPr="00ED2DF3">
        <w:t xml:space="preserve"> </w:t>
      </w:r>
      <w:r w:rsidR="00E409BE" w:rsidRPr="00C7793C">
        <w:t>The Natural Therapies Working Committee (NTWC) was not involved in selection of which prioritised conditions were completed versus not completed (see NHMRC process report for additional information).</w:t>
      </w:r>
    </w:p>
    <w:p w14:paraId="6548051D" w14:textId="6100CB0D" w:rsidR="005634AD" w:rsidRDefault="005634AD" w:rsidP="005634AD">
      <w:pPr>
        <w:pStyle w:val="Heading2"/>
      </w:pPr>
      <w:bookmarkStart w:id="295" w:name="_Toc183697583"/>
      <w:r w:rsidRPr="00E23F7D">
        <w:t>Implications for research</w:t>
      </w:r>
      <w:bookmarkEnd w:id="295"/>
    </w:p>
    <w:p w14:paraId="4191EC30" w14:textId="6DA393C2" w:rsidR="00CF10F0" w:rsidRPr="00CF10F0" w:rsidRDefault="00CF10F0" w:rsidP="00CF10F0">
      <w:pPr>
        <w:pStyle w:val="BodyText"/>
      </w:pPr>
      <w:r w:rsidRPr="00CF10F0">
        <w:t xml:space="preserve">Trials evaluating the effectiveness of </w:t>
      </w:r>
      <w:r w:rsidR="008B3F4E">
        <w:t xml:space="preserve">individual </w:t>
      </w:r>
      <w:r>
        <w:t>WHM</w:t>
      </w:r>
      <w:r w:rsidR="008B3F4E">
        <w:t>s</w:t>
      </w:r>
      <w:r w:rsidRPr="00CF10F0">
        <w:t xml:space="preserve"> compared with </w:t>
      </w:r>
      <w:r>
        <w:t xml:space="preserve">placebo </w:t>
      </w:r>
      <w:r w:rsidRPr="00CF10F0">
        <w:t>are in abundance. However, the available evidence could be enhanced by measuring and reporting outcomes that are considered critical or important for decision-making</w:t>
      </w:r>
      <w:r w:rsidR="00A93EC0">
        <w:t xml:space="preserve"> in Australia</w:t>
      </w:r>
      <w:r w:rsidRPr="00CF10F0">
        <w:t xml:space="preserve">. Many of the studies focused on the effect of </w:t>
      </w:r>
      <w:r>
        <w:t>WHM</w:t>
      </w:r>
      <w:r w:rsidRPr="00CF10F0">
        <w:t xml:space="preserve"> in participants who received treatment for 12 weeks or less, so it is possible the benefits of </w:t>
      </w:r>
      <w:r>
        <w:t>WHM</w:t>
      </w:r>
      <w:r w:rsidRPr="00CF10F0">
        <w:t xml:space="preserve"> may be more apparent in people who continue </w:t>
      </w:r>
      <w:r w:rsidR="008B3E25">
        <w:t xml:space="preserve">using the WHM </w:t>
      </w:r>
      <w:r w:rsidRPr="00CF10F0">
        <w:t>for more than 12 weeks.</w:t>
      </w:r>
      <w:r w:rsidR="000803F9" w:rsidRPr="000803F9">
        <w:t xml:space="preserve"> Information about the sustainability of the effect would also be valuable</w:t>
      </w:r>
      <w:r w:rsidR="000803F9">
        <w:t>.</w:t>
      </w:r>
      <w:r w:rsidR="008B3F4E">
        <w:t xml:space="preserve"> Mo</w:t>
      </w:r>
      <w:r w:rsidR="00AC4A65">
        <w:t>st</w:t>
      </w:r>
      <w:r w:rsidR="008B3F4E">
        <w:t xml:space="preserve"> important,</w:t>
      </w:r>
      <w:r w:rsidR="00AC4A65">
        <w:t xml:space="preserve"> however,</w:t>
      </w:r>
      <w:r w:rsidR="009806DC">
        <w:t xml:space="preserve"> is the need for</w:t>
      </w:r>
      <w:r w:rsidR="00B3331D">
        <w:t xml:space="preserve"> clinical</w:t>
      </w:r>
      <w:r w:rsidR="008B3F4E">
        <w:t xml:space="preserve"> </w:t>
      </w:r>
      <w:r w:rsidR="00721DFA">
        <w:t>trials</w:t>
      </w:r>
      <w:r w:rsidR="008B3F4E" w:rsidRPr="00E23F7D">
        <w:t xml:space="preserve"> that focus on</w:t>
      </w:r>
      <w:r w:rsidR="006E314F">
        <w:t xml:space="preserve"> the broader research question about the effectiveness of </w:t>
      </w:r>
      <w:r w:rsidR="008B3F4E" w:rsidRPr="00E23F7D">
        <w:t xml:space="preserve">Western herbalism </w:t>
      </w:r>
      <w:r w:rsidR="00B3331D" w:rsidRPr="00566631">
        <w:t>as a health service</w:t>
      </w:r>
      <w:r w:rsidR="00B3331D">
        <w:t>.</w:t>
      </w:r>
    </w:p>
    <w:p w14:paraId="47515E75" w14:textId="77777777" w:rsidR="00981D48" w:rsidRPr="00E23F7D" w:rsidRDefault="00981D48" w:rsidP="00981D48">
      <w:pPr>
        <w:pStyle w:val="H1-NoNumColour"/>
      </w:pPr>
      <w:bookmarkStart w:id="296" w:name="_Toc183697584"/>
      <w:r w:rsidRPr="00E23F7D">
        <w:lastRenderedPageBreak/>
        <w:t>References</w:t>
      </w:r>
      <w:bookmarkEnd w:id="296"/>
    </w:p>
    <w:p w14:paraId="17A196A9" w14:textId="77777777" w:rsidR="00981D48" w:rsidRPr="002E03B7" w:rsidRDefault="00981D48" w:rsidP="00981D48">
      <w:pPr>
        <w:pStyle w:val="EndNoteBibliography"/>
        <w:spacing w:after="240"/>
      </w:pPr>
      <w:r w:rsidRPr="002E03B7">
        <w:t>1.</w:t>
      </w:r>
      <w:r w:rsidRPr="002E03B7">
        <w:tab/>
        <w:t>Department of Health. The 2015 Review of the Australian Government Rebate on Private Health Insurance for Natural Therapies Canberra ACT: Commonwealth of Australia; 2019.</w:t>
      </w:r>
    </w:p>
    <w:p w14:paraId="2D1D87F2" w14:textId="77777777" w:rsidR="00981D48" w:rsidRPr="002E03B7" w:rsidRDefault="00981D48" w:rsidP="00981D48">
      <w:pPr>
        <w:pStyle w:val="EndNoteBibliography"/>
        <w:spacing w:after="240"/>
      </w:pPr>
      <w:r w:rsidRPr="002E03B7">
        <w:t>2.</w:t>
      </w:r>
      <w:r w:rsidRPr="002E03B7">
        <w:tab/>
        <w:t xml:space="preserve">Higgins JPT, Lasserson T, Chandler J, Tovey D, Thomas J, Flemyng E, et al., (editors). Methodological Expectations of Cochrane Intervention Reviews. London: Cochrane; 2019 [cited 2019]. Available from: </w:t>
      </w:r>
      <w:r w:rsidRPr="00687A24">
        <w:t>https://community.cochrane.org/mecir-manual</w:t>
      </w:r>
      <w:r w:rsidRPr="002E03B7">
        <w:t>.</w:t>
      </w:r>
    </w:p>
    <w:p w14:paraId="60F50B61" w14:textId="77777777" w:rsidR="00981D48" w:rsidRPr="002E03B7" w:rsidRDefault="00981D48" w:rsidP="00981D48">
      <w:pPr>
        <w:pStyle w:val="EndNoteBibliography"/>
        <w:spacing w:after="240"/>
      </w:pPr>
      <w:r w:rsidRPr="002E03B7">
        <w:t>3.</w:t>
      </w:r>
      <w:r w:rsidRPr="002E03B7">
        <w:tab/>
        <w:t>Moher D, Liberati A, Tetzlaff J, Altman DG, Group P. Preferred reporting items for systematic reviews and meta-analyses: the PRISMA statement.</w:t>
      </w:r>
      <w:r w:rsidRPr="002E03B7">
        <w:rPr>
          <w:i/>
        </w:rPr>
        <w:t xml:space="preserve"> PLoS Med</w:t>
      </w:r>
      <w:r w:rsidRPr="002E03B7">
        <w:t xml:space="preserve">. 2009;6(7):e1000097. </w:t>
      </w:r>
      <w:r w:rsidRPr="00687A24">
        <w:t>https://doi.org/10.1371/journal.pmed.1000097</w:t>
      </w:r>
    </w:p>
    <w:p w14:paraId="33C2787B" w14:textId="77777777" w:rsidR="00981D48" w:rsidRPr="002E03B7" w:rsidRDefault="00981D48" w:rsidP="00981D48">
      <w:pPr>
        <w:pStyle w:val="EndNoteBibliography"/>
        <w:spacing w:after="240"/>
      </w:pPr>
      <w:r w:rsidRPr="002E03B7">
        <w:t>4.</w:t>
      </w:r>
      <w:r w:rsidRPr="002E03B7">
        <w:tab/>
        <w:t xml:space="preserve">Churchill R, Lasserson T, Chandler J, Tovey D, Thomas J, Flemyng E, et al. Standards for the reporting of new Cochrane Intervention Reviews. 2019  [cited 4 June 2020]. In: Methodological Expectations of Cochrane Intervention Reviews [Internet]. London: Cochrane, [cited 4 June 2020]. Available from: </w:t>
      </w:r>
      <w:r w:rsidRPr="00687A24">
        <w:t>https://community.cochrane.org/mecir-manual/standards-reporting-new-cochrane-intervention-reviews-r1-r109</w:t>
      </w:r>
      <w:r w:rsidRPr="002E03B7">
        <w:t>.</w:t>
      </w:r>
    </w:p>
    <w:p w14:paraId="4694E445" w14:textId="77777777" w:rsidR="00981D48" w:rsidRPr="002E03B7" w:rsidRDefault="00981D48" w:rsidP="00981D48">
      <w:pPr>
        <w:pStyle w:val="EndNoteBibliography"/>
        <w:spacing w:after="240"/>
      </w:pPr>
      <w:r w:rsidRPr="002E03B7">
        <w:t>5.</w:t>
      </w:r>
      <w:r w:rsidRPr="002E03B7">
        <w:tab/>
        <w:t xml:space="preserve">Schünemann H, Brożek J, Guyatt G, Oxman A. GRADE Handbook. Handbook for grading the quality of evidence and the strength of recommendations using the GRADE approach [Internet]. 2013. [Accessed; (Updated October 2013). Available from: </w:t>
      </w:r>
      <w:r w:rsidRPr="00687A24">
        <w:t>https://gdt.gradepro.org/app/handbook/handbook.html</w:t>
      </w:r>
      <w:r w:rsidRPr="002E03B7">
        <w:t>.</w:t>
      </w:r>
    </w:p>
    <w:p w14:paraId="5905FFE2" w14:textId="77777777" w:rsidR="00981D48" w:rsidRPr="002E03B7" w:rsidRDefault="00981D48" w:rsidP="00981D48">
      <w:pPr>
        <w:pStyle w:val="EndNoteBibliography"/>
        <w:spacing w:after="240"/>
      </w:pPr>
      <w:r w:rsidRPr="002E03B7">
        <w:t>6.</w:t>
      </w:r>
      <w:r w:rsidRPr="002E03B7">
        <w:tab/>
        <w:t>The Australasian Cochrane Centre. Review of the Australian Government Rebate on Private Health Insurance for Natural Therapies. Part A - Overview report for herbalism as a health service Monash University 2014.</w:t>
      </w:r>
    </w:p>
    <w:p w14:paraId="5636729E" w14:textId="77777777" w:rsidR="00981D48" w:rsidRPr="002E03B7" w:rsidRDefault="00981D48" w:rsidP="00981D48">
      <w:pPr>
        <w:pStyle w:val="EndNoteBibliography"/>
        <w:spacing w:after="240"/>
      </w:pPr>
      <w:r w:rsidRPr="002E03B7">
        <w:t>7.</w:t>
      </w:r>
      <w:r w:rsidRPr="002E03B7">
        <w:tab/>
        <w:t>Wohlmuth H, Oliver C, Nathan PJ. A review of the status of Western herbal medicine in Australia.</w:t>
      </w:r>
      <w:r w:rsidRPr="002E03B7">
        <w:rPr>
          <w:i/>
        </w:rPr>
        <w:t xml:space="preserve"> J Herb Pharmacother</w:t>
      </w:r>
      <w:r w:rsidRPr="002E03B7">
        <w:t xml:space="preserve">. 2002;2(2):33-46. </w:t>
      </w:r>
    </w:p>
    <w:p w14:paraId="01D7F85C" w14:textId="77777777" w:rsidR="00981D48" w:rsidRPr="002E03B7" w:rsidRDefault="00981D48" w:rsidP="00981D48">
      <w:pPr>
        <w:pStyle w:val="EndNoteBibliography"/>
        <w:spacing w:after="240"/>
      </w:pPr>
      <w:r w:rsidRPr="002E03B7">
        <w:t>8.</w:t>
      </w:r>
      <w:r w:rsidRPr="002E03B7">
        <w:tab/>
        <w:t>Lin V, McCabe P, Bensoussan A, Myers S, Cohen M, Hill S, et al. The practice and regulatory requirements of naturopathy and western herbal medicine in Australia.</w:t>
      </w:r>
      <w:r w:rsidRPr="002E03B7">
        <w:rPr>
          <w:i/>
        </w:rPr>
        <w:t xml:space="preserve"> Risk Manag Healthc Policy</w:t>
      </w:r>
      <w:r w:rsidRPr="002E03B7">
        <w:t xml:space="preserve">. 2009;2:21-33. </w:t>
      </w:r>
      <w:r w:rsidRPr="00687A24">
        <w:t>https://doi.org/10.2147/RMHP.S4652</w:t>
      </w:r>
    </w:p>
    <w:p w14:paraId="555F968C" w14:textId="77777777" w:rsidR="00981D48" w:rsidRPr="002E03B7" w:rsidRDefault="00981D48" w:rsidP="00981D48">
      <w:pPr>
        <w:pStyle w:val="EndNoteBibliography"/>
        <w:spacing w:after="240"/>
      </w:pPr>
      <w:r w:rsidRPr="002E03B7">
        <w:t>9.</w:t>
      </w:r>
      <w:r w:rsidRPr="002E03B7">
        <w:tab/>
        <w:t xml:space="preserve">National Herbalists Association of Australia. Review of the Australian Government rebate on private health insurance for Natural Therapies. 2013 [Available from: </w:t>
      </w:r>
      <w:r w:rsidRPr="00687A24">
        <w:t>https://www.nhaa.org.au/docs/Submissions/NHAA_Private_Health_Insurance_Submission__29_01_2013_.pdf</w:t>
      </w:r>
      <w:r w:rsidRPr="002E03B7">
        <w:t>.</w:t>
      </w:r>
    </w:p>
    <w:p w14:paraId="4F1F4A62" w14:textId="77777777" w:rsidR="00981D48" w:rsidRPr="002E03B7" w:rsidRDefault="00981D48" w:rsidP="00981D48">
      <w:pPr>
        <w:pStyle w:val="EndNoteBibliography"/>
        <w:spacing w:after="240"/>
      </w:pPr>
      <w:r w:rsidRPr="002E03B7">
        <w:t>10.</w:t>
      </w:r>
      <w:r w:rsidRPr="002E03B7">
        <w:tab/>
        <w:t>Casey MG, Adams J, Sibbritt D. An examination of the prescription and dispensing of medicines by Western herbal therapists: a national survey in Australia.</w:t>
      </w:r>
      <w:r w:rsidRPr="002E03B7">
        <w:rPr>
          <w:i/>
        </w:rPr>
        <w:t xml:space="preserve"> Complement Ther Med</w:t>
      </w:r>
      <w:r w:rsidRPr="002E03B7">
        <w:t xml:space="preserve">. 2007;15(1):13-20. </w:t>
      </w:r>
      <w:r w:rsidRPr="00687A24">
        <w:t>https://doi.org/10.1016/j.ctim.2005.10.008</w:t>
      </w:r>
    </w:p>
    <w:p w14:paraId="7E75740E" w14:textId="77777777" w:rsidR="00981D48" w:rsidRPr="002E03B7" w:rsidRDefault="00981D48" w:rsidP="00981D48">
      <w:pPr>
        <w:pStyle w:val="EndNoteBibliography"/>
        <w:spacing w:after="240"/>
      </w:pPr>
      <w:r w:rsidRPr="002E03B7">
        <w:t>11.</w:t>
      </w:r>
      <w:r w:rsidRPr="002E03B7">
        <w:tab/>
        <w:t xml:space="preserve">Poisons Standard February 2020, editor. Schedule 2 - Standard for the uniform scheduling of medicines and poisons. No. 27. Regulatory Engagement and Planning Branch, Woden, ACT: Australian Government Department of Health; February 2020 [cited February 2020]. Available from: </w:t>
      </w:r>
      <w:r w:rsidRPr="00687A24">
        <w:t>https://www.legislation.gov.au/Details/F2020L00017/Html/Text#_Toc28084707</w:t>
      </w:r>
      <w:r w:rsidRPr="002E03B7">
        <w:t>.</w:t>
      </w:r>
    </w:p>
    <w:p w14:paraId="7AF230D9" w14:textId="77777777" w:rsidR="00981D48" w:rsidRPr="002E03B7" w:rsidRDefault="00981D48" w:rsidP="00981D48">
      <w:pPr>
        <w:pStyle w:val="EndNoteBibliography"/>
        <w:spacing w:after="240"/>
      </w:pPr>
      <w:r w:rsidRPr="002E03B7">
        <w:t>12.</w:t>
      </w:r>
      <w:r w:rsidRPr="002E03B7">
        <w:tab/>
        <w:t>Vickers A, Zollman C, Lee R. Herbal medicine.</w:t>
      </w:r>
      <w:r w:rsidRPr="002E03B7">
        <w:rPr>
          <w:i/>
        </w:rPr>
        <w:t xml:space="preserve"> West J Med</w:t>
      </w:r>
      <w:r w:rsidRPr="002E03B7">
        <w:t xml:space="preserve">. 2001;175(2):125-8. </w:t>
      </w:r>
      <w:r w:rsidRPr="00687A24">
        <w:t>https://doi.org/10.1136/ewjm.175.2.125</w:t>
      </w:r>
    </w:p>
    <w:p w14:paraId="3848E719" w14:textId="77777777" w:rsidR="00981D48" w:rsidRPr="002E03B7" w:rsidRDefault="00981D48" w:rsidP="00981D48">
      <w:pPr>
        <w:pStyle w:val="EndNoteBibliography"/>
        <w:spacing w:after="240"/>
      </w:pPr>
      <w:r w:rsidRPr="002E03B7">
        <w:t>13.</w:t>
      </w:r>
      <w:r w:rsidRPr="002E03B7">
        <w:tab/>
        <w:t xml:space="preserve">Higgins JPT, Thomas J, Chandler J, Cumpston M, Li T, Page MJ, et al., (editors). Cochrane Handbook for Systematic Reviews of Interventions version 6.4 (updated August 2023). London: Cochrane; 2023 [cited 2023]. Available from: </w:t>
      </w:r>
      <w:r w:rsidRPr="00687A24">
        <w:t>http://www.training.cochrane.org/handbook</w:t>
      </w:r>
      <w:r w:rsidRPr="002E03B7">
        <w:t>.</w:t>
      </w:r>
    </w:p>
    <w:p w14:paraId="5FD68412" w14:textId="77777777" w:rsidR="00981D48" w:rsidRPr="002E03B7" w:rsidRDefault="00981D48" w:rsidP="00981D48">
      <w:pPr>
        <w:pStyle w:val="EndNoteBibliography"/>
        <w:spacing w:after="240"/>
      </w:pPr>
      <w:r w:rsidRPr="002E03B7">
        <w:t>14.</w:t>
      </w:r>
      <w:r w:rsidRPr="002E03B7">
        <w:tab/>
        <w:t xml:space="preserve">Tufanaru C, Munn Z, Aromataris E, Campbell J, Hopp L. Chapter 3: Systematic reviews of effectiveness. In: Aromataris E, Munn Z, editors. </w:t>
      </w:r>
      <w:r w:rsidRPr="002E03B7">
        <w:rPr>
          <w:i/>
        </w:rPr>
        <w:t>Joanna Briggs Institute Reviewer's Manual</w:t>
      </w:r>
      <w:r w:rsidRPr="002E03B7">
        <w:t>: The Joanna Briggs Institute; 2017.</w:t>
      </w:r>
    </w:p>
    <w:p w14:paraId="43958626" w14:textId="77777777" w:rsidR="00981D48" w:rsidRPr="002E03B7" w:rsidRDefault="00981D48" w:rsidP="00981D48">
      <w:pPr>
        <w:pStyle w:val="EndNoteBibliography"/>
        <w:spacing w:after="240"/>
      </w:pPr>
      <w:r w:rsidRPr="002E03B7">
        <w:lastRenderedPageBreak/>
        <w:t>15.</w:t>
      </w:r>
      <w:r w:rsidRPr="002E03B7">
        <w:tab/>
        <w:t>Review Manager (RevMan) [Computer program]. Version 5.4. Copenhagen: The Nordic Cochrane Centre: The Cochrane Collaboration; 2020.</w:t>
      </w:r>
    </w:p>
    <w:p w14:paraId="5A4830F3" w14:textId="77777777" w:rsidR="00981D48" w:rsidRPr="002E03B7" w:rsidRDefault="00981D48" w:rsidP="00981D48">
      <w:pPr>
        <w:pStyle w:val="EndNoteBibliography"/>
        <w:spacing w:after="240"/>
      </w:pPr>
      <w:r w:rsidRPr="002E03B7">
        <w:t>16.</w:t>
      </w:r>
      <w:r w:rsidRPr="002E03B7">
        <w:tab/>
        <w:t>Mowat C, Cole A, Windsor A, Ahmad T, Arnott I, Driscoll R, et al. Guidelines for the management of inflammatory bowel disease in adults.</w:t>
      </w:r>
      <w:r w:rsidRPr="002E03B7">
        <w:rPr>
          <w:i/>
        </w:rPr>
        <w:t xml:space="preserve"> Gut</w:t>
      </w:r>
      <w:r w:rsidRPr="002E03B7">
        <w:t xml:space="preserve">. 2011;60(5):571-607. </w:t>
      </w:r>
      <w:r w:rsidRPr="00687A24">
        <w:t>https://doi.org/10.1136/gut.2010.224154</w:t>
      </w:r>
    </w:p>
    <w:p w14:paraId="1E8ACF9E" w14:textId="77777777" w:rsidR="00981D48" w:rsidRPr="002E03B7" w:rsidRDefault="00981D48" w:rsidP="00981D48">
      <w:pPr>
        <w:pStyle w:val="EndNoteBibliography"/>
        <w:spacing w:after="240"/>
      </w:pPr>
      <w:r w:rsidRPr="002E03B7">
        <w:t>17.</w:t>
      </w:r>
      <w:r w:rsidRPr="002E03B7">
        <w:tab/>
        <w:t>Ha F, Khalil H. Crohn's disease: a clinical update.</w:t>
      </w:r>
      <w:r w:rsidRPr="002E03B7">
        <w:rPr>
          <w:i/>
        </w:rPr>
        <w:t xml:space="preserve"> Therap Adv Gastroenterol</w:t>
      </w:r>
      <w:r w:rsidRPr="002E03B7">
        <w:t xml:space="preserve">. 2015;8(6):352-9. </w:t>
      </w:r>
      <w:r w:rsidRPr="00687A24">
        <w:t>https://doi.org/10.1177/1756283X15592585</w:t>
      </w:r>
    </w:p>
    <w:p w14:paraId="4E4BA51B" w14:textId="77777777" w:rsidR="00981D48" w:rsidRPr="002E03B7" w:rsidRDefault="00981D48" w:rsidP="00981D48">
      <w:pPr>
        <w:pStyle w:val="EndNoteBibliography"/>
        <w:spacing w:after="240"/>
      </w:pPr>
      <w:r w:rsidRPr="002E03B7">
        <w:t>18.</w:t>
      </w:r>
      <w:r w:rsidRPr="002E03B7">
        <w:tab/>
        <w:t>Rubin DT, Ananthakrishnan AN, Siegel CA, Sauer BG, Long MD. ACG Clinical Guideline: Ulcerative Colitis in Adults.</w:t>
      </w:r>
      <w:r w:rsidRPr="002E03B7">
        <w:rPr>
          <w:i/>
        </w:rPr>
        <w:t xml:space="preserve"> Am J Gastroenterol</w:t>
      </w:r>
      <w:r w:rsidRPr="002E03B7">
        <w:t xml:space="preserve">. 2019;114(3):384-413. </w:t>
      </w:r>
      <w:r w:rsidRPr="00687A24">
        <w:t>https://doi.org/10.14309/ajg.0000000000000152</w:t>
      </w:r>
    </w:p>
    <w:p w14:paraId="4709EC4D" w14:textId="77777777" w:rsidR="00981D48" w:rsidRPr="002E03B7" w:rsidRDefault="00981D48" w:rsidP="00981D48">
      <w:pPr>
        <w:pStyle w:val="EndNoteBibliography"/>
        <w:spacing w:after="240"/>
      </w:pPr>
      <w:r w:rsidRPr="002E03B7">
        <w:t>19.</w:t>
      </w:r>
      <w:r w:rsidRPr="002E03B7">
        <w:tab/>
        <w:t xml:space="preserve">The Gastroenterological Society of Australia (GESA). Clinical Update for General Practitioners and Physicians – Inflammatory Bowel Disease 2018 [Available from: </w:t>
      </w:r>
      <w:r w:rsidRPr="00687A24">
        <w:t>https://www.gesa.org.au/public/13/files/Education%20%26%20Resources/Clinical%20Practice%20Resources/IBD/2018_IBD_Clinical_Update_May_update.pdf</w:t>
      </w:r>
      <w:r w:rsidRPr="002E03B7">
        <w:t>.</w:t>
      </w:r>
    </w:p>
    <w:p w14:paraId="62BB2A99" w14:textId="77777777" w:rsidR="00981D48" w:rsidRPr="002E03B7" w:rsidRDefault="00981D48" w:rsidP="00981D48">
      <w:pPr>
        <w:pStyle w:val="EndNoteBibliography"/>
        <w:spacing w:after="240"/>
      </w:pPr>
      <w:r w:rsidRPr="002E03B7">
        <w:t>20.</w:t>
      </w:r>
      <w:r w:rsidRPr="002E03B7">
        <w:tab/>
        <w:t>Ng SC, Shi HY, Hamidi N, Underwood FE, Tang W, Benchimol EI, et al. Worldwide incidence and prevalence of inflammatory bowel disease in the 21st century: a systematic review of population-based studies.</w:t>
      </w:r>
      <w:r w:rsidRPr="002E03B7">
        <w:rPr>
          <w:i/>
        </w:rPr>
        <w:t xml:space="preserve"> Lancet</w:t>
      </w:r>
      <w:r w:rsidRPr="002E03B7">
        <w:t xml:space="preserve">. 2017;390(10114):2769-78. </w:t>
      </w:r>
      <w:r w:rsidRPr="00687A24">
        <w:t>https://doi.org/10.1016/S0140-6736(17)32448-0</w:t>
      </w:r>
    </w:p>
    <w:p w14:paraId="415E2D9D" w14:textId="77777777" w:rsidR="00981D48" w:rsidRPr="002E03B7" w:rsidRDefault="00981D48" w:rsidP="00981D48">
      <w:pPr>
        <w:pStyle w:val="EndNoteBibliography"/>
        <w:spacing w:after="240"/>
      </w:pPr>
      <w:r w:rsidRPr="002E03B7">
        <w:t>21.</w:t>
      </w:r>
      <w:r w:rsidRPr="002E03B7">
        <w:tab/>
        <w:t>Department of Health. National Strategic Action Plan for Inflammatory Bowel Disease. Canberra ACT: Commonwealth of Australia; 2019.</w:t>
      </w:r>
    </w:p>
    <w:p w14:paraId="5508A771" w14:textId="77777777" w:rsidR="00981D48" w:rsidRPr="002E03B7" w:rsidRDefault="00981D48" w:rsidP="00981D48">
      <w:pPr>
        <w:pStyle w:val="EndNoteBibliography"/>
        <w:spacing w:after="240"/>
      </w:pPr>
      <w:r w:rsidRPr="002E03B7">
        <w:t>22.</w:t>
      </w:r>
      <w:r w:rsidRPr="002E03B7">
        <w:tab/>
        <w:t>Lamb CA, Kennedy NA, Raine T, Hendy PA, Smith PJ, Limdi JK, et al. British Society of Gastroenterology consensus guidelines on the management of inflammatory bowel disease in adults.</w:t>
      </w:r>
      <w:r w:rsidRPr="002E03B7">
        <w:rPr>
          <w:i/>
        </w:rPr>
        <w:t xml:space="preserve"> Gut</w:t>
      </w:r>
      <w:r w:rsidRPr="002E03B7">
        <w:t xml:space="preserve">. 2019;68(Suppl 3):s1-s106. </w:t>
      </w:r>
      <w:r w:rsidRPr="00687A24">
        <w:t>https://doi.org/10.1136/gutjnl-2019-318484</w:t>
      </w:r>
    </w:p>
    <w:p w14:paraId="480C77DC" w14:textId="77777777" w:rsidR="00981D48" w:rsidRPr="002E03B7" w:rsidRDefault="00981D48" w:rsidP="00981D48">
      <w:pPr>
        <w:pStyle w:val="EndNoteBibliography"/>
        <w:spacing w:after="240"/>
      </w:pPr>
      <w:r w:rsidRPr="002E03B7">
        <w:t>23.</w:t>
      </w:r>
      <w:r w:rsidRPr="002E03B7">
        <w:tab/>
        <w:t>Ng JY, Liu H, Wang MC. Complementary and alternative medicine mention and recommendations in inflammatory bowel disease guidelines: systematic review and assessment using AGREE II.</w:t>
      </w:r>
      <w:r w:rsidRPr="002E03B7">
        <w:rPr>
          <w:i/>
        </w:rPr>
        <w:t xml:space="preserve"> BMC Complement Med Ther</w:t>
      </w:r>
      <w:r w:rsidRPr="002E03B7">
        <w:t xml:space="preserve">. 2023;23(1):230. </w:t>
      </w:r>
      <w:r w:rsidRPr="00687A24">
        <w:t>https://doi.org/10.1186/s12906-023-04062-0</w:t>
      </w:r>
    </w:p>
    <w:p w14:paraId="215F1CA6" w14:textId="77777777" w:rsidR="00981D48" w:rsidRPr="002E03B7" w:rsidRDefault="00981D48" w:rsidP="00981D48">
      <w:pPr>
        <w:pStyle w:val="EndNoteBibliography"/>
        <w:spacing w:after="240"/>
      </w:pPr>
      <w:r w:rsidRPr="002E03B7">
        <w:t>24.</w:t>
      </w:r>
      <w:r w:rsidRPr="002E03B7">
        <w:tab/>
        <w:t>Ghassab-Abdollahi N, Malekian S, Mirghafourvand M, Farshbaf-Khalili A. The effect of Nigella sativa on oxidative stress and inflammatory biomarkers: a systematic review and meta-analysis.</w:t>
      </w:r>
      <w:r w:rsidRPr="002E03B7">
        <w:rPr>
          <w:i/>
        </w:rPr>
        <w:t xml:space="preserve"> Journal of Complementary and Integrative Medicine</w:t>
      </w:r>
      <w:r w:rsidRPr="002E03B7">
        <w:t xml:space="preserve">. 2021;18(2):235-59. </w:t>
      </w:r>
      <w:r w:rsidRPr="00687A24">
        <w:t>https://doi.org/10.1515/jcim-2019-0198</w:t>
      </w:r>
    </w:p>
    <w:p w14:paraId="58DACB18" w14:textId="77777777" w:rsidR="00981D48" w:rsidRPr="002E03B7" w:rsidRDefault="00981D48" w:rsidP="00981D48">
      <w:pPr>
        <w:pStyle w:val="EndNoteBibliography"/>
        <w:spacing w:after="240"/>
      </w:pPr>
      <w:r w:rsidRPr="002E03B7">
        <w:t>25.</w:t>
      </w:r>
      <w:r w:rsidRPr="002E03B7">
        <w:tab/>
        <w:t>Montazeri RS, Fatahi S, Sohouli MH, Abu-Zaid A, Santos HO, Gaman MA, et al. The effect of nigella sativa on biomarkers of inflammation and oxidative stress: A systematic review and meta-analysis of randomized controlled trials.</w:t>
      </w:r>
      <w:r w:rsidRPr="002E03B7">
        <w:rPr>
          <w:i/>
        </w:rPr>
        <w:t xml:space="preserve"> Journal of Food Biochemistry</w:t>
      </w:r>
      <w:r w:rsidRPr="002E03B7">
        <w:t xml:space="preserve">. 2021;45(4):e13625. </w:t>
      </w:r>
      <w:r w:rsidRPr="00687A24">
        <w:t>https://doi.org/10.1111/jfbc.13625</w:t>
      </w:r>
    </w:p>
    <w:p w14:paraId="5CAE39CC" w14:textId="77777777" w:rsidR="00981D48" w:rsidRPr="002E03B7" w:rsidRDefault="00981D48" w:rsidP="00981D48">
      <w:pPr>
        <w:pStyle w:val="EndNoteBibliography"/>
        <w:spacing w:after="240"/>
      </w:pPr>
      <w:r w:rsidRPr="002E03B7">
        <w:t>26.</w:t>
      </w:r>
      <w:r w:rsidRPr="002E03B7">
        <w:tab/>
        <w:t>Liu F, Li D, Wang X, Cui Y, Li X. Polyphenols intervention is an effective strategy to ameliorate inflammatory bowel disease: a systematic review and meta-analysis.</w:t>
      </w:r>
      <w:r w:rsidRPr="002E03B7">
        <w:rPr>
          <w:i/>
        </w:rPr>
        <w:t xml:space="preserve"> Int J Food Sci Nutr</w:t>
      </w:r>
      <w:r w:rsidRPr="002E03B7">
        <w:t xml:space="preserve">. 2021;72(1):14-25. </w:t>
      </w:r>
      <w:r w:rsidRPr="00687A24">
        <w:t>https://doi.org/10.1080/09637486.2020.1760220</w:t>
      </w:r>
    </w:p>
    <w:p w14:paraId="22EC3E66" w14:textId="77777777" w:rsidR="00981D48" w:rsidRPr="002E03B7" w:rsidRDefault="00981D48" w:rsidP="00981D48">
      <w:pPr>
        <w:pStyle w:val="EndNoteBibliography"/>
        <w:spacing w:after="240"/>
      </w:pPr>
      <w:r w:rsidRPr="002E03B7">
        <w:t>27.</w:t>
      </w:r>
      <w:r w:rsidRPr="002E03B7">
        <w:tab/>
        <w:t>Morvaridzadeh M, Sadeghi E, Agah S, Fazelian S, Rahimlou M, Kern FG, et al. Effect of ginger (Zingiber officinale) supplementation on oxidative stress parameters: A systematic review and meta-analysis.</w:t>
      </w:r>
      <w:r w:rsidRPr="002E03B7">
        <w:rPr>
          <w:i/>
        </w:rPr>
        <w:t xml:space="preserve"> Journal of Food Biochemistry</w:t>
      </w:r>
      <w:r w:rsidRPr="002E03B7">
        <w:t xml:space="preserve">. 2021;45(2):e13612. </w:t>
      </w:r>
      <w:r w:rsidRPr="00687A24">
        <w:t>https://doi.org/10.1111/jfbc.13612</w:t>
      </w:r>
    </w:p>
    <w:p w14:paraId="5C22891F" w14:textId="77777777" w:rsidR="00981D48" w:rsidRPr="002E03B7" w:rsidRDefault="00981D48" w:rsidP="00981D48">
      <w:pPr>
        <w:pStyle w:val="EndNoteBibliography"/>
        <w:spacing w:after="240"/>
      </w:pPr>
      <w:r w:rsidRPr="002E03B7">
        <w:t>28.</w:t>
      </w:r>
      <w:r w:rsidRPr="002E03B7">
        <w:tab/>
        <w:t>Ardiana M, Pikir BS, Santoso A, Hermawan HO, Al-Farabi MJ. Effect of Supplementation on Oxidative Stress and Antioxidant Parameters: A Meta-Analysis of Randomized Controlled Trials.</w:t>
      </w:r>
      <w:r w:rsidRPr="002E03B7">
        <w:rPr>
          <w:i/>
        </w:rPr>
        <w:t xml:space="preserve"> Scientific World Journal</w:t>
      </w:r>
      <w:r w:rsidRPr="002E03B7">
        <w:t xml:space="preserve">. 2020;2020:1-7. </w:t>
      </w:r>
      <w:r w:rsidRPr="00687A24">
        <w:t>https://doi.org/10.1155/2020/2390706</w:t>
      </w:r>
    </w:p>
    <w:p w14:paraId="33F361B3" w14:textId="77777777" w:rsidR="00981D48" w:rsidRPr="002E03B7" w:rsidRDefault="00981D48" w:rsidP="00981D48">
      <w:pPr>
        <w:pStyle w:val="EndNoteBibliography"/>
        <w:spacing w:after="240"/>
      </w:pPr>
      <w:r w:rsidRPr="002E03B7">
        <w:t>29.</w:t>
      </w:r>
      <w:r w:rsidRPr="002E03B7">
        <w:tab/>
        <w:t>Chandan S, Mohan BP, Chandan OC, Ahmad R, Challa A, Tummala H, et al. Curcumin use in ulcerative colitis: is it ready for prime time? A systematic review and meta-analysis of clinical trials.</w:t>
      </w:r>
      <w:r w:rsidRPr="002E03B7">
        <w:rPr>
          <w:i/>
        </w:rPr>
        <w:t xml:space="preserve"> Ann Gastroenterol</w:t>
      </w:r>
      <w:r w:rsidRPr="002E03B7">
        <w:t xml:space="preserve">. 2020;33(1):53-8. </w:t>
      </w:r>
      <w:r w:rsidRPr="00687A24">
        <w:t>https://doi.org/10.20524/aog.2019.0439</w:t>
      </w:r>
    </w:p>
    <w:p w14:paraId="1AF7D809" w14:textId="77777777" w:rsidR="00981D48" w:rsidRPr="00FD7468" w:rsidRDefault="00981D48" w:rsidP="00981D48">
      <w:pPr>
        <w:pStyle w:val="EndNoteBibliography"/>
        <w:spacing w:after="240"/>
      </w:pPr>
      <w:r w:rsidRPr="002E03B7">
        <w:t>30.</w:t>
      </w:r>
      <w:r w:rsidRPr="002E03B7">
        <w:tab/>
        <w:t>Coelho MR, Romi MD, Ferreira DMTP, Zaltman C, Soares-Mota M. The Use of Curcumin as a Complementary Therapy in Ulcerative Colitis: A Systematic Review of Randomized Controlled Clinical Trials.</w:t>
      </w:r>
      <w:r w:rsidRPr="002E03B7">
        <w:rPr>
          <w:i/>
        </w:rPr>
        <w:t xml:space="preserve"> </w:t>
      </w:r>
      <w:r w:rsidRPr="00FD7468">
        <w:rPr>
          <w:i/>
        </w:rPr>
        <w:t>Nutrients</w:t>
      </w:r>
      <w:r w:rsidRPr="00FD7468">
        <w:t>. 2020;12(8):2296. https://doi.org/10.3390/nu12082296</w:t>
      </w:r>
    </w:p>
    <w:p w14:paraId="31279A1A" w14:textId="77777777" w:rsidR="00981D48" w:rsidRPr="002E03B7" w:rsidRDefault="00981D48" w:rsidP="00981D48">
      <w:pPr>
        <w:pStyle w:val="EndNoteBibliography"/>
        <w:spacing w:after="240"/>
      </w:pPr>
      <w:r w:rsidRPr="00FD7468">
        <w:lastRenderedPageBreak/>
        <w:t>31.</w:t>
      </w:r>
      <w:r w:rsidRPr="00FD7468">
        <w:tab/>
        <w:t xml:space="preserve">Goulart RDA, Barbalho SM, Rubira CJ, Araujo AC, Lima VM, Rogerio Leoni B, et al. </w:t>
      </w:r>
      <w:r w:rsidRPr="002E03B7">
        <w:t>Curcumin therapy for ulcerative colitis remission: systematic review and meta-analysis.</w:t>
      </w:r>
      <w:r w:rsidRPr="002E03B7">
        <w:rPr>
          <w:i/>
        </w:rPr>
        <w:t xml:space="preserve"> Expert Review of Gastroenterology and Hepatology</w:t>
      </w:r>
      <w:r w:rsidRPr="002E03B7">
        <w:t xml:space="preserve">. 2020;14(12):1171-9. </w:t>
      </w:r>
      <w:r w:rsidRPr="00687A24">
        <w:t>https://doi.org/10.1080/17474124.2020.1808460</w:t>
      </w:r>
    </w:p>
    <w:p w14:paraId="574FA033" w14:textId="77777777" w:rsidR="00981D48" w:rsidRPr="002E03B7" w:rsidRDefault="00981D48" w:rsidP="00981D48">
      <w:pPr>
        <w:pStyle w:val="EndNoteBibliography"/>
        <w:spacing w:after="240"/>
      </w:pPr>
      <w:r w:rsidRPr="002E03B7">
        <w:t>32.</w:t>
      </w:r>
      <w:r w:rsidRPr="002E03B7">
        <w:tab/>
        <w:t>Goulart RA, Barbalho SM, Lima VM, Souza GA, Matias JN, Araujo AC, et al. Effects of the Use of Curcumin on Ulcerative Colitis and Crohn's Disease: A Systematic Review.</w:t>
      </w:r>
      <w:r w:rsidRPr="002E03B7">
        <w:rPr>
          <w:i/>
        </w:rPr>
        <w:t xml:space="preserve"> Journal of Medicinal Food</w:t>
      </w:r>
      <w:r w:rsidRPr="002E03B7">
        <w:t xml:space="preserve">. 2020;05(7):05. </w:t>
      </w:r>
      <w:r w:rsidRPr="00687A24">
        <w:t>https://doi.org/10.1089/jmf.2020.0129</w:t>
      </w:r>
    </w:p>
    <w:p w14:paraId="24C1ACAE" w14:textId="77777777" w:rsidR="00981D48" w:rsidRPr="002E03B7" w:rsidRDefault="00981D48" w:rsidP="00981D48">
      <w:pPr>
        <w:pStyle w:val="EndNoteBibliography"/>
        <w:spacing w:after="240"/>
      </w:pPr>
      <w:r w:rsidRPr="002E03B7">
        <w:t>33.</w:t>
      </w:r>
      <w:r w:rsidRPr="002E03B7">
        <w:tab/>
        <w:t>Hallajzadeh J, Milajerdi A, Mobini M, Amirani E, Azizi S, Nikkhah E, et al. Effects of Nigella sativa on glycemic control, lipid profiles, and biomarkers of inflammatory and oxidative stress: A systematic review and meta-analysis of randomized controlled clinical trials.</w:t>
      </w:r>
      <w:r w:rsidRPr="002E03B7">
        <w:rPr>
          <w:i/>
        </w:rPr>
        <w:t xml:space="preserve"> Phytotherapy Research</w:t>
      </w:r>
      <w:r w:rsidRPr="002E03B7">
        <w:t xml:space="preserve">. 2020;34(10):2586-608. </w:t>
      </w:r>
      <w:r w:rsidRPr="00687A24">
        <w:t>https://doi.org/10.1002/ptr.6708</w:t>
      </w:r>
    </w:p>
    <w:p w14:paraId="350A551F" w14:textId="77777777" w:rsidR="00981D48" w:rsidRPr="002E03B7" w:rsidRDefault="00981D48" w:rsidP="00981D48">
      <w:pPr>
        <w:pStyle w:val="EndNoteBibliography"/>
        <w:spacing w:after="240"/>
      </w:pPr>
      <w:r w:rsidRPr="002E03B7">
        <w:t>34.</w:t>
      </w:r>
      <w:r w:rsidRPr="002E03B7">
        <w:tab/>
        <w:t>Jalali M, Mahmoodi M, Moosavian SP, Jalali R, Ferns G, Mosallanezhad A, et al. The effects of ginger supplementation on markers of inflammatory and oxidative stress: A systematic review and meta-analysis of clinical trials.</w:t>
      </w:r>
      <w:r w:rsidRPr="002E03B7">
        <w:rPr>
          <w:i/>
        </w:rPr>
        <w:t xml:space="preserve"> Phytotherapy Research</w:t>
      </w:r>
      <w:r w:rsidRPr="002E03B7">
        <w:t xml:space="preserve">. 2020;34(8):1723-33. </w:t>
      </w:r>
      <w:r w:rsidRPr="00687A24">
        <w:t>https://doi.org/10.1002/ptr.6638</w:t>
      </w:r>
    </w:p>
    <w:p w14:paraId="68704BCB" w14:textId="77777777" w:rsidR="00981D48" w:rsidRPr="002E03B7" w:rsidRDefault="00981D48" w:rsidP="00981D48">
      <w:pPr>
        <w:pStyle w:val="EndNoteBibliography"/>
        <w:spacing w:after="240"/>
      </w:pPr>
      <w:r w:rsidRPr="002E03B7">
        <w:t>35.</w:t>
      </w:r>
      <w:r w:rsidRPr="002E03B7">
        <w:tab/>
        <w:t>Mohit M, Farrokhzad A, Faraji SN, Heidarzadeh-Esfahani N, Kafeshani M. Effect of Nigella sativa L. supplementation on inflammatory and oxidative stress indicators: A systematic review and meta-analysis of controlled clinical trials.</w:t>
      </w:r>
      <w:r w:rsidRPr="002E03B7">
        <w:rPr>
          <w:i/>
        </w:rPr>
        <w:t xml:space="preserve"> Complementary Therapies in Medicine</w:t>
      </w:r>
      <w:r w:rsidRPr="002E03B7">
        <w:t xml:space="preserve">. 2020;54:102535. </w:t>
      </w:r>
      <w:r w:rsidRPr="00687A24">
        <w:t>https://doi.org/10.1016/j.ctim.2020.102535</w:t>
      </w:r>
    </w:p>
    <w:p w14:paraId="37189A2A" w14:textId="77777777" w:rsidR="00981D48" w:rsidRPr="002E03B7" w:rsidRDefault="00981D48" w:rsidP="00981D48">
      <w:pPr>
        <w:pStyle w:val="EndNoteBibliography"/>
        <w:spacing w:after="240"/>
      </w:pPr>
      <w:r w:rsidRPr="002E03B7">
        <w:t>36.</w:t>
      </w:r>
      <w:r w:rsidRPr="002E03B7">
        <w:tab/>
        <w:t>Zheng T, Wang X, Chen Z, He A, Zheng Z, Liu G. Efficacy of adjuvant curcumin therapy in ulcerative colitis: A meta-analysis of randomized controlled trials.</w:t>
      </w:r>
      <w:r w:rsidRPr="002E03B7">
        <w:rPr>
          <w:i/>
        </w:rPr>
        <w:t xml:space="preserve"> Journal of Gastroenterology &amp; Hepatology</w:t>
      </w:r>
      <w:r w:rsidRPr="002E03B7">
        <w:t xml:space="preserve">. 2020;35(5):722-9. </w:t>
      </w:r>
      <w:r w:rsidRPr="00687A24">
        <w:t>https://doi.org/10.1111/jgh.14911</w:t>
      </w:r>
    </w:p>
    <w:p w14:paraId="45DF1AEB" w14:textId="77777777" w:rsidR="00981D48" w:rsidRPr="002E03B7" w:rsidRDefault="00981D48" w:rsidP="00981D48">
      <w:pPr>
        <w:pStyle w:val="EndNoteBibliography"/>
        <w:spacing w:after="240"/>
      </w:pPr>
      <w:r w:rsidRPr="002E03B7">
        <w:t>37.</w:t>
      </w:r>
      <w:r w:rsidRPr="002E03B7">
        <w:tab/>
        <w:t>Tavakoly R, Arab A, Vallianou N, Clark CCT, Hadi A, Ghaedi E, et al. The effect of Nigella sativa L. supplementation on serum C-reactive protein: A systematic review and meta-analysis of randomized controlled trials.</w:t>
      </w:r>
      <w:r w:rsidRPr="002E03B7">
        <w:rPr>
          <w:i/>
        </w:rPr>
        <w:t xml:space="preserve"> Complementary Therapies in Medicine</w:t>
      </w:r>
      <w:r w:rsidRPr="002E03B7">
        <w:t xml:space="preserve">. 2019;45:149-55. </w:t>
      </w:r>
      <w:r w:rsidRPr="00687A24">
        <w:t>https://doi.org/10.1016/j.ctim.2019.06.008</w:t>
      </w:r>
    </w:p>
    <w:p w14:paraId="1B188529" w14:textId="77777777" w:rsidR="00981D48" w:rsidRPr="00FD7468" w:rsidRDefault="00981D48" w:rsidP="00981D48">
      <w:pPr>
        <w:pStyle w:val="EndNoteBibliography"/>
        <w:spacing w:after="240"/>
      </w:pPr>
      <w:r w:rsidRPr="002E03B7">
        <w:t>38.</w:t>
      </w:r>
      <w:r w:rsidRPr="002E03B7">
        <w:tab/>
        <w:t>Grammatikopoulou MG, Gkiouras K, Theodoridis X, Asteriou E, Forbes A, Bogdanos DP. Oral Adjuvant Curcumin Therapy for Attaining Clinical Remission in Ulcerative Colitis: A Systematic Review and Meta-Analysis of Randomized Controlled Trials.</w:t>
      </w:r>
      <w:r w:rsidRPr="002E03B7">
        <w:rPr>
          <w:i/>
        </w:rPr>
        <w:t xml:space="preserve"> </w:t>
      </w:r>
      <w:r w:rsidRPr="00FD7468">
        <w:rPr>
          <w:i/>
        </w:rPr>
        <w:t>Nutrients</w:t>
      </w:r>
      <w:r w:rsidRPr="00FD7468">
        <w:t>. 2018;10(11):12. https://doi.org/10.3390/nu10111737</w:t>
      </w:r>
    </w:p>
    <w:p w14:paraId="16B93CEE" w14:textId="77777777" w:rsidR="00981D48" w:rsidRPr="002E03B7" w:rsidRDefault="00981D48" w:rsidP="00981D48">
      <w:pPr>
        <w:pStyle w:val="EndNoteBibliography"/>
        <w:spacing w:after="240"/>
      </w:pPr>
      <w:r w:rsidRPr="00FD7468">
        <w:t>39.</w:t>
      </w:r>
      <w:r w:rsidRPr="00FD7468">
        <w:tab/>
        <w:t xml:space="preserve">Iqbal U, Anwar H, Quadri AA. </w:t>
      </w:r>
      <w:r w:rsidRPr="002E03B7">
        <w:t>Use of Curcumin in Achieving Clinical and Endoscopic Remission in Ulcerative Colitis: A Systematic Review and Meta-analysis.</w:t>
      </w:r>
      <w:r w:rsidRPr="002E03B7">
        <w:rPr>
          <w:i/>
        </w:rPr>
        <w:t xml:space="preserve"> American Journal of the Medical Sciences</w:t>
      </w:r>
      <w:r w:rsidRPr="002E03B7">
        <w:t xml:space="preserve">. 2018;356(4):350-6. </w:t>
      </w:r>
      <w:r w:rsidRPr="00687A24">
        <w:t>https://doi.org/10.1016/j.amjms.2018.06.023</w:t>
      </w:r>
    </w:p>
    <w:p w14:paraId="5B63316E" w14:textId="77777777" w:rsidR="00981D48" w:rsidRPr="002E03B7" w:rsidRDefault="00981D48" w:rsidP="00981D48">
      <w:pPr>
        <w:pStyle w:val="EndNoteBibliography"/>
        <w:spacing w:after="240"/>
      </w:pPr>
      <w:r w:rsidRPr="00FD7468">
        <w:t>40.</w:t>
      </w:r>
      <w:r w:rsidRPr="00FD7468">
        <w:tab/>
        <w:t xml:space="preserve">Restellini S, Kherad O, Bessissow T, Menard C, Martel M, Taheri Tanjani M, et al. </w:t>
      </w:r>
      <w:r w:rsidRPr="002E03B7">
        <w:t>Systematic review and meta-analysis of colon cleansing preparations in patients with inflammatory bowel disease.</w:t>
      </w:r>
      <w:r w:rsidRPr="002E03B7">
        <w:rPr>
          <w:i/>
        </w:rPr>
        <w:t xml:space="preserve"> World Journal of Gastroenterology</w:t>
      </w:r>
      <w:r w:rsidRPr="002E03B7">
        <w:t xml:space="preserve">. 2017;23(32):5994-6002. </w:t>
      </w:r>
      <w:r w:rsidRPr="00687A24">
        <w:t>https://doi.org/10.3748/wjg.v23.i32.5994</w:t>
      </w:r>
    </w:p>
    <w:p w14:paraId="076C20EE" w14:textId="77777777" w:rsidR="00981D48" w:rsidRPr="002E03B7" w:rsidRDefault="00981D48" w:rsidP="00981D48">
      <w:pPr>
        <w:pStyle w:val="EndNoteBibliography"/>
        <w:spacing w:after="240"/>
      </w:pPr>
      <w:r w:rsidRPr="002E03B7">
        <w:t>41.</w:t>
      </w:r>
      <w:r w:rsidRPr="002E03B7">
        <w:tab/>
        <w:t>Kafil TS, Nguyen TM, Patton PH, MacDonald JK, Chande N, McDonald JWD. Interventions for treating collagenous colitis.</w:t>
      </w:r>
      <w:r w:rsidRPr="002E03B7">
        <w:rPr>
          <w:i/>
        </w:rPr>
        <w:t xml:space="preserve"> Cochrane Database of Systematic Reviews</w:t>
      </w:r>
      <w:r w:rsidRPr="002E03B7">
        <w:t xml:space="preserve">. 2017;11(11):CD003575. </w:t>
      </w:r>
      <w:r w:rsidRPr="00687A24">
        <w:t>https://doi.org/10.1002/14651858.CD003575.pub6</w:t>
      </w:r>
    </w:p>
    <w:p w14:paraId="5A380760" w14:textId="77777777" w:rsidR="00981D48" w:rsidRPr="002E03B7" w:rsidRDefault="00981D48" w:rsidP="00981D48">
      <w:pPr>
        <w:pStyle w:val="EndNoteBibliography"/>
        <w:spacing w:after="240"/>
      </w:pPr>
      <w:r w:rsidRPr="002E03B7">
        <w:t>42.</w:t>
      </w:r>
      <w:r w:rsidRPr="002E03B7">
        <w:tab/>
        <w:t>Kim S, Lee BH, Zhang X, Park JW, Lee S, Lee H. Adjunctive herbal medicine therapy for inflammatory bowel disease: A systematic review and meta-analysis.</w:t>
      </w:r>
      <w:r w:rsidRPr="002E03B7">
        <w:rPr>
          <w:i/>
        </w:rPr>
        <w:t xml:space="preserve"> European Journal of Integrative Medicine</w:t>
      </w:r>
      <w:r w:rsidRPr="002E03B7">
        <w:t xml:space="preserve">. 2017;12:12-22. </w:t>
      </w:r>
      <w:r w:rsidRPr="00687A24">
        <w:t>https://doi.org/10.1016/j.eujim.2017.03.009</w:t>
      </w:r>
    </w:p>
    <w:p w14:paraId="327FE191" w14:textId="77777777" w:rsidR="00981D48" w:rsidRPr="002E03B7" w:rsidRDefault="00981D48" w:rsidP="00981D48">
      <w:pPr>
        <w:pStyle w:val="EndNoteBibliography"/>
        <w:spacing w:after="240"/>
      </w:pPr>
      <w:r w:rsidRPr="002E03B7">
        <w:t>43.</w:t>
      </w:r>
      <w:r w:rsidRPr="002E03B7">
        <w:tab/>
        <w:t>Schneider A, Hossain I, VanderMolen J, Nicol K. Comparison of remicade to curcumin for the treatment of Crohn's disease: A systematic review.</w:t>
      </w:r>
      <w:r w:rsidRPr="002E03B7">
        <w:rPr>
          <w:i/>
        </w:rPr>
        <w:t xml:space="preserve"> Complementary Therapies in Medicine</w:t>
      </w:r>
      <w:r w:rsidRPr="002E03B7">
        <w:t xml:space="preserve">. 2017;33:32-8. </w:t>
      </w:r>
      <w:r w:rsidRPr="00687A24">
        <w:t>https://doi.org/10.1016/j.ctim.2017.06.002</w:t>
      </w:r>
    </w:p>
    <w:p w14:paraId="6EFD3C88" w14:textId="77777777" w:rsidR="00981D48" w:rsidRPr="002E03B7" w:rsidRDefault="00981D48" w:rsidP="00981D48">
      <w:pPr>
        <w:pStyle w:val="EndNoteBibliography"/>
        <w:spacing w:after="240"/>
      </w:pPr>
      <w:r w:rsidRPr="002E03B7">
        <w:t>44.</w:t>
      </w:r>
      <w:r w:rsidRPr="002E03B7">
        <w:tab/>
        <w:t>Simadibrata M, Halimkesuma CC, Suwita BM. Efficacy of Curcumin as Adjuvant Therapy to Induce or Maintain Remission in Ulcerative Colitis Patients: an Evidence-based Clinical Review.</w:t>
      </w:r>
      <w:r w:rsidRPr="002E03B7">
        <w:rPr>
          <w:i/>
        </w:rPr>
        <w:t xml:space="preserve"> Acta Medica Indonesiana</w:t>
      </w:r>
      <w:r w:rsidRPr="002E03B7">
        <w:t xml:space="preserve">. 2017;49(4):363-8. </w:t>
      </w:r>
    </w:p>
    <w:p w14:paraId="04082AD7" w14:textId="77777777" w:rsidR="00981D48" w:rsidRPr="002E03B7" w:rsidRDefault="00981D48" w:rsidP="00981D48">
      <w:pPr>
        <w:pStyle w:val="EndNoteBibliography"/>
        <w:spacing w:after="240"/>
      </w:pPr>
      <w:r w:rsidRPr="002E03B7">
        <w:lastRenderedPageBreak/>
        <w:t>45.</w:t>
      </w:r>
      <w:r w:rsidRPr="002E03B7">
        <w:tab/>
        <w:t>Langhorst J, Wulfert H, Lauche R, Klose P, Cramer H, Dobos GJ, et al. Systematic review of complementary and alternative medicine treatments in inflammatory bowel diseases.</w:t>
      </w:r>
      <w:r w:rsidRPr="002E03B7">
        <w:rPr>
          <w:i/>
        </w:rPr>
        <w:t xml:space="preserve"> Journal of Crohn's &amp; colitis</w:t>
      </w:r>
      <w:r w:rsidRPr="002E03B7">
        <w:t xml:space="preserve">. 2015;9(1):86-106. </w:t>
      </w:r>
      <w:r w:rsidRPr="00687A24">
        <w:t>https://doi.org/10.1093/ecco-jcc/jju007</w:t>
      </w:r>
    </w:p>
    <w:p w14:paraId="48603047" w14:textId="77777777" w:rsidR="00981D48" w:rsidRPr="002E03B7" w:rsidRDefault="00981D48" w:rsidP="00981D48">
      <w:pPr>
        <w:pStyle w:val="EndNoteBibliography"/>
        <w:spacing w:after="240"/>
      </w:pPr>
      <w:r w:rsidRPr="002E03B7">
        <w:t>46.</w:t>
      </w:r>
      <w:r w:rsidRPr="002E03B7">
        <w:tab/>
        <w:t>Ng SC, Lam YT, Tsoi KK, Chan FK, Sung JJ, Wu JC. Systematic review: the efficacy of herbal therapy in inflammatory bowel disease.</w:t>
      </w:r>
      <w:r w:rsidRPr="002E03B7">
        <w:rPr>
          <w:i/>
        </w:rPr>
        <w:t xml:space="preserve"> Alimentary Pharmacology &amp; Therapeutics</w:t>
      </w:r>
      <w:r w:rsidRPr="002E03B7">
        <w:t xml:space="preserve">. 2013;38(8):854-63. </w:t>
      </w:r>
      <w:r w:rsidRPr="00687A24">
        <w:t>https://doi.org/10.1111/apt.12464</w:t>
      </w:r>
    </w:p>
    <w:p w14:paraId="2D28FA26" w14:textId="77777777" w:rsidR="00981D48" w:rsidRPr="002E03B7" w:rsidRDefault="00981D48" w:rsidP="00981D48">
      <w:pPr>
        <w:pStyle w:val="EndNoteBibliography"/>
        <w:spacing w:after="240"/>
      </w:pPr>
      <w:r w:rsidRPr="002E03B7">
        <w:t>47.</w:t>
      </w:r>
      <w:r w:rsidRPr="002E03B7">
        <w:tab/>
        <w:t>Rahimi R, Nikfar S, Abdollahi M. Comparison of the efficacy and tolerability of herbal medicines with 5-aminosalisylates in inflammatory bowel disease: A meta-analysis of placebo controlled clinical trials involving 812 patients.</w:t>
      </w:r>
      <w:r w:rsidRPr="002E03B7">
        <w:rPr>
          <w:i/>
        </w:rPr>
        <w:t xml:space="preserve"> International Journal of Pharmacology</w:t>
      </w:r>
      <w:r w:rsidRPr="002E03B7">
        <w:t xml:space="preserve">. 2013;9(4):227-44. </w:t>
      </w:r>
      <w:r w:rsidRPr="00687A24">
        <w:t>https://doi.org/10.3923/ijp.2013.227.244</w:t>
      </w:r>
    </w:p>
    <w:p w14:paraId="18113BEE" w14:textId="77777777" w:rsidR="00981D48" w:rsidRPr="002E03B7" w:rsidRDefault="00981D48" w:rsidP="00981D48">
      <w:pPr>
        <w:pStyle w:val="EndNoteBibliography"/>
        <w:spacing w:after="240"/>
      </w:pPr>
      <w:r w:rsidRPr="002E03B7">
        <w:t>48.</w:t>
      </w:r>
      <w:r w:rsidRPr="002E03B7">
        <w:tab/>
        <w:t>Kumar S, Ahuja V, Kumar A, Sankar MJ, Alan CM. Efficacy of Curcumin (turmeric) in the treatment of InflammatoryBowel Disease: A systematic review.</w:t>
      </w:r>
      <w:r w:rsidRPr="002E03B7">
        <w:rPr>
          <w:i/>
        </w:rPr>
        <w:t xml:space="preserve"> Inflammatory Bowel Diseases</w:t>
      </w:r>
      <w:r w:rsidRPr="002E03B7">
        <w:t xml:space="preserve">. 2011;17(SUPPL. 2):S16. </w:t>
      </w:r>
      <w:r w:rsidRPr="00687A24">
        <w:t>https://doi.org/10.1002/ibd.21939</w:t>
      </w:r>
    </w:p>
    <w:p w14:paraId="6834CECF" w14:textId="77777777" w:rsidR="00981D48" w:rsidRPr="002E03B7" w:rsidRDefault="00981D48" w:rsidP="00981D48">
      <w:pPr>
        <w:pStyle w:val="EndNoteBibliography"/>
        <w:spacing w:after="240"/>
      </w:pPr>
      <w:r w:rsidRPr="002E03B7">
        <w:t>49.</w:t>
      </w:r>
      <w:r w:rsidRPr="002E03B7">
        <w:tab/>
        <w:t>Ernst E. Christmas 2008: Seasonal Fayre: frankincense: systematic review.</w:t>
      </w:r>
      <w:r w:rsidRPr="002E03B7">
        <w:rPr>
          <w:i/>
        </w:rPr>
        <w:t xml:space="preserve"> BMJ</w:t>
      </w:r>
      <w:r w:rsidRPr="002E03B7">
        <w:t xml:space="preserve">. 2008;337(7684):a2813. </w:t>
      </w:r>
      <w:r w:rsidRPr="00687A24">
        <w:t>https://doi.org/10.1136/bmj.a2813</w:t>
      </w:r>
    </w:p>
    <w:p w14:paraId="4CEEC1A0" w14:textId="77777777" w:rsidR="00981D48" w:rsidRPr="002E03B7" w:rsidRDefault="00981D48" w:rsidP="00981D48">
      <w:pPr>
        <w:pStyle w:val="EndNoteBibliography"/>
        <w:spacing w:after="240"/>
      </w:pPr>
      <w:r w:rsidRPr="002E03B7">
        <w:t>50.</w:t>
      </w:r>
      <w:r w:rsidRPr="002E03B7">
        <w:tab/>
        <w:t>Moole H, Settypalli S, Ahmed Z, Dharmapuri S, Boddireddy R, Moole V, et al. Outcomes Research.</w:t>
      </w:r>
      <w:r w:rsidRPr="002E03B7">
        <w:rPr>
          <w:i/>
        </w:rPr>
        <w:t xml:space="preserve"> Am J Gastroenterol</w:t>
      </w:r>
      <w:r w:rsidRPr="002E03B7">
        <w:t xml:space="preserve">. 2016;111(S1):S400-S51. </w:t>
      </w:r>
      <w:r w:rsidRPr="00687A24">
        <w:t>https://doi.org/10.1038/ajg.2016.360</w:t>
      </w:r>
    </w:p>
    <w:p w14:paraId="7E86FC93" w14:textId="77777777" w:rsidR="00981D48" w:rsidRPr="002E03B7" w:rsidRDefault="00981D48" w:rsidP="00981D48">
      <w:pPr>
        <w:pStyle w:val="EndNoteBibliography"/>
        <w:spacing w:after="240"/>
      </w:pPr>
      <w:r w:rsidRPr="002E03B7">
        <w:t>51.</w:t>
      </w:r>
      <w:r w:rsidRPr="002E03B7">
        <w:tab/>
        <w:t>Moole H, Yerasi C, Moole V, Dharmapuri S, Uppu A. A systematic review and meta-analysis of randomized controlled trials: Improvement in endoscopic disease activity of ulcerative colitis with curcumin treatment.</w:t>
      </w:r>
      <w:r w:rsidRPr="002E03B7">
        <w:rPr>
          <w:i/>
        </w:rPr>
        <w:t xml:space="preserve"> Gastrointestinal Endoscopy</w:t>
      </w:r>
      <w:r w:rsidRPr="002E03B7">
        <w:t xml:space="preserve">. 2016;83(5 SUPPL. 1):AB294. </w:t>
      </w:r>
    </w:p>
    <w:p w14:paraId="1B94915C" w14:textId="77777777" w:rsidR="00981D48" w:rsidRPr="002E03B7" w:rsidRDefault="00981D48" w:rsidP="00981D48">
      <w:pPr>
        <w:pStyle w:val="EndNoteBibliography"/>
        <w:spacing w:after="240"/>
      </w:pPr>
      <w:r w:rsidRPr="002E03B7">
        <w:t>52.</w:t>
      </w:r>
      <w:r w:rsidRPr="002E03B7">
        <w:tab/>
        <w:t>Langhorst J. Complementary and alternative medicine treatments in inflammatory bowel diseases.</w:t>
      </w:r>
      <w:r w:rsidRPr="002E03B7">
        <w:rPr>
          <w:i/>
        </w:rPr>
        <w:t xml:space="preserve"> Journal fur Gastroenterologische und Hepatologische Erkrankungen</w:t>
      </w:r>
      <w:r w:rsidRPr="002E03B7">
        <w:t xml:space="preserve">. 2016;14(1):9-16. </w:t>
      </w:r>
    </w:p>
    <w:p w14:paraId="2D9936F0" w14:textId="77777777" w:rsidR="00981D48" w:rsidRPr="002E03B7" w:rsidRDefault="00981D48" w:rsidP="00981D48">
      <w:pPr>
        <w:pStyle w:val="EndNoteBibliography"/>
        <w:spacing w:after="240"/>
      </w:pPr>
      <w:r w:rsidRPr="002E03B7">
        <w:t>53.</w:t>
      </w:r>
      <w:r w:rsidRPr="002E03B7">
        <w:tab/>
        <w:t>Lauche R, Cramer H, Klose P, Kraft K, Dobos GJ, Langhorst J. Herbal medicines for the treatment of inflammatory bowel disease.</w:t>
      </w:r>
      <w:r w:rsidRPr="002E03B7">
        <w:rPr>
          <w:i/>
        </w:rPr>
        <w:t xml:space="preserve"> Cochrane Database of Systematic Reviews</w:t>
      </w:r>
      <w:r w:rsidRPr="002E03B7">
        <w:t xml:space="preserve">. 2014;2014(7):CD011223. </w:t>
      </w:r>
      <w:r w:rsidRPr="00687A24">
        <w:t>https://doi.org/10.1002/14651858.Cd011223</w:t>
      </w:r>
    </w:p>
    <w:p w14:paraId="69DD57B9" w14:textId="77777777" w:rsidR="00981D48" w:rsidRPr="002E03B7" w:rsidRDefault="00981D48" w:rsidP="00981D48">
      <w:pPr>
        <w:pStyle w:val="EndNoteBibliography"/>
        <w:spacing w:after="240"/>
      </w:pPr>
      <w:r w:rsidRPr="002E03B7">
        <w:t>54.</w:t>
      </w:r>
      <w:r w:rsidRPr="002E03B7">
        <w:tab/>
        <w:t>Higgins JPT, Altman DG, Gøtzsche PC, Jüni P, Moher D, Oxman AD, et al. The Cochrane Collaboration’s tool for assessing risk of bias in randomised trials.</w:t>
      </w:r>
      <w:r w:rsidRPr="002E03B7">
        <w:rPr>
          <w:i/>
        </w:rPr>
        <w:t xml:space="preserve"> BMJ</w:t>
      </w:r>
      <w:r w:rsidRPr="002E03B7">
        <w:t xml:space="preserve">. 2011;343:d5928. </w:t>
      </w:r>
      <w:r w:rsidRPr="00687A24">
        <w:t>https://doi.org/10.1136/bmj.d5928</w:t>
      </w:r>
    </w:p>
    <w:p w14:paraId="6B7B396F" w14:textId="77777777" w:rsidR="00981D48" w:rsidRPr="002E03B7" w:rsidRDefault="00981D48" w:rsidP="00981D48">
      <w:pPr>
        <w:pStyle w:val="EndNoteBibliography"/>
        <w:spacing w:after="240"/>
      </w:pPr>
      <w:r w:rsidRPr="002E03B7">
        <w:t>55.</w:t>
      </w:r>
      <w:r w:rsidRPr="002E03B7">
        <w:tab/>
        <w:t>Faraone SV. Interpreting estimates of treatment effects: implications for managed care.</w:t>
      </w:r>
      <w:r w:rsidRPr="002E03B7">
        <w:rPr>
          <w:i/>
        </w:rPr>
        <w:t xml:space="preserve"> P T</w:t>
      </w:r>
      <w:r w:rsidRPr="002E03B7">
        <w:t xml:space="preserve">. 2008;33(12):700-11. </w:t>
      </w:r>
    </w:p>
    <w:p w14:paraId="7157405F" w14:textId="77777777" w:rsidR="00981D48" w:rsidRPr="002E03B7" w:rsidRDefault="00981D48" w:rsidP="00981D48">
      <w:pPr>
        <w:pStyle w:val="EndNoteBibliography"/>
        <w:spacing w:after="240"/>
      </w:pPr>
      <w:r w:rsidRPr="002E03B7">
        <w:t>56.</w:t>
      </w:r>
      <w:r w:rsidRPr="002E03B7">
        <w:tab/>
        <w:t>Canavan C, West J, Card T. The epidemiology of irritable bowel syndrome.</w:t>
      </w:r>
      <w:r w:rsidRPr="002E03B7">
        <w:rPr>
          <w:i/>
        </w:rPr>
        <w:t xml:space="preserve"> Clin Epidemiol</w:t>
      </w:r>
      <w:r w:rsidRPr="002E03B7">
        <w:t xml:space="preserve">. 2014;6:71-80. </w:t>
      </w:r>
      <w:r w:rsidRPr="00687A24">
        <w:t>https://doi.org/10.2147/CLEP.S40245</w:t>
      </w:r>
    </w:p>
    <w:p w14:paraId="3B4D6FD4" w14:textId="77777777" w:rsidR="00981D48" w:rsidRPr="002E03B7" w:rsidRDefault="00981D48" w:rsidP="00981D48">
      <w:pPr>
        <w:pStyle w:val="EndNoteBibliography"/>
        <w:spacing w:after="240"/>
      </w:pPr>
      <w:r w:rsidRPr="002E03B7">
        <w:t>57.</w:t>
      </w:r>
      <w:r w:rsidRPr="002E03B7">
        <w:tab/>
        <w:t>Chey WD, Kurlander J, Eswaran S. Irritable bowel syndrome: a clinical review.</w:t>
      </w:r>
      <w:r w:rsidRPr="002E03B7">
        <w:rPr>
          <w:i/>
        </w:rPr>
        <w:t xml:space="preserve"> JAMA</w:t>
      </w:r>
      <w:r w:rsidRPr="002E03B7">
        <w:t xml:space="preserve">. 2015;313(9):949-58. </w:t>
      </w:r>
      <w:r w:rsidRPr="00687A24">
        <w:t>https://doi.org/10.1001/jama.2015.0954</w:t>
      </w:r>
    </w:p>
    <w:p w14:paraId="24C7E079" w14:textId="77777777" w:rsidR="00981D48" w:rsidRPr="002E03B7" w:rsidRDefault="00981D48" w:rsidP="00981D48">
      <w:pPr>
        <w:pStyle w:val="EndNoteBibliography"/>
        <w:spacing w:after="240"/>
      </w:pPr>
      <w:r w:rsidRPr="002E03B7">
        <w:t>58.</w:t>
      </w:r>
      <w:r w:rsidRPr="002E03B7">
        <w:tab/>
        <w:t>Barbara G, Cremon C, Stanghellini V. Inflammatory bowel disease and irritable bowel syndrome: similarities and differences.</w:t>
      </w:r>
      <w:r w:rsidRPr="002E03B7">
        <w:rPr>
          <w:i/>
        </w:rPr>
        <w:t xml:space="preserve"> Curr Opin Gastroenterol</w:t>
      </w:r>
      <w:r w:rsidRPr="002E03B7">
        <w:t xml:space="preserve">. 2014;30(4):352-8. </w:t>
      </w:r>
      <w:r w:rsidRPr="00687A24">
        <w:t>https://doi.org/10.1097/MOG.0000000000000070</w:t>
      </w:r>
    </w:p>
    <w:p w14:paraId="22FB4E3C" w14:textId="77777777" w:rsidR="00981D48" w:rsidRPr="002E03B7" w:rsidRDefault="00981D48" w:rsidP="00981D48">
      <w:pPr>
        <w:pStyle w:val="EndNoteBibliography"/>
        <w:spacing w:after="240"/>
      </w:pPr>
      <w:r w:rsidRPr="002E03B7">
        <w:t>59.</w:t>
      </w:r>
      <w:r w:rsidRPr="002E03B7">
        <w:tab/>
        <w:t xml:space="preserve">Dietiticians Australia. Irritable bowel syndrome (IBS) 2022 [cited 2022 21st April]. Available from: </w:t>
      </w:r>
      <w:r w:rsidRPr="00687A24">
        <w:t>https://dietitiansaustralia.org.au/health-advice/irritable-bowel-syndrome-ibs</w:t>
      </w:r>
      <w:r w:rsidRPr="002E03B7">
        <w:t>.</w:t>
      </w:r>
    </w:p>
    <w:p w14:paraId="1DF52A31" w14:textId="77777777" w:rsidR="00981D48" w:rsidRPr="002E03B7" w:rsidRDefault="00981D48" w:rsidP="00981D48">
      <w:pPr>
        <w:pStyle w:val="EndNoteBibliography"/>
        <w:spacing w:after="240"/>
      </w:pPr>
      <w:r w:rsidRPr="002E03B7">
        <w:t>60.</w:t>
      </w:r>
      <w:r w:rsidRPr="002E03B7">
        <w:tab/>
        <w:t>Lacy BE, Pimentel M, Brenner DM, Chey WD, Keefer LA, Long MD, et al. ACG Clinical Guideline: Management of Irritable Bowel Syndrome.</w:t>
      </w:r>
      <w:r w:rsidRPr="002E03B7">
        <w:rPr>
          <w:i/>
        </w:rPr>
        <w:t xml:space="preserve"> Am J Gastroenterol</w:t>
      </w:r>
      <w:r w:rsidRPr="002E03B7">
        <w:t xml:space="preserve">. 2021;116(1):17-44. </w:t>
      </w:r>
      <w:r w:rsidRPr="00687A24">
        <w:t>https://doi.org/10.14309/ajg.0000000000001036</w:t>
      </w:r>
    </w:p>
    <w:p w14:paraId="61605DD5" w14:textId="77777777" w:rsidR="00981D48" w:rsidRPr="002E03B7" w:rsidRDefault="00981D48" w:rsidP="00981D48">
      <w:pPr>
        <w:pStyle w:val="EndNoteBibliography"/>
        <w:spacing w:after="240"/>
      </w:pPr>
      <w:r w:rsidRPr="002E03B7">
        <w:t>61.</w:t>
      </w:r>
      <w:r w:rsidRPr="002E03B7">
        <w:tab/>
        <w:t>Buono JL, Carson RT, Flores NM. Health-related quality of life, work productivity, and indirect costs among patients with irritable bowel syndrome with diarrhea.</w:t>
      </w:r>
      <w:r w:rsidRPr="002E03B7">
        <w:rPr>
          <w:i/>
        </w:rPr>
        <w:t xml:space="preserve"> Health Qual Life Outcomes</w:t>
      </w:r>
      <w:r w:rsidRPr="002E03B7">
        <w:t xml:space="preserve">. 2017;15(1):35. </w:t>
      </w:r>
      <w:r w:rsidRPr="00687A24">
        <w:t>https://doi.org/10.1186/s12955-017-0611-2</w:t>
      </w:r>
    </w:p>
    <w:p w14:paraId="48FCB1E2" w14:textId="77777777" w:rsidR="00981D48" w:rsidRPr="002E03B7" w:rsidRDefault="00981D48" w:rsidP="00981D48">
      <w:pPr>
        <w:pStyle w:val="EndNoteBibliography"/>
        <w:spacing w:after="240"/>
      </w:pPr>
      <w:r w:rsidRPr="002E03B7">
        <w:lastRenderedPageBreak/>
        <w:t>62.</w:t>
      </w:r>
      <w:r w:rsidRPr="002E03B7">
        <w:tab/>
        <w:t>Vasant DH, Paine PA, Black CJ, Houghton LA, Everitt HA, Corsetti M, et al. British Society of Gastroenterology guidelines on the management of irritable bowel syndrome.</w:t>
      </w:r>
      <w:r w:rsidRPr="002E03B7">
        <w:rPr>
          <w:i/>
        </w:rPr>
        <w:t xml:space="preserve"> Gut</w:t>
      </w:r>
      <w:r w:rsidRPr="002E03B7">
        <w:t xml:space="preserve">. 2021;70(7):1214-40. </w:t>
      </w:r>
      <w:r w:rsidRPr="00687A24">
        <w:t>https://doi.org/10.1136/gutjnl-2021-324598</w:t>
      </w:r>
    </w:p>
    <w:p w14:paraId="21410E75" w14:textId="77777777" w:rsidR="00981D48" w:rsidRPr="002E03B7" w:rsidRDefault="00981D48" w:rsidP="00981D48">
      <w:pPr>
        <w:pStyle w:val="EndNoteBibliography"/>
        <w:spacing w:after="240"/>
      </w:pPr>
      <w:r w:rsidRPr="002E03B7">
        <w:t>63.</w:t>
      </w:r>
      <w:r w:rsidRPr="002E03B7">
        <w:tab/>
        <w:t>Basnayake C. Treatment of irritable bowel syndrome.</w:t>
      </w:r>
      <w:r w:rsidRPr="002E03B7">
        <w:rPr>
          <w:i/>
        </w:rPr>
        <w:t xml:space="preserve"> Aust Prescr</w:t>
      </w:r>
      <w:r w:rsidRPr="002E03B7">
        <w:t xml:space="preserve">. 2018;41(5):145-9. </w:t>
      </w:r>
      <w:r w:rsidRPr="00687A24">
        <w:t>https://doi.org/10.18773/austprescr.2018.044</w:t>
      </w:r>
    </w:p>
    <w:p w14:paraId="57D472CC" w14:textId="77777777" w:rsidR="00981D48" w:rsidRPr="00FD7468" w:rsidRDefault="00981D48" w:rsidP="00981D48">
      <w:pPr>
        <w:pStyle w:val="EndNoteBibliography"/>
        <w:spacing w:after="240"/>
      </w:pPr>
      <w:r w:rsidRPr="002E03B7">
        <w:t>64.</w:t>
      </w:r>
      <w:r w:rsidRPr="002E03B7">
        <w:tab/>
        <w:t>Anh NH, Kim SJ, Long NP, Min JE, Yoon YC, Lee EG, et al. Ginger on Human Health: A Comprehensive Systematic Review of 109 Randomized Controlled Trials.</w:t>
      </w:r>
      <w:r w:rsidRPr="002E03B7">
        <w:rPr>
          <w:i/>
        </w:rPr>
        <w:t xml:space="preserve"> </w:t>
      </w:r>
      <w:r w:rsidRPr="00FD7468">
        <w:rPr>
          <w:i/>
        </w:rPr>
        <w:t>Nutrients</w:t>
      </w:r>
      <w:r w:rsidRPr="00FD7468">
        <w:t>. 2020;12(1). https://doi.org/10.3390/nu12010157</w:t>
      </w:r>
    </w:p>
    <w:p w14:paraId="0C44E337" w14:textId="77777777" w:rsidR="00981D48" w:rsidRPr="002E03B7" w:rsidRDefault="00981D48" w:rsidP="00981D48">
      <w:pPr>
        <w:pStyle w:val="EndNoteBibliography"/>
        <w:spacing w:after="240"/>
      </w:pPr>
      <w:r w:rsidRPr="00FD7468">
        <w:t>65.</w:t>
      </w:r>
      <w:r w:rsidRPr="00FD7468">
        <w:tab/>
        <w:t xml:space="preserve">Black CJ, Yuan Y, Selinger CP, Camilleri M, Quigley EMM, Moayyedi P, et al. </w:t>
      </w:r>
      <w:r w:rsidRPr="002E03B7">
        <w:t>Efficacy of soluble fibre, antispasmodic drugs, and gut-brain neuromodulators in irritable bowel syndrome: a systematic review and network meta-analysis.</w:t>
      </w:r>
      <w:r w:rsidRPr="002E03B7">
        <w:rPr>
          <w:i/>
        </w:rPr>
        <w:t xml:space="preserve"> Lancet Gastroenterol Hepatol</w:t>
      </w:r>
      <w:r w:rsidRPr="002E03B7">
        <w:t xml:space="preserve">. 2020;5(2):117-31. </w:t>
      </w:r>
      <w:r w:rsidRPr="00687A24">
        <w:t>https://doi.org/10.1016/S2468-1253(19)30324-3</w:t>
      </w:r>
    </w:p>
    <w:p w14:paraId="49CD660F" w14:textId="77777777" w:rsidR="00981D48" w:rsidRPr="002E03B7" w:rsidRDefault="00981D48" w:rsidP="00981D48">
      <w:pPr>
        <w:pStyle w:val="EndNoteBibliography"/>
        <w:spacing w:after="240"/>
      </w:pPr>
      <w:r w:rsidRPr="002E03B7">
        <w:t>66.</w:t>
      </w:r>
      <w:r w:rsidRPr="002E03B7">
        <w:tab/>
        <w:t>Hawrelak JA, Wohlmuth H, Pattinson M, Myers SP, Goldenberg JZ, Harnett J, et al. Western herbal medicines in the treatment of irritable bowel syndrome: A systematic review and meta-analysis.</w:t>
      </w:r>
      <w:r w:rsidRPr="002E03B7">
        <w:rPr>
          <w:i/>
        </w:rPr>
        <w:t xml:space="preserve"> Complement Ther Med</w:t>
      </w:r>
      <w:r w:rsidRPr="002E03B7">
        <w:t xml:space="preserve">. 2020;48:102233. </w:t>
      </w:r>
      <w:r w:rsidRPr="00687A24">
        <w:t>https://doi.org/10.1016/j.ctim.2019.102233</w:t>
      </w:r>
    </w:p>
    <w:p w14:paraId="67D12650" w14:textId="77777777" w:rsidR="00981D48" w:rsidRPr="002E03B7" w:rsidRDefault="00981D48" w:rsidP="00981D48">
      <w:pPr>
        <w:pStyle w:val="EndNoteBibliography"/>
        <w:spacing w:after="240"/>
      </w:pPr>
      <w:r w:rsidRPr="002E03B7">
        <w:t>67.</w:t>
      </w:r>
      <w:r w:rsidRPr="002E03B7">
        <w:tab/>
        <w:t>Tan N, Gwee KA, Tack J, Zhang M, Li Y, Chen M, et al. Herbal medicine in the treatment of functional gastrointestinal disorders: A systematic review with meta-analysis.</w:t>
      </w:r>
      <w:r w:rsidRPr="002E03B7">
        <w:rPr>
          <w:i/>
        </w:rPr>
        <w:t xml:space="preserve"> J Gastroenterol Hepatol</w:t>
      </w:r>
      <w:r w:rsidRPr="002E03B7">
        <w:t xml:space="preserve">. 2020;35(4):544-56. </w:t>
      </w:r>
      <w:r w:rsidRPr="00687A24">
        <w:t>https://doi.org/10.1111/jgh.14905</w:t>
      </w:r>
    </w:p>
    <w:p w14:paraId="5DB7B53C" w14:textId="77777777" w:rsidR="00981D48" w:rsidRPr="002E03B7" w:rsidRDefault="00981D48" w:rsidP="00981D48">
      <w:pPr>
        <w:pStyle w:val="EndNoteBibliography"/>
        <w:spacing w:after="240"/>
      </w:pPr>
      <w:r w:rsidRPr="002E03B7">
        <w:t>68.</w:t>
      </w:r>
      <w:r w:rsidRPr="002E03B7">
        <w:tab/>
        <w:t>Alammar N, Wang L, Saberi B, Nanavati J, Holtmann G, Shinohara RT, et al. The impact of peppermint oil on the irritable bowel syndrome: a meta-analysis of the pooled clinical data.</w:t>
      </w:r>
      <w:r w:rsidRPr="002E03B7">
        <w:rPr>
          <w:i/>
        </w:rPr>
        <w:t xml:space="preserve"> BMC Complement Altern Med</w:t>
      </w:r>
      <w:r w:rsidRPr="002E03B7">
        <w:t xml:space="preserve">. 2019;19(1):21. </w:t>
      </w:r>
      <w:r w:rsidRPr="00687A24">
        <w:t>https://doi.org/10.1186/s12906-018-2409-0</w:t>
      </w:r>
    </w:p>
    <w:p w14:paraId="6BB0A765" w14:textId="77777777" w:rsidR="00981D48" w:rsidRPr="002E03B7" w:rsidRDefault="00981D48" w:rsidP="00981D48">
      <w:pPr>
        <w:pStyle w:val="EndNoteBibliography"/>
        <w:spacing w:after="240"/>
      </w:pPr>
      <w:r w:rsidRPr="002E03B7">
        <w:t>69.</w:t>
      </w:r>
      <w:r w:rsidRPr="002E03B7">
        <w:tab/>
        <w:t>Hong SW, Chun J, Park S, Lee HJ, Im JP, Kim JS. Aloe vera Is Effective and Safe in Short-term Treatment of Irritable Bowel Syndrome: A Systematic Review and Meta-analysis.</w:t>
      </w:r>
      <w:r w:rsidRPr="002E03B7">
        <w:rPr>
          <w:i/>
        </w:rPr>
        <w:t xml:space="preserve"> J Neurogastroenterol Motil</w:t>
      </w:r>
      <w:r w:rsidRPr="002E03B7">
        <w:t xml:space="preserve">. 2018;24(4):528-35. </w:t>
      </w:r>
      <w:r w:rsidRPr="00687A24">
        <w:t>https://doi.org/10.5056/jnm18077</w:t>
      </w:r>
    </w:p>
    <w:p w14:paraId="7312BD68" w14:textId="77777777" w:rsidR="00981D48" w:rsidRPr="002E03B7" w:rsidRDefault="00981D48" w:rsidP="00981D48">
      <w:pPr>
        <w:pStyle w:val="EndNoteBibliography"/>
        <w:spacing w:after="240"/>
      </w:pPr>
      <w:r w:rsidRPr="002E03B7">
        <w:t>70.</w:t>
      </w:r>
      <w:r w:rsidRPr="002E03B7">
        <w:tab/>
        <w:t>Ng QX, Soh AYS, Loke W, Venkatanarayanan N, Lim DY, Yeo WS. A Meta-Analysis of the Clinical Use of Curcumin for Irritable Bowel Syndrome (IBS).</w:t>
      </w:r>
      <w:r w:rsidRPr="002E03B7">
        <w:rPr>
          <w:i/>
        </w:rPr>
        <w:t xml:space="preserve"> J Clin Med</w:t>
      </w:r>
      <w:r w:rsidRPr="002E03B7">
        <w:t xml:space="preserve">. 2018;7(10):298. </w:t>
      </w:r>
      <w:r w:rsidRPr="00687A24">
        <w:t>https://doi.org/10.3390/jcm7100298</w:t>
      </w:r>
    </w:p>
    <w:p w14:paraId="30F93864" w14:textId="77777777" w:rsidR="00981D48" w:rsidRPr="002E03B7" w:rsidRDefault="00981D48" w:rsidP="00981D48">
      <w:pPr>
        <w:pStyle w:val="EndNoteBibliography"/>
        <w:spacing w:after="240"/>
      </w:pPr>
      <w:r w:rsidRPr="002E03B7">
        <w:t>71.</w:t>
      </w:r>
      <w:r w:rsidRPr="002E03B7">
        <w:tab/>
        <w:t>Anheyer D, Frawley J, Koch AK, Lauche R, Langhorst J, Dobos G, et al. Herbal Medicines for Gastrointestinal Disorders in Children and Adolescents: A Systematic Review.</w:t>
      </w:r>
      <w:r w:rsidRPr="002E03B7">
        <w:rPr>
          <w:i/>
        </w:rPr>
        <w:t xml:space="preserve"> Pediatrics</w:t>
      </w:r>
      <w:r w:rsidRPr="002E03B7">
        <w:t xml:space="preserve">. 2017;139(6). </w:t>
      </w:r>
      <w:r w:rsidRPr="00687A24">
        <w:t>https://doi.org/10.1542/peds.2017-0062</w:t>
      </w:r>
    </w:p>
    <w:p w14:paraId="63F526AC" w14:textId="77777777" w:rsidR="00981D48" w:rsidRPr="002E03B7" w:rsidRDefault="00981D48" w:rsidP="00981D48">
      <w:pPr>
        <w:pStyle w:val="EndNoteBibliography"/>
        <w:spacing w:after="240"/>
      </w:pPr>
      <w:r w:rsidRPr="002E03B7">
        <w:t>72.</w:t>
      </w:r>
      <w:r w:rsidRPr="002E03B7">
        <w:tab/>
        <w:t>Korterink JJ, Rutten JM, Venmans L, Benninga MA, Tabbers MM. Pharmacologic treatment in pediatric functional abdominal pain disorders: a systematic review.</w:t>
      </w:r>
      <w:r w:rsidRPr="002E03B7">
        <w:rPr>
          <w:i/>
        </w:rPr>
        <w:t xml:space="preserve"> J Pediatr</w:t>
      </w:r>
      <w:r w:rsidRPr="002E03B7">
        <w:t xml:space="preserve">. 2015;166(2):424-31 e6. </w:t>
      </w:r>
      <w:r w:rsidRPr="00687A24">
        <w:t>https://doi.org/10.1016/j.jpeds.2014.09.067</w:t>
      </w:r>
    </w:p>
    <w:p w14:paraId="4ED9863A" w14:textId="77777777" w:rsidR="00981D48" w:rsidRPr="002E03B7" w:rsidRDefault="00981D48" w:rsidP="00981D48">
      <w:pPr>
        <w:pStyle w:val="EndNoteBibliography"/>
        <w:spacing w:after="240"/>
      </w:pPr>
      <w:r w:rsidRPr="002E03B7">
        <w:t>73.</w:t>
      </w:r>
      <w:r w:rsidRPr="002E03B7">
        <w:tab/>
        <w:t>Lakhan SE, Ford CT, Tepper D. Zingiberaceae extracts for pain: a systematic review and meta-analysis.</w:t>
      </w:r>
      <w:r w:rsidRPr="002E03B7">
        <w:rPr>
          <w:i/>
        </w:rPr>
        <w:t xml:space="preserve"> Nutr J</w:t>
      </w:r>
      <w:r w:rsidRPr="002E03B7">
        <w:t xml:space="preserve">. 2015;14(1):50. </w:t>
      </w:r>
      <w:r w:rsidRPr="00687A24">
        <w:t>https://doi.org/10.1186/s12937-015-0038-8</w:t>
      </w:r>
    </w:p>
    <w:p w14:paraId="09FF2E93" w14:textId="77777777" w:rsidR="00981D48" w:rsidRPr="002E03B7" w:rsidRDefault="00981D48" w:rsidP="00981D48">
      <w:pPr>
        <w:pStyle w:val="EndNoteBibliography"/>
        <w:spacing w:after="240"/>
      </w:pPr>
      <w:r w:rsidRPr="002E03B7">
        <w:t>74.</w:t>
      </w:r>
      <w:r w:rsidRPr="002E03B7">
        <w:tab/>
        <w:t>Khanna R, MacDonald JK, Levesque BG. Peppermint oil for the treatment of irritable bowel syndrome: a systematic review and meta-analysis.</w:t>
      </w:r>
      <w:r w:rsidRPr="002E03B7">
        <w:rPr>
          <w:i/>
        </w:rPr>
        <w:t xml:space="preserve"> J Clin Gastroenterol</w:t>
      </w:r>
      <w:r w:rsidRPr="002E03B7">
        <w:t xml:space="preserve">. 2014;48(6):505-12. </w:t>
      </w:r>
      <w:r w:rsidRPr="00687A24">
        <w:t>https://doi.org/10.1097/MCG.0b013e3182a88357</w:t>
      </w:r>
    </w:p>
    <w:p w14:paraId="1DAA662A" w14:textId="77777777" w:rsidR="00981D48" w:rsidRPr="002E03B7" w:rsidRDefault="00981D48" w:rsidP="00981D48">
      <w:pPr>
        <w:pStyle w:val="EndNoteBibliography"/>
        <w:spacing w:after="240"/>
      </w:pPr>
      <w:r w:rsidRPr="002E03B7">
        <w:t>75.</w:t>
      </w:r>
      <w:r w:rsidRPr="002E03B7">
        <w:tab/>
        <w:t>Ruepert L, Quartero AO, de Wit NJ, van der Heijden GJ, Rubin G, Muris JW. Bulking agents, antispasmodics and antidepressants for the treatment of irritable bowel syndrome.</w:t>
      </w:r>
      <w:r w:rsidRPr="002E03B7">
        <w:rPr>
          <w:i/>
        </w:rPr>
        <w:t xml:space="preserve"> Cochrane Database Syst Rev</w:t>
      </w:r>
      <w:r w:rsidRPr="002E03B7">
        <w:t xml:space="preserve">. 2011;2011(8):CD003460. </w:t>
      </w:r>
      <w:r w:rsidRPr="00687A24">
        <w:t>https://doi.org/10.1002/14651858.CD003460.pub3</w:t>
      </w:r>
    </w:p>
    <w:p w14:paraId="2D1E2BE8" w14:textId="77777777" w:rsidR="00981D48" w:rsidRPr="002E03B7" w:rsidRDefault="00981D48" w:rsidP="00981D48">
      <w:pPr>
        <w:pStyle w:val="EndNoteBibliography"/>
        <w:spacing w:after="240"/>
      </w:pPr>
      <w:r w:rsidRPr="002E03B7">
        <w:t>76.</w:t>
      </w:r>
      <w:r w:rsidRPr="002E03B7">
        <w:tab/>
        <w:t>Robertshawe P. Effect of fibre, antispasmodics and peppermint oil on irritable bowel syndrome.</w:t>
      </w:r>
      <w:r w:rsidRPr="002E03B7">
        <w:rPr>
          <w:i/>
        </w:rPr>
        <w:t xml:space="preserve"> Journal of the Australian Traditional-Medicine Society</w:t>
      </w:r>
      <w:r w:rsidRPr="002E03B7">
        <w:t xml:space="preserve">. 2010;16:21. </w:t>
      </w:r>
    </w:p>
    <w:p w14:paraId="7987242A" w14:textId="77777777" w:rsidR="00981D48" w:rsidRPr="002E03B7" w:rsidRDefault="00981D48" w:rsidP="00981D48">
      <w:pPr>
        <w:pStyle w:val="EndNoteBibliography"/>
        <w:spacing w:after="240"/>
      </w:pPr>
      <w:r w:rsidRPr="002E03B7">
        <w:t>77.</w:t>
      </w:r>
      <w:r w:rsidRPr="002E03B7">
        <w:tab/>
        <w:t>Shen YH, Nahas R. Complementary and alternative medicine for treatment of irritable bowel syndrome.</w:t>
      </w:r>
      <w:r w:rsidRPr="002E03B7">
        <w:rPr>
          <w:i/>
        </w:rPr>
        <w:t xml:space="preserve"> Can Fam Physician</w:t>
      </w:r>
      <w:r w:rsidRPr="002E03B7">
        <w:t xml:space="preserve">. 2009;55(2):143-8. </w:t>
      </w:r>
    </w:p>
    <w:p w14:paraId="50836B00" w14:textId="77777777" w:rsidR="00981D48" w:rsidRPr="002E03B7" w:rsidRDefault="00981D48" w:rsidP="00981D48">
      <w:pPr>
        <w:pStyle w:val="EndNoteBibliography"/>
        <w:spacing w:after="240"/>
      </w:pPr>
      <w:r w:rsidRPr="002E03B7">
        <w:lastRenderedPageBreak/>
        <w:t>78.</w:t>
      </w:r>
      <w:r w:rsidRPr="002E03B7">
        <w:tab/>
        <w:t>Ford AC, Talley NJ, Spiegel BM, Foxx-Orenstein AE, Schiller L, Quigley EM, et al. Effect of fibre, antispasmodics, and peppermint oil in the treatment of irritable bowel syndrome: systematic review and meta-analysis.</w:t>
      </w:r>
      <w:r w:rsidRPr="002E03B7">
        <w:rPr>
          <w:i/>
        </w:rPr>
        <w:t xml:space="preserve"> BMJ</w:t>
      </w:r>
      <w:r w:rsidRPr="002E03B7">
        <w:t xml:space="preserve">. 2008;337:a2313. </w:t>
      </w:r>
      <w:r w:rsidRPr="00687A24">
        <w:t>https://doi.org/10.1136/bmj.a2313</w:t>
      </w:r>
    </w:p>
    <w:p w14:paraId="5CACAFB2" w14:textId="77777777" w:rsidR="00981D48" w:rsidRPr="002E03B7" w:rsidRDefault="00981D48" w:rsidP="00981D48">
      <w:pPr>
        <w:pStyle w:val="EndNoteBibliography"/>
        <w:spacing w:after="240"/>
      </w:pPr>
      <w:r w:rsidRPr="002E03B7">
        <w:t>79.</w:t>
      </w:r>
      <w:r w:rsidRPr="002E03B7">
        <w:tab/>
        <w:t>Huertas-Ceballos A, Logan S, Bennett C, Macarthur C. Pharmacological interventions for recurrent abdominal pain (RAP) and irritable bowel syndrome (IBS) in childhood.</w:t>
      </w:r>
      <w:r w:rsidRPr="002E03B7">
        <w:rPr>
          <w:i/>
        </w:rPr>
        <w:t xml:space="preserve"> Cochrane Database Syst Rev</w:t>
      </w:r>
      <w:r w:rsidRPr="002E03B7">
        <w:t xml:space="preserve">. 2008(1):CD003017. </w:t>
      </w:r>
      <w:r w:rsidRPr="00687A24">
        <w:t>https://doi.org/10.1002/14651858.CD003017.pub2</w:t>
      </w:r>
    </w:p>
    <w:p w14:paraId="67DD318E" w14:textId="77777777" w:rsidR="00981D48" w:rsidRPr="002E03B7" w:rsidRDefault="00981D48" w:rsidP="00981D48">
      <w:pPr>
        <w:pStyle w:val="EndNoteBibliography"/>
        <w:spacing w:after="240"/>
      </w:pPr>
      <w:r w:rsidRPr="002E03B7">
        <w:t>80.</w:t>
      </w:r>
      <w:r w:rsidRPr="002E03B7">
        <w:tab/>
        <w:t>Liu JP, Yang M, Liu YX, Wei M, Grimsgaard S. Herbal medicines for treatment of irritable bowel syndrome.</w:t>
      </w:r>
      <w:r w:rsidRPr="002E03B7">
        <w:rPr>
          <w:i/>
        </w:rPr>
        <w:t xml:space="preserve"> Cochrane Database Syst Rev</w:t>
      </w:r>
      <w:r w:rsidRPr="002E03B7">
        <w:t xml:space="preserve">. 2006(1):CD004116. </w:t>
      </w:r>
      <w:r w:rsidRPr="00687A24">
        <w:t>https://doi.org/10.1002/14651858.CD004116.pub2</w:t>
      </w:r>
    </w:p>
    <w:p w14:paraId="2BC2F206" w14:textId="77777777" w:rsidR="00981D48" w:rsidRPr="002E03B7" w:rsidRDefault="00981D48" w:rsidP="00981D48">
      <w:pPr>
        <w:pStyle w:val="EndNoteBibliography"/>
        <w:spacing w:after="240"/>
      </w:pPr>
      <w:r w:rsidRPr="002E03B7">
        <w:t>81.</w:t>
      </w:r>
      <w:r w:rsidRPr="002E03B7">
        <w:tab/>
        <w:t>Grigoleit HG, Grigoleit P. Peppermint oil in irritable bowel syndrome.</w:t>
      </w:r>
      <w:r w:rsidRPr="002E03B7">
        <w:rPr>
          <w:i/>
        </w:rPr>
        <w:t xml:space="preserve"> Phytomedicine</w:t>
      </w:r>
      <w:r w:rsidRPr="002E03B7">
        <w:t xml:space="preserve">. 2005;12(8):601-6. </w:t>
      </w:r>
      <w:r w:rsidRPr="00687A24">
        <w:t>https://doi.org/10.1016/j.phymed.2004.10.005</w:t>
      </w:r>
    </w:p>
    <w:p w14:paraId="70CB970F" w14:textId="77777777" w:rsidR="00981D48" w:rsidRPr="002E03B7" w:rsidRDefault="00981D48" w:rsidP="00981D48">
      <w:pPr>
        <w:pStyle w:val="EndNoteBibliography"/>
        <w:spacing w:after="240"/>
      </w:pPr>
      <w:r w:rsidRPr="002E03B7">
        <w:t>82.</w:t>
      </w:r>
      <w:r w:rsidRPr="002E03B7">
        <w:tab/>
        <w:t>Jailwala J, Imperiale TF, Kroenke K. Pharmacologic treatment of the irritable bowel syndrome: a systematic review of randomized, controlled trials.</w:t>
      </w:r>
      <w:r w:rsidRPr="002E03B7">
        <w:rPr>
          <w:i/>
        </w:rPr>
        <w:t xml:space="preserve"> Ann Intern Med</w:t>
      </w:r>
      <w:r w:rsidRPr="002E03B7">
        <w:t xml:space="preserve">. 2000;133(2):136-47. </w:t>
      </w:r>
      <w:r w:rsidRPr="00687A24">
        <w:t>https://doi.org/10.7326/0003-4819-133-2-200007180-00013</w:t>
      </w:r>
    </w:p>
    <w:p w14:paraId="4D6F1435" w14:textId="77777777" w:rsidR="00981D48" w:rsidRPr="002E03B7" w:rsidRDefault="00981D48" w:rsidP="00981D48">
      <w:pPr>
        <w:pStyle w:val="EndNoteBibliography"/>
        <w:spacing w:after="240"/>
      </w:pPr>
      <w:r w:rsidRPr="002E03B7">
        <w:t>83.</w:t>
      </w:r>
      <w:r w:rsidRPr="002E03B7">
        <w:tab/>
        <w:t>Pittler MH, Ernst E. Peppermint oil for irritable bowel syndrome: a critical review and metaanalysis.</w:t>
      </w:r>
      <w:r w:rsidRPr="002E03B7">
        <w:rPr>
          <w:i/>
        </w:rPr>
        <w:t xml:space="preserve"> Am J Gastroenterol</w:t>
      </w:r>
      <w:r w:rsidRPr="002E03B7">
        <w:t xml:space="preserve">. 1998;93(7):1131-5. </w:t>
      </w:r>
      <w:r w:rsidRPr="00687A24">
        <w:t>https://doi.org/10.1111/j.1572-0241.1998.00343.x</w:t>
      </w:r>
    </w:p>
    <w:p w14:paraId="3967158A" w14:textId="77777777" w:rsidR="00981D48" w:rsidRPr="002E03B7" w:rsidRDefault="00981D48" w:rsidP="00981D48">
      <w:pPr>
        <w:pStyle w:val="EndNoteBibliography"/>
        <w:spacing w:after="240"/>
      </w:pPr>
      <w:r w:rsidRPr="002E03B7">
        <w:t>84.</w:t>
      </w:r>
      <w:r w:rsidRPr="002E03B7">
        <w:tab/>
        <w:t>Nehme F, Al Momani L, Alomari M, Zafar Y. Peppermint Oil Decreases Colonic Spasm Without Significantly Affecting Cecal Intubation Time and Adenoma Detection Rate: A Systematic Review and Meta-Analysis.</w:t>
      </w:r>
      <w:r w:rsidRPr="002E03B7">
        <w:rPr>
          <w:i/>
        </w:rPr>
        <w:t xml:space="preserve"> American Journal of Gastroenterology</w:t>
      </w:r>
      <w:r w:rsidRPr="002E03B7">
        <w:t xml:space="preserve">. 2019;114(1):S309-S. </w:t>
      </w:r>
      <w:r w:rsidRPr="00687A24">
        <w:t>https://doi.org/10.14309/01.ajg.0000591672.06829.6a</w:t>
      </w:r>
    </w:p>
    <w:p w14:paraId="42B21245" w14:textId="77777777" w:rsidR="00981D48" w:rsidRPr="002E03B7" w:rsidRDefault="00981D48" w:rsidP="00981D48">
      <w:pPr>
        <w:pStyle w:val="EndNoteBibliography"/>
        <w:spacing w:after="240"/>
      </w:pPr>
      <w:r w:rsidRPr="00FD7468">
        <w:t>85.</w:t>
      </w:r>
      <w:r w:rsidRPr="00FD7468">
        <w:tab/>
        <w:t xml:space="preserve">Tan N-D, Zhang M-Y, Li Y-W, Chen M-H, Xiao Y-L, Gwee KA, et al. </w:t>
      </w:r>
      <w:r w:rsidRPr="002E03B7">
        <w:t>Posters.</w:t>
      </w:r>
      <w:r w:rsidRPr="002E03B7">
        <w:rPr>
          <w:i/>
        </w:rPr>
        <w:t xml:space="preserve"> Journal of Digestive Diseases</w:t>
      </w:r>
      <w:r w:rsidRPr="002E03B7">
        <w:t xml:space="preserve">. 2019;20(S1):4-67. </w:t>
      </w:r>
      <w:r w:rsidRPr="00687A24">
        <w:t>https://doi.org/10.1111/1751-2980.12808</w:t>
      </w:r>
    </w:p>
    <w:p w14:paraId="4473B151" w14:textId="77777777" w:rsidR="00981D48" w:rsidRPr="002E03B7" w:rsidRDefault="00981D48" w:rsidP="00981D48">
      <w:pPr>
        <w:pStyle w:val="EndNoteBibliography"/>
        <w:spacing w:after="240"/>
      </w:pPr>
      <w:r w:rsidRPr="002E03B7">
        <w:t>86.</w:t>
      </w:r>
      <w:r w:rsidRPr="002E03B7">
        <w:tab/>
        <w:t>Koch AK, Trifunovic-Koenig M, Klose P, Cramer H, Dobos G, Langhorst J. P95 Herbal medicine in the treatment of irritable bowel syndrome – a systematic review.</w:t>
      </w:r>
      <w:r w:rsidRPr="002E03B7">
        <w:rPr>
          <w:i/>
        </w:rPr>
        <w:t xml:space="preserve"> BMC Complementary and Alternative Medicine</w:t>
      </w:r>
      <w:r w:rsidRPr="002E03B7">
        <w:t xml:space="preserve">. 2017;17(S1). </w:t>
      </w:r>
      <w:r w:rsidRPr="00687A24">
        <w:t>https://doi.org/10.1186/s12906-017-1783-3</w:t>
      </w:r>
    </w:p>
    <w:p w14:paraId="25663882" w14:textId="77777777" w:rsidR="00981D48" w:rsidRPr="002E03B7" w:rsidRDefault="00981D48" w:rsidP="00981D48">
      <w:pPr>
        <w:pStyle w:val="EndNoteBibliography"/>
        <w:spacing w:after="240"/>
      </w:pPr>
      <w:r w:rsidRPr="002E03B7">
        <w:t>87.</w:t>
      </w:r>
      <w:r w:rsidRPr="002E03B7">
        <w:tab/>
        <w:t>Gomes JC, Silva F. Análise da eficácia do óleo de hortelã pimenta (Mentha piperita L) na síndrome do intestino irritável: revisão baseada em evidência.</w:t>
      </w:r>
      <w:r w:rsidRPr="002E03B7">
        <w:rPr>
          <w:i/>
        </w:rPr>
        <w:t xml:space="preserve"> Rev bras med fam comunidade</w:t>
      </w:r>
      <w:r w:rsidRPr="002E03B7">
        <w:t xml:space="preserve">. 2013;8(27):121-6. </w:t>
      </w:r>
    </w:p>
    <w:p w14:paraId="5D92A306" w14:textId="77777777" w:rsidR="00981D48" w:rsidRPr="002E03B7" w:rsidRDefault="00981D48" w:rsidP="00981D48">
      <w:pPr>
        <w:pStyle w:val="EndNoteBibliography"/>
        <w:spacing w:after="240"/>
      </w:pPr>
      <w:r w:rsidRPr="002E03B7">
        <w:t>88.</w:t>
      </w:r>
      <w:r w:rsidRPr="002E03B7">
        <w:tab/>
        <w:t>Fallah Huseini H, Mohtashami R, Sadeqi Z, Saidi Y, Fallah Huseini A. A review on pharmacological effects of Nigella sativa L. seeds.</w:t>
      </w:r>
      <w:r w:rsidRPr="002E03B7">
        <w:rPr>
          <w:i/>
        </w:rPr>
        <w:t xml:space="preserve"> Journal of Medicinal Plants</w:t>
      </w:r>
      <w:r w:rsidRPr="002E03B7">
        <w:t xml:space="preserve">. 2011;10(38):1-18. </w:t>
      </w:r>
    </w:p>
    <w:p w14:paraId="5D85082D" w14:textId="77777777" w:rsidR="00981D48" w:rsidRPr="00FD7468" w:rsidRDefault="00981D48" w:rsidP="00981D48">
      <w:pPr>
        <w:pStyle w:val="EndNoteBibliography"/>
        <w:spacing w:after="240"/>
      </w:pPr>
      <w:r w:rsidRPr="002E03B7">
        <w:t>89.</w:t>
      </w:r>
      <w:r w:rsidRPr="002E03B7">
        <w:tab/>
        <w:t>Buitrago F. Fiber, antispasmodics, and peppermint oil are effective treatments in irritable bowel syndrome.</w:t>
      </w:r>
      <w:r w:rsidRPr="002E03B7">
        <w:rPr>
          <w:i/>
        </w:rPr>
        <w:t xml:space="preserve"> </w:t>
      </w:r>
      <w:r w:rsidRPr="00FD7468">
        <w:rPr>
          <w:i/>
        </w:rPr>
        <w:t>FMC Formacion Medica Continuada en Atencion Primaria</w:t>
      </w:r>
      <w:r w:rsidRPr="00FD7468">
        <w:t>. 2009;16(7):455. https://doi.org/10.1016/S1134-2072%2809%2971976-0</w:t>
      </w:r>
    </w:p>
    <w:p w14:paraId="53978EDF" w14:textId="77777777" w:rsidR="00981D48" w:rsidRPr="002E03B7" w:rsidRDefault="00981D48" w:rsidP="00981D48">
      <w:pPr>
        <w:pStyle w:val="EndNoteBibliography"/>
        <w:spacing w:after="240"/>
      </w:pPr>
      <w:r w:rsidRPr="002E03B7">
        <w:t>90.</w:t>
      </w:r>
      <w:r w:rsidRPr="002E03B7">
        <w:tab/>
        <w:t>Zhang Y, Liu R, Wang J, Yan S, Guo Z. To assess the effective and safety of compound glutamine entersoluble capsules in irritable bowel syndrome: A protocol for systematic review and meta-analysis.</w:t>
      </w:r>
      <w:r w:rsidRPr="002E03B7">
        <w:rPr>
          <w:i/>
        </w:rPr>
        <w:t xml:space="preserve"> Medicine (Baltimore)</w:t>
      </w:r>
      <w:r w:rsidRPr="002E03B7">
        <w:t xml:space="preserve">. 2021;100(10):e25098. </w:t>
      </w:r>
      <w:r w:rsidRPr="00687A24">
        <w:t>https://doi.org/10.1097/MD.0000000000025098</w:t>
      </w:r>
    </w:p>
    <w:p w14:paraId="7850E9C2" w14:textId="77777777" w:rsidR="00981D48" w:rsidRPr="002E03B7" w:rsidRDefault="00981D48" w:rsidP="00981D48">
      <w:pPr>
        <w:pStyle w:val="EndNoteBibliography"/>
        <w:spacing w:after="240"/>
      </w:pPr>
      <w:r w:rsidRPr="002E03B7">
        <w:t>91.</w:t>
      </w:r>
      <w:r w:rsidRPr="002E03B7">
        <w:tab/>
        <w:t>Boeckxstaens G, El-Serag HB, Smout AJ, Kahrilas PJ. Symptomatic reflux disease: the present, the past and the future.</w:t>
      </w:r>
      <w:r w:rsidRPr="002E03B7">
        <w:rPr>
          <w:i/>
        </w:rPr>
        <w:t xml:space="preserve"> Gut</w:t>
      </w:r>
      <w:r w:rsidRPr="002E03B7">
        <w:t xml:space="preserve">. 2014;63(7):1185-93. </w:t>
      </w:r>
      <w:r w:rsidRPr="00687A24">
        <w:t>https://doi.org/10.1136/gutjnl-2013-306393</w:t>
      </w:r>
    </w:p>
    <w:p w14:paraId="5324B521" w14:textId="77777777" w:rsidR="00981D48" w:rsidRPr="002E03B7" w:rsidRDefault="00981D48" w:rsidP="00981D48">
      <w:pPr>
        <w:pStyle w:val="EndNoteBibliography"/>
        <w:spacing w:after="240"/>
      </w:pPr>
      <w:r w:rsidRPr="002E03B7">
        <w:t>92.</w:t>
      </w:r>
      <w:r w:rsidRPr="002E03B7">
        <w:tab/>
        <w:t>Keung C, Hebbard G. The management of gastro-oesophageal reflux disease.</w:t>
      </w:r>
      <w:r w:rsidRPr="002E03B7">
        <w:rPr>
          <w:i/>
        </w:rPr>
        <w:t xml:space="preserve"> Aust Prescr</w:t>
      </w:r>
      <w:r w:rsidRPr="002E03B7">
        <w:t xml:space="preserve">. 2016;39(1):6-10. </w:t>
      </w:r>
      <w:r w:rsidRPr="00687A24">
        <w:t>https://doi.org/10.18773/austprescr.2016.003</w:t>
      </w:r>
    </w:p>
    <w:p w14:paraId="4245A45B" w14:textId="77777777" w:rsidR="00981D48" w:rsidRPr="002E03B7" w:rsidRDefault="00981D48" w:rsidP="00981D48">
      <w:pPr>
        <w:pStyle w:val="EndNoteBibliography"/>
        <w:spacing w:after="240"/>
      </w:pPr>
      <w:r w:rsidRPr="002E03B7">
        <w:t>93.</w:t>
      </w:r>
      <w:r w:rsidRPr="002E03B7">
        <w:tab/>
        <w:t>Eusebi LH, Ratnakumaran R, Yuan Y, Solaymani-Dodaran M, Bazzoli F, Ford AC. Global prevalence of, and risk factors for, gastro-oesophageal reflux symptoms: a meta-analysis.</w:t>
      </w:r>
      <w:r w:rsidRPr="002E03B7">
        <w:rPr>
          <w:i/>
        </w:rPr>
        <w:t xml:space="preserve"> Gut</w:t>
      </w:r>
      <w:r w:rsidRPr="002E03B7">
        <w:t xml:space="preserve">. 2018;67(3):430-40. </w:t>
      </w:r>
      <w:r w:rsidRPr="00687A24">
        <w:t>https://doi.org/10.1136/gutjnl-2016-313589</w:t>
      </w:r>
    </w:p>
    <w:p w14:paraId="04BF0A15" w14:textId="77777777" w:rsidR="00981D48" w:rsidRPr="002E03B7" w:rsidRDefault="00981D48" w:rsidP="00981D48">
      <w:pPr>
        <w:pStyle w:val="EndNoteBibliography"/>
        <w:spacing w:after="240"/>
      </w:pPr>
      <w:r w:rsidRPr="002E03B7">
        <w:t>94.</w:t>
      </w:r>
      <w:r w:rsidRPr="002E03B7">
        <w:tab/>
        <w:t>Tack J, Pandolfino JE. Pathophysiology of Gastroesophageal Reflux Disease.</w:t>
      </w:r>
      <w:r w:rsidRPr="002E03B7">
        <w:rPr>
          <w:i/>
        </w:rPr>
        <w:t xml:space="preserve"> Gastroenterology</w:t>
      </w:r>
      <w:r w:rsidRPr="002E03B7">
        <w:t xml:space="preserve">. 2018;154(2):277-88. </w:t>
      </w:r>
      <w:r w:rsidRPr="00687A24">
        <w:t>https://doi.org/10.1053/j.gastro.2017.09.047</w:t>
      </w:r>
    </w:p>
    <w:p w14:paraId="2FF284FF" w14:textId="77777777" w:rsidR="00981D48" w:rsidRPr="002E03B7" w:rsidRDefault="00981D48" w:rsidP="00981D48">
      <w:pPr>
        <w:pStyle w:val="EndNoteBibliography"/>
        <w:spacing w:after="240"/>
      </w:pPr>
      <w:r w:rsidRPr="002E03B7">
        <w:lastRenderedPageBreak/>
        <w:t>95.</w:t>
      </w:r>
      <w:r w:rsidRPr="002E03B7">
        <w:tab/>
        <w:t>Graeme C Miller CW, Allan J Pollack. Gastro-oesophageal reflux disease (GORD) in Australian general practice patients.</w:t>
      </w:r>
      <w:r w:rsidRPr="002E03B7">
        <w:rPr>
          <w:i/>
        </w:rPr>
        <w:t xml:space="preserve"> Australian Journal for General Practitioners</w:t>
      </w:r>
      <w:r w:rsidRPr="002E03B7">
        <w:t xml:space="preserve">. 2015;44:701-4. </w:t>
      </w:r>
    </w:p>
    <w:p w14:paraId="05E4FB6A" w14:textId="77777777" w:rsidR="00981D48" w:rsidRPr="002E03B7" w:rsidRDefault="00981D48" w:rsidP="00981D48">
      <w:pPr>
        <w:pStyle w:val="EndNoteBibliography"/>
        <w:spacing w:after="240"/>
      </w:pPr>
      <w:r w:rsidRPr="002E03B7">
        <w:t>96.</w:t>
      </w:r>
      <w:r w:rsidRPr="002E03B7">
        <w:tab/>
        <w:t>Sadeghi F, Mohammad S, Sepehri B, Khodaie L, Monirifar H, Mirghafourvand M. Effects of herbal medicine in gastroesophageal reflux disease symptoms: a systematic review and meta-analysis.</w:t>
      </w:r>
      <w:r w:rsidRPr="002E03B7">
        <w:rPr>
          <w:i/>
        </w:rPr>
        <w:t xml:space="preserve"> Tradit Med Res</w:t>
      </w:r>
      <w:r w:rsidRPr="002E03B7">
        <w:t xml:space="preserve">. 2020;5(6):425–506. </w:t>
      </w:r>
      <w:r w:rsidRPr="00687A24">
        <w:t>https://doi.org/10.53388/tmr20200929200</w:t>
      </w:r>
    </w:p>
    <w:p w14:paraId="3C8DBDA4" w14:textId="77777777" w:rsidR="00981D48" w:rsidRPr="002E03B7" w:rsidRDefault="00981D48" w:rsidP="00981D48">
      <w:pPr>
        <w:pStyle w:val="EndNoteBibliography"/>
        <w:spacing w:after="240"/>
      </w:pPr>
      <w:r w:rsidRPr="002E03B7">
        <w:t>97.</w:t>
      </w:r>
      <w:r w:rsidRPr="002E03B7">
        <w:tab/>
        <w:t>Mahboubi M. Aloe Vera (Aloe barbadensis) Gel for the Management of Gastroesophageal Reflux Disease (GERD).</w:t>
      </w:r>
      <w:r w:rsidRPr="002E03B7">
        <w:rPr>
          <w:i/>
        </w:rPr>
        <w:t xml:space="preserve"> The Natural Products Journal</w:t>
      </w:r>
      <w:r w:rsidRPr="002E03B7">
        <w:t xml:space="preserve">. 2021;11(1):13-20. </w:t>
      </w:r>
      <w:r w:rsidRPr="00687A24">
        <w:t>https://doi.org/10.2174/2210315509666191114141533</w:t>
      </w:r>
    </w:p>
    <w:p w14:paraId="24B115E5" w14:textId="77777777" w:rsidR="00981D48" w:rsidRPr="002E03B7" w:rsidRDefault="00981D48" w:rsidP="00981D48">
      <w:pPr>
        <w:pStyle w:val="EndNoteBibliography"/>
        <w:spacing w:after="240"/>
      </w:pPr>
      <w:r w:rsidRPr="002E03B7">
        <w:t>98.</w:t>
      </w:r>
      <w:r w:rsidRPr="002E03B7">
        <w:tab/>
        <w:t>Kho KA, Shields JK. Diagnosis and Management of Primary Dysmenorrhea.</w:t>
      </w:r>
      <w:r w:rsidRPr="002E03B7">
        <w:rPr>
          <w:i/>
        </w:rPr>
        <w:t xml:space="preserve"> JAMA</w:t>
      </w:r>
      <w:r w:rsidRPr="002E03B7">
        <w:t xml:space="preserve">. 2020;323(3):268-9. </w:t>
      </w:r>
      <w:r w:rsidRPr="00687A24">
        <w:t>https://doi.org/10.1001/jama.2019.16921</w:t>
      </w:r>
    </w:p>
    <w:p w14:paraId="38A1B973" w14:textId="77777777" w:rsidR="00981D48" w:rsidRPr="00FD7468" w:rsidRDefault="00981D48" w:rsidP="00981D48">
      <w:pPr>
        <w:pStyle w:val="EndNoteBibliography"/>
        <w:spacing w:after="240"/>
      </w:pPr>
      <w:r w:rsidRPr="002E03B7">
        <w:t>99.</w:t>
      </w:r>
      <w:r w:rsidRPr="002E03B7">
        <w:tab/>
        <w:t>Practice Committee of American Society for Reproductive M. Current evaluation of amenorrhea.</w:t>
      </w:r>
      <w:r w:rsidRPr="002E03B7">
        <w:rPr>
          <w:i/>
        </w:rPr>
        <w:t xml:space="preserve"> </w:t>
      </w:r>
      <w:r w:rsidRPr="00FD7468">
        <w:rPr>
          <w:i/>
        </w:rPr>
        <w:t>Fertil Steril</w:t>
      </w:r>
      <w:r w:rsidRPr="00FD7468">
        <w:t>. 2008;90(5 Suppl):S219-25. https://doi.org/10.1016/j.fertnstert.2008.08.038</w:t>
      </w:r>
    </w:p>
    <w:p w14:paraId="2F5440A7" w14:textId="77777777" w:rsidR="00981D48" w:rsidRPr="002E03B7" w:rsidRDefault="00981D48" w:rsidP="00981D48">
      <w:pPr>
        <w:pStyle w:val="EndNoteBibliography"/>
        <w:spacing w:after="240"/>
      </w:pPr>
      <w:r w:rsidRPr="00FD7468">
        <w:t>100.</w:t>
      </w:r>
      <w:r w:rsidRPr="00FD7468">
        <w:tab/>
        <w:t xml:space="preserve">Dunselman GA, Vermeulen N, Becker C, Calhaz-Jorge C, D'Hooghe T, De Bie B, et al. </w:t>
      </w:r>
      <w:r w:rsidRPr="002E03B7">
        <w:t>ESHRE guideline: management of women with endometriosis.</w:t>
      </w:r>
      <w:r w:rsidRPr="002E03B7">
        <w:rPr>
          <w:i/>
        </w:rPr>
        <w:t xml:space="preserve"> Hum Reprod</w:t>
      </w:r>
      <w:r w:rsidRPr="002E03B7">
        <w:t xml:space="preserve">. 2014;29(3):400-12. </w:t>
      </w:r>
      <w:r w:rsidRPr="00687A24">
        <w:t>https://doi.org/10.1093/humrep/det457</w:t>
      </w:r>
    </w:p>
    <w:p w14:paraId="4E411245" w14:textId="68CA4A7E" w:rsidR="00981D48" w:rsidRPr="002E03B7" w:rsidRDefault="00981D48" w:rsidP="00981D48">
      <w:pPr>
        <w:pStyle w:val="EndNoteBibliography"/>
        <w:spacing w:after="240"/>
      </w:pPr>
      <w:r w:rsidRPr="002E03B7">
        <w:t>101.</w:t>
      </w:r>
      <w:r w:rsidRPr="002E03B7">
        <w:tab/>
      </w:r>
      <w:r w:rsidR="00876B78" w:rsidRPr="00DA0B6E">
        <w:t>Fooladi E, Bell RJ, Robinson PJ, Skiba M, Davis SR. Dysmenorrhea, Workability, and Absenteeism in Australian Women. J Womens Health (Larchmt). 2023 Nov;32(11):1249-1256. doi: 10.1089/jwh.2023.0199.</w:t>
      </w:r>
    </w:p>
    <w:p w14:paraId="3166C579" w14:textId="565C913E" w:rsidR="00981D48" w:rsidRPr="002E03B7" w:rsidRDefault="00981D48" w:rsidP="00981D48">
      <w:pPr>
        <w:pStyle w:val="EndNoteBibliography"/>
        <w:spacing w:after="240"/>
      </w:pPr>
      <w:r w:rsidRPr="002E03B7">
        <w:t>102.</w:t>
      </w:r>
      <w:r w:rsidRPr="002E03B7">
        <w:tab/>
        <w:t>Parasar P, Ozcan P, Terry KL. Endometriosis: Epidemiology, Diagnosis and Clinical Management.</w:t>
      </w:r>
      <w:r w:rsidRPr="002E03B7">
        <w:rPr>
          <w:i/>
        </w:rPr>
        <w:t xml:space="preserve"> Curr Obstet Gynecol Rep</w:t>
      </w:r>
      <w:r w:rsidRPr="002E03B7">
        <w:t xml:space="preserve">. 2017;6(1):34-41. </w:t>
      </w:r>
      <w:r w:rsidRPr="00687A24">
        <w:t>https://doi.org/10.1007/s13669-017-0187-1</w:t>
      </w:r>
      <w:r w:rsidR="00DA0B6E" w:rsidRPr="00DA0B6E">
        <w:t xml:space="preserve"> </w:t>
      </w:r>
    </w:p>
    <w:p w14:paraId="4EB275B8" w14:textId="77777777" w:rsidR="00981D48" w:rsidRPr="002E03B7" w:rsidRDefault="00981D48" w:rsidP="00981D48">
      <w:pPr>
        <w:pStyle w:val="EndNoteBibliography"/>
        <w:spacing w:after="240"/>
      </w:pPr>
      <w:r w:rsidRPr="002E03B7">
        <w:t>103.</w:t>
      </w:r>
      <w:r w:rsidRPr="002E03B7">
        <w:tab/>
        <w:t xml:space="preserve">Endometriosis Australia. Management and Treatment. 2023. [Accessed: July 2023]. Available from: </w:t>
      </w:r>
      <w:r w:rsidRPr="00687A24">
        <w:t>https://endometriosisaustralia.org/management-and-treatment/</w:t>
      </w:r>
      <w:r w:rsidRPr="002E03B7">
        <w:t>.</w:t>
      </w:r>
    </w:p>
    <w:p w14:paraId="2F5AE79D" w14:textId="77777777" w:rsidR="00981D48" w:rsidRPr="002E03B7" w:rsidRDefault="00981D48" w:rsidP="00981D48">
      <w:pPr>
        <w:pStyle w:val="EndNoteBibliography"/>
        <w:spacing w:after="240"/>
      </w:pPr>
      <w:r w:rsidRPr="002E03B7">
        <w:t>104.</w:t>
      </w:r>
      <w:r w:rsidRPr="002E03B7">
        <w:tab/>
        <w:t xml:space="preserve">Pelvic Pain Foundation of Australia. Management of Chronic Pelvic Pain. 2022. [Accessed: July 2023]. Available from: </w:t>
      </w:r>
      <w:r w:rsidRPr="00687A24">
        <w:t>https://www.pelvicpain.org.au/learn/for-health-professionals/for-health-professionals-management-of-chronic-pelvic-pain/</w:t>
      </w:r>
      <w:r w:rsidRPr="002E03B7">
        <w:t>.</w:t>
      </w:r>
    </w:p>
    <w:p w14:paraId="4D744EB9" w14:textId="77777777" w:rsidR="00981D48" w:rsidRPr="002E03B7" w:rsidRDefault="00981D48" w:rsidP="00981D48">
      <w:pPr>
        <w:pStyle w:val="EndNoteBibliography"/>
        <w:spacing w:after="240"/>
      </w:pPr>
      <w:r w:rsidRPr="002E03B7">
        <w:t>105.</w:t>
      </w:r>
      <w:r w:rsidRPr="002E03B7">
        <w:tab/>
        <w:t>Negi R, Sharma SK, Gaur R, Bahadur A, Jelly P. Efficacy of Ginger in the Treatment of Primary Dysmenorrhea: A Systematic Review and Meta-analysis.</w:t>
      </w:r>
      <w:r w:rsidRPr="002E03B7">
        <w:rPr>
          <w:i/>
        </w:rPr>
        <w:t xml:space="preserve"> Cureus</w:t>
      </w:r>
      <w:r w:rsidRPr="002E03B7">
        <w:t xml:space="preserve">. 2021;13(3):e13743. </w:t>
      </w:r>
      <w:r w:rsidRPr="00687A24">
        <w:t>https://doi.org/10.7759/cureus.13743</w:t>
      </w:r>
    </w:p>
    <w:p w14:paraId="01FCDD23" w14:textId="77777777" w:rsidR="00981D48" w:rsidRPr="002E03B7" w:rsidRDefault="00981D48" w:rsidP="00981D48">
      <w:pPr>
        <w:pStyle w:val="EndNoteBibliography"/>
        <w:spacing w:after="240"/>
      </w:pPr>
      <w:r w:rsidRPr="002E03B7">
        <w:t>106.</w:t>
      </w:r>
      <w:r w:rsidRPr="002E03B7">
        <w:tab/>
        <w:t>Mollazadeh S, Mirghafourvand M, Abdollahi NG. The effects of Vitex agnus-castus on menstrual bleeding: A systematic review and meta-analysis.</w:t>
      </w:r>
      <w:r w:rsidRPr="002E03B7">
        <w:rPr>
          <w:i/>
        </w:rPr>
        <w:t xml:space="preserve"> Journal of Complementary and Integrative Medicine</w:t>
      </w:r>
      <w:r w:rsidRPr="002E03B7">
        <w:t xml:space="preserve">. 2020;17(1). </w:t>
      </w:r>
    </w:p>
    <w:p w14:paraId="5CBC3798" w14:textId="77777777" w:rsidR="00981D48" w:rsidRPr="002E03B7" w:rsidRDefault="00981D48" w:rsidP="00981D48">
      <w:pPr>
        <w:pStyle w:val="EndNoteBibliography"/>
        <w:spacing w:after="240"/>
      </w:pPr>
      <w:r w:rsidRPr="002E03B7">
        <w:t>107.</w:t>
      </w:r>
      <w:r w:rsidRPr="002E03B7">
        <w:tab/>
        <w:t>Shinjyo N, Waddell G, Green J. Valerian Root in Treating Sleep Problems and Associated Disorders-A Systematic Review and Meta-Analysis.</w:t>
      </w:r>
      <w:r w:rsidRPr="002E03B7">
        <w:rPr>
          <w:i/>
        </w:rPr>
        <w:t xml:space="preserve"> J Evid Based Integr Med</w:t>
      </w:r>
      <w:r w:rsidRPr="002E03B7">
        <w:t xml:space="preserve">. 2020;25:2515690X20967323. </w:t>
      </w:r>
      <w:r w:rsidRPr="00687A24">
        <w:t>https://doi.org/10.1177/2515690X20967323</w:t>
      </w:r>
    </w:p>
    <w:p w14:paraId="3BAD9EAF" w14:textId="77777777" w:rsidR="00981D48" w:rsidRPr="002E03B7" w:rsidRDefault="00981D48" w:rsidP="00981D48">
      <w:pPr>
        <w:pStyle w:val="EndNoteBibliography"/>
        <w:spacing w:after="240"/>
      </w:pPr>
      <w:r w:rsidRPr="002E03B7">
        <w:t>108.</w:t>
      </w:r>
      <w:r w:rsidRPr="002E03B7">
        <w:tab/>
        <w:t>Xu Y, Yang Q, Wang X. Efficacy of herbal medicine (cinnamon/fennel/ginger) for primary dysmenorrhea: a systematic review and meta-analysis of randomized controlled trials.</w:t>
      </w:r>
      <w:r w:rsidRPr="002E03B7">
        <w:rPr>
          <w:i/>
        </w:rPr>
        <w:t xml:space="preserve"> Journal of International Medical Research</w:t>
      </w:r>
      <w:r w:rsidRPr="002E03B7">
        <w:t xml:space="preserve">. 2020;48(6):300060520936179. </w:t>
      </w:r>
      <w:r w:rsidRPr="00687A24">
        <w:t>https://doi.org/10.1177/0300060520936179</w:t>
      </w:r>
    </w:p>
    <w:p w14:paraId="0EAD6F9A" w14:textId="77777777" w:rsidR="00981D48" w:rsidRPr="002E03B7" w:rsidRDefault="00981D48" w:rsidP="00981D48">
      <w:pPr>
        <w:pStyle w:val="EndNoteBibliography"/>
        <w:spacing w:after="240"/>
      </w:pPr>
      <w:r w:rsidRPr="002E03B7">
        <w:t>109.</w:t>
      </w:r>
      <w:r w:rsidRPr="002E03B7">
        <w:tab/>
        <w:t>Pellow J, Nienhuis C. Medicinal plants for primary dysmenorrhoea: A systematic review.</w:t>
      </w:r>
      <w:r w:rsidRPr="002E03B7">
        <w:rPr>
          <w:i/>
        </w:rPr>
        <w:t xml:space="preserve"> Complementary Therapies in Medicine</w:t>
      </w:r>
      <w:r w:rsidRPr="002E03B7">
        <w:t xml:space="preserve">. 2018;37:13-26. </w:t>
      </w:r>
      <w:r w:rsidRPr="00687A24">
        <w:t>https://doi.org/10.1016/j.ctim.2018.01.001</w:t>
      </w:r>
    </w:p>
    <w:p w14:paraId="2E9F1A1F" w14:textId="77777777" w:rsidR="00981D48" w:rsidRPr="002E03B7" w:rsidRDefault="00981D48" w:rsidP="00981D48">
      <w:pPr>
        <w:pStyle w:val="EndNoteBibliography"/>
        <w:spacing w:after="240"/>
      </w:pPr>
      <w:r w:rsidRPr="002E03B7">
        <w:t>110.</w:t>
      </w:r>
      <w:r w:rsidRPr="002E03B7">
        <w:tab/>
        <w:t>Chen CX BB, Kwekkeboom KL. Efficacy of oral ginger (Zingiber officinale) for dysmenorrhea: A systematic review and meta-analysis.</w:t>
      </w:r>
      <w:r w:rsidRPr="002E03B7">
        <w:rPr>
          <w:i/>
        </w:rPr>
        <w:t xml:space="preserve"> Evidence-Based Complementary andAlternative Medicine</w:t>
      </w:r>
      <w:r w:rsidRPr="002E03B7">
        <w:t xml:space="preserve">. 2016;2016:6295737. </w:t>
      </w:r>
      <w:r w:rsidRPr="00687A24">
        <w:t>https://doi.org/10.1155/2016/6295737</w:t>
      </w:r>
    </w:p>
    <w:p w14:paraId="28B9F36D" w14:textId="77777777" w:rsidR="00981D48" w:rsidRPr="002E03B7" w:rsidRDefault="00981D48" w:rsidP="00981D48">
      <w:pPr>
        <w:pStyle w:val="EndNoteBibliography"/>
        <w:spacing w:after="240"/>
      </w:pPr>
      <w:r w:rsidRPr="002E03B7">
        <w:t>111.</w:t>
      </w:r>
      <w:r w:rsidRPr="002E03B7">
        <w:tab/>
        <w:t>Javan R, Yousefi M, Nazari SM, Amiri P, Mosavi ‐ Jarrahi A, Modiramani P, et al. Herbal Medicines in Idiopathic Heavy Menstrual Bleeding: A Systematic Review.</w:t>
      </w:r>
      <w:r w:rsidRPr="002E03B7">
        <w:rPr>
          <w:i/>
        </w:rPr>
        <w:t xml:space="preserve"> Phytotherapy Research</w:t>
      </w:r>
      <w:r w:rsidRPr="002E03B7">
        <w:t xml:space="preserve">. 2016;30(10):1584-91. </w:t>
      </w:r>
      <w:r w:rsidRPr="00687A24">
        <w:t>https://doi.org/10.1002/ptr.5675</w:t>
      </w:r>
    </w:p>
    <w:p w14:paraId="00BC601D" w14:textId="77777777" w:rsidR="00981D48" w:rsidRPr="002E03B7" w:rsidRDefault="00981D48" w:rsidP="00981D48">
      <w:pPr>
        <w:pStyle w:val="EndNoteBibliography"/>
        <w:spacing w:after="240"/>
      </w:pPr>
      <w:r w:rsidRPr="002E03B7">
        <w:lastRenderedPageBreak/>
        <w:t>112.</w:t>
      </w:r>
      <w:r w:rsidRPr="002E03B7">
        <w:tab/>
        <w:t>Pattanittum P, Kunyanone N, Brown J, Sangkomkamhang US, Barnes J, Seyfoddin V, et al. Dietary supplements for dysmenorrhoea.</w:t>
      </w:r>
      <w:r w:rsidRPr="002E03B7">
        <w:rPr>
          <w:i/>
        </w:rPr>
        <w:t xml:space="preserve"> Cochrane Database of Systematic Reviews</w:t>
      </w:r>
      <w:r w:rsidRPr="002E03B7">
        <w:t xml:space="preserve">. 2016;3(3):CD002124. </w:t>
      </w:r>
      <w:r w:rsidRPr="00687A24">
        <w:t>https://doi.org/10.1002/14651858.CD002124.pub2</w:t>
      </w:r>
    </w:p>
    <w:p w14:paraId="55BFDEE6" w14:textId="77777777" w:rsidR="00981D48" w:rsidRPr="002E03B7" w:rsidRDefault="00981D48" w:rsidP="00981D48">
      <w:pPr>
        <w:pStyle w:val="EndNoteBibliography"/>
        <w:spacing w:after="240"/>
      </w:pPr>
      <w:r w:rsidRPr="002E03B7">
        <w:t>113.</w:t>
      </w:r>
      <w:r w:rsidRPr="002E03B7">
        <w:tab/>
        <w:t>Ursoniu S, Sahebkar A, Andrica F, Serban C, Banach M. Effects of flaxseed supplements on blood pressure: A systematic review and meta-analysis of controlled clinical trial.</w:t>
      </w:r>
      <w:r w:rsidRPr="002E03B7">
        <w:rPr>
          <w:i/>
        </w:rPr>
        <w:t xml:space="preserve"> Clinical Nutrition</w:t>
      </w:r>
      <w:r w:rsidRPr="002E03B7">
        <w:t xml:space="preserve">. 2016;35(3):615-25. </w:t>
      </w:r>
      <w:r w:rsidRPr="00687A24">
        <w:t>https://doi.org/10.1016/j.clnu.2015.05.012</w:t>
      </w:r>
    </w:p>
    <w:p w14:paraId="3CD6F765" w14:textId="77777777" w:rsidR="00981D48" w:rsidRPr="002E03B7" w:rsidRDefault="00981D48" w:rsidP="00981D48">
      <w:pPr>
        <w:pStyle w:val="EndNoteBibliography"/>
        <w:spacing w:after="240"/>
      </w:pPr>
      <w:r w:rsidRPr="002E03B7">
        <w:t>114.</w:t>
      </w:r>
      <w:r w:rsidRPr="002E03B7">
        <w:tab/>
        <w:t>Daily JW, Xin Z, Da Sol K, Park S. Efficacy of Ginger for Alleviating the Symptoms of Primary Dysmenorrhea: A Systematic Review and Meta-analysis of Randomized Clinical Trials.</w:t>
      </w:r>
      <w:r w:rsidRPr="002E03B7">
        <w:rPr>
          <w:i/>
        </w:rPr>
        <w:t xml:space="preserve"> Pain Medicine</w:t>
      </w:r>
      <w:r w:rsidRPr="002E03B7">
        <w:t xml:space="preserve">. 2015;16(12):2243-55. </w:t>
      </w:r>
      <w:r w:rsidRPr="00687A24">
        <w:t>https://doi.org/10.1111/pme.12853</w:t>
      </w:r>
    </w:p>
    <w:p w14:paraId="1DDDBAD4" w14:textId="77777777" w:rsidR="00981D48" w:rsidRPr="002E03B7" w:rsidRDefault="00981D48" w:rsidP="00981D48">
      <w:pPr>
        <w:pStyle w:val="EndNoteBibliography"/>
        <w:spacing w:after="240"/>
      </w:pPr>
      <w:r w:rsidRPr="002E03B7">
        <w:t>115.</w:t>
      </w:r>
      <w:r w:rsidRPr="002E03B7">
        <w:tab/>
        <w:t>Terry R, Posadzki P, Watson LK, Ernst E. The Use of Ginger ( Zingiber officinale) for the Treatment of Pain: A Systematic Review of Clinical Trials.</w:t>
      </w:r>
      <w:r w:rsidRPr="002E03B7">
        <w:rPr>
          <w:i/>
        </w:rPr>
        <w:t xml:space="preserve"> Pain Medicine</w:t>
      </w:r>
      <w:r w:rsidRPr="002E03B7">
        <w:t xml:space="preserve">. 2011;12(12):1808-18. </w:t>
      </w:r>
      <w:r w:rsidRPr="00687A24">
        <w:t>https://doi.org/10.1111/j.1526-4637.2011.01261.x</w:t>
      </w:r>
    </w:p>
    <w:p w14:paraId="5E552863" w14:textId="77777777" w:rsidR="00981D48" w:rsidRPr="002E03B7" w:rsidRDefault="00981D48" w:rsidP="00981D48">
      <w:pPr>
        <w:pStyle w:val="EndNoteBibliography"/>
        <w:spacing w:after="240"/>
      </w:pPr>
      <w:r w:rsidRPr="002E03B7">
        <w:t>116.</w:t>
      </w:r>
      <w:r w:rsidRPr="002E03B7">
        <w:tab/>
        <w:t>Ulbricht C, Conquer J, Costa D, Hollands W, Iannuzzi C, Isaac R, et al. An evidence-based systematic review of saffron (Crocus sativus) by the Natural Standard Research Collaboration.</w:t>
      </w:r>
      <w:r w:rsidRPr="002E03B7">
        <w:rPr>
          <w:i/>
        </w:rPr>
        <w:t xml:space="preserve"> Journal of Dietary Supplements</w:t>
      </w:r>
      <w:r w:rsidRPr="002E03B7">
        <w:t xml:space="preserve">. 2011;8(1):58-114. </w:t>
      </w:r>
      <w:r w:rsidRPr="00687A24">
        <w:t>https://doi.org/10.3109/19390211.2011.547666</w:t>
      </w:r>
    </w:p>
    <w:p w14:paraId="03FB41D9" w14:textId="77777777" w:rsidR="00981D48" w:rsidRPr="002E03B7" w:rsidRDefault="00981D48" w:rsidP="00981D48">
      <w:pPr>
        <w:pStyle w:val="EndNoteBibliography"/>
        <w:spacing w:after="240"/>
      </w:pPr>
      <w:r w:rsidRPr="002E03B7">
        <w:t>117.</w:t>
      </w:r>
      <w:r w:rsidRPr="002E03B7">
        <w:tab/>
        <w:t>Peng J, Xu W, Li X, Wu Q. [Efficacy of black cohosh extracts for improving low estrogen status induced by postoperative GnRHa treatment in patients with endometriosis: a systematic review].</w:t>
      </w:r>
      <w:r w:rsidRPr="002E03B7">
        <w:rPr>
          <w:i/>
        </w:rPr>
        <w:t xml:space="preserve"> Zhejiang Da Xue Xue Bao Yi Xue Ban</w:t>
      </w:r>
      <w:r w:rsidRPr="002E03B7">
        <w:t xml:space="preserve">. 2020;49(3):397-405. </w:t>
      </w:r>
      <w:r w:rsidRPr="00687A24">
        <w:t>https://doi.org/10.3785/j.issn.1008-9292.2020.06.06</w:t>
      </w:r>
    </w:p>
    <w:p w14:paraId="5919DA2D" w14:textId="77777777" w:rsidR="00981D48" w:rsidRPr="002E03B7" w:rsidRDefault="00981D48" w:rsidP="00981D48">
      <w:pPr>
        <w:pStyle w:val="EndNoteBibliography"/>
        <w:spacing w:after="240"/>
      </w:pPr>
      <w:r w:rsidRPr="002E03B7">
        <w:t>118.</w:t>
      </w:r>
      <w:r w:rsidRPr="002E03B7">
        <w:tab/>
        <w:t>Mozafari S, Naz MSG, Ozgoli G. Effect of ginger on primary dysmenorrhea: A systematic review of clinical trials and quasi-experimental studies in the world.</w:t>
      </w:r>
      <w:r w:rsidRPr="002E03B7">
        <w:rPr>
          <w:i/>
        </w:rPr>
        <w:t xml:space="preserve"> Iranian Journal of Obstetrics, Gynecology and Infertility</w:t>
      </w:r>
      <w:r w:rsidRPr="002E03B7">
        <w:t xml:space="preserve">. 2018;21:86-93. </w:t>
      </w:r>
      <w:r w:rsidRPr="00687A24">
        <w:t>https://doi.org/10.22038/ijogi.2018.11624</w:t>
      </w:r>
    </w:p>
    <w:p w14:paraId="4FD3E0F7" w14:textId="77777777" w:rsidR="00981D48" w:rsidRPr="002E03B7" w:rsidRDefault="00981D48" w:rsidP="00981D48">
      <w:pPr>
        <w:pStyle w:val="EndNoteBibliography"/>
        <w:spacing w:after="240"/>
      </w:pPr>
      <w:r w:rsidRPr="002E03B7">
        <w:t>119.</w:t>
      </w:r>
      <w:r w:rsidRPr="002E03B7">
        <w:tab/>
        <w:t>Gao M, Gao D, Sun H, Cheng X, An L, Qiao M. Trends in Research Related to Premenstrual Syndrome and Premenstrual Dysphoric Disorder From 1945 to 2018: A Bibliometric Analysis.</w:t>
      </w:r>
      <w:r w:rsidRPr="002E03B7">
        <w:rPr>
          <w:i/>
        </w:rPr>
        <w:t xml:space="preserve"> Front Public Health</w:t>
      </w:r>
      <w:r w:rsidRPr="002E03B7">
        <w:t xml:space="preserve">. 2021;9:596128. </w:t>
      </w:r>
      <w:r w:rsidRPr="00687A24">
        <w:t>https://doi.org/10.3389/fpubh.2021.596128</w:t>
      </w:r>
    </w:p>
    <w:p w14:paraId="0E6A3DCC" w14:textId="77777777" w:rsidR="00981D48" w:rsidRPr="002E03B7" w:rsidRDefault="00981D48" w:rsidP="00981D48">
      <w:pPr>
        <w:pStyle w:val="EndNoteBibliography"/>
        <w:spacing w:after="240"/>
      </w:pPr>
      <w:r w:rsidRPr="002E03B7">
        <w:t>120.</w:t>
      </w:r>
      <w:r w:rsidRPr="002E03B7">
        <w:tab/>
        <w:t>Hantsoo L, Epperson CN. Premenstrual Dysphoric Disorder: Epidemiology and Treatment.</w:t>
      </w:r>
      <w:r w:rsidRPr="002E03B7">
        <w:rPr>
          <w:i/>
        </w:rPr>
        <w:t xml:space="preserve"> Curr Psychiatry Rep</w:t>
      </w:r>
      <w:r w:rsidRPr="002E03B7">
        <w:t xml:space="preserve">. 2015;17(11):87. </w:t>
      </w:r>
      <w:r w:rsidRPr="00687A24">
        <w:t>https://doi.org/10.1007/s11920-015-0628-3</w:t>
      </w:r>
    </w:p>
    <w:p w14:paraId="1CD17B53" w14:textId="77777777" w:rsidR="00981D48" w:rsidRPr="002E03B7" w:rsidRDefault="00981D48" w:rsidP="00981D48">
      <w:pPr>
        <w:pStyle w:val="EndNoteBibliography"/>
        <w:spacing w:after="240"/>
      </w:pPr>
      <w:r w:rsidRPr="002E03B7">
        <w:t>121.</w:t>
      </w:r>
      <w:r w:rsidRPr="002E03B7">
        <w:tab/>
        <w:t>Green L, O’Brien P, Panay N, Craig M, on behalf of the Royal College of Obstetricians and Gynaecologists. Management of Premenstrual Syndrome.</w:t>
      </w:r>
      <w:r w:rsidRPr="002E03B7">
        <w:rPr>
          <w:i/>
        </w:rPr>
        <w:t xml:space="preserve"> BJOG: An International Journal of Obstetrics &amp; Gynaecology</w:t>
      </w:r>
      <w:r w:rsidRPr="002E03B7">
        <w:t xml:space="preserve">. 2017;124(3):e73-e105. </w:t>
      </w:r>
      <w:r w:rsidRPr="00687A24">
        <w:t>https://doi.org/https://doi.org/10.1111/1471-0528.14260</w:t>
      </w:r>
    </w:p>
    <w:p w14:paraId="2B74EC2E" w14:textId="77777777" w:rsidR="00981D48" w:rsidRPr="002E03B7" w:rsidRDefault="00981D48" w:rsidP="00981D48">
      <w:pPr>
        <w:pStyle w:val="EndNoteBibliography"/>
        <w:spacing w:after="240"/>
      </w:pPr>
      <w:r w:rsidRPr="002E03B7">
        <w:t>122.</w:t>
      </w:r>
      <w:r w:rsidRPr="002E03B7">
        <w:tab/>
        <w:t>Hofmeister S, Bodden S. Premenstrual Syndrome and Premenstrual Dysphoric Disorder.</w:t>
      </w:r>
      <w:r w:rsidRPr="002E03B7">
        <w:rPr>
          <w:i/>
        </w:rPr>
        <w:t xml:space="preserve"> Am Fam Physician</w:t>
      </w:r>
      <w:r w:rsidRPr="002E03B7">
        <w:t xml:space="preserve">. 2016;94(3):236-40. </w:t>
      </w:r>
    </w:p>
    <w:p w14:paraId="3F95700F" w14:textId="77777777" w:rsidR="00981D48" w:rsidRPr="002E03B7" w:rsidRDefault="00981D48" w:rsidP="00981D48">
      <w:pPr>
        <w:pStyle w:val="EndNoteBibliography"/>
        <w:spacing w:after="240"/>
      </w:pPr>
      <w:r w:rsidRPr="002E03B7">
        <w:t>123.</w:t>
      </w:r>
      <w:r w:rsidRPr="002E03B7">
        <w:tab/>
        <w:t>Biggs WS, Demuth RH. Premenstrual syndrome and premenstrual dysphoric disorder.</w:t>
      </w:r>
      <w:r w:rsidRPr="002E03B7">
        <w:rPr>
          <w:i/>
        </w:rPr>
        <w:t xml:space="preserve"> Am Fam Physician</w:t>
      </w:r>
      <w:r w:rsidRPr="002E03B7">
        <w:t xml:space="preserve">. 2011;84(8):918-24. </w:t>
      </w:r>
    </w:p>
    <w:p w14:paraId="62F8D700" w14:textId="77777777" w:rsidR="00981D48" w:rsidRPr="002E03B7" w:rsidRDefault="00981D48" w:rsidP="00981D48">
      <w:pPr>
        <w:pStyle w:val="EndNoteBibliography"/>
        <w:spacing w:after="240"/>
      </w:pPr>
      <w:r w:rsidRPr="002E03B7">
        <w:t>124.</w:t>
      </w:r>
      <w:r w:rsidRPr="002E03B7">
        <w:tab/>
        <w:t>Ghaderi A, Asbaghi O, Reiner Z, Kolahdooz F, Amirani E, Mirzaei H, et al. The effects of saffron (Crocus sativus L.) on mental health parameters and C-reactive protein: A meta-analysis of randomized clinical trials.</w:t>
      </w:r>
      <w:r w:rsidRPr="002E03B7">
        <w:rPr>
          <w:i/>
        </w:rPr>
        <w:t xml:space="preserve"> Complementary Therapies in Medicine</w:t>
      </w:r>
      <w:r w:rsidRPr="002E03B7">
        <w:t xml:space="preserve">. 2020;48:102250. </w:t>
      </w:r>
      <w:r w:rsidRPr="00687A24">
        <w:t>https://doi.org/10.1016/j.ctim.2019.102250</w:t>
      </w:r>
    </w:p>
    <w:p w14:paraId="7F5CF5E2" w14:textId="77777777" w:rsidR="00981D48" w:rsidRPr="002E03B7" w:rsidRDefault="00981D48" w:rsidP="00981D48">
      <w:pPr>
        <w:pStyle w:val="EndNoteBibliography"/>
        <w:spacing w:after="240"/>
      </w:pPr>
      <w:r w:rsidRPr="002E03B7">
        <w:t>125.</w:t>
      </w:r>
      <w:r w:rsidRPr="002E03B7">
        <w:tab/>
        <w:t>Shinjyo N, Waddell G, Green J, Abdellah AABBBBBBMBBBBBBBBBBBCCCCCCCCdA. Valerian root in treating sleep problems and associated disorders-A systematic review and meta-analysis.</w:t>
      </w:r>
      <w:r w:rsidRPr="002E03B7">
        <w:rPr>
          <w:i/>
        </w:rPr>
        <w:t xml:space="preserve"> Journal of Evidence-Based Integrative Medicine</w:t>
      </w:r>
      <w:r w:rsidRPr="002E03B7">
        <w:t xml:space="preserve">. 2020;25:2515690X20967323. </w:t>
      </w:r>
      <w:r w:rsidRPr="00687A24">
        <w:t>https://doi.org/10.1177/2515690X20967323</w:t>
      </w:r>
    </w:p>
    <w:p w14:paraId="2C51EBF8" w14:textId="77777777" w:rsidR="00981D48" w:rsidRPr="002E03B7" w:rsidRDefault="00981D48" w:rsidP="00981D48">
      <w:pPr>
        <w:pStyle w:val="EndNoteBibliography"/>
        <w:spacing w:after="240"/>
      </w:pPr>
      <w:r w:rsidRPr="00FD7468">
        <w:t>126.</w:t>
      </w:r>
      <w:r w:rsidRPr="00FD7468">
        <w:tab/>
        <w:t xml:space="preserve">Csupor D, Lantos T, Hegyi P, Benko R, Viola R, Gyongyi Z, et al. </w:t>
      </w:r>
      <w:r w:rsidRPr="002E03B7">
        <w:t>Vitex agnus-castus in premenstrual syndrome: A meta-analysis of double-blind randomised controlled trials.</w:t>
      </w:r>
      <w:r w:rsidRPr="002E03B7">
        <w:rPr>
          <w:i/>
        </w:rPr>
        <w:t xml:space="preserve"> Complementary Therapies in Medicine</w:t>
      </w:r>
      <w:r w:rsidRPr="002E03B7">
        <w:t xml:space="preserve">. 2019;47:102190. </w:t>
      </w:r>
      <w:r w:rsidRPr="00687A24">
        <w:t>https://doi.org/10.1016/j.ctim.2019.08.024</w:t>
      </w:r>
    </w:p>
    <w:p w14:paraId="5DD64F26" w14:textId="77777777" w:rsidR="00981D48" w:rsidRPr="002E03B7" w:rsidRDefault="00981D48" w:rsidP="00981D48">
      <w:pPr>
        <w:pStyle w:val="EndNoteBibliography"/>
        <w:spacing w:after="240"/>
      </w:pPr>
      <w:r w:rsidRPr="002E03B7">
        <w:lastRenderedPageBreak/>
        <w:t>127.</w:t>
      </w:r>
      <w:r w:rsidRPr="002E03B7">
        <w:tab/>
        <w:t>Khalesi ZB, Beiranvand SP, Bokaie M. Efficacy of Chamomile in the Treatment of Premenstrual Syndrome: A Systematic Review.</w:t>
      </w:r>
      <w:r w:rsidRPr="002E03B7">
        <w:rPr>
          <w:i/>
        </w:rPr>
        <w:t xml:space="preserve"> Journal of Pharmacopuncture</w:t>
      </w:r>
      <w:r w:rsidRPr="002E03B7">
        <w:t xml:space="preserve">. 2019;22(4):204-9. </w:t>
      </w:r>
      <w:r w:rsidRPr="00687A24">
        <w:t>https://doi.org/10.3831/KPI.2019.22.028</w:t>
      </w:r>
    </w:p>
    <w:p w14:paraId="01A75EA4" w14:textId="77777777" w:rsidR="00981D48" w:rsidRPr="002E03B7" w:rsidRDefault="00981D48" w:rsidP="00981D48">
      <w:pPr>
        <w:pStyle w:val="EndNoteBibliography"/>
        <w:spacing w:after="240"/>
      </w:pPr>
      <w:r w:rsidRPr="002E03B7">
        <w:t>128.</w:t>
      </w:r>
      <w:r w:rsidRPr="002E03B7">
        <w:tab/>
        <w:t>Cerqueira R, Frey B, Leclerc E, Brietzke E. Vitex agnus castus for premenstrual syndrome and premenstrual dysphoric disorder: a systematic review.</w:t>
      </w:r>
      <w:r w:rsidRPr="002E03B7">
        <w:rPr>
          <w:i/>
        </w:rPr>
        <w:t xml:space="preserve"> Archives of Women's Mental Health</w:t>
      </w:r>
      <w:r w:rsidRPr="002E03B7">
        <w:t xml:space="preserve">. 2017;20(6):713-9. </w:t>
      </w:r>
      <w:r w:rsidRPr="00687A24">
        <w:t>https://doi.org/10.1007/s00737-017-0791-0</w:t>
      </w:r>
    </w:p>
    <w:p w14:paraId="0CE67A65" w14:textId="77777777" w:rsidR="00981D48" w:rsidRPr="002E03B7" w:rsidRDefault="00981D48" w:rsidP="00981D48">
      <w:pPr>
        <w:pStyle w:val="EndNoteBibliography"/>
        <w:spacing w:after="240"/>
      </w:pPr>
      <w:r w:rsidRPr="002E03B7">
        <w:t>129.</w:t>
      </w:r>
      <w:r w:rsidRPr="002E03B7">
        <w:tab/>
        <w:t>Verkaik S, Kamperman AM, van Westrhenen R, Schulte PFJ. The treatment of premenstrual syndrome with preparations of Vitex agnus castus: a systematic review and meta-analysis.</w:t>
      </w:r>
      <w:r w:rsidRPr="002E03B7">
        <w:rPr>
          <w:i/>
        </w:rPr>
        <w:t xml:space="preserve"> American Journal of Obstetrics &amp; Gynecology</w:t>
      </w:r>
      <w:r w:rsidRPr="002E03B7">
        <w:t xml:space="preserve">. 2017;217(2):150-66. </w:t>
      </w:r>
      <w:r w:rsidRPr="00687A24">
        <w:t>https://doi.org/10.1016/j.ajog.2017.02.028</w:t>
      </w:r>
    </w:p>
    <w:p w14:paraId="00F22CBE" w14:textId="77777777" w:rsidR="00981D48" w:rsidRPr="002E03B7" w:rsidRDefault="00981D48" w:rsidP="00981D48">
      <w:pPr>
        <w:pStyle w:val="EndNoteBibliography"/>
        <w:spacing w:after="240"/>
      </w:pPr>
      <w:r w:rsidRPr="002E03B7">
        <w:t>130.</w:t>
      </w:r>
      <w:r w:rsidRPr="002E03B7">
        <w:tab/>
        <w:t>Hausenblas HA, Heekin K, Mutchie HL, Anton S. A systematic review of randomized controlled trials examining the effectiveness of saffron (Crocus sativus L.) on psychological and behavioral outcomes.</w:t>
      </w:r>
      <w:r w:rsidRPr="002E03B7">
        <w:rPr>
          <w:i/>
        </w:rPr>
        <w:t xml:space="preserve"> Journal of Integrative Medicine</w:t>
      </w:r>
      <w:r w:rsidRPr="002E03B7">
        <w:t xml:space="preserve">. 2015;13(4):231-40. </w:t>
      </w:r>
      <w:r w:rsidRPr="00687A24">
        <w:t>https://doi.org/10.1016/S2095-4964%2815%2960176-5</w:t>
      </w:r>
    </w:p>
    <w:p w14:paraId="65AB2EE7" w14:textId="77777777" w:rsidR="00981D48" w:rsidRPr="002E03B7" w:rsidRDefault="00981D48" w:rsidP="00981D48">
      <w:pPr>
        <w:pStyle w:val="EndNoteBibliography"/>
        <w:spacing w:after="240"/>
      </w:pPr>
      <w:r w:rsidRPr="002E03B7">
        <w:t>131.</w:t>
      </w:r>
      <w:r w:rsidRPr="002E03B7">
        <w:tab/>
        <w:t>Su Hee J, Dong Il K, Min-Sun C. Effects and treatment methods of acupuncture and herbal medicine for premenstrual syndrome/premenstrual dysphoric disorder: systematic review.</w:t>
      </w:r>
      <w:r w:rsidRPr="002E03B7">
        <w:rPr>
          <w:i/>
        </w:rPr>
        <w:t xml:space="preserve"> BMC Complementary &amp; Alternative Medicine</w:t>
      </w:r>
      <w:r w:rsidRPr="002E03B7">
        <w:t xml:space="preserve">. 2014;14(1):11-32. </w:t>
      </w:r>
      <w:r w:rsidRPr="00687A24">
        <w:t>https://doi.org/10.1186/1472-6882-14-11</w:t>
      </w:r>
    </w:p>
    <w:p w14:paraId="73334D1D" w14:textId="77777777" w:rsidR="00981D48" w:rsidRPr="002E03B7" w:rsidRDefault="00981D48" w:rsidP="00981D48">
      <w:pPr>
        <w:pStyle w:val="EndNoteBibliography"/>
        <w:spacing w:after="240"/>
      </w:pPr>
      <w:r w:rsidRPr="002E03B7">
        <w:t>132.</w:t>
      </w:r>
      <w:r w:rsidRPr="002E03B7">
        <w:tab/>
        <w:t>van Die MD, Burger HG, Teede HJ, Bone KM. Vitex agnus-castus Extracts for Female Reproductive Disorders: A Systematic Review of Clinical Trials.</w:t>
      </w:r>
      <w:r w:rsidRPr="002E03B7">
        <w:rPr>
          <w:i/>
        </w:rPr>
        <w:t xml:space="preserve"> Planta Medica</w:t>
      </w:r>
      <w:r w:rsidRPr="002E03B7">
        <w:t xml:space="preserve">. 2013;79(7):562-75. </w:t>
      </w:r>
      <w:r w:rsidRPr="00687A24">
        <w:t>https://doi.org/10.1055/s-0032-1327831</w:t>
      </w:r>
    </w:p>
    <w:p w14:paraId="12224288" w14:textId="77777777" w:rsidR="00981D48" w:rsidRPr="002E03B7" w:rsidRDefault="00981D48" w:rsidP="00981D48">
      <w:pPr>
        <w:pStyle w:val="EndNoteBibliography"/>
        <w:spacing w:after="240"/>
      </w:pPr>
      <w:r w:rsidRPr="002E03B7">
        <w:t>133.</w:t>
      </w:r>
      <w:r w:rsidRPr="002E03B7">
        <w:tab/>
        <w:t>Dante G, Facchinetti F, Agha-Hosseini AABBBCCCCCCCCEFGGGHHHHHHHJJJK. Herbal treatments for alleviating premenstrual symptoms: A systematic review.</w:t>
      </w:r>
      <w:r w:rsidRPr="002E03B7">
        <w:rPr>
          <w:i/>
        </w:rPr>
        <w:t xml:space="preserve"> Journal of Psychosomatic Obstetrics &amp; Gynecology</w:t>
      </w:r>
      <w:r w:rsidRPr="002E03B7">
        <w:t xml:space="preserve">. 2011;32(1):42-51. </w:t>
      </w:r>
      <w:r w:rsidRPr="00687A24">
        <w:t>https://doi.org/10.3109/0167482X.2010.538102</w:t>
      </w:r>
    </w:p>
    <w:p w14:paraId="475F0B96" w14:textId="77777777" w:rsidR="00981D48" w:rsidRPr="002E03B7" w:rsidRDefault="00981D48" w:rsidP="00981D48">
      <w:pPr>
        <w:pStyle w:val="EndNoteBibliography"/>
        <w:spacing w:after="240"/>
      </w:pPr>
      <w:r w:rsidRPr="002E03B7">
        <w:t>134.</w:t>
      </w:r>
      <w:r w:rsidRPr="002E03B7">
        <w:tab/>
        <w:t>Whelan AM, Jurgens TM, Naylor H. Herbs, vitamins and minerals in the treatment of premenstrual syndrome: a systematic review.</w:t>
      </w:r>
      <w:r w:rsidRPr="002E03B7">
        <w:rPr>
          <w:i/>
        </w:rPr>
        <w:t xml:space="preserve"> </w:t>
      </w:r>
      <w:r w:rsidRPr="00FD7468">
        <w:rPr>
          <w:i/>
        </w:rPr>
        <w:t>Canadian Journal of Clinical Pharmacology/Journal Canadien de Pharmacologie Clinique</w:t>
      </w:r>
      <w:r w:rsidRPr="00FD7468">
        <w:t xml:space="preserve">. </w:t>
      </w:r>
      <w:r w:rsidRPr="002E03B7">
        <w:t xml:space="preserve">2009;16(3):e407-29. </w:t>
      </w:r>
    </w:p>
    <w:p w14:paraId="244C4B77" w14:textId="77777777" w:rsidR="00981D48" w:rsidRPr="002E03B7" w:rsidRDefault="00981D48" w:rsidP="00981D48">
      <w:pPr>
        <w:pStyle w:val="EndNoteBibliography"/>
        <w:spacing w:after="240"/>
      </w:pPr>
      <w:r w:rsidRPr="002E03B7">
        <w:t>135.</w:t>
      </w:r>
      <w:r w:rsidRPr="002E03B7">
        <w:tab/>
        <w:t>Alsadat EP, Abdolmajid P, Maryam A. Traditional Medicine in Treatment of Women with Premenstrual Syndrome, A Systematic Review.</w:t>
      </w:r>
      <w:r w:rsidRPr="002E03B7">
        <w:rPr>
          <w:i/>
        </w:rPr>
        <w:t xml:space="preserve"> Indian Journal of Forensic Medicine &amp; Toxicology</w:t>
      </w:r>
      <w:r w:rsidRPr="002E03B7">
        <w:t xml:space="preserve">. 2018;12(3):161-5. </w:t>
      </w:r>
      <w:r w:rsidRPr="00687A24">
        <w:t>https://doi.org/10.5958/0973-9130.2018.00152.4</w:t>
      </w:r>
    </w:p>
    <w:p w14:paraId="1DF7E322" w14:textId="77777777" w:rsidR="00981D48" w:rsidRPr="002E03B7" w:rsidRDefault="00981D48" w:rsidP="00981D48">
      <w:pPr>
        <w:pStyle w:val="EndNoteBibliography"/>
        <w:spacing w:after="240"/>
      </w:pPr>
      <w:r w:rsidRPr="002E03B7">
        <w:t>136.</w:t>
      </w:r>
      <w:r w:rsidRPr="002E03B7">
        <w:tab/>
        <w:t xml:space="preserve">Peacock K, Ketvertis K. Menopause. 2021 Jan. In: StatPearls [Internet]. Treasure Island (FL): StatPearls Publishing. Updated 2021 Jun 29. Available from: </w:t>
      </w:r>
      <w:r w:rsidRPr="00687A24">
        <w:t>https://www.ncbi.nlm.nih.gov/books/NBK507826/</w:t>
      </w:r>
      <w:r w:rsidRPr="002E03B7">
        <w:t>.</w:t>
      </w:r>
    </w:p>
    <w:p w14:paraId="49D14D18" w14:textId="77777777" w:rsidR="00981D48" w:rsidRPr="002E03B7" w:rsidRDefault="00981D48" w:rsidP="00981D48">
      <w:pPr>
        <w:pStyle w:val="EndNoteBibliography"/>
        <w:spacing w:after="240"/>
      </w:pPr>
      <w:r w:rsidRPr="002E03B7">
        <w:t>137.</w:t>
      </w:r>
      <w:r w:rsidRPr="002E03B7">
        <w:tab/>
        <w:t>Giri R, Vincent AJ. Prevalence and Risk Factors of Premature Ovarian Insufficiency/Early Menopause.</w:t>
      </w:r>
      <w:r w:rsidRPr="002E03B7">
        <w:rPr>
          <w:i/>
        </w:rPr>
        <w:t xml:space="preserve"> Semin Reprod Med</w:t>
      </w:r>
      <w:r w:rsidRPr="002E03B7">
        <w:t xml:space="preserve">. 2020;38(4-05):237-46. </w:t>
      </w:r>
      <w:r w:rsidRPr="00687A24">
        <w:t>https://doi.org/10.1055/s-0040-1722317</w:t>
      </w:r>
    </w:p>
    <w:p w14:paraId="7D875EF7" w14:textId="77777777" w:rsidR="00981D48" w:rsidRPr="002E03B7" w:rsidRDefault="00981D48" w:rsidP="00981D48">
      <w:pPr>
        <w:pStyle w:val="EndNoteBibliography"/>
        <w:spacing w:after="240"/>
      </w:pPr>
      <w:r w:rsidRPr="002E03B7">
        <w:t>138.</w:t>
      </w:r>
      <w:r w:rsidRPr="002E03B7">
        <w:tab/>
        <w:t>NIH State-of-the-Science Conference Statement on management of menopause-related symptoms.</w:t>
      </w:r>
      <w:r w:rsidRPr="002E03B7">
        <w:rPr>
          <w:i/>
        </w:rPr>
        <w:t xml:space="preserve"> NIH Consens State Sci Statements</w:t>
      </w:r>
      <w:r w:rsidRPr="002E03B7">
        <w:t xml:space="preserve">. 2005;22(1):1-38. </w:t>
      </w:r>
    </w:p>
    <w:p w14:paraId="4D533459" w14:textId="77777777" w:rsidR="00981D48" w:rsidRPr="002E03B7" w:rsidRDefault="00981D48" w:rsidP="00981D48">
      <w:pPr>
        <w:pStyle w:val="EndNoteBibliography"/>
        <w:spacing w:after="240"/>
      </w:pPr>
      <w:r w:rsidRPr="002E03B7">
        <w:t>139.</w:t>
      </w:r>
      <w:r w:rsidRPr="002E03B7">
        <w:tab/>
        <w:t>McKinlay SM, Brambilla DJ, Posner JG. The normal menopause transition.</w:t>
      </w:r>
      <w:r w:rsidRPr="002E03B7">
        <w:rPr>
          <w:i/>
        </w:rPr>
        <w:t xml:space="preserve"> Maturitas</w:t>
      </w:r>
      <w:r w:rsidRPr="002E03B7">
        <w:t xml:space="preserve">. 1992;14(2):103-15. </w:t>
      </w:r>
      <w:r w:rsidRPr="00687A24">
        <w:t>https://doi.org/10.1016/0378-5122(92)90003-m</w:t>
      </w:r>
    </w:p>
    <w:p w14:paraId="0C0C15AC" w14:textId="77777777" w:rsidR="00981D48" w:rsidRPr="002E03B7" w:rsidRDefault="00981D48" w:rsidP="00981D48">
      <w:pPr>
        <w:pStyle w:val="EndNoteBibliography"/>
        <w:spacing w:after="240"/>
      </w:pPr>
      <w:r w:rsidRPr="002E03B7">
        <w:t>140.</w:t>
      </w:r>
      <w:r w:rsidRPr="002E03B7">
        <w:tab/>
        <w:t>Caruso D, Masci I, Cipollone G, Palagini L. Insomnia and depressive symptoms during the menopausal transition: theoretical and therapeutic implications of a self-reinforcing feedback loop.</w:t>
      </w:r>
      <w:r w:rsidRPr="002E03B7">
        <w:rPr>
          <w:i/>
        </w:rPr>
        <w:t xml:space="preserve"> Maturitas</w:t>
      </w:r>
      <w:r w:rsidRPr="002E03B7">
        <w:t xml:space="preserve">. 2019;123:78-81. </w:t>
      </w:r>
      <w:r w:rsidRPr="00687A24">
        <w:t>https://doi.org/10.1016/j.maturitas.2019.02.007</w:t>
      </w:r>
    </w:p>
    <w:p w14:paraId="46A82B12" w14:textId="77777777" w:rsidR="00981D48" w:rsidRPr="002E03B7" w:rsidRDefault="00981D48" w:rsidP="00981D48">
      <w:pPr>
        <w:pStyle w:val="EndNoteBibliography"/>
        <w:spacing w:after="240"/>
      </w:pPr>
      <w:r w:rsidRPr="002E03B7">
        <w:t>141.</w:t>
      </w:r>
      <w:r w:rsidRPr="002E03B7">
        <w:tab/>
        <w:t>Mishra GD, Pandeya N, Dobson AJ, Chung HF, Anderson D, Kuh D, et al. Early menarche, nulliparity and the risk for premature and early natural menopause.</w:t>
      </w:r>
      <w:r w:rsidRPr="002E03B7">
        <w:rPr>
          <w:i/>
        </w:rPr>
        <w:t xml:space="preserve"> Hum Reprod</w:t>
      </w:r>
      <w:r w:rsidRPr="002E03B7">
        <w:t xml:space="preserve">. 2017;32(3):679-86. </w:t>
      </w:r>
      <w:r w:rsidRPr="00687A24">
        <w:t>https://doi.org/10.1093/humrep/dew350</w:t>
      </w:r>
    </w:p>
    <w:p w14:paraId="3C89253C" w14:textId="77777777" w:rsidR="00981D48" w:rsidRPr="002E03B7" w:rsidRDefault="00981D48" w:rsidP="00981D48">
      <w:pPr>
        <w:pStyle w:val="EndNoteBibliography"/>
        <w:spacing w:after="240"/>
      </w:pPr>
      <w:r w:rsidRPr="002E03B7">
        <w:t>142.</w:t>
      </w:r>
      <w:r w:rsidRPr="002E03B7">
        <w:tab/>
        <w:t>Schoenaker DA, Jackson CA, Rowlands JV, Mishra GD. Socioeconomic position, lifestyle factors and age at natural menopause: a systematic review and meta-analyses of studies across six continents.</w:t>
      </w:r>
      <w:r w:rsidRPr="002E03B7">
        <w:rPr>
          <w:i/>
        </w:rPr>
        <w:t xml:space="preserve"> Int J Epidemiol</w:t>
      </w:r>
      <w:r w:rsidRPr="002E03B7">
        <w:t xml:space="preserve">. 2014;43(5):1542-62. </w:t>
      </w:r>
      <w:r w:rsidRPr="00687A24">
        <w:t>https://doi.org/10.1093/ije/dyu094</w:t>
      </w:r>
    </w:p>
    <w:p w14:paraId="74664483" w14:textId="77777777" w:rsidR="00981D48" w:rsidRPr="002E03B7" w:rsidRDefault="00981D48" w:rsidP="00981D48">
      <w:pPr>
        <w:pStyle w:val="EndNoteBibliography"/>
        <w:spacing w:after="240"/>
      </w:pPr>
      <w:r w:rsidRPr="002E03B7">
        <w:lastRenderedPageBreak/>
        <w:t>143.</w:t>
      </w:r>
      <w:r w:rsidRPr="002E03B7">
        <w:tab/>
        <w:t>Golezar S, Ramezani Tehrani F, Khazaei S, Ebadi A, Keshavarz Z. The global prevalence of primary ovarian insufficiency and early menopause: a meta-analysis.</w:t>
      </w:r>
      <w:r w:rsidRPr="002E03B7">
        <w:rPr>
          <w:i/>
        </w:rPr>
        <w:t xml:space="preserve"> Climacteric</w:t>
      </w:r>
      <w:r w:rsidRPr="002E03B7">
        <w:t xml:space="preserve">. 2019;22(4):403-11. </w:t>
      </w:r>
      <w:r w:rsidRPr="00687A24">
        <w:t>https://doi.org/10.1080/13697137.2019.1574738</w:t>
      </w:r>
    </w:p>
    <w:p w14:paraId="125F4E01" w14:textId="77777777" w:rsidR="00981D48" w:rsidRPr="002E03B7" w:rsidRDefault="00981D48" w:rsidP="00981D48">
      <w:pPr>
        <w:pStyle w:val="EndNoteBibliography"/>
        <w:spacing w:after="240"/>
      </w:pPr>
      <w:r w:rsidRPr="002E03B7">
        <w:t>144.</w:t>
      </w:r>
      <w:r w:rsidRPr="002E03B7">
        <w:tab/>
        <w:t xml:space="preserve">Australasian Menopause Society. Menopause Treatment Options  [updated September 2018. Available from: </w:t>
      </w:r>
      <w:r w:rsidRPr="00687A24">
        <w:t>https://www.menopause.org.au/hp/management/treatment-options</w:t>
      </w:r>
      <w:r w:rsidRPr="002E03B7">
        <w:t>.</w:t>
      </w:r>
    </w:p>
    <w:p w14:paraId="6D402BF1" w14:textId="77777777" w:rsidR="00981D48" w:rsidRPr="002E03B7" w:rsidRDefault="00981D48" w:rsidP="00981D48">
      <w:pPr>
        <w:pStyle w:val="EndNoteBibliography"/>
        <w:spacing w:after="240"/>
      </w:pPr>
      <w:r w:rsidRPr="002E03B7">
        <w:t>145.</w:t>
      </w:r>
      <w:r w:rsidRPr="002E03B7">
        <w:tab/>
        <w:t>The NHTPSAP. The 2017 hormone therapy position statement of The North American Menopause Society.</w:t>
      </w:r>
      <w:r w:rsidRPr="002E03B7">
        <w:rPr>
          <w:i/>
        </w:rPr>
        <w:t xml:space="preserve"> Menopause</w:t>
      </w:r>
      <w:r w:rsidRPr="002E03B7">
        <w:t xml:space="preserve">. 2017;24(7):728-53. </w:t>
      </w:r>
      <w:r w:rsidRPr="00687A24">
        <w:t>https://doi.org/10.1097/GME.0000000000000921</w:t>
      </w:r>
    </w:p>
    <w:p w14:paraId="51E2A380" w14:textId="77777777" w:rsidR="00981D48" w:rsidRPr="002E03B7" w:rsidRDefault="00981D48" w:rsidP="00981D48">
      <w:pPr>
        <w:pStyle w:val="EndNoteBibliography"/>
        <w:spacing w:after="240"/>
      </w:pPr>
      <w:r w:rsidRPr="002E03B7">
        <w:t>146.</w:t>
      </w:r>
      <w:r w:rsidRPr="002E03B7">
        <w:tab/>
        <w:t>Armeni E, Lambrinoudaki I, Ceausu I, Depypere H, Mueck A, Perez-Lopez FR, et al. Maintaining postreproductive health: A care pathway from the European Menopause and Andropause Society (EMAS).</w:t>
      </w:r>
      <w:r w:rsidRPr="002E03B7">
        <w:rPr>
          <w:i/>
        </w:rPr>
        <w:t xml:space="preserve"> Maturitas</w:t>
      </w:r>
      <w:r w:rsidRPr="002E03B7">
        <w:t xml:space="preserve">. 2016;89:63-72. </w:t>
      </w:r>
      <w:r w:rsidRPr="00687A24">
        <w:t>https://doi.org/10.1016/j.maturitas.2016.04.013</w:t>
      </w:r>
    </w:p>
    <w:p w14:paraId="7EA75584" w14:textId="77777777" w:rsidR="00981D48" w:rsidRPr="002E03B7" w:rsidRDefault="00981D48" w:rsidP="00981D48">
      <w:pPr>
        <w:pStyle w:val="EndNoteBibliography"/>
        <w:spacing w:after="240"/>
      </w:pPr>
      <w:r w:rsidRPr="002E03B7">
        <w:t>147.</w:t>
      </w:r>
      <w:r w:rsidRPr="002E03B7">
        <w:tab/>
        <w:t>Management of Osteoporosis in Postmenopausal Women: The Position Statement of The North American Menopause Society'' Editorial P. Management of osteoporosis in postmenopausal women: the 2021 position statement of The North American Menopause Society.</w:t>
      </w:r>
      <w:r w:rsidRPr="002E03B7">
        <w:rPr>
          <w:i/>
        </w:rPr>
        <w:t xml:space="preserve"> Menopause</w:t>
      </w:r>
      <w:r w:rsidRPr="002E03B7">
        <w:t xml:space="preserve">. 2021;28(9):973-97. </w:t>
      </w:r>
      <w:r w:rsidRPr="00687A24">
        <w:t>https://doi.org/10.1097/GME.0000000000001831</w:t>
      </w:r>
    </w:p>
    <w:p w14:paraId="748897FE" w14:textId="77777777" w:rsidR="00981D48" w:rsidRPr="00FD7468" w:rsidRDefault="00981D48" w:rsidP="00981D48">
      <w:pPr>
        <w:pStyle w:val="EndNoteBibliography"/>
        <w:spacing w:after="240"/>
      </w:pPr>
      <w:r w:rsidRPr="002E03B7">
        <w:t>148.</w:t>
      </w:r>
      <w:r w:rsidRPr="002E03B7">
        <w:tab/>
        <w:t>The NGSMPSEP. The 2020 genitourinary syndrome of menopause position statement of The North American Menopause Society.</w:t>
      </w:r>
      <w:r w:rsidRPr="002E03B7">
        <w:rPr>
          <w:i/>
        </w:rPr>
        <w:t xml:space="preserve"> </w:t>
      </w:r>
      <w:r w:rsidRPr="00FD7468">
        <w:rPr>
          <w:i/>
        </w:rPr>
        <w:t>Menopause</w:t>
      </w:r>
      <w:r w:rsidRPr="00FD7468">
        <w:t>. 2020;27(9):976-92. https://doi.org/10.1097/GME.0000000000001609</w:t>
      </w:r>
    </w:p>
    <w:p w14:paraId="373BF2F8" w14:textId="77777777" w:rsidR="00981D48" w:rsidRPr="002E03B7" w:rsidRDefault="00981D48" w:rsidP="00981D48">
      <w:pPr>
        <w:pStyle w:val="EndNoteBibliography"/>
        <w:spacing w:after="240"/>
      </w:pPr>
      <w:r w:rsidRPr="00FD7468">
        <w:t>149.</w:t>
      </w:r>
      <w:r w:rsidRPr="00FD7468">
        <w:tab/>
        <w:t xml:space="preserve">Dodin S, Blanchet C, Marc I, Ernst E, Wu T, Vaillancourt C, et al. </w:t>
      </w:r>
      <w:r w:rsidRPr="002E03B7">
        <w:t>Acupuncture for menopausal hot flushes.</w:t>
      </w:r>
      <w:r w:rsidRPr="002E03B7">
        <w:rPr>
          <w:i/>
        </w:rPr>
        <w:t xml:space="preserve"> Cochrane Database Syst Rev</w:t>
      </w:r>
      <w:r w:rsidRPr="002E03B7">
        <w:t xml:space="preserve">. 2013;2013(7):CD007410. </w:t>
      </w:r>
      <w:r w:rsidRPr="00687A24">
        <w:t>https://doi.org/10.1002/14651858.CD007410.pub2</w:t>
      </w:r>
    </w:p>
    <w:p w14:paraId="11E4EC23" w14:textId="77777777" w:rsidR="00981D48" w:rsidRPr="002E03B7" w:rsidRDefault="00981D48" w:rsidP="00981D48">
      <w:pPr>
        <w:pStyle w:val="EndNoteBibliography"/>
        <w:spacing w:after="240"/>
      </w:pPr>
      <w:r w:rsidRPr="002E03B7">
        <w:t>150.</w:t>
      </w:r>
      <w:r w:rsidRPr="002E03B7">
        <w:tab/>
        <w:t>Leach MJ, Moore V. Black cohosh (Cimicifuga spp.) for menopausal symptoms.</w:t>
      </w:r>
      <w:r w:rsidRPr="002E03B7">
        <w:rPr>
          <w:i/>
        </w:rPr>
        <w:t xml:space="preserve"> Cochrane Database Syst Rev</w:t>
      </w:r>
      <w:r w:rsidRPr="002E03B7">
        <w:t xml:space="preserve">. 2012;2012(9):CD007244. </w:t>
      </w:r>
      <w:r w:rsidRPr="00687A24">
        <w:t>https://doi.org/10.1002/14651858.CD007244.pub2</w:t>
      </w:r>
    </w:p>
    <w:p w14:paraId="1643BE9A" w14:textId="77777777" w:rsidR="00981D48" w:rsidRPr="002E03B7" w:rsidRDefault="00981D48" w:rsidP="00981D48">
      <w:pPr>
        <w:pStyle w:val="EndNoteBibliography"/>
        <w:spacing w:after="240"/>
      </w:pPr>
      <w:r w:rsidRPr="002E03B7">
        <w:t>151.</w:t>
      </w:r>
      <w:r w:rsidRPr="002E03B7">
        <w:tab/>
        <w:t>Saensak S, Vutyavanich T, Somboonporn W, Srisurapanont M. Relaxation for perimenopausal and postmenopausal symptoms.</w:t>
      </w:r>
      <w:r w:rsidRPr="002E03B7">
        <w:rPr>
          <w:i/>
        </w:rPr>
        <w:t xml:space="preserve"> Cochrane Database Syst Rev</w:t>
      </w:r>
      <w:r w:rsidRPr="002E03B7">
        <w:t xml:space="preserve">. 2014(7):CD008582. </w:t>
      </w:r>
      <w:r w:rsidRPr="00687A24">
        <w:t>https://doi.org/10.1002/14651858.CD008582.pub2</w:t>
      </w:r>
    </w:p>
    <w:p w14:paraId="3FF3E327" w14:textId="77777777" w:rsidR="00981D48" w:rsidRPr="002E03B7" w:rsidRDefault="00981D48" w:rsidP="00981D48">
      <w:pPr>
        <w:pStyle w:val="EndNoteBibliography"/>
        <w:spacing w:after="240"/>
      </w:pPr>
      <w:r w:rsidRPr="002E03B7">
        <w:t>152.</w:t>
      </w:r>
      <w:r w:rsidRPr="002E03B7">
        <w:tab/>
        <w:t>Daley A, Stokes-Lampard H, Thomas A, MacArthur C. Exercise for vasomotor menopausal symptoms.</w:t>
      </w:r>
      <w:r w:rsidRPr="002E03B7">
        <w:rPr>
          <w:i/>
        </w:rPr>
        <w:t xml:space="preserve"> Cochrane Database Syst Rev</w:t>
      </w:r>
      <w:r w:rsidRPr="002E03B7">
        <w:t xml:space="preserve">. 2014;2014(11):CD006108. </w:t>
      </w:r>
      <w:r w:rsidRPr="00687A24">
        <w:t>https://doi.org/10.1002/14651858.CD006108.pub4</w:t>
      </w:r>
    </w:p>
    <w:p w14:paraId="0A5E1468" w14:textId="77777777" w:rsidR="00981D48" w:rsidRPr="002E03B7" w:rsidRDefault="00981D48" w:rsidP="00981D48">
      <w:pPr>
        <w:pStyle w:val="EndNoteBibliography"/>
        <w:spacing w:after="240"/>
      </w:pPr>
      <w:r w:rsidRPr="002E03B7">
        <w:t>153.</w:t>
      </w:r>
      <w:r w:rsidRPr="002E03B7">
        <w:tab/>
        <w:t>Askari M, Mozaffari H, Darooghegi Mofrad M, Jafari A, Surkan PJ, Amini MR, et al. Effects of garlic supplementation on oxidative stress and antioxidative capacity biomarkers: A systematic review and meta-analysis of randomized controlled trials.</w:t>
      </w:r>
      <w:r w:rsidRPr="002E03B7">
        <w:rPr>
          <w:i/>
        </w:rPr>
        <w:t xml:space="preserve"> Phytotherapy Research</w:t>
      </w:r>
      <w:r w:rsidRPr="002E03B7">
        <w:t xml:space="preserve">. 2021;23(6):23. </w:t>
      </w:r>
      <w:r w:rsidRPr="00687A24">
        <w:t>https://doi.org/10.1002/ptr.7021</w:t>
      </w:r>
    </w:p>
    <w:p w14:paraId="564186F6" w14:textId="77777777" w:rsidR="00981D48" w:rsidRPr="002E03B7" w:rsidRDefault="00981D48" w:rsidP="00981D48">
      <w:pPr>
        <w:pStyle w:val="EndNoteBibliography"/>
        <w:spacing w:after="240"/>
      </w:pPr>
      <w:r w:rsidRPr="002E03B7">
        <w:t>154.</w:t>
      </w:r>
      <w:r w:rsidRPr="002E03B7">
        <w:tab/>
        <w:t>Azizi N, Amini MR, Djafarian K, Shab-Bidar S. The Effects of Nigella sativa Supplementation on Liver Enzymes Levels: a Systematic Review and Meta-analysis of Randomized Controlled Trials.</w:t>
      </w:r>
      <w:r w:rsidRPr="002E03B7">
        <w:rPr>
          <w:i/>
        </w:rPr>
        <w:t xml:space="preserve"> Clin Nutr Res</w:t>
      </w:r>
      <w:r w:rsidRPr="002E03B7">
        <w:t xml:space="preserve">. 2021;10(1):72-82. </w:t>
      </w:r>
      <w:r w:rsidRPr="00687A24">
        <w:t>https://doi.org/10.7762/cnr.2021.10.1.72</w:t>
      </w:r>
    </w:p>
    <w:p w14:paraId="2AE37983" w14:textId="77777777" w:rsidR="00981D48" w:rsidRPr="002E03B7" w:rsidRDefault="00981D48" w:rsidP="00981D48">
      <w:pPr>
        <w:pStyle w:val="EndNoteBibliography"/>
        <w:spacing w:after="240"/>
      </w:pPr>
      <w:r w:rsidRPr="002E03B7">
        <w:t>155.</w:t>
      </w:r>
      <w:r w:rsidRPr="002E03B7">
        <w:tab/>
        <w:t>Castelo-Branco C, Gambacciani M, Cano A, Minkin MJ, Rachoń D, Ruan X, et al. Review &amp; meta-analysis: isopropanolic black cohosh extract iCR for menopausal symptoms – an update on the evidence.</w:t>
      </w:r>
      <w:r w:rsidRPr="002E03B7">
        <w:rPr>
          <w:i/>
        </w:rPr>
        <w:t xml:space="preserve"> Climacteric</w:t>
      </w:r>
      <w:r w:rsidRPr="002E03B7">
        <w:t xml:space="preserve">. 2021;24(2):109-19. </w:t>
      </w:r>
      <w:r w:rsidRPr="00687A24">
        <w:t>https://doi.org/10.1080/13697137.2020.1820477</w:t>
      </w:r>
    </w:p>
    <w:p w14:paraId="73B970E0" w14:textId="77777777" w:rsidR="00981D48" w:rsidRPr="002E03B7" w:rsidRDefault="00981D48" w:rsidP="00981D48">
      <w:pPr>
        <w:pStyle w:val="EndNoteBibliography"/>
        <w:spacing w:after="240"/>
      </w:pPr>
      <w:r w:rsidRPr="002E03B7">
        <w:t>156.</w:t>
      </w:r>
      <w:r w:rsidRPr="002E03B7">
        <w:tab/>
        <w:t>Firoozeei TS, Feizi A, Rezaeizadeh H, Zargaran A, Roohafza HR, Karimi M. The Antidepressant Effects of Lavender (Lavandula angustifolia Mill.): A Systematic Review and Meta-Analysis of Randomized Controlled Clinical Trials.</w:t>
      </w:r>
      <w:r w:rsidRPr="002E03B7">
        <w:rPr>
          <w:i/>
        </w:rPr>
        <w:t xml:space="preserve"> Complementary Therapies in Medicine</w:t>
      </w:r>
      <w:r w:rsidRPr="002E03B7">
        <w:t xml:space="preserve">. 2021;59:102679. </w:t>
      </w:r>
      <w:r w:rsidRPr="00687A24">
        <w:t>https://doi.org/10.1016/j.ctim.2021.102679</w:t>
      </w:r>
    </w:p>
    <w:p w14:paraId="2C2C3CDC" w14:textId="77777777" w:rsidR="00981D48" w:rsidRPr="00FD7468" w:rsidRDefault="00981D48" w:rsidP="00981D48">
      <w:pPr>
        <w:pStyle w:val="EndNoteBibliography"/>
        <w:spacing w:after="240"/>
      </w:pPr>
      <w:r w:rsidRPr="002E03B7">
        <w:t>157.</w:t>
      </w:r>
      <w:r w:rsidRPr="002E03B7">
        <w:tab/>
        <w:t>Kanadys W, Baranska A, Drop B, Malm M, Blaszczuk A, Polz-Dacewicz M, et al. Evaluation of clinical meaningfulness of red clover (Trifolium pratense l.) extract to relieve hot flushes and menopausal symptoms in peri-and post-menopausal women: A systematic review and meta-analysis of randomized controlled trials.</w:t>
      </w:r>
      <w:r w:rsidRPr="002E03B7">
        <w:rPr>
          <w:i/>
        </w:rPr>
        <w:t xml:space="preserve"> </w:t>
      </w:r>
      <w:r w:rsidRPr="00FD7468">
        <w:rPr>
          <w:i/>
        </w:rPr>
        <w:t>Nutrients</w:t>
      </w:r>
      <w:r w:rsidRPr="00FD7468">
        <w:t>. 2021;13(4):1258. https://doi.org/10.3390/nu13041258</w:t>
      </w:r>
    </w:p>
    <w:p w14:paraId="38278496" w14:textId="77777777" w:rsidR="00981D48" w:rsidRPr="002E03B7" w:rsidRDefault="00981D48" w:rsidP="00981D48">
      <w:pPr>
        <w:pStyle w:val="EndNoteBibliography"/>
        <w:spacing w:after="240"/>
      </w:pPr>
      <w:r w:rsidRPr="00FD7468">
        <w:lastRenderedPageBreak/>
        <w:t>158.</w:t>
      </w:r>
      <w:r w:rsidRPr="00FD7468">
        <w:tab/>
        <w:t xml:space="preserve">Koushki M, Amiri-Dashatan N, Pourfarjam Y, Doustimotlagh AH. </w:t>
      </w:r>
      <w:r w:rsidRPr="002E03B7">
        <w:t>Effect of garlic intake on inflammatory mediators: a systematic review and meta-analysis of randomised controlled trials.</w:t>
      </w:r>
      <w:r w:rsidRPr="002E03B7">
        <w:rPr>
          <w:i/>
        </w:rPr>
        <w:t xml:space="preserve"> Postgraduate Medical Journal</w:t>
      </w:r>
      <w:r w:rsidRPr="002E03B7">
        <w:t xml:space="preserve">. 2021;97(1145):156-63. </w:t>
      </w:r>
      <w:r w:rsidRPr="00687A24">
        <w:t>https://doi.org/10.1136/postgradmedj-2019-137267</w:t>
      </w:r>
    </w:p>
    <w:p w14:paraId="5F163EF7" w14:textId="77777777" w:rsidR="00981D48" w:rsidRPr="002E03B7" w:rsidRDefault="00981D48" w:rsidP="00981D48">
      <w:pPr>
        <w:pStyle w:val="EndNoteBibliography"/>
        <w:spacing w:after="240"/>
      </w:pPr>
      <w:r w:rsidRPr="002E03B7">
        <w:t>159.</w:t>
      </w:r>
      <w:r w:rsidRPr="002E03B7">
        <w:tab/>
        <w:t>Ghavami A, Ziaei R, Foshati S, Hojati Kermani MA, Zare M, Amani R. Benefits and harms of ginseng supplementation on liver function? A systematic review and meta-analysis.</w:t>
      </w:r>
      <w:r w:rsidRPr="002E03B7">
        <w:rPr>
          <w:i/>
        </w:rPr>
        <w:t xml:space="preserve"> Complementary Therapies in Clinical Practice</w:t>
      </w:r>
      <w:r w:rsidRPr="002E03B7">
        <w:t xml:space="preserve">. 2020;39:N.PAG-N.PAG. </w:t>
      </w:r>
      <w:r w:rsidRPr="00687A24">
        <w:t>https://doi.org/10.1016/j.ctcp.2020.101173</w:t>
      </w:r>
    </w:p>
    <w:p w14:paraId="737A66B7" w14:textId="77777777" w:rsidR="00981D48" w:rsidRPr="002E03B7" w:rsidRDefault="00981D48" w:rsidP="00981D48">
      <w:pPr>
        <w:pStyle w:val="EndNoteBibliography"/>
        <w:spacing w:after="240"/>
      </w:pPr>
      <w:r w:rsidRPr="002E03B7">
        <w:t>160.</w:t>
      </w:r>
      <w:r w:rsidRPr="002E03B7">
        <w:tab/>
        <w:t>Kanadys W, Baranska A, Jedrych M, Religioni U, Janiszewska M. Effects of red clover (Trifolium pratense) isoflavones on the lipid profile of perimenopausal and postmenopausal women-A systematic review and meta-analysis.</w:t>
      </w:r>
      <w:r w:rsidRPr="002E03B7">
        <w:rPr>
          <w:i/>
        </w:rPr>
        <w:t xml:space="preserve"> Maturitas</w:t>
      </w:r>
      <w:r w:rsidRPr="002E03B7">
        <w:t xml:space="preserve">. 2020;132:7-16. </w:t>
      </w:r>
      <w:r w:rsidRPr="00687A24">
        <w:t>https://doi.org/10.1016/j.maturitas.2019.11.001</w:t>
      </w:r>
    </w:p>
    <w:p w14:paraId="39C36448" w14:textId="77777777" w:rsidR="00981D48" w:rsidRPr="002E03B7" w:rsidRDefault="00981D48" w:rsidP="00981D48">
      <w:pPr>
        <w:pStyle w:val="EndNoteBibliography"/>
        <w:spacing w:after="240"/>
      </w:pPr>
      <w:r w:rsidRPr="002E03B7">
        <w:t>161.</w:t>
      </w:r>
      <w:r w:rsidRPr="002E03B7">
        <w:tab/>
        <w:t>Mirzavandi F, Mollahosseini M, Salehi-Abargouei A, Makiabadi E, Mozaffari-Khosravi H. Effects of garlic supplementation on serum inflammatory markers: A systematic review and meta-analysis of randomized controlled trials.</w:t>
      </w:r>
      <w:r w:rsidRPr="002E03B7">
        <w:rPr>
          <w:i/>
        </w:rPr>
        <w:t xml:space="preserve"> Diabetes &amp; Metabolic Syndrome</w:t>
      </w:r>
      <w:r w:rsidRPr="002E03B7">
        <w:t xml:space="preserve">. 2020;14(5):1153-61. </w:t>
      </w:r>
      <w:r w:rsidRPr="00687A24">
        <w:t>https://doi.org/10.1016/j.dsx.2020.06.031</w:t>
      </w:r>
    </w:p>
    <w:p w14:paraId="17EAE3EB" w14:textId="77777777" w:rsidR="00981D48" w:rsidRPr="002E03B7" w:rsidRDefault="00981D48" w:rsidP="00981D48">
      <w:pPr>
        <w:pStyle w:val="EndNoteBibliography"/>
        <w:spacing w:after="240"/>
      </w:pPr>
      <w:r w:rsidRPr="002E03B7">
        <w:t>162.</w:t>
      </w:r>
      <w:r w:rsidRPr="002E03B7">
        <w:tab/>
        <w:t>Moosavian SP, Arab A, Paknahad Z, Moradi S. The effects of garlic supplementation on oxidative stress markers: A systematic review and meta-analysis of randomized controlled trials.</w:t>
      </w:r>
      <w:r w:rsidRPr="002E03B7">
        <w:rPr>
          <w:i/>
        </w:rPr>
        <w:t xml:space="preserve"> Complementary Therapies in Medicine</w:t>
      </w:r>
      <w:r w:rsidRPr="002E03B7">
        <w:t xml:space="preserve">. 2020;50:102385. </w:t>
      </w:r>
      <w:r w:rsidRPr="00687A24">
        <w:t>https://doi.org/10.1016/j.ctim.2020.102385</w:t>
      </w:r>
    </w:p>
    <w:p w14:paraId="293665F8" w14:textId="77777777" w:rsidR="00981D48" w:rsidRPr="002E03B7" w:rsidRDefault="00981D48" w:rsidP="00981D48">
      <w:pPr>
        <w:pStyle w:val="EndNoteBibliography"/>
        <w:spacing w:after="240"/>
      </w:pPr>
      <w:r w:rsidRPr="002E03B7">
        <w:t>163.</w:t>
      </w:r>
      <w:r w:rsidRPr="002E03B7">
        <w:tab/>
        <w:t>Razmpoosh E, Safi S, Abdollahi N, Nadjarzadeh A, Nazari M, Fallahzadeh H, et al. The effect of Nigella sativa on the measures of liver and kidney parameters: A systematic review and meta-analysis of randomized-controlled trials.</w:t>
      </w:r>
      <w:r w:rsidRPr="002E03B7">
        <w:rPr>
          <w:i/>
        </w:rPr>
        <w:t xml:space="preserve"> Pharmacological Research</w:t>
      </w:r>
      <w:r w:rsidRPr="002E03B7">
        <w:t xml:space="preserve">. 2020;156:104767. </w:t>
      </w:r>
      <w:r w:rsidRPr="00687A24">
        <w:t>https://doi.org/10.1016/j.phrs.2020.104767</w:t>
      </w:r>
    </w:p>
    <w:p w14:paraId="26F2AC65" w14:textId="77777777" w:rsidR="00981D48" w:rsidRPr="00FD7468" w:rsidRDefault="00981D48" w:rsidP="00981D48">
      <w:pPr>
        <w:pStyle w:val="EndNoteBibliography"/>
        <w:spacing w:after="240"/>
      </w:pPr>
      <w:r w:rsidRPr="002E03B7">
        <w:t>164.</w:t>
      </w:r>
      <w:r w:rsidRPr="002E03B7">
        <w:tab/>
        <w:t>Xu R, Yang K, Li S, Dai M, Chen G. Effect of green tea consumption on blood lipids: a systematic review and meta-analysis of randomized controlled trials.</w:t>
      </w:r>
      <w:r w:rsidRPr="002E03B7">
        <w:rPr>
          <w:i/>
        </w:rPr>
        <w:t xml:space="preserve"> </w:t>
      </w:r>
      <w:r w:rsidRPr="00FD7468">
        <w:rPr>
          <w:i/>
        </w:rPr>
        <w:t>Nutrition Journal</w:t>
      </w:r>
      <w:r w:rsidRPr="00FD7468">
        <w:t>. 2020;19(1):N.PAG-N.PAG. https://doi.org/10.1186/s12937-020-00557-5</w:t>
      </w:r>
    </w:p>
    <w:p w14:paraId="46CC553D" w14:textId="77777777" w:rsidR="00981D48" w:rsidRPr="002E03B7" w:rsidRDefault="00981D48" w:rsidP="00981D48">
      <w:pPr>
        <w:pStyle w:val="EndNoteBibliography"/>
        <w:spacing w:after="240"/>
      </w:pPr>
      <w:r w:rsidRPr="002E03B7">
        <w:t>165.</w:t>
      </w:r>
      <w:r w:rsidRPr="002E03B7">
        <w:tab/>
        <w:t>Ziaei R, Ghavami A, Ghaedi E, Hadi A, Javadian P, Clark CCT. The efficacy of ginseng supplementation on plasma lipid concentration in adults: A systematic review and meta-analysis.</w:t>
      </w:r>
      <w:r w:rsidRPr="002E03B7">
        <w:rPr>
          <w:i/>
        </w:rPr>
        <w:t xml:space="preserve"> Complementary Therapies in Medicine</w:t>
      </w:r>
      <w:r w:rsidRPr="002E03B7">
        <w:t xml:space="preserve">. 2020;48:102239. </w:t>
      </w:r>
      <w:r w:rsidRPr="00687A24">
        <w:t>https://doi.org/10.1016/j.ctim.2019.102239</w:t>
      </w:r>
    </w:p>
    <w:p w14:paraId="27EEE7FE" w14:textId="77777777" w:rsidR="00981D48" w:rsidRPr="002E03B7" w:rsidRDefault="00981D48" w:rsidP="00981D48">
      <w:pPr>
        <w:pStyle w:val="EndNoteBibliography"/>
        <w:spacing w:after="240"/>
      </w:pPr>
      <w:r w:rsidRPr="002E03B7">
        <w:t>166.</w:t>
      </w:r>
      <w:r w:rsidRPr="002E03B7">
        <w:tab/>
        <w:t>Askari G, Rouhani MH, Ghaedi E, Ghavami A, Nouri M, Mohammadi H. Effect of Nigella sativa (black seed) supplementation on glycemic control: A systematic review and meta-analysis of clinical trials.</w:t>
      </w:r>
      <w:r w:rsidRPr="002E03B7">
        <w:rPr>
          <w:i/>
        </w:rPr>
        <w:t xml:space="preserve"> Phytotherapy Research</w:t>
      </w:r>
      <w:r w:rsidRPr="002E03B7">
        <w:t xml:space="preserve">. 2019;33(5):1341-52. </w:t>
      </w:r>
      <w:r w:rsidRPr="00687A24">
        <w:t>https://doi.org/10.1002/ptr.6337</w:t>
      </w:r>
    </w:p>
    <w:p w14:paraId="1346C528" w14:textId="77777777" w:rsidR="00981D48" w:rsidRPr="002E03B7" w:rsidRDefault="00981D48" w:rsidP="00981D48">
      <w:pPr>
        <w:pStyle w:val="EndNoteBibliography"/>
        <w:spacing w:after="240"/>
      </w:pPr>
      <w:r w:rsidRPr="002E03B7">
        <w:t>167.</w:t>
      </w:r>
      <w:r w:rsidRPr="002E03B7">
        <w:tab/>
        <w:t>Ghorbani Z, Mirghafourvand M. A meta-analysis of the efficacy of panax ginseng on menopausal women's sexual function.</w:t>
      </w:r>
      <w:r w:rsidRPr="002E03B7">
        <w:rPr>
          <w:i/>
        </w:rPr>
        <w:t xml:space="preserve"> International Journal of Women's Health and Reproduction Sciences</w:t>
      </w:r>
      <w:r w:rsidRPr="002E03B7">
        <w:t xml:space="preserve">. 2019;7(1):124-33. </w:t>
      </w:r>
      <w:r w:rsidRPr="00687A24">
        <w:t>https://doi.org/10.15296/ijwhr.2019.20</w:t>
      </w:r>
    </w:p>
    <w:p w14:paraId="1D0646C2" w14:textId="77777777" w:rsidR="00981D48" w:rsidRPr="002E03B7" w:rsidRDefault="00981D48" w:rsidP="00981D48">
      <w:pPr>
        <w:pStyle w:val="EndNoteBibliography"/>
        <w:spacing w:after="240"/>
      </w:pPr>
      <w:r w:rsidRPr="002E03B7">
        <w:t>168.</w:t>
      </w:r>
      <w:r w:rsidRPr="002E03B7">
        <w:tab/>
        <w:t>Hadi A, Pourmasoumi M, Ghaedi E, Sahebkar A. The effect of Curcumin/Turmeric on blood pressure modulation: A systematic review and meta-analysis.</w:t>
      </w:r>
      <w:r w:rsidRPr="002E03B7">
        <w:rPr>
          <w:i/>
        </w:rPr>
        <w:t xml:space="preserve"> Pharmacological Research</w:t>
      </w:r>
      <w:r w:rsidRPr="002E03B7">
        <w:t xml:space="preserve">. 2019;150:104505. </w:t>
      </w:r>
      <w:r w:rsidRPr="00687A24">
        <w:t>https://doi.org/10.1016/j.phrs.2019.104505</w:t>
      </w:r>
    </w:p>
    <w:p w14:paraId="14D52EEF" w14:textId="77777777" w:rsidR="00981D48" w:rsidRPr="002E03B7" w:rsidRDefault="00981D48" w:rsidP="00981D48">
      <w:pPr>
        <w:pStyle w:val="EndNoteBibliography"/>
        <w:spacing w:after="240"/>
      </w:pPr>
      <w:r w:rsidRPr="002E03B7">
        <w:t>169.</w:t>
      </w:r>
      <w:r w:rsidRPr="002E03B7">
        <w:tab/>
        <w:t>Hallajzadeh J, Milajerdi A, Kolahdooz F, Amirani E, Mirzaei H, Asemi Z. The effects of curcumin supplementation on endothelial function: A systematic review and meta-analysis of randomized controlled trials.</w:t>
      </w:r>
      <w:r w:rsidRPr="002E03B7">
        <w:rPr>
          <w:i/>
        </w:rPr>
        <w:t xml:space="preserve"> Phytotherapy Research</w:t>
      </w:r>
      <w:r w:rsidRPr="002E03B7">
        <w:t xml:space="preserve">. 2019;33(11):2989-95. </w:t>
      </w:r>
      <w:r w:rsidRPr="00687A24">
        <w:t>https://doi.org/10.1002/ptr.6477</w:t>
      </w:r>
    </w:p>
    <w:p w14:paraId="517651FA" w14:textId="77777777" w:rsidR="00981D48" w:rsidRPr="002E03B7" w:rsidRDefault="00981D48" w:rsidP="00981D48">
      <w:pPr>
        <w:pStyle w:val="EndNoteBibliography"/>
        <w:spacing w:after="240"/>
      </w:pPr>
      <w:r w:rsidRPr="002E03B7">
        <w:t>170.</w:t>
      </w:r>
      <w:r w:rsidRPr="002E03B7">
        <w:tab/>
        <w:t>Hernandez-Garcia D, Granado-Serrano AB, Martin-Gari M, Naudi A, Serrano JCE. Efficacy of Panax ginseng supplementation on blood lipid profile. A meta-analysis and systematic review of clinical randomized trials.</w:t>
      </w:r>
      <w:r w:rsidRPr="002E03B7">
        <w:rPr>
          <w:i/>
        </w:rPr>
        <w:t xml:space="preserve"> Journal of Ethnopharmacology</w:t>
      </w:r>
      <w:r w:rsidRPr="002E03B7">
        <w:t xml:space="preserve">. 2019;243:112090. </w:t>
      </w:r>
      <w:r w:rsidRPr="00687A24">
        <w:t>https://doi.org/10.1016/j.jep.2019.112090</w:t>
      </w:r>
    </w:p>
    <w:p w14:paraId="4333C4C7" w14:textId="77777777" w:rsidR="00981D48" w:rsidRPr="002E03B7" w:rsidRDefault="00981D48" w:rsidP="00981D48">
      <w:pPr>
        <w:pStyle w:val="EndNoteBibliography"/>
        <w:spacing w:after="240"/>
      </w:pPr>
      <w:r w:rsidRPr="002E03B7">
        <w:t>171.</w:t>
      </w:r>
      <w:r w:rsidRPr="002E03B7">
        <w:tab/>
        <w:t>Mohammadi H, Hadi A, Kord‐Varkaneh H, Arab A, Afshari M, Ferguson AJR, et al. Effects of ginseng supplementation on selected markers of inflammation: A systematic review and meta-analysis.</w:t>
      </w:r>
      <w:r w:rsidRPr="002E03B7">
        <w:rPr>
          <w:i/>
        </w:rPr>
        <w:t xml:space="preserve"> Phytotherapy Research</w:t>
      </w:r>
      <w:r w:rsidRPr="002E03B7">
        <w:t xml:space="preserve">. 2019;33(8):1991-2001. </w:t>
      </w:r>
      <w:r w:rsidRPr="00687A24">
        <w:t>https://doi.org/10.1002/ptr.6399</w:t>
      </w:r>
    </w:p>
    <w:p w14:paraId="3410E1C8" w14:textId="77777777" w:rsidR="00981D48" w:rsidRPr="002E03B7" w:rsidRDefault="00981D48" w:rsidP="00981D48">
      <w:pPr>
        <w:pStyle w:val="EndNoteBibliography"/>
        <w:spacing w:after="240"/>
      </w:pPr>
      <w:r w:rsidRPr="002E03B7">
        <w:lastRenderedPageBreak/>
        <w:t>172.</w:t>
      </w:r>
      <w:r w:rsidRPr="002E03B7">
        <w:tab/>
        <w:t>Saboori S, Falahi E, Yousefi Rad E, Asbaghi O, Khosroshahi MZ. Effects of ginseng on C-reactive protein level: A systematic review and meta-analysis of clinical trials.</w:t>
      </w:r>
      <w:r w:rsidRPr="002E03B7">
        <w:rPr>
          <w:i/>
        </w:rPr>
        <w:t xml:space="preserve"> Complementary Therapies in Medicine</w:t>
      </w:r>
      <w:r w:rsidRPr="002E03B7">
        <w:t xml:space="preserve">. 2019;45:98-103. </w:t>
      </w:r>
      <w:r w:rsidRPr="00687A24">
        <w:t>https://doi.org/10.1016/j.ctim.2019.05.021</w:t>
      </w:r>
    </w:p>
    <w:p w14:paraId="06B2872F" w14:textId="77777777" w:rsidR="00981D48" w:rsidRPr="002E03B7" w:rsidRDefault="00981D48" w:rsidP="00981D48">
      <w:pPr>
        <w:pStyle w:val="EndNoteBibliography"/>
        <w:spacing w:after="240"/>
      </w:pPr>
      <w:r w:rsidRPr="002E03B7">
        <w:t>173.</w:t>
      </w:r>
      <w:r w:rsidRPr="002E03B7">
        <w:tab/>
        <w:t>Shahmohammadi A, Ramezanpour N, Mahdavi Siuki M, Dizavandi F, Ghazanfarpour M, Rahmani Y, et al. The efficacy of herbal medicines on anxiety and depression in peri- and postmenopausal women: A systematic review and meta-analysis.</w:t>
      </w:r>
      <w:r w:rsidRPr="002E03B7">
        <w:rPr>
          <w:i/>
        </w:rPr>
        <w:t xml:space="preserve"> Post Reproductive Health</w:t>
      </w:r>
      <w:r w:rsidRPr="002E03B7">
        <w:t xml:space="preserve">. 2019;25(3):131-41. </w:t>
      </w:r>
      <w:r w:rsidRPr="00687A24">
        <w:t>https://doi.org/10.1177/2053369119841166</w:t>
      </w:r>
    </w:p>
    <w:p w14:paraId="09F8BB2B" w14:textId="77777777" w:rsidR="00981D48" w:rsidRPr="002E03B7" w:rsidRDefault="00981D48" w:rsidP="00981D48">
      <w:pPr>
        <w:pStyle w:val="EndNoteBibliography"/>
        <w:spacing w:after="240"/>
      </w:pPr>
      <w:r w:rsidRPr="002E03B7">
        <w:t>174.</w:t>
      </w:r>
      <w:r w:rsidRPr="002E03B7">
        <w:tab/>
        <w:t>Jovanovski E, Yashpal S, Komishon A, Zurbau A, Mejia SB, Ho HVT, et al. Effect of psyllium (Plantago ovata) fiber on LDL cholesterol and alternative lipid targets, non-HDL cholesterol and apolipoprotein B: a systematic review and meta-analysis of randomized controlled trials.</w:t>
      </w:r>
      <w:r w:rsidRPr="002E03B7">
        <w:rPr>
          <w:i/>
        </w:rPr>
        <w:t xml:space="preserve"> American Journal of Clinical Nutrition</w:t>
      </w:r>
      <w:r w:rsidRPr="002E03B7">
        <w:t xml:space="preserve">. 2018;108(5):922-32. </w:t>
      </w:r>
      <w:r w:rsidRPr="00687A24">
        <w:t>https://doi.org/10.1093/ajcn/nqy115</w:t>
      </w:r>
    </w:p>
    <w:p w14:paraId="263110BA" w14:textId="77777777" w:rsidR="00981D48" w:rsidRPr="002E03B7" w:rsidRDefault="00981D48" w:rsidP="00981D48">
      <w:pPr>
        <w:pStyle w:val="EndNoteBibliography"/>
        <w:spacing w:after="240"/>
      </w:pPr>
      <w:r w:rsidRPr="002E03B7">
        <w:t>175.</w:t>
      </w:r>
      <w:r w:rsidRPr="002E03B7">
        <w:tab/>
        <w:t>Khadivzadeh T, Abdolahian S, Ghazanfarpour M, Kargarfard L, Dizavandi FR, Khorsand I. A Systematic Review and Meta-analysis on the Effect of Herbal Medicine to Manage Sleep Dysfunction in Peri- and Postmenopause.</w:t>
      </w:r>
      <w:r w:rsidRPr="002E03B7">
        <w:rPr>
          <w:i/>
        </w:rPr>
        <w:t xml:space="preserve"> J Menopausal Med</w:t>
      </w:r>
      <w:r w:rsidRPr="002E03B7">
        <w:t xml:space="preserve">. 2018;24(2):92-9. </w:t>
      </w:r>
      <w:r w:rsidRPr="00687A24">
        <w:t>https://doi.org/10.6118/jmm.2018.24.2.92</w:t>
      </w:r>
    </w:p>
    <w:p w14:paraId="435B7A93" w14:textId="77777777" w:rsidR="00981D48" w:rsidRPr="002E03B7" w:rsidRDefault="00981D48" w:rsidP="00981D48">
      <w:pPr>
        <w:pStyle w:val="EndNoteBibliography"/>
        <w:spacing w:after="240"/>
      </w:pPr>
      <w:r w:rsidRPr="002E03B7">
        <w:t>176.</w:t>
      </w:r>
      <w:r w:rsidRPr="002E03B7">
        <w:tab/>
        <w:t>Liu YF, Kim Y, Yoo T, Han P, Inman JC. Burning mouth syndrome: a systematic review of treatments.</w:t>
      </w:r>
      <w:r w:rsidRPr="002E03B7">
        <w:rPr>
          <w:i/>
        </w:rPr>
        <w:t xml:space="preserve"> Oral Diseases</w:t>
      </w:r>
      <w:r w:rsidRPr="002E03B7">
        <w:t xml:space="preserve">. 2018;24(3):325-34. </w:t>
      </w:r>
      <w:r w:rsidRPr="00687A24">
        <w:t>https://doi.org/10.1111/odi.12660</w:t>
      </w:r>
    </w:p>
    <w:p w14:paraId="277A2C6D" w14:textId="77777777" w:rsidR="00981D48" w:rsidRPr="002E03B7" w:rsidRDefault="00981D48" w:rsidP="00981D48">
      <w:pPr>
        <w:pStyle w:val="EndNoteBibliography"/>
        <w:spacing w:after="240"/>
      </w:pPr>
      <w:r w:rsidRPr="002E03B7">
        <w:t>177.</w:t>
      </w:r>
      <w:r w:rsidRPr="002E03B7">
        <w:tab/>
        <w:t>Luís Â, Domingues F, Pereira L. Effects of red clover on perimenopausal and postmenopausal women's blood lipid profile: A meta-analysis.</w:t>
      </w:r>
      <w:r w:rsidRPr="002E03B7">
        <w:rPr>
          <w:i/>
        </w:rPr>
        <w:t xml:space="preserve"> Climacteric</w:t>
      </w:r>
      <w:r w:rsidRPr="002E03B7">
        <w:t xml:space="preserve">. 2018;21(5):446-53. </w:t>
      </w:r>
      <w:r w:rsidRPr="00687A24">
        <w:t>https://doi.org/10.1080/13697137.2018.1501673</w:t>
      </w:r>
    </w:p>
    <w:p w14:paraId="15070EF8" w14:textId="77777777" w:rsidR="00981D48" w:rsidRPr="002E03B7" w:rsidRDefault="00981D48" w:rsidP="00981D48">
      <w:pPr>
        <w:pStyle w:val="EndNoteBibliography"/>
        <w:spacing w:after="240"/>
      </w:pPr>
      <w:r w:rsidRPr="002E03B7">
        <w:t>178.</w:t>
      </w:r>
      <w:r w:rsidRPr="002E03B7">
        <w:tab/>
        <w:t>Mousavi SM, Sheikhi A, Varkaneh HK, Zarezadeh M, Rahmani J, Milajerdi A. Effect of Nigella sativa supplementation on obesity indices: A systematic review and meta-analysis of randomized controlled trials.</w:t>
      </w:r>
      <w:r w:rsidRPr="002E03B7">
        <w:rPr>
          <w:i/>
        </w:rPr>
        <w:t xml:space="preserve"> Complementary Therapies in Medicine</w:t>
      </w:r>
      <w:r w:rsidRPr="002E03B7">
        <w:t xml:space="preserve">. 2018;38:48-57. </w:t>
      </w:r>
      <w:r w:rsidRPr="00687A24">
        <w:t>https://doi.org/10.1016/j.ctim.2018.04.003</w:t>
      </w:r>
    </w:p>
    <w:p w14:paraId="4AD5EA81" w14:textId="77777777" w:rsidR="00981D48" w:rsidRPr="002E03B7" w:rsidRDefault="00981D48" w:rsidP="00981D48">
      <w:pPr>
        <w:pStyle w:val="EndNoteBibliography"/>
        <w:spacing w:after="240"/>
      </w:pPr>
      <w:r w:rsidRPr="002E03B7">
        <w:t>179.</w:t>
      </w:r>
      <w:r w:rsidRPr="002E03B7">
        <w:tab/>
        <w:t>Najaf Najafi M, Ghazanfarpour M. Effect of phytoestrogens on sexual function in menopausal women: a systematic review and meta-analysis.</w:t>
      </w:r>
      <w:r w:rsidRPr="002E03B7">
        <w:rPr>
          <w:i/>
        </w:rPr>
        <w:t xml:space="preserve"> Climacteric</w:t>
      </w:r>
      <w:r w:rsidRPr="002E03B7">
        <w:t xml:space="preserve">. 2018;21(5):437-45. </w:t>
      </w:r>
      <w:r w:rsidRPr="00687A24">
        <w:t>https://doi.org/10.1080/13697137.2018.1472566</w:t>
      </w:r>
    </w:p>
    <w:p w14:paraId="0B92295D" w14:textId="77777777" w:rsidR="00981D48" w:rsidRPr="002E03B7" w:rsidRDefault="00981D48" w:rsidP="00981D48">
      <w:pPr>
        <w:pStyle w:val="EndNoteBibliography"/>
        <w:spacing w:after="240"/>
      </w:pPr>
      <w:r w:rsidRPr="002E03B7">
        <w:t>180.</w:t>
      </w:r>
      <w:r w:rsidRPr="002E03B7">
        <w:tab/>
        <w:t>Rahmani Y, Chaleh KC, Shahmohammadi A, Safari S. Effect of Herbal Medicine on Vaginal Epithelial Cells: A Systematic Review and Meta-analysis.</w:t>
      </w:r>
      <w:r w:rsidRPr="002E03B7">
        <w:rPr>
          <w:i/>
        </w:rPr>
        <w:t xml:space="preserve"> J Menopausal Med</w:t>
      </w:r>
      <w:r w:rsidRPr="002E03B7">
        <w:t xml:space="preserve">. 2018;24(1):11-6. </w:t>
      </w:r>
      <w:r w:rsidRPr="00687A24">
        <w:t>https://doi.org/10.6118/jmm.2018.24.1.11</w:t>
      </w:r>
    </w:p>
    <w:p w14:paraId="014987BE" w14:textId="77777777" w:rsidR="00981D48" w:rsidRPr="002E03B7" w:rsidRDefault="00981D48" w:rsidP="00981D48">
      <w:pPr>
        <w:pStyle w:val="EndNoteBibliography"/>
        <w:spacing w:after="240"/>
      </w:pPr>
      <w:r w:rsidRPr="002E03B7">
        <w:t>181.</w:t>
      </w:r>
      <w:r w:rsidRPr="002E03B7">
        <w:tab/>
        <w:t>Haghighatdoost F, Nobakht M. Gh BF, Hariri M. Effect of Green Tea on Plasma Adiponectin Levels: A Systematic Review and Meta-analysis of Randomized Controlled Clinical Trials.</w:t>
      </w:r>
      <w:r w:rsidRPr="002E03B7">
        <w:rPr>
          <w:i/>
        </w:rPr>
        <w:t xml:space="preserve"> Journal of the American College of Nutrition</w:t>
      </w:r>
      <w:r w:rsidRPr="002E03B7">
        <w:t xml:space="preserve">. 2017;36(7):541-8. </w:t>
      </w:r>
      <w:r w:rsidRPr="00687A24">
        <w:t>https://doi.org/10.1080/07315724.2017.1333470</w:t>
      </w:r>
    </w:p>
    <w:p w14:paraId="7CE924EA" w14:textId="77777777" w:rsidR="00981D48" w:rsidRPr="002E03B7" w:rsidRDefault="00981D48" w:rsidP="00981D48">
      <w:pPr>
        <w:pStyle w:val="EndNoteBibliography"/>
        <w:spacing w:after="240"/>
      </w:pPr>
      <w:r w:rsidRPr="002E03B7">
        <w:t>182.</w:t>
      </w:r>
      <w:r w:rsidRPr="002E03B7">
        <w:tab/>
        <w:t>Kapoor MP, Sugita M, Fukuzawa Y, Okubo T. Physiological effects of epigallocatechin-3-gallate (EGCG) on energy expenditure for prospective fat oxidation in humans: A systematic review and meta-analysis.</w:t>
      </w:r>
      <w:r w:rsidRPr="002E03B7">
        <w:rPr>
          <w:i/>
        </w:rPr>
        <w:t xml:space="preserve"> Journal of Nutritional Biochemistry</w:t>
      </w:r>
      <w:r w:rsidRPr="002E03B7">
        <w:t xml:space="preserve">. 2017;43:1-10. </w:t>
      </w:r>
      <w:r w:rsidRPr="00687A24">
        <w:t>https://doi.org/10.1016/j.jnutbio.2016.10.013</w:t>
      </w:r>
    </w:p>
    <w:p w14:paraId="173A1B40" w14:textId="77777777" w:rsidR="00981D48" w:rsidRPr="002E03B7" w:rsidRDefault="00981D48" w:rsidP="00981D48">
      <w:pPr>
        <w:pStyle w:val="EndNoteBibliography"/>
        <w:spacing w:after="240"/>
      </w:pPr>
      <w:r w:rsidRPr="002E03B7">
        <w:t>183.</w:t>
      </w:r>
      <w:r w:rsidRPr="002E03B7">
        <w:tab/>
        <w:t>Mohammadi-Sartang M, Mazloom Z, Raeisi-Dehkordi H, Barati-Boldaji R, Bellissimo N, Totosy de Zepetnek JO. The effect of flaxseed supplementation on body weight and body composition: a systematic review and meta-analysis of 45 randomized placebo-controlled trials.</w:t>
      </w:r>
      <w:r w:rsidRPr="002E03B7">
        <w:rPr>
          <w:i/>
        </w:rPr>
        <w:t xml:space="preserve"> Obesity Reviews</w:t>
      </w:r>
      <w:r w:rsidRPr="002E03B7">
        <w:t xml:space="preserve">. 2017;18(9):1096-107. </w:t>
      </w:r>
      <w:r w:rsidRPr="00687A24">
        <w:t>https://doi.org/10.1111/obr.12550</w:t>
      </w:r>
    </w:p>
    <w:p w14:paraId="2B341708" w14:textId="77777777" w:rsidR="00981D48" w:rsidRPr="002E03B7" w:rsidRDefault="00981D48" w:rsidP="00981D48">
      <w:pPr>
        <w:pStyle w:val="EndNoteBibliography"/>
        <w:spacing w:after="240"/>
      </w:pPr>
      <w:r w:rsidRPr="002E03B7">
        <w:t>184.</w:t>
      </w:r>
      <w:r w:rsidRPr="002E03B7">
        <w:tab/>
        <w:t>Myers SP, Vigar V, Myers SP. Effects of a standardised extract of Trifolium pratense (Promensil) at a dosage of 80mg in the treatment of menopausal hot flushes: A systematic review and meta-analysis.</w:t>
      </w:r>
      <w:r w:rsidRPr="002E03B7">
        <w:rPr>
          <w:i/>
        </w:rPr>
        <w:t xml:space="preserve"> Phytomedicine</w:t>
      </w:r>
      <w:r w:rsidRPr="002E03B7">
        <w:t xml:space="preserve">. 2017;24:141-7. </w:t>
      </w:r>
      <w:r w:rsidRPr="00687A24">
        <w:t>https://doi.org/10.1016/j.phymed.2016.12.003</w:t>
      </w:r>
    </w:p>
    <w:p w14:paraId="08644AE7" w14:textId="77777777" w:rsidR="00981D48" w:rsidRPr="002E03B7" w:rsidRDefault="00981D48" w:rsidP="00981D48">
      <w:pPr>
        <w:pStyle w:val="EndNoteBibliography"/>
        <w:spacing w:after="240"/>
      </w:pPr>
      <w:r w:rsidRPr="002E03B7">
        <w:t>185.</w:t>
      </w:r>
      <w:r w:rsidRPr="002E03B7">
        <w:tab/>
        <w:t>Sarri G, Pedder H, Dias S, Guo Y, Lumsden MA, Lumsden MA. Vasomotor symptoms resulting from natural menopause: a systematic review and network meta-analysis of treatment effects from the National Institute for Health and Care Excellence guideline on menopause.</w:t>
      </w:r>
      <w:r w:rsidRPr="002E03B7">
        <w:rPr>
          <w:i/>
        </w:rPr>
        <w:t xml:space="preserve"> BJOG: An International Journal of Obstetrics &amp; Gynaecology</w:t>
      </w:r>
      <w:r w:rsidRPr="002E03B7">
        <w:t xml:space="preserve">. 2017;124(10):1514-23. </w:t>
      </w:r>
      <w:r w:rsidRPr="00687A24">
        <w:t>https://doi.org/10.1111/1471-0528.14619</w:t>
      </w:r>
    </w:p>
    <w:p w14:paraId="0A9A2DDA" w14:textId="77777777" w:rsidR="00981D48" w:rsidRPr="002E03B7" w:rsidRDefault="00981D48" w:rsidP="00981D48">
      <w:pPr>
        <w:pStyle w:val="EndNoteBibliography"/>
        <w:spacing w:after="240"/>
      </w:pPr>
      <w:r w:rsidRPr="002E03B7">
        <w:lastRenderedPageBreak/>
        <w:t>186.</w:t>
      </w:r>
      <w:r w:rsidRPr="002E03B7">
        <w:tab/>
        <w:t>Franco OH, Chowdhury R, Troup J, Voortman T, Kunutsor S, Kavousi M, et al. Use of Plant-Based Therapies and Menopausal Symptoms: A Systematic Review and Meta-analysis.</w:t>
      </w:r>
      <w:r w:rsidRPr="002E03B7">
        <w:rPr>
          <w:i/>
        </w:rPr>
        <w:t xml:space="preserve"> JAMA</w:t>
      </w:r>
      <w:r w:rsidRPr="002E03B7">
        <w:t xml:space="preserve">. 2016;315(23):2554-63. </w:t>
      </w:r>
      <w:r w:rsidRPr="00687A24">
        <w:t>https://doi.org/10.1001/jama.2016.8012</w:t>
      </w:r>
    </w:p>
    <w:p w14:paraId="57DDC4EF" w14:textId="77777777" w:rsidR="00981D48" w:rsidRPr="002E03B7" w:rsidRDefault="00981D48" w:rsidP="00981D48">
      <w:pPr>
        <w:pStyle w:val="EndNoteBibliography"/>
        <w:spacing w:after="240"/>
      </w:pPr>
      <w:r w:rsidRPr="002E03B7">
        <w:t>187.</w:t>
      </w:r>
      <w:r w:rsidRPr="002E03B7">
        <w:tab/>
        <w:t>Ghazanfarpour M, Sadeghi R, Roudsari RL, Khorsand I, Khadivzadeh T, Muoio B. Red clover for treatment of hot flashes and menopausal symptoms: A systematic review and meta-analysis.</w:t>
      </w:r>
      <w:r w:rsidRPr="002E03B7">
        <w:rPr>
          <w:i/>
        </w:rPr>
        <w:t xml:space="preserve"> Journal of Obstetrics &amp; Gynaecology</w:t>
      </w:r>
      <w:r w:rsidRPr="002E03B7">
        <w:t xml:space="preserve">. 2016;36(3):301-11. </w:t>
      </w:r>
      <w:r w:rsidRPr="00687A24">
        <w:t>https://doi.org/10.3109/01443615.2015.1049249</w:t>
      </w:r>
    </w:p>
    <w:p w14:paraId="71D8DC43" w14:textId="77777777" w:rsidR="00981D48" w:rsidRPr="002E03B7" w:rsidRDefault="00981D48" w:rsidP="00981D48">
      <w:pPr>
        <w:pStyle w:val="EndNoteBibliography"/>
        <w:spacing w:after="240"/>
      </w:pPr>
      <w:r w:rsidRPr="002E03B7">
        <w:t>188.</w:t>
      </w:r>
      <w:r w:rsidRPr="002E03B7">
        <w:tab/>
        <w:t>Li Y, Zhu X, Bensussan A, Li P, Moylan E, Delaney G, et al. Herbal Medicine for Hot Flushes Induced by Endocrine Therapy in Women with Breast Cancer: A Systematic Review and Meta-Analysis.</w:t>
      </w:r>
      <w:r w:rsidRPr="002E03B7">
        <w:rPr>
          <w:i/>
        </w:rPr>
        <w:t xml:space="preserve"> Evidence-based Complementary &amp; Alternative Medicine (eCAM)</w:t>
      </w:r>
      <w:r w:rsidRPr="002E03B7">
        <w:t xml:space="preserve">. 2016;2016:1-11. </w:t>
      </w:r>
      <w:r w:rsidRPr="00687A24">
        <w:t>https://doi.org/10.1155/2016/1327251</w:t>
      </w:r>
    </w:p>
    <w:p w14:paraId="2786F592" w14:textId="77777777" w:rsidR="00981D48" w:rsidRPr="00FD7468" w:rsidRDefault="00981D48" w:rsidP="00981D48">
      <w:pPr>
        <w:pStyle w:val="EndNoteBibliography"/>
        <w:spacing w:after="240"/>
      </w:pPr>
      <w:r w:rsidRPr="002E03B7">
        <w:t>189.</w:t>
      </w:r>
      <w:r w:rsidRPr="002E03B7">
        <w:tab/>
        <w:t>Sahebkar A, Beccuti G, Simental-Mendia LE, Nobili V, Bo S. Nigella sativa (black seed) effects on plasma lipid concentrations in humans: A systematic review and meta-analysis of randomized placebo-controlled trials.</w:t>
      </w:r>
      <w:r w:rsidRPr="002E03B7">
        <w:rPr>
          <w:i/>
        </w:rPr>
        <w:t xml:space="preserve"> </w:t>
      </w:r>
      <w:r w:rsidRPr="00FD7468">
        <w:rPr>
          <w:i/>
        </w:rPr>
        <w:t>Pharmacological Research</w:t>
      </w:r>
      <w:r w:rsidRPr="00FD7468">
        <w:t>. 2016;106:37-50. https://doi.org/10.1016/j.phrs.2016.02.008</w:t>
      </w:r>
    </w:p>
    <w:p w14:paraId="7F87A5FF" w14:textId="77777777" w:rsidR="00981D48" w:rsidRPr="002E03B7" w:rsidRDefault="00981D48" w:rsidP="00981D48">
      <w:pPr>
        <w:pStyle w:val="EndNoteBibliography"/>
        <w:spacing w:after="240"/>
      </w:pPr>
      <w:r w:rsidRPr="00FD7468">
        <w:t>190.</w:t>
      </w:r>
      <w:r w:rsidRPr="00FD7468">
        <w:tab/>
        <w:t xml:space="preserve">Sahebkar A, Soranna D, Xiaoqiu L, Thomopoulos C, Simental-Mendia LE, Derosa G, et al. </w:t>
      </w:r>
      <w:r w:rsidRPr="002E03B7">
        <w:t>A systematic review and meta-analysis of randomized controlled trials investigating the effects of supplementation with Nigella sativa (black seed) on blood pressure.</w:t>
      </w:r>
      <w:r w:rsidRPr="002E03B7">
        <w:rPr>
          <w:i/>
        </w:rPr>
        <w:t xml:space="preserve"> Journal of Hypertension</w:t>
      </w:r>
      <w:r w:rsidRPr="002E03B7">
        <w:t xml:space="preserve">. 2016;34(11):2127-35. </w:t>
      </w:r>
      <w:r w:rsidRPr="00687A24">
        <w:t>https://doi.org/10.1097/HJH.0000000000001049</w:t>
      </w:r>
    </w:p>
    <w:p w14:paraId="11F81E2D" w14:textId="77777777" w:rsidR="00981D48" w:rsidRPr="002E03B7" w:rsidRDefault="00981D48" w:rsidP="00981D48">
      <w:pPr>
        <w:pStyle w:val="EndNoteBibliography"/>
        <w:spacing w:after="240"/>
      </w:pPr>
      <w:r w:rsidRPr="002E03B7">
        <w:t>191.</w:t>
      </w:r>
      <w:r w:rsidRPr="002E03B7">
        <w:tab/>
        <w:t>Chen MN, Lin CC, Liu CF. Efficacy of phytoestrogens for menopausal symptoms: a meta-analysis and systematic review.</w:t>
      </w:r>
      <w:r w:rsidRPr="002E03B7">
        <w:rPr>
          <w:i/>
        </w:rPr>
        <w:t xml:space="preserve"> Climacteric</w:t>
      </w:r>
      <w:r w:rsidRPr="002E03B7">
        <w:t xml:space="preserve">. 2015;18(2):260-9. </w:t>
      </w:r>
      <w:r w:rsidRPr="00687A24">
        <w:t>https://doi.org/10.3109/13697137.2014.966241</w:t>
      </w:r>
    </w:p>
    <w:p w14:paraId="76AA659B" w14:textId="77777777" w:rsidR="00981D48" w:rsidRPr="002E03B7" w:rsidRDefault="00981D48" w:rsidP="00981D48">
      <w:pPr>
        <w:pStyle w:val="EndNoteBibliography"/>
        <w:spacing w:after="240"/>
      </w:pPr>
      <w:r w:rsidRPr="002E03B7">
        <w:t>192.</w:t>
      </w:r>
      <w:r w:rsidRPr="002E03B7">
        <w:tab/>
        <w:t>Ghazanfarpour M, Sadeghi R, Latifnejad Roudsari R, Mirzaii Najmabadi K, Mousavi Bazaz M, Abdolahian S, et al. Effects of red clover on hot flash and circulating hormone concentrations in menopausal women: a systematic review and meta-analysis.</w:t>
      </w:r>
      <w:r w:rsidRPr="002E03B7">
        <w:rPr>
          <w:i/>
        </w:rPr>
        <w:t xml:space="preserve"> Avicenna J Phytomed</w:t>
      </w:r>
      <w:r w:rsidRPr="002E03B7">
        <w:t xml:space="preserve">. 2015;5(6):498-511. </w:t>
      </w:r>
    </w:p>
    <w:p w14:paraId="0208F388" w14:textId="77777777" w:rsidR="00981D48" w:rsidRPr="002E03B7" w:rsidRDefault="00981D48" w:rsidP="00981D48">
      <w:pPr>
        <w:pStyle w:val="EndNoteBibliography"/>
        <w:spacing w:after="240"/>
      </w:pPr>
      <w:r w:rsidRPr="002E03B7">
        <w:t>193.</w:t>
      </w:r>
      <w:r w:rsidRPr="002E03B7">
        <w:tab/>
        <w:t>Khalesi S, Irwin C, Schubert M. Flaxseed consumption may reduce blood pressure: a systematic review and meta-analysis of controlled trials.</w:t>
      </w:r>
      <w:r w:rsidRPr="002E03B7">
        <w:rPr>
          <w:i/>
        </w:rPr>
        <w:t xml:space="preserve"> Journal of Nutrition</w:t>
      </w:r>
      <w:r w:rsidRPr="002E03B7">
        <w:t xml:space="preserve">. 2015;145(4):758-65. </w:t>
      </w:r>
      <w:r w:rsidRPr="00687A24">
        <w:t>https://doi.org/10.3945/jn.114.205302</w:t>
      </w:r>
    </w:p>
    <w:p w14:paraId="2C736493" w14:textId="77777777" w:rsidR="00981D48" w:rsidRPr="002E03B7" w:rsidRDefault="00981D48" w:rsidP="00981D48">
      <w:pPr>
        <w:pStyle w:val="EndNoteBibliography"/>
        <w:spacing w:after="240"/>
      </w:pPr>
      <w:r w:rsidRPr="002E03B7">
        <w:t>194.</w:t>
      </w:r>
      <w:r w:rsidRPr="002E03B7">
        <w:tab/>
        <w:t>Yarmolinsky J, Gon G, Edwards P. Effect of tea on blood pressure for secondary prevention of cardiovascular disease: a systematic review and meta-analysis of randomized controlled trials.</w:t>
      </w:r>
      <w:r w:rsidRPr="002E03B7">
        <w:rPr>
          <w:i/>
        </w:rPr>
        <w:t xml:space="preserve"> Nutrition Reviews</w:t>
      </w:r>
      <w:r w:rsidRPr="002E03B7">
        <w:t xml:space="preserve">. 2015;73(4):236-46. </w:t>
      </w:r>
      <w:r w:rsidRPr="00687A24">
        <w:t>https://doi.org/10.1093/nutrit/nuv001</w:t>
      </w:r>
    </w:p>
    <w:p w14:paraId="61E62FC6" w14:textId="77777777" w:rsidR="00981D48" w:rsidRPr="002E03B7" w:rsidRDefault="00981D48" w:rsidP="00981D48">
      <w:pPr>
        <w:pStyle w:val="EndNoteBibliography"/>
        <w:spacing w:after="240"/>
      </w:pPr>
      <w:r w:rsidRPr="002E03B7">
        <w:t>195.</w:t>
      </w:r>
      <w:r w:rsidRPr="002E03B7">
        <w:tab/>
        <w:t>Gartoulla P, Han MM. Red clover extract for alleviating hot flushes in postmenopausal women: a meta-analysis.</w:t>
      </w:r>
      <w:r w:rsidRPr="002E03B7">
        <w:rPr>
          <w:i/>
        </w:rPr>
        <w:t xml:space="preserve"> Maturitas</w:t>
      </w:r>
      <w:r w:rsidRPr="002E03B7">
        <w:t xml:space="preserve">. 2014;79(1):58-64. </w:t>
      </w:r>
      <w:r w:rsidRPr="00687A24">
        <w:t>https://doi.org/10.1016/j.maturitas.2014.06.018</w:t>
      </w:r>
    </w:p>
    <w:p w14:paraId="56C39DA3" w14:textId="77777777" w:rsidR="00981D48" w:rsidRPr="002E03B7" w:rsidRDefault="00981D48" w:rsidP="00981D48">
      <w:pPr>
        <w:pStyle w:val="EndNoteBibliography"/>
        <w:spacing w:after="240"/>
      </w:pPr>
      <w:r w:rsidRPr="002E03B7">
        <w:t>196.</w:t>
      </w:r>
      <w:r w:rsidRPr="002E03B7">
        <w:tab/>
        <w:t>Liu YR, Jiang YL, Huang RQ, Yang JY, Xiao BK, Dong JX. Hypericum perforatum L. preparations for menopause: a meta-analysis of efficacy and safety.</w:t>
      </w:r>
      <w:r w:rsidRPr="002E03B7">
        <w:rPr>
          <w:i/>
        </w:rPr>
        <w:t xml:space="preserve"> Climacteric</w:t>
      </w:r>
      <w:r w:rsidRPr="002E03B7">
        <w:t xml:space="preserve">. 2014;17(4):325-35. </w:t>
      </w:r>
      <w:r w:rsidRPr="00687A24">
        <w:t>https://doi.org/10.3109/13697137.2013.861814</w:t>
      </w:r>
    </w:p>
    <w:p w14:paraId="298366D5" w14:textId="77777777" w:rsidR="00981D48" w:rsidRPr="002E03B7" w:rsidRDefault="00981D48" w:rsidP="00981D48">
      <w:pPr>
        <w:pStyle w:val="EndNoteBibliography"/>
        <w:spacing w:after="240"/>
      </w:pPr>
      <w:r w:rsidRPr="002E03B7">
        <w:t>197.</w:t>
      </w:r>
      <w:r w:rsidRPr="002E03B7">
        <w:tab/>
        <w:t>Onakpoya I, Spencer E, Heneghan C, Thompson M. The effect of green tea on blood pressure and lipid profile: A systematic review and meta-analysis of randomized clinical trials.</w:t>
      </w:r>
      <w:r w:rsidRPr="002E03B7">
        <w:rPr>
          <w:i/>
        </w:rPr>
        <w:t xml:space="preserve"> Nutrition, Metabolism &amp; Cardiovascular Diseases</w:t>
      </w:r>
      <w:r w:rsidRPr="002E03B7">
        <w:t xml:space="preserve">. 2014;24(8):823-36. </w:t>
      </w:r>
      <w:r w:rsidRPr="00687A24">
        <w:t>https://doi.org/10.1016/j.numecd.2014.01.016</w:t>
      </w:r>
    </w:p>
    <w:p w14:paraId="310CD372" w14:textId="77777777" w:rsidR="00981D48" w:rsidRPr="002E03B7" w:rsidRDefault="00981D48" w:rsidP="00981D48">
      <w:pPr>
        <w:pStyle w:val="EndNoteBibliography"/>
        <w:spacing w:after="240"/>
      </w:pPr>
      <w:r w:rsidRPr="002E03B7">
        <w:t>198.</w:t>
      </w:r>
      <w:r w:rsidRPr="002E03B7">
        <w:tab/>
        <w:t>Lethaby A, Marjoribanks J, Kronenberg F, Roberts H, Eden J, Brown J. Phytoestrogens for menopausal vasomotor symptoms.</w:t>
      </w:r>
      <w:r w:rsidRPr="002E03B7">
        <w:rPr>
          <w:i/>
        </w:rPr>
        <w:t xml:space="preserve"> Cochrane Database of Systematic Reviews</w:t>
      </w:r>
      <w:r w:rsidRPr="002E03B7">
        <w:t xml:space="preserve">. 2013;2013(12):N.PAG-N.PAG. </w:t>
      </w:r>
      <w:r w:rsidRPr="00687A24">
        <w:t>https://doi.org/10.1002/14651858.CD001395.pub4</w:t>
      </w:r>
    </w:p>
    <w:p w14:paraId="54187CA0" w14:textId="77777777" w:rsidR="00981D48" w:rsidRPr="002E03B7" w:rsidRDefault="00981D48" w:rsidP="00981D48">
      <w:pPr>
        <w:pStyle w:val="EndNoteBibliography"/>
        <w:spacing w:after="240"/>
      </w:pPr>
      <w:r w:rsidRPr="002E03B7">
        <w:t>199.</w:t>
      </w:r>
      <w:r w:rsidRPr="002E03B7">
        <w:tab/>
        <w:t>Shergis JL, Zhang AL, Zhou W, Xue CC. Panax ginseng in randomised controlled trials: a systematic review.</w:t>
      </w:r>
      <w:r w:rsidRPr="002E03B7">
        <w:rPr>
          <w:i/>
        </w:rPr>
        <w:t xml:space="preserve"> Phytotherapy Research</w:t>
      </w:r>
      <w:r w:rsidRPr="002E03B7">
        <w:t xml:space="preserve">. 2013;27(7):949-65. </w:t>
      </w:r>
      <w:r w:rsidRPr="00687A24">
        <w:t>https://doi.org/10.1002/ptr.4832</w:t>
      </w:r>
    </w:p>
    <w:p w14:paraId="4A71F984" w14:textId="77777777" w:rsidR="00981D48" w:rsidRPr="002E03B7" w:rsidRDefault="00981D48" w:rsidP="00981D48">
      <w:pPr>
        <w:pStyle w:val="EndNoteBibliography"/>
        <w:spacing w:after="240"/>
      </w:pPr>
      <w:r w:rsidRPr="002E03B7">
        <w:t>200.</w:t>
      </w:r>
      <w:r w:rsidRPr="002E03B7">
        <w:tab/>
        <w:t>Hooper L, Madhavan G, Tice JA, Leinster SJ, Cassidy A. Effects of isoflavones on breast density in pre-and post-menopausal women: A systematic review and meta-analysis of randomized controlled trials.</w:t>
      </w:r>
      <w:r w:rsidRPr="002E03B7">
        <w:rPr>
          <w:i/>
        </w:rPr>
        <w:t xml:space="preserve"> Human Reproduction Update</w:t>
      </w:r>
      <w:r w:rsidRPr="002E03B7">
        <w:t xml:space="preserve">. 2010;16(6):745-60. </w:t>
      </w:r>
      <w:r w:rsidRPr="00687A24">
        <w:t>https://doi.org/10.1093/humupd/dmq011</w:t>
      </w:r>
    </w:p>
    <w:p w14:paraId="117E0C4E" w14:textId="77777777" w:rsidR="00981D48" w:rsidRPr="002E03B7" w:rsidRDefault="00981D48" w:rsidP="00981D48">
      <w:pPr>
        <w:pStyle w:val="EndNoteBibliography"/>
        <w:spacing w:after="240"/>
      </w:pPr>
      <w:r w:rsidRPr="002E03B7">
        <w:lastRenderedPageBreak/>
        <w:t>201.</w:t>
      </w:r>
      <w:r w:rsidRPr="002E03B7">
        <w:tab/>
        <w:t>Shams T, Setia MS, Hemmings R, McCusker J, Sewitch M, Ciampi A. Efficacy of black cohosh containing preparations on menopausal symptoms: A meta-analysis.</w:t>
      </w:r>
      <w:r w:rsidRPr="002E03B7">
        <w:rPr>
          <w:i/>
        </w:rPr>
        <w:t xml:space="preserve"> Alternative Therapies in Health and Medicine</w:t>
      </w:r>
      <w:r w:rsidRPr="002E03B7">
        <w:t xml:space="preserve">. 2010;16(1):36-44. </w:t>
      </w:r>
    </w:p>
    <w:p w14:paraId="2BAACD86" w14:textId="77777777" w:rsidR="00981D48" w:rsidRPr="002E03B7" w:rsidRDefault="00981D48" w:rsidP="00981D48">
      <w:pPr>
        <w:pStyle w:val="EndNoteBibliography"/>
        <w:spacing w:after="240"/>
      </w:pPr>
      <w:r w:rsidRPr="002E03B7">
        <w:t>202.</w:t>
      </w:r>
      <w:r w:rsidRPr="002E03B7">
        <w:tab/>
        <w:t>Jacobs A, Wegewitz U, Sommerfeld C, Grossklaus R, Lampen A. Efficacy of isoflavones in relieving vasomotor menopausal symptoms - A systematic review.</w:t>
      </w:r>
      <w:r w:rsidRPr="002E03B7">
        <w:rPr>
          <w:i/>
        </w:rPr>
        <w:t xml:space="preserve"> Molecular Nutrition &amp; Food Research</w:t>
      </w:r>
      <w:r w:rsidRPr="002E03B7">
        <w:t xml:space="preserve">. 2009;53(9):1084-97. </w:t>
      </w:r>
      <w:r w:rsidRPr="00687A24">
        <w:t>https://doi.org/10.1002/mnfr.200800552</w:t>
      </w:r>
    </w:p>
    <w:p w14:paraId="529B6891" w14:textId="77777777" w:rsidR="00981D48" w:rsidRPr="002E03B7" w:rsidRDefault="00981D48" w:rsidP="00981D48">
      <w:pPr>
        <w:pStyle w:val="EndNoteBibliography"/>
        <w:spacing w:after="240"/>
      </w:pPr>
      <w:r w:rsidRPr="002E03B7">
        <w:t>203.</w:t>
      </w:r>
      <w:r w:rsidRPr="002E03B7">
        <w:tab/>
        <w:t>Coon JT, Pittler MH, Ernst E. Trifolium pratense isoflavones in the treatment of menopausal hot flushes: a systematic review and meta-analysis.</w:t>
      </w:r>
      <w:r w:rsidRPr="002E03B7">
        <w:rPr>
          <w:i/>
        </w:rPr>
        <w:t xml:space="preserve"> Phytomedicine</w:t>
      </w:r>
      <w:r w:rsidRPr="002E03B7">
        <w:t xml:space="preserve">. 2007;14(2/3):153-9. </w:t>
      </w:r>
      <w:r w:rsidRPr="00687A24">
        <w:t>https://doi.org/10.1016/j.phymed.2006.12.009</w:t>
      </w:r>
    </w:p>
    <w:p w14:paraId="2F07692E" w14:textId="77777777" w:rsidR="00981D48" w:rsidRPr="002E03B7" w:rsidRDefault="00981D48" w:rsidP="00981D48">
      <w:pPr>
        <w:pStyle w:val="EndNoteBibliography"/>
        <w:spacing w:after="240"/>
      </w:pPr>
      <w:r w:rsidRPr="002E03B7">
        <w:t>204.</w:t>
      </w:r>
      <w:r w:rsidRPr="002E03B7">
        <w:tab/>
        <w:t>Tempfer CB, Bentz EK, Leodolter S, Tscherne G, Reuss F, Cross HS, et al. Phytoestrogens in clinical practice: a review of the literature.</w:t>
      </w:r>
      <w:r w:rsidRPr="002E03B7">
        <w:rPr>
          <w:i/>
        </w:rPr>
        <w:t xml:space="preserve"> Fertility &amp; Sterility</w:t>
      </w:r>
      <w:r w:rsidRPr="002E03B7">
        <w:t xml:space="preserve">. 2007;87(6):1243-9. </w:t>
      </w:r>
      <w:r w:rsidRPr="00687A24">
        <w:t>https://doi.org/10.1016/j.fertnstert.2007.01.120</w:t>
      </w:r>
    </w:p>
    <w:p w14:paraId="4A5ACFC5" w14:textId="77777777" w:rsidR="00981D48" w:rsidRPr="002E03B7" w:rsidRDefault="00981D48" w:rsidP="00981D48">
      <w:pPr>
        <w:pStyle w:val="EndNoteBibliography"/>
        <w:spacing w:after="240"/>
      </w:pPr>
      <w:r w:rsidRPr="002E03B7">
        <w:t>205.</w:t>
      </w:r>
      <w:r w:rsidRPr="002E03B7">
        <w:tab/>
        <w:t>Nelson HD, Vesco KK, Haney E, Fu R, Nedrow A, Miller J, et al. Nonhormonal therapies for menopausal hot flashes: systematic review and meta-analysis.</w:t>
      </w:r>
      <w:r w:rsidRPr="002E03B7">
        <w:rPr>
          <w:i/>
        </w:rPr>
        <w:t xml:space="preserve"> JAMA: Journal of the American Medical Association</w:t>
      </w:r>
      <w:r w:rsidRPr="002E03B7">
        <w:t xml:space="preserve">. 2006;295(17):2057-85. </w:t>
      </w:r>
      <w:r w:rsidRPr="00687A24">
        <w:t>https://doi.org/10.1001/jama.295.17.2057</w:t>
      </w:r>
    </w:p>
    <w:p w14:paraId="18E18C0A" w14:textId="77777777" w:rsidR="00981D48" w:rsidRPr="002E03B7" w:rsidRDefault="00981D48" w:rsidP="00981D48">
      <w:pPr>
        <w:pStyle w:val="EndNoteBibliography"/>
        <w:spacing w:after="240"/>
      </w:pPr>
      <w:r w:rsidRPr="002E03B7">
        <w:t>206.</w:t>
      </w:r>
      <w:r w:rsidRPr="002E03B7">
        <w:tab/>
        <w:t>Koliji T, Keshavarz Z, Zare E, Mojab F, Nasiri M. A systematic review of herbal medicines to improve the sexual function of menopausal women.</w:t>
      </w:r>
      <w:r w:rsidRPr="002E03B7">
        <w:rPr>
          <w:i/>
        </w:rPr>
        <w:t xml:space="preserve"> Journal of HerbMed Pharmacology</w:t>
      </w:r>
      <w:r w:rsidRPr="002E03B7">
        <w:t xml:space="preserve">. 2021;10(1):51-60. </w:t>
      </w:r>
      <w:r w:rsidRPr="00687A24">
        <w:t>https://doi.org/10.34172/jhp.2021.04</w:t>
      </w:r>
    </w:p>
    <w:p w14:paraId="1FC61C73" w14:textId="77777777" w:rsidR="00981D48" w:rsidRPr="002E03B7" w:rsidRDefault="00981D48" w:rsidP="00981D48">
      <w:pPr>
        <w:pStyle w:val="EndNoteBibliography"/>
        <w:spacing w:after="240"/>
      </w:pPr>
      <w:r w:rsidRPr="002E03B7">
        <w:t>207.</w:t>
      </w:r>
      <w:r w:rsidRPr="002E03B7">
        <w:tab/>
        <w:t>Lopresti AL, Smith SJ, Drummond PD. Modulation of the hypothalamic-pituitary-adrenal (HPA) axis by plants and phytonutrients: a systematic review of human trials.</w:t>
      </w:r>
      <w:r w:rsidRPr="002E03B7">
        <w:rPr>
          <w:i/>
        </w:rPr>
        <w:t xml:space="preserve"> Nutritional Neuroscience</w:t>
      </w:r>
      <w:r w:rsidRPr="002E03B7">
        <w:t xml:space="preserve">. 2021;25(8):1-27. </w:t>
      </w:r>
      <w:r w:rsidRPr="00687A24">
        <w:t>https://doi.org/10.1080/1028415X.2021.1892253</w:t>
      </w:r>
    </w:p>
    <w:p w14:paraId="0E3E1FD4" w14:textId="77777777" w:rsidR="00981D48" w:rsidRPr="002E03B7" w:rsidRDefault="00981D48" w:rsidP="00981D48">
      <w:pPr>
        <w:pStyle w:val="EndNoteBibliography"/>
        <w:spacing w:after="240"/>
      </w:pPr>
      <w:r w:rsidRPr="002E03B7">
        <w:t>208.</w:t>
      </w:r>
      <w:r w:rsidRPr="002E03B7">
        <w:tab/>
        <w:t>Ebrahimi A, Tayebi N, Fatemeh A, Akbarzadeh M. Investigation of the role of herbal medicine, acupressure, and acupuncture in the menopausal symptoms: An evidence-based systematic review study.</w:t>
      </w:r>
      <w:r w:rsidRPr="002E03B7">
        <w:rPr>
          <w:i/>
        </w:rPr>
        <w:t xml:space="preserve"> J Family Med Prim Care</w:t>
      </w:r>
      <w:r w:rsidRPr="002E03B7">
        <w:t xml:space="preserve">. 2020;9(6):2638-49. </w:t>
      </w:r>
      <w:r w:rsidRPr="00687A24">
        <w:t>https://doi.org/10.4103/jfmpc.jfmpc_1094_19</w:t>
      </w:r>
    </w:p>
    <w:p w14:paraId="0057B667" w14:textId="77777777" w:rsidR="00981D48" w:rsidRPr="002E03B7" w:rsidRDefault="00981D48" w:rsidP="00981D48">
      <w:pPr>
        <w:pStyle w:val="EndNoteBibliography"/>
        <w:spacing w:after="240"/>
      </w:pPr>
      <w:r w:rsidRPr="002E03B7">
        <w:t>209.</w:t>
      </w:r>
      <w:r w:rsidRPr="002E03B7">
        <w:tab/>
        <w:t>Rashidi Fakari F, Simbar M, Nasab MB, Ghazanfarpour M, Rashidi Fakari F. A Review of Pharmacological Treatments for Vaginal Atrophy in Postmenopausal Women in Iran.</w:t>
      </w:r>
      <w:r w:rsidRPr="002E03B7">
        <w:rPr>
          <w:i/>
        </w:rPr>
        <w:t xml:space="preserve"> J Menopausal Med</w:t>
      </w:r>
      <w:r w:rsidRPr="002E03B7">
        <w:t xml:space="preserve">. 2020;26(2):104-11. </w:t>
      </w:r>
      <w:r w:rsidRPr="00687A24">
        <w:t>https://doi.org/10.6118/jmm.19021</w:t>
      </w:r>
    </w:p>
    <w:p w14:paraId="3FFD2B3D" w14:textId="77777777" w:rsidR="00981D48" w:rsidRPr="002E03B7" w:rsidRDefault="00981D48" w:rsidP="00981D48">
      <w:pPr>
        <w:pStyle w:val="EndNoteBibliography"/>
        <w:spacing w:after="240"/>
      </w:pPr>
      <w:r w:rsidRPr="002E03B7">
        <w:t>210.</w:t>
      </w:r>
      <w:r w:rsidRPr="002E03B7">
        <w:tab/>
        <w:t>Darand M, Hajizadeh M, Mirmiran P, Mokari-Yamchi A. The effect of Nigella sativa on infertility in men and women: A systematic review.</w:t>
      </w:r>
      <w:r w:rsidRPr="002E03B7">
        <w:rPr>
          <w:i/>
        </w:rPr>
        <w:t xml:space="preserve"> Progress in Nutrition</w:t>
      </w:r>
      <w:r w:rsidRPr="002E03B7">
        <w:t xml:space="preserve">. 2019;21:33-41. </w:t>
      </w:r>
      <w:r w:rsidRPr="00687A24">
        <w:t>https://doi.org/10.23751/pn.v21i2-S.7088</w:t>
      </w:r>
    </w:p>
    <w:p w14:paraId="6E70A83D" w14:textId="77777777" w:rsidR="00981D48" w:rsidRPr="002E03B7" w:rsidRDefault="00981D48" w:rsidP="00981D48">
      <w:pPr>
        <w:pStyle w:val="EndNoteBibliography"/>
        <w:spacing w:after="240"/>
      </w:pPr>
      <w:r w:rsidRPr="002E03B7">
        <w:t>211.</w:t>
      </w:r>
      <w:r w:rsidRPr="002E03B7">
        <w:tab/>
        <w:t>Dizavandi FR, Ghazanfarpour M, Roozbeh N, Kargarfard L, Khadivzadeh T, Dashti S. An overview of the phytoestrogen effect on vaginal health and dyspareunia in peri- and post-menopausal women.</w:t>
      </w:r>
      <w:r w:rsidRPr="002E03B7">
        <w:rPr>
          <w:i/>
        </w:rPr>
        <w:t xml:space="preserve"> Post Reproductive Health</w:t>
      </w:r>
      <w:r w:rsidRPr="002E03B7">
        <w:t xml:space="preserve">. 2019;25(1):11-20. </w:t>
      </w:r>
      <w:r w:rsidRPr="00687A24">
        <w:t>https://doi.org/10.1177/2053369118823365</w:t>
      </w:r>
    </w:p>
    <w:p w14:paraId="72F315A8" w14:textId="77777777" w:rsidR="00981D48" w:rsidRPr="002E03B7" w:rsidRDefault="00981D48" w:rsidP="00981D48">
      <w:pPr>
        <w:pStyle w:val="EndNoteBibliography"/>
        <w:spacing w:after="240"/>
      </w:pPr>
      <w:r w:rsidRPr="002E03B7">
        <w:t>212.</w:t>
      </w:r>
      <w:r w:rsidRPr="002E03B7">
        <w:tab/>
        <w:t>Niazi A, Moradi M. Sexual Satisfaction and Function in Postmenopausal Women Treated with Herbal Medicines: A Review of Clinical Trials.</w:t>
      </w:r>
      <w:r w:rsidRPr="002E03B7">
        <w:rPr>
          <w:i/>
        </w:rPr>
        <w:t xml:space="preserve"> Journal of Evidence-based Care</w:t>
      </w:r>
      <w:r w:rsidRPr="002E03B7">
        <w:t xml:space="preserve">. 2019;9(2):6-16. </w:t>
      </w:r>
      <w:r w:rsidRPr="00687A24">
        <w:t>https://doi.org/10.22038/ebcj.2019.38679.2016</w:t>
      </w:r>
    </w:p>
    <w:p w14:paraId="7292C4A4" w14:textId="77777777" w:rsidR="00981D48" w:rsidRPr="002E03B7" w:rsidRDefault="00981D48" w:rsidP="00981D48">
      <w:pPr>
        <w:pStyle w:val="EndNoteBibliography"/>
        <w:spacing w:after="240"/>
      </w:pPr>
      <w:r w:rsidRPr="002E03B7">
        <w:t>213.</w:t>
      </w:r>
      <w:r w:rsidRPr="002E03B7">
        <w:tab/>
        <w:t>Roozbeh N, Ghazanfarpour M, Khadivzadeh T, Kargarfard L, Dizavandi FR, Shariati K. Effect of Lavender on Sleep, Sexual Desire, Vasomotor, Psychological and Physical Symptom among Menopausal and Elderly Women: A Systematic Review.</w:t>
      </w:r>
      <w:r w:rsidRPr="002E03B7">
        <w:rPr>
          <w:i/>
        </w:rPr>
        <w:t xml:space="preserve"> J Menopausal Med</w:t>
      </w:r>
      <w:r w:rsidRPr="002E03B7">
        <w:t xml:space="preserve">. 2019;25(2):88-93. </w:t>
      </w:r>
      <w:r w:rsidRPr="00687A24">
        <w:t>https://doi.org/10.6118/jmm.18158</w:t>
      </w:r>
    </w:p>
    <w:p w14:paraId="038EB61A" w14:textId="77777777" w:rsidR="00981D48" w:rsidRPr="002E03B7" w:rsidRDefault="00981D48" w:rsidP="00981D48">
      <w:pPr>
        <w:pStyle w:val="EndNoteBibliography"/>
        <w:spacing w:after="240"/>
      </w:pPr>
      <w:r w:rsidRPr="002E03B7">
        <w:t>214.</w:t>
      </w:r>
      <w:r w:rsidRPr="002E03B7">
        <w:tab/>
        <w:t>Kim J, Lee SL, Kang I, Song YA, Ma J, Hong YS, et al. Natural Products from Single Plants as Sleep Aids: A Systematic Review.</w:t>
      </w:r>
      <w:r w:rsidRPr="002E03B7">
        <w:rPr>
          <w:i/>
        </w:rPr>
        <w:t xml:space="preserve"> J Med Food</w:t>
      </w:r>
      <w:r w:rsidRPr="002E03B7">
        <w:t xml:space="preserve">. 2018;21(5):433-44. </w:t>
      </w:r>
      <w:r w:rsidRPr="00687A24">
        <w:t>https://doi.org/10.1089/jmf.2017.4064</w:t>
      </w:r>
    </w:p>
    <w:p w14:paraId="14ECB3ED" w14:textId="77777777" w:rsidR="00981D48" w:rsidRPr="002E03B7" w:rsidRDefault="00981D48" w:rsidP="00981D48">
      <w:pPr>
        <w:pStyle w:val="EndNoteBibliography"/>
        <w:spacing w:after="240"/>
      </w:pPr>
      <w:r w:rsidRPr="002E03B7">
        <w:t>215.</w:t>
      </w:r>
      <w:r w:rsidRPr="002E03B7">
        <w:tab/>
        <w:t>Fattah A. Effect of Phytoestrogen on Depression and Anxiety in Menopausal Women: A Systematic Review.</w:t>
      </w:r>
      <w:r w:rsidRPr="002E03B7">
        <w:rPr>
          <w:i/>
        </w:rPr>
        <w:t xml:space="preserve"> J Menopausal Med</w:t>
      </w:r>
      <w:r w:rsidRPr="002E03B7">
        <w:t xml:space="preserve">. 2017;23(3):160-5. </w:t>
      </w:r>
      <w:r w:rsidRPr="00687A24">
        <w:t>https://doi.org/10.6118/jmm.2017.23.3.160</w:t>
      </w:r>
    </w:p>
    <w:p w14:paraId="57BF5294" w14:textId="77777777" w:rsidR="00981D48" w:rsidRPr="002E03B7" w:rsidRDefault="00981D48" w:rsidP="00981D48">
      <w:pPr>
        <w:pStyle w:val="EndNoteBibliography"/>
        <w:spacing w:after="240"/>
      </w:pPr>
      <w:r w:rsidRPr="002E03B7">
        <w:t>216.</w:t>
      </w:r>
      <w:r w:rsidRPr="002E03B7">
        <w:tab/>
        <w:t>Thaung Zaw JJ, Howe PRC, Wong RHX. Does phytoestrogen supplementation improve cognition in humans? A systematic review.</w:t>
      </w:r>
      <w:r w:rsidRPr="002E03B7">
        <w:rPr>
          <w:i/>
        </w:rPr>
        <w:t xml:space="preserve"> Annals of the New York Academy of Sciences</w:t>
      </w:r>
      <w:r w:rsidRPr="002E03B7">
        <w:t xml:space="preserve">. 2017;1403(1):150-63. </w:t>
      </w:r>
      <w:r w:rsidRPr="00687A24">
        <w:t>https://doi.org/10.1111/nyas.13459</w:t>
      </w:r>
    </w:p>
    <w:p w14:paraId="61CFDC8B" w14:textId="77777777" w:rsidR="00981D48" w:rsidRPr="002E03B7" w:rsidRDefault="00981D48" w:rsidP="00981D48">
      <w:pPr>
        <w:pStyle w:val="EndNoteBibliography"/>
        <w:spacing w:after="240"/>
      </w:pPr>
      <w:r w:rsidRPr="002E03B7">
        <w:lastRenderedPageBreak/>
        <w:t>217.</w:t>
      </w:r>
      <w:r w:rsidRPr="002E03B7">
        <w:tab/>
        <w:t>Abdi F, Alimoradi Z, Haqi P, Mahdizad F. Effects of phytoestrogens on bone mineral density during the menopause transition: a systematic review of randomized, controlled trials.</w:t>
      </w:r>
      <w:r w:rsidRPr="002E03B7">
        <w:rPr>
          <w:i/>
        </w:rPr>
        <w:t xml:space="preserve"> Climacteric</w:t>
      </w:r>
      <w:r w:rsidRPr="002E03B7">
        <w:t xml:space="preserve">. 2016;19(6):535-45. </w:t>
      </w:r>
      <w:r w:rsidRPr="00687A24">
        <w:t>https://doi.org/10.1080/13697137.2016.1238451</w:t>
      </w:r>
    </w:p>
    <w:p w14:paraId="7E4CA618" w14:textId="77777777" w:rsidR="00981D48" w:rsidRPr="002E03B7" w:rsidRDefault="00981D48" w:rsidP="00981D48">
      <w:pPr>
        <w:pStyle w:val="EndNoteBibliography"/>
        <w:spacing w:after="240"/>
      </w:pPr>
      <w:r w:rsidRPr="002E03B7">
        <w:t>218.</w:t>
      </w:r>
      <w:r w:rsidRPr="002E03B7">
        <w:tab/>
        <w:t>Ghazanfarpour M, Sadeghi R, Abdolahian S, Latifnejad Roudsari R. The efficacy of Iranian herbal medicines in alleviating hot flashes: A systematic review.</w:t>
      </w:r>
      <w:r w:rsidRPr="002E03B7">
        <w:rPr>
          <w:i/>
        </w:rPr>
        <w:t xml:space="preserve"> Int J Reprod Biomed</w:t>
      </w:r>
      <w:r w:rsidRPr="002E03B7">
        <w:t xml:space="preserve">. 2016;14(3):155-66. </w:t>
      </w:r>
    </w:p>
    <w:p w14:paraId="5D8CF29C" w14:textId="77777777" w:rsidR="00981D48" w:rsidRPr="002E03B7" w:rsidRDefault="00981D48" w:rsidP="00981D48">
      <w:pPr>
        <w:pStyle w:val="EndNoteBibliography"/>
        <w:spacing w:after="240"/>
      </w:pPr>
      <w:r w:rsidRPr="002E03B7">
        <w:t>219.</w:t>
      </w:r>
      <w:r w:rsidRPr="002E03B7">
        <w:tab/>
        <w:t>Mohtashami A, Entezari MH. Effects of Nigella sativa supplementation on blood parameters and anthropometric indices in adults: A systematic review on clinical trials.</w:t>
      </w:r>
      <w:r w:rsidRPr="002E03B7">
        <w:rPr>
          <w:i/>
        </w:rPr>
        <w:t xml:space="preserve"> Journal of Research in Medical Sciences</w:t>
      </w:r>
      <w:r w:rsidRPr="002E03B7">
        <w:t xml:space="preserve">. 2016;21:1-9. </w:t>
      </w:r>
      <w:r w:rsidRPr="00687A24">
        <w:t>https://doi.org/10.4103/1735-1995.175154</w:t>
      </w:r>
    </w:p>
    <w:p w14:paraId="0344294F" w14:textId="77777777" w:rsidR="00981D48" w:rsidRPr="002E03B7" w:rsidRDefault="00981D48" w:rsidP="00981D48">
      <w:pPr>
        <w:pStyle w:val="EndNoteBibliography"/>
        <w:spacing w:after="240"/>
      </w:pPr>
      <w:r w:rsidRPr="002E03B7">
        <w:t>220.</w:t>
      </w:r>
      <w:r w:rsidRPr="002E03B7">
        <w:tab/>
        <w:t>Ismail R, Taylor-Swanson L, Thomas A, Schnall JG, Cray L, Mitchell ES, et al. Effects of herbal preparations on symptom clusters during the menopausal transition.</w:t>
      </w:r>
      <w:r w:rsidRPr="002E03B7">
        <w:rPr>
          <w:i/>
        </w:rPr>
        <w:t xml:space="preserve"> Climacteric</w:t>
      </w:r>
      <w:r w:rsidRPr="002E03B7">
        <w:t xml:space="preserve">. 2015;18(1):11-28. </w:t>
      </w:r>
      <w:r w:rsidRPr="00687A24">
        <w:t>https://doi.org/10.3109/13697137.2014.900746</w:t>
      </w:r>
    </w:p>
    <w:p w14:paraId="68F17EFC" w14:textId="77777777" w:rsidR="00981D48" w:rsidRPr="002E03B7" w:rsidRDefault="00981D48" w:rsidP="00981D48">
      <w:pPr>
        <w:pStyle w:val="EndNoteBibliography"/>
        <w:spacing w:after="240"/>
      </w:pPr>
      <w:r w:rsidRPr="002E03B7">
        <w:t>221.</w:t>
      </w:r>
      <w:r w:rsidRPr="002E03B7">
        <w:tab/>
        <w:t>Ulbricht C, Windsor RC. An Evidence-Based Systematic Review of Black cohosh (Cimicifuga racemosa, Actaea racemosa) by the Natural Standard Research Collaboration.</w:t>
      </w:r>
      <w:r w:rsidRPr="002E03B7">
        <w:rPr>
          <w:i/>
        </w:rPr>
        <w:t xml:space="preserve"> Journal of Dietary Supplements</w:t>
      </w:r>
      <w:r w:rsidRPr="002E03B7">
        <w:t xml:space="preserve">. 2015;12(3):265-358. </w:t>
      </w:r>
      <w:r w:rsidRPr="00687A24">
        <w:t>https://doi.org/10.3109/19390211.2014.946731</w:t>
      </w:r>
    </w:p>
    <w:p w14:paraId="13A167BD" w14:textId="77777777" w:rsidR="00981D48" w:rsidRPr="002E03B7" w:rsidRDefault="00981D48" w:rsidP="00981D48">
      <w:pPr>
        <w:pStyle w:val="EndNoteBibliography"/>
        <w:spacing w:after="240"/>
      </w:pPr>
      <w:r w:rsidRPr="002E03B7">
        <w:t>222.</w:t>
      </w:r>
      <w:r w:rsidRPr="002E03B7">
        <w:tab/>
        <w:t>Thomas AJ, Ismail R, Taylor-Swanson L, Cray L, Schnall JG, Mitchell ES, et al. Effects of isoflavones and amino acid therapies for hot flashes and co-occurring symptoms during the menopausal transition and early postmenopause: a systematic review.</w:t>
      </w:r>
      <w:r w:rsidRPr="002E03B7">
        <w:rPr>
          <w:i/>
        </w:rPr>
        <w:t xml:space="preserve"> Maturitas</w:t>
      </w:r>
      <w:r w:rsidRPr="002E03B7">
        <w:t xml:space="preserve">. 2014;78(4):263-76. </w:t>
      </w:r>
      <w:r w:rsidRPr="00687A24">
        <w:t>https://doi.org/10.1016/j.maturitas.2014.05.007</w:t>
      </w:r>
    </w:p>
    <w:p w14:paraId="32156E24" w14:textId="77777777" w:rsidR="00981D48" w:rsidRPr="002E03B7" w:rsidRDefault="00981D48" w:rsidP="00981D48">
      <w:pPr>
        <w:pStyle w:val="EndNoteBibliography"/>
        <w:spacing w:after="240"/>
      </w:pPr>
      <w:r w:rsidRPr="002E03B7">
        <w:t>223.</w:t>
      </w:r>
      <w:r w:rsidRPr="002E03B7">
        <w:tab/>
        <w:t>Dew TP, Williamson G. Controlled flax interventions for the improvement of menopausal symptoms and postmenopausal bone health: a systematic review.</w:t>
      </w:r>
      <w:r w:rsidRPr="002E03B7">
        <w:rPr>
          <w:i/>
        </w:rPr>
        <w:t xml:space="preserve"> Menopause (10723714)</w:t>
      </w:r>
      <w:r w:rsidRPr="002E03B7">
        <w:t xml:space="preserve">. 2013;20(11):1207-15. </w:t>
      </w:r>
      <w:r w:rsidRPr="00687A24">
        <w:t>https://doi.org/10.1097/GME.0b013e3182896ae5</w:t>
      </w:r>
    </w:p>
    <w:p w14:paraId="7B2F228E" w14:textId="77777777" w:rsidR="00981D48" w:rsidRPr="002E03B7" w:rsidRDefault="00981D48" w:rsidP="00981D48">
      <w:pPr>
        <w:pStyle w:val="EndNoteBibliography"/>
        <w:spacing w:after="240"/>
      </w:pPr>
      <w:r w:rsidRPr="002E03B7">
        <w:t>224.</w:t>
      </w:r>
      <w:r w:rsidRPr="002E03B7">
        <w:tab/>
        <w:t>Kim MS, Lim HJ, Yang HJ, Lee MS, Shin BC, Ernst E. Ginseng for managing menopause symptoms: a systematic review of randomized clinical trials.</w:t>
      </w:r>
      <w:r w:rsidRPr="002E03B7">
        <w:rPr>
          <w:i/>
        </w:rPr>
        <w:t xml:space="preserve"> J Ginseng Res</w:t>
      </w:r>
      <w:r w:rsidRPr="002E03B7">
        <w:t xml:space="preserve">. 2013;37(1):30-6. </w:t>
      </w:r>
      <w:r w:rsidRPr="00687A24">
        <w:t>https://doi.org/10.5142/jgr.2013.37.30</w:t>
      </w:r>
    </w:p>
    <w:p w14:paraId="5A4DACBA" w14:textId="77777777" w:rsidR="00981D48" w:rsidRPr="002E03B7" w:rsidRDefault="00981D48" w:rsidP="00981D48">
      <w:pPr>
        <w:pStyle w:val="EndNoteBibliography"/>
        <w:spacing w:after="240"/>
      </w:pPr>
      <w:r w:rsidRPr="002E03B7">
        <w:t>225.</w:t>
      </w:r>
      <w:r w:rsidRPr="002E03B7">
        <w:tab/>
        <w:t>Miroddi M, Calapai G, Navarra M, Minciullo PL, Gangemi S. Passiflora incarnata L.: Ethnopharmacology, clinical application, safety and evaluation of clinical trials.</w:t>
      </w:r>
      <w:r w:rsidRPr="002E03B7">
        <w:rPr>
          <w:i/>
        </w:rPr>
        <w:t xml:space="preserve"> Journal of Ethnopharmacology</w:t>
      </w:r>
      <w:r w:rsidRPr="002E03B7">
        <w:t xml:space="preserve">. 2013;150(3):791-804. </w:t>
      </w:r>
      <w:r w:rsidRPr="00687A24">
        <w:t>https://doi.org/10.1016/j.jep.2013.09.047</w:t>
      </w:r>
    </w:p>
    <w:p w14:paraId="70E8413F" w14:textId="77777777" w:rsidR="00981D48" w:rsidRPr="002E03B7" w:rsidRDefault="00981D48" w:rsidP="00981D48">
      <w:pPr>
        <w:pStyle w:val="EndNoteBibliography"/>
        <w:spacing w:after="240"/>
      </w:pPr>
      <w:r w:rsidRPr="002E03B7">
        <w:t>226.</w:t>
      </w:r>
      <w:r w:rsidRPr="002E03B7">
        <w:tab/>
        <w:t>Laakmann E, Grajecki D, Doege K, zu Eulenburg C, Buhling KJ. Efficacy of Cimicifuga racemosa, Hypericum perforatum and Agnus castus in the treatment of climacteric complaints: a systematic review.</w:t>
      </w:r>
      <w:r w:rsidRPr="002E03B7">
        <w:rPr>
          <w:i/>
        </w:rPr>
        <w:t xml:space="preserve"> Gynecological Endocrinology</w:t>
      </w:r>
      <w:r w:rsidRPr="002E03B7">
        <w:t xml:space="preserve">. 2012;28(9):703-9. </w:t>
      </w:r>
      <w:r w:rsidRPr="00687A24">
        <w:t>https://doi.org/10.3109/09513590.2011.650772</w:t>
      </w:r>
    </w:p>
    <w:p w14:paraId="191BFA63" w14:textId="77777777" w:rsidR="00981D48" w:rsidRPr="002E03B7" w:rsidRDefault="00981D48" w:rsidP="00981D48">
      <w:pPr>
        <w:pStyle w:val="EndNoteBibliography"/>
        <w:spacing w:after="240"/>
      </w:pPr>
      <w:r w:rsidRPr="002E03B7">
        <w:t>227.</w:t>
      </w:r>
      <w:r w:rsidRPr="002E03B7">
        <w:tab/>
        <w:t>Ulbricht C, Basch E, Basch S, Chao W, Conquer J, Costa D, et al. Hops (Humulus lupulus): An Evidence-Based Systematic Review by the Natural Standard Research Collaboration.</w:t>
      </w:r>
      <w:r w:rsidRPr="002E03B7">
        <w:rPr>
          <w:i/>
        </w:rPr>
        <w:t xml:space="preserve"> Alternative and Complementary Therapies</w:t>
      </w:r>
      <w:r w:rsidRPr="002E03B7">
        <w:t xml:space="preserve">. 2012;18(2):98-108. </w:t>
      </w:r>
      <w:r w:rsidRPr="00687A24">
        <w:t>https://doi.org/10.1089/act.2012.18204</w:t>
      </w:r>
    </w:p>
    <w:p w14:paraId="61615C0A" w14:textId="77777777" w:rsidR="00981D48" w:rsidRPr="002E03B7" w:rsidRDefault="00981D48" w:rsidP="00981D48">
      <w:pPr>
        <w:pStyle w:val="EndNoteBibliography"/>
        <w:spacing w:after="240"/>
      </w:pPr>
      <w:r w:rsidRPr="002E03B7">
        <w:t>228.</w:t>
      </w:r>
      <w:r w:rsidRPr="002E03B7">
        <w:tab/>
        <w:t>Clement YN, Onakpoya I, Hung SK, Ernst E. Effects of herbal and dietary supplements on cognition in menopause: A systematic review.</w:t>
      </w:r>
      <w:r w:rsidRPr="002E03B7">
        <w:rPr>
          <w:i/>
        </w:rPr>
        <w:t xml:space="preserve"> Maturitas</w:t>
      </w:r>
      <w:r w:rsidRPr="002E03B7">
        <w:t xml:space="preserve">. 2011;68(3):256-63. </w:t>
      </w:r>
      <w:r w:rsidRPr="00687A24">
        <w:t>https://doi.org/10.1016/j.maturitas.2010.12.005</w:t>
      </w:r>
    </w:p>
    <w:p w14:paraId="6F14CEAF" w14:textId="77777777" w:rsidR="00981D48" w:rsidRPr="002E03B7" w:rsidRDefault="00981D48" w:rsidP="00981D48">
      <w:pPr>
        <w:pStyle w:val="EndNoteBibliography"/>
        <w:spacing w:after="240"/>
      </w:pPr>
      <w:r w:rsidRPr="002E03B7">
        <w:t>229.</w:t>
      </w:r>
      <w:r w:rsidRPr="002E03B7">
        <w:tab/>
        <w:t>Borrelli F, Ernst E. Black cohosh (Cimicifuga racemosa) for menopausal symptoms: a systematic review of its efficacy.</w:t>
      </w:r>
      <w:r w:rsidRPr="002E03B7">
        <w:rPr>
          <w:i/>
        </w:rPr>
        <w:t xml:space="preserve"> Pharmacological Research</w:t>
      </w:r>
      <w:r w:rsidRPr="002E03B7">
        <w:t xml:space="preserve">. 2008;58(1):8-14. </w:t>
      </w:r>
      <w:r w:rsidRPr="00687A24">
        <w:t>https://doi.org/10.1016/j.phrs.2008.05.008</w:t>
      </w:r>
    </w:p>
    <w:p w14:paraId="0C4A14BA" w14:textId="77777777" w:rsidR="00981D48" w:rsidRPr="002E03B7" w:rsidRDefault="00981D48" w:rsidP="00981D48">
      <w:pPr>
        <w:pStyle w:val="EndNoteBibliography"/>
        <w:spacing w:after="240"/>
      </w:pPr>
      <w:r w:rsidRPr="002E03B7">
        <w:t>230.</w:t>
      </w:r>
      <w:r w:rsidRPr="002E03B7">
        <w:tab/>
        <w:t>Booth NL, Piersen CE, Banuvar S, Geller SE, Shulman LP, Farnsworth NR. Clinical studies of red clover (Trifolium pratense) dietary supplements in menopause: a literature review.</w:t>
      </w:r>
      <w:r w:rsidRPr="002E03B7">
        <w:rPr>
          <w:i/>
        </w:rPr>
        <w:t xml:space="preserve"> Menopause (10723714)</w:t>
      </w:r>
      <w:r w:rsidRPr="002E03B7">
        <w:t xml:space="preserve">. 2006;13(2):251-64. </w:t>
      </w:r>
      <w:r w:rsidRPr="00687A24">
        <w:t>https://doi.org/10.1097/01.gme.0000198297.40269.f7</w:t>
      </w:r>
    </w:p>
    <w:p w14:paraId="1109CE82" w14:textId="77777777" w:rsidR="00981D48" w:rsidRPr="002E03B7" w:rsidRDefault="00981D48" w:rsidP="00981D48">
      <w:pPr>
        <w:pStyle w:val="EndNoteBibliography"/>
        <w:spacing w:after="240"/>
      </w:pPr>
      <w:r w:rsidRPr="002E03B7">
        <w:t>231.</w:t>
      </w:r>
      <w:r w:rsidRPr="002E03B7">
        <w:tab/>
        <w:t>Krebs EE, Ensrud KE, MacDonald R, Wilt TJ. Phytoestrogens for treatment of menopausal symptoms: A systematic review.</w:t>
      </w:r>
      <w:r w:rsidRPr="002E03B7">
        <w:rPr>
          <w:i/>
        </w:rPr>
        <w:t xml:space="preserve"> Obstetrics and Gynecology</w:t>
      </w:r>
      <w:r w:rsidRPr="002E03B7">
        <w:t xml:space="preserve">. 2004;104(4):824-36. </w:t>
      </w:r>
      <w:r w:rsidRPr="00687A24">
        <w:t>https://doi.org/10.1097/01.AOG.0000140688.71638.d3</w:t>
      </w:r>
    </w:p>
    <w:p w14:paraId="404407C6" w14:textId="77777777" w:rsidR="00981D48" w:rsidRPr="002E03B7" w:rsidRDefault="00981D48" w:rsidP="00981D48">
      <w:pPr>
        <w:pStyle w:val="EndNoteBibliography"/>
        <w:spacing w:after="240"/>
      </w:pPr>
      <w:r w:rsidRPr="002E03B7">
        <w:lastRenderedPageBreak/>
        <w:t>232.</w:t>
      </w:r>
      <w:r w:rsidRPr="002E03B7">
        <w:tab/>
        <w:t>Huntley AL, Ernst E. A systematic review of herbal medicinal products for the treatment of menopausal symptoms.</w:t>
      </w:r>
      <w:r w:rsidRPr="002E03B7">
        <w:rPr>
          <w:i/>
        </w:rPr>
        <w:t xml:space="preserve"> Menopause (10723714)</w:t>
      </w:r>
      <w:r w:rsidRPr="002E03B7">
        <w:t xml:space="preserve">. 2003;10(5):465-76. </w:t>
      </w:r>
      <w:r w:rsidRPr="00687A24">
        <w:t>https://doi.org/10.1097/01.gme.0000058147.24036.b0</w:t>
      </w:r>
    </w:p>
    <w:p w14:paraId="0CEB19C3" w14:textId="77777777" w:rsidR="00981D48" w:rsidRPr="002E03B7" w:rsidRDefault="00981D48" w:rsidP="00981D48">
      <w:pPr>
        <w:pStyle w:val="EndNoteBibliography"/>
        <w:spacing w:after="240"/>
      </w:pPr>
      <w:r w:rsidRPr="002E03B7">
        <w:t>233.</w:t>
      </w:r>
      <w:r w:rsidRPr="002E03B7">
        <w:tab/>
        <w:t>Borrelli F, Ernst E. Cimicifuga racemosa: a systematic review of its clinical efficacy.</w:t>
      </w:r>
      <w:r w:rsidRPr="002E03B7">
        <w:rPr>
          <w:i/>
        </w:rPr>
        <w:t xml:space="preserve"> European Journal of Clinical Pharmacology</w:t>
      </w:r>
      <w:r w:rsidRPr="002E03B7">
        <w:t xml:space="preserve">. 2002;58(4):235-41. </w:t>
      </w:r>
      <w:r w:rsidRPr="00687A24">
        <w:t>https://doi.org/10.1007/s00228-002-0457-2</w:t>
      </w:r>
    </w:p>
    <w:p w14:paraId="324817B8" w14:textId="77777777" w:rsidR="00981D48" w:rsidRPr="002E03B7" w:rsidRDefault="00981D48" w:rsidP="00981D48">
      <w:pPr>
        <w:pStyle w:val="EndNoteBibliography"/>
        <w:spacing w:after="240"/>
      </w:pPr>
      <w:r w:rsidRPr="002E03B7">
        <w:t>234.</w:t>
      </w:r>
      <w:r w:rsidRPr="002E03B7">
        <w:tab/>
        <w:t>Jadad AR, Moore RA, Carroll D, Jenkinson C, Reynolds DJ, Gavaghan DJ, et al. Assessing the quality of reports of randomized clinical trials: is blinding necessary?</w:t>
      </w:r>
      <w:r w:rsidRPr="002E03B7">
        <w:rPr>
          <w:i/>
        </w:rPr>
        <w:t xml:space="preserve"> Control Clin Trials</w:t>
      </w:r>
      <w:r w:rsidRPr="002E03B7">
        <w:t xml:space="preserve">. 1996;17(1):1-12. </w:t>
      </w:r>
      <w:r w:rsidRPr="00687A24">
        <w:t>https://doi.org/10.1016/0197-2456(95)00134-4</w:t>
      </w:r>
    </w:p>
    <w:p w14:paraId="12C2CB6F" w14:textId="77777777" w:rsidR="00981D48" w:rsidRPr="002E03B7" w:rsidRDefault="00981D48" w:rsidP="00981D48">
      <w:pPr>
        <w:pStyle w:val="EndNoteBibliography"/>
        <w:spacing w:after="240"/>
      </w:pPr>
      <w:r w:rsidRPr="002E03B7">
        <w:t>235.</w:t>
      </w:r>
      <w:r w:rsidRPr="002E03B7">
        <w:tab/>
        <w:t xml:space="preserve">Beyond Blue. Anxiety n.d. [30 July 2021]. Available from: </w:t>
      </w:r>
      <w:r w:rsidRPr="00687A24">
        <w:t>https://www.beyondblue.org.au/the-facts/anxiety</w:t>
      </w:r>
      <w:r w:rsidRPr="002E03B7">
        <w:t>.</w:t>
      </w:r>
    </w:p>
    <w:p w14:paraId="56030FC7" w14:textId="77777777" w:rsidR="00981D48" w:rsidRPr="002E03B7" w:rsidRDefault="00981D48" w:rsidP="00981D48">
      <w:pPr>
        <w:pStyle w:val="EndNoteBibliography"/>
        <w:spacing w:after="240"/>
      </w:pPr>
      <w:r w:rsidRPr="002E03B7">
        <w:t>236.</w:t>
      </w:r>
      <w:r w:rsidRPr="002E03B7">
        <w:tab/>
        <w:t xml:space="preserve">Australian Institute of Health and Welfare. Australian Burden of Disease Study: impact and causes of illness and death in Australia 2015. 2019. [Accessed: 16 Dec 2020]. Available from: </w:t>
      </w:r>
      <w:r w:rsidRPr="00687A24">
        <w:t>https://www.aihw.gov.au/reports/burden-of-disease/burden-disease-study-illness-death-2015</w:t>
      </w:r>
      <w:r w:rsidRPr="002E03B7">
        <w:t>.</w:t>
      </w:r>
    </w:p>
    <w:p w14:paraId="4E8136CF" w14:textId="77777777" w:rsidR="00981D48" w:rsidRPr="002E03B7" w:rsidRDefault="00981D48" w:rsidP="00981D48">
      <w:pPr>
        <w:pStyle w:val="EndNoteBibliography"/>
        <w:spacing w:after="240"/>
      </w:pPr>
      <w:r w:rsidRPr="002E03B7">
        <w:t>237.</w:t>
      </w:r>
      <w:r w:rsidRPr="002E03B7">
        <w:tab/>
        <w:t>Andrews G, Bell C, Boyce P, Gale C, Lampe L, Marwat O, et al. Royal Australian and New Zealand College of Psychiatrists clinical practice guidelines for the treatment of panic disorder, social anxiety disorder and generalised anxiety disorder.</w:t>
      </w:r>
      <w:r w:rsidRPr="002E03B7">
        <w:rPr>
          <w:i/>
        </w:rPr>
        <w:t xml:space="preserve"> Australian &amp; New Zealand Journal of Psychiatry</w:t>
      </w:r>
      <w:r w:rsidRPr="002E03B7">
        <w:t xml:space="preserve">. 2018;52(12):1109-72. </w:t>
      </w:r>
      <w:r w:rsidRPr="00687A24">
        <w:t>https://doi.org/10.1177/0004867418799453</w:t>
      </w:r>
    </w:p>
    <w:p w14:paraId="4E208428" w14:textId="77777777" w:rsidR="00981D48" w:rsidRPr="002E03B7" w:rsidRDefault="00981D48" w:rsidP="00981D48">
      <w:pPr>
        <w:pStyle w:val="EndNoteBibliography"/>
        <w:spacing w:after="240"/>
      </w:pPr>
      <w:r w:rsidRPr="002E03B7">
        <w:t>238.</w:t>
      </w:r>
      <w:r w:rsidRPr="002E03B7">
        <w:tab/>
        <w:t>Janda K, Wojtkowska K, Jakubczyk K, Antoniewicz J, Skonieczna-Żydecka K. Passiflora incarnata in Neuropsychiatric Disorders—A Systematic Review.</w:t>
      </w:r>
      <w:r w:rsidRPr="002E03B7">
        <w:rPr>
          <w:i/>
        </w:rPr>
        <w:t xml:space="preserve"> Nutrients</w:t>
      </w:r>
      <w:r w:rsidRPr="002E03B7">
        <w:t xml:space="preserve">. 2020;12(12):3894. </w:t>
      </w:r>
      <w:r w:rsidRPr="00687A24">
        <w:t>https://doi.org/10.3390/nu12123894</w:t>
      </w:r>
    </w:p>
    <w:p w14:paraId="507ACE05" w14:textId="77777777" w:rsidR="00981D48" w:rsidRPr="002E03B7" w:rsidRDefault="00981D48" w:rsidP="00981D48">
      <w:pPr>
        <w:pStyle w:val="EndNoteBibliography"/>
        <w:spacing w:after="240"/>
      </w:pPr>
      <w:r w:rsidRPr="002E03B7">
        <w:t>239.</w:t>
      </w:r>
      <w:r w:rsidRPr="002E03B7">
        <w:tab/>
        <w:t>Sayed AM, Morsy S, Tawfik GM, Naveed S, Minh-Duc NT, Hieu TH, et al. The best route of administration of lavender for anxiety: a systematic review and network meta-analysis.</w:t>
      </w:r>
      <w:r w:rsidRPr="002E03B7">
        <w:rPr>
          <w:i/>
        </w:rPr>
        <w:t xml:space="preserve"> General Hospital Psychiatry</w:t>
      </w:r>
      <w:r w:rsidRPr="002E03B7">
        <w:t xml:space="preserve">. 2020;64:33-40. </w:t>
      </w:r>
      <w:r w:rsidRPr="00687A24">
        <w:t>https://doi.org/10.1016/j.genhosppsych.2020.02.001</w:t>
      </w:r>
    </w:p>
    <w:p w14:paraId="123E6757" w14:textId="77777777" w:rsidR="00981D48" w:rsidRPr="002E03B7" w:rsidRDefault="00981D48" w:rsidP="00981D48">
      <w:pPr>
        <w:pStyle w:val="EndNoteBibliography"/>
        <w:spacing w:after="240"/>
      </w:pPr>
      <w:r w:rsidRPr="002E03B7">
        <w:t>240.</w:t>
      </w:r>
      <w:r w:rsidRPr="002E03B7">
        <w:tab/>
        <w:t>Donelli D, Antonelli M, Bellinazzi C, Gensini GF, Firenzuoli F. Effects of lavender on anxiety: A systematic review and meta-analysis.</w:t>
      </w:r>
      <w:r w:rsidRPr="002E03B7">
        <w:rPr>
          <w:i/>
        </w:rPr>
        <w:t xml:space="preserve"> Phytomedicine</w:t>
      </w:r>
      <w:r w:rsidRPr="002E03B7">
        <w:t xml:space="preserve">. 2019;65:N.PAG-N.PAG. </w:t>
      </w:r>
      <w:r w:rsidRPr="00687A24">
        <w:t>https://doi.org/10.1016/j.phymed.2019.153099</w:t>
      </w:r>
    </w:p>
    <w:p w14:paraId="7F0F400E" w14:textId="77777777" w:rsidR="00981D48" w:rsidRPr="002E03B7" w:rsidRDefault="00981D48" w:rsidP="00981D48">
      <w:pPr>
        <w:pStyle w:val="EndNoteBibliography"/>
        <w:spacing w:after="240"/>
      </w:pPr>
      <w:r w:rsidRPr="002E03B7">
        <w:t>241.</w:t>
      </w:r>
      <w:r w:rsidRPr="002E03B7">
        <w:tab/>
        <w:t>Hieu TH, Dibas M, Surya Dila KA, Sherif NA, Hashmi MU, Mahmoud M, et al. Therapeutic efficacy and safety of chamomile for state anxiety, generalized anxiety disorder, insomnia, and sleep quality: A systematic review and meta-analysis of randomized trials and quasi-randomized trials.</w:t>
      </w:r>
      <w:r w:rsidRPr="002E03B7">
        <w:rPr>
          <w:i/>
        </w:rPr>
        <w:t xml:space="preserve"> Phytother Res</w:t>
      </w:r>
      <w:r w:rsidRPr="002E03B7">
        <w:t xml:space="preserve">. 2019;33(6):1604-15. </w:t>
      </w:r>
      <w:r w:rsidRPr="00687A24">
        <w:t>https://doi.org/10.1002/ptr.6349</w:t>
      </w:r>
    </w:p>
    <w:p w14:paraId="071955EC" w14:textId="77777777" w:rsidR="00981D48" w:rsidRPr="002E03B7" w:rsidRDefault="00981D48" w:rsidP="00981D48">
      <w:pPr>
        <w:pStyle w:val="EndNoteBibliography"/>
        <w:spacing w:after="240"/>
      </w:pPr>
      <w:r w:rsidRPr="002E03B7">
        <w:t>242.</w:t>
      </w:r>
      <w:r w:rsidRPr="002E03B7">
        <w:tab/>
        <w:t>Marx W, Lane M, Rocks T, Ruusunen A, Loughman A, Lopresti A, et al. Effect of saffron supplementation on symptoms of depression and anxiety: a systematic review and meta-analysis.</w:t>
      </w:r>
      <w:r w:rsidRPr="002E03B7">
        <w:rPr>
          <w:i/>
        </w:rPr>
        <w:t xml:space="preserve"> Nutrition Reviews</w:t>
      </w:r>
      <w:r w:rsidRPr="002E03B7">
        <w:t xml:space="preserve">. 2019;77(8):557-71. </w:t>
      </w:r>
      <w:r w:rsidRPr="00687A24">
        <w:t>https://doi.org/10.1093/nutrit/nuz023</w:t>
      </w:r>
    </w:p>
    <w:p w14:paraId="7201E385" w14:textId="77777777" w:rsidR="00981D48" w:rsidRPr="002E03B7" w:rsidRDefault="00981D48" w:rsidP="00981D48">
      <w:pPr>
        <w:pStyle w:val="EndNoteBibliography"/>
        <w:spacing w:after="240"/>
      </w:pPr>
      <w:r w:rsidRPr="002E03B7">
        <w:t>243.</w:t>
      </w:r>
      <w:r w:rsidRPr="002E03B7">
        <w:tab/>
        <w:t>Moller HJ, Volz HP, Dienel A, Schlafke S, Kasper S. Efficacy of Silexan in subthreshold anxiety: Meta-analysis of randomised, placebo-controlled trials.</w:t>
      </w:r>
      <w:r w:rsidRPr="002E03B7">
        <w:rPr>
          <w:i/>
        </w:rPr>
        <w:t xml:space="preserve"> European Archives of Psychiatry and Clinical Neuroscience</w:t>
      </w:r>
      <w:r w:rsidRPr="002E03B7">
        <w:t xml:space="preserve">. 2019;269(2):183-93. </w:t>
      </w:r>
      <w:r w:rsidRPr="00687A24">
        <w:t>https://doi.org/10.1007/s00406-017-0852-4</w:t>
      </w:r>
    </w:p>
    <w:p w14:paraId="4D826CA3" w14:textId="77777777" w:rsidR="00981D48" w:rsidRPr="002E03B7" w:rsidRDefault="00981D48" w:rsidP="00981D48">
      <w:pPr>
        <w:pStyle w:val="EndNoteBibliography"/>
        <w:spacing w:after="240"/>
      </w:pPr>
      <w:r w:rsidRPr="002E03B7">
        <w:t>244.</w:t>
      </w:r>
      <w:r w:rsidRPr="002E03B7">
        <w:tab/>
        <w:t>Yap WS, Dolzhenko AV, Jalal Z, Hadi MA, Khan TM. Efficacy and safety of lavender essential oil (Silexan) capsules among patients suffering from anxiety disorders: A network meta-analysis.</w:t>
      </w:r>
      <w:r w:rsidRPr="002E03B7">
        <w:rPr>
          <w:i/>
        </w:rPr>
        <w:t xml:space="preserve"> Scientific Reports</w:t>
      </w:r>
      <w:r w:rsidRPr="002E03B7">
        <w:t xml:space="preserve">. 2019;9(1):18042. </w:t>
      </w:r>
      <w:r w:rsidRPr="00687A24">
        <w:t>https://doi.org/10.1038/s41598-019-54529-9</w:t>
      </w:r>
    </w:p>
    <w:p w14:paraId="1F8E84DB" w14:textId="77777777" w:rsidR="00981D48" w:rsidRPr="002E03B7" w:rsidRDefault="00981D48" w:rsidP="00981D48">
      <w:pPr>
        <w:pStyle w:val="EndNoteBibliography"/>
        <w:spacing w:after="240"/>
      </w:pPr>
      <w:r w:rsidRPr="002E03B7">
        <w:t>245.</w:t>
      </w:r>
      <w:r w:rsidRPr="002E03B7">
        <w:tab/>
        <w:t>Barić H, Đorđević V, Cerovečki I, Trkulja V. Complementary and Alternative Medicine Treatments for Generalized Anxiety Disorder: Systematic Review and Meta-analysis of Randomized Controlled Trials.</w:t>
      </w:r>
      <w:r w:rsidRPr="002E03B7">
        <w:rPr>
          <w:i/>
        </w:rPr>
        <w:t xml:space="preserve"> Advances in Therapy</w:t>
      </w:r>
      <w:r w:rsidRPr="002E03B7">
        <w:t xml:space="preserve">. 2018;35(3):261-88. </w:t>
      </w:r>
      <w:r w:rsidRPr="00687A24">
        <w:t>https://doi.org/10.1007/s12325-018-0680-6</w:t>
      </w:r>
    </w:p>
    <w:p w14:paraId="398B7EA8" w14:textId="77777777" w:rsidR="00981D48" w:rsidRPr="002E03B7" w:rsidRDefault="00981D48" w:rsidP="00981D48">
      <w:pPr>
        <w:pStyle w:val="EndNoteBibliography"/>
        <w:spacing w:after="240"/>
      </w:pPr>
      <w:r w:rsidRPr="002E03B7">
        <w:t>246.</w:t>
      </w:r>
      <w:r w:rsidRPr="002E03B7">
        <w:tab/>
        <w:t>Ooi SL, Henderson P, Pak SC. Kava for Generalized Anxiety Disorder: A Review of Current Evidence.</w:t>
      </w:r>
      <w:r w:rsidRPr="002E03B7">
        <w:rPr>
          <w:i/>
        </w:rPr>
        <w:t xml:space="preserve"> Journal of Alternative &amp; Complementary Medicine</w:t>
      </w:r>
      <w:r w:rsidRPr="002E03B7">
        <w:t xml:space="preserve">. 2018;24(8):770-80. </w:t>
      </w:r>
      <w:r w:rsidRPr="00687A24">
        <w:t>https://doi.org/10.1089/acm.2018.0001</w:t>
      </w:r>
    </w:p>
    <w:p w14:paraId="3786B63E" w14:textId="77777777" w:rsidR="00981D48" w:rsidRPr="002E03B7" w:rsidRDefault="00981D48" w:rsidP="00981D48">
      <w:pPr>
        <w:pStyle w:val="EndNoteBibliography"/>
        <w:spacing w:after="240"/>
      </w:pPr>
      <w:r w:rsidRPr="002E03B7">
        <w:lastRenderedPageBreak/>
        <w:t>247.</w:t>
      </w:r>
      <w:r w:rsidRPr="002E03B7">
        <w:tab/>
        <w:t>Smith K, Leiras C. The effectiveness and safety of Kava Kava for treating anxiety symptoms: A systematic review and analysis of randomized clinical trials.</w:t>
      </w:r>
      <w:r w:rsidRPr="002E03B7">
        <w:rPr>
          <w:i/>
        </w:rPr>
        <w:t xml:space="preserve"> Complementary Therapies in Clinical Practice</w:t>
      </w:r>
      <w:r w:rsidRPr="002E03B7">
        <w:t xml:space="preserve">. 2018;33:107-17. </w:t>
      </w:r>
      <w:r w:rsidRPr="00687A24">
        <w:t>https://doi.org/10.1016/j.ctcp.2018.09.003</w:t>
      </w:r>
    </w:p>
    <w:p w14:paraId="460A3FBD" w14:textId="77777777" w:rsidR="00981D48" w:rsidRPr="002E03B7" w:rsidRDefault="00981D48" w:rsidP="00981D48">
      <w:pPr>
        <w:pStyle w:val="EndNoteBibliography"/>
        <w:spacing w:after="240"/>
      </w:pPr>
      <w:r w:rsidRPr="00FD7468">
        <w:t>248.</w:t>
      </w:r>
      <w:r w:rsidRPr="00FD7468">
        <w:tab/>
        <w:t xml:space="preserve">Brondino N, De Silvestri A, Re S, Lanati N, Thiemann P, Verna A, et al. </w:t>
      </w:r>
      <w:r w:rsidRPr="002E03B7">
        <w:t>A Systematic Review and Meta-Analysis of Ginkgo biloba in Neuropsychiatric Disorders: From Ancient Tradition to Modern-Day Medicine.</w:t>
      </w:r>
      <w:r w:rsidRPr="002E03B7">
        <w:rPr>
          <w:i/>
        </w:rPr>
        <w:t xml:space="preserve"> Evidence-based Complementary &amp; Alternative Medicine (eCAM)</w:t>
      </w:r>
      <w:r w:rsidRPr="002E03B7">
        <w:t xml:space="preserve">. 2013;2013:1-11. </w:t>
      </w:r>
      <w:r w:rsidRPr="00687A24">
        <w:t>https://doi.org/10.1155/2013/915691</w:t>
      </w:r>
    </w:p>
    <w:p w14:paraId="123C1FFD" w14:textId="77777777" w:rsidR="00981D48" w:rsidRPr="002E03B7" w:rsidRDefault="00981D48" w:rsidP="00981D48">
      <w:pPr>
        <w:pStyle w:val="EndNoteBibliography"/>
        <w:spacing w:after="240"/>
      </w:pPr>
      <w:r w:rsidRPr="002E03B7">
        <w:t>249.</w:t>
      </w:r>
      <w:r w:rsidRPr="002E03B7">
        <w:tab/>
        <w:t>Hidalgo RB, Tupler LA, Davidson JR. An effect-size analysis of pharmacologic treatments for generalized anxiety disorder.</w:t>
      </w:r>
      <w:r w:rsidRPr="002E03B7">
        <w:rPr>
          <w:i/>
        </w:rPr>
        <w:t xml:space="preserve"> Journal of Psychopharmacology</w:t>
      </w:r>
      <w:r w:rsidRPr="002E03B7">
        <w:t xml:space="preserve">. 2007;21(8):864-72. </w:t>
      </w:r>
      <w:r w:rsidRPr="00687A24">
        <w:t>https://doi.org/10.1177/0269881107076996</w:t>
      </w:r>
    </w:p>
    <w:p w14:paraId="27A3D6B9" w14:textId="77777777" w:rsidR="00981D48" w:rsidRPr="002E03B7" w:rsidRDefault="00981D48" w:rsidP="00981D48">
      <w:pPr>
        <w:pStyle w:val="EndNoteBibliography"/>
        <w:spacing w:after="240"/>
      </w:pPr>
      <w:r w:rsidRPr="002E03B7">
        <w:t>250.</w:t>
      </w:r>
      <w:r w:rsidRPr="002E03B7">
        <w:tab/>
        <w:t>Miyasaka LS, Atallah Á, Soares B. Passiflora for anxiety disorder.</w:t>
      </w:r>
      <w:r w:rsidRPr="002E03B7">
        <w:rPr>
          <w:i/>
        </w:rPr>
        <w:t xml:space="preserve"> Cochrane Database of Systematic Reviews</w:t>
      </w:r>
      <w:r w:rsidRPr="002E03B7">
        <w:t xml:space="preserve">. 2007(1):CD004518. </w:t>
      </w:r>
      <w:r w:rsidRPr="00687A24">
        <w:t>https://doi.org/10.1002/14651858.CD004518.pub2</w:t>
      </w:r>
    </w:p>
    <w:p w14:paraId="53713852" w14:textId="77777777" w:rsidR="00981D48" w:rsidRPr="002E03B7" w:rsidRDefault="00981D48" w:rsidP="00981D48">
      <w:pPr>
        <w:pStyle w:val="EndNoteBibliography"/>
        <w:spacing w:after="240"/>
      </w:pPr>
      <w:r w:rsidRPr="002E03B7">
        <w:t>251.</w:t>
      </w:r>
      <w:r w:rsidRPr="002E03B7">
        <w:tab/>
        <w:t>Miyasaka LS, Atallah Á, Soares B. Valerian for anxiety disorders.</w:t>
      </w:r>
      <w:r w:rsidRPr="002E03B7">
        <w:rPr>
          <w:i/>
        </w:rPr>
        <w:t xml:space="preserve"> Cochrane Database of Systematic Reviews</w:t>
      </w:r>
      <w:r w:rsidRPr="002E03B7">
        <w:t xml:space="preserve">. 2006(4):CD004515. </w:t>
      </w:r>
      <w:r w:rsidRPr="00687A24">
        <w:t>https://doi.org/10.1002/14651858.CD004515.pub2</w:t>
      </w:r>
    </w:p>
    <w:p w14:paraId="398A75B6" w14:textId="77777777" w:rsidR="00981D48" w:rsidRPr="002E03B7" w:rsidRDefault="00981D48" w:rsidP="00981D48">
      <w:pPr>
        <w:pStyle w:val="EndNoteBibliography"/>
        <w:spacing w:after="240"/>
      </w:pPr>
      <w:r w:rsidRPr="002E03B7">
        <w:t>252.</w:t>
      </w:r>
      <w:r w:rsidRPr="002E03B7">
        <w:tab/>
        <w:t>Witte S, Loew D, Gaus W. Meta-analysis of the efficacy of the acetonic kava-kava extract WS1490 in patients with non-psychotic anxiety disorders.</w:t>
      </w:r>
      <w:r w:rsidRPr="002E03B7">
        <w:rPr>
          <w:i/>
        </w:rPr>
        <w:t xml:space="preserve"> Phytotherapy Research</w:t>
      </w:r>
      <w:r w:rsidRPr="002E03B7">
        <w:t xml:space="preserve">. 2005;19(3):183-8. </w:t>
      </w:r>
      <w:r w:rsidRPr="00687A24">
        <w:t>https://doi.org/10.1002/ptr.1609</w:t>
      </w:r>
    </w:p>
    <w:p w14:paraId="0FD28B61" w14:textId="77777777" w:rsidR="00981D48" w:rsidRPr="002E03B7" w:rsidRDefault="00981D48" w:rsidP="00981D48">
      <w:pPr>
        <w:pStyle w:val="EndNoteBibliography"/>
        <w:spacing w:after="240"/>
      </w:pPr>
      <w:r w:rsidRPr="002E03B7">
        <w:t>253.</w:t>
      </w:r>
      <w:r w:rsidRPr="002E03B7">
        <w:tab/>
        <w:t>Pittler MH, Ernst E. Kava extract versus placebo for treating anxiety.</w:t>
      </w:r>
      <w:r w:rsidRPr="002E03B7">
        <w:rPr>
          <w:i/>
        </w:rPr>
        <w:t xml:space="preserve"> Cochrane Database of Systematic Reviews</w:t>
      </w:r>
      <w:r w:rsidRPr="002E03B7">
        <w:t xml:space="preserve">. 2003(1). </w:t>
      </w:r>
      <w:r w:rsidRPr="00687A24">
        <w:t>https://doi.org/10.1002/14651858.CD003383</w:t>
      </w:r>
    </w:p>
    <w:p w14:paraId="1B39CDED" w14:textId="77777777" w:rsidR="00981D48" w:rsidRPr="002E03B7" w:rsidRDefault="00981D48" w:rsidP="00981D48">
      <w:pPr>
        <w:pStyle w:val="EndNoteBibliography"/>
        <w:spacing w:after="240"/>
      </w:pPr>
      <w:r w:rsidRPr="002E03B7">
        <w:t>254.</w:t>
      </w:r>
      <w:r w:rsidRPr="002E03B7">
        <w:tab/>
        <w:t>Pittler MH, Ernst E, Astin BBBBBBCCDDEEGHHHHHHJJJKKLLLLLL. Efficacy of kava extract for treating anxiety: Systematic review and meta-analysis.</w:t>
      </w:r>
      <w:r w:rsidRPr="002E03B7">
        <w:rPr>
          <w:i/>
        </w:rPr>
        <w:t xml:space="preserve"> Journal of Clinical Psychopharmacology</w:t>
      </w:r>
      <w:r w:rsidRPr="002E03B7">
        <w:t xml:space="preserve">. 2000;20(1):84-9. </w:t>
      </w:r>
      <w:r w:rsidRPr="00687A24">
        <w:t>https://doi.org/10.1097/00004714-200002000-00014</w:t>
      </w:r>
    </w:p>
    <w:p w14:paraId="139DADBB" w14:textId="77777777" w:rsidR="00981D48" w:rsidRPr="002E03B7" w:rsidRDefault="00981D48" w:rsidP="00981D48">
      <w:pPr>
        <w:pStyle w:val="EndNoteBibliography"/>
        <w:spacing w:after="240"/>
      </w:pPr>
      <w:r w:rsidRPr="002E03B7">
        <w:t>255.</w:t>
      </w:r>
      <w:r w:rsidRPr="002E03B7">
        <w:tab/>
        <w:t>Lopresti AL, Smith SJ. Ashwagandha (Withania somnifera) for the treatment and enhancement of mental and physical conditions: A systematic review of human trials.</w:t>
      </w:r>
      <w:r w:rsidRPr="002E03B7">
        <w:rPr>
          <w:i/>
        </w:rPr>
        <w:t xml:space="preserve"> Journal of Herbal Medicine</w:t>
      </w:r>
      <w:r w:rsidRPr="002E03B7">
        <w:t xml:space="preserve">. 2021;28:100434. </w:t>
      </w:r>
      <w:r w:rsidRPr="00687A24">
        <w:t>https://doi.org/10.1016/j.hermed.2021.100434</w:t>
      </w:r>
    </w:p>
    <w:p w14:paraId="231E8DFE" w14:textId="77777777" w:rsidR="00981D48" w:rsidRPr="00FD7468" w:rsidRDefault="00981D48" w:rsidP="00981D48">
      <w:pPr>
        <w:pStyle w:val="EndNoteBibliography"/>
        <w:spacing w:after="240"/>
      </w:pPr>
      <w:r w:rsidRPr="002E03B7">
        <w:t>256.</w:t>
      </w:r>
      <w:r w:rsidRPr="002E03B7">
        <w:tab/>
        <w:t>Lopresti AL, Smith SJ, Drummond PD. Modulation of the hypothalamic-pituitary-adrenal (HPA) axis by plants and phytonutrients: a systematic review of human trials.</w:t>
      </w:r>
      <w:r w:rsidRPr="002E03B7">
        <w:rPr>
          <w:i/>
        </w:rPr>
        <w:t xml:space="preserve"> </w:t>
      </w:r>
      <w:r w:rsidRPr="00FD7468">
        <w:rPr>
          <w:i/>
        </w:rPr>
        <w:t>Nutr Neurosci</w:t>
      </w:r>
      <w:r w:rsidRPr="00FD7468">
        <w:t>. 2022;25(8):1704-30. https://doi.org/10.1080/1028415X.2021.1892253</w:t>
      </w:r>
    </w:p>
    <w:p w14:paraId="6639FF72" w14:textId="77777777" w:rsidR="00981D48" w:rsidRPr="002E03B7" w:rsidRDefault="00981D48" w:rsidP="00981D48">
      <w:pPr>
        <w:pStyle w:val="EndNoteBibliography"/>
        <w:spacing w:after="240"/>
      </w:pPr>
      <w:r w:rsidRPr="00FD7468">
        <w:t>257.</w:t>
      </w:r>
      <w:r w:rsidRPr="00FD7468">
        <w:tab/>
        <w:t xml:space="preserve">Tandon N, Yadav SS. </w:t>
      </w:r>
      <w:r w:rsidRPr="002E03B7">
        <w:t>Safety and clinical effectiveness of Withania Somnifera (Linn.) Dunal root in human ailments.</w:t>
      </w:r>
      <w:r w:rsidRPr="002E03B7">
        <w:rPr>
          <w:i/>
        </w:rPr>
        <w:t xml:space="preserve"> J Ethnopharmacol</w:t>
      </w:r>
      <w:r w:rsidRPr="002E03B7">
        <w:t xml:space="preserve">. 2020;255:112768. </w:t>
      </w:r>
      <w:r w:rsidRPr="00687A24">
        <w:t>https://doi.org/10.1016/j.jep.2020.112768</w:t>
      </w:r>
    </w:p>
    <w:p w14:paraId="5A099EC4" w14:textId="77777777" w:rsidR="00981D48" w:rsidRPr="002E03B7" w:rsidRDefault="00981D48" w:rsidP="00981D48">
      <w:pPr>
        <w:pStyle w:val="EndNoteBibliography"/>
        <w:spacing w:after="240"/>
      </w:pPr>
      <w:r w:rsidRPr="002E03B7">
        <w:t>258.</w:t>
      </w:r>
      <w:r w:rsidRPr="002E03B7">
        <w:tab/>
        <w:t>Sarris J. Herbal medicines in the treatment of psychiatric disorders: 10-year updated review.</w:t>
      </w:r>
      <w:r w:rsidRPr="002E03B7">
        <w:rPr>
          <w:i/>
        </w:rPr>
        <w:t xml:space="preserve"> Phytotherapy Research</w:t>
      </w:r>
      <w:r w:rsidRPr="002E03B7">
        <w:t xml:space="preserve">. 2018;32(7):1147-62. </w:t>
      </w:r>
      <w:r w:rsidRPr="00687A24">
        <w:t>https://doi.org/10.1002/ptr.6055</w:t>
      </w:r>
    </w:p>
    <w:p w14:paraId="3E1CA3B0" w14:textId="77777777" w:rsidR="00981D48" w:rsidRPr="002E03B7" w:rsidRDefault="00981D48" w:rsidP="00981D48">
      <w:pPr>
        <w:pStyle w:val="EndNoteBibliography"/>
        <w:spacing w:after="240"/>
      </w:pPr>
      <w:r w:rsidRPr="002E03B7">
        <w:t>259.</w:t>
      </w:r>
      <w:r w:rsidRPr="002E03B7">
        <w:tab/>
        <w:t>Pratte MA, Nanavati KB, Young V, Morley CP. An Alternative Treatment for Anxiety: A Systematic Review of Human Trial Results Reported for the Ayurvedic Herb Ashwagandha ( Withania somnifera).</w:t>
      </w:r>
      <w:r w:rsidRPr="002E03B7">
        <w:rPr>
          <w:i/>
        </w:rPr>
        <w:t xml:space="preserve"> Journal of Alternative &amp; Complementary Medicine</w:t>
      </w:r>
      <w:r w:rsidRPr="002E03B7">
        <w:t xml:space="preserve">. 2014;20(12):901-8. </w:t>
      </w:r>
      <w:r w:rsidRPr="00687A24">
        <w:t>https://doi.org/10.1089/acm.2014.0177</w:t>
      </w:r>
    </w:p>
    <w:p w14:paraId="6BC072A6" w14:textId="77777777" w:rsidR="00981D48" w:rsidRPr="002E03B7" w:rsidRDefault="00981D48" w:rsidP="00981D48">
      <w:pPr>
        <w:pStyle w:val="EndNoteBibliography"/>
        <w:spacing w:after="240"/>
      </w:pPr>
      <w:r w:rsidRPr="002E03B7">
        <w:t>260.</w:t>
      </w:r>
      <w:r w:rsidRPr="002E03B7">
        <w:tab/>
        <w:t>Sarris J, McIntyre E, Camfield DA. Plant-based medicines for anxiety disorders, part 2: a review of clinical studies with supporting preclinical evidence.</w:t>
      </w:r>
      <w:r w:rsidRPr="002E03B7">
        <w:rPr>
          <w:i/>
        </w:rPr>
        <w:t xml:space="preserve"> CNS Drugs</w:t>
      </w:r>
      <w:r w:rsidRPr="002E03B7">
        <w:t xml:space="preserve">. 2013;27(4):301-19. </w:t>
      </w:r>
      <w:r w:rsidRPr="00687A24">
        <w:t>https://doi.org/10.1007/s40263-013-0059-9</w:t>
      </w:r>
    </w:p>
    <w:p w14:paraId="50FB30BB" w14:textId="77777777" w:rsidR="00981D48" w:rsidRPr="002E03B7" w:rsidRDefault="00981D48" w:rsidP="00981D48">
      <w:pPr>
        <w:pStyle w:val="EndNoteBibliography"/>
        <w:spacing w:after="240"/>
      </w:pPr>
      <w:r w:rsidRPr="002E03B7">
        <w:t>261.</w:t>
      </w:r>
      <w:r w:rsidRPr="002E03B7">
        <w:tab/>
        <w:t>Perry R, Terry R, Watson LK, Ernst E. Is lavender an anxiolytic drug? A systematic review of randomised clinical trials.</w:t>
      </w:r>
      <w:r w:rsidRPr="002E03B7">
        <w:rPr>
          <w:i/>
        </w:rPr>
        <w:t xml:space="preserve"> Phytomedicine</w:t>
      </w:r>
      <w:r w:rsidRPr="002E03B7">
        <w:t xml:space="preserve">. 2012;19(8/9):825-35. </w:t>
      </w:r>
      <w:r w:rsidRPr="00687A24">
        <w:t>https://doi.org/10.1016/j.phymed.2012.02.013</w:t>
      </w:r>
    </w:p>
    <w:p w14:paraId="4F895B76" w14:textId="77777777" w:rsidR="00981D48" w:rsidRPr="002E03B7" w:rsidRDefault="00981D48" w:rsidP="00981D48">
      <w:pPr>
        <w:pStyle w:val="EndNoteBibliography"/>
        <w:spacing w:after="240"/>
      </w:pPr>
      <w:r w:rsidRPr="002E03B7">
        <w:t>262.</w:t>
      </w:r>
      <w:r w:rsidRPr="002E03B7">
        <w:tab/>
        <w:t>Sarris J, Moylan S, Camfield DA, Pase MP, Mischoulon D, Berk M, et al. Complementary medicine, exercise, meditation, diet, and lifestyle modification for anxiety disorders: A review of current evidence.</w:t>
      </w:r>
      <w:r w:rsidRPr="002E03B7">
        <w:rPr>
          <w:i/>
        </w:rPr>
        <w:t xml:space="preserve"> Evidence-based Complementary and Alternative Medicine</w:t>
      </w:r>
      <w:r w:rsidRPr="002E03B7">
        <w:t xml:space="preserve">. 2012;2012:809653. </w:t>
      </w:r>
      <w:r w:rsidRPr="00687A24">
        <w:t>https://doi.org/10.1155/2012/809653</w:t>
      </w:r>
    </w:p>
    <w:p w14:paraId="63869C6D" w14:textId="77777777" w:rsidR="00981D48" w:rsidRPr="002E03B7" w:rsidRDefault="00981D48" w:rsidP="00981D48">
      <w:pPr>
        <w:pStyle w:val="EndNoteBibliography"/>
        <w:spacing w:after="240"/>
      </w:pPr>
      <w:r w:rsidRPr="002E03B7">
        <w:lastRenderedPageBreak/>
        <w:t>263.</w:t>
      </w:r>
      <w:r w:rsidRPr="002E03B7">
        <w:tab/>
        <w:t>Sarris J, Laporte E, Schweitzer I. Kava: A comprehensive review of efficacy, safety, and psychopharmacology.</w:t>
      </w:r>
      <w:r w:rsidRPr="002E03B7">
        <w:rPr>
          <w:i/>
        </w:rPr>
        <w:t xml:space="preserve"> Australian and New Zealand Journal of Psychiatry</w:t>
      </w:r>
      <w:r w:rsidRPr="002E03B7">
        <w:t xml:space="preserve">. 2011;45(1):27-35. </w:t>
      </w:r>
      <w:r w:rsidRPr="00687A24">
        <w:t>https://doi.org/10.3109/00048674.2010.522554</w:t>
      </w:r>
    </w:p>
    <w:p w14:paraId="3E2BE447" w14:textId="77777777" w:rsidR="00981D48" w:rsidRPr="002E03B7" w:rsidRDefault="00981D48" w:rsidP="00981D48">
      <w:pPr>
        <w:pStyle w:val="EndNoteBibliography"/>
        <w:spacing w:after="240"/>
      </w:pPr>
      <w:r w:rsidRPr="002E03B7">
        <w:t>264.</w:t>
      </w:r>
      <w:r w:rsidRPr="002E03B7">
        <w:tab/>
        <w:t>Lakhan SE, Vieira KF. Nutritional and herbal supplements for anxiety and anxiety-related disorders: systematic review.</w:t>
      </w:r>
      <w:r w:rsidRPr="002E03B7">
        <w:rPr>
          <w:i/>
        </w:rPr>
        <w:t xml:space="preserve"> Nutrition Journal</w:t>
      </w:r>
      <w:r w:rsidRPr="002E03B7">
        <w:t xml:space="preserve">. 2010;9:42-. </w:t>
      </w:r>
      <w:r w:rsidRPr="00687A24">
        <w:t>https://doi.org/10.1186/1475-2891-9-42</w:t>
      </w:r>
    </w:p>
    <w:p w14:paraId="34E15A1A" w14:textId="77777777" w:rsidR="00981D48" w:rsidRPr="002E03B7" w:rsidRDefault="00981D48" w:rsidP="00981D48">
      <w:pPr>
        <w:pStyle w:val="EndNoteBibliography"/>
        <w:spacing w:after="240"/>
      </w:pPr>
      <w:r w:rsidRPr="002E03B7">
        <w:t>265.</w:t>
      </w:r>
      <w:r w:rsidRPr="002E03B7">
        <w:tab/>
        <w:t>Provino R. The role of adaptogens in stress management.</w:t>
      </w:r>
      <w:r w:rsidRPr="002E03B7">
        <w:rPr>
          <w:i/>
        </w:rPr>
        <w:t xml:space="preserve"> Australian Journal of Medical Herbalism</w:t>
      </w:r>
      <w:r w:rsidRPr="002E03B7">
        <w:t xml:space="preserve">. 2010;22:41+. </w:t>
      </w:r>
    </w:p>
    <w:p w14:paraId="444A56E9" w14:textId="77777777" w:rsidR="00981D48" w:rsidRPr="002E03B7" w:rsidRDefault="00981D48" w:rsidP="00981D48">
      <w:pPr>
        <w:pStyle w:val="EndNoteBibliography"/>
        <w:spacing w:after="240"/>
      </w:pPr>
      <w:r w:rsidRPr="002E03B7">
        <w:t>266.</w:t>
      </w:r>
      <w:r w:rsidRPr="002E03B7">
        <w:tab/>
        <w:t>Sarris J, Kavanagh DJ, Alonso AAABBBBBBBBBBBBBCCCCCCDDDFFFGG. Kava and St. John's wort: Current evidence for use in mood and anxiety disorders.</w:t>
      </w:r>
      <w:r w:rsidRPr="002E03B7">
        <w:rPr>
          <w:i/>
        </w:rPr>
        <w:t xml:space="preserve"> The Journal of Alternative and Complementary Medicine</w:t>
      </w:r>
      <w:r w:rsidRPr="002E03B7">
        <w:t xml:space="preserve">. 2009;15(8):827-36. </w:t>
      </w:r>
      <w:r w:rsidRPr="00687A24">
        <w:t>https://doi.org/10.1089/acm.2009.0066</w:t>
      </w:r>
    </w:p>
    <w:p w14:paraId="72F4FCB6" w14:textId="77777777" w:rsidR="00981D48" w:rsidRPr="002E03B7" w:rsidRDefault="00981D48" w:rsidP="00981D48">
      <w:pPr>
        <w:pStyle w:val="EndNoteBibliography"/>
        <w:spacing w:after="240"/>
      </w:pPr>
      <w:r w:rsidRPr="002E03B7">
        <w:t>267.</w:t>
      </w:r>
      <w:r w:rsidRPr="002E03B7">
        <w:tab/>
        <w:t>Sarris J. Herbal medicines in the treatment of psychiatric disorders: a systematic review.</w:t>
      </w:r>
      <w:r w:rsidRPr="002E03B7">
        <w:rPr>
          <w:i/>
        </w:rPr>
        <w:t xml:space="preserve"> Phytotherapy Research</w:t>
      </w:r>
      <w:r w:rsidRPr="002E03B7">
        <w:t xml:space="preserve">. 2007;21(8):703-16. </w:t>
      </w:r>
      <w:r w:rsidRPr="00687A24">
        <w:t>https://doi.org/10.1002/ptr.2187</w:t>
      </w:r>
    </w:p>
    <w:p w14:paraId="3B8FCAAD" w14:textId="77777777" w:rsidR="00981D48" w:rsidRPr="002E03B7" w:rsidRDefault="00981D48" w:rsidP="00981D48">
      <w:pPr>
        <w:pStyle w:val="EndNoteBibliography"/>
        <w:spacing w:after="240"/>
      </w:pPr>
      <w:r w:rsidRPr="002E03B7">
        <w:t>268.</w:t>
      </w:r>
      <w:r w:rsidRPr="002E03B7">
        <w:tab/>
        <w:t>Ernst E. Herbal remedies for anxiety -- a systematic review of controlled clinical trials.</w:t>
      </w:r>
      <w:r w:rsidRPr="002E03B7">
        <w:rPr>
          <w:i/>
        </w:rPr>
        <w:t xml:space="preserve"> Phytomedicine</w:t>
      </w:r>
      <w:r w:rsidRPr="002E03B7">
        <w:t xml:space="preserve">. 2006;13(3):205-8. </w:t>
      </w:r>
      <w:r w:rsidRPr="00687A24">
        <w:t>https://doi.org/10.1016/j.phymed.2004.11.006</w:t>
      </w:r>
    </w:p>
    <w:p w14:paraId="165F32BB" w14:textId="77777777" w:rsidR="00981D48" w:rsidRPr="002E03B7" w:rsidRDefault="00981D48" w:rsidP="00981D48">
      <w:pPr>
        <w:pStyle w:val="EndNoteBibliography"/>
        <w:spacing w:after="240"/>
      </w:pPr>
      <w:r w:rsidRPr="002E03B7">
        <w:t>269.</w:t>
      </w:r>
      <w:r w:rsidRPr="002E03B7">
        <w:tab/>
        <w:t>Jorm AF, Christensen H, Griffiths KM, Parslow RA, Rodgers B, Blewitt KA. Effectiveness of complementary and self-help treatments for anxiety disorders.</w:t>
      </w:r>
      <w:r w:rsidRPr="002E03B7">
        <w:rPr>
          <w:i/>
        </w:rPr>
        <w:t xml:space="preserve"> Medical Journal of Australia</w:t>
      </w:r>
      <w:r w:rsidRPr="002E03B7">
        <w:t xml:space="preserve">. 2004;181(7 Supp):S29-46. </w:t>
      </w:r>
      <w:r w:rsidRPr="00687A24">
        <w:t>https://doi.org/10.5694/j.1326-5377.2004.tb06352.x</w:t>
      </w:r>
    </w:p>
    <w:p w14:paraId="5D29E847" w14:textId="77777777" w:rsidR="00981D48" w:rsidRPr="002E03B7" w:rsidRDefault="00981D48" w:rsidP="00981D48">
      <w:pPr>
        <w:pStyle w:val="EndNoteBibliography"/>
        <w:spacing w:after="240"/>
      </w:pPr>
      <w:r w:rsidRPr="002E03B7">
        <w:t>270.</w:t>
      </w:r>
      <w:r w:rsidRPr="002E03B7">
        <w:tab/>
        <w:t>Nunes A, Sousa M. [Use of valerian in anxiety and sleep disorders: what is the best evidence?].</w:t>
      </w:r>
      <w:r w:rsidRPr="002E03B7">
        <w:rPr>
          <w:i/>
        </w:rPr>
        <w:t xml:space="preserve"> Acta Med Port</w:t>
      </w:r>
      <w:r w:rsidRPr="002E03B7">
        <w:t xml:space="preserve">. 2011;24 Suppl 4:961-6. </w:t>
      </w:r>
    </w:p>
    <w:p w14:paraId="2BC0DC69" w14:textId="77777777" w:rsidR="00981D48" w:rsidRPr="002E03B7" w:rsidRDefault="00981D48" w:rsidP="00981D48">
      <w:pPr>
        <w:pStyle w:val="EndNoteBibliography"/>
        <w:spacing w:after="240"/>
      </w:pPr>
      <w:r w:rsidRPr="002E03B7">
        <w:t>271.</w:t>
      </w:r>
      <w:r w:rsidRPr="002E03B7">
        <w:tab/>
        <w:t>Faustino TT, Almeida RB, Andreatini R. [Medicinal plants for the treatment of generalized anxiety disorder: a review of controlled clinical studies].</w:t>
      </w:r>
      <w:r w:rsidRPr="002E03B7">
        <w:rPr>
          <w:i/>
        </w:rPr>
        <w:t xml:space="preserve"> Braz J Psychiatry</w:t>
      </w:r>
      <w:r w:rsidRPr="002E03B7">
        <w:t xml:space="preserve">. 2010;32(4):429-36. </w:t>
      </w:r>
      <w:r w:rsidRPr="00687A24">
        <w:t>https://doi.org/10.1590/s1516-44462010005000026</w:t>
      </w:r>
    </w:p>
    <w:p w14:paraId="20D48236" w14:textId="77777777" w:rsidR="00981D48" w:rsidRPr="002E03B7" w:rsidRDefault="00981D48" w:rsidP="00981D48">
      <w:pPr>
        <w:pStyle w:val="EndNoteBibliography"/>
        <w:spacing w:after="240"/>
      </w:pPr>
      <w:r w:rsidRPr="002E03B7">
        <w:t>272.</w:t>
      </w:r>
      <w:r w:rsidRPr="002E03B7">
        <w:tab/>
        <w:t>Welfare AIoHa. Australia’s Health 2014.</w:t>
      </w:r>
      <w:r w:rsidRPr="002E03B7">
        <w:rPr>
          <w:i/>
        </w:rPr>
        <w:t xml:space="preserve"> AIHW: Canberra</w:t>
      </w:r>
      <w:r w:rsidRPr="002E03B7">
        <w:t xml:space="preserve">. 2014. </w:t>
      </w:r>
    </w:p>
    <w:p w14:paraId="139411D5" w14:textId="77777777" w:rsidR="00981D48" w:rsidRPr="002E03B7" w:rsidRDefault="00981D48" w:rsidP="00981D48">
      <w:pPr>
        <w:pStyle w:val="EndNoteBibliography"/>
        <w:spacing w:after="240"/>
      </w:pPr>
      <w:r w:rsidRPr="002E03B7">
        <w:t>273.</w:t>
      </w:r>
      <w:r w:rsidRPr="002E03B7">
        <w:tab/>
        <w:t>Australian Bureau of Statistics A. National Survey of Mental Health and Wellbeing: Summary of Results, 2007. 2008. p. 27-8.</w:t>
      </w:r>
    </w:p>
    <w:p w14:paraId="327CE568" w14:textId="77777777" w:rsidR="00981D48" w:rsidRPr="002E03B7" w:rsidRDefault="00981D48" w:rsidP="00981D48">
      <w:pPr>
        <w:pStyle w:val="EndNoteBibliography"/>
        <w:spacing w:after="240"/>
      </w:pPr>
      <w:r w:rsidRPr="002E03B7">
        <w:t>274.</w:t>
      </w:r>
      <w:r w:rsidRPr="002E03B7">
        <w:tab/>
        <w:t xml:space="preserve">WHO. Depression: World Health Organization; 2021 [Available from: </w:t>
      </w:r>
      <w:r w:rsidRPr="00687A24">
        <w:t>https://www.who.int/news-room/fact-sheets/detail/depression</w:t>
      </w:r>
      <w:r w:rsidRPr="002E03B7">
        <w:t>.</w:t>
      </w:r>
    </w:p>
    <w:p w14:paraId="7C799620" w14:textId="77777777" w:rsidR="00981D48" w:rsidRPr="002E03B7" w:rsidRDefault="00981D48" w:rsidP="00981D48">
      <w:pPr>
        <w:pStyle w:val="EndNoteBibliography"/>
        <w:spacing w:after="240"/>
      </w:pPr>
      <w:r w:rsidRPr="002E03B7">
        <w:t>275.</w:t>
      </w:r>
      <w:r w:rsidRPr="002E03B7">
        <w:tab/>
        <w:t>American Psychiatric Association A. DSMIV‐TR: Diagnostic and Statistical Manual of Mental Disorders. Arlington, Virginia: American Psychiatric Association; 2000.</w:t>
      </w:r>
    </w:p>
    <w:p w14:paraId="5F81578A" w14:textId="77777777" w:rsidR="00981D48" w:rsidRPr="002E03B7" w:rsidRDefault="00981D48" w:rsidP="00981D48">
      <w:pPr>
        <w:pStyle w:val="EndNoteBibliography"/>
        <w:spacing w:after="240"/>
      </w:pPr>
      <w:r w:rsidRPr="002E03B7">
        <w:t>276.</w:t>
      </w:r>
      <w:r w:rsidRPr="002E03B7">
        <w:tab/>
        <w:t xml:space="preserve">WHO. Depression a global public health concern. 2012. [Accessed: 21 September 2021]. Available from: </w:t>
      </w:r>
      <w:r w:rsidRPr="00687A24">
        <w:t>http://www.who.int/mental_health/management/depression/who_paper_depression_wfmh_2012.pdf</w:t>
      </w:r>
      <w:r w:rsidRPr="002E03B7">
        <w:t>.</w:t>
      </w:r>
    </w:p>
    <w:p w14:paraId="0008242D" w14:textId="77777777" w:rsidR="00981D48" w:rsidRPr="002E03B7" w:rsidRDefault="00981D48" w:rsidP="00981D48">
      <w:pPr>
        <w:pStyle w:val="EndNoteBibliography"/>
        <w:spacing w:after="240"/>
      </w:pPr>
      <w:r w:rsidRPr="002E03B7">
        <w:t>277.</w:t>
      </w:r>
      <w:r w:rsidRPr="002E03B7">
        <w:tab/>
        <w:t xml:space="preserve">Beyond Blue. Types of depression. 2024. [Accessed: September 2024]. Available from: </w:t>
      </w:r>
      <w:r w:rsidRPr="00687A24">
        <w:t>https://www.beyondblue.org.au/mental-health/depression/types-of-depression</w:t>
      </w:r>
      <w:r w:rsidRPr="002E03B7">
        <w:t>.</w:t>
      </w:r>
    </w:p>
    <w:p w14:paraId="53607A0F" w14:textId="77777777" w:rsidR="00981D48" w:rsidRPr="002E03B7" w:rsidRDefault="00981D48" w:rsidP="00981D48">
      <w:pPr>
        <w:pStyle w:val="EndNoteBibliography"/>
        <w:spacing w:after="240"/>
      </w:pPr>
      <w:r w:rsidRPr="00FD7468">
        <w:t>278.</w:t>
      </w:r>
      <w:r w:rsidRPr="00FD7468">
        <w:tab/>
        <w:t xml:space="preserve">Bressington D, Mui J, Yu C, Leung SF, Cheung K, Wu CST, et al. </w:t>
      </w:r>
      <w:r w:rsidRPr="002E03B7">
        <w:t>Feasibility of a group-based laughter yoga intervention as an adjunctive treatment for residual symptoms of depression, anxiety and stress in people with depression.</w:t>
      </w:r>
      <w:r w:rsidRPr="002E03B7">
        <w:rPr>
          <w:i/>
        </w:rPr>
        <w:t xml:space="preserve"> J Affect Disord</w:t>
      </w:r>
      <w:r w:rsidRPr="002E03B7">
        <w:t xml:space="preserve">. 2019;248:42-51. </w:t>
      </w:r>
      <w:r w:rsidRPr="00687A24">
        <w:t>https://doi.org/10.1016/j.jad.2019.01.030</w:t>
      </w:r>
    </w:p>
    <w:p w14:paraId="373775A1" w14:textId="77777777" w:rsidR="00981D48" w:rsidRPr="002E03B7" w:rsidRDefault="00981D48" w:rsidP="00981D48">
      <w:pPr>
        <w:pStyle w:val="EndNoteBibliography"/>
        <w:spacing w:after="240"/>
      </w:pPr>
      <w:r w:rsidRPr="002E03B7">
        <w:t>279.</w:t>
      </w:r>
      <w:r w:rsidRPr="002E03B7">
        <w:tab/>
        <w:t>Malhi GS, Bell E, Bassett D, Boyce P, Bryant R, Hazell P, et al. The 2020 Royal Australian and New Zealand College of Psychiatrists clinical practice guidelines for mood disorders.</w:t>
      </w:r>
      <w:r w:rsidRPr="002E03B7">
        <w:rPr>
          <w:i/>
        </w:rPr>
        <w:t xml:space="preserve"> Aust N Z J Psychiatry</w:t>
      </w:r>
      <w:r w:rsidRPr="002E03B7">
        <w:t xml:space="preserve">. 2021;55(1):7-117. </w:t>
      </w:r>
      <w:r w:rsidRPr="00687A24">
        <w:t>https://doi.org/10.1177/0004867420979353</w:t>
      </w:r>
    </w:p>
    <w:p w14:paraId="65A88358" w14:textId="77777777" w:rsidR="00981D48" w:rsidRPr="002E03B7" w:rsidRDefault="00981D48" w:rsidP="00981D48">
      <w:pPr>
        <w:pStyle w:val="EndNoteBibliography"/>
        <w:spacing w:after="240"/>
      </w:pPr>
      <w:r w:rsidRPr="002E03B7">
        <w:t>280.</w:t>
      </w:r>
      <w:r w:rsidRPr="002E03B7">
        <w:tab/>
        <w:t>Wang Z, Zhang Q, Huang H, Liu Z. The efficacy and acceptability of curcumin for the treatment of depression or depressive symptoms: A systematic review and meta-analysis.</w:t>
      </w:r>
      <w:r w:rsidRPr="002E03B7">
        <w:rPr>
          <w:i/>
        </w:rPr>
        <w:t xml:space="preserve"> Journal of Affective Disorders</w:t>
      </w:r>
      <w:r w:rsidRPr="002E03B7">
        <w:t xml:space="preserve">. 2021;282:242-51. </w:t>
      </w:r>
      <w:r w:rsidRPr="00687A24">
        <w:t>https://doi.org/10.1016/j.jad.2020.12.158</w:t>
      </w:r>
    </w:p>
    <w:p w14:paraId="0CC3A95A" w14:textId="77777777" w:rsidR="00981D48" w:rsidRPr="002E03B7" w:rsidRDefault="00981D48" w:rsidP="00981D48">
      <w:pPr>
        <w:pStyle w:val="EndNoteBibliography"/>
        <w:spacing w:after="240"/>
      </w:pPr>
      <w:r w:rsidRPr="002E03B7">
        <w:lastRenderedPageBreak/>
        <w:t>281.</w:t>
      </w:r>
      <w:r w:rsidRPr="002E03B7">
        <w:tab/>
        <w:t>Dai L, Chen L, Wang W. Safety and Efficacy of Saffron (Crocus sativus L.) for Treating Mild to Moderate Depression: A Systematic Review and Meta-analysis.</w:t>
      </w:r>
      <w:r w:rsidRPr="002E03B7">
        <w:rPr>
          <w:i/>
        </w:rPr>
        <w:t xml:space="preserve"> Journal of Nervous &amp; Mental Disease</w:t>
      </w:r>
      <w:r w:rsidRPr="002E03B7">
        <w:t xml:space="preserve">. 2020;208(4):269-76. </w:t>
      </w:r>
      <w:r w:rsidRPr="00687A24">
        <w:t>https://doi.org/10.1097/NMD.0000000000001118</w:t>
      </w:r>
    </w:p>
    <w:p w14:paraId="4944A821" w14:textId="77777777" w:rsidR="00981D48" w:rsidRPr="002E03B7" w:rsidRDefault="00981D48" w:rsidP="00981D48">
      <w:pPr>
        <w:pStyle w:val="EndNoteBibliography"/>
        <w:spacing w:after="240"/>
      </w:pPr>
      <w:r w:rsidRPr="002E03B7">
        <w:t>282.</w:t>
      </w:r>
      <w:r w:rsidRPr="002E03B7">
        <w:tab/>
        <w:t>Fusar-Poli L, Vozza L, Gabbiadini A, Vanella A, Concas I, Tinacci S, et al. Curcumin for depression: a meta-analysis.</w:t>
      </w:r>
      <w:r w:rsidRPr="002E03B7">
        <w:rPr>
          <w:i/>
        </w:rPr>
        <w:t xml:space="preserve"> Critical Reviews in Food Science &amp; Nutrition</w:t>
      </w:r>
      <w:r w:rsidRPr="002E03B7">
        <w:t xml:space="preserve">. 2020;60(15):2643-53. </w:t>
      </w:r>
      <w:r w:rsidRPr="00687A24">
        <w:t>https://doi.org/10.1080/10408398.2019.1653260</w:t>
      </w:r>
    </w:p>
    <w:p w14:paraId="69F2C9EF" w14:textId="77777777" w:rsidR="00981D48" w:rsidRPr="002E03B7" w:rsidRDefault="00981D48" w:rsidP="00981D48">
      <w:pPr>
        <w:pStyle w:val="EndNoteBibliography"/>
        <w:spacing w:after="240"/>
      </w:pPr>
      <w:r w:rsidRPr="002E03B7">
        <w:t>283.</w:t>
      </w:r>
      <w:r w:rsidRPr="002E03B7">
        <w:tab/>
        <w:t>Khaksarian M, Behzadifar M, Behzadifar M, Alipour M, Jahanpanah F, Re TS, et al. The efficacy of Crocus sativus (Saffron) versus placebo and Fluoxetine in treating depression: A systematic review and meta-analysis.</w:t>
      </w:r>
      <w:r w:rsidRPr="002E03B7">
        <w:rPr>
          <w:i/>
        </w:rPr>
        <w:t xml:space="preserve"> Psychology Research and Behavior Management</w:t>
      </w:r>
      <w:r w:rsidRPr="002E03B7">
        <w:t xml:space="preserve">. 2019;12:297-305. </w:t>
      </w:r>
      <w:r w:rsidRPr="00687A24">
        <w:t>https://doi.org/10.2147/PRBM.S199343</w:t>
      </w:r>
    </w:p>
    <w:p w14:paraId="2239CEC3" w14:textId="77777777" w:rsidR="00981D48" w:rsidRPr="00FD7468" w:rsidRDefault="00981D48" w:rsidP="00981D48">
      <w:pPr>
        <w:pStyle w:val="EndNoteBibliography"/>
        <w:spacing w:after="240"/>
      </w:pPr>
      <w:r w:rsidRPr="002E03B7">
        <w:t>284.</w:t>
      </w:r>
      <w:r w:rsidRPr="002E03B7">
        <w:tab/>
        <w:t>Tóth B, Hegyi P, Lantos T, Szakács Z, Kerémi B, Varga G, et al. The Efficacy of Saffron in the Treatment of Mild to Moderate Depression: A Meta-analysis.</w:t>
      </w:r>
      <w:r w:rsidRPr="002E03B7">
        <w:rPr>
          <w:i/>
        </w:rPr>
        <w:t xml:space="preserve"> </w:t>
      </w:r>
      <w:r w:rsidRPr="00FD7468">
        <w:rPr>
          <w:i/>
        </w:rPr>
        <w:t>Planta Medica</w:t>
      </w:r>
      <w:r w:rsidRPr="00FD7468">
        <w:t>. 2019;85(1):24-31. https://doi.org/10.1055/a-0660-9565</w:t>
      </w:r>
    </w:p>
    <w:p w14:paraId="1EBDC8C3" w14:textId="77777777" w:rsidR="00981D48" w:rsidRPr="00FD7468" w:rsidRDefault="00981D48" w:rsidP="00981D48">
      <w:pPr>
        <w:pStyle w:val="EndNoteBibliography"/>
        <w:spacing w:after="240"/>
      </w:pPr>
      <w:r w:rsidRPr="00FD7468">
        <w:t>285.</w:t>
      </w:r>
      <w:r w:rsidRPr="00FD7468">
        <w:tab/>
        <w:t xml:space="preserve">Yang X, Chen X, Fu Y, Luo Q, Du L, Qiu H, et al. </w:t>
      </w:r>
      <w:r w:rsidRPr="002E03B7">
        <w:t>Comparative efficacy and safety of Crocus sativus L. for treating mild to moderate major depressive disorder in adults: a meta-analysis of randomized controlled trials.</w:t>
      </w:r>
      <w:r w:rsidRPr="002E03B7">
        <w:rPr>
          <w:i/>
        </w:rPr>
        <w:t xml:space="preserve"> </w:t>
      </w:r>
      <w:r w:rsidRPr="00FD7468">
        <w:rPr>
          <w:i/>
        </w:rPr>
        <w:t>Neuropsychiatr Dis Treat</w:t>
      </w:r>
      <w:r w:rsidRPr="00FD7468">
        <w:t>. 2018;14:1297-305. https://doi.org/10.2147/ndt.S157550</w:t>
      </w:r>
    </w:p>
    <w:p w14:paraId="71CBA3F9" w14:textId="77777777" w:rsidR="00981D48" w:rsidRPr="002E03B7" w:rsidRDefault="00981D48" w:rsidP="00981D48">
      <w:pPr>
        <w:pStyle w:val="EndNoteBibliography"/>
        <w:spacing w:after="240"/>
      </w:pPr>
      <w:r w:rsidRPr="00FD7468">
        <w:t>286.</w:t>
      </w:r>
      <w:r w:rsidRPr="00FD7468">
        <w:tab/>
        <w:t xml:space="preserve">Ng QX, Venkatanarayanan N, Ho CYX. </w:t>
      </w:r>
      <w:r w:rsidRPr="002E03B7">
        <w:t>Clinical use of Hypericum perforatum (St John's wort) in depression: A meta-analysis.</w:t>
      </w:r>
      <w:r w:rsidRPr="002E03B7">
        <w:rPr>
          <w:i/>
        </w:rPr>
        <w:t xml:space="preserve"> Journal of Affective Disorders</w:t>
      </w:r>
      <w:r w:rsidRPr="002E03B7">
        <w:t xml:space="preserve">. 2017;210:211-21. </w:t>
      </w:r>
      <w:r w:rsidRPr="00687A24">
        <w:t>https://doi.org/10.1016/j.jad.2016.12.048</w:t>
      </w:r>
    </w:p>
    <w:p w14:paraId="2C5E7E12" w14:textId="77777777" w:rsidR="00981D48" w:rsidRPr="002E03B7" w:rsidRDefault="00981D48" w:rsidP="00981D48">
      <w:pPr>
        <w:pStyle w:val="EndNoteBibliography"/>
        <w:spacing w:after="240"/>
      </w:pPr>
      <w:r w:rsidRPr="002E03B7">
        <w:t>287.</w:t>
      </w:r>
      <w:r w:rsidRPr="002E03B7">
        <w:tab/>
        <w:t>Ng QX, Koh SSH, Chan HW, Ho CYX. Clinical Use of Curcumin in Depression: A Meta-Analysis.</w:t>
      </w:r>
      <w:r w:rsidRPr="002E03B7">
        <w:rPr>
          <w:i/>
        </w:rPr>
        <w:t xml:space="preserve"> Journal of the American Medical Directors Association</w:t>
      </w:r>
      <w:r w:rsidRPr="002E03B7">
        <w:t xml:space="preserve">. 2017;18(6):503-8. </w:t>
      </w:r>
      <w:r w:rsidRPr="00687A24">
        <w:t>https://doi.org/10.1016/j.jamda.2016.12.071</w:t>
      </w:r>
    </w:p>
    <w:p w14:paraId="401740B2" w14:textId="77777777" w:rsidR="00981D48" w:rsidRPr="002E03B7" w:rsidRDefault="00981D48" w:rsidP="00981D48">
      <w:pPr>
        <w:pStyle w:val="EndNoteBibliography"/>
        <w:spacing w:after="240"/>
      </w:pPr>
      <w:r w:rsidRPr="002E03B7">
        <w:t>288.</w:t>
      </w:r>
      <w:r w:rsidRPr="002E03B7">
        <w:tab/>
        <w:t>Asher GN, Gartlehner G, Gaynes BN, Amick HR, Forneris C, Morgan LC, et al. Comparative Benefits and Harms of Complementary and Alternative Medicine Therapies for Initial Treatment of Major Depressive Disorder: Systematic Review and Meta-Analysis.</w:t>
      </w:r>
      <w:r w:rsidRPr="002E03B7">
        <w:rPr>
          <w:i/>
        </w:rPr>
        <w:t xml:space="preserve"> Journal of Alternative &amp; Complementary Medicine</w:t>
      </w:r>
      <w:r w:rsidRPr="002E03B7">
        <w:t xml:space="preserve">. 2017;23(12):907-19. </w:t>
      </w:r>
      <w:r w:rsidRPr="00687A24">
        <w:t>https://doi.org/10.1089/acm.2016.0261</w:t>
      </w:r>
    </w:p>
    <w:p w14:paraId="5719C36E" w14:textId="77777777" w:rsidR="00981D48" w:rsidRPr="002E03B7" w:rsidRDefault="00981D48" w:rsidP="00981D48">
      <w:pPr>
        <w:pStyle w:val="EndNoteBibliography"/>
        <w:spacing w:after="240"/>
      </w:pPr>
      <w:r w:rsidRPr="002E03B7">
        <w:t>289.</w:t>
      </w:r>
      <w:r w:rsidRPr="002E03B7">
        <w:tab/>
        <w:t>Al‐Karawi D, Al Mamoori DA, Tayyar Y. The Role of Curcumin Administration in Patients with Major Depressive Disorder: Mini Meta-Analysis of Clinical Trials.</w:t>
      </w:r>
      <w:r w:rsidRPr="002E03B7">
        <w:rPr>
          <w:i/>
        </w:rPr>
        <w:t xml:space="preserve"> Phytotherapy Research</w:t>
      </w:r>
      <w:r w:rsidRPr="002E03B7">
        <w:t xml:space="preserve">. 2016;30(2):175-83. </w:t>
      </w:r>
      <w:r w:rsidRPr="00687A24">
        <w:t>https://doi.org/10.1002/ptr.5524</w:t>
      </w:r>
    </w:p>
    <w:p w14:paraId="126B39D7" w14:textId="77777777" w:rsidR="00981D48" w:rsidRPr="002E03B7" w:rsidRDefault="00981D48" w:rsidP="00981D48">
      <w:pPr>
        <w:pStyle w:val="EndNoteBibliography"/>
        <w:spacing w:after="240"/>
      </w:pPr>
      <w:r w:rsidRPr="002E03B7">
        <w:t>290.</w:t>
      </w:r>
      <w:r w:rsidRPr="002E03B7">
        <w:tab/>
        <w:t>Apaydin EA, Maher AR, Shanman R, Booth MS, Miles JNV, Sorbero ME, et al. A systematic review of St. John's wort for major depressive disorder.</w:t>
      </w:r>
      <w:r w:rsidRPr="002E03B7">
        <w:rPr>
          <w:i/>
        </w:rPr>
        <w:t xml:space="preserve"> Systematic Reviews</w:t>
      </w:r>
      <w:r w:rsidRPr="002E03B7">
        <w:t xml:space="preserve">. 2016;5(1):148. </w:t>
      </w:r>
      <w:r w:rsidRPr="00687A24">
        <w:t>https://doi.org/10.1186/s13643-016-0325-2</w:t>
      </w:r>
    </w:p>
    <w:p w14:paraId="3696AFA5" w14:textId="77777777" w:rsidR="00981D48" w:rsidRPr="002E03B7" w:rsidRDefault="00981D48" w:rsidP="00981D48">
      <w:pPr>
        <w:pStyle w:val="EndNoteBibliography"/>
        <w:spacing w:after="240"/>
      </w:pPr>
      <w:r w:rsidRPr="002E03B7">
        <w:t>291.</w:t>
      </w:r>
      <w:r w:rsidRPr="002E03B7">
        <w:tab/>
        <w:t>Cui YH, Zheng Y. A meta-analysis on the efficacy and safety of St John's wort extract in depression therapy in comparison with selective serotonin reuptake inhibitors in adults.</w:t>
      </w:r>
      <w:r w:rsidRPr="002E03B7">
        <w:rPr>
          <w:i/>
        </w:rPr>
        <w:t xml:space="preserve"> Neuropsychiatr Dis Treat</w:t>
      </w:r>
      <w:r w:rsidRPr="002E03B7">
        <w:t xml:space="preserve">. 2016;12:1715-23. </w:t>
      </w:r>
      <w:r w:rsidRPr="00687A24">
        <w:t>https://doi.org/10.2147/NDT.S106752</w:t>
      </w:r>
    </w:p>
    <w:p w14:paraId="4DDD0BCE" w14:textId="77777777" w:rsidR="00981D48" w:rsidRPr="002E03B7" w:rsidRDefault="00981D48" w:rsidP="00981D48">
      <w:pPr>
        <w:pStyle w:val="EndNoteBibliography"/>
        <w:spacing w:after="240"/>
      </w:pPr>
      <w:r w:rsidRPr="002E03B7">
        <w:t>292.</w:t>
      </w:r>
      <w:r w:rsidRPr="002E03B7">
        <w:tab/>
        <w:t>Linde K, Berner MM, Kriston L. St John's wort for major depression.</w:t>
      </w:r>
      <w:r w:rsidRPr="002E03B7">
        <w:rPr>
          <w:i/>
        </w:rPr>
        <w:t xml:space="preserve"> Cochrane Database of Systematic Reviews</w:t>
      </w:r>
      <w:r w:rsidRPr="002E03B7">
        <w:t xml:space="preserve">. 2009(4):CD000448. </w:t>
      </w:r>
    </w:p>
    <w:p w14:paraId="341AC6E3" w14:textId="77777777" w:rsidR="00981D48" w:rsidRPr="002E03B7" w:rsidRDefault="00981D48" w:rsidP="00981D48">
      <w:pPr>
        <w:pStyle w:val="EndNoteBibliography"/>
        <w:spacing w:after="240"/>
      </w:pPr>
      <w:r w:rsidRPr="002E03B7">
        <w:t>293.</w:t>
      </w:r>
      <w:r w:rsidRPr="002E03B7">
        <w:tab/>
        <w:t>Whiskey E, Werneke U, Taylor D, Bergmann BBBBCCCDDEEGGGHHHHHHHJKKLLLLLM. A systematic review and meta-analyis of Hypericum perforatum in depression: A comprehensive clinical review.</w:t>
      </w:r>
      <w:r w:rsidRPr="002E03B7">
        <w:rPr>
          <w:i/>
        </w:rPr>
        <w:t xml:space="preserve"> International Clinical Psychopharmacology</w:t>
      </w:r>
      <w:r w:rsidRPr="002E03B7">
        <w:t xml:space="preserve">. 2001;16(5):239-52. </w:t>
      </w:r>
      <w:r w:rsidRPr="00687A24">
        <w:t>https://doi.org/10.1097/00004850-200109000-00001</w:t>
      </w:r>
    </w:p>
    <w:p w14:paraId="024CBF45" w14:textId="77777777" w:rsidR="00981D48" w:rsidRPr="002E03B7" w:rsidRDefault="00981D48" w:rsidP="00981D48">
      <w:pPr>
        <w:pStyle w:val="EndNoteBibliography"/>
        <w:spacing w:after="240"/>
      </w:pPr>
      <w:r w:rsidRPr="002E03B7">
        <w:t>294.</w:t>
      </w:r>
      <w:r w:rsidRPr="002E03B7">
        <w:tab/>
        <w:t>Williams JW, Jr., Mulrow CD, Chiquette E, Noël PH, Aguilar C, Cornell J, et al. A systematic review of newer pharmacotherapies for depression in adults: evidence report summary.</w:t>
      </w:r>
      <w:r w:rsidRPr="002E03B7">
        <w:rPr>
          <w:i/>
        </w:rPr>
        <w:t xml:space="preserve"> Annals of Internal Medicine</w:t>
      </w:r>
      <w:r w:rsidRPr="002E03B7">
        <w:t xml:space="preserve">. 2000;132(9):743-56. </w:t>
      </w:r>
      <w:r w:rsidRPr="00687A24">
        <w:t>https://doi.org/10.7326/0003-4819-132-9-200005020-00011</w:t>
      </w:r>
    </w:p>
    <w:p w14:paraId="55527482" w14:textId="77777777" w:rsidR="00981D48" w:rsidRPr="002E03B7" w:rsidRDefault="00981D48" w:rsidP="00981D48">
      <w:pPr>
        <w:pStyle w:val="EndNoteBibliography"/>
        <w:spacing w:after="240"/>
      </w:pPr>
      <w:r w:rsidRPr="002E03B7">
        <w:t>295.</w:t>
      </w:r>
      <w:r w:rsidRPr="002E03B7">
        <w:tab/>
        <w:t>Kim HL, Streltzer J, Goebert D, Bergmann CDDEGHHHHHJJKKLMMMMNNORSSVVWW. St. John's Wort for depression: A meta-analysis of well-defined clinical trials.</w:t>
      </w:r>
      <w:r w:rsidRPr="002E03B7">
        <w:rPr>
          <w:i/>
        </w:rPr>
        <w:t xml:space="preserve"> Journal of Nervous and Mental Disease</w:t>
      </w:r>
      <w:r w:rsidRPr="002E03B7">
        <w:t xml:space="preserve">. 1999;187(9):532-8. </w:t>
      </w:r>
      <w:r w:rsidRPr="00687A24">
        <w:t>https://doi.org/10.1097/00005053-199909000-00002</w:t>
      </w:r>
    </w:p>
    <w:p w14:paraId="574C9324" w14:textId="77777777" w:rsidR="00981D48" w:rsidRPr="002E03B7" w:rsidRDefault="00981D48" w:rsidP="00981D48">
      <w:pPr>
        <w:pStyle w:val="EndNoteBibliography"/>
        <w:spacing w:after="240"/>
      </w:pPr>
      <w:r w:rsidRPr="002E03B7">
        <w:lastRenderedPageBreak/>
        <w:t>296.</w:t>
      </w:r>
      <w:r w:rsidRPr="002E03B7">
        <w:tab/>
        <w:t>Matias JN, Achete G, Campanari G, Guiguer EL, Araujo AC, Buglio DS, et al. A systematic review of the antidepressant effects of curcumin: Beyond monoamines theory.</w:t>
      </w:r>
      <w:r w:rsidRPr="002E03B7">
        <w:rPr>
          <w:i/>
        </w:rPr>
        <w:t xml:space="preserve"> Australian &amp; New Zealand Journal of Psychiatry</w:t>
      </w:r>
      <w:r w:rsidRPr="002E03B7">
        <w:t xml:space="preserve">. 2021;55(5):4867421998795. </w:t>
      </w:r>
      <w:r w:rsidRPr="00687A24">
        <w:t>https://doi.org/10.1177/0004867421998795</w:t>
      </w:r>
    </w:p>
    <w:p w14:paraId="2FB5BCD9" w14:textId="77777777" w:rsidR="00981D48" w:rsidRPr="002E03B7" w:rsidRDefault="00981D48" w:rsidP="00981D48">
      <w:pPr>
        <w:pStyle w:val="EndNoteBibliography"/>
        <w:spacing w:after="240"/>
      </w:pPr>
      <w:r w:rsidRPr="002E03B7">
        <w:t>297.</w:t>
      </w:r>
      <w:r w:rsidRPr="002E03B7">
        <w:tab/>
        <w:t>McCloskey RJ, Reno R. Complementary health approaches for postpartum depression: A systematic review.</w:t>
      </w:r>
      <w:r w:rsidRPr="002E03B7">
        <w:rPr>
          <w:i/>
        </w:rPr>
        <w:t xml:space="preserve"> Social Work in Mental Health</w:t>
      </w:r>
      <w:r w:rsidRPr="002E03B7">
        <w:t xml:space="preserve">. 2018;17(1):106-28. </w:t>
      </w:r>
      <w:r w:rsidRPr="00687A24">
        <w:t>https://doi.org/10.1080/15332985.2018.1509412</w:t>
      </w:r>
    </w:p>
    <w:p w14:paraId="6A1A9278" w14:textId="77777777" w:rsidR="00981D48" w:rsidRPr="002E03B7" w:rsidRDefault="00981D48" w:rsidP="00981D48">
      <w:pPr>
        <w:pStyle w:val="EndNoteBibliography"/>
        <w:spacing w:after="240"/>
      </w:pPr>
      <w:r w:rsidRPr="002E03B7">
        <w:t>298.</w:t>
      </w:r>
      <w:r w:rsidRPr="002E03B7">
        <w:tab/>
        <w:t>Yeung KS, Hernandez M, Mao JJ, Haviland I, Gubili J. Herbal medicine for depression and anxiety: A systematic review with assessment of potential psycho-oncologic relevance.</w:t>
      </w:r>
      <w:r w:rsidRPr="002E03B7">
        <w:rPr>
          <w:i/>
        </w:rPr>
        <w:t xml:space="preserve"> Phytotherapy Research</w:t>
      </w:r>
      <w:r w:rsidRPr="002E03B7">
        <w:t xml:space="preserve">. 2018;32(5):865-91. </w:t>
      </w:r>
      <w:r w:rsidRPr="00687A24">
        <w:t>https://doi.org/10.1002/ptr.6033</w:t>
      </w:r>
    </w:p>
    <w:p w14:paraId="1871E3EE" w14:textId="77777777" w:rsidR="00981D48" w:rsidRPr="002E03B7" w:rsidRDefault="00981D48" w:rsidP="00981D48">
      <w:pPr>
        <w:pStyle w:val="EndNoteBibliography"/>
        <w:spacing w:after="240"/>
      </w:pPr>
      <w:r w:rsidRPr="002E03B7">
        <w:t>299.</w:t>
      </w:r>
      <w:r w:rsidRPr="002E03B7">
        <w:tab/>
        <w:t>Maher AR, Hempel S, Apaydin E, Shanman RM, Booth M, Miles JN, et al. St. John's Wort for Major Depressive Disorder: A Systematic Review.</w:t>
      </w:r>
      <w:r w:rsidRPr="002E03B7">
        <w:rPr>
          <w:i/>
        </w:rPr>
        <w:t xml:space="preserve"> Rand Health Quarterly</w:t>
      </w:r>
      <w:r w:rsidRPr="002E03B7">
        <w:t xml:space="preserve">. 2016;5(4):12. </w:t>
      </w:r>
    </w:p>
    <w:p w14:paraId="6441EF3C" w14:textId="77777777" w:rsidR="00981D48" w:rsidRPr="002E03B7" w:rsidRDefault="00981D48" w:rsidP="00981D48">
      <w:pPr>
        <w:pStyle w:val="EndNoteBibliography"/>
        <w:spacing w:after="240"/>
      </w:pPr>
      <w:r w:rsidRPr="002E03B7">
        <w:t>300.</w:t>
      </w:r>
      <w:r w:rsidRPr="002E03B7">
        <w:tab/>
        <w:t>Hausenblas HA, Saha D, Dubyak PJ, Anton SD. Saffron (Crocus sativus L.) and major depressive disorder: A meta-analysis of randomized clinical trials.</w:t>
      </w:r>
      <w:r w:rsidRPr="002E03B7">
        <w:rPr>
          <w:i/>
        </w:rPr>
        <w:t xml:space="preserve"> Journal of Integrative Medicine</w:t>
      </w:r>
      <w:r w:rsidRPr="002E03B7">
        <w:t xml:space="preserve">. 2013;11(6):377-83. </w:t>
      </w:r>
      <w:r w:rsidRPr="00687A24">
        <w:t>https://doi.org/10.3736/jintegrmed2013056</w:t>
      </w:r>
    </w:p>
    <w:p w14:paraId="5083BF77" w14:textId="77777777" w:rsidR="00981D48" w:rsidRPr="002E03B7" w:rsidRDefault="00981D48" w:rsidP="00981D48">
      <w:pPr>
        <w:pStyle w:val="EndNoteBibliography"/>
        <w:spacing w:after="240"/>
      </w:pPr>
      <w:r w:rsidRPr="002E03B7">
        <w:t>301.</w:t>
      </w:r>
      <w:r w:rsidRPr="002E03B7">
        <w:tab/>
        <w:t>Dhingra S, Parle M, Andrews ABCCCDCDEFFFFFFGHJKK-ELLMMPPPPS. Herbal remedies and nutritional supplements in the treatment of depression: A review.</w:t>
      </w:r>
      <w:r w:rsidRPr="002E03B7">
        <w:rPr>
          <w:i/>
        </w:rPr>
        <w:t xml:space="preserve"> Klinik Psikofarmakoloji Bulteni / Bulletin of Clinical Psychopharmacology</w:t>
      </w:r>
      <w:r w:rsidRPr="002E03B7">
        <w:t xml:space="preserve">. 2012;22(3):286-92. </w:t>
      </w:r>
      <w:r w:rsidRPr="00687A24">
        <w:t>https://doi.org/10.5455/bcp.20120729090446</w:t>
      </w:r>
    </w:p>
    <w:p w14:paraId="69551CEF" w14:textId="77777777" w:rsidR="00981D48" w:rsidRPr="002E03B7" w:rsidRDefault="00981D48" w:rsidP="00981D48">
      <w:pPr>
        <w:pStyle w:val="EndNoteBibliography"/>
        <w:spacing w:after="240"/>
      </w:pPr>
      <w:r w:rsidRPr="002E03B7">
        <w:t>302.</w:t>
      </w:r>
      <w:r w:rsidRPr="002E03B7">
        <w:tab/>
        <w:t>Dwyer AV, Whitten DL, Hawrelak JA. Herbal Medicines, other than St. John's Wort, in the Treatment of Depression: A Systematic Review.</w:t>
      </w:r>
      <w:r w:rsidRPr="002E03B7">
        <w:rPr>
          <w:i/>
        </w:rPr>
        <w:t xml:space="preserve"> Alternative Medicine Review</w:t>
      </w:r>
      <w:r w:rsidRPr="002E03B7">
        <w:t xml:space="preserve">. 2011;16(1):40-9. </w:t>
      </w:r>
    </w:p>
    <w:p w14:paraId="0143DB76" w14:textId="77777777" w:rsidR="00981D48" w:rsidRPr="002E03B7" w:rsidRDefault="00981D48" w:rsidP="00981D48">
      <w:pPr>
        <w:pStyle w:val="EndNoteBibliography"/>
        <w:spacing w:after="240"/>
      </w:pPr>
      <w:r w:rsidRPr="002E03B7">
        <w:t>303.</w:t>
      </w:r>
      <w:r w:rsidRPr="002E03B7">
        <w:tab/>
        <w:t>Hung SK, Perry R, Ernst E. The effectiveness and efficacy of Rhodiola rosea L.: A systematic review of randomized clinical trials.</w:t>
      </w:r>
      <w:r w:rsidRPr="002E03B7">
        <w:rPr>
          <w:i/>
        </w:rPr>
        <w:t xml:space="preserve"> Phytomedicine</w:t>
      </w:r>
      <w:r w:rsidRPr="002E03B7">
        <w:t xml:space="preserve">. 2011;18(4):235-44. </w:t>
      </w:r>
      <w:r w:rsidRPr="00687A24">
        <w:t>https://doi.org/10.1016/j.phymed.2010.08.014</w:t>
      </w:r>
    </w:p>
    <w:p w14:paraId="23470128" w14:textId="77777777" w:rsidR="00981D48" w:rsidRPr="002E03B7" w:rsidRDefault="00981D48" w:rsidP="00981D48">
      <w:pPr>
        <w:pStyle w:val="EndNoteBibliography"/>
        <w:spacing w:after="240"/>
      </w:pPr>
      <w:r w:rsidRPr="002E03B7">
        <w:t>304.</w:t>
      </w:r>
      <w:r w:rsidRPr="002E03B7">
        <w:tab/>
        <w:t>Sarris J, Panossian A, Schweitzer I, Stough C, Scholey A. Herbal medicine for depression, anxiety and insomnia: a review of psychopharmacology and clinical evidence.</w:t>
      </w:r>
      <w:r w:rsidRPr="002E03B7">
        <w:rPr>
          <w:i/>
        </w:rPr>
        <w:t xml:space="preserve"> Eur Neuropsychopharmacol</w:t>
      </w:r>
      <w:r w:rsidRPr="002E03B7">
        <w:t xml:space="preserve">. 2011;21(12):841-60. </w:t>
      </w:r>
      <w:r w:rsidRPr="00687A24">
        <w:t>https://doi.org/10.1016/j.euroneuro.2011.04.002</w:t>
      </w:r>
    </w:p>
    <w:p w14:paraId="7604135A" w14:textId="77777777" w:rsidR="00981D48" w:rsidRPr="002E03B7" w:rsidRDefault="00981D48" w:rsidP="00981D48">
      <w:pPr>
        <w:pStyle w:val="EndNoteBibliography"/>
        <w:spacing w:after="240"/>
      </w:pPr>
      <w:r w:rsidRPr="002E03B7">
        <w:t>305.</w:t>
      </w:r>
      <w:r w:rsidRPr="002E03B7">
        <w:tab/>
        <w:t>Ulbricht C, Chao W, Tanguay-Colucci S, Costa D, Culwell S, Giese N, et al. Rhodiola ( Rhodiola spp.): An Evidence-Based Systematic Review by the Natural Standard Research Collaboration.</w:t>
      </w:r>
      <w:r w:rsidRPr="002E03B7">
        <w:rPr>
          <w:i/>
        </w:rPr>
        <w:t xml:space="preserve"> Alternative &amp; Complementary Therapies</w:t>
      </w:r>
      <w:r w:rsidRPr="002E03B7">
        <w:t xml:space="preserve">. 2011;17(2):110-9. </w:t>
      </w:r>
      <w:r w:rsidRPr="00687A24">
        <w:t>https://doi.org/10.1089/act.2011.17208</w:t>
      </w:r>
    </w:p>
    <w:p w14:paraId="15675567" w14:textId="77777777" w:rsidR="00981D48" w:rsidRPr="002E03B7" w:rsidRDefault="00981D48" w:rsidP="00981D48">
      <w:pPr>
        <w:pStyle w:val="EndNoteBibliography"/>
        <w:spacing w:after="240"/>
      </w:pPr>
      <w:r w:rsidRPr="002E03B7">
        <w:t>306.</w:t>
      </w:r>
      <w:r w:rsidRPr="002E03B7">
        <w:tab/>
        <w:t>Morgan AJ, Jorm AF, Akhondzadeh AAAAABBBBBBBBBBBBBBBBBBBBCCCCC. Self-help interventions for depressive disorders and depressive symptoms: A systematic review.</w:t>
      </w:r>
      <w:r w:rsidRPr="002E03B7">
        <w:rPr>
          <w:i/>
        </w:rPr>
        <w:t xml:space="preserve"> Annals of General Psychiatry</w:t>
      </w:r>
      <w:r w:rsidRPr="002E03B7">
        <w:t xml:space="preserve">. 2008;7:13. </w:t>
      </w:r>
      <w:r w:rsidRPr="00687A24">
        <w:t>https://doi.org/10.1186/1744-859X-7-13</w:t>
      </w:r>
    </w:p>
    <w:p w14:paraId="3844094A" w14:textId="77777777" w:rsidR="00981D48" w:rsidRPr="002E03B7" w:rsidRDefault="00981D48" w:rsidP="00981D48">
      <w:pPr>
        <w:pStyle w:val="EndNoteBibliography"/>
        <w:spacing w:after="240"/>
      </w:pPr>
      <w:r w:rsidRPr="002E03B7">
        <w:t>307.</w:t>
      </w:r>
      <w:r w:rsidRPr="002E03B7">
        <w:tab/>
        <w:t>Gahlsdorf T, Krause R, Beal MW. Efficacy of St. John's wort for treating mild to moderate depression.</w:t>
      </w:r>
      <w:r w:rsidRPr="002E03B7">
        <w:rPr>
          <w:i/>
        </w:rPr>
        <w:t xml:space="preserve"> Complementary Health Practice Review</w:t>
      </w:r>
      <w:r w:rsidRPr="002E03B7">
        <w:t xml:space="preserve">. 2007;12(3):184-95. </w:t>
      </w:r>
      <w:r w:rsidRPr="00687A24">
        <w:t>https://doi.org/10.1177/1533210107306294</w:t>
      </w:r>
    </w:p>
    <w:p w14:paraId="2525308E" w14:textId="77777777" w:rsidR="00981D48" w:rsidRPr="002E03B7" w:rsidRDefault="00981D48" w:rsidP="00981D48">
      <w:pPr>
        <w:pStyle w:val="EndNoteBibliography"/>
        <w:spacing w:after="240"/>
      </w:pPr>
      <w:r w:rsidRPr="002E03B7">
        <w:t>308.</w:t>
      </w:r>
      <w:r w:rsidRPr="002E03B7">
        <w:tab/>
        <w:t>Clement K, Covertson CR, Johnson MJ, Dearing K. St. John's wort and the treatment of mild to moderate depression: a systematic review.</w:t>
      </w:r>
      <w:r w:rsidRPr="002E03B7">
        <w:rPr>
          <w:i/>
        </w:rPr>
        <w:t xml:space="preserve"> Holist Nurs Pract</w:t>
      </w:r>
      <w:r w:rsidRPr="002E03B7">
        <w:t xml:space="preserve">. 2006;20(4):197-203. </w:t>
      </w:r>
      <w:r w:rsidRPr="00687A24">
        <w:t>https://doi.org/10.1097/00004650-200607000-00008</w:t>
      </w:r>
    </w:p>
    <w:p w14:paraId="1EC474CE" w14:textId="77777777" w:rsidR="00981D48" w:rsidRPr="002E03B7" w:rsidRDefault="00981D48" w:rsidP="00981D48">
      <w:pPr>
        <w:pStyle w:val="EndNoteBibliography"/>
        <w:spacing w:after="240"/>
      </w:pPr>
      <w:r w:rsidRPr="002E03B7">
        <w:t>309.</w:t>
      </w:r>
      <w:r w:rsidRPr="002E03B7">
        <w:tab/>
        <w:t>Jorm AF, Allen NB, O'Donnell CP, Parslow RA, Purcell R, Morgan AJ. Effectiveness of complementary and self-help treatments for depression in children and adolescents.</w:t>
      </w:r>
      <w:r w:rsidRPr="002E03B7">
        <w:rPr>
          <w:i/>
        </w:rPr>
        <w:t xml:space="preserve"> Medical Journal of Australia</w:t>
      </w:r>
      <w:r w:rsidRPr="002E03B7">
        <w:t xml:space="preserve">. 2006;185(7):368-72. </w:t>
      </w:r>
    </w:p>
    <w:p w14:paraId="71C1C5AB" w14:textId="77777777" w:rsidR="00981D48" w:rsidRPr="002E03B7" w:rsidRDefault="00981D48" w:rsidP="00981D48">
      <w:pPr>
        <w:pStyle w:val="EndNoteBibliography"/>
        <w:spacing w:after="240"/>
      </w:pPr>
      <w:r w:rsidRPr="002E03B7">
        <w:t>310.</w:t>
      </w:r>
      <w:r w:rsidRPr="002E03B7">
        <w:tab/>
        <w:t>Frazer CJ, Christensen H, Griffiths KM. Effectiveness of treatments for depression in older people.</w:t>
      </w:r>
      <w:r w:rsidRPr="002E03B7">
        <w:rPr>
          <w:i/>
        </w:rPr>
        <w:t xml:space="preserve"> Medical Journal of Australia</w:t>
      </w:r>
      <w:r w:rsidRPr="002E03B7">
        <w:t xml:space="preserve">. 2005;182(12):627-32. </w:t>
      </w:r>
      <w:r w:rsidRPr="00687A24">
        <w:t>https://doi.org/10.5694/j.1326-5377.2005.tb06849.x</w:t>
      </w:r>
    </w:p>
    <w:p w14:paraId="31C93239" w14:textId="77777777" w:rsidR="00981D48" w:rsidRPr="002E03B7" w:rsidRDefault="00981D48" w:rsidP="00981D48">
      <w:pPr>
        <w:pStyle w:val="EndNoteBibliography"/>
        <w:spacing w:after="240"/>
      </w:pPr>
      <w:r w:rsidRPr="002E03B7">
        <w:t>311.</w:t>
      </w:r>
      <w:r w:rsidRPr="002E03B7">
        <w:tab/>
        <w:t>Jorm AF, Christensen H, Griffiths KM, Rodgers B. Effectiveness of complementary and self-help treatments for depression.</w:t>
      </w:r>
      <w:r w:rsidRPr="002E03B7">
        <w:rPr>
          <w:i/>
        </w:rPr>
        <w:t xml:space="preserve"> Medical Journal of Australia</w:t>
      </w:r>
      <w:r w:rsidRPr="002E03B7">
        <w:t xml:space="preserve">. 2002;176 Supp(10):S84-96. </w:t>
      </w:r>
      <w:r w:rsidRPr="00687A24">
        <w:t>https://doi.org/10.5694/j.1326-5377.2002.tb04508.x</w:t>
      </w:r>
    </w:p>
    <w:p w14:paraId="0E988D5A" w14:textId="77777777" w:rsidR="00981D48" w:rsidRPr="002E03B7" w:rsidRDefault="00981D48" w:rsidP="00981D48">
      <w:pPr>
        <w:pStyle w:val="EndNoteBibliography"/>
        <w:spacing w:after="240"/>
      </w:pPr>
      <w:r w:rsidRPr="002E03B7">
        <w:t>312.</w:t>
      </w:r>
      <w:r w:rsidRPr="002E03B7">
        <w:tab/>
        <w:t>Gaster B, Holroyd J. St John's Wort for depression: a systematic review.</w:t>
      </w:r>
      <w:r w:rsidRPr="002E03B7">
        <w:rPr>
          <w:i/>
        </w:rPr>
        <w:t xml:space="preserve"> Archives of Internal Medicine</w:t>
      </w:r>
      <w:r w:rsidRPr="002E03B7">
        <w:t xml:space="preserve">. 2000;160(2):152-8. </w:t>
      </w:r>
      <w:r w:rsidRPr="00687A24">
        <w:t>https://doi.org/10.1001/archinte.160.2.152</w:t>
      </w:r>
    </w:p>
    <w:p w14:paraId="0D73649B" w14:textId="77777777" w:rsidR="00981D48" w:rsidRPr="002E03B7" w:rsidRDefault="00981D48" w:rsidP="00981D48">
      <w:pPr>
        <w:pStyle w:val="EndNoteBibliography"/>
        <w:spacing w:after="240"/>
      </w:pPr>
      <w:r w:rsidRPr="002E03B7">
        <w:lastRenderedPageBreak/>
        <w:t>313.</w:t>
      </w:r>
      <w:r w:rsidRPr="002E03B7">
        <w:tab/>
        <w:t>Stevinson C, Ernst E. Hypericum for depression. An update of the clinical evidence.</w:t>
      </w:r>
      <w:r w:rsidRPr="002E03B7">
        <w:rPr>
          <w:i/>
        </w:rPr>
        <w:t xml:space="preserve"> European Neuropsychopharmacology</w:t>
      </w:r>
      <w:r w:rsidRPr="002E03B7">
        <w:t xml:space="preserve">. 1999;9(6):501-5. </w:t>
      </w:r>
      <w:r w:rsidRPr="00687A24">
        <w:t>https://doi.org/10.1016/s0924-977x(99)00032-2</w:t>
      </w:r>
    </w:p>
    <w:p w14:paraId="1EE7368C" w14:textId="77777777" w:rsidR="00981D48" w:rsidRPr="002E03B7" w:rsidRDefault="00981D48" w:rsidP="00981D48">
      <w:pPr>
        <w:pStyle w:val="EndNoteBibliography"/>
        <w:spacing w:after="240"/>
      </w:pPr>
      <w:r w:rsidRPr="002E03B7">
        <w:t>314.</w:t>
      </w:r>
      <w:r w:rsidRPr="002E03B7">
        <w:tab/>
        <w:t>Volz HP. Controlled clinical trials of hypericum extracts in depressed patients - An overview.</w:t>
      </w:r>
      <w:r w:rsidRPr="002E03B7">
        <w:rPr>
          <w:i/>
        </w:rPr>
        <w:t xml:space="preserve"> Pharmacopsychiatry</w:t>
      </w:r>
      <w:r w:rsidRPr="002E03B7">
        <w:t xml:space="preserve">. 1997;30(SUPPL.):72-6. </w:t>
      </w:r>
      <w:r w:rsidRPr="00687A24">
        <w:t>https://doi.org/10.1055/s-2007-979522</w:t>
      </w:r>
    </w:p>
    <w:p w14:paraId="27246118" w14:textId="77777777" w:rsidR="00981D48" w:rsidRPr="002E03B7" w:rsidRDefault="00981D48" w:rsidP="00981D48">
      <w:pPr>
        <w:pStyle w:val="EndNoteBibliography"/>
        <w:spacing w:after="240"/>
      </w:pPr>
      <w:r w:rsidRPr="002E03B7">
        <w:t>315.</w:t>
      </w:r>
      <w:r w:rsidRPr="002E03B7">
        <w:tab/>
        <w:t>Ernst E. St. John's Wort, an anti-depressant? A systematic, criteria-based review.</w:t>
      </w:r>
      <w:r w:rsidRPr="002E03B7">
        <w:rPr>
          <w:i/>
        </w:rPr>
        <w:t xml:space="preserve"> Phytomedicine</w:t>
      </w:r>
      <w:r w:rsidRPr="002E03B7">
        <w:t xml:space="preserve">. 1995;2(1):67-71. </w:t>
      </w:r>
      <w:r w:rsidRPr="00687A24">
        <w:t>https://doi.org/10.1016/S0944-7113(11)80051-6</w:t>
      </w:r>
    </w:p>
    <w:p w14:paraId="39AD8D17" w14:textId="77777777" w:rsidR="00981D48" w:rsidRPr="002E03B7" w:rsidRDefault="00981D48" w:rsidP="00981D48">
      <w:pPr>
        <w:pStyle w:val="EndNoteBibliography"/>
        <w:spacing w:after="240"/>
      </w:pPr>
      <w:r w:rsidRPr="002E03B7">
        <w:t>316.</w:t>
      </w:r>
      <w:r w:rsidRPr="002E03B7">
        <w:tab/>
        <w:t>Jou HJ, Hsu IP, Ling PY, Huang HT, Lin CT, Wu SC. Extracts of St. John's wort for mild to moderate depression - A meta-analysis of randomized, double-blinded and placebo-controlled trials.</w:t>
      </w:r>
      <w:r w:rsidRPr="002E03B7">
        <w:rPr>
          <w:i/>
        </w:rPr>
        <w:t xml:space="preserve"> Nutritional Sciences Journal</w:t>
      </w:r>
      <w:r w:rsidRPr="002E03B7">
        <w:t xml:space="preserve">. 2005;30(4):166-73. </w:t>
      </w:r>
    </w:p>
    <w:p w14:paraId="520A8E1C" w14:textId="77777777" w:rsidR="00981D48" w:rsidRPr="002E03B7" w:rsidRDefault="00981D48" w:rsidP="00981D48">
      <w:pPr>
        <w:pStyle w:val="EndNoteBibliography"/>
        <w:spacing w:after="240"/>
      </w:pPr>
      <w:r w:rsidRPr="002E03B7">
        <w:t>317.</w:t>
      </w:r>
      <w:r w:rsidRPr="002E03B7">
        <w:tab/>
        <w:t>Roder C, Schaefer M, Leucht S. [Meta-analysis of effectiveness and tolerability of treatment of mild to moderate depression with St. John's Wort].</w:t>
      </w:r>
      <w:r w:rsidRPr="002E03B7">
        <w:rPr>
          <w:i/>
        </w:rPr>
        <w:t xml:space="preserve"> Fortschr Neurol Psychiatr</w:t>
      </w:r>
      <w:r w:rsidRPr="002E03B7">
        <w:t xml:space="preserve">. 2004;72(6):330-43. </w:t>
      </w:r>
      <w:r w:rsidRPr="00687A24">
        <w:t>https://doi.org/10.1055/s-2003-812513</w:t>
      </w:r>
    </w:p>
    <w:p w14:paraId="79FAB171" w14:textId="77777777" w:rsidR="00981D48" w:rsidRPr="002E03B7" w:rsidRDefault="00981D48" w:rsidP="00981D48">
      <w:pPr>
        <w:pStyle w:val="EndNoteBibliography"/>
        <w:spacing w:after="240"/>
      </w:pPr>
      <w:r w:rsidRPr="002E03B7">
        <w:t>318.</w:t>
      </w:r>
      <w:r w:rsidRPr="002E03B7">
        <w:tab/>
        <w:t>Werneke U, Horn O, Taylor DM. How Effective Is St. John’s Wort? The Evidence Revisited.</w:t>
      </w:r>
      <w:r w:rsidRPr="002E03B7">
        <w:rPr>
          <w:i/>
        </w:rPr>
        <w:t xml:space="preserve"> The Journal of Clinical Psychiatry</w:t>
      </w:r>
      <w:r w:rsidRPr="002E03B7">
        <w:t xml:space="preserve">. 2004;65(5):471-7. </w:t>
      </w:r>
      <w:r w:rsidRPr="00687A24">
        <w:t>https://doi.org/10.4088/JCP.v65n0504</w:t>
      </w:r>
    </w:p>
    <w:p w14:paraId="2176441F" w14:textId="77777777" w:rsidR="00981D48" w:rsidRPr="002E03B7" w:rsidRDefault="00981D48" w:rsidP="00981D48">
      <w:pPr>
        <w:pStyle w:val="EndNoteBibliography"/>
        <w:spacing w:after="240"/>
      </w:pPr>
      <w:r w:rsidRPr="002E03B7">
        <w:t>319.</w:t>
      </w:r>
      <w:r w:rsidRPr="002E03B7">
        <w:tab/>
        <w:t>Schulz V. [New therapeutic studies and meta-analysis. St. John's wort extract vs. synthetics].</w:t>
      </w:r>
      <w:r w:rsidRPr="002E03B7">
        <w:rPr>
          <w:i/>
        </w:rPr>
        <w:t xml:space="preserve"> Pharm Unserer Zeit</w:t>
      </w:r>
      <w:r w:rsidRPr="002E03B7">
        <w:t xml:space="preserve">. 2003;32(3):228-34; discussion 34-5. </w:t>
      </w:r>
      <w:r w:rsidRPr="00687A24">
        <w:t>https://doi.org/10.1002/pauz.200390069</w:t>
      </w:r>
    </w:p>
    <w:p w14:paraId="51202DB5" w14:textId="77777777" w:rsidR="00981D48" w:rsidRPr="002E03B7" w:rsidRDefault="00981D48" w:rsidP="00981D48">
      <w:pPr>
        <w:pStyle w:val="EndNoteBibliography"/>
        <w:spacing w:after="240"/>
      </w:pPr>
      <w:r w:rsidRPr="002E03B7">
        <w:t>320.</w:t>
      </w:r>
      <w:r w:rsidRPr="002E03B7">
        <w:tab/>
        <w:t>Laakmann G, Jahn G, Schule C. [Hypericum perforatum extract in treatment of mild to moderate depression. Clinical and pharmacological aspects].</w:t>
      </w:r>
      <w:r w:rsidRPr="002E03B7">
        <w:rPr>
          <w:i/>
        </w:rPr>
        <w:t xml:space="preserve"> Nervenarzt</w:t>
      </w:r>
      <w:r w:rsidRPr="002E03B7">
        <w:t xml:space="preserve">. 2002;73(7):600-12. </w:t>
      </w:r>
      <w:r w:rsidRPr="00687A24">
        <w:t>https://doi.org/10.1007/s00115-002-1300-9</w:t>
      </w:r>
    </w:p>
    <w:p w14:paraId="5A86476D" w14:textId="77777777" w:rsidR="00981D48" w:rsidRPr="002E03B7" w:rsidRDefault="00981D48" w:rsidP="00981D48">
      <w:pPr>
        <w:pStyle w:val="EndNoteBibliography"/>
        <w:spacing w:after="240"/>
      </w:pPr>
      <w:r w:rsidRPr="002E03B7">
        <w:t>321.</w:t>
      </w:r>
      <w:r w:rsidRPr="002E03B7">
        <w:tab/>
        <w:t>Laux P, Volz H-P. Antidepressive pharmacotherapy in mild to moderate depression - A comparison of extracts of St. John's wort and fluoxetine.</w:t>
      </w:r>
      <w:r w:rsidRPr="002E03B7">
        <w:rPr>
          <w:i/>
        </w:rPr>
        <w:t xml:space="preserve"> Psychopharmakotherapie</w:t>
      </w:r>
      <w:r w:rsidRPr="002E03B7">
        <w:t xml:space="preserve">. 1999;6(4):138-42. </w:t>
      </w:r>
    </w:p>
    <w:p w14:paraId="6C6F1628" w14:textId="77777777" w:rsidR="00981D48" w:rsidRPr="002E03B7" w:rsidRDefault="00981D48" w:rsidP="00981D48">
      <w:pPr>
        <w:pStyle w:val="EndNoteBibliography"/>
        <w:spacing w:after="240"/>
      </w:pPr>
      <w:r w:rsidRPr="002E03B7">
        <w:t>322.</w:t>
      </w:r>
      <w:r w:rsidRPr="002E03B7">
        <w:tab/>
        <w:t xml:space="preserve">Reynolds A, Appleton, S., Gill, T. and Adams, R. . Chronic Insomnia Disorder in Australia.  A Report to the Sleep Health Foundation. 2019. [Accessed: July 2019]. Available from: </w:t>
      </w:r>
      <w:r w:rsidRPr="00687A24">
        <w:t>https://www.sleephealthfoundation.org.au/pdfs/Special_Reports/SHF_Insomnia_Report_2019_Final_SHFlogo.pdf</w:t>
      </w:r>
      <w:r w:rsidRPr="002E03B7">
        <w:t xml:space="preserve"> </w:t>
      </w:r>
    </w:p>
    <w:p w14:paraId="7CB1FC81" w14:textId="77777777" w:rsidR="00981D48" w:rsidRPr="002E03B7" w:rsidRDefault="00981D48" w:rsidP="00981D48">
      <w:pPr>
        <w:pStyle w:val="EndNoteBibliography"/>
        <w:spacing w:after="240"/>
      </w:pPr>
      <w:r w:rsidRPr="002E03B7">
        <w:t>323.</w:t>
      </w:r>
      <w:r w:rsidRPr="002E03B7">
        <w:tab/>
        <w:t xml:space="preserve">Santos-Longhurst A. What Are the Different Types of Insomnia? 2019. [Accessed. Available from: </w:t>
      </w:r>
      <w:r w:rsidRPr="00687A24">
        <w:t>https://www.healthline.com/health/types-of-insomnia#types</w:t>
      </w:r>
      <w:r w:rsidRPr="002E03B7">
        <w:t>.</w:t>
      </w:r>
    </w:p>
    <w:p w14:paraId="5330EA5B" w14:textId="77777777" w:rsidR="00981D48" w:rsidRPr="002E03B7" w:rsidRDefault="00981D48" w:rsidP="00981D48">
      <w:pPr>
        <w:pStyle w:val="EndNoteBibliography"/>
        <w:spacing w:after="240"/>
      </w:pPr>
      <w:r w:rsidRPr="002E03B7">
        <w:t>324.</w:t>
      </w:r>
      <w:r w:rsidRPr="002E03B7">
        <w:tab/>
        <w:t xml:space="preserve">Grima N, Bei B, Mansfield D. Insomnia theory and assessment. Australian Journal for General Practitioners [Internet]. 2019. [Accessed: 03/19]; 48:[193-7 pp.]. Available from: </w:t>
      </w:r>
      <w:r w:rsidRPr="00687A24">
        <w:t>https://www1.racgp.org.au/ajgp/2019/april/insomnia-theory-and-assessment</w:t>
      </w:r>
      <w:r w:rsidRPr="002E03B7">
        <w:t>.</w:t>
      </w:r>
    </w:p>
    <w:p w14:paraId="169B8AE4" w14:textId="77777777" w:rsidR="00981D48" w:rsidRPr="002E03B7" w:rsidRDefault="00981D48" w:rsidP="00981D48">
      <w:pPr>
        <w:pStyle w:val="EndNoteBibliography"/>
        <w:spacing w:after="240"/>
      </w:pPr>
      <w:r w:rsidRPr="002E03B7">
        <w:t>325.</w:t>
      </w:r>
      <w:r w:rsidRPr="002E03B7">
        <w:tab/>
        <w:t xml:space="preserve">Grima N, Bei B, Mansfield D. Insomnia management. Australian Journal for General Practitioners [Internet]. 2019. [Accessed: 03/20]; 48:[198-202 pp.]. Available from: </w:t>
      </w:r>
      <w:r w:rsidRPr="00687A24">
        <w:t>https://www1.racgp.org.au/ajgp/2019/april/insomnia-management</w:t>
      </w:r>
      <w:r w:rsidRPr="002E03B7">
        <w:t>.</w:t>
      </w:r>
    </w:p>
    <w:p w14:paraId="682BFA88" w14:textId="77777777" w:rsidR="00981D48" w:rsidRPr="00FD7468" w:rsidRDefault="00981D48" w:rsidP="00981D48">
      <w:pPr>
        <w:pStyle w:val="EndNoteBibliography"/>
        <w:spacing w:after="240"/>
      </w:pPr>
      <w:r w:rsidRPr="002E03B7">
        <w:t>326.</w:t>
      </w:r>
      <w:r w:rsidRPr="002E03B7">
        <w:tab/>
        <w:t>Sys J, Van Cleynenbreugel S, Deschodt M, Van der Linden L, Tournoy J. Efficacy and safety of non-benzodiazepine and non-Z-drug hypnotic medication for insomnia in older people: a systematic literature review.</w:t>
      </w:r>
      <w:r w:rsidRPr="002E03B7">
        <w:rPr>
          <w:i/>
        </w:rPr>
        <w:t xml:space="preserve"> </w:t>
      </w:r>
      <w:r w:rsidRPr="00FD7468">
        <w:rPr>
          <w:i/>
        </w:rPr>
        <w:t>Eur J Clin Pharmacol</w:t>
      </w:r>
      <w:r w:rsidRPr="00FD7468">
        <w:t>. 2020;76(3):363-81. https://doi.org/10.1007/s00228-019-02812-z</w:t>
      </w:r>
    </w:p>
    <w:p w14:paraId="7A372BF6" w14:textId="77777777" w:rsidR="00981D48" w:rsidRPr="002E03B7" w:rsidRDefault="00981D48" w:rsidP="00981D48">
      <w:pPr>
        <w:pStyle w:val="EndNoteBibliography"/>
        <w:spacing w:after="240"/>
      </w:pPr>
      <w:r w:rsidRPr="00FD7468">
        <w:t>327.</w:t>
      </w:r>
      <w:r w:rsidRPr="00FD7468">
        <w:tab/>
        <w:t xml:space="preserve">Feizi F, Namazi N, Rahimi R, Ayati MH. </w:t>
      </w:r>
      <w:r w:rsidRPr="002E03B7">
        <w:t>Medicinal Plants for Management of Insomnia: A Systematic Review of Animal and Human Studies.</w:t>
      </w:r>
      <w:r w:rsidRPr="002E03B7">
        <w:rPr>
          <w:i/>
        </w:rPr>
        <w:t xml:space="preserve"> Galen Med J</w:t>
      </w:r>
      <w:r w:rsidRPr="002E03B7">
        <w:t xml:space="preserve">. 2019;8:e1085. </w:t>
      </w:r>
      <w:r w:rsidRPr="00687A24">
        <w:t>https://doi.org/10.31661/gmj.v8i0.1085</w:t>
      </w:r>
    </w:p>
    <w:p w14:paraId="319E8689" w14:textId="77777777" w:rsidR="00981D48" w:rsidRPr="002E03B7" w:rsidRDefault="00981D48" w:rsidP="00981D48">
      <w:pPr>
        <w:pStyle w:val="EndNoteBibliography"/>
        <w:spacing w:after="240"/>
      </w:pPr>
      <w:r w:rsidRPr="002E03B7">
        <w:t>328.</w:t>
      </w:r>
      <w:r w:rsidRPr="002E03B7">
        <w:tab/>
        <w:t>Leach MJ, Page AT. Herbal medicine for insomnia: A systematic review and meta-analysis.</w:t>
      </w:r>
      <w:r w:rsidRPr="002E03B7">
        <w:rPr>
          <w:i/>
        </w:rPr>
        <w:t xml:space="preserve"> Sleep Med Rev</w:t>
      </w:r>
      <w:r w:rsidRPr="002E03B7">
        <w:t xml:space="preserve">. 2015;24:1-12. </w:t>
      </w:r>
      <w:r w:rsidRPr="00687A24">
        <w:t>https://doi.org/10.1016/j.smrv.2014.12.003</w:t>
      </w:r>
    </w:p>
    <w:p w14:paraId="299C0D83" w14:textId="77777777" w:rsidR="00981D48" w:rsidRPr="002E03B7" w:rsidRDefault="00981D48" w:rsidP="00981D48">
      <w:pPr>
        <w:pStyle w:val="EndNoteBibliography"/>
        <w:spacing w:after="240"/>
      </w:pPr>
      <w:r w:rsidRPr="002E03B7">
        <w:t>329.</w:t>
      </w:r>
      <w:r w:rsidRPr="002E03B7">
        <w:tab/>
        <w:t>Taslaman M. The efficacy and safety of herbal medicine for insomnia in adults: An overview of recent research.</w:t>
      </w:r>
      <w:r w:rsidRPr="002E03B7">
        <w:rPr>
          <w:i/>
        </w:rPr>
        <w:t xml:space="preserve"> Australian Journal of Herbal Medicine</w:t>
      </w:r>
      <w:r w:rsidRPr="002E03B7">
        <w:t xml:space="preserve">. 2014;26(3):86-93. </w:t>
      </w:r>
    </w:p>
    <w:p w14:paraId="62BF28F7" w14:textId="77777777" w:rsidR="00981D48" w:rsidRPr="002E03B7" w:rsidRDefault="00981D48" w:rsidP="00981D48">
      <w:pPr>
        <w:pStyle w:val="EndNoteBibliography"/>
        <w:spacing w:after="240"/>
      </w:pPr>
      <w:r w:rsidRPr="002E03B7">
        <w:t>330.</w:t>
      </w:r>
      <w:r w:rsidRPr="002E03B7">
        <w:tab/>
        <w:t>Sarris J, Byrne GJ. A systematic review of insomnia and complementary medicine.</w:t>
      </w:r>
      <w:r w:rsidRPr="002E03B7">
        <w:rPr>
          <w:i/>
        </w:rPr>
        <w:t xml:space="preserve"> Sleep Med Rev</w:t>
      </w:r>
      <w:r w:rsidRPr="002E03B7">
        <w:t xml:space="preserve">. 2011;15(2):99-106. </w:t>
      </w:r>
      <w:r w:rsidRPr="00687A24">
        <w:t>https://doi.org/10.1016/j.smrv.2010.04.001</w:t>
      </w:r>
    </w:p>
    <w:p w14:paraId="5A93656B" w14:textId="77777777" w:rsidR="00981D48" w:rsidRPr="002E03B7" w:rsidRDefault="00981D48" w:rsidP="00981D48">
      <w:pPr>
        <w:pStyle w:val="EndNoteBibliography"/>
        <w:spacing w:after="240"/>
      </w:pPr>
      <w:r w:rsidRPr="002E03B7">
        <w:lastRenderedPageBreak/>
        <w:t>331.</w:t>
      </w:r>
      <w:r w:rsidRPr="002E03B7">
        <w:tab/>
        <w:t>Fernandez-San-Martin MI, Masa-Font R, Palacios-Soler L, Sancho-Gomez P, Calbo-Caldentey C, Flores-Mateo G. Effectiveness of Valerian on insomnia: a meta-analysis of randomized placebo-controlled trials.</w:t>
      </w:r>
      <w:r w:rsidRPr="002E03B7">
        <w:rPr>
          <w:i/>
        </w:rPr>
        <w:t xml:space="preserve"> Sleep Med</w:t>
      </w:r>
      <w:r w:rsidRPr="002E03B7">
        <w:t xml:space="preserve">. 2010;11(6):505-11. </w:t>
      </w:r>
      <w:r w:rsidRPr="00687A24">
        <w:t>https://doi.org/10.1016/j.sleep.2009.12.009</w:t>
      </w:r>
    </w:p>
    <w:p w14:paraId="63A6A3F8" w14:textId="77777777" w:rsidR="00981D48" w:rsidRPr="002E03B7" w:rsidRDefault="00981D48" w:rsidP="00981D48">
      <w:pPr>
        <w:pStyle w:val="EndNoteBibliography"/>
        <w:spacing w:after="240"/>
      </w:pPr>
      <w:r w:rsidRPr="002E03B7">
        <w:t>332.</w:t>
      </w:r>
      <w:r w:rsidRPr="002E03B7">
        <w:tab/>
        <w:t>Taibi DM, Landis CA, Petry H, Vitiello MV. A systematic review of valerian as a sleep aid: safe but not effective.</w:t>
      </w:r>
      <w:r w:rsidRPr="002E03B7">
        <w:rPr>
          <w:i/>
        </w:rPr>
        <w:t xml:space="preserve"> Sleep Med Rev</w:t>
      </w:r>
      <w:r w:rsidRPr="002E03B7">
        <w:t xml:space="preserve">. 2007;11(3):209-30. </w:t>
      </w:r>
      <w:r w:rsidRPr="00687A24">
        <w:t>https://doi.org/10.1016/j.smrv.2007.03.002</w:t>
      </w:r>
    </w:p>
    <w:p w14:paraId="0AED42BB" w14:textId="77777777" w:rsidR="00981D48" w:rsidRPr="002E03B7" w:rsidRDefault="00981D48" w:rsidP="00981D48">
      <w:pPr>
        <w:pStyle w:val="EndNoteBibliography"/>
        <w:spacing w:after="240"/>
      </w:pPr>
      <w:r w:rsidRPr="002E03B7">
        <w:t>333.</w:t>
      </w:r>
      <w:r w:rsidRPr="002E03B7">
        <w:tab/>
        <w:t>Stevinson C, Ernst E. Valerian for insomnia: a systematic review of randomized clinical trials.</w:t>
      </w:r>
      <w:r w:rsidRPr="002E03B7">
        <w:rPr>
          <w:i/>
        </w:rPr>
        <w:t xml:space="preserve"> Sleep Med</w:t>
      </w:r>
      <w:r w:rsidRPr="002E03B7">
        <w:t xml:space="preserve">. 2000;1(2):91-9. </w:t>
      </w:r>
      <w:r w:rsidRPr="00687A24">
        <w:t>https://doi.org/10.1016/s1389-9457(99)00015-5</w:t>
      </w:r>
    </w:p>
    <w:p w14:paraId="4B25A70C" w14:textId="77777777" w:rsidR="00981D48" w:rsidRPr="002E03B7" w:rsidRDefault="00981D48" w:rsidP="00981D48">
      <w:pPr>
        <w:pStyle w:val="EndNoteBibliography"/>
        <w:spacing w:after="240"/>
      </w:pPr>
      <w:r w:rsidRPr="002E03B7">
        <w:t>334.</w:t>
      </w:r>
      <w:r w:rsidRPr="002E03B7">
        <w:tab/>
        <w:t>Bostanova Z, Riemann D, Feige B, Baglioni C, Hertenstein E, Rucker G. Abstracts of the 24th Congress of the European Sleep Research Society, 25-28 September 2018, Basel, Switzerland.</w:t>
      </w:r>
      <w:r w:rsidRPr="002E03B7">
        <w:rPr>
          <w:i/>
        </w:rPr>
        <w:t xml:space="preserve"> J Sleep Res</w:t>
      </w:r>
      <w:r w:rsidRPr="002E03B7">
        <w:t xml:space="preserve">. 2018;27 Suppl 1(Supplement 1):e12751. </w:t>
      </w:r>
      <w:r w:rsidRPr="00687A24">
        <w:t>https://doi.org/10.1111/jsr.12751</w:t>
      </w:r>
    </w:p>
    <w:p w14:paraId="7E864A27" w14:textId="77777777" w:rsidR="00981D48" w:rsidRPr="002E03B7" w:rsidRDefault="00981D48" w:rsidP="00981D48">
      <w:pPr>
        <w:pStyle w:val="EndNoteBibliography"/>
        <w:spacing w:after="240"/>
      </w:pPr>
      <w:r w:rsidRPr="002E03B7">
        <w:t>335.</w:t>
      </w:r>
      <w:r w:rsidRPr="002E03B7">
        <w:tab/>
        <w:t>Julian LJ. Measures of anxiety: State-Trait Anxiety Inventory (STAI), Beck Anxiety Inventory (BAI), and Hospital Anxiety and Depression Scale-Anxiety (HADS-A).</w:t>
      </w:r>
      <w:r w:rsidRPr="002E03B7">
        <w:rPr>
          <w:i/>
        </w:rPr>
        <w:t xml:space="preserve"> Arthritis Care Res (Hoboken)</w:t>
      </w:r>
      <w:r w:rsidRPr="002E03B7">
        <w:t xml:space="preserve">. 2011;63 Suppl 11(0 11):S467-72. </w:t>
      </w:r>
      <w:r w:rsidRPr="00687A24">
        <w:t>https://doi.org/10.1002/acr.20561</w:t>
      </w:r>
    </w:p>
    <w:p w14:paraId="00D7AF5C" w14:textId="77777777" w:rsidR="00981D48" w:rsidRPr="002E03B7" w:rsidRDefault="00981D48" w:rsidP="00981D48">
      <w:pPr>
        <w:pStyle w:val="EndNoteBibliography"/>
        <w:spacing w:after="240"/>
      </w:pPr>
      <w:r w:rsidRPr="002E03B7">
        <w:t>336.</w:t>
      </w:r>
      <w:r w:rsidRPr="002E03B7">
        <w:tab/>
        <w:t xml:space="preserve">Management of type 2 diabetes: A handbook for general practice. East Melbourne, Vic: The Royal Australian College of General Practitioners; 2020 [cited 2020]. Available from: </w:t>
      </w:r>
      <w:r w:rsidRPr="00687A24">
        <w:t>https://www.racgp.org.au/getattachment/41fee8dc-7f97-4f87-9d90-b7af337af778/Management-of-type-2-diabetes-A-handbook-for-general-practice.aspx</w:t>
      </w:r>
      <w:r w:rsidRPr="002E03B7">
        <w:t>.</w:t>
      </w:r>
    </w:p>
    <w:p w14:paraId="6D6F1331" w14:textId="77777777" w:rsidR="00981D48" w:rsidRPr="002E03B7" w:rsidRDefault="00981D48" w:rsidP="00981D48">
      <w:pPr>
        <w:pStyle w:val="EndNoteBibliography"/>
        <w:spacing w:after="240"/>
      </w:pPr>
      <w:r w:rsidRPr="002E03B7">
        <w:t>337.</w:t>
      </w:r>
      <w:r w:rsidRPr="002E03B7">
        <w:tab/>
        <w:t>Rao SS, Disraeli P, McGregor T. Impaired glucose tolerance and impaired fasting glucose.</w:t>
      </w:r>
      <w:r w:rsidRPr="002E03B7">
        <w:rPr>
          <w:i/>
        </w:rPr>
        <w:t xml:space="preserve"> Am Fam Physician</w:t>
      </w:r>
      <w:r w:rsidRPr="002E03B7">
        <w:t xml:space="preserve">. 2004;69(8):1961-8. </w:t>
      </w:r>
    </w:p>
    <w:p w14:paraId="59403689" w14:textId="77777777" w:rsidR="00981D48" w:rsidRPr="00FD7468" w:rsidRDefault="00981D48" w:rsidP="00981D48">
      <w:pPr>
        <w:pStyle w:val="EndNoteBibliography"/>
        <w:spacing w:after="240"/>
      </w:pPr>
      <w:r w:rsidRPr="002E03B7">
        <w:t>338.</w:t>
      </w:r>
      <w:r w:rsidRPr="002E03B7">
        <w:tab/>
        <w:t>Edelstein SL, Knowler WC, Bain RP, Andres R, Barrett-Connor EL, Dowse GK, et al. Predictors of progression from impaired glucose tolerance to NIDDM: an analysis of six prospective studies.</w:t>
      </w:r>
      <w:r w:rsidRPr="002E03B7">
        <w:rPr>
          <w:i/>
        </w:rPr>
        <w:t xml:space="preserve"> </w:t>
      </w:r>
      <w:r w:rsidRPr="00FD7468">
        <w:rPr>
          <w:i/>
        </w:rPr>
        <w:t>Diabetes</w:t>
      </w:r>
      <w:r w:rsidRPr="00FD7468">
        <w:t>. 1997;46(4):701-10. https://doi.org/10.2337/diab.46.4.701</w:t>
      </w:r>
    </w:p>
    <w:p w14:paraId="0F791531" w14:textId="77777777" w:rsidR="00981D48" w:rsidRPr="002E03B7" w:rsidRDefault="00981D48" w:rsidP="00981D48">
      <w:pPr>
        <w:pStyle w:val="EndNoteBibliography"/>
        <w:spacing w:after="240"/>
      </w:pPr>
      <w:r w:rsidRPr="00FD7468">
        <w:t>339.</w:t>
      </w:r>
      <w:r w:rsidRPr="00FD7468">
        <w:tab/>
        <w:t xml:space="preserve">Dunstan DW, Zimmet PZ, Welborn TA, De Courten MP, Cameron AJ, Sicree RA, et al. </w:t>
      </w:r>
      <w:r w:rsidRPr="002E03B7">
        <w:t>The rising prevalence of diabetes and impaired glucose tolerance: the Australian Diabetes, Obesity and Lifestyle Study.</w:t>
      </w:r>
      <w:r w:rsidRPr="002E03B7">
        <w:rPr>
          <w:i/>
        </w:rPr>
        <w:t xml:space="preserve"> Diabetes Care</w:t>
      </w:r>
      <w:r w:rsidRPr="002E03B7">
        <w:t xml:space="preserve">. 2002;25(5):829-34. </w:t>
      </w:r>
      <w:r w:rsidRPr="00687A24">
        <w:t>https://doi.org/10.2337/diacare.25.5.829</w:t>
      </w:r>
    </w:p>
    <w:p w14:paraId="332EB019" w14:textId="77777777" w:rsidR="00981D48" w:rsidRPr="002E03B7" w:rsidRDefault="00981D48" w:rsidP="00981D48">
      <w:pPr>
        <w:pStyle w:val="EndNoteBibliography"/>
        <w:spacing w:after="240"/>
      </w:pPr>
      <w:r w:rsidRPr="002E03B7">
        <w:t>340.</w:t>
      </w:r>
      <w:r w:rsidRPr="002E03B7">
        <w:tab/>
        <w:t>Ligthart S, van Herpt TT, Leening MJ, Kavousi M, Hofman A, Stricker BH, et al. Lifetime risk of developing impaired glucose metabolism and eventual progression from prediabetes to type 2 diabetes: a prospective cohort study.</w:t>
      </w:r>
      <w:r w:rsidRPr="002E03B7">
        <w:rPr>
          <w:i/>
        </w:rPr>
        <w:t xml:space="preserve"> Lancet Diabetes Endocrinol</w:t>
      </w:r>
      <w:r w:rsidRPr="002E03B7">
        <w:t xml:space="preserve">. 2016;4(1):44-51. </w:t>
      </w:r>
      <w:r w:rsidRPr="00687A24">
        <w:t>https://doi.org/10.1016/s2213-8587(15)00362-9</w:t>
      </w:r>
    </w:p>
    <w:p w14:paraId="21268ADF" w14:textId="77777777" w:rsidR="00981D48" w:rsidRPr="002E03B7" w:rsidRDefault="00981D48" w:rsidP="00981D48">
      <w:pPr>
        <w:pStyle w:val="EndNoteBibliography"/>
        <w:spacing w:after="240"/>
      </w:pPr>
      <w:r w:rsidRPr="002E03B7">
        <w:t>341.</w:t>
      </w:r>
      <w:r w:rsidRPr="002E03B7">
        <w:tab/>
        <w:t>Tabák AG, Herder C, Rathmann W, Brunner EJ, Kivimäki M. Prediabetes: a high-risk state for diabetes development.</w:t>
      </w:r>
      <w:r w:rsidRPr="002E03B7">
        <w:rPr>
          <w:i/>
        </w:rPr>
        <w:t xml:space="preserve"> Lancet</w:t>
      </w:r>
      <w:r w:rsidRPr="002E03B7">
        <w:t xml:space="preserve">. 2012;379(9833):2279-90. </w:t>
      </w:r>
      <w:r w:rsidRPr="00687A24">
        <w:t>https://doi.org/10.1016/s0140-6736(12)60283-9</w:t>
      </w:r>
    </w:p>
    <w:p w14:paraId="5EAA540B" w14:textId="77777777" w:rsidR="00981D48" w:rsidRPr="002E03B7" w:rsidRDefault="00981D48" w:rsidP="00981D48">
      <w:pPr>
        <w:pStyle w:val="EndNoteBibliography"/>
        <w:spacing w:after="240"/>
      </w:pPr>
      <w:r w:rsidRPr="002E03B7">
        <w:t>342.</w:t>
      </w:r>
      <w:r w:rsidRPr="002E03B7">
        <w:tab/>
        <w:t xml:space="preserve">Boyko EJ, Magliano DJ, Karuranga S, Piemonte L, Riley P, Saeedi P, et al., (editors). IDF Diabetes Atlas 10th edition: International Diabetes Federation; 2021 [cited 2021]. Available from: </w:t>
      </w:r>
      <w:r w:rsidRPr="00687A24">
        <w:t>https://diabetesatlas.org/</w:t>
      </w:r>
      <w:r w:rsidRPr="002E03B7">
        <w:t>.</w:t>
      </w:r>
    </w:p>
    <w:p w14:paraId="47670B54" w14:textId="77777777" w:rsidR="00981D48" w:rsidRPr="002E03B7" w:rsidRDefault="00981D48" w:rsidP="00981D48">
      <w:pPr>
        <w:pStyle w:val="EndNoteBibliography"/>
        <w:spacing w:after="240"/>
      </w:pPr>
      <w:r w:rsidRPr="002E03B7">
        <w:t>343.</w:t>
      </w:r>
      <w:r w:rsidRPr="002E03B7">
        <w:tab/>
        <w:t>Tijs L, Hunter J, Molodysky E. Annual trends in diabetes screening and management in Australia: A secondary analysis of Medicare Benefits Schedule data.</w:t>
      </w:r>
      <w:r w:rsidRPr="002E03B7">
        <w:rPr>
          <w:i/>
        </w:rPr>
        <w:t xml:space="preserve"> Aust J Gen Pract</w:t>
      </w:r>
      <w:r w:rsidRPr="002E03B7">
        <w:t xml:space="preserve">. 2021;50(10):766-72. </w:t>
      </w:r>
      <w:r w:rsidRPr="00687A24">
        <w:t>https://doi.org/10.31128/AJGP-11-20-5718</w:t>
      </w:r>
    </w:p>
    <w:p w14:paraId="572A6D7B" w14:textId="77777777" w:rsidR="00981D48" w:rsidRPr="002E03B7" w:rsidRDefault="00981D48" w:rsidP="00981D48">
      <w:pPr>
        <w:pStyle w:val="EndNoteBibliography"/>
        <w:spacing w:after="240"/>
      </w:pPr>
      <w:r w:rsidRPr="002E03B7">
        <w:t>344.</w:t>
      </w:r>
      <w:r w:rsidRPr="002E03B7">
        <w:tab/>
        <w:t>Petersmann A, Muller-Wieland D, Muller UA, Landgraf R, Nauck M, Freckmann G, et al. Definition, Classification and Diagnosis of Diabetes Mellitus.</w:t>
      </w:r>
      <w:r w:rsidRPr="002E03B7">
        <w:rPr>
          <w:i/>
        </w:rPr>
        <w:t xml:space="preserve"> Exp Clin Endocrinol Diabetes</w:t>
      </w:r>
      <w:r w:rsidRPr="002E03B7">
        <w:t xml:space="preserve">. 2019;127(S 01):S1-S7. </w:t>
      </w:r>
      <w:r w:rsidRPr="00687A24">
        <w:t>https://doi.org/10.1055/a-1018-9078</w:t>
      </w:r>
    </w:p>
    <w:p w14:paraId="11B6EAF7" w14:textId="77777777" w:rsidR="00981D48" w:rsidRPr="002E03B7" w:rsidRDefault="00981D48" w:rsidP="00981D48">
      <w:pPr>
        <w:pStyle w:val="EndNoteBibliography"/>
        <w:spacing w:after="240"/>
      </w:pPr>
      <w:r w:rsidRPr="002E03B7">
        <w:t>345.</w:t>
      </w:r>
      <w:r w:rsidRPr="002E03B7">
        <w:tab/>
        <w:t>Mayer-Davis EJ, Kahkoska AR, Jefferies C, Dabelea D, Balde N, Gong CX, et al. ISPAD Clinical Practice Consensus Guidelines 2018: Definition, epidemiology, and classification of diabetes in children and adolescents.</w:t>
      </w:r>
      <w:r w:rsidRPr="002E03B7">
        <w:rPr>
          <w:i/>
        </w:rPr>
        <w:t xml:space="preserve"> Pediatr Diabetes</w:t>
      </w:r>
      <w:r w:rsidRPr="002E03B7">
        <w:t xml:space="preserve">. 2018;19 Suppl 27(Suppl 27):7-19. </w:t>
      </w:r>
      <w:r w:rsidRPr="00687A24">
        <w:t>https://doi.org/10.1111/pedi.12773</w:t>
      </w:r>
    </w:p>
    <w:p w14:paraId="3160D30F" w14:textId="77777777" w:rsidR="00981D48" w:rsidRPr="002E03B7" w:rsidRDefault="00981D48" w:rsidP="00981D48">
      <w:pPr>
        <w:pStyle w:val="EndNoteBibliography"/>
        <w:spacing w:after="240"/>
      </w:pPr>
      <w:r w:rsidRPr="002E03B7">
        <w:t>346.</w:t>
      </w:r>
      <w:r w:rsidRPr="002E03B7">
        <w:tab/>
        <w:t>American Diabetes A. 2. Classification and Diagnosis of Diabetes: Standards of Medical Care in Diabetes-2018.</w:t>
      </w:r>
      <w:r w:rsidRPr="002E03B7">
        <w:rPr>
          <w:i/>
        </w:rPr>
        <w:t xml:space="preserve"> Diabetes Care</w:t>
      </w:r>
      <w:r w:rsidRPr="002E03B7">
        <w:t xml:space="preserve">. 2018;41(Suppl 1):S13-S27. </w:t>
      </w:r>
      <w:r w:rsidRPr="00687A24">
        <w:t>https://doi.org/10.2337/dc18-S002</w:t>
      </w:r>
    </w:p>
    <w:p w14:paraId="6A8DAB4E" w14:textId="77777777" w:rsidR="00981D48" w:rsidRPr="002E03B7" w:rsidRDefault="00981D48" w:rsidP="00981D48">
      <w:pPr>
        <w:pStyle w:val="EndNoteBibliography"/>
        <w:spacing w:after="240"/>
      </w:pPr>
      <w:r w:rsidRPr="002E03B7">
        <w:lastRenderedPageBreak/>
        <w:t>347.</w:t>
      </w:r>
      <w:r w:rsidRPr="002E03B7">
        <w:tab/>
        <w:t>Mobasseri M, Shirmohammadi M, Amiri T, Vahed N, Hosseini Fard H, Ghojazadeh M. Prevalence and incidence of type 1 diabetes in the world: a systematic review and meta-analysis.</w:t>
      </w:r>
      <w:r w:rsidRPr="002E03B7">
        <w:rPr>
          <w:i/>
        </w:rPr>
        <w:t xml:space="preserve"> Health Promot Perspect</w:t>
      </w:r>
      <w:r w:rsidRPr="002E03B7">
        <w:t xml:space="preserve">. 2020;10(2):98-115. </w:t>
      </w:r>
      <w:r w:rsidRPr="00687A24">
        <w:t>https://doi.org/10.34172/hpp.2020.18</w:t>
      </w:r>
    </w:p>
    <w:p w14:paraId="57F1CCC4" w14:textId="77777777" w:rsidR="00981D48" w:rsidRPr="002E03B7" w:rsidRDefault="00981D48" w:rsidP="00981D48">
      <w:pPr>
        <w:pStyle w:val="EndNoteBibliography"/>
        <w:spacing w:after="240"/>
      </w:pPr>
      <w:r w:rsidRPr="002E03B7">
        <w:t>348.</w:t>
      </w:r>
      <w:r w:rsidRPr="002E03B7">
        <w:tab/>
        <w:t>Herold KC, Bundy BN, Long SA, Bluestone JA, DiMeglio LA, Dufort MJ, et al. An Anti-CD3 Antibody, Teplizumab, in Relatives at Risk for Type 1 Diabetes.</w:t>
      </w:r>
      <w:r w:rsidRPr="002E03B7">
        <w:rPr>
          <w:i/>
        </w:rPr>
        <w:t xml:space="preserve"> N Engl J Med</w:t>
      </w:r>
      <w:r w:rsidRPr="002E03B7">
        <w:t xml:space="preserve">. 2019;381(7):603-13. </w:t>
      </w:r>
      <w:r w:rsidRPr="00687A24">
        <w:t>https://doi.org/10.1056/NEJMoa1902226</w:t>
      </w:r>
    </w:p>
    <w:p w14:paraId="72495796" w14:textId="77777777" w:rsidR="00981D48" w:rsidRPr="002E03B7" w:rsidRDefault="00981D48" w:rsidP="00981D48">
      <w:pPr>
        <w:pStyle w:val="EndNoteBibliography"/>
        <w:spacing w:after="240"/>
      </w:pPr>
      <w:r w:rsidRPr="002E03B7">
        <w:t>349.</w:t>
      </w:r>
      <w:r w:rsidRPr="002E03B7">
        <w:tab/>
        <w:t xml:space="preserve">World Health Organization. Diabetes 2020 [Available from: </w:t>
      </w:r>
      <w:r w:rsidRPr="00687A24">
        <w:t>https://www.who.int/health-topics/diabetes#tab=tab_1</w:t>
      </w:r>
      <w:r w:rsidRPr="002E03B7">
        <w:t>.</w:t>
      </w:r>
    </w:p>
    <w:p w14:paraId="02B21446" w14:textId="77777777" w:rsidR="00981D48" w:rsidRPr="002E03B7" w:rsidRDefault="00981D48" w:rsidP="00981D48">
      <w:pPr>
        <w:pStyle w:val="EndNoteBibliography"/>
        <w:spacing w:after="240"/>
      </w:pPr>
      <w:r w:rsidRPr="002E03B7">
        <w:t>350.</w:t>
      </w:r>
      <w:r w:rsidRPr="002E03B7">
        <w:tab/>
        <w:t xml:space="preserve">Centers for Disease Control and Prevention. Type 1 Diabetes 2020 [Available from: </w:t>
      </w:r>
      <w:r w:rsidRPr="00687A24">
        <w:t>https://www.cdc.gov/diabetes/basics/type1.html</w:t>
      </w:r>
      <w:r w:rsidRPr="002E03B7">
        <w:t>.</w:t>
      </w:r>
    </w:p>
    <w:p w14:paraId="04C081CC" w14:textId="77777777" w:rsidR="00981D48" w:rsidRPr="002E03B7" w:rsidRDefault="00981D48" w:rsidP="00981D48">
      <w:pPr>
        <w:pStyle w:val="EndNoteBibliography"/>
        <w:spacing w:after="240"/>
      </w:pPr>
      <w:r w:rsidRPr="002E03B7">
        <w:t>351.</w:t>
      </w:r>
      <w:r w:rsidRPr="002E03B7">
        <w:tab/>
        <w:t xml:space="preserve">Diabetes Australia. Type 1 Diabetes 2020 [Available from: </w:t>
      </w:r>
      <w:r w:rsidRPr="00687A24">
        <w:t>https://www.diabetesaustralia.com.au/about-diabetes/type-1-diabetes/</w:t>
      </w:r>
      <w:r w:rsidRPr="002E03B7">
        <w:t>.</w:t>
      </w:r>
    </w:p>
    <w:p w14:paraId="684023B6" w14:textId="77777777" w:rsidR="00981D48" w:rsidRPr="002E03B7" w:rsidRDefault="00981D48" w:rsidP="00981D48">
      <w:pPr>
        <w:pStyle w:val="EndNoteBibliography"/>
        <w:spacing w:after="240"/>
      </w:pPr>
      <w:r w:rsidRPr="002E03B7">
        <w:t>352.</w:t>
      </w:r>
      <w:r w:rsidRPr="002E03B7">
        <w:tab/>
        <w:t xml:space="preserve">Diabetes Australia. Type 2 Diabetes 2020 [Available from: </w:t>
      </w:r>
      <w:r w:rsidRPr="00687A24">
        <w:t>https://www.diabetesaustralia.com.au/about-diabetes/type-2-diabetes/</w:t>
      </w:r>
      <w:r w:rsidRPr="002E03B7">
        <w:t>.</w:t>
      </w:r>
    </w:p>
    <w:p w14:paraId="7FA6DB37" w14:textId="77777777" w:rsidR="00981D48" w:rsidRPr="002E03B7" w:rsidRDefault="00981D48" w:rsidP="00981D48">
      <w:pPr>
        <w:pStyle w:val="EndNoteBibliography"/>
        <w:spacing w:after="240"/>
      </w:pPr>
      <w:r w:rsidRPr="002E03B7">
        <w:t>353.</w:t>
      </w:r>
      <w:r w:rsidRPr="002E03B7">
        <w:tab/>
        <w:t>Donovan P, David McIntyre H. Drugs for gestational diabetes.</w:t>
      </w:r>
      <w:r w:rsidRPr="002E03B7">
        <w:rPr>
          <w:i/>
        </w:rPr>
        <w:t xml:space="preserve"> Australian Prescriber</w:t>
      </w:r>
      <w:r w:rsidRPr="002E03B7">
        <w:t xml:space="preserve">. 2010;33(5):141-4. </w:t>
      </w:r>
    </w:p>
    <w:p w14:paraId="3F34C34B" w14:textId="77777777" w:rsidR="00981D48" w:rsidRPr="002E03B7" w:rsidRDefault="00981D48" w:rsidP="00981D48">
      <w:pPr>
        <w:pStyle w:val="EndNoteBibliography"/>
        <w:spacing w:after="240"/>
      </w:pPr>
      <w:r w:rsidRPr="002E03B7">
        <w:t>354.</w:t>
      </w:r>
      <w:r w:rsidRPr="002E03B7">
        <w:tab/>
        <w:t xml:space="preserve">Diabetes Australia. Gestational diabetes 2020 [Available from: </w:t>
      </w:r>
      <w:r w:rsidRPr="00687A24">
        <w:t>https://www.diabetesaustralia.com.au/about-diabetes/gestational-diabetes/</w:t>
      </w:r>
      <w:r w:rsidRPr="002E03B7">
        <w:t>.</w:t>
      </w:r>
    </w:p>
    <w:p w14:paraId="6634E6E4" w14:textId="77777777" w:rsidR="00981D48" w:rsidRPr="002E03B7" w:rsidRDefault="00981D48" w:rsidP="00981D48">
      <w:pPr>
        <w:pStyle w:val="EndNoteBibliography"/>
        <w:spacing w:after="240"/>
      </w:pPr>
      <w:r w:rsidRPr="002E03B7">
        <w:t>355.</w:t>
      </w:r>
      <w:r w:rsidRPr="002E03B7">
        <w:tab/>
        <w:t>Poola-Kella S, Steinman RA, Mesmar B, Malek R. Gestational Diabetes Mellitus: Post-partum Risk and Follow Up.</w:t>
      </w:r>
      <w:r w:rsidRPr="002E03B7">
        <w:rPr>
          <w:i/>
        </w:rPr>
        <w:t xml:space="preserve"> Rev Recent Clin Trials</w:t>
      </w:r>
      <w:r w:rsidRPr="002E03B7">
        <w:t xml:space="preserve">. 2018;13(1):5-14. </w:t>
      </w:r>
      <w:r w:rsidRPr="00687A24">
        <w:t>https://doi.org/10.2174/1574887112666170911124806</w:t>
      </w:r>
    </w:p>
    <w:p w14:paraId="168AA015" w14:textId="77777777" w:rsidR="00981D48" w:rsidRPr="002E03B7" w:rsidRDefault="00981D48" w:rsidP="00981D48">
      <w:pPr>
        <w:pStyle w:val="EndNoteBibliography"/>
        <w:spacing w:after="240"/>
      </w:pPr>
      <w:r w:rsidRPr="002E03B7">
        <w:t>356.</w:t>
      </w:r>
      <w:r w:rsidRPr="002E03B7">
        <w:tab/>
        <w:t xml:space="preserve">Australian Institute of Health and Welfare. Diabetes 2020 [Available from: </w:t>
      </w:r>
      <w:r w:rsidRPr="00687A24">
        <w:t>https://www.aihw.gov.au/reports/diabetes/diabetes/contents/how-many-australians-have-diabetes</w:t>
      </w:r>
      <w:r w:rsidRPr="002E03B7">
        <w:t>.</w:t>
      </w:r>
    </w:p>
    <w:p w14:paraId="5F2C04A4" w14:textId="77777777" w:rsidR="00981D48" w:rsidRPr="002E03B7" w:rsidRDefault="00981D48" w:rsidP="00981D48">
      <w:pPr>
        <w:pStyle w:val="EndNoteBibliography"/>
        <w:spacing w:after="240"/>
      </w:pPr>
      <w:r w:rsidRPr="002E03B7">
        <w:t>357.</w:t>
      </w:r>
      <w:r w:rsidRPr="002E03B7">
        <w:tab/>
        <w:t xml:space="preserve">Australian Institute of Health and Welfare. Australian Burden of Disease Study 2018: Interactive data on risk factor burden. 2021. [Accessed: Sept 2024]. Available from: </w:t>
      </w:r>
      <w:r w:rsidRPr="00687A24">
        <w:t>https://www.aihw.gov.au/reports/burden-of-disease/abds-2018-interactive-data-risk-factors/contents/high-blood-plasma-glucose</w:t>
      </w:r>
      <w:r w:rsidRPr="002E03B7">
        <w:t>.</w:t>
      </w:r>
    </w:p>
    <w:p w14:paraId="36BAFE91" w14:textId="77777777" w:rsidR="00981D48" w:rsidRPr="002E03B7" w:rsidRDefault="00981D48" w:rsidP="00981D48">
      <w:pPr>
        <w:pStyle w:val="EndNoteBibliography"/>
        <w:spacing w:after="240"/>
      </w:pPr>
      <w:r w:rsidRPr="002E03B7">
        <w:t>358.</w:t>
      </w:r>
      <w:r w:rsidRPr="002E03B7">
        <w:tab/>
        <w:t xml:space="preserve">Australian Diabetes Educators Association. Clinical Guiding Principles for Sick Day Management of Adults with Type 1 and Type 2 Diabetes 2016 [Available from: </w:t>
      </w:r>
      <w:r w:rsidRPr="00687A24">
        <w:t>http://www.abs.gov.au/ausstats/abs@.nsf/Lookup/by%20Subject/4364.0.55.001~2014-15~Main%20Features~Diabetes%20mellitus~12</w:t>
      </w:r>
      <w:r w:rsidRPr="002E03B7">
        <w:t>.</w:t>
      </w:r>
    </w:p>
    <w:p w14:paraId="3EC4C53C" w14:textId="77777777" w:rsidR="00981D48" w:rsidRPr="002E03B7" w:rsidRDefault="00981D48" w:rsidP="00981D48">
      <w:pPr>
        <w:pStyle w:val="EndNoteBibliography"/>
        <w:spacing w:after="240"/>
      </w:pPr>
      <w:r w:rsidRPr="002E03B7">
        <w:t>359.</w:t>
      </w:r>
      <w:r w:rsidRPr="002E03B7">
        <w:tab/>
        <w:t>American Diabetes A. 12. Children and Adolescents: Standards of Medical Care in Diabetes-2018.</w:t>
      </w:r>
      <w:r w:rsidRPr="002E03B7">
        <w:rPr>
          <w:i/>
        </w:rPr>
        <w:t xml:space="preserve"> Diabetes Care</w:t>
      </w:r>
      <w:r w:rsidRPr="002E03B7">
        <w:t xml:space="preserve">. 2018;41(Suppl 1):S126-S36. </w:t>
      </w:r>
      <w:r w:rsidRPr="00687A24">
        <w:t>https://doi.org/10.2337/dc18-S012</w:t>
      </w:r>
    </w:p>
    <w:p w14:paraId="1DCF705B" w14:textId="77777777" w:rsidR="00981D48" w:rsidRPr="002E03B7" w:rsidRDefault="00981D48" w:rsidP="00981D48">
      <w:pPr>
        <w:pStyle w:val="EndNoteBibliography"/>
        <w:spacing w:after="240"/>
      </w:pPr>
      <w:r w:rsidRPr="002E03B7">
        <w:t>360.</w:t>
      </w:r>
      <w:r w:rsidRPr="002E03B7">
        <w:tab/>
        <w:t>Cao H, Yang G, Wang Y, Liu JP, Smith CA, Luo H, et al. Complementary therapies for acne vulgaris.</w:t>
      </w:r>
      <w:r w:rsidRPr="002E03B7">
        <w:rPr>
          <w:i/>
        </w:rPr>
        <w:t xml:space="preserve"> Cochrane Database Syst Rev</w:t>
      </w:r>
      <w:r w:rsidRPr="002E03B7">
        <w:t xml:space="preserve">. 2015;1(1):CD009436. </w:t>
      </w:r>
      <w:r w:rsidRPr="00687A24">
        <w:t>https://doi.org/10.1002/14651858.CD009436.pub2</w:t>
      </w:r>
    </w:p>
    <w:p w14:paraId="3A161991" w14:textId="77777777" w:rsidR="00981D48" w:rsidRPr="002E03B7" w:rsidRDefault="00981D48" w:rsidP="00981D48">
      <w:pPr>
        <w:pStyle w:val="EndNoteBibliography"/>
        <w:spacing w:after="240"/>
      </w:pPr>
      <w:r w:rsidRPr="002E03B7">
        <w:t>361.</w:t>
      </w:r>
      <w:r w:rsidRPr="002E03B7">
        <w:tab/>
        <w:t>Medagama AB, Bandara R. The use of complementary and alternative medicines (CAMs) in the treatment of diabetes mellitus: is continued use safe and effective?</w:t>
      </w:r>
      <w:r w:rsidRPr="002E03B7">
        <w:rPr>
          <w:i/>
        </w:rPr>
        <w:t xml:space="preserve"> Nutr J</w:t>
      </w:r>
      <w:r w:rsidRPr="002E03B7">
        <w:t xml:space="preserve">. 2014;13(1):102. </w:t>
      </w:r>
      <w:r w:rsidRPr="00687A24">
        <w:t>https://doi.org/10.1186/1475-2891-13-102</w:t>
      </w:r>
    </w:p>
    <w:p w14:paraId="7CDFA697" w14:textId="77777777" w:rsidR="00981D48" w:rsidRPr="002E03B7" w:rsidRDefault="00981D48" w:rsidP="00981D48">
      <w:pPr>
        <w:pStyle w:val="EndNoteBibliography"/>
        <w:spacing w:after="240"/>
      </w:pPr>
      <w:r w:rsidRPr="002E03B7">
        <w:t>362.</w:t>
      </w:r>
      <w:r w:rsidRPr="002E03B7">
        <w:tab/>
        <w:t>Asbaghi O, Fouladvand F, Moradi S, Ashtary-Larky D, Choghakhori R, Abbasnezhad A. Effect of green tea extract on lipid profile in patients with type 2 diabetes mellitus: A systematic review and meta-analysis.</w:t>
      </w:r>
      <w:r w:rsidRPr="002E03B7">
        <w:rPr>
          <w:i/>
        </w:rPr>
        <w:t xml:space="preserve"> Diabetes &amp; Metabolic Syndrome</w:t>
      </w:r>
      <w:r w:rsidRPr="002E03B7">
        <w:t xml:space="preserve">. 2020;14(4):293-301. </w:t>
      </w:r>
      <w:r w:rsidRPr="00687A24">
        <w:t>https://doi.org/10.1016/j.dsx.2020.03.018</w:t>
      </w:r>
    </w:p>
    <w:p w14:paraId="2B06E3AC" w14:textId="77777777" w:rsidR="00981D48" w:rsidRPr="002E03B7" w:rsidRDefault="00981D48" w:rsidP="00981D48">
      <w:pPr>
        <w:pStyle w:val="EndNoteBibliography"/>
        <w:spacing w:after="240"/>
      </w:pPr>
      <w:r w:rsidRPr="002E03B7">
        <w:t>363.</w:t>
      </w:r>
      <w:r w:rsidRPr="002E03B7">
        <w:tab/>
        <w:t>Asbaghi O, Fouladvand F, Ashtary-Larky D, Bagheri R, Choghakhori R, Wong A, et al. Effects of green tea supplementation on serum concentrations of adiponectin in patients with type 2 diabetes mellitus: a systematic review and meta-analysis.</w:t>
      </w:r>
      <w:r w:rsidRPr="002E03B7">
        <w:rPr>
          <w:i/>
        </w:rPr>
        <w:t xml:space="preserve"> Archives of Physiology &amp; Biochemistry</w:t>
      </w:r>
      <w:r w:rsidRPr="002E03B7">
        <w:t xml:space="preserve">. 2020;129(2):1-8. </w:t>
      </w:r>
      <w:r w:rsidRPr="00687A24">
        <w:t>https://doi.org/10.1080/13813455.2020.1846202</w:t>
      </w:r>
    </w:p>
    <w:p w14:paraId="4258F7DB" w14:textId="77777777" w:rsidR="00981D48" w:rsidRPr="002E03B7" w:rsidRDefault="00981D48" w:rsidP="00981D48">
      <w:pPr>
        <w:pStyle w:val="EndNoteBibliography"/>
        <w:spacing w:after="240"/>
      </w:pPr>
      <w:r w:rsidRPr="002E03B7">
        <w:lastRenderedPageBreak/>
        <w:t>364.</w:t>
      </w:r>
      <w:r w:rsidRPr="002E03B7">
        <w:tab/>
        <w:t>Durg S, Bavage S, Shivaram SB. Withania somnifera (Indian ginseng) in diabetes mellitus: A systematic review and meta-analysis of scientific evidence from experimental research to clinical application.</w:t>
      </w:r>
      <w:r w:rsidRPr="002E03B7">
        <w:rPr>
          <w:i/>
        </w:rPr>
        <w:t xml:space="preserve"> Phytotherapy Research</w:t>
      </w:r>
      <w:r w:rsidRPr="002E03B7">
        <w:t xml:space="preserve">. 2020;34(5):1041-59. </w:t>
      </w:r>
      <w:r w:rsidRPr="00687A24">
        <w:t>https://doi.org/10.1002/ptr.6589</w:t>
      </w:r>
    </w:p>
    <w:p w14:paraId="6A295324" w14:textId="77777777" w:rsidR="00981D48" w:rsidRPr="002E03B7" w:rsidRDefault="00981D48" w:rsidP="00981D48">
      <w:pPr>
        <w:pStyle w:val="EndNoteBibliography"/>
        <w:spacing w:after="240"/>
      </w:pPr>
      <w:r w:rsidRPr="002E03B7">
        <w:t>365.</w:t>
      </w:r>
      <w:r w:rsidRPr="002E03B7">
        <w:tab/>
        <w:t>Barzkar F, Baradaran HR, Khamseh ME, Vesal Azad R, Koohpayehzadeh J, Moradi Y. Medicinal plants in the adjunctive treatment of patients with type-1 diabetes: a systematic review of randomized clinical trials.</w:t>
      </w:r>
      <w:r w:rsidRPr="002E03B7">
        <w:rPr>
          <w:i/>
        </w:rPr>
        <w:t xml:space="preserve"> J Diabetes Metab Disord</w:t>
      </w:r>
      <w:r w:rsidRPr="002E03B7">
        <w:t xml:space="preserve">. 2020;19(2):1917-29. </w:t>
      </w:r>
      <w:r w:rsidRPr="00687A24">
        <w:t>https://doi.org/10.1007/s40200-020-00633-x</w:t>
      </w:r>
    </w:p>
    <w:p w14:paraId="4E6769F6" w14:textId="77777777" w:rsidR="00981D48" w:rsidRPr="002E03B7" w:rsidRDefault="00981D48" w:rsidP="00981D48">
      <w:pPr>
        <w:pStyle w:val="EndNoteBibliography"/>
        <w:spacing w:after="240"/>
      </w:pPr>
      <w:r w:rsidRPr="002E03B7">
        <w:t>366.</w:t>
      </w:r>
      <w:r w:rsidRPr="002E03B7">
        <w:tab/>
        <w:t>Hajizadeh-Sharafabad F, Varshosaz P, Jafari-Vayghan H, Alizadeh M, Maleki V. Chamomile (Matricaria recutita L.) and diabetes mellitus, current knowledge and the way forward: A systematic review.</w:t>
      </w:r>
      <w:r w:rsidRPr="002E03B7">
        <w:rPr>
          <w:i/>
        </w:rPr>
        <w:t xml:space="preserve"> Complementary Therapies in Medicine</w:t>
      </w:r>
      <w:r w:rsidRPr="002E03B7">
        <w:t xml:space="preserve">. 2020;48:102284. </w:t>
      </w:r>
      <w:r w:rsidRPr="00687A24">
        <w:t>https://doi.org/10.1016/j.ctim.2019.102284</w:t>
      </w:r>
    </w:p>
    <w:p w14:paraId="7058F30F" w14:textId="77777777" w:rsidR="00981D48" w:rsidRPr="002E03B7" w:rsidRDefault="00981D48" w:rsidP="00981D48">
      <w:pPr>
        <w:pStyle w:val="EndNoteBibliography"/>
        <w:spacing w:after="240"/>
      </w:pPr>
      <w:r w:rsidRPr="002E03B7">
        <w:t>367.</w:t>
      </w:r>
      <w:r w:rsidRPr="002E03B7">
        <w:tab/>
        <w:t>Heshmati J, Morvaridzadeh M, Sepidarkish M, Fazelian S, Rahimlou M, Omidi A, et al. Effects of Melissa officinalis (Lemon Balm) on cardio‐metabolic outcomes: A systematic review and meta‐analysis.</w:t>
      </w:r>
      <w:r w:rsidRPr="002E03B7">
        <w:rPr>
          <w:i/>
        </w:rPr>
        <w:t xml:space="preserve"> Phytotherapy Research</w:t>
      </w:r>
      <w:r w:rsidRPr="002E03B7">
        <w:t xml:space="preserve">. 2020;34(12):3113-23. </w:t>
      </w:r>
      <w:r w:rsidRPr="00687A24">
        <w:t>https://doi.org/10.1002/ptr.6744</w:t>
      </w:r>
    </w:p>
    <w:p w14:paraId="1F71677C" w14:textId="77777777" w:rsidR="00981D48" w:rsidRPr="002E03B7" w:rsidRDefault="00981D48" w:rsidP="00981D48">
      <w:pPr>
        <w:pStyle w:val="EndNoteBibliography"/>
        <w:spacing w:after="240"/>
      </w:pPr>
      <w:r w:rsidRPr="002E03B7">
        <w:t>368.</w:t>
      </w:r>
      <w:r w:rsidRPr="002E03B7">
        <w:tab/>
        <w:t>Jalali R, Mahmoodi M, Moosavian SP, Ferns GA, Sohrabi Z. Cinnamon supplementation improves blood pressure in type 2 diabetic patients: A systematic review and meta-analysis of randomized controlled trials.</w:t>
      </w:r>
      <w:r w:rsidRPr="002E03B7">
        <w:rPr>
          <w:i/>
        </w:rPr>
        <w:t xml:space="preserve"> Clinical Diabetology</w:t>
      </w:r>
      <w:r w:rsidRPr="002E03B7">
        <w:t xml:space="preserve">. 2020;9(4):259-66. </w:t>
      </w:r>
      <w:r w:rsidRPr="00687A24">
        <w:t>https://doi.org/10.5603/DK.2020.0021</w:t>
      </w:r>
    </w:p>
    <w:p w14:paraId="5C9BBC36" w14:textId="77777777" w:rsidR="00981D48" w:rsidRPr="002E03B7" w:rsidRDefault="00981D48" w:rsidP="00981D48">
      <w:pPr>
        <w:pStyle w:val="EndNoteBibliography"/>
        <w:spacing w:after="240"/>
      </w:pPr>
      <w:r w:rsidRPr="002E03B7">
        <w:t>369.</w:t>
      </w:r>
      <w:r w:rsidRPr="002E03B7">
        <w:tab/>
        <w:t>Jamali N, Jalali M, Saffari-Chaleshtori J, Samare-Najaf M, Samareh A. Effect of cinnamon supplementation on blood pressure and anthropometric parameters in patients with type 2 diabetes: A systematic review and meta-analysis of clinical trials.</w:t>
      </w:r>
      <w:r w:rsidRPr="002E03B7">
        <w:rPr>
          <w:i/>
        </w:rPr>
        <w:t xml:space="preserve"> Diabetes &amp; Metabolic Syndrome</w:t>
      </w:r>
      <w:r w:rsidRPr="002E03B7">
        <w:t xml:space="preserve">. 2020;14(2):119-25. </w:t>
      </w:r>
      <w:r w:rsidRPr="00687A24">
        <w:t>https://doi.org/10.1016/j.dsx.2020.01.009</w:t>
      </w:r>
    </w:p>
    <w:p w14:paraId="5D905E59" w14:textId="77777777" w:rsidR="00981D48" w:rsidRPr="002E03B7" w:rsidRDefault="00981D48" w:rsidP="00981D48">
      <w:pPr>
        <w:pStyle w:val="EndNoteBibliography"/>
        <w:spacing w:after="240"/>
      </w:pPr>
      <w:r w:rsidRPr="002E03B7">
        <w:t>370.</w:t>
      </w:r>
      <w:r w:rsidRPr="002E03B7">
        <w:tab/>
        <w:t>Jamali N, Kazemi A, Saffari-Chaleshtori J, Samare-Najaf M, Mohammadi V, Clark CCT. The effect of cinnamon supplementation on lipid profiles in patients with type 2 diabetes: A systematic review and meta-analysis of clinical trials.</w:t>
      </w:r>
      <w:r w:rsidRPr="002E03B7">
        <w:rPr>
          <w:i/>
        </w:rPr>
        <w:t xml:space="preserve"> Complementary Therapies in Medicine</w:t>
      </w:r>
      <w:r w:rsidRPr="002E03B7">
        <w:t xml:space="preserve">. 2020;55:102571. </w:t>
      </w:r>
      <w:r w:rsidRPr="00687A24">
        <w:t>https://doi.org/10.1016/j.ctim.2020.102571</w:t>
      </w:r>
    </w:p>
    <w:p w14:paraId="06806A68" w14:textId="77777777" w:rsidR="00981D48" w:rsidRPr="002E03B7" w:rsidRDefault="00981D48" w:rsidP="00981D48">
      <w:pPr>
        <w:pStyle w:val="EndNoteBibliography"/>
        <w:spacing w:after="240"/>
      </w:pPr>
      <w:r w:rsidRPr="002E03B7">
        <w:t>371.</w:t>
      </w:r>
      <w:r w:rsidRPr="002E03B7">
        <w:tab/>
        <w:t>Tabrizi R, Nowrouzi-Sohrabi P, Hessami K, Rezaei S, Jalali M, Savardashtaki A, et al. Effects of Ginkgo biloba intake on cardiometabolic parameters in patients with type 2 diabetes mellitus: A systematic review and meta-analysis of clinical trials.</w:t>
      </w:r>
      <w:r w:rsidRPr="002E03B7">
        <w:rPr>
          <w:i/>
        </w:rPr>
        <w:t xml:space="preserve"> Phytotherapy Research</w:t>
      </w:r>
      <w:r w:rsidRPr="002E03B7">
        <w:t xml:space="preserve">. 2020;08:08. </w:t>
      </w:r>
      <w:r w:rsidRPr="00687A24">
        <w:t>https://doi.org/10.1002/ptr.6822</w:t>
      </w:r>
    </w:p>
    <w:p w14:paraId="077EC4BE" w14:textId="77777777" w:rsidR="00981D48" w:rsidRPr="002E03B7" w:rsidRDefault="00981D48" w:rsidP="00981D48">
      <w:pPr>
        <w:pStyle w:val="EndNoteBibliography"/>
        <w:spacing w:after="240"/>
      </w:pPr>
      <w:r w:rsidRPr="002E03B7">
        <w:t>372.</w:t>
      </w:r>
      <w:r w:rsidRPr="002E03B7">
        <w:tab/>
        <w:t>Xiao Z, Chen H, Zhang Y, Deng H, Wang K, Bhagavathula AS, et al. The effect of psyllium consumption on weight, body mass index, lipid profile, and glucose metabolism in diabetic patients: A systematic review and dose-response meta-analysis of randomized controlled trials.</w:t>
      </w:r>
      <w:r w:rsidRPr="002E03B7">
        <w:rPr>
          <w:i/>
        </w:rPr>
        <w:t xml:space="preserve"> Phytotherapy Research</w:t>
      </w:r>
      <w:r w:rsidRPr="002E03B7">
        <w:t xml:space="preserve">. 2020;34(6):1237-47. </w:t>
      </w:r>
      <w:r w:rsidRPr="00687A24">
        <w:t>https://doi.org/10.1002/ptr.6609</w:t>
      </w:r>
    </w:p>
    <w:p w14:paraId="254E5FE7" w14:textId="77777777" w:rsidR="00981D48" w:rsidRPr="002E03B7" w:rsidRDefault="00981D48" w:rsidP="00981D48">
      <w:pPr>
        <w:pStyle w:val="EndNoteBibliography"/>
        <w:spacing w:after="240"/>
      </w:pPr>
      <w:r w:rsidRPr="002E03B7">
        <w:t>373.</w:t>
      </w:r>
      <w:r w:rsidRPr="002E03B7">
        <w:tab/>
        <w:t>Ziaei R, Foshati S, Hadi A, Kermani MAH, Ghavami A, Clark CCT, et al. The effect of nettle (Urtica dioica) supplementation on the glycemic control of patients with type 2 diabetes mellitus: A systematic review and meta-analysis.</w:t>
      </w:r>
      <w:r w:rsidRPr="002E03B7">
        <w:rPr>
          <w:i/>
        </w:rPr>
        <w:t xml:space="preserve"> Phytotherapy Research</w:t>
      </w:r>
      <w:r w:rsidRPr="002E03B7">
        <w:t xml:space="preserve">. 2020;34(2):282-94. </w:t>
      </w:r>
      <w:r w:rsidRPr="00687A24">
        <w:t>https://doi.org/10.1002/ptr.6535</w:t>
      </w:r>
    </w:p>
    <w:p w14:paraId="4AC1E135" w14:textId="77777777" w:rsidR="00981D48" w:rsidRPr="00FD7468" w:rsidRDefault="00981D48" w:rsidP="00981D48">
      <w:pPr>
        <w:pStyle w:val="EndNoteBibliography"/>
        <w:spacing w:after="240"/>
      </w:pPr>
      <w:r w:rsidRPr="002E03B7">
        <w:t>374.</w:t>
      </w:r>
      <w:r w:rsidRPr="002E03B7">
        <w:tab/>
        <w:t>Akbari M, Lankarani KB, Tabrizi R, Ghayour-Mobarhan M, Peymani P, Ferns G, et al. The Effects of Curcumin on Weight Loss Among Patients With Metabolic Syndrome and Related Disorders: A Systematic Review and Meta-Analysis of Randomized Controlled Trials.</w:t>
      </w:r>
      <w:r w:rsidRPr="002E03B7">
        <w:rPr>
          <w:i/>
        </w:rPr>
        <w:t xml:space="preserve"> </w:t>
      </w:r>
      <w:r w:rsidRPr="00FD7468">
        <w:rPr>
          <w:i/>
        </w:rPr>
        <w:t>Front Pharmacol</w:t>
      </w:r>
      <w:r w:rsidRPr="00FD7468">
        <w:t>. 2019;10:649. https://doi.org/10.3389/fphar.2019.00649</w:t>
      </w:r>
    </w:p>
    <w:p w14:paraId="0AE98241" w14:textId="77777777" w:rsidR="00981D48" w:rsidRPr="002E03B7" w:rsidRDefault="00981D48" w:rsidP="00981D48">
      <w:pPr>
        <w:pStyle w:val="EndNoteBibliography"/>
        <w:spacing w:after="240"/>
      </w:pPr>
      <w:r w:rsidRPr="00FD7468">
        <w:t>375.</w:t>
      </w:r>
      <w:r w:rsidRPr="00FD7468">
        <w:tab/>
        <w:t xml:space="preserve">Huang F-Y, Deng T, Meng L-X, Ma X-L. </w:t>
      </w:r>
      <w:r w:rsidRPr="002E03B7">
        <w:t>Dietary ginger as a traditional therapy for blood sugar control in patients with type 2 diabetes mellitus: A systematic review and meta-analysis.</w:t>
      </w:r>
      <w:r w:rsidRPr="002E03B7">
        <w:rPr>
          <w:i/>
        </w:rPr>
        <w:t xml:space="preserve"> Medicine</w:t>
      </w:r>
      <w:r w:rsidRPr="002E03B7">
        <w:t xml:space="preserve">. 2019;98(9):e15054-e. </w:t>
      </w:r>
      <w:r w:rsidRPr="00687A24">
        <w:t>https://doi.org/10.1097/MD.0000000000015054</w:t>
      </w:r>
    </w:p>
    <w:p w14:paraId="3B369C7B" w14:textId="77777777" w:rsidR="00981D48" w:rsidRPr="002E03B7" w:rsidRDefault="00981D48" w:rsidP="00981D48">
      <w:pPr>
        <w:pStyle w:val="EndNoteBibliography"/>
        <w:spacing w:after="240"/>
      </w:pPr>
      <w:r w:rsidRPr="002E03B7">
        <w:t>376.</w:t>
      </w:r>
      <w:r w:rsidRPr="002E03B7">
        <w:tab/>
        <w:t>Namazi N, Khodamoradi K, Khamechi SP, Heshmati J, Ayati MH, Larijani B. The impact of cinnamon on anthropometric indices and glycemic status in patients with type 2 diabetes: A systematic review and meta-analysis of clinical trials.</w:t>
      </w:r>
      <w:r w:rsidRPr="002E03B7">
        <w:rPr>
          <w:i/>
        </w:rPr>
        <w:t xml:space="preserve"> Complementary Therapies in Medicine</w:t>
      </w:r>
      <w:r w:rsidRPr="002E03B7">
        <w:t xml:space="preserve">. 2019;43:92-101. </w:t>
      </w:r>
      <w:r w:rsidRPr="00687A24">
        <w:t>https://doi.org/10.1016/j.ctim.2019.01.002</w:t>
      </w:r>
    </w:p>
    <w:p w14:paraId="391DDC3F" w14:textId="77777777" w:rsidR="00981D48" w:rsidRPr="002E03B7" w:rsidRDefault="00981D48" w:rsidP="00981D48">
      <w:pPr>
        <w:pStyle w:val="EndNoteBibliography"/>
        <w:spacing w:after="240"/>
      </w:pPr>
      <w:r w:rsidRPr="002E03B7">
        <w:t>377.</w:t>
      </w:r>
      <w:r w:rsidRPr="002E03B7">
        <w:tab/>
        <w:t xml:space="preserve">Asbaghi O, Fouladvand F, Gonzalez MJ, Aghamohammadi V, Choghakhori R, Abbasnezhad A. The effect of green tea on C-reactive protein and biomarkers of oxidative stress in patients with type 2 </w:t>
      </w:r>
      <w:r w:rsidRPr="002E03B7">
        <w:lastRenderedPageBreak/>
        <w:t>diabetes mellitus: A systematic review and meta-analysis.</w:t>
      </w:r>
      <w:r w:rsidRPr="002E03B7">
        <w:rPr>
          <w:i/>
        </w:rPr>
        <w:t xml:space="preserve"> Complementary Therapies in Medicine</w:t>
      </w:r>
      <w:r w:rsidRPr="002E03B7">
        <w:t xml:space="preserve">. 2019;46:210-6. </w:t>
      </w:r>
      <w:r w:rsidRPr="00687A24">
        <w:t>https://doi.org/10.1016/j.ctim.2019.08.019</w:t>
      </w:r>
    </w:p>
    <w:p w14:paraId="49973441" w14:textId="77777777" w:rsidR="00981D48" w:rsidRPr="002E03B7" w:rsidRDefault="00981D48" w:rsidP="00981D48">
      <w:pPr>
        <w:pStyle w:val="EndNoteBibliography"/>
        <w:spacing w:after="240"/>
      </w:pPr>
      <w:r w:rsidRPr="002E03B7">
        <w:t>378.</w:t>
      </w:r>
      <w:r w:rsidRPr="002E03B7">
        <w:tab/>
        <w:t>Deyno S, Eneyew K, Seyfe S, Tuyiringire N, Peter EL, Muluye RA, et al. Efficacy and safety of cinnamon in type 2 diabetes mellitus and pre-diabetes patients: A meta-analysis and meta-regression.</w:t>
      </w:r>
      <w:r w:rsidRPr="002E03B7">
        <w:rPr>
          <w:i/>
        </w:rPr>
        <w:t xml:space="preserve"> Diabetes Research and Clinical Practice</w:t>
      </w:r>
      <w:r w:rsidRPr="002E03B7">
        <w:t xml:space="preserve">. 2019;156:107815. </w:t>
      </w:r>
      <w:r w:rsidRPr="00687A24">
        <w:t>https://doi.org/10.1016/j.diabres.2019.107815</w:t>
      </w:r>
    </w:p>
    <w:p w14:paraId="48BC7382" w14:textId="77777777" w:rsidR="00981D48" w:rsidRPr="002E03B7" w:rsidRDefault="00981D48" w:rsidP="00981D48">
      <w:pPr>
        <w:pStyle w:val="EndNoteBibliography"/>
        <w:spacing w:after="240"/>
      </w:pPr>
      <w:r w:rsidRPr="002E03B7">
        <w:t>379.</w:t>
      </w:r>
      <w:r w:rsidRPr="002E03B7">
        <w:tab/>
        <w:t>Rocha DMUP, Caldas APS, da Silva BP, Hermsdorff HHM, Alfenas RdCG. Effects of blueberry and cranberry consumption on type 2 diabetes glycemic control: A systematic review.</w:t>
      </w:r>
      <w:r w:rsidRPr="002E03B7">
        <w:rPr>
          <w:i/>
        </w:rPr>
        <w:t xml:space="preserve"> Critical Reviews in Food Science &amp; Nutrition</w:t>
      </w:r>
      <w:r w:rsidRPr="002E03B7">
        <w:t xml:space="preserve">. 2019;59(11):1816-28. </w:t>
      </w:r>
      <w:r w:rsidRPr="00687A24">
        <w:t>https://doi.org/10.1080/10408398.2018.1430019</w:t>
      </w:r>
    </w:p>
    <w:p w14:paraId="00A83086" w14:textId="77777777" w:rsidR="00981D48" w:rsidRPr="002E03B7" w:rsidRDefault="00981D48" w:rsidP="00981D48">
      <w:pPr>
        <w:pStyle w:val="EndNoteBibliography"/>
        <w:spacing w:after="240"/>
      </w:pPr>
      <w:r w:rsidRPr="002E03B7">
        <w:t>380.</w:t>
      </w:r>
      <w:r w:rsidRPr="002E03B7">
        <w:tab/>
        <w:t>Shabani E, Sayemiri K, Mohammadpour M. The effect of garlic on lipid profile and glucose parameters in diabetic patients: A systematic review and meta-analysis.</w:t>
      </w:r>
      <w:r w:rsidRPr="002E03B7">
        <w:rPr>
          <w:i/>
        </w:rPr>
        <w:t xml:space="preserve"> Primary Care Diabetes</w:t>
      </w:r>
      <w:r w:rsidRPr="002E03B7">
        <w:t xml:space="preserve">. 2019;13(1):28-42. </w:t>
      </w:r>
      <w:r w:rsidRPr="00687A24">
        <w:t>https://doi.org/10.1016/j.pcd.2018.07.007</w:t>
      </w:r>
    </w:p>
    <w:p w14:paraId="4F5A468B" w14:textId="77777777" w:rsidR="00981D48" w:rsidRPr="002E03B7" w:rsidRDefault="00981D48" w:rsidP="00981D48">
      <w:pPr>
        <w:pStyle w:val="EndNoteBibliography"/>
        <w:spacing w:after="240"/>
      </w:pPr>
      <w:r w:rsidRPr="002E03B7">
        <w:t>381.</w:t>
      </w:r>
      <w:r w:rsidRPr="002E03B7">
        <w:tab/>
        <w:t>Yuan F, Dong H, Gong J, Wang D, Hu M, Huang W, et al. A Systematic Review and Meta-analysis of Randomized Controlled Trials on the Effects of Turmeric and Curcuminoids on Blood Lipids in Adults with Metabolic Diseases.</w:t>
      </w:r>
      <w:r w:rsidRPr="002E03B7">
        <w:rPr>
          <w:i/>
        </w:rPr>
        <w:t xml:space="preserve"> Advances in Nutrition</w:t>
      </w:r>
      <w:r w:rsidRPr="002E03B7">
        <w:t xml:space="preserve">. 2019;10(5):791-802. </w:t>
      </w:r>
      <w:r w:rsidRPr="00687A24">
        <w:t>https://doi.org/10.1093/advances/nmz021</w:t>
      </w:r>
    </w:p>
    <w:p w14:paraId="55510F5F" w14:textId="77777777" w:rsidR="00981D48" w:rsidRPr="002E03B7" w:rsidRDefault="00981D48" w:rsidP="00981D48">
      <w:pPr>
        <w:pStyle w:val="EndNoteBibliography"/>
        <w:spacing w:after="240"/>
      </w:pPr>
      <w:r w:rsidRPr="002E03B7">
        <w:t>382.</w:t>
      </w:r>
      <w:r w:rsidRPr="002E03B7">
        <w:tab/>
        <w:t>Zhang L, Shergis JL, Yang L, Zhang AL, Guo X, Zhou S, et al. Astragalus membranaceus (Huang Qi) as adjunctive therapy for diabetic kidney disease: An updated systematic review and meta-analysis.</w:t>
      </w:r>
      <w:r w:rsidRPr="002E03B7">
        <w:rPr>
          <w:i/>
        </w:rPr>
        <w:t xml:space="preserve"> Journal of Ethnopharmacology</w:t>
      </w:r>
      <w:r w:rsidRPr="002E03B7">
        <w:t xml:space="preserve">. 2019;239:111921. </w:t>
      </w:r>
    </w:p>
    <w:p w14:paraId="21C7A2C1" w14:textId="77777777" w:rsidR="00981D48" w:rsidRPr="002E03B7" w:rsidRDefault="00981D48" w:rsidP="00981D48">
      <w:pPr>
        <w:pStyle w:val="EndNoteBibliography"/>
        <w:spacing w:after="240"/>
      </w:pPr>
      <w:r w:rsidRPr="002E03B7">
        <w:t>383.</w:t>
      </w:r>
      <w:r w:rsidRPr="002E03B7">
        <w:tab/>
        <w:t>Tabrizi R, Akbari M, Vakili S, Lankarani KB, Mirhosseini N, Ghayour-Mobarhan M, et al. The effects of curcumin on glycemic control and lipid profiles among patients with metabolic syndrome and related disorders: A systematic review and meta-analysis of randomized controlled trials.</w:t>
      </w:r>
      <w:r w:rsidRPr="002E03B7">
        <w:rPr>
          <w:i/>
        </w:rPr>
        <w:t xml:space="preserve"> Current Pharmaceutical Design</w:t>
      </w:r>
      <w:r w:rsidRPr="002E03B7">
        <w:t xml:space="preserve">. 2018;24(27):3184-99. </w:t>
      </w:r>
      <w:r w:rsidRPr="00687A24">
        <w:t>https://doi.org/10.2174/1381612824666180828162053</w:t>
      </w:r>
    </w:p>
    <w:p w14:paraId="02BB8788" w14:textId="77777777" w:rsidR="00981D48" w:rsidRPr="002E03B7" w:rsidRDefault="00981D48" w:rsidP="00981D48">
      <w:pPr>
        <w:pStyle w:val="EndNoteBibliography"/>
        <w:spacing w:after="240"/>
      </w:pPr>
      <w:r w:rsidRPr="002E03B7">
        <w:t>384.</w:t>
      </w:r>
      <w:r w:rsidRPr="002E03B7">
        <w:tab/>
        <w:t>Zhu J, Chen H, Song Z, Wang X, Sun Z. Effects of ginger (Zingiber officinale Roscoe) on type 2 diabetes mellitus and components of the metabolic syndrome: A systematic review and meta-analysis of randomized controlled trials.</w:t>
      </w:r>
      <w:r w:rsidRPr="002E03B7">
        <w:rPr>
          <w:i/>
        </w:rPr>
        <w:t xml:space="preserve"> Evidence-Based Complementary andAlternative Medicine</w:t>
      </w:r>
      <w:r w:rsidRPr="002E03B7">
        <w:t xml:space="preserve">. 2018;2018:5692962. </w:t>
      </w:r>
      <w:r w:rsidRPr="00687A24">
        <w:t>https://doi.org/10.1155/2018/5692962</w:t>
      </w:r>
    </w:p>
    <w:p w14:paraId="6F4B0F78" w14:textId="77777777" w:rsidR="00981D48" w:rsidRPr="002E03B7" w:rsidRDefault="00981D48" w:rsidP="00981D48">
      <w:pPr>
        <w:pStyle w:val="EndNoteBibliography"/>
        <w:spacing w:after="240"/>
      </w:pPr>
      <w:r w:rsidRPr="002E03B7">
        <w:t>385.</w:t>
      </w:r>
      <w:r w:rsidRPr="002E03B7">
        <w:tab/>
        <w:t>Altobelli E, Angeletti PM, Marziliano C, Mastrodomenico M, Giuliani AR, Petrocelli R. Potential therapeutic effects of curcumin on glycemic and lipid profile in uncomplicated type 2 diabetes-a meta-analysis of randomized controlled trial.</w:t>
      </w:r>
      <w:r w:rsidRPr="002E03B7">
        <w:rPr>
          <w:i/>
        </w:rPr>
        <w:t xml:space="preserve"> Nutrients</w:t>
      </w:r>
      <w:r w:rsidRPr="002E03B7">
        <w:t xml:space="preserve">. 2021;13(2):1-13. </w:t>
      </w:r>
      <w:r w:rsidRPr="00687A24">
        <w:t>https://doi.org/10.3390/nu13020404</w:t>
      </w:r>
    </w:p>
    <w:p w14:paraId="2D9D6F19" w14:textId="77777777" w:rsidR="00981D48" w:rsidRPr="002E03B7" w:rsidRDefault="00981D48" w:rsidP="00981D48">
      <w:pPr>
        <w:pStyle w:val="EndNoteBibliography"/>
        <w:spacing w:after="240"/>
      </w:pPr>
      <w:r w:rsidRPr="002E03B7">
        <w:t>386.</w:t>
      </w:r>
      <w:r w:rsidRPr="002E03B7">
        <w:tab/>
        <w:t>Asbaghi O, Sadeghian M, Sadeghi O, Rigi S, Tan SC, Shokri A, et al. Effects of saffron (Crocus sativus L.) supplementation on inflammatory biomarkers: A systematic review and meta-analysis.</w:t>
      </w:r>
      <w:r w:rsidRPr="002E03B7">
        <w:rPr>
          <w:i/>
        </w:rPr>
        <w:t xml:space="preserve"> Phytotherapy Research</w:t>
      </w:r>
      <w:r w:rsidRPr="002E03B7">
        <w:t xml:space="preserve">. 2021;35(1):20-32. </w:t>
      </w:r>
      <w:r w:rsidRPr="00687A24">
        <w:t>https://doi.org/10.1002/ptr.6748</w:t>
      </w:r>
    </w:p>
    <w:p w14:paraId="0BBBF045" w14:textId="77777777" w:rsidR="00981D48" w:rsidRPr="002E03B7" w:rsidRDefault="00981D48" w:rsidP="00981D48">
      <w:pPr>
        <w:pStyle w:val="EndNoteBibliography"/>
        <w:spacing w:after="240"/>
      </w:pPr>
      <w:r w:rsidRPr="002E03B7">
        <w:t>387.</w:t>
      </w:r>
      <w:r w:rsidRPr="002E03B7">
        <w:tab/>
        <w:t>Asbaghi O, Fouladvand F, Gonzalez MJ, Ashtary-Larky D, Choghakhori R, Abbasnezhad A. Effect of green tea on glycemic control in patients with type 2 diabetes mellitus: A systematic review and meta-analysis.</w:t>
      </w:r>
      <w:r w:rsidRPr="002E03B7">
        <w:rPr>
          <w:i/>
        </w:rPr>
        <w:t xml:space="preserve"> Diabetes &amp; Metabolic Syndrome</w:t>
      </w:r>
      <w:r w:rsidRPr="002E03B7">
        <w:t xml:space="preserve">. 2021;15(1):23-31. </w:t>
      </w:r>
      <w:r w:rsidRPr="00687A24">
        <w:t>https://doi.org/10.1016/j.dsx.2020.11.004</w:t>
      </w:r>
    </w:p>
    <w:p w14:paraId="43FD46E8" w14:textId="77777777" w:rsidR="00981D48" w:rsidRPr="002E03B7" w:rsidRDefault="00981D48" w:rsidP="00981D48">
      <w:pPr>
        <w:pStyle w:val="EndNoteBibliography"/>
        <w:spacing w:after="240"/>
      </w:pPr>
      <w:r w:rsidRPr="002E03B7">
        <w:t>388.</w:t>
      </w:r>
      <w:r w:rsidRPr="002E03B7">
        <w:tab/>
        <w:t>Atefi M, Ghavami A, Hadi A, Askari G. The effect of barberry (Berberis vulgaris L.) supplementation on blood pressure: A systematic review and meta-analysis of the randomized controlled trials.</w:t>
      </w:r>
      <w:r w:rsidRPr="002E03B7">
        <w:rPr>
          <w:i/>
        </w:rPr>
        <w:t xml:space="preserve"> Complementary Therapies in Medicine</w:t>
      </w:r>
      <w:r w:rsidRPr="002E03B7">
        <w:t xml:space="preserve">. 2021;56:N.PAG-N.PAG. </w:t>
      </w:r>
      <w:r w:rsidRPr="00687A24">
        <w:t>https://doi.org/10.1016/j.ctim.2020.102608</w:t>
      </w:r>
    </w:p>
    <w:p w14:paraId="669602D4" w14:textId="77777777" w:rsidR="00981D48" w:rsidRPr="002E03B7" w:rsidRDefault="00981D48" w:rsidP="00981D48">
      <w:pPr>
        <w:pStyle w:val="EndNoteBibliography"/>
        <w:spacing w:after="240"/>
      </w:pPr>
      <w:r w:rsidRPr="002E03B7">
        <w:t>389.</w:t>
      </w:r>
      <w:r w:rsidRPr="002E03B7">
        <w:tab/>
        <w:t>Karimi E, Farrokhzad A, Darand M, Arab A. The Effect of Saffron Consumption on Liver Function: A Systematic Review and Meta-Analysis of Randomized Controlled Clinical Trials.</w:t>
      </w:r>
      <w:r w:rsidRPr="002E03B7">
        <w:rPr>
          <w:i/>
        </w:rPr>
        <w:t xml:space="preserve"> Complementary Medical Research</w:t>
      </w:r>
      <w:r w:rsidRPr="002E03B7">
        <w:t xml:space="preserve">. 2021;28(5):1-10. </w:t>
      </w:r>
      <w:r w:rsidRPr="00687A24">
        <w:t>https://doi.org/10.1159/000515003</w:t>
      </w:r>
    </w:p>
    <w:p w14:paraId="23F762F9" w14:textId="77777777" w:rsidR="00981D48" w:rsidRPr="002E03B7" w:rsidRDefault="00981D48" w:rsidP="00981D48">
      <w:pPr>
        <w:pStyle w:val="EndNoteBibliography"/>
        <w:spacing w:after="240"/>
      </w:pPr>
      <w:r w:rsidRPr="002E03B7">
        <w:t>390.</w:t>
      </w:r>
      <w:r w:rsidRPr="002E03B7">
        <w:tab/>
        <w:t>Kutbi EH, Sohouli MH, Fatahi S, Lari A, Shidfar F, Aljhdali MM, et al. The beneficial effects of cinnamon among patients with metabolic diseases: A systematic review and dose-response meta-analysis of randomized-controlled trials.</w:t>
      </w:r>
      <w:r w:rsidRPr="002E03B7">
        <w:rPr>
          <w:i/>
        </w:rPr>
        <w:t xml:space="preserve"> Critical Reviews in Food Science and Nutrition</w:t>
      </w:r>
      <w:r w:rsidRPr="002E03B7">
        <w:t xml:space="preserve">. 2021;62(22):6113-31. </w:t>
      </w:r>
      <w:r w:rsidRPr="00687A24">
        <w:t>https://doi.org/10.1080/10408398.2021.1896473</w:t>
      </w:r>
    </w:p>
    <w:p w14:paraId="649CA9C5" w14:textId="77777777" w:rsidR="00981D48" w:rsidRPr="002E03B7" w:rsidRDefault="00981D48" w:rsidP="00981D48">
      <w:pPr>
        <w:pStyle w:val="EndNoteBibliography"/>
        <w:spacing w:after="240"/>
      </w:pPr>
      <w:r w:rsidRPr="002E03B7">
        <w:lastRenderedPageBreak/>
        <w:t>391.</w:t>
      </w:r>
      <w:r w:rsidRPr="002E03B7">
        <w:tab/>
        <w:t>Moradi M, Sohrabi G, Golbidi M, Yarmohammadi S, Hemati N, Campbell MS, et al. Effects of artichoke on blood pressure: A systematic review and meta-analysis.</w:t>
      </w:r>
      <w:r w:rsidRPr="002E03B7">
        <w:rPr>
          <w:i/>
        </w:rPr>
        <w:t xml:space="preserve"> Complementary Therapies in Medicine</w:t>
      </w:r>
      <w:r w:rsidRPr="002E03B7">
        <w:t xml:space="preserve">. 2021;57:N.PAG-N.PAG. </w:t>
      </w:r>
      <w:r w:rsidRPr="00687A24">
        <w:t>https://doi.org/10.1016/j.ctim.2021.102668</w:t>
      </w:r>
    </w:p>
    <w:p w14:paraId="6929D70F" w14:textId="77777777" w:rsidR="00981D48" w:rsidRPr="002E03B7" w:rsidRDefault="00981D48" w:rsidP="00981D48">
      <w:pPr>
        <w:pStyle w:val="EndNoteBibliography"/>
        <w:spacing w:after="240"/>
      </w:pPr>
      <w:r w:rsidRPr="002E03B7">
        <w:t>392.</w:t>
      </w:r>
      <w:r w:rsidRPr="002E03B7">
        <w:tab/>
        <w:t>Mousavi SM, Mokhtari P, Asbaghi O, Rigi S, Persad E, Jayedi A, et al. Does saffron supplementation have favorable effects on liver function indicators? A systematic review and meta-analysis of randomized controlled trials.</w:t>
      </w:r>
      <w:r w:rsidRPr="002E03B7">
        <w:rPr>
          <w:i/>
        </w:rPr>
        <w:t xml:space="preserve"> Critical Reviews in Food Science and Nutrition</w:t>
      </w:r>
      <w:r w:rsidRPr="002E03B7">
        <w:t xml:space="preserve">. 2021;62(23):6315-27. </w:t>
      </w:r>
      <w:r w:rsidRPr="00687A24">
        <w:t>https://doi.org/10.1080/10408398.2021.1900059</w:t>
      </w:r>
    </w:p>
    <w:p w14:paraId="052C5B41" w14:textId="77777777" w:rsidR="00981D48" w:rsidRPr="002E03B7" w:rsidRDefault="00981D48" w:rsidP="00981D48">
      <w:pPr>
        <w:pStyle w:val="EndNoteBibliography"/>
        <w:spacing w:after="240"/>
      </w:pPr>
      <w:r w:rsidRPr="002E03B7">
        <w:t>393.</w:t>
      </w:r>
      <w:r w:rsidRPr="002E03B7">
        <w:tab/>
        <w:t>Shekarchizadeh-Esfahani P, Heydarpour F, Izadi F, Jalili C. The effect of cinnamon supplementation on liver enzymes in adults: A systematic review and meta-analysis of randomized controlled trials.</w:t>
      </w:r>
      <w:r w:rsidRPr="002E03B7">
        <w:rPr>
          <w:i/>
        </w:rPr>
        <w:t xml:space="preserve"> Complementary Therapies in Medicine</w:t>
      </w:r>
      <w:r w:rsidRPr="002E03B7">
        <w:t xml:space="preserve">. 2021;58:102699. </w:t>
      </w:r>
      <w:r w:rsidRPr="00687A24">
        <w:t>https://doi.org/10.1016/j.ctim.2021.102699</w:t>
      </w:r>
    </w:p>
    <w:p w14:paraId="11B5894F" w14:textId="77777777" w:rsidR="00981D48" w:rsidRPr="002E03B7" w:rsidRDefault="00981D48" w:rsidP="00981D48">
      <w:pPr>
        <w:pStyle w:val="EndNoteBibliography"/>
        <w:spacing w:after="240"/>
      </w:pPr>
      <w:r w:rsidRPr="002E03B7">
        <w:t>394.</w:t>
      </w:r>
      <w:r w:rsidRPr="002E03B7">
        <w:tab/>
        <w:t>Askari G, Aghajani M, Salehi M, Najafgholizadeh A, Keshavarzpour Z, Fadel A, et al. The effects of ginger supplementation on biomarkers of inflammation and oxidative stress in adults: A systematic review and meta-analysis of randomized controlled trials.</w:t>
      </w:r>
      <w:r w:rsidRPr="002E03B7">
        <w:rPr>
          <w:i/>
        </w:rPr>
        <w:t xml:space="preserve"> Journal of Herbal Medicine</w:t>
      </w:r>
      <w:r w:rsidRPr="002E03B7">
        <w:t xml:space="preserve">. 2020;22:100364. </w:t>
      </w:r>
      <w:r w:rsidRPr="00687A24">
        <w:t>https://doi.org/10.1016/j.hermed.2020.100364</w:t>
      </w:r>
    </w:p>
    <w:p w14:paraId="7C61541E" w14:textId="77777777" w:rsidR="00981D48" w:rsidRPr="002E03B7" w:rsidRDefault="00981D48" w:rsidP="00981D48">
      <w:pPr>
        <w:pStyle w:val="EndNoteBibliography"/>
        <w:spacing w:after="240"/>
      </w:pPr>
      <w:r w:rsidRPr="002E03B7">
        <w:t>395.</w:t>
      </w:r>
      <w:r w:rsidRPr="002E03B7">
        <w:tab/>
        <w:t>Askarpour M, Alami F, Campbell MS, Venkatakrishnan K, Hadi A, Ghaedi E. Effect of fenugreek supplementation on blood lipids and body weight: A systematic review and meta-analysis of randomized controlled trials.</w:t>
      </w:r>
      <w:r w:rsidRPr="002E03B7">
        <w:rPr>
          <w:i/>
        </w:rPr>
        <w:t xml:space="preserve"> Journal of Ethnopharmacology</w:t>
      </w:r>
      <w:r w:rsidRPr="002E03B7">
        <w:t xml:space="preserve">. 2020;253:112538. </w:t>
      </w:r>
      <w:r w:rsidRPr="00687A24">
        <w:t>https://doi.org/10.1016/j.jep.2019.112538</w:t>
      </w:r>
    </w:p>
    <w:p w14:paraId="3CE4FA7C" w14:textId="77777777" w:rsidR="00981D48" w:rsidRPr="002E03B7" w:rsidRDefault="00981D48" w:rsidP="00981D48">
      <w:pPr>
        <w:pStyle w:val="EndNoteBibliography"/>
        <w:spacing w:after="240"/>
      </w:pPr>
      <w:r w:rsidRPr="002E03B7">
        <w:t>396.</w:t>
      </w:r>
      <w:r w:rsidRPr="002E03B7">
        <w:tab/>
        <w:t>Clark CCT, Salek M, Aghabagheri E, Jafarnejad S. The effect of psyllium supplementation on blood pressure: a systematic review and meta-analysis of randomized controlled trials.</w:t>
      </w:r>
      <w:r w:rsidRPr="002E03B7">
        <w:rPr>
          <w:i/>
        </w:rPr>
        <w:t xml:space="preserve"> Korean Journal of Internal Medicine</w:t>
      </w:r>
      <w:r w:rsidRPr="002E03B7">
        <w:t xml:space="preserve">. 2020;35(6):1385-99. </w:t>
      </w:r>
      <w:r w:rsidRPr="00687A24">
        <w:t>https://doi.org/10.3904/kjim.2019.049</w:t>
      </w:r>
    </w:p>
    <w:p w14:paraId="376A3CFE" w14:textId="77777777" w:rsidR="00981D48" w:rsidRPr="002E03B7" w:rsidRDefault="00981D48" w:rsidP="00981D48">
      <w:pPr>
        <w:pStyle w:val="EndNoteBibliography"/>
        <w:spacing w:after="240"/>
      </w:pPr>
      <w:r w:rsidRPr="002E03B7">
        <w:t>397.</w:t>
      </w:r>
      <w:r w:rsidRPr="002E03B7">
        <w:tab/>
        <w:t>Hadi A, Campbell MS, Hassani B, Pourmasoumi M, Salehi-Sahlabadi A, Hosseini SA. The effect of cinnamon supplementation on blood pressure in adults: A systematic review and meta-analysis of randomized controlled trials.</w:t>
      </w:r>
      <w:r w:rsidRPr="002E03B7">
        <w:rPr>
          <w:i/>
        </w:rPr>
        <w:t xml:space="preserve"> Clinical Nutrition ESPEN</w:t>
      </w:r>
      <w:r w:rsidRPr="002E03B7">
        <w:t xml:space="preserve">. 2020;36:10-6. </w:t>
      </w:r>
      <w:r w:rsidRPr="00687A24">
        <w:t>https://doi.org/10.1016/j.clnesp.2020.01.002</w:t>
      </w:r>
    </w:p>
    <w:p w14:paraId="01B29CDE" w14:textId="77777777" w:rsidR="00981D48" w:rsidRPr="002E03B7" w:rsidRDefault="00981D48" w:rsidP="00981D48">
      <w:pPr>
        <w:pStyle w:val="EndNoteBibliography"/>
        <w:spacing w:after="240"/>
      </w:pPr>
      <w:r w:rsidRPr="002E03B7">
        <w:t>398.</w:t>
      </w:r>
      <w:r w:rsidRPr="002E03B7">
        <w:tab/>
        <w:t>Jalili C, Moradi S, Babaei A, Boozari B, Asbaghi O, Lazaridi A-V, et al. Effects of Cynara scolymus L. on glycemic indices:A systematic review and meta-analysis of randomized clinical trials.</w:t>
      </w:r>
      <w:r w:rsidRPr="002E03B7">
        <w:rPr>
          <w:i/>
        </w:rPr>
        <w:t xml:space="preserve"> Complementary Therapies in Medicine</w:t>
      </w:r>
      <w:r w:rsidRPr="002E03B7">
        <w:t xml:space="preserve">. 2020;52:N.PAG-N.PAG. </w:t>
      </w:r>
      <w:r w:rsidRPr="00687A24">
        <w:t>https://doi.org/10.1016/j.ctim.2020.102496</w:t>
      </w:r>
    </w:p>
    <w:p w14:paraId="3C3893CA" w14:textId="77777777" w:rsidR="00981D48" w:rsidRPr="002E03B7" w:rsidRDefault="00981D48" w:rsidP="00981D48">
      <w:pPr>
        <w:pStyle w:val="EndNoteBibliography"/>
        <w:spacing w:after="240"/>
      </w:pPr>
      <w:r w:rsidRPr="002E03B7">
        <w:t>399.</w:t>
      </w:r>
      <w:r w:rsidRPr="002E03B7">
        <w:tab/>
        <w:t>Khodamoradi K, Khosropanah MH, Ayati Z, Chang D, Nasli-Esfahani E, Ayati MH, et al. The Effects of Fenugreek on Cardiometabolic Risk Factors in Adults: A Systematic Review and Meta-analysis.</w:t>
      </w:r>
      <w:r w:rsidRPr="002E03B7">
        <w:rPr>
          <w:i/>
        </w:rPr>
        <w:t xml:space="preserve"> Complementary Therapies in Medicine</w:t>
      </w:r>
      <w:r w:rsidRPr="002E03B7">
        <w:t xml:space="preserve">. 2020;52:N.PAG-N.PAG. </w:t>
      </w:r>
      <w:r w:rsidRPr="00687A24">
        <w:t>https://doi.org/10.1016/j.ctim.2020.102416</w:t>
      </w:r>
    </w:p>
    <w:p w14:paraId="618A8D7E" w14:textId="77777777" w:rsidR="00981D48" w:rsidRPr="002E03B7" w:rsidRDefault="00981D48" w:rsidP="00981D48">
      <w:pPr>
        <w:pStyle w:val="EndNoteBibliography"/>
        <w:spacing w:after="240"/>
      </w:pPr>
      <w:r w:rsidRPr="002E03B7">
        <w:t>400.</w:t>
      </w:r>
      <w:r w:rsidRPr="002E03B7">
        <w:tab/>
        <w:t>Miraghajani M, Hadi A, Hajishafiee M, Arab A, Ghaedi E, Moody V. The effects of ginseng supplementation on anthropometric indices and body composition: A systematic review and meta-analysis.</w:t>
      </w:r>
      <w:r w:rsidRPr="002E03B7">
        <w:rPr>
          <w:i/>
        </w:rPr>
        <w:t xml:space="preserve"> Journal of Herbal Medicine</w:t>
      </w:r>
      <w:r w:rsidRPr="002E03B7">
        <w:t xml:space="preserve">. 2020;23:100379. </w:t>
      </w:r>
      <w:r w:rsidRPr="00687A24">
        <w:t>https://doi.org/10.1016/j.hermed.2020.100379</w:t>
      </w:r>
    </w:p>
    <w:p w14:paraId="1B62F4D7" w14:textId="77777777" w:rsidR="00981D48" w:rsidRPr="002E03B7" w:rsidRDefault="00981D48" w:rsidP="00981D48">
      <w:pPr>
        <w:pStyle w:val="EndNoteBibliography"/>
        <w:spacing w:after="240"/>
      </w:pPr>
      <w:r w:rsidRPr="002E03B7">
        <w:t>401.</w:t>
      </w:r>
      <w:r w:rsidRPr="002E03B7">
        <w:tab/>
        <w:t>Morvaridzadeh M, Fazelian S, Agah S, Khazdouz M, Rahimlou M, Agh F, et al. Effect of ginger (Zingiber officinale) on inflammatory markers: A systematic review and meta-analysis of randomized controlled trials.</w:t>
      </w:r>
      <w:r w:rsidRPr="002E03B7">
        <w:rPr>
          <w:i/>
        </w:rPr>
        <w:t xml:space="preserve"> Cytokine</w:t>
      </w:r>
      <w:r w:rsidRPr="002E03B7">
        <w:t xml:space="preserve">. 2020;135:155224. </w:t>
      </w:r>
      <w:r w:rsidRPr="00687A24">
        <w:t>https://doi.org/10.1016/j.cyto.2020.155224</w:t>
      </w:r>
    </w:p>
    <w:p w14:paraId="3E579C52" w14:textId="77777777" w:rsidR="00981D48" w:rsidRPr="002E03B7" w:rsidRDefault="00981D48" w:rsidP="00981D48">
      <w:pPr>
        <w:pStyle w:val="EndNoteBibliography"/>
        <w:spacing w:after="240"/>
      </w:pPr>
      <w:r w:rsidRPr="002E03B7">
        <w:t>402.</w:t>
      </w:r>
      <w:r w:rsidRPr="002E03B7">
        <w:tab/>
        <w:t>Mousavi SM, Karimi E, Hajishafiee M, Milajerdi A, Amini MR, Esmaillzadeh A. Anti-hypertensive effects of cinnamon supplementation in adults: A systematic review and dose-response Meta-analysis of randomized controlled trials.</w:t>
      </w:r>
      <w:r w:rsidRPr="002E03B7">
        <w:rPr>
          <w:i/>
        </w:rPr>
        <w:t xml:space="preserve"> Critical Reviews in Food Science &amp; Nutrition</w:t>
      </w:r>
      <w:r w:rsidRPr="002E03B7">
        <w:t xml:space="preserve">. 2020;60(18):3144-54. </w:t>
      </w:r>
      <w:r w:rsidRPr="00687A24">
        <w:t>https://doi.org/10.1080/10408398.2019.1678012</w:t>
      </w:r>
    </w:p>
    <w:p w14:paraId="4214C2D1" w14:textId="77777777" w:rsidR="00981D48" w:rsidRPr="002E03B7" w:rsidRDefault="00981D48" w:rsidP="00981D48">
      <w:pPr>
        <w:pStyle w:val="EndNoteBibliography"/>
        <w:spacing w:after="240"/>
      </w:pPr>
      <w:r w:rsidRPr="002E03B7">
        <w:t>403.</w:t>
      </w:r>
      <w:r w:rsidRPr="002E03B7">
        <w:tab/>
        <w:t>Mousavi SM, Rahmani J, Kord-Varkaneh H, Sheikhi A, Larijani B, Esmaillzadeh A. Cinnamon supplementation positively affects obesity: A systematic review and dose-response meta-analysis of randomized controlled trials.</w:t>
      </w:r>
      <w:r w:rsidRPr="002E03B7">
        <w:rPr>
          <w:i/>
        </w:rPr>
        <w:t xml:space="preserve"> Clinical Nutrition</w:t>
      </w:r>
      <w:r w:rsidRPr="002E03B7">
        <w:t xml:space="preserve">. 2020;39(1):123-33. </w:t>
      </w:r>
      <w:r w:rsidRPr="00687A24">
        <w:t>https://doi.org/10.1016/j.clnu.2019.02.017</w:t>
      </w:r>
    </w:p>
    <w:p w14:paraId="31829B47" w14:textId="77777777" w:rsidR="00981D48" w:rsidRPr="002E03B7" w:rsidRDefault="00981D48" w:rsidP="00981D48">
      <w:pPr>
        <w:pStyle w:val="EndNoteBibliography"/>
        <w:spacing w:after="240"/>
      </w:pPr>
      <w:r w:rsidRPr="002E03B7">
        <w:t>404.</w:t>
      </w:r>
      <w:r w:rsidRPr="002E03B7">
        <w:tab/>
        <w:t xml:space="preserve">Mousavi SM, Milajerdi A, Varkaneh HK, Gorjipour MM, Esmaillzadeh A. The effects of curcumin supplementation on body weight, body mass index and waist circumference: a systematic review </w:t>
      </w:r>
      <w:r w:rsidRPr="002E03B7">
        <w:lastRenderedPageBreak/>
        <w:t>and dose-response meta-analysis of randomized controlled trials.</w:t>
      </w:r>
      <w:r w:rsidRPr="002E03B7">
        <w:rPr>
          <w:i/>
        </w:rPr>
        <w:t xml:space="preserve"> Critical Reviews in Food Science and Nutrition</w:t>
      </w:r>
      <w:r w:rsidRPr="002E03B7">
        <w:t xml:space="preserve">. 2020;60(1):171-80. </w:t>
      </w:r>
      <w:r w:rsidRPr="00687A24">
        <w:t>https://doi.org/10.1080/10408398.2018.1517724</w:t>
      </w:r>
    </w:p>
    <w:p w14:paraId="7A8BB3FA" w14:textId="77777777" w:rsidR="00981D48" w:rsidRPr="00FD7468" w:rsidRDefault="00981D48" w:rsidP="00981D48">
      <w:pPr>
        <w:pStyle w:val="EndNoteBibliography"/>
        <w:spacing w:after="240"/>
      </w:pPr>
      <w:r w:rsidRPr="002E03B7">
        <w:t>405.</w:t>
      </w:r>
      <w:r w:rsidRPr="002E03B7">
        <w:tab/>
        <w:t>Pourmasoumi M, Hadi A, Najafgholizadeh A, Joukar F, Mansour-Ghanaei F. The effects of cranberry on cardiovascular metabolic risk factors: A systematic review and meta-analysis.</w:t>
      </w:r>
      <w:r w:rsidRPr="002E03B7">
        <w:rPr>
          <w:i/>
        </w:rPr>
        <w:t xml:space="preserve"> </w:t>
      </w:r>
      <w:r w:rsidRPr="00FD7468">
        <w:rPr>
          <w:i/>
        </w:rPr>
        <w:t>Clinical Nutrition</w:t>
      </w:r>
      <w:r w:rsidRPr="00FD7468">
        <w:t>. 2020;39(3):774-88. https://doi.org/10.1016/j.clnu.2019.04.003</w:t>
      </w:r>
    </w:p>
    <w:p w14:paraId="5C847F12" w14:textId="77777777" w:rsidR="00981D48" w:rsidRPr="002E03B7" w:rsidRDefault="00981D48" w:rsidP="00981D48">
      <w:pPr>
        <w:pStyle w:val="EndNoteBibliography"/>
        <w:spacing w:after="240"/>
      </w:pPr>
      <w:r w:rsidRPr="00FD7468">
        <w:t>406.</w:t>
      </w:r>
      <w:r w:rsidRPr="00FD7468">
        <w:tab/>
        <w:t xml:space="preserve">Rahmani J, Bazmi E, Clark C, Hashemi Nazari SS. </w:t>
      </w:r>
      <w:r w:rsidRPr="002E03B7">
        <w:t>The effect of Saffron supplementation on waist circumference, HA1C, and glucose metabolism: A systematic review and meta-analysis of randomized clinical trials.</w:t>
      </w:r>
      <w:r w:rsidRPr="002E03B7">
        <w:rPr>
          <w:i/>
        </w:rPr>
        <w:t xml:space="preserve"> Complementary Therapies in Medicine</w:t>
      </w:r>
      <w:r w:rsidRPr="002E03B7">
        <w:t xml:space="preserve">. 2020;49:102298. </w:t>
      </w:r>
      <w:r w:rsidRPr="00687A24">
        <w:t>https://doi.org/10.1016/j.ctim.2020.102298</w:t>
      </w:r>
    </w:p>
    <w:p w14:paraId="620BBC1D" w14:textId="77777777" w:rsidR="00981D48" w:rsidRPr="002E03B7" w:rsidRDefault="00981D48" w:rsidP="00981D48">
      <w:pPr>
        <w:pStyle w:val="EndNoteBibliography"/>
        <w:spacing w:after="240"/>
      </w:pPr>
      <w:r w:rsidRPr="002E03B7">
        <w:t>407.</w:t>
      </w:r>
      <w:r w:rsidRPr="002E03B7">
        <w:tab/>
        <w:t>Renfan X, Ke Y, Jie D, Guangzhi C. Effect of green tea supplementation on blood pressure A systematic review and meta-analysis of randomized controlled trials.</w:t>
      </w:r>
      <w:r w:rsidRPr="002E03B7">
        <w:rPr>
          <w:i/>
        </w:rPr>
        <w:t xml:space="preserve"> Medicine</w:t>
      </w:r>
      <w:r w:rsidRPr="002E03B7">
        <w:t xml:space="preserve">. 2020;99(6):1-8. </w:t>
      </w:r>
    </w:p>
    <w:p w14:paraId="773C97EC" w14:textId="77777777" w:rsidR="00981D48" w:rsidRPr="002E03B7" w:rsidRDefault="00981D48" w:rsidP="00981D48">
      <w:pPr>
        <w:pStyle w:val="EndNoteBibliography"/>
        <w:spacing w:after="240"/>
      </w:pPr>
      <w:r w:rsidRPr="002E03B7">
        <w:t>408.</w:t>
      </w:r>
      <w:r w:rsidRPr="002E03B7">
        <w:tab/>
        <w:t>Roshanravan B, Samarghandian S, Ashrafizadeh M, Amirabadizadeh A, Saeedi F, Farkhondeh T. Metabolic impact of saffron and crocin: an updated systematic and meta-analysis of randomised clinical trials.</w:t>
      </w:r>
      <w:r w:rsidRPr="002E03B7">
        <w:rPr>
          <w:i/>
        </w:rPr>
        <w:t xml:space="preserve"> Archives of Physiology &amp; Biochemistry</w:t>
      </w:r>
      <w:r w:rsidRPr="002E03B7">
        <w:t xml:space="preserve">. 2020;128(3):1-13. </w:t>
      </w:r>
      <w:r w:rsidRPr="00687A24">
        <w:t>https://doi.org/10.1080/13813455.2020.1716020</w:t>
      </w:r>
    </w:p>
    <w:p w14:paraId="6A9D2E72" w14:textId="77777777" w:rsidR="00981D48" w:rsidRPr="002E03B7" w:rsidRDefault="00981D48" w:rsidP="00981D48">
      <w:pPr>
        <w:pStyle w:val="EndNoteBibliography"/>
        <w:spacing w:after="240"/>
      </w:pPr>
      <w:r w:rsidRPr="002E03B7">
        <w:t>409.</w:t>
      </w:r>
      <w:r w:rsidRPr="002E03B7">
        <w:tab/>
        <w:t>Safari Z, Farrokhzad A, Ghavami A, Fadel A, Hadi A, Rafiee S, et al. The effect of barberry (Berberis vulgaris L.) on glycemic indices: A systematic review and meta-analysis of randomized controlled trials.</w:t>
      </w:r>
      <w:r w:rsidRPr="002E03B7">
        <w:rPr>
          <w:i/>
        </w:rPr>
        <w:t xml:space="preserve"> Complementary Therapies in Medicine</w:t>
      </w:r>
      <w:r w:rsidRPr="002E03B7">
        <w:t xml:space="preserve">. 2020;51:N.PAG-N.PAG. </w:t>
      </w:r>
      <w:r w:rsidRPr="00687A24">
        <w:t>https://doi.org/10.1016/j.ctim.2020.102414</w:t>
      </w:r>
    </w:p>
    <w:p w14:paraId="2B0BB30B" w14:textId="77777777" w:rsidR="00981D48" w:rsidRPr="002E03B7" w:rsidRDefault="00981D48" w:rsidP="00981D48">
      <w:pPr>
        <w:pStyle w:val="EndNoteBibliography"/>
        <w:spacing w:after="240"/>
      </w:pPr>
      <w:r w:rsidRPr="002E03B7">
        <w:t>410.</w:t>
      </w:r>
      <w:r w:rsidRPr="002E03B7">
        <w:tab/>
        <w:t>Yazdanpanah Z, Azadi-Yazdi M, Hooshmandi H, Ramezani-Jolfaie N, Salehi-Abargouei A. Effects of cinnamon supplementation on body weight and composition in adults: A systematic review and meta-analysis of controlled clinical trials.</w:t>
      </w:r>
      <w:r w:rsidRPr="002E03B7">
        <w:rPr>
          <w:i/>
        </w:rPr>
        <w:t xml:space="preserve"> Phytotherapy Research</w:t>
      </w:r>
      <w:r w:rsidRPr="002E03B7">
        <w:t xml:space="preserve">. 2020;34(3):448-63. </w:t>
      </w:r>
      <w:r w:rsidRPr="00687A24">
        <w:t>https://doi.org/10.1002/ptr.6539</w:t>
      </w:r>
    </w:p>
    <w:p w14:paraId="7AE0687C" w14:textId="77777777" w:rsidR="00981D48" w:rsidRPr="002E03B7" w:rsidRDefault="00981D48" w:rsidP="00981D48">
      <w:pPr>
        <w:pStyle w:val="EndNoteBibliography"/>
        <w:spacing w:after="240"/>
      </w:pPr>
      <w:r w:rsidRPr="002E03B7">
        <w:t>411.</w:t>
      </w:r>
      <w:r w:rsidRPr="002E03B7">
        <w:tab/>
        <w:t>Alizadeh M, Kheirouri S. Curcumin reduces malondialdehyde and improves antioxidants in humans with diseased conditions: a comprehensive meta-analysis of randomized controlled trials.</w:t>
      </w:r>
      <w:r w:rsidRPr="002E03B7">
        <w:rPr>
          <w:i/>
        </w:rPr>
        <w:t xml:space="preserve"> Biomedicine (Taipei)</w:t>
      </w:r>
      <w:r w:rsidRPr="002E03B7">
        <w:t xml:space="preserve">. 2019;9(4):23. </w:t>
      </w:r>
      <w:r w:rsidRPr="00687A24">
        <w:t>https://doi.org/10.1051/bmdcn/2019090423</w:t>
      </w:r>
    </w:p>
    <w:p w14:paraId="0E1565CB" w14:textId="77777777" w:rsidR="00981D48" w:rsidRPr="002E03B7" w:rsidRDefault="00981D48" w:rsidP="00981D48">
      <w:pPr>
        <w:pStyle w:val="EndNoteBibliography"/>
        <w:spacing w:after="240"/>
      </w:pPr>
      <w:r w:rsidRPr="002E03B7">
        <w:t>412.</w:t>
      </w:r>
      <w:r w:rsidRPr="002E03B7">
        <w:tab/>
        <w:t>Asbaghi O, Soltani S, Norouzi N, Milajerdi A, Choobkar S, Asemi Z. The effect of saffron supplementation on blood glucose and lipid profile: A systematic review and meta-analysis of randomized controlled trials.</w:t>
      </w:r>
      <w:r w:rsidRPr="002E03B7">
        <w:rPr>
          <w:i/>
        </w:rPr>
        <w:t xml:space="preserve"> Complementary Therapies in Medicine</w:t>
      </w:r>
      <w:r w:rsidRPr="002E03B7">
        <w:t xml:space="preserve">. 2019;47:102158. </w:t>
      </w:r>
      <w:r w:rsidRPr="00687A24">
        <w:t>https://doi.org/10.1016/j.ctim.2019.07.017</w:t>
      </w:r>
    </w:p>
    <w:p w14:paraId="65EEE340" w14:textId="77777777" w:rsidR="00981D48" w:rsidRPr="002E03B7" w:rsidRDefault="00981D48" w:rsidP="00981D48">
      <w:pPr>
        <w:pStyle w:val="EndNoteBibliography"/>
        <w:spacing w:after="240"/>
      </w:pPr>
      <w:r w:rsidRPr="002E03B7">
        <w:t>413.</w:t>
      </w:r>
      <w:r w:rsidRPr="002E03B7">
        <w:tab/>
        <w:t>Clark CCT, Ghaedi E, Arab A, Pourmasoumi M, Hadi A. The effect of curcumin supplementation on circulating adiponectin: A systematic review and meta-analysis of randomized controlled trials.</w:t>
      </w:r>
      <w:r w:rsidRPr="002E03B7">
        <w:rPr>
          <w:i/>
        </w:rPr>
        <w:t xml:space="preserve"> Diabetes &amp; Metabolic Syndrome</w:t>
      </w:r>
      <w:r w:rsidRPr="002E03B7">
        <w:t xml:space="preserve">. 2019;13(5):2819-25. </w:t>
      </w:r>
      <w:r w:rsidRPr="00687A24">
        <w:t>https://doi.org/10.1016/j.dsx.2019.07.045</w:t>
      </w:r>
    </w:p>
    <w:p w14:paraId="18910B88" w14:textId="77777777" w:rsidR="00981D48" w:rsidRPr="002E03B7" w:rsidRDefault="00981D48" w:rsidP="00981D48">
      <w:pPr>
        <w:pStyle w:val="EndNoteBibliography"/>
        <w:spacing w:after="240"/>
      </w:pPr>
      <w:r w:rsidRPr="002E03B7">
        <w:t>414.</w:t>
      </w:r>
      <w:r w:rsidRPr="002E03B7">
        <w:tab/>
        <w:t>Hadi A, Arab A, Ghaedi E, Rafie N, Miraghajani M, Kafeshani M. Barberry (Berberis vulgaris L.) is a safe approach for management of lipid parameters: A systematic review and meta-analysis of randomized controlled trials.</w:t>
      </w:r>
      <w:r w:rsidRPr="002E03B7">
        <w:rPr>
          <w:i/>
        </w:rPr>
        <w:t xml:space="preserve"> Complementary Therapies in Medicine</w:t>
      </w:r>
      <w:r w:rsidRPr="002E03B7">
        <w:t xml:space="preserve">. 2019;43:117-24. </w:t>
      </w:r>
    </w:p>
    <w:p w14:paraId="0F742EDC" w14:textId="77777777" w:rsidR="00981D48" w:rsidRPr="002E03B7" w:rsidRDefault="00981D48" w:rsidP="00981D48">
      <w:pPr>
        <w:pStyle w:val="EndNoteBibliography"/>
        <w:spacing w:after="240"/>
      </w:pPr>
      <w:r w:rsidRPr="002E03B7">
        <w:t>415.</w:t>
      </w:r>
      <w:r w:rsidRPr="002E03B7">
        <w:tab/>
        <w:t>Hasani H, Arab A, Hadi A, Pourmasoumi M, Ghavami A, Miraghajani M. Does ginger supplementation lower blood pressure? A systematic review and meta-analysis of clinical trials.</w:t>
      </w:r>
      <w:r w:rsidRPr="002E03B7">
        <w:rPr>
          <w:i/>
        </w:rPr>
        <w:t xml:space="preserve"> Phytotherapy Research</w:t>
      </w:r>
      <w:r w:rsidRPr="002E03B7">
        <w:t xml:space="preserve">. 2019;33(6):1639-47. </w:t>
      </w:r>
      <w:r w:rsidRPr="00687A24">
        <w:t>https://doi.org/10.1002/ptr.6362</w:t>
      </w:r>
    </w:p>
    <w:p w14:paraId="77366837" w14:textId="77777777" w:rsidR="00981D48" w:rsidRPr="002E03B7" w:rsidRDefault="00981D48" w:rsidP="00981D48">
      <w:pPr>
        <w:pStyle w:val="EndNoteBibliography"/>
        <w:spacing w:after="240"/>
      </w:pPr>
      <w:r w:rsidRPr="002E03B7">
        <w:t>416.</w:t>
      </w:r>
      <w:r w:rsidRPr="002E03B7">
        <w:tab/>
        <w:t>Huang J, Qin S, Huang L, Tang Y, Ren H, Hu H. Efficacy and safety of Rhizoma curcumea longae with respect to improving the glucose metabolism of patients at risk for cardiovascular disease: a meta‐analysis of randomised controlled trials.</w:t>
      </w:r>
      <w:r w:rsidRPr="002E03B7">
        <w:rPr>
          <w:i/>
        </w:rPr>
        <w:t xml:space="preserve"> Journal of Human Nutrition &amp; Dietetics</w:t>
      </w:r>
      <w:r w:rsidRPr="002E03B7">
        <w:t xml:space="preserve">. 2019;32(5):591-606. </w:t>
      </w:r>
      <w:r w:rsidRPr="00687A24">
        <w:t>https://doi.org/10.1111/jhn.12648</w:t>
      </w:r>
    </w:p>
    <w:p w14:paraId="7D48EBF4" w14:textId="77777777" w:rsidR="00981D48" w:rsidRPr="002E03B7" w:rsidRDefault="00981D48" w:rsidP="00981D48">
      <w:pPr>
        <w:pStyle w:val="EndNoteBibliography"/>
        <w:spacing w:after="240"/>
      </w:pPr>
      <w:r w:rsidRPr="002E03B7">
        <w:t>417.</w:t>
      </w:r>
      <w:r w:rsidRPr="002E03B7">
        <w:tab/>
        <w:t>Pourmasoumi M, Hadi A, Najafgholizadeh A, Kafeshani M, Sahebkar A. Clinical evidence on the effects of saffron (Crocus sativus L.) on cardiovascular risk factors: A systematic review meta-analysis.</w:t>
      </w:r>
      <w:r w:rsidRPr="002E03B7">
        <w:rPr>
          <w:i/>
        </w:rPr>
        <w:t xml:space="preserve"> Pharmacological Research</w:t>
      </w:r>
      <w:r w:rsidRPr="002E03B7">
        <w:t xml:space="preserve">. 2019;139:348-59. </w:t>
      </w:r>
      <w:r w:rsidRPr="00687A24">
        <w:t>https://doi.org/10.1016/j.phrs.2018.11.038</w:t>
      </w:r>
    </w:p>
    <w:p w14:paraId="7190F815" w14:textId="77777777" w:rsidR="00981D48" w:rsidRPr="002E03B7" w:rsidRDefault="00981D48" w:rsidP="00981D48">
      <w:pPr>
        <w:pStyle w:val="EndNoteBibliography"/>
        <w:spacing w:after="240"/>
      </w:pPr>
      <w:r w:rsidRPr="002E03B7">
        <w:t>418.</w:t>
      </w:r>
      <w:r w:rsidRPr="002E03B7">
        <w:tab/>
        <w:t xml:space="preserve">Tabrizi R, Vakili S, Akbari M, Mirhosseini N, Lankarani KB, Rahimi M, et al. The effects of curcumin-containing supplements on biomarkers of inflammation and oxidative stress: A systematic review </w:t>
      </w:r>
      <w:r w:rsidRPr="002E03B7">
        <w:lastRenderedPageBreak/>
        <w:t>and meta-analysis of randomized controlled trials.</w:t>
      </w:r>
      <w:r w:rsidRPr="002E03B7">
        <w:rPr>
          <w:i/>
        </w:rPr>
        <w:t xml:space="preserve"> Phytotherapy Research</w:t>
      </w:r>
      <w:r w:rsidRPr="002E03B7">
        <w:t xml:space="preserve">. 2019;33(2):253-62. </w:t>
      </w:r>
      <w:r w:rsidRPr="00687A24">
        <w:t>https://doi.org/10.1002/ptr.6226</w:t>
      </w:r>
    </w:p>
    <w:p w14:paraId="618A34FD" w14:textId="77777777" w:rsidR="00981D48" w:rsidRPr="002E03B7" w:rsidRDefault="00981D48" w:rsidP="00981D48">
      <w:pPr>
        <w:pStyle w:val="EndNoteBibliography"/>
        <w:spacing w:after="240"/>
      </w:pPr>
      <w:r w:rsidRPr="002E03B7">
        <w:t>419.</w:t>
      </w:r>
      <w:r w:rsidRPr="002E03B7">
        <w:tab/>
        <w:t>Taghizadeh M, Hamedifard Z, Jafarnejad S. Effect of garlic supplementation on serum C-reactive protein level: A systematic review and meta-analysis of randomized controlled trials.</w:t>
      </w:r>
      <w:r w:rsidRPr="002E03B7">
        <w:rPr>
          <w:i/>
        </w:rPr>
        <w:t xml:space="preserve"> Phytotherapy Research</w:t>
      </w:r>
      <w:r w:rsidRPr="002E03B7">
        <w:t xml:space="preserve">. 2019;33(2):243-52. </w:t>
      </w:r>
      <w:r w:rsidRPr="00687A24">
        <w:t>https://doi.org/10.1002/ptr.6225</w:t>
      </w:r>
    </w:p>
    <w:p w14:paraId="0E1FB564" w14:textId="77777777" w:rsidR="00981D48" w:rsidRPr="002E03B7" w:rsidRDefault="00981D48" w:rsidP="00981D48">
      <w:pPr>
        <w:pStyle w:val="EndNoteBibliography"/>
        <w:spacing w:after="240"/>
      </w:pPr>
      <w:r w:rsidRPr="002E03B7">
        <w:t>420.</w:t>
      </w:r>
      <w:r w:rsidRPr="002E03B7">
        <w:tab/>
        <w:t>White CM, Pasupuleti V, Roman YM, Li Y, Hernandez AV. Oral turmeric/curcumin effects on inflammatory markers in chronic inflammatory diseases: A systematic review and meta-analysis of randomized controlled trials.</w:t>
      </w:r>
      <w:r w:rsidRPr="002E03B7">
        <w:rPr>
          <w:i/>
        </w:rPr>
        <w:t xml:space="preserve"> Pharmacological Research</w:t>
      </w:r>
      <w:r w:rsidRPr="002E03B7">
        <w:t xml:space="preserve">. 2019;146:104280. </w:t>
      </w:r>
      <w:r w:rsidRPr="00687A24">
        <w:t>https://doi.org/10.1016/j.phrs.2019.104280</w:t>
      </w:r>
    </w:p>
    <w:p w14:paraId="717E6AE2" w14:textId="77777777" w:rsidR="00981D48" w:rsidRPr="002E03B7" w:rsidRDefault="00981D48" w:rsidP="00981D48">
      <w:pPr>
        <w:pStyle w:val="EndNoteBibliography"/>
        <w:spacing w:after="240"/>
      </w:pPr>
      <w:r w:rsidRPr="002E03B7">
        <w:t>421.</w:t>
      </w:r>
      <w:r w:rsidRPr="002E03B7">
        <w:tab/>
        <w:t>de Melo ISV, Dos Santos AF, Bueno NB. Curcumin or combined curcuminoids are effective in lowering the fasting blood glucose concentrations of individuals with dysglycemia: Systematic review and meta-analysis of randomized controlled trials.</w:t>
      </w:r>
      <w:r w:rsidRPr="002E03B7">
        <w:rPr>
          <w:i/>
        </w:rPr>
        <w:t xml:space="preserve"> Pharmacological Research</w:t>
      </w:r>
      <w:r w:rsidRPr="002E03B7">
        <w:t xml:space="preserve">. 2018;128:137-44. </w:t>
      </w:r>
      <w:r w:rsidRPr="00687A24">
        <w:t>https://doi.org/10.1016/j.phrs.2017.09.010</w:t>
      </w:r>
    </w:p>
    <w:p w14:paraId="19D74ABA" w14:textId="77777777" w:rsidR="00981D48" w:rsidRPr="002E03B7" w:rsidRDefault="00981D48" w:rsidP="00981D48">
      <w:pPr>
        <w:pStyle w:val="EndNoteBibliography"/>
        <w:spacing w:after="240"/>
      </w:pPr>
      <w:r w:rsidRPr="002E03B7">
        <w:t>422.</w:t>
      </w:r>
      <w:r w:rsidRPr="002E03B7">
        <w:tab/>
        <w:t>Golzarand M, Toolabi K, Aghasi M. Effect of green tea, caffeine and capsaicin supplements on the anthropometric indices: A meta-analysis of randomized clinical trials.</w:t>
      </w:r>
      <w:r w:rsidRPr="002E03B7">
        <w:rPr>
          <w:i/>
        </w:rPr>
        <w:t xml:space="preserve"> Journal of Functional Foods</w:t>
      </w:r>
      <w:r w:rsidRPr="002E03B7">
        <w:t xml:space="preserve">. 2018;46:320-8. </w:t>
      </w:r>
      <w:r w:rsidRPr="00687A24">
        <w:t>https://doi.org/10.1016/j.jff.2018.04.002</w:t>
      </w:r>
    </w:p>
    <w:p w14:paraId="735A8753" w14:textId="77777777" w:rsidR="00981D48" w:rsidRPr="002E03B7" w:rsidRDefault="00981D48" w:rsidP="00981D48">
      <w:pPr>
        <w:pStyle w:val="EndNoteBibliography"/>
        <w:spacing w:after="240"/>
      </w:pPr>
      <w:r w:rsidRPr="002E03B7">
        <w:t>423.</w:t>
      </w:r>
      <w:r w:rsidRPr="002E03B7">
        <w:tab/>
        <w:t>Khan K, Jovanovski E, Ho HVT, Marques ACR, Zurbau A, Mejia SB, et al. The effect of viscous soluble fiber on blood pressure: A systematic review and meta-analysis of randomized controlled trials.</w:t>
      </w:r>
      <w:r w:rsidRPr="002E03B7">
        <w:rPr>
          <w:i/>
        </w:rPr>
        <w:t xml:space="preserve"> Nutrition, Metabolism &amp; Cardiovascular Diseases</w:t>
      </w:r>
      <w:r w:rsidRPr="002E03B7">
        <w:t xml:space="preserve">. 2018;28(1):3-13. </w:t>
      </w:r>
      <w:r w:rsidRPr="00687A24">
        <w:t>https://doi.org/10.1016/j.numecd.2017.09.007</w:t>
      </w:r>
    </w:p>
    <w:p w14:paraId="73067F79" w14:textId="77777777" w:rsidR="00981D48" w:rsidRPr="002E03B7" w:rsidRDefault="00981D48" w:rsidP="00981D48">
      <w:pPr>
        <w:pStyle w:val="EndNoteBibliography"/>
        <w:spacing w:after="240"/>
      </w:pPr>
      <w:r w:rsidRPr="002E03B7">
        <w:t>424.</w:t>
      </w:r>
      <w:r w:rsidRPr="002E03B7">
        <w:tab/>
        <w:t>Namazi N, Larijani B, Ayati MH, Abdollahi M. The effects of Nigella sativa L. on obesity: A systematic review and meta-analysis.</w:t>
      </w:r>
      <w:r w:rsidRPr="002E03B7">
        <w:rPr>
          <w:i/>
        </w:rPr>
        <w:t xml:space="preserve"> Journal of Ethnopharmacology</w:t>
      </w:r>
      <w:r w:rsidRPr="002E03B7">
        <w:t xml:space="preserve">. 2018;219:173-81. </w:t>
      </w:r>
      <w:r w:rsidRPr="00687A24">
        <w:t>https://doi.org/10.1016/j.jep.2018.03.001</w:t>
      </w:r>
    </w:p>
    <w:p w14:paraId="5B553CC4" w14:textId="77777777" w:rsidR="00981D48" w:rsidRPr="002E03B7" w:rsidRDefault="00981D48" w:rsidP="00981D48">
      <w:pPr>
        <w:pStyle w:val="EndNoteBibliography"/>
        <w:spacing w:after="240"/>
      </w:pPr>
      <w:r w:rsidRPr="002E03B7">
        <w:t>425.</w:t>
      </w:r>
      <w:r w:rsidRPr="002E03B7">
        <w:tab/>
        <w:t>Pourmasoumi M, Hadi A, Rafie N, Najafgholizadeh A, Mohammadi H, Rouhani MH. The effect of ginger supplementation on lipid profile: A systematic review and meta-analysis of clinical trials.</w:t>
      </w:r>
      <w:r w:rsidRPr="002E03B7">
        <w:rPr>
          <w:i/>
        </w:rPr>
        <w:t xml:space="preserve"> Phytomedicine</w:t>
      </w:r>
      <w:r w:rsidRPr="002E03B7">
        <w:t xml:space="preserve">. 2018;43:28-36. </w:t>
      </w:r>
      <w:r w:rsidRPr="00687A24">
        <w:t>https://doi.org/10.1016/j.phymed.2018.03.043</w:t>
      </w:r>
    </w:p>
    <w:p w14:paraId="70091620" w14:textId="77777777" w:rsidR="00981D48" w:rsidRPr="002E03B7" w:rsidRDefault="00981D48" w:rsidP="00981D48">
      <w:pPr>
        <w:pStyle w:val="EndNoteBibliography"/>
        <w:spacing w:after="240"/>
      </w:pPr>
      <w:r w:rsidRPr="002E03B7">
        <w:t>426.</w:t>
      </w:r>
      <w:r w:rsidRPr="002E03B7">
        <w:tab/>
        <w:t>Qin S, Huang L, Gong J, Shen S, Huang J, Tang Y, et al. Meta-analysis of randomized controlled trials of 4 weeks or longer suggest that curcumin may afford some protection against oxidative stress.</w:t>
      </w:r>
      <w:r w:rsidRPr="002E03B7">
        <w:rPr>
          <w:i/>
        </w:rPr>
        <w:t xml:space="preserve"> Nutrition Research</w:t>
      </w:r>
      <w:r w:rsidRPr="002E03B7">
        <w:t xml:space="preserve">. 2018;60:1-12. </w:t>
      </w:r>
      <w:r w:rsidRPr="00687A24">
        <w:t>https://doi.org/10.1016/j.nutres.2018.08.003</w:t>
      </w:r>
    </w:p>
    <w:p w14:paraId="27A2AB2F" w14:textId="77777777" w:rsidR="00981D48" w:rsidRPr="002E03B7" w:rsidRDefault="00981D48" w:rsidP="00981D48">
      <w:pPr>
        <w:pStyle w:val="EndNoteBibliography"/>
        <w:spacing w:after="240"/>
      </w:pPr>
      <w:r w:rsidRPr="002E03B7">
        <w:t>427.</w:t>
      </w:r>
      <w:r w:rsidRPr="002E03B7">
        <w:tab/>
        <w:t>Sahebkar A, Pirro M, Banach M, Mikhailidis DP, Atkin SL, Cicero AFG. Lipid-lowering activity of artichoke extracts: A systematic review and meta-analysis.</w:t>
      </w:r>
      <w:r w:rsidRPr="002E03B7">
        <w:rPr>
          <w:i/>
        </w:rPr>
        <w:t xml:space="preserve"> Critical Reviews in Food Science &amp; Nutrition</w:t>
      </w:r>
      <w:r w:rsidRPr="002E03B7">
        <w:t xml:space="preserve">. 2018;58(15):2549-56. </w:t>
      </w:r>
      <w:r w:rsidRPr="00687A24">
        <w:t>https://doi.org/10.1080/10408398.2017.1332572</w:t>
      </w:r>
    </w:p>
    <w:p w14:paraId="268DF0BC" w14:textId="77777777" w:rsidR="00981D48" w:rsidRPr="002E03B7" w:rsidRDefault="00981D48" w:rsidP="00981D48">
      <w:pPr>
        <w:pStyle w:val="EndNoteBibliography"/>
        <w:spacing w:after="240"/>
      </w:pPr>
      <w:r w:rsidRPr="002E03B7">
        <w:t>428.</w:t>
      </w:r>
      <w:r w:rsidRPr="002E03B7">
        <w:tab/>
        <w:t>Daryabeygi-Khotbehsara R, Golzarand M, Ghaffari MP, Djafarian K. Nigella sativa improves glucose homeostasis and serum lipids in type 2 diabetes: A systematic review and meta-analysis.</w:t>
      </w:r>
      <w:r w:rsidRPr="002E03B7">
        <w:rPr>
          <w:i/>
        </w:rPr>
        <w:t xml:space="preserve"> Complementary Therapies in Medicine</w:t>
      </w:r>
      <w:r w:rsidRPr="002E03B7">
        <w:t xml:space="preserve">. 2017;35:6-13. </w:t>
      </w:r>
      <w:r w:rsidRPr="00687A24">
        <w:t>https://doi.org/10.1016/j.ctim.2017.08.016</w:t>
      </w:r>
    </w:p>
    <w:p w14:paraId="2E591ACA" w14:textId="77777777" w:rsidR="00981D48" w:rsidRPr="002E03B7" w:rsidRDefault="00981D48" w:rsidP="00981D48">
      <w:pPr>
        <w:pStyle w:val="EndNoteBibliography"/>
        <w:spacing w:after="240"/>
      </w:pPr>
      <w:r w:rsidRPr="002E03B7">
        <w:t>429.</w:t>
      </w:r>
      <w:r w:rsidRPr="002E03B7">
        <w:tab/>
        <w:t>Demmers A, Korthout H, van Etten-Jamaludin FS, Kortekaas F, Maaskant JM. Effects of medicinal food plants on impaired glucose tolerance: A systematic review of randomized controlled trials.</w:t>
      </w:r>
      <w:r w:rsidRPr="002E03B7">
        <w:rPr>
          <w:i/>
        </w:rPr>
        <w:t xml:space="preserve"> Diabetes Research &amp; Clinical Practice</w:t>
      </w:r>
      <w:r w:rsidRPr="002E03B7">
        <w:t xml:space="preserve">. 2017;131:91-106. </w:t>
      </w:r>
      <w:r w:rsidRPr="00687A24">
        <w:t>https://doi.org/10.1016/j.diabres.2017.05.024</w:t>
      </w:r>
    </w:p>
    <w:p w14:paraId="2B657D98" w14:textId="77777777" w:rsidR="00981D48" w:rsidRPr="002E03B7" w:rsidRDefault="00981D48" w:rsidP="00981D48">
      <w:pPr>
        <w:pStyle w:val="EndNoteBibliography"/>
        <w:spacing w:after="240"/>
      </w:pPr>
      <w:r w:rsidRPr="002E03B7">
        <w:t>430.</w:t>
      </w:r>
      <w:r w:rsidRPr="002E03B7">
        <w:tab/>
        <w:t>Emami S, Rouhani MH, Azadbakht L. The effect of garlic intake on glycemic control in humans: A systematic review and meta-analysis.</w:t>
      </w:r>
      <w:r w:rsidRPr="002E03B7">
        <w:rPr>
          <w:i/>
        </w:rPr>
        <w:t xml:space="preserve"> Progress in Nutrition</w:t>
      </w:r>
      <w:r w:rsidRPr="002E03B7">
        <w:t xml:space="preserve">. 2017;19:10-8. </w:t>
      </w:r>
      <w:r w:rsidRPr="00687A24">
        <w:t>https://doi.org/10.23751/pn.v19i1-S.5274</w:t>
      </w:r>
    </w:p>
    <w:p w14:paraId="6F8FEB42" w14:textId="77777777" w:rsidR="00981D48" w:rsidRPr="002E03B7" w:rsidRDefault="00981D48" w:rsidP="00981D48">
      <w:pPr>
        <w:pStyle w:val="EndNoteBibliography"/>
        <w:spacing w:after="240"/>
      </w:pPr>
      <w:r w:rsidRPr="002E03B7">
        <w:t>431.</w:t>
      </w:r>
      <w:r w:rsidRPr="002E03B7">
        <w:tab/>
        <w:t>Si Q, Lifan H, Jiaojiao G, Shasha S, Juan H, Hong R, et al. Efficacy and safety of turmeric and curcumin in lowering blood lipid levels in patients with cardiovascular risk factors: a meta-analysis of randomized controlled trials.</w:t>
      </w:r>
      <w:r w:rsidRPr="002E03B7">
        <w:rPr>
          <w:i/>
        </w:rPr>
        <w:t xml:space="preserve"> Nutrition Journal</w:t>
      </w:r>
      <w:r w:rsidRPr="002E03B7">
        <w:t xml:space="preserve">. 2017;16(1):1-10. </w:t>
      </w:r>
      <w:r w:rsidRPr="00687A24">
        <w:t>https://doi.org/10.1186/s12937-017-0293-y</w:t>
      </w:r>
    </w:p>
    <w:p w14:paraId="7F414845" w14:textId="77777777" w:rsidR="00981D48" w:rsidRPr="002E03B7" w:rsidRDefault="00981D48" w:rsidP="00981D48">
      <w:pPr>
        <w:pStyle w:val="EndNoteBibliography"/>
        <w:spacing w:after="240"/>
      </w:pPr>
      <w:r w:rsidRPr="002E03B7">
        <w:t>432.</w:t>
      </w:r>
      <w:r w:rsidRPr="002E03B7">
        <w:tab/>
        <w:t>Wang J, Zhang X, Lan H, Wang W. Effect of garlic supplement in the management of type 2 diabetes mellitus (T2DM): A meta-analysis of randomized controlled trials.</w:t>
      </w:r>
      <w:r w:rsidRPr="002E03B7">
        <w:rPr>
          <w:i/>
        </w:rPr>
        <w:t xml:space="preserve"> Food and Nutrition Research</w:t>
      </w:r>
      <w:r w:rsidRPr="002E03B7">
        <w:t xml:space="preserve">. 2017;61(1):1377571. </w:t>
      </w:r>
      <w:r w:rsidRPr="00687A24">
        <w:t>https://doi.org/10.1080/16546628.2017.1377571</w:t>
      </w:r>
    </w:p>
    <w:p w14:paraId="067E84AB" w14:textId="77777777" w:rsidR="00981D48" w:rsidRPr="002E03B7" w:rsidRDefault="00981D48" w:rsidP="00981D48">
      <w:pPr>
        <w:pStyle w:val="EndNoteBibliography"/>
        <w:spacing w:after="240"/>
      </w:pPr>
      <w:r w:rsidRPr="002E03B7">
        <w:lastRenderedPageBreak/>
        <w:t>433.</w:t>
      </w:r>
      <w:r w:rsidRPr="002E03B7">
        <w:tab/>
        <w:t>Derosa G, Maffioli P, Simental-Mendia LE, Bo S, Sahebkar A. Effect of curcumin on circulating interleukin-6 concentrations: A systematic review and meta-analysis of randomized controlled trials.</w:t>
      </w:r>
      <w:r w:rsidRPr="002E03B7">
        <w:rPr>
          <w:i/>
        </w:rPr>
        <w:t xml:space="preserve"> Pharmacological Research</w:t>
      </w:r>
      <w:r w:rsidRPr="002E03B7">
        <w:t xml:space="preserve">. 2016;111:394-404. </w:t>
      </w:r>
      <w:r w:rsidRPr="00687A24">
        <w:t>https://doi.org/10.1016/j.phrs.2016.07.004</w:t>
      </w:r>
    </w:p>
    <w:p w14:paraId="3EB44281" w14:textId="77777777" w:rsidR="00981D48" w:rsidRPr="002E03B7" w:rsidRDefault="00981D48" w:rsidP="00981D48">
      <w:pPr>
        <w:pStyle w:val="EndNoteBibliography"/>
        <w:spacing w:after="240"/>
      </w:pPr>
      <w:r w:rsidRPr="002E03B7">
        <w:t>434.</w:t>
      </w:r>
      <w:r w:rsidRPr="002E03B7">
        <w:tab/>
        <w:t>Dick WR, Fletcher EA, Shah SA. Reduction of Fasting Blood Glucose and Hemoglobin A1c Using Oral Aloe Vera: A Meta-Analysis.</w:t>
      </w:r>
      <w:r w:rsidRPr="002E03B7">
        <w:rPr>
          <w:i/>
        </w:rPr>
        <w:t xml:space="preserve"> Journal of Alternative &amp; Complementary Medicine</w:t>
      </w:r>
      <w:r w:rsidRPr="002E03B7">
        <w:t xml:space="preserve">. 2016;22(6):450-7. </w:t>
      </w:r>
      <w:r w:rsidRPr="00687A24">
        <w:t>https://doi.org/10.1089/acm.2015.0122</w:t>
      </w:r>
    </w:p>
    <w:p w14:paraId="2468130D" w14:textId="77777777" w:rsidR="00981D48" w:rsidRPr="00FD7468" w:rsidRDefault="00981D48" w:rsidP="00981D48">
      <w:pPr>
        <w:pStyle w:val="EndNoteBibliography"/>
        <w:spacing w:after="240"/>
      </w:pPr>
      <w:r w:rsidRPr="002E03B7">
        <w:t>435.</w:t>
      </w:r>
      <w:r w:rsidRPr="002E03B7">
        <w:tab/>
        <w:t>Gong J, Fang K, Dong H, Wang D, Hu M, Lu F. Effect of fenugreek on hyperglycaemia and hyperlipidemia in diabetes and prediabetes: A meta-analysis.</w:t>
      </w:r>
      <w:r w:rsidRPr="002E03B7">
        <w:rPr>
          <w:i/>
        </w:rPr>
        <w:t xml:space="preserve"> </w:t>
      </w:r>
      <w:r w:rsidRPr="00FD7468">
        <w:rPr>
          <w:i/>
        </w:rPr>
        <w:t>Journal of Ethnopharmacology</w:t>
      </w:r>
      <w:r w:rsidRPr="00FD7468">
        <w:t>. 2016;194:260-8. https://doi.org/10.1016/j.jep.2016.08.003</w:t>
      </w:r>
    </w:p>
    <w:p w14:paraId="47AF9870" w14:textId="77777777" w:rsidR="00981D48" w:rsidRPr="002E03B7" w:rsidRDefault="00981D48" w:rsidP="00981D48">
      <w:pPr>
        <w:pStyle w:val="EndNoteBibliography"/>
        <w:spacing w:after="240"/>
      </w:pPr>
      <w:r w:rsidRPr="00FD7468">
        <w:t>436.</w:t>
      </w:r>
      <w:r w:rsidRPr="00FD7468">
        <w:tab/>
        <w:t xml:space="preserve">Gui Q-F, Xu Z-R, Xu K-Y, Yang Y-M. </w:t>
      </w:r>
      <w:r w:rsidRPr="002E03B7">
        <w:t>The Efficacy of Ginseng-Related Therapies in Type 2 Diabetes Mellitus.</w:t>
      </w:r>
      <w:r w:rsidRPr="002E03B7">
        <w:rPr>
          <w:i/>
        </w:rPr>
        <w:t xml:space="preserve"> Medicine (United States)</w:t>
      </w:r>
      <w:r w:rsidRPr="002E03B7">
        <w:t xml:space="preserve">. 2016;95(6):e2584. </w:t>
      </w:r>
      <w:r w:rsidRPr="00687A24">
        <w:t>https://doi.org/10.1097/MD.0000000000002584</w:t>
      </w:r>
    </w:p>
    <w:p w14:paraId="3677DBCD" w14:textId="77777777" w:rsidR="00981D48" w:rsidRPr="002E03B7" w:rsidRDefault="00981D48" w:rsidP="00981D48">
      <w:pPr>
        <w:pStyle w:val="EndNoteBibliography"/>
        <w:spacing w:after="240"/>
      </w:pPr>
      <w:r w:rsidRPr="002E03B7">
        <w:t>437.</w:t>
      </w:r>
      <w:r w:rsidRPr="002E03B7">
        <w:tab/>
        <w:t>Guo-Chong C, Chen-Wei P, Yong-Hong Z, Li-Qiang Q, Li-Hua C, Guan-Yu R, et al. Effect of Flaxseed Intervention on Inflammatory Marker C-Reactive Protein: A Systematic Review and Meta-Analysis of Randomized Controlled Trials.</w:t>
      </w:r>
      <w:r w:rsidRPr="002E03B7">
        <w:rPr>
          <w:i/>
        </w:rPr>
        <w:t xml:space="preserve"> Nutrients</w:t>
      </w:r>
      <w:r w:rsidRPr="002E03B7">
        <w:t xml:space="preserve">. 2016;8(3):136. </w:t>
      </w:r>
      <w:r w:rsidRPr="00687A24">
        <w:t>https://doi.org/10.3390/nu8030136</w:t>
      </w:r>
    </w:p>
    <w:p w14:paraId="2F381C85" w14:textId="77777777" w:rsidR="00981D48" w:rsidRPr="002E03B7" w:rsidRDefault="00981D48" w:rsidP="00981D48">
      <w:pPr>
        <w:pStyle w:val="EndNoteBibliography"/>
        <w:spacing w:after="240"/>
      </w:pPr>
      <w:r w:rsidRPr="002E03B7">
        <w:t>438.</w:t>
      </w:r>
      <w:r w:rsidRPr="002E03B7">
        <w:tab/>
        <w:t>He LX, Zhao J, Huang YS, Li Y. The difference between oats and beta-glucan extract intake in the management of HbA1c, fasting glucose and insulin sensitivity: a meta-analysis of randomized controlled trials.</w:t>
      </w:r>
      <w:r w:rsidRPr="002E03B7">
        <w:rPr>
          <w:i/>
        </w:rPr>
        <w:t xml:space="preserve"> Food &amp; Function</w:t>
      </w:r>
      <w:r w:rsidRPr="002E03B7">
        <w:t xml:space="preserve">. 2016;7(3):1413-28. </w:t>
      </w:r>
      <w:r w:rsidRPr="00687A24">
        <w:t>https://doi.org/10.1039/c5fo01364j</w:t>
      </w:r>
    </w:p>
    <w:p w14:paraId="16AAD404" w14:textId="77777777" w:rsidR="00981D48" w:rsidRPr="002E03B7" w:rsidRDefault="00981D48" w:rsidP="00981D48">
      <w:pPr>
        <w:pStyle w:val="EndNoteBibliography"/>
        <w:spacing w:after="240"/>
      </w:pPr>
      <w:r w:rsidRPr="002E03B7">
        <w:t>439.</w:t>
      </w:r>
      <w:r w:rsidRPr="002E03B7">
        <w:tab/>
        <w:t>Komishon AM, Shishtar E, Ha V, Sievenpiper JL, de Souza RJ, Jovanovski E, et al. The effect of ginseng (genus Panax) on blood pressure: a systematic review and meta-analysis of randomized controlled clinical trials.</w:t>
      </w:r>
      <w:r w:rsidRPr="002E03B7">
        <w:rPr>
          <w:i/>
        </w:rPr>
        <w:t xml:space="preserve"> Journal of Human Hypertension</w:t>
      </w:r>
      <w:r w:rsidRPr="002E03B7">
        <w:t xml:space="preserve">. 2016;30(10):619-26. </w:t>
      </w:r>
      <w:r w:rsidRPr="00687A24">
        <w:t>https://doi.org/10.1038/jhh.2016.18</w:t>
      </w:r>
    </w:p>
    <w:p w14:paraId="32944BAF" w14:textId="77777777" w:rsidR="00981D48" w:rsidRPr="002E03B7" w:rsidRDefault="00981D48" w:rsidP="00981D48">
      <w:pPr>
        <w:pStyle w:val="EndNoteBibliography"/>
        <w:spacing w:after="240"/>
      </w:pPr>
      <w:r w:rsidRPr="002E03B7">
        <w:t>440.</w:t>
      </w:r>
      <w:r w:rsidRPr="002E03B7">
        <w:tab/>
        <w:t>Mazidi M, Gao H-K, Rezaie P, Ferns GA. The effect of ginger supplementation on serum C-reactive protein, lipid profile and glycaemia: a systematic review and meta-analysis.</w:t>
      </w:r>
      <w:r w:rsidRPr="002E03B7">
        <w:rPr>
          <w:i/>
        </w:rPr>
        <w:t xml:space="preserve"> Food &amp; Nutrition Research</w:t>
      </w:r>
      <w:r w:rsidRPr="002E03B7">
        <w:t xml:space="preserve">. 2016;60:1-N.PAG. </w:t>
      </w:r>
      <w:r w:rsidRPr="00687A24">
        <w:t>https://doi.org/10.3402/fnr.v60.32613</w:t>
      </w:r>
    </w:p>
    <w:p w14:paraId="7E28552F" w14:textId="77777777" w:rsidR="00981D48" w:rsidRPr="002E03B7" w:rsidRDefault="00981D48" w:rsidP="00981D48">
      <w:pPr>
        <w:pStyle w:val="EndNoteBibliography"/>
        <w:spacing w:after="240"/>
      </w:pPr>
      <w:r w:rsidRPr="00FD7468">
        <w:t>441.</w:t>
      </w:r>
      <w:r w:rsidRPr="00FD7468">
        <w:tab/>
        <w:t xml:space="preserve">Qi-feng G, Zhe-rong X, Ke-ying X, Yun-mei Y, Gui Q-F, Xu Z-R, et al. </w:t>
      </w:r>
      <w:r w:rsidRPr="002E03B7">
        <w:t>The Efficacy of Ginseng-Related Therapies in Type 2 Diabetes Mellitus: An Updated Systematic Review and Meta-analysis.</w:t>
      </w:r>
      <w:r w:rsidRPr="002E03B7">
        <w:rPr>
          <w:i/>
        </w:rPr>
        <w:t xml:space="preserve"> Medicine</w:t>
      </w:r>
      <w:r w:rsidRPr="002E03B7">
        <w:t xml:space="preserve">. 2016;95(6):1-10. </w:t>
      </w:r>
      <w:r w:rsidRPr="00687A24">
        <w:t>https://doi.org/10.1097/MD.0000000000002584</w:t>
      </w:r>
    </w:p>
    <w:p w14:paraId="6C58D964" w14:textId="77777777" w:rsidR="00981D48" w:rsidRPr="002E03B7" w:rsidRDefault="00981D48" w:rsidP="00981D48">
      <w:pPr>
        <w:pStyle w:val="EndNoteBibliography"/>
        <w:spacing w:after="240"/>
      </w:pPr>
      <w:r w:rsidRPr="002E03B7">
        <w:t>442.</w:t>
      </w:r>
      <w:r w:rsidRPr="002E03B7">
        <w:tab/>
        <w:t>Sahebkar A, Cicero AFG, Simental-Mendia LE, Aggarwal BB, Gupta SC. Curcumin downregulates human tumor necrosis factor-alpha levels: A systematic review and meta-analysis ofrandomized controlled trials.</w:t>
      </w:r>
      <w:r w:rsidRPr="002E03B7">
        <w:rPr>
          <w:i/>
        </w:rPr>
        <w:t xml:space="preserve"> Pharmacological Research</w:t>
      </w:r>
      <w:r w:rsidRPr="002E03B7">
        <w:t xml:space="preserve">. 2016;107:234-42. </w:t>
      </w:r>
      <w:r w:rsidRPr="00687A24">
        <w:t>https://doi.org/10.1016/j.phrs.2016.03.026</w:t>
      </w:r>
    </w:p>
    <w:p w14:paraId="2798D222" w14:textId="77777777" w:rsidR="00981D48" w:rsidRPr="002E03B7" w:rsidRDefault="00981D48" w:rsidP="00981D48">
      <w:pPr>
        <w:pStyle w:val="EndNoteBibliography"/>
        <w:spacing w:after="240"/>
      </w:pPr>
      <w:r w:rsidRPr="002E03B7">
        <w:t>443.</w:t>
      </w:r>
      <w:r w:rsidRPr="002E03B7">
        <w:tab/>
        <w:t>Suksomboon N, Poolsup N, Punthanitisarn S. Effect of Aloe vera on glycaemic control in prediabetes and type 2 diabetes: a systematic review and meta-analysis.</w:t>
      </w:r>
      <w:r w:rsidRPr="002E03B7">
        <w:rPr>
          <w:i/>
        </w:rPr>
        <w:t xml:space="preserve"> Journal of Clinical Pharmacy &amp; Therapeutics</w:t>
      </w:r>
      <w:r w:rsidRPr="002E03B7">
        <w:t xml:space="preserve">. 2016;41(2):180-8. </w:t>
      </w:r>
      <w:r w:rsidRPr="00687A24">
        <w:t>https://doi.org/10.1111/jcpt.12382</w:t>
      </w:r>
    </w:p>
    <w:p w14:paraId="2CC21F1F" w14:textId="77777777" w:rsidR="00981D48" w:rsidRPr="00FD7468" w:rsidRDefault="00981D48" w:rsidP="00981D48">
      <w:pPr>
        <w:pStyle w:val="EndNoteBibliography"/>
        <w:spacing w:after="240"/>
      </w:pPr>
      <w:r w:rsidRPr="002E03B7">
        <w:t>444.</w:t>
      </w:r>
      <w:r w:rsidRPr="002E03B7">
        <w:tab/>
        <w:t>Yiyi Z, Wen L, Dan L, Tieyun Z, Haoming T. Efficacy of Aloe Vera Supplementation on Prediabetes and Early Non-Treated Diabetic Patients: A Systematic Review and Meta-Analysis of Randomized Controlled Trials.</w:t>
      </w:r>
      <w:r w:rsidRPr="002E03B7">
        <w:rPr>
          <w:i/>
        </w:rPr>
        <w:t xml:space="preserve"> </w:t>
      </w:r>
      <w:r w:rsidRPr="00FD7468">
        <w:rPr>
          <w:i/>
        </w:rPr>
        <w:t>Nutrients</w:t>
      </w:r>
      <w:r w:rsidRPr="00FD7468">
        <w:t>. 2016;8(7):388. https://doi.org/10.3390/nu8070388</w:t>
      </w:r>
    </w:p>
    <w:p w14:paraId="2E30A7A7" w14:textId="77777777" w:rsidR="00981D48" w:rsidRPr="002E03B7" w:rsidRDefault="00981D48" w:rsidP="00981D48">
      <w:pPr>
        <w:pStyle w:val="EndNoteBibliography"/>
        <w:spacing w:after="240"/>
      </w:pPr>
      <w:r w:rsidRPr="00FD7468">
        <w:t>445.</w:t>
      </w:r>
      <w:r w:rsidRPr="00FD7468">
        <w:tab/>
        <w:t xml:space="preserve">Hou LQ, Liu YH, Zhang YY. </w:t>
      </w:r>
      <w:r w:rsidRPr="002E03B7">
        <w:t>Garlic intake lowers fasting blood glucose: Meta-analysis of randomized controlled trials.</w:t>
      </w:r>
      <w:r w:rsidRPr="002E03B7">
        <w:rPr>
          <w:i/>
        </w:rPr>
        <w:t xml:space="preserve"> Asia Pacific Journal of Clinical Nutrition</w:t>
      </w:r>
      <w:r w:rsidRPr="002E03B7">
        <w:t xml:space="preserve">. 2015;24(4):575-82. </w:t>
      </w:r>
      <w:r w:rsidRPr="00687A24">
        <w:t>https://doi.org/10.6133/apjcn.2015.24.4.15</w:t>
      </w:r>
    </w:p>
    <w:p w14:paraId="1B9C7EC6" w14:textId="77777777" w:rsidR="00981D48" w:rsidRPr="002E03B7" w:rsidRDefault="00981D48" w:rsidP="00981D48">
      <w:pPr>
        <w:pStyle w:val="EndNoteBibliography"/>
        <w:spacing w:after="240"/>
      </w:pPr>
      <w:r w:rsidRPr="002E03B7">
        <w:t>446.</w:t>
      </w:r>
      <w:r w:rsidRPr="002E03B7">
        <w:tab/>
        <w:t>Zhu Y, Miao Y, Meng Z, Zhong Y, Piacente S. Effects of vaccinium berries on serum lipids: a meta-analysis of randomized controlled trials.</w:t>
      </w:r>
      <w:r w:rsidRPr="002E03B7">
        <w:rPr>
          <w:i/>
        </w:rPr>
        <w:t xml:space="preserve"> Evidence-Based Complementary andAlternative Medicine</w:t>
      </w:r>
      <w:r w:rsidRPr="002E03B7">
        <w:t xml:space="preserve">. 2015;2015:790329. </w:t>
      </w:r>
      <w:r w:rsidRPr="00687A24">
        <w:t>https://doi.org/10.1155/2015/790329</w:t>
      </w:r>
    </w:p>
    <w:p w14:paraId="5DB821E2" w14:textId="77777777" w:rsidR="00981D48" w:rsidRPr="002E03B7" w:rsidRDefault="00981D48" w:rsidP="00981D48">
      <w:pPr>
        <w:pStyle w:val="EndNoteBibliography"/>
        <w:spacing w:after="240"/>
      </w:pPr>
      <w:r w:rsidRPr="002E03B7">
        <w:t>447.</w:t>
      </w:r>
      <w:r w:rsidRPr="002E03B7">
        <w:tab/>
        <w:t>Khalesi S, Sun J, Buys N, Jamshidi A, Nikbakht-Nasrabadi E, Khosravi-Boroujeni H. Green tea catechins and blood pressure: a systematic review and meta-analysis of randomised controlled trials.</w:t>
      </w:r>
      <w:r w:rsidRPr="002E03B7">
        <w:rPr>
          <w:i/>
        </w:rPr>
        <w:t xml:space="preserve"> European Journal of Nutrition</w:t>
      </w:r>
      <w:r w:rsidRPr="002E03B7">
        <w:t xml:space="preserve">. 2014;53(6):1299-311. </w:t>
      </w:r>
      <w:r w:rsidRPr="00687A24">
        <w:t>https://doi.org/10.1007/s00394-014-0720-1</w:t>
      </w:r>
    </w:p>
    <w:p w14:paraId="7BF8BE87" w14:textId="77777777" w:rsidR="00981D48" w:rsidRPr="002E03B7" w:rsidRDefault="00981D48" w:rsidP="00981D48">
      <w:pPr>
        <w:pStyle w:val="EndNoteBibliography"/>
        <w:spacing w:after="240"/>
      </w:pPr>
      <w:r w:rsidRPr="002E03B7">
        <w:lastRenderedPageBreak/>
        <w:t>448.</w:t>
      </w:r>
      <w:r w:rsidRPr="002E03B7">
        <w:tab/>
        <w:t>Kwak JS, Kim JY, Paek JE, Lee YJ, Kim HR, Park DS, et al. Garlic powder intake and cardiovascular risk factors: a meta-analysis of randomized controlled clinical trials.</w:t>
      </w:r>
      <w:r w:rsidRPr="002E03B7">
        <w:rPr>
          <w:i/>
        </w:rPr>
        <w:t xml:space="preserve"> Nutr Res Pract</w:t>
      </w:r>
      <w:r w:rsidRPr="002E03B7">
        <w:t xml:space="preserve">. 2014;8(6):644-54. </w:t>
      </w:r>
      <w:r w:rsidRPr="00687A24">
        <w:t>https://doi.org/10.4162/nrp.2014.8.6.644</w:t>
      </w:r>
    </w:p>
    <w:p w14:paraId="10B242AC" w14:textId="77777777" w:rsidR="00981D48" w:rsidRPr="002E03B7" w:rsidRDefault="00981D48" w:rsidP="00981D48">
      <w:pPr>
        <w:pStyle w:val="EndNoteBibliography"/>
        <w:spacing w:after="240"/>
      </w:pPr>
      <w:r w:rsidRPr="002E03B7">
        <w:t>449.</w:t>
      </w:r>
      <w:r w:rsidRPr="002E03B7">
        <w:tab/>
        <w:t>Liu G, Mi XN, Zheng XX, Xu YL, Lu J, Huang XH. Effects of tea intake on blood pressure: A meta-analysis of randomised controlled trials.</w:t>
      </w:r>
      <w:r w:rsidRPr="002E03B7">
        <w:rPr>
          <w:i/>
        </w:rPr>
        <w:t xml:space="preserve"> British Journal of Nutrition</w:t>
      </w:r>
      <w:r w:rsidRPr="002E03B7">
        <w:t xml:space="preserve">. 2014;112(7):1043-54. </w:t>
      </w:r>
      <w:r w:rsidRPr="00687A24">
        <w:t>https://doi.org/10.1017/S0007114514001731</w:t>
      </w:r>
    </w:p>
    <w:p w14:paraId="21B47D41" w14:textId="77777777" w:rsidR="00981D48" w:rsidRPr="002E03B7" w:rsidRDefault="00981D48" w:rsidP="00981D48">
      <w:pPr>
        <w:pStyle w:val="EndNoteBibliography"/>
        <w:spacing w:after="240"/>
      </w:pPr>
      <w:r w:rsidRPr="002E03B7">
        <w:t>450.</w:t>
      </w:r>
      <w:r w:rsidRPr="002E03B7">
        <w:tab/>
        <w:t>Neelakantan N, Narayanan M, de Souza RJ, van Dam RM. Effect of fenugreek (Trigonella foenum-graecum L.) intake on glycemia: a meta-analysis of clinical trials.</w:t>
      </w:r>
      <w:r w:rsidRPr="002E03B7">
        <w:rPr>
          <w:i/>
        </w:rPr>
        <w:t xml:space="preserve"> Nutrition Journal</w:t>
      </w:r>
      <w:r w:rsidRPr="002E03B7">
        <w:t xml:space="preserve">. 2014;13:7-. </w:t>
      </w:r>
      <w:r w:rsidRPr="00687A24">
        <w:t>https://doi.org/10.1186/1475-2891-13-7</w:t>
      </w:r>
    </w:p>
    <w:p w14:paraId="2435E601" w14:textId="77777777" w:rsidR="00981D48" w:rsidRPr="002E03B7" w:rsidRDefault="00981D48" w:rsidP="00981D48">
      <w:pPr>
        <w:pStyle w:val="EndNoteBibliography"/>
        <w:spacing w:after="240"/>
      </w:pPr>
      <w:r w:rsidRPr="002E03B7">
        <w:t>451.</w:t>
      </w:r>
      <w:r w:rsidRPr="002E03B7">
        <w:tab/>
        <w:t>Sahebkar A. A systematic review and meta-analysis of randomized controlled trials investigating the effects of curcumin on blood lipid levels.</w:t>
      </w:r>
      <w:r w:rsidRPr="002E03B7">
        <w:rPr>
          <w:i/>
        </w:rPr>
        <w:t xml:space="preserve"> Clinical Nutrition</w:t>
      </w:r>
      <w:r w:rsidRPr="002E03B7">
        <w:t xml:space="preserve">. 2014;33(3):406-14. </w:t>
      </w:r>
      <w:r w:rsidRPr="00687A24">
        <w:t>https://doi.org/10.1016/j.clnu.2013.09.012</w:t>
      </w:r>
    </w:p>
    <w:p w14:paraId="42C58177" w14:textId="77777777" w:rsidR="00981D48" w:rsidRPr="002E03B7" w:rsidRDefault="00981D48" w:rsidP="00981D48">
      <w:pPr>
        <w:pStyle w:val="EndNoteBibliography"/>
        <w:spacing w:after="240"/>
      </w:pPr>
      <w:r w:rsidRPr="002E03B7">
        <w:t>452.</w:t>
      </w:r>
      <w:r w:rsidRPr="002E03B7">
        <w:tab/>
        <w:t>Shishtar E, Sievenpiper JL, Djedovic V, Cozma AI, Ha V, Jayalath VH, et al. The effect of ginseng (The Genus Panax) on glycemic control: A systematic review and meta-analysis of randomized controlled clinical trials.</w:t>
      </w:r>
      <w:r w:rsidRPr="002E03B7">
        <w:rPr>
          <w:i/>
        </w:rPr>
        <w:t xml:space="preserve"> PLoS ONE</w:t>
      </w:r>
      <w:r w:rsidRPr="002E03B7">
        <w:t xml:space="preserve">. 2014;9(9):e107391. </w:t>
      </w:r>
      <w:r w:rsidRPr="00687A24">
        <w:t>https://doi.org/10.1371/journal.pone.0107391</w:t>
      </w:r>
    </w:p>
    <w:p w14:paraId="2E04888D" w14:textId="77777777" w:rsidR="00981D48" w:rsidRPr="002E03B7" w:rsidRDefault="00981D48" w:rsidP="00981D48">
      <w:pPr>
        <w:pStyle w:val="EndNoteBibliography"/>
        <w:spacing w:after="240"/>
      </w:pPr>
      <w:r w:rsidRPr="002E03B7">
        <w:t>453.</w:t>
      </w:r>
      <w:r w:rsidRPr="002E03B7">
        <w:tab/>
        <w:t>Allen RW, Schwartzman E, Baker WL, Coleman CI, Phung OJ. Cinnamon use in type 2 diabetes: an updated systematic review and meta-analysis.</w:t>
      </w:r>
      <w:r w:rsidRPr="002E03B7">
        <w:rPr>
          <w:i/>
        </w:rPr>
        <w:t xml:space="preserve"> Annals of Family Medicine</w:t>
      </w:r>
      <w:r w:rsidRPr="002E03B7">
        <w:t xml:space="preserve">. 2013;11(5):452-9. </w:t>
      </w:r>
      <w:r w:rsidRPr="00687A24">
        <w:t>https://doi.org/10.1370/afm.1517</w:t>
      </w:r>
    </w:p>
    <w:p w14:paraId="7EF74649" w14:textId="77777777" w:rsidR="00981D48" w:rsidRPr="002E03B7" w:rsidRDefault="00981D48" w:rsidP="00981D48">
      <w:pPr>
        <w:pStyle w:val="EndNoteBibliography"/>
        <w:spacing w:after="240"/>
      </w:pPr>
      <w:r w:rsidRPr="002E03B7">
        <w:t>454.</w:t>
      </w:r>
      <w:r w:rsidRPr="002E03B7">
        <w:tab/>
        <w:t>Akilen R, Tsiami A, Devendra D, Robinson N. Cinnamon in glycaemic control: Systematic review and meta analysis.</w:t>
      </w:r>
      <w:r w:rsidRPr="002E03B7">
        <w:rPr>
          <w:i/>
        </w:rPr>
        <w:t xml:space="preserve"> Clinical Nutrition</w:t>
      </w:r>
      <w:r w:rsidRPr="002E03B7">
        <w:t xml:space="preserve">. 2012;31(5):609-15. </w:t>
      </w:r>
      <w:r w:rsidRPr="00687A24">
        <w:t>https://doi.org/10.1016/j.clnu.2012.04.003</w:t>
      </w:r>
    </w:p>
    <w:p w14:paraId="6F506025" w14:textId="77777777" w:rsidR="00981D48" w:rsidRPr="002E03B7" w:rsidRDefault="00981D48" w:rsidP="00981D48">
      <w:pPr>
        <w:pStyle w:val="EndNoteBibliography"/>
        <w:spacing w:after="240"/>
      </w:pPr>
      <w:r w:rsidRPr="002E03B7">
        <w:t>455.</w:t>
      </w:r>
      <w:r w:rsidRPr="002E03B7">
        <w:tab/>
        <w:t>Gibb RD, Hasselblad V, Surwit RS, McRorie JW, Feinglos MN. Psyllium husk lowers fasting glucose and hba1c in populations with elevated fasting blood glucose: A meta-analysis of randomized, controlled clinical studies.</w:t>
      </w:r>
      <w:r w:rsidRPr="002E03B7">
        <w:rPr>
          <w:i/>
        </w:rPr>
        <w:t xml:space="preserve"> Diabetes</w:t>
      </w:r>
      <w:r w:rsidRPr="002E03B7">
        <w:t xml:space="preserve">. 2012;61(SUPPL. 1):A258. </w:t>
      </w:r>
      <w:r w:rsidRPr="00687A24">
        <w:t>https://doi.org/10.2337/db12-836-1328</w:t>
      </w:r>
    </w:p>
    <w:p w14:paraId="79854E91" w14:textId="77777777" w:rsidR="00981D48" w:rsidRPr="002E03B7" w:rsidRDefault="00981D48" w:rsidP="00981D48">
      <w:pPr>
        <w:pStyle w:val="EndNoteBibliography"/>
        <w:spacing w:after="240"/>
      </w:pPr>
      <w:r w:rsidRPr="002E03B7">
        <w:t>456.</w:t>
      </w:r>
      <w:r w:rsidRPr="002E03B7">
        <w:tab/>
        <w:t>Leach MJ, Kumar S. Cinnamon for diabetes mellitus.</w:t>
      </w:r>
      <w:r w:rsidRPr="002E03B7">
        <w:rPr>
          <w:i/>
        </w:rPr>
        <w:t xml:space="preserve"> Cochrane Database of Systematic Reviews</w:t>
      </w:r>
      <w:r w:rsidRPr="002E03B7">
        <w:t xml:space="preserve">. 2012;2012(9):CD007170. </w:t>
      </w:r>
      <w:r w:rsidRPr="00687A24">
        <w:t>https://doi.org/10.1002/14651858.CD007170.pub2</w:t>
      </w:r>
    </w:p>
    <w:p w14:paraId="0A241CDF" w14:textId="77777777" w:rsidR="00981D48" w:rsidRPr="002E03B7" w:rsidRDefault="00981D48" w:rsidP="00981D48">
      <w:pPr>
        <w:pStyle w:val="EndNoteBibliography"/>
        <w:spacing w:after="240"/>
      </w:pPr>
      <w:r w:rsidRPr="002E03B7">
        <w:t>457.</w:t>
      </w:r>
      <w:r w:rsidRPr="002E03B7">
        <w:tab/>
        <w:t>Paul AD, Wallace Y. Cinnamon Intake Lowers Fasting Blood Glucose: Meta-Analysis.</w:t>
      </w:r>
      <w:r w:rsidRPr="002E03B7">
        <w:rPr>
          <w:i/>
        </w:rPr>
        <w:t xml:space="preserve"> Journal of Medicinal Food</w:t>
      </w:r>
      <w:r w:rsidRPr="002E03B7">
        <w:t xml:space="preserve">. 2011;14(9):884-9. </w:t>
      </w:r>
      <w:r w:rsidRPr="00687A24">
        <w:t>https://doi.org/10.1089/jmf.2010.0180</w:t>
      </w:r>
    </w:p>
    <w:p w14:paraId="267444CB" w14:textId="77777777" w:rsidR="00981D48" w:rsidRPr="002E03B7" w:rsidRDefault="00981D48" w:rsidP="00981D48">
      <w:pPr>
        <w:pStyle w:val="EndNoteBibliography"/>
        <w:spacing w:after="240"/>
      </w:pPr>
      <w:r w:rsidRPr="002E03B7">
        <w:t>458.</w:t>
      </w:r>
      <w:r w:rsidRPr="002E03B7">
        <w:tab/>
        <w:t>Shojaii A, Dabaghian FH, Goushegir A, Fard MA. Antidiabetic plants of Iran.</w:t>
      </w:r>
      <w:r w:rsidRPr="002E03B7">
        <w:rPr>
          <w:i/>
        </w:rPr>
        <w:t xml:space="preserve"> Acta Medica Iranica</w:t>
      </w:r>
      <w:r w:rsidRPr="002E03B7">
        <w:t xml:space="preserve">. 2011;49(10):637-42. </w:t>
      </w:r>
    </w:p>
    <w:p w14:paraId="557FF8E9" w14:textId="77777777" w:rsidR="00981D48" w:rsidRPr="002E03B7" w:rsidRDefault="00981D48" w:rsidP="00981D48">
      <w:pPr>
        <w:pStyle w:val="EndNoteBibliography"/>
        <w:spacing w:after="240"/>
      </w:pPr>
      <w:r w:rsidRPr="002E03B7">
        <w:t>459.</w:t>
      </w:r>
      <w:r w:rsidRPr="002E03B7">
        <w:tab/>
        <w:t>Suksomboon N, Poolsup N, Boonkaew S, Suthisisang CC. Meta-analysis of the effect of herbal supplement on glycemic control in type 2 diabetes.</w:t>
      </w:r>
      <w:r w:rsidRPr="002E03B7">
        <w:rPr>
          <w:i/>
        </w:rPr>
        <w:t xml:space="preserve"> Journal of Ethnopharmacology</w:t>
      </w:r>
      <w:r w:rsidRPr="002E03B7">
        <w:t xml:space="preserve">. 2011;137(3):1328-33. </w:t>
      </w:r>
      <w:r w:rsidRPr="00687A24">
        <w:t>https://doi.org/10.1016/j.jep.2011.07.059</w:t>
      </w:r>
    </w:p>
    <w:p w14:paraId="297CE254" w14:textId="77777777" w:rsidR="00981D48" w:rsidRPr="002E03B7" w:rsidRDefault="00981D48" w:rsidP="00981D48">
      <w:pPr>
        <w:pStyle w:val="EndNoteBibliography"/>
        <w:spacing w:after="240"/>
      </w:pPr>
      <w:r w:rsidRPr="002E03B7">
        <w:t>460.</w:t>
      </w:r>
      <w:r w:rsidRPr="002E03B7">
        <w:tab/>
        <w:t>Baker WL, Gutierrez-Williams G, White CM, Kluger J, Coleman CI. Effect of cinnamon on glucose control and lipid parameters.</w:t>
      </w:r>
      <w:r w:rsidRPr="002E03B7">
        <w:rPr>
          <w:i/>
        </w:rPr>
        <w:t xml:space="preserve"> Diabetes Care</w:t>
      </w:r>
      <w:r w:rsidRPr="002E03B7">
        <w:t xml:space="preserve">. 2008;31(1):41-3. </w:t>
      </w:r>
      <w:r w:rsidRPr="00687A24">
        <w:t>https://doi.org/10.2337/dc07-1711</w:t>
      </w:r>
    </w:p>
    <w:p w14:paraId="370388A2" w14:textId="77777777" w:rsidR="00981D48" w:rsidRPr="002E03B7" w:rsidRDefault="00981D48" w:rsidP="00981D48">
      <w:pPr>
        <w:pStyle w:val="EndNoteBibliography"/>
        <w:spacing w:after="240"/>
      </w:pPr>
      <w:r w:rsidRPr="002E03B7">
        <w:t>461.</w:t>
      </w:r>
      <w:r w:rsidRPr="002E03B7">
        <w:tab/>
        <w:t>Pham AQ, Kourlas H, Pham DQ. Cinnamon supplementation in patients with type 2 diabetes mellitus.</w:t>
      </w:r>
      <w:r w:rsidRPr="002E03B7">
        <w:rPr>
          <w:i/>
        </w:rPr>
        <w:t xml:space="preserve"> Pharmacotherapy:The Journal of Human Pharmacology &amp; Drug Therapy</w:t>
      </w:r>
      <w:r w:rsidRPr="002E03B7">
        <w:t xml:space="preserve">. 2007;27(4):595-9. </w:t>
      </w:r>
      <w:r w:rsidRPr="00687A24">
        <w:t>https://doi.org/10.1592/phco.27.4.595</w:t>
      </w:r>
    </w:p>
    <w:p w14:paraId="1D9D79B5" w14:textId="77777777" w:rsidR="00981D48" w:rsidRPr="002E03B7" w:rsidRDefault="00981D48" w:rsidP="00981D48">
      <w:pPr>
        <w:pStyle w:val="EndNoteBibliography"/>
        <w:spacing w:after="240"/>
      </w:pPr>
      <w:r w:rsidRPr="002E03B7">
        <w:t>462.</w:t>
      </w:r>
      <w:r w:rsidRPr="002E03B7">
        <w:tab/>
        <w:t>Ashkar F, Salahshoornezhad S, Rezaei S, Vahid F, Gholamalizadeh M, Dahka SM, et al. The Role of medicinal herbs in treatment of insulin resistance in patients with Polycystic Ovary Syndrome: A literature review.</w:t>
      </w:r>
      <w:r w:rsidRPr="002E03B7">
        <w:rPr>
          <w:i/>
        </w:rPr>
        <w:t xml:space="preserve"> Biomolecular concepts</w:t>
      </w:r>
      <w:r w:rsidRPr="002E03B7">
        <w:t xml:space="preserve">. 2020;11(1):57-75. </w:t>
      </w:r>
      <w:r w:rsidRPr="00687A24">
        <w:t>https://doi.org/10.1515/bmc-2020-0005</w:t>
      </w:r>
    </w:p>
    <w:p w14:paraId="3D52D9D7" w14:textId="77777777" w:rsidR="00981D48" w:rsidRPr="002E03B7" w:rsidRDefault="00981D48" w:rsidP="00981D48">
      <w:pPr>
        <w:pStyle w:val="EndNoteBibliography"/>
        <w:spacing w:after="240"/>
      </w:pPr>
      <w:r w:rsidRPr="002E03B7">
        <w:t>463.</w:t>
      </w:r>
      <w:r w:rsidRPr="002E03B7">
        <w:tab/>
        <w:t>Chan W-JJ, McLachlan AJ, Luca EJ, Harnett JE. Garlic (Allium sativum L.) in the management of hypertension and dyslipidemia - A systematic review.</w:t>
      </w:r>
      <w:r w:rsidRPr="002E03B7">
        <w:rPr>
          <w:i/>
        </w:rPr>
        <w:t xml:space="preserve"> Journal of Herbal Medicine</w:t>
      </w:r>
      <w:r w:rsidRPr="002E03B7">
        <w:t xml:space="preserve">. 2020;19:100292. </w:t>
      </w:r>
      <w:r w:rsidRPr="00687A24">
        <w:t>https://doi.org/10.1016/j.hermed.2019.100292</w:t>
      </w:r>
    </w:p>
    <w:p w14:paraId="2E7BD2B7" w14:textId="77777777" w:rsidR="00981D48" w:rsidRPr="002E03B7" w:rsidRDefault="00981D48" w:rsidP="00981D48">
      <w:pPr>
        <w:pStyle w:val="EndNoteBibliography"/>
        <w:spacing w:after="240"/>
      </w:pPr>
      <w:r w:rsidRPr="002E03B7">
        <w:t>464.</w:t>
      </w:r>
      <w:r w:rsidRPr="002E03B7">
        <w:tab/>
        <w:t>Emamat H, Tangestani H, Totmaj AS, Ghalandari H, Nasrollahzadeh J. The effect of garlic on vascular function: A systematic review of randomized clinical trials.</w:t>
      </w:r>
      <w:r w:rsidRPr="002E03B7">
        <w:rPr>
          <w:i/>
        </w:rPr>
        <w:t xml:space="preserve"> Clinical Nutrition</w:t>
      </w:r>
      <w:r w:rsidRPr="002E03B7">
        <w:t xml:space="preserve">. 2020;39(12):3563-70. </w:t>
      </w:r>
      <w:r w:rsidRPr="00687A24">
        <w:t>https://doi.org/10.1016/j.clnu.2020.02.016</w:t>
      </w:r>
    </w:p>
    <w:p w14:paraId="5F4F8681" w14:textId="77777777" w:rsidR="00981D48" w:rsidRPr="002E03B7" w:rsidRDefault="00981D48" w:rsidP="00981D48">
      <w:pPr>
        <w:pStyle w:val="EndNoteBibliography"/>
        <w:spacing w:after="240"/>
      </w:pPr>
      <w:r w:rsidRPr="002E03B7">
        <w:lastRenderedPageBreak/>
        <w:t>465.</w:t>
      </w:r>
      <w:r w:rsidRPr="002E03B7">
        <w:tab/>
        <w:t>Giannoulaki P, Kotzakioulafi E, Chourdakis M, Hatzitolios A, Didangelos T. Impact of Crocus sativus L. on Metabolic Profile in Patients with Diabetes Mellitus or Metabolic Syndrome: A Systematic Review.</w:t>
      </w:r>
      <w:r w:rsidRPr="002E03B7">
        <w:rPr>
          <w:i/>
        </w:rPr>
        <w:t xml:space="preserve"> Nutrients</w:t>
      </w:r>
      <w:r w:rsidRPr="002E03B7">
        <w:t xml:space="preserve">. 2020;12(5):1424-. </w:t>
      </w:r>
      <w:r w:rsidRPr="00687A24">
        <w:t>https://doi.org/10.3390/nu12051424</w:t>
      </w:r>
    </w:p>
    <w:p w14:paraId="08E7DC68" w14:textId="77777777" w:rsidR="00981D48" w:rsidRPr="002E03B7" w:rsidRDefault="00981D48" w:rsidP="00981D48">
      <w:pPr>
        <w:pStyle w:val="EndNoteBibliography"/>
        <w:spacing w:after="240"/>
      </w:pPr>
      <w:r w:rsidRPr="002E03B7">
        <w:t>466.</w:t>
      </w:r>
      <w:r w:rsidRPr="002E03B7">
        <w:tab/>
        <w:t>Mahmoodi MR, Mohammadizadeh M. Therapeutic potentials of Nigella sativa preparations and its constituents in the management of diabetes and its complications in experimental animals and patients with diabetes mellitus: A systematic review.</w:t>
      </w:r>
      <w:r w:rsidRPr="002E03B7">
        <w:rPr>
          <w:i/>
        </w:rPr>
        <w:t xml:space="preserve"> Complementary Therapies in Medicine</w:t>
      </w:r>
      <w:r w:rsidRPr="002E03B7">
        <w:t xml:space="preserve">. 2020;50:N.PAG-N.PAG. </w:t>
      </w:r>
      <w:r w:rsidRPr="00687A24">
        <w:t>https://doi.org/10.1016/j.ctim.2020.102391</w:t>
      </w:r>
    </w:p>
    <w:p w14:paraId="41FF3794" w14:textId="77777777" w:rsidR="00981D48" w:rsidRPr="002E03B7" w:rsidRDefault="00981D48" w:rsidP="00981D48">
      <w:pPr>
        <w:pStyle w:val="EndNoteBibliography"/>
        <w:spacing w:after="240"/>
      </w:pPr>
      <w:r w:rsidRPr="002E03B7">
        <w:t>467.</w:t>
      </w:r>
      <w:r w:rsidRPr="002E03B7">
        <w:tab/>
        <w:t>Wal A, Wal P, Roohi TF. A review on role of berries andits bioactive compounds in treating hypertension.</w:t>
      </w:r>
      <w:r w:rsidRPr="002E03B7">
        <w:rPr>
          <w:i/>
        </w:rPr>
        <w:t xml:space="preserve"> Asian Journal of Pharmaceutical and Clinical Research</w:t>
      </w:r>
      <w:r w:rsidRPr="002E03B7">
        <w:t xml:space="preserve">. 2020;13(8):3-12. </w:t>
      </w:r>
      <w:r w:rsidRPr="00687A24">
        <w:t>https://doi.org/10.22159/ajpcr.2020.v13i8.37932</w:t>
      </w:r>
    </w:p>
    <w:p w14:paraId="770412A3" w14:textId="77777777" w:rsidR="00981D48" w:rsidRPr="002E03B7" w:rsidRDefault="00981D48" w:rsidP="00981D48">
      <w:pPr>
        <w:pStyle w:val="EndNoteBibliography"/>
        <w:spacing w:after="240"/>
      </w:pPr>
      <w:r w:rsidRPr="002E03B7">
        <w:t>468.</w:t>
      </w:r>
      <w:r w:rsidRPr="002E03B7">
        <w:tab/>
        <w:t>Hamdan A, Haji Idrus R, Mokhtar MH. Effects of Nigella Sativa on Type-2 Diabetes Mellitus: A Systematic Review.</w:t>
      </w:r>
      <w:r w:rsidRPr="002E03B7">
        <w:rPr>
          <w:i/>
        </w:rPr>
        <w:t xml:space="preserve"> International Journal of Environmental Research &amp; Public Health [Electronic Resource]</w:t>
      </w:r>
      <w:r w:rsidRPr="002E03B7">
        <w:t xml:space="preserve">. 2019;16(24):05. </w:t>
      </w:r>
      <w:r w:rsidRPr="00687A24">
        <w:t>https://doi.org/10.3390/ijerph16244911</w:t>
      </w:r>
    </w:p>
    <w:p w14:paraId="724BEA4D" w14:textId="77777777" w:rsidR="00981D48" w:rsidRPr="002E03B7" w:rsidRDefault="00981D48" w:rsidP="00981D48">
      <w:pPr>
        <w:pStyle w:val="EndNoteBibliography"/>
        <w:spacing w:after="240"/>
      </w:pPr>
      <w:r w:rsidRPr="002E03B7">
        <w:t>469.</w:t>
      </w:r>
      <w:r w:rsidRPr="002E03B7">
        <w:tab/>
        <w:t>Hekmatpou D, Mehrabi F, Rahzani K, Aminiyan A. The Effect of Aloe Vera Clinical Trials on Prevention and Healing of Skin Wound: A Systematic Review.</w:t>
      </w:r>
      <w:r w:rsidRPr="002E03B7">
        <w:rPr>
          <w:i/>
        </w:rPr>
        <w:t xml:space="preserve"> Iranian Journal of Medical Sciences</w:t>
      </w:r>
      <w:r w:rsidRPr="002E03B7">
        <w:t xml:space="preserve">. 2019;44(1):1-9. </w:t>
      </w:r>
    </w:p>
    <w:p w14:paraId="65688C2C" w14:textId="77777777" w:rsidR="00981D48" w:rsidRPr="002E03B7" w:rsidRDefault="00981D48" w:rsidP="00981D48">
      <w:pPr>
        <w:pStyle w:val="EndNoteBibliography"/>
        <w:spacing w:after="240"/>
      </w:pPr>
      <w:r w:rsidRPr="002E03B7">
        <w:t>470.</w:t>
      </w:r>
      <w:r w:rsidRPr="002E03B7">
        <w:tab/>
        <w:t>Hariri M, Haghighatdoost F. Effect of Curcumin on Anthropometric Measures: A Systematic Review on Randomized Clinical Trials.</w:t>
      </w:r>
      <w:r w:rsidRPr="002E03B7">
        <w:rPr>
          <w:i/>
        </w:rPr>
        <w:t xml:space="preserve"> Journal of the American College of Nutrition</w:t>
      </w:r>
      <w:r w:rsidRPr="002E03B7">
        <w:t xml:space="preserve">. 2018;37(3):215-22. </w:t>
      </w:r>
      <w:r w:rsidRPr="00687A24">
        <w:t>https://doi.org/10.1080/07315724.2017.1392263</w:t>
      </w:r>
    </w:p>
    <w:p w14:paraId="76D66C17" w14:textId="77777777" w:rsidR="00981D48" w:rsidRPr="002E03B7" w:rsidRDefault="00981D48" w:rsidP="00981D48">
      <w:pPr>
        <w:pStyle w:val="EndNoteBibliography"/>
        <w:spacing w:after="240"/>
      </w:pPr>
      <w:r w:rsidRPr="002E03B7">
        <w:t>471.</w:t>
      </w:r>
      <w:r w:rsidRPr="002E03B7">
        <w:tab/>
        <w:t>Costello RB, Dwyer JT, Saldanha L, Bailey RL, Merkel J, Wambogo E. Do Cinnamon Supplements Have a Role in Glycemic Control in Type 2 Diabetes? A Narrative Review.</w:t>
      </w:r>
      <w:r w:rsidRPr="002E03B7">
        <w:rPr>
          <w:i/>
        </w:rPr>
        <w:t xml:space="preserve"> Journal of the Academy of Nutrition &amp; Dietetics</w:t>
      </w:r>
      <w:r w:rsidRPr="002E03B7">
        <w:t xml:space="preserve">. 2016;116(11):1794-802. </w:t>
      </w:r>
      <w:r w:rsidRPr="00687A24">
        <w:t>https://doi.org/10.1016/j.jand.2016.07.015</w:t>
      </w:r>
    </w:p>
    <w:p w14:paraId="1AFDB514" w14:textId="77777777" w:rsidR="00981D48" w:rsidRPr="002E03B7" w:rsidRDefault="00981D48" w:rsidP="00981D48">
      <w:pPr>
        <w:pStyle w:val="EndNoteBibliography"/>
        <w:spacing w:after="240"/>
      </w:pPr>
      <w:r w:rsidRPr="002E03B7">
        <w:t>472.</w:t>
      </w:r>
      <w:r w:rsidRPr="002E03B7">
        <w:tab/>
        <w:t>Lee NH, Jung HC, Lee S. Red Ginseng as an Ergogenic Aid: A Systematic Review of Clinical Trials.</w:t>
      </w:r>
      <w:r w:rsidRPr="002E03B7">
        <w:rPr>
          <w:i/>
        </w:rPr>
        <w:t xml:space="preserve"> J Exerc Nutrition Biochem</w:t>
      </w:r>
      <w:r w:rsidRPr="002E03B7">
        <w:t xml:space="preserve">. 2016;20(4):13-9. </w:t>
      </w:r>
      <w:r w:rsidRPr="00687A24">
        <w:t>https://doi.org/10.20463/jenb.2016.0034</w:t>
      </w:r>
    </w:p>
    <w:p w14:paraId="12188A86" w14:textId="77777777" w:rsidR="00981D48" w:rsidRPr="002E03B7" w:rsidRDefault="00981D48" w:rsidP="00981D48">
      <w:pPr>
        <w:pStyle w:val="EndNoteBibliography"/>
        <w:spacing w:after="240"/>
      </w:pPr>
      <w:r w:rsidRPr="002E03B7">
        <w:t>473.</w:t>
      </w:r>
      <w:r w:rsidRPr="002E03B7">
        <w:tab/>
        <w:t>Vaughn AR, Branum A, Sivamani RK. Effects of Turmeric (Curcuma longa) on Skin Health: A Systematic Review of the Clinical Evidence.</w:t>
      </w:r>
      <w:r w:rsidRPr="002E03B7">
        <w:rPr>
          <w:i/>
        </w:rPr>
        <w:t xml:space="preserve"> Phytother Res</w:t>
      </w:r>
      <w:r w:rsidRPr="002E03B7">
        <w:t xml:space="preserve">. 2016;30(8):1243-64. </w:t>
      </w:r>
      <w:r w:rsidRPr="00687A24">
        <w:t>https://doi.org/10.1002/ptr.5640</w:t>
      </w:r>
    </w:p>
    <w:p w14:paraId="5286EA61" w14:textId="77777777" w:rsidR="00981D48" w:rsidRPr="002E03B7" w:rsidRDefault="00981D48" w:rsidP="00981D48">
      <w:pPr>
        <w:pStyle w:val="EndNoteBibliography"/>
        <w:spacing w:after="240"/>
      </w:pPr>
      <w:r w:rsidRPr="002E03B7">
        <w:t>474.</w:t>
      </w:r>
      <w:r w:rsidRPr="002E03B7">
        <w:tab/>
        <w:t>Heshmati J, Namazi N. Effects of black seed (Nigella sativa) on metabolic parameters in diabetes mellitus: A systematic review.</w:t>
      </w:r>
      <w:r w:rsidRPr="002E03B7">
        <w:rPr>
          <w:i/>
        </w:rPr>
        <w:t xml:space="preserve"> Complementary Therapies in Medicine</w:t>
      </w:r>
      <w:r w:rsidRPr="002E03B7">
        <w:t xml:space="preserve">. 2015;23(2):275-82. </w:t>
      </w:r>
      <w:r w:rsidRPr="00687A24">
        <w:t>https://doi.org/10.1016/j.ctim.2015.01.013</w:t>
      </w:r>
    </w:p>
    <w:p w14:paraId="1CDA71D1" w14:textId="77777777" w:rsidR="00981D48" w:rsidRPr="002E03B7" w:rsidRDefault="00981D48" w:rsidP="00981D48">
      <w:pPr>
        <w:pStyle w:val="EndNoteBibliography"/>
        <w:spacing w:after="240"/>
      </w:pPr>
      <w:r w:rsidRPr="002E03B7">
        <w:t>475.</w:t>
      </w:r>
      <w:r w:rsidRPr="002E03B7">
        <w:tab/>
        <w:t>Choi J, Kim TH, Choi TY, Lee MS. Ginseng for Health Care: A Systematic Review of Randomized Controlled Trials in Korean Literature.</w:t>
      </w:r>
      <w:r w:rsidRPr="002E03B7">
        <w:rPr>
          <w:i/>
        </w:rPr>
        <w:t xml:space="preserve"> PLoS ONE</w:t>
      </w:r>
      <w:r w:rsidRPr="002E03B7">
        <w:t xml:space="preserve">. 2013;8(4):e59978. </w:t>
      </w:r>
      <w:r w:rsidRPr="00687A24">
        <w:t>https://doi.org/10.1371/journal.pone.0059978</w:t>
      </w:r>
    </w:p>
    <w:p w14:paraId="034D2BF5" w14:textId="77777777" w:rsidR="00981D48" w:rsidRPr="002E03B7" w:rsidRDefault="00981D48" w:rsidP="00981D48">
      <w:pPr>
        <w:pStyle w:val="EndNoteBibliography"/>
        <w:spacing w:after="240"/>
      </w:pPr>
      <w:r w:rsidRPr="002E03B7">
        <w:t>476.</w:t>
      </w:r>
      <w:r w:rsidRPr="002E03B7">
        <w:tab/>
        <w:t>Rashidi AA, Mirhashemi SM, Taghizadeh M, Sarkhail P. Iranian medicinal plants for diabetes mellitus: a systematic review.</w:t>
      </w:r>
      <w:r w:rsidRPr="002E03B7">
        <w:rPr>
          <w:i/>
        </w:rPr>
        <w:t xml:space="preserve"> Pakistan Journal of Biological Sciences</w:t>
      </w:r>
      <w:r w:rsidRPr="002E03B7">
        <w:t xml:space="preserve">. 2013;16(9):401-11. </w:t>
      </w:r>
      <w:r w:rsidRPr="00687A24">
        <w:t>https://doi.org/10.3923/pjbs.2013.401.411</w:t>
      </w:r>
    </w:p>
    <w:p w14:paraId="429BFEFD" w14:textId="77777777" w:rsidR="00981D48" w:rsidRPr="002E03B7" w:rsidRDefault="00981D48" w:rsidP="00981D48">
      <w:pPr>
        <w:pStyle w:val="EndNoteBibliography"/>
        <w:spacing w:after="240"/>
      </w:pPr>
      <w:r w:rsidRPr="002E03B7">
        <w:t>477.</w:t>
      </w:r>
      <w:r w:rsidRPr="002E03B7">
        <w:tab/>
        <w:t>Kim S, Shin B-C, Lee MS, Lee H, Ernst E. Red ginseng for type 2 diabetes mellitus: A systematic review of randomized controlled trials.</w:t>
      </w:r>
      <w:r w:rsidRPr="002E03B7">
        <w:rPr>
          <w:i/>
        </w:rPr>
        <w:t xml:space="preserve"> Chinese Journal of Integrative Medicine</w:t>
      </w:r>
      <w:r w:rsidRPr="002E03B7">
        <w:t xml:space="preserve">. 2011;17(12):937-44. </w:t>
      </w:r>
      <w:r w:rsidRPr="00687A24">
        <w:t>https://doi.org/10.1007/s11655-011-0937-2</w:t>
      </w:r>
    </w:p>
    <w:p w14:paraId="75921776" w14:textId="77777777" w:rsidR="00981D48" w:rsidRPr="002E03B7" w:rsidRDefault="00981D48" w:rsidP="00981D48">
      <w:pPr>
        <w:pStyle w:val="EndNoteBibliography"/>
        <w:spacing w:after="240"/>
      </w:pPr>
      <w:r w:rsidRPr="002E03B7">
        <w:t>478.</w:t>
      </w:r>
      <w:r w:rsidRPr="002E03B7">
        <w:tab/>
        <w:t>Lee NH, Son CG. Systematic review of randomized controlled trials evaluating the efficacy and safety of ginseng.</w:t>
      </w:r>
      <w:r w:rsidRPr="002E03B7">
        <w:rPr>
          <w:i/>
        </w:rPr>
        <w:t xml:space="preserve"> Journal of Acupuncture and Meridian Studies</w:t>
      </w:r>
      <w:r w:rsidRPr="002E03B7">
        <w:t xml:space="preserve">. 2011;4(2):85-97. </w:t>
      </w:r>
      <w:r w:rsidRPr="00687A24">
        <w:t>https://doi.org/10.1016/S2005-2901(11)60013-7</w:t>
      </w:r>
    </w:p>
    <w:p w14:paraId="009AFBC3" w14:textId="77777777" w:rsidR="00981D48" w:rsidRPr="002E03B7" w:rsidRDefault="00981D48" w:rsidP="00981D48">
      <w:pPr>
        <w:pStyle w:val="EndNoteBibliography"/>
        <w:spacing w:after="240"/>
      </w:pPr>
      <w:r w:rsidRPr="002E03B7">
        <w:t>479.</w:t>
      </w:r>
      <w:r w:rsidRPr="002E03B7">
        <w:tab/>
        <w:t>Mehri A, Hasani-Ranjbar S, Larijani B, Abdollahi M. A systematic review of efficacy and safety of urtica dioica in the treatment of diabetes.</w:t>
      </w:r>
      <w:r w:rsidRPr="002E03B7">
        <w:rPr>
          <w:i/>
        </w:rPr>
        <w:t xml:space="preserve"> International Journal of Pharmacology</w:t>
      </w:r>
      <w:r w:rsidRPr="002E03B7">
        <w:t xml:space="preserve">. 2011;7(2):161-70. </w:t>
      </w:r>
      <w:r w:rsidRPr="00687A24">
        <w:t>https://doi.org/10.3923/ijp.2011.161.170</w:t>
      </w:r>
    </w:p>
    <w:p w14:paraId="54B91EE9" w14:textId="77777777" w:rsidR="00981D48" w:rsidRPr="002E03B7" w:rsidRDefault="00981D48" w:rsidP="00981D48">
      <w:pPr>
        <w:pStyle w:val="EndNoteBibliography"/>
        <w:spacing w:after="240"/>
      </w:pPr>
      <w:r w:rsidRPr="002E03B7">
        <w:t>480.</w:t>
      </w:r>
      <w:r w:rsidRPr="002E03B7">
        <w:tab/>
        <w:t xml:space="preserve">Ulbricht C, Abrams TR, Basch E, Davies-Heerema T, Foppa I, Hammerness P, et al. An evidence-based systematic review of Gymnema (Gymnema sylvestre R. Br.) by the Natural Standard Research </w:t>
      </w:r>
      <w:r w:rsidRPr="002E03B7">
        <w:lastRenderedPageBreak/>
        <w:t>Collaboration.</w:t>
      </w:r>
      <w:r w:rsidRPr="002E03B7">
        <w:rPr>
          <w:i/>
        </w:rPr>
        <w:t xml:space="preserve"> Journal of Dietary Supplements</w:t>
      </w:r>
      <w:r w:rsidRPr="002E03B7">
        <w:t xml:space="preserve">. 2011;8(3):311-30. </w:t>
      </w:r>
      <w:r w:rsidRPr="00687A24">
        <w:t>https://doi.org/10.3109/19390211.2011.597977</w:t>
      </w:r>
    </w:p>
    <w:p w14:paraId="5CE3BDE4" w14:textId="77777777" w:rsidR="00981D48" w:rsidRPr="002E03B7" w:rsidRDefault="00981D48" w:rsidP="00981D48">
      <w:pPr>
        <w:pStyle w:val="EndNoteBibliography"/>
        <w:spacing w:after="240"/>
      </w:pPr>
      <w:r w:rsidRPr="002E03B7">
        <w:t>481.</w:t>
      </w:r>
      <w:r w:rsidRPr="002E03B7">
        <w:tab/>
        <w:t>Kirkham S, Akilen R, Sharma S, Tsiami A. The potential of cinnamon to reduce blood glucose levels in patients with type 2 diabetes and insulin resistance.</w:t>
      </w:r>
      <w:r w:rsidRPr="002E03B7">
        <w:rPr>
          <w:i/>
        </w:rPr>
        <w:t xml:space="preserve"> Diabetes, Obesity and Metabolism</w:t>
      </w:r>
      <w:r w:rsidRPr="002E03B7">
        <w:t xml:space="preserve">. 2009;11(12):1100-13. </w:t>
      </w:r>
      <w:r w:rsidRPr="00687A24">
        <w:t>https://doi.org/10.1111/j.1463-1326.2009.01094.x</w:t>
      </w:r>
    </w:p>
    <w:p w14:paraId="27F8B2B0" w14:textId="77777777" w:rsidR="00981D48" w:rsidRPr="002E03B7" w:rsidRDefault="00981D48" w:rsidP="00981D48">
      <w:pPr>
        <w:pStyle w:val="EndNoteBibliography"/>
        <w:spacing w:after="240"/>
      </w:pPr>
      <w:r w:rsidRPr="002E03B7">
        <w:t>482.</w:t>
      </w:r>
      <w:r w:rsidRPr="002E03B7">
        <w:tab/>
        <w:t>Nahas R, Moher M. Complementary and alternative medicine for the treatment of type 2 diabetes.</w:t>
      </w:r>
      <w:r w:rsidRPr="002E03B7">
        <w:rPr>
          <w:i/>
        </w:rPr>
        <w:t xml:space="preserve"> Canadian Family Physician</w:t>
      </w:r>
      <w:r w:rsidRPr="002E03B7">
        <w:t xml:space="preserve">. 2009;55(6):591-6. </w:t>
      </w:r>
    </w:p>
    <w:p w14:paraId="0AEBE222" w14:textId="77777777" w:rsidR="00981D48" w:rsidRPr="002E03B7" w:rsidRDefault="00981D48" w:rsidP="00981D48">
      <w:pPr>
        <w:pStyle w:val="EndNoteBibliography"/>
        <w:spacing w:after="240"/>
      </w:pPr>
      <w:r w:rsidRPr="002E03B7">
        <w:t>483.</w:t>
      </w:r>
      <w:r w:rsidRPr="002E03B7">
        <w:tab/>
        <w:t>Hasani-Ranjbar S, Larijani B, Abdollah M. A systematic review of iranian medicinal plants useful in diabetes mellitus.</w:t>
      </w:r>
      <w:r w:rsidRPr="002E03B7">
        <w:rPr>
          <w:i/>
        </w:rPr>
        <w:t xml:space="preserve"> Archives of Medical Science</w:t>
      </w:r>
      <w:r w:rsidRPr="002E03B7">
        <w:t xml:space="preserve">. 2008;4(3):285-92. </w:t>
      </w:r>
    </w:p>
    <w:p w14:paraId="164EDDD0" w14:textId="77777777" w:rsidR="00981D48" w:rsidRPr="002E03B7" w:rsidRDefault="00981D48" w:rsidP="00981D48">
      <w:pPr>
        <w:pStyle w:val="EndNoteBibliography"/>
        <w:spacing w:after="240"/>
      </w:pPr>
      <w:r w:rsidRPr="002E03B7">
        <w:t>484.</w:t>
      </w:r>
      <w:r w:rsidRPr="002E03B7">
        <w:tab/>
        <w:t>Dugoua JJ, Seely D, Perri D, Cooley K, Forelli T, Mills E, et al. From type 2 diabetes to antioxidant activity: a systematic review of the safety and efficacy of common and cassia cinnamon bark.</w:t>
      </w:r>
      <w:r w:rsidRPr="002E03B7">
        <w:rPr>
          <w:i/>
        </w:rPr>
        <w:t xml:space="preserve"> Canadian Journal of Physiology &amp; Pharmacology</w:t>
      </w:r>
      <w:r w:rsidRPr="002E03B7">
        <w:t xml:space="preserve">. 2007;85(9):837-47. </w:t>
      </w:r>
      <w:r w:rsidRPr="00687A24">
        <w:t>https://doi.org/10.1139/Y07-080</w:t>
      </w:r>
    </w:p>
    <w:p w14:paraId="6AA03586" w14:textId="77777777" w:rsidR="00981D48" w:rsidRPr="002E03B7" w:rsidRDefault="00981D48" w:rsidP="00981D48">
      <w:pPr>
        <w:pStyle w:val="EndNoteBibliography"/>
        <w:spacing w:after="240"/>
      </w:pPr>
      <w:r w:rsidRPr="002E03B7">
        <w:t>485.</w:t>
      </w:r>
      <w:r w:rsidRPr="002E03B7">
        <w:tab/>
        <w:t>Leach MJ. Gymnema sylvestre for diabetes mellitus: A systematic review.</w:t>
      </w:r>
      <w:r w:rsidRPr="002E03B7">
        <w:rPr>
          <w:i/>
        </w:rPr>
        <w:t xml:space="preserve"> J Altern Complement Med</w:t>
      </w:r>
      <w:r w:rsidRPr="002E03B7">
        <w:t xml:space="preserve">. 2007;13(9):977-83. </w:t>
      </w:r>
      <w:r w:rsidRPr="00687A24">
        <w:t>https://doi.org/10.1089/acm.2006.6387</w:t>
      </w:r>
    </w:p>
    <w:p w14:paraId="1F324207" w14:textId="77777777" w:rsidR="00981D48" w:rsidRPr="002E03B7" w:rsidRDefault="00981D48" w:rsidP="00981D48">
      <w:pPr>
        <w:pStyle w:val="EndNoteBibliography"/>
        <w:spacing w:after="240"/>
      </w:pPr>
      <w:r w:rsidRPr="002E03B7">
        <w:t>486.</w:t>
      </w:r>
      <w:r w:rsidRPr="002E03B7">
        <w:tab/>
        <w:t>Buettner C, Yeh GY, Phillips RS, Mittleman MA, Kaptchuk TJ. Systematic review of the of ginseng on cardiovascular risk factors.</w:t>
      </w:r>
      <w:r w:rsidRPr="002E03B7">
        <w:rPr>
          <w:i/>
        </w:rPr>
        <w:t xml:space="preserve"> Annals of Pharmacotherapy</w:t>
      </w:r>
      <w:r w:rsidRPr="002E03B7">
        <w:t xml:space="preserve">. 2006;40(1):83-95. </w:t>
      </w:r>
      <w:r w:rsidRPr="00687A24">
        <w:t>https://doi.org/10.1345/aph.1G216</w:t>
      </w:r>
    </w:p>
    <w:p w14:paraId="661BD30B" w14:textId="77777777" w:rsidR="00981D48" w:rsidRPr="002E03B7" w:rsidRDefault="00981D48" w:rsidP="00981D48">
      <w:pPr>
        <w:pStyle w:val="EndNoteBibliography"/>
        <w:spacing w:after="240"/>
      </w:pPr>
      <w:r w:rsidRPr="002E03B7">
        <w:t>487.</w:t>
      </w:r>
      <w:r w:rsidRPr="002E03B7">
        <w:tab/>
        <w:t>Shekelle PG, Hardy M, Morton SC, Coulter I, Venuturupalli S, Favreau J, et al. Are Ayurvedic herbs for diabetes effective?</w:t>
      </w:r>
      <w:r w:rsidRPr="002E03B7">
        <w:rPr>
          <w:i/>
        </w:rPr>
        <w:t xml:space="preserve"> Journal of Family Practice</w:t>
      </w:r>
      <w:r w:rsidRPr="002E03B7">
        <w:t xml:space="preserve">. 2005;54(10):876-86. </w:t>
      </w:r>
    </w:p>
    <w:p w14:paraId="547C384B" w14:textId="77777777" w:rsidR="00981D48" w:rsidRPr="002E03B7" w:rsidRDefault="00981D48" w:rsidP="00981D48">
      <w:pPr>
        <w:pStyle w:val="EndNoteBibliography"/>
        <w:spacing w:after="240"/>
      </w:pPr>
      <w:r w:rsidRPr="002E03B7">
        <w:t>488.</w:t>
      </w:r>
      <w:r w:rsidRPr="002E03B7">
        <w:tab/>
        <w:t>Yeh GY, Eisenberg DM, Kaptchuk TJ, Phillips RS, Yeh GY, Eisenberg DM, et al. Systematic review of herbs and dietary supplements for glycemic control in diabetes.</w:t>
      </w:r>
      <w:r w:rsidRPr="002E03B7">
        <w:rPr>
          <w:i/>
        </w:rPr>
        <w:t xml:space="preserve"> Diabetes Care</w:t>
      </w:r>
      <w:r w:rsidRPr="002E03B7">
        <w:t xml:space="preserve">. 2003;26(4):1277-94. </w:t>
      </w:r>
      <w:r w:rsidRPr="00687A24">
        <w:t>https://doi.org/10.2337/diacare.26.4.1277</w:t>
      </w:r>
    </w:p>
    <w:p w14:paraId="3C887348" w14:textId="77777777" w:rsidR="00981D48" w:rsidRPr="002E03B7" w:rsidRDefault="00981D48" w:rsidP="00981D48">
      <w:pPr>
        <w:pStyle w:val="EndNoteBibliography"/>
        <w:spacing w:after="240"/>
      </w:pPr>
      <w:r w:rsidRPr="002E03B7">
        <w:t>489.</w:t>
      </w:r>
      <w:r w:rsidRPr="002E03B7">
        <w:tab/>
        <w:t>Vogler BK, Pittler MH, Ernst E. The efficacy of ginseng. A systematic review of randomised clinical trials.</w:t>
      </w:r>
      <w:r w:rsidRPr="002E03B7">
        <w:rPr>
          <w:i/>
        </w:rPr>
        <w:t xml:space="preserve"> European Journal of Clinical Pharmacology</w:t>
      </w:r>
      <w:r w:rsidRPr="002E03B7">
        <w:t xml:space="preserve">. 1999;55(8):567-75. </w:t>
      </w:r>
      <w:r w:rsidRPr="00687A24">
        <w:t>https://doi.org/10.1007/s002280050674</w:t>
      </w:r>
    </w:p>
    <w:p w14:paraId="59BB696C" w14:textId="77777777" w:rsidR="00981D48" w:rsidRPr="002E03B7" w:rsidRDefault="00981D48" w:rsidP="00981D48">
      <w:pPr>
        <w:pStyle w:val="EndNoteBibliography"/>
        <w:spacing w:after="240"/>
      </w:pPr>
      <w:r w:rsidRPr="002E03B7">
        <w:t>490.</w:t>
      </w:r>
      <w:r w:rsidRPr="002E03B7">
        <w:tab/>
        <w:t>Vogler BK, Ernst E. Aloe vera: a systematic review of its clinical effectiveness.</w:t>
      </w:r>
      <w:r w:rsidRPr="002E03B7">
        <w:rPr>
          <w:i/>
        </w:rPr>
        <w:t xml:space="preserve"> Br J Gen Pract</w:t>
      </w:r>
      <w:r w:rsidRPr="002E03B7">
        <w:t xml:space="preserve">. 1999;49(447):823-8. </w:t>
      </w:r>
    </w:p>
    <w:p w14:paraId="05C82D07" w14:textId="77777777" w:rsidR="00981D48" w:rsidRPr="002E03B7" w:rsidRDefault="00981D48" w:rsidP="00981D48">
      <w:pPr>
        <w:pStyle w:val="EndNoteBibliography"/>
        <w:spacing w:after="240"/>
      </w:pPr>
      <w:r w:rsidRPr="002E03B7">
        <w:t>491.</w:t>
      </w:r>
      <w:r w:rsidRPr="002E03B7">
        <w:tab/>
        <w:t>Cameron AJ, Magliano DJ, Zimmet PZ, Welborn T, Shaw JE. The metabolic syndrome in Australia: prevalence using four definitions.</w:t>
      </w:r>
      <w:r w:rsidRPr="002E03B7">
        <w:rPr>
          <w:i/>
        </w:rPr>
        <w:t xml:space="preserve"> Diabetes Res Clin Pract</w:t>
      </w:r>
      <w:r w:rsidRPr="002E03B7">
        <w:t xml:space="preserve">. 2007;77(3):471-8. </w:t>
      </w:r>
      <w:r w:rsidRPr="00687A24">
        <w:t>https://doi.org/10.1016/j.diabres.2007.02.002</w:t>
      </w:r>
    </w:p>
    <w:p w14:paraId="6B742262" w14:textId="77777777" w:rsidR="00981D48" w:rsidRPr="002E03B7" w:rsidRDefault="00981D48" w:rsidP="00981D48">
      <w:pPr>
        <w:pStyle w:val="EndNoteBibliography"/>
        <w:spacing w:after="240"/>
      </w:pPr>
      <w:r w:rsidRPr="002E03B7">
        <w:t>492.</w:t>
      </w:r>
      <w:r w:rsidRPr="002E03B7">
        <w:tab/>
        <w:t>Harris MF. The metabolic syndrome.</w:t>
      </w:r>
      <w:r w:rsidRPr="002E03B7">
        <w:rPr>
          <w:i/>
        </w:rPr>
        <w:t xml:space="preserve"> Aust Fam Physician</w:t>
      </w:r>
      <w:r w:rsidRPr="002E03B7">
        <w:t xml:space="preserve">. 2013;42(8):524-7. </w:t>
      </w:r>
    </w:p>
    <w:p w14:paraId="6157F652" w14:textId="77777777" w:rsidR="00981D48" w:rsidRPr="002E03B7" w:rsidRDefault="00981D48" w:rsidP="00981D48">
      <w:pPr>
        <w:pStyle w:val="EndNoteBibliography"/>
        <w:spacing w:after="240"/>
      </w:pPr>
      <w:r w:rsidRPr="002E03B7">
        <w:t>493.</w:t>
      </w:r>
      <w:r w:rsidRPr="002E03B7">
        <w:tab/>
        <w:t>SK Tanamas DM, B Lynch, P Sethi, L Willenberg, KR Polkinghorne, S Chadban, D Dunstan, JE Shaw. The Australian Diabetes, Obesity and Lifestyle Study. Melbourne: Baker IDI Heart and Diabetes Institute 2013: AusDiab; 2012.</w:t>
      </w:r>
    </w:p>
    <w:p w14:paraId="06919736" w14:textId="77777777" w:rsidR="00981D48" w:rsidRPr="002E03B7" w:rsidRDefault="00981D48" w:rsidP="00981D48">
      <w:pPr>
        <w:pStyle w:val="EndNoteBibliography"/>
        <w:spacing w:after="240"/>
      </w:pPr>
      <w:r w:rsidRPr="002E03B7">
        <w:t>494.</w:t>
      </w:r>
      <w:r w:rsidRPr="002E03B7">
        <w:tab/>
        <w:t>Jang HH, Lee J, Lee SH, Lee YM. Effects of Capsicum annuum supplementation on the components of metabolic syndrome: a systematic review and meta-analysis.</w:t>
      </w:r>
      <w:r w:rsidRPr="002E03B7">
        <w:rPr>
          <w:i/>
        </w:rPr>
        <w:t xml:space="preserve"> Scientific Reports</w:t>
      </w:r>
      <w:r w:rsidRPr="002E03B7">
        <w:t xml:space="preserve">. 2020;10(1):20912. </w:t>
      </w:r>
      <w:r w:rsidRPr="00687A24">
        <w:t>https://doi.org/10.1038/s41598-020-77983-2</w:t>
      </w:r>
    </w:p>
    <w:p w14:paraId="1A62A9EB" w14:textId="77777777" w:rsidR="00981D48" w:rsidRPr="002E03B7" w:rsidRDefault="00981D48" w:rsidP="00981D48">
      <w:pPr>
        <w:pStyle w:val="EndNoteBibliography"/>
        <w:spacing w:after="240"/>
      </w:pPr>
      <w:r w:rsidRPr="002E03B7">
        <w:t>495.</w:t>
      </w:r>
      <w:r w:rsidRPr="002E03B7">
        <w:tab/>
        <w:t>Li X, Wang W, Hou L, Wu H, Wu Y, Xu R, et al. Does tea extract supplementation benefit metabolic syndrome and obesity? A systematic review and meta-analysis.</w:t>
      </w:r>
      <w:r w:rsidRPr="002E03B7">
        <w:rPr>
          <w:i/>
        </w:rPr>
        <w:t xml:space="preserve"> Clinical Nutrition</w:t>
      </w:r>
      <w:r w:rsidRPr="002E03B7">
        <w:t xml:space="preserve">. 2020;39(4):1049-58. </w:t>
      </w:r>
      <w:r w:rsidRPr="00687A24">
        <w:t>https://doi.org/10.1016/j.clnu.2019.05.019</w:t>
      </w:r>
    </w:p>
    <w:p w14:paraId="561D51CB" w14:textId="77777777" w:rsidR="00981D48" w:rsidRPr="002E03B7" w:rsidRDefault="00981D48" w:rsidP="00981D48">
      <w:pPr>
        <w:pStyle w:val="EndNoteBibliography"/>
        <w:spacing w:after="240"/>
      </w:pPr>
      <w:r w:rsidRPr="002E03B7">
        <w:t>496.</w:t>
      </w:r>
      <w:r w:rsidRPr="002E03B7">
        <w:tab/>
        <w:t>Roshanravan B, Yousefizadeh S, Apaydin Yildirim B, Farkhondeh T, Amirabadizadeh A, Ashrafizadeh M, et al. The effects of Berberis vulgaris L. and Berberis aristata L. in metabolic syndrome patients: a systematic and meta-analysis study.</w:t>
      </w:r>
      <w:r w:rsidRPr="002E03B7">
        <w:rPr>
          <w:i/>
        </w:rPr>
        <w:t xml:space="preserve"> Archives of Physiology &amp; Biochemistry</w:t>
      </w:r>
      <w:r w:rsidRPr="002E03B7">
        <w:t xml:space="preserve">. 2020;129(2):1-12. </w:t>
      </w:r>
      <w:r w:rsidRPr="00687A24">
        <w:t>https://doi.org/10.1080/13813455.2020.1828482</w:t>
      </w:r>
    </w:p>
    <w:p w14:paraId="3DD7C624" w14:textId="77777777" w:rsidR="00981D48" w:rsidRPr="002E03B7" w:rsidRDefault="00981D48" w:rsidP="00981D48">
      <w:pPr>
        <w:pStyle w:val="EndNoteBibliography"/>
        <w:spacing w:after="240"/>
      </w:pPr>
      <w:r w:rsidRPr="002E03B7">
        <w:lastRenderedPageBreak/>
        <w:t>497.</w:t>
      </w:r>
      <w:r w:rsidRPr="002E03B7">
        <w:tab/>
        <w:t>Azhdari M, Karandish M, Mansoori A. Metabolic benefits of curcumin supplementation in patients with metabolic syndrome: A systematic review and meta-analysis of randomized controlled trials.</w:t>
      </w:r>
      <w:r w:rsidRPr="002E03B7">
        <w:rPr>
          <w:i/>
        </w:rPr>
        <w:t xml:space="preserve"> Phytotherapy Research</w:t>
      </w:r>
      <w:r w:rsidRPr="002E03B7">
        <w:t xml:space="preserve">. 2019;33(5):1289-301. </w:t>
      </w:r>
      <w:r w:rsidRPr="00687A24">
        <w:t>https://doi.org/10.1002/ptr.6323</w:t>
      </w:r>
    </w:p>
    <w:p w14:paraId="19D9346A" w14:textId="77777777" w:rsidR="00981D48" w:rsidRPr="002E03B7" w:rsidRDefault="00981D48" w:rsidP="00981D48">
      <w:pPr>
        <w:pStyle w:val="EndNoteBibliography"/>
        <w:spacing w:after="240"/>
      </w:pPr>
      <w:r w:rsidRPr="002E03B7">
        <w:t>498.</w:t>
      </w:r>
      <w:r w:rsidRPr="002E03B7">
        <w:tab/>
        <w:t>Shekarchizadeh-Esfahani P, Hassani B, Roshanravan N, Soraya N. Systematic review and meta-analysis of randomized, controlled trials on the effects of garlic supplementation on serum adiponectin and leptin levels.</w:t>
      </w:r>
      <w:r w:rsidRPr="002E03B7">
        <w:rPr>
          <w:i/>
        </w:rPr>
        <w:t xml:space="preserve"> International Journal of Clinical Practice</w:t>
      </w:r>
      <w:r w:rsidRPr="002E03B7">
        <w:t xml:space="preserve">. 2021;75(10):e14200. </w:t>
      </w:r>
      <w:r w:rsidRPr="00687A24">
        <w:t>https://doi.org/10.1111/ijcp.14200</w:t>
      </w:r>
    </w:p>
    <w:p w14:paraId="3CBC781C" w14:textId="77777777" w:rsidR="00981D48" w:rsidRPr="002E03B7" w:rsidRDefault="00981D48" w:rsidP="00981D48">
      <w:pPr>
        <w:pStyle w:val="EndNoteBibliography"/>
        <w:spacing w:after="240"/>
      </w:pPr>
      <w:r w:rsidRPr="002E03B7">
        <w:t>499.</w:t>
      </w:r>
      <w:r w:rsidRPr="002E03B7">
        <w:tab/>
        <w:t>Payab M, Hasani‐Ranjbar S, Shahbal N, Qorbani M, Aletaha A, Haghi‐Aminjan H, et al. Effect of the herbal medicines in obesity and metabolic syndrome: A systematic review and meta-analysis of clinical trials.</w:t>
      </w:r>
      <w:r w:rsidRPr="002E03B7">
        <w:rPr>
          <w:i/>
        </w:rPr>
        <w:t xml:space="preserve"> Phytotherapy Research</w:t>
      </w:r>
      <w:r w:rsidRPr="002E03B7">
        <w:t xml:space="preserve">. 2020;34(3):526-45. </w:t>
      </w:r>
      <w:r w:rsidRPr="00687A24">
        <w:t>https://doi.org/10.1002/ptr.6547</w:t>
      </w:r>
    </w:p>
    <w:p w14:paraId="2558AD74" w14:textId="77777777" w:rsidR="00981D48" w:rsidRPr="002E03B7" w:rsidRDefault="00981D48" w:rsidP="00981D48">
      <w:pPr>
        <w:pStyle w:val="EndNoteBibliography"/>
        <w:spacing w:after="240"/>
      </w:pPr>
      <w:r w:rsidRPr="002E03B7">
        <w:t>500.</w:t>
      </w:r>
      <w:r w:rsidRPr="002E03B7">
        <w:tab/>
        <w:t>Ponticelli M, Russo D, Faraone I, Sinisgalli C, Labanca F, Lela L, et al. The Promising Ability of Humulus lupulus L. Iso-alpha-acids vs. Diabetes, Inflammation, and Metabolic Syndrome: A Systematic Review.</w:t>
      </w:r>
      <w:r w:rsidRPr="002E03B7">
        <w:rPr>
          <w:i/>
        </w:rPr>
        <w:t xml:space="preserve"> Molecules</w:t>
      </w:r>
      <w:r w:rsidRPr="002E03B7">
        <w:t xml:space="preserve">. 2021;26(4):11. </w:t>
      </w:r>
      <w:r w:rsidRPr="00687A24">
        <w:t>https://doi.org/10.3390/molecules26040954</w:t>
      </w:r>
    </w:p>
    <w:p w14:paraId="56030877" w14:textId="77777777" w:rsidR="00981D48" w:rsidRPr="002E03B7" w:rsidRDefault="00981D48" w:rsidP="00981D48">
      <w:pPr>
        <w:pStyle w:val="EndNoteBibliography"/>
        <w:spacing w:after="240"/>
      </w:pPr>
      <w:r w:rsidRPr="002E03B7">
        <w:t>501.</w:t>
      </w:r>
      <w:r w:rsidRPr="002E03B7">
        <w:tab/>
        <w:t>Eisvand F, Razavi BM, Hosseinzadeh H. The effects of Ginkgo biloba on metabolic syndrome: A review.</w:t>
      </w:r>
      <w:r w:rsidRPr="002E03B7">
        <w:rPr>
          <w:i/>
        </w:rPr>
        <w:t xml:space="preserve"> Phytotherapy Research</w:t>
      </w:r>
      <w:r w:rsidRPr="002E03B7">
        <w:t xml:space="preserve">. 2020;34(8):1798-811. </w:t>
      </w:r>
      <w:r w:rsidRPr="00687A24">
        <w:t>https://doi.org/10.1002/ptr.6646</w:t>
      </w:r>
    </w:p>
    <w:p w14:paraId="4D68A874" w14:textId="77777777" w:rsidR="00981D48" w:rsidRPr="002E03B7" w:rsidRDefault="00981D48" w:rsidP="00981D48">
      <w:pPr>
        <w:pStyle w:val="EndNoteBibliography"/>
        <w:spacing w:after="240"/>
      </w:pPr>
      <w:r w:rsidRPr="002E03B7">
        <w:t>502.</w:t>
      </w:r>
      <w:r w:rsidRPr="002E03B7">
        <w:tab/>
        <w:t>Smith SJ, Lopresti AL, Teo SYM, Fairchild TJ. Examining the Effects of Herbs on Testosterone Concentrations in Men: A Systematic Review.</w:t>
      </w:r>
      <w:r w:rsidRPr="002E03B7">
        <w:rPr>
          <w:i/>
        </w:rPr>
        <w:t xml:space="preserve"> Advances in Nutrition</w:t>
      </w:r>
      <w:r w:rsidRPr="002E03B7">
        <w:t xml:space="preserve">. 2020;05(3):05. </w:t>
      </w:r>
      <w:r w:rsidRPr="00687A24">
        <w:t>https://doi.org/10.1093/advances/nmaa134</w:t>
      </w:r>
    </w:p>
    <w:p w14:paraId="43134135" w14:textId="77777777" w:rsidR="00981D48" w:rsidRPr="002E03B7" w:rsidRDefault="00981D48" w:rsidP="00981D48">
      <w:pPr>
        <w:pStyle w:val="EndNoteBibliography"/>
        <w:spacing w:after="240"/>
      </w:pPr>
      <w:r w:rsidRPr="002E03B7">
        <w:t>503.</w:t>
      </w:r>
      <w:r w:rsidRPr="002E03B7">
        <w:tab/>
        <w:t>Jane M, McKay J, Pal S. Effects of daily consumption of psyllium, oat bran and polyGlycopleX on obesity-related disease risk factors: A critical review.</w:t>
      </w:r>
      <w:r w:rsidRPr="002E03B7">
        <w:rPr>
          <w:i/>
        </w:rPr>
        <w:t xml:space="preserve"> Nutrition</w:t>
      </w:r>
      <w:r w:rsidRPr="002E03B7">
        <w:t xml:space="preserve">. 2019;57:84-91. </w:t>
      </w:r>
      <w:r w:rsidRPr="00687A24">
        <w:t>https://doi.org/10.1016/j.nut.2018.05.036</w:t>
      </w:r>
    </w:p>
    <w:p w14:paraId="54B96AA4" w14:textId="77777777" w:rsidR="00981D48" w:rsidRPr="002E03B7" w:rsidRDefault="00981D48" w:rsidP="00981D48">
      <w:pPr>
        <w:pStyle w:val="EndNoteBibliography"/>
        <w:spacing w:after="240"/>
      </w:pPr>
      <w:r w:rsidRPr="002E03B7">
        <w:t>504.</w:t>
      </w:r>
      <w:r w:rsidRPr="002E03B7">
        <w:tab/>
        <w:t>Australian Family Physician. Fatigue – a rational approach to investigation.</w:t>
      </w:r>
      <w:r w:rsidRPr="002E03B7">
        <w:rPr>
          <w:i/>
        </w:rPr>
        <w:t xml:space="preserve"> Australian Journal for General Practitioners</w:t>
      </w:r>
      <w:r w:rsidRPr="002E03B7">
        <w:t xml:space="preserve">. 2014;43:457-61. </w:t>
      </w:r>
    </w:p>
    <w:p w14:paraId="683CEDFE" w14:textId="77777777" w:rsidR="00981D48" w:rsidRPr="002E03B7" w:rsidRDefault="00981D48" w:rsidP="00981D48">
      <w:pPr>
        <w:pStyle w:val="EndNoteBibliography"/>
        <w:spacing w:after="240"/>
      </w:pPr>
      <w:r w:rsidRPr="002E03B7">
        <w:t>505.</w:t>
      </w:r>
      <w:r w:rsidRPr="002E03B7">
        <w:tab/>
        <w:t>Fowler-Davis S, Platts K, Thelwell M, Woodward A, Harrop D. A mixed-methods systematic review of post-viral fatigue interventions: Are there lessons for long Covid?</w:t>
      </w:r>
      <w:r w:rsidRPr="002E03B7">
        <w:rPr>
          <w:i/>
        </w:rPr>
        <w:t xml:space="preserve"> PLoS One</w:t>
      </w:r>
      <w:r w:rsidRPr="002E03B7">
        <w:t xml:space="preserve">. 2021;16(11):e0259533. </w:t>
      </w:r>
      <w:r w:rsidRPr="00687A24">
        <w:t>https://doi.org/10.1371/journal.pone.0259533</w:t>
      </w:r>
    </w:p>
    <w:p w14:paraId="04831001" w14:textId="77777777" w:rsidR="00981D48" w:rsidRPr="002E03B7" w:rsidRDefault="00981D48" w:rsidP="00981D48">
      <w:pPr>
        <w:pStyle w:val="EndNoteBibliography"/>
        <w:spacing w:after="240"/>
      </w:pPr>
      <w:r w:rsidRPr="002E03B7">
        <w:t>506.</w:t>
      </w:r>
      <w:r w:rsidRPr="002E03B7">
        <w:tab/>
        <w:t>Lim EJ, Ahn YC, Jang ES, Lee SW, Lee SH, Son CG. Systematic review and meta-analysis of the prevalence of chronic fatigue syndrome/myalgic encephalomyelitis (CFS/ME).</w:t>
      </w:r>
      <w:r w:rsidRPr="002E03B7">
        <w:rPr>
          <w:i/>
        </w:rPr>
        <w:t xml:space="preserve"> J Transl Med</w:t>
      </w:r>
      <w:r w:rsidRPr="002E03B7">
        <w:t xml:space="preserve">. 2020;18(1):100. </w:t>
      </w:r>
      <w:r w:rsidRPr="00687A24">
        <w:t>https://doi.org/10.1186/s12967-020-02269-0</w:t>
      </w:r>
    </w:p>
    <w:p w14:paraId="3309AAF7" w14:textId="77777777" w:rsidR="00981D48" w:rsidRPr="002E03B7" w:rsidRDefault="00981D48" w:rsidP="00981D48">
      <w:pPr>
        <w:pStyle w:val="EndNoteBibliography"/>
        <w:spacing w:after="240"/>
      </w:pPr>
      <w:r w:rsidRPr="002E03B7">
        <w:t>507.</w:t>
      </w:r>
      <w:r w:rsidRPr="002E03B7">
        <w:tab/>
        <w:t xml:space="preserve">Emerge Australia. ME/CFS information  [cited 2022. Available from: </w:t>
      </w:r>
      <w:r w:rsidRPr="00687A24">
        <w:t>https://www.emerge.org.au/</w:t>
      </w:r>
      <w:r w:rsidRPr="002E03B7">
        <w:t>.</w:t>
      </w:r>
    </w:p>
    <w:p w14:paraId="14F08CD7" w14:textId="77777777" w:rsidR="00981D48" w:rsidRPr="002E03B7" w:rsidRDefault="00981D48" w:rsidP="00981D48">
      <w:pPr>
        <w:pStyle w:val="EndNoteBibliography"/>
        <w:spacing w:after="240"/>
      </w:pPr>
      <w:r w:rsidRPr="002E03B7">
        <w:t>508.</w:t>
      </w:r>
      <w:r w:rsidRPr="002E03B7">
        <w:tab/>
        <w:t xml:space="preserve">ME Association. NICE Guideline on ME/CFS: An ME Association Summary 2021. [Accessed. Available from: </w:t>
      </w:r>
      <w:r w:rsidRPr="00687A24">
        <w:t>https://meassociation.org.uk/wp-content/uploads/NICE-Clinical-Guideline-on-MECFS-An-MEA-Summary-December-2021.pdf</w:t>
      </w:r>
      <w:r w:rsidRPr="002E03B7">
        <w:t>.</w:t>
      </w:r>
    </w:p>
    <w:p w14:paraId="6B57D60A" w14:textId="77777777" w:rsidR="00981D48" w:rsidRPr="002E03B7" w:rsidRDefault="00981D48" w:rsidP="00981D48">
      <w:pPr>
        <w:pStyle w:val="EndNoteBibliography"/>
        <w:spacing w:after="240"/>
      </w:pPr>
      <w:r w:rsidRPr="002E03B7">
        <w:t>509.</w:t>
      </w:r>
      <w:r w:rsidRPr="002E03B7">
        <w:tab/>
        <w:t>Noor N, Urits I, Degueure A, Rando L, Kata V, Cornett EM, et al. A Comprehensive Update of the Current Understanding of Chronic Fatigue Syndrome.</w:t>
      </w:r>
      <w:r w:rsidRPr="002E03B7">
        <w:rPr>
          <w:i/>
        </w:rPr>
        <w:t xml:space="preserve"> Anesth Pain Med</w:t>
      </w:r>
      <w:r w:rsidRPr="002E03B7">
        <w:t xml:space="preserve">. 2021;11(3):e113629. </w:t>
      </w:r>
      <w:r w:rsidRPr="00687A24">
        <w:t>https://doi.org/10.5812/aapm.113629</w:t>
      </w:r>
    </w:p>
    <w:p w14:paraId="23BB37D8" w14:textId="77777777" w:rsidR="00981D48" w:rsidRPr="002E03B7" w:rsidRDefault="00981D48" w:rsidP="00981D48">
      <w:pPr>
        <w:pStyle w:val="EndNoteBibliography"/>
        <w:spacing w:after="240"/>
      </w:pPr>
      <w:r w:rsidRPr="002E03B7">
        <w:t>510.</w:t>
      </w:r>
      <w:r w:rsidRPr="002E03B7">
        <w:tab/>
        <w:t>Sandler CX, Lloyd AR. Chronic fatigue syndrome: progress and possibilities.</w:t>
      </w:r>
      <w:r w:rsidRPr="002E03B7">
        <w:rPr>
          <w:i/>
        </w:rPr>
        <w:t xml:space="preserve"> Med J Aust</w:t>
      </w:r>
      <w:r w:rsidRPr="002E03B7">
        <w:t xml:space="preserve">. 2020;212(9):428-33. </w:t>
      </w:r>
      <w:r w:rsidRPr="00687A24">
        <w:t>https://doi.org/10.5694/mja2.50553</w:t>
      </w:r>
    </w:p>
    <w:p w14:paraId="605A16D5" w14:textId="77777777" w:rsidR="00981D48" w:rsidRPr="00FD7468" w:rsidRDefault="00981D48" w:rsidP="00981D48">
      <w:pPr>
        <w:pStyle w:val="EndNoteBibliography"/>
        <w:spacing w:after="240"/>
      </w:pPr>
      <w:r w:rsidRPr="002E03B7">
        <w:t>511.</w:t>
      </w:r>
      <w:r w:rsidRPr="002E03B7">
        <w:tab/>
        <w:t>Castro-Marrero J, Saez-Francas N, Santillo D, Alegre J. Treatment and management of chronic fatigue syndrome/myalgic encephalomyelitis: all roads lead to Rome.</w:t>
      </w:r>
      <w:r w:rsidRPr="002E03B7">
        <w:rPr>
          <w:i/>
        </w:rPr>
        <w:t xml:space="preserve"> </w:t>
      </w:r>
      <w:r w:rsidRPr="00FD7468">
        <w:rPr>
          <w:i/>
        </w:rPr>
        <w:t>Br J Pharmacol</w:t>
      </w:r>
      <w:r w:rsidRPr="00FD7468">
        <w:t>. 2017;174(5):345-69. https://doi.org/10.1111/bph.13702</w:t>
      </w:r>
    </w:p>
    <w:p w14:paraId="7B2AE083" w14:textId="77777777" w:rsidR="00981D48" w:rsidRPr="00FD7468" w:rsidRDefault="00981D48" w:rsidP="00981D48">
      <w:pPr>
        <w:pStyle w:val="EndNoteBibliography"/>
        <w:spacing w:after="240"/>
      </w:pPr>
      <w:r w:rsidRPr="00FD7468">
        <w:t>512.</w:t>
      </w:r>
      <w:r w:rsidRPr="00FD7468">
        <w:tab/>
        <w:t>Chronic fatigue syndrome (Myalgic Encephalomyelitis) 2022 [Available from: https://www.healthdirect.gov.au/chronic-fatigue-syndrome-cfs-me#treatment.</w:t>
      </w:r>
    </w:p>
    <w:p w14:paraId="36F3FA73" w14:textId="77777777" w:rsidR="00981D48" w:rsidRPr="00FD7468" w:rsidRDefault="00981D48" w:rsidP="00981D48">
      <w:pPr>
        <w:pStyle w:val="EndNoteBibliography"/>
        <w:spacing w:after="240"/>
      </w:pPr>
      <w:r w:rsidRPr="002E03B7">
        <w:t>513.</w:t>
      </w:r>
      <w:r w:rsidRPr="002E03B7">
        <w:tab/>
        <w:t>Jin TY, Rong PQ, Liang HY, Zhang PP, Zheng GQ, Lin Y. Clinical and Preclinical Systematic Review of Panax ginseng C. A. Mey and Its Compounds for Fatigue.</w:t>
      </w:r>
      <w:r w:rsidRPr="002E03B7">
        <w:rPr>
          <w:i/>
        </w:rPr>
        <w:t xml:space="preserve"> </w:t>
      </w:r>
      <w:r w:rsidRPr="00FD7468">
        <w:rPr>
          <w:i/>
        </w:rPr>
        <w:t>Front Pharmacol</w:t>
      </w:r>
      <w:r w:rsidRPr="00FD7468">
        <w:t>. 2020;11:1031. https://doi.org/10.3389/fphar.2020.01031</w:t>
      </w:r>
    </w:p>
    <w:p w14:paraId="48DBE72B" w14:textId="77777777" w:rsidR="00981D48" w:rsidRPr="002E03B7" w:rsidRDefault="00981D48" w:rsidP="00981D48">
      <w:pPr>
        <w:pStyle w:val="EndNoteBibliography"/>
        <w:spacing w:after="240"/>
      </w:pPr>
      <w:r w:rsidRPr="00FD7468">
        <w:lastRenderedPageBreak/>
        <w:t>514.</w:t>
      </w:r>
      <w:r w:rsidRPr="00FD7468">
        <w:tab/>
        <w:t xml:space="preserve">Kim T-H, Kim D-H, Kang JW. </w:t>
      </w:r>
      <w:r w:rsidRPr="002E03B7">
        <w:t>Medicinal herbs for managing fatigue symptoms in patients with idiopathic chronic fatigue: A PRISMA compliant updated systematic review and meta-analysis of randomized controlled trials based on the GRADE approach.</w:t>
      </w:r>
      <w:r w:rsidRPr="002E03B7">
        <w:rPr>
          <w:i/>
        </w:rPr>
        <w:t xml:space="preserve"> European Journal of Integrative Medicine</w:t>
      </w:r>
      <w:r w:rsidRPr="002E03B7">
        <w:t xml:space="preserve">. 2020;35:101069. </w:t>
      </w:r>
      <w:r w:rsidRPr="00687A24">
        <w:t>https://doi.org/10.1016/j.eujim.2020.101069</w:t>
      </w:r>
    </w:p>
    <w:p w14:paraId="37402AD9" w14:textId="77777777" w:rsidR="00981D48" w:rsidRPr="002E03B7" w:rsidRDefault="00981D48" w:rsidP="00981D48">
      <w:pPr>
        <w:pStyle w:val="EndNoteBibliography"/>
        <w:spacing w:after="240"/>
      </w:pPr>
      <w:r w:rsidRPr="002E03B7">
        <w:t>515.</w:t>
      </w:r>
      <w:r w:rsidRPr="002E03B7">
        <w:tab/>
        <w:t>Arring NM, Millstine D, Marks LA, Nail LM. Ginseng as a Treatment for Fatigue: A Systematic Review.</w:t>
      </w:r>
      <w:r w:rsidRPr="002E03B7">
        <w:rPr>
          <w:i/>
        </w:rPr>
        <w:t xml:space="preserve"> Journal of Alternative &amp; Complementary Medicine</w:t>
      </w:r>
      <w:r w:rsidRPr="002E03B7">
        <w:t xml:space="preserve">. 2018;24(7):624-33. </w:t>
      </w:r>
      <w:r w:rsidRPr="00687A24">
        <w:t>https://doi.org/10.1089/acm.2017.0361</w:t>
      </w:r>
    </w:p>
    <w:p w14:paraId="33B89296" w14:textId="77777777" w:rsidR="00981D48" w:rsidRPr="002E03B7" w:rsidRDefault="00981D48" w:rsidP="00981D48">
      <w:pPr>
        <w:pStyle w:val="EndNoteBibliography"/>
        <w:spacing w:after="240"/>
      </w:pPr>
      <w:r w:rsidRPr="002E03B7">
        <w:t>516.</w:t>
      </w:r>
      <w:r w:rsidRPr="002E03B7">
        <w:tab/>
        <w:t>Ogawa-Ochiai K, Kawasaki K. Panax ginseng for Frailty-Related Disorders: A Review.</w:t>
      </w:r>
      <w:r w:rsidRPr="002E03B7">
        <w:rPr>
          <w:i/>
        </w:rPr>
        <w:t xml:space="preserve"> Frontiers in Nutrition</w:t>
      </w:r>
      <w:r w:rsidRPr="002E03B7">
        <w:t xml:space="preserve">. 2018;5:140. </w:t>
      </w:r>
      <w:r w:rsidRPr="00687A24">
        <w:t>https://doi.org/10.3389/fnut.2018.00140</w:t>
      </w:r>
    </w:p>
    <w:p w14:paraId="4ADC5078" w14:textId="77777777" w:rsidR="00981D48" w:rsidRPr="002E03B7" w:rsidRDefault="00981D48" w:rsidP="00981D48">
      <w:pPr>
        <w:pStyle w:val="EndNoteBibliography"/>
        <w:spacing w:after="240"/>
      </w:pPr>
      <w:r w:rsidRPr="002E03B7">
        <w:t>517.</w:t>
      </w:r>
      <w:r w:rsidRPr="002E03B7">
        <w:tab/>
        <w:t>Bach HV, Kim J, Cho YA, Myung SK. Efficacy of Ginseng Supplements on Fatigue and Physical Performance: a Meta-analysis.</w:t>
      </w:r>
      <w:r w:rsidRPr="002E03B7">
        <w:rPr>
          <w:i/>
        </w:rPr>
        <w:t xml:space="preserve"> Journal of Korean medical science</w:t>
      </w:r>
      <w:r w:rsidRPr="002E03B7">
        <w:t xml:space="preserve">. 2016;31(12):1879-86. </w:t>
      </w:r>
      <w:r w:rsidRPr="00687A24">
        <w:t>http://dx.doi.org/10.3346/jkms.2016.31.12.1879</w:t>
      </w:r>
    </w:p>
    <w:p w14:paraId="0107EC7B" w14:textId="77777777" w:rsidR="00981D48" w:rsidRPr="002E03B7" w:rsidRDefault="00981D48" w:rsidP="00981D48">
      <w:pPr>
        <w:pStyle w:val="EndNoteBibliography"/>
        <w:spacing w:after="240"/>
      </w:pPr>
      <w:r w:rsidRPr="002E03B7">
        <w:t>518.</w:t>
      </w:r>
      <w:r w:rsidRPr="002E03B7">
        <w:tab/>
        <w:t>Alraek T, Lee MS, Choi TY, Cao H, Liu J. Complementary and alternative medicine for patients with chronic fatigue syndrome: a systematic review.</w:t>
      </w:r>
      <w:r w:rsidRPr="002E03B7">
        <w:rPr>
          <w:i/>
        </w:rPr>
        <w:t xml:space="preserve"> BMC Complement Altern Med</w:t>
      </w:r>
      <w:r w:rsidRPr="002E03B7">
        <w:t xml:space="preserve">. 2011;11(1):87. </w:t>
      </w:r>
      <w:r w:rsidRPr="00687A24">
        <w:t>https://doi.org/10.1186/1472-6882-11-87</w:t>
      </w:r>
    </w:p>
    <w:p w14:paraId="2807D8D7" w14:textId="77777777" w:rsidR="00981D48" w:rsidRPr="002E03B7" w:rsidRDefault="00981D48" w:rsidP="00981D48">
      <w:pPr>
        <w:pStyle w:val="EndNoteBibliography"/>
        <w:spacing w:after="240"/>
      </w:pPr>
      <w:r w:rsidRPr="002E03B7">
        <w:t>519.</w:t>
      </w:r>
      <w:r w:rsidRPr="002E03B7">
        <w:tab/>
        <w:t xml:space="preserve">Heikkinen T, Ruuskanen O. Upper Respiratory Tract Infection. In: Laurent GJ, Shapiro SD, editors. </w:t>
      </w:r>
      <w:r w:rsidRPr="002E03B7">
        <w:rPr>
          <w:i/>
        </w:rPr>
        <w:t>Encyclopedia of Respiratory Medicine</w:t>
      </w:r>
      <w:r w:rsidRPr="002E03B7">
        <w:t>. Oxford: Academic Press; 2006. p. 385-8.</w:t>
      </w:r>
    </w:p>
    <w:p w14:paraId="501685C0" w14:textId="77777777" w:rsidR="00981D48" w:rsidRPr="002E03B7" w:rsidRDefault="00981D48" w:rsidP="00981D48">
      <w:pPr>
        <w:pStyle w:val="EndNoteBibliography"/>
        <w:spacing w:after="240"/>
      </w:pPr>
      <w:r w:rsidRPr="002E03B7">
        <w:t>520.</w:t>
      </w:r>
      <w:r w:rsidRPr="002E03B7">
        <w:tab/>
        <w:t xml:space="preserve">Guibas GV, Papadopoulos NG. Viral Upper Respiratory Tract Infections. In: Green RJ, editor. </w:t>
      </w:r>
      <w:r w:rsidRPr="002E03B7">
        <w:rPr>
          <w:i/>
        </w:rPr>
        <w:t>Viral Infections in Children, Volume II</w:t>
      </w:r>
      <w:r w:rsidRPr="002E03B7">
        <w:t>. Cham: Springer International Publishing; 2017. p. 1-25.</w:t>
      </w:r>
    </w:p>
    <w:p w14:paraId="0B15ED55" w14:textId="77777777" w:rsidR="00981D48" w:rsidRPr="00FD7468" w:rsidRDefault="00981D48" w:rsidP="00981D48">
      <w:pPr>
        <w:pStyle w:val="EndNoteBibliography"/>
        <w:spacing w:after="240"/>
      </w:pPr>
      <w:r w:rsidRPr="002E03B7">
        <w:t>521.</w:t>
      </w:r>
      <w:r w:rsidRPr="002E03B7">
        <w:tab/>
        <w:t>Leung NHL. Transmissibility and transmission of respiratory viruses.</w:t>
      </w:r>
      <w:r w:rsidRPr="002E03B7">
        <w:rPr>
          <w:i/>
        </w:rPr>
        <w:t xml:space="preserve"> </w:t>
      </w:r>
      <w:r w:rsidRPr="00FD7468">
        <w:rPr>
          <w:i/>
        </w:rPr>
        <w:t>Nat Rev Microbiol</w:t>
      </w:r>
      <w:r w:rsidRPr="00FD7468">
        <w:t>. 2021;19(8):528-45. https://doi.org/10.1038/s41579-021-00535-6</w:t>
      </w:r>
    </w:p>
    <w:p w14:paraId="633E981D" w14:textId="77777777" w:rsidR="00981D48" w:rsidRPr="002E03B7" w:rsidRDefault="00981D48" w:rsidP="00981D48">
      <w:pPr>
        <w:pStyle w:val="EndNoteBibliography"/>
        <w:spacing w:after="240"/>
      </w:pPr>
      <w:r w:rsidRPr="00FD7468">
        <w:t>522.</w:t>
      </w:r>
      <w:r w:rsidRPr="00FD7468">
        <w:tab/>
        <w:t xml:space="preserve">Jin X, Ren J, Li R, Gao Y, Zhang H, Li J, et al. </w:t>
      </w:r>
      <w:r w:rsidRPr="002E03B7">
        <w:t>Global burden of upper respiratory infections in 204 countries and territories, from 1990 to 2019.</w:t>
      </w:r>
      <w:r w:rsidRPr="002E03B7">
        <w:rPr>
          <w:i/>
        </w:rPr>
        <w:t xml:space="preserve"> EClinicalMedicine</w:t>
      </w:r>
      <w:r w:rsidRPr="002E03B7">
        <w:t xml:space="preserve">. 2021;37:100986. </w:t>
      </w:r>
      <w:r w:rsidRPr="00687A24">
        <w:t>https://doi.org/10.1016/j.eclinm.2021.100986</w:t>
      </w:r>
    </w:p>
    <w:p w14:paraId="735E8040" w14:textId="77777777" w:rsidR="00981D48" w:rsidRPr="002E03B7" w:rsidRDefault="00981D48" w:rsidP="00981D48">
      <w:pPr>
        <w:pStyle w:val="EndNoteBibliography"/>
        <w:spacing w:after="240"/>
      </w:pPr>
      <w:r w:rsidRPr="002E03B7">
        <w:t>523.</w:t>
      </w:r>
      <w:r w:rsidRPr="002E03B7">
        <w:tab/>
        <w:t>Chen Y, Kirk MD. Incidence of acute respiratory infections in Australia.</w:t>
      </w:r>
      <w:r w:rsidRPr="002E03B7">
        <w:rPr>
          <w:i/>
        </w:rPr>
        <w:t xml:space="preserve"> Epidemiol Infect</w:t>
      </w:r>
      <w:r w:rsidRPr="002E03B7">
        <w:t xml:space="preserve">. 2014;142(7):1355-61. </w:t>
      </w:r>
      <w:r w:rsidRPr="00687A24">
        <w:t>https://doi.org/10.1017/S0950268813002471</w:t>
      </w:r>
    </w:p>
    <w:p w14:paraId="0B6B10CA" w14:textId="77777777" w:rsidR="00981D48" w:rsidRPr="002E03B7" w:rsidRDefault="00981D48" w:rsidP="00981D48">
      <w:pPr>
        <w:pStyle w:val="EndNoteBibliography"/>
        <w:spacing w:after="240"/>
      </w:pPr>
      <w:r w:rsidRPr="002E03B7">
        <w:t>524.</w:t>
      </w:r>
      <w:r w:rsidRPr="002E03B7">
        <w:tab/>
        <w:t>Aplin-Snider C, Cooper D, Dieleman P, Smith A. Development and Implementation of an Upper Respiratory Infection Treatment Protocol in a Primary Care Health Clinic.</w:t>
      </w:r>
      <w:r w:rsidRPr="002E03B7">
        <w:rPr>
          <w:i/>
        </w:rPr>
        <w:t xml:space="preserve"> J Prim Care Community Health</w:t>
      </w:r>
      <w:r w:rsidRPr="002E03B7">
        <w:t xml:space="preserve">. 2020;11:2150132720966811. </w:t>
      </w:r>
      <w:r w:rsidRPr="00687A24">
        <w:t>https://doi.org/10.1177/2150132720966811</w:t>
      </w:r>
    </w:p>
    <w:p w14:paraId="256FBA79" w14:textId="77777777" w:rsidR="00981D48" w:rsidRPr="002E03B7" w:rsidRDefault="00981D48" w:rsidP="00981D48">
      <w:pPr>
        <w:pStyle w:val="EndNoteBibliography"/>
        <w:spacing w:after="240"/>
      </w:pPr>
      <w:r w:rsidRPr="002E03B7">
        <w:t>525.</w:t>
      </w:r>
      <w:r w:rsidRPr="002E03B7">
        <w:tab/>
        <w:t>Barrett B. Viral Upper Respiratory Infection.</w:t>
      </w:r>
      <w:r w:rsidRPr="002E03B7">
        <w:rPr>
          <w:i/>
        </w:rPr>
        <w:t xml:space="preserve"> Integrative Medicine</w:t>
      </w:r>
      <w:r w:rsidRPr="002E03B7">
        <w:t xml:space="preserve">. 2018:170-9.e7. </w:t>
      </w:r>
      <w:r w:rsidRPr="00687A24">
        <w:t>https://doi.org/10.1016/B978-0-323-35868-2.00018-9</w:t>
      </w:r>
    </w:p>
    <w:p w14:paraId="4A518A6D" w14:textId="77777777" w:rsidR="00981D48" w:rsidRPr="002E03B7" w:rsidRDefault="00981D48" w:rsidP="00981D48">
      <w:pPr>
        <w:pStyle w:val="EndNoteBibliography"/>
        <w:spacing w:after="240"/>
      </w:pPr>
      <w:r w:rsidRPr="002E03B7">
        <w:t>526.</w:t>
      </w:r>
      <w:r w:rsidRPr="002E03B7">
        <w:tab/>
        <w:t>Snidvongs K, Hoang MP, Chitsuthipakorn W. Herbal Medicines for Allergic Rhinitis: a Systematic Review and Meta-analysis.</w:t>
      </w:r>
      <w:r w:rsidRPr="002E03B7">
        <w:rPr>
          <w:i/>
        </w:rPr>
        <w:t xml:space="preserve"> Current Allergy and Asthma Reports</w:t>
      </w:r>
      <w:r w:rsidRPr="002E03B7">
        <w:t xml:space="preserve">. 2021;21(4):25. </w:t>
      </w:r>
      <w:r w:rsidRPr="00687A24">
        <w:t>https://doi.org/10.1007/s11882-021-00999-9</w:t>
      </w:r>
    </w:p>
    <w:p w14:paraId="3538429A" w14:textId="77777777" w:rsidR="00981D48" w:rsidRPr="002E03B7" w:rsidRDefault="00981D48" w:rsidP="00981D48">
      <w:pPr>
        <w:pStyle w:val="EndNoteBibliography"/>
        <w:spacing w:after="240"/>
      </w:pPr>
      <w:r w:rsidRPr="002E03B7">
        <w:t>527.</w:t>
      </w:r>
      <w:r w:rsidRPr="002E03B7">
        <w:tab/>
        <w:t>Wieland LS, Piechotta V, Feinberg T, Ludeman E, Hutton B, Kanji S, et al. Elderberry for prevention and treatment of viral respiratory illnesses: a systematic review.</w:t>
      </w:r>
      <w:r w:rsidRPr="002E03B7">
        <w:rPr>
          <w:i/>
        </w:rPr>
        <w:t xml:space="preserve"> BMC Complementary Medicine and Therapies</w:t>
      </w:r>
      <w:r w:rsidRPr="002E03B7">
        <w:t xml:space="preserve">. 2021;21(1):112. </w:t>
      </w:r>
      <w:r w:rsidRPr="00687A24">
        <w:t>https://doi.org/10.1186/s12906-021-03283-5</w:t>
      </w:r>
    </w:p>
    <w:p w14:paraId="4A5FE0F7" w14:textId="77777777" w:rsidR="00981D48" w:rsidRPr="002E03B7" w:rsidRDefault="00981D48" w:rsidP="00981D48">
      <w:pPr>
        <w:pStyle w:val="EndNoteBibliography"/>
        <w:spacing w:after="240"/>
      </w:pPr>
      <w:r w:rsidRPr="002E03B7">
        <w:t>528.</w:t>
      </w:r>
      <w:r w:rsidRPr="002E03B7">
        <w:tab/>
        <w:t>Ang L, Lee MS, Song E, Lee HW. Herbal medicine for the treatment of coronavirus disease 2019 (COVID-19): A systematic review and meta-analysis of randomized controlled trials.</w:t>
      </w:r>
      <w:r w:rsidRPr="002E03B7">
        <w:rPr>
          <w:i/>
        </w:rPr>
        <w:t xml:space="preserve"> J Clin Med</w:t>
      </w:r>
      <w:r w:rsidRPr="002E03B7">
        <w:t xml:space="preserve">. 2020;9(5):1583. </w:t>
      </w:r>
      <w:r w:rsidRPr="00687A24">
        <w:t>https://doi.org/10.3390/jcm9051583</w:t>
      </w:r>
    </w:p>
    <w:p w14:paraId="5B464775" w14:textId="77777777" w:rsidR="00981D48" w:rsidRPr="002E03B7" w:rsidRDefault="00981D48" w:rsidP="00981D48">
      <w:pPr>
        <w:pStyle w:val="EndNoteBibliography"/>
        <w:spacing w:after="240"/>
      </w:pPr>
      <w:r w:rsidRPr="002E03B7">
        <w:t>529.</w:t>
      </w:r>
      <w:r w:rsidRPr="002E03B7">
        <w:tab/>
        <w:t>Antonelli M, Donelli D, Firenzuoli F. Ginseng integrative supplementation for seasonal acute upper respiratory infections: A systematic review and meta-analysis.</w:t>
      </w:r>
      <w:r w:rsidRPr="002E03B7">
        <w:rPr>
          <w:i/>
        </w:rPr>
        <w:t xml:space="preserve"> Complementary Therapies in Medicine</w:t>
      </w:r>
      <w:r w:rsidRPr="002E03B7">
        <w:t xml:space="preserve">. 2020;52:N.PAG-N.PAG. </w:t>
      </w:r>
      <w:r w:rsidRPr="00687A24">
        <w:t>https://doi.org/10.1016/j.ctim.2020.102457</w:t>
      </w:r>
    </w:p>
    <w:p w14:paraId="32304AA4" w14:textId="77777777" w:rsidR="00981D48" w:rsidRPr="002E03B7" w:rsidRDefault="00981D48" w:rsidP="00981D48">
      <w:pPr>
        <w:pStyle w:val="EndNoteBibliography"/>
        <w:spacing w:after="240"/>
      </w:pPr>
      <w:r w:rsidRPr="002E03B7">
        <w:t>530.</w:t>
      </w:r>
      <w:r w:rsidRPr="002E03B7">
        <w:tab/>
        <w:t>David S, Cunningham R. Echinacea for the prevention and treatment of upper respiratory tract infections: A systematic review and meta-analysis.</w:t>
      </w:r>
      <w:r w:rsidRPr="002E03B7">
        <w:rPr>
          <w:i/>
        </w:rPr>
        <w:t xml:space="preserve"> Complementary Therapies in Medicine</w:t>
      </w:r>
      <w:r w:rsidRPr="002E03B7">
        <w:t xml:space="preserve">. 2019;44:18-26. </w:t>
      </w:r>
      <w:r w:rsidRPr="00687A24">
        <w:t>https://doi.org/10.1016/j.ctim.2019.03.011</w:t>
      </w:r>
    </w:p>
    <w:p w14:paraId="01AC4814" w14:textId="77777777" w:rsidR="00981D48" w:rsidRPr="002E03B7" w:rsidRDefault="00981D48" w:rsidP="00981D48">
      <w:pPr>
        <w:pStyle w:val="EndNoteBibliography"/>
        <w:spacing w:after="240"/>
      </w:pPr>
      <w:r w:rsidRPr="002E03B7">
        <w:lastRenderedPageBreak/>
        <w:t>531.</w:t>
      </w:r>
      <w:r w:rsidRPr="002E03B7">
        <w:tab/>
        <w:t>Hawkins J, Baker C, Cherry L, Dunne E. Black elderberry (Sambucus nigra) supplementation effectively treats upper respiratory symptoms: A meta-analysis of randomized, controlled clinical trials.</w:t>
      </w:r>
      <w:r w:rsidRPr="002E03B7">
        <w:rPr>
          <w:i/>
        </w:rPr>
        <w:t xml:space="preserve"> Complementary Therapies in Medicine</w:t>
      </w:r>
      <w:r w:rsidRPr="002E03B7">
        <w:t xml:space="preserve">. 2019;42:361-5. </w:t>
      </w:r>
      <w:r w:rsidRPr="00687A24">
        <w:t>https://doi.org/10.1016/j.ctim.2018.12.004</w:t>
      </w:r>
    </w:p>
    <w:p w14:paraId="4955DA37" w14:textId="77777777" w:rsidR="00981D48" w:rsidRPr="002E03B7" w:rsidRDefault="00981D48" w:rsidP="00981D48">
      <w:pPr>
        <w:pStyle w:val="EndNoteBibliography"/>
        <w:spacing w:after="240"/>
      </w:pPr>
      <w:r w:rsidRPr="002E03B7">
        <w:t>532.</w:t>
      </w:r>
      <w:r w:rsidRPr="002E03B7">
        <w:tab/>
        <w:t>Anheyer D, Cramer H, Lauche R, Joyonto Saha F, Dobos G. Herbal Medicine in Children With Respiratory Tract Infection: Systematic Review and Meta-Analysis.</w:t>
      </w:r>
      <w:r w:rsidRPr="002E03B7">
        <w:rPr>
          <w:i/>
        </w:rPr>
        <w:t xml:space="preserve"> Academic Pediatrics</w:t>
      </w:r>
      <w:r w:rsidRPr="002E03B7">
        <w:t xml:space="preserve">. 2018;18(1):8-19. </w:t>
      </w:r>
      <w:r w:rsidRPr="00687A24">
        <w:t>https://doi.org/10.1016/j.acap.2017.06.006</w:t>
      </w:r>
    </w:p>
    <w:p w14:paraId="7DA15D99" w14:textId="77777777" w:rsidR="00981D48" w:rsidRPr="002E03B7" w:rsidRDefault="00981D48" w:rsidP="00981D48">
      <w:pPr>
        <w:pStyle w:val="EndNoteBibliography"/>
        <w:spacing w:after="240"/>
      </w:pPr>
      <w:r w:rsidRPr="002E03B7">
        <w:t>533.</w:t>
      </w:r>
      <w:r w:rsidRPr="002E03B7">
        <w:tab/>
        <w:t>Hu XY, Wu RH, Logue M, Blondel C, Lai LYW, Stuart B, et al. Andrographis paniculata (Chuan Xin Lian) for symptomatic relief of acute respiratory tract infections in adults and children: A systematic review and meta-analysis.</w:t>
      </w:r>
      <w:r w:rsidRPr="002E03B7">
        <w:rPr>
          <w:i/>
        </w:rPr>
        <w:t xml:space="preserve"> PLoS ONE</w:t>
      </w:r>
      <w:r w:rsidRPr="002E03B7">
        <w:t xml:space="preserve">. 2017;12(8):e0181780. </w:t>
      </w:r>
      <w:r w:rsidRPr="00687A24">
        <w:t>https://doi.org/10.1371/journal.pone.0181780</w:t>
      </w:r>
    </w:p>
    <w:p w14:paraId="3290C3D3" w14:textId="77777777" w:rsidR="00981D48" w:rsidRPr="002E03B7" w:rsidRDefault="00981D48" w:rsidP="00981D48">
      <w:pPr>
        <w:pStyle w:val="EndNoteBibliography"/>
        <w:spacing w:after="240"/>
      </w:pPr>
      <w:r w:rsidRPr="002E03B7">
        <w:t>534.</w:t>
      </w:r>
      <w:r w:rsidRPr="002E03B7">
        <w:tab/>
        <w:t>Schapowal A, Klein P, Johnston SL. Echinacea reduces the risk of recurrent respiratory tract infections and complications: a meta-analysis of randomized controlled trials.</w:t>
      </w:r>
      <w:r w:rsidRPr="002E03B7">
        <w:rPr>
          <w:i/>
        </w:rPr>
        <w:t xml:space="preserve"> Advances in Therapy</w:t>
      </w:r>
      <w:r w:rsidRPr="002E03B7">
        <w:t xml:space="preserve">. 2015;32(3):187-200. </w:t>
      </w:r>
      <w:r w:rsidRPr="00687A24">
        <w:t>https://doi.org/10.1007/s12325-015-0194-4</w:t>
      </w:r>
    </w:p>
    <w:p w14:paraId="76B53843" w14:textId="77777777" w:rsidR="00981D48" w:rsidRPr="002E03B7" w:rsidRDefault="00981D48" w:rsidP="00981D48">
      <w:pPr>
        <w:pStyle w:val="EndNoteBibliography"/>
        <w:spacing w:after="240"/>
      </w:pPr>
      <w:r w:rsidRPr="002E03B7">
        <w:t>535.</w:t>
      </w:r>
      <w:r w:rsidRPr="002E03B7">
        <w:tab/>
        <w:t>Wagner L, Cramer H, Klose P, Lauche R, Gass F, Dobos G, et al. Herbal medicine for cough: A systematic review and meta-analysis.</w:t>
      </w:r>
      <w:r w:rsidRPr="002E03B7">
        <w:rPr>
          <w:i/>
        </w:rPr>
        <w:t xml:space="preserve"> Forschende Komplementarmedizin</w:t>
      </w:r>
      <w:r w:rsidRPr="002E03B7">
        <w:t xml:space="preserve">. 2015;22(6):359-68. </w:t>
      </w:r>
      <w:r w:rsidRPr="00687A24">
        <w:t>https://doi.org/10.1159/000442111</w:t>
      </w:r>
    </w:p>
    <w:p w14:paraId="213C4E8A" w14:textId="77777777" w:rsidR="00981D48" w:rsidRPr="002E03B7" w:rsidRDefault="00981D48" w:rsidP="00981D48">
      <w:pPr>
        <w:pStyle w:val="EndNoteBibliography"/>
        <w:spacing w:after="240"/>
      </w:pPr>
      <w:r w:rsidRPr="002E03B7">
        <w:t>536.</w:t>
      </w:r>
      <w:r w:rsidRPr="002E03B7">
        <w:tab/>
        <w:t>Linde K, Barrett B, Bauer R, Melchart D, Woelkart K. Echinacea for preventing and treating the common cold.</w:t>
      </w:r>
      <w:r w:rsidRPr="002E03B7">
        <w:rPr>
          <w:i/>
        </w:rPr>
        <w:t xml:space="preserve"> Cochrane Database of Systematic Reviews</w:t>
      </w:r>
      <w:r w:rsidRPr="002E03B7">
        <w:t xml:space="preserve">. 2014(2):N.PAG-N.PAG. </w:t>
      </w:r>
    </w:p>
    <w:p w14:paraId="219DC2B3" w14:textId="77777777" w:rsidR="00981D48" w:rsidRPr="002E03B7" w:rsidRDefault="00981D48" w:rsidP="00981D48">
      <w:pPr>
        <w:pStyle w:val="EndNoteBibliography"/>
        <w:spacing w:after="240"/>
      </w:pPr>
      <w:r w:rsidRPr="002E03B7">
        <w:t>537.</w:t>
      </w:r>
      <w:r w:rsidRPr="002E03B7">
        <w:tab/>
        <w:t>Seida JK, Durec T, Kuhle S. North American (Panax quinquefolius) and Asian Ginseng (Panax ginseng) Preparations for Prevention of the Common Cold in Healthy Adults: A Systematic Review.</w:t>
      </w:r>
      <w:r w:rsidRPr="002E03B7">
        <w:rPr>
          <w:i/>
        </w:rPr>
        <w:t xml:space="preserve"> Evidence-based Complementary &amp; Alternative Medicine (eCAM)</w:t>
      </w:r>
      <w:r w:rsidRPr="002E03B7">
        <w:t>. 2011;8(1):1-7. ecam/nep068</w:t>
      </w:r>
    </w:p>
    <w:p w14:paraId="3C431A34" w14:textId="77777777" w:rsidR="00981D48" w:rsidRPr="002E03B7" w:rsidRDefault="00981D48" w:rsidP="00981D48">
      <w:pPr>
        <w:pStyle w:val="EndNoteBibliography"/>
        <w:spacing w:after="240"/>
      </w:pPr>
      <w:r w:rsidRPr="002E03B7">
        <w:t>538.</w:t>
      </w:r>
      <w:r w:rsidRPr="002E03B7">
        <w:tab/>
        <w:t>Pittler MH, Ernst E. Clinical effectiveness of garlic (Allium sativum).</w:t>
      </w:r>
      <w:r w:rsidRPr="002E03B7">
        <w:rPr>
          <w:i/>
        </w:rPr>
        <w:t xml:space="preserve"> Molecular Nutrition &amp; Food Research</w:t>
      </w:r>
      <w:r w:rsidRPr="002E03B7">
        <w:t xml:space="preserve">. 2007;51(11):1382-5. </w:t>
      </w:r>
      <w:r w:rsidRPr="00687A24">
        <w:t>https://doi.org/10.1002/mnfr.200700073</w:t>
      </w:r>
    </w:p>
    <w:p w14:paraId="75511A2C" w14:textId="77777777" w:rsidR="00981D48" w:rsidRPr="002E03B7" w:rsidRDefault="00981D48" w:rsidP="00981D48">
      <w:pPr>
        <w:pStyle w:val="EndNoteBibliography"/>
        <w:spacing w:after="240"/>
      </w:pPr>
      <w:r w:rsidRPr="002E03B7">
        <w:t>539.</w:t>
      </w:r>
      <w:r w:rsidRPr="002E03B7">
        <w:tab/>
        <w:t>Shah SA, Sander S, White CM, Rinaldi M, Coleman CI. Evaluation of echinacea for the prevention and treatment of the common cold: a meta-analysis.</w:t>
      </w:r>
      <w:r w:rsidRPr="002E03B7">
        <w:rPr>
          <w:i/>
        </w:rPr>
        <w:t xml:space="preserve"> The Lancet Infectious Diseases</w:t>
      </w:r>
      <w:r w:rsidRPr="002E03B7">
        <w:t xml:space="preserve">. 2007;7(7):473-80. </w:t>
      </w:r>
      <w:r w:rsidRPr="00687A24">
        <w:t>https://doi.org/10.1016/S1473-3099(07)70160-3</w:t>
      </w:r>
    </w:p>
    <w:p w14:paraId="43660FA8" w14:textId="77777777" w:rsidR="00981D48" w:rsidRPr="002E03B7" w:rsidRDefault="00981D48" w:rsidP="00981D48">
      <w:pPr>
        <w:pStyle w:val="EndNoteBibliography"/>
        <w:spacing w:after="240"/>
      </w:pPr>
      <w:r w:rsidRPr="002E03B7">
        <w:t>540.</w:t>
      </w:r>
      <w:r w:rsidRPr="002E03B7">
        <w:tab/>
        <w:t>Schoop R, Klein P, Suter A, Johnston SL. Echinacea in the prevention of induced rhinovirus colds: a meta-analysis.</w:t>
      </w:r>
      <w:r w:rsidRPr="002E03B7">
        <w:rPr>
          <w:i/>
        </w:rPr>
        <w:t xml:space="preserve"> Clinical Therapeutics</w:t>
      </w:r>
      <w:r w:rsidRPr="002E03B7">
        <w:t xml:space="preserve">. 2006;28(2):174-83. </w:t>
      </w:r>
      <w:r w:rsidRPr="00687A24">
        <w:t>https://doi.org/10.1016/j.clinthera.2006.02.001</w:t>
      </w:r>
    </w:p>
    <w:p w14:paraId="3D737BAB" w14:textId="77777777" w:rsidR="00981D48" w:rsidRPr="002E03B7" w:rsidRDefault="00981D48" w:rsidP="00981D48">
      <w:pPr>
        <w:pStyle w:val="EndNoteBibliography"/>
        <w:spacing w:after="240"/>
      </w:pPr>
      <w:r w:rsidRPr="002E03B7">
        <w:t>541.</w:t>
      </w:r>
      <w:r w:rsidRPr="002E03B7">
        <w:tab/>
        <w:t>Poolsup N, Suthisisang C, Prathanturarug S, Asawamekin A, Chanchareon U. Andrographis paniculata in the symptomatic treatment of uncomplicated upper respiratory tract infection: systematic review of randomized controlled trials.</w:t>
      </w:r>
      <w:r w:rsidRPr="002E03B7">
        <w:rPr>
          <w:i/>
        </w:rPr>
        <w:t xml:space="preserve"> Journal of Clinical Pharmacy &amp; Therapeutics</w:t>
      </w:r>
      <w:r w:rsidRPr="002E03B7">
        <w:t xml:space="preserve">. 2004;29(1):37-45. </w:t>
      </w:r>
      <w:r w:rsidRPr="00687A24">
        <w:t>https://doi.org/10.1046/j.1365-2710.2003.00534.x</w:t>
      </w:r>
    </w:p>
    <w:p w14:paraId="125C2E95" w14:textId="77777777" w:rsidR="00981D48" w:rsidRPr="002E03B7" w:rsidRDefault="00981D48" w:rsidP="00981D48">
      <w:pPr>
        <w:pStyle w:val="EndNoteBibliography"/>
        <w:spacing w:after="240"/>
      </w:pPr>
      <w:r w:rsidRPr="002E03B7">
        <w:t>542.</w:t>
      </w:r>
      <w:r w:rsidRPr="002E03B7">
        <w:tab/>
        <w:t>Sierocinski E, Holzinger F, Chenot JF. Ivy leaf (Hedera helix) for acute upper respiratory tract infections: an updated systematic review.</w:t>
      </w:r>
      <w:r w:rsidRPr="002E03B7">
        <w:rPr>
          <w:i/>
        </w:rPr>
        <w:t xml:space="preserve"> European Journal of Clinical Pharmacology</w:t>
      </w:r>
      <w:r w:rsidRPr="002E03B7">
        <w:t xml:space="preserve">. 2021;01(8):01. </w:t>
      </w:r>
      <w:r w:rsidRPr="00687A24">
        <w:t>https://doi.org/10.1007/s00228-021-03090-4</w:t>
      </w:r>
    </w:p>
    <w:p w14:paraId="7573CD56" w14:textId="77777777" w:rsidR="00981D48" w:rsidRPr="002E03B7" w:rsidRDefault="00981D48" w:rsidP="00981D48">
      <w:pPr>
        <w:pStyle w:val="EndNoteBibliography"/>
        <w:spacing w:after="240"/>
      </w:pPr>
      <w:r w:rsidRPr="002E03B7">
        <w:t>543.</w:t>
      </w:r>
      <w:r w:rsidRPr="002E03B7">
        <w:tab/>
        <w:t>Harnett J, Oakes K, Carè J, Leach M, Brown D, Cramer H, et al. The effects of Sambucus nigra berry on acute respiratory viral infections: A rapid review of clinical studies.</w:t>
      </w:r>
      <w:r w:rsidRPr="002E03B7">
        <w:rPr>
          <w:i/>
        </w:rPr>
        <w:t xml:space="preserve"> Advances in Integrative Medicine</w:t>
      </w:r>
      <w:r w:rsidRPr="002E03B7">
        <w:t xml:space="preserve">. 2020;7(4):240-6. </w:t>
      </w:r>
      <w:r w:rsidRPr="00687A24">
        <w:t>https://doi.org/10.1016/j.aimed.2020.08.001</w:t>
      </w:r>
    </w:p>
    <w:p w14:paraId="769959D2" w14:textId="77777777" w:rsidR="00981D48" w:rsidRPr="002E03B7" w:rsidRDefault="00981D48" w:rsidP="00981D48">
      <w:pPr>
        <w:pStyle w:val="EndNoteBibliography"/>
        <w:spacing w:after="240"/>
      </w:pPr>
      <w:r w:rsidRPr="002E03B7">
        <w:t>544.</w:t>
      </w:r>
      <w:r w:rsidRPr="002E03B7">
        <w:tab/>
        <w:t>Jin AJ, Chin CJ. Complementary and Alternative Medicine in Chronic Rhinosinusitis: A Systematic Review and Qualitative Analysis.</w:t>
      </w:r>
      <w:r w:rsidRPr="002E03B7">
        <w:rPr>
          <w:i/>
        </w:rPr>
        <w:t xml:space="preserve"> American Journal of Rhinology &amp; Allergy</w:t>
      </w:r>
      <w:r w:rsidRPr="002E03B7">
        <w:t xml:space="preserve">. 2019;33(2):194-202. </w:t>
      </w:r>
      <w:r w:rsidRPr="00687A24">
        <w:t>https://doi.org/10.1177/1945892418813079</w:t>
      </w:r>
    </w:p>
    <w:p w14:paraId="7417B79C" w14:textId="77777777" w:rsidR="00981D48" w:rsidRPr="002E03B7" w:rsidRDefault="00981D48" w:rsidP="00981D48">
      <w:pPr>
        <w:pStyle w:val="EndNoteBibliography"/>
        <w:spacing w:after="240"/>
      </w:pPr>
      <w:r w:rsidRPr="002E03B7">
        <w:t>545.</w:t>
      </w:r>
      <w:r w:rsidRPr="002E03B7">
        <w:tab/>
        <w:t>Anushiravani M, Bakhshaee M, Taghipour A, Naghedi‐Baghdar H, Farshchi MK, Hoseini SS, et al. A systematic review of randomized controlled trials with herbal medicine on chronic rhinosinusitis.</w:t>
      </w:r>
      <w:r w:rsidRPr="002E03B7">
        <w:rPr>
          <w:i/>
        </w:rPr>
        <w:t xml:space="preserve"> Phytotherapy Research</w:t>
      </w:r>
      <w:r w:rsidRPr="002E03B7">
        <w:t xml:space="preserve">. 2018;32(3):395-401. </w:t>
      </w:r>
      <w:r w:rsidRPr="00687A24">
        <w:t>https://doi.org/10.1002/ptr.5968</w:t>
      </w:r>
    </w:p>
    <w:p w14:paraId="4CEBD248" w14:textId="77777777" w:rsidR="00981D48" w:rsidRPr="002E03B7" w:rsidRDefault="00981D48" w:rsidP="00981D48">
      <w:pPr>
        <w:pStyle w:val="EndNoteBibliography"/>
        <w:spacing w:after="240"/>
      </w:pPr>
      <w:r w:rsidRPr="002E03B7">
        <w:t>546.</w:t>
      </w:r>
      <w:r w:rsidRPr="002E03B7">
        <w:tab/>
        <w:t>Reckhenrich AK, Klüting A, Veit M. Ivy Leaf Extracts for the Treatment of Respiratory Tract Diseases Accompanied by Cough: A Systematic Review of Clinical Trials.</w:t>
      </w:r>
      <w:r w:rsidRPr="002E03B7">
        <w:rPr>
          <w:i/>
        </w:rPr>
        <w:t xml:space="preserve"> HerbalGram</w:t>
      </w:r>
      <w:r w:rsidRPr="002E03B7">
        <w:t xml:space="preserve">. 2018(117):58-71. </w:t>
      </w:r>
    </w:p>
    <w:p w14:paraId="0DEF02AE" w14:textId="77777777" w:rsidR="00981D48" w:rsidRPr="002E03B7" w:rsidRDefault="00981D48" w:rsidP="00981D48">
      <w:pPr>
        <w:pStyle w:val="EndNoteBibliography"/>
        <w:spacing w:after="240"/>
      </w:pPr>
      <w:r w:rsidRPr="002E03B7">
        <w:lastRenderedPageBreak/>
        <w:t>547.</w:t>
      </w:r>
      <w:r w:rsidRPr="002E03B7">
        <w:tab/>
        <w:t>Lissiman E, Bhasale AL, Cohen M. Garlic for the common cold.</w:t>
      </w:r>
      <w:r w:rsidRPr="002E03B7">
        <w:rPr>
          <w:i/>
        </w:rPr>
        <w:t xml:space="preserve"> Cochrane Database of Systematic Reviews</w:t>
      </w:r>
      <w:r w:rsidRPr="002E03B7">
        <w:t xml:space="preserve">. 2014;2014(11):CD006206. </w:t>
      </w:r>
      <w:r w:rsidRPr="00687A24">
        <w:t>https://doi.org/10.1002/14651858.CD006206.pub4</w:t>
      </w:r>
    </w:p>
    <w:p w14:paraId="25467D9E" w14:textId="77777777" w:rsidR="00981D48" w:rsidRPr="002E03B7" w:rsidRDefault="00981D48" w:rsidP="00981D48">
      <w:pPr>
        <w:pStyle w:val="EndNoteBibliography"/>
        <w:spacing w:after="240"/>
      </w:pPr>
      <w:r w:rsidRPr="002E03B7">
        <w:t>548.</w:t>
      </w:r>
      <w:r w:rsidRPr="002E03B7">
        <w:tab/>
        <w:t>Zou C, Su G, Wu Y, Lu F, Mao W, Liu X. &lt;i&gt;Astragalus&lt;/i&gt; in the Prevention of Upper Respiratory Tract Infection in Children with Nephrotic Syndrome: Evidence-Based Clinical Practice.</w:t>
      </w:r>
      <w:r w:rsidRPr="002E03B7">
        <w:rPr>
          <w:i/>
        </w:rPr>
        <w:t xml:space="preserve"> Evidence-Based Complementary and Alternative Medicine</w:t>
      </w:r>
      <w:r w:rsidRPr="002E03B7">
        <w:t xml:space="preserve">. 2013;2013:352130. </w:t>
      </w:r>
      <w:r w:rsidRPr="00687A24">
        <w:t>https://doi.org/10.1155/2013/352130</w:t>
      </w:r>
    </w:p>
    <w:p w14:paraId="1C4DD6EA" w14:textId="77777777" w:rsidR="00981D48" w:rsidRPr="002E03B7" w:rsidRDefault="00981D48" w:rsidP="00981D48">
      <w:pPr>
        <w:pStyle w:val="EndNoteBibliography"/>
        <w:spacing w:after="240"/>
      </w:pPr>
      <w:r w:rsidRPr="002E03B7">
        <w:t>549.</w:t>
      </w:r>
      <w:r w:rsidRPr="002E03B7">
        <w:tab/>
        <w:t>Guo R, Canter PH, Ernst E. A systematic review of randomised clinical trials of individualised herbal medicine in any indication.</w:t>
      </w:r>
      <w:r w:rsidRPr="002E03B7">
        <w:rPr>
          <w:i/>
        </w:rPr>
        <w:t xml:space="preserve"> Postgraduate Medical Journal</w:t>
      </w:r>
      <w:r w:rsidRPr="002E03B7">
        <w:t xml:space="preserve">. 2007;83(984):633-7. </w:t>
      </w:r>
      <w:r w:rsidRPr="00687A24">
        <w:t>https://doi.org/10.1136/pgmj.2007.060202</w:t>
      </w:r>
    </w:p>
    <w:p w14:paraId="713A918B" w14:textId="77777777" w:rsidR="00981D48" w:rsidRPr="002E03B7" w:rsidRDefault="00981D48" w:rsidP="00981D48">
      <w:pPr>
        <w:pStyle w:val="EndNoteBibliography"/>
        <w:spacing w:after="240"/>
      </w:pPr>
      <w:r w:rsidRPr="002E03B7">
        <w:t>550.</w:t>
      </w:r>
      <w:r w:rsidRPr="002E03B7">
        <w:tab/>
        <w:t>Coon JT, Ernst E. Andrographis paniculata in the treatment of upper respiratory tract infections: a systematic review of safety and efficacy.</w:t>
      </w:r>
      <w:r w:rsidRPr="002E03B7">
        <w:rPr>
          <w:i/>
        </w:rPr>
        <w:t xml:space="preserve"> Planta Medica</w:t>
      </w:r>
      <w:r w:rsidRPr="002E03B7">
        <w:t xml:space="preserve">. 2004;70(4):293-8. </w:t>
      </w:r>
      <w:r w:rsidRPr="00687A24">
        <w:t>https://doi.org/10.1055/s-2004-818938</w:t>
      </w:r>
    </w:p>
    <w:p w14:paraId="6EEE66B9" w14:textId="77777777" w:rsidR="00981D48" w:rsidRPr="002E03B7" w:rsidRDefault="00981D48" w:rsidP="00981D48">
      <w:pPr>
        <w:pStyle w:val="EndNoteBibliography"/>
        <w:spacing w:after="240"/>
      </w:pPr>
      <w:r w:rsidRPr="002E03B7">
        <w:t>551.</w:t>
      </w:r>
      <w:r w:rsidRPr="002E03B7">
        <w:tab/>
        <w:t xml:space="preserve">Australasian society of clinical immunology and allergy (ASCIA). Eczema (Atopic Dermatitis) 2019 [Available from: </w:t>
      </w:r>
      <w:r w:rsidRPr="00687A24">
        <w:t>https://www.allergy.org.au/patients/fast-facts/eczema-atopic-dermatitis</w:t>
      </w:r>
      <w:r w:rsidRPr="002E03B7">
        <w:t>.</w:t>
      </w:r>
    </w:p>
    <w:p w14:paraId="4AE7B055" w14:textId="77777777" w:rsidR="00981D48" w:rsidRPr="002E03B7" w:rsidRDefault="00981D48" w:rsidP="00981D48">
      <w:pPr>
        <w:pStyle w:val="EndNoteBibliography"/>
        <w:spacing w:after="240"/>
      </w:pPr>
      <w:r w:rsidRPr="002E03B7">
        <w:t>552.</w:t>
      </w:r>
      <w:r w:rsidRPr="002E03B7">
        <w:tab/>
        <w:t xml:space="preserve">Australasian society of clinical immunology and allergy (ASCIA). Contact dermatitis 2019 [Available from: </w:t>
      </w:r>
      <w:r w:rsidRPr="00687A24">
        <w:t>https://www.allergy.org.au/patients/skin-allergy/contact-dermatitis</w:t>
      </w:r>
      <w:r w:rsidRPr="002E03B7">
        <w:t>.</w:t>
      </w:r>
    </w:p>
    <w:p w14:paraId="356480BA" w14:textId="77777777" w:rsidR="00981D48" w:rsidRPr="002E03B7" w:rsidRDefault="00981D48" w:rsidP="00981D48">
      <w:pPr>
        <w:pStyle w:val="EndNoteBibliography"/>
        <w:spacing w:after="240"/>
      </w:pPr>
      <w:r w:rsidRPr="002E03B7">
        <w:t>553.</w:t>
      </w:r>
      <w:r w:rsidRPr="002E03B7">
        <w:tab/>
        <w:t>Chidwick K, Busingye D, Pollack A, Osman R, Yoo J, Blogg S, et al. Prevalence, incidence and management of atopic dermatitis in Australian general practice using routinely collected data from MedicineInsight.</w:t>
      </w:r>
      <w:r w:rsidRPr="002E03B7">
        <w:rPr>
          <w:i/>
        </w:rPr>
        <w:t xml:space="preserve"> Australas J Dermatol</w:t>
      </w:r>
      <w:r w:rsidRPr="002E03B7">
        <w:t xml:space="preserve">. 2020;61(3):e319-e27. </w:t>
      </w:r>
      <w:r w:rsidRPr="00687A24">
        <w:t>https://doi.org/10.1111/ajd.13268</w:t>
      </w:r>
    </w:p>
    <w:p w14:paraId="6BAB1CDC" w14:textId="77777777" w:rsidR="00981D48" w:rsidRPr="002E03B7" w:rsidRDefault="00981D48" w:rsidP="00981D48">
      <w:pPr>
        <w:pStyle w:val="EndNoteBibliography"/>
        <w:spacing w:after="240"/>
      </w:pPr>
      <w:r w:rsidRPr="002E03B7">
        <w:t>554.</w:t>
      </w:r>
      <w:r w:rsidRPr="002E03B7">
        <w:tab/>
        <w:t>Kantor R, Silverberg JI. Environmental risk factors and their role in the management of atopic dermatitis.</w:t>
      </w:r>
      <w:r w:rsidRPr="002E03B7">
        <w:rPr>
          <w:i/>
        </w:rPr>
        <w:t xml:space="preserve"> Expert Rev Clin Immunol</w:t>
      </w:r>
      <w:r w:rsidRPr="002E03B7">
        <w:t xml:space="preserve">. 2017;13(1):15-26. </w:t>
      </w:r>
      <w:r w:rsidRPr="00687A24">
        <w:t>https://doi.org/10.1080/1744666X.2016.1212660</w:t>
      </w:r>
    </w:p>
    <w:p w14:paraId="1E7F1418" w14:textId="77777777" w:rsidR="00981D48" w:rsidRPr="002E03B7" w:rsidRDefault="00981D48" w:rsidP="00981D48">
      <w:pPr>
        <w:pStyle w:val="EndNoteBibliography"/>
        <w:spacing w:after="240"/>
      </w:pPr>
      <w:r w:rsidRPr="002E03B7">
        <w:t>555.</w:t>
      </w:r>
      <w:r w:rsidRPr="002E03B7">
        <w:tab/>
        <w:t>Sawangjit R, Dilokthornsakul P, Lloyd-Lavery A, Lai NM, Dellavalle R, Chaiyakunapruk N. Systemic treatments for eczema: a network meta-analysis.</w:t>
      </w:r>
      <w:r w:rsidRPr="002E03B7">
        <w:rPr>
          <w:i/>
        </w:rPr>
        <w:t xml:space="preserve"> Cochrane Database Syst Rev</w:t>
      </w:r>
      <w:r w:rsidRPr="002E03B7">
        <w:t xml:space="preserve">. 2020;9(9):CD013206. </w:t>
      </w:r>
      <w:r w:rsidRPr="00687A24">
        <w:t>https://doi.org/10.1002/14651858.CD013206.pub2</w:t>
      </w:r>
    </w:p>
    <w:p w14:paraId="0C328D0D" w14:textId="77777777" w:rsidR="00981D48" w:rsidRPr="002E03B7" w:rsidRDefault="00981D48" w:rsidP="00981D48">
      <w:pPr>
        <w:pStyle w:val="EndNoteBibliography"/>
        <w:spacing w:after="240"/>
      </w:pPr>
      <w:r w:rsidRPr="002E03B7">
        <w:t>556.</w:t>
      </w:r>
      <w:r w:rsidRPr="002E03B7">
        <w:tab/>
        <w:t>Urban K, Chu S, Giesey RL, Mehrmal S, Uppal P, Nedley N, et al. The global, regional, and national burden of atopic dermatitis in 195 countries and territories: An ecological study from the Global Burden of Disease Study 2017.</w:t>
      </w:r>
      <w:r w:rsidRPr="002E03B7">
        <w:rPr>
          <w:i/>
        </w:rPr>
        <w:t xml:space="preserve"> JAAD Int</w:t>
      </w:r>
      <w:r w:rsidRPr="002E03B7">
        <w:t xml:space="preserve">. 2021;2:12-8. </w:t>
      </w:r>
      <w:r w:rsidRPr="00687A24">
        <w:t>https://doi.org/10.1016/j.jdin.2020.10.002</w:t>
      </w:r>
    </w:p>
    <w:p w14:paraId="0A59E545" w14:textId="77777777" w:rsidR="00981D48" w:rsidRPr="002E03B7" w:rsidRDefault="00981D48" w:rsidP="00981D48">
      <w:pPr>
        <w:pStyle w:val="EndNoteBibliography"/>
        <w:spacing w:after="240"/>
      </w:pPr>
      <w:r w:rsidRPr="002E03B7">
        <w:t>557.</w:t>
      </w:r>
      <w:r w:rsidRPr="002E03B7">
        <w:tab/>
        <w:t>Disease GBD, Injury I, Prevalence C. Global, regional, and national incidence, prevalence, and years lived with disability for 354 diseases and injuries for 195 countries and territories, 1990-2017: a systematic analysis for the Global Burden of Disease Study 2017.</w:t>
      </w:r>
      <w:r w:rsidRPr="002E03B7">
        <w:rPr>
          <w:i/>
        </w:rPr>
        <w:t xml:space="preserve"> Lancet</w:t>
      </w:r>
      <w:r w:rsidRPr="002E03B7">
        <w:t xml:space="preserve">. 2018;392(10159):1789-858. </w:t>
      </w:r>
      <w:r w:rsidRPr="00687A24">
        <w:t>https://doi.org/10.1016/S0140-6736(18)32279-7</w:t>
      </w:r>
    </w:p>
    <w:p w14:paraId="35BD4EBA" w14:textId="77777777" w:rsidR="00981D48" w:rsidRPr="002E03B7" w:rsidRDefault="00981D48" w:rsidP="00981D48">
      <w:pPr>
        <w:pStyle w:val="EndNoteBibliography"/>
        <w:spacing w:after="240"/>
      </w:pPr>
      <w:r w:rsidRPr="002E03B7">
        <w:t>558.</w:t>
      </w:r>
      <w:r w:rsidRPr="002E03B7">
        <w:tab/>
        <w:t>Assarian Z, O'Brien TJ, Nixon R. Soak and smear: an effective treatment for eczematous dermatoses.</w:t>
      </w:r>
      <w:r w:rsidRPr="002E03B7">
        <w:rPr>
          <w:i/>
        </w:rPr>
        <w:t xml:space="preserve"> Australas J Dermatol</w:t>
      </w:r>
      <w:r w:rsidRPr="002E03B7">
        <w:t xml:space="preserve">. 2015;56(3):215-7. </w:t>
      </w:r>
      <w:r w:rsidRPr="00687A24">
        <w:t>https://doi.org/10.1111/ajd.12300</w:t>
      </w:r>
    </w:p>
    <w:p w14:paraId="3A81F410" w14:textId="77777777" w:rsidR="00981D48" w:rsidRPr="002E03B7" w:rsidRDefault="00981D48" w:rsidP="00981D48">
      <w:pPr>
        <w:pStyle w:val="EndNoteBibliography"/>
        <w:spacing w:after="240"/>
      </w:pPr>
      <w:r w:rsidRPr="002E03B7">
        <w:t>559.</w:t>
      </w:r>
      <w:r w:rsidRPr="002E03B7">
        <w:tab/>
        <w:t>van Zuuren EJ, Fedorowicz Z, Arents BWM. Emollients and moisturizers for eczema: abridged Cochrane systematic review including GRADE assessments.</w:t>
      </w:r>
      <w:r w:rsidRPr="002E03B7">
        <w:rPr>
          <w:i/>
        </w:rPr>
        <w:t xml:space="preserve"> Br J Dermatol</w:t>
      </w:r>
      <w:r w:rsidRPr="002E03B7">
        <w:t xml:space="preserve">. 2017;177(5):1256-71. </w:t>
      </w:r>
      <w:r w:rsidRPr="00687A24">
        <w:t>https://doi.org/10.1111/bjd.15602</w:t>
      </w:r>
    </w:p>
    <w:p w14:paraId="267CD006" w14:textId="77777777" w:rsidR="00981D48" w:rsidRPr="002E03B7" w:rsidRDefault="00981D48" w:rsidP="00981D48">
      <w:pPr>
        <w:pStyle w:val="EndNoteBibliography"/>
        <w:spacing w:after="240"/>
      </w:pPr>
      <w:r w:rsidRPr="002E03B7">
        <w:t>560.</w:t>
      </w:r>
      <w:r w:rsidRPr="002E03B7">
        <w:tab/>
        <w:t xml:space="preserve">National Eczema Society. Complementary therapies and eczema factsheet 2019 [Available from: </w:t>
      </w:r>
      <w:r w:rsidRPr="00687A24">
        <w:t>https://eczema.org/information-and-advice/treatments-for-eczema/complementary-therapies-and-eczema/</w:t>
      </w:r>
      <w:r w:rsidRPr="002E03B7">
        <w:t>.</w:t>
      </w:r>
    </w:p>
    <w:p w14:paraId="1D45313A" w14:textId="77777777" w:rsidR="00981D48" w:rsidRPr="002E03B7" w:rsidRDefault="00981D48" w:rsidP="00981D48">
      <w:pPr>
        <w:pStyle w:val="EndNoteBibliography"/>
        <w:spacing w:after="240"/>
      </w:pPr>
      <w:r w:rsidRPr="002E03B7">
        <w:t>561.</w:t>
      </w:r>
      <w:r w:rsidRPr="002E03B7">
        <w:tab/>
        <w:t>Thandar Y, Gray A, Botha J, Mosam A. Topical herbal medicines for atopic eczema: a systematic review of randomized controlled trials.</w:t>
      </w:r>
      <w:r w:rsidRPr="002E03B7">
        <w:rPr>
          <w:i/>
        </w:rPr>
        <w:t xml:space="preserve"> British Journal of Dermatology</w:t>
      </w:r>
      <w:r w:rsidRPr="002E03B7">
        <w:t xml:space="preserve">. 2017;176(2):330-43. </w:t>
      </w:r>
      <w:r w:rsidRPr="00687A24">
        <w:t>https://doi.org/10.1111/bjd.14840</w:t>
      </w:r>
    </w:p>
    <w:p w14:paraId="027E36A5" w14:textId="77777777" w:rsidR="00981D48" w:rsidRPr="002E03B7" w:rsidRDefault="00981D48" w:rsidP="00981D48">
      <w:pPr>
        <w:pStyle w:val="EndNoteBibliography"/>
        <w:spacing w:after="240"/>
      </w:pPr>
      <w:r w:rsidRPr="002E03B7">
        <w:t>562.</w:t>
      </w:r>
      <w:r w:rsidRPr="002E03B7">
        <w:tab/>
        <w:t>Leung AK, Barankin B, Lam JM, Leong KF, Hon KL. Dermatology: how to manage acne vulgaris.</w:t>
      </w:r>
      <w:r w:rsidRPr="002E03B7">
        <w:rPr>
          <w:i/>
        </w:rPr>
        <w:t xml:space="preserve"> Drugs Context</w:t>
      </w:r>
      <w:r w:rsidRPr="002E03B7">
        <w:t xml:space="preserve">. 2021;10:2021-8-6. </w:t>
      </w:r>
      <w:r w:rsidRPr="00687A24">
        <w:t>https://doi.org/10.7573/dic.2021-8-6</w:t>
      </w:r>
    </w:p>
    <w:p w14:paraId="3F0310BD" w14:textId="77777777" w:rsidR="00981D48" w:rsidRPr="002E03B7" w:rsidRDefault="00981D48" w:rsidP="00981D48">
      <w:pPr>
        <w:pStyle w:val="EndNoteBibliography"/>
        <w:spacing w:after="240"/>
      </w:pPr>
      <w:r w:rsidRPr="002E03B7">
        <w:t>563.</w:t>
      </w:r>
      <w:r w:rsidRPr="002E03B7">
        <w:tab/>
        <w:t xml:space="preserve">The Australasian College of Dermatologists. Acne Vulgaris 2015 [Available from: </w:t>
      </w:r>
      <w:r w:rsidRPr="00687A24">
        <w:t>https://www.dermcoll.edu.au/atoz/acne-vulgaris/</w:t>
      </w:r>
      <w:r w:rsidRPr="002E03B7">
        <w:t>.</w:t>
      </w:r>
    </w:p>
    <w:p w14:paraId="73A5F05C" w14:textId="77777777" w:rsidR="00981D48" w:rsidRPr="002E03B7" w:rsidRDefault="00981D48" w:rsidP="00981D48">
      <w:pPr>
        <w:pStyle w:val="EndNoteBibliography"/>
        <w:spacing w:after="240"/>
      </w:pPr>
      <w:r w:rsidRPr="002E03B7">
        <w:lastRenderedPageBreak/>
        <w:t>564.</w:t>
      </w:r>
      <w:r w:rsidRPr="002E03B7">
        <w:tab/>
        <w:t xml:space="preserve">Amanda Oakley. Nodulocystic acne 2021 [Available from: </w:t>
      </w:r>
      <w:r w:rsidRPr="00687A24">
        <w:t>https://dermnetnz.org/topics/nodulocystic-acne</w:t>
      </w:r>
      <w:r w:rsidRPr="002E03B7">
        <w:t>.</w:t>
      </w:r>
    </w:p>
    <w:p w14:paraId="4002F820" w14:textId="77777777" w:rsidR="00981D48" w:rsidRPr="002E03B7" w:rsidRDefault="00981D48" w:rsidP="00981D48">
      <w:pPr>
        <w:pStyle w:val="EndNoteBibliography"/>
        <w:spacing w:after="240"/>
      </w:pPr>
      <w:r w:rsidRPr="002E03B7">
        <w:t>565.</w:t>
      </w:r>
      <w:r w:rsidRPr="002E03B7">
        <w:tab/>
        <w:t>Bhatia J, Sarin A, Bhatia K. Acne Fulminans: A Case Report and Review of Literature.</w:t>
      </w:r>
      <w:r w:rsidRPr="002E03B7">
        <w:rPr>
          <w:i/>
        </w:rPr>
        <w:t xml:space="preserve"> Indian Journal of Paediatric Dermatology</w:t>
      </w:r>
      <w:r w:rsidRPr="002E03B7">
        <w:t xml:space="preserve">. 2021;22(1). </w:t>
      </w:r>
    </w:p>
    <w:p w14:paraId="4CF5C375" w14:textId="77777777" w:rsidR="00981D48" w:rsidRPr="002E03B7" w:rsidRDefault="00981D48" w:rsidP="00981D48">
      <w:pPr>
        <w:pStyle w:val="EndNoteBibliography"/>
        <w:spacing w:after="240"/>
      </w:pPr>
      <w:r w:rsidRPr="002E03B7">
        <w:t>566.</w:t>
      </w:r>
      <w:r w:rsidRPr="002E03B7">
        <w:tab/>
        <w:t>Tan JK, Bhate K. A global perspective on the epidemiology of acne.</w:t>
      </w:r>
      <w:r w:rsidRPr="002E03B7">
        <w:rPr>
          <w:i/>
        </w:rPr>
        <w:t xml:space="preserve"> Br J Dermatol</w:t>
      </w:r>
      <w:r w:rsidRPr="002E03B7">
        <w:t xml:space="preserve">. 2015;172 Suppl 1(S1):3-12. </w:t>
      </w:r>
      <w:r w:rsidRPr="00687A24">
        <w:t>https://doi.org/10.1111/bjd.13462</w:t>
      </w:r>
    </w:p>
    <w:p w14:paraId="0B58458F" w14:textId="77777777" w:rsidR="00981D48" w:rsidRPr="002E03B7" w:rsidRDefault="00981D48" w:rsidP="00981D48">
      <w:pPr>
        <w:pStyle w:val="EndNoteBibliography"/>
        <w:spacing w:after="240"/>
      </w:pPr>
      <w:r w:rsidRPr="002E03B7">
        <w:t>567.</w:t>
      </w:r>
      <w:r w:rsidRPr="002E03B7">
        <w:tab/>
        <w:t>Brown H, Tapley A, van Driel ML, Davey AR, Holliday E, Ball J, et al. Acne in primary care: A cross-sectional analysis.</w:t>
      </w:r>
      <w:r w:rsidRPr="002E03B7">
        <w:rPr>
          <w:i/>
        </w:rPr>
        <w:t xml:space="preserve"> Aust J Gen Pract</w:t>
      </w:r>
      <w:r w:rsidRPr="002E03B7">
        <w:t xml:space="preserve">. 2019;48(11):781-8. </w:t>
      </w:r>
      <w:r w:rsidRPr="00687A24">
        <w:t>https://doi.org/10.31128/AJGP-02-19-4864</w:t>
      </w:r>
    </w:p>
    <w:p w14:paraId="5471418F" w14:textId="77777777" w:rsidR="00981D48" w:rsidRPr="002E03B7" w:rsidRDefault="00981D48" w:rsidP="00981D48">
      <w:pPr>
        <w:pStyle w:val="EndNoteBibliography"/>
        <w:spacing w:after="240"/>
      </w:pPr>
      <w:r w:rsidRPr="002E03B7">
        <w:t>568.</w:t>
      </w:r>
      <w:r w:rsidRPr="002E03B7">
        <w:tab/>
        <w:t>Cooper AJ, Harris VR. Modern management of acne.</w:t>
      </w:r>
      <w:r w:rsidRPr="002E03B7">
        <w:rPr>
          <w:i/>
        </w:rPr>
        <w:t xml:space="preserve"> Med J Aust</w:t>
      </w:r>
      <w:r w:rsidRPr="002E03B7">
        <w:t xml:space="preserve">. 2017;206(1):41-5. </w:t>
      </w:r>
      <w:r w:rsidRPr="00687A24">
        <w:t>https://doi.org/10.5694/mja16.00516</w:t>
      </w:r>
    </w:p>
    <w:p w14:paraId="17ECF726" w14:textId="77777777" w:rsidR="00981D48" w:rsidRPr="002E03B7" w:rsidRDefault="00981D48" w:rsidP="00981D48">
      <w:pPr>
        <w:pStyle w:val="EndNoteBibliography"/>
        <w:spacing w:after="240"/>
      </w:pPr>
      <w:r w:rsidRPr="002E03B7">
        <w:t>569.</w:t>
      </w:r>
      <w:r w:rsidRPr="002E03B7">
        <w:tab/>
        <w:t>Dall'Oglio F, Nasca MR, Fiorentini F, Micali G. Diet and acne: review of the evidence from 2009 to 2020.</w:t>
      </w:r>
      <w:r w:rsidRPr="002E03B7">
        <w:rPr>
          <w:i/>
        </w:rPr>
        <w:t xml:space="preserve"> Int J Dermatol</w:t>
      </w:r>
      <w:r w:rsidRPr="002E03B7">
        <w:t xml:space="preserve">. 2021;60(6):672-85. </w:t>
      </w:r>
      <w:r w:rsidRPr="00687A24">
        <w:t>https://doi.org/10.1111/ijd.15390</w:t>
      </w:r>
    </w:p>
    <w:p w14:paraId="78D22B5E" w14:textId="77777777" w:rsidR="00981D48" w:rsidRPr="002E03B7" w:rsidRDefault="00981D48" w:rsidP="00981D48">
      <w:pPr>
        <w:pStyle w:val="EndNoteBibliography"/>
        <w:spacing w:after="240"/>
      </w:pPr>
      <w:r w:rsidRPr="002E03B7">
        <w:t>570.</w:t>
      </w:r>
      <w:r w:rsidRPr="002E03B7">
        <w:tab/>
        <w:t>Huang Tom KG, Cook David. Acne Best practice management.</w:t>
      </w:r>
      <w:r w:rsidRPr="002E03B7">
        <w:rPr>
          <w:i/>
        </w:rPr>
        <w:t xml:space="preserve"> Australian Journal for General Practitioners</w:t>
      </w:r>
      <w:r w:rsidRPr="002E03B7">
        <w:t xml:space="preserve">. 2012;39:656-60. </w:t>
      </w:r>
    </w:p>
    <w:p w14:paraId="31D6A8B0" w14:textId="77777777" w:rsidR="00981D48" w:rsidRPr="002E03B7" w:rsidRDefault="00981D48" w:rsidP="00981D48">
      <w:pPr>
        <w:pStyle w:val="EndNoteBibliography"/>
        <w:spacing w:after="240"/>
      </w:pPr>
      <w:r w:rsidRPr="002E03B7">
        <w:t>571.</w:t>
      </w:r>
      <w:r w:rsidRPr="002E03B7">
        <w:tab/>
        <w:t>Kim S, Park TH, Kim WI, Park S, Kim JH, Cho MK. The effects of green tea on acne vulgaris: A systematic review and meta-analysis of randomized clinical trials.</w:t>
      </w:r>
      <w:r w:rsidRPr="002E03B7">
        <w:rPr>
          <w:i/>
        </w:rPr>
        <w:t xml:space="preserve"> Phytother Res</w:t>
      </w:r>
      <w:r w:rsidRPr="002E03B7">
        <w:t xml:space="preserve">. 2021;35(1):374-83. </w:t>
      </w:r>
      <w:r w:rsidRPr="00687A24">
        <w:t>https://doi.org/10.1002/ptr.6809</w:t>
      </w:r>
    </w:p>
    <w:p w14:paraId="13124560" w14:textId="77777777" w:rsidR="00981D48" w:rsidRPr="002E03B7" w:rsidRDefault="00981D48" w:rsidP="00981D48">
      <w:pPr>
        <w:pStyle w:val="EndNoteBibliography"/>
        <w:spacing w:after="240"/>
      </w:pPr>
      <w:r w:rsidRPr="002E03B7">
        <w:t>572.</w:t>
      </w:r>
      <w:r w:rsidRPr="002E03B7">
        <w:tab/>
        <w:t>Tuong W, Walker L, Sivamani RK. Polyphenols as novel treatment options for dermatological diseases: A systematic review of clinical trials.</w:t>
      </w:r>
      <w:r w:rsidRPr="002E03B7">
        <w:rPr>
          <w:i/>
        </w:rPr>
        <w:t xml:space="preserve"> J Dermatolog Treat</w:t>
      </w:r>
      <w:r w:rsidRPr="002E03B7">
        <w:t xml:space="preserve">. 2015;26(4):381-8. </w:t>
      </w:r>
      <w:r w:rsidRPr="00687A24">
        <w:t>https://doi.org/10.3109/09546634.2014.991675</w:t>
      </w:r>
    </w:p>
    <w:p w14:paraId="3EFC3AC2" w14:textId="77777777" w:rsidR="00981D48" w:rsidRPr="002E03B7" w:rsidRDefault="00981D48" w:rsidP="00981D48">
      <w:pPr>
        <w:pStyle w:val="EndNoteBibliography"/>
      </w:pPr>
      <w:r w:rsidRPr="002E03B7">
        <w:t>573.</w:t>
      </w:r>
      <w:r w:rsidRPr="002E03B7">
        <w:tab/>
        <w:t>Ernst E, Pittler MH, Stevinson C. Complementary/alternative medicine in dermatology: evidence-assessed efficacy of two diseases and two treatments.</w:t>
      </w:r>
      <w:r w:rsidRPr="002E03B7">
        <w:rPr>
          <w:i/>
        </w:rPr>
        <w:t xml:space="preserve"> Am J Clin Dermatol</w:t>
      </w:r>
      <w:r w:rsidRPr="002E03B7">
        <w:t xml:space="preserve">. 2002;3(5):341-8. </w:t>
      </w:r>
      <w:r w:rsidRPr="00687A24">
        <w:t>https://doi.org/10.2165/00128071-200203050-00006</w:t>
      </w:r>
    </w:p>
    <w:bookmarkEnd w:id="54"/>
    <w:bookmarkEnd w:id="55"/>
    <w:bookmarkEnd w:id="56"/>
    <w:p w14:paraId="13C9BB04" w14:textId="77777777" w:rsidR="003C3212" w:rsidRDefault="003C3212" w:rsidP="00855100">
      <w:pPr>
        <w:pStyle w:val="EndNoteBibliography"/>
      </w:pPr>
    </w:p>
    <w:sectPr w:rsidR="003C3212">
      <w:footnotePr>
        <w:numFmt w:val="lowerLetter"/>
      </w:footnotePr>
      <w:pgSz w:w="11905" w:h="16837" w:code="9"/>
      <w:pgMar w:top="1440" w:right="1080" w:bottom="1440" w:left="1080" w:header="720" w:footer="397" w:gutter="0"/>
      <w:paperSrc w:first="261" w:other="26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AA9F5" w14:textId="77777777" w:rsidR="00917760" w:rsidRDefault="00917760" w:rsidP="00B57F2C">
      <w:pPr>
        <w:spacing w:after="0" w:line="240" w:lineRule="auto"/>
      </w:pPr>
      <w:r>
        <w:separator/>
      </w:r>
    </w:p>
  </w:endnote>
  <w:endnote w:type="continuationSeparator" w:id="0">
    <w:p w14:paraId="6DA92A1A" w14:textId="77777777" w:rsidR="00917760" w:rsidRDefault="00917760" w:rsidP="00B57F2C">
      <w:pPr>
        <w:spacing w:after="0" w:line="240" w:lineRule="auto"/>
      </w:pPr>
      <w:r>
        <w:continuationSeparator/>
      </w:r>
    </w:p>
  </w:endnote>
  <w:endnote w:type="continuationNotice" w:id="1">
    <w:p w14:paraId="44F88A30" w14:textId="77777777" w:rsidR="00917760" w:rsidRDefault="009177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Book">
    <w:panose1 w:val="00000000000000000000"/>
    <w:charset w:val="00"/>
    <w:family w:val="modern"/>
    <w:notTrueType/>
    <w:pitch w:val="variable"/>
    <w:sig w:usb0="A00002FF" w:usb1="4000005B" w:usb2="00000000" w:usb3="00000000" w:csb0="0000009F" w:csb1="00000000"/>
  </w:font>
  <w:font w:name="Montserrat Light">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ZWAdobeF">
    <w:panose1 w:val="00000000000000000000"/>
    <w:charset w:val="00"/>
    <w:family w:val="auto"/>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E2850" w14:textId="77777777" w:rsidR="009270A6" w:rsidRDefault="009270A6">
    <w:pPr>
      <w:pStyle w:val="Footer"/>
    </w:pPr>
    <w:r w:rsidRPr="00040902">
      <w:rPr>
        <w:rStyle w:val="Strong"/>
      </w:rPr>
      <w:t>HT</w:t>
    </w:r>
    <w:r>
      <w:t xml:space="preserve">Analysts | NHMRC | Clinical Effectiveness </w:t>
    </w:r>
    <w:r w:rsidRPr="00E61068">
      <w:t xml:space="preserve">of </w:t>
    </w:r>
    <w:r>
      <w:t>Western Herbal Medicines</w:t>
    </w:r>
    <w:r>
      <w:ptab w:relativeTo="margin" w:alignment="right" w:leader="none"/>
    </w:r>
    <w:r w:rsidRPr="00181857">
      <w:fldChar w:fldCharType="begin"/>
    </w:r>
    <w:r w:rsidRPr="00181857">
      <w:instrText xml:space="preserve"> PAGE   \* MERGEFORMAT </w:instrText>
    </w:r>
    <w:r w:rsidRPr="00181857">
      <w:fldChar w:fldCharType="separate"/>
    </w:r>
    <w:r w:rsidRPr="00181857">
      <w:t>1</w:t>
    </w:r>
    <w:r w:rsidRPr="0018185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30B46" w14:textId="77777777" w:rsidR="009270A6" w:rsidRDefault="009270A6">
    <w:pPr>
      <w:pStyle w:val="Footer"/>
    </w:pPr>
    <w:r w:rsidRPr="00040902">
      <w:rPr>
        <w:rStyle w:val="Strong"/>
      </w:rPr>
      <w:t>HT</w:t>
    </w:r>
    <w:r>
      <w:t xml:space="preserve">Analysts | NHMRC | Clinical Effectiveness </w:t>
    </w:r>
    <w:r w:rsidRPr="00E61068">
      <w:t xml:space="preserve">of </w:t>
    </w:r>
    <w:r>
      <w:t>Western Herbal Medicines</w:t>
    </w:r>
    <w:r>
      <w:ptab w:relativeTo="margin" w:alignment="right" w:leader="none"/>
    </w:r>
    <w:r w:rsidRPr="00181857">
      <w:fldChar w:fldCharType="begin"/>
    </w:r>
    <w:r w:rsidRPr="00181857">
      <w:instrText xml:space="preserve"> PAGE   \* MERGEFORMAT </w:instrText>
    </w:r>
    <w:r w:rsidRPr="00181857">
      <w:fldChar w:fldCharType="separate"/>
    </w:r>
    <w:r w:rsidRPr="00181857">
      <w:t>1</w:t>
    </w:r>
    <w:r w:rsidRPr="0018185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FE90D" w14:textId="77777777" w:rsidR="009270A6" w:rsidRDefault="009270A6">
    <w:pPr>
      <w:pStyle w:val="Footer"/>
    </w:pPr>
    <w:r w:rsidRPr="00040902">
      <w:rPr>
        <w:rStyle w:val="Strong"/>
      </w:rPr>
      <w:t>HT</w:t>
    </w:r>
    <w:r>
      <w:t xml:space="preserve">Analysts | NHMRC | Clinical Effectiveness </w:t>
    </w:r>
    <w:r w:rsidRPr="00E61068">
      <w:t xml:space="preserve">of </w:t>
    </w:r>
    <w:r>
      <w:t>Western Herbal Medicines</w:t>
    </w:r>
    <w:r>
      <w:ptab w:relativeTo="margin" w:alignment="right" w:leader="none"/>
    </w:r>
    <w:r>
      <w:fldChar w:fldCharType="begin"/>
    </w:r>
    <w:r>
      <w:instrText xml:space="preserve"> PAGE   \* MERGEFORMAT </w:instrText>
    </w:r>
    <w:r>
      <w:fldChar w:fldCharType="separate"/>
    </w:r>
    <w:r>
      <w:rPr>
        <w:noProof/>
      </w:rPr>
      <w:t>42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458D2" w14:textId="77777777" w:rsidR="00917760" w:rsidRDefault="00917760" w:rsidP="00B57F2C">
      <w:pPr>
        <w:spacing w:after="0" w:line="240" w:lineRule="auto"/>
      </w:pPr>
      <w:r>
        <w:separator/>
      </w:r>
    </w:p>
  </w:footnote>
  <w:footnote w:type="continuationSeparator" w:id="0">
    <w:p w14:paraId="76645F61" w14:textId="77777777" w:rsidR="00917760" w:rsidRDefault="00917760" w:rsidP="00B57F2C">
      <w:pPr>
        <w:spacing w:after="0" w:line="240" w:lineRule="auto"/>
      </w:pPr>
      <w:r>
        <w:continuationSeparator/>
      </w:r>
    </w:p>
  </w:footnote>
  <w:footnote w:type="continuationNotice" w:id="1">
    <w:p w14:paraId="78DC4E96" w14:textId="77777777" w:rsidR="00917760" w:rsidRDefault="00917760">
      <w:pPr>
        <w:spacing w:after="0" w:line="240" w:lineRule="auto"/>
      </w:pPr>
    </w:p>
  </w:footnote>
  <w:footnote w:id="2">
    <w:p w14:paraId="0B36A094" w14:textId="1BE5670F" w:rsidR="009270A6" w:rsidRDefault="009270A6">
      <w:pPr>
        <w:pStyle w:val="FootnoteText"/>
      </w:pPr>
      <w:r>
        <w:rPr>
          <w:rStyle w:val="FootnoteReference"/>
        </w:rPr>
        <w:footnoteRef/>
      </w:r>
      <w:r>
        <w:t xml:space="preserve"> </w:t>
      </w:r>
      <w:r w:rsidRPr="00462FF0">
        <w:t>e.g. absence of rectal bleeding and return to normal bowel habit in UC or a reduction in inflammatory markers such as C-reactive protein in Crohn’s disease</w:t>
      </w:r>
    </w:p>
  </w:footnote>
  <w:footnote w:id="3">
    <w:p w14:paraId="5312A467" w14:textId="34F75C66" w:rsidR="009270A6" w:rsidRDefault="009270A6">
      <w:pPr>
        <w:pStyle w:val="FootnoteText"/>
      </w:pPr>
      <w:r>
        <w:rPr>
          <w:rStyle w:val="FootnoteReference"/>
        </w:rPr>
        <w:footnoteRef/>
      </w:r>
      <w:r>
        <w:t xml:space="preserve"> Including curcumin, boswellia, green tea extract, St Mary’s thistle</w:t>
      </w:r>
    </w:p>
  </w:footnote>
  <w:footnote w:id="4">
    <w:p w14:paraId="0E9DBF6B" w14:textId="77777777" w:rsidR="009270A6" w:rsidRDefault="009270A6" w:rsidP="00AA4046">
      <w:pPr>
        <w:pStyle w:val="FootnoteText"/>
      </w:pPr>
      <w:r>
        <w:rPr>
          <w:rStyle w:val="FootnoteReference"/>
        </w:rPr>
        <w:footnoteRef/>
      </w:r>
      <w:r>
        <w:t xml:space="preserve"> delivered as an adjunct to corticosteroids</w:t>
      </w:r>
    </w:p>
  </w:footnote>
  <w:footnote w:id="5">
    <w:p w14:paraId="54C52FFB" w14:textId="77777777" w:rsidR="009270A6" w:rsidRDefault="009270A6" w:rsidP="00AA4046">
      <w:pPr>
        <w:pStyle w:val="FootnoteText"/>
      </w:pPr>
      <w:r>
        <w:rPr>
          <w:rStyle w:val="FootnoteReference"/>
        </w:rPr>
        <w:footnoteRef/>
      </w:r>
      <w:r>
        <w:t xml:space="preserve"> delivered alone or as an adjunct to mesalazine</w:t>
      </w:r>
    </w:p>
  </w:footnote>
  <w:footnote w:id="6">
    <w:p w14:paraId="19E69736" w14:textId="58FD288E" w:rsidR="009270A6" w:rsidRDefault="009270A6">
      <w:pPr>
        <w:pStyle w:val="FootnoteText"/>
      </w:pPr>
      <w:r>
        <w:rPr>
          <w:rStyle w:val="FootnoteReference"/>
        </w:rPr>
        <w:footnoteRef/>
      </w:r>
      <w:r>
        <w:t xml:space="preserve"> </w:t>
      </w:r>
      <w:r w:rsidRPr="00293EE6">
        <w:t>Fermentable Oligosaccharides, Disaccharides, Monosaccharides And Polyols</w:t>
      </w:r>
      <w:r>
        <w:t>.</w:t>
      </w:r>
    </w:p>
  </w:footnote>
  <w:footnote w:id="7">
    <w:p w14:paraId="36BC7AD8" w14:textId="0D41FE38" w:rsidR="009270A6" w:rsidRDefault="009270A6">
      <w:pPr>
        <w:pStyle w:val="FootnoteText"/>
      </w:pPr>
      <w:r>
        <w:rPr>
          <w:rStyle w:val="FootnoteReference"/>
        </w:rPr>
        <w:footnoteRef/>
      </w:r>
      <w:r>
        <w:t xml:space="preserve"> The RCT had a second intervention group (</w:t>
      </w:r>
      <w:r w:rsidRPr="00894661">
        <w:t>curcumin and fennel oil</w:t>
      </w:r>
      <w:r>
        <w:t xml:space="preserve"> combination</w:t>
      </w:r>
      <w:r w:rsidRPr="00894661">
        <w:t>)</w:t>
      </w:r>
      <w:r>
        <w:t>.</w:t>
      </w:r>
    </w:p>
  </w:footnote>
  <w:footnote w:id="8">
    <w:p w14:paraId="765629A5" w14:textId="47ADC717" w:rsidR="009270A6" w:rsidRDefault="009270A6" w:rsidP="00E70196">
      <w:pPr>
        <w:pStyle w:val="FootnoteText"/>
      </w:pPr>
      <w:r>
        <w:rPr>
          <w:rStyle w:val="FootnoteReference"/>
        </w:rPr>
        <w:footnoteRef/>
      </w:r>
      <w:r>
        <w:t xml:space="preserve"> Including </w:t>
      </w:r>
      <w:r w:rsidRPr="00FA436F">
        <w:t>aloe vera, turmeric, psyllium, St John’s wort, capsicum, ginger, anise</w:t>
      </w:r>
      <w:r>
        <w:t xml:space="preserve"> oil</w:t>
      </w:r>
      <w:r w:rsidRPr="00FA436F">
        <w:t xml:space="preserve">, </w:t>
      </w:r>
      <w:r>
        <w:t>s</w:t>
      </w:r>
      <w:r w:rsidRPr="00FA436F">
        <w:t>enna</w:t>
      </w:r>
      <w:r>
        <w:t xml:space="preserve"> or fixed dose herbal</w:t>
      </w:r>
      <w:r w:rsidRPr="00FA436F">
        <w:t xml:space="preserve"> combinations</w:t>
      </w:r>
    </w:p>
  </w:footnote>
  <w:footnote w:id="9">
    <w:p w14:paraId="486522EC" w14:textId="078D780C" w:rsidR="009270A6" w:rsidRDefault="009270A6">
      <w:pPr>
        <w:pStyle w:val="FootnoteText"/>
      </w:pPr>
      <w:r>
        <w:rPr>
          <w:rStyle w:val="FootnoteReference"/>
        </w:rPr>
        <w:footnoteRef/>
      </w:r>
      <w:r>
        <w:t xml:space="preserve"> The overlap tables were separated for ease of presentation. As per protocol, t</w:t>
      </w:r>
      <w:r w:rsidRPr="00CC4C54">
        <w:t xml:space="preserve">o investigate potential sources of heterogeneity, primary studies </w:t>
      </w:r>
      <w:r>
        <w:t>could be</w:t>
      </w:r>
      <w:r w:rsidRPr="00CC4C54">
        <w:t xml:space="preserve"> stratified (if needed) based on the type of herb</w:t>
      </w:r>
      <w:r>
        <w:t xml:space="preserve">. </w:t>
      </w:r>
    </w:p>
  </w:footnote>
  <w:footnote w:id="10">
    <w:p w14:paraId="6C30088B" w14:textId="77777777" w:rsidR="009270A6" w:rsidRDefault="009270A6" w:rsidP="00C34440">
      <w:pPr>
        <w:pStyle w:val="FootnoteText"/>
      </w:pPr>
      <w:r>
        <w:rPr>
          <w:rStyle w:val="FootnoteReference"/>
        </w:rPr>
        <w:footnoteRef/>
      </w:r>
      <w:r>
        <w:t xml:space="preserve"> Chaste tree</w:t>
      </w:r>
      <w:r w:rsidRPr="00C34440">
        <w:t xml:space="preserve"> is the only herb studied in the included RCTs that is on the core list of herbs included in the WHM curriculum for menstrual conditions (see Appendix A6.3).</w:t>
      </w:r>
    </w:p>
  </w:footnote>
  <w:footnote w:id="11">
    <w:p w14:paraId="16A7F901" w14:textId="16674DAD" w:rsidR="009270A6" w:rsidRDefault="009270A6" w:rsidP="006539F8">
      <w:pPr>
        <w:pStyle w:val="FootnoteText"/>
      </w:pPr>
      <w:r>
        <w:rPr>
          <w:rStyle w:val="FootnoteReference"/>
        </w:rPr>
        <w:footnoteRef/>
      </w:r>
      <w:r>
        <w:t xml:space="preserve"> </w:t>
      </w:r>
      <w:r w:rsidRPr="00022AA7">
        <w:t>mefenamic acid</w:t>
      </w:r>
      <w:r>
        <w:t xml:space="preserve">, </w:t>
      </w:r>
      <w:r w:rsidRPr="00022AA7">
        <w:t>Ibuprofen</w:t>
      </w:r>
      <w:r>
        <w:t xml:space="preserve"> or a fixed-combination NSAID (</w:t>
      </w:r>
      <w:r w:rsidRPr="005A33CC">
        <w:t xml:space="preserve">containing </w:t>
      </w:r>
      <w:r>
        <w:t>paracetamol</w:t>
      </w:r>
      <w:r w:rsidRPr="005A33CC">
        <w:t>, ibuprofen and caffeine</w:t>
      </w:r>
      <w:r>
        <w:t>).</w:t>
      </w:r>
    </w:p>
  </w:footnote>
  <w:footnote w:id="12">
    <w:p w14:paraId="144AA07B" w14:textId="450661EC" w:rsidR="009270A6" w:rsidRPr="00163759" w:rsidRDefault="009270A6">
      <w:pPr>
        <w:pStyle w:val="FootnoteText"/>
        <w:rPr>
          <w:lang w:val="en-US"/>
        </w:rPr>
      </w:pPr>
      <w:r>
        <w:rPr>
          <w:rStyle w:val="FootnoteReference"/>
        </w:rPr>
        <w:footnoteRef/>
      </w:r>
      <w:r>
        <w:t xml:space="preserve"> Study included three treatment </w:t>
      </w:r>
      <w:r>
        <w:rPr>
          <w:lang w:val="en-US"/>
        </w:rPr>
        <w:t>groups: WHM, placebo and active control.</w:t>
      </w:r>
    </w:p>
  </w:footnote>
  <w:footnote w:id="13">
    <w:p w14:paraId="11FA38EC" w14:textId="60CAF98D" w:rsidR="009270A6" w:rsidRPr="00A84E4F" w:rsidRDefault="009270A6">
      <w:pPr>
        <w:pStyle w:val="FootnoteText"/>
        <w:rPr>
          <w:lang w:val="en-US"/>
        </w:rPr>
      </w:pPr>
      <w:r>
        <w:rPr>
          <w:rStyle w:val="FootnoteReference"/>
        </w:rPr>
        <w:footnoteRef/>
      </w:r>
      <w:r>
        <w:t xml:space="preserve"> Study included three treatment </w:t>
      </w:r>
      <w:r>
        <w:rPr>
          <w:lang w:val="en-US"/>
        </w:rPr>
        <w:t>groups: WHM and 2 active controls.</w:t>
      </w:r>
    </w:p>
  </w:footnote>
  <w:footnote w:id="14">
    <w:p w14:paraId="05DC7CF5" w14:textId="77777777" w:rsidR="009270A6" w:rsidRPr="00163759" w:rsidRDefault="009270A6" w:rsidP="00251800">
      <w:pPr>
        <w:pStyle w:val="FootnoteText"/>
        <w:rPr>
          <w:lang w:val="en-US"/>
        </w:rPr>
      </w:pPr>
      <w:r>
        <w:rPr>
          <w:rStyle w:val="FootnoteReference"/>
        </w:rPr>
        <w:footnoteRef/>
      </w:r>
      <w:r>
        <w:t xml:space="preserve"> </w:t>
      </w:r>
      <w:r w:rsidRPr="003355C5">
        <w:t>Study included three treatment groups: WHM, placebo and active control</w:t>
      </w:r>
      <w:r>
        <w:rPr>
          <w:lang w:val="en-US"/>
        </w:rPr>
        <w:t>.</w:t>
      </w:r>
    </w:p>
  </w:footnote>
  <w:footnote w:id="15">
    <w:p w14:paraId="074A79E4" w14:textId="6D20EAED" w:rsidR="009270A6" w:rsidRPr="00686A8A" w:rsidRDefault="009270A6">
      <w:pPr>
        <w:pStyle w:val="FootnoteText"/>
        <w:rPr>
          <w:lang w:val="en-US"/>
        </w:rPr>
      </w:pPr>
      <w:r>
        <w:rPr>
          <w:rStyle w:val="FootnoteReference"/>
        </w:rPr>
        <w:footnoteRef/>
      </w:r>
      <w:r>
        <w:t xml:space="preserve"> </w:t>
      </w:r>
      <w:r>
        <w:rPr>
          <w:lang w:val="en-US"/>
        </w:rPr>
        <w:t>We use the Australian language of hot flushes throughout instead of the American hot flashes.</w:t>
      </w:r>
    </w:p>
  </w:footnote>
  <w:footnote w:id="16">
    <w:p w14:paraId="5344F797" w14:textId="7F27B480" w:rsidR="009270A6" w:rsidRDefault="009270A6">
      <w:pPr>
        <w:pStyle w:val="FootnoteText"/>
      </w:pPr>
      <w:r>
        <w:rPr>
          <w:rStyle w:val="FootnoteReference"/>
        </w:rPr>
        <w:footnoteRef/>
      </w:r>
      <w:r>
        <w:t xml:space="preserve"> One RCT (Kamalifard 2017) also included an ‘active’ intervention group (bitter orange).</w:t>
      </w:r>
    </w:p>
  </w:footnote>
  <w:footnote w:id="17">
    <w:p w14:paraId="1898086A" w14:textId="77777777" w:rsidR="009270A6" w:rsidRDefault="009270A6" w:rsidP="00266F8D">
      <w:pPr>
        <w:pStyle w:val="FootnoteText"/>
      </w:pPr>
      <w:r>
        <w:rPr>
          <w:rStyle w:val="FootnoteReference"/>
        </w:rPr>
        <w:footnoteRef/>
      </w:r>
      <w:r>
        <w:t xml:space="preserve"> epigallocatechin-3-gallate (EGCG)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CF4B" w14:textId="77777777" w:rsidR="009270A6" w:rsidRPr="00230839" w:rsidRDefault="009270A6">
    <w:pPr>
      <w:pStyle w:val="Header"/>
    </w:pPr>
    <w:r w:rsidRPr="00230839">
      <w:t>Evidence evaluation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C1125" w14:textId="77777777" w:rsidR="009270A6" w:rsidRDefault="009270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E1A1E" w14:textId="77777777" w:rsidR="009270A6" w:rsidRDefault="009270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8C000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232B668"/>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AF0032BA"/>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00E47AEC"/>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8AE207E"/>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E4ED388"/>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19BA70EA"/>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31C6CBA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39E7637"/>
    <w:multiLevelType w:val="multilevel"/>
    <w:tmpl w:val="C082F0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C22106"/>
    <w:multiLevelType w:val="hybridMultilevel"/>
    <w:tmpl w:val="18083A6C"/>
    <w:lvl w:ilvl="0" w:tplc="F2BCADCC">
      <w:start w:val="1"/>
      <w:numFmt w:val="decimal"/>
      <w:pStyle w:val="1Tablelist"/>
      <w:lvlText w:val="%1."/>
      <w:lvlJc w:val="left"/>
      <w:pPr>
        <w:ind w:left="522" w:hanging="360"/>
      </w:pPr>
      <w:rPr>
        <w:rFonts w:ascii="Calibri" w:hAnsi="Calibri" w:hint="default"/>
        <w:sz w:val="17"/>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0" w15:restartNumberingAfterBreak="0">
    <w:nsid w:val="0CBE73F3"/>
    <w:multiLevelType w:val="hybridMultilevel"/>
    <w:tmpl w:val="FC8E9D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1436004"/>
    <w:multiLevelType w:val="multilevel"/>
    <w:tmpl w:val="AE06C3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F935A7"/>
    <w:multiLevelType w:val="hybridMultilevel"/>
    <w:tmpl w:val="96560A6E"/>
    <w:lvl w:ilvl="0" w:tplc="5F9EC3C6">
      <w:start w:val="1"/>
      <w:numFmt w:val="bullet"/>
      <w:pStyle w:val="Dash1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2B62DE"/>
    <w:multiLevelType w:val="multilevel"/>
    <w:tmpl w:val="6D62C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B507C9"/>
    <w:multiLevelType w:val="multilevel"/>
    <w:tmpl w:val="8F0AF0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518639D"/>
    <w:multiLevelType w:val="hybridMultilevel"/>
    <w:tmpl w:val="0A6423D8"/>
    <w:lvl w:ilvl="0" w:tplc="0C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15436E36"/>
    <w:multiLevelType w:val="hybridMultilevel"/>
    <w:tmpl w:val="0BA63ED2"/>
    <w:lvl w:ilvl="0" w:tplc="89027E26">
      <w:start w:val="1"/>
      <w:numFmt w:val="bullet"/>
      <w:pStyle w:val="Bullet0"/>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F226E9"/>
    <w:multiLevelType w:val="hybridMultilevel"/>
    <w:tmpl w:val="C8B68918"/>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none"/>
      <w:lvlText w:val=""/>
      <w:lvlJc w:val="left"/>
      <w:pPr>
        <w:tabs>
          <w:tab w:val="num" w:pos="360"/>
        </w:tabs>
      </w:pPr>
    </w:lvl>
    <w:lvl w:ilvl="6" w:tplc="0C090001">
      <w:numFmt w:val="none"/>
      <w:lvlText w:val=""/>
      <w:lvlJc w:val="left"/>
      <w:pPr>
        <w:tabs>
          <w:tab w:val="num" w:pos="360"/>
        </w:tabs>
      </w:pPr>
    </w:lvl>
    <w:lvl w:ilvl="7" w:tplc="0C090003">
      <w:numFmt w:val="decimal"/>
      <w:lvlText w:val=""/>
      <w:lvlJc w:val="left"/>
    </w:lvl>
    <w:lvl w:ilvl="8" w:tplc="0C090005">
      <w:numFmt w:val="decimal"/>
      <w:lvlText w:val=""/>
      <w:lvlJc w:val="left"/>
    </w:lvl>
  </w:abstractNum>
  <w:abstractNum w:abstractNumId="18" w15:restartNumberingAfterBreak="0">
    <w:nsid w:val="165A2AFA"/>
    <w:multiLevelType w:val="hybridMultilevel"/>
    <w:tmpl w:val="525ABC2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1CC86111"/>
    <w:multiLevelType w:val="hybridMultilevel"/>
    <w:tmpl w:val="44C46192"/>
    <w:lvl w:ilvl="0" w:tplc="ACB4F2C4">
      <w:start w:val="1"/>
      <w:numFmt w:val="decimal"/>
      <w:lvlText w:val="%1."/>
      <w:lvlJc w:val="left"/>
      <w:pPr>
        <w:ind w:left="1020" w:hanging="360"/>
      </w:pPr>
    </w:lvl>
    <w:lvl w:ilvl="1" w:tplc="CC22E770">
      <w:start w:val="1"/>
      <w:numFmt w:val="decimal"/>
      <w:lvlText w:val="%2."/>
      <w:lvlJc w:val="left"/>
      <w:pPr>
        <w:ind w:left="1020" w:hanging="360"/>
      </w:pPr>
    </w:lvl>
    <w:lvl w:ilvl="2" w:tplc="35A69F00">
      <w:start w:val="1"/>
      <w:numFmt w:val="decimal"/>
      <w:lvlText w:val="%3."/>
      <w:lvlJc w:val="left"/>
      <w:pPr>
        <w:ind w:left="1020" w:hanging="360"/>
      </w:pPr>
    </w:lvl>
    <w:lvl w:ilvl="3" w:tplc="2FD429C8">
      <w:start w:val="1"/>
      <w:numFmt w:val="decimal"/>
      <w:lvlText w:val="%4."/>
      <w:lvlJc w:val="left"/>
      <w:pPr>
        <w:ind w:left="1020" w:hanging="360"/>
      </w:pPr>
    </w:lvl>
    <w:lvl w:ilvl="4" w:tplc="61E04628">
      <w:start w:val="1"/>
      <w:numFmt w:val="decimal"/>
      <w:lvlText w:val="%5."/>
      <w:lvlJc w:val="left"/>
      <w:pPr>
        <w:ind w:left="1020" w:hanging="360"/>
      </w:pPr>
    </w:lvl>
    <w:lvl w:ilvl="5" w:tplc="B85AE570">
      <w:start w:val="1"/>
      <w:numFmt w:val="decimal"/>
      <w:lvlText w:val="%6."/>
      <w:lvlJc w:val="left"/>
      <w:pPr>
        <w:ind w:left="1020" w:hanging="360"/>
      </w:pPr>
    </w:lvl>
    <w:lvl w:ilvl="6" w:tplc="9DA0A430">
      <w:start w:val="1"/>
      <w:numFmt w:val="decimal"/>
      <w:lvlText w:val="%7."/>
      <w:lvlJc w:val="left"/>
      <w:pPr>
        <w:ind w:left="1020" w:hanging="360"/>
      </w:pPr>
    </w:lvl>
    <w:lvl w:ilvl="7" w:tplc="604EFF86">
      <w:start w:val="1"/>
      <w:numFmt w:val="decimal"/>
      <w:lvlText w:val="%8."/>
      <w:lvlJc w:val="left"/>
      <w:pPr>
        <w:ind w:left="1020" w:hanging="360"/>
      </w:pPr>
    </w:lvl>
    <w:lvl w:ilvl="8" w:tplc="3F90E138">
      <w:start w:val="1"/>
      <w:numFmt w:val="decimal"/>
      <w:lvlText w:val="%9."/>
      <w:lvlJc w:val="left"/>
      <w:pPr>
        <w:ind w:left="1020" w:hanging="360"/>
      </w:pPr>
    </w:lvl>
  </w:abstractNum>
  <w:abstractNum w:abstractNumId="20" w15:restartNumberingAfterBreak="0">
    <w:nsid w:val="1D544FE2"/>
    <w:multiLevelType w:val="hybridMultilevel"/>
    <w:tmpl w:val="6C6AC0FA"/>
    <w:lvl w:ilvl="0" w:tplc="FFFFFFFF">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1DE63FE6"/>
    <w:multiLevelType w:val="hybridMultilevel"/>
    <w:tmpl w:val="15DABFC8"/>
    <w:lvl w:ilvl="0" w:tplc="40B85570">
      <w:start w:val="1"/>
      <w:numFmt w:val="bullet"/>
      <w:pStyle w:val="H3-nontoc"/>
      <w:lvlText w:val="-"/>
      <w:lvlJc w:val="left"/>
      <w:pPr>
        <w:ind w:left="1074" w:hanging="360"/>
      </w:pPr>
      <w:rPr>
        <w:rFonts w:ascii="Calibri" w:hAnsi="Calibri"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22" w15:restartNumberingAfterBreak="0">
    <w:nsid w:val="22F13525"/>
    <w:multiLevelType w:val="hybridMultilevel"/>
    <w:tmpl w:val="FF863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4719A8"/>
    <w:multiLevelType w:val="multilevel"/>
    <w:tmpl w:val="FA9E1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8D76B1"/>
    <w:multiLevelType w:val="multilevel"/>
    <w:tmpl w:val="8C60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8B440A9"/>
    <w:multiLevelType w:val="hybridMultilevel"/>
    <w:tmpl w:val="A7668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C755099"/>
    <w:multiLevelType w:val="multilevel"/>
    <w:tmpl w:val="66728C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2CAC0DE0"/>
    <w:multiLevelType w:val="hybridMultilevel"/>
    <w:tmpl w:val="05A02F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C23D4B"/>
    <w:multiLevelType w:val="hybridMultilevel"/>
    <w:tmpl w:val="637E7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444E6A"/>
    <w:multiLevelType w:val="hybridMultilevel"/>
    <w:tmpl w:val="03961428"/>
    <w:lvl w:ilvl="0" w:tplc="FFFFFFFF">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3E477B80"/>
    <w:multiLevelType w:val="hybridMultilevel"/>
    <w:tmpl w:val="FD1A62BA"/>
    <w:lvl w:ilvl="0" w:tplc="FFFFFFFF">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443262A5"/>
    <w:multiLevelType w:val="hybridMultilevel"/>
    <w:tmpl w:val="7E6EC948"/>
    <w:lvl w:ilvl="0" w:tplc="6A0CD2F4">
      <w:start w:val="1"/>
      <w:numFmt w:val="decimal"/>
      <w:pStyle w:val="ListNos1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BEF5FC8"/>
    <w:multiLevelType w:val="multilevel"/>
    <w:tmpl w:val="916091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EDB6E95"/>
    <w:multiLevelType w:val="hybridMultilevel"/>
    <w:tmpl w:val="D10C45E6"/>
    <w:lvl w:ilvl="0" w:tplc="FFFFFFFF">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512B34F3"/>
    <w:multiLevelType w:val="hybridMultilevel"/>
    <w:tmpl w:val="E720469C"/>
    <w:lvl w:ilvl="0" w:tplc="9904ADA2">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5" w15:restartNumberingAfterBreak="0">
    <w:nsid w:val="546332AF"/>
    <w:multiLevelType w:val="hybridMultilevel"/>
    <w:tmpl w:val="47285D50"/>
    <w:lvl w:ilvl="0" w:tplc="1A52FD5C">
      <w:start w:val="1"/>
      <w:numFmt w:val="bullet"/>
      <w:pStyle w:val="TOC7"/>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5437CC"/>
    <w:multiLevelType w:val="multilevel"/>
    <w:tmpl w:val="8D86DB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6152F57"/>
    <w:multiLevelType w:val="multilevel"/>
    <w:tmpl w:val="00F2B9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568E5975"/>
    <w:multiLevelType w:val="hybridMultilevel"/>
    <w:tmpl w:val="6CEE693E"/>
    <w:lvl w:ilvl="0" w:tplc="DC54046E">
      <w:start w:val="1"/>
      <w:numFmt w:val="lowerLetter"/>
      <w:lvlText w:val="%1."/>
      <w:lvlJc w:val="left"/>
      <w:pPr>
        <w:ind w:left="1020" w:hanging="360"/>
      </w:pPr>
    </w:lvl>
    <w:lvl w:ilvl="1" w:tplc="41EC7804">
      <w:start w:val="1"/>
      <w:numFmt w:val="lowerLetter"/>
      <w:lvlText w:val="%2."/>
      <w:lvlJc w:val="left"/>
      <w:pPr>
        <w:ind w:left="1020" w:hanging="360"/>
      </w:pPr>
    </w:lvl>
    <w:lvl w:ilvl="2" w:tplc="968626F8">
      <w:start w:val="1"/>
      <w:numFmt w:val="lowerLetter"/>
      <w:lvlText w:val="%3."/>
      <w:lvlJc w:val="left"/>
      <w:pPr>
        <w:ind w:left="1020" w:hanging="360"/>
      </w:pPr>
    </w:lvl>
    <w:lvl w:ilvl="3" w:tplc="62C22252">
      <w:start w:val="1"/>
      <w:numFmt w:val="lowerLetter"/>
      <w:lvlText w:val="%4."/>
      <w:lvlJc w:val="left"/>
      <w:pPr>
        <w:ind w:left="1020" w:hanging="360"/>
      </w:pPr>
    </w:lvl>
    <w:lvl w:ilvl="4" w:tplc="F1782CE8">
      <w:start w:val="1"/>
      <w:numFmt w:val="lowerLetter"/>
      <w:lvlText w:val="%5."/>
      <w:lvlJc w:val="left"/>
      <w:pPr>
        <w:ind w:left="1020" w:hanging="360"/>
      </w:pPr>
    </w:lvl>
    <w:lvl w:ilvl="5" w:tplc="1944B276">
      <w:start w:val="1"/>
      <w:numFmt w:val="lowerLetter"/>
      <w:lvlText w:val="%6."/>
      <w:lvlJc w:val="left"/>
      <w:pPr>
        <w:ind w:left="1020" w:hanging="360"/>
      </w:pPr>
    </w:lvl>
    <w:lvl w:ilvl="6" w:tplc="CD6C6618">
      <w:start w:val="1"/>
      <w:numFmt w:val="lowerLetter"/>
      <w:lvlText w:val="%7."/>
      <w:lvlJc w:val="left"/>
      <w:pPr>
        <w:ind w:left="1020" w:hanging="360"/>
      </w:pPr>
    </w:lvl>
    <w:lvl w:ilvl="7" w:tplc="12B4C562">
      <w:start w:val="1"/>
      <w:numFmt w:val="lowerLetter"/>
      <w:lvlText w:val="%8."/>
      <w:lvlJc w:val="left"/>
      <w:pPr>
        <w:ind w:left="1020" w:hanging="360"/>
      </w:pPr>
    </w:lvl>
    <w:lvl w:ilvl="8" w:tplc="F5B4C37A">
      <w:start w:val="1"/>
      <w:numFmt w:val="lowerLetter"/>
      <w:lvlText w:val="%9."/>
      <w:lvlJc w:val="left"/>
      <w:pPr>
        <w:ind w:left="1020" w:hanging="360"/>
      </w:pPr>
    </w:lvl>
  </w:abstractNum>
  <w:abstractNum w:abstractNumId="39" w15:restartNumberingAfterBreak="0">
    <w:nsid w:val="57504FEB"/>
    <w:multiLevelType w:val="hybridMultilevel"/>
    <w:tmpl w:val="0706BB2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B063F4D"/>
    <w:multiLevelType w:val="hybridMultilevel"/>
    <w:tmpl w:val="474CAE74"/>
    <w:lvl w:ilvl="0" w:tplc="4052DCCA">
      <w:numFmt w:val="decimal"/>
      <w:pStyle w:val="AppHeading"/>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41" w15:restartNumberingAfterBreak="0">
    <w:nsid w:val="66337DEC"/>
    <w:multiLevelType w:val="hybridMultilevel"/>
    <w:tmpl w:val="47C4BC94"/>
    <w:lvl w:ilvl="0" w:tplc="FC64177A">
      <w:start w:val="1"/>
      <w:numFmt w:val="decimal"/>
      <w:pStyle w:val="TableListNos"/>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6616F65"/>
    <w:multiLevelType w:val="multilevel"/>
    <w:tmpl w:val="B91887B6"/>
    <w:lvl w:ilvl="0">
      <w:start w:val="1"/>
      <w:numFmt w:val="decimal"/>
      <w:pStyle w:val="Heading1"/>
      <w:lvlText w:val="%1"/>
      <w:lvlJc w:val="left"/>
      <w:pPr>
        <w:ind w:left="432" w:hanging="432"/>
      </w:pPr>
    </w:lvl>
    <w:lvl w:ilvl="1">
      <w:start w:val="1"/>
      <w:numFmt w:val="decimal"/>
      <w:pStyle w:val="Heading2"/>
      <w:lvlText w:val="%1.%2"/>
      <w:lvlJc w:val="left"/>
      <w:pPr>
        <w:ind w:left="4687" w:hanging="576"/>
      </w:pPr>
    </w:lvl>
    <w:lvl w:ilvl="2">
      <w:start w:val="1"/>
      <w:numFmt w:val="decimal"/>
      <w:pStyle w:val="Heading3"/>
      <w:lvlText w:val="%1.%2.%3"/>
      <w:lvlJc w:val="left"/>
      <w:pPr>
        <w:ind w:left="4689" w:hanging="720"/>
      </w:pPr>
    </w:lvl>
    <w:lvl w:ilvl="3">
      <w:start w:val="1"/>
      <w:numFmt w:val="decimal"/>
      <w:pStyle w:val="Heading4"/>
      <w:lvlText w:val="%1.%2.%3.%4"/>
      <w:lvlJc w:val="left"/>
      <w:pPr>
        <w:ind w:left="1006"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6BC3675A"/>
    <w:multiLevelType w:val="multilevel"/>
    <w:tmpl w:val="4BCC3EB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4-notoc"/>
      <w:lvlText w:val="%1.%2.%3.%4"/>
      <w:lvlJc w:val="left"/>
      <w:pPr>
        <w:ind w:left="864" w:hanging="864"/>
      </w:p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6E422565"/>
    <w:multiLevelType w:val="hybridMultilevel"/>
    <w:tmpl w:val="7C0663EA"/>
    <w:lvl w:ilvl="0" w:tplc="A61AD31E">
      <w:start w:val="1"/>
      <w:numFmt w:val="lowerLetter"/>
      <w:lvlText w:val="%1."/>
      <w:lvlJc w:val="left"/>
      <w:pPr>
        <w:ind w:left="1020" w:hanging="360"/>
      </w:pPr>
    </w:lvl>
    <w:lvl w:ilvl="1" w:tplc="BCFCB374">
      <w:start w:val="1"/>
      <w:numFmt w:val="lowerLetter"/>
      <w:lvlText w:val="%2."/>
      <w:lvlJc w:val="left"/>
      <w:pPr>
        <w:ind w:left="1020" w:hanging="360"/>
      </w:pPr>
    </w:lvl>
    <w:lvl w:ilvl="2" w:tplc="F6723C30">
      <w:start w:val="1"/>
      <w:numFmt w:val="lowerLetter"/>
      <w:lvlText w:val="%3."/>
      <w:lvlJc w:val="left"/>
      <w:pPr>
        <w:ind w:left="1020" w:hanging="360"/>
      </w:pPr>
    </w:lvl>
    <w:lvl w:ilvl="3" w:tplc="80885E10">
      <w:start w:val="1"/>
      <w:numFmt w:val="lowerLetter"/>
      <w:lvlText w:val="%4."/>
      <w:lvlJc w:val="left"/>
      <w:pPr>
        <w:ind w:left="1020" w:hanging="360"/>
      </w:pPr>
    </w:lvl>
    <w:lvl w:ilvl="4" w:tplc="28DA8C78">
      <w:start w:val="1"/>
      <w:numFmt w:val="lowerLetter"/>
      <w:lvlText w:val="%5."/>
      <w:lvlJc w:val="left"/>
      <w:pPr>
        <w:ind w:left="1020" w:hanging="360"/>
      </w:pPr>
    </w:lvl>
    <w:lvl w:ilvl="5" w:tplc="4F76EA9E">
      <w:start w:val="1"/>
      <w:numFmt w:val="lowerLetter"/>
      <w:lvlText w:val="%6."/>
      <w:lvlJc w:val="left"/>
      <w:pPr>
        <w:ind w:left="1020" w:hanging="360"/>
      </w:pPr>
    </w:lvl>
    <w:lvl w:ilvl="6" w:tplc="7180D418">
      <w:start w:val="1"/>
      <w:numFmt w:val="lowerLetter"/>
      <w:lvlText w:val="%7."/>
      <w:lvlJc w:val="left"/>
      <w:pPr>
        <w:ind w:left="1020" w:hanging="360"/>
      </w:pPr>
    </w:lvl>
    <w:lvl w:ilvl="7" w:tplc="5DC826DA">
      <w:start w:val="1"/>
      <w:numFmt w:val="lowerLetter"/>
      <w:lvlText w:val="%8."/>
      <w:lvlJc w:val="left"/>
      <w:pPr>
        <w:ind w:left="1020" w:hanging="360"/>
      </w:pPr>
    </w:lvl>
    <w:lvl w:ilvl="8" w:tplc="E1228D40">
      <w:start w:val="1"/>
      <w:numFmt w:val="lowerLetter"/>
      <w:lvlText w:val="%9."/>
      <w:lvlJc w:val="left"/>
      <w:pPr>
        <w:ind w:left="1020" w:hanging="360"/>
      </w:pPr>
    </w:lvl>
  </w:abstractNum>
  <w:abstractNum w:abstractNumId="45" w15:restartNumberingAfterBreak="0">
    <w:nsid w:val="71CD02F4"/>
    <w:multiLevelType w:val="hybridMultilevel"/>
    <w:tmpl w:val="7A4AF3C0"/>
    <w:lvl w:ilvl="0" w:tplc="FFFFFFFF">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74397D73"/>
    <w:multiLevelType w:val="hybridMultilevel"/>
    <w:tmpl w:val="B1DA9ED2"/>
    <w:lvl w:ilvl="0" w:tplc="7FE851D4">
      <w:start w:val="1"/>
      <w:numFmt w:val="bullet"/>
      <w:pStyle w:val="Bullet6"/>
      <w:lvlText w:val="o"/>
      <w:lvlJc w:val="left"/>
      <w:pPr>
        <w:ind w:left="1077" w:hanging="360"/>
      </w:pPr>
      <w:rPr>
        <w:rFonts w:ascii="Courier New" w:hAnsi="Courier New" w:cs="Courier New" w:hint="default"/>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7" w15:restartNumberingAfterBreak="0">
    <w:nsid w:val="751D2C43"/>
    <w:multiLevelType w:val="multilevel"/>
    <w:tmpl w:val="A584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BE72428"/>
    <w:multiLevelType w:val="hybridMultilevel"/>
    <w:tmpl w:val="0E76069C"/>
    <w:lvl w:ilvl="0" w:tplc="CB80A832">
      <w:start w:val="1"/>
      <w:numFmt w:val="decimal"/>
      <w:pStyle w:val="ListNos0"/>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7DB67C63"/>
    <w:multiLevelType w:val="hybridMultilevel"/>
    <w:tmpl w:val="9F04F412"/>
    <w:lvl w:ilvl="0" w:tplc="F8DA7096">
      <w:start w:val="1"/>
      <w:numFmt w:val="bullet"/>
      <w:pStyle w:val="Notes"/>
      <w:lvlText w:val="-"/>
      <w:lvlJc w:val="left"/>
      <w:pPr>
        <w:ind w:left="786"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3443622">
    <w:abstractNumId w:val="21"/>
  </w:num>
  <w:num w:numId="2" w16cid:durableId="991713041">
    <w:abstractNumId w:val="18"/>
  </w:num>
  <w:num w:numId="3" w16cid:durableId="1542396233">
    <w:abstractNumId w:val="27"/>
  </w:num>
  <w:num w:numId="4" w16cid:durableId="732392863">
    <w:abstractNumId w:val="9"/>
  </w:num>
  <w:num w:numId="5" w16cid:durableId="937520243">
    <w:abstractNumId w:val="40"/>
  </w:num>
  <w:num w:numId="6" w16cid:durableId="229079692">
    <w:abstractNumId w:val="16"/>
  </w:num>
  <w:num w:numId="7" w16cid:durableId="994651625">
    <w:abstractNumId w:val="34"/>
  </w:num>
  <w:num w:numId="8" w16cid:durableId="791947423">
    <w:abstractNumId w:val="46"/>
  </w:num>
  <w:num w:numId="9" w16cid:durableId="1149203873">
    <w:abstractNumId w:val="12"/>
  </w:num>
  <w:num w:numId="10" w16cid:durableId="1616794370">
    <w:abstractNumId w:val="21"/>
  </w:num>
  <w:num w:numId="11" w16cid:durableId="9119372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408945">
    <w:abstractNumId w:val="43"/>
  </w:num>
  <w:num w:numId="13" w16cid:durableId="1102602109">
    <w:abstractNumId w:val="42"/>
  </w:num>
  <w:num w:numId="14" w16cid:durableId="1412895354">
    <w:abstractNumId w:val="7"/>
  </w:num>
  <w:num w:numId="15" w16cid:durableId="1853302256">
    <w:abstractNumId w:val="5"/>
  </w:num>
  <w:num w:numId="16" w16cid:durableId="1913998581">
    <w:abstractNumId w:val="4"/>
  </w:num>
  <w:num w:numId="17" w16cid:durableId="1202477078">
    <w:abstractNumId w:val="3"/>
  </w:num>
  <w:num w:numId="18" w16cid:durableId="1077484003">
    <w:abstractNumId w:val="6"/>
  </w:num>
  <w:num w:numId="19" w16cid:durableId="698090391">
    <w:abstractNumId w:val="2"/>
  </w:num>
  <w:num w:numId="20" w16cid:durableId="1555846472">
    <w:abstractNumId w:val="1"/>
  </w:num>
  <w:num w:numId="21" w16cid:durableId="651953970">
    <w:abstractNumId w:val="0"/>
  </w:num>
  <w:num w:numId="22" w16cid:durableId="990601123">
    <w:abstractNumId w:val="49"/>
  </w:num>
  <w:num w:numId="23" w16cid:durableId="267664434">
    <w:abstractNumId w:val="41"/>
  </w:num>
  <w:num w:numId="24" w16cid:durableId="163447104">
    <w:abstractNumId w:val="35"/>
  </w:num>
  <w:num w:numId="25" w16cid:durableId="362753822">
    <w:abstractNumId w:val="14"/>
  </w:num>
  <w:num w:numId="26" w16cid:durableId="1504784345">
    <w:abstractNumId w:val="26"/>
  </w:num>
  <w:num w:numId="27" w16cid:durableId="600375849">
    <w:abstractNumId w:val="17"/>
  </w:num>
  <w:num w:numId="28" w16cid:durableId="1743671399">
    <w:abstractNumId w:val="39"/>
  </w:num>
  <w:num w:numId="29" w16cid:durableId="1621380078">
    <w:abstractNumId w:val="25"/>
  </w:num>
  <w:num w:numId="30" w16cid:durableId="497696951">
    <w:abstractNumId w:val="22"/>
  </w:num>
  <w:num w:numId="31" w16cid:durableId="498741345">
    <w:abstractNumId w:val="48"/>
  </w:num>
  <w:num w:numId="32" w16cid:durableId="1448087335">
    <w:abstractNumId w:val="28"/>
  </w:num>
  <w:num w:numId="33" w16cid:durableId="1566799878">
    <w:abstractNumId w:val="31"/>
  </w:num>
  <w:num w:numId="34" w16cid:durableId="2036760099">
    <w:abstractNumId w:val="15"/>
  </w:num>
  <w:num w:numId="35" w16cid:durableId="263416061">
    <w:abstractNumId w:val="45"/>
  </w:num>
  <w:num w:numId="36" w16cid:durableId="37433140">
    <w:abstractNumId w:val="29"/>
  </w:num>
  <w:num w:numId="37" w16cid:durableId="2120099215">
    <w:abstractNumId w:val="20"/>
  </w:num>
  <w:num w:numId="38" w16cid:durableId="101925326">
    <w:abstractNumId w:val="33"/>
  </w:num>
  <w:num w:numId="39" w16cid:durableId="192349617">
    <w:abstractNumId w:val="30"/>
  </w:num>
  <w:num w:numId="40" w16cid:durableId="1672248841">
    <w:abstractNumId w:val="10"/>
  </w:num>
  <w:num w:numId="41" w16cid:durableId="1324577877">
    <w:abstractNumId w:val="13"/>
  </w:num>
  <w:num w:numId="42" w16cid:durableId="535778660">
    <w:abstractNumId w:val="8"/>
  </w:num>
  <w:num w:numId="43" w16cid:durableId="988242317">
    <w:abstractNumId w:val="11"/>
  </w:num>
  <w:num w:numId="44" w16cid:durableId="157890825">
    <w:abstractNumId w:val="19"/>
  </w:num>
  <w:num w:numId="45" w16cid:durableId="1653439367">
    <w:abstractNumId w:val="38"/>
  </w:num>
  <w:num w:numId="46" w16cid:durableId="1540898833">
    <w:abstractNumId w:val="44"/>
  </w:num>
  <w:num w:numId="47" w16cid:durableId="1507867673">
    <w:abstractNumId w:val="23"/>
  </w:num>
  <w:num w:numId="48" w16cid:durableId="1202748739">
    <w:abstractNumId w:val="36"/>
  </w:num>
  <w:num w:numId="49" w16cid:durableId="143009043">
    <w:abstractNumId w:val="32"/>
  </w:num>
  <w:num w:numId="50" w16cid:durableId="1788620518">
    <w:abstractNumId w:val="47"/>
  </w:num>
  <w:num w:numId="51" w16cid:durableId="333649625">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7"/>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G0MDK2sDADQmMLAyUdpeDU4uLM/DyQApNaAFbRcZwsAAAA"/>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Montserrat&lt;/FontName&gt;&lt;FontSize&gt;9&lt;/FontSize&gt;&lt;ReflistTitle&gt;&lt;/ReflistTitle&gt;&lt;StartingRefnum&gt;1&lt;/StartingRefnum&gt;&lt;FirstLineIndent&gt;0&lt;/FirstLineIndent&gt;&lt;HangingIndent&gt;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fffa29epupvv03e2wadvw0dnd2t2azstt9v5&quot;&gt;NHM17-WHM&lt;record-ids&gt;&lt;item&gt;1&lt;/item&gt;&lt;item&gt;2&lt;/item&gt;&lt;item&gt;3&lt;/item&gt;&lt;item&gt;4&lt;/item&gt;&lt;item&gt;5&lt;/item&gt;&lt;item&gt;12&lt;/item&gt;&lt;item&gt;13&lt;/item&gt;&lt;item&gt;14&lt;/item&gt;&lt;item&gt;16&lt;/item&gt;&lt;item&gt;17&lt;/item&gt;&lt;item&gt;18&lt;/item&gt;&lt;item&gt;19&lt;/item&gt;&lt;item&gt;20&lt;/item&gt;&lt;item&gt;21&lt;/item&gt;&lt;item&gt;22&lt;/item&gt;&lt;item&gt;23&lt;/item&gt;&lt;item&gt;24&lt;/item&gt;&lt;item&gt;25&lt;/item&gt;&lt;item&gt;26&lt;/item&gt;&lt;item&gt;27&lt;/item&gt;&lt;item&gt;29&lt;/item&gt;&lt;item&gt;32&lt;/item&gt;&lt;item&gt;33&lt;/item&gt;&lt;item&gt;34&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70&lt;/item&gt;&lt;item&gt;71&lt;/item&gt;&lt;item&gt;72&lt;/item&gt;&lt;item&gt;73&lt;/item&gt;&lt;item&gt;74&lt;/item&gt;&lt;item&gt;75&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201&lt;/item&gt;&lt;item&gt;203&lt;/item&gt;&lt;item&gt;209&lt;/item&gt;&lt;item&gt;210&lt;/item&gt;&lt;item&gt;216&lt;/item&gt;&lt;item&gt;217&lt;/item&gt;&lt;item&gt;220&lt;/item&gt;&lt;item&gt;221&lt;/item&gt;&lt;item&gt;222&lt;/item&gt;&lt;item&gt;230&lt;/item&gt;&lt;item&gt;232&lt;/item&gt;&lt;item&gt;244&lt;/item&gt;&lt;item&gt;247&lt;/item&gt;&lt;item&gt;248&lt;/item&gt;&lt;item&gt;249&lt;/item&gt;&lt;item&gt;250&lt;/item&gt;&lt;item&gt;253&lt;/item&gt;&lt;item&gt;255&lt;/item&gt;&lt;item&gt;256&lt;/item&gt;&lt;item&gt;260&lt;/item&gt;&lt;item&gt;263&lt;/item&gt;&lt;item&gt;266&lt;/item&gt;&lt;item&gt;269&lt;/item&gt;&lt;item&gt;270&lt;/item&gt;&lt;item&gt;271&lt;/item&gt;&lt;item&gt;273&lt;/item&gt;&lt;item&gt;275&lt;/item&gt;&lt;item&gt;276&lt;/item&gt;&lt;item&gt;283&lt;/item&gt;&lt;item&gt;284&lt;/item&gt;&lt;item&gt;285&lt;/item&gt;&lt;item&gt;286&lt;/item&gt;&lt;item&gt;287&lt;/item&gt;&lt;item&gt;289&lt;/item&gt;&lt;item&gt;292&lt;/item&gt;&lt;item&gt;293&lt;/item&gt;&lt;item&gt;298&lt;/item&gt;&lt;item&gt;299&lt;/item&gt;&lt;item&gt;301&lt;/item&gt;&lt;item&gt;302&lt;/item&gt;&lt;item&gt;303&lt;/item&gt;&lt;item&gt;304&lt;/item&gt;&lt;item&gt;305&lt;/item&gt;&lt;item&gt;306&lt;/item&gt;&lt;item&gt;308&lt;/item&gt;&lt;item&gt;312&lt;/item&gt;&lt;item&gt;314&lt;/item&gt;&lt;item&gt;316&lt;/item&gt;&lt;item&gt;326&lt;/item&gt;&lt;item&gt;328&lt;/item&gt;&lt;item&gt;330&lt;/item&gt;&lt;item&gt;332&lt;/item&gt;&lt;item&gt;336&lt;/item&gt;&lt;item&gt;338&lt;/item&gt;&lt;item&gt;340&lt;/item&gt;&lt;item&gt;343&lt;/item&gt;&lt;item&gt;346&lt;/item&gt;&lt;item&gt;348&lt;/item&gt;&lt;item&gt;349&lt;/item&gt;&lt;item&gt;354&lt;/item&gt;&lt;item&gt;358&lt;/item&gt;&lt;item&gt;360&lt;/item&gt;&lt;item&gt;364&lt;/item&gt;&lt;item&gt;366&lt;/item&gt;&lt;item&gt;370&lt;/item&gt;&lt;item&gt;373&lt;/item&gt;&lt;item&gt;374&lt;/item&gt;&lt;item&gt;378&lt;/item&gt;&lt;item&gt;380&lt;/item&gt;&lt;item&gt;382&lt;/item&gt;&lt;item&gt;384&lt;/item&gt;&lt;item&gt;386&lt;/item&gt;&lt;item&gt;387&lt;/item&gt;&lt;item&gt;388&lt;/item&gt;&lt;item&gt;389&lt;/item&gt;&lt;item&gt;392&lt;/item&gt;&lt;item&gt;393&lt;/item&gt;&lt;item&gt;394&lt;/item&gt;&lt;item&gt;395&lt;/item&gt;&lt;item&gt;397&lt;/item&gt;&lt;item&gt;399&lt;/item&gt;&lt;item&gt;400&lt;/item&gt;&lt;item&gt;401&lt;/item&gt;&lt;item&gt;403&lt;/item&gt;&lt;item&gt;412&lt;/item&gt;&lt;item&gt;418&lt;/item&gt;&lt;item&gt;419&lt;/item&gt;&lt;item&gt;424&lt;/item&gt;&lt;item&gt;426&lt;/item&gt;&lt;item&gt;427&lt;/item&gt;&lt;item&gt;429&lt;/item&gt;&lt;item&gt;430&lt;/item&gt;&lt;item&gt;432&lt;/item&gt;&lt;item&gt;433&lt;/item&gt;&lt;item&gt;435&lt;/item&gt;&lt;item&gt;436&lt;/item&gt;&lt;item&gt;440&lt;/item&gt;&lt;item&gt;443&lt;/item&gt;&lt;item&gt;446&lt;/item&gt;&lt;item&gt;450&lt;/item&gt;&lt;item&gt;455&lt;/item&gt;&lt;item&gt;467&lt;/item&gt;&lt;item&gt;471&lt;/item&gt;&lt;item&gt;472&lt;/item&gt;&lt;item&gt;474&lt;/item&gt;&lt;item&gt;476&lt;/item&gt;&lt;item&gt;477&lt;/item&gt;&lt;item&gt;479&lt;/item&gt;&lt;item&gt;480&lt;/item&gt;&lt;item&gt;495&lt;/item&gt;&lt;item&gt;496&lt;/item&gt;&lt;item&gt;497&lt;/item&gt;&lt;item&gt;499&lt;/item&gt;&lt;item&gt;500&lt;/item&gt;&lt;item&gt;502&lt;/item&gt;&lt;item&gt;506&lt;/item&gt;&lt;item&gt;507&lt;/item&gt;&lt;item&gt;508&lt;/item&gt;&lt;item&gt;512&lt;/item&gt;&lt;item&gt;514&lt;/item&gt;&lt;item&gt;518&lt;/item&gt;&lt;item&gt;520&lt;/item&gt;&lt;item&gt;521&lt;/item&gt;&lt;item&gt;522&lt;/item&gt;&lt;item&gt;525&lt;/item&gt;&lt;item&gt;526&lt;/item&gt;&lt;item&gt;529&lt;/item&gt;&lt;item&gt;530&lt;/item&gt;&lt;item&gt;531&lt;/item&gt;&lt;item&gt;537&lt;/item&gt;&lt;item&gt;542&lt;/item&gt;&lt;item&gt;549&lt;/item&gt;&lt;item&gt;556&lt;/item&gt;&lt;item&gt;559&lt;/item&gt;&lt;item&gt;561&lt;/item&gt;&lt;item&gt;564&lt;/item&gt;&lt;item&gt;566&lt;/item&gt;&lt;item&gt;567&lt;/item&gt;&lt;item&gt;569&lt;/item&gt;&lt;item&gt;570&lt;/item&gt;&lt;item&gt;576&lt;/item&gt;&lt;item&gt;583&lt;/item&gt;&lt;item&gt;585&lt;/item&gt;&lt;item&gt;589&lt;/item&gt;&lt;item&gt;595&lt;/item&gt;&lt;item&gt;597&lt;/item&gt;&lt;item&gt;601&lt;/item&gt;&lt;item&gt;602&lt;/item&gt;&lt;item&gt;607&lt;/item&gt;&lt;item&gt;611&lt;/item&gt;&lt;item&gt;613&lt;/item&gt;&lt;item&gt;614&lt;/item&gt;&lt;item&gt;616&lt;/item&gt;&lt;item&gt;618&lt;/item&gt;&lt;item&gt;620&lt;/item&gt;&lt;item&gt;624&lt;/item&gt;&lt;item&gt;630&lt;/item&gt;&lt;item&gt;638&lt;/item&gt;&lt;item&gt;639&lt;/item&gt;&lt;item&gt;640&lt;/item&gt;&lt;item&gt;643&lt;/item&gt;&lt;item&gt;652&lt;/item&gt;&lt;item&gt;655&lt;/item&gt;&lt;item&gt;661&lt;/item&gt;&lt;item&gt;663&lt;/item&gt;&lt;item&gt;664&lt;/item&gt;&lt;item&gt;665&lt;/item&gt;&lt;item&gt;666&lt;/item&gt;&lt;item&gt;667&lt;/item&gt;&lt;item&gt;668&lt;/item&gt;&lt;item&gt;670&lt;/item&gt;&lt;item&gt;671&lt;/item&gt;&lt;item&gt;672&lt;/item&gt;&lt;item&gt;673&lt;/item&gt;&lt;item&gt;674&lt;/item&gt;&lt;item&gt;675&lt;/item&gt;&lt;item&gt;679&lt;/item&gt;&lt;item&gt;683&lt;/item&gt;&lt;item&gt;686&lt;/item&gt;&lt;item&gt;687&lt;/item&gt;&lt;item&gt;688&lt;/item&gt;&lt;item&gt;692&lt;/item&gt;&lt;item&gt;698&lt;/item&gt;&lt;item&gt;700&lt;/item&gt;&lt;item&gt;703&lt;/item&gt;&lt;item&gt;704&lt;/item&gt;&lt;item&gt;713&lt;/item&gt;&lt;item&gt;714&lt;/item&gt;&lt;item&gt;717&lt;/item&gt;&lt;item&gt;724&lt;/item&gt;&lt;item&gt;728&lt;/item&gt;&lt;item&gt;731&lt;/item&gt;&lt;item&gt;735&lt;/item&gt;&lt;item&gt;737&lt;/item&gt;&lt;item&gt;740&lt;/item&gt;&lt;item&gt;742&lt;/item&gt;&lt;item&gt;746&lt;/item&gt;&lt;item&gt;748&lt;/item&gt;&lt;item&gt;749&lt;/item&gt;&lt;item&gt;752&lt;/item&gt;&lt;item&gt;754&lt;/item&gt;&lt;item&gt;761&lt;/item&gt;&lt;item&gt;763&lt;/item&gt;&lt;item&gt;767&lt;/item&gt;&lt;item&gt;776&lt;/item&gt;&lt;item&gt;779&lt;/item&gt;&lt;item&gt;780&lt;/item&gt;&lt;item&gt;781&lt;/item&gt;&lt;item&gt;784&lt;/item&gt;&lt;item&gt;785&lt;/item&gt;&lt;item&gt;786&lt;/item&gt;&lt;item&gt;794&lt;/item&gt;&lt;item&gt;795&lt;/item&gt;&lt;item&gt;799&lt;/item&gt;&lt;item&gt;804&lt;/item&gt;&lt;item&gt;807&lt;/item&gt;&lt;item&gt;811&lt;/item&gt;&lt;item&gt;812&lt;/item&gt;&lt;item&gt;816&lt;/item&gt;&lt;item&gt;820&lt;/item&gt;&lt;item&gt;823&lt;/item&gt;&lt;item&gt;827&lt;/item&gt;&lt;item&gt;830&lt;/item&gt;&lt;item&gt;835&lt;/item&gt;&lt;item&gt;838&lt;/item&gt;&lt;item&gt;840&lt;/item&gt;&lt;item&gt;844&lt;/item&gt;&lt;item&gt;847&lt;/item&gt;&lt;item&gt;848&lt;/item&gt;&lt;item&gt;849&lt;/item&gt;&lt;item&gt;850&lt;/item&gt;&lt;item&gt;853&lt;/item&gt;&lt;item&gt;861&lt;/item&gt;&lt;item&gt;866&lt;/item&gt;&lt;item&gt;869&lt;/item&gt;&lt;item&gt;871&lt;/item&gt;&lt;item&gt;875&lt;/item&gt;&lt;item&gt;876&lt;/item&gt;&lt;item&gt;877&lt;/item&gt;&lt;item&gt;883&lt;/item&gt;&lt;item&gt;884&lt;/item&gt;&lt;item&gt;886&lt;/item&gt;&lt;item&gt;888&lt;/item&gt;&lt;item&gt;895&lt;/item&gt;&lt;item&gt;898&lt;/item&gt;&lt;item&gt;899&lt;/item&gt;&lt;item&gt;900&lt;/item&gt;&lt;item&gt;908&lt;/item&gt;&lt;item&gt;927&lt;/item&gt;&lt;item&gt;928&lt;/item&gt;&lt;item&gt;929&lt;/item&gt;&lt;item&gt;939&lt;/item&gt;&lt;item&gt;942&lt;/item&gt;&lt;item&gt;946&lt;/item&gt;&lt;item&gt;949&lt;/item&gt;&lt;item&gt;950&lt;/item&gt;&lt;item&gt;951&lt;/item&gt;&lt;item&gt;954&lt;/item&gt;&lt;item&gt;958&lt;/item&gt;&lt;item&gt;959&lt;/item&gt;&lt;item&gt;960&lt;/item&gt;&lt;item&gt;965&lt;/item&gt;&lt;item&gt;967&lt;/item&gt;&lt;item&gt;968&lt;/item&gt;&lt;item&gt;971&lt;/item&gt;&lt;item&gt;972&lt;/item&gt;&lt;item&gt;974&lt;/item&gt;&lt;item&gt;979&lt;/item&gt;&lt;item&gt;988&lt;/item&gt;&lt;item&gt;990&lt;/item&gt;&lt;item&gt;991&lt;/item&gt;&lt;item&gt;993&lt;/item&gt;&lt;item&gt;994&lt;/item&gt;&lt;item&gt;999&lt;/item&gt;&lt;item&gt;1000&lt;/item&gt;&lt;item&gt;1001&lt;/item&gt;&lt;item&gt;1003&lt;/item&gt;&lt;item&gt;1006&lt;/item&gt;&lt;item&gt;1007&lt;/item&gt;&lt;item&gt;1008&lt;/item&gt;&lt;item&gt;1021&lt;/item&gt;&lt;item&gt;1023&lt;/item&gt;&lt;item&gt;1025&lt;/item&gt;&lt;item&gt;1026&lt;/item&gt;&lt;item&gt;1027&lt;/item&gt;&lt;item&gt;1028&lt;/item&gt;&lt;item&gt;1031&lt;/item&gt;&lt;item&gt;1033&lt;/item&gt;&lt;item&gt;1036&lt;/item&gt;&lt;item&gt;1043&lt;/item&gt;&lt;item&gt;1044&lt;/item&gt;&lt;item&gt;1047&lt;/item&gt;&lt;item&gt;1049&lt;/item&gt;&lt;item&gt;1050&lt;/item&gt;&lt;item&gt;1051&lt;/item&gt;&lt;item&gt;1059&lt;/item&gt;&lt;item&gt;1060&lt;/item&gt;&lt;item&gt;1065&lt;/item&gt;&lt;item&gt;1066&lt;/item&gt;&lt;item&gt;1067&lt;/item&gt;&lt;item&gt;1068&lt;/item&gt;&lt;item&gt;1069&lt;/item&gt;&lt;item&gt;1074&lt;/item&gt;&lt;item&gt;1076&lt;/item&gt;&lt;item&gt;1078&lt;/item&gt;&lt;item&gt;1083&lt;/item&gt;&lt;item&gt;1095&lt;/item&gt;&lt;item&gt;1096&lt;/item&gt;&lt;item&gt;1098&lt;/item&gt;&lt;item&gt;1103&lt;/item&gt;&lt;item&gt;1104&lt;/item&gt;&lt;item&gt;1107&lt;/item&gt;&lt;item&gt;1108&lt;/item&gt;&lt;item&gt;1116&lt;/item&gt;&lt;item&gt;1118&lt;/item&gt;&lt;item&gt;1122&lt;/item&gt;&lt;item&gt;1124&lt;/item&gt;&lt;item&gt;1125&lt;/item&gt;&lt;item&gt;1130&lt;/item&gt;&lt;item&gt;1142&lt;/item&gt;&lt;item&gt;1143&lt;/item&gt;&lt;item&gt;1145&lt;/item&gt;&lt;item&gt;1147&lt;/item&gt;&lt;item&gt;1148&lt;/item&gt;&lt;item&gt;1150&lt;/item&gt;&lt;item&gt;1151&lt;/item&gt;&lt;item&gt;1152&lt;/item&gt;&lt;item&gt;1153&lt;/item&gt;&lt;item&gt;1154&lt;/item&gt;&lt;item&gt;1156&lt;/item&gt;&lt;item&gt;1157&lt;/item&gt;&lt;item&gt;1162&lt;/item&gt;&lt;item&gt;1163&lt;/item&gt;&lt;item&gt;1165&lt;/item&gt;&lt;item&gt;1166&lt;/item&gt;&lt;item&gt;1167&lt;/item&gt;&lt;item&gt;1168&lt;/item&gt;&lt;item&gt;1169&lt;/item&gt;&lt;item&gt;1170&lt;/item&gt;&lt;item&gt;1173&lt;/item&gt;&lt;item&gt;1174&lt;/item&gt;&lt;item&gt;1176&lt;/item&gt;&lt;item&gt;1178&lt;/item&gt;&lt;item&gt;1179&lt;/item&gt;&lt;item&gt;1180&lt;/item&gt;&lt;item&gt;1183&lt;/item&gt;&lt;item&gt;1184&lt;/item&gt;&lt;item&gt;1193&lt;/item&gt;&lt;item&gt;1198&lt;/item&gt;&lt;item&gt;1202&lt;/item&gt;&lt;item&gt;1204&lt;/item&gt;&lt;item&gt;1206&lt;/item&gt;&lt;item&gt;1209&lt;/item&gt;&lt;item&gt;1211&lt;/item&gt;&lt;item&gt;1212&lt;/item&gt;&lt;item&gt;1213&lt;/item&gt;&lt;item&gt;1214&lt;/item&gt;&lt;item&gt;1217&lt;/item&gt;&lt;item&gt;1223&lt;/item&gt;&lt;item&gt;1231&lt;/item&gt;&lt;item&gt;1246&lt;/item&gt;&lt;item&gt;1247&lt;/item&gt;&lt;item&gt;1248&lt;/item&gt;&lt;item&gt;1251&lt;/item&gt;&lt;item&gt;1274&lt;/item&gt;&lt;item&gt;1277&lt;/item&gt;&lt;item&gt;1291&lt;/item&gt;&lt;item&gt;1294&lt;/item&gt;&lt;item&gt;1318&lt;/item&gt;&lt;item&gt;1319&lt;/item&gt;&lt;item&gt;1320&lt;/item&gt;&lt;item&gt;1330&lt;/item&gt;&lt;item&gt;1347&lt;/item&gt;&lt;item&gt;1356&lt;/item&gt;&lt;item&gt;1376&lt;/item&gt;&lt;item&gt;1400&lt;/item&gt;&lt;item&gt;1402&lt;/item&gt;&lt;item&gt;1403&lt;/item&gt;&lt;item&gt;1407&lt;/item&gt;&lt;item&gt;1408&lt;/item&gt;&lt;item&gt;1412&lt;/item&gt;&lt;item&gt;1424&lt;/item&gt;&lt;item&gt;1429&lt;/item&gt;&lt;item&gt;1431&lt;/item&gt;&lt;item&gt;1432&lt;/item&gt;&lt;item&gt;1438&lt;/item&gt;&lt;item&gt;1440&lt;/item&gt;&lt;item&gt;1441&lt;/item&gt;&lt;item&gt;1442&lt;/item&gt;&lt;item&gt;1444&lt;/item&gt;&lt;item&gt;1445&lt;/item&gt;&lt;item&gt;1446&lt;/item&gt;&lt;item&gt;1447&lt;/item&gt;&lt;/record-ids&gt;&lt;/item&gt;&lt;/Libraries&gt;"/>
  </w:docVars>
  <w:rsids>
    <w:rsidRoot w:val="005634AD"/>
    <w:rsid w:val="0000025A"/>
    <w:rsid w:val="000002F8"/>
    <w:rsid w:val="0000049E"/>
    <w:rsid w:val="00000A11"/>
    <w:rsid w:val="00000E86"/>
    <w:rsid w:val="000011B9"/>
    <w:rsid w:val="0000187B"/>
    <w:rsid w:val="00001EFF"/>
    <w:rsid w:val="000021F0"/>
    <w:rsid w:val="00002622"/>
    <w:rsid w:val="00002A41"/>
    <w:rsid w:val="00002A9B"/>
    <w:rsid w:val="00002BFE"/>
    <w:rsid w:val="00002D28"/>
    <w:rsid w:val="00003013"/>
    <w:rsid w:val="000032DE"/>
    <w:rsid w:val="00003307"/>
    <w:rsid w:val="00003511"/>
    <w:rsid w:val="00003746"/>
    <w:rsid w:val="00003BC3"/>
    <w:rsid w:val="0000402A"/>
    <w:rsid w:val="000043F2"/>
    <w:rsid w:val="000044FA"/>
    <w:rsid w:val="00004533"/>
    <w:rsid w:val="00004644"/>
    <w:rsid w:val="000049C0"/>
    <w:rsid w:val="00004A12"/>
    <w:rsid w:val="00005830"/>
    <w:rsid w:val="000058CF"/>
    <w:rsid w:val="00005D5F"/>
    <w:rsid w:val="00005EA9"/>
    <w:rsid w:val="00006227"/>
    <w:rsid w:val="000068CF"/>
    <w:rsid w:val="000069F4"/>
    <w:rsid w:val="00006E4D"/>
    <w:rsid w:val="00006EAE"/>
    <w:rsid w:val="000071F6"/>
    <w:rsid w:val="00007352"/>
    <w:rsid w:val="000073B7"/>
    <w:rsid w:val="0000755C"/>
    <w:rsid w:val="00007D5C"/>
    <w:rsid w:val="00010264"/>
    <w:rsid w:val="000104A0"/>
    <w:rsid w:val="000108C9"/>
    <w:rsid w:val="00010B38"/>
    <w:rsid w:val="00010BE2"/>
    <w:rsid w:val="00010F0E"/>
    <w:rsid w:val="0001123E"/>
    <w:rsid w:val="000114E7"/>
    <w:rsid w:val="00011788"/>
    <w:rsid w:val="00011AD2"/>
    <w:rsid w:val="00012260"/>
    <w:rsid w:val="000126F5"/>
    <w:rsid w:val="00012921"/>
    <w:rsid w:val="00012E8D"/>
    <w:rsid w:val="00012FB0"/>
    <w:rsid w:val="0001308D"/>
    <w:rsid w:val="000130AD"/>
    <w:rsid w:val="000136A7"/>
    <w:rsid w:val="00013ACB"/>
    <w:rsid w:val="00013B3C"/>
    <w:rsid w:val="00013BE5"/>
    <w:rsid w:val="00013C88"/>
    <w:rsid w:val="000141BF"/>
    <w:rsid w:val="0001435A"/>
    <w:rsid w:val="000143EF"/>
    <w:rsid w:val="000144F1"/>
    <w:rsid w:val="00014510"/>
    <w:rsid w:val="0001459E"/>
    <w:rsid w:val="00014723"/>
    <w:rsid w:val="00014A3C"/>
    <w:rsid w:val="00014CCE"/>
    <w:rsid w:val="0001592A"/>
    <w:rsid w:val="00015A1F"/>
    <w:rsid w:val="00016495"/>
    <w:rsid w:val="000164BE"/>
    <w:rsid w:val="0001660B"/>
    <w:rsid w:val="000173BA"/>
    <w:rsid w:val="00017494"/>
    <w:rsid w:val="00017520"/>
    <w:rsid w:val="00017947"/>
    <w:rsid w:val="00017E3D"/>
    <w:rsid w:val="00017FDF"/>
    <w:rsid w:val="00020015"/>
    <w:rsid w:val="00020628"/>
    <w:rsid w:val="0002072D"/>
    <w:rsid w:val="00020F69"/>
    <w:rsid w:val="0002102C"/>
    <w:rsid w:val="00021AC7"/>
    <w:rsid w:val="00021C47"/>
    <w:rsid w:val="00021EE3"/>
    <w:rsid w:val="000220A3"/>
    <w:rsid w:val="000228ED"/>
    <w:rsid w:val="00022AA7"/>
    <w:rsid w:val="00022B0A"/>
    <w:rsid w:val="00022FC4"/>
    <w:rsid w:val="0002357F"/>
    <w:rsid w:val="00023EAD"/>
    <w:rsid w:val="00023ED8"/>
    <w:rsid w:val="00024528"/>
    <w:rsid w:val="000246AD"/>
    <w:rsid w:val="00024782"/>
    <w:rsid w:val="000247C5"/>
    <w:rsid w:val="000249C9"/>
    <w:rsid w:val="00024A1F"/>
    <w:rsid w:val="00024A9F"/>
    <w:rsid w:val="00024B34"/>
    <w:rsid w:val="00024DB4"/>
    <w:rsid w:val="00024F57"/>
    <w:rsid w:val="00025078"/>
    <w:rsid w:val="000250EA"/>
    <w:rsid w:val="000255C1"/>
    <w:rsid w:val="000255E9"/>
    <w:rsid w:val="000256DF"/>
    <w:rsid w:val="0002585E"/>
    <w:rsid w:val="00025A05"/>
    <w:rsid w:val="00025B62"/>
    <w:rsid w:val="00025D8B"/>
    <w:rsid w:val="00025ED9"/>
    <w:rsid w:val="0002631E"/>
    <w:rsid w:val="00026462"/>
    <w:rsid w:val="000266ED"/>
    <w:rsid w:val="00026F4B"/>
    <w:rsid w:val="000272F5"/>
    <w:rsid w:val="000276E0"/>
    <w:rsid w:val="000277E7"/>
    <w:rsid w:val="000278CC"/>
    <w:rsid w:val="00027A41"/>
    <w:rsid w:val="00030030"/>
    <w:rsid w:val="0003017F"/>
    <w:rsid w:val="000306FB"/>
    <w:rsid w:val="0003088F"/>
    <w:rsid w:val="00030F6E"/>
    <w:rsid w:val="000312B3"/>
    <w:rsid w:val="00031408"/>
    <w:rsid w:val="0003164E"/>
    <w:rsid w:val="000319C2"/>
    <w:rsid w:val="00031E04"/>
    <w:rsid w:val="00032AA7"/>
    <w:rsid w:val="00032B03"/>
    <w:rsid w:val="00032B26"/>
    <w:rsid w:val="00032DDF"/>
    <w:rsid w:val="000330D0"/>
    <w:rsid w:val="00033903"/>
    <w:rsid w:val="000339F7"/>
    <w:rsid w:val="00033BBF"/>
    <w:rsid w:val="00033C84"/>
    <w:rsid w:val="00033F3D"/>
    <w:rsid w:val="00034F03"/>
    <w:rsid w:val="00034FBE"/>
    <w:rsid w:val="00035015"/>
    <w:rsid w:val="0003503B"/>
    <w:rsid w:val="000359DF"/>
    <w:rsid w:val="00036154"/>
    <w:rsid w:val="0003629D"/>
    <w:rsid w:val="000368A4"/>
    <w:rsid w:val="00036A75"/>
    <w:rsid w:val="00036F25"/>
    <w:rsid w:val="0003713A"/>
    <w:rsid w:val="0003746A"/>
    <w:rsid w:val="00037ABA"/>
    <w:rsid w:val="00037C41"/>
    <w:rsid w:val="00037CDE"/>
    <w:rsid w:val="00037E5B"/>
    <w:rsid w:val="0004074E"/>
    <w:rsid w:val="00040843"/>
    <w:rsid w:val="00040BF4"/>
    <w:rsid w:val="00040CE0"/>
    <w:rsid w:val="000411EF"/>
    <w:rsid w:val="00041698"/>
    <w:rsid w:val="000416E1"/>
    <w:rsid w:val="00041D0C"/>
    <w:rsid w:val="00041E30"/>
    <w:rsid w:val="00041E7F"/>
    <w:rsid w:val="00042127"/>
    <w:rsid w:val="000421BA"/>
    <w:rsid w:val="00042303"/>
    <w:rsid w:val="00042404"/>
    <w:rsid w:val="00043397"/>
    <w:rsid w:val="00043399"/>
    <w:rsid w:val="00043854"/>
    <w:rsid w:val="00043A43"/>
    <w:rsid w:val="00043B01"/>
    <w:rsid w:val="0004432D"/>
    <w:rsid w:val="00044E7D"/>
    <w:rsid w:val="0004511E"/>
    <w:rsid w:val="000451DD"/>
    <w:rsid w:val="00045215"/>
    <w:rsid w:val="000454B0"/>
    <w:rsid w:val="0004553F"/>
    <w:rsid w:val="00045774"/>
    <w:rsid w:val="000459E3"/>
    <w:rsid w:val="00045A4D"/>
    <w:rsid w:val="00045B2E"/>
    <w:rsid w:val="00045D0F"/>
    <w:rsid w:val="00045DC0"/>
    <w:rsid w:val="00045F96"/>
    <w:rsid w:val="0004623C"/>
    <w:rsid w:val="0004629F"/>
    <w:rsid w:val="00046464"/>
    <w:rsid w:val="00046854"/>
    <w:rsid w:val="000469EC"/>
    <w:rsid w:val="00046A28"/>
    <w:rsid w:val="00046F2D"/>
    <w:rsid w:val="000470F4"/>
    <w:rsid w:val="000471A5"/>
    <w:rsid w:val="00047B0E"/>
    <w:rsid w:val="0005010E"/>
    <w:rsid w:val="00050210"/>
    <w:rsid w:val="0005045A"/>
    <w:rsid w:val="00050581"/>
    <w:rsid w:val="000505EB"/>
    <w:rsid w:val="00050B89"/>
    <w:rsid w:val="00050DA0"/>
    <w:rsid w:val="000511E9"/>
    <w:rsid w:val="00051998"/>
    <w:rsid w:val="00051B1F"/>
    <w:rsid w:val="00052066"/>
    <w:rsid w:val="00052071"/>
    <w:rsid w:val="0005212E"/>
    <w:rsid w:val="0005250E"/>
    <w:rsid w:val="000525E1"/>
    <w:rsid w:val="0005276B"/>
    <w:rsid w:val="0005289B"/>
    <w:rsid w:val="00052911"/>
    <w:rsid w:val="00052BD4"/>
    <w:rsid w:val="00052EA4"/>
    <w:rsid w:val="00052F2D"/>
    <w:rsid w:val="000532D9"/>
    <w:rsid w:val="00053307"/>
    <w:rsid w:val="00053455"/>
    <w:rsid w:val="00053762"/>
    <w:rsid w:val="00053891"/>
    <w:rsid w:val="00053BBD"/>
    <w:rsid w:val="00053CB3"/>
    <w:rsid w:val="00053D57"/>
    <w:rsid w:val="00054780"/>
    <w:rsid w:val="00054EBE"/>
    <w:rsid w:val="00055021"/>
    <w:rsid w:val="00055039"/>
    <w:rsid w:val="000551F3"/>
    <w:rsid w:val="00055317"/>
    <w:rsid w:val="00055709"/>
    <w:rsid w:val="0005591F"/>
    <w:rsid w:val="00055E05"/>
    <w:rsid w:val="000561A8"/>
    <w:rsid w:val="000568B4"/>
    <w:rsid w:val="00056F86"/>
    <w:rsid w:val="00056FB3"/>
    <w:rsid w:val="000573E7"/>
    <w:rsid w:val="00057565"/>
    <w:rsid w:val="00057A00"/>
    <w:rsid w:val="00057CBD"/>
    <w:rsid w:val="0006019A"/>
    <w:rsid w:val="000603B4"/>
    <w:rsid w:val="000605D3"/>
    <w:rsid w:val="00060AD8"/>
    <w:rsid w:val="00060D50"/>
    <w:rsid w:val="00060F04"/>
    <w:rsid w:val="00061184"/>
    <w:rsid w:val="00061AA0"/>
    <w:rsid w:val="00061CE3"/>
    <w:rsid w:val="00062096"/>
    <w:rsid w:val="00062D84"/>
    <w:rsid w:val="00063370"/>
    <w:rsid w:val="000634DC"/>
    <w:rsid w:val="0006362F"/>
    <w:rsid w:val="00063F7E"/>
    <w:rsid w:val="000646E3"/>
    <w:rsid w:val="000653E5"/>
    <w:rsid w:val="0006554B"/>
    <w:rsid w:val="000657C9"/>
    <w:rsid w:val="00065842"/>
    <w:rsid w:val="00065F93"/>
    <w:rsid w:val="00065FB8"/>
    <w:rsid w:val="0006606C"/>
    <w:rsid w:val="00066145"/>
    <w:rsid w:val="0006658D"/>
    <w:rsid w:val="000666E1"/>
    <w:rsid w:val="0006679A"/>
    <w:rsid w:val="00066DC2"/>
    <w:rsid w:val="0006726E"/>
    <w:rsid w:val="00067546"/>
    <w:rsid w:val="0006781E"/>
    <w:rsid w:val="00067B6E"/>
    <w:rsid w:val="0007013E"/>
    <w:rsid w:val="0007022B"/>
    <w:rsid w:val="0007035C"/>
    <w:rsid w:val="000703BA"/>
    <w:rsid w:val="00070A8D"/>
    <w:rsid w:val="00070AC3"/>
    <w:rsid w:val="00070F21"/>
    <w:rsid w:val="00070FFD"/>
    <w:rsid w:val="000713BE"/>
    <w:rsid w:val="00071EC7"/>
    <w:rsid w:val="00071FF1"/>
    <w:rsid w:val="00072B26"/>
    <w:rsid w:val="00072DAF"/>
    <w:rsid w:val="00072E51"/>
    <w:rsid w:val="00073473"/>
    <w:rsid w:val="00073527"/>
    <w:rsid w:val="00073578"/>
    <w:rsid w:val="00073682"/>
    <w:rsid w:val="00073C99"/>
    <w:rsid w:val="00073FB6"/>
    <w:rsid w:val="00074127"/>
    <w:rsid w:val="000744A9"/>
    <w:rsid w:val="000747A9"/>
    <w:rsid w:val="00074915"/>
    <w:rsid w:val="00075763"/>
    <w:rsid w:val="00076195"/>
    <w:rsid w:val="00076373"/>
    <w:rsid w:val="000763E6"/>
    <w:rsid w:val="00076A60"/>
    <w:rsid w:val="000770A8"/>
    <w:rsid w:val="0007726A"/>
    <w:rsid w:val="000772C1"/>
    <w:rsid w:val="000773BC"/>
    <w:rsid w:val="00077575"/>
    <w:rsid w:val="00077A55"/>
    <w:rsid w:val="00077C2C"/>
    <w:rsid w:val="00077C7E"/>
    <w:rsid w:val="00077F69"/>
    <w:rsid w:val="000803F9"/>
    <w:rsid w:val="00080496"/>
    <w:rsid w:val="0008099F"/>
    <w:rsid w:val="00080ECD"/>
    <w:rsid w:val="00080ED3"/>
    <w:rsid w:val="0008146D"/>
    <w:rsid w:val="00082060"/>
    <w:rsid w:val="000826BE"/>
    <w:rsid w:val="00082A9E"/>
    <w:rsid w:val="00082BB8"/>
    <w:rsid w:val="00082CBD"/>
    <w:rsid w:val="00082E61"/>
    <w:rsid w:val="000833BC"/>
    <w:rsid w:val="00083642"/>
    <w:rsid w:val="000839BB"/>
    <w:rsid w:val="00083CEA"/>
    <w:rsid w:val="00083D22"/>
    <w:rsid w:val="00083FB6"/>
    <w:rsid w:val="000842BD"/>
    <w:rsid w:val="00084CF5"/>
    <w:rsid w:val="00084F96"/>
    <w:rsid w:val="0008506B"/>
    <w:rsid w:val="000852F3"/>
    <w:rsid w:val="00085625"/>
    <w:rsid w:val="00085C85"/>
    <w:rsid w:val="00085DA2"/>
    <w:rsid w:val="0008623E"/>
    <w:rsid w:val="00086629"/>
    <w:rsid w:val="00086BC6"/>
    <w:rsid w:val="0008719D"/>
    <w:rsid w:val="00087AEF"/>
    <w:rsid w:val="00087DDF"/>
    <w:rsid w:val="000901E0"/>
    <w:rsid w:val="00090235"/>
    <w:rsid w:val="00090AFB"/>
    <w:rsid w:val="00090BB4"/>
    <w:rsid w:val="000911C0"/>
    <w:rsid w:val="0009166E"/>
    <w:rsid w:val="00091EBA"/>
    <w:rsid w:val="00092180"/>
    <w:rsid w:val="000921F0"/>
    <w:rsid w:val="0009256E"/>
    <w:rsid w:val="0009271F"/>
    <w:rsid w:val="0009280B"/>
    <w:rsid w:val="00093411"/>
    <w:rsid w:val="00093CAF"/>
    <w:rsid w:val="000942D7"/>
    <w:rsid w:val="000947D1"/>
    <w:rsid w:val="0009490F"/>
    <w:rsid w:val="00094E1B"/>
    <w:rsid w:val="00094E9A"/>
    <w:rsid w:val="000958ED"/>
    <w:rsid w:val="00095C0A"/>
    <w:rsid w:val="00095E2D"/>
    <w:rsid w:val="0009607C"/>
    <w:rsid w:val="00096154"/>
    <w:rsid w:val="0009699F"/>
    <w:rsid w:val="00096BFD"/>
    <w:rsid w:val="000A00E5"/>
    <w:rsid w:val="000A0684"/>
    <w:rsid w:val="000A069E"/>
    <w:rsid w:val="000A0AAF"/>
    <w:rsid w:val="000A0B6A"/>
    <w:rsid w:val="000A0FE1"/>
    <w:rsid w:val="000A1A56"/>
    <w:rsid w:val="000A1C24"/>
    <w:rsid w:val="000A2163"/>
    <w:rsid w:val="000A22CF"/>
    <w:rsid w:val="000A2A5A"/>
    <w:rsid w:val="000A2A9B"/>
    <w:rsid w:val="000A3050"/>
    <w:rsid w:val="000A34F8"/>
    <w:rsid w:val="000A3844"/>
    <w:rsid w:val="000A3B40"/>
    <w:rsid w:val="000A3E1E"/>
    <w:rsid w:val="000A41BD"/>
    <w:rsid w:val="000A444F"/>
    <w:rsid w:val="000A4486"/>
    <w:rsid w:val="000A492B"/>
    <w:rsid w:val="000A4D0B"/>
    <w:rsid w:val="000A4D10"/>
    <w:rsid w:val="000A516B"/>
    <w:rsid w:val="000A52D2"/>
    <w:rsid w:val="000A5789"/>
    <w:rsid w:val="000A5ACF"/>
    <w:rsid w:val="000A5B01"/>
    <w:rsid w:val="000A5C47"/>
    <w:rsid w:val="000A5DC4"/>
    <w:rsid w:val="000A5F97"/>
    <w:rsid w:val="000A61A2"/>
    <w:rsid w:val="000A65C5"/>
    <w:rsid w:val="000A6B8D"/>
    <w:rsid w:val="000A7186"/>
    <w:rsid w:val="000A7467"/>
    <w:rsid w:val="000A7B9F"/>
    <w:rsid w:val="000A7C5D"/>
    <w:rsid w:val="000B096A"/>
    <w:rsid w:val="000B0E0D"/>
    <w:rsid w:val="000B18C3"/>
    <w:rsid w:val="000B1A86"/>
    <w:rsid w:val="000B266E"/>
    <w:rsid w:val="000B2681"/>
    <w:rsid w:val="000B29B8"/>
    <w:rsid w:val="000B2C27"/>
    <w:rsid w:val="000B304D"/>
    <w:rsid w:val="000B3B2E"/>
    <w:rsid w:val="000B4000"/>
    <w:rsid w:val="000B430F"/>
    <w:rsid w:val="000B496C"/>
    <w:rsid w:val="000B4C03"/>
    <w:rsid w:val="000B56BF"/>
    <w:rsid w:val="000B5728"/>
    <w:rsid w:val="000B586E"/>
    <w:rsid w:val="000B59FF"/>
    <w:rsid w:val="000B60D2"/>
    <w:rsid w:val="000B64CB"/>
    <w:rsid w:val="000B73D8"/>
    <w:rsid w:val="000B7401"/>
    <w:rsid w:val="000B7817"/>
    <w:rsid w:val="000B7A93"/>
    <w:rsid w:val="000B7D11"/>
    <w:rsid w:val="000B7F44"/>
    <w:rsid w:val="000B7F8C"/>
    <w:rsid w:val="000C06C0"/>
    <w:rsid w:val="000C112C"/>
    <w:rsid w:val="000C1408"/>
    <w:rsid w:val="000C1BE7"/>
    <w:rsid w:val="000C2374"/>
    <w:rsid w:val="000C23A8"/>
    <w:rsid w:val="000C2482"/>
    <w:rsid w:val="000C2771"/>
    <w:rsid w:val="000C2A07"/>
    <w:rsid w:val="000C2DA0"/>
    <w:rsid w:val="000C393B"/>
    <w:rsid w:val="000C394B"/>
    <w:rsid w:val="000C3CAC"/>
    <w:rsid w:val="000C41CF"/>
    <w:rsid w:val="000C42BA"/>
    <w:rsid w:val="000C4645"/>
    <w:rsid w:val="000C481C"/>
    <w:rsid w:val="000C4823"/>
    <w:rsid w:val="000C4928"/>
    <w:rsid w:val="000C497F"/>
    <w:rsid w:val="000C49D0"/>
    <w:rsid w:val="000C4BA5"/>
    <w:rsid w:val="000C50A4"/>
    <w:rsid w:val="000C52B0"/>
    <w:rsid w:val="000C5C4E"/>
    <w:rsid w:val="000C60E1"/>
    <w:rsid w:val="000C613E"/>
    <w:rsid w:val="000C640F"/>
    <w:rsid w:val="000C6507"/>
    <w:rsid w:val="000C73D0"/>
    <w:rsid w:val="000C7421"/>
    <w:rsid w:val="000C7BB1"/>
    <w:rsid w:val="000C7F74"/>
    <w:rsid w:val="000D009F"/>
    <w:rsid w:val="000D0825"/>
    <w:rsid w:val="000D0FBC"/>
    <w:rsid w:val="000D12E2"/>
    <w:rsid w:val="000D1433"/>
    <w:rsid w:val="000D150D"/>
    <w:rsid w:val="000D173E"/>
    <w:rsid w:val="000D1A2E"/>
    <w:rsid w:val="000D1C02"/>
    <w:rsid w:val="000D1CB4"/>
    <w:rsid w:val="000D1F33"/>
    <w:rsid w:val="000D2164"/>
    <w:rsid w:val="000D2BBE"/>
    <w:rsid w:val="000D3523"/>
    <w:rsid w:val="000D37B2"/>
    <w:rsid w:val="000D3C7B"/>
    <w:rsid w:val="000D42CF"/>
    <w:rsid w:val="000D4404"/>
    <w:rsid w:val="000D47B4"/>
    <w:rsid w:val="000D5372"/>
    <w:rsid w:val="000D56A5"/>
    <w:rsid w:val="000D5A20"/>
    <w:rsid w:val="000D5FE4"/>
    <w:rsid w:val="000D6644"/>
    <w:rsid w:val="000D6710"/>
    <w:rsid w:val="000D6764"/>
    <w:rsid w:val="000D6B63"/>
    <w:rsid w:val="000D6CEE"/>
    <w:rsid w:val="000D6FDA"/>
    <w:rsid w:val="000D731E"/>
    <w:rsid w:val="000D7325"/>
    <w:rsid w:val="000D7437"/>
    <w:rsid w:val="000D7548"/>
    <w:rsid w:val="000D787D"/>
    <w:rsid w:val="000D7DA3"/>
    <w:rsid w:val="000D7F6B"/>
    <w:rsid w:val="000E00C9"/>
    <w:rsid w:val="000E09C0"/>
    <w:rsid w:val="000E0BD4"/>
    <w:rsid w:val="000E0CFB"/>
    <w:rsid w:val="000E0D40"/>
    <w:rsid w:val="000E0F05"/>
    <w:rsid w:val="000E17AD"/>
    <w:rsid w:val="000E1CBD"/>
    <w:rsid w:val="000E299D"/>
    <w:rsid w:val="000E2ADA"/>
    <w:rsid w:val="000E2CDD"/>
    <w:rsid w:val="000E3332"/>
    <w:rsid w:val="000E385F"/>
    <w:rsid w:val="000E3B86"/>
    <w:rsid w:val="000E446B"/>
    <w:rsid w:val="000E45E8"/>
    <w:rsid w:val="000E462A"/>
    <w:rsid w:val="000E4E42"/>
    <w:rsid w:val="000E50D6"/>
    <w:rsid w:val="000E550C"/>
    <w:rsid w:val="000E5A6A"/>
    <w:rsid w:val="000E5C55"/>
    <w:rsid w:val="000E5FFE"/>
    <w:rsid w:val="000E6300"/>
    <w:rsid w:val="000E6502"/>
    <w:rsid w:val="000E6614"/>
    <w:rsid w:val="000E6C1C"/>
    <w:rsid w:val="000E6CC9"/>
    <w:rsid w:val="000E6E00"/>
    <w:rsid w:val="000E70C7"/>
    <w:rsid w:val="000E71EC"/>
    <w:rsid w:val="000E732E"/>
    <w:rsid w:val="000E7C0F"/>
    <w:rsid w:val="000E7EF4"/>
    <w:rsid w:val="000F02F9"/>
    <w:rsid w:val="000F031B"/>
    <w:rsid w:val="000F0825"/>
    <w:rsid w:val="000F0ED7"/>
    <w:rsid w:val="000F1B44"/>
    <w:rsid w:val="000F1DA1"/>
    <w:rsid w:val="000F237E"/>
    <w:rsid w:val="000F2447"/>
    <w:rsid w:val="000F2722"/>
    <w:rsid w:val="000F282E"/>
    <w:rsid w:val="000F30FB"/>
    <w:rsid w:val="000F35F0"/>
    <w:rsid w:val="000F37E6"/>
    <w:rsid w:val="000F37F8"/>
    <w:rsid w:val="000F3BE9"/>
    <w:rsid w:val="000F3C2E"/>
    <w:rsid w:val="000F3C3B"/>
    <w:rsid w:val="000F3F0F"/>
    <w:rsid w:val="000F3F5C"/>
    <w:rsid w:val="000F40B2"/>
    <w:rsid w:val="000F41DF"/>
    <w:rsid w:val="000F4888"/>
    <w:rsid w:val="000F4A68"/>
    <w:rsid w:val="000F4B1C"/>
    <w:rsid w:val="000F4E68"/>
    <w:rsid w:val="000F4EBD"/>
    <w:rsid w:val="000F50B4"/>
    <w:rsid w:val="000F53B2"/>
    <w:rsid w:val="000F57F0"/>
    <w:rsid w:val="000F5DA5"/>
    <w:rsid w:val="000F6090"/>
    <w:rsid w:val="000F62F0"/>
    <w:rsid w:val="000F6312"/>
    <w:rsid w:val="000F66EB"/>
    <w:rsid w:val="000F74EC"/>
    <w:rsid w:val="000F750E"/>
    <w:rsid w:val="000F75C9"/>
    <w:rsid w:val="000F7E23"/>
    <w:rsid w:val="000F7E9C"/>
    <w:rsid w:val="001003EB"/>
    <w:rsid w:val="00100495"/>
    <w:rsid w:val="00100984"/>
    <w:rsid w:val="00100B63"/>
    <w:rsid w:val="00100E67"/>
    <w:rsid w:val="00100E92"/>
    <w:rsid w:val="00100F36"/>
    <w:rsid w:val="00101259"/>
    <w:rsid w:val="001013EE"/>
    <w:rsid w:val="00101BFE"/>
    <w:rsid w:val="001024ED"/>
    <w:rsid w:val="001027CA"/>
    <w:rsid w:val="00102898"/>
    <w:rsid w:val="00102D62"/>
    <w:rsid w:val="00103569"/>
    <w:rsid w:val="00103861"/>
    <w:rsid w:val="001039E2"/>
    <w:rsid w:val="00103A8C"/>
    <w:rsid w:val="00103C6F"/>
    <w:rsid w:val="001040A8"/>
    <w:rsid w:val="00104367"/>
    <w:rsid w:val="00104A52"/>
    <w:rsid w:val="00104BE3"/>
    <w:rsid w:val="0010538E"/>
    <w:rsid w:val="0010547A"/>
    <w:rsid w:val="001056A3"/>
    <w:rsid w:val="0010576F"/>
    <w:rsid w:val="00105890"/>
    <w:rsid w:val="0010593A"/>
    <w:rsid w:val="00105DDF"/>
    <w:rsid w:val="00105E98"/>
    <w:rsid w:val="00106372"/>
    <w:rsid w:val="001066A1"/>
    <w:rsid w:val="00106719"/>
    <w:rsid w:val="00106F47"/>
    <w:rsid w:val="001072C8"/>
    <w:rsid w:val="001073D4"/>
    <w:rsid w:val="0010780C"/>
    <w:rsid w:val="001078CD"/>
    <w:rsid w:val="00107A67"/>
    <w:rsid w:val="00107B7F"/>
    <w:rsid w:val="00107E3B"/>
    <w:rsid w:val="0011078F"/>
    <w:rsid w:val="00110841"/>
    <w:rsid w:val="00110AFB"/>
    <w:rsid w:val="00110CA6"/>
    <w:rsid w:val="00110F45"/>
    <w:rsid w:val="00111261"/>
    <w:rsid w:val="00111A09"/>
    <w:rsid w:val="00111A8D"/>
    <w:rsid w:val="00111BE9"/>
    <w:rsid w:val="00111D19"/>
    <w:rsid w:val="001120AF"/>
    <w:rsid w:val="0011229D"/>
    <w:rsid w:val="00112539"/>
    <w:rsid w:val="00112A83"/>
    <w:rsid w:val="00113177"/>
    <w:rsid w:val="001132A6"/>
    <w:rsid w:val="00113A25"/>
    <w:rsid w:val="00113BF3"/>
    <w:rsid w:val="00113CBC"/>
    <w:rsid w:val="00113CE4"/>
    <w:rsid w:val="0011450F"/>
    <w:rsid w:val="001146C4"/>
    <w:rsid w:val="00114887"/>
    <w:rsid w:val="00114B5C"/>
    <w:rsid w:val="00115233"/>
    <w:rsid w:val="001158EB"/>
    <w:rsid w:val="00115C7E"/>
    <w:rsid w:val="00115FFE"/>
    <w:rsid w:val="00116000"/>
    <w:rsid w:val="00116875"/>
    <w:rsid w:val="00116C56"/>
    <w:rsid w:val="00116CE3"/>
    <w:rsid w:val="001170F2"/>
    <w:rsid w:val="0011773A"/>
    <w:rsid w:val="00117747"/>
    <w:rsid w:val="00117A85"/>
    <w:rsid w:val="00117D6E"/>
    <w:rsid w:val="0012049C"/>
    <w:rsid w:val="00120515"/>
    <w:rsid w:val="001206E0"/>
    <w:rsid w:val="0012075F"/>
    <w:rsid w:val="001208A9"/>
    <w:rsid w:val="00120BC2"/>
    <w:rsid w:val="00120EE0"/>
    <w:rsid w:val="0012149A"/>
    <w:rsid w:val="0012150A"/>
    <w:rsid w:val="00121A1A"/>
    <w:rsid w:val="00121FC5"/>
    <w:rsid w:val="00122303"/>
    <w:rsid w:val="0012251E"/>
    <w:rsid w:val="001228E2"/>
    <w:rsid w:val="00122945"/>
    <w:rsid w:val="00122DD8"/>
    <w:rsid w:val="00122F58"/>
    <w:rsid w:val="00123209"/>
    <w:rsid w:val="001235F9"/>
    <w:rsid w:val="00123913"/>
    <w:rsid w:val="00124257"/>
    <w:rsid w:val="00124C6A"/>
    <w:rsid w:val="00124C96"/>
    <w:rsid w:val="00124E09"/>
    <w:rsid w:val="00124E0B"/>
    <w:rsid w:val="001254CB"/>
    <w:rsid w:val="001255C4"/>
    <w:rsid w:val="001256BE"/>
    <w:rsid w:val="00125C30"/>
    <w:rsid w:val="00125EC8"/>
    <w:rsid w:val="00126E64"/>
    <w:rsid w:val="00126FB0"/>
    <w:rsid w:val="00127015"/>
    <w:rsid w:val="00127103"/>
    <w:rsid w:val="001275FE"/>
    <w:rsid w:val="00127624"/>
    <w:rsid w:val="001276AF"/>
    <w:rsid w:val="00127CEA"/>
    <w:rsid w:val="001303F3"/>
    <w:rsid w:val="00130622"/>
    <w:rsid w:val="0013069F"/>
    <w:rsid w:val="00130A07"/>
    <w:rsid w:val="00130AAA"/>
    <w:rsid w:val="00130C71"/>
    <w:rsid w:val="00130F25"/>
    <w:rsid w:val="0013118B"/>
    <w:rsid w:val="001318FC"/>
    <w:rsid w:val="00131D81"/>
    <w:rsid w:val="00132151"/>
    <w:rsid w:val="001322A7"/>
    <w:rsid w:val="001322FF"/>
    <w:rsid w:val="00132BB0"/>
    <w:rsid w:val="00132C10"/>
    <w:rsid w:val="00132E5F"/>
    <w:rsid w:val="0013336E"/>
    <w:rsid w:val="00133A4E"/>
    <w:rsid w:val="0013426B"/>
    <w:rsid w:val="0013454A"/>
    <w:rsid w:val="0013493A"/>
    <w:rsid w:val="00134942"/>
    <w:rsid w:val="00134B9B"/>
    <w:rsid w:val="00134E1F"/>
    <w:rsid w:val="00134E69"/>
    <w:rsid w:val="00134F0D"/>
    <w:rsid w:val="00135091"/>
    <w:rsid w:val="001350CA"/>
    <w:rsid w:val="0013569A"/>
    <w:rsid w:val="001356A6"/>
    <w:rsid w:val="0013588C"/>
    <w:rsid w:val="00135D2F"/>
    <w:rsid w:val="001360C7"/>
    <w:rsid w:val="00136661"/>
    <w:rsid w:val="001369FB"/>
    <w:rsid w:val="00136A35"/>
    <w:rsid w:val="00137675"/>
    <w:rsid w:val="00137B91"/>
    <w:rsid w:val="00140667"/>
    <w:rsid w:val="00140D41"/>
    <w:rsid w:val="00140E03"/>
    <w:rsid w:val="00140FC0"/>
    <w:rsid w:val="0014119F"/>
    <w:rsid w:val="00141596"/>
    <w:rsid w:val="001415CD"/>
    <w:rsid w:val="00141F74"/>
    <w:rsid w:val="00141FDA"/>
    <w:rsid w:val="0014213C"/>
    <w:rsid w:val="001422D3"/>
    <w:rsid w:val="001423E0"/>
    <w:rsid w:val="0014246A"/>
    <w:rsid w:val="00142AAC"/>
    <w:rsid w:val="00142B8B"/>
    <w:rsid w:val="00142C53"/>
    <w:rsid w:val="00142EC0"/>
    <w:rsid w:val="00142F20"/>
    <w:rsid w:val="00143239"/>
    <w:rsid w:val="00143561"/>
    <w:rsid w:val="00143B03"/>
    <w:rsid w:val="00143E95"/>
    <w:rsid w:val="00143FDC"/>
    <w:rsid w:val="00144252"/>
    <w:rsid w:val="00144ABE"/>
    <w:rsid w:val="00144CA5"/>
    <w:rsid w:val="00145227"/>
    <w:rsid w:val="00145264"/>
    <w:rsid w:val="00145377"/>
    <w:rsid w:val="00145B07"/>
    <w:rsid w:val="00145CEF"/>
    <w:rsid w:val="0014600A"/>
    <w:rsid w:val="001460CA"/>
    <w:rsid w:val="00146113"/>
    <w:rsid w:val="00146441"/>
    <w:rsid w:val="00146DC5"/>
    <w:rsid w:val="00147159"/>
    <w:rsid w:val="001472B3"/>
    <w:rsid w:val="00147B65"/>
    <w:rsid w:val="00150868"/>
    <w:rsid w:val="00151A6C"/>
    <w:rsid w:val="00151AB8"/>
    <w:rsid w:val="0015200D"/>
    <w:rsid w:val="001523D6"/>
    <w:rsid w:val="001527A5"/>
    <w:rsid w:val="001529CB"/>
    <w:rsid w:val="00152B5E"/>
    <w:rsid w:val="00152B84"/>
    <w:rsid w:val="00153269"/>
    <w:rsid w:val="00153309"/>
    <w:rsid w:val="00153672"/>
    <w:rsid w:val="00153C26"/>
    <w:rsid w:val="00154007"/>
    <w:rsid w:val="00154024"/>
    <w:rsid w:val="00154A5B"/>
    <w:rsid w:val="00154FA3"/>
    <w:rsid w:val="0015579A"/>
    <w:rsid w:val="00155C5A"/>
    <w:rsid w:val="0015639D"/>
    <w:rsid w:val="00156640"/>
    <w:rsid w:val="001566C8"/>
    <w:rsid w:val="001571A9"/>
    <w:rsid w:val="0015750D"/>
    <w:rsid w:val="0015776A"/>
    <w:rsid w:val="0015795B"/>
    <w:rsid w:val="001579F7"/>
    <w:rsid w:val="001579FE"/>
    <w:rsid w:val="00157F48"/>
    <w:rsid w:val="00157FBF"/>
    <w:rsid w:val="00157FCC"/>
    <w:rsid w:val="0016009E"/>
    <w:rsid w:val="0016044D"/>
    <w:rsid w:val="001604CB"/>
    <w:rsid w:val="00160A8B"/>
    <w:rsid w:val="00160ADF"/>
    <w:rsid w:val="00160BF5"/>
    <w:rsid w:val="001610A9"/>
    <w:rsid w:val="0016113B"/>
    <w:rsid w:val="001615EB"/>
    <w:rsid w:val="00161624"/>
    <w:rsid w:val="0016197C"/>
    <w:rsid w:val="0016276E"/>
    <w:rsid w:val="001629F3"/>
    <w:rsid w:val="00162D70"/>
    <w:rsid w:val="00162FE0"/>
    <w:rsid w:val="0016308E"/>
    <w:rsid w:val="001631DA"/>
    <w:rsid w:val="00163264"/>
    <w:rsid w:val="001633D7"/>
    <w:rsid w:val="00163507"/>
    <w:rsid w:val="00163759"/>
    <w:rsid w:val="0016391A"/>
    <w:rsid w:val="001639E9"/>
    <w:rsid w:val="00164235"/>
    <w:rsid w:val="0016437A"/>
    <w:rsid w:val="00164A21"/>
    <w:rsid w:val="00164A45"/>
    <w:rsid w:val="00164CEF"/>
    <w:rsid w:val="00164D92"/>
    <w:rsid w:val="0016517C"/>
    <w:rsid w:val="001655A4"/>
    <w:rsid w:val="00165B72"/>
    <w:rsid w:val="00165FC3"/>
    <w:rsid w:val="00166106"/>
    <w:rsid w:val="001664B2"/>
    <w:rsid w:val="001668C6"/>
    <w:rsid w:val="00167424"/>
    <w:rsid w:val="001679CD"/>
    <w:rsid w:val="00167D23"/>
    <w:rsid w:val="001700B1"/>
    <w:rsid w:val="00170756"/>
    <w:rsid w:val="00170958"/>
    <w:rsid w:val="00170BFF"/>
    <w:rsid w:val="001714DE"/>
    <w:rsid w:val="001715AA"/>
    <w:rsid w:val="00171DC7"/>
    <w:rsid w:val="00172781"/>
    <w:rsid w:val="0017286D"/>
    <w:rsid w:val="001729FF"/>
    <w:rsid w:val="001732F9"/>
    <w:rsid w:val="001734FF"/>
    <w:rsid w:val="00173A69"/>
    <w:rsid w:val="001743BE"/>
    <w:rsid w:val="001747EB"/>
    <w:rsid w:val="001748B4"/>
    <w:rsid w:val="00174AF4"/>
    <w:rsid w:val="00174BB2"/>
    <w:rsid w:val="00174C23"/>
    <w:rsid w:val="00174F72"/>
    <w:rsid w:val="00174FB2"/>
    <w:rsid w:val="001755C7"/>
    <w:rsid w:val="00175E10"/>
    <w:rsid w:val="0017662F"/>
    <w:rsid w:val="001768FE"/>
    <w:rsid w:val="00176A69"/>
    <w:rsid w:val="00177645"/>
    <w:rsid w:val="001777CD"/>
    <w:rsid w:val="00177845"/>
    <w:rsid w:val="00177A24"/>
    <w:rsid w:val="0018006C"/>
    <w:rsid w:val="001800DB"/>
    <w:rsid w:val="00180365"/>
    <w:rsid w:val="001806B5"/>
    <w:rsid w:val="00180794"/>
    <w:rsid w:val="00180DB3"/>
    <w:rsid w:val="00180F37"/>
    <w:rsid w:val="00180F67"/>
    <w:rsid w:val="001810DC"/>
    <w:rsid w:val="00181145"/>
    <w:rsid w:val="0018146E"/>
    <w:rsid w:val="00181523"/>
    <w:rsid w:val="00181617"/>
    <w:rsid w:val="001819B9"/>
    <w:rsid w:val="0018240F"/>
    <w:rsid w:val="0018289D"/>
    <w:rsid w:val="00182EFA"/>
    <w:rsid w:val="001830A7"/>
    <w:rsid w:val="00183351"/>
    <w:rsid w:val="00183461"/>
    <w:rsid w:val="00183475"/>
    <w:rsid w:val="00183644"/>
    <w:rsid w:val="0018364C"/>
    <w:rsid w:val="00183F5D"/>
    <w:rsid w:val="00183FD9"/>
    <w:rsid w:val="00184058"/>
    <w:rsid w:val="00184A24"/>
    <w:rsid w:val="00184B02"/>
    <w:rsid w:val="00184C1B"/>
    <w:rsid w:val="00184CDF"/>
    <w:rsid w:val="00185013"/>
    <w:rsid w:val="00185323"/>
    <w:rsid w:val="00185482"/>
    <w:rsid w:val="001858E9"/>
    <w:rsid w:val="00185FAA"/>
    <w:rsid w:val="00186320"/>
    <w:rsid w:val="00186464"/>
    <w:rsid w:val="00186502"/>
    <w:rsid w:val="00186741"/>
    <w:rsid w:val="00187230"/>
    <w:rsid w:val="001873F8"/>
    <w:rsid w:val="001875CB"/>
    <w:rsid w:val="001879E7"/>
    <w:rsid w:val="00190534"/>
    <w:rsid w:val="0019063D"/>
    <w:rsid w:val="00190723"/>
    <w:rsid w:val="00190DAE"/>
    <w:rsid w:val="00190F7A"/>
    <w:rsid w:val="001910FA"/>
    <w:rsid w:val="0019166F"/>
    <w:rsid w:val="0019187D"/>
    <w:rsid w:val="00191A04"/>
    <w:rsid w:val="00191FB3"/>
    <w:rsid w:val="0019204E"/>
    <w:rsid w:val="001924CF"/>
    <w:rsid w:val="0019272D"/>
    <w:rsid w:val="0019285A"/>
    <w:rsid w:val="00192BE3"/>
    <w:rsid w:val="00192FA1"/>
    <w:rsid w:val="00192FC8"/>
    <w:rsid w:val="0019301C"/>
    <w:rsid w:val="00193181"/>
    <w:rsid w:val="001931A9"/>
    <w:rsid w:val="0019322F"/>
    <w:rsid w:val="00193329"/>
    <w:rsid w:val="00193440"/>
    <w:rsid w:val="00193584"/>
    <w:rsid w:val="0019373A"/>
    <w:rsid w:val="0019383C"/>
    <w:rsid w:val="00193C91"/>
    <w:rsid w:val="001945FD"/>
    <w:rsid w:val="001949E3"/>
    <w:rsid w:val="00195480"/>
    <w:rsid w:val="00195645"/>
    <w:rsid w:val="00195683"/>
    <w:rsid w:val="00196066"/>
    <w:rsid w:val="0019610C"/>
    <w:rsid w:val="0019612B"/>
    <w:rsid w:val="00196615"/>
    <w:rsid w:val="00196A8F"/>
    <w:rsid w:val="00196ACA"/>
    <w:rsid w:val="00196BC6"/>
    <w:rsid w:val="00196DC4"/>
    <w:rsid w:val="00197502"/>
    <w:rsid w:val="001975C9"/>
    <w:rsid w:val="001976A2"/>
    <w:rsid w:val="001976A7"/>
    <w:rsid w:val="00197DE7"/>
    <w:rsid w:val="001A0376"/>
    <w:rsid w:val="001A07ED"/>
    <w:rsid w:val="001A0864"/>
    <w:rsid w:val="001A0958"/>
    <w:rsid w:val="001A097E"/>
    <w:rsid w:val="001A0B0E"/>
    <w:rsid w:val="001A0C81"/>
    <w:rsid w:val="001A0D41"/>
    <w:rsid w:val="001A0F62"/>
    <w:rsid w:val="001A11F6"/>
    <w:rsid w:val="001A1381"/>
    <w:rsid w:val="001A13F9"/>
    <w:rsid w:val="001A15DA"/>
    <w:rsid w:val="001A1652"/>
    <w:rsid w:val="001A17F0"/>
    <w:rsid w:val="001A1E8B"/>
    <w:rsid w:val="001A1F85"/>
    <w:rsid w:val="001A2050"/>
    <w:rsid w:val="001A221A"/>
    <w:rsid w:val="001A2273"/>
    <w:rsid w:val="001A2341"/>
    <w:rsid w:val="001A26F1"/>
    <w:rsid w:val="001A2D47"/>
    <w:rsid w:val="001A2E31"/>
    <w:rsid w:val="001A33B9"/>
    <w:rsid w:val="001A3AB1"/>
    <w:rsid w:val="001A3AD1"/>
    <w:rsid w:val="001A3DC8"/>
    <w:rsid w:val="001A3F78"/>
    <w:rsid w:val="001A42B3"/>
    <w:rsid w:val="001A43CA"/>
    <w:rsid w:val="001A4A95"/>
    <w:rsid w:val="001A4C58"/>
    <w:rsid w:val="001A50E6"/>
    <w:rsid w:val="001A521F"/>
    <w:rsid w:val="001A579D"/>
    <w:rsid w:val="001A586A"/>
    <w:rsid w:val="001A58DD"/>
    <w:rsid w:val="001A5950"/>
    <w:rsid w:val="001A5B0A"/>
    <w:rsid w:val="001A5BCF"/>
    <w:rsid w:val="001A6308"/>
    <w:rsid w:val="001A66BC"/>
    <w:rsid w:val="001A673E"/>
    <w:rsid w:val="001A6A37"/>
    <w:rsid w:val="001A6A90"/>
    <w:rsid w:val="001A780B"/>
    <w:rsid w:val="001A79F4"/>
    <w:rsid w:val="001A7DC8"/>
    <w:rsid w:val="001A7E27"/>
    <w:rsid w:val="001B05E6"/>
    <w:rsid w:val="001B0FC7"/>
    <w:rsid w:val="001B1115"/>
    <w:rsid w:val="001B1418"/>
    <w:rsid w:val="001B189C"/>
    <w:rsid w:val="001B18DE"/>
    <w:rsid w:val="001B1C26"/>
    <w:rsid w:val="001B1E2D"/>
    <w:rsid w:val="001B1F1A"/>
    <w:rsid w:val="001B20EB"/>
    <w:rsid w:val="001B2520"/>
    <w:rsid w:val="001B29A3"/>
    <w:rsid w:val="001B2C72"/>
    <w:rsid w:val="001B2DCF"/>
    <w:rsid w:val="001B2E0D"/>
    <w:rsid w:val="001B323F"/>
    <w:rsid w:val="001B373C"/>
    <w:rsid w:val="001B3C50"/>
    <w:rsid w:val="001B4468"/>
    <w:rsid w:val="001B4666"/>
    <w:rsid w:val="001B46DF"/>
    <w:rsid w:val="001B47EB"/>
    <w:rsid w:val="001B4AE8"/>
    <w:rsid w:val="001B4DF4"/>
    <w:rsid w:val="001B4F61"/>
    <w:rsid w:val="001B55C3"/>
    <w:rsid w:val="001B55CE"/>
    <w:rsid w:val="001B5741"/>
    <w:rsid w:val="001B5774"/>
    <w:rsid w:val="001B59F2"/>
    <w:rsid w:val="001B612F"/>
    <w:rsid w:val="001B687C"/>
    <w:rsid w:val="001B68C5"/>
    <w:rsid w:val="001B6C50"/>
    <w:rsid w:val="001B717F"/>
    <w:rsid w:val="001B71E4"/>
    <w:rsid w:val="001B7D58"/>
    <w:rsid w:val="001C01BE"/>
    <w:rsid w:val="001C0484"/>
    <w:rsid w:val="001C07F7"/>
    <w:rsid w:val="001C0D69"/>
    <w:rsid w:val="001C150A"/>
    <w:rsid w:val="001C1C1E"/>
    <w:rsid w:val="001C28D5"/>
    <w:rsid w:val="001C294B"/>
    <w:rsid w:val="001C2E00"/>
    <w:rsid w:val="001C2E49"/>
    <w:rsid w:val="001C2F34"/>
    <w:rsid w:val="001C3047"/>
    <w:rsid w:val="001C3149"/>
    <w:rsid w:val="001C32DA"/>
    <w:rsid w:val="001C398A"/>
    <w:rsid w:val="001C3DE3"/>
    <w:rsid w:val="001C3FFF"/>
    <w:rsid w:val="001C40B4"/>
    <w:rsid w:val="001C419C"/>
    <w:rsid w:val="001C456E"/>
    <w:rsid w:val="001C474F"/>
    <w:rsid w:val="001C4FD5"/>
    <w:rsid w:val="001C504E"/>
    <w:rsid w:val="001C51CD"/>
    <w:rsid w:val="001C5783"/>
    <w:rsid w:val="001C5FE6"/>
    <w:rsid w:val="001C67BE"/>
    <w:rsid w:val="001C6B02"/>
    <w:rsid w:val="001C6F2B"/>
    <w:rsid w:val="001C7001"/>
    <w:rsid w:val="001C7860"/>
    <w:rsid w:val="001C790B"/>
    <w:rsid w:val="001C794D"/>
    <w:rsid w:val="001C798A"/>
    <w:rsid w:val="001C7B2B"/>
    <w:rsid w:val="001D01A9"/>
    <w:rsid w:val="001D0CDE"/>
    <w:rsid w:val="001D1188"/>
    <w:rsid w:val="001D1860"/>
    <w:rsid w:val="001D195E"/>
    <w:rsid w:val="001D1BD1"/>
    <w:rsid w:val="001D1FDB"/>
    <w:rsid w:val="001D208A"/>
    <w:rsid w:val="001D2663"/>
    <w:rsid w:val="001D2874"/>
    <w:rsid w:val="001D2ACF"/>
    <w:rsid w:val="001D2B54"/>
    <w:rsid w:val="001D2D18"/>
    <w:rsid w:val="001D32A4"/>
    <w:rsid w:val="001D35C8"/>
    <w:rsid w:val="001D35CA"/>
    <w:rsid w:val="001D39AE"/>
    <w:rsid w:val="001D3BBF"/>
    <w:rsid w:val="001D4442"/>
    <w:rsid w:val="001D4449"/>
    <w:rsid w:val="001D48A8"/>
    <w:rsid w:val="001D4A9E"/>
    <w:rsid w:val="001D4AE9"/>
    <w:rsid w:val="001D4E26"/>
    <w:rsid w:val="001D57B4"/>
    <w:rsid w:val="001D59ED"/>
    <w:rsid w:val="001D5FFB"/>
    <w:rsid w:val="001D61A7"/>
    <w:rsid w:val="001D623A"/>
    <w:rsid w:val="001D657C"/>
    <w:rsid w:val="001D6AFD"/>
    <w:rsid w:val="001D719F"/>
    <w:rsid w:val="001D76FA"/>
    <w:rsid w:val="001D7CCA"/>
    <w:rsid w:val="001D7DBF"/>
    <w:rsid w:val="001E0276"/>
    <w:rsid w:val="001E04F4"/>
    <w:rsid w:val="001E0574"/>
    <w:rsid w:val="001E0755"/>
    <w:rsid w:val="001E0799"/>
    <w:rsid w:val="001E07C9"/>
    <w:rsid w:val="001E0DD6"/>
    <w:rsid w:val="001E0E85"/>
    <w:rsid w:val="001E0E9A"/>
    <w:rsid w:val="001E1A7D"/>
    <w:rsid w:val="001E24C9"/>
    <w:rsid w:val="001E2651"/>
    <w:rsid w:val="001E2685"/>
    <w:rsid w:val="001E285E"/>
    <w:rsid w:val="001E2D22"/>
    <w:rsid w:val="001E33B0"/>
    <w:rsid w:val="001E3A14"/>
    <w:rsid w:val="001E4441"/>
    <w:rsid w:val="001E4479"/>
    <w:rsid w:val="001E4BD9"/>
    <w:rsid w:val="001E4DB5"/>
    <w:rsid w:val="001E4F07"/>
    <w:rsid w:val="001E5A5E"/>
    <w:rsid w:val="001E61CE"/>
    <w:rsid w:val="001E69E3"/>
    <w:rsid w:val="001E6ABB"/>
    <w:rsid w:val="001E6B98"/>
    <w:rsid w:val="001E7102"/>
    <w:rsid w:val="001E7244"/>
    <w:rsid w:val="001E7D5E"/>
    <w:rsid w:val="001F005D"/>
    <w:rsid w:val="001F0AF9"/>
    <w:rsid w:val="001F1432"/>
    <w:rsid w:val="001F16BB"/>
    <w:rsid w:val="001F1887"/>
    <w:rsid w:val="001F1906"/>
    <w:rsid w:val="001F1B2D"/>
    <w:rsid w:val="001F1B34"/>
    <w:rsid w:val="001F1BA6"/>
    <w:rsid w:val="001F1BD2"/>
    <w:rsid w:val="001F2360"/>
    <w:rsid w:val="001F23D0"/>
    <w:rsid w:val="001F23D8"/>
    <w:rsid w:val="001F249B"/>
    <w:rsid w:val="001F28E5"/>
    <w:rsid w:val="001F319F"/>
    <w:rsid w:val="001F3969"/>
    <w:rsid w:val="001F3A15"/>
    <w:rsid w:val="001F3E13"/>
    <w:rsid w:val="001F3E57"/>
    <w:rsid w:val="001F419B"/>
    <w:rsid w:val="001F4259"/>
    <w:rsid w:val="001F4314"/>
    <w:rsid w:val="001F437D"/>
    <w:rsid w:val="001F43E6"/>
    <w:rsid w:val="001F4B67"/>
    <w:rsid w:val="001F4C15"/>
    <w:rsid w:val="001F4CF8"/>
    <w:rsid w:val="001F4D37"/>
    <w:rsid w:val="001F5386"/>
    <w:rsid w:val="001F53C6"/>
    <w:rsid w:val="001F62EF"/>
    <w:rsid w:val="001F6423"/>
    <w:rsid w:val="001F655F"/>
    <w:rsid w:val="001F6654"/>
    <w:rsid w:val="001F66AE"/>
    <w:rsid w:val="001F6849"/>
    <w:rsid w:val="001F690C"/>
    <w:rsid w:val="001F6A26"/>
    <w:rsid w:val="001F731C"/>
    <w:rsid w:val="001F753E"/>
    <w:rsid w:val="001F7D12"/>
    <w:rsid w:val="001F7D81"/>
    <w:rsid w:val="0020036C"/>
    <w:rsid w:val="002015FD"/>
    <w:rsid w:val="00201B5C"/>
    <w:rsid w:val="00201D03"/>
    <w:rsid w:val="00201DB0"/>
    <w:rsid w:val="00202204"/>
    <w:rsid w:val="0020225B"/>
    <w:rsid w:val="002025DB"/>
    <w:rsid w:val="002030C5"/>
    <w:rsid w:val="0020317B"/>
    <w:rsid w:val="00203B15"/>
    <w:rsid w:val="00203F7B"/>
    <w:rsid w:val="00204062"/>
    <w:rsid w:val="00204203"/>
    <w:rsid w:val="00204856"/>
    <w:rsid w:val="00204FF7"/>
    <w:rsid w:val="00205544"/>
    <w:rsid w:val="002059C3"/>
    <w:rsid w:val="0020614E"/>
    <w:rsid w:val="00206299"/>
    <w:rsid w:val="00206772"/>
    <w:rsid w:val="002070EF"/>
    <w:rsid w:val="002072D9"/>
    <w:rsid w:val="002075B9"/>
    <w:rsid w:val="0020779D"/>
    <w:rsid w:val="00207E38"/>
    <w:rsid w:val="00207ECF"/>
    <w:rsid w:val="00207F9B"/>
    <w:rsid w:val="00210366"/>
    <w:rsid w:val="00210687"/>
    <w:rsid w:val="00210C72"/>
    <w:rsid w:val="00210EDE"/>
    <w:rsid w:val="002110B8"/>
    <w:rsid w:val="002112AD"/>
    <w:rsid w:val="0021183C"/>
    <w:rsid w:val="002119E6"/>
    <w:rsid w:val="002124C5"/>
    <w:rsid w:val="00212801"/>
    <w:rsid w:val="00212969"/>
    <w:rsid w:val="00212B6A"/>
    <w:rsid w:val="00212B9D"/>
    <w:rsid w:val="00213090"/>
    <w:rsid w:val="00213243"/>
    <w:rsid w:val="0021325C"/>
    <w:rsid w:val="0021350D"/>
    <w:rsid w:val="002135F7"/>
    <w:rsid w:val="00213710"/>
    <w:rsid w:val="00213CCF"/>
    <w:rsid w:val="00213D9C"/>
    <w:rsid w:val="00213EE1"/>
    <w:rsid w:val="00214457"/>
    <w:rsid w:val="0021475F"/>
    <w:rsid w:val="0021478F"/>
    <w:rsid w:val="00215360"/>
    <w:rsid w:val="002154C9"/>
    <w:rsid w:val="002157F2"/>
    <w:rsid w:val="00215D59"/>
    <w:rsid w:val="00215D99"/>
    <w:rsid w:val="0021603C"/>
    <w:rsid w:val="002166C1"/>
    <w:rsid w:val="00216A3B"/>
    <w:rsid w:val="00216BD2"/>
    <w:rsid w:val="00216C3E"/>
    <w:rsid w:val="00216CD5"/>
    <w:rsid w:val="00217B2E"/>
    <w:rsid w:val="00217BCC"/>
    <w:rsid w:val="00220068"/>
    <w:rsid w:val="0022008F"/>
    <w:rsid w:val="002203B6"/>
    <w:rsid w:val="00220549"/>
    <w:rsid w:val="00220555"/>
    <w:rsid w:val="00220CCA"/>
    <w:rsid w:val="00220EE9"/>
    <w:rsid w:val="00220FC8"/>
    <w:rsid w:val="002211CF"/>
    <w:rsid w:val="00221326"/>
    <w:rsid w:val="002214AC"/>
    <w:rsid w:val="00221598"/>
    <w:rsid w:val="00221B28"/>
    <w:rsid w:val="00222E31"/>
    <w:rsid w:val="00222EB6"/>
    <w:rsid w:val="002235BD"/>
    <w:rsid w:val="002238DB"/>
    <w:rsid w:val="00223AEB"/>
    <w:rsid w:val="00223C2D"/>
    <w:rsid w:val="00223C43"/>
    <w:rsid w:val="00223CC7"/>
    <w:rsid w:val="00223D50"/>
    <w:rsid w:val="00224050"/>
    <w:rsid w:val="00224259"/>
    <w:rsid w:val="00224317"/>
    <w:rsid w:val="00224661"/>
    <w:rsid w:val="00224686"/>
    <w:rsid w:val="002247FD"/>
    <w:rsid w:val="0022486B"/>
    <w:rsid w:val="00224A4C"/>
    <w:rsid w:val="00224CEC"/>
    <w:rsid w:val="00225552"/>
    <w:rsid w:val="002257E1"/>
    <w:rsid w:val="00225831"/>
    <w:rsid w:val="00225E28"/>
    <w:rsid w:val="002260CD"/>
    <w:rsid w:val="002264CB"/>
    <w:rsid w:val="00226506"/>
    <w:rsid w:val="002265DD"/>
    <w:rsid w:val="00226EBB"/>
    <w:rsid w:val="00227854"/>
    <w:rsid w:val="0023043A"/>
    <w:rsid w:val="00230523"/>
    <w:rsid w:val="00230B77"/>
    <w:rsid w:val="00230E42"/>
    <w:rsid w:val="00230FE5"/>
    <w:rsid w:val="0023154C"/>
    <w:rsid w:val="00231951"/>
    <w:rsid w:val="00231A0E"/>
    <w:rsid w:val="00231E1B"/>
    <w:rsid w:val="00232008"/>
    <w:rsid w:val="002322A6"/>
    <w:rsid w:val="0023241A"/>
    <w:rsid w:val="002326C6"/>
    <w:rsid w:val="002327B8"/>
    <w:rsid w:val="002336CB"/>
    <w:rsid w:val="00233841"/>
    <w:rsid w:val="00233C18"/>
    <w:rsid w:val="00234243"/>
    <w:rsid w:val="002343D1"/>
    <w:rsid w:val="0023471C"/>
    <w:rsid w:val="00234CCB"/>
    <w:rsid w:val="00234D62"/>
    <w:rsid w:val="00234DD9"/>
    <w:rsid w:val="00234F7D"/>
    <w:rsid w:val="00234FD3"/>
    <w:rsid w:val="00235749"/>
    <w:rsid w:val="002357E3"/>
    <w:rsid w:val="002357E6"/>
    <w:rsid w:val="00235DE4"/>
    <w:rsid w:val="0023612A"/>
    <w:rsid w:val="00236463"/>
    <w:rsid w:val="00236536"/>
    <w:rsid w:val="0023705A"/>
    <w:rsid w:val="00237202"/>
    <w:rsid w:val="0023753F"/>
    <w:rsid w:val="00237573"/>
    <w:rsid w:val="00237F23"/>
    <w:rsid w:val="00237FBB"/>
    <w:rsid w:val="00240A50"/>
    <w:rsid w:val="00240C1D"/>
    <w:rsid w:val="00240D8A"/>
    <w:rsid w:val="00240DA2"/>
    <w:rsid w:val="00241191"/>
    <w:rsid w:val="00241299"/>
    <w:rsid w:val="0024137C"/>
    <w:rsid w:val="00241586"/>
    <w:rsid w:val="00241817"/>
    <w:rsid w:val="00241B56"/>
    <w:rsid w:val="00241D90"/>
    <w:rsid w:val="002423DA"/>
    <w:rsid w:val="002424E1"/>
    <w:rsid w:val="00242618"/>
    <w:rsid w:val="0024276C"/>
    <w:rsid w:val="00242855"/>
    <w:rsid w:val="00242BD9"/>
    <w:rsid w:val="00243165"/>
    <w:rsid w:val="00243451"/>
    <w:rsid w:val="00244065"/>
    <w:rsid w:val="00244430"/>
    <w:rsid w:val="0024471E"/>
    <w:rsid w:val="00244D54"/>
    <w:rsid w:val="00244E0C"/>
    <w:rsid w:val="002453FC"/>
    <w:rsid w:val="0024560A"/>
    <w:rsid w:val="00245AB2"/>
    <w:rsid w:val="00245D78"/>
    <w:rsid w:val="00246115"/>
    <w:rsid w:val="002462C9"/>
    <w:rsid w:val="002467FF"/>
    <w:rsid w:val="00246BA8"/>
    <w:rsid w:val="00246D7C"/>
    <w:rsid w:val="00247049"/>
    <w:rsid w:val="00247312"/>
    <w:rsid w:val="0024799C"/>
    <w:rsid w:val="00250932"/>
    <w:rsid w:val="00251006"/>
    <w:rsid w:val="002510DB"/>
    <w:rsid w:val="00251188"/>
    <w:rsid w:val="00251331"/>
    <w:rsid w:val="00251351"/>
    <w:rsid w:val="002514AD"/>
    <w:rsid w:val="002515FF"/>
    <w:rsid w:val="00251800"/>
    <w:rsid w:val="00251AA7"/>
    <w:rsid w:val="00251AC5"/>
    <w:rsid w:val="00251AC7"/>
    <w:rsid w:val="00252229"/>
    <w:rsid w:val="00252237"/>
    <w:rsid w:val="0025254F"/>
    <w:rsid w:val="00252D02"/>
    <w:rsid w:val="00252D1E"/>
    <w:rsid w:val="00252D3B"/>
    <w:rsid w:val="0025302D"/>
    <w:rsid w:val="0025326C"/>
    <w:rsid w:val="002535A8"/>
    <w:rsid w:val="0025364B"/>
    <w:rsid w:val="002539C8"/>
    <w:rsid w:val="00253B3F"/>
    <w:rsid w:val="00253E08"/>
    <w:rsid w:val="002540DC"/>
    <w:rsid w:val="00254631"/>
    <w:rsid w:val="00254689"/>
    <w:rsid w:val="002546F2"/>
    <w:rsid w:val="00254707"/>
    <w:rsid w:val="00254842"/>
    <w:rsid w:val="00254A02"/>
    <w:rsid w:val="00254AA1"/>
    <w:rsid w:val="00254B16"/>
    <w:rsid w:val="00254F2A"/>
    <w:rsid w:val="002557EE"/>
    <w:rsid w:val="002558B4"/>
    <w:rsid w:val="00255C0B"/>
    <w:rsid w:val="0025634E"/>
    <w:rsid w:val="0025667F"/>
    <w:rsid w:val="002566C6"/>
    <w:rsid w:val="00256EB0"/>
    <w:rsid w:val="0025713F"/>
    <w:rsid w:val="00257565"/>
    <w:rsid w:val="00257736"/>
    <w:rsid w:val="00257794"/>
    <w:rsid w:val="002578F5"/>
    <w:rsid w:val="00257994"/>
    <w:rsid w:val="00257C35"/>
    <w:rsid w:val="00257F9D"/>
    <w:rsid w:val="00260300"/>
    <w:rsid w:val="0026046F"/>
    <w:rsid w:val="0026047A"/>
    <w:rsid w:val="0026049B"/>
    <w:rsid w:val="002605D3"/>
    <w:rsid w:val="00261076"/>
    <w:rsid w:val="002613E1"/>
    <w:rsid w:val="0026141A"/>
    <w:rsid w:val="002614DE"/>
    <w:rsid w:val="002615AD"/>
    <w:rsid w:val="0026173C"/>
    <w:rsid w:val="00261C64"/>
    <w:rsid w:val="00262254"/>
    <w:rsid w:val="00262371"/>
    <w:rsid w:val="00262E9C"/>
    <w:rsid w:val="002630A7"/>
    <w:rsid w:val="0026322F"/>
    <w:rsid w:val="0026353F"/>
    <w:rsid w:val="002639CB"/>
    <w:rsid w:val="00263A1A"/>
    <w:rsid w:val="00264083"/>
    <w:rsid w:val="002640E3"/>
    <w:rsid w:val="002640F0"/>
    <w:rsid w:val="002640F3"/>
    <w:rsid w:val="00264AEB"/>
    <w:rsid w:val="002650EA"/>
    <w:rsid w:val="00265125"/>
    <w:rsid w:val="0026521D"/>
    <w:rsid w:val="00265400"/>
    <w:rsid w:val="0026571E"/>
    <w:rsid w:val="00265ECD"/>
    <w:rsid w:val="00266559"/>
    <w:rsid w:val="002665AC"/>
    <w:rsid w:val="00266899"/>
    <w:rsid w:val="00266CC0"/>
    <w:rsid w:val="00266DA6"/>
    <w:rsid w:val="00266F8D"/>
    <w:rsid w:val="0026749A"/>
    <w:rsid w:val="0026786A"/>
    <w:rsid w:val="002679C6"/>
    <w:rsid w:val="00267BC2"/>
    <w:rsid w:val="00267D1A"/>
    <w:rsid w:val="0027028D"/>
    <w:rsid w:val="002709E1"/>
    <w:rsid w:val="00271239"/>
    <w:rsid w:val="0027127B"/>
    <w:rsid w:val="002713F4"/>
    <w:rsid w:val="00271EA0"/>
    <w:rsid w:val="002720DB"/>
    <w:rsid w:val="002723B1"/>
    <w:rsid w:val="00272510"/>
    <w:rsid w:val="0027267E"/>
    <w:rsid w:val="00272942"/>
    <w:rsid w:val="00273220"/>
    <w:rsid w:val="0027343C"/>
    <w:rsid w:val="002738E8"/>
    <w:rsid w:val="00273BD9"/>
    <w:rsid w:val="00273C22"/>
    <w:rsid w:val="002746A7"/>
    <w:rsid w:val="0027498F"/>
    <w:rsid w:val="00274BC1"/>
    <w:rsid w:val="002751D0"/>
    <w:rsid w:val="00275439"/>
    <w:rsid w:val="0027558F"/>
    <w:rsid w:val="002755CE"/>
    <w:rsid w:val="00275693"/>
    <w:rsid w:val="00275740"/>
    <w:rsid w:val="002757EB"/>
    <w:rsid w:val="00275A02"/>
    <w:rsid w:val="00275D30"/>
    <w:rsid w:val="00275DB3"/>
    <w:rsid w:val="00275EAA"/>
    <w:rsid w:val="002760FB"/>
    <w:rsid w:val="002764B1"/>
    <w:rsid w:val="00276681"/>
    <w:rsid w:val="00276B3E"/>
    <w:rsid w:val="00276B5A"/>
    <w:rsid w:val="00276C9B"/>
    <w:rsid w:val="00276D98"/>
    <w:rsid w:val="00276F88"/>
    <w:rsid w:val="00280090"/>
    <w:rsid w:val="00280703"/>
    <w:rsid w:val="00280C82"/>
    <w:rsid w:val="00280D3E"/>
    <w:rsid w:val="00281251"/>
    <w:rsid w:val="00281375"/>
    <w:rsid w:val="00281755"/>
    <w:rsid w:val="0028195D"/>
    <w:rsid w:val="00281BAE"/>
    <w:rsid w:val="00282061"/>
    <w:rsid w:val="00282114"/>
    <w:rsid w:val="002821D7"/>
    <w:rsid w:val="0028224D"/>
    <w:rsid w:val="00282BC7"/>
    <w:rsid w:val="00282DA2"/>
    <w:rsid w:val="00282E5C"/>
    <w:rsid w:val="00283720"/>
    <w:rsid w:val="0028390D"/>
    <w:rsid w:val="00283B8A"/>
    <w:rsid w:val="00283D38"/>
    <w:rsid w:val="00283D7E"/>
    <w:rsid w:val="00283EE6"/>
    <w:rsid w:val="00284476"/>
    <w:rsid w:val="00284EAB"/>
    <w:rsid w:val="0028538D"/>
    <w:rsid w:val="00285C40"/>
    <w:rsid w:val="00286009"/>
    <w:rsid w:val="0028613F"/>
    <w:rsid w:val="0028624A"/>
    <w:rsid w:val="00286E7F"/>
    <w:rsid w:val="0028718E"/>
    <w:rsid w:val="00287883"/>
    <w:rsid w:val="002879B5"/>
    <w:rsid w:val="00287C84"/>
    <w:rsid w:val="00287E03"/>
    <w:rsid w:val="00287EF6"/>
    <w:rsid w:val="0029004D"/>
    <w:rsid w:val="002900D8"/>
    <w:rsid w:val="0029033C"/>
    <w:rsid w:val="00291807"/>
    <w:rsid w:val="00291E63"/>
    <w:rsid w:val="00291F0D"/>
    <w:rsid w:val="00292053"/>
    <w:rsid w:val="002920F4"/>
    <w:rsid w:val="0029242A"/>
    <w:rsid w:val="002926A6"/>
    <w:rsid w:val="00292ABF"/>
    <w:rsid w:val="00292C53"/>
    <w:rsid w:val="00292D6D"/>
    <w:rsid w:val="002930D6"/>
    <w:rsid w:val="002933AB"/>
    <w:rsid w:val="00293DE2"/>
    <w:rsid w:val="00293E82"/>
    <w:rsid w:val="00293EE6"/>
    <w:rsid w:val="00293F79"/>
    <w:rsid w:val="002941EC"/>
    <w:rsid w:val="002945AB"/>
    <w:rsid w:val="00294629"/>
    <w:rsid w:val="0029465E"/>
    <w:rsid w:val="00294826"/>
    <w:rsid w:val="00294872"/>
    <w:rsid w:val="00294A68"/>
    <w:rsid w:val="00294B85"/>
    <w:rsid w:val="00295263"/>
    <w:rsid w:val="002953C6"/>
    <w:rsid w:val="002954FD"/>
    <w:rsid w:val="0029579E"/>
    <w:rsid w:val="00295891"/>
    <w:rsid w:val="00295FA8"/>
    <w:rsid w:val="002960A1"/>
    <w:rsid w:val="0029683A"/>
    <w:rsid w:val="00296A29"/>
    <w:rsid w:val="00296FEF"/>
    <w:rsid w:val="00297192"/>
    <w:rsid w:val="002975CA"/>
    <w:rsid w:val="00297862"/>
    <w:rsid w:val="002979DC"/>
    <w:rsid w:val="00297BCD"/>
    <w:rsid w:val="002A0051"/>
    <w:rsid w:val="002A0392"/>
    <w:rsid w:val="002A0668"/>
    <w:rsid w:val="002A08B1"/>
    <w:rsid w:val="002A0A05"/>
    <w:rsid w:val="002A0B2C"/>
    <w:rsid w:val="002A0F3A"/>
    <w:rsid w:val="002A10F3"/>
    <w:rsid w:val="002A134C"/>
    <w:rsid w:val="002A1376"/>
    <w:rsid w:val="002A144B"/>
    <w:rsid w:val="002A14F1"/>
    <w:rsid w:val="002A15A1"/>
    <w:rsid w:val="002A1835"/>
    <w:rsid w:val="002A197F"/>
    <w:rsid w:val="002A19EE"/>
    <w:rsid w:val="002A1BA7"/>
    <w:rsid w:val="002A1D6C"/>
    <w:rsid w:val="002A21D9"/>
    <w:rsid w:val="002A21EE"/>
    <w:rsid w:val="002A356E"/>
    <w:rsid w:val="002A385E"/>
    <w:rsid w:val="002A3AA1"/>
    <w:rsid w:val="002A3BDE"/>
    <w:rsid w:val="002A3E27"/>
    <w:rsid w:val="002A47C9"/>
    <w:rsid w:val="002A4CF6"/>
    <w:rsid w:val="002A4F63"/>
    <w:rsid w:val="002A502B"/>
    <w:rsid w:val="002A5082"/>
    <w:rsid w:val="002A508C"/>
    <w:rsid w:val="002A55F9"/>
    <w:rsid w:val="002A6478"/>
    <w:rsid w:val="002A6818"/>
    <w:rsid w:val="002A6B61"/>
    <w:rsid w:val="002A7483"/>
    <w:rsid w:val="002A77C7"/>
    <w:rsid w:val="002A7DC9"/>
    <w:rsid w:val="002A7EC0"/>
    <w:rsid w:val="002B016E"/>
    <w:rsid w:val="002B04BC"/>
    <w:rsid w:val="002B059F"/>
    <w:rsid w:val="002B06FB"/>
    <w:rsid w:val="002B09C9"/>
    <w:rsid w:val="002B0C9F"/>
    <w:rsid w:val="002B11DE"/>
    <w:rsid w:val="002B1201"/>
    <w:rsid w:val="002B13CA"/>
    <w:rsid w:val="002B1733"/>
    <w:rsid w:val="002B1AC4"/>
    <w:rsid w:val="002B1C83"/>
    <w:rsid w:val="002B1C9C"/>
    <w:rsid w:val="002B2020"/>
    <w:rsid w:val="002B243D"/>
    <w:rsid w:val="002B26F9"/>
    <w:rsid w:val="002B3755"/>
    <w:rsid w:val="002B3941"/>
    <w:rsid w:val="002B42FC"/>
    <w:rsid w:val="002B461C"/>
    <w:rsid w:val="002B4B06"/>
    <w:rsid w:val="002B4E31"/>
    <w:rsid w:val="002B51A3"/>
    <w:rsid w:val="002B5642"/>
    <w:rsid w:val="002B579B"/>
    <w:rsid w:val="002B5DFD"/>
    <w:rsid w:val="002B6050"/>
    <w:rsid w:val="002B630C"/>
    <w:rsid w:val="002B667E"/>
    <w:rsid w:val="002B6D09"/>
    <w:rsid w:val="002B6F69"/>
    <w:rsid w:val="002B7763"/>
    <w:rsid w:val="002B7986"/>
    <w:rsid w:val="002B7CEC"/>
    <w:rsid w:val="002C0031"/>
    <w:rsid w:val="002C02E8"/>
    <w:rsid w:val="002C03A3"/>
    <w:rsid w:val="002C0411"/>
    <w:rsid w:val="002C0980"/>
    <w:rsid w:val="002C0B86"/>
    <w:rsid w:val="002C0B94"/>
    <w:rsid w:val="002C16E1"/>
    <w:rsid w:val="002C1B37"/>
    <w:rsid w:val="002C20B7"/>
    <w:rsid w:val="002C2655"/>
    <w:rsid w:val="002C28C2"/>
    <w:rsid w:val="002C2D39"/>
    <w:rsid w:val="002C3187"/>
    <w:rsid w:val="002C34B8"/>
    <w:rsid w:val="002C34DA"/>
    <w:rsid w:val="002C360D"/>
    <w:rsid w:val="002C3947"/>
    <w:rsid w:val="002C3C30"/>
    <w:rsid w:val="002C3D01"/>
    <w:rsid w:val="002C43AC"/>
    <w:rsid w:val="002C4553"/>
    <w:rsid w:val="002C45E7"/>
    <w:rsid w:val="002C4617"/>
    <w:rsid w:val="002C479F"/>
    <w:rsid w:val="002C4892"/>
    <w:rsid w:val="002C5462"/>
    <w:rsid w:val="002C54D7"/>
    <w:rsid w:val="002C55B0"/>
    <w:rsid w:val="002C5823"/>
    <w:rsid w:val="002C5C1E"/>
    <w:rsid w:val="002C5C9A"/>
    <w:rsid w:val="002C5E22"/>
    <w:rsid w:val="002C6731"/>
    <w:rsid w:val="002C69F6"/>
    <w:rsid w:val="002C70DC"/>
    <w:rsid w:val="002C78C6"/>
    <w:rsid w:val="002C7E5E"/>
    <w:rsid w:val="002C7F8D"/>
    <w:rsid w:val="002D09FF"/>
    <w:rsid w:val="002D0C29"/>
    <w:rsid w:val="002D0C3C"/>
    <w:rsid w:val="002D0D79"/>
    <w:rsid w:val="002D17DF"/>
    <w:rsid w:val="002D1BEE"/>
    <w:rsid w:val="002D1E04"/>
    <w:rsid w:val="002D1E68"/>
    <w:rsid w:val="002D1F59"/>
    <w:rsid w:val="002D2624"/>
    <w:rsid w:val="002D2C96"/>
    <w:rsid w:val="002D34E9"/>
    <w:rsid w:val="002D35B5"/>
    <w:rsid w:val="002D3839"/>
    <w:rsid w:val="002D38CA"/>
    <w:rsid w:val="002D3BD8"/>
    <w:rsid w:val="002D3D69"/>
    <w:rsid w:val="002D42E7"/>
    <w:rsid w:val="002D43BD"/>
    <w:rsid w:val="002D4416"/>
    <w:rsid w:val="002D44FA"/>
    <w:rsid w:val="002D464C"/>
    <w:rsid w:val="002D46C5"/>
    <w:rsid w:val="002D46D2"/>
    <w:rsid w:val="002D47DA"/>
    <w:rsid w:val="002D4BF8"/>
    <w:rsid w:val="002D5282"/>
    <w:rsid w:val="002D55B8"/>
    <w:rsid w:val="002D5E67"/>
    <w:rsid w:val="002D66B8"/>
    <w:rsid w:val="002D681A"/>
    <w:rsid w:val="002D6ABD"/>
    <w:rsid w:val="002D6AFC"/>
    <w:rsid w:val="002D72BB"/>
    <w:rsid w:val="002D733F"/>
    <w:rsid w:val="002D73F8"/>
    <w:rsid w:val="002D76F4"/>
    <w:rsid w:val="002D7B06"/>
    <w:rsid w:val="002D7FEE"/>
    <w:rsid w:val="002E0135"/>
    <w:rsid w:val="002E032D"/>
    <w:rsid w:val="002E03B7"/>
    <w:rsid w:val="002E0483"/>
    <w:rsid w:val="002E055D"/>
    <w:rsid w:val="002E0751"/>
    <w:rsid w:val="002E0EF1"/>
    <w:rsid w:val="002E1428"/>
    <w:rsid w:val="002E2482"/>
    <w:rsid w:val="002E27A5"/>
    <w:rsid w:val="002E2A95"/>
    <w:rsid w:val="002E2BBB"/>
    <w:rsid w:val="002E2ECE"/>
    <w:rsid w:val="002E30C3"/>
    <w:rsid w:val="002E3109"/>
    <w:rsid w:val="002E3356"/>
    <w:rsid w:val="002E357B"/>
    <w:rsid w:val="002E3861"/>
    <w:rsid w:val="002E3E17"/>
    <w:rsid w:val="002E40C2"/>
    <w:rsid w:val="002E4361"/>
    <w:rsid w:val="002E4397"/>
    <w:rsid w:val="002E43D2"/>
    <w:rsid w:val="002E491D"/>
    <w:rsid w:val="002E49C0"/>
    <w:rsid w:val="002E4D05"/>
    <w:rsid w:val="002E4FBA"/>
    <w:rsid w:val="002E5590"/>
    <w:rsid w:val="002E5B06"/>
    <w:rsid w:val="002E5BBC"/>
    <w:rsid w:val="002E5FAB"/>
    <w:rsid w:val="002E63A9"/>
    <w:rsid w:val="002E63D2"/>
    <w:rsid w:val="002E63DE"/>
    <w:rsid w:val="002E64E9"/>
    <w:rsid w:val="002E6715"/>
    <w:rsid w:val="002E6E06"/>
    <w:rsid w:val="002E6E5F"/>
    <w:rsid w:val="002E6E72"/>
    <w:rsid w:val="002E6FFE"/>
    <w:rsid w:val="002E7282"/>
    <w:rsid w:val="002E72BE"/>
    <w:rsid w:val="002E73F6"/>
    <w:rsid w:val="002F0298"/>
    <w:rsid w:val="002F02C3"/>
    <w:rsid w:val="002F037B"/>
    <w:rsid w:val="002F042E"/>
    <w:rsid w:val="002F08D5"/>
    <w:rsid w:val="002F12C3"/>
    <w:rsid w:val="002F12F1"/>
    <w:rsid w:val="002F1D40"/>
    <w:rsid w:val="002F1EC1"/>
    <w:rsid w:val="002F20FC"/>
    <w:rsid w:val="002F2605"/>
    <w:rsid w:val="002F2E4C"/>
    <w:rsid w:val="002F2F61"/>
    <w:rsid w:val="002F30F7"/>
    <w:rsid w:val="002F31B4"/>
    <w:rsid w:val="002F321F"/>
    <w:rsid w:val="002F3341"/>
    <w:rsid w:val="002F37FB"/>
    <w:rsid w:val="002F3948"/>
    <w:rsid w:val="002F3A4A"/>
    <w:rsid w:val="002F3BAE"/>
    <w:rsid w:val="002F43E8"/>
    <w:rsid w:val="002F44E7"/>
    <w:rsid w:val="002F4AC2"/>
    <w:rsid w:val="002F4B14"/>
    <w:rsid w:val="002F5130"/>
    <w:rsid w:val="002F58D9"/>
    <w:rsid w:val="002F5B34"/>
    <w:rsid w:val="002F5B3C"/>
    <w:rsid w:val="002F5F1F"/>
    <w:rsid w:val="002F5F25"/>
    <w:rsid w:val="002F627E"/>
    <w:rsid w:val="002F6F99"/>
    <w:rsid w:val="002F7057"/>
    <w:rsid w:val="002F70FF"/>
    <w:rsid w:val="002F7377"/>
    <w:rsid w:val="002F7389"/>
    <w:rsid w:val="002F73BE"/>
    <w:rsid w:val="002F7556"/>
    <w:rsid w:val="002F75CD"/>
    <w:rsid w:val="002F7632"/>
    <w:rsid w:val="002F7BAD"/>
    <w:rsid w:val="002F7C66"/>
    <w:rsid w:val="002F7CF5"/>
    <w:rsid w:val="002F7E11"/>
    <w:rsid w:val="00300160"/>
    <w:rsid w:val="00300190"/>
    <w:rsid w:val="003004A1"/>
    <w:rsid w:val="003006D4"/>
    <w:rsid w:val="003007F5"/>
    <w:rsid w:val="00300A13"/>
    <w:rsid w:val="00300BEB"/>
    <w:rsid w:val="003013C6"/>
    <w:rsid w:val="00301C83"/>
    <w:rsid w:val="00301E7F"/>
    <w:rsid w:val="0030261D"/>
    <w:rsid w:val="0030339B"/>
    <w:rsid w:val="00303C6D"/>
    <w:rsid w:val="00304016"/>
    <w:rsid w:val="003040BE"/>
    <w:rsid w:val="00304775"/>
    <w:rsid w:val="00304A60"/>
    <w:rsid w:val="0030529A"/>
    <w:rsid w:val="00305596"/>
    <w:rsid w:val="00305A81"/>
    <w:rsid w:val="00305DE2"/>
    <w:rsid w:val="00306235"/>
    <w:rsid w:val="0030644D"/>
    <w:rsid w:val="00306475"/>
    <w:rsid w:val="003065BE"/>
    <w:rsid w:val="003066B9"/>
    <w:rsid w:val="0030683F"/>
    <w:rsid w:val="00306D41"/>
    <w:rsid w:val="00307253"/>
    <w:rsid w:val="003074C6"/>
    <w:rsid w:val="0030791F"/>
    <w:rsid w:val="00307CEA"/>
    <w:rsid w:val="00307D64"/>
    <w:rsid w:val="00307DD3"/>
    <w:rsid w:val="00307DDB"/>
    <w:rsid w:val="003101A5"/>
    <w:rsid w:val="003105B3"/>
    <w:rsid w:val="00310CA0"/>
    <w:rsid w:val="003110E6"/>
    <w:rsid w:val="0031121A"/>
    <w:rsid w:val="00311A38"/>
    <w:rsid w:val="00311B45"/>
    <w:rsid w:val="00311E4D"/>
    <w:rsid w:val="003120C1"/>
    <w:rsid w:val="003121C2"/>
    <w:rsid w:val="0031222C"/>
    <w:rsid w:val="00312459"/>
    <w:rsid w:val="00312D2F"/>
    <w:rsid w:val="0031348E"/>
    <w:rsid w:val="0031392E"/>
    <w:rsid w:val="00313B26"/>
    <w:rsid w:val="00313CE1"/>
    <w:rsid w:val="00313D63"/>
    <w:rsid w:val="00313DBB"/>
    <w:rsid w:val="00314233"/>
    <w:rsid w:val="0031425F"/>
    <w:rsid w:val="00314800"/>
    <w:rsid w:val="003149EB"/>
    <w:rsid w:val="00314C3E"/>
    <w:rsid w:val="00315761"/>
    <w:rsid w:val="00315A30"/>
    <w:rsid w:val="00315D40"/>
    <w:rsid w:val="00315D80"/>
    <w:rsid w:val="00315D88"/>
    <w:rsid w:val="00315DF0"/>
    <w:rsid w:val="00315EE5"/>
    <w:rsid w:val="00316134"/>
    <w:rsid w:val="00316DB6"/>
    <w:rsid w:val="0031719C"/>
    <w:rsid w:val="003177FB"/>
    <w:rsid w:val="00317A91"/>
    <w:rsid w:val="00317B2D"/>
    <w:rsid w:val="00317E59"/>
    <w:rsid w:val="00320387"/>
    <w:rsid w:val="0032065A"/>
    <w:rsid w:val="00320752"/>
    <w:rsid w:val="00320A4D"/>
    <w:rsid w:val="00320C52"/>
    <w:rsid w:val="0032105C"/>
    <w:rsid w:val="003215D7"/>
    <w:rsid w:val="003215E6"/>
    <w:rsid w:val="00321634"/>
    <w:rsid w:val="00321768"/>
    <w:rsid w:val="00321E29"/>
    <w:rsid w:val="00322042"/>
    <w:rsid w:val="00322067"/>
    <w:rsid w:val="0032257D"/>
    <w:rsid w:val="0032269D"/>
    <w:rsid w:val="00322BBB"/>
    <w:rsid w:val="003233F0"/>
    <w:rsid w:val="00323743"/>
    <w:rsid w:val="00323815"/>
    <w:rsid w:val="00323839"/>
    <w:rsid w:val="00323F31"/>
    <w:rsid w:val="00323F8D"/>
    <w:rsid w:val="00324135"/>
    <w:rsid w:val="003243DC"/>
    <w:rsid w:val="00324533"/>
    <w:rsid w:val="00324DE3"/>
    <w:rsid w:val="003251EA"/>
    <w:rsid w:val="003252ED"/>
    <w:rsid w:val="003259D7"/>
    <w:rsid w:val="00325F08"/>
    <w:rsid w:val="00326114"/>
    <w:rsid w:val="003261F5"/>
    <w:rsid w:val="0032657A"/>
    <w:rsid w:val="0032671C"/>
    <w:rsid w:val="003267B7"/>
    <w:rsid w:val="00327673"/>
    <w:rsid w:val="00330072"/>
    <w:rsid w:val="003300A0"/>
    <w:rsid w:val="003301E2"/>
    <w:rsid w:val="003304BB"/>
    <w:rsid w:val="0033060A"/>
    <w:rsid w:val="00330C63"/>
    <w:rsid w:val="00330D82"/>
    <w:rsid w:val="00330F2D"/>
    <w:rsid w:val="00331212"/>
    <w:rsid w:val="00331619"/>
    <w:rsid w:val="00331853"/>
    <w:rsid w:val="003318B1"/>
    <w:rsid w:val="003318D4"/>
    <w:rsid w:val="00331C57"/>
    <w:rsid w:val="00331CAC"/>
    <w:rsid w:val="00332090"/>
    <w:rsid w:val="003330B5"/>
    <w:rsid w:val="003330CF"/>
    <w:rsid w:val="0033366C"/>
    <w:rsid w:val="00333A7F"/>
    <w:rsid w:val="00333BB3"/>
    <w:rsid w:val="00334311"/>
    <w:rsid w:val="003345C6"/>
    <w:rsid w:val="003347AE"/>
    <w:rsid w:val="003348DB"/>
    <w:rsid w:val="00334ABB"/>
    <w:rsid w:val="00334B98"/>
    <w:rsid w:val="00334E5F"/>
    <w:rsid w:val="00334F19"/>
    <w:rsid w:val="00334F85"/>
    <w:rsid w:val="00335188"/>
    <w:rsid w:val="0033518B"/>
    <w:rsid w:val="0033522D"/>
    <w:rsid w:val="00335238"/>
    <w:rsid w:val="0033537B"/>
    <w:rsid w:val="00335625"/>
    <w:rsid w:val="00335688"/>
    <w:rsid w:val="003356C7"/>
    <w:rsid w:val="00335AAC"/>
    <w:rsid w:val="00335AE2"/>
    <w:rsid w:val="003362D4"/>
    <w:rsid w:val="003364A3"/>
    <w:rsid w:val="00336699"/>
    <w:rsid w:val="00336D55"/>
    <w:rsid w:val="003370F8"/>
    <w:rsid w:val="00337100"/>
    <w:rsid w:val="00337118"/>
    <w:rsid w:val="003374C7"/>
    <w:rsid w:val="00337590"/>
    <w:rsid w:val="00337823"/>
    <w:rsid w:val="0033789D"/>
    <w:rsid w:val="00337AD2"/>
    <w:rsid w:val="00337C45"/>
    <w:rsid w:val="00340080"/>
    <w:rsid w:val="00340195"/>
    <w:rsid w:val="003404ED"/>
    <w:rsid w:val="00340855"/>
    <w:rsid w:val="00341C7A"/>
    <w:rsid w:val="00341F46"/>
    <w:rsid w:val="00341F99"/>
    <w:rsid w:val="00342187"/>
    <w:rsid w:val="003421C0"/>
    <w:rsid w:val="00342469"/>
    <w:rsid w:val="00342517"/>
    <w:rsid w:val="0034268B"/>
    <w:rsid w:val="00342D65"/>
    <w:rsid w:val="00343CD3"/>
    <w:rsid w:val="00343E9E"/>
    <w:rsid w:val="00344278"/>
    <w:rsid w:val="00344461"/>
    <w:rsid w:val="00344915"/>
    <w:rsid w:val="00344A30"/>
    <w:rsid w:val="00344AE2"/>
    <w:rsid w:val="00345123"/>
    <w:rsid w:val="00346183"/>
    <w:rsid w:val="0034651A"/>
    <w:rsid w:val="00346544"/>
    <w:rsid w:val="00346820"/>
    <w:rsid w:val="003468FF"/>
    <w:rsid w:val="00346933"/>
    <w:rsid w:val="00346AD0"/>
    <w:rsid w:val="00346BE7"/>
    <w:rsid w:val="00346CC3"/>
    <w:rsid w:val="00346D8F"/>
    <w:rsid w:val="00346E65"/>
    <w:rsid w:val="003471AB"/>
    <w:rsid w:val="003472C8"/>
    <w:rsid w:val="003479A2"/>
    <w:rsid w:val="00347BF9"/>
    <w:rsid w:val="00347D60"/>
    <w:rsid w:val="00350335"/>
    <w:rsid w:val="00350808"/>
    <w:rsid w:val="00350DD5"/>
    <w:rsid w:val="00350E2F"/>
    <w:rsid w:val="00351058"/>
    <w:rsid w:val="00351132"/>
    <w:rsid w:val="00351374"/>
    <w:rsid w:val="00351401"/>
    <w:rsid w:val="00351403"/>
    <w:rsid w:val="00351585"/>
    <w:rsid w:val="00351C98"/>
    <w:rsid w:val="00352194"/>
    <w:rsid w:val="00352381"/>
    <w:rsid w:val="00352A05"/>
    <w:rsid w:val="00352A55"/>
    <w:rsid w:val="00352C74"/>
    <w:rsid w:val="00352D45"/>
    <w:rsid w:val="003534DF"/>
    <w:rsid w:val="003536B6"/>
    <w:rsid w:val="0035386E"/>
    <w:rsid w:val="00353A31"/>
    <w:rsid w:val="00354114"/>
    <w:rsid w:val="003541DC"/>
    <w:rsid w:val="0035424C"/>
    <w:rsid w:val="0035450C"/>
    <w:rsid w:val="00355218"/>
    <w:rsid w:val="003552A8"/>
    <w:rsid w:val="00355CD0"/>
    <w:rsid w:val="00355FE2"/>
    <w:rsid w:val="00356342"/>
    <w:rsid w:val="00356E88"/>
    <w:rsid w:val="00357415"/>
    <w:rsid w:val="00357528"/>
    <w:rsid w:val="0035756A"/>
    <w:rsid w:val="0035762F"/>
    <w:rsid w:val="00357868"/>
    <w:rsid w:val="003608E2"/>
    <w:rsid w:val="00360AD2"/>
    <w:rsid w:val="00360D3F"/>
    <w:rsid w:val="003614AF"/>
    <w:rsid w:val="00361547"/>
    <w:rsid w:val="00361850"/>
    <w:rsid w:val="00361961"/>
    <w:rsid w:val="00361B33"/>
    <w:rsid w:val="00361EB4"/>
    <w:rsid w:val="003623E7"/>
    <w:rsid w:val="003623F5"/>
    <w:rsid w:val="003624C4"/>
    <w:rsid w:val="003625EF"/>
    <w:rsid w:val="00362EE3"/>
    <w:rsid w:val="00362FF7"/>
    <w:rsid w:val="00363311"/>
    <w:rsid w:val="003638AD"/>
    <w:rsid w:val="00363B71"/>
    <w:rsid w:val="00363BDB"/>
    <w:rsid w:val="00364165"/>
    <w:rsid w:val="003643C2"/>
    <w:rsid w:val="003643E2"/>
    <w:rsid w:val="00364676"/>
    <w:rsid w:val="003647E2"/>
    <w:rsid w:val="00364D6A"/>
    <w:rsid w:val="00365131"/>
    <w:rsid w:val="00365204"/>
    <w:rsid w:val="00365450"/>
    <w:rsid w:val="00366471"/>
    <w:rsid w:val="0036657B"/>
    <w:rsid w:val="003666E5"/>
    <w:rsid w:val="0036675F"/>
    <w:rsid w:val="00366ACF"/>
    <w:rsid w:val="00366B03"/>
    <w:rsid w:val="00366C09"/>
    <w:rsid w:val="00366E2E"/>
    <w:rsid w:val="00367044"/>
    <w:rsid w:val="00367B1A"/>
    <w:rsid w:val="00367C26"/>
    <w:rsid w:val="00370592"/>
    <w:rsid w:val="003706A5"/>
    <w:rsid w:val="00370999"/>
    <w:rsid w:val="00370E62"/>
    <w:rsid w:val="003713E5"/>
    <w:rsid w:val="003713F5"/>
    <w:rsid w:val="003713FC"/>
    <w:rsid w:val="003717B2"/>
    <w:rsid w:val="00371908"/>
    <w:rsid w:val="0037192F"/>
    <w:rsid w:val="003719C6"/>
    <w:rsid w:val="00371D70"/>
    <w:rsid w:val="0037221B"/>
    <w:rsid w:val="0037241B"/>
    <w:rsid w:val="0037246E"/>
    <w:rsid w:val="003727B6"/>
    <w:rsid w:val="0037310A"/>
    <w:rsid w:val="00373363"/>
    <w:rsid w:val="003734FC"/>
    <w:rsid w:val="00373540"/>
    <w:rsid w:val="00373905"/>
    <w:rsid w:val="003739D0"/>
    <w:rsid w:val="00373A98"/>
    <w:rsid w:val="0037428C"/>
    <w:rsid w:val="00374333"/>
    <w:rsid w:val="00374712"/>
    <w:rsid w:val="00374AD0"/>
    <w:rsid w:val="00374C01"/>
    <w:rsid w:val="00374E57"/>
    <w:rsid w:val="0037509D"/>
    <w:rsid w:val="00375345"/>
    <w:rsid w:val="0037538E"/>
    <w:rsid w:val="00375E3B"/>
    <w:rsid w:val="003760E4"/>
    <w:rsid w:val="003761BC"/>
    <w:rsid w:val="00376559"/>
    <w:rsid w:val="0037655B"/>
    <w:rsid w:val="00376A52"/>
    <w:rsid w:val="00376C16"/>
    <w:rsid w:val="003770CE"/>
    <w:rsid w:val="003772E5"/>
    <w:rsid w:val="00377410"/>
    <w:rsid w:val="00377525"/>
    <w:rsid w:val="003777B2"/>
    <w:rsid w:val="003779F4"/>
    <w:rsid w:val="00377CA7"/>
    <w:rsid w:val="003801CB"/>
    <w:rsid w:val="003801E6"/>
    <w:rsid w:val="00380553"/>
    <w:rsid w:val="00380BC9"/>
    <w:rsid w:val="00380E79"/>
    <w:rsid w:val="003812E0"/>
    <w:rsid w:val="00381416"/>
    <w:rsid w:val="003818EF"/>
    <w:rsid w:val="00381A5C"/>
    <w:rsid w:val="00381F9F"/>
    <w:rsid w:val="00381FDD"/>
    <w:rsid w:val="003822A6"/>
    <w:rsid w:val="0038232C"/>
    <w:rsid w:val="003827BF"/>
    <w:rsid w:val="00382817"/>
    <w:rsid w:val="0038282B"/>
    <w:rsid w:val="00382BBC"/>
    <w:rsid w:val="00382D32"/>
    <w:rsid w:val="00383164"/>
    <w:rsid w:val="003831B3"/>
    <w:rsid w:val="0038343F"/>
    <w:rsid w:val="003838A6"/>
    <w:rsid w:val="00383ABF"/>
    <w:rsid w:val="00383AF5"/>
    <w:rsid w:val="00383B2B"/>
    <w:rsid w:val="00383BE4"/>
    <w:rsid w:val="00383D2D"/>
    <w:rsid w:val="0038445E"/>
    <w:rsid w:val="003845A0"/>
    <w:rsid w:val="00384774"/>
    <w:rsid w:val="0038499A"/>
    <w:rsid w:val="00384DF9"/>
    <w:rsid w:val="00384F41"/>
    <w:rsid w:val="003850C8"/>
    <w:rsid w:val="003851D2"/>
    <w:rsid w:val="0038535C"/>
    <w:rsid w:val="003855A4"/>
    <w:rsid w:val="00385729"/>
    <w:rsid w:val="0038575F"/>
    <w:rsid w:val="003858DE"/>
    <w:rsid w:val="003859C7"/>
    <w:rsid w:val="003859ED"/>
    <w:rsid w:val="00385BE0"/>
    <w:rsid w:val="00386477"/>
    <w:rsid w:val="00386479"/>
    <w:rsid w:val="003865B8"/>
    <w:rsid w:val="00386943"/>
    <w:rsid w:val="00386B7C"/>
    <w:rsid w:val="00386CA0"/>
    <w:rsid w:val="0038717E"/>
    <w:rsid w:val="0038740E"/>
    <w:rsid w:val="00387495"/>
    <w:rsid w:val="003875CD"/>
    <w:rsid w:val="003878E6"/>
    <w:rsid w:val="003901AA"/>
    <w:rsid w:val="00390A85"/>
    <w:rsid w:val="00390BA0"/>
    <w:rsid w:val="00390C08"/>
    <w:rsid w:val="003916B2"/>
    <w:rsid w:val="00391807"/>
    <w:rsid w:val="00391B77"/>
    <w:rsid w:val="00391DD1"/>
    <w:rsid w:val="00391DD4"/>
    <w:rsid w:val="003920A0"/>
    <w:rsid w:val="0039216C"/>
    <w:rsid w:val="003928FA"/>
    <w:rsid w:val="00392C1B"/>
    <w:rsid w:val="00392D83"/>
    <w:rsid w:val="00392F17"/>
    <w:rsid w:val="003930EC"/>
    <w:rsid w:val="00393101"/>
    <w:rsid w:val="00393375"/>
    <w:rsid w:val="0039393E"/>
    <w:rsid w:val="00393A6D"/>
    <w:rsid w:val="00393EC1"/>
    <w:rsid w:val="0039466B"/>
    <w:rsid w:val="00394B51"/>
    <w:rsid w:val="00394DDB"/>
    <w:rsid w:val="00394E0E"/>
    <w:rsid w:val="00394E19"/>
    <w:rsid w:val="00394FE5"/>
    <w:rsid w:val="00395405"/>
    <w:rsid w:val="00395585"/>
    <w:rsid w:val="00395B1E"/>
    <w:rsid w:val="00395B36"/>
    <w:rsid w:val="00395BB7"/>
    <w:rsid w:val="00395CAD"/>
    <w:rsid w:val="00395E62"/>
    <w:rsid w:val="003965AA"/>
    <w:rsid w:val="0039668F"/>
    <w:rsid w:val="0039700B"/>
    <w:rsid w:val="003974BD"/>
    <w:rsid w:val="00397758"/>
    <w:rsid w:val="00397F7C"/>
    <w:rsid w:val="003A05CC"/>
    <w:rsid w:val="003A05F0"/>
    <w:rsid w:val="003A0681"/>
    <w:rsid w:val="003A0EFF"/>
    <w:rsid w:val="003A101C"/>
    <w:rsid w:val="003A1086"/>
    <w:rsid w:val="003A1392"/>
    <w:rsid w:val="003A14FC"/>
    <w:rsid w:val="003A16B0"/>
    <w:rsid w:val="003A1A78"/>
    <w:rsid w:val="003A1B6C"/>
    <w:rsid w:val="003A1F10"/>
    <w:rsid w:val="003A21CC"/>
    <w:rsid w:val="003A307D"/>
    <w:rsid w:val="003A33CA"/>
    <w:rsid w:val="003A3796"/>
    <w:rsid w:val="003A4034"/>
    <w:rsid w:val="003A423B"/>
    <w:rsid w:val="003A4477"/>
    <w:rsid w:val="003A45AA"/>
    <w:rsid w:val="003A4834"/>
    <w:rsid w:val="003A4882"/>
    <w:rsid w:val="003A48DE"/>
    <w:rsid w:val="003A49EE"/>
    <w:rsid w:val="003A4C8F"/>
    <w:rsid w:val="003A4DA6"/>
    <w:rsid w:val="003A5000"/>
    <w:rsid w:val="003A5568"/>
    <w:rsid w:val="003A580D"/>
    <w:rsid w:val="003A5A68"/>
    <w:rsid w:val="003A5C03"/>
    <w:rsid w:val="003A657C"/>
    <w:rsid w:val="003A6590"/>
    <w:rsid w:val="003A66B1"/>
    <w:rsid w:val="003A6D76"/>
    <w:rsid w:val="003A701D"/>
    <w:rsid w:val="003A7055"/>
    <w:rsid w:val="003A7110"/>
    <w:rsid w:val="003A71BC"/>
    <w:rsid w:val="003A7280"/>
    <w:rsid w:val="003A74ED"/>
    <w:rsid w:val="003A784F"/>
    <w:rsid w:val="003A7905"/>
    <w:rsid w:val="003B0144"/>
    <w:rsid w:val="003B04EE"/>
    <w:rsid w:val="003B0510"/>
    <w:rsid w:val="003B0ABB"/>
    <w:rsid w:val="003B0C55"/>
    <w:rsid w:val="003B0DAA"/>
    <w:rsid w:val="003B1352"/>
    <w:rsid w:val="003B138E"/>
    <w:rsid w:val="003B1390"/>
    <w:rsid w:val="003B1C2D"/>
    <w:rsid w:val="003B2279"/>
    <w:rsid w:val="003B23D7"/>
    <w:rsid w:val="003B292C"/>
    <w:rsid w:val="003B29AD"/>
    <w:rsid w:val="003B2B8B"/>
    <w:rsid w:val="003B2F46"/>
    <w:rsid w:val="003B2F89"/>
    <w:rsid w:val="003B3136"/>
    <w:rsid w:val="003B31E6"/>
    <w:rsid w:val="003B3283"/>
    <w:rsid w:val="003B3464"/>
    <w:rsid w:val="003B4043"/>
    <w:rsid w:val="003B4BF7"/>
    <w:rsid w:val="003B4DEC"/>
    <w:rsid w:val="003B4EC0"/>
    <w:rsid w:val="003B51DC"/>
    <w:rsid w:val="003B5C90"/>
    <w:rsid w:val="003B60B3"/>
    <w:rsid w:val="003B6293"/>
    <w:rsid w:val="003B6389"/>
    <w:rsid w:val="003B6692"/>
    <w:rsid w:val="003B6BFA"/>
    <w:rsid w:val="003B7083"/>
    <w:rsid w:val="003B715A"/>
    <w:rsid w:val="003B7323"/>
    <w:rsid w:val="003B776D"/>
    <w:rsid w:val="003B7F85"/>
    <w:rsid w:val="003C02A8"/>
    <w:rsid w:val="003C032D"/>
    <w:rsid w:val="003C041B"/>
    <w:rsid w:val="003C07D9"/>
    <w:rsid w:val="003C0B7C"/>
    <w:rsid w:val="003C0CF3"/>
    <w:rsid w:val="003C0D06"/>
    <w:rsid w:val="003C0F72"/>
    <w:rsid w:val="003C1071"/>
    <w:rsid w:val="003C1609"/>
    <w:rsid w:val="003C1ADD"/>
    <w:rsid w:val="003C1C17"/>
    <w:rsid w:val="003C20F9"/>
    <w:rsid w:val="003C21D7"/>
    <w:rsid w:val="003C2367"/>
    <w:rsid w:val="003C23BA"/>
    <w:rsid w:val="003C2495"/>
    <w:rsid w:val="003C2639"/>
    <w:rsid w:val="003C26DB"/>
    <w:rsid w:val="003C28CF"/>
    <w:rsid w:val="003C3212"/>
    <w:rsid w:val="003C35C6"/>
    <w:rsid w:val="003C38F5"/>
    <w:rsid w:val="003C392A"/>
    <w:rsid w:val="003C3D42"/>
    <w:rsid w:val="003C3EAA"/>
    <w:rsid w:val="003C44E4"/>
    <w:rsid w:val="003C47CD"/>
    <w:rsid w:val="003C4D40"/>
    <w:rsid w:val="003C4EDA"/>
    <w:rsid w:val="003C5101"/>
    <w:rsid w:val="003C510A"/>
    <w:rsid w:val="003C5450"/>
    <w:rsid w:val="003C594E"/>
    <w:rsid w:val="003C5BD9"/>
    <w:rsid w:val="003C5E9F"/>
    <w:rsid w:val="003C6036"/>
    <w:rsid w:val="003C66AC"/>
    <w:rsid w:val="003C6986"/>
    <w:rsid w:val="003C69C3"/>
    <w:rsid w:val="003C72DD"/>
    <w:rsid w:val="003C7696"/>
    <w:rsid w:val="003C794A"/>
    <w:rsid w:val="003C79D7"/>
    <w:rsid w:val="003D009E"/>
    <w:rsid w:val="003D00A6"/>
    <w:rsid w:val="003D0117"/>
    <w:rsid w:val="003D01AC"/>
    <w:rsid w:val="003D072B"/>
    <w:rsid w:val="003D0DA7"/>
    <w:rsid w:val="003D12AC"/>
    <w:rsid w:val="003D1392"/>
    <w:rsid w:val="003D14CE"/>
    <w:rsid w:val="003D1773"/>
    <w:rsid w:val="003D22EA"/>
    <w:rsid w:val="003D2362"/>
    <w:rsid w:val="003D236D"/>
    <w:rsid w:val="003D25AD"/>
    <w:rsid w:val="003D2966"/>
    <w:rsid w:val="003D2C93"/>
    <w:rsid w:val="003D321F"/>
    <w:rsid w:val="003D36BB"/>
    <w:rsid w:val="003D3717"/>
    <w:rsid w:val="003D3BC8"/>
    <w:rsid w:val="003D3EDF"/>
    <w:rsid w:val="003D401D"/>
    <w:rsid w:val="003D40A4"/>
    <w:rsid w:val="003D44E8"/>
    <w:rsid w:val="003D4727"/>
    <w:rsid w:val="003D4779"/>
    <w:rsid w:val="003D4878"/>
    <w:rsid w:val="003D4C3C"/>
    <w:rsid w:val="003D50C5"/>
    <w:rsid w:val="003D5136"/>
    <w:rsid w:val="003D5422"/>
    <w:rsid w:val="003D5B2A"/>
    <w:rsid w:val="003D6341"/>
    <w:rsid w:val="003D65F4"/>
    <w:rsid w:val="003D6CAA"/>
    <w:rsid w:val="003D6DBC"/>
    <w:rsid w:val="003D6F6D"/>
    <w:rsid w:val="003D70FB"/>
    <w:rsid w:val="003D7108"/>
    <w:rsid w:val="003D723D"/>
    <w:rsid w:val="003D78CF"/>
    <w:rsid w:val="003D79A5"/>
    <w:rsid w:val="003D79E1"/>
    <w:rsid w:val="003D7B39"/>
    <w:rsid w:val="003D7FDF"/>
    <w:rsid w:val="003E006E"/>
    <w:rsid w:val="003E025C"/>
    <w:rsid w:val="003E0379"/>
    <w:rsid w:val="003E05B9"/>
    <w:rsid w:val="003E0664"/>
    <w:rsid w:val="003E0747"/>
    <w:rsid w:val="003E0946"/>
    <w:rsid w:val="003E0F1B"/>
    <w:rsid w:val="003E0FD4"/>
    <w:rsid w:val="003E102E"/>
    <w:rsid w:val="003E1084"/>
    <w:rsid w:val="003E117E"/>
    <w:rsid w:val="003E177C"/>
    <w:rsid w:val="003E17A8"/>
    <w:rsid w:val="003E1B19"/>
    <w:rsid w:val="003E1C4C"/>
    <w:rsid w:val="003E1D57"/>
    <w:rsid w:val="003E1EF5"/>
    <w:rsid w:val="003E212A"/>
    <w:rsid w:val="003E2933"/>
    <w:rsid w:val="003E299E"/>
    <w:rsid w:val="003E2D8C"/>
    <w:rsid w:val="003E31AC"/>
    <w:rsid w:val="003E3580"/>
    <w:rsid w:val="003E37DC"/>
    <w:rsid w:val="003E3A8A"/>
    <w:rsid w:val="003E3D29"/>
    <w:rsid w:val="003E3D53"/>
    <w:rsid w:val="003E3DF5"/>
    <w:rsid w:val="003E3E13"/>
    <w:rsid w:val="003E40FD"/>
    <w:rsid w:val="003E41D6"/>
    <w:rsid w:val="003E42C8"/>
    <w:rsid w:val="003E46A7"/>
    <w:rsid w:val="003E46BF"/>
    <w:rsid w:val="003E497D"/>
    <w:rsid w:val="003E508C"/>
    <w:rsid w:val="003E533E"/>
    <w:rsid w:val="003E5493"/>
    <w:rsid w:val="003E555C"/>
    <w:rsid w:val="003E5639"/>
    <w:rsid w:val="003E573C"/>
    <w:rsid w:val="003E599B"/>
    <w:rsid w:val="003E5A31"/>
    <w:rsid w:val="003E5F91"/>
    <w:rsid w:val="003E5FE7"/>
    <w:rsid w:val="003E6359"/>
    <w:rsid w:val="003E652E"/>
    <w:rsid w:val="003E66FD"/>
    <w:rsid w:val="003E6707"/>
    <w:rsid w:val="003E715F"/>
    <w:rsid w:val="003E740C"/>
    <w:rsid w:val="003E7664"/>
    <w:rsid w:val="003E76D6"/>
    <w:rsid w:val="003E7A1E"/>
    <w:rsid w:val="003E7F1D"/>
    <w:rsid w:val="003F065D"/>
    <w:rsid w:val="003F0745"/>
    <w:rsid w:val="003F08C7"/>
    <w:rsid w:val="003F0AD4"/>
    <w:rsid w:val="003F1825"/>
    <w:rsid w:val="003F188F"/>
    <w:rsid w:val="003F20B0"/>
    <w:rsid w:val="003F22A0"/>
    <w:rsid w:val="003F2631"/>
    <w:rsid w:val="003F2660"/>
    <w:rsid w:val="003F2B87"/>
    <w:rsid w:val="003F37A7"/>
    <w:rsid w:val="003F38CB"/>
    <w:rsid w:val="003F3EB9"/>
    <w:rsid w:val="003F3F3D"/>
    <w:rsid w:val="003F40A3"/>
    <w:rsid w:val="003F450F"/>
    <w:rsid w:val="003F46B9"/>
    <w:rsid w:val="003F47DE"/>
    <w:rsid w:val="003F4862"/>
    <w:rsid w:val="003F4ABE"/>
    <w:rsid w:val="003F4C50"/>
    <w:rsid w:val="003F4EC3"/>
    <w:rsid w:val="003F4FEE"/>
    <w:rsid w:val="003F51F5"/>
    <w:rsid w:val="003F53CA"/>
    <w:rsid w:val="003F58C9"/>
    <w:rsid w:val="003F596D"/>
    <w:rsid w:val="003F5A07"/>
    <w:rsid w:val="003F5ABA"/>
    <w:rsid w:val="003F5B5F"/>
    <w:rsid w:val="003F5D78"/>
    <w:rsid w:val="003F5F67"/>
    <w:rsid w:val="003F6083"/>
    <w:rsid w:val="003F63CC"/>
    <w:rsid w:val="003F67A4"/>
    <w:rsid w:val="003F691A"/>
    <w:rsid w:val="003F69D1"/>
    <w:rsid w:val="003F78F7"/>
    <w:rsid w:val="003F7A0A"/>
    <w:rsid w:val="003F7A98"/>
    <w:rsid w:val="00400291"/>
    <w:rsid w:val="004004F0"/>
    <w:rsid w:val="00400666"/>
    <w:rsid w:val="00400710"/>
    <w:rsid w:val="004015AC"/>
    <w:rsid w:val="004015DD"/>
    <w:rsid w:val="00401797"/>
    <w:rsid w:val="0040184F"/>
    <w:rsid w:val="00401BF2"/>
    <w:rsid w:val="00402173"/>
    <w:rsid w:val="0040224B"/>
    <w:rsid w:val="004022F2"/>
    <w:rsid w:val="00402BE1"/>
    <w:rsid w:val="004030B3"/>
    <w:rsid w:val="00403126"/>
    <w:rsid w:val="00403427"/>
    <w:rsid w:val="00403543"/>
    <w:rsid w:val="00403C14"/>
    <w:rsid w:val="00403D5B"/>
    <w:rsid w:val="00404489"/>
    <w:rsid w:val="0040564B"/>
    <w:rsid w:val="00405756"/>
    <w:rsid w:val="0040652A"/>
    <w:rsid w:val="0040733B"/>
    <w:rsid w:val="0040761A"/>
    <w:rsid w:val="004076E6"/>
    <w:rsid w:val="004077B0"/>
    <w:rsid w:val="00407D9C"/>
    <w:rsid w:val="0041001E"/>
    <w:rsid w:val="00410AE2"/>
    <w:rsid w:val="00410C5B"/>
    <w:rsid w:val="00410D12"/>
    <w:rsid w:val="004110C4"/>
    <w:rsid w:val="004116F0"/>
    <w:rsid w:val="00411E95"/>
    <w:rsid w:val="00411F17"/>
    <w:rsid w:val="0041209D"/>
    <w:rsid w:val="004123A6"/>
    <w:rsid w:val="0041267B"/>
    <w:rsid w:val="004128FD"/>
    <w:rsid w:val="00412C4B"/>
    <w:rsid w:val="00412F7F"/>
    <w:rsid w:val="00413572"/>
    <w:rsid w:val="00413BF6"/>
    <w:rsid w:val="00413D26"/>
    <w:rsid w:val="00413EC0"/>
    <w:rsid w:val="004140A3"/>
    <w:rsid w:val="00414346"/>
    <w:rsid w:val="00414736"/>
    <w:rsid w:val="0041481B"/>
    <w:rsid w:val="004148C9"/>
    <w:rsid w:val="00414BA4"/>
    <w:rsid w:val="004150A9"/>
    <w:rsid w:val="00415126"/>
    <w:rsid w:val="00415257"/>
    <w:rsid w:val="00415299"/>
    <w:rsid w:val="004152A8"/>
    <w:rsid w:val="00415780"/>
    <w:rsid w:val="00415F86"/>
    <w:rsid w:val="004160A6"/>
    <w:rsid w:val="0041629B"/>
    <w:rsid w:val="00416311"/>
    <w:rsid w:val="00416471"/>
    <w:rsid w:val="004164C1"/>
    <w:rsid w:val="00416B9E"/>
    <w:rsid w:val="00416E9D"/>
    <w:rsid w:val="00416EA6"/>
    <w:rsid w:val="00417209"/>
    <w:rsid w:val="0041729D"/>
    <w:rsid w:val="004174D2"/>
    <w:rsid w:val="004178BF"/>
    <w:rsid w:val="00417929"/>
    <w:rsid w:val="0042039D"/>
    <w:rsid w:val="004204DE"/>
    <w:rsid w:val="00420C06"/>
    <w:rsid w:val="00420FF5"/>
    <w:rsid w:val="00421155"/>
    <w:rsid w:val="00421E94"/>
    <w:rsid w:val="00422159"/>
    <w:rsid w:val="004223D0"/>
    <w:rsid w:val="004223E5"/>
    <w:rsid w:val="00422A96"/>
    <w:rsid w:val="00422BFD"/>
    <w:rsid w:val="004230A8"/>
    <w:rsid w:val="004230C0"/>
    <w:rsid w:val="0042310D"/>
    <w:rsid w:val="00423780"/>
    <w:rsid w:val="004240EF"/>
    <w:rsid w:val="004250D2"/>
    <w:rsid w:val="0042538A"/>
    <w:rsid w:val="0042553C"/>
    <w:rsid w:val="004257FC"/>
    <w:rsid w:val="004258D2"/>
    <w:rsid w:val="004259A2"/>
    <w:rsid w:val="00425D1E"/>
    <w:rsid w:val="004261DB"/>
    <w:rsid w:val="004262AC"/>
    <w:rsid w:val="004265E8"/>
    <w:rsid w:val="004266D7"/>
    <w:rsid w:val="004266DB"/>
    <w:rsid w:val="0042717B"/>
    <w:rsid w:val="0042727C"/>
    <w:rsid w:val="00427A29"/>
    <w:rsid w:val="00427B2D"/>
    <w:rsid w:val="00427ECA"/>
    <w:rsid w:val="00427F35"/>
    <w:rsid w:val="00427FFB"/>
    <w:rsid w:val="004302E8"/>
    <w:rsid w:val="0043064D"/>
    <w:rsid w:val="00430993"/>
    <w:rsid w:val="00430C3E"/>
    <w:rsid w:val="00430C62"/>
    <w:rsid w:val="00430F80"/>
    <w:rsid w:val="00430F9F"/>
    <w:rsid w:val="0043182C"/>
    <w:rsid w:val="00431EAF"/>
    <w:rsid w:val="00431F4F"/>
    <w:rsid w:val="00432416"/>
    <w:rsid w:val="00432709"/>
    <w:rsid w:val="004329B9"/>
    <w:rsid w:val="00432A96"/>
    <w:rsid w:val="004331DD"/>
    <w:rsid w:val="0043346E"/>
    <w:rsid w:val="004336DE"/>
    <w:rsid w:val="00433E3B"/>
    <w:rsid w:val="00433E54"/>
    <w:rsid w:val="0043431F"/>
    <w:rsid w:val="00434444"/>
    <w:rsid w:val="004345CF"/>
    <w:rsid w:val="0043473E"/>
    <w:rsid w:val="0043481C"/>
    <w:rsid w:val="00434959"/>
    <w:rsid w:val="00434B34"/>
    <w:rsid w:val="00434F15"/>
    <w:rsid w:val="00435251"/>
    <w:rsid w:val="004357B6"/>
    <w:rsid w:val="00435FAB"/>
    <w:rsid w:val="00436040"/>
    <w:rsid w:val="0043611A"/>
    <w:rsid w:val="004365EF"/>
    <w:rsid w:val="00436689"/>
    <w:rsid w:val="0043722C"/>
    <w:rsid w:val="004372A5"/>
    <w:rsid w:val="00437D92"/>
    <w:rsid w:val="00437FC2"/>
    <w:rsid w:val="00440237"/>
    <w:rsid w:val="00440738"/>
    <w:rsid w:val="00440878"/>
    <w:rsid w:val="00440989"/>
    <w:rsid w:val="00440B8B"/>
    <w:rsid w:val="00440E01"/>
    <w:rsid w:val="00441168"/>
    <w:rsid w:val="004428E5"/>
    <w:rsid w:val="00442F3B"/>
    <w:rsid w:val="0044359B"/>
    <w:rsid w:val="00443881"/>
    <w:rsid w:val="004447F9"/>
    <w:rsid w:val="00444A1B"/>
    <w:rsid w:val="0044527F"/>
    <w:rsid w:val="004459F9"/>
    <w:rsid w:val="00445AD3"/>
    <w:rsid w:val="00445B0A"/>
    <w:rsid w:val="00446369"/>
    <w:rsid w:val="004469FF"/>
    <w:rsid w:val="00446A25"/>
    <w:rsid w:val="00446D43"/>
    <w:rsid w:val="00446D9C"/>
    <w:rsid w:val="00447247"/>
    <w:rsid w:val="00447453"/>
    <w:rsid w:val="0044748F"/>
    <w:rsid w:val="00447865"/>
    <w:rsid w:val="00447AEA"/>
    <w:rsid w:val="00447FD1"/>
    <w:rsid w:val="0045046C"/>
    <w:rsid w:val="004508B8"/>
    <w:rsid w:val="00450B6D"/>
    <w:rsid w:val="00450D75"/>
    <w:rsid w:val="004516F0"/>
    <w:rsid w:val="004517C0"/>
    <w:rsid w:val="00451BF0"/>
    <w:rsid w:val="00451C9F"/>
    <w:rsid w:val="00452025"/>
    <w:rsid w:val="00452051"/>
    <w:rsid w:val="004525EC"/>
    <w:rsid w:val="004527E6"/>
    <w:rsid w:val="004536B3"/>
    <w:rsid w:val="0045397A"/>
    <w:rsid w:val="00453E4D"/>
    <w:rsid w:val="00453F55"/>
    <w:rsid w:val="004543F6"/>
    <w:rsid w:val="00454489"/>
    <w:rsid w:val="004546E5"/>
    <w:rsid w:val="00454738"/>
    <w:rsid w:val="004549AC"/>
    <w:rsid w:val="00454F22"/>
    <w:rsid w:val="00455728"/>
    <w:rsid w:val="00455A89"/>
    <w:rsid w:val="00455BC4"/>
    <w:rsid w:val="00455D80"/>
    <w:rsid w:val="004561EF"/>
    <w:rsid w:val="004566B0"/>
    <w:rsid w:val="004566EC"/>
    <w:rsid w:val="0045681B"/>
    <w:rsid w:val="00456C6C"/>
    <w:rsid w:val="00456DE7"/>
    <w:rsid w:val="004571A3"/>
    <w:rsid w:val="0045724B"/>
    <w:rsid w:val="00457525"/>
    <w:rsid w:val="004576D1"/>
    <w:rsid w:val="00457755"/>
    <w:rsid w:val="00457D34"/>
    <w:rsid w:val="00457D4B"/>
    <w:rsid w:val="0046042A"/>
    <w:rsid w:val="004606AA"/>
    <w:rsid w:val="004608F7"/>
    <w:rsid w:val="00460F68"/>
    <w:rsid w:val="004618FA"/>
    <w:rsid w:val="00462064"/>
    <w:rsid w:val="00462524"/>
    <w:rsid w:val="00462625"/>
    <w:rsid w:val="00462D80"/>
    <w:rsid w:val="00462FF0"/>
    <w:rsid w:val="00463069"/>
    <w:rsid w:val="0046311F"/>
    <w:rsid w:val="00463816"/>
    <w:rsid w:val="00463827"/>
    <w:rsid w:val="0046395B"/>
    <w:rsid w:val="00463B99"/>
    <w:rsid w:val="00463C20"/>
    <w:rsid w:val="00463D5F"/>
    <w:rsid w:val="00463D6D"/>
    <w:rsid w:val="00464067"/>
    <w:rsid w:val="0046453A"/>
    <w:rsid w:val="0046498F"/>
    <w:rsid w:val="00464B61"/>
    <w:rsid w:val="00464C8E"/>
    <w:rsid w:val="0046523D"/>
    <w:rsid w:val="00465AF7"/>
    <w:rsid w:val="00466CD5"/>
    <w:rsid w:val="00466E2B"/>
    <w:rsid w:val="00466FE3"/>
    <w:rsid w:val="00467211"/>
    <w:rsid w:val="00467904"/>
    <w:rsid w:val="00467A18"/>
    <w:rsid w:val="004700C1"/>
    <w:rsid w:val="0047028E"/>
    <w:rsid w:val="00470798"/>
    <w:rsid w:val="004707D8"/>
    <w:rsid w:val="00470B3C"/>
    <w:rsid w:val="00470CC0"/>
    <w:rsid w:val="00471014"/>
    <w:rsid w:val="0047101B"/>
    <w:rsid w:val="004710B4"/>
    <w:rsid w:val="004711A9"/>
    <w:rsid w:val="0047141A"/>
    <w:rsid w:val="00471634"/>
    <w:rsid w:val="004716CB"/>
    <w:rsid w:val="004719DC"/>
    <w:rsid w:val="004720AA"/>
    <w:rsid w:val="004725BF"/>
    <w:rsid w:val="00472A54"/>
    <w:rsid w:val="00472D13"/>
    <w:rsid w:val="00472F89"/>
    <w:rsid w:val="004731C3"/>
    <w:rsid w:val="0047327C"/>
    <w:rsid w:val="004735E1"/>
    <w:rsid w:val="00473740"/>
    <w:rsid w:val="00473E77"/>
    <w:rsid w:val="004741B4"/>
    <w:rsid w:val="00474273"/>
    <w:rsid w:val="004746DA"/>
    <w:rsid w:val="00474A08"/>
    <w:rsid w:val="00474B89"/>
    <w:rsid w:val="00474D2C"/>
    <w:rsid w:val="00474E3D"/>
    <w:rsid w:val="00474E82"/>
    <w:rsid w:val="00474F52"/>
    <w:rsid w:val="00475150"/>
    <w:rsid w:val="00475D21"/>
    <w:rsid w:val="00475FF2"/>
    <w:rsid w:val="00476155"/>
    <w:rsid w:val="00476B8D"/>
    <w:rsid w:val="00476EE3"/>
    <w:rsid w:val="00477096"/>
    <w:rsid w:val="00477264"/>
    <w:rsid w:val="004773A1"/>
    <w:rsid w:val="004775FD"/>
    <w:rsid w:val="00477758"/>
    <w:rsid w:val="00477F28"/>
    <w:rsid w:val="00480172"/>
    <w:rsid w:val="00480284"/>
    <w:rsid w:val="00480331"/>
    <w:rsid w:val="0048094A"/>
    <w:rsid w:val="00480EA2"/>
    <w:rsid w:val="004815EC"/>
    <w:rsid w:val="004816A3"/>
    <w:rsid w:val="004816E3"/>
    <w:rsid w:val="0048196A"/>
    <w:rsid w:val="00481A12"/>
    <w:rsid w:val="00481BA8"/>
    <w:rsid w:val="00481CA8"/>
    <w:rsid w:val="00481EB0"/>
    <w:rsid w:val="00481F20"/>
    <w:rsid w:val="004822DD"/>
    <w:rsid w:val="00482794"/>
    <w:rsid w:val="004827D2"/>
    <w:rsid w:val="00482BB7"/>
    <w:rsid w:val="00482C8B"/>
    <w:rsid w:val="00482D90"/>
    <w:rsid w:val="00482DD9"/>
    <w:rsid w:val="00482F93"/>
    <w:rsid w:val="004831D4"/>
    <w:rsid w:val="004834D1"/>
    <w:rsid w:val="004835E5"/>
    <w:rsid w:val="00483762"/>
    <w:rsid w:val="00483AA8"/>
    <w:rsid w:val="00483DAF"/>
    <w:rsid w:val="00483EF5"/>
    <w:rsid w:val="00483F2C"/>
    <w:rsid w:val="00484740"/>
    <w:rsid w:val="00484CEF"/>
    <w:rsid w:val="00484F31"/>
    <w:rsid w:val="00485296"/>
    <w:rsid w:val="00485341"/>
    <w:rsid w:val="004854DA"/>
    <w:rsid w:val="00485571"/>
    <w:rsid w:val="00485A76"/>
    <w:rsid w:val="00485B17"/>
    <w:rsid w:val="004863C0"/>
    <w:rsid w:val="004866AC"/>
    <w:rsid w:val="00486751"/>
    <w:rsid w:val="00487134"/>
    <w:rsid w:val="004874BE"/>
    <w:rsid w:val="00487A2F"/>
    <w:rsid w:val="00487C68"/>
    <w:rsid w:val="00490524"/>
    <w:rsid w:val="004909FE"/>
    <w:rsid w:val="00490CBD"/>
    <w:rsid w:val="00491296"/>
    <w:rsid w:val="00491416"/>
    <w:rsid w:val="00491783"/>
    <w:rsid w:val="00491DAA"/>
    <w:rsid w:val="00492790"/>
    <w:rsid w:val="00492C0D"/>
    <w:rsid w:val="00492DA1"/>
    <w:rsid w:val="00492E6B"/>
    <w:rsid w:val="00493AB5"/>
    <w:rsid w:val="00493AC8"/>
    <w:rsid w:val="00493B01"/>
    <w:rsid w:val="00493B15"/>
    <w:rsid w:val="00493C67"/>
    <w:rsid w:val="00493D9A"/>
    <w:rsid w:val="00494231"/>
    <w:rsid w:val="00494239"/>
    <w:rsid w:val="00494319"/>
    <w:rsid w:val="0049450F"/>
    <w:rsid w:val="0049451F"/>
    <w:rsid w:val="00494575"/>
    <w:rsid w:val="00494675"/>
    <w:rsid w:val="004946DF"/>
    <w:rsid w:val="0049489B"/>
    <w:rsid w:val="00494D2C"/>
    <w:rsid w:val="00494D4A"/>
    <w:rsid w:val="00495528"/>
    <w:rsid w:val="00495551"/>
    <w:rsid w:val="0049585B"/>
    <w:rsid w:val="004958B4"/>
    <w:rsid w:val="00496570"/>
    <w:rsid w:val="004967F5"/>
    <w:rsid w:val="00496D1A"/>
    <w:rsid w:val="00497111"/>
    <w:rsid w:val="00497455"/>
    <w:rsid w:val="00497794"/>
    <w:rsid w:val="0049796A"/>
    <w:rsid w:val="004A0555"/>
    <w:rsid w:val="004A0677"/>
    <w:rsid w:val="004A072C"/>
    <w:rsid w:val="004A0E54"/>
    <w:rsid w:val="004A0FA9"/>
    <w:rsid w:val="004A1354"/>
    <w:rsid w:val="004A175C"/>
    <w:rsid w:val="004A1A9C"/>
    <w:rsid w:val="004A1C70"/>
    <w:rsid w:val="004A1CF6"/>
    <w:rsid w:val="004A1D75"/>
    <w:rsid w:val="004A1DD3"/>
    <w:rsid w:val="004A246A"/>
    <w:rsid w:val="004A272C"/>
    <w:rsid w:val="004A292A"/>
    <w:rsid w:val="004A2E1A"/>
    <w:rsid w:val="004A3007"/>
    <w:rsid w:val="004A31FB"/>
    <w:rsid w:val="004A3725"/>
    <w:rsid w:val="004A46B1"/>
    <w:rsid w:val="004A4763"/>
    <w:rsid w:val="004A4B18"/>
    <w:rsid w:val="004A53BD"/>
    <w:rsid w:val="004A54E9"/>
    <w:rsid w:val="004A5630"/>
    <w:rsid w:val="004A5741"/>
    <w:rsid w:val="004A58F2"/>
    <w:rsid w:val="004A5AEA"/>
    <w:rsid w:val="004A5F7F"/>
    <w:rsid w:val="004A6496"/>
    <w:rsid w:val="004A65B7"/>
    <w:rsid w:val="004A6986"/>
    <w:rsid w:val="004A6C47"/>
    <w:rsid w:val="004A6F06"/>
    <w:rsid w:val="004A702B"/>
    <w:rsid w:val="004A702E"/>
    <w:rsid w:val="004A70C3"/>
    <w:rsid w:val="004A7199"/>
    <w:rsid w:val="004A7B2D"/>
    <w:rsid w:val="004A7C1A"/>
    <w:rsid w:val="004B00D9"/>
    <w:rsid w:val="004B01FF"/>
    <w:rsid w:val="004B0778"/>
    <w:rsid w:val="004B0874"/>
    <w:rsid w:val="004B0C7B"/>
    <w:rsid w:val="004B1220"/>
    <w:rsid w:val="004B1498"/>
    <w:rsid w:val="004B14DE"/>
    <w:rsid w:val="004B1793"/>
    <w:rsid w:val="004B1817"/>
    <w:rsid w:val="004B1AC1"/>
    <w:rsid w:val="004B1BE9"/>
    <w:rsid w:val="004B1C4F"/>
    <w:rsid w:val="004B1D93"/>
    <w:rsid w:val="004B2073"/>
    <w:rsid w:val="004B229D"/>
    <w:rsid w:val="004B2519"/>
    <w:rsid w:val="004B26B5"/>
    <w:rsid w:val="004B26E1"/>
    <w:rsid w:val="004B2D7A"/>
    <w:rsid w:val="004B2F08"/>
    <w:rsid w:val="004B33EF"/>
    <w:rsid w:val="004B35A3"/>
    <w:rsid w:val="004B392B"/>
    <w:rsid w:val="004B441E"/>
    <w:rsid w:val="004B4696"/>
    <w:rsid w:val="004B47AC"/>
    <w:rsid w:val="004B47EB"/>
    <w:rsid w:val="004B4830"/>
    <w:rsid w:val="004B4989"/>
    <w:rsid w:val="004B4A88"/>
    <w:rsid w:val="004B598F"/>
    <w:rsid w:val="004B59F6"/>
    <w:rsid w:val="004B5B1F"/>
    <w:rsid w:val="004B5E02"/>
    <w:rsid w:val="004B5F5B"/>
    <w:rsid w:val="004B626C"/>
    <w:rsid w:val="004B6FC1"/>
    <w:rsid w:val="004B7072"/>
    <w:rsid w:val="004B7277"/>
    <w:rsid w:val="004B73BA"/>
    <w:rsid w:val="004B76C0"/>
    <w:rsid w:val="004B7B96"/>
    <w:rsid w:val="004B7FA5"/>
    <w:rsid w:val="004C010A"/>
    <w:rsid w:val="004C0244"/>
    <w:rsid w:val="004C02EF"/>
    <w:rsid w:val="004C0463"/>
    <w:rsid w:val="004C04C2"/>
    <w:rsid w:val="004C0528"/>
    <w:rsid w:val="004C0713"/>
    <w:rsid w:val="004C0A96"/>
    <w:rsid w:val="004C0C76"/>
    <w:rsid w:val="004C0FFA"/>
    <w:rsid w:val="004C140A"/>
    <w:rsid w:val="004C150D"/>
    <w:rsid w:val="004C153B"/>
    <w:rsid w:val="004C1AB5"/>
    <w:rsid w:val="004C1F9A"/>
    <w:rsid w:val="004C219C"/>
    <w:rsid w:val="004C2380"/>
    <w:rsid w:val="004C23BA"/>
    <w:rsid w:val="004C23FE"/>
    <w:rsid w:val="004C2440"/>
    <w:rsid w:val="004C2A9A"/>
    <w:rsid w:val="004C2B89"/>
    <w:rsid w:val="004C2CDF"/>
    <w:rsid w:val="004C32CF"/>
    <w:rsid w:val="004C34B2"/>
    <w:rsid w:val="004C3A8B"/>
    <w:rsid w:val="004C3C02"/>
    <w:rsid w:val="004C3E48"/>
    <w:rsid w:val="004C406D"/>
    <w:rsid w:val="004C4399"/>
    <w:rsid w:val="004C4408"/>
    <w:rsid w:val="004C459B"/>
    <w:rsid w:val="004C482D"/>
    <w:rsid w:val="004C494D"/>
    <w:rsid w:val="004C4A43"/>
    <w:rsid w:val="004C4BE6"/>
    <w:rsid w:val="004C5756"/>
    <w:rsid w:val="004C5924"/>
    <w:rsid w:val="004C5B81"/>
    <w:rsid w:val="004C5F34"/>
    <w:rsid w:val="004C60D0"/>
    <w:rsid w:val="004C6457"/>
    <w:rsid w:val="004C6A76"/>
    <w:rsid w:val="004C7246"/>
    <w:rsid w:val="004C7326"/>
    <w:rsid w:val="004C747F"/>
    <w:rsid w:val="004C756F"/>
    <w:rsid w:val="004C7587"/>
    <w:rsid w:val="004C77FC"/>
    <w:rsid w:val="004C795A"/>
    <w:rsid w:val="004D04E0"/>
    <w:rsid w:val="004D085F"/>
    <w:rsid w:val="004D08D0"/>
    <w:rsid w:val="004D0989"/>
    <w:rsid w:val="004D0A65"/>
    <w:rsid w:val="004D117E"/>
    <w:rsid w:val="004D12E0"/>
    <w:rsid w:val="004D165C"/>
    <w:rsid w:val="004D16B9"/>
    <w:rsid w:val="004D1749"/>
    <w:rsid w:val="004D1860"/>
    <w:rsid w:val="004D1C64"/>
    <w:rsid w:val="004D1D55"/>
    <w:rsid w:val="004D1DF3"/>
    <w:rsid w:val="004D2524"/>
    <w:rsid w:val="004D283D"/>
    <w:rsid w:val="004D2B8E"/>
    <w:rsid w:val="004D2DAC"/>
    <w:rsid w:val="004D37F1"/>
    <w:rsid w:val="004D3996"/>
    <w:rsid w:val="004D3A75"/>
    <w:rsid w:val="004D3B3F"/>
    <w:rsid w:val="004D3DFE"/>
    <w:rsid w:val="004D3FDC"/>
    <w:rsid w:val="004D400D"/>
    <w:rsid w:val="004D4310"/>
    <w:rsid w:val="004D4533"/>
    <w:rsid w:val="004D4602"/>
    <w:rsid w:val="004D4C8E"/>
    <w:rsid w:val="004D4D64"/>
    <w:rsid w:val="004D4E6C"/>
    <w:rsid w:val="004D517C"/>
    <w:rsid w:val="004D51E2"/>
    <w:rsid w:val="004D545B"/>
    <w:rsid w:val="004D5A7D"/>
    <w:rsid w:val="004D5ED0"/>
    <w:rsid w:val="004D6098"/>
    <w:rsid w:val="004D638E"/>
    <w:rsid w:val="004D6510"/>
    <w:rsid w:val="004D6595"/>
    <w:rsid w:val="004D68FA"/>
    <w:rsid w:val="004D6931"/>
    <w:rsid w:val="004D701B"/>
    <w:rsid w:val="004D725D"/>
    <w:rsid w:val="004D7D42"/>
    <w:rsid w:val="004D7D5F"/>
    <w:rsid w:val="004E02C1"/>
    <w:rsid w:val="004E03F2"/>
    <w:rsid w:val="004E0935"/>
    <w:rsid w:val="004E0A7B"/>
    <w:rsid w:val="004E0C57"/>
    <w:rsid w:val="004E1628"/>
    <w:rsid w:val="004E1763"/>
    <w:rsid w:val="004E1870"/>
    <w:rsid w:val="004E18B1"/>
    <w:rsid w:val="004E1EC2"/>
    <w:rsid w:val="004E1F0D"/>
    <w:rsid w:val="004E27BC"/>
    <w:rsid w:val="004E2B1E"/>
    <w:rsid w:val="004E3028"/>
    <w:rsid w:val="004E33CB"/>
    <w:rsid w:val="004E3762"/>
    <w:rsid w:val="004E391F"/>
    <w:rsid w:val="004E396E"/>
    <w:rsid w:val="004E3C17"/>
    <w:rsid w:val="004E3DEA"/>
    <w:rsid w:val="004E3F9B"/>
    <w:rsid w:val="004E4113"/>
    <w:rsid w:val="004E415E"/>
    <w:rsid w:val="004E43C5"/>
    <w:rsid w:val="004E44BB"/>
    <w:rsid w:val="004E4F2F"/>
    <w:rsid w:val="004E50C3"/>
    <w:rsid w:val="004E5375"/>
    <w:rsid w:val="004E56AB"/>
    <w:rsid w:val="004E56FE"/>
    <w:rsid w:val="004E5738"/>
    <w:rsid w:val="004E583A"/>
    <w:rsid w:val="004E587B"/>
    <w:rsid w:val="004E58E7"/>
    <w:rsid w:val="004E5C69"/>
    <w:rsid w:val="004E5D24"/>
    <w:rsid w:val="004E61A6"/>
    <w:rsid w:val="004E63D1"/>
    <w:rsid w:val="004E654B"/>
    <w:rsid w:val="004E667C"/>
    <w:rsid w:val="004E69BB"/>
    <w:rsid w:val="004E6E5F"/>
    <w:rsid w:val="004E6F42"/>
    <w:rsid w:val="004E73B4"/>
    <w:rsid w:val="004E740E"/>
    <w:rsid w:val="004F00A1"/>
    <w:rsid w:val="004F037D"/>
    <w:rsid w:val="004F03B4"/>
    <w:rsid w:val="004F0688"/>
    <w:rsid w:val="004F109B"/>
    <w:rsid w:val="004F111B"/>
    <w:rsid w:val="004F1722"/>
    <w:rsid w:val="004F18A2"/>
    <w:rsid w:val="004F18C1"/>
    <w:rsid w:val="004F18F7"/>
    <w:rsid w:val="004F198C"/>
    <w:rsid w:val="004F1A2E"/>
    <w:rsid w:val="004F25C3"/>
    <w:rsid w:val="004F2F03"/>
    <w:rsid w:val="004F3963"/>
    <w:rsid w:val="004F3E2D"/>
    <w:rsid w:val="004F3EC3"/>
    <w:rsid w:val="004F432D"/>
    <w:rsid w:val="004F4392"/>
    <w:rsid w:val="004F43D4"/>
    <w:rsid w:val="004F4559"/>
    <w:rsid w:val="004F4DC7"/>
    <w:rsid w:val="004F51DA"/>
    <w:rsid w:val="004F5B60"/>
    <w:rsid w:val="004F6239"/>
    <w:rsid w:val="004F65F4"/>
    <w:rsid w:val="004F67CF"/>
    <w:rsid w:val="004F75A3"/>
    <w:rsid w:val="004F76B3"/>
    <w:rsid w:val="004F786C"/>
    <w:rsid w:val="004F7DFC"/>
    <w:rsid w:val="004F7F3E"/>
    <w:rsid w:val="00500200"/>
    <w:rsid w:val="0050026F"/>
    <w:rsid w:val="0050049C"/>
    <w:rsid w:val="00500751"/>
    <w:rsid w:val="00500B5C"/>
    <w:rsid w:val="00500B7F"/>
    <w:rsid w:val="00500E22"/>
    <w:rsid w:val="00500EEE"/>
    <w:rsid w:val="00501086"/>
    <w:rsid w:val="00501FB5"/>
    <w:rsid w:val="00502E09"/>
    <w:rsid w:val="005038D4"/>
    <w:rsid w:val="00503A08"/>
    <w:rsid w:val="00503CED"/>
    <w:rsid w:val="00503E07"/>
    <w:rsid w:val="0050408D"/>
    <w:rsid w:val="00504380"/>
    <w:rsid w:val="00504897"/>
    <w:rsid w:val="005049A0"/>
    <w:rsid w:val="00504B43"/>
    <w:rsid w:val="00504DDA"/>
    <w:rsid w:val="00504EA0"/>
    <w:rsid w:val="00505222"/>
    <w:rsid w:val="00505315"/>
    <w:rsid w:val="0050552F"/>
    <w:rsid w:val="005055B2"/>
    <w:rsid w:val="00505DDD"/>
    <w:rsid w:val="005061B7"/>
    <w:rsid w:val="005067A0"/>
    <w:rsid w:val="00506955"/>
    <w:rsid w:val="00506BB8"/>
    <w:rsid w:val="005072E3"/>
    <w:rsid w:val="0050749D"/>
    <w:rsid w:val="00507A7E"/>
    <w:rsid w:val="00507EF4"/>
    <w:rsid w:val="0051004A"/>
    <w:rsid w:val="00510709"/>
    <w:rsid w:val="00510B65"/>
    <w:rsid w:val="00510EFA"/>
    <w:rsid w:val="00511048"/>
    <w:rsid w:val="00511304"/>
    <w:rsid w:val="0051134F"/>
    <w:rsid w:val="00511973"/>
    <w:rsid w:val="00511979"/>
    <w:rsid w:val="00511C07"/>
    <w:rsid w:val="005123A5"/>
    <w:rsid w:val="00512B5B"/>
    <w:rsid w:val="00512C74"/>
    <w:rsid w:val="00512CEF"/>
    <w:rsid w:val="0051331E"/>
    <w:rsid w:val="00513D7F"/>
    <w:rsid w:val="00513EF5"/>
    <w:rsid w:val="00513F4B"/>
    <w:rsid w:val="005141AA"/>
    <w:rsid w:val="005141D6"/>
    <w:rsid w:val="00514336"/>
    <w:rsid w:val="00514DBD"/>
    <w:rsid w:val="00514DF0"/>
    <w:rsid w:val="0051538D"/>
    <w:rsid w:val="005153AE"/>
    <w:rsid w:val="00515509"/>
    <w:rsid w:val="005155C8"/>
    <w:rsid w:val="00515C1D"/>
    <w:rsid w:val="00516307"/>
    <w:rsid w:val="00516A27"/>
    <w:rsid w:val="00516AB2"/>
    <w:rsid w:val="005173F0"/>
    <w:rsid w:val="005174A7"/>
    <w:rsid w:val="00517718"/>
    <w:rsid w:val="0051787F"/>
    <w:rsid w:val="00517FD4"/>
    <w:rsid w:val="0052005A"/>
    <w:rsid w:val="0052030A"/>
    <w:rsid w:val="0052050E"/>
    <w:rsid w:val="00520590"/>
    <w:rsid w:val="00520628"/>
    <w:rsid w:val="00520BE8"/>
    <w:rsid w:val="00520C92"/>
    <w:rsid w:val="005217E2"/>
    <w:rsid w:val="00522207"/>
    <w:rsid w:val="0052222B"/>
    <w:rsid w:val="005224C4"/>
    <w:rsid w:val="005225EF"/>
    <w:rsid w:val="00522DB6"/>
    <w:rsid w:val="00523155"/>
    <w:rsid w:val="00523633"/>
    <w:rsid w:val="00523796"/>
    <w:rsid w:val="005237D5"/>
    <w:rsid w:val="0052399E"/>
    <w:rsid w:val="00523CAC"/>
    <w:rsid w:val="00523CDB"/>
    <w:rsid w:val="00523E99"/>
    <w:rsid w:val="00523F5F"/>
    <w:rsid w:val="0052421B"/>
    <w:rsid w:val="0052438F"/>
    <w:rsid w:val="00524625"/>
    <w:rsid w:val="00524952"/>
    <w:rsid w:val="00524C74"/>
    <w:rsid w:val="00524C79"/>
    <w:rsid w:val="00524EDE"/>
    <w:rsid w:val="0052500C"/>
    <w:rsid w:val="00525251"/>
    <w:rsid w:val="00525253"/>
    <w:rsid w:val="0052551D"/>
    <w:rsid w:val="00525521"/>
    <w:rsid w:val="0052559C"/>
    <w:rsid w:val="00525607"/>
    <w:rsid w:val="005257B5"/>
    <w:rsid w:val="0052582A"/>
    <w:rsid w:val="00525E17"/>
    <w:rsid w:val="00527056"/>
    <w:rsid w:val="00527AB3"/>
    <w:rsid w:val="00527B19"/>
    <w:rsid w:val="00530451"/>
    <w:rsid w:val="00530496"/>
    <w:rsid w:val="00530D22"/>
    <w:rsid w:val="00530E0A"/>
    <w:rsid w:val="00531133"/>
    <w:rsid w:val="0053157A"/>
    <w:rsid w:val="00531D76"/>
    <w:rsid w:val="00531FE6"/>
    <w:rsid w:val="00532056"/>
    <w:rsid w:val="00532319"/>
    <w:rsid w:val="005327DF"/>
    <w:rsid w:val="00532BC7"/>
    <w:rsid w:val="00532C04"/>
    <w:rsid w:val="00532CD4"/>
    <w:rsid w:val="00533436"/>
    <w:rsid w:val="00533643"/>
    <w:rsid w:val="005336B5"/>
    <w:rsid w:val="00533800"/>
    <w:rsid w:val="0053380F"/>
    <w:rsid w:val="00533D44"/>
    <w:rsid w:val="00534186"/>
    <w:rsid w:val="0053446F"/>
    <w:rsid w:val="00534C59"/>
    <w:rsid w:val="0053527E"/>
    <w:rsid w:val="00535429"/>
    <w:rsid w:val="00535ADA"/>
    <w:rsid w:val="00535B81"/>
    <w:rsid w:val="00535C2F"/>
    <w:rsid w:val="005366A2"/>
    <w:rsid w:val="0053716C"/>
    <w:rsid w:val="00537334"/>
    <w:rsid w:val="00537480"/>
    <w:rsid w:val="005377A0"/>
    <w:rsid w:val="00537B60"/>
    <w:rsid w:val="00540049"/>
    <w:rsid w:val="00540210"/>
    <w:rsid w:val="005404A9"/>
    <w:rsid w:val="00540575"/>
    <w:rsid w:val="005405A5"/>
    <w:rsid w:val="00540A53"/>
    <w:rsid w:val="00540F72"/>
    <w:rsid w:val="005416A8"/>
    <w:rsid w:val="005418F0"/>
    <w:rsid w:val="00541BF9"/>
    <w:rsid w:val="00541EEE"/>
    <w:rsid w:val="005420A6"/>
    <w:rsid w:val="00542596"/>
    <w:rsid w:val="005425F8"/>
    <w:rsid w:val="0054287C"/>
    <w:rsid w:val="005428FA"/>
    <w:rsid w:val="00542AA9"/>
    <w:rsid w:val="00542C5B"/>
    <w:rsid w:val="00542DEA"/>
    <w:rsid w:val="00542F20"/>
    <w:rsid w:val="0054352F"/>
    <w:rsid w:val="0054375C"/>
    <w:rsid w:val="00543B87"/>
    <w:rsid w:val="00543D80"/>
    <w:rsid w:val="00543E58"/>
    <w:rsid w:val="00544D5E"/>
    <w:rsid w:val="00544F67"/>
    <w:rsid w:val="00545182"/>
    <w:rsid w:val="00545212"/>
    <w:rsid w:val="0054530A"/>
    <w:rsid w:val="005455E4"/>
    <w:rsid w:val="00545785"/>
    <w:rsid w:val="00545821"/>
    <w:rsid w:val="00545C7F"/>
    <w:rsid w:val="005460E8"/>
    <w:rsid w:val="005469F8"/>
    <w:rsid w:val="00546BA4"/>
    <w:rsid w:val="005471C3"/>
    <w:rsid w:val="0054742C"/>
    <w:rsid w:val="005475C1"/>
    <w:rsid w:val="00550310"/>
    <w:rsid w:val="00550446"/>
    <w:rsid w:val="005505D1"/>
    <w:rsid w:val="00550740"/>
    <w:rsid w:val="00550C69"/>
    <w:rsid w:val="00550F5A"/>
    <w:rsid w:val="0055101D"/>
    <w:rsid w:val="00551282"/>
    <w:rsid w:val="00551721"/>
    <w:rsid w:val="00551FDA"/>
    <w:rsid w:val="005521FF"/>
    <w:rsid w:val="00552312"/>
    <w:rsid w:val="0055243F"/>
    <w:rsid w:val="00552758"/>
    <w:rsid w:val="00552B12"/>
    <w:rsid w:val="00552B2A"/>
    <w:rsid w:val="00552BFE"/>
    <w:rsid w:val="00552C69"/>
    <w:rsid w:val="00553253"/>
    <w:rsid w:val="005533CA"/>
    <w:rsid w:val="0055340B"/>
    <w:rsid w:val="0055358F"/>
    <w:rsid w:val="00553740"/>
    <w:rsid w:val="0055379D"/>
    <w:rsid w:val="00553C3A"/>
    <w:rsid w:val="00553F73"/>
    <w:rsid w:val="00554280"/>
    <w:rsid w:val="0055457C"/>
    <w:rsid w:val="005549EE"/>
    <w:rsid w:val="00554ACE"/>
    <w:rsid w:val="00555073"/>
    <w:rsid w:val="0055514C"/>
    <w:rsid w:val="005559FD"/>
    <w:rsid w:val="00555AEE"/>
    <w:rsid w:val="00555D2D"/>
    <w:rsid w:val="00556082"/>
    <w:rsid w:val="0055618B"/>
    <w:rsid w:val="005563F9"/>
    <w:rsid w:val="005565F1"/>
    <w:rsid w:val="0055667E"/>
    <w:rsid w:val="00556693"/>
    <w:rsid w:val="00556959"/>
    <w:rsid w:val="00556E3C"/>
    <w:rsid w:val="0055712B"/>
    <w:rsid w:val="005577BE"/>
    <w:rsid w:val="00557AE6"/>
    <w:rsid w:val="005609B0"/>
    <w:rsid w:val="005610DC"/>
    <w:rsid w:val="00561312"/>
    <w:rsid w:val="0056138E"/>
    <w:rsid w:val="005618E3"/>
    <w:rsid w:val="005623A4"/>
    <w:rsid w:val="005623A5"/>
    <w:rsid w:val="005625CF"/>
    <w:rsid w:val="00562DA4"/>
    <w:rsid w:val="005634AD"/>
    <w:rsid w:val="0056362F"/>
    <w:rsid w:val="00563846"/>
    <w:rsid w:val="00563881"/>
    <w:rsid w:val="0056406B"/>
    <w:rsid w:val="00564472"/>
    <w:rsid w:val="0056452C"/>
    <w:rsid w:val="00564DCE"/>
    <w:rsid w:val="00565005"/>
    <w:rsid w:val="005658AD"/>
    <w:rsid w:val="00565ABB"/>
    <w:rsid w:val="00565BCA"/>
    <w:rsid w:val="00565E12"/>
    <w:rsid w:val="005663DB"/>
    <w:rsid w:val="005665B0"/>
    <w:rsid w:val="00566631"/>
    <w:rsid w:val="00566A86"/>
    <w:rsid w:val="00566D4A"/>
    <w:rsid w:val="00566FCC"/>
    <w:rsid w:val="005673F6"/>
    <w:rsid w:val="005674AE"/>
    <w:rsid w:val="0056763B"/>
    <w:rsid w:val="00567933"/>
    <w:rsid w:val="00567ADD"/>
    <w:rsid w:val="00567E20"/>
    <w:rsid w:val="00567EB3"/>
    <w:rsid w:val="00567F05"/>
    <w:rsid w:val="0057050F"/>
    <w:rsid w:val="00570971"/>
    <w:rsid w:val="00570AED"/>
    <w:rsid w:val="00570B29"/>
    <w:rsid w:val="00570F98"/>
    <w:rsid w:val="00571331"/>
    <w:rsid w:val="005713F8"/>
    <w:rsid w:val="0057164F"/>
    <w:rsid w:val="00571F71"/>
    <w:rsid w:val="0057228A"/>
    <w:rsid w:val="0057248F"/>
    <w:rsid w:val="005724CE"/>
    <w:rsid w:val="00572714"/>
    <w:rsid w:val="0057294C"/>
    <w:rsid w:val="005729E6"/>
    <w:rsid w:val="00572B1B"/>
    <w:rsid w:val="0057310B"/>
    <w:rsid w:val="005733FE"/>
    <w:rsid w:val="0057347E"/>
    <w:rsid w:val="00573D4F"/>
    <w:rsid w:val="00573E5F"/>
    <w:rsid w:val="00573F03"/>
    <w:rsid w:val="00574F60"/>
    <w:rsid w:val="00574FC6"/>
    <w:rsid w:val="0057517E"/>
    <w:rsid w:val="00575BF9"/>
    <w:rsid w:val="00575CD3"/>
    <w:rsid w:val="00575E68"/>
    <w:rsid w:val="00575F71"/>
    <w:rsid w:val="005762AE"/>
    <w:rsid w:val="0057632E"/>
    <w:rsid w:val="00576834"/>
    <w:rsid w:val="0057686F"/>
    <w:rsid w:val="005773B7"/>
    <w:rsid w:val="00577AA6"/>
    <w:rsid w:val="00577AC3"/>
    <w:rsid w:val="00577C87"/>
    <w:rsid w:val="0058006A"/>
    <w:rsid w:val="005802AF"/>
    <w:rsid w:val="0058094D"/>
    <w:rsid w:val="005809E2"/>
    <w:rsid w:val="005809E5"/>
    <w:rsid w:val="00580A60"/>
    <w:rsid w:val="005813A5"/>
    <w:rsid w:val="00582CC4"/>
    <w:rsid w:val="00582FBF"/>
    <w:rsid w:val="00582FDD"/>
    <w:rsid w:val="00583E21"/>
    <w:rsid w:val="00583E63"/>
    <w:rsid w:val="00583FAF"/>
    <w:rsid w:val="005843C0"/>
    <w:rsid w:val="0058466E"/>
    <w:rsid w:val="005846C1"/>
    <w:rsid w:val="00584BEB"/>
    <w:rsid w:val="00584C0A"/>
    <w:rsid w:val="005851E9"/>
    <w:rsid w:val="0058536D"/>
    <w:rsid w:val="00585BD7"/>
    <w:rsid w:val="00585C00"/>
    <w:rsid w:val="00585C26"/>
    <w:rsid w:val="00585DB2"/>
    <w:rsid w:val="00586338"/>
    <w:rsid w:val="00586366"/>
    <w:rsid w:val="00586570"/>
    <w:rsid w:val="00586688"/>
    <w:rsid w:val="005866F4"/>
    <w:rsid w:val="0058674D"/>
    <w:rsid w:val="005870A7"/>
    <w:rsid w:val="005874BE"/>
    <w:rsid w:val="0058778E"/>
    <w:rsid w:val="00587A1C"/>
    <w:rsid w:val="00587EB4"/>
    <w:rsid w:val="00590253"/>
    <w:rsid w:val="005908DA"/>
    <w:rsid w:val="00590DA0"/>
    <w:rsid w:val="00591064"/>
    <w:rsid w:val="005912D4"/>
    <w:rsid w:val="0059179F"/>
    <w:rsid w:val="005918DD"/>
    <w:rsid w:val="00591AED"/>
    <w:rsid w:val="00591BF7"/>
    <w:rsid w:val="00591FA9"/>
    <w:rsid w:val="0059217E"/>
    <w:rsid w:val="005923CB"/>
    <w:rsid w:val="0059279F"/>
    <w:rsid w:val="0059292D"/>
    <w:rsid w:val="00592BE7"/>
    <w:rsid w:val="0059351F"/>
    <w:rsid w:val="00593641"/>
    <w:rsid w:val="00593895"/>
    <w:rsid w:val="00593974"/>
    <w:rsid w:val="00593F36"/>
    <w:rsid w:val="00594131"/>
    <w:rsid w:val="005941FD"/>
    <w:rsid w:val="005943BF"/>
    <w:rsid w:val="005945FE"/>
    <w:rsid w:val="005946D9"/>
    <w:rsid w:val="00594940"/>
    <w:rsid w:val="00594BFD"/>
    <w:rsid w:val="00594E8D"/>
    <w:rsid w:val="00594E92"/>
    <w:rsid w:val="00595621"/>
    <w:rsid w:val="00595CEF"/>
    <w:rsid w:val="0059630B"/>
    <w:rsid w:val="005963A5"/>
    <w:rsid w:val="00596D51"/>
    <w:rsid w:val="005971EF"/>
    <w:rsid w:val="0059728A"/>
    <w:rsid w:val="005974C8"/>
    <w:rsid w:val="00597C82"/>
    <w:rsid w:val="00597E29"/>
    <w:rsid w:val="005A0343"/>
    <w:rsid w:val="005A08DD"/>
    <w:rsid w:val="005A08F7"/>
    <w:rsid w:val="005A0C10"/>
    <w:rsid w:val="005A0C35"/>
    <w:rsid w:val="005A0C79"/>
    <w:rsid w:val="005A1447"/>
    <w:rsid w:val="005A193D"/>
    <w:rsid w:val="005A2402"/>
    <w:rsid w:val="005A2507"/>
    <w:rsid w:val="005A274D"/>
    <w:rsid w:val="005A2A6B"/>
    <w:rsid w:val="005A2F86"/>
    <w:rsid w:val="005A3069"/>
    <w:rsid w:val="005A317E"/>
    <w:rsid w:val="005A3218"/>
    <w:rsid w:val="005A33B0"/>
    <w:rsid w:val="005A33CC"/>
    <w:rsid w:val="005A342B"/>
    <w:rsid w:val="005A3727"/>
    <w:rsid w:val="005A3786"/>
    <w:rsid w:val="005A3886"/>
    <w:rsid w:val="005A3ACC"/>
    <w:rsid w:val="005A3DA0"/>
    <w:rsid w:val="005A4280"/>
    <w:rsid w:val="005A42EE"/>
    <w:rsid w:val="005A43CD"/>
    <w:rsid w:val="005A4806"/>
    <w:rsid w:val="005A4937"/>
    <w:rsid w:val="005A49B6"/>
    <w:rsid w:val="005A4AB0"/>
    <w:rsid w:val="005A4ACF"/>
    <w:rsid w:val="005A4B25"/>
    <w:rsid w:val="005A4B3F"/>
    <w:rsid w:val="005A4C03"/>
    <w:rsid w:val="005A5121"/>
    <w:rsid w:val="005A51AB"/>
    <w:rsid w:val="005A51AE"/>
    <w:rsid w:val="005A523C"/>
    <w:rsid w:val="005A52D1"/>
    <w:rsid w:val="005A58C3"/>
    <w:rsid w:val="005A5C26"/>
    <w:rsid w:val="005A6863"/>
    <w:rsid w:val="005A6CA3"/>
    <w:rsid w:val="005A6F03"/>
    <w:rsid w:val="005A7D82"/>
    <w:rsid w:val="005A7E53"/>
    <w:rsid w:val="005B05BA"/>
    <w:rsid w:val="005B1336"/>
    <w:rsid w:val="005B13AE"/>
    <w:rsid w:val="005B151D"/>
    <w:rsid w:val="005B183C"/>
    <w:rsid w:val="005B1BE6"/>
    <w:rsid w:val="005B1CF9"/>
    <w:rsid w:val="005B1D0B"/>
    <w:rsid w:val="005B226D"/>
    <w:rsid w:val="005B25B6"/>
    <w:rsid w:val="005B26D5"/>
    <w:rsid w:val="005B2728"/>
    <w:rsid w:val="005B28AF"/>
    <w:rsid w:val="005B29A0"/>
    <w:rsid w:val="005B2B00"/>
    <w:rsid w:val="005B2B06"/>
    <w:rsid w:val="005B2BCE"/>
    <w:rsid w:val="005B2D4D"/>
    <w:rsid w:val="005B3059"/>
    <w:rsid w:val="005B33BE"/>
    <w:rsid w:val="005B34A1"/>
    <w:rsid w:val="005B45ED"/>
    <w:rsid w:val="005B49CD"/>
    <w:rsid w:val="005B4AA9"/>
    <w:rsid w:val="005B5086"/>
    <w:rsid w:val="005B53CA"/>
    <w:rsid w:val="005B571B"/>
    <w:rsid w:val="005B5D4F"/>
    <w:rsid w:val="005B61AA"/>
    <w:rsid w:val="005B621D"/>
    <w:rsid w:val="005B65FE"/>
    <w:rsid w:val="005B6956"/>
    <w:rsid w:val="005B6D4B"/>
    <w:rsid w:val="005B6DF5"/>
    <w:rsid w:val="005B6F26"/>
    <w:rsid w:val="005B71EB"/>
    <w:rsid w:val="005B72B9"/>
    <w:rsid w:val="005B74C5"/>
    <w:rsid w:val="005B762F"/>
    <w:rsid w:val="005B7720"/>
    <w:rsid w:val="005B7BA8"/>
    <w:rsid w:val="005B7C26"/>
    <w:rsid w:val="005B7DA6"/>
    <w:rsid w:val="005C02FF"/>
    <w:rsid w:val="005C0406"/>
    <w:rsid w:val="005C0CC5"/>
    <w:rsid w:val="005C11F5"/>
    <w:rsid w:val="005C150E"/>
    <w:rsid w:val="005C1FB7"/>
    <w:rsid w:val="005C212E"/>
    <w:rsid w:val="005C2194"/>
    <w:rsid w:val="005C25C6"/>
    <w:rsid w:val="005C2726"/>
    <w:rsid w:val="005C27B6"/>
    <w:rsid w:val="005C28AA"/>
    <w:rsid w:val="005C31DE"/>
    <w:rsid w:val="005C327E"/>
    <w:rsid w:val="005C351F"/>
    <w:rsid w:val="005C353A"/>
    <w:rsid w:val="005C37A9"/>
    <w:rsid w:val="005C419D"/>
    <w:rsid w:val="005C46E8"/>
    <w:rsid w:val="005C483E"/>
    <w:rsid w:val="005C4ADC"/>
    <w:rsid w:val="005C4B61"/>
    <w:rsid w:val="005C4F70"/>
    <w:rsid w:val="005C5585"/>
    <w:rsid w:val="005C58C8"/>
    <w:rsid w:val="005C5B93"/>
    <w:rsid w:val="005C5E00"/>
    <w:rsid w:val="005C5F63"/>
    <w:rsid w:val="005C618D"/>
    <w:rsid w:val="005C670B"/>
    <w:rsid w:val="005C692E"/>
    <w:rsid w:val="005C6A05"/>
    <w:rsid w:val="005C7241"/>
    <w:rsid w:val="005C788D"/>
    <w:rsid w:val="005C78B7"/>
    <w:rsid w:val="005D00DE"/>
    <w:rsid w:val="005D0214"/>
    <w:rsid w:val="005D03BA"/>
    <w:rsid w:val="005D0C70"/>
    <w:rsid w:val="005D0FBF"/>
    <w:rsid w:val="005D1162"/>
    <w:rsid w:val="005D1205"/>
    <w:rsid w:val="005D15AB"/>
    <w:rsid w:val="005D1733"/>
    <w:rsid w:val="005D1796"/>
    <w:rsid w:val="005D186B"/>
    <w:rsid w:val="005D1D41"/>
    <w:rsid w:val="005D1FFD"/>
    <w:rsid w:val="005D2090"/>
    <w:rsid w:val="005D221A"/>
    <w:rsid w:val="005D2671"/>
    <w:rsid w:val="005D279D"/>
    <w:rsid w:val="005D2AB9"/>
    <w:rsid w:val="005D2B7A"/>
    <w:rsid w:val="005D2E22"/>
    <w:rsid w:val="005D38E4"/>
    <w:rsid w:val="005D3916"/>
    <w:rsid w:val="005D396E"/>
    <w:rsid w:val="005D3A71"/>
    <w:rsid w:val="005D3C09"/>
    <w:rsid w:val="005D3D6C"/>
    <w:rsid w:val="005D4328"/>
    <w:rsid w:val="005D44E5"/>
    <w:rsid w:val="005D454B"/>
    <w:rsid w:val="005D47D6"/>
    <w:rsid w:val="005D52BB"/>
    <w:rsid w:val="005D5A77"/>
    <w:rsid w:val="005D6346"/>
    <w:rsid w:val="005D64AE"/>
    <w:rsid w:val="005D687D"/>
    <w:rsid w:val="005D6B76"/>
    <w:rsid w:val="005D6CFC"/>
    <w:rsid w:val="005D727A"/>
    <w:rsid w:val="005D727B"/>
    <w:rsid w:val="005D7A95"/>
    <w:rsid w:val="005D7BF9"/>
    <w:rsid w:val="005D7F28"/>
    <w:rsid w:val="005E01A3"/>
    <w:rsid w:val="005E0431"/>
    <w:rsid w:val="005E04AA"/>
    <w:rsid w:val="005E04D4"/>
    <w:rsid w:val="005E0D30"/>
    <w:rsid w:val="005E0F03"/>
    <w:rsid w:val="005E1250"/>
    <w:rsid w:val="005E1569"/>
    <w:rsid w:val="005E15F8"/>
    <w:rsid w:val="005E1670"/>
    <w:rsid w:val="005E1720"/>
    <w:rsid w:val="005E1813"/>
    <w:rsid w:val="005E1F04"/>
    <w:rsid w:val="005E2073"/>
    <w:rsid w:val="005E2147"/>
    <w:rsid w:val="005E21E0"/>
    <w:rsid w:val="005E2276"/>
    <w:rsid w:val="005E297A"/>
    <w:rsid w:val="005E2F17"/>
    <w:rsid w:val="005E32BC"/>
    <w:rsid w:val="005E3520"/>
    <w:rsid w:val="005E3755"/>
    <w:rsid w:val="005E3854"/>
    <w:rsid w:val="005E3885"/>
    <w:rsid w:val="005E3B0C"/>
    <w:rsid w:val="005E3C21"/>
    <w:rsid w:val="005E3E0A"/>
    <w:rsid w:val="005E4B18"/>
    <w:rsid w:val="005E4E91"/>
    <w:rsid w:val="005E552C"/>
    <w:rsid w:val="005E5920"/>
    <w:rsid w:val="005E5970"/>
    <w:rsid w:val="005E5A21"/>
    <w:rsid w:val="005E5E5F"/>
    <w:rsid w:val="005E5F35"/>
    <w:rsid w:val="005E5FEB"/>
    <w:rsid w:val="005E6472"/>
    <w:rsid w:val="005E653B"/>
    <w:rsid w:val="005E67BC"/>
    <w:rsid w:val="005E683C"/>
    <w:rsid w:val="005E686E"/>
    <w:rsid w:val="005E6DD5"/>
    <w:rsid w:val="005E770C"/>
    <w:rsid w:val="005E7773"/>
    <w:rsid w:val="005E7D6E"/>
    <w:rsid w:val="005F015F"/>
    <w:rsid w:val="005F026F"/>
    <w:rsid w:val="005F08E9"/>
    <w:rsid w:val="005F093D"/>
    <w:rsid w:val="005F097F"/>
    <w:rsid w:val="005F0F27"/>
    <w:rsid w:val="005F102F"/>
    <w:rsid w:val="005F10F9"/>
    <w:rsid w:val="005F1156"/>
    <w:rsid w:val="005F11DA"/>
    <w:rsid w:val="005F1273"/>
    <w:rsid w:val="005F146D"/>
    <w:rsid w:val="005F1EE9"/>
    <w:rsid w:val="005F1F36"/>
    <w:rsid w:val="005F2050"/>
    <w:rsid w:val="005F3035"/>
    <w:rsid w:val="005F35A5"/>
    <w:rsid w:val="005F3AFD"/>
    <w:rsid w:val="005F3E3B"/>
    <w:rsid w:val="005F3F1A"/>
    <w:rsid w:val="005F40C6"/>
    <w:rsid w:val="005F43B1"/>
    <w:rsid w:val="005F459D"/>
    <w:rsid w:val="005F4775"/>
    <w:rsid w:val="005F4852"/>
    <w:rsid w:val="005F489E"/>
    <w:rsid w:val="005F49BA"/>
    <w:rsid w:val="005F525E"/>
    <w:rsid w:val="005F543B"/>
    <w:rsid w:val="005F551C"/>
    <w:rsid w:val="005F6595"/>
    <w:rsid w:val="005F65DF"/>
    <w:rsid w:val="005F6641"/>
    <w:rsid w:val="005F667E"/>
    <w:rsid w:val="005F6B99"/>
    <w:rsid w:val="005F6BFD"/>
    <w:rsid w:val="005F6CCC"/>
    <w:rsid w:val="005F704A"/>
    <w:rsid w:val="005F72E9"/>
    <w:rsid w:val="005F799D"/>
    <w:rsid w:val="005F7A02"/>
    <w:rsid w:val="006002BD"/>
    <w:rsid w:val="006003D3"/>
    <w:rsid w:val="006004FA"/>
    <w:rsid w:val="006006D0"/>
    <w:rsid w:val="00600836"/>
    <w:rsid w:val="00600845"/>
    <w:rsid w:val="00600B29"/>
    <w:rsid w:val="00600C49"/>
    <w:rsid w:val="006010B6"/>
    <w:rsid w:val="006011C0"/>
    <w:rsid w:val="0060173B"/>
    <w:rsid w:val="00601EB3"/>
    <w:rsid w:val="006024ED"/>
    <w:rsid w:val="006027B2"/>
    <w:rsid w:val="00602E3D"/>
    <w:rsid w:val="00602EEC"/>
    <w:rsid w:val="0060317A"/>
    <w:rsid w:val="00603612"/>
    <w:rsid w:val="00603868"/>
    <w:rsid w:val="00603955"/>
    <w:rsid w:val="00603AAE"/>
    <w:rsid w:val="00603D25"/>
    <w:rsid w:val="006044EF"/>
    <w:rsid w:val="0060473B"/>
    <w:rsid w:val="0060488D"/>
    <w:rsid w:val="0060497F"/>
    <w:rsid w:val="00604C45"/>
    <w:rsid w:val="00604DF3"/>
    <w:rsid w:val="00604F89"/>
    <w:rsid w:val="00605075"/>
    <w:rsid w:val="0060508E"/>
    <w:rsid w:val="006053BA"/>
    <w:rsid w:val="00605B82"/>
    <w:rsid w:val="00605BB0"/>
    <w:rsid w:val="00605D1A"/>
    <w:rsid w:val="00605FC3"/>
    <w:rsid w:val="006061F2"/>
    <w:rsid w:val="006062F3"/>
    <w:rsid w:val="00606503"/>
    <w:rsid w:val="00606BF7"/>
    <w:rsid w:val="00607495"/>
    <w:rsid w:val="00607C61"/>
    <w:rsid w:val="00607EE5"/>
    <w:rsid w:val="0061008D"/>
    <w:rsid w:val="00610154"/>
    <w:rsid w:val="0061071F"/>
    <w:rsid w:val="00610AB1"/>
    <w:rsid w:val="00610CF1"/>
    <w:rsid w:val="006110BC"/>
    <w:rsid w:val="00611347"/>
    <w:rsid w:val="006113B4"/>
    <w:rsid w:val="00611D97"/>
    <w:rsid w:val="00611E6F"/>
    <w:rsid w:val="00611F06"/>
    <w:rsid w:val="00611F68"/>
    <w:rsid w:val="0061255F"/>
    <w:rsid w:val="006126FA"/>
    <w:rsid w:val="0061287A"/>
    <w:rsid w:val="00612BAB"/>
    <w:rsid w:val="00613483"/>
    <w:rsid w:val="00613CAA"/>
    <w:rsid w:val="00613F1F"/>
    <w:rsid w:val="00614006"/>
    <w:rsid w:val="00614E03"/>
    <w:rsid w:val="00614F93"/>
    <w:rsid w:val="006160DA"/>
    <w:rsid w:val="00616710"/>
    <w:rsid w:val="00616852"/>
    <w:rsid w:val="0061687B"/>
    <w:rsid w:val="00616A4F"/>
    <w:rsid w:val="00616CE5"/>
    <w:rsid w:val="00617039"/>
    <w:rsid w:val="006170D0"/>
    <w:rsid w:val="00617124"/>
    <w:rsid w:val="006171BD"/>
    <w:rsid w:val="0061750F"/>
    <w:rsid w:val="00617FD8"/>
    <w:rsid w:val="00620399"/>
    <w:rsid w:val="006204ED"/>
    <w:rsid w:val="006208EB"/>
    <w:rsid w:val="006209CA"/>
    <w:rsid w:val="00620B47"/>
    <w:rsid w:val="006211A6"/>
    <w:rsid w:val="00621872"/>
    <w:rsid w:val="006219AA"/>
    <w:rsid w:val="006222A2"/>
    <w:rsid w:val="0062247F"/>
    <w:rsid w:val="0062267B"/>
    <w:rsid w:val="006226B1"/>
    <w:rsid w:val="0062270E"/>
    <w:rsid w:val="00622B3D"/>
    <w:rsid w:val="00622E76"/>
    <w:rsid w:val="0062316A"/>
    <w:rsid w:val="00623737"/>
    <w:rsid w:val="00623831"/>
    <w:rsid w:val="00623869"/>
    <w:rsid w:val="006239CD"/>
    <w:rsid w:val="006240FC"/>
    <w:rsid w:val="00625059"/>
    <w:rsid w:val="006250D3"/>
    <w:rsid w:val="00625142"/>
    <w:rsid w:val="00625261"/>
    <w:rsid w:val="0062545D"/>
    <w:rsid w:val="00625716"/>
    <w:rsid w:val="00625A15"/>
    <w:rsid w:val="00625EE2"/>
    <w:rsid w:val="00626125"/>
    <w:rsid w:val="00626238"/>
    <w:rsid w:val="0062623C"/>
    <w:rsid w:val="006262A1"/>
    <w:rsid w:val="0062632B"/>
    <w:rsid w:val="0062652A"/>
    <w:rsid w:val="006265AC"/>
    <w:rsid w:val="00626A70"/>
    <w:rsid w:val="00626C16"/>
    <w:rsid w:val="00626F79"/>
    <w:rsid w:val="006272EA"/>
    <w:rsid w:val="006273F0"/>
    <w:rsid w:val="00627618"/>
    <w:rsid w:val="00627ADE"/>
    <w:rsid w:val="00627C64"/>
    <w:rsid w:val="00627E62"/>
    <w:rsid w:val="00630065"/>
    <w:rsid w:val="006303CB"/>
    <w:rsid w:val="006305B2"/>
    <w:rsid w:val="00630B8D"/>
    <w:rsid w:val="006314A4"/>
    <w:rsid w:val="0063191A"/>
    <w:rsid w:val="00631B61"/>
    <w:rsid w:val="0063206E"/>
    <w:rsid w:val="00632431"/>
    <w:rsid w:val="00632617"/>
    <w:rsid w:val="00633073"/>
    <w:rsid w:val="00633108"/>
    <w:rsid w:val="006331F1"/>
    <w:rsid w:val="00633245"/>
    <w:rsid w:val="00633A22"/>
    <w:rsid w:val="00633D0E"/>
    <w:rsid w:val="00633F86"/>
    <w:rsid w:val="006344D8"/>
    <w:rsid w:val="00634528"/>
    <w:rsid w:val="0063464F"/>
    <w:rsid w:val="006347D8"/>
    <w:rsid w:val="00634C2E"/>
    <w:rsid w:val="00634CF7"/>
    <w:rsid w:val="00634E5C"/>
    <w:rsid w:val="00635467"/>
    <w:rsid w:val="006354EA"/>
    <w:rsid w:val="006357D8"/>
    <w:rsid w:val="0063586F"/>
    <w:rsid w:val="00635949"/>
    <w:rsid w:val="006359C7"/>
    <w:rsid w:val="00635C47"/>
    <w:rsid w:val="00635D2B"/>
    <w:rsid w:val="00635E89"/>
    <w:rsid w:val="0063616E"/>
    <w:rsid w:val="00636195"/>
    <w:rsid w:val="00636648"/>
    <w:rsid w:val="00636928"/>
    <w:rsid w:val="00636992"/>
    <w:rsid w:val="00637094"/>
    <w:rsid w:val="00637199"/>
    <w:rsid w:val="00637595"/>
    <w:rsid w:val="00637BA6"/>
    <w:rsid w:val="00637DBE"/>
    <w:rsid w:val="006400C2"/>
    <w:rsid w:val="00640A0F"/>
    <w:rsid w:val="00640CB5"/>
    <w:rsid w:val="00640FED"/>
    <w:rsid w:val="00641304"/>
    <w:rsid w:val="0064194C"/>
    <w:rsid w:val="00641D3E"/>
    <w:rsid w:val="00641D47"/>
    <w:rsid w:val="0064203B"/>
    <w:rsid w:val="00642227"/>
    <w:rsid w:val="0064276C"/>
    <w:rsid w:val="00642903"/>
    <w:rsid w:val="00642B2E"/>
    <w:rsid w:val="00642B88"/>
    <w:rsid w:val="00642E2C"/>
    <w:rsid w:val="006430DE"/>
    <w:rsid w:val="006431E8"/>
    <w:rsid w:val="0064321F"/>
    <w:rsid w:val="00643322"/>
    <w:rsid w:val="00643DDD"/>
    <w:rsid w:val="00643E5B"/>
    <w:rsid w:val="006443B3"/>
    <w:rsid w:val="006444D9"/>
    <w:rsid w:val="00644563"/>
    <w:rsid w:val="0064500A"/>
    <w:rsid w:val="0064513D"/>
    <w:rsid w:val="00645322"/>
    <w:rsid w:val="00645951"/>
    <w:rsid w:val="0064667D"/>
    <w:rsid w:val="0064679D"/>
    <w:rsid w:val="006469ED"/>
    <w:rsid w:val="006470E2"/>
    <w:rsid w:val="006476BC"/>
    <w:rsid w:val="00647B3F"/>
    <w:rsid w:val="00647FC2"/>
    <w:rsid w:val="00650072"/>
    <w:rsid w:val="00650448"/>
    <w:rsid w:val="0065068E"/>
    <w:rsid w:val="0065071E"/>
    <w:rsid w:val="006507CC"/>
    <w:rsid w:val="00650BF6"/>
    <w:rsid w:val="0065193D"/>
    <w:rsid w:val="00651B0C"/>
    <w:rsid w:val="006526D5"/>
    <w:rsid w:val="00652D85"/>
    <w:rsid w:val="00653344"/>
    <w:rsid w:val="006537EC"/>
    <w:rsid w:val="006539F8"/>
    <w:rsid w:val="00653C5C"/>
    <w:rsid w:val="00653FFD"/>
    <w:rsid w:val="006541ED"/>
    <w:rsid w:val="00654473"/>
    <w:rsid w:val="0065452E"/>
    <w:rsid w:val="00654B22"/>
    <w:rsid w:val="00654E21"/>
    <w:rsid w:val="0065544F"/>
    <w:rsid w:val="00656033"/>
    <w:rsid w:val="00656369"/>
    <w:rsid w:val="00656417"/>
    <w:rsid w:val="00656C50"/>
    <w:rsid w:val="0065707D"/>
    <w:rsid w:val="006570ED"/>
    <w:rsid w:val="006572A2"/>
    <w:rsid w:val="0065763A"/>
    <w:rsid w:val="00657A90"/>
    <w:rsid w:val="00657EE6"/>
    <w:rsid w:val="0066024E"/>
    <w:rsid w:val="00660DE8"/>
    <w:rsid w:val="006612BE"/>
    <w:rsid w:val="006617B0"/>
    <w:rsid w:val="006618A7"/>
    <w:rsid w:val="00661C0A"/>
    <w:rsid w:val="006621E1"/>
    <w:rsid w:val="006623AE"/>
    <w:rsid w:val="00662A24"/>
    <w:rsid w:val="00662D91"/>
    <w:rsid w:val="00663267"/>
    <w:rsid w:val="0066339A"/>
    <w:rsid w:val="00663467"/>
    <w:rsid w:val="0066360D"/>
    <w:rsid w:val="00663962"/>
    <w:rsid w:val="006642A5"/>
    <w:rsid w:val="006646C5"/>
    <w:rsid w:val="0066471A"/>
    <w:rsid w:val="0066489C"/>
    <w:rsid w:val="00664C86"/>
    <w:rsid w:val="00664DC2"/>
    <w:rsid w:val="00664F56"/>
    <w:rsid w:val="0066504C"/>
    <w:rsid w:val="00665207"/>
    <w:rsid w:val="0066566C"/>
    <w:rsid w:val="0066575A"/>
    <w:rsid w:val="00665C3C"/>
    <w:rsid w:val="00665EFC"/>
    <w:rsid w:val="0066641C"/>
    <w:rsid w:val="006666FD"/>
    <w:rsid w:val="0066695F"/>
    <w:rsid w:val="00666961"/>
    <w:rsid w:val="00666C56"/>
    <w:rsid w:val="00666C88"/>
    <w:rsid w:val="00666E98"/>
    <w:rsid w:val="00666F07"/>
    <w:rsid w:val="00667243"/>
    <w:rsid w:val="0066726A"/>
    <w:rsid w:val="00667724"/>
    <w:rsid w:val="00667939"/>
    <w:rsid w:val="006679F0"/>
    <w:rsid w:val="00667D89"/>
    <w:rsid w:val="00670092"/>
    <w:rsid w:val="006704FD"/>
    <w:rsid w:val="00670755"/>
    <w:rsid w:val="0067081F"/>
    <w:rsid w:val="00670DC5"/>
    <w:rsid w:val="00670E9B"/>
    <w:rsid w:val="0067104C"/>
    <w:rsid w:val="00671186"/>
    <w:rsid w:val="00671526"/>
    <w:rsid w:val="00671A97"/>
    <w:rsid w:val="00672329"/>
    <w:rsid w:val="00672489"/>
    <w:rsid w:val="006727E4"/>
    <w:rsid w:val="00672A52"/>
    <w:rsid w:val="00672F5D"/>
    <w:rsid w:val="00673107"/>
    <w:rsid w:val="0067328E"/>
    <w:rsid w:val="00673E5B"/>
    <w:rsid w:val="00673EBB"/>
    <w:rsid w:val="00674735"/>
    <w:rsid w:val="006749A2"/>
    <w:rsid w:val="00674B47"/>
    <w:rsid w:val="00675058"/>
    <w:rsid w:val="00675604"/>
    <w:rsid w:val="00675B33"/>
    <w:rsid w:val="006761D1"/>
    <w:rsid w:val="0067624E"/>
    <w:rsid w:val="006766CF"/>
    <w:rsid w:val="00676758"/>
    <w:rsid w:val="006767C1"/>
    <w:rsid w:val="00676947"/>
    <w:rsid w:val="00676996"/>
    <w:rsid w:val="00676A9E"/>
    <w:rsid w:val="00676BDD"/>
    <w:rsid w:val="00676E01"/>
    <w:rsid w:val="0067706A"/>
    <w:rsid w:val="006773C7"/>
    <w:rsid w:val="00677527"/>
    <w:rsid w:val="006777C7"/>
    <w:rsid w:val="006779E3"/>
    <w:rsid w:val="0068042B"/>
    <w:rsid w:val="0068045A"/>
    <w:rsid w:val="0068063E"/>
    <w:rsid w:val="006806D4"/>
    <w:rsid w:val="00680FE3"/>
    <w:rsid w:val="00681053"/>
    <w:rsid w:val="0068149C"/>
    <w:rsid w:val="00681D0F"/>
    <w:rsid w:val="00681DDA"/>
    <w:rsid w:val="0068207B"/>
    <w:rsid w:val="006825D5"/>
    <w:rsid w:val="00682CAD"/>
    <w:rsid w:val="00682F07"/>
    <w:rsid w:val="00683188"/>
    <w:rsid w:val="006832BC"/>
    <w:rsid w:val="006835E6"/>
    <w:rsid w:val="00683862"/>
    <w:rsid w:val="0068390C"/>
    <w:rsid w:val="00683984"/>
    <w:rsid w:val="006839D8"/>
    <w:rsid w:val="00683A45"/>
    <w:rsid w:val="00683DA8"/>
    <w:rsid w:val="00683F2D"/>
    <w:rsid w:val="006840CC"/>
    <w:rsid w:val="00684487"/>
    <w:rsid w:val="0068454F"/>
    <w:rsid w:val="00684606"/>
    <w:rsid w:val="00684B88"/>
    <w:rsid w:val="00684F1C"/>
    <w:rsid w:val="00685B96"/>
    <w:rsid w:val="00685EAF"/>
    <w:rsid w:val="006863E1"/>
    <w:rsid w:val="00686851"/>
    <w:rsid w:val="00686938"/>
    <w:rsid w:val="006869BD"/>
    <w:rsid w:val="00686A8A"/>
    <w:rsid w:val="00687AB8"/>
    <w:rsid w:val="00687AC7"/>
    <w:rsid w:val="00687E5E"/>
    <w:rsid w:val="006902AD"/>
    <w:rsid w:val="006909E1"/>
    <w:rsid w:val="00690A0D"/>
    <w:rsid w:val="00691265"/>
    <w:rsid w:val="00691395"/>
    <w:rsid w:val="0069190D"/>
    <w:rsid w:val="00691B12"/>
    <w:rsid w:val="00691ED4"/>
    <w:rsid w:val="00692290"/>
    <w:rsid w:val="006923AF"/>
    <w:rsid w:val="0069284C"/>
    <w:rsid w:val="006929DD"/>
    <w:rsid w:val="00692A40"/>
    <w:rsid w:val="00692D0A"/>
    <w:rsid w:val="006939EE"/>
    <w:rsid w:val="00693AC0"/>
    <w:rsid w:val="00694549"/>
    <w:rsid w:val="00694633"/>
    <w:rsid w:val="00694746"/>
    <w:rsid w:val="00694C1A"/>
    <w:rsid w:val="0069556E"/>
    <w:rsid w:val="006955DD"/>
    <w:rsid w:val="0069567E"/>
    <w:rsid w:val="006958BC"/>
    <w:rsid w:val="0069592C"/>
    <w:rsid w:val="00695DCC"/>
    <w:rsid w:val="00695F90"/>
    <w:rsid w:val="00696308"/>
    <w:rsid w:val="0069703E"/>
    <w:rsid w:val="006970A9"/>
    <w:rsid w:val="00697164"/>
    <w:rsid w:val="00697F7B"/>
    <w:rsid w:val="006A0074"/>
    <w:rsid w:val="006A02CC"/>
    <w:rsid w:val="006A02FC"/>
    <w:rsid w:val="006A0737"/>
    <w:rsid w:val="006A0AF9"/>
    <w:rsid w:val="006A0CE1"/>
    <w:rsid w:val="006A10E5"/>
    <w:rsid w:val="006A10F9"/>
    <w:rsid w:val="006A17F4"/>
    <w:rsid w:val="006A17FC"/>
    <w:rsid w:val="006A1C27"/>
    <w:rsid w:val="006A266F"/>
    <w:rsid w:val="006A268B"/>
    <w:rsid w:val="006A270C"/>
    <w:rsid w:val="006A2B07"/>
    <w:rsid w:val="006A30DC"/>
    <w:rsid w:val="006A3489"/>
    <w:rsid w:val="006A374A"/>
    <w:rsid w:val="006A3A98"/>
    <w:rsid w:val="006A3E8C"/>
    <w:rsid w:val="006A3F9E"/>
    <w:rsid w:val="006A4162"/>
    <w:rsid w:val="006A4335"/>
    <w:rsid w:val="006A47E9"/>
    <w:rsid w:val="006A4D06"/>
    <w:rsid w:val="006A4E80"/>
    <w:rsid w:val="006A4E95"/>
    <w:rsid w:val="006A502F"/>
    <w:rsid w:val="006A5269"/>
    <w:rsid w:val="006A5287"/>
    <w:rsid w:val="006A5347"/>
    <w:rsid w:val="006A53A0"/>
    <w:rsid w:val="006A5659"/>
    <w:rsid w:val="006A5740"/>
    <w:rsid w:val="006A5D2B"/>
    <w:rsid w:val="006A65A0"/>
    <w:rsid w:val="006A66A0"/>
    <w:rsid w:val="006A6BF7"/>
    <w:rsid w:val="006A6EEF"/>
    <w:rsid w:val="006A72DF"/>
    <w:rsid w:val="006A747E"/>
    <w:rsid w:val="006A77CF"/>
    <w:rsid w:val="006A7966"/>
    <w:rsid w:val="006B00E6"/>
    <w:rsid w:val="006B0202"/>
    <w:rsid w:val="006B0342"/>
    <w:rsid w:val="006B079A"/>
    <w:rsid w:val="006B0BFB"/>
    <w:rsid w:val="006B1059"/>
    <w:rsid w:val="006B1062"/>
    <w:rsid w:val="006B1402"/>
    <w:rsid w:val="006B14F8"/>
    <w:rsid w:val="006B15EA"/>
    <w:rsid w:val="006B199F"/>
    <w:rsid w:val="006B1DA5"/>
    <w:rsid w:val="006B2273"/>
    <w:rsid w:val="006B24C3"/>
    <w:rsid w:val="006B2509"/>
    <w:rsid w:val="006B2709"/>
    <w:rsid w:val="006B2B4D"/>
    <w:rsid w:val="006B2BFA"/>
    <w:rsid w:val="006B3074"/>
    <w:rsid w:val="006B3128"/>
    <w:rsid w:val="006B3408"/>
    <w:rsid w:val="006B36C6"/>
    <w:rsid w:val="006B38F1"/>
    <w:rsid w:val="006B3BA2"/>
    <w:rsid w:val="006B3E4F"/>
    <w:rsid w:val="006B421D"/>
    <w:rsid w:val="006B4819"/>
    <w:rsid w:val="006B4854"/>
    <w:rsid w:val="006B4FA5"/>
    <w:rsid w:val="006B5117"/>
    <w:rsid w:val="006B5652"/>
    <w:rsid w:val="006B58F4"/>
    <w:rsid w:val="006B5993"/>
    <w:rsid w:val="006B5B75"/>
    <w:rsid w:val="006B61D7"/>
    <w:rsid w:val="006B6369"/>
    <w:rsid w:val="006B638E"/>
    <w:rsid w:val="006B642A"/>
    <w:rsid w:val="006B67FE"/>
    <w:rsid w:val="006B68A6"/>
    <w:rsid w:val="006B6DAF"/>
    <w:rsid w:val="006B6F3C"/>
    <w:rsid w:val="006B70C0"/>
    <w:rsid w:val="006B728C"/>
    <w:rsid w:val="006B7299"/>
    <w:rsid w:val="006B738F"/>
    <w:rsid w:val="006B75DA"/>
    <w:rsid w:val="006B7803"/>
    <w:rsid w:val="006B7979"/>
    <w:rsid w:val="006C059B"/>
    <w:rsid w:val="006C0E6B"/>
    <w:rsid w:val="006C0E73"/>
    <w:rsid w:val="006C0E99"/>
    <w:rsid w:val="006C131F"/>
    <w:rsid w:val="006C1524"/>
    <w:rsid w:val="006C1612"/>
    <w:rsid w:val="006C1868"/>
    <w:rsid w:val="006C1A4D"/>
    <w:rsid w:val="006C1E02"/>
    <w:rsid w:val="006C20B8"/>
    <w:rsid w:val="006C228D"/>
    <w:rsid w:val="006C23ED"/>
    <w:rsid w:val="006C29CA"/>
    <w:rsid w:val="006C2BA3"/>
    <w:rsid w:val="006C2DA3"/>
    <w:rsid w:val="006C312F"/>
    <w:rsid w:val="006C3888"/>
    <w:rsid w:val="006C3D8E"/>
    <w:rsid w:val="006C437C"/>
    <w:rsid w:val="006C5444"/>
    <w:rsid w:val="006C5514"/>
    <w:rsid w:val="006C5883"/>
    <w:rsid w:val="006C5F7D"/>
    <w:rsid w:val="006C6269"/>
    <w:rsid w:val="006C64C1"/>
    <w:rsid w:val="006C65C2"/>
    <w:rsid w:val="006C693E"/>
    <w:rsid w:val="006C7005"/>
    <w:rsid w:val="006C7091"/>
    <w:rsid w:val="006C72AC"/>
    <w:rsid w:val="006C7686"/>
    <w:rsid w:val="006C79EF"/>
    <w:rsid w:val="006C7A06"/>
    <w:rsid w:val="006C7F29"/>
    <w:rsid w:val="006D01BD"/>
    <w:rsid w:val="006D059B"/>
    <w:rsid w:val="006D0631"/>
    <w:rsid w:val="006D0730"/>
    <w:rsid w:val="006D0D7E"/>
    <w:rsid w:val="006D0F10"/>
    <w:rsid w:val="006D0FD9"/>
    <w:rsid w:val="006D0FE2"/>
    <w:rsid w:val="006D1026"/>
    <w:rsid w:val="006D10CB"/>
    <w:rsid w:val="006D13D5"/>
    <w:rsid w:val="006D154E"/>
    <w:rsid w:val="006D1696"/>
    <w:rsid w:val="006D1954"/>
    <w:rsid w:val="006D212D"/>
    <w:rsid w:val="006D24E8"/>
    <w:rsid w:val="006D272A"/>
    <w:rsid w:val="006D2C56"/>
    <w:rsid w:val="006D2F61"/>
    <w:rsid w:val="006D300E"/>
    <w:rsid w:val="006D30CF"/>
    <w:rsid w:val="006D3354"/>
    <w:rsid w:val="006D339A"/>
    <w:rsid w:val="006D361B"/>
    <w:rsid w:val="006D3790"/>
    <w:rsid w:val="006D395C"/>
    <w:rsid w:val="006D3DCC"/>
    <w:rsid w:val="006D43A8"/>
    <w:rsid w:val="006D48D7"/>
    <w:rsid w:val="006D4CE7"/>
    <w:rsid w:val="006D4E2F"/>
    <w:rsid w:val="006D4E91"/>
    <w:rsid w:val="006D526B"/>
    <w:rsid w:val="006D605B"/>
    <w:rsid w:val="006D60C8"/>
    <w:rsid w:val="006D668B"/>
    <w:rsid w:val="006D68D8"/>
    <w:rsid w:val="006D696E"/>
    <w:rsid w:val="006D73B4"/>
    <w:rsid w:val="006D76C2"/>
    <w:rsid w:val="006D7733"/>
    <w:rsid w:val="006E003E"/>
    <w:rsid w:val="006E0625"/>
    <w:rsid w:val="006E08C9"/>
    <w:rsid w:val="006E0AE8"/>
    <w:rsid w:val="006E0C88"/>
    <w:rsid w:val="006E0DF5"/>
    <w:rsid w:val="006E0E00"/>
    <w:rsid w:val="006E1224"/>
    <w:rsid w:val="006E173F"/>
    <w:rsid w:val="006E1A22"/>
    <w:rsid w:val="006E1F1D"/>
    <w:rsid w:val="006E2525"/>
    <w:rsid w:val="006E2734"/>
    <w:rsid w:val="006E2C7C"/>
    <w:rsid w:val="006E314F"/>
    <w:rsid w:val="006E387D"/>
    <w:rsid w:val="006E3A1F"/>
    <w:rsid w:val="006E46D2"/>
    <w:rsid w:val="006E5021"/>
    <w:rsid w:val="006E52DB"/>
    <w:rsid w:val="006E53B5"/>
    <w:rsid w:val="006E53FD"/>
    <w:rsid w:val="006E581D"/>
    <w:rsid w:val="006E5A1A"/>
    <w:rsid w:val="006E5DCA"/>
    <w:rsid w:val="006E5E5C"/>
    <w:rsid w:val="006E5F3F"/>
    <w:rsid w:val="006E5FC1"/>
    <w:rsid w:val="006E6216"/>
    <w:rsid w:val="006E624A"/>
    <w:rsid w:val="006E6B67"/>
    <w:rsid w:val="006E6E85"/>
    <w:rsid w:val="006E6EEC"/>
    <w:rsid w:val="006E74CD"/>
    <w:rsid w:val="006E76B2"/>
    <w:rsid w:val="006E7876"/>
    <w:rsid w:val="006F0053"/>
    <w:rsid w:val="006F034B"/>
    <w:rsid w:val="006F05EF"/>
    <w:rsid w:val="006F07E7"/>
    <w:rsid w:val="006F08DB"/>
    <w:rsid w:val="006F0A7C"/>
    <w:rsid w:val="006F0E85"/>
    <w:rsid w:val="006F0EDD"/>
    <w:rsid w:val="006F10B2"/>
    <w:rsid w:val="006F1136"/>
    <w:rsid w:val="006F119F"/>
    <w:rsid w:val="006F1768"/>
    <w:rsid w:val="006F1D38"/>
    <w:rsid w:val="006F1E27"/>
    <w:rsid w:val="006F2582"/>
    <w:rsid w:val="006F260E"/>
    <w:rsid w:val="006F26E1"/>
    <w:rsid w:val="006F27F2"/>
    <w:rsid w:val="006F2F5E"/>
    <w:rsid w:val="006F350F"/>
    <w:rsid w:val="006F3583"/>
    <w:rsid w:val="006F3727"/>
    <w:rsid w:val="006F3728"/>
    <w:rsid w:val="006F3DFA"/>
    <w:rsid w:val="006F3F34"/>
    <w:rsid w:val="006F4727"/>
    <w:rsid w:val="006F4816"/>
    <w:rsid w:val="006F4A5C"/>
    <w:rsid w:val="006F4C63"/>
    <w:rsid w:val="006F524F"/>
    <w:rsid w:val="006F536E"/>
    <w:rsid w:val="006F5533"/>
    <w:rsid w:val="006F60E0"/>
    <w:rsid w:val="006F6A6B"/>
    <w:rsid w:val="006F79B4"/>
    <w:rsid w:val="006F7B76"/>
    <w:rsid w:val="006F7C6A"/>
    <w:rsid w:val="006F7DA6"/>
    <w:rsid w:val="00700129"/>
    <w:rsid w:val="00700E29"/>
    <w:rsid w:val="0070193C"/>
    <w:rsid w:val="00701950"/>
    <w:rsid w:val="00701A6C"/>
    <w:rsid w:val="00701BA0"/>
    <w:rsid w:val="00701E1D"/>
    <w:rsid w:val="007020AB"/>
    <w:rsid w:val="00702202"/>
    <w:rsid w:val="00702392"/>
    <w:rsid w:val="00702A54"/>
    <w:rsid w:val="00703093"/>
    <w:rsid w:val="0070334A"/>
    <w:rsid w:val="00703504"/>
    <w:rsid w:val="007038C5"/>
    <w:rsid w:val="00703F02"/>
    <w:rsid w:val="00703F9E"/>
    <w:rsid w:val="0070429F"/>
    <w:rsid w:val="00705764"/>
    <w:rsid w:val="00705976"/>
    <w:rsid w:val="00705BA3"/>
    <w:rsid w:val="00705CB4"/>
    <w:rsid w:val="00706071"/>
    <w:rsid w:val="0070637A"/>
    <w:rsid w:val="0070675B"/>
    <w:rsid w:val="00706A82"/>
    <w:rsid w:val="00706F4B"/>
    <w:rsid w:val="0070714F"/>
    <w:rsid w:val="007076D6"/>
    <w:rsid w:val="00707923"/>
    <w:rsid w:val="0070794B"/>
    <w:rsid w:val="00707D2B"/>
    <w:rsid w:val="00707E87"/>
    <w:rsid w:val="00707FF2"/>
    <w:rsid w:val="007100E8"/>
    <w:rsid w:val="007101E3"/>
    <w:rsid w:val="007102BE"/>
    <w:rsid w:val="00710528"/>
    <w:rsid w:val="0071109B"/>
    <w:rsid w:val="00711385"/>
    <w:rsid w:val="00711D8E"/>
    <w:rsid w:val="00712149"/>
    <w:rsid w:val="00712393"/>
    <w:rsid w:val="007124B8"/>
    <w:rsid w:val="0071271D"/>
    <w:rsid w:val="0071299D"/>
    <w:rsid w:val="0071299F"/>
    <w:rsid w:val="00712C36"/>
    <w:rsid w:val="00712E2B"/>
    <w:rsid w:val="007131D0"/>
    <w:rsid w:val="0071389F"/>
    <w:rsid w:val="00713AE0"/>
    <w:rsid w:val="00713B19"/>
    <w:rsid w:val="00714561"/>
    <w:rsid w:val="00714A3C"/>
    <w:rsid w:val="00714A85"/>
    <w:rsid w:val="00714B70"/>
    <w:rsid w:val="007159FD"/>
    <w:rsid w:val="007160EF"/>
    <w:rsid w:val="007165C8"/>
    <w:rsid w:val="00716684"/>
    <w:rsid w:val="0071672F"/>
    <w:rsid w:val="007167C1"/>
    <w:rsid w:val="00716B62"/>
    <w:rsid w:val="00716C2A"/>
    <w:rsid w:val="00716CA7"/>
    <w:rsid w:val="007170D6"/>
    <w:rsid w:val="007171C0"/>
    <w:rsid w:val="0071741E"/>
    <w:rsid w:val="00717553"/>
    <w:rsid w:val="007175E5"/>
    <w:rsid w:val="007179C1"/>
    <w:rsid w:val="00717A3D"/>
    <w:rsid w:val="00717F11"/>
    <w:rsid w:val="007205CB"/>
    <w:rsid w:val="007210AF"/>
    <w:rsid w:val="00721797"/>
    <w:rsid w:val="00721866"/>
    <w:rsid w:val="00721DFA"/>
    <w:rsid w:val="007221EA"/>
    <w:rsid w:val="00722905"/>
    <w:rsid w:val="0072291F"/>
    <w:rsid w:val="00722BF7"/>
    <w:rsid w:val="007232DC"/>
    <w:rsid w:val="0072339E"/>
    <w:rsid w:val="007233FB"/>
    <w:rsid w:val="00723CE9"/>
    <w:rsid w:val="0072423D"/>
    <w:rsid w:val="007244A7"/>
    <w:rsid w:val="007246F4"/>
    <w:rsid w:val="00724857"/>
    <w:rsid w:val="00724BC7"/>
    <w:rsid w:val="00724E7F"/>
    <w:rsid w:val="00725673"/>
    <w:rsid w:val="0072585A"/>
    <w:rsid w:val="00725A24"/>
    <w:rsid w:val="007260FA"/>
    <w:rsid w:val="007268D1"/>
    <w:rsid w:val="00726DBD"/>
    <w:rsid w:val="00726E3F"/>
    <w:rsid w:val="007275F3"/>
    <w:rsid w:val="00727677"/>
    <w:rsid w:val="00727E1D"/>
    <w:rsid w:val="00727E42"/>
    <w:rsid w:val="00727E65"/>
    <w:rsid w:val="00730333"/>
    <w:rsid w:val="007306B7"/>
    <w:rsid w:val="007306DE"/>
    <w:rsid w:val="00730E18"/>
    <w:rsid w:val="00730FEE"/>
    <w:rsid w:val="007311D6"/>
    <w:rsid w:val="007312F6"/>
    <w:rsid w:val="0073153B"/>
    <w:rsid w:val="007315D5"/>
    <w:rsid w:val="0073197C"/>
    <w:rsid w:val="00731A61"/>
    <w:rsid w:val="00731E60"/>
    <w:rsid w:val="00731F51"/>
    <w:rsid w:val="00731F7D"/>
    <w:rsid w:val="00732534"/>
    <w:rsid w:val="00732746"/>
    <w:rsid w:val="0073287D"/>
    <w:rsid w:val="00732946"/>
    <w:rsid w:val="00732C82"/>
    <w:rsid w:val="00732CB1"/>
    <w:rsid w:val="00732EF9"/>
    <w:rsid w:val="00732F19"/>
    <w:rsid w:val="00732F74"/>
    <w:rsid w:val="007333D0"/>
    <w:rsid w:val="007337A1"/>
    <w:rsid w:val="00733855"/>
    <w:rsid w:val="007342BF"/>
    <w:rsid w:val="00734475"/>
    <w:rsid w:val="00734C82"/>
    <w:rsid w:val="00734CD1"/>
    <w:rsid w:val="00735174"/>
    <w:rsid w:val="00735280"/>
    <w:rsid w:val="00735532"/>
    <w:rsid w:val="0073570B"/>
    <w:rsid w:val="007357B6"/>
    <w:rsid w:val="007357CB"/>
    <w:rsid w:val="007358BE"/>
    <w:rsid w:val="00735BB6"/>
    <w:rsid w:val="00735C92"/>
    <w:rsid w:val="00735D1B"/>
    <w:rsid w:val="007365E6"/>
    <w:rsid w:val="0073691D"/>
    <w:rsid w:val="00736AF1"/>
    <w:rsid w:val="00736F7A"/>
    <w:rsid w:val="00737230"/>
    <w:rsid w:val="00737951"/>
    <w:rsid w:val="00737A7C"/>
    <w:rsid w:val="00740A80"/>
    <w:rsid w:val="00740D36"/>
    <w:rsid w:val="00740F38"/>
    <w:rsid w:val="007411B9"/>
    <w:rsid w:val="00741245"/>
    <w:rsid w:val="007413C2"/>
    <w:rsid w:val="0074170E"/>
    <w:rsid w:val="0074195B"/>
    <w:rsid w:val="00741B1E"/>
    <w:rsid w:val="00741F13"/>
    <w:rsid w:val="0074242E"/>
    <w:rsid w:val="007425E6"/>
    <w:rsid w:val="00742684"/>
    <w:rsid w:val="00742854"/>
    <w:rsid w:val="00742BE3"/>
    <w:rsid w:val="00742CC1"/>
    <w:rsid w:val="00742F6B"/>
    <w:rsid w:val="007432F8"/>
    <w:rsid w:val="007433E6"/>
    <w:rsid w:val="00743561"/>
    <w:rsid w:val="0074375C"/>
    <w:rsid w:val="007437C5"/>
    <w:rsid w:val="00743BE6"/>
    <w:rsid w:val="00743C44"/>
    <w:rsid w:val="00743C98"/>
    <w:rsid w:val="00743DB3"/>
    <w:rsid w:val="0074401E"/>
    <w:rsid w:val="00744070"/>
    <w:rsid w:val="00744AD3"/>
    <w:rsid w:val="00744C22"/>
    <w:rsid w:val="00744FB6"/>
    <w:rsid w:val="00745515"/>
    <w:rsid w:val="0074562D"/>
    <w:rsid w:val="00745721"/>
    <w:rsid w:val="0074581E"/>
    <w:rsid w:val="00745906"/>
    <w:rsid w:val="00745C68"/>
    <w:rsid w:val="00745E6F"/>
    <w:rsid w:val="00746123"/>
    <w:rsid w:val="0074686A"/>
    <w:rsid w:val="00746929"/>
    <w:rsid w:val="00746A50"/>
    <w:rsid w:val="00746AF1"/>
    <w:rsid w:val="00747060"/>
    <w:rsid w:val="00747122"/>
    <w:rsid w:val="00747536"/>
    <w:rsid w:val="007475B0"/>
    <w:rsid w:val="00747856"/>
    <w:rsid w:val="00747C47"/>
    <w:rsid w:val="00750436"/>
    <w:rsid w:val="007504C6"/>
    <w:rsid w:val="007504E8"/>
    <w:rsid w:val="007506BA"/>
    <w:rsid w:val="007508B0"/>
    <w:rsid w:val="00750BA4"/>
    <w:rsid w:val="0075121A"/>
    <w:rsid w:val="00751383"/>
    <w:rsid w:val="00751A82"/>
    <w:rsid w:val="00751AEF"/>
    <w:rsid w:val="0075215D"/>
    <w:rsid w:val="0075283D"/>
    <w:rsid w:val="007529E9"/>
    <w:rsid w:val="00752ABF"/>
    <w:rsid w:val="00752B8B"/>
    <w:rsid w:val="00752FF9"/>
    <w:rsid w:val="00753473"/>
    <w:rsid w:val="0075357B"/>
    <w:rsid w:val="0075393F"/>
    <w:rsid w:val="00753A27"/>
    <w:rsid w:val="00753A77"/>
    <w:rsid w:val="00753AE5"/>
    <w:rsid w:val="00753BD1"/>
    <w:rsid w:val="00753C25"/>
    <w:rsid w:val="00753ECF"/>
    <w:rsid w:val="007543C0"/>
    <w:rsid w:val="00755155"/>
    <w:rsid w:val="007551DF"/>
    <w:rsid w:val="007551E9"/>
    <w:rsid w:val="007552E5"/>
    <w:rsid w:val="00755312"/>
    <w:rsid w:val="00755C10"/>
    <w:rsid w:val="00756058"/>
    <w:rsid w:val="007560B2"/>
    <w:rsid w:val="0075619F"/>
    <w:rsid w:val="007564EE"/>
    <w:rsid w:val="0075662C"/>
    <w:rsid w:val="007567A8"/>
    <w:rsid w:val="00756C65"/>
    <w:rsid w:val="00756EB8"/>
    <w:rsid w:val="00757295"/>
    <w:rsid w:val="00757438"/>
    <w:rsid w:val="0075757E"/>
    <w:rsid w:val="00757F5A"/>
    <w:rsid w:val="00760123"/>
    <w:rsid w:val="0076059D"/>
    <w:rsid w:val="0076099C"/>
    <w:rsid w:val="00760A52"/>
    <w:rsid w:val="00760D4A"/>
    <w:rsid w:val="00761815"/>
    <w:rsid w:val="00761AD6"/>
    <w:rsid w:val="00761B16"/>
    <w:rsid w:val="007621A9"/>
    <w:rsid w:val="0076223E"/>
    <w:rsid w:val="007629DA"/>
    <w:rsid w:val="00763034"/>
    <w:rsid w:val="00763583"/>
    <w:rsid w:val="00763892"/>
    <w:rsid w:val="007638A1"/>
    <w:rsid w:val="00763F0A"/>
    <w:rsid w:val="00764236"/>
    <w:rsid w:val="00764586"/>
    <w:rsid w:val="00764636"/>
    <w:rsid w:val="0076463C"/>
    <w:rsid w:val="007649DF"/>
    <w:rsid w:val="00764C03"/>
    <w:rsid w:val="00764CA2"/>
    <w:rsid w:val="00764D10"/>
    <w:rsid w:val="00764D88"/>
    <w:rsid w:val="00764E29"/>
    <w:rsid w:val="00764F74"/>
    <w:rsid w:val="0076554B"/>
    <w:rsid w:val="0076592F"/>
    <w:rsid w:val="007659D4"/>
    <w:rsid w:val="00765E01"/>
    <w:rsid w:val="00766697"/>
    <w:rsid w:val="0076677A"/>
    <w:rsid w:val="007667A7"/>
    <w:rsid w:val="007668C9"/>
    <w:rsid w:val="00766A03"/>
    <w:rsid w:val="00766D11"/>
    <w:rsid w:val="0076729A"/>
    <w:rsid w:val="007672E7"/>
    <w:rsid w:val="00767397"/>
    <w:rsid w:val="007676D2"/>
    <w:rsid w:val="00767A27"/>
    <w:rsid w:val="00767A3B"/>
    <w:rsid w:val="00767B2C"/>
    <w:rsid w:val="00767CD5"/>
    <w:rsid w:val="00767DD1"/>
    <w:rsid w:val="007703E5"/>
    <w:rsid w:val="007708DF"/>
    <w:rsid w:val="00770AAC"/>
    <w:rsid w:val="00770F2F"/>
    <w:rsid w:val="0077191E"/>
    <w:rsid w:val="00771953"/>
    <w:rsid w:val="007719C9"/>
    <w:rsid w:val="00771DDA"/>
    <w:rsid w:val="007720A4"/>
    <w:rsid w:val="0077238E"/>
    <w:rsid w:val="00772A65"/>
    <w:rsid w:val="00773361"/>
    <w:rsid w:val="00773865"/>
    <w:rsid w:val="007739F5"/>
    <w:rsid w:val="00773FF1"/>
    <w:rsid w:val="007743A9"/>
    <w:rsid w:val="00774507"/>
    <w:rsid w:val="0077451A"/>
    <w:rsid w:val="00774B1E"/>
    <w:rsid w:val="0077564F"/>
    <w:rsid w:val="007759F7"/>
    <w:rsid w:val="00775CFC"/>
    <w:rsid w:val="007762ED"/>
    <w:rsid w:val="00776A59"/>
    <w:rsid w:val="00776D8E"/>
    <w:rsid w:val="007771A3"/>
    <w:rsid w:val="007775A8"/>
    <w:rsid w:val="007779F3"/>
    <w:rsid w:val="00777D32"/>
    <w:rsid w:val="00777DD4"/>
    <w:rsid w:val="00777E92"/>
    <w:rsid w:val="0078001F"/>
    <w:rsid w:val="0078003D"/>
    <w:rsid w:val="00780109"/>
    <w:rsid w:val="007808EF"/>
    <w:rsid w:val="007809B8"/>
    <w:rsid w:val="00780C6C"/>
    <w:rsid w:val="00780FBC"/>
    <w:rsid w:val="00781016"/>
    <w:rsid w:val="00781A9C"/>
    <w:rsid w:val="00781B1B"/>
    <w:rsid w:val="00781FA0"/>
    <w:rsid w:val="007820A1"/>
    <w:rsid w:val="007820E4"/>
    <w:rsid w:val="007821A0"/>
    <w:rsid w:val="007824C0"/>
    <w:rsid w:val="00782962"/>
    <w:rsid w:val="00782A43"/>
    <w:rsid w:val="007830E9"/>
    <w:rsid w:val="007834A4"/>
    <w:rsid w:val="007834B4"/>
    <w:rsid w:val="00783649"/>
    <w:rsid w:val="007837E8"/>
    <w:rsid w:val="00783939"/>
    <w:rsid w:val="00783C31"/>
    <w:rsid w:val="00783F53"/>
    <w:rsid w:val="00784014"/>
    <w:rsid w:val="00784179"/>
    <w:rsid w:val="007844A5"/>
    <w:rsid w:val="00784FE3"/>
    <w:rsid w:val="0078507F"/>
    <w:rsid w:val="007862A9"/>
    <w:rsid w:val="00786455"/>
    <w:rsid w:val="00786618"/>
    <w:rsid w:val="00786645"/>
    <w:rsid w:val="00786661"/>
    <w:rsid w:val="007866BA"/>
    <w:rsid w:val="00786BB8"/>
    <w:rsid w:val="00786F4B"/>
    <w:rsid w:val="007871DA"/>
    <w:rsid w:val="007872BC"/>
    <w:rsid w:val="00787375"/>
    <w:rsid w:val="007873ED"/>
    <w:rsid w:val="00787411"/>
    <w:rsid w:val="0078792E"/>
    <w:rsid w:val="007879A7"/>
    <w:rsid w:val="00787AAC"/>
    <w:rsid w:val="00787B6F"/>
    <w:rsid w:val="00787C4E"/>
    <w:rsid w:val="00790692"/>
    <w:rsid w:val="007907DE"/>
    <w:rsid w:val="0079080C"/>
    <w:rsid w:val="00790ABD"/>
    <w:rsid w:val="00790AF6"/>
    <w:rsid w:val="00790B1F"/>
    <w:rsid w:val="00790FCC"/>
    <w:rsid w:val="00791955"/>
    <w:rsid w:val="00791D04"/>
    <w:rsid w:val="00791F2C"/>
    <w:rsid w:val="0079269B"/>
    <w:rsid w:val="007927C4"/>
    <w:rsid w:val="007928E7"/>
    <w:rsid w:val="00792BAD"/>
    <w:rsid w:val="00792D20"/>
    <w:rsid w:val="00792F37"/>
    <w:rsid w:val="00792FD7"/>
    <w:rsid w:val="00793135"/>
    <w:rsid w:val="00793143"/>
    <w:rsid w:val="00793BFA"/>
    <w:rsid w:val="007940BE"/>
    <w:rsid w:val="00794F07"/>
    <w:rsid w:val="007954D3"/>
    <w:rsid w:val="007955AE"/>
    <w:rsid w:val="0079573B"/>
    <w:rsid w:val="00795B73"/>
    <w:rsid w:val="00795EAE"/>
    <w:rsid w:val="00795EDC"/>
    <w:rsid w:val="00796591"/>
    <w:rsid w:val="00796A40"/>
    <w:rsid w:val="00796D98"/>
    <w:rsid w:val="00797015"/>
    <w:rsid w:val="00797AAF"/>
    <w:rsid w:val="00797ADF"/>
    <w:rsid w:val="00797BAA"/>
    <w:rsid w:val="00797C2F"/>
    <w:rsid w:val="00797CEC"/>
    <w:rsid w:val="007A0040"/>
    <w:rsid w:val="007A040C"/>
    <w:rsid w:val="007A0468"/>
    <w:rsid w:val="007A05C0"/>
    <w:rsid w:val="007A06FE"/>
    <w:rsid w:val="007A0BC5"/>
    <w:rsid w:val="007A0F73"/>
    <w:rsid w:val="007A1000"/>
    <w:rsid w:val="007A10DD"/>
    <w:rsid w:val="007A10DF"/>
    <w:rsid w:val="007A1112"/>
    <w:rsid w:val="007A1889"/>
    <w:rsid w:val="007A1FBD"/>
    <w:rsid w:val="007A2155"/>
    <w:rsid w:val="007A24D1"/>
    <w:rsid w:val="007A25F2"/>
    <w:rsid w:val="007A2898"/>
    <w:rsid w:val="007A2A3D"/>
    <w:rsid w:val="007A2B1A"/>
    <w:rsid w:val="007A2B54"/>
    <w:rsid w:val="007A2B8D"/>
    <w:rsid w:val="007A2D75"/>
    <w:rsid w:val="007A2F52"/>
    <w:rsid w:val="007A341A"/>
    <w:rsid w:val="007A358E"/>
    <w:rsid w:val="007A3938"/>
    <w:rsid w:val="007A397D"/>
    <w:rsid w:val="007A3B49"/>
    <w:rsid w:val="007A3C08"/>
    <w:rsid w:val="007A43D1"/>
    <w:rsid w:val="007A453D"/>
    <w:rsid w:val="007A4816"/>
    <w:rsid w:val="007A4990"/>
    <w:rsid w:val="007A4DFB"/>
    <w:rsid w:val="007A503C"/>
    <w:rsid w:val="007A52F7"/>
    <w:rsid w:val="007A5491"/>
    <w:rsid w:val="007A5695"/>
    <w:rsid w:val="007A6951"/>
    <w:rsid w:val="007A6991"/>
    <w:rsid w:val="007A6CE4"/>
    <w:rsid w:val="007A7570"/>
    <w:rsid w:val="007A79E3"/>
    <w:rsid w:val="007A7D72"/>
    <w:rsid w:val="007B01BD"/>
    <w:rsid w:val="007B0257"/>
    <w:rsid w:val="007B106C"/>
    <w:rsid w:val="007B109A"/>
    <w:rsid w:val="007B12D7"/>
    <w:rsid w:val="007B143D"/>
    <w:rsid w:val="007B1562"/>
    <w:rsid w:val="007B175E"/>
    <w:rsid w:val="007B18D7"/>
    <w:rsid w:val="007B1A9F"/>
    <w:rsid w:val="007B1F21"/>
    <w:rsid w:val="007B1F82"/>
    <w:rsid w:val="007B1FD9"/>
    <w:rsid w:val="007B1FEA"/>
    <w:rsid w:val="007B2768"/>
    <w:rsid w:val="007B2A44"/>
    <w:rsid w:val="007B2DCD"/>
    <w:rsid w:val="007B2EFC"/>
    <w:rsid w:val="007B307E"/>
    <w:rsid w:val="007B3630"/>
    <w:rsid w:val="007B3814"/>
    <w:rsid w:val="007B38A0"/>
    <w:rsid w:val="007B3C31"/>
    <w:rsid w:val="007B3CAB"/>
    <w:rsid w:val="007B40B1"/>
    <w:rsid w:val="007B420D"/>
    <w:rsid w:val="007B45D4"/>
    <w:rsid w:val="007B46DA"/>
    <w:rsid w:val="007B4774"/>
    <w:rsid w:val="007B48C1"/>
    <w:rsid w:val="007B4AED"/>
    <w:rsid w:val="007B4B2C"/>
    <w:rsid w:val="007B5007"/>
    <w:rsid w:val="007B56C6"/>
    <w:rsid w:val="007B56D9"/>
    <w:rsid w:val="007B5824"/>
    <w:rsid w:val="007B5ACF"/>
    <w:rsid w:val="007B5B31"/>
    <w:rsid w:val="007B5B51"/>
    <w:rsid w:val="007B5C28"/>
    <w:rsid w:val="007B604B"/>
    <w:rsid w:val="007B6067"/>
    <w:rsid w:val="007B60EC"/>
    <w:rsid w:val="007B6935"/>
    <w:rsid w:val="007B7292"/>
    <w:rsid w:val="007B7784"/>
    <w:rsid w:val="007B7982"/>
    <w:rsid w:val="007B7D1E"/>
    <w:rsid w:val="007C016C"/>
    <w:rsid w:val="007C01F8"/>
    <w:rsid w:val="007C045B"/>
    <w:rsid w:val="007C0E5C"/>
    <w:rsid w:val="007C0FD6"/>
    <w:rsid w:val="007C10EF"/>
    <w:rsid w:val="007C164B"/>
    <w:rsid w:val="007C16E6"/>
    <w:rsid w:val="007C1824"/>
    <w:rsid w:val="007C1EC6"/>
    <w:rsid w:val="007C1EE3"/>
    <w:rsid w:val="007C23D4"/>
    <w:rsid w:val="007C2F3B"/>
    <w:rsid w:val="007C2FDA"/>
    <w:rsid w:val="007C31B1"/>
    <w:rsid w:val="007C3394"/>
    <w:rsid w:val="007C344E"/>
    <w:rsid w:val="007C3579"/>
    <w:rsid w:val="007C3D11"/>
    <w:rsid w:val="007C464F"/>
    <w:rsid w:val="007C4760"/>
    <w:rsid w:val="007C4984"/>
    <w:rsid w:val="007C49AD"/>
    <w:rsid w:val="007C49C2"/>
    <w:rsid w:val="007C4A11"/>
    <w:rsid w:val="007C5088"/>
    <w:rsid w:val="007C5A89"/>
    <w:rsid w:val="007C5ABA"/>
    <w:rsid w:val="007C5CF1"/>
    <w:rsid w:val="007C6043"/>
    <w:rsid w:val="007C67CF"/>
    <w:rsid w:val="007C6AEE"/>
    <w:rsid w:val="007C6D4E"/>
    <w:rsid w:val="007C701A"/>
    <w:rsid w:val="007C70AE"/>
    <w:rsid w:val="007C740B"/>
    <w:rsid w:val="007C7701"/>
    <w:rsid w:val="007C7739"/>
    <w:rsid w:val="007C7DCF"/>
    <w:rsid w:val="007C7FA5"/>
    <w:rsid w:val="007D0125"/>
    <w:rsid w:val="007D046D"/>
    <w:rsid w:val="007D04A6"/>
    <w:rsid w:val="007D05A5"/>
    <w:rsid w:val="007D05E9"/>
    <w:rsid w:val="007D07D1"/>
    <w:rsid w:val="007D0B14"/>
    <w:rsid w:val="007D0D49"/>
    <w:rsid w:val="007D1335"/>
    <w:rsid w:val="007D1559"/>
    <w:rsid w:val="007D1847"/>
    <w:rsid w:val="007D19BC"/>
    <w:rsid w:val="007D1BBA"/>
    <w:rsid w:val="007D1C81"/>
    <w:rsid w:val="007D22E3"/>
    <w:rsid w:val="007D249F"/>
    <w:rsid w:val="007D2546"/>
    <w:rsid w:val="007D25AF"/>
    <w:rsid w:val="007D2961"/>
    <w:rsid w:val="007D2A8D"/>
    <w:rsid w:val="007D2CDB"/>
    <w:rsid w:val="007D2D93"/>
    <w:rsid w:val="007D34EA"/>
    <w:rsid w:val="007D3545"/>
    <w:rsid w:val="007D3957"/>
    <w:rsid w:val="007D3AD7"/>
    <w:rsid w:val="007D41C5"/>
    <w:rsid w:val="007D4263"/>
    <w:rsid w:val="007D4903"/>
    <w:rsid w:val="007D4941"/>
    <w:rsid w:val="007D49CD"/>
    <w:rsid w:val="007D549E"/>
    <w:rsid w:val="007D54EC"/>
    <w:rsid w:val="007D6235"/>
    <w:rsid w:val="007D65AF"/>
    <w:rsid w:val="007D68F6"/>
    <w:rsid w:val="007D6BBB"/>
    <w:rsid w:val="007D6ECD"/>
    <w:rsid w:val="007D7A5E"/>
    <w:rsid w:val="007D7B85"/>
    <w:rsid w:val="007D7EEF"/>
    <w:rsid w:val="007E0871"/>
    <w:rsid w:val="007E0BBC"/>
    <w:rsid w:val="007E1472"/>
    <w:rsid w:val="007E18D5"/>
    <w:rsid w:val="007E190D"/>
    <w:rsid w:val="007E2074"/>
    <w:rsid w:val="007E25D2"/>
    <w:rsid w:val="007E281F"/>
    <w:rsid w:val="007E2824"/>
    <w:rsid w:val="007E2A20"/>
    <w:rsid w:val="007E2BB2"/>
    <w:rsid w:val="007E2DC2"/>
    <w:rsid w:val="007E2EC3"/>
    <w:rsid w:val="007E308F"/>
    <w:rsid w:val="007E385B"/>
    <w:rsid w:val="007E3866"/>
    <w:rsid w:val="007E3A46"/>
    <w:rsid w:val="007E3DD1"/>
    <w:rsid w:val="007E401B"/>
    <w:rsid w:val="007E4530"/>
    <w:rsid w:val="007E523D"/>
    <w:rsid w:val="007E590A"/>
    <w:rsid w:val="007E5D0D"/>
    <w:rsid w:val="007E5FCC"/>
    <w:rsid w:val="007E6037"/>
    <w:rsid w:val="007E6142"/>
    <w:rsid w:val="007E6243"/>
    <w:rsid w:val="007E70C0"/>
    <w:rsid w:val="007E748D"/>
    <w:rsid w:val="007E7775"/>
    <w:rsid w:val="007E7A55"/>
    <w:rsid w:val="007E7A89"/>
    <w:rsid w:val="007E7BE9"/>
    <w:rsid w:val="007E7FBF"/>
    <w:rsid w:val="007F0181"/>
    <w:rsid w:val="007F0206"/>
    <w:rsid w:val="007F0274"/>
    <w:rsid w:val="007F09ED"/>
    <w:rsid w:val="007F0C8A"/>
    <w:rsid w:val="007F16AC"/>
    <w:rsid w:val="007F16C5"/>
    <w:rsid w:val="007F19BF"/>
    <w:rsid w:val="007F1BF4"/>
    <w:rsid w:val="007F1FC1"/>
    <w:rsid w:val="007F2224"/>
    <w:rsid w:val="007F242E"/>
    <w:rsid w:val="007F2B5B"/>
    <w:rsid w:val="007F2C8B"/>
    <w:rsid w:val="007F2CE2"/>
    <w:rsid w:val="007F2D6F"/>
    <w:rsid w:val="007F2E4D"/>
    <w:rsid w:val="007F2E64"/>
    <w:rsid w:val="007F31F8"/>
    <w:rsid w:val="007F355C"/>
    <w:rsid w:val="007F3560"/>
    <w:rsid w:val="007F3AD3"/>
    <w:rsid w:val="007F48FF"/>
    <w:rsid w:val="007F4941"/>
    <w:rsid w:val="007F4BFB"/>
    <w:rsid w:val="007F5179"/>
    <w:rsid w:val="007F5295"/>
    <w:rsid w:val="007F52BA"/>
    <w:rsid w:val="007F54FB"/>
    <w:rsid w:val="007F5701"/>
    <w:rsid w:val="007F5879"/>
    <w:rsid w:val="007F59F7"/>
    <w:rsid w:val="007F5C38"/>
    <w:rsid w:val="007F5DAD"/>
    <w:rsid w:val="007F6087"/>
    <w:rsid w:val="007F61A5"/>
    <w:rsid w:val="007F61AB"/>
    <w:rsid w:val="007F6344"/>
    <w:rsid w:val="007F6711"/>
    <w:rsid w:val="007F673B"/>
    <w:rsid w:val="007F699E"/>
    <w:rsid w:val="007F6C88"/>
    <w:rsid w:val="007F73B9"/>
    <w:rsid w:val="007F752F"/>
    <w:rsid w:val="007F76A2"/>
    <w:rsid w:val="007F76C2"/>
    <w:rsid w:val="0080037C"/>
    <w:rsid w:val="00800884"/>
    <w:rsid w:val="00800928"/>
    <w:rsid w:val="00800DF3"/>
    <w:rsid w:val="00801150"/>
    <w:rsid w:val="00801427"/>
    <w:rsid w:val="00801969"/>
    <w:rsid w:val="00801ECE"/>
    <w:rsid w:val="00801F90"/>
    <w:rsid w:val="00801FAC"/>
    <w:rsid w:val="00802998"/>
    <w:rsid w:val="00802B1E"/>
    <w:rsid w:val="00802C4B"/>
    <w:rsid w:val="00803499"/>
    <w:rsid w:val="0080375B"/>
    <w:rsid w:val="00803B4E"/>
    <w:rsid w:val="00803E20"/>
    <w:rsid w:val="008040DA"/>
    <w:rsid w:val="00804865"/>
    <w:rsid w:val="00804972"/>
    <w:rsid w:val="00804C10"/>
    <w:rsid w:val="00804DDD"/>
    <w:rsid w:val="008054F2"/>
    <w:rsid w:val="00805B01"/>
    <w:rsid w:val="00805F90"/>
    <w:rsid w:val="00805FF7"/>
    <w:rsid w:val="008060EB"/>
    <w:rsid w:val="0080653B"/>
    <w:rsid w:val="0080681C"/>
    <w:rsid w:val="00806C64"/>
    <w:rsid w:val="008077F9"/>
    <w:rsid w:val="00807865"/>
    <w:rsid w:val="0080787F"/>
    <w:rsid w:val="00807CA9"/>
    <w:rsid w:val="00807D17"/>
    <w:rsid w:val="00810643"/>
    <w:rsid w:val="00810A25"/>
    <w:rsid w:val="00810C5E"/>
    <w:rsid w:val="00810CA6"/>
    <w:rsid w:val="00810D44"/>
    <w:rsid w:val="00810E20"/>
    <w:rsid w:val="00811042"/>
    <w:rsid w:val="00811094"/>
    <w:rsid w:val="008114D7"/>
    <w:rsid w:val="00811BEF"/>
    <w:rsid w:val="00811D63"/>
    <w:rsid w:val="008122CA"/>
    <w:rsid w:val="00812987"/>
    <w:rsid w:val="00812E4F"/>
    <w:rsid w:val="00812EE6"/>
    <w:rsid w:val="008131C2"/>
    <w:rsid w:val="0081331C"/>
    <w:rsid w:val="0081341C"/>
    <w:rsid w:val="00813E4D"/>
    <w:rsid w:val="00813FAF"/>
    <w:rsid w:val="00814011"/>
    <w:rsid w:val="00814388"/>
    <w:rsid w:val="008143FB"/>
    <w:rsid w:val="008145E2"/>
    <w:rsid w:val="00814990"/>
    <w:rsid w:val="00814AD6"/>
    <w:rsid w:val="00814C4B"/>
    <w:rsid w:val="00814FE0"/>
    <w:rsid w:val="0081504C"/>
    <w:rsid w:val="00815436"/>
    <w:rsid w:val="008154FD"/>
    <w:rsid w:val="00815645"/>
    <w:rsid w:val="0081574C"/>
    <w:rsid w:val="00815A4F"/>
    <w:rsid w:val="00815D80"/>
    <w:rsid w:val="0081622D"/>
    <w:rsid w:val="008169ED"/>
    <w:rsid w:val="00816A29"/>
    <w:rsid w:val="00816C81"/>
    <w:rsid w:val="00816F44"/>
    <w:rsid w:val="00817025"/>
    <w:rsid w:val="00817600"/>
    <w:rsid w:val="008178F9"/>
    <w:rsid w:val="008179C5"/>
    <w:rsid w:val="00817A3D"/>
    <w:rsid w:val="00817E78"/>
    <w:rsid w:val="0082002B"/>
    <w:rsid w:val="00820054"/>
    <w:rsid w:val="00820A25"/>
    <w:rsid w:val="00820C92"/>
    <w:rsid w:val="00820EDC"/>
    <w:rsid w:val="00820F14"/>
    <w:rsid w:val="008211DC"/>
    <w:rsid w:val="00821929"/>
    <w:rsid w:val="0082220B"/>
    <w:rsid w:val="0082232B"/>
    <w:rsid w:val="00822631"/>
    <w:rsid w:val="00822C78"/>
    <w:rsid w:val="00822CB1"/>
    <w:rsid w:val="00822FF0"/>
    <w:rsid w:val="008233A2"/>
    <w:rsid w:val="0082369B"/>
    <w:rsid w:val="00823C88"/>
    <w:rsid w:val="00823D21"/>
    <w:rsid w:val="00823EE7"/>
    <w:rsid w:val="008244E5"/>
    <w:rsid w:val="008246AF"/>
    <w:rsid w:val="00824C07"/>
    <w:rsid w:val="0082506F"/>
    <w:rsid w:val="008250B0"/>
    <w:rsid w:val="008253A4"/>
    <w:rsid w:val="0082549D"/>
    <w:rsid w:val="00825501"/>
    <w:rsid w:val="00825525"/>
    <w:rsid w:val="00825979"/>
    <w:rsid w:val="0082623C"/>
    <w:rsid w:val="00826481"/>
    <w:rsid w:val="00826657"/>
    <w:rsid w:val="008268A2"/>
    <w:rsid w:val="008269FF"/>
    <w:rsid w:val="00826AEE"/>
    <w:rsid w:val="00826C44"/>
    <w:rsid w:val="00827104"/>
    <w:rsid w:val="0082766D"/>
    <w:rsid w:val="008279E4"/>
    <w:rsid w:val="00827B24"/>
    <w:rsid w:val="0083065C"/>
    <w:rsid w:val="00830745"/>
    <w:rsid w:val="00830980"/>
    <w:rsid w:val="00830A19"/>
    <w:rsid w:val="00830BDE"/>
    <w:rsid w:val="00830CB5"/>
    <w:rsid w:val="00830CF6"/>
    <w:rsid w:val="00831147"/>
    <w:rsid w:val="00831554"/>
    <w:rsid w:val="008316C9"/>
    <w:rsid w:val="00831C69"/>
    <w:rsid w:val="00831CFB"/>
    <w:rsid w:val="00831D00"/>
    <w:rsid w:val="00831E11"/>
    <w:rsid w:val="0083237C"/>
    <w:rsid w:val="008328D7"/>
    <w:rsid w:val="00832DF8"/>
    <w:rsid w:val="0083305D"/>
    <w:rsid w:val="00833178"/>
    <w:rsid w:val="008335A1"/>
    <w:rsid w:val="008337CF"/>
    <w:rsid w:val="00833964"/>
    <w:rsid w:val="00833B4E"/>
    <w:rsid w:val="00833DB7"/>
    <w:rsid w:val="00833E72"/>
    <w:rsid w:val="00834E26"/>
    <w:rsid w:val="00835249"/>
    <w:rsid w:val="00835A55"/>
    <w:rsid w:val="00835B58"/>
    <w:rsid w:val="00835C8C"/>
    <w:rsid w:val="0083600B"/>
    <w:rsid w:val="008363CF"/>
    <w:rsid w:val="00836473"/>
    <w:rsid w:val="00836551"/>
    <w:rsid w:val="00836834"/>
    <w:rsid w:val="00836933"/>
    <w:rsid w:val="00836C4B"/>
    <w:rsid w:val="00836E6E"/>
    <w:rsid w:val="00836EB3"/>
    <w:rsid w:val="00836EB5"/>
    <w:rsid w:val="0083730A"/>
    <w:rsid w:val="008373CB"/>
    <w:rsid w:val="0083759D"/>
    <w:rsid w:val="008375F3"/>
    <w:rsid w:val="00837B43"/>
    <w:rsid w:val="00837D18"/>
    <w:rsid w:val="0084047E"/>
    <w:rsid w:val="00840521"/>
    <w:rsid w:val="00840D35"/>
    <w:rsid w:val="0084106A"/>
    <w:rsid w:val="008411CC"/>
    <w:rsid w:val="008413B3"/>
    <w:rsid w:val="008413FC"/>
    <w:rsid w:val="0084147A"/>
    <w:rsid w:val="00841566"/>
    <w:rsid w:val="0084158F"/>
    <w:rsid w:val="00841650"/>
    <w:rsid w:val="00841965"/>
    <w:rsid w:val="00841C38"/>
    <w:rsid w:val="00841CFC"/>
    <w:rsid w:val="00841D35"/>
    <w:rsid w:val="00841EE3"/>
    <w:rsid w:val="00842109"/>
    <w:rsid w:val="00842393"/>
    <w:rsid w:val="008423C0"/>
    <w:rsid w:val="00842943"/>
    <w:rsid w:val="0084296B"/>
    <w:rsid w:val="00842BA3"/>
    <w:rsid w:val="0084319E"/>
    <w:rsid w:val="008434B0"/>
    <w:rsid w:val="008434E1"/>
    <w:rsid w:val="008435AF"/>
    <w:rsid w:val="00843802"/>
    <w:rsid w:val="008438F3"/>
    <w:rsid w:val="00843DF2"/>
    <w:rsid w:val="008444DB"/>
    <w:rsid w:val="0084459D"/>
    <w:rsid w:val="00844A13"/>
    <w:rsid w:val="00844D7E"/>
    <w:rsid w:val="00844F06"/>
    <w:rsid w:val="0084516A"/>
    <w:rsid w:val="00845342"/>
    <w:rsid w:val="0084551D"/>
    <w:rsid w:val="00845607"/>
    <w:rsid w:val="0084580F"/>
    <w:rsid w:val="00845B3C"/>
    <w:rsid w:val="00845B67"/>
    <w:rsid w:val="00845C4D"/>
    <w:rsid w:val="0084627C"/>
    <w:rsid w:val="00846528"/>
    <w:rsid w:val="008468F1"/>
    <w:rsid w:val="008469DB"/>
    <w:rsid w:val="00847268"/>
    <w:rsid w:val="00847411"/>
    <w:rsid w:val="00847524"/>
    <w:rsid w:val="008475D1"/>
    <w:rsid w:val="00847C02"/>
    <w:rsid w:val="00850227"/>
    <w:rsid w:val="008502FC"/>
    <w:rsid w:val="008503C2"/>
    <w:rsid w:val="0085040E"/>
    <w:rsid w:val="008504F2"/>
    <w:rsid w:val="008506DD"/>
    <w:rsid w:val="008508FF"/>
    <w:rsid w:val="00850BA7"/>
    <w:rsid w:val="00851034"/>
    <w:rsid w:val="0085131A"/>
    <w:rsid w:val="008513D6"/>
    <w:rsid w:val="008515C5"/>
    <w:rsid w:val="008516F9"/>
    <w:rsid w:val="00851959"/>
    <w:rsid w:val="00851B5C"/>
    <w:rsid w:val="00851C26"/>
    <w:rsid w:val="0085230D"/>
    <w:rsid w:val="008524DE"/>
    <w:rsid w:val="00852BB1"/>
    <w:rsid w:val="00852D1A"/>
    <w:rsid w:val="00852DB0"/>
    <w:rsid w:val="00852FA2"/>
    <w:rsid w:val="00853373"/>
    <w:rsid w:val="00853438"/>
    <w:rsid w:val="00853533"/>
    <w:rsid w:val="008536EE"/>
    <w:rsid w:val="00854195"/>
    <w:rsid w:val="00854436"/>
    <w:rsid w:val="00854480"/>
    <w:rsid w:val="00854656"/>
    <w:rsid w:val="0085494C"/>
    <w:rsid w:val="00855100"/>
    <w:rsid w:val="008558F6"/>
    <w:rsid w:val="008560C8"/>
    <w:rsid w:val="008564DB"/>
    <w:rsid w:val="0085674D"/>
    <w:rsid w:val="00856A88"/>
    <w:rsid w:val="008577B8"/>
    <w:rsid w:val="00857D2C"/>
    <w:rsid w:val="0086017B"/>
    <w:rsid w:val="00860264"/>
    <w:rsid w:val="00860533"/>
    <w:rsid w:val="008606F1"/>
    <w:rsid w:val="0086072C"/>
    <w:rsid w:val="00860DDB"/>
    <w:rsid w:val="00861338"/>
    <w:rsid w:val="00861732"/>
    <w:rsid w:val="008619A8"/>
    <w:rsid w:val="00861A73"/>
    <w:rsid w:val="00861C25"/>
    <w:rsid w:val="00862073"/>
    <w:rsid w:val="00862081"/>
    <w:rsid w:val="008622C7"/>
    <w:rsid w:val="00862300"/>
    <w:rsid w:val="00862E10"/>
    <w:rsid w:val="0086321B"/>
    <w:rsid w:val="00863304"/>
    <w:rsid w:val="00863315"/>
    <w:rsid w:val="00863668"/>
    <w:rsid w:val="00863891"/>
    <w:rsid w:val="00863995"/>
    <w:rsid w:val="00863C38"/>
    <w:rsid w:val="00864303"/>
    <w:rsid w:val="0086452C"/>
    <w:rsid w:val="0086458C"/>
    <w:rsid w:val="00864B77"/>
    <w:rsid w:val="00864C58"/>
    <w:rsid w:val="00864D47"/>
    <w:rsid w:val="00864E43"/>
    <w:rsid w:val="00865663"/>
    <w:rsid w:val="008657C1"/>
    <w:rsid w:val="00865A2C"/>
    <w:rsid w:val="00865A64"/>
    <w:rsid w:val="00865B35"/>
    <w:rsid w:val="00865EBC"/>
    <w:rsid w:val="00865FC8"/>
    <w:rsid w:val="008667F3"/>
    <w:rsid w:val="00866AE4"/>
    <w:rsid w:val="00866FD1"/>
    <w:rsid w:val="00867539"/>
    <w:rsid w:val="0086777B"/>
    <w:rsid w:val="00867AA4"/>
    <w:rsid w:val="00867B05"/>
    <w:rsid w:val="00870145"/>
    <w:rsid w:val="00870163"/>
    <w:rsid w:val="008702F7"/>
    <w:rsid w:val="00870551"/>
    <w:rsid w:val="0087058E"/>
    <w:rsid w:val="00870F76"/>
    <w:rsid w:val="008715F1"/>
    <w:rsid w:val="00871770"/>
    <w:rsid w:val="00871867"/>
    <w:rsid w:val="00871A9D"/>
    <w:rsid w:val="00871B55"/>
    <w:rsid w:val="00871E78"/>
    <w:rsid w:val="00872D10"/>
    <w:rsid w:val="00873D1E"/>
    <w:rsid w:val="008742AB"/>
    <w:rsid w:val="0087446A"/>
    <w:rsid w:val="00874799"/>
    <w:rsid w:val="008749F0"/>
    <w:rsid w:val="00874AC8"/>
    <w:rsid w:val="00874BB7"/>
    <w:rsid w:val="00874C2A"/>
    <w:rsid w:val="008752AB"/>
    <w:rsid w:val="008752EB"/>
    <w:rsid w:val="00875379"/>
    <w:rsid w:val="0087552B"/>
    <w:rsid w:val="00875588"/>
    <w:rsid w:val="00875A64"/>
    <w:rsid w:val="00875A6D"/>
    <w:rsid w:val="00875C2D"/>
    <w:rsid w:val="00875DE2"/>
    <w:rsid w:val="0087666C"/>
    <w:rsid w:val="0087676C"/>
    <w:rsid w:val="00876B78"/>
    <w:rsid w:val="00876E59"/>
    <w:rsid w:val="008775CC"/>
    <w:rsid w:val="00877DAB"/>
    <w:rsid w:val="008802AC"/>
    <w:rsid w:val="0088035A"/>
    <w:rsid w:val="008803E0"/>
    <w:rsid w:val="00880547"/>
    <w:rsid w:val="008805B5"/>
    <w:rsid w:val="0088067D"/>
    <w:rsid w:val="00880BFA"/>
    <w:rsid w:val="00880DBF"/>
    <w:rsid w:val="00880DE7"/>
    <w:rsid w:val="00880E8B"/>
    <w:rsid w:val="00881087"/>
    <w:rsid w:val="00881124"/>
    <w:rsid w:val="008812B3"/>
    <w:rsid w:val="00881655"/>
    <w:rsid w:val="00881C65"/>
    <w:rsid w:val="008822FA"/>
    <w:rsid w:val="00882EC0"/>
    <w:rsid w:val="0088335D"/>
    <w:rsid w:val="008833B4"/>
    <w:rsid w:val="00883431"/>
    <w:rsid w:val="00883B4F"/>
    <w:rsid w:val="00883E31"/>
    <w:rsid w:val="00883E8B"/>
    <w:rsid w:val="00883F05"/>
    <w:rsid w:val="008842AD"/>
    <w:rsid w:val="008843C0"/>
    <w:rsid w:val="00884DA8"/>
    <w:rsid w:val="00884EBC"/>
    <w:rsid w:val="00885916"/>
    <w:rsid w:val="00885927"/>
    <w:rsid w:val="008860B7"/>
    <w:rsid w:val="0088644A"/>
    <w:rsid w:val="0088667E"/>
    <w:rsid w:val="008868F9"/>
    <w:rsid w:val="00886AC5"/>
    <w:rsid w:val="00886AE9"/>
    <w:rsid w:val="00886B71"/>
    <w:rsid w:val="00886F2D"/>
    <w:rsid w:val="008872FD"/>
    <w:rsid w:val="008873A6"/>
    <w:rsid w:val="00887DE5"/>
    <w:rsid w:val="00887F32"/>
    <w:rsid w:val="0089013A"/>
    <w:rsid w:val="0089088D"/>
    <w:rsid w:val="0089173A"/>
    <w:rsid w:val="00891CCB"/>
    <w:rsid w:val="00891FFD"/>
    <w:rsid w:val="00893071"/>
    <w:rsid w:val="00893176"/>
    <w:rsid w:val="00893182"/>
    <w:rsid w:val="00893185"/>
    <w:rsid w:val="00893275"/>
    <w:rsid w:val="00894082"/>
    <w:rsid w:val="00894197"/>
    <w:rsid w:val="00894207"/>
    <w:rsid w:val="00894620"/>
    <w:rsid w:val="00894661"/>
    <w:rsid w:val="00894989"/>
    <w:rsid w:val="00894F9B"/>
    <w:rsid w:val="00894FDF"/>
    <w:rsid w:val="0089507B"/>
    <w:rsid w:val="008952E2"/>
    <w:rsid w:val="00895653"/>
    <w:rsid w:val="008959E1"/>
    <w:rsid w:val="00896181"/>
    <w:rsid w:val="008966CB"/>
    <w:rsid w:val="00896BC2"/>
    <w:rsid w:val="00896C6B"/>
    <w:rsid w:val="00896C9C"/>
    <w:rsid w:val="00896D9D"/>
    <w:rsid w:val="00896FF4"/>
    <w:rsid w:val="008970F4"/>
    <w:rsid w:val="008974EC"/>
    <w:rsid w:val="0089770B"/>
    <w:rsid w:val="00897816"/>
    <w:rsid w:val="00897914"/>
    <w:rsid w:val="00897C8E"/>
    <w:rsid w:val="008A02D4"/>
    <w:rsid w:val="008A0323"/>
    <w:rsid w:val="008A0327"/>
    <w:rsid w:val="008A035B"/>
    <w:rsid w:val="008A0687"/>
    <w:rsid w:val="008A0A85"/>
    <w:rsid w:val="008A0FB2"/>
    <w:rsid w:val="008A10E5"/>
    <w:rsid w:val="008A1480"/>
    <w:rsid w:val="008A1703"/>
    <w:rsid w:val="008A1821"/>
    <w:rsid w:val="008A1CAB"/>
    <w:rsid w:val="008A1D30"/>
    <w:rsid w:val="008A1F06"/>
    <w:rsid w:val="008A1F85"/>
    <w:rsid w:val="008A280E"/>
    <w:rsid w:val="008A2853"/>
    <w:rsid w:val="008A2A75"/>
    <w:rsid w:val="008A3BAF"/>
    <w:rsid w:val="008A3F76"/>
    <w:rsid w:val="008A41E8"/>
    <w:rsid w:val="008A4232"/>
    <w:rsid w:val="008A42AF"/>
    <w:rsid w:val="008A43AE"/>
    <w:rsid w:val="008A4A7B"/>
    <w:rsid w:val="008A50BB"/>
    <w:rsid w:val="008A5167"/>
    <w:rsid w:val="008A5508"/>
    <w:rsid w:val="008A5669"/>
    <w:rsid w:val="008A598E"/>
    <w:rsid w:val="008A5A27"/>
    <w:rsid w:val="008A5EA8"/>
    <w:rsid w:val="008A5FAB"/>
    <w:rsid w:val="008A634A"/>
    <w:rsid w:val="008A6580"/>
    <w:rsid w:val="008A6753"/>
    <w:rsid w:val="008A68AB"/>
    <w:rsid w:val="008A69CE"/>
    <w:rsid w:val="008A6C4A"/>
    <w:rsid w:val="008A7490"/>
    <w:rsid w:val="008A74EE"/>
    <w:rsid w:val="008A764B"/>
    <w:rsid w:val="008A7877"/>
    <w:rsid w:val="008A7A74"/>
    <w:rsid w:val="008A7B0C"/>
    <w:rsid w:val="008A7CA2"/>
    <w:rsid w:val="008A7DA4"/>
    <w:rsid w:val="008B034C"/>
    <w:rsid w:val="008B0639"/>
    <w:rsid w:val="008B0FB4"/>
    <w:rsid w:val="008B108C"/>
    <w:rsid w:val="008B1537"/>
    <w:rsid w:val="008B173B"/>
    <w:rsid w:val="008B21EE"/>
    <w:rsid w:val="008B22AA"/>
    <w:rsid w:val="008B2971"/>
    <w:rsid w:val="008B2BC4"/>
    <w:rsid w:val="008B2E85"/>
    <w:rsid w:val="008B30A8"/>
    <w:rsid w:val="008B315E"/>
    <w:rsid w:val="008B3786"/>
    <w:rsid w:val="008B3A06"/>
    <w:rsid w:val="008B3B2A"/>
    <w:rsid w:val="008B3E25"/>
    <w:rsid w:val="008B3F4E"/>
    <w:rsid w:val="008B421D"/>
    <w:rsid w:val="008B434E"/>
    <w:rsid w:val="008B4377"/>
    <w:rsid w:val="008B4628"/>
    <w:rsid w:val="008B4E5A"/>
    <w:rsid w:val="008B567D"/>
    <w:rsid w:val="008B5B0F"/>
    <w:rsid w:val="008B6002"/>
    <w:rsid w:val="008B66A8"/>
    <w:rsid w:val="008B6918"/>
    <w:rsid w:val="008B6DFC"/>
    <w:rsid w:val="008B70CE"/>
    <w:rsid w:val="008B7264"/>
    <w:rsid w:val="008B7296"/>
    <w:rsid w:val="008B73DD"/>
    <w:rsid w:val="008B7622"/>
    <w:rsid w:val="008B7C66"/>
    <w:rsid w:val="008B7DA5"/>
    <w:rsid w:val="008B7FAD"/>
    <w:rsid w:val="008C00CC"/>
    <w:rsid w:val="008C0772"/>
    <w:rsid w:val="008C08A7"/>
    <w:rsid w:val="008C0A23"/>
    <w:rsid w:val="008C0AC1"/>
    <w:rsid w:val="008C0B0F"/>
    <w:rsid w:val="008C0CEE"/>
    <w:rsid w:val="008C0ED2"/>
    <w:rsid w:val="008C1390"/>
    <w:rsid w:val="008C13D0"/>
    <w:rsid w:val="008C1595"/>
    <w:rsid w:val="008C160E"/>
    <w:rsid w:val="008C1950"/>
    <w:rsid w:val="008C1B11"/>
    <w:rsid w:val="008C1C2F"/>
    <w:rsid w:val="008C2163"/>
    <w:rsid w:val="008C23A3"/>
    <w:rsid w:val="008C2591"/>
    <w:rsid w:val="008C2C4B"/>
    <w:rsid w:val="008C2CE2"/>
    <w:rsid w:val="008C2D20"/>
    <w:rsid w:val="008C2E35"/>
    <w:rsid w:val="008C31C1"/>
    <w:rsid w:val="008C3454"/>
    <w:rsid w:val="008C3480"/>
    <w:rsid w:val="008C458D"/>
    <w:rsid w:val="008C471B"/>
    <w:rsid w:val="008C4E26"/>
    <w:rsid w:val="008C5107"/>
    <w:rsid w:val="008C5303"/>
    <w:rsid w:val="008C55BA"/>
    <w:rsid w:val="008C59F9"/>
    <w:rsid w:val="008C5D92"/>
    <w:rsid w:val="008C6014"/>
    <w:rsid w:val="008C6094"/>
    <w:rsid w:val="008C6310"/>
    <w:rsid w:val="008C63CB"/>
    <w:rsid w:val="008C6D81"/>
    <w:rsid w:val="008C7060"/>
    <w:rsid w:val="008C708B"/>
    <w:rsid w:val="008C7635"/>
    <w:rsid w:val="008C7FA9"/>
    <w:rsid w:val="008C7FC8"/>
    <w:rsid w:val="008D02D1"/>
    <w:rsid w:val="008D04E7"/>
    <w:rsid w:val="008D07DD"/>
    <w:rsid w:val="008D08B8"/>
    <w:rsid w:val="008D0984"/>
    <w:rsid w:val="008D0D9D"/>
    <w:rsid w:val="008D0EB0"/>
    <w:rsid w:val="008D1182"/>
    <w:rsid w:val="008D119F"/>
    <w:rsid w:val="008D11FD"/>
    <w:rsid w:val="008D1259"/>
    <w:rsid w:val="008D1300"/>
    <w:rsid w:val="008D1E84"/>
    <w:rsid w:val="008D23DB"/>
    <w:rsid w:val="008D241D"/>
    <w:rsid w:val="008D261C"/>
    <w:rsid w:val="008D2788"/>
    <w:rsid w:val="008D27D1"/>
    <w:rsid w:val="008D289B"/>
    <w:rsid w:val="008D297A"/>
    <w:rsid w:val="008D298E"/>
    <w:rsid w:val="008D2C71"/>
    <w:rsid w:val="008D2DBA"/>
    <w:rsid w:val="008D3130"/>
    <w:rsid w:val="008D321E"/>
    <w:rsid w:val="008D3246"/>
    <w:rsid w:val="008D3308"/>
    <w:rsid w:val="008D37F6"/>
    <w:rsid w:val="008D3886"/>
    <w:rsid w:val="008D3C53"/>
    <w:rsid w:val="008D3D87"/>
    <w:rsid w:val="008D46DF"/>
    <w:rsid w:val="008D4803"/>
    <w:rsid w:val="008D4A94"/>
    <w:rsid w:val="008D4E61"/>
    <w:rsid w:val="008D5315"/>
    <w:rsid w:val="008D5B2F"/>
    <w:rsid w:val="008D604B"/>
    <w:rsid w:val="008D654C"/>
    <w:rsid w:val="008D654F"/>
    <w:rsid w:val="008D65B2"/>
    <w:rsid w:val="008D6CA6"/>
    <w:rsid w:val="008D6F32"/>
    <w:rsid w:val="008D7290"/>
    <w:rsid w:val="008D73A6"/>
    <w:rsid w:val="008D7419"/>
    <w:rsid w:val="008D74B1"/>
    <w:rsid w:val="008D78DA"/>
    <w:rsid w:val="008D7AA7"/>
    <w:rsid w:val="008D7BF8"/>
    <w:rsid w:val="008D7C5C"/>
    <w:rsid w:val="008E004C"/>
    <w:rsid w:val="008E05C8"/>
    <w:rsid w:val="008E0987"/>
    <w:rsid w:val="008E0B80"/>
    <w:rsid w:val="008E0C65"/>
    <w:rsid w:val="008E0CB6"/>
    <w:rsid w:val="008E1364"/>
    <w:rsid w:val="008E14B2"/>
    <w:rsid w:val="008E19D5"/>
    <w:rsid w:val="008E1D08"/>
    <w:rsid w:val="008E1F81"/>
    <w:rsid w:val="008E1FBF"/>
    <w:rsid w:val="008E2598"/>
    <w:rsid w:val="008E261D"/>
    <w:rsid w:val="008E2E0A"/>
    <w:rsid w:val="008E4243"/>
    <w:rsid w:val="008E441D"/>
    <w:rsid w:val="008E460E"/>
    <w:rsid w:val="008E4AE1"/>
    <w:rsid w:val="008E5A1E"/>
    <w:rsid w:val="008E5AA6"/>
    <w:rsid w:val="008E628E"/>
    <w:rsid w:val="008E693A"/>
    <w:rsid w:val="008E6BDC"/>
    <w:rsid w:val="008E734A"/>
    <w:rsid w:val="008E7B50"/>
    <w:rsid w:val="008F0473"/>
    <w:rsid w:val="008F0556"/>
    <w:rsid w:val="008F06F7"/>
    <w:rsid w:val="008F0856"/>
    <w:rsid w:val="008F0868"/>
    <w:rsid w:val="008F09C9"/>
    <w:rsid w:val="008F0A1F"/>
    <w:rsid w:val="008F0BF2"/>
    <w:rsid w:val="008F0D3D"/>
    <w:rsid w:val="008F1419"/>
    <w:rsid w:val="008F227F"/>
    <w:rsid w:val="008F2654"/>
    <w:rsid w:val="008F2D0D"/>
    <w:rsid w:val="008F2E4E"/>
    <w:rsid w:val="008F2EAA"/>
    <w:rsid w:val="008F2F8A"/>
    <w:rsid w:val="008F31F7"/>
    <w:rsid w:val="008F368F"/>
    <w:rsid w:val="008F39E0"/>
    <w:rsid w:val="008F3A73"/>
    <w:rsid w:val="008F3B55"/>
    <w:rsid w:val="008F42E3"/>
    <w:rsid w:val="008F4978"/>
    <w:rsid w:val="008F4C05"/>
    <w:rsid w:val="008F4CF2"/>
    <w:rsid w:val="008F4FD7"/>
    <w:rsid w:val="008F5391"/>
    <w:rsid w:val="008F539D"/>
    <w:rsid w:val="008F5666"/>
    <w:rsid w:val="008F568B"/>
    <w:rsid w:val="008F5E9C"/>
    <w:rsid w:val="008F6145"/>
    <w:rsid w:val="008F64CE"/>
    <w:rsid w:val="008F67DD"/>
    <w:rsid w:val="008F6D10"/>
    <w:rsid w:val="008F6E47"/>
    <w:rsid w:val="008F74A3"/>
    <w:rsid w:val="008F7C1C"/>
    <w:rsid w:val="00900045"/>
    <w:rsid w:val="00900131"/>
    <w:rsid w:val="00900676"/>
    <w:rsid w:val="0090076D"/>
    <w:rsid w:val="009009F2"/>
    <w:rsid w:val="00901D00"/>
    <w:rsid w:val="00901D85"/>
    <w:rsid w:val="00902113"/>
    <w:rsid w:val="00902253"/>
    <w:rsid w:val="00902F91"/>
    <w:rsid w:val="0090336D"/>
    <w:rsid w:val="0090338D"/>
    <w:rsid w:val="009036D2"/>
    <w:rsid w:val="009036E4"/>
    <w:rsid w:val="00903A22"/>
    <w:rsid w:val="00903BA3"/>
    <w:rsid w:val="00903CBE"/>
    <w:rsid w:val="00903CCD"/>
    <w:rsid w:val="00904D7C"/>
    <w:rsid w:val="00904E58"/>
    <w:rsid w:val="009050DA"/>
    <w:rsid w:val="00905379"/>
    <w:rsid w:val="009060C5"/>
    <w:rsid w:val="009064E7"/>
    <w:rsid w:val="009067B0"/>
    <w:rsid w:val="009074B1"/>
    <w:rsid w:val="009076AF"/>
    <w:rsid w:val="00907AB4"/>
    <w:rsid w:val="00907E44"/>
    <w:rsid w:val="00907F3A"/>
    <w:rsid w:val="00910079"/>
    <w:rsid w:val="00910B80"/>
    <w:rsid w:val="00910F14"/>
    <w:rsid w:val="009110EE"/>
    <w:rsid w:val="00911511"/>
    <w:rsid w:val="009118EF"/>
    <w:rsid w:val="00911932"/>
    <w:rsid w:val="00911AA8"/>
    <w:rsid w:val="00911C01"/>
    <w:rsid w:val="00911EDF"/>
    <w:rsid w:val="0091269E"/>
    <w:rsid w:val="00912824"/>
    <w:rsid w:val="00912844"/>
    <w:rsid w:val="00912B07"/>
    <w:rsid w:val="00912FDB"/>
    <w:rsid w:val="009133C1"/>
    <w:rsid w:val="00913466"/>
    <w:rsid w:val="00913508"/>
    <w:rsid w:val="00913F4F"/>
    <w:rsid w:val="00914085"/>
    <w:rsid w:val="00914140"/>
    <w:rsid w:val="009143D9"/>
    <w:rsid w:val="00914901"/>
    <w:rsid w:val="00914CDE"/>
    <w:rsid w:val="00914F11"/>
    <w:rsid w:val="0091530E"/>
    <w:rsid w:val="00915376"/>
    <w:rsid w:val="00915756"/>
    <w:rsid w:val="00915B1F"/>
    <w:rsid w:val="00915EC3"/>
    <w:rsid w:val="00916038"/>
    <w:rsid w:val="00916454"/>
    <w:rsid w:val="0091649F"/>
    <w:rsid w:val="00916989"/>
    <w:rsid w:val="00916B69"/>
    <w:rsid w:val="00916F47"/>
    <w:rsid w:val="00917000"/>
    <w:rsid w:val="00917272"/>
    <w:rsid w:val="009174EC"/>
    <w:rsid w:val="00917760"/>
    <w:rsid w:val="009204D1"/>
    <w:rsid w:val="00920B4C"/>
    <w:rsid w:val="00920ECF"/>
    <w:rsid w:val="00920FE0"/>
    <w:rsid w:val="009211E1"/>
    <w:rsid w:val="009218AD"/>
    <w:rsid w:val="00921A4C"/>
    <w:rsid w:val="00921BEF"/>
    <w:rsid w:val="00921F25"/>
    <w:rsid w:val="00921F70"/>
    <w:rsid w:val="0092211A"/>
    <w:rsid w:val="009223BE"/>
    <w:rsid w:val="00922568"/>
    <w:rsid w:val="009227B0"/>
    <w:rsid w:val="00922DFF"/>
    <w:rsid w:val="009231B7"/>
    <w:rsid w:val="0092332D"/>
    <w:rsid w:val="00923499"/>
    <w:rsid w:val="00923773"/>
    <w:rsid w:val="00924368"/>
    <w:rsid w:val="0092479E"/>
    <w:rsid w:val="009247F0"/>
    <w:rsid w:val="009250C9"/>
    <w:rsid w:val="00925624"/>
    <w:rsid w:val="00925AA8"/>
    <w:rsid w:val="0092613B"/>
    <w:rsid w:val="00926929"/>
    <w:rsid w:val="00926CA4"/>
    <w:rsid w:val="00926D98"/>
    <w:rsid w:val="00926DEB"/>
    <w:rsid w:val="00926E76"/>
    <w:rsid w:val="00926FC3"/>
    <w:rsid w:val="0092709A"/>
    <w:rsid w:val="009270A6"/>
    <w:rsid w:val="009271E6"/>
    <w:rsid w:val="009274AE"/>
    <w:rsid w:val="009277AF"/>
    <w:rsid w:val="00927F39"/>
    <w:rsid w:val="0093008B"/>
    <w:rsid w:val="0093020C"/>
    <w:rsid w:val="00930441"/>
    <w:rsid w:val="0093068D"/>
    <w:rsid w:val="00930806"/>
    <w:rsid w:val="00930A7F"/>
    <w:rsid w:val="00930C84"/>
    <w:rsid w:val="0093108E"/>
    <w:rsid w:val="00931195"/>
    <w:rsid w:val="009311A9"/>
    <w:rsid w:val="00931386"/>
    <w:rsid w:val="009313EF"/>
    <w:rsid w:val="00931426"/>
    <w:rsid w:val="009315F9"/>
    <w:rsid w:val="0093211B"/>
    <w:rsid w:val="00932408"/>
    <w:rsid w:val="0093251E"/>
    <w:rsid w:val="00932604"/>
    <w:rsid w:val="0093294C"/>
    <w:rsid w:val="00932E51"/>
    <w:rsid w:val="00932F99"/>
    <w:rsid w:val="0093366C"/>
    <w:rsid w:val="0093369F"/>
    <w:rsid w:val="00933860"/>
    <w:rsid w:val="009340E4"/>
    <w:rsid w:val="00934886"/>
    <w:rsid w:val="009354BE"/>
    <w:rsid w:val="0093605F"/>
    <w:rsid w:val="009365B7"/>
    <w:rsid w:val="009367CA"/>
    <w:rsid w:val="00936D37"/>
    <w:rsid w:val="009373B4"/>
    <w:rsid w:val="0094024B"/>
    <w:rsid w:val="00940402"/>
    <w:rsid w:val="0094053D"/>
    <w:rsid w:val="00940639"/>
    <w:rsid w:val="00940918"/>
    <w:rsid w:val="00941CAA"/>
    <w:rsid w:val="009425FD"/>
    <w:rsid w:val="009427DC"/>
    <w:rsid w:val="0094295F"/>
    <w:rsid w:val="00942AFB"/>
    <w:rsid w:val="00942D76"/>
    <w:rsid w:val="00942E87"/>
    <w:rsid w:val="00942F9C"/>
    <w:rsid w:val="009435E4"/>
    <w:rsid w:val="00943A94"/>
    <w:rsid w:val="00943C6B"/>
    <w:rsid w:val="00943F6E"/>
    <w:rsid w:val="00944010"/>
    <w:rsid w:val="0094404B"/>
    <w:rsid w:val="009442BB"/>
    <w:rsid w:val="0094438D"/>
    <w:rsid w:val="0094475D"/>
    <w:rsid w:val="0094500B"/>
    <w:rsid w:val="00945026"/>
    <w:rsid w:val="00945182"/>
    <w:rsid w:val="009464C5"/>
    <w:rsid w:val="00946614"/>
    <w:rsid w:val="00946FBD"/>
    <w:rsid w:val="00947746"/>
    <w:rsid w:val="00947D3B"/>
    <w:rsid w:val="0095009F"/>
    <w:rsid w:val="009504CB"/>
    <w:rsid w:val="00950597"/>
    <w:rsid w:val="009506C4"/>
    <w:rsid w:val="00950733"/>
    <w:rsid w:val="00950A9B"/>
    <w:rsid w:val="00950C2E"/>
    <w:rsid w:val="009510DB"/>
    <w:rsid w:val="00951195"/>
    <w:rsid w:val="009517D0"/>
    <w:rsid w:val="00951B71"/>
    <w:rsid w:val="00951B8A"/>
    <w:rsid w:val="00951FC5"/>
    <w:rsid w:val="00952CAB"/>
    <w:rsid w:val="009535E3"/>
    <w:rsid w:val="00953636"/>
    <w:rsid w:val="00953B31"/>
    <w:rsid w:val="00953FDC"/>
    <w:rsid w:val="009542D4"/>
    <w:rsid w:val="0095529C"/>
    <w:rsid w:val="009554C6"/>
    <w:rsid w:val="00955532"/>
    <w:rsid w:val="00955F92"/>
    <w:rsid w:val="00956407"/>
    <w:rsid w:val="00956696"/>
    <w:rsid w:val="00956884"/>
    <w:rsid w:val="00957A4F"/>
    <w:rsid w:val="0096042C"/>
    <w:rsid w:val="00960651"/>
    <w:rsid w:val="00960803"/>
    <w:rsid w:val="00960B50"/>
    <w:rsid w:val="00960D3E"/>
    <w:rsid w:val="00960D4C"/>
    <w:rsid w:val="00961197"/>
    <w:rsid w:val="00961531"/>
    <w:rsid w:val="009617D8"/>
    <w:rsid w:val="00962295"/>
    <w:rsid w:val="0096243D"/>
    <w:rsid w:val="00962B51"/>
    <w:rsid w:val="0096324D"/>
    <w:rsid w:val="00963ADD"/>
    <w:rsid w:val="00963F7D"/>
    <w:rsid w:val="0096442C"/>
    <w:rsid w:val="00964895"/>
    <w:rsid w:val="00964972"/>
    <w:rsid w:val="00964C7B"/>
    <w:rsid w:val="00964CD6"/>
    <w:rsid w:val="009652A2"/>
    <w:rsid w:val="0096533D"/>
    <w:rsid w:val="009655EA"/>
    <w:rsid w:val="009657A4"/>
    <w:rsid w:val="0096599D"/>
    <w:rsid w:val="00965B2D"/>
    <w:rsid w:val="00965E5D"/>
    <w:rsid w:val="00966769"/>
    <w:rsid w:val="009669AE"/>
    <w:rsid w:val="00966ED9"/>
    <w:rsid w:val="00967032"/>
    <w:rsid w:val="00967339"/>
    <w:rsid w:val="00967BF6"/>
    <w:rsid w:val="00970031"/>
    <w:rsid w:val="0097078F"/>
    <w:rsid w:val="00970888"/>
    <w:rsid w:val="009708A2"/>
    <w:rsid w:val="00970A99"/>
    <w:rsid w:val="00970AE0"/>
    <w:rsid w:val="0097170D"/>
    <w:rsid w:val="0097175A"/>
    <w:rsid w:val="00971A77"/>
    <w:rsid w:val="00971C83"/>
    <w:rsid w:val="0097248F"/>
    <w:rsid w:val="0097261F"/>
    <w:rsid w:val="00972CA3"/>
    <w:rsid w:val="00972F7B"/>
    <w:rsid w:val="00972FD6"/>
    <w:rsid w:val="009731C0"/>
    <w:rsid w:val="009734D6"/>
    <w:rsid w:val="00973556"/>
    <w:rsid w:val="00973769"/>
    <w:rsid w:val="00973864"/>
    <w:rsid w:val="00973E9D"/>
    <w:rsid w:val="009740C2"/>
    <w:rsid w:val="00974955"/>
    <w:rsid w:val="00974B60"/>
    <w:rsid w:val="00974CEB"/>
    <w:rsid w:val="00974D18"/>
    <w:rsid w:val="00974F43"/>
    <w:rsid w:val="009757BE"/>
    <w:rsid w:val="00975846"/>
    <w:rsid w:val="00975D47"/>
    <w:rsid w:val="00975EE3"/>
    <w:rsid w:val="009763A2"/>
    <w:rsid w:val="00976489"/>
    <w:rsid w:val="00976AC4"/>
    <w:rsid w:val="00976CC2"/>
    <w:rsid w:val="00976E40"/>
    <w:rsid w:val="0097741F"/>
    <w:rsid w:val="009774C3"/>
    <w:rsid w:val="009776FE"/>
    <w:rsid w:val="00977925"/>
    <w:rsid w:val="0097797F"/>
    <w:rsid w:val="00977A1D"/>
    <w:rsid w:val="00977CA6"/>
    <w:rsid w:val="00980129"/>
    <w:rsid w:val="009805C3"/>
    <w:rsid w:val="00980673"/>
    <w:rsid w:val="009806DC"/>
    <w:rsid w:val="00981697"/>
    <w:rsid w:val="0098171B"/>
    <w:rsid w:val="009818DA"/>
    <w:rsid w:val="00981D48"/>
    <w:rsid w:val="00981DEA"/>
    <w:rsid w:val="00981EF0"/>
    <w:rsid w:val="00982013"/>
    <w:rsid w:val="00982522"/>
    <w:rsid w:val="00983271"/>
    <w:rsid w:val="00983606"/>
    <w:rsid w:val="0098363D"/>
    <w:rsid w:val="00983FDF"/>
    <w:rsid w:val="009840D6"/>
    <w:rsid w:val="00984893"/>
    <w:rsid w:val="009849CA"/>
    <w:rsid w:val="00984D02"/>
    <w:rsid w:val="0098507F"/>
    <w:rsid w:val="00985640"/>
    <w:rsid w:val="009856A2"/>
    <w:rsid w:val="00985AA5"/>
    <w:rsid w:val="00985C81"/>
    <w:rsid w:val="00985CB5"/>
    <w:rsid w:val="00986141"/>
    <w:rsid w:val="009864B1"/>
    <w:rsid w:val="009867D5"/>
    <w:rsid w:val="00986A10"/>
    <w:rsid w:val="00986C37"/>
    <w:rsid w:val="00986D66"/>
    <w:rsid w:val="00987021"/>
    <w:rsid w:val="00987141"/>
    <w:rsid w:val="009873F6"/>
    <w:rsid w:val="00987921"/>
    <w:rsid w:val="009879BD"/>
    <w:rsid w:val="00987B95"/>
    <w:rsid w:val="00987DBC"/>
    <w:rsid w:val="009904B1"/>
    <w:rsid w:val="00990DC6"/>
    <w:rsid w:val="0099122B"/>
    <w:rsid w:val="009915B8"/>
    <w:rsid w:val="0099173C"/>
    <w:rsid w:val="00991765"/>
    <w:rsid w:val="0099180B"/>
    <w:rsid w:val="00992021"/>
    <w:rsid w:val="0099211F"/>
    <w:rsid w:val="00992682"/>
    <w:rsid w:val="009927F2"/>
    <w:rsid w:val="0099287E"/>
    <w:rsid w:val="009929D7"/>
    <w:rsid w:val="00992CFE"/>
    <w:rsid w:val="00992F7F"/>
    <w:rsid w:val="00993438"/>
    <w:rsid w:val="009934A7"/>
    <w:rsid w:val="00993644"/>
    <w:rsid w:val="00993655"/>
    <w:rsid w:val="0099396C"/>
    <w:rsid w:val="00993A1D"/>
    <w:rsid w:val="009940D3"/>
    <w:rsid w:val="00994111"/>
    <w:rsid w:val="009941C3"/>
    <w:rsid w:val="00994764"/>
    <w:rsid w:val="00994CFD"/>
    <w:rsid w:val="00994DE9"/>
    <w:rsid w:val="0099502C"/>
    <w:rsid w:val="00995492"/>
    <w:rsid w:val="00995693"/>
    <w:rsid w:val="00995AEB"/>
    <w:rsid w:val="00995B64"/>
    <w:rsid w:val="00995C58"/>
    <w:rsid w:val="009962F0"/>
    <w:rsid w:val="00996880"/>
    <w:rsid w:val="00996BFD"/>
    <w:rsid w:val="009972FE"/>
    <w:rsid w:val="009976D1"/>
    <w:rsid w:val="009978F5"/>
    <w:rsid w:val="00997C1C"/>
    <w:rsid w:val="00997E66"/>
    <w:rsid w:val="00997F32"/>
    <w:rsid w:val="009A03F1"/>
    <w:rsid w:val="009A05DB"/>
    <w:rsid w:val="009A0680"/>
    <w:rsid w:val="009A083D"/>
    <w:rsid w:val="009A0969"/>
    <w:rsid w:val="009A0E9F"/>
    <w:rsid w:val="009A10D2"/>
    <w:rsid w:val="009A1620"/>
    <w:rsid w:val="009A185D"/>
    <w:rsid w:val="009A18AE"/>
    <w:rsid w:val="009A195E"/>
    <w:rsid w:val="009A2541"/>
    <w:rsid w:val="009A281B"/>
    <w:rsid w:val="009A2ADD"/>
    <w:rsid w:val="009A2BF4"/>
    <w:rsid w:val="009A2C27"/>
    <w:rsid w:val="009A312C"/>
    <w:rsid w:val="009A440C"/>
    <w:rsid w:val="009A44BA"/>
    <w:rsid w:val="009A45D1"/>
    <w:rsid w:val="009A468C"/>
    <w:rsid w:val="009A4749"/>
    <w:rsid w:val="009A4998"/>
    <w:rsid w:val="009A52C6"/>
    <w:rsid w:val="009A53BC"/>
    <w:rsid w:val="009A5506"/>
    <w:rsid w:val="009A552F"/>
    <w:rsid w:val="009A5617"/>
    <w:rsid w:val="009A5ACB"/>
    <w:rsid w:val="009A5BC8"/>
    <w:rsid w:val="009A5DA2"/>
    <w:rsid w:val="009A5E60"/>
    <w:rsid w:val="009A604E"/>
    <w:rsid w:val="009A6406"/>
    <w:rsid w:val="009A671B"/>
    <w:rsid w:val="009A6982"/>
    <w:rsid w:val="009A6C59"/>
    <w:rsid w:val="009A6D78"/>
    <w:rsid w:val="009A6F51"/>
    <w:rsid w:val="009A74CF"/>
    <w:rsid w:val="009A77B9"/>
    <w:rsid w:val="009A7BA2"/>
    <w:rsid w:val="009A7CDE"/>
    <w:rsid w:val="009A7E8D"/>
    <w:rsid w:val="009B0A92"/>
    <w:rsid w:val="009B0D21"/>
    <w:rsid w:val="009B1303"/>
    <w:rsid w:val="009B1BFF"/>
    <w:rsid w:val="009B22F6"/>
    <w:rsid w:val="009B243D"/>
    <w:rsid w:val="009B24FA"/>
    <w:rsid w:val="009B26A0"/>
    <w:rsid w:val="009B2904"/>
    <w:rsid w:val="009B2CF1"/>
    <w:rsid w:val="009B3451"/>
    <w:rsid w:val="009B369B"/>
    <w:rsid w:val="009B3CE3"/>
    <w:rsid w:val="009B4108"/>
    <w:rsid w:val="009B47C6"/>
    <w:rsid w:val="009B4850"/>
    <w:rsid w:val="009B4BCD"/>
    <w:rsid w:val="009B4D3A"/>
    <w:rsid w:val="009B52B8"/>
    <w:rsid w:val="009B53DF"/>
    <w:rsid w:val="009B5B61"/>
    <w:rsid w:val="009B697A"/>
    <w:rsid w:val="009B6EB5"/>
    <w:rsid w:val="009B75C4"/>
    <w:rsid w:val="009B78F3"/>
    <w:rsid w:val="009B7D01"/>
    <w:rsid w:val="009C0152"/>
    <w:rsid w:val="009C04A5"/>
    <w:rsid w:val="009C06C5"/>
    <w:rsid w:val="009C0725"/>
    <w:rsid w:val="009C0B2E"/>
    <w:rsid w:val="009C0EE4"/>
    <w:rsid w:val="009C0EF5"/>
    <w:rsid w:val="009C0FB1"/>
    <w:rsid w:val="009C0FD3"/>
    <w:rsid w:val="009C12A7"/>
    <w:rsid w:val="009C1316"/>
    <w:rsid w:val="009C1BA3"/>
    <w:rsid w:val="009C1C71"/>
    <w:rsid w:val="009C21CF"/>
    <w:rsid w:val="009C2281"/>
    <w:rsid w:val="009C231A"/>
    <w:rsid w:val="009C2541"/>
    <w:rsid w:val="009C265E"/>
    <w:rsid w:val="009C2A67"/>
    <w:rsid w:val="009C2E2B"/>
    <w:rsid w:val="009C2FD6"/>
    <w:rsid w:val="009C3313"/>
    <w:rsid w:val="009C3549"/>
    <w:rsid w:val="009C3929"/>
    <w:rsid w:val="009C3B9B"/>
    <w:rsid w:val="009C4649"/>
    <w:rsid w:val="009C469E"/>
    <w:rsid w:val="009C4996"/>
    <w:rsid w:val="009C49B8"/>
    <w:rsid w:val="009C49BA"/>
    <w:rsid w:val="009C4A6B"/>
    <w:rsid w:val="009C4C2A"/>
    <w:rsid w:val="009C50AA"/>
    <w:rsid w:val="009C528E"/>
    <w:rsid w:val="009C58DD"/>
    <w:rsid w:val="009C590D"/>
    <w:rsid w:val="009C5AFC"/>
    <w:rsid w:val="009C5F86"/>
    <w:rsid w:val="009C60CB"/>
    <w:rsid w:val="009C66A0"/>
    <w:rsid w:val="009C6739"/>
    <w:rsid w:val="009C6815"/>
    <w:rsid w:val="009C6890"/>
    <w:rsid w:val="009C69F8"/>
    <w:rsid w:val="009C6CB0"/>
    <w:rsid w:val="009C70F3"/>
    <w:rsid w:val="009C72FF"/>
    <w:rsid w:val="009C76A8"/>
    <w:rsid w:val="009C798D"/>
    <w:rsid w:val="009C7EDE"/>
    <w:rsid w:val="009D0101"/>
    <w:rsid w:val="009D06F9"/>
    <w:rsid w:val="009D11D3"/>
    <w:rsid w:val="009D15B4"/>
    <w:rsid w:val="009D2A2C"/>
    <w:rsid w:val="009D2B94"/>
    <w:rsid w:val="009D2C0B"/>
    <w:rsid w:val="009D3934"/>
    <w:rsid w:val="009D3A92"/>
    <w:rsid w:val="009D405B"/>
    <w:rsid w:val="009D4C65"/>
    <w:rsid w:val="009D4F61"/>
    <w:rsid w:val="009D5313"/>
    <w:rsid w:val="009D590C"/>
    <w:rsid w:val="009D5A72"/>
    <w:rsid w:val="009D60E2"/>
    <w:rsid w:val="009D6392"/>
    <w:rsid w:val="009D68E4"/>
    <w:rsid w:val="009D6DAF"/>
    <w:rsid w:val="009D7473"/>
    <w:rsid w:val="009D7919"/>
    <w:rsid w:val="009D7D28"/>
    <w:rsid w:val="009D7E1F"/>
    <w:rsid w:val="009E0179"/>
    <w:rsid w:val="009E0195"/>
    <w:rsid w:val="009E0429"/>
    <w:rsid w:val="009E059A"/>
    <w:rsid w:val="009E0718"/>
    <w:rsid w:val="009E0CB4"/>
    <w:rsid w:val="009E12DD"/>
    <w:rsid w:val="009E185D"/>
    <w:rsid w:val="009E189C"/>
    <w:rsid w:val="009E1D1D"/>
    <w:rsid w:val="009E22BA"/>
    <w:rsid w:val="009E2629"/>
    <w:rsid w:val="009E2E98"/>
    <w:rsid w:val="009E2F9C"/>
    <w:rsid w:val="009E39C2"/>
    <w:rsid w:val="009E3ACA"/>
    <w:rsid w:val="009E437E"/>
    <w:rsid w:val="009E4402"/>
    <w:rsid w:val="009E4949"/>
    <w:rsid w:val="009E4BD6"/>
    <w:rsid w:val="009E4BE7"/>
    <w:rsid w:val="009E4CAC"/>
    <w:rsid w:val="009E4EEE"/>
    <w:rsid w:val="009E50B7"/>
    <w:rsid w:val="009E5237"/>
    <w:rsid w:val="009E570D"/>
    <w:rsid w:val="009E583C"/>
    <w:rsid w:val="009E594B"/>
    <w:rsid w:val="009E5A1B"/>
    <w:rsid w:val="009E5D70"/>
    <w:rsid w:val="009E5D98"/>
    <w:rsid w:val="009E65C3"/>
    <w:rsid w:val="009E665A"/>
    <w:rsid w:val="009E6A79"/>
    <w:rsid w:val="009E6DB3"/>
    <w:rsid w:val="009E6DD1"/>
    <w:rsid w:val="009E6F3D"/>
    <w:rsid w:val="009E6FDF"/>
    <w:rsid w:val="009F0584"/>
    <w:rsid w:val="009F06BC"/>
    <w:rsid w:val="009F14D5"/>
    <w:rsid w:val="009F15F1"/>
    <w:rsid w:val="009F16DD"/>
    <w:rsid w:val="009F17D5"/>
    <w:rsid w:val="009F186D"/>
    <w:rsid w:val="009F299B"/>
    <w:rsid w:val="009F2B58"/>
    <w:rsid w:val="009F2B9F"/>
    <w:rsid w:val="009F2C5E"/>
    <w:rsid w:val="009F3481"/>
    <w:rsid w:val="009F38A9"/>
    <w:rsid w:val="009F38C1"/>
    <w:rsid w:val="009F39F4"/>
    <w:rsid w:val="009F3C1C"/>
    <w:rsid w:val="009F3CFC"/>
    <w:rsid w:val="009F3D62"/>
    <w:rsid w:val="009F3DA2"/>
    <w:rsid w:val="009F3F30"/>
    <w:rsid w:val="009F4072"/>
    <w:rsid w:val="009F40FC"/>
    <w:rsid w:val="009F4248"/>
    <w:rsid w:val="009F43B9"/>
    <w:rsid w:val="009F47B2"/>
    <w:rsid w:val="009F4853"/>
    <w:rsid w:val="009F4C98"/>
    <w:rsid w:val="009F5356"/>
    <w:rsid w:val="009F5771"/>
    <w:rsid w:val="009F5850"/>
    <w:rsid w:val="009F5B28"/>
    <w:rsid w:val="009F5BFF"/>
    <w:rsid w:val="009F5D7D"/>
    <w:rsid w:val="009F5ED4"/>
    <w:rsid w:val="009F6047"/>
    <w:rsid w:val="009F60E8"/>
    <w:rsid w:val="009F61DD"/>
    <w:rsid w:val="009F629A"/>
    <w:rsid w:val="009F65A3"/>
    <w:rsid w:val="009F662A"/>
    <w:rsid w:val="009F69F7"/>
    <w:rsid w:val="009F77FA"/>
    <w:rsid w:val="009F7D32"/>
    <w:rsid w:val="009F7DBD"/>
    <w:rsid w:val="00A001CD"/>
    <w:rsid w:val="00A003A4"/>
    <w:rsid w:val="00A00400"/>
    <w:rsid w:val="00A0040B"/>
    <w:rsid w:val="00A0058C"/>
    <w:rsid w:val="00A006D0"/>
    <w:rsid w:val="00A009BE"/>
    <w:rsid w:val="00A00A1C"/>
    <w:rsid w:val="00A00F3E"/>
    <w:rsid w:val="00A0118A"/>
    <w:rsid w:val="00A014E3"/>
    <w:rsid w:val="00A01CAE"/>
    <w:rsid w:val="00A01D93"/>
    <w:rsid w:val="00A01E29"/>
    <w:rsid w:val="00A01E2D"/>
    <w:rsid w:val="00A02254"/>
    <w:rsid w:val="00A024D2"/>
    <w:rsid w:val="00A026E6"/>
    <w:rsid w:val="00A0271F"/>
    <w:rsid w:val="00A0281A"/>
    <w:rsid w:val="00A02C5D"/>
    <w:rsid w:val="00A031A8"/>
    <w:rsid w:val="00A03CF9"/>
    <w:rsid w:val="00A03EF8"/>
    <w:rsid w:val="00A04031"/>
    <w:rsid w:val="00A04408"/>
    <w:rsid w:val="00A04485"/>
    <w:rsid w:val="00A04486"/>
    <w:rsid w:val="00A04551"/>
    <w:rsid w:val="00A04C67"/>
    <w:rsid w:val="00A04E60"/>
    <w:rsid w:val="00A0505A"/>
    <w:rsid w:val="00A053B3"/>
    <w:rsid w:val="00A0563D"/>
    <w:rsid w:val="00A05789"/>
    <w:rsid w:val="00A058D9"/>
    <w:rsid w:val="00A06322"/>
    <w:rsid w:val="00A0632A"/>
    <w:rsid w:val="00A06950"/>
    <w:rsid w:val="00A06B2D"/>
    <w:rsid w:val="00A07180"/>
    <w:rsid w:val="00A07441"/>
    <w:rsid w:val="00A076CC"/>
    <w:rsid w:val="00A10071"/>
    <w:rsid w:val="00A10851"/>
    <w:rsid w:val="00A10975"/>
    <w:rsid w:val="00A10AAA"/>
    <w:rsid w:val="00A10B7B"/>
    <w:rsid w:val="00A10EAE"/>
    <w:rsid w:val="00A110DF"/>
    <w:rsid w:val="00A11113"/>
    <w:rsid w:val="00A1111C"/>
    <w:rsid w:val="00A113E1"/>
    <w:rsid w:val="00A114F1"/>
    <w:rsid w:val="00A11637"/>
    <w:rsid w:val="00A11826"/>
    <w:rsid w:val="00A1198D"/>
    <w:rsid w:val="00A119E4"/>
    <w:rsid w:val="00A11BC8"/>
    <w:rsid w:val="00A11EFC"/>
    <w:rsid w:val="00A12349"/>
    <w:rsid w:val="00A1273D"/>
    <w:rsid w:val="00A1281B"/>
    <w:rsid w:val="00A129E8"/>
    <w:rsid w:val="00A129FA"/>
    <w:rsid w:val="00A12A7D"/>
    <w:rsid w:val="00A12D37"/>
    <w:rsid w:val="00A1307B"/>
    <w:rsid w:val="00A13521"/>
    <w:rsid w:val="00A1352C"/>
    <w:rsid w:val="00A13711"/>
    <w:rsid w:val="00A1371C"/>
    <w:rsid w:val="00A13E3C"/>
    <w:rsid w:val="00A13F6F"/>
    <w:rsid w:val="00A13FF2"/>
    <w:rsid w:val="00A14CDB"/>
    <w:rsid w:val="00A14D19"/>
    <w:rsid w:val="00A14F2C"/>
    <w:rsid w:val="00A14F7A"/>
    <w:rsid w:val="00A15136"/>
    <w:rsid w:val="00A15408"/>
    <w:rsid w:val="00A15657"/>
    <w:rsid w:val="00A158C3"/>
    <w:rsid w:val="00A15A1F"/>
    <w:rsid w:val="00A15A53"/>
    <w:rsid w:val="00A15BCE"/>
    <w:rsid w:val="00A16278"/>
    <w:rsid w:val="00A163E3"/>
    <w:rsid w:val="00A16424"/>
    <w:rsid w:val="00A16936"/>
    <w:rsid w:val="00A16B0D"/>
    <w:rsid w:val="00A17144"/>
    <w:rsid w:val="00A17291"/>
    <w:rsid w:val="00A17491"/>
    <w:rsid w:val="00A175CB"/>
    <w:rsid w:val="00A17971"/>
    <w:rsid w:val="00A17C93"/>
    <w:rsid w:val="00A20160"/>
    <w:rsid w:val="00A2017E"/>
    <w:rsid w:val="00A20953"/>
    <w:rsid w:val="00A20E47"/>
    <w:rsid w:val="00A21169"/>
    <w:rsid w:val="00A217A6"/>
    <w:rsid w:val="00A21D6F"/>
    <w:rsid w:val="00A22273"/>
    <w:rsid w:val="00A2227B"/>
    <w:rsid w:val="00A22863"/>
    <w:rsid w:val="00A22D46"/>
    <w:rsid w:val="00A22F84"/>
    <w:rsid w:val="00A22F95"/>
    <w:rsid w:val="00A2324E"/>
    <w:rsid w:val="00A23C07"/>
    <w:rsid w:val="00A23D00"/>
    <w:rsid w:val="00A23DFE"/>
    <w:rsid w:val="00A23E81"/>
    <w:rsid w:val="00A245C3"/>
    <w:rsid w:val="00A248E3"/>
    <w:rsid w:val="00A248F1"/>
    <w:rsid w:val="00A24A8C"/>
    <w:rsid w:val="00A24BBD"/>
    <w:rsid w:val="00A24E32"/>
    <w:rsid w:val="00A2562C"/>
    <w:rsid w:val="00A25759"/>
    <w:rsid w:val="00A25D17"/>
    <w:rsid w:val="00A25EE9"/>
    <w:rsid w:val="00A2691D"/>
    <w:rsid w:val="00A26A73"/>
    <w:rsid w:val="00A26BA8"/>
    <w:rsid w:val="00A27067"/>
    <w:rsid w:val="00A27093"/>
    <w:rsid w:val="00A27186"/>
    <w:rsid w:val="00A2730E"/>
    <w:rsid w:val="00A278C1"/>
    <w:rsid w:val="00A279C6"/>
    <w:rsid w:val="00A27D78"/>
    <w:rsid w:val="00A27DC9"/>
    <w:rsid w:val="00A3008F"/>
    <w:rsid w:val="00A302E2"/>
    <w:rsid w:val="00A303D7"/>
    <w:rsid w:val="00A30A33"/>
    <w:rsid w:val="00A30E9C"/>
    <w:rsid w:val="00A30E9E"/>
    <w:rsid w:val="00A3150A"/>
    <w:rsid w:val="00A316E4"/>
    <w:rsid w:val="00A31738"/>
    <w:rsid w:val="00A319D0"/>
    <w:rsid w:val="00A31DB6"/>
    <w:rsid w:val="00A3219A"/>
    <w:rsid w:val="00A325EC"/>
    <w:rsid w:val="00A325F2"/>
    <w:rsid w:val="00A3283D"/>
    <w:rsid w:val="00A32C19"/>
    <w:rsid w:val="00A32C99"/>
    <w:rsid w:val="00A32D39"/>
    <w:rsid w:val="00A32E85"/>
    <w:rsid w:val="00A33076"/>
    <w:rsid w:val="00A331A0"/>
    <w:rsid w:val="00A333F9"/>
    <w:rsid w:val="00A3362F"/>
    <w:rsid w:val="00A33738"/>
    <w:rsid w:val="00A33862"/>
    <w:rsid w:val="00A33B37"/>
    <w:rsid w:val="00A33BEB"/>
    <w:rsid w:val="00A3405F"/>
    <w:rsid w:val="00A341E7"/>
    <w:rsid w:val="00A3452B"/>
    <w:rsid w:val="00A3477F"/>
    <w:rsid w:val="00A348F6"/>
    <w:rsid w:val="00A34A77"/>
    <w:rsid w:val="00A34C07"/>
    <w:rsid w:val="00A34D2A"/>
    <w:rsid w:val="00A35245"/>
    <w:rsid w:val="00A3550C"/>
    <w:rsid w:val="00A3563B"/>
    <w:rsid w:val="00A3580F"/>
    <w:rsid w:val="00A35C62"/>
    <w:rsid w:val="00A35DDA"/>
    <w:rsid w:val="00A35E24"/>
    <w:rsid w:val="00A3621A"/>
    <w:rsid w:val="00A3639C"/>
    <w:rsid w:val="00A36901"/>
    <w:rsid w:val="00A36F67"/>
    <w:rsid w:val="00A370A9"/>
    <w:rsid w:val="00A372F2"/>
    <w:rsid w:val="00A37371"/>
    <w:rsid w:val="00A37F47"/>
    <w:rsid w:val="00A400F8"/>
    <w:rsid w:val="00A40143"/>
    <w:rsid w:val="00A4015E"/>
    <w:rsid w:val="00A40170"/>
    <w:rsid w:val="00A4023A"/>
    <w:rsid w:val="00A40947"/>
    <w:rsid w:val="00A40D26"/>
    <w:rsid w:val="00A413EC"/>
    <w:rsid w:val="00A41490"/>
    <w:rsid w:val="00A41961"/>
    <w:rsid w:val="00A41A4B"/>
    <w:rsid w:val="00A420E6"/>
    <w:rsid w:val="00A42815"/>
    <w:rsid w:val="00A42919"/>
    <w:rsid w:val="00A42B0B"/>
    <w:rsid w:val="00A42BC3"/>
    <w:rsid w:val="00A42E51"/>
    <w:rsid w:val="00A43309"/>
    <w:rsid w:val="00A435DD"/>
    <w:rsid w:val="00A4454C"/>
    <w:rsid w:val="00A44558"/>
    <w:rsid w:val="00A44953"/>
    <w:rsid w:val="00A449E4"/>
    <w:rsid w:val="00A45493"/>
    <w:rsid w:val="00A45575"/>
    <w:rsid w:val="00A45613"/>
    <w:rsid w:val="00A45826"/>
    <w:rsid w:val="00A45839"/>
    <w:rsid w:val="00A45CA9"/>
    <w:rsid w:val="00A45F53"/>
    <w:rsid w:val="00A46091"/>
    <w:rsid w:val="00A461E2"/>
    <w:rsid w:val="00A46AC5"/>
    <w:rsid w:val="00A46BCF"/>
    <w:rsid w:val="00A47405"/>
    <w:rsid w:val="00A47736"/>
    <w:rsid w:val="00A47E27"/>
    <w:rsid w:val="00A47E91"/>
    <w:rsid w:val="00A50AE8"/>
    <w:rsid w:val="00A50AF8"/>
    <w:rsid w:val="00A50C5F"/>
    <w:rsid w:val="00A50DBC"/>
    <w:rsid w:val="00A510F1"/>
    <w:rsid w:val="00A51249"/>
    <w:rsid w:val="00A51372"/>
    <w:rsid w:val="00A51733"/>
    <w:rsid w:val="00A51AAD"/>
    <w:rsid w:val="00A51AF9"/>
    <w:rsid w:val="00A51C18"/>
    <w:rsid w:val="00A51D57"/>
    <w:rsid w:val="00A51D7F"/>
    <w:rsid w:val="00A526FC"/>
    <w:rsid w:val="00A52739"/>
    <w:rsid w:val="00A527A0"/>
    <w:rsid w:val="00A52BA5"/>
    <w:rsid w:val="00A52BCD"/>
    <w:rsid w:val="00A52D70"/>
    <w:rsid w:val="00A5305C"/>
    <w:rsid w:val="00A5337E"/>
    <w:rsid w:val="00A5354D"/>
    <w:rsid w:val="00A535F9"/>
    <w:rsid w:val="00A535FF"/>
    <w:rsid w:val="00A538CE"/>
    <w:rsid w:val="00A53A7F"/>
    <w:rsid w:val="00A541B2"/>
    <w:rsid w:val="00A544F4"/>
    <w:rsid w:val="00A5461B"/>
    <w:rsid w:val="00A54C80"/>
    <w:rsid w:val="00A54DCB"/>
    <w:rsid w:val="00A54EBF"/>
    <w:rsid w:val="00A55009"/>
    <w:rsid w:val="00A55677"/>
    <w:rsid w:val="00A55A79"/>
    <w:rsid w:val="00A55ACE"/>
    <w:rsid w:val="00A55CF3"/>
    <w:rsid w:val="00A55DAD"/>
    <w:rsid w:val="00A56054"/>
    <w:rsid w:val="00A5612F"/>
    <w:rsid w:val="00A56745"/>
    <w:rsid w:val="00A56BCC"/>
    <w:rsid w:val="00A56D75"/>
    <w:rsid w:val="00A56F36"/>
    <w:rsid w:val="00A5745D"/>
    <w:rsid w:val="00A57506"/>
    <w:rsid w:val="00A575E6"/>
    <w:rsid w:val="00A5799F"/>
    <w:rsid w:val="00A57B15"/>
    <w:rsid w:val="00A57DF8"/>
    <w:rsid w:val="00A57DFA"/>
    <w:rsid w:val="00A57F56"/>
    <w:rsid w:val="00A6010C"/>
    <w:rsid w:val="00A604BE"/>
    <w:rsid w:val="00A60B83"/>
    <w:rsid w:val="00A60C96"/>
    <w:rsid w:val="00A611E8"/>
    <w:rsid w:val="00A612D7"/>
    <w:rsid w:val="00A614FA"/>
    <w:rsid w:val="00A61765"/>
    <w:rsid w:val="00A61DD4"/>
    <w:rsid w:val="00A62129"/>
    <w:rsid w:val="00A621FB"/>
    <w:rsid w:val="00A622B7"/>
    <w:rsid w:val="00A622EB"/>
    <w:rsid w:val="00A62A06"/>
    <w:rsid w:val="00A62C9C"/>
    <w:rsid w:val="00A6323E"/>
    <w:rsid w:val="00A636F0"/>
    <w:rsid w:val="00A63724"/>
    <w:rsid w:val="00A63880"/>
    <w:rsid w:val="00A639B3"/>
    <w:rsid w:val="00A63EF0"/>
    <w:rsid w:val="00A643E2"/>
    <w:rsid w:val="00A645DD"/>
    <w:rsid w:val="00A647B1"/>
    <w:rsid w:val="00A64AC4"/>
    <w:rsid w:val="00A64BB9"/>
    <w:rsid w:val="00A64C53"/>
    <w:rsid w:val="00A64C9F"/>
    <w:rsid w:val="00A6527D"/>
    <w:rsid w:val="00A653A6"/>
    <w:rsid w:val="00A655C8"/>
    <w:rsid w:val="00A65BF1"/>
    <w:rsid w:val="00A65C0B"/>
    <w:rsid w:val="00A65C52"/>
    <w:rsid w:val="00A660F3"/>
    <w:rsid w:val="00A665B0"/>
    <w:rsid w:val="00A665B8"/>
    <w:rsid w:val="00A669C3"/>
    <w:rsid w:val="00A66C20"/>
    <w:rsid w:val="00A66DF6"/>
    <w:rsid w:val="00A66F87"/>
    <w:rsid w:val="00A672FE"/>
    <w:rsid w:val="00A67D51"/>
    <w:rsid w:val="00A67F6B"/>
    <w:rsid w:val="00A70431"/>
    <w:rsid w:val="00A7173E"/>
    <w:rsid w:val="00A7194A"/>
    <w:rsid w:val="00A71A4D"/>
    <w:rsid w:val="00A71FD4"/>
    <w:rsid w:val="00A720C2"/>
    <w:rsid w:val="00A72696"/>
    <w:rsid w:val="00A72712"/>
    <w:rsid w:val="00A728F2"/>
    <w:rsid w:val="00A72B73"/>
    <w:rsid w:val="00A72BF7"/>
    <w:rsid w:val="00A73313"/>
    <w:rsid w:val="00A7333F"/>
    <w:rsid w:val="00A73609"/>
    <w:rsid w:val="00A73E61"/>
    <w:rsid w:val="00A73F83"/>
    <w:rsid w:val="00A74006"/>
    <w:rsid w:val="00A746C4"/>
    <w:rsid w:val="00A747F6"/>
    <w:rsid w:val="00A7486F"/>
    <w:rsid w:val="00A75286"/>
    <w:rsid w:val="00A756C2"/>
    <w:rsid w:val="00A758BF"/>
    <w:rsid w:val="00A75968"/>
    <w:rsid w:val="00A7615F"/>
    <w:rsid w:val="00A76694"/>
    <w:rsid w:val="00A76C23"/>
    <w:rsid w:val="00A7718E"/>
    <w:rsid w:val="00A7758C"/>
    <w:rsid w:val="00A779CF"/>
    <w:rsid w:val="00A77CF8"/>
    <w:rsid w:val="00A8075E"/>
    <w:rsid w:val="00A80797"/>
    <w:rsid w:val="00A80EFC"/>
    <w:rsid w:val="00A812C6"/>
    <w:rsid w:val="00A81615"/>
    <w:rsid w:val="00A8175D"/>
    <w:rsid w:val="00A81BD8"/>
    <w:rsid w:val="00A81FC8"/>
    <w:rsid w:val="00A82034"/>
    <w:rsid w:val="00A82056"/>
    <w:rsid w:val="00A822D0"/>
    <w:rsid w:val="00A823F1"/>
    <w:rsid w:val="00A825D0"/>
    <w:rsid w:val="00A82792"/>
    <w:rsid w:val="00A827BD"/>
    <w:rsid w:val="00A828A2"/>
    <w:rsid w:val="00A82916"/>
    <w:rsid w:val="00A82C53"/>
    <w:rsid w:val="00A833FC"/>
    <w:rsid w:val="00A83405"/>
    <w:rsid w:val="00A83C04"/>
    <w:rsid w:val="00A84895"/>
    <w:rsid w:val="00A849FF"/>
    <w:rsid w:val="00A84DE3"/>
    <w:rsid w:val="00A84E4F"/>
    <w:rsid w:val="00A850AC"/>
    <w:rsid w:val="00A853BC"/>
    <w:rsid w:val="00A8556D"/>
    <w:rsid w:val="00A8563E"/>
    <w:rsid w:val="00A8567D"/>
    <w:rsid w:val="00A85F3A"/>
    <w:rsid w:val="00A86304"/>
    <w:rsid w:val="00A86B5F"/>
    <w:rsid w:val="00A87321"/>
    <w:rsid w:val="00A8746E"/>
    <w:rsid w:val="00A8795B"/>
    <w:rsid w:val="00A90174"/>
    <w:rsid w:val="00A901A2"/>
    <w:rsid w:val="00A903F4"/>
    <w:rsid w:val="00A90807"/>
    <w:rsid w:val="00A909F9"/>
    <w:rsid w:val="00A90D18"/>
    <w:rsid w:val="00A90D3D"/>
    <w:rsid w:val="00A90F43"/>
    <w:rsid w:val="00A912A8"/>
    <w:rsid w:val="00A9134C"/>
    <w:rsid w:val="00A916E8"/>
    <w:rsid w:val="00A9173B"/>
    <w:rsid w:val="00A9193B"/>
    <w:rsid w:val="00A92D9C"/>
    <w:rsid w:val="00A92FE2"/>
    <w:rsid w:val="00A932BB"/>
    <w:rsid w:val="00A93B22"/>
    <w:rsid w:val="00A93C2F"/>
    <w:rsid w:val="00A93DE6"/>
    <w:rsid w:val="00A93EC0"/>
    <w:rsid w:val="00A93F5D"/>
    <w:rsid w:val="00A9432D"/>
    <w:rsid w:val="00A94623"/>
    <w:rsid w:val="00A94955"/>
    <w:rsid w:val="00A94C72"/>
    <w:rsid w:val="00A94CDA"/>
    <w:rsid w:val="00A94F34"/>
    <w:rsid w:val="00A952F9"/>
    <w:rsid w:val="00A95353"/>
    <w:rsid w:val="00A954D2"/>
    <w:rsid w:val="00A95A95"/>
    <w:rsid w:val="00A96006"/>
    <w:rsid w:val="00A96171"/>
    <w:rsid w:val="00A9634B"/>
    <w:rsid w:val="00A96814"/>
    <w:rsid w:val="00A96D33"/>
    <w:rsid w:val="00A96D83"/>
    <w:rsid w:val="00A96F86"/>
    <w:rsid w:val="00A9706F"/>
    <w:rsid w:val="00A9752F"/>
    <w:rsid w:val="00A97824"/>
    <w:rsid w:val="00A97D02"/>
    <w:rsid w:val="00A97F0C"/>
    <w:rsid w:val="00AA02DC"/>
    <w:rsid w:val="00AA0709"/>
    <w:rsid w:val="00AA0A3E"/>
    <w:rsid w:val="00AA104C"/>
    <w:rsid w:val="00AA11EC"/>
    <w:rsid w:val="00AA1509"/>
    <w:rsid w:val="00AA1776"/>
    <w:rsid w:val="00AA1F84"/>
    <w:rsid w:val="00AA230B"/>
    <w:rsid w:val="00AA237C"/>
    <w:rsid w:val="00AA2E26"/>
    <w:rsid w:val="00AA3130"/>
    <w:rsid w:val="00AA33D0"/>
    <w:rsid w:val="00AA3517"/>
    <w:rsid w:val="00AA3648"/>
    <w:rsid w:val="00AA387F"/>
    <w:rsid w:val="00AA39A9"/>
    <w:rsid w:val="00AA3D2F"/>
    <w:rsid w:val="00AA3EB7"/>
    <w:rsid w:val="00AA4046"/>
    <w:rsid w:val="00AA4123"/>
    <w:rsid w:val="00AA4129"/>
    <w:rsid w:val="00AA4145"/>
    <w:rsid w:val="00AA445F"/>
    <w:rsid w:val="00AA4586"/>
    <w:rsid w:val="00AA4706"/>
    <w:rsid w:val="00AA48BB"/>
    <w:rsid w:val="00AA49CC"/>
    <w:rsid w:val="00AA4E53"/>
    <w:rsid w:val="00AA505D"/>
    <w:rsid w:val="00AA57BC"/>
    <w:rsid w:val="00AA5B67"/>
    <w:rsid w:val="00AA5C48"/>
    <w:rsid w:val="00AA603F"/>
    <w:rsid w:val="00AA61A2"/>
    <w:rsid w:val="00AA63C5"/>
    <w:rsid w:val="00AA6817"/>
    <w:rsid w:val="00AA6841"/>
    <w:rsid w:val="00AA6B36"/>
    <w:rsid w:val="00AA6B6C"/>
    <w:rsid w:val="00AA6F62"/>
    <w:rsid w:val="00AA7103"/>
    <w:rsid w:val="00AA7193"/>
    <w:rsid w:val="00AA7378"/>
    <w:rsid w:val="00AA755C"/>
    <w:rsid w:val="00AA760A"/>
    <w:rsid w:val="00AB021B"/>
    <w:rsid w:val="00AB02FD"/>
    <w:rsid w:val="00AB0339"/>
    <w:rsid w:val="00AB04CD"/>
    <w:rsid w:val="00AB04EA"/>
    <w:rsid w:val="00AB0953"/>
    <w:rsid w:val="00AB0D49"/>
    <w:rsid w:val="00AB1403"/>
    <w:rsid w:val="00AB165A"/>
    <w:rsid w:val="00AB16B2"/>
    <w:rsid w:val="00AB226E"/>
    <w:rsid w:val="00AB230C"/>
    <w:rsid w:val="00AB25D6"/>
    <w:rsid w:val="00AB280A"/>
    <w:rsid w:val="00AB2843"/>
    <w:rsid w:val="00AB289D"/>
    <w:rsid w:val="00AB2D00"/>
    <w:rsid w:val="00AB2F65"/>
    <w:rsid w:val="00AB3856"/>
    <w:rsid w:val="00AB395E"/>
    <w:rsid w:val="00AB3B26"/>
    <w:rsid w:val="00AB3D12"/>
    <w:rsid w:val="00AB3EEF"/>
    <w:rsid w:val="00AB40AE"/>
    <w:rsid w:val="00AB423B"/>
    <w:rsid w:val="00AB42C1"/>
    <w:rsid w:val="00AB42E4"/>
    <w:rsid w:val="00AB5103"/>
    <w:rsid w:val="00AB510B"/>
    <w:rsid w:val="00AB5625"/>
    <w:rsid w:val="00AB5669"/>
    <w:rsid w:val="00AB5689"/>
    <w:rsid w:val="00AB5B16"/>
    <w:rsid w:val="00AB5C37"/>
    <w:rsid w:val="00AB62DD"/>
    <w:rsid w:val="00AB6A74"/>
    <w:rsid w:val="00AB6BF8"/>
    <w:rsid w:val="00AB7027"/>
    <w:rsid w:val="00AB7614"/>
    <w:rsid w:val="00AC0270"/>
    <w:rsid w:val="00AC0291"/>
    <w:rsid w:val="00AC07D2"/>
    <w:rsid w:val="00AC1372"/>
    <w:rsid w:val="00AC1479"/>
    <w:rsid w:val="00AC1876"/>
    <w:rsid w:val="00AC187A"/>
    <w:rsid w:val="00AC19F8"/>
    <w:rsid w:val="00AC1CCA"/>
    <w:rsid w:val="00AC1DCE"/>
    <w:rsid w:val="00AC20A3"/>
    <w:rsid w:val="00AC252E"/>
    <w:rsid w:val="00AC2853"/>
    <w:rsid w:val="00AC2A59"/>
    <w:rsid w:val="00AC2C37"/>
    <w:rsid w:val="00AC2C67"/>
    <w:rsid w:val="00AC3EBA"/>
    <w:rsid w:val="00AC44F2"/>
    <w:rsid w:val="00AC4517"/>
    <w:rsid w:val="00AC4880"/>
    <w:rsid w:val="00AC4A65"/>
    <w:rsid w:val="00AC4BCB"/>
    <w:rsid w:val="00AC4C6C"/>
    <w:rsid w:val="00AC4D4D"/>
    <w:rsid w:val="00AC4E01"/>
    <w:rsid w:val="00AC4EA5"/>
    <w:rsid w:val="00AC4F74"/>
    <w:rsid w:val="00AC56AC"/>
    <w:rsid w:val="00AC582A"/>
    <w:rsid w:val="00AC5C84"/>
    <w:rsid w:val="00AC5CE6"/>
    <w:rsid w:val="00AC5FD9"/>
    <w:rsid w:val="00AC6102"/>
    <w:rsid w:val="00AC67A1"/>
    <w:rsid w:val="00AC6836"/>
    <w:rsid w:val="00AC6A35"/>
    <w:rsid w:val="00AC6A42"/>
    <w:rsid w:val="00AC6FBA"/>
    <w:rsid w:val="00AC7900"/>
    <w:rsid w:val="00AC7C1E"/>
    <w:rsid w:val="00AC7E89"/>
    <w:rsid w:val="00AC7EC7"/>
    <w:rsid w:val="00AD0400"/>
    <w:rsid w:val="00AD0408"/>
    <w:rsid w:val="00AD04AC"/>
    <w:rsid w:val="00AD06BE"/>
    <w:rsid w:val="00AD0788"/>
    <w:rsid w:val="00AD0A96"/>
    <w:rsid w:val="00AD0C69"/>
    <w:rsid w:val="00AD1210"/>
    <w:rsid w:val="00AD1A6A"/>
    <w:rsid w:val="00AD1DB2"/>
    <w:rsid w:val="00AD1E31"/>
    <w:rsid w:val="00AD1F70"/>
    <w:rsid w:val="00AD217E"/>
    <w:rsid w:val="00AD2198"/>
    <w:rsid w:val="00AD21EC"/>
    <w:rsid w:val="00AD2277"/>
    <w:rsid w:val="00AD2349"/>
    <w:rsid w:val="00AD247A"/>
    <w:rsid w:val="00AD26E3"/>
    <w:rsid w:val="00AD288D"/>
    <w:rsid w:val="00AD28C1"/>
    <w:rsid w:val="00AD2916"/>
    <w:rsid w:val="00AD2AF3"/>
    <w:rsid w:val="00AD2D39"/>
    <w:rsid w:val="00AD2F6A"/>
    <w:rsid w:val="00AD2F82"/>
    <w:rsid w:val="00AD312A"/>
    <w:rsid w:val="00AD3533"/>
    <w:rsid w:val="00AD3842"/>
    <w:rsid w:val="00AD3A26"/>
    <w:rsid w:val="00AD4118"/>
    <w:rsid w:val="00AD4442"/>
    <w:rsid w:val="00AD473F"/>
    <w:rsid w:val="00AD4BDC"/>
    <w:rsid w:val="00AD4F07"/>
    <w:rsid w:val="00AD4F10"/>
    <w:rsid w:val="00AD513E"/>
    <w:rsid w:val="00AD5196"/>
    <w:rsid w:val="00AD522F"/>
    <w:rsid w:val="00AD5255"/>
    <w:rsid w:val="00AD530B"/>
    <w:rsid w:val="00AD5615"/>
    <w:rsid w:val="00AD5932"/>
    <w:rsid w:val="00AD5A62"/>
    <w:rsid w:val="00AD5BB7"/>
    <w:rsid w:val="00AD604A"/>
    <w:rsid w:val="00AD61CE"/>
    <w:rsid w:val="00AD6E72"/>
    <w:rsid w:val="00AD71C7"/>
    <w:rsid w:val="00AD738B"/>
    <w:rsid w:val="00AD792B"/>
    <w:rsid w:val="00AD7BA5"/>
    <w:rsid w:val="00AD7E67"/>
    <w:rsid w:val="00AD7E9F"/>
    <w:rsid w:val="00AE05A7"/>
    <w:rsid w:val="00AE0755"/>
    <w:rsid w:val="00AE09BC"/>
    <w:rsid w:val="00AE0AF9"/>
    <w:rsid w:val="00AE0EB2"/>
    <w:rsid w:val="00AE1279"/>
    <w:rsid w:val="00AE1E6A"/>
    <w:rsid w:val="00AE2069"/>
    <w:rsid w:val="00AE214E"/>
    <w:rsid w:val="00AE264A"/>
    <w:rsid w:val="00AE280E"/>
    <w:rsid w:val="00AE28C3"/>
    <w:rsid w:val="00AE29B2"/>
    <w:rsid w:val="00AE2EE5"/>
    <w:rsid w:val="00AE337A"/>
    <w:rsid w:val="00AE3405"/>
    <w:rsid w:val="00AE3C07"/>
    <w:rsid w:val="00AE3DB8"/>
    <w:rsid w:val="00AE4229"/>
    <w:rsid w:val="00AE4673"/>
    <w:rsid w:val="00AE4A9E"/>
    <w:rsid w:val="00AE4C8A"/>
    <w:rsid w:val="00AE539E"/>
    <w:rsid w:val="00AE5C7B"/>
    <w:rsid w:val="00AE5EC1"/>
    <w:rsid w:val="00AE6208"/>
    <w:rsid w:val="00AE6660"/>
    <w:rsid w:val="00AE6663"/>
    <w:rsid w:val="00AE696F"/>
    <w:rsid w:val="00AE6AFF"/>
    <w:rsid w:val="00AE6FAD"/>
    <w:rsid w:val="00AE75CD"/>
    <w:rsid w:val="00AE7FFB"/>
    <w:rsid w:val="00AF0290"/>
    <w:rsid w:val="00AF089E"/>
    <w:rsid w:val="00AF091C"/>
    <w:rsid w:val="00AF0995"/>
    <w:rsid w:val="00AF1207"/>
    <w:rsid w:val="00AF124F"/>
    <w:rsid w:val="00AF15C8"/>
    <w:rsid w:val="00AF1828"/>
    <w:rsid w:val="00AF188C"/>
    <w:rsid w:val="00AF19C9"/>
    <w:rsid w:val="00AF1D7E"/>
    <w:rsid w:val="00AF2723"/>
    <w:rsid w:val="00AF2A28"/>
    <w:rsid w:val="00AF2AB1"/>
    <w:rsid w:val="00AF2D5A"/>
    <w:rsid w:val="00AF33C8"/>
    <w:rsid w:val="00AF344F"/>
    <w:rsid w:val="00AF4341"/>
    <w:rsid w:val="00AF4379"/>
    <w:rsid w:val="00AF4481"/>
    <w:rsid w:val="00AF46AE"/>
    <w:rsid w:val="00AF48FA"/>
    <w:rsid w:val="00AF4C05"/>
    <w:rsid w:val="00AF5149"/>
    <w:rsid w:val="00AF57C8"/>
    <w:rsid w:val="00AF5FD1"/>
    <w:rsid w:val="00AF6178"/>
    <w:rsid w:val="00AF6446"/>
    <w:rsid w:val="00AF6529"/>
    <w:rsid w:val="00AF65A6"/>
    <w:rsid w:val="00AF669B"/>
    <w:rsid w:val="00AF67DC"/>
    <w:rsid w:val="00AF6891"/>
    <w:rsid w:val="00AF68AC"/>
    <w:rsid w:val="00AF7521"/>
    <w:rsid w:val="00B00995"/>
    <w:rsid w:val="00B016CF"/>
    <w:rsid w:val="00B01884"/>
    <w:rsid w:val="00B01F22"/>
    <w:rsid w:val="00B023AD"/>
    <w:rsid w:val="00B023DE"/>
    <w:rsid w:val="00B02524"/>
    <w:rsid w:val="00B02572"/>
    <w:rsid w:val="00B0268C"/>
    <w:rsid w:val="00B02840"/>
    <w:rsid w:val="00B02FEA"/>
    <w:rsid w:val="00B02FF9"/>
    <w:rsid w:val="00B0318B"/>
    <w:rsid w:val="00B03531"/>
    <w:rsid w:val="00B0421A"/>
    <w:rsid w:val="00B048CD"/>
    <w:rsid w:val="00B053E3"/>
    <w:rsid w:val="00B0556A"/>
    <w:rsid w:val="00B05738"/>
    <w:rsid w:val="00B058D5"/>
    <w:rsid w:val="00B058FA"/>
    <w:rsid w:val="00B05EEF"/>
    <w:rsid w:val="00B06655"/>
    <w:rsid w:val="00B0672B"/>
    <w:rsid w:val="00B06799"/>
    <w:rsid w:val="00B06EFD"/>
    <w:rsid w:val="00B06F8E"/>
    <w:rsid w:val="00B070E1"/>
    <w:rsid w:val="00B075CE"/>
    <w:rsid w:val="00B076FD"/>
    <w:rsid w:val="00B07A85"/>
    <w:rsid w:val="00B10079"/>
    <w:rsid w:val="00B100DC"/>
    <w:rsid w:val="00B107CA"/>
    <w:rsid w:val="00B108EF"/>
    <w:rsid w:val="00B10CEB"/>
    <w:rsid w:val="00B11247"/>
    <w:rsid w:val="00B11897"/>
    <w:rsid w:val="00B11AD6"/>
    <w:rsid w:val="00B121D1"/>
    <w:rsid w:val="00B1237F"/>
    <w:rsid w:val="00B127D9"/>
    <w:rsid w:val="00B1284F"/>
    <w:rsid w:val="00B12D43"/>
    <w:rsid w:val="00B135E4"/>
    <w:rsid w:val="00B136BB"/>
    <w:rsid w:val="00B137EA"/>
    <w:rsid w:val="00B13C43"/>
    <w:rsid w:val="00B14195"/>
    <w:rsid w:val="00B14295"/>
    <w:rsid w:val="00B144F0"/>
    <w:rsid w:val="00B1457E"/>
    <w:rsid w:val="00B14C71"/>
    <w:rsid w:val="00B14E71"/>
    <w:rsid w:val="00B153F5"/>
    <w:rsid w:val="00B15934"/>
    <w:rsid w:val="00B15ADC"/>
    <w:rsid w:val="00B15E15"/>
    <w:rsid w:val="00B15EEF"/>
    <w:rsid w:val="00B163B2"/>
    <w:rsid w:val="00B165C5"/>
    <w:rsid w:val="00B16B15"/>
    <w:rsid w:val="00B16C3B"/>
    <w:rsid w:val="00B16F9B"/>
    <w:rsid w:val="00B172D5"/>
    <w:rsid w:val="00B17307"/>
    <w:rsid w:val="00B175AC"/>
    <w:rsid w:val="00B176F9"/>
    <w:rsid w:val="00B1780B"/>
    <w:rsid w:val="00B17D29"/>
    <w:rsid w:val="00B17DC8"/>
    <w:rsid w:val="00B17EA8"/>
    <w:rsid w:val="00B2059F"/>
    <w:rsid w:val="00B20ADC"/>
    <w:rsid w:val="00B20BDD"/>
    <w:rsid w:val="00B20BDF"/>
    <w:rsid w:val="00B20DFE"/>
    <w:rsid w:val="00B2295D"/>
    <w:rsid w:val="00B2330D"/>
    <w:rsid w:val="00B23361"/>
    <w:rsid w:val="00B2372A"/>
    <w:rsid w:val="00B23756"/>
    <w:rsid w:val="00B238C4"/>
    <w:rsid w:val="00B23AFD"/>
    <w:rsid w:val="00B23CC2"/>
    <w:rsid w:val="00B242D4"/>
    <w:rsid w:val="00B245DE"/>
    <w:rsid w:val="00B2511F"/>
    <w:rsid w:val="00B2528A"/>
    <w:rsid w:val="00B252F5"/>
    <w:rsid w:val="00B2531C"/>
    <w:rsid w:val="00B253CE"/>
    <w:rsid w:val="00B25591"/>
    <w:rsid w:val="00B2589C"/>
    <w:rsid w:val="00B25903"/>
    <w:rsid w:val="00B25941"/>
    <w:rsid w:val="00B261E6"/>
    <w:rsid w:val="00B26645"/>
    <w:rsid w:val="00B2685B"/>
    <w:rsid w:val="00B26B52"/>
    <w:rsid w:val="00B27161"/>
    <w:rsid w:val="00B2732C"/>
    <w:rsid w:val="00B27359"/>
    <w:rsid w:val="00B275DF"/>
    <w:rsid w:val="00B27F13"/>
    <w:rsid w:val="00B30074"/>
    <w:rsid w:val="00B3036D"/>
    <w:rsid w:val="00B30C6B"/>
    <w:rsid w:val="00B30D62"/>
    <w:rsid w:val="00B310C6"/>
    <w:rsid w:val="00B31203"/>
    <w:rsid w:val="00B3133B"/>
    <w:rsid w:val="00B31755"/>
    <w:rsid w:val="00B31823"/>
    <w:rsid w:val="00B31A11"/>
    <w:rsid w:val="00B31A96"/>
    <w:rsid w:val="00B323AD"/>
    <w:rsid w:val="00B325C2"/>
    <w:rsid w:val="00B32604"/>
    <w:rsid w:val="00B32C52"/>
    <w:rsid w:val="00B32CD0"/>
    <w:rsid w:val="00B32D7F"/>
    <w:rsid w:val="00B32E78"/>
    <w:rsid w:val="00B32FC9"/>
    <w:rsid w:val="00B3331D"/>
    <w:rsid w:val="00B33602"/>
    <w:rsid w:val="00B337E6"/>
    <w:rsid w:val="00B33A76"/>
    <w:rsid w:val="00B33D81"/>
    <w:rsid w:val="00B34198"/>
    <w:rsid w:val="00B3426C"/>
    <w:rsid w:val="00B34581"/>
    <w:rsid w:val="00B347DB"/>
    <w:rsid w:val="00B3493D"/>
    <w:rsid w:val="00B34AF1"/>
    <w:rsid w:val="00B34DFE"/>
    <w:rsid w:val="00B34F93"/>
    <w:rsid w:val="00B34F94"/>
    <w:rsid w:val="00B35283"/>
    <w:rsid w:val="00B3574B"/>
    <w:rsid w:val="00B35DCF"/>
    <w:rsid w:val="00B35F75"/>
    <w:rsid w:val="00B35FAA"/>
    <w:rsid w:val="00B3618E"/>
    <w:rsid w:val="00B36373"/>
    <w:rsid w:val="00B36770"/>
    <w:rsid w:val="00B36FBA"/>
    <w:rsid w:val="00B372EF"/>
    <w:rsid w:val="00B41047"/>
    <w:rsid w:val="00B410CA"/>
    <w:rsid w:val="00B41450"/>
    <w:rsid w:val="00B41811"/>
    <w:rsid w:val="00B420DE"/>
    <w:rsid w:val="00B4211B"/>
    <w:rsid w:val="00B422B5"/>
    <w:rsid w:val="00B424D7"/>
    <w:rsid w:val="00B4250E"/>
    <w:rsid w:val="00B42A18"/>
    <w:rsid w:val="00B42F23"/>
    <w:rsid w:val="00B43359"/>
    <w:rsid w:val="00B433ED"/>
    <w:rsid w:val="00B43576"/>
    <w:rsid w:val="00B43A19"/>
    <w:rsid w:val="00B44425"/>
    <w:rsid w:val="00B444CD"/>
    <w:rsid w:val="00B445C9"/>
    <w:rsid w:val="00B44862"/>
    <w:rsid w:val="00B44A27"/>
    <w:rsid w:val="00B44CAF"/>
    <w:rsid w:val="00B45389"/>
    <w:rsid w:val="00B4540F"/>
    <w:rsid w:val="00B454A2"/>
    <w:rsid w:val="00B45535"/>
    <w:rsid w:val="00B458B4"/>
    <w:rsid w:val="00B458C0"/>
    <w:rsid w:val="00B45B2E"/>
    <w:rsid w:val="00B45BEB"/>
    <w:rsid w:val="00B45F62"/>
    <w:rsid w:val="00B46381"/>
    <w:rsid w:val="00B46398"/>
    <w:rsid w:val="00B464F9"/>
    <w:rsid w:val="00B4669B"/>
    <w:rsid w:val="00B46AEA"/>
    <w:rsid w:val="00B46E15"/>
    <w:rsid w:val="00B47219"/>
    <w:rsid w:val="00B472D9"/>
    <w:rsid w:val="00B47C93"/>
    <w:rsid w:val="00B47D83"/>
    <w:rsid w:val="00B47F68"/>
    <w:rsid w:val="00B501B3"/>
    <w:rsid w:val="00B501E1"/>
    <w:rsid w:val="00B50D1A"/>
    <w:rsid w:val="00B50FA3"/>
    <w:rsid w:val="00B5103F"/>
    <w:rsid w:val="00B51118"/>
    <w:rsid w:val="00B51729"/>
    <w:rsid w:val="00B52E90"/>
    <w:rsid w:val="00B534CC"/>
    <w:rsid w:val="00B53918"/>
    <w:rsid w:val="00B5398A"/>
    <w:rsid w:val="00B550D1"/>
    <w:rsid w:val="00B55161"/>
    <w:rsid w:val="00B551F6"/>
    <w:rsid w:val="00B5556F"/>
    <w:rsid w:val="00B556D2"/>
    <w:rsid w:val="00B55A27"/>
    <w:rsid w:val="00B55CF1"/>
    <w:rsid w:val="00B55EC6"/>
    <w:rsid w:val="00B55ED6"/>
    <w:rsid w:val="00B56095"/>
    <w:rsid w:val="00B561AE"/>
    <w:rsid w:val="00B567DD"/>
    <w:rsid w:val="00B56A06"/>
    <w:rsid w:val="00B56EB4"/>
    <w:rsid w:val="00B56F61"/>
    <w:rsid w:val="00B575F6"/>
    <w:rsid w:val="00B5783A"/>
    <w:rsid w:val="00B578BD"/>
    <w:rsid w:val="00B57BFD"/>
    <w:rsid w:val="00B57F2C"/>
    <w:rsid w:val="00B6008D"/>
    <w:rsid w:val="00B60223"/>
    <w:rsid w:val="00B603B0"/>
    <w:rsid w:val="00B60693"/>
    <w:rsid w:val="00B609F0"/>
    <w:rsid w:val="00B60B17"/>
    <w:rsid w:val="00B60EBA"/>
    <w:rsid w:val="00B61113"/>
    <w:rsid w:val="00B613F4"/>
    <w:rsid w:val="00B61944"/>
    <w:rsid w:val="00B61AB3"/>
    <w:rsid w:val="00B61B17"/>
    <w:rsid w:val="00B61CBB"/>
    <w:rsid w:val="00B61E3A"/>
    <w:rsid w:val="00B61E4C"/>
    <w:rsid w:val="00B62115"/>
    <w:rsid w:val="00B62231"/>
    <w:rsid w:val="00B625CF"/>
    <w:rsid w:val="00B62974"/>
    <w:rsid w:val="00B62BD8"/>
    <w:rsid w:val="00B63062"/>
    <w:rsid w:val="00B63072"/>
    <w:rsid w:val="00B6391C"/>
    <w:rsid w:val="00B63CBF"/>
    <w:rsid w:val="00B63F4C"/>
    <w:rsid w:val="00B646A8"/>
    <w:rsid w:val="00B64B02"/>
    <w:rsid w:val="00B650F3"/>
    <w:rsid w:val="00B652F9"/>
    <w:rsid w:val="00B656C0"/>
    <w:rsid w:val="00B65970"/>
    <w:rsid w:val="00B659CC"/>
    <w:rsid w:val="00B65A4D"/>
    <w:rsid w:val="00B65CF3"/>
    <w:rsid w:val="00B661D0"/>
    <w:rsid w:val="00B66302"/>
    <w:rsid w:val="00B6675E"/>
    <w:rsid w:val="00B66837"/>
    <w:rsid w:val="00B66841"/>
    <w:rsid w:val="00B66D16"/>
    <w:rsid w:val="00B671A7"/>
    <w:rsid w:val="00B67719"/>
    <w:rsid w:val="00B67ECD"/>
    <w:rsid w:val="00B7008A"/>
    <w:rsid w:val="00B7022C"/>
    <w:rsid w:val="00B709C5"/>
    <w:rsid w:val="00B70ACF"/>
    <w:rsid w:val="00B711BF"/>
    <w:rsid w:val="00B71721"/>
    <w:rsid w:val="00B71D46"/>
    <w:rsid w:val="00B72303"/>
    <w:rsid w:val="00B7236C"/>
    <w:rsid w:val="00B72574"/>
    <w:rsid w:val="00B725C7"/>
    <w:rsid w:val="00B72782"/>
    <w:rsid w:val="00B72789"/>
    <w:rsid w:val="00B7279E"/>
    <w:rsid w:val="00B72C0E"/>
    <w:rsid w:val="00B72D98"/>
    <w:rsid w:val="00B72DFC"/>
    <w:rsid w:val="00B72E78"/>
    <w:rsid w:val="00B72F1F"/>
    <w:rsid w:val="00B7304D"/>
    <w:rsid w:val="00B735F7"/>
    <w:rsid w:val="00B738EC"/>
    <w:rsid w:val="00B73E81"/>
    <w:rsid w:val="00B749B4"/>
    <w:rsid w:val="00B74E7D"/>
    <w:rsid w:val="00B751B8"/>
    <w:rsid w:val="00B752CB"/>
    <w:rsid w:val="00B752E0"/>
    <w:rsid w:val="00B75334"/>
    <w:rsid w:val="00B75422"/>
    <w:rsid w:val="00B75959"/>
    <w:rsid w:val="00B75BE1"/>
    <w:rsid w:val="00B75FAB"/>
    <w:rsid w:val="00B76152"/>
    <w:rsid w:val="00B76680"/>
    <w:rsid w:val="00B76A33"/>
    <w:rsid w:val="00B76CE1"/>
    <w:rsid w:val="00B771DB"/>
    <w:rsid w:val="00B77227"/>
    <w:rsid w:val="00B77360"/>
    <w:rsid w:val="00B776D6"/>
    <w:rsid w:val="00B77924"/>
    <w:rsid w:val="00B77961"/>
    <w:rsid w:val="00B77AAC"/>
    <w:rsid w:val="00B80064"/>
    <w:rsid w:val="00B80303"/>
    <w:rsid w:val="00B80998"/>
    <w:rsid w:val="00B80C26"/>
    <w:rsid w:val="00B81144"/>
    <w:rsid w:val="00B813CE"/>
    <w:rsid w:val="00B813DC"/>
    <w:rsid w:val="00B814C2"/>
    <w:rsid w:val="00B81D14"/>
    <w:rsid w:val="00B81E3B"/>
    <w:rsid w:val="00B81F41"/>
    <w:rsid w:val="00B82022"/>
    <w:rsid w:val="00B821E1"/>
    <w:rsid w:val="00B82B23"/>
    <w:rsid w:val="00B82CFE"/>
    <w:rsid w:val="00B82FA2"/>
    <w:rsid w:val="00B83142"/>
    <w:rsid w:val="00B8340D"/>
    <w:rsid w:val="00B836AD"/>
    <w:rsid w:val="00B8372F"/>
    <w:rsid w:val="00B839ED"/>
    <w:rsid w:val="00B83BB0"/>
    <w:rsid w:val="00B83BDA"/>
    <w:rsid w:val="00B83D0F"/>
    <w:rsid w:val="00B84862"/>
    <w:rsid w:val="00B84A99"/>
    <w:rsid w:val="00B84AC0"/>
    <w:rsid w:val="00B84C4E"/>
    <w:rsid w:val="00B84CE2"/>
    <w:rsid w:val="00B85213"/>
    <w:rsid w:val="00B852E3"/>
    <w:rsid w:val="00B85713"/>
    <w:rsid w:val="00B85726"/>
    <w:rsid w:val="00B85A17"/>
    <w:rsid w:val="00B86116"/>
    <w:rsid w:val="00B866F9"/>
    <w:rsid w:val="00B869F8"/>
    <w:rsid w:val="00B86C6D"/>
    <w:rsid w:val="00B86C77"/>
    <w:rsid w:val="00B86F73"/>
    <w:rsid w:val="00B873EA"/>
    <w:rsid w:val="00B87FE9"/>
    <w:rsid w:val="00B90CC6"/>
    <w:rsid w:val="00B91005"/>
    <w:rsid w:val="00B910E0"/>
    <w:rsid w:val="00B91589"/>
    <w:rsid w:val="00B917AD"/>
    <w:rsid w:val="00B91CFC"/>
    <w:rsid w:val="00B922C4"/>
    <w:rsid w:val="00B9233F"/>
    <w:rsid w:val="00B925F6"/>
    <w:rsid w:val="00B9272E"/>
    <w:rsid w:val="00B92C8E"/>
    <w:rsid w:val="00B92DBD"/>
    <w:rsid w:val="00B92FB8"/>
    <w:rsid w:val="00B932C3"/>
    <w:rsid w:val="00B93313"/>
    <w:rsid w:val="00B9338C"/>
    <w:rsid w:val="00B93526"/>
    <w:rsid w:val="00B939B8"/>
    <w:rsid w:val="00B940DC"/>
    <w:rsid w:val="00B942C5"/>
    <w:rsid w:val="00B9446A"/>
    <w:rsid w:val="00B944ED"/>
    <w:rsid w:val="00B9478F"/>
    <w:rsid w:val="00B94E48"/>
    <w:rsid w:val="00B94F2E"/>
    <w:rsid w:val="00B95004"/>
    <w:rsid w:val="00B952D1"/>
    <w:rsid w:val="00B9571F"/>
    <w:rsid w:val="00B957E5"/>
    <w:rsid w:val="00B96470"/>
    <w:rsid w:val="00B96480"/>
    <w:rsid w:val="00B96BD9"/>
    <w:rsid w:val="00B9700F"/>
    <w:rsid w:val="00B970D6"/>
    <w:rsid w:val="00B97256"/>
    <w:rsid w:val="00B972C4"/>
    <w:rsid w:val="00B97479"/>
    <w:rsid w:val="00BA00FF"/>
    <w:rsid w:val="00BA0866"/>
    <w:rsid w:val="00BA0C8D"/>
    <w:rsid w:val="00BA0F52"/>
    <w:rsid w:val="00BA1805"/>
    <w:rsid w:val="00BA184B"/>
    <w:rsid w:val="00BA1A4F"/>
    <w:rsid w:val="00BA1AB7"/>
    <w:rsid w:val="00BA1D17"/>
    <w:rsid w:val="00BA1F41"/>
    <w:rsid w:val="00BA20E0"/>
    <w:rsid w:val="00BA2179"/>
    <w:rsid w:val="00BA23E4"/>
    <w:rsid w:val="00BA26D9"/>
    <w:rsid w:val="00BA2731"/>
    <w:rsid w:val="00BA3F2A"/>
    <w:rsid w:val="00BA41CF"/>
    <w:rsid w:val="00BA4A41"/>
    <w:rsid w:val="00BA4BDB"/>
    <w:rsid w:val="00BA4C2F"/>
    <w:rsid w:val="00BA4E39"/>
    <w:rsid w:val="00BA4E98"/>
    <w:rsid w:val="00BA507A"/>
    <w:rsid w:val="00BA538C"/>
    <w:rsid w:val="00BA5441"/>
    <w:rsid w:val="00BA5A2D"/>
    <w:rsid w:val="00BA5AE6"/>
    <w:rsid w:val="00BA5B9D"/>
    <w:rsid w:val="00BA5F48"/>
    <w:rsid w:val="00BA6078"/>
    <w:rsid w:val="00BA6449"/>
    <w:rsid w:val="00BA64AB"/>
    <w:rsid w:val="00BA6568"/>
    <w:rsid w:val="00BA65E6"/>
    <w:rsid w:val="00BA6B06"/>
    <w:rsid w:val="00BA6C3E"/>
    <w:rsid w:val="00BA6C92"/>
    <w:rsid w:val="00BA70C3"/>
    <w:rsid w:val="00BA71CF"/>
    <w:rsid w:val="00BA773C"/>
    <w:rsid w:val="00BA776D"/>
    <w:rsid w:val="00BA779D"/>
    <w:rsid w:val="00BA7A15"/>
    <w:rsid w:val="00BA7DF8"/>
    <w:rsid w:val="00BB0175"/>
    <w:rsid w:val="00BB0386"/>
    <w:rsid w:val="00BB1228"/>
    <w:rsid w:val="00BB12CE"/>
    <w:rsid w:val="00BB1BE6"/>
    <w:rsid w:val="00BB1E92"/>
    <w:rsid w:val="00BB1F48"/>
    <w:rsid w:val="00BB21DD"/>
    <w:rsid w:val="00BB2380"/>
    <w:rsid w:val="00BB249C"/>
    <w:rsid w:val="00BB2D0E"/>
    <w:rsid w:val="00BB3140"/>
    <w:rsid w:val="00BB33B8"/>
    <w:rsid w:val="00BB3795"/>
    <w:rsid w:val="00BB383A"/>
    <w:rsid w:val="00BB3C6A"/>
    <w:rsid w:val="00BB3CE2"/>
    <w:rsid w:val="00BB4077"/>
    <w:rsid w:val="00BB450C"/>
    <w:rsid w:val="00BB4AB3"/>
    <w:rsid w:val="00BB4D03"/>
    <w:rsid w:val="00BB4D9B"/>
    <w:rsid w:val="00BB4EB4"/>
    <w:rsid w:val="00BB5001"/>
    <w:rsid w:val="00BB522C"/>
    <w:rsid w:val="00BB53CB"/>
    <w:rsid w:val="00BB546A"/>
    <w:rsid w:val="00BB5763"/>
    <w:rsid w:val="00BB59A3"/>
    <w:rsid w:val="00BB5B71"/>
    <w:rsid w:val="00BB5E38"/>
    <w:rsid w:val="00BB5E73"/>
    <w:rsid w:val="00BB5EB1"/>
    <w:rsid w:val="00BB5FA5"/>
    <w:rsid w:val="00BB6A68"/>
    <w:rsid w:val="00BB6CCD"/>
    <w:rsid w:val="00BB6D62"/>
    <w:rsid w:val="00BB6D9A"/>
    <w:rsid w:val="00BB7460"/>
    <w:rsid w:val="00BB747E"/>
    <w:rsid w:val="00BB7608"/>
    <w:rsid w:val="00BB78C4"/>
    <w:rsid w:val="00BB7ADF"/>
    <w:rsid w:val="00BB7E4E"/>
    <w:rsid w:val="00BB7FFA"/>
    <w:rsid w:val="00BC0784"/>
    <w:rsid w:val="00BC09D0"/>
    <w:rsid w:val="00BC157E"/>
    <w:rsid w:val="00BC16A6"/>
    <w:rsid w:val="00BC213A"/>
    <w:rsid w:val="00BC297C"/>
    <w:rsid w:val="00BC2E50"/>
    <w:rsid w:val="00BC376B"/>
    <w:rsid w:val="00BC3870"/>
    <w:rsid w:val="00BC395E"/>
    <w:rsid w:val="00BC3A27"/>
    <w:rsid w:val="00BC3C5B"/>
    <w:rsid w:val="00BC3CE0"/>
    <w:rsid w:val="00BC3CEE"/>
    <w:rsid w:val="00BC4475"/>
    <w:rsid w:val="00BC487B"/>
    <w:rsid w:val="00BC49F6"/>
    <w:rsid w:val="00BC4AB3"/>
    <w:rsid w:val="00BC54D4"/>
    <w:rsid w:val="00BC5846"/>
    <w:rsid w:val="00BC5AD9"/>
    <w:rsid w:val="00BC5F26"/>
    <w:rsid w:val="00BC5FB5"/>
    <w:rsid w:val="00BC6296"/>
    <w:rsid w:val="00BC63EA"/>
    <w:rsid w:val="00BC66D7"/>
    <w:rsid w:val="00BC6C67"/>
    <w:rsid w:val="00BC7B63"/>
    <w:rsid w:val="00BD0029"/>
    <w:rsid w:val="00BD00CA"/>
    <w:rsid w:val="00BD052D"/>
    <w:rsid w:val="00BD0601"/>
    <w:rsid w:val="00BD0B39"/>
    <w:rsid w:val="00BD0FBD"/>
    <w:rsid w:val="00BD12D9"/>
    <w:rsid w:val="00BD1381"/>
    <w:rsid w:val="00BD1C0F"/>
    <w:rsid w:val="00BD1FFF"/>
    <w:rsid w:val="00BD2220"/>
    <w:rsid w:val="00BD2422"/>
    <w:rsid w:val="00BD2ADC"/>
    <w:rsid w:val="00BD3AB6"/>
    <w:rsid w:val="00BD3DDF"/>
    <w:rsid w:val="00BD4261"/>
    <w:rsid w:val="00BD43C6"/>
    <w:rsid w:val="00BD44A2"/>
    <w:rsid w:val="00BD485C"/>
    <w:rsid w:val="00BD4C3F"/>
    <w:rsid w:val="00BD4D2B"/>
    <w:rsid w:val="00BD4DBE"/>
    <w:rsid w:val="00BD4DE0"/>
    <w:rsid w:val="00BD5105"/>
    <w:rsid w:val="00BD5439"/>
    <w:rsid w:val="00BD56D7"/>
    <w:rsid w:val="00BD574C"/>
    <w:rsid w:val="00BD58FD"/>
    <w:rsid w:val="00BD5AAD"/>
    <w:rsid w:val="00BD5BCF"/>
    <w:rsid w:val="00BD5DCB"/>
    <w:rsid w:val="00BD5E39"/>
    <w:rsid w:val="00BD625B"/>
    <w:rsid w:val="00BD62BC"/>
    <w:rsid w:val="00BD67C3"/>
    <w:rsid w:val="00BD6EA1"/>
    <w:rsid w:val="00BD7155"/>
    <w:rsid w:val="00BD769C"/>
    <w:rsid w:val="00BD7E05"/>
    <w:rsid w:val="00BE00AA"/>
    <w:rsid w:val="00BE0376"/>
    <w:rsid w:val="00BE03F9"/>
    <w:rsid w:val="00BE08DA"/>
    <w:rsid w:val="00BE08E3"/>
    <w:rsid w:val="00BE0B66"/>
    <w:rsid w:val="00BE0EDC"/>
    <w:rsid w:val="00BE1200"/>
    <w:rsid w:val="00BE1AF1"/>
    <w:rsid w:val="00BE1E8B"/>
    <w:rsid w:val="00BE20C2"/>
    <w:rsid w:val="00BE2248"/>
    <w:rsid w:val="00BE2270"/>
    <w:rsid w:val="00BE23F3"/>
    <w:rsid w:val="00BE2456"/>
    <w:rsid w:val="00BE2566"/>
    <w:rsid w:val="00BE2573"/>
    <w:rsid w:val="00BE2FEB"/>
    <w:rsid w:val="00BE36BF"/>
    <w:rsid w:val="00BE4499"/>
    <w:rsid w:val="00BE45A2"/>
    <w:rsid w:val="00BE45B4"/>
    <w:rsid w:val="00BE492B"/>
    <w:rsid w:val="00BE4C99"/>
    <w:rsid w:val="00BE4D9E"/>
    <w:rsid w:val="00BE4FD0"/>
    <w:rsid w:val="00BE50FF"/>
    <w:rsid w:val="00BE54CC"/>
    <w:rsid w:val="00BE5672"/>
    <w:rsid w:val="00BE58C5"/>
    <w:rsid w:val="00BE69C6"/>
    <w:rsid w:val="00BE721F"/>
    <w:rsid w:val="00BE743C"/>
    <w:rsid w:val="00BE787B"/>
    <w:rsid w:val="00BE7B85"/>
    <w:rsid w:val="00BE7C26"/>
    <w:rsid w:val="00BE7C89"/>
    <w:rsid w:val="00BE7F29"/>
    <w:rsid w:val="00BE7F50"/>
    <w:rsid w:val="00BF00B9"/>
    <w:rsid w:val="00BF01A1"/>
    <w:rsid w:val="00BF05A4"/>
    <w:rsid w:val="00BF06C4"/>
    <w:rsid w:val="00BF0C57"/>
    <w:rsid w:val="00BF0F6B"/>
    <w:rsid w:val="00BF137E"/>
    <w:rsid w:val="00BF1A82"/>
    <w:rsid w:val="00BF1C1B"/>
    <w:rsid w:val="00BF23CE"/>
    <w:rsid w:val="00BF2778"/>
    <w:rsid w:val="00BF28D9"/>
    <w:rsid w:val="00BF33CD"/>
    <w:rsid w:val="00BF3542"/>
    <w:rsid w:val="00BF3AA3"/>
    <w:rsid w:val="00BF408B"/>
    <w:rsid w:val="00BF4299"/>
    <w:rsid w:val="00BF4375"/>
    <w:rsid w:val="00BF4464"/>
    <w:rsid w:val="00BF448F"/>
    <w:rsid w:val="00BF484C"/>
    <w:rsid w:val="00BF49B1"/>
    <w:rsid w:val="00BF528B"/>
    <w:rsid w:val="00BF565D"/>
    <w:rsid w:val="00BF58CB"/>
    <w:rsid w:val="00BF5A7B"/>
    <w:rsid w:val="00BF5B99"/>
    <w:rsid w:val="00BF5D34"/>
    <w:rsid w:val="00BF5FA8"/>
    <w:rsid w:val="00BF66BB"/>
    <w:rsid w:val="00BF67B1"/>
    <w:rsid w:val="00BF67F6"/>
    <w:rsid w:val="00BF6BFA"/>
    <w:rsid w:val="00BF6DAB"/>
    <w:rsid w:val="00BF6F6E"/>
    <w:rsid w:val="00BF70B3"/>
    <w:rsid w:val="00BF70F0"/>
    <w:rsid w:val="00BF74C0"/>
    <w:rsid w:val="00BF7EAB"/>
    <w:rsid w:val="00BF7F9D"/>
    <w:rsid w:val="00C0041C"/>
    <w:rsid w:val="00C00521"/>
    <w:rsid w:val="00C006E3"/>
    <w:rsid w:val="00C00707"/>
    <w:rsid w:val="00C00915"/>
    <w:rsid w:val="00C00D5B"/>
    <w:rsid w:val="00C00FB0"/>
    <w:rsid w:val="00C0110D"/>
    <w:rsid w:val="00C01196"/>
    <w:rsid w:val="00C01202"/>
    <w:rsid w:val="00C01426"/>
    <w:rsid w:val="00C01507"/>
    <w:rsid w:val="00C0173E"/>
    <w:rsid w:val="00C01DD4"/>
    <w:rsid w:val="00C020F6"/>
    <w:rsid w:val="00C0220E"/>
    <w:rsid w:val="00C02680"/>
    <w:rsid w:val="00C027E2"/>
    <w:rsid w:val="00C0301C"/>
    <w:rsid w:val="00C03174"/>
    <w:rsid w:val="00C032E1"/>
    <w:rsid w:val="00C03366"/>
    <w:rsid w:val="00C034B7"/>
    <w:rsid w:val="00C03713"/>
    <w:rsid w:val="00C03CA5"/>
    <w:rsid w:val="00C03F98"/>
    <w:rsid w:val="00C0403D"/>
    <w:rsid w:val="00C04AA7"/>
    <w:rsid w:val="00C04BF7"/>
    <w:rsid w:val="00C04DF5"/>
    <w:rsid w:val="00C05657"/>
    <w:rsid w:val="00C05B38"/>
    <w:rsid w:val="00C05C8A"/>
    <w:rsid w:val="00C05E00"/>
    <w:rsid w:val="00C05E6E"/>
    <w:rsid w:val="00C06030"/>
    <w:rsid w:val="00C06294"/>
    <w:rsid w:val="00C065A1"/>
    <w:rsid w:val="00C06AD3"/>
    <w:rsid w:val="00C06D45"/>
    <w:rsid w:val="00C07586"/>
    <w:rsid w:val="00C0767D"/>
    <w:rsid w:val="00C07A05"/>
    <w:rsid w:val="00C07A16"/>
    <w:rsid w:val="00C07A75"/>
    <w:rsid w:val="00C07AE8"/>
    <w:rsid w:val="00C07C2F"/>
    <w:rsid w:val="00C10417"/>
    <w:rsid w:val="00C104F4"/>
    <w:rsid w:val="00C10699"/>
    <w:rsid w:val="00C10E5B"/>
    <w:rsid w:val="00C11222"/>
    <w:rsid w:val="00C115B2"/>
    <w:rsid w:val="00C1220E"/>
    <w:rsid w:val="00C123EB"/>
    <w:rsid w:val="00C125D5"/>
    <w:rsid w:val="00C12C79"/>
    <w:rsid w:val="00C12E52"/>
    <w:rsid w:val="00C13A49"/>
    <w:rsid w:val="00C13D09"/>
    <w:rsid w:val="00C1403A"/>
    <w:rsid w:val="00C14556"/>
    <w:rsid w:val="00C1461B"/>
    <w:rsid w:val="00C14697"/>
    <w:rsid w:val="00C14753"/>
    <w:rsid w:val="00C14800"/>
    <w:rsid w:val="00C14EBE"/>
    <w:rsid w:val="00C14EF0"/>
    <w:rsid w:val="00C1610A"/>
    <w:rsid w:val="00C164A6"/>
    <w:rsid w:val="00C1663D"/>
    <w:rsid w:val="00C167EC"/>
    <w:rsid w:val="00C16946"/>
    <w:rsid w:val="00C169F0"/>
    <w:rsid w:val="00C169F5"/>
    <w:rsid w:val="00C16A46"/>
    <w:rsid w:val="00C16A82"/>
    <w:rsid w:val="00C16DB9"/>
    <w:rsid w:val="00C16DE4"/>
    <w:rsid w:val="00C17308"/>
    <w:rsid w:val="00C17666"/>
    <w:rsid w:val="00C17A23"/>
    <w:rsid w:val="00C17D2F"/>
    <w:rsid w:val="00C2011F"/>
    <w:rsid w:val="00C20419"/>
    <w:rsid w:val="00C20783"/>
    <w:rsid w:val="00C207ED"/>
    <w:rsid w:val="00C2083A"/>
    <w:rsid w:val="00C20ABF"/>
    <w:rsid w:val="00C2118E"/>
    <w:rsid w:val="00C21349"/>
    <w:rsid w:val="00C213E8"/>
    <w:rsid w:val="00C21DD9"/>
    <w:rsid w:val="00C21FDD"/>
    <w:rsid w:val="00C22360"/>
    <w:rsid w:val="00C224E4"/>
    <w:rsid w:val="00C228E0"/>
    <w:rsid w:val="00C22B9F"/>
    <w:rsid w:val="00C233CA"/>
    <w:rsid w:val="00C237F4"/>
    <w:rsid w:val="00C24AC9"/>
    <w:rsid w:val="00C24DE7"/>
    <w:rsid w:val="00C250BC"/>
    <w:rsid w:val="00C259E1"/>
    <w:rsid w:val="00C25E32"/>
    <w:rsid w:val="00C260DF"/>
    <w:rsid w:val="00C2610A"/>
    <w:rsid w:val="00C26255"/>
    <w:rsid w:val="00C26330"/>
    <w:rsid w:val="00C26613"/>
    <w:rsid w:val="00C26F25"/>
    <w:rsid w:val="00C274F9"/>
    <w:rsid w:val="00C27725"/>
    <w:rsid w:val="00C27AFB"/>
    <w:rsid w:val="00C30131"/>
    <w:rsid w:val="00C301AE"/>
    <w:rsid w:val="00C30249"/>
    <w:rsid w:val="00C30305"/>
    <w:rsid w:val="00C3039B"/>
    <w:rsid w:val="00C303B6"/>
    <w:rsid w:val="00C309A4"/>
    <w:rsid w:val="00C30CDD"/>
    <w:rsid w:val="00C310CB"/>
    <w:rsid w:val="00C312E2"/>
    <w:rsid w:val="00C314FF"/>
    <w:rsid w:val="00C316F3"/>
    <w:rsid w:val="00C31B2D"/>
    <w:rsid w:val="00C31DA6"/>
    <w:rsid w:val="00C32129"/>
    <w:rsid w:val="00C321BE"/>
    <w:rsid w:val="00C326A6"/>
    <w:rsid w:val="00C329EF"/>
    <w:rsid w:val="00C3319F"/>
    <w:rsid w:val="00C332BE"/>
    <w:rsid w:val="00C334BF"/>
    <w:rsid w:val="00C3377E"/>
    <w:rsid w:val="00C337DB"/>
    <w:rsid w:val="00C3386D"/>
    <w:rsid w:val="00C33A2B"/>
    <w:rsid w:val="00C33B48"/>
    <w:rsid w:val="00C33D10"/>
    <w:rsid w:val="00C33DA9"/>
    <w:rsid w:val="00C3434C"/>
    <w:rsid w:val="00C34440"/>
    <w:rsid w:val="00C346A2"/>
    <w:rsid w:val="00C34F37"/>
    <w:rsid w:val="00C34F48"/>
    <w:rsid w:val="00C35753"/>
    <w:rsid w:val="00C35F0B"/>
    <w:rsid w:val="00C36118"/>
    <w:rsid w:val="00C36646"/>
    <w:rsid w:val="00C368AB"/>
    <w:rsid w:val="00C36FB5"/>
    <w:rsid w:val="00C3758F"/>
    <w:rsid w:val="00C37988"/>
    <w:rsid w:val="00C40844"/>
    <w:rsid w:val="00C40D16"/>
    <w:rsid w:val="00C40D8B"/>
    <w:rsid w:val="00C40EBE"/>
    <w:rsid w:val="00C4112C"/>
    <w:rsid w:val="00C411B3"/>
    <w:rsid w:val="00C41479"/>
    <w:rsid w:val="00C41E69"/>
    <w:rsid w:val="00C41F8B"/>
    <w:rsid w:val="00C4299F"/>
    <w:rsid w:val="00C42C52"/>
    <w:rsid w:val="00C4339F"/>
    <w:rsid w:val="00C43624"/>
    <w:rsid w:val="00C4396E"/>
    <w:rsid w:val="00C43DAA"/>
    <w:rsid w:val="00C43E0D"/>
    <w:rsid w:val="00C43E1B"/>
    <w:rsid w:val="00C4427C"/>
    <w:rsid w:val="00C443C4"/>
    <w:rsid w:val="00C4441D"/>
    <w:rsid w:val="00C44835"/>
    <w:rsid w:val="00C448A3"/>
    <w:rsid w:val="00C44A1A"/>
    <w:rsid w:val="00C44BF8"/>
    <w:rsid w:val="00C44CD4"/>
    <w:rsid w:val="00C45527"/>
    <w:rsid w:val="00C4584D"/>
    <w:rsid w:val="00C45D73"/>
    <w:rsid w:val="00C462A1"/>
    <w:rsid w:val="00C46315"/>
    <w:rsid w:val="00C463B9"/>
    <w:rsid w:val="00C46AAA"/>
    <w:rsid w:val="00C46F37"/>
    <w:rsid w:val="00C4726D"/>
    <w:rsid w:val="00C472B2"/>
    <w:rsid w:val="00C4742F"/>
    <w:rsid w:val="00C47736"/>
    <w:rsid w:val="00C47882"/>
    <w:rsid w:val="00C47B89"/>
    <w:rsid w:val="00C47D18"/>
    <w:rsid w:val="00C47F16"/>
    <w:rsid w:val="00C47F7E"/>
    <w:rsid w:val="00C507C7"/>
    <w:rsid w:val="00C50BC8"/>
    <w:rsid w:val="00C51388"/>
    <w:rsid w:val="00C5175F"/>
    <w:rsid w:val="00C5217E"/>
    <w:rsid w:val="00C52387"/>
    <w:rsid w:val="00C52825"/>
    <w:rsid w:val="00C52B80"/>
    <w:rsid w:val="00C52BFD"/>
    <w:rsid w:val="00C52FCD"/>
    <w:rsid w:val="00C535D8"/>
    <w:rsid w:val="00C53713"/>
    <w:rsid w:val="00C53B5A"/>
    <w:rsid w:val="00C53C82"/>
    <w:rsid w:val="00C53FCF"/>
    <w:rsid w:val="00C54650"/>
    <w:rsid w:val="00C54F2D"/>
    <w:rsid w:val="00C55116"/>
    <w:rsid w:val="00C551DA"/>
    <w:rsid w:val="00C55C3A"/>
    <w:rsid w:val="00C55F14"/>
    <w:rsid w:val="00C5641E"/>
    <w:rsid w:val="00C56511"/>
    <w:rsid w:val="00C566C3"/>
    <w:rsid w:val="00C569DB"/>
    <w:rsid w:val="00C56BAE"/>
    <w:rsid w:val="00C56D43"/>
    <w:rsid w:val="00C5750A"/>
    <w:rsid w:val="00C57BF8"/>
    <w:rsid w:val="00C57D4B"/>
    <w:rsid w:val="00C60BB5"/>
    <w:rsid w:val="00C60DA4"/>
    <w:rsid w:val="00C61372"/>
    <w:rsid w:val="00C6176E"/>
    <w:rsid w:val="00C61913"/>
    <w:rsid w:val="00C61B22"/>
    <w:rsid w:val="00C61C32"/>
    <w:rsid w:val="00C620C5"/>
    <w:rsid w:val="00C621D1"/>
    <w:rsid w:val="00C621DE"/>
    <w:rsid w:val="00C624D3"/>
    <w:rsid w:val="00C62999"/>
    <w:rsid w:val="00C629D8"/>
    <w:rsid w:val="00C62AE5"/>
    <w:rsid w:val="00C62BA6"/>
    <w:rsid w:val="00C62DA7"/>
    <w:rsid w:val="00C630D5"/>
    <w:rsid w:val="00C635F8"/>
    <w:rsid w:val="00C636A8"/>
    <w:rsid w:val="00C63F02"/>
    <w:rsid w:val="00C63FB9"/>
    <w:rsid w:val="00C63FC3"/>
    <w:rsid w:val="00C646A2"/>
    <w:rsid w:val="00C64A1C"/>
    <w:rsid w:val="00C64A55"/>
    <w:rsid w:val="00C65050"/>
    <w:rsid w:val="00C65400"/>
    <w:rsid w:val="00C6563F"/>
    <w:rsid w:val="00C659DE"/>
    <w:rsid w:val="00C659E3"/>
    <w:rsid w:val="00C65A3F"/>
    <w:rsid w:val="00C65F3E"/>
    <w:rsid w:val="00C65F7A"/>
    <w:rsid w:val="00C66281"/>
    <w:rsid w:val="00C66564"/>
    <w:rsid w:val="00C66AC8"/>
    <w:rsid w:val="00C6712C"/>
    <w:rsid w:val="00C67361"/>
    <w:rsid w:val="00C6757C"/>
    <w:rsid w:val="00C67C12"/>
    <w:rsid w:val="00C7026B"/>
    <w:rsid w:val="00C70361"/>
    <w:rsid w:val="00C706A3"/>
    <w:rsid w:val="00C709A6"/>
    <w:rsid w:val="00C709DD"/>
    <w:rsid w:val="00C70A94"/>
    <w:rsid w:val="00C70FE9"/>
    <w:rsid w:val="00C71059"/>
    <w:rsid w:val="00C710A7"/>
    <w:rsid w:val="00C7128F"/>
    <w:rsid w:val="00C71DE6"/>
    <w:rsid w:val="00C71FBD"/>
    <w:rsid w:val="00C7215D"/>
    <w:rsid w:val="00C724F7"/>
    <w:rsid w:val="00C72618"/>
    <w:rsid w:val="00C72AD2"/>
    <w:rsid w:val="00C72DC1"/>
    <w:rsid w:val="00C72FFF"/>
    <w:rsid w:val="00C730A5"/>
    <w:rsid w:val="00C736E1"/>
    <w:rsid w:val="00C73CB7"/>
    <w:rsid w:val="00C73CCB"/>
    <w:rsid w:val="00C73E05"/>
    <w:rsid w:val="00C741FE"/>
    <w:rsid w:val="00C746A8"/>
    <w:rsid w:val="00C74F68"/>
    <w:rsid w:val="00C74FFE"/>
    <w:rsid w:val="00C7537B"/>
    <w:rsid w:val="00C757BD"/>
    <w:rsid w:val="00C757F9"/>
    <w:rsid w:val="00C75B98"/>
    <w:rsid w:val="00C75D9C"/>
    <w:rsid w:val="00C76141"/>
    <w:rsid w:val="00C7670E"/>
    <w:rsid w:val="00C76830"/>
    <w:rsid w:val="00C76919"/>
    <w:rsid w:val="00C76DF1"/>
    <w:rsid w:val="00C77098"/>
    <w:rsid w:val="00C7752A"/>
    <w:rsid w:val="00C776E6"/>
    <w:rsid w:val="00C7793C"/>
    <w:rsid w:val="00C77BF7"/>
    <w:rsid w:val="00C77C6C"/>
    <w:rsid w:val="00C80A80"/>
    <w:rsid w:val="00C80C8A"/>
    <w:rsid w:val="00C80DA4"/>
    <w:rsid w:val="00C80F32"/>
    <w:rsid w:val="00C81ADB"/>
    <w:rsid w:val="00C8235E"/>
    <w:rsid w:val="00C82437"/>
    <w:rsid w:val="00C8259C"/>
    <w:rsid w:val="00C825C4"/>
    <w:rsid w:val="00C826E1"/>
    <w:rsid w:val="00C8271A"/>
    <w:rsid w:val="00C82844"/>
    <w:rsid w:val="00C82BD1"/>
    <w:rsid w:val="00C831C7"/>
    <w:rsid w:val="00C83330"/>
    <w:rsid w:val="00C833B4"/>
    <w:rsid w:val="00C83513"/>
    <w:rsid w:val="00C8380F"/>
    <w:rsid w:val="00C83EB7"/>
    <w:rsid w:val="00C847FB"/>
    <w:rsid w:val="00C84CAD"/>
    <w:rsid w:val="00C84E9F"/>
    <w:rsid w:val="00C8565B"/>
    <w:rsid w:val="00C85A72"/>
    <w:rsid w:val="00C8618D"/>
    <w:rsid w:val="00C86248"/>
    <w:rsid w:val="00C86334"/>
    <w:rsid w:val="00C863F1"/>
    <w:rsid w:val="00C869ED"/>
    <w:rsid w:val="00C86BD0"/>
    <w:rsid w:val="00C8705A"/>
    <w:rsid w:val="00C87583"/>
    <w:rsid w:val="00C8785B"/>
    <w:rsid w:val="00C87C5B"/>
    <w:rsid w:val="00C87C9A"/>
    <w:rsid w:val="00C87E96"/>
    <w:rsid w:val="00C87EA6"/>
    <w:rsid w:val="00C904DA"/>
    <w:rsid w:val="00C90654"/>
    <w:rsid w:val="00C90A48"/>
    <w:rsid w:val="00C90C45"/>
    <w:rsid w:val="00C90C87"/>
    <w:rsid w:val="00C90D8A"/>
    <w:rsid w:val="00C9108B"/>
    <w:rsid w:val="00C911B6"/>
    <w:rsid w:val="00C911F2"/>
    <w:rsid w:val="00C913AF"/>
    <w:rsid w:val="00C9142E"/>
    <w:rsid w:val="00C91925"/>
    <w:rsid w:val="00C91CC1"/>
    <w:rsid w:val="00C92080"/>
    <w:rsid w:val="00C920EA"/>
    <w:rsid w:val="00C9246B"/>
    <w:rsid w:val="00C92A0F"/>
    <w:rsid w:val="00C92AE5"/>
    <w:rsid w:val="00C92EA3"/>
    <w:rsid w:val="00C93F0D"/>
    <w:rsid w:val="00C93FA0"/>
    <w:rsid w:val="00C93FBA"/>
    <w:rsid w:val="00C9444F"/>
    <w:rsid w:val="00C94B7C"/>
    <w:rsid w:val="00C94D39"/>
    <w:rsid w:val="00C94EFA"/>
    <w:rsid w:val="00C95268"/>
    <w:rsid w:val="00C95E87"/>
    <w:rsid w:val="00C96046"/>
    <w:rsid w:val="00C96495"/>
    <w:rsid w:val="00C964CC"/>
    <w:rsid w:val="00C96641"/>
    <w:rsid w:val="00C96A3C"/>
    <w:rsid w:val="00C96F50"/>
    <w:rsid w:val="00C971BB"/>
    <w:rsid w:val="00C971FD"/>
    <w:rsid w:val="00C9733A"/>
    <w:rsid w:val="00C97350"/>
    <w:rsid w:val="00C979D5"/>
    <w:rsid w:val="00C97AA8"/>
    <w:rsid w:val="00CA0424"/>
    <w:rsid w:val="00CA058D"/>
    <w:rsid w:val="00CA0593"/>
    <w:rsid w:val="00CA074F"/>
    <w:rsid w:val="00CA07EB"/>
    <w:rsid w:val="00CA0AA1"/>
    <w:rsid w:val="00CA0C5B"/>
    <w:rsid w:val="00CA0D9A"/>
    <w:rsid w:val="00CA0F6F"/>
    <w:rsid w:val="00CA1345"/>
    <w:rsid w:val="00CA158E"/>
    <w:rsid w:val="00CA18AF"/>
    <w:rsid w:val="00CA1A32"/>
    <w:rsid w:val="00CA1AFD"/>
    <w:rsid w:val="00CA1C41"/>
    <w:rsid w:val="00CA1F2D"/>
    <w:rsid w:val="00CA268D"/>
    <w:rsid w:val="00CA27EF"/>
    <w:rsid w:val="00CA2A0F"/>
    <w:rsid w:val="00CA2AE8"/>
    <w:rsid w:val="00CA2B50"/>
    <w:rsid w:val="00CA3053"/>
    <w:rsid w:val="00CA30C5"/>
    <w:rsid w:val="00CA348F"/>
    <w:rsid w:val="00CA3555"/>
    <w:rsid w:val="00CA36B7"/>
    <w:rsid w:val="00CA3860"/>
    <w:rsid w:val="00CA469A"/>
    <w:rsid w:val="00CA4A8D"/>
    <w:rsid w:val="00CA4C09"/>
    <w:rsid w:val="00CA4D14"/>
    <w:rsid w:val="00CA4DB2"/>
    <w:rsid w:val="00CA512C"/>
    <w:rsid w:val="00CA579E"/>
    <w:rsid w:val="00CA5945"/>
    <w:rsid w:val="00CA5A0B"/>
    <w:rsid w:val="00CA6179"/>
    <w:rsid w:val="00CA6B28"/>
    <w:rsid w:val="00CA6B40"/>
    <w:rsid w:val="00CA6E0B"/>
    <w:rsid w:val="00CA6F87"/>
    <w:rsid w:val="00CA734B"/>
    <w:rsid w:val="00CA73EB"/>
    <w:rsid w:val="00CA751A"/>
    <w:rsid w:val="00CA7791"/>
    <w:rsid w:val="00CA78FA"/>
    <w:rsid w:val="00CA79CB"/>
    <w:rsid w:val="00CA7DAD"/>
    <w:rsid w:val="00CA7F61"/>
    <w:rsid w:val="00CA7F93"/>
    <w:rsid w:val="00CB0A71"/>
    <w:rsid w:val="00CB0C4F"/>
    <w:rsid w:val="00CB0EA1"/>
    <w:rsid w:val="00CB1169"/>
    <w:rsid w:val="00CB1BEE"/>
    <w:rsid w:val="00CB22A4"/>
    <w:rsid w:val="00CB2AB0"/>
    <w:rsid w:val="00CB2F85"/>
    <w:rsid w:val="00CB36B5"/>
    <w:rsid w:val="00CB3960"/>
    <w:rsid w:val="00CB3FB1"/>
    <w:rsid w:val="00CB401B"/>
    <w:rsid w:val="00CB4528"/>
    <w:rsid w:val="00CB452C"/>
    <w:rsid w:val="00CB52C7"/>
    <w:rsid w:val="00CB54C9"/>
    <w:rsid w:val="00CB56C6"/>
    <w:rsid w:val="00CB594E"/>
    <w:rsid w:val="00CB5B08"/>
    <w:rsid w:val="00CB5BD0"/>
    <w:rsid w:val="00CB5BDC"/>
    <w:rsid w:val="00CB5BF3"/>
    <w:rsid w:val="00CB5C7F"/>
    <w:rsid w:val="00CB5E07"/>
    <w:rsid w:val="00CB6140"/>
    <w:rsid w:val="00CB623F"/>
    <w:rsid w:val="00CB64FC"/>
    <w:rsid w:val="00CB6635"/>
    <w:rsid w:val="00CB67C9"/>
    <w:rsid w:val="00CB6846"/>
    <w:rsid w:val="00CB6977"/>
    <w:rsid w:val="00CB69D7"/>
    <w:rsid w:val="00CB6BA8"/>
    <w:rsid w:val="00CB6D26"/>
    <w:rsid w:val="00CB6FAE"/>
    <w:rsid w:val="00CB7291"/>
    <w:rsid w:val="00CB73DE"/>
    <w:rsid w:val="00CB7B9F"/>
    <w:rsid w:val="00CC019E"/>
    <w:rsid w:val="00CC01F6"/>
    <w:rsid w:val="00CC0498"/>
    <w:rsid w:val="00CC0613"/>
    <w:rsid w:val="00CC0E0F"/>
    <w:rsid w:val="00CC10FC"/>
    <w:rsid w:val="00CC16C3"/>
    <w:rsid w:val="00CC1BB5"/>
    <w:rsid w:val="00CC1C52"/>
    <w:rsid w:val="00CC1DDD"/>
    <w:rsid w:val="00CC21B6"/>
    <w:rsid w:val="00CC23DB"/>
    <w:rsid w:val="00CC26E7"/>
    <w:rsid w:val="00CC2B57"/>
    <w:rsid w:val="00CC2C7A"/>
    <w:rsid w:val="00CC2E13"/>
    <w:rsid w:val="00CC2E74"/>
    <w:rsid w:val="00CC3117"/>
    <w:rsid w:val="00CC34DB"/>
    <w:rsid w:val="00CC3AA8"/>
    <w:rsid w:val="00CC3C4D"/>
    <w:rsid w:val="00CC3F1E"/>
    <w:rsid w:val="00CC40AB"/>
    <w:rsid w:val="00CC459D"/>
    <w:rsid w:val="00CC4C54"/>
    <w:rsid w:val="00CC529F"/>
    <w:rsid w:val="00CC5F48"/>
    <w:rsid w:val="00CC6C5A"/>
    <w:rsid w:val="00CC7D47"/>
    <w:rsid w:val="00CC7FDE"/>
    <w:rsid w:val="00CC7FFD"/>
    <w:rsid w:val="00CD000A"/>
    <w:rsid w:val="00CD03DC"/>
    <w:rsid w:val="00CD04F3"/>
    <w:rsid w:val="00CD0BC3"/>
    <w:rsid w:val="00CD0F60"/>
    <w:rsid w:val="00CD1B0C"/>
    <w:rsid w:val="00CD1B60"/>
    <w:rsid w:val="00CD1B87"/>
    <w:rsid w:val="00CD1D33"/>
    <w:rsid w:val="00CD2079"/>
    <w:rsid w:val="00CD20FD"/>
    <w:rsid w:val="00CD2498"/>
    <w:rsid w:val="00CD24B7"/>
    <w:rsid w:val="00CD27C0"/>
    <w:rsid w:val="00CD2B83"/>
    <w:rsid w:val="00CD2BF8"/>
    <w:rsid w:val="00CD2DEE"/>
    <w:rsid w:val="00CD3193"/>
    <w:rsid w:val="00CD32B6"/>
    <w:rsid w:val="00CD37F6"/>
    <w:rsid w:val="00CD39C0"/>
    <w:rsid w:val="00CD3BCA"/>
    <w:rsid w:val="00CD3F86"/>
    <w:rsid w:val="00CD40B1"/>
    <w:rsid w:val="00CD43A3"/>
    <w:rsid w:val="00CD48AA"/>
    <w:rsid w:val="00CD4A72"/>
    <w:rsid w:val="00CD4EA6"/>
    <w:rsid w:val="00CD5059"/>
    <w:rsid w:val="00CD55E3"/>
    <w:rsid w:val="00CD5823"/>
    <w:rsid w:val="00CD586A"/>
    <w:rsid w:val="00CD5945"/>
    <w:rsid w:val="00CD5CC3"/>
    <w:rsid w:val="00CD620E"/>
    <w:rsid w:val="00CD674E"/>
    <w:rsid w:val="00CD6891"/>
    <w:rsid w:val="00CD6E5C"/>
    <w:rsid w:val="00CD6EA0"/>
    <w:rsid w:val="00CD7430"/>
    <w:rsid w:val="00CD745A"/>
    <w:rsid w:val="00CD75BB"/>
    <w:rsid w:val="00CD7624"/>
    <w:rsid w:val="00CD7EC0"/>
    <w:rsid w:val="00CD7EC5"/>
    <w:rsid w:val="00CD7FFE"/>
    <w:rsid w:val="00CE00A8"/>
    <w:rsid w:val="00CE02C7"/>
    <w:rsid w:val="00CE060F"/>
    <w:rsid w:val="00CE06BD"/>
    <w:rsid w:val="00CE0924"/>
    <w:rsid w:val="00CE0D05"/>
    <w:rsid w:val="00CE1341"/>
    <w:rsid w:val="00CE1347"/>
    <w:rsid w:val="00CE14DC"/>
    <w:rsid w:val="00CE2916"/>
    <w:rsid w:val="00CE2AC4"/>
    <w:rsid w:val="00CE2DAA"/>
    <w:rsid w:val="00CE35F4"/>
    <w:rsid w:val="00CE39A9"/>
    <w:rsid w:val="00CE3C08"/>
    <w:rsid w:val="00CE3E5F"/>
    <w:rsid w:val="00CE400A"/>
    <w:rsid w:val="00CE4723"/>
    <w:rsid w:val="00CE4B21"/>
    <w:rsid w:val="00CE4DDB"/>
    <w:rsid w:val="00CE4F1B"/>
    <w:rsid w:val="00CE4F7E"/>
    <w:rsid w:val="00CE5EBD"/>
    <w:rsid w:val="00CE6028"/>
    <w:rsid w:val="00CE611E"/>
    <w:rsid w:val="00CE673F"/>
    <w:rsid w:val="00CE67A0"/>
    <w:rsid w:val="00CE6A12"/>
    <w:rsid w:val="00CE6D90"/>
    <w:rsid w:val="00CE6ED2"/>
    <w:rsid w:val="00CE7657"/>
    <w:rsid w:val="00CE7B08"/>
    <w:rsid w:val="00CE7BEB"/>
    <w:rsid w:val="00CE7D30"/>
    <w:rsid w:val="00CF02F7"/>
    <w:rsid w:val="00CF0E86"/>
    <w:rsid w:val="00CF10F0"/>
    <w:rsid w:val="00CF11F6"/>
    <w:rsid w:val="00CF127C"/>
    <w:rsid w:val="00CF14BE"/>
    <w:rsid w:val="00CF1679"/>
    <w:rsid w:val="00CF18D5"/>
    <w:rsid w:val="00CF1B23"/>
    <w:rsid w:val="00CF1E1D"/>
    <w:rsid w:val="00CF2142"/>
    <w:rsid w:val="00CF22D1"/>
    <w:rsid w:val="00CF2382"/>
    <w:rsid w:val="00CF2862"/>
    <w:rsid w:val="00CF2965"/>
    <w:rsid w:val="00CF2C73"/>
    <w:rsid w:val="00CF2CAB"/>
    <w:rsid w:val="00CF2FA9"/>
    <w:rsid w:val="00CF3652"/>
    <w:rsid w:val="00CF39AE"/>
    <w:rsid w:val="00CF465E"/>
    <w:rsid w:val="00CF4674"/>
    <w:rsid w:val="00CF4B40"/>
    <w:rsid w:val="00CF558C"/>
    <w:rsid w:val="00CF585A"/>
    <w:rsid w:val="00CF65D9"/>
    <w:rsid w:val="00CF65F8"/>
    <w:rsid w:val="00CF6D81"/>
    <w:rsid w:val="00CF6FCE"/>
    <w:rsid w:val="00CF721A"/>
    <w:rsid w:val="00CF7223"/>
    <w:rsid w:val="00CF7273"/>
    <w:rsid w:val="00CF741F"/>
    <w:rsid w:val="00CF7586"/>
    <w:rsid w:val="00CF77A3"/>
    <w:rsid w:val="00CF79AF"/>
    <w:rsid w:val="00CF7A4D"/>
    <w:rsid w:val="00CF7B27"/>
    <w:rsid w:val="00D00024"/>
    <w:rsid w:val="00D000A3"/>
    <w:rsid w:val="00D00365"/>
    <w:rsid w:val="00D006C6"/>
    <w:rsid w:val="00D00B0D"/>
    <w:rsid w:val="00D00FDC"/>
    <w:rsid w:val="00D01604"/>
    <w:rsid w:val="00D01812"/>
    <w:rsid w:val="00D01FD2"/>
    <w:rsid w:val="00D021E0"/>
    <w:rsid w:val="00D022E7"/>
    <w:rsid w:val="00D0266E"/>
    <w:rsid w:val="00D02EC1"/>
    <w:rsid w:val="00D0308B"/>
    <w:rsid w:val="00D0389B"/>
    <w:rsid w:val="00D03D15"/>
    <w:rsid w:val="00D03DAE"/>
    <w:rsid w:val="00D041AB"/>
    <w:rsid w:val="00D0438A"/>
    <w:rsid w:val="00D043A2"/>
    <w:rsid w:val="00D04699"/>
    <w:rsid w:val="00D046FA"/>
    <w:rsid w:val="00D0471C"/>
    <w:rsid w:val="00D04A54"/>
    <w:rsid w:val="00D05925"/>
    <w:rsid w:val="00D05A0A"/>
    <w:rsid w:val="00D05FC7"/>
    <w:rsid w:val="00D0615C"/>
    <w:rsid w:val="00D064E7"/>
    <w:rsid w:val="00D06800"/>
    <w:rsid w:val="00D06938"/>
    <w:rsid w:val="00D07441"/>
    <w:rsid w:val="00D0760B"/>
    <w:rsid w:val="00D0763D"/>
    <w:rsid w:val="00D0770D"/>
    <w:rsid w:val="00D07728"/>
    <w:rsid w:val="00D10475"/>
    <w:rsid w:val="00D10931"/>
    <w:rsid w:val="00D10963"/>
    <w:rsid w:val="00D109FF"/>
    <w:rsid w:val="00D10DCB"/>
    <w:rsid w:val="00D10F28"/>
    <w:rsid w:val="00D11650"/>
    <w:rsid w:val="00D117D5"/>
    <w:rsid w:val="00D11A54"/>
    <w:rsid w:val="00D11C46"/>
    <w:rsid w:val="00D1203C"/>
    <w:rsid w:val="00D1216B"/>
    <w:rsid w:val="00D12223"/>
    <w:rsid w:val="00D1224E"/>
    <w:rsid w:val="00D124D4"/>
    <w:rsid w:val="00D1257C"/>
    <w:rsid w:val="00D12B45"/>
    <w:rsid w:val="00D12CED"/>
    <w:rsid w:val="00D13246"/>
    <w:rsid w:val="00D1345E"/>
    <w:rsid w:val="00D13725"/>
    <w:rsid w:val="00D13814"/>
    <w:rsid w:val="00D13A5E"/>
    <w:rsid w:val="00D13EE0"/>
    <w:rsid w:val="00D13FC4"/>
    <w:rsid w:val="00D14590"/>
    <w:rsid w:val="00D145C7"/>
    <w:rsid w:val="00D14654"/>
    <w:rsid w:val="00D1467F"/>
    <w:rsid w:val="00D14BEE"/>
    <w:rsid w:val="00D14C55"/>
    <w:rsid w:val="00D1512B"/>
    <w:rsid w:val="00D15212"/>
    <w:rsid w:val="00D15B81"/>
    <w:rsid w:val="00D15E4A"/>
    <w:rsid w:val="00D1602B"/>
    <w:rsid w:val="00D16DC9"/>
    <w:rsid w:val="00D16EE7"/>
    <w:rsid w:val="00D17474"/>
    <w:rsid w:val="00D17584"/>
    <w:rsid w:val="00D176CC"/>
    <w:rsid w:val="00D178FF"/>
    <w:rsid w:val="00D17AD7"/>
    <w:rsid w:val="00D17E0C"/>
    <w:rsid w:val="00D20308"/>
    <w:rsid w:val="00D20365"/>
    <w:rsid w:val="00D20522"/>
    <w:rsid w:val="00D20890"/>
    <w:rsid w:val="00D20A53"/>
    <w:rsid w:val="00D20B30"/>
    <w:rsid w:val="00D20B53"/>
    <w:rsid w:val="00D20D58"/>
    <w:rsid w:val="00D20FAA"/>
    <w:rsid w:val="00D2147E"/>
    <w:rsid w:val="00D2177F"/>
    <w:rsid w:val="00D21C95"/>
    <w:rsid w:val="00D21D24"/>
    <w:rsid w:val="00D21F5A"/>
    <w:rsid w:val="00D225A3"/>
    <w:rsid w:val="00D228ED"/>
    <w:rsid w:val="00D22C90"/>
    <w:rsid w:val="00D232B0"/>
    <w:rsid w:val="00D233C8"/>
    <w:rsid w:val="00D236D3"/>
    <w:rsid w:val="00D238E4"/>
    <w:rsid w:val="00D23A0B"/>
    <w:rsid w:val="00D23B6A"/>
    <w:rsid w:val="00D23FA7"/>
    <w:rsid w:val="00D23FFE"/>
    <w:rsid w:val="00D242CE"/>
    <w:rsid w:val="00D24462"/>
    <w:rsid w:val="00D24469"/>
    <w:rsid w:val="00D24569"/>
    <w:rsid w:val="00D248CE"/>
    <w:rsid w:val="00D252CE"/>
    <w:rsid w:val="00D25ACE"/>
    <w:rsid w:val="00D26674"/>
    <w:rsid w:val="00D267BC"/>
    <w:rsid w:val="00D267F5"/>
    <w:rsid w:val="00D26DA5"/>
    <w:rsid w:val="00D26DE5"/>
    <w:rsid w:val="00D271BA"/>
    <w:rsid w:val="00D276A4"/>
    <w:rsid w:val="00D27A12"/>
    <w:rsid w:val="00D27C44"/>
    <w:rsid w:val="00D27F0F"/>
    <w:rsid w:val="00D30042"/>
    <w:rsid w:val="00D3013F"/>
    <w:rsid w:val="00D30B72"/>
    <w:rsid w:val="00D30C35"/>
    <w:rsid w:val="00D30DC1"/>
    <w:rsid w:val="00D3101E"/>
    <w:rsid w:val="00D31FFD"/>
    <w:rsid w:val="00D3265C"/>
    <w:rsid w:val="00D32B3B"/>
    <w:rsid w:val="00D32B45"/>
    <w:rsid w:val="00D32C4E"/>
    <w:rsid w:val="00D32F15"/>
    <w:rsid w:val="00D32FF7"/>
    <w:rsid w:val="00D334F4"/>
    <w:rsid w:val="00D337C9"/>
    <w:rsid w:val="00D3383F"/>
    <w:rsid w:val="00D33BF4"/>
    <w:rsid w:val="00D33DCD"/>
    <w:rsid w:val="00D341C2"/>
    <w:rsid w:val="00D34BFB"/>
    <w:rsid w:val="00D34CFE"/>
    <w:rsid w:val="00D34DD3"/>
    <w:rsid w:val="00D34DF8"/>
    <w:rsid w:val="00D351D2"/>
    <w:rsid w:val="00D35504"/>
    <w:rsid w:val="00D3667D"/>
    <w:rsid w:val="00D3687F"/>
    <w:rsid w:val="00D36C89"/>
    <w:rsid w:val="00D37A0B"/>
    <w:rsid w:val="00D402EC"/>
    <w:rsid w:val="00D4036E"/>
    <w:rsid w:val="00D40386"/>
    <w:rsid w:val="00D4080A"/>
    <w:rsid w:val="00D41132"/>
    <w:rsid w:val="00D411F9"/>
    <w:rsid w:val="00D41284"/>
    <w:rsid w:val="00D41506"/>
    <w:rsid w:val="00D415D5"/>
    <w:rsid w:val="00D4172A"/>
    <w:rsid w:val="00D41D83"/>
    <w:rsid w:val="00D41DAE"/>
    <w:rsid w:val="00D41F15"/>
    <w:rsid w:val="00D42012"/>
    <w:rsid w:val="00D42164"/>
    <w:rsid w:val="00D422B0"/>
    <w:rsid w:val="00D422B9"/>
    <w:rsid w:val="00D42489"/>
    <w:rsid w:val="00D425F4"/>
    <w:rsid w:val="00D426C3"/>
    <w:rsid w:val="00D4296F"/>
    <w:rsid w:val="00D42AFD"/>
    <w:rsid w:val="00D42B8A"/>
    <w:rsid w:val="00D42E65"/>
    <w:rsid w:val="00D42FAE"/>
    <w:rsid w:val="00D43257"/>
    <w:rsid w:val="00D43D43"/>
    <w:rsid w:val="00D43DCE"/>
    <w:rsid w:val="00D43EE1"/>
    <w:rsid w:val="00D44211"/>
    <w:rsid w:val="00D4488E"/>
    <w:rsid w:val="00D44A5E"/>
    <w:rsid w:val="00D44B91"/>
    <w:rsid w:val="00D45096"/>
    <w:rsid w:val="00D45288"/>
    <w:rsid w:val="00D45B0D"/>
    <w:rsid w:val="00D45F38"/>
    <w:rsid w:val="00D4604D"/>
    <w:rsid w:val="00D47014"/>
    <w:rsid w:val="00D47885"/>
    <w:rsid w:val="00D47DD9"/>
    <w:rsid w:val="00D50104"/>
    <w:rsid w:val="00D50204"/>
    <w:rsid w:val="00D50A2C"/>
    <w:rsid w:val="00D50F6A"/>
    <w:rsid w:val="00D5114B"/>
    <w:rsid w:val="00D51282"/>
    <w:rsid w:val="00D5135E"/>
    <w:rsid w:val="00D51E79"/>
    <w:rsid w:val="00D52051"/>
    <w:rsid w:val="00D52101"/>
    <w:rsid w:val="00D524CC"/>
    <w:rsid w:val="00D52633"/>
    <w:rsid w:val="00D5269F"/>
    <w:rsid w:val="00D528FA"/>
    <w:rsid w:val="00D52AB0"/>
    <w:rsid w:val="00D531A9"/>
    <w:rsid w:val="00D535F5"/>
    <w:rsid w:val="00D53893"/>
    <w:rsid w:val="00D53C5E"/>
    <w:rsid w:val="00D53CD7"/>
    <w:rsid w:val="00D53DC8"/>
    <w:rsid w:val="00D5454F"/>
    <w:rsid w:val="00D549CA"/>
    <w:rsid w:val="00D54B7A"/>
    <w:rsid w:val="00D54D00"/>
    <w:rsid w:val="00D54D1B"/>
    <w:rsid w:val="00D55C20"/>
    <w:rsid w:val="00D55F1E"/>
    <w:rsid w:val="00D56C45"/>
    <w:rsid w:val="00D56C8F"/>
    <w:rsid w:val="00D5705C"/>
    <w:rsid w:val="00D57275"/>
    <w:rsid w:val="00D57B26"/>
    <w:rsid w:val="00D57B69"/>
    <w:rsid w:val="00D600CE"/>
    <w:rsid w:val="00D600D1"/>
    <w:rsid w:val="00D603A1"/>
    <w:rsid w:val="00D616A7"/>
    <w:rsid w:val="00D619AC"/>
    <w:rsid w:val="00D61A3B"/>
    <w:rsid w:val="00D61B51"/>
    <w:rsid w:val="00D61DF8"/>
    <w:rsid w:val="00D622AF"/>
    <w:rsid w:val="00D6232C"/>
    <w:rsid w:val="00D623C6"/>
    <w:rsid w:val="00D62906"/>
    <w:rsid w:val="00D62E24"/>
    <w:rsid w:val="00D63566"/>
    <w:rsid w:val="00D63F0A"/>
    <w:rsid w:val="00D63FA5"/>
    <w:rsid w:val="00D64328"/>
    <w:rsid w:val="00D64504"/>
    <w:rsid w:val="00D649B0"/>
    <w:rsid w:val="00D64C75"/>
    <w:rsid w:val="00D64DE3"/>
    <w:rsid w:val="00D6518F"/>
    <w:rsid w:val="00D6545F"/>
    <w:rsid w:val="00D65508"/>
    <w:rsid w:val="00D655EF"/>
    <w:rsid w:val="00D6581F"/>
    <w:rsid w:val="00D659D7"/>
    <w:rsid w:val="00D6603F"/>
    <w:rsid w:val="00D663F9"/>
    <w:rsid w:val="00D66CFA"/>
    <w:rsid w:val="00D673F3"/>
    <w:rsid w:val="00D6777D"/>
    <w:rsid w:val="00D67C3E"/>
    <w:rsid w:val="00D67C9B"/>
    <w:rsid w:val="00D70208"/>
    <w:rsid w:val="00D70A0D"/>
    <w:rsid w:val="00D70D6A"/>
    <w:rsid w:val="00D71C2E"/>
    <w:rsid w:val="00D71FBD"/>
    <w:rsid w:val="00D722C8"/>
    <w:rsid w:val="00D722F1"/>
    <w:rsid w:val="00D72346"/>
    <w:rsid w:val="00D723D1"/>
    <w:rsid w:val="00D724AF"/>
    <w:rsid w:val="00D72567"/>
    <w:rsid w:val="00D72651"/>
    <w:rsid w:val="00D72C1C"/>
    <w:rsid w:val="00D730A4"/>
    <w:rsid w:val="00D7326A"/>
    <w:rsid w:val="00D73526"/>
    <w:rsid w:val="00D736C2"/>
    <w:rsid w:val="00D73A9B"/>
    <w:rsid w:val="00D73C6E"/>
    <w:rsid w:val="00D73C79"/>
    <w:rsid w:val="00D73DB9"/>
    <w:rsid w:val="00D73EBF"/>
    <w:rsid w:val="00D7463D"/>
    <w:rsid w:val="00D74B44"/>
    <w:rsid w:val="00D74D64"/>
    <w:rsid w:val="00D74F93"/>
    <w:rsid w:val="00D75014"/>
    <w:rsid w:val="00D7531F"/>
    <w:rsid w:val="00D7532A"/>
    <w:rsid w:val="00D753F3"/>
    <w:rsid w:val="00D75506"/>
    <w:rsid w:val="00D75938"/>
    <w:rsid w:val="00D75995"/>
    <w:rsid w:val="00D759EC"/>
    <w:rsid w:val="00D75F34"/>
    <w:rsid w:val="00D764E9"/>
    <w:rsid w:val="00D7656A"/>
    <w:rsid w:val="00D773CB"/>
    <w:rsid w:val="00D778E6"/>
    <w:rsid w:val="00D80085"/>
    <w:rsid w:val="00D8011B"/>
    <w:rsid w:val="00D80421"/>
    <w:rsid w:val="00D80613"/>
    <w:rsid w:val="00D808AB"/>
    <w:rsid w:val="00D80F61"/>
    <w:rsid w:val="00D81291"/>
    <w:rsid w:val="00D813E2"/>
    <w:rsid w:val="00D8169F"/>
    <w:rsid w:val="00D81752"/>
    <w:rsid w:val="00D81E87"/>
    <w:rsid w:val="00D81ED1"/>
    <w:rsid w:val="00D81FAD"/>
    <w:rsid w:val="00D81FB1"/>
    <w:rsid w:val="00D820C6"/>
    <w:rsid w:val="00D82710"/>
    <w:rsid w:val="00D82715"/>
    <w:rsid w:val="00D82B54"/>
    <w:rsid w:val="00D82C31"/>
    <w:rsid w:val="00D82C33"/>
    <w:rsid w:val="00D82C95"/>
    <w:rsid w:val="00D8378C"/>
    <w:rsid w:val="00D83AAF"/>
    <w:rsid w:val="00D83C38"/>
    <w:rsid w:val="00D83F9B"/>
    <w:rsid w:val="00D845EE"/>
    <w:rsid w:val="00D84943"/>
    <w:rsid w:val="00D84A01"/>
    <w:rsid w:val="00D84B4A"/>
    <w:rsid w:val="00D84C0D"/>
    <w:rsid w:val="00D854A6"/>
    <w:rsid w:val="00D85527"/>
    <w:rsid w:val="00D85606"/>
    <w:rsid w:val="00D858FF"/>
    <w:rsid w:val="00D8647F"/>
    <w:rsid w:val="00D865B2"/>
    <w:rsid w:val="00D8678B"/>
    <w:rsid w:val="00D86B3B"/>
    <w:rsid w:val="00D86BBA"/>
    <w:rsid w:val="00D86BE5"/>
    <w:rsid w:val="00D86F81"/>
    <w:rsid w:val="00D8711D"/>
    <w:rsid w:val="00D87127"/>
    <w:rsid w:val="00D87222"/>
    <w:rsid w:val="00D87428"/>
    <w:rsid w:val="00D87433"/>
    <w:rsid w:val="00D87779"/>
    <w:rsid w:val="00D87B7D"/>
    <w:rsid w:val="00D87C1C"/>
    <w:rsid w:val="00D87C2C"/>
    <w:rsid w:val="00D87C41"/>
    <w:rsid w:val="00D87CF8"/>
    <w:rsid w:val="00D87E37"/>
    <w:rsid w:val="00D87EF3"/>
    <w:rsid w:val="00D901E9"/>
    <w:rsid w:val="00D904BC"/>
    <w:rsid w:val="00D90C0C"/>
    <w:rsid w:val="00D90DD7"/>
    <w:rsid w:val="00D90F67"/>
    <w:rsid w:val="00D91110"/>
    <w:rsid w:val="00D91118"/>
    <w:rsid w:val="00D91344"/>
    <w:rsid w:val="00D91464"/>
    <w:rsid w:val="00D914F8"/>
    <w:rsid w:val="00D92552"/>
    <w:rsid w:val="00D925A0"/>
    <w:rsid w:val="00D92C86"/>
    <w:rsid w:val="00D92E52"/>
    <w:rsid w:val="00D9316D"/>
    <w:rsid w:val="00D93ADE"/>
    <w:rsid w:val="00D93AE7"/>
    <w:rsid w:val="00D93C54"/>
    <w:rsid w:val="00D93DE9"/>
    <w:rsid w:val="00D93DF0"/>
    <w:rsid w:val="00D94803"/>
    <w:rsid w:val="00D9543F"/>
    <w:rsid w:val="00D95729"/>
    <w:rsid w:val="00D95FD7"/>
    <w:rsid w:val="00D969EF"/>
    <w:rsid w:val="00D96A46"/>
    <w:rsid w:val="00D96AF8"/>
    <w:rsid w:val="00D96CBA"/>
    <w:rsid w:val="00D97055"/>
    <w:rsid w:val="00D970E7"/>
    <w:rsid w:val="00D97243"/>
    <w:rsid w:val="00D973A9"/>
    <w:rsid w:val="00D97489"/>
    <w:rsid w:val="00D97E5E"/>
    <w:rsid w:val="00D97F0B"/>
    <w:rsid w:val="00DA00D8"/>
    <w:rsid w:val="00DA010B"/>
    <w:rsid w:val="00DA022D"/>
    <w:rsid w:val="00DA0396"/>
    <w:rsid w:val="00DA0401"/>
    <w:rsid w:val="00DA0530"/>
    <w:rsid w:val="00DA0969"/>
    <w:rsid w:val="00DA0B6E"/>
    <w:rsid w:val="00DA162C"/>
    <w:rsid w:val="00DA186A"/>
    <w:rsid w:val="00DA19F7"/>
    <w:rsid w:val="00DA1FFE"/>
    <w:rsid w:val="00DA202F"/>
    <w:rsid w:val="00DA205F"/>
    <w:rsid w:val="00DA2075"/>
    <w:rsid w:val="00DA21B1"/>
    <w:rsid w:val="00DA2AB3"/>
    <w:rsid w:val="00DA2AC0"/>
    <w:rsid w:val="00DA2E01"/>
    <w:rsid w:val="00DA332F"/>
    <w:rsid w:val="00DA34BB"/>
    <w:rsid w:val="00DA34E8"/>
    <w:rsid w:val="00DA381F"/>
    <w:rsid w:val="00DA396F"/>
    <w:rsid w:val="00DA3A8E"/>
    <w:rsid w:val="00DA3B70"/>
    <w:rsid w:val="00DA41B9"/>
    <w:rsid w:val="00DA4752"/>
    <w:rsid w:val="00DA4942"/>
    <w:rsid w:val="00DA4A29"/>
    <w:rsid w:val="00DA4A8E"/>
    <w:rsid w:val="00DA515A"/>
    <w:rsid w:val="00DA5237"/>
    <w:rsid w:val="00DA5691"/>
    <w:rsid w:val="00DA5DD2"/>
    <w:rsid w:val="00DA5F60"/>
    <w:rsid w:val="00DA61BE"/>
    <w:rsid w:val="00DA628C"/>
    <w:rsid w:val="00DA650F"/>
    <w:rsid w:val="00DA6702"/>
    <w:rsid w:val="00DA7B26"/>
    <w:rsid w:val="00DA7E78"/>
    <w:rsid w:val="00DA7ECC"/>
    <w:rsid w:val="00DB028A"/>
    <w:rsid w:val="00DB0819"/>
    <w:rsid w:val="00DB0834"/>
    <w:rsid w:val="00DB0B1A"/>
    <w:rsid w:val="00DB0B88"/>
    <w:rsid w:val="00DB0C9C"/>
    <w:rsid w:val="00DB0E2F"/>
    <w:rsid w:val="00DB1230"/>
    <w:rsid w:val="00DB16C3"/>
    <w:rsid w:val="00DB1CB9"/>
    <w:rsid w:val="00DB218E"/>
    <w:rsid w:val="00DB26CD"/>
    <w:rsid w:val="00DB32F2"/>
    <w:rsid w:val="00DB39EE"/>
    <w:rsid w:val="00DB3E31"/>
    <w:rsid w:val="00DB429A"/>
    <w:rsid w:val="00DB4845"/>
    <w:rsid w:val="00DB4870"/>
    <w:rsid w:val="00DB4A90"/>
    <w:rsid w:val="00DB5056"/>
    <w:rsid w:val="00DB524D"/>
    <w:rsid w:val="00DB543E"/>
    <w:rsid w:val="00DB5AE7"/>
    <w:rsid w:val="00DB5E64"/>
    <w:rsid w:val="00DB608A"/>
    <w:rsid w:val="00DB61BB"/>
    <w:rsid w:val="00DB61E9"/>
    <w:rsid w:val="00DB6703"/>
    <w:rsid w:val="00DB684F"/>
    <w:rsid w:val="00DB691E"/>
    <w:rsid w:val="00DB6DE3"/>
    <w:rsid w:val="00DB718B"/>
    <w:rsid w:val="00DB73B1"/>
    <w:rsid w:val="00DB78A1"/>
    <w:rsid w:val="00DC002A"/>
    <w:rsid w:val="00DC059C"/>
    <w:rsid w:val="00DC0777"/>
    <w:rsid w:val="00DC0B12"/>
    <w:rsid w:val="00DC0C63"/>
    <w:rsid w:val="00DC13D3"/>
    <w:rsid w:val="00DC15A1"/>
    <w:rsid w:val="00DC1BEE"/>
    <w:rsid w:val="00DC1BFD"/>
    <w:rsid w:val="00DC1E7A"/>
    <w:rsid w:val="00DC239D"/>
    <w:rsid w:val="00DC2D0B"/>
    <w:rsid w:val="00DC2DC2"/>
    <w:rsid w:val="00DC2E4C"/>
    <w:rsid w:val="00DC2F4E"/>
    <w:rsid w:val="00DC30CA"/>
    <w:rsid w:val="00DC326C"/>
    <w:rsid w:val="00DC35FD"/>
    <w:rsid w:val="00DC3AB7"/>
    <w:rsid w:val="00DC3BF7"/>
    <w:rsid w:val="00DC3F45"/>
    <w:rsid w:val="00DC4CAC"/>
    <w:rsid w:val="00DC4E27"/>
    <w:rsid w:val="00DC50BF"/>
    <w:rsid w:val="00DC5597"/>
    <w:rsid w:val="00DC5677"/>
    <w:rsid w:val="00DC5921"/>
    <w:rsid w:val="00DC5CE2"/>
    <w:rsid w:val="00DC5DD8"/>
    <w:rsid w:val="00DC5E15"/>
    <w:rsid w:val="00DC611A"/>
    <w:rsid w:val="00DC6512"/>
    <w:rsid w:val="00DC73AD"/>
    <w:rsid w:val="00DC75F3"/>
    <w:rsid w:val="00DC7AED"/>
    <w:rsid w:val="00DD0E31"/>
    <w:rsid w:val="00DD1245"/>
    <w:rsid w:val="00DD160E"/>
    <w:rsid w:val="00DD1AAF"/>
    <w:rsid w:val="00DD1F54"/>
    <w:rsid w:val="00DD2104"/>
    <w:rsid w:val="00DD22DC"/>
    <w:rsid w:val="00DD2325"/>
    <w:rsid w:val="00DD29CE"/>
    <w:rsid w:val="00DD2A2A"/>
    <w:rsid w:val="00DD2B25"/>
    <w:rsid w:val="00DD2BCA"/>
    <w:rsid w:val="00DD31AC"/>
    <w:rsid w:val="00DD3E74"/>
    <w:rsid w:val="00DD3F51"/>
    <w:rsid w:val="00DD4107"/>
    <w:rsid w:val="00DD4464"/>
    <w:rsid w:val="00DD4F97"/>
    <w:rsid w:val="00DD52A8"/>
    <w:rsid w:val="00DD53EC"/>
    <w:rsid w:val="00DD56E7"/>
    <w:rsid w:val="00DD57B5"/>
    <w:rsid w:val="00DD5A0B"/>
    <w:rsid w:val="00DD5E7F"/>
    <w:rsid w:val="00DD6419"/>
    <w:rsid w:val="00DD654D"/>
    <w:rsid w:val="00DD66E2"/>
    <w:rsid w:val="00DD6AE3"/>
    <w:rsid w:val="00DD6D67"/>
    <w:rsid w:val="00DD76ED"/>
    <w:rsid w:val="00DD7A87"/>
    <w:rsid w:val="00DD7AA7"/>
    <w:rsid w:val="00DE0557"/>
    <w:rsid w:val="00DE05D7"/>
    <w:rsid w:val="00DE061A"/>
    <w:rsid w:val="00DE090E"/>
    <w:rsid w:val="00DE0C30"/>
    <w:rsid w:val="00DE0DFA"/>
    <w:rsid w:val="00DE152B"/>
    <w:rsid w:val="00DE154C"/>
    <w:rsid w:val="00DE1629"/>
    <w:rsid w:val="00DE21DC"/>
    <w:rsid w:val="00DE2664"/>
    <w:rsid w:val="00DE2975"/>
    <w:rsid w:val="00DE2CF0"/>
    <w:rsid w:val="00DE2E74"/>
    <w:rsid w:val="00DE2F1D"/>
    <w:rsid w:val="00DE324F"/>
    <w:rsid w:val="00DE34CC"/>
    <w:rsid w:val="00DE36F0"/>
    <w:rsid w:val="00DE3A92"/>
    <w:rsid w:val="00DE3AA2"/>
    <w:rsid w:val="00DE3F07"/>
    <w:rsid w:val="00DE44B5"/>
    <w:rsid w:val="00DE4980"/>
    <w:rsid w:val="00DE4985"/>
    <w:rsid w:val="00DE5A38"/>
    <w:rsid w:val="00DE5F49"/>
    <w:rsid w:val="00DE633C"/>
    <w:rsid w:val="00DE63CD"/>
    <w:rsid w:val="00DE6407"/>
    <w:rsid w:val="00DE6416"/>
    <w:rsid w:val="00DE6538"/>
    <w:rsid w:val="00DE6E50"/>
    <w:rsid w:val="00DE7092"/>
    <w:rsid w:val="00DE7169"/>
    <w:rsid w:val="00DE75F6"/>
    <w:rsid w:val="00DE76F9"/>
    <w:rsid w:val="00DE776F"/>
    <w:rsid w:val="00DE79D8"/>
    <w:rsid w:val="00DE7BF0"/>
    <w:rsid w:val="00DE7E2E"/>
    <w:rsid w:val="00DF0878"/>
    <w:rsid w:val="00DF0B70"/>
    <w:rsid w:val="00DF0C42"/>
    <w:rsid w:val="00DF0E24"/>
    <w:rsid w:val="00DF1681"/>
    <w:rsid w:val="00DF1769"/>
    <w:rsid w:val="00DF1A0C"/>
    <w:rsid w:val="00DF1A57"/>
    <w:rsid w:val="00DF1CD9"/>
    <w:rsid w:val="00DF20B2"/>
    <w:rsid w:val="00DF2413"/>
    <w:rsid w:val="00DF2ACE"/>
    <w:rsid w:val="00DF3268"/>
    <w:rsid w:val="00DF3392"/>
    <w:rsid w:val="00DF364C"/>
    <w:rsid w:val="00DF3810"/>
    <w:rsid w:val="00DF393C"/>
    <w:rsid w:val="00DF3E43"/>
    <w:rsid w:val="00DF3FE6"/>
    <w:rsid w:val="00DF411A"/>
    <w:rsid w:val="00DF43BB"/>
    <w:rsid w:val="00DF47AE"/>
    <w:rsid w:val="00DF48A8"/>
    <w:rsid w:val="00DF4B34"/>
    <w:rsid w:val="00DF4CD2"/>
    <w:rsid w:val="00DF4D42"/>
    <w:rsid w:val="00DF4D9F"/>
    <w:rsid w:val="00DF51DA"/>
    <w:rsid w:val="00DF5293"/>
    <w:rsid w:val="00DF536D"/>
    <w:rsid w:val="00DF547D"/>
    <w:rsid w:val="00DF548E"/>
    <w:rsid w:val="00DF5504"/>
    <w:rsid w:val="00DF55A7"/>
    <w:rsid w:val="00DF59D6"/>
    <w:rsid w:val="00DF59D9"/>
    <w:rsid w:val="00DF5D29"/>
    <w:rsid w:val="00DF5DC9"/>
    <w:rsid w:val="00DF5E3B"/>
    <w:rsid w:val="00DF5EF6"/>
    <w:rsid w:val="00DF6350"/>
    <w:rsid w:val="00DF64CB"/>
    <w:rsid w:val="00DF673A"/>
    <w:rsid w:val="00DF6951"/>
    <w:rsid w:val="00DF71FA"/>
    <w:rsid w:val="00DF72E6"/>
    <w:rsid w:val="00DF7DF2"/>
    <w:rsid w:val="00E002E1"/>
    <w:rsid w:val="00E00A01"/>
    <w:rsid w:val="00E00BC4"/>
    <w:rsid w:val="00E01079"/>
    <w:rsid w:val="00E011E0"/>
    <w:rsid w:val="00E01349"/>
    <w:rsid w:val="00E016FA"/>
    <w:rsid w:val="00E0179C"/>
    <w:rsid w:val="00E019BD"/>
    <w:rsid w:val="00E01A20"/>
    <w:rsid w:val="00E01E0B"/>
    <w:rsid w:val="00E025A5"/>
    <w:rsid w:val="00E02935"/>
    <w:rsid w:val="00E02ADA"/>
    <w:rsid w:val="00E030D6"/>
    <w:rsid w:val="00E0360A"/>
    <w:rsid w:val="00E03909"/>
    <w:rsid w:val="00E0465D"/>
    <w:rsid w:val="00E04994"/>
    <w:rsid w:val="00E04D9D"/>
    <w:rsid w:val="00E04F3D"/>
    <w:rsid w:val="00E050EB"/>
    <w:rsid w:val="00E05132"/>
    <w:rsid w:val="00E053A0"/>
    <w:rsid w:val="00E05679"/>
    <w:rsid w:val="00E05C77"/>
    <w:rsid w:val="00E05F3D"/>
    <w:rsid w:val="00E05FD3"/>
    <w:rsid w:val="00E06114"/>
    <w:rsid w:val="00E062F6"/>
    <w:rsid w:val="00E064BA"/>
    <w:rsid w:val="00E069B5"/>
    <w:rsid w:val="00E06F36"/>
    <w:rsid w:val="00E06F7A"/>
    <w:rsid w:val="00E07202"/>
    <w:rsid w:val="00E072DD"/>
    <w:rsid w:val="00E07B4F"/>
    <w:rsid w:val="00E07E68"/>
    <w:rsid w:val="00E10221"/>
    <w:rsid w:val="00E103DD"/>
    <w:rsid w:val="00E10B74"/>
    <w:rsid w:val="00E112B0"/>
    <w:rsid w:val="00E1132F"/>
    <w:rsid w:val="00E11553"/>
    <w:rsid w:val="00E11790"/>
    <w:rsid w:val="00E118F1"/>
    <w:rsid w:val="00E11FA3"/>
    <w:rsid w:val="00E12736"/>
    <w:rsid w:val="00E1280D"/>
    <w:rsid w:val="00E12C36"/>
    <w:rsid w:val="00E1309B"/>
    <w:rsid w:val="00E13374"/>
    <w:rsid w:val="00E1371F"/>
    <w:rsid w:val="00E13DD1"/>
    <w:rsid w:val="00E13DFA"/>
    <w:rsid w:val="00E146B9"/>
    <w:rsid w:val="00E14911"/>
    <w:rsid w:val="00E14A70"/>
    <w:rsid w:val="00E14F4B"/>
    <w:rsid w:val="00E15153"/>
    <w:rsid w:val="00E151E8"/>
    <w:rsid w:val="00E154EA"/>
    <w:rsid w:val="00E15B70"/>
    <w:rsid w:val="00E16C70"/>
    <w:rsid w:val="00E16E26"/>
    <w:rsid w:val="00E1702F"/>
    <w:rsid w:val="00E173F3"/>
    <w:rsid w:val="00E175AF"/>
    <w:rsid w:val="00E1761E"/>
    <w:rsid w:val="00E17A6C"/>
    <w:rsid w:val="00E17A81"/>
    <w:rsid w:val="00E200EB"/>
    <w:rsid w:val="00E2030F"/>
    <w:rsid w:val="00E206C3"/>
    <w:rsid w:val="00E206DB"/>
    <w:rsid w:val="00E207CB"/>
    <w:rsid w:val="00E20845"/>
    <w:rsid w:val="00E21000"/>
    <w:rsid w:val="00E2101F"/>
    <w:rsid w:val="00E21343"/>
    <w:rsid w:val="00E213F4"/>
    <w:rsid w:val="00E214BE"/>
    <w:rsid w:val="00E2152E"/>
    <w:rsid w:val="00E21705"/>
    <w:rsid w:val="00E21951"/>
    <w:rsid w:val="00E21C16"/>
    <w:rsid w:val="00E21F3F"/>
    <w:rsid w:val="00E2214E"/>
    <w:rsid w:val="00E2221F"/>
    <w:rsid w:val="00E22302"/>
    <w:rsid w:val="00E22492"/>
    <w:rsid w:val="00E2276A"/>
    <w:rsid w:val="00E229FB"/>
    <w:rsid w:val="00E22BDC"/>
    <w:rsid w:val="00E2372F"/>
    <w:rsid w:val="00E2395B"/>
    <w:rsid w:val="00E23D4A"/>
    <w:rsid w:val="00E23EA9"/>
    <w:rsid w:val="00E23F7D"/>
    <w:rsid w:val="00E244F8"/>
    <w:rsid w:val="00E24E51"/>
    <w:rsid w:val="00E25040"/>
    <w:rsid w:val="00E251F3"/>
    <w:rsid w:val="00E25E06"/>
    <w:rsid w:val="00E25E77"/>
    <w:rsid w:val="00E264B6"/>
    <w:rsid w:val="00E264BE"/>
    <w:rsid w:val="00E26AAE"/>
    <w:rsid w:val="00E270DE"/>
    <w:rsid w:val="00E2710D"/>
    <w:rsid w:val="00E2750F"/>
    <w:rsid w:val="00E2782B"/>
    <w:rsid w:val="00E27877"/>
    <w:rsid w:val="00E27B3C"/>
    <w:rsid w:val="00E27CE1"/>
    <w:rsid w:val="00E30347"/>
    <w:rsid w:val="00E305D3"/>
    <w:rsid w:val="00E308F2"/>
    <w:rsid w:val="00E309D7"/>
    <w:rsid w:val="00E30DD9"/>
    <w:rsid w:val="00E30E53"/>
    <w:rsid w:val="00E31189"/>
    <w:rsid w:val="00E3132F"/>
    <w:rsid w:val="00E31491"/>
    <w:rsid w:val="00E31621"/>
    <w:rsid w:val="00E31690"/>
    <w:rsid w:val="00E320CE"/>
    <w:rsid w:val="00E3223F"/>
    <w:rsid w:val="00E32895"/>
    <w:rsid w:val="00E33393"/>
    <w:rsid w:val="00E3339B"/>
    <w:rsid w:val="00E3342B"/>
    <w:rsid w:val="00E3365E"/>
    <w:rsid w:val="00E337EE"/>
    <w:rsid w:val="00E33EF0"/>
    <w:rsid w:val="00E342E1"/>
    <w:rsid w:val="00E3444C"/>
    <w:rsid w:val="00E34A25"/>
    <w:rsid w:val="00E34EED"/>
    <w:rsid w:val="00E3567E"/>
    <w:rsid w:val="00E356CC"/>
    <w:rsid w:val="00E356D0"/>
    <w:rsid w:val="00E3589A"/>
    <w:rsid w:val="00E358D6"/>
    <w:rsid w:val="00E3596C"/>
    <w:rsid w:val="00E35AB4"/>
    <w:rsid w:val="00E35DEE"/>
    <w:rsid w:val="00E36116"/>
    <w:rsid w:val="00E36366"/>
    <w:rsid w:val="00E36373"/>
    <w:rsid w:val="00E36869"/>
    <w:rsid w:val="00E36CFE"/>
    <w:rsid w:val="00E372E4"/>
    <w:rsid w:val="00E37572"/>
    <w:rsid w:val="00E37688"/>
    <w:rsid w:val="00E3781F"/>
    <w:rsid w:val="00E37A64"/>
    <w:rsid w:val="00E37A93"/>
    <w:rsid w:val="00E4015E"/>
    <w:rsid w:val="00E404D7"/>
    <w:rsid w:val="00E40637"/>
    <w:rsid w:val="00E409BE"/>
    <w:rsid w:val="00E40A65"/>
    <w:rsid w:val="00E40BBB"/>
    <w:rsid w:val="00E40C8F"/>
    <w:rsid w:val="00E40F97"/>
    <w:rsid w:val="00E415BA"/>
    <w:rsid w:val="00E417CD"/>
    <w:rsid w:val="00E41816"/>
    <w:rsid w:val="00E41FEB"/>
    <w:rsid w:val="00E4238B"/>
    <w:rsid w:val="00E42597"/>
    <w:rsid w:val="00E42694"/>
    <w:rsid w:val="00E42B64"/>
    <w:rsid w:val="00E42F1A"/>
    <w:rsid w:val="00E431F9"/>
    <w:rsid w:val="00E437F8"/>
    <w:rsid w:val="00E43E55"/>
    <w:rsid w:val="00E441F2"/>
    <w:rsid w:val="00E44211"/>
    <w:rsid w:val="00E44E80"/>
    <w:rsid w:val="00E450D1"/>
    <w:rsid w:val="00E45743"/>
    <w:rsid w:val="00E45CC4"/>
    <w:rsid w:val="00E46039"/>
    <w:rsid w:val="00E46134"/>
    <w:rsid w:val="00E46993"/>
    <w:rsid w:val="00E46F92"/>
    <w:rsid w:val="00E472C0"/>
    <w:rsid w:val="00E47D11"/>
    <w:rsid w:val="00E500D1"/>
    <w:rsid w:val="00E50431"/>
    <w:rsid w:val="00E50C1F"/>
    <w:rsid w:val="00E50F99"/>
    <w:rsid w:val="00E51071"/>
    <w:rsid w:val="00E51245"/>
    <w:rsid w:val="00E5195F"/>
    <w:rsid w:val="00E51B9F"/>
    <w:rsid w:val="00E51E2C"/>
    <w:rsid w:val="00E523B8"/>
    <w:rsid w:val="00E525E5"/>
    <w:rsid w:val="00E5278A"/>
    <w:rsid w:val="00E52D82"/>
    <w:rsid w:val="00E52E2E"/>
    <w:rsid w:val="00E53199"/>
    <w:rsid w:val="00E535E0"/>
    <w:rsid w:val="00E53E99"/>
    <w:rsid w:val="00E542E8"/>
    <w:rsid w:val="00E5438B"/>
    <w:rsid w:val="00E5445A"/>
    <w:rsid w:val="00E54808"/>
    <w:rsid w:val="00E54D22"/>
    <w:rsid w:val="00E550D0"/>
    <w:rsid w:val="00E55968"/>
    <w:rsid w:val="00E559E4"/>
    <w:rsid w:val="00E55B46"/>
    <w:rsid w:val="00E55D40"/>
    <w:rsid w:val="00E55F68"/>
    <w:rsid w:val="00E55F93"/>
    <w:rsid w:val="00E5615F"/>
    <w:rsid w:val="00E566A0"/>
    <w:rsid w:val="00E57048"/>
    <w:rsid w:val="00E57223"/>
    <w:rsid w:val="00E5759C"/>
    <w:rsid w:val="00E57C26"/>
    <w:rsid w:val="00E57DA2"/>
    <w:rsid w:val="00E60344"/>
    <w:rsid w:val="00E60453"/>
    <w:rsid w:val="00E607C7"/>
    <w:rsid w:val="00E60AC6"/>
    <w:rsid w:val="00E610F6"/>
    <w:rsid w:val="00E6121E"/>
    <w:rsid w:val="00E61F2F"/>
    <w:rsid w:val="00E625BC"/>
    <w:rsid w:val="00E62863"/>
    <w:rsid w:val="00E62AC4"/>
    <w:rsid w:val="00E62BFC"/>
    <w:rsid w:val="00E62D3E"/>
    <w:rsid w:val="00E62F25"/>
    <w:rsid w:val="00E62F57"/>
    <w:rsid w:val="00E630B2"/>
    <w:rsid w:val="00E637C6"/>
    <w:rsid w:val="00E638AC"/>
    <w:rsid w:val="00E63AFF"/>
    <w:rsid w:val="00E63BCB"/>
    <w:rsid w:val="00E640C0"/>
    <w:rsid w:val="00E6492D"/>
    <w:rsid w:val="00E6494E"/>
    <w:rsid w:val="00E64CA5"/>
    <w:rsid w:val="00E64ECD"/>
    <w:rsid w:val="00E6515B"/>
    <w:rsid w:val="00E6538E"/>
    <w:rsid w:val="00E655BA"/>
    <w:rsid w:val="00E6583C"/>
    <w:rsid w:val="00E659DB"/>
    <w:rsid w:val="00E65B11"/>
    <w:rsid w:val="00E65CCB"/>
    <w:rsid w:val="00E65F36"/>
    <w:rsid w:val="00E66199"/>
    <w:rsid w:val="00E662C8"/>
    <w:rsid w:val="00E66328"/>
    <w:rsid w:val="00E664C5"/>
    <w:rsid w:val="00E66F2E"/>
    <w:rsid w:val="00E67012"/>
    <w:rsid w:val="00E67067"/>
    <w:rsid w:val="00E67592"/>
    <w:rsid w:val="00E70196"/>
    <w:rsid w:val="00E703A0"/>
    <w:rsid w:val="00E706DE"/>
    <w:rsid w:val="00E7086F"/>
    <w:rsid w:val="00E71002"/>
    <w:rsid w:val="00E7168C"/>
    <w:rsid w:val="00E717B9"/>
    <w:rsid w:val="00E71B34"/>
    <w:rsid w:val="00E722A8"/>
    <w:rsid w:val="00E725CD"/>
    <w:rsid w:val="00E72C93"/>
    <w:rsid w:val="00E73055"/>
    <w:rsid w:val="00E740C0"/>
    <w:rsid w:val="00E740EC"/>
    <w:rsid w:val="00E747DE"/>
    <w:rsid w:val="00E74A58"/>
    <w:rsid w:val="00E74B6E"/>
    <w:rsid w:val="00E74C6E"/>
    <w:rsid w:val="00E74CDD"/>
    <w:rsid w:val="00E74E01"/>
    <w:rsid w:val="00E75120"/>
    <w:rsid w:val="00E75D63"/>
    <w:rsid w:val="00E76560"/>
    <w:rsid w:val="00E765F0"/>
    <w:rsid w:val="00E768F1"/>
    <w:rsid w:val="00E76A33"/>
    <w:rsid w:val="00E76AAE"/>
    <w:rsid w:val="00E76C07"/>
    <w:rsid w:val="00E76C23"/>
    <w:rsid w:val="00E77069"/>
    <w:rsid w:val="00E77A04"/>
    <w:rsid w:val="00E77DB2"/>
    <w:rsid w:val="00E77E6F"/>
    <w:rsid w:val="00E80454"/>
    <w:rsid w:val="00E808F4"/>
    <w:rsid w:val="00E80AA6"/>
    <w:rsid w:val="00E80C5E"/>
    <w:rsid w:val="00E80F9E"/>
    <w:rsid w:val="00E81058"/>
    <w:rsid w:val="00E810E2"/>
    <w:rsid w:val="00E8169E"/>
    <w:rsid w:val="00E81C74"/>
    <w:rsid w:val="00E81C83"/>
    <w:rsid w:val="00E82039"/>
    <w:rsid w:val="00E82142"/>
    <w:rsid w:val="00E82335"/>
    <w:rsid w:val="00E82487"/>
    <w:rsid w:val="00E82499"/>
    <w:rsid w:val="00E826A0"/>
    <w:rsid w:val="00E82CE3"/>
    <w:rsid w:val="00E835A0"/>
    <w:rsid w:val="00E8361B"/>
    <w:rsid w:val="00E8399A"/>
    <w:rsid w:val="00E83A29"/>
    <w:rsid w:val="00E83AAF"/>
    <w:rsid w:val="00E83CF4"/>
    <w:rsid w:val="00E83D33"/>
    <w:rsid w:val="00E84109"/>
    <w:rsid w:val="00E84259"/>
    <w:rsid w:val="00E846A7"/>
    <w:rsid w:val="00E8476A"/>
    <w:rsid w:val="00E84A97"/>
    <w:rsid w:val="00E84CA2"/>
    <w:rsid w:val="00E851AF"/>
    <w:rsid w:val="00E857A6"/>
    <w:rsid w:val="00E85813"/>
    <w:rsid w:val="00E85C33"/>
    <w:rsid w:val="00E85EED"/>
    <w:rsid w:val="00E85EF6"/>
    <w:rsid w:val="00E8677F"/>
    <w:rsid w:val="00E86871"/>
    <w:rsid w:val="00E86B8E"/>
    <w:rsid w:val="00E86FD2"/>
    <w:rsid w:val="00E87345"/>
    <w:rsid w:val="00E9030B"/>
    <w:rsid w:val="00E904E6"/>
    <w:rsid w:val="00E90682"/>
    <w:rsid w:val="00E90810"/>
    <w:rsid w:val="00E90830"/>
    <w:rsid w:val="00E90889"/>
    <w:rsid w:val="00E908F4"/>
    <w:rsid w:val="00E90D9A"/>
    <w:rsid w:val="00E90DAF"/>
    <w:rsid w:val="00E90ECA"/>
    <w:rsid w:val="00E91294"/>
    <w:rsid w:val="00E9150C"/>
    <w:rsid w:val="00E91648"/>
    <w:rsid w:val="00E91C6D"/>
    <w:rsid w:val="00E91F68"/>
    <w:rsid w:val="00E92074"/>
    <w:rsid w:val="00E92162"/>
    <w:rsid w:val="00E9216D"/>
    <w:rsid w:val="00E923D1"/>
    <w:rsid w:val="00E92455"/>
    <w:rsid w:val="00E924B6"/>
    <w:rsid w:val="00E92A6B"/>
    <w:rsid w:val="00E92F45"/>
    <w:rsid w:val="00E9309D"/>
    <w:rsid w:val="00E93246"/>
    <w:rsid w:val="00E939DA"/>
    <w:rsid w:val="00E93A59"/>
    <w:rsid w:val="00E93C34"/>
    <w:rsid w:val="00E93D8B"/>
    <w:rsid w:val="00E93DB6"/>
    <w:rsid w:val="00E94385"/>
    <w:rsid w:val="00E94674"/>
    <w:rsid w:val="00E946B6"/>
    <w:rsid w:val="00E94A38"/>
    <w:rsid w:val="00E94AF2"/>
    <w:rsid w:val="00E952C9"/>
    <w:rsid w:val="00E956BC"/>
    <w:rsid w:val="00E95927"/>
    <w:rsid w:val="00E95D66"/>
    <w:rsid w:val="00E96030"/>
    <w:rsid w:val="00E96556"/>
    <w:rsid w:val="00E9668F"/>
    <w:rsid w:val="00E96E3B"/>
    <w:rsid w:val="00E96F08"/>
    <w:rsid w:val="00E97296"/>
    <w:rsid w:val="00E97569"/>
    <w:rsid w:val="00E976A6"/>
    <w:rsid w:val="00E97A97"/>
    <w:rsid w:val="00E97C98"/>
    <w:rsid w:val="00EA0368"/>
    <w:rsid w:val="00EA05F9"/>
    <w:rsid w:val="00EA1153"/>
    <w:rsid w:val="00EA12B7"/>
    <w:rsid w:val="00EA1E89"/>
    <w:rsid w:val="00EA249B"/>
    <w:rsid w:val="00EA25D4"/>
    <w:rsid w:val="00EA2682"/>
    <w:rsid w:val="00EA273C"/>
    <w:rsid w:val="00EA3478"/>
    <w:rsid w:val="00EA35DD"/>
    <w:rsid w:val="00EA3646"/>
    <w:rsid w:val="00EA383B"/>
    <w:rsid w:val="00EA3AA5"/>
    <w:rsid w:val="00EA3D2B"/>
    <w:rsid w:val="00EA3E48"/>
    <w:rsid w:val="00EA40A0"/>
    <w:rsid w:val="00EA417E"/>
    <w:rsid w:val="00EA4232"/>
    <w:rsid w:val="00EA4272"/>
    <w:rsid w:val="00EA433C"/>
    <w:rsid w:val="00EA4396"/>
    <w:rsid w:val="00EA523E"/>
    <w:rsid w:val="00EA5CD2"/>
    <w:rsid w:val="00EA66CE"/>
    <w:rsid w:val="00EA69B7"/>
    <w:rsid w:val="00EA6A49"/>
    <w:rsid w:val="00EA6AC7"/>
    <w:rsid w:val="00EA6DF1"/>
    <w:rsid w:val="00EA739E"/>
    <w:rsid w:val="00EA74EB"/>
    <w:rsid w:val="00EA7B6F"/>
    <w:rsid w:val="00EA7C5D"/>
    <w:rsid w:val="00EA7EF6"/>
    <w:rsid w:val="00EB0036"/>
    <w:rsid w:val="00EB05AA"/>
    <w:rsid w:val="00EB08B4"/>
    <w:rsid w:val="00EB12CD"/>
    <w:rsid w:val="00EB12DB"/>
    <w:rsid w:val="00EB1439"/>
    <w:rsid w:val="00EB148F"/>
    <w:rsid w:val="00EB1558"/>
    <w:rsid w:val="00EB15FB"/>
    <w:rsid w:val="00EB17BD"/>
    <w:rsid w:val="00EB1AFF"/>
    <w:rsid w:val="00EB1B69"/>
    <w:rsid w:val="00EB1EB3"/>
    <w:rsid w:val="00EB1FB4"/>
    <w:rsid w:val="00EB220C"/>
    <w:rsid w:val="00EB2A77"/>
    <w:rsid w:val="00EB2BB1"/>
    <w:rsid w:val="00EB2D79"/>
    <w:rsid w:val="00EB2EF0"/>
    <w:rsid w:val="00EB3025"/>
    <w:rsid w:val="00EB331F"/>
    <w:rsid w:val="00EB3334"/>
    <w:rsid w:val="00EB3368"/>
    <w:rsid w:val="00EB33FF"/>
    <w:rsid w:val="00EB3993"/>
    <w:rsid w:val="00EB3E0B"/>
    <w:rsid w:val="00EB3F59"/>
    <w:rsid w:val="00EB415C"/>
    <w:rsid w:val="00EB43CA"/>
    <w:rsid w:val="00EB44A8"/>
    <w:rsid w:val="00EB47AE"/>
    <w:rsid w:val="00EB4F52"/>
    <w:rsid w:val="00EB5AF7"/>
    <w:rsid w:val="00EB5BD0"/>
    <w:rsid w:val="00EB60BB"/>
    <w:rsid w:val="00EB6474"/>
    <w:rsid w:val="00EB6D13"/>
    <w:rsid w:val="00EB73E0"/>
    <w:rsid w:val="00EB7634"/>
    <w:rsid w:val="00EB7D02"/>
    <w:rsid w:val="00EB7D71"/>
    <w:rsid w:val="00EC0072"/>
    <w:rsid w:val="00EC0106"/>
    <w:rsid w:val="00EC01C1"/>
    <w:rsid w:val="00EC02F2"/>
    <w:rsid w:val="00EC038B"/>
    <w:rsid w:val="00EC06F8"/>
    <w:rsid w:val="00EC070B"/>
    <w:rsid w:val="00EC08E5"/>
    <w:rsid w:val="00EC0B66"/>
    <w:rsid w:val="00EC1001"/>
    <w:rsid w:val="00EC1627"/>
    <w:rsid w:val="00EC1688"/>
    <w:rsid w:val="00EC17B7"/>
    <w:rsid w:val="00EC1B35"/>
    <w:rsid w:val="00EC1B5E"/>
    <w:rsid w:val="00EC1CB2"/>
    <w:rsid w:val="00EC2025"/>
    <w:rsid w:val="00EC2063"/>
    <w:rsid w:val="00EC2268"/>
    <w:rsid w:val="00EC248F"/>
    <w:rsid w:val="00EC2A36"/>
    <w:rsid w:val="00EC2B20"/>
    <w:rsid w:val="00EC2CFF"/>
    <w:rsid w:val="00EC2DFE"/>
    <w:rsid w:val="00EC3547"/>
    <w:rsid w:val="00EC37DF"/>
    <w:rsid w:val="00EC398C"/>
    <w:rsid w:val="00EC4045"/>
    <w:rsid w:val="00EC4217"/>
    <w:rsid w:val="00EC4761"/>
    <w:rsid w:val="00EC4CBC"/>
    <w:rsid w:val="00EC5118"/>
    <w:rsid w:val="00EC5150"/>
    <w:rsid w:val="00EC575C"/>
    <w:rsid w:val="00EC5906"/>
    <w:rsid w:val="00EC5D78"/>
    <w:rsid w:val="00EC5EDC"/>
    <w:rsid w:val="00EC6278"/>
    <w:rsid w:val="00EC64A1"/>
    <w:rsid w:val="00EC709A"/>
    <w:rsid w:val="00EC70B5"/>
    <w:rsid w:val="00EC72FA"/>
    <w:rsid w:val="00EC7E43"/>
    <w:rsid w:val="00EC7F7E"/>
    <w:rsid w:val="00ED0E4C"/>
    <w:rsid w:val="00ED1548"/>
    <w:rsid w:val="00ED192F"/>
    <w:rsid w:val="00ED1E16"/>
    <w:rsid w:val="00ED2815"/>
    <w:rsid w:val="00ED2AD2"/>
    <w:rsid w:val="00ED2B3F"/>
    <w:rsid w:val="00ED2B63"/>
    <w:rsid w:val="00ED2BD7"/>
    <w:rsid w:val="00ED2DF3"/>
    <w:rsid w:val="00ED370A"/>
    <w:rsid w:val="00ED390F"/>
    <w:rsid w:val="00ED3D6A"/>
    <w:rsid w:val="00ED3DB6"/>
    <w:rsid w:val="00ED4053"/>
    <w:rsid w:val="00ED409A"/>
    <w:rsid w:val="00ED439E"/>
    <w:rsid w:val="00ED4424"/>
    <w:rsid w:val="00ED4621"/>
    <w:rsid w:val="00ED476E"/>
    <w:rsid w:val="00ED4882"/>
    <w:rsid w:val="00ED49CD"/>
    <w:rsid w:val="00ED4B02"/>
    <w:rsid w:val="00ED4B6C"/>
    <w:rsid w:val="00ED4C2E"/>
    <w:rsid w:val="00ED5072"/>
    <w:rsid w:val="00ED533A"/>
    <w:rsid w:val="00ED5A12"/>
    <w:rsid w:val="00ED5C22"/>
    <w:rsid w:val="00ED5CEE"/>
    <w:rsid w:val="00ED5D31"/>
    <w:rsid w:val="00ED5F79"/>
    <w:rsid w:val="00ED61BA"/>
    <w:rsid w:val="00ED6479"/>
    <w:rsid w:val="00ED68AF"/>
    <w:rsid w:val="00ED6AE1"/>
    <w:rsid w:val="00ED6E92"/>
    <w:rsid w:val="00ED70E0"/>
    <w:rsid w:val="00ED7228"/>
    <w:rsid w:val="00ED7832"/>
    <w:rsid w:val="00EE064A"/>
    <w:rsid w:val="00EE06FC"/>
    <w:rsid w:val="00EE08B6"/>
    <w:rsid w:val="00EE0AA8"/>
    <w:rsid w:val="00EE1115"/>
    <w:rsid w:val="00EE1C79"/>
    <w:rsid w:val="00EE1CD2"/>
    <w:rsid w:val="00EE2686"/>
    <w:rsid w:val="00EE26D3"/>
    <w:rsid w:val="00EE2DBA"/>
    <w:rsid w:val="00EE2E28"/>
    <w:rsid w:val="00EE335E"/>
    <w:rsid w:val="00EE3899"/>
    <w:rsid w:val="00EE39AF"/>
    <w:rsid w:val="00EE418B"/>
    <w:rsid w:val="00EE4252"/>
    <w:rsid w:val="00EE443E"/>
    <w:rsid w:val="00EE5591"/>
    <w:rsid w:val="00EE5948"/>
    <w:rsid w:val="00EE5AF6"/>
    <w:rsid w:val="00EE5BCD"/>
    <w:rsid w:val="00EE5CF8"/>
    <w:rsid w:val="00EE6304"/>
    <w:rsid w:val="00EE6760"/>
    <w:rsid w:val="00EE6D6D"/>
    <w:rsid w:val="00EE6F75"/>
    <w:rsid w:val="00EE7294"/>
    <w:rsid w:val="00EE7C24"/>
    <w:rsid w:val="00EF0095"/>
    <w:rsid w:val="00EF0321"/>
    <w:rsid w:val="00EF07AC"/>
    <w:rsid w:val="00EF108C"/>
    <w:rsid w:val="00EF1227"/>
    <w:rsid w:val="00EF12B3"/>
    <w:rsid w:val="00EF1787"/>
    <w:rsid w:val="00EF1AB2"/>
    <w:rsid w:val="00EF1AE0"/>
    <w:rsid w:val="00EF1C03"/>
    <w:rsid w:val="00EF1FE5"/>
    <w:rsid w:val="00EF25F3"/>
    <w:rsid w:val="00EF2643"/>
    <w:rsid w:val="00EF2683"/>
    <w:rsid w:val="00EF303C"/>
    <w:rsid w:val="00EF3DEF"/>
    <w:rsid w:val="00EF3E97"/>
    <w:rsid w:val="00EF4763"/>
    <w:rsid w:val="00EF4818"/>
    <w:rsid w:val="00EF4DA0"/>
    <w:rsid w:val="00EF524D"/>
    <w:rsid w:val="00EF557F"/>
    <w:rsid w:val="00EF572C"/>
    <w:rsid w:val="00EF5B8B"/>
    <w:rsid w:val="00EF5E35"/>
    <w:rsid w:val="00EF601B"/>
    <w:rsid w:val="00EF60ED"/>
    <w:rsid w:val="00EF652E"/>
    <w:rsid w:val="00EF6577"/>
    <w:rsid w:val="00EF65E8"/>
    <w:rsid w:val="00EF6B67"/>
    <w:rsid w:val="00EF6BFC"/>
    <w:rsid w:val="00EF6E0A"/>
    <w:rsid w:val="00EF72DD"/>
    <w:rsid w:val="00EF7467"/>
    <w:rsid w:val="00EF79AC"/>
    <w:rsid w:val="00EF7FED"/>
    <w:rsid w:val="00F00031"/>
    <w:rsid w:val="00F000FF"/>
    <w:rsid w:val="00F001C8"/>
    <w:rsid w:val="00F00BE7"/>
    <w:rsid w:val="00F00D8E"/>
    <w:rsid w:val="00F00E36"/>
    <w:rsid w:val="00F013A6"/>
    <w:rsid w:val="00F01554"/>
    <w:rsid w:val="00F01782"/>
    <w:rsid w:val="00F0179B"/>
    <w:rsid w:val="00F01923"/>
    <w:rsid w:val="00F01994"/>
    <w:rsid w:val="00F01C9F"/>
    <w:rsid w:val="00F01FD7"/>
    <w:rsid w:val="00F026DC"/>
    <w:rsid w:val="00F02C75"/>
    <w:rsid w:val="00F02D9D"/>
    <w:rsid w:val="00F02F02"/>
    <w:rsid w:val="00F02F2E"/>
    <w:rsid w:val="00F031D2"/>
    <w:rsid w:val="00F03508"/>
    <w:rsid w:val="00F03A92"/>
    <w:rsid w:val="00F03B60"/>
    <w:rsid w:val="00F04346"/>
    <w:rsid w:val="00F04627"/>
    <w:rsid w:val="00F04B4A"/>
    <w:rsid w:val="00F04E96"/>
    <w:rsid w:val="00F0513B"/>
    <w:rsid w:val="00F0520C"/>
    <w:rsid w:val="00F0587E"/>
    <w:rsid w:val="00F05A53"/>
    <w:rsid w:val="00F05E08"/>
    <w:rsid w:val="00F05E87"/>
    <w:rsid w:val="00F05F87"/>
    <w:rsid w:val="00F06138"/>
    <w:rsid w:val="00F06877"/>
    <w:rsid w:val="00F06C84"/>
    <w:rsid w:val="00F06EFA"/>
    <w:rsid w:val="00F071B5"/>
    <w:rsid w:val="00F0729C"/>
    <w:rsid w:val="00F07362"/>
    <w:rsid w:val="00F07396"/>
    <w:rsid w:val="00F0748E"/>
    <w:rsid w:val="00F07BE6"/>
    <w:rsid w:val="00F103B3"/>
    <w:rsid w:val="00F103EB"/>
    <w:rsid w:val="00F10441"/>
    <w:rsid w:val="00F10A66"/>
    <w:rsid w:val="00F10BAF"/>
    <w:rsid w:val="00F10E2D"/>
    <w:rsid w:val="00F110F2"/>
    <w:rsid w:val="00F11716"/>
    <w:rsid w:val="00F11E82"/>
    <w:rsid w:val="00F11FEF"/>
    <w:rsid w:val="00F12149"/>
    <w:rsid w:val="00F12209"/>
    <w:rsid w:val="00F12316"/>
    <w:rsid w:val="00F12434"/>
    <w:rsid w:val="00F127C9"/>
    <w:rsid w:val="00F12A4A"/>
    <w:rsid w:val="00F12DE3"/>
    <w:rsid w:val="00F13138"/>
    <w:rsid w:val="00F133BE"/>
    <w:rsid w:val="00F13788"/>
    <w:rsid w:val="00F13A05"/>
    <w:rsid w:val="00F13A9A"/>
    <w:rsid w:val="00F13EDA"/>
    <w:rsid w:val="00F1432F"/>
    <w:rsid w:val="00F14478"/>
    <w:rsid w:val="00F1477B"/>
    <w:rsid w:val="00F14CC5"/>
    <w:rsid w:val="00F14DE3"/>
    <w:rsid w:val="00F14DE8"/>
    <w:rsid w:val="00F151AA"/>
    <w:rsid w:val="00F1555D"/>
    <w:rsid w:val="00F156E6"/>
    <w:rsid w:val="00F15A42"/>
    <w:rsid w:val="00F15CB6"/>
    <w:rsid w:val="00F15D70"/>
    <w:rsid w:val="00F1669A"/>
    <w:rsid w:val="00F1695B"/>
    <w:rsid w:val="00F170DE"/>
    <w:rsid w:val="00F17396"/>
    <w:rsid w:val="00F17CA2"/>
    <w:rsid w:val="00F17CCE"/>
    <w:rsid w:val="00F17E69"/>
    <w:rsid w:val="00F17F19"/>
    <w:rsid w:val="00F2002B"/>
    <w:rsid w:val="00F22014"/>
    <w:rsid w:val="00F2256F"/>
    <w:rsid w:val="00F22641"/>
    <w:rsid w:val="00F228E5"/>
    <w:rsid w:val="00F22B8C"/>
    <w:rsid w:val="00F22CB1"/>
    <w:rsid w:val="00F22D8B"/>
    <w:rsid w:val="00F22F15"/>
    <w:rsid w:val="00F2300B"/>
    <w:rsid w:val="00F234A4"/>
    <w:rsid w:val="00F23719"/>
    <w:rsid w:val="00F2375C"/>
    <w:rsid w:val="00F23780"/>
    <w:rsid w:val="00F23CC4"/>
    <w:rsid w:val="00F24277"/>
    <w:rsid w:val="00F24429"/>
    <w:rsid w:val="00F24555"/>
    <w:rsid w:val="00F246DF"/>
    <w:rsid w:val="00F2470C"/>
    <w:rsid w:val="00F24831"/>
    <w:rsid w:val="00F24A70"/>
    <w:rsid w:val="00F24E3F"/>
    <w:rsid w:val="00F24E68"/>
    <w:rsid w:val="00F24F26"/>
    <w:rsid w:val="00F24F4A"/>
    <w:rsid w:val="00F2515E"/>
    <w:rsid w:val="00F25166"/>
    <w:rsid w:val="00F256F7"/>
    <w:rsid w:val="00F25906"/>
    <w:rsid w:val="00F259EF"/>
    <w:rsid w:val="00F25A3F"/>
    <w:rsid w:val="00F25A5F"/>
    <w:rsid w:val="00F25B5B"/>
    <w:rsid w:val="00F25C67"/>
    <w:rsid w:val="00F25D7F"/>
    <w:rsid w:val="00F25EDC"/>
    <w:rsid w:val="00F261FA"/>
    <w:rsid w:val="00F26765"/>
    <w:rsid w:val="00F26F2C"/>
    <w:rsid w:val="00F26F5B"/>
    <w:rsid w:val="00F27171"/>
    <w:rsid w:val="00F2718B"/>
    <w:rsid w:val="00F275EB"/>
    <w:rsid w:val="00F276ED"/>
    <w:rsid w:val="00F278B1"/>
    <w:rsid w:val="00F27D44"/>
    <w:rsid w:val="00F27FAE"/>
    <w:rsid w:val="00F30233"/>
    <w:rsid w:val="00F30468"/>
    <w:rsid w:val="00F30B6D"/>
    <w:rsid w:val="00F30D18"/>
    <w:rsid w:val="00F312CD"/>
    <w:rsid w:val="00F31569"/>
    <w:rsid w:val="00F31645"/>
    <w:rsid w:val="00F31789"/>
    <w:rsid w:val="00F31D64"/>
    <w:rsid w:val="00F31E3A"/>
    <w:rsid w:val="00F31F01"/>
    <w:rsid w:val="00F31FB8"/>
    <w:rsid w:val="00F31FC0"/>
    <w:rsid w:val="00F320A6"/>
    <w:rsid w:val="00F320BE"/>
    <w:rsid w:val="00F32249"/>
    <w:rsid w:val="00F32B04"/>
    <w:rsid w:val="00F32DCE"/>
    <w:rsid w:val="00F32E18"/>
    <w:rsid w:val="00F3331A"/>
    <w:rsid w:val="00F3372C"/>
    <w:rsid w:val="00F339DF"/>
    <w:rsid w:val="00F33BED"/>
    <w:rsid w:val="00F33C8F"/>
    <w:rsid w:val="00F33E9F"/>
    <w:rsid w:val="00F34B80"/>
    <w:rsid w:val="00F34C74"/>
    <w:rsid w:val="00F3510F"/>
    <w:rsid w:val="00F35526"/>
    <w:rsid w:val="00F35587"/>
    <w:rsid w:val="00F35730"/>
    <w:rsid w:val="00F3619E"/>
    <w:rsid w:val="00F36A42"/>
    <w:rsid w:val="00F37363"/>
    <w:rsid w:val="00F373B6"/>
    <w:rsid w:val="00F3748A"/>
    <w:rsid w:val="00F3759B"/>
    <w:rsid w:val="00F37DA3"/>
    <w:rsid w:val="00F401CC"/>
    <w:rsid w:val="00F40FA3"/>
    <w:rsid w:val="00F41073"/>
    <w:rsid w:val="00F410A3"/>
    <w:rsid w:val="00F41152"/>
    <w:rsid w:val="00F41249"/>
    <w:rsid w:val="00F41277"/>
    <w:rsid w:val="00F41376"/>
    <w:rsid w:val="00F4168F"/>
    <w:rsid w:val="00F416D7"/>
    <w:rsid w:val="00F41762"/>
    <w:rsid w:val="00F41853"/>
    <w:rsid w:val="00F42253"/>
    <w:rsid w:val="00F4235F"/>
    <w:rsid w:val="00F423F3"/>
    <w:rsid w:val="00F42407"/>
    <w:rsid w:val="00F42422"/>
    <w:rsid w:val="00F42432"/>
    <w:rsid w:val="00F4258D"/>
    <w:rsid w:val="00F4284E"/>
    <w:rsid w:val="00F43000"/>
    <w:rsid w:val="00F43269"/>
    <w:rsid w:val="00F43380"/>
    <w:rsid w:val="00F4382F"/>
    <w:rsid w:val="00F43928"/>
    <w:rsid w:val="00F43EF9"/>
    <w:rsid w:val="00F442DC"/>
    <w:rsid w:val="00F44588"/>
    <w:rsid w:val="00F446AD"/>
    <w:rsid w:val="00F446BE"/>
    <w:rsid w:val="00F44709"/>
    <w:rsid w:val="00F449BF"/>
    <w:rsid w:val="00F44C16"/>
    <w:rsid w:val="00F44C38"/>
    <w:rsid w:val="00F45576"/>
    <w:rsid w:val="00F45771"/>
    <w:rsid w:val="00F45B72"/>
    <w:rsid w:val="00F46119"/>
    <w:rsid w:val="00F4666A"/>
    <w:rsid w:val="00F4669D"/>
    <w:rsid w:val="00F467DE"/>
    <w:rsid w:val="00F467DF"/>
    <w:rsid w:val="00F46C1B"/>
    <w:rsid w:val="00F46D0B"/>
    <w:rsid w:val="00F46F54"/>
    <w:rsid w:val="00F4709A"/>
    <w:rsid w:val="00F472D8"/>
    <w:rsid w:val="00F47D3E"/>
    <w:rsid w:val="00F47F2A"/>
    <w:rsid w:val="00F5009A"/>
    <w:rsid w:val="00F50607"/>
    <w:rsid w:val="00F51357"/>
    <w:rsid w:val="00F51C3A"/>
    <w:rsid w:val="00F51D1A"/>
    <w:rsid w:val="00F51F77"/>
    <w:rsid w:val="00F52AE7"/>
    <w:rsid w:val="00F5327A"/>
    <w:rsid w:val="00F534FB"/>
    <w:rsid w:val="00F53A90"/>
    <w:rsid w:val="00F53E0D"/>
    <w:rsid w:val="00F546A9"/>
    <w:rsid w:val="00F548CE"/>
    <w:rsid w:val="00F54D83"/>
    <w:rsid w:val="00F54FCC"/>
    <w:rsid w:val="00F551B6"/>
    <w:rsid w:val="00F5542B"/>
    <w:rsid w:val="00F554C3"/>
    <w:rsid w:val="00F5570A"/>
    <w:rsid w:val="00F55C03"/>
    <w:rsid w:val="00F566C7"/>
    <w:rsid w:val="00F56923"/>
    <w:rsid w:val="00F56E17"/>
    <w:rsid w:val="00F5747D"/>
    <w:rsid w:val="00F576D4"/>
    <w:rsid w:val="00F579F9"/>
    <w:rsid w:val="00F57F55"/>
    <w:rsid w:val="00F60075"/>
    <w:rsid w:val="00F600F4"/>
    <w:rsid w:val="00F6030D"/>
    <w:rsid w:val="00F6064A"/>
    <w:rsid w:val="00F60803"/>
    <w:rsid w:val="00F609FC"/>
    <w:rsid w:val="00F60E03"/>
    <w:rsid w:val="00F6138A"/>
    <w:rsid w:val="00F614D9"/>
    <w:rsid w:val="00F6184D"/>
    <w:rsid w:val="00F619C4"/>
    <w:rsid w:val="00F619C8"/>
    <w:rsid w:val="00F619F2"/>
    <w:rsid w:val="00F61CEA"/>
    <w:rsid w:val="00F627B3"/>
    <w:rsid w:val="00F62818"/>
    <w:rsid w:val="00F63747"/>
    <w:rsid w:val="00F637B3"/>
    <w:rsid w:val="00F63C43"/>
    <w:rsid w:val="00F644E3"/>
    <w:rsid w:val="00F64607"/>
    <w:rsid w:val="00F646F8"/>
    <w:rsid w:val="00F648FE"/>
    <w:rsid w:val="00F64BD1"/>
    <w:rsid w:val="00F650A5"/>
    <w:rsid w:val="00F657EA"/>
    <w:rsid w:val="00F65D3C"/>
    <w:rsid w:val="00F65E9F"/>
    <w:rsid w:val="00F66568"/>
    <w:rsid w:val="00F66814"/>
    <w:rsid w:val="00F66887"/>
    <w:rsid w:val="00F66C9E"/>
    <w:rsid w:val="00F66ED5"/>
    <w:rsid w:val="00F67C42"/>
    <w:rsid w:val="00F70091"/>
    <w:rsid w:val="00F70283"/>
    <w:rsid w:val="00F7084F"/>
    <w:rsid w:val="00F70A2F"/>
    <w:rsid w:val="00F70B1A"/>
    <w:rsid w:val="00F70C5E"/>
    <w:rsid w:val="00F70DAD"/>
    <w:rsid w:val="00F71341"/>
    <w:rsid w:val="00F71458"/>
    <w:rsid w:val="00F71B32"/>
    <w:rsid w:val="00F71E11"/>
    <w:rsid w:val="00F72134"/>
    <w:rsid w:val="00F72571"/>
    <w:rsid w:val="00F72FA1"/>
    <w:rsid w:val="00F733D1"/>
    <w:rsid w:val="00F735D6"/>
    <w:rsid w:val="00F7371F"/>
    <w:rsid w:val="00F738BC"/>
    <w:rsid w:val="00F73C0A"/>
    <w:rsid w:val="00F7506E"/>
    <w:rsid w:val="00F75083"/>
    <w:rsid w:val="00F755B9"/>
    <w:rsid w:val="00F75825"/>
    <w:rsid w:val="00F75B35"/>
    <w:rsid w:val="00F76188"/>
    <w:rsid w:val="00F769B8"/>
    <w:rsid w:val="00F76B94"/>
    <w:rsid w:val="00F76BAE"/>
    <w:rsid w:val="00F76CCB"/>
    <w:rsid w:val="00F771EA"/>
    <w:rsid w:val="00F772C2"/>
    <w:rsid w:val="00F77772"/>
    <w:rsid w:val="00F77B78"/>
    <w:rsid w:val="00F77C8A"/>
    <w:rsid w:val="00F77E96"/>
    <w:rsid w:val="00F800E8"/>
    <w:rsid w:val="00F8050C"/>
    <w:rsid w:val="00F807A9"/>
    <w:rsid w:val="00F80D84"/>
    <w:rsid w:val="00F80D95"/>
    <w:rsid w:val="00F80F2A"/>
    <w:rsid w:val="00F81049"/>
    <w:rsid w:val="00F8128C"/>
    <w:rsid w:val="00F81E8A"/>
    <w:rsid w:val="00F81FA8"/>
    <w:rsid w:val="00F82419"/>
    <w:rsid w:val="00F82731"/>
    <w:rsid w:val="00F828DC"/>
    <w:rsid w:val="00F82F0B"/>
    <w:rsid w:val="00F83267"/>
    <w:rsid w:val="00F83683"/>
    <w:rsid w:val="00F838B7"/>
    <w:rsid w:val="00F83D07"/>
    <w:rsid w:val="00F8418E"/>
    <w:rsid w:val="00F8439F"/>
    <w:rsid w:val="00F84CA6"/>
    <w:rsid w:val="00F851B6"/>
    <w:rsid w:val="00F852CA"/>
    <w:rsid w:val="00F853D5"/>
    <w:rsid w:val="00F85838"/>
    <w:rsid w:val="00F85874"/>
    <w:rsid w:val="00F858B1"/>
    <w:rsid w:val="00F858B5"/>
    <w:rsid w:val="00F85C40"/>
    <w:rsid w:val="00F85C7B"/>
    <w:rsid w:val="00F85E1C"/>
    <w:rsid w:val="00F86099"/>
    <w:rsid w:val="00F86371"/>
    <w:rsid w:val="00F867BB"/>
    <w:rsid w:val="00F86832"/>
    <w:rsid w:val="00F86BE6"/>
    <w:rsid w:val="00F8716B"/>
    <w:rsid w:val="00F87173"/>
    <w:rsid w:val="00F87502"/>
    <w:rsid w:val="00F875EA"/>
    <w:rsid w:val="00F87C82"/>
    <w:rsid w:val="00F902C5"/>
    <w:rsid w:val="00F90405"/>
    <w:rsid w:val="00F90593"/>
    <w:rsid w:val="00F90847"/>
    <w:rsid w:val="00F90E52"/>
    <w:rsid w:val="00F910D3"/>
    <w:rsid w:val="00F91B88"/>
    <w:rsid w:val="00F91F13"/>
    <w:rsid w:val="00F91FED"/>
    <w:rsid w:val="00F921E6"/>
    <w:rsid w:val="00F92285"/>
    <w:rsid w:val="00F9237C"/>
    <w:rsid w:val="00F92380"/>
    <w:rsid w:val="00F9277D"/>
    <w:rsid w:val="00F92A03"/>
    <w:rsid w:val="00F932B5"/>
    <w:rsid w:val="00F93502"/>
    <w:rsid w:val="00F93554"/>
    <w:rsid w:val="00F93B5D"/>
    <w:rsid w:val="00F93EE3"/>
    <w:rsid w:val="00F93F59"/>
    <w:rsid w:val="00F941C9"/>
    <w:rsid w:val="00F943BA"/>
    <w:rsid w:val="00F944C4"/>
    <w:rsid w:val="00F945AD"/>
    <w:rsid w:val="00F94B8D"/>
    <w:rsid w:val="00F94C4B"/>
    <w:rsid w:val="00F94C6F"/>
    <w:rsid w:val="00F95C4C"/>
    <w:rsid w:val="00F95F81"/>
    <w:rsid w:val="00F9703C"/>
    <w:rsid w:val="00F97259"/>
    <w:rsid w:val="00F97C4B"/>
    <w:rsid w:val="00F97CEE"/>
    <w:rsid w:val="00F97DCB"/>
    <w:rsid w:val="00F97F15"/>
    <w:rsid w:val="00FA00BD"/>
    <w:rsid w:val="00FA0343"/>
    <w:rsid w:val="00FA0420"/>
    <w:rsid w:val="00FA054B"/>
    <w:rsid w:val="00FA0635"/>
    <w:rsid w:val="00FA08CE"/>
    <w:rsid w:val="00FA0A14"/>
    <w:rsid w:val="00FA0A18"/>
    <w:rsid w:val="00FA0F00"/>
    <w:rsid w:val="00FA1233"/>
    <w:rsid w:val="00FA1330"/>
    <w:rsid w:val="00FA15E1"/>
    <w:rsid w:val="00FA19AA"/>
    <w:rsid w:val="00FA1EBE"/>
    <w:rsid w:val="00FA1ED6"/>
    <w:rsid w:val="00FA2201"/>
    <w:rsid w:val="00FA2469"/>
    <w:rsid w:val="00FA251F"/>
    <w:rsid w:val="00FA26DC"/>
    <w:rsid w:val="00FA299D"/>
    <w:rsid w:val="00FA29C8"/>
    <w:rsid w:val="00FA2DE8"/>
    <w:rsid w:val="00FA3047"/>
    <w:rsid w:val="00FA3389"/>
    <w:rsid w:val="00FA338C"/>
    <w:rsid w:val="00FA34F9"/>
    <w:rsid w:val="00FA371B"/>
    <w:rsid w:val="00FA3731"/>
    <w:rsid w:val="00FA37F0"/>
    <w:rsid w:val="00FA411D"/>
    <w:rsid w:val="00FA418C"/>
    <w:rsid w:val="00FA4200"/>
    <w:rsid w:val="00FA436F"/>
    <w:rsid w:val="00FA4A9A"/>
    <w:rsid w:val="00FA510B"/>
    <w:rsid w:val="00FA5513"/>
    <w:rsid w:val="00FA55E7"/>
    <w:rsid w:val="00FA5943"/>
    <w:rsid w:val="00FA5BFA"/>
    <w:rsid w:val="00FA62D0"/>
    <w:rsid w:val="00FA697E"/>
    <w:rsid w:val="00FA699E"/>
    <w:rsid w:val="00FA74F9"/>
    <w:rsid w:val="00FA77AC"/>
    <w:rsid w:val="00FA7ACB"/>
    <w:rsid w:val="00FA7D25"/>
    <w:rsid w:val="00FA7EEB"/>
    <w:rsid w:val="00FB02EF"/>
    <w:rsid w:val="00FB05B9"/>
    <w:rsid w:val="00FB065B"/>
    <w:rsid w:val="00FB0BDE"/>
    <w:rsid w:val="00FB112A"/>
    <w:rsid w:val="00FB198E"/>
    <w:rsid w:val="00FB1D38"/>
    <w:rsid w:val="00FB1E10"/>
    <w:rsid w:val="00FB1EC1"/>
    <w:rsid w:val="00FB2058"/>
    <w:rsid w:val="00FB21CE"/>
    <w:rsid w:val="00FB2D72"/>
    <w:rsid w:val="00FB3263"/>
    <w:rsid w:val="00FB34FC"/>
    <w:rsid w:val="00FB36D5"/>
    <w:rsid w:val="00FB37B8"/>
    <w:rsid w:val="00FB3917"/>
    <w:rsid w:val="00FB39C1"/>
    <w:rsid w:val="00FB3B35"/>
    <w:rsid w:val="00FB3EA6"/>
    <w:rsid w:val="00FB3FB4"/>
    <w:rsid w:val="00FB3FE1"/>
    <w:rsid w:val="00FB4321"/>
    <w:rsid w:val="00FB4786"/>
    <w:rsid w:val="00FB49F5"/>
    <w:rsid w:val="00FB4C02"/>
    <w:rsid w:val="00FB5040"/>
    <w:rsid w:val="00FB53E0"/>
    <w:rsid w:val="00FB56C0"/>
    <w:rsid w:val="00FB5A97"/>
    <w:rsid w:val="00FB6080"/>
    <w:rsid w:val="00FB631C"/>
    <w:rsid w:val="00FB634D"/>
    <w:rsid w:val="00FB6D1F"/>
    <w:rsid w:val="00FB70B8"/>
    <w:rsid w:val="00FB75E2"/>
    <w:rsid w:val="00FB78EB"/>
    <w:rsid w:val="00FB79FD"/>
    <w:rsid w:val="00FB7ACE"/>
    <w:rsid w:val="00FB7CA0"/>
    <w:rsid w:val="00FB7D0E"/>
    <w:rsid w:val="00FB7F5D"/>
    <w:rsid w:val="00FC0CFD"/>
    <w:rsid w:val="00FC0E58"/>
    <w:rsid w:val="00FC1098"/>
    <w:rsid w:val="00FC1114"/>
    <w:rsid w:val="00FC1385"/>
    <w:rsid w:val="00FC18F2"/>
    <w:rsid w:val="00FC21C5"/>
    <w:rsid w:val="00FC220D"/>
    <w:rsid w:val="00FC2757"/>
    <w:rsid w:val="00FC2816"/>
    <w:rsid w:val="00FC2820"/>
    <w:rsid w:val="00FC29DC"/>
    <w:rsid w:val="00FC2B2C"/>
    <w:rsid w:val="00FC3074"/>
    <w:rsid w:val="00FC30AD"/>
    <w:rsid w:val="00FC325C"/>
    <w:rsid w:val="00FC34DE"/>
    <w:rsid w:val="00FC35BB"/>
    <w:rsid w:val="00FC3690"/>
    <w:rsid w:val="00FC3921"/>
    <w:rsid w:val="00FC3BA7"/>
    <w:rsid w:val="00FC425E"/>
    <w:rsid w:val="00FC43A9"/>
    <w:rsid w:val="00FC487A"/>
    <w:rsid w:val="00FC4C74"/>
    <w:rsid w:val="00FC4F57"/>
    <w:rsid w:val="00FC52A6"/>
    <w:rsid w:val="00FC52E4"/>
    <w:rsid w:val="00FC5620"/>
    <w:rsid w:val="00FC5703"/>
    <w:rsid w:val="00FC57F4"/>
    <w:rsid w:val="00FC5884"/>
    <w:rsid w:val="00FC62AF"/>
    <w:rsid w:val="00FC6AAF"/>
    <w:rsid w:val="00FC6DA8"/>
    <w:rsid w:val="00FC6F53"/>
    <w:rsid w:val="00FC71ED"/>
    <w:rsid w:val="00FC7895"/>
    <w:rsid w:val="00FC7AF1"/>
    <w:rsid w:val="00FC7B1C"/>
    <w:rsid w:val="00FC7B49"/>
    <w:rsid w:val="00FC7C96"/>
    <w:rsid w:val="00FC7D0B"/>
    <w:rsid w:val="00FC7F46"/>
    <w:rsid w:val="00FD0371"/>
    <w:rsid w:val="00FD03B0"/>
    <w:rsid w:val="00FD06C7"/>
    <w:rsid w:val="00FD0843"/>
    <w:rsid w:val="00FD0A33"/>
    <w:rsid w:val="00FD0AF1"/>
    <w:rsid w:val="00FD0B4B"/>
    <w:rsid w:val="00FD0C39"/>
    <w:rsid w:val="00FD0E57"/>
    <w:rsid w:val="00FD175D"/>
    <w:rsid w:val="00FD22FB"/>
    <w:rsid w:val="00FD235C"/>
    <w:rsid w:val="00FD23DB"/>
    <w:rsid w:val="00FD2671"/>
    <w:rsid w:val="00FD2BEC"/>
    <w:rsid w:val="00FD38F2"/>
    <w:rsid w:val="00FD3C9A"/>
    <w:rsid w:val="00FD3CF0"/>
    <w:rsid w:val="00FD3F4A"/>
    <w:rsid w:val="00FD4005"/>
    <w:rsid w:val="00FD43E8"/>
    <w:rsid w:val="00FD445E"/>
    <w:rsid w:val="00FD501F"/>
    <w:rsid w:val="00FD5358"/>
    <w:rsid w:val="00FD57F4"/>
    <w:rsid w:val="00FD5876"/>
    <w:rsid w:val="00FD65FB"/>
    <w:rsid w:val="00FD6D7A"/>
    <w:rsid w:val="00FD6E23"/>
    <w:rsid w:val="00FD6E42"/>
    <w:rsid w:val="00FD70A7"/>
    <w:rsid w:val="00FD7468"/>
    <w:rsid w:val="00FD7565"/>
    <w:rsid w:val="00FD75B9"/>
    <w:rsid w:val="00FD75D7"/>
    <w:rsid w:val="00FD778B"/>
    <w:rsid w:val="00FD77B2"/>
    <w:rsid w:val="00FD7BED"/>
    <w:rsid w:val="00FE05F4"/>
    <w:rsid w:val="00FE0778"/>
    <w:rsid w:val="00FE0962"/>
    <w:rsid w:val="00FE0AAF"/>
    <w:rsid w:val="00FE0CF8"/>
    <w:rsid w:val="00FE0CF9"/>
    <w:rsid w:val="00FE1A26"/>
    <w:rsid w:val="00FE1A5A"/>
    <w:rsid w:val="00FE1C15"/>
    <w:rsid w:val="00FE1C9E"/>
    <w:rsid w:val="00FE2FA1"/>
    <w:rsid w:val="00FE36C5"/>
    <w:rsid w:val="00FE3A8F"/>
    <w:rsid w:val="00FE3C6D"/>
    <w:rsid w:val="00FE400A"/>
    <w:rsid w:val="00FE41C0"/>
    <w:rsid w:val="00FE4C1B"/>
    <w:rsid w:val="00FE51BF"/>
    <w:rsid w:val="00FE56E1"/>
    <w:rsid w:val="00FE587C"/>
    <w:rsid w:val="00FE58C2"/>
    <w:rsid w:val="00FE5A45"/>
    <w:rsid w:val="00FE6047"/>
    <w:rsid w:val="00FE62C3"/>
    <w:rsid w:val="00FE633F"/>
    <w:rsid w:val="00FE63FE"/>
    <w:rsid w:val="00FE6BBF"/>
    <w:rsid w:val="00FE6DF0"/>
    <w:rsid w:val="00FE6EBA"/>
    <w:rsid w:val="00FE76CD"/>
    <w:rsid w:val="00FE7B84"/>
    <w:rsid w:val="00FE7BDB"/>
    <w:rsid w:val="00FE7FAA"/>
    <w:rsid w:val="00FF00F0"/>
    <w:rsid w:val="00FF0264"/>
    <w:rsid w:val="00FF02AB"/>
    <w:rsid w:val="00FF04BE"/>
    <w:rsid w:val="00FF066F"/>
    <w:rsid w:val="00FF06A3"/>
    <w:rsid w:val="00FF10C6"/>
    <w:rsid w:val="00FF1333"/>
    <w:rsid w:val="00FF1455"/>
    <w:rsid w:val="00FF1A9F"/>
    <w:rsid w:val="00FF1E28"/>
    <w:rsid w:val="00FF213F"/>
    <w:rsid w:val="00FF2470"/>
    <w:rsid w:val="00FF268B"/>
    <w:rsid w:val="00FF268C"/>
    <w:rsid w:val="00FF26E3"/>
    <w:rsid w:val="00FF296E"/>
    <w:rsid w:val="00FF315A"/>
    <w:rsid w:val="00FF32F9"/>
    <w:rsid w:val="00FF361F"/>
    <w:rsid w:val="00FF3875"/>
    <w:rsid w:val="00FF3B11"/>
    <w:rsid w:val="00FF3DD1"/>
    <w:rsid w:val="00FF4156"/>
    <w:rsid w:val="00FF451A"/>
    <w:rsid w:val="00FF4A70"/>
    <w:rsid w:val="00FF4B35"/>
    <w:rsid w:val="00FF4D08"/>
    <w:rsid w:val="00FF4F56"/>
    <w:rsid w:val="00FF50FE"/>
    <w:rsid w:val="00FF518F"/>
    <w:rsid w:val="00FF5362"/>
    <w:rsid w:val="00FF564E"/>
    <w:rsid w:val="00FF5B30"/>
    <w:rsid w:val="00FF5C30"/>
    <w:rsid w:val="00FF5EAD"/>
    <w:rsid w:val="00FF6343"/>
    <w:rsid w:val="00FF652D"/>
    <w:rsid w:val="00FF6759"/>
    <w:rsid w:val="00FF6AC6"/>
    <w:rsid w:val="00FF7099"/>
    <w:rsid w:val="00FF7659"/>
    <w:rsid w:val="00FF7A12"/>
    <w:rsid w:val="00FF7A5B"/>
    <w:rsid w:val="4D768F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B10CF9"/>
  <w15:chartTrackingRefBased/>
  <w15:docId w15:val="{0D9D67E2-0CD9-4EB6-9AA6-B4FAE1735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qFormat/>
    <w:rsid w:val="00947746"/>
    <w:pPr>
      <w:spacing w:after="120"/>
    </w:pPr>
    <w:rPr>
      <w:rFonts w:ascii="Montserrat" w:hAnsi="Montserrat" w:cs="Calibri"/>
      <w:sz w:val="18"/>
      <w:szCs w:val="20"/>
      <w:lang w:val="en-AU"/>
    </w:rPr>
  </w:style>
  <w:style w:type="paragraph" w:styleId="Heading1">
    <w:name w:val="heading 1"/>
    <w:basedOn w:val="BodyText"/>
    <w:next w:val="BodyText"/>
    <w:link w:val="Heading1Char"/>
    <w:uiPriority w:val="1"/>
    <w:qFormat/>
    <w:rsid w:val="00C8785B"/>
    <w:pPr>
      <w:keepNext/>
      <w:pageBreakBefore/>
      <w:numPr>
        <w:numId w:val="13"/>
      </w:numPr>
      <w:spacing w:after="360"/>
      <w:outlineLvl w:val="0"/>
    </w:pPr>
    <w:rPr>
      <w:rFonts w:eastAsia="Times New Roman"/>
      <w:bCs w:val="0"/>
      <w:color w:val="053341"/>
      <w:sz w:val="32"/>
      <w:szCs w:val="28"/>
    </w:rPr>
  </w:style>
  <w:style w:type="paragraph" w:styleId="Heading2">
    <w:name w:val="heading 2"/>
    <w:basedOn w:val="BodyText"/>
    <w:next w:val="BodyText"/>
    <w:link w:val="Heading2Char"/>
    <w:uiPriority w:val="1"/>
    <w:qFormat/>
    <w:rsid w:val="001579FE"/>
    <w:pPr>
      <w:keepNext/>
      <w:numPr>
        <w:ilvl w:val="1"/>
        <w:numId w:val="13"/>
      </w:numPr>
      <w:spacing w:before="240"/>
      <w:ind w:left="737" w:hanging="737"/>
      <w:outlineLvl w:val="1"/>
    </w:pPr>
    <w:rPr>
      <w:rFonts w:eastAsia="Times New Roman"/>
      <w:bCs w:val="0"/>
      <w:color w:val="006579"/>
      <w:sz w:val="28"/>
      <w:szCs w:val="26"/>
    </w:rPr>
  </w:style>
  <w:style w:type="paragraph" w:styleId="Heading3">
    <w:name w:val="heading 3"/>
    <w:basedOn w:val="BodyText"/>
    <w:next w:val="BodyText"/>
    <w:link w:val="Heading3Char"/>
    <w:uiPriority w:val="1"/>
    <w:qFormat/>
    <w:rsid w:val="001579FE"/>
    <w:pPr>
      <w:keepNext/>
      <w:numPr>
        <w:ilvl w:val="2"/>
        <w:numId w:val="13"/>
      </w:numPr>
      <w:spacing w:before="200" w:after="0"/>
      <w:ind w:left="907" w:hanging="907"/>
      <w:outlineLvl w:val="2"/>
    </w:pPr>
    <w:rPr>
      <w:rFonts w:eastAsia="Times New Roman"/>
      <w:bCs w:val="0"/>
      <w:color w:val="00968F"/>
      <w:sz w:val="24"/>
    </w:rPr>
  </w:style>
  <w:style w:type="paragraph" w:styleId="Heading4">
    <w:name w:val="heading 4"/>
    <w:basedOn w:val="BodyText"/>
    <w:next w:val="BodyText"/>
    <w:link w:val="Heading4Char"/>
    <w:uiPriority w:val="1"/>
    <w:qFormat/>
    <w:rsid w:val="001579FE"/>
    <w:pPr>
      <w:keepNext/>
      <w:numPr>
        <w:ilvl w:val="3"/>
        <w:numId w:val="13"/>
      </w:numPr>
      <w:spacing w:before="200" w:after="0"/>
      <w:ind w:left="1077" w:hanging="1077"/>
      <w:outlineLvl w:val="3"/>
    </w:pPr>
    <w:rPr>
      <w:rFonts w:eastAsia="Times New Roman"/>
      <w:bCs w:val="0"/>
      <w:iCs/>
      <w:color w:val="595959"/>
      <w:sz w:val="22"/>
    </w:rPr>
  </w:style>
  <w:style w:type="paragraph" w:styleId="Heading5">
    <w:name w:val="heading 5"/>
    <w:basedOn w:val="BodyText"/>
    <w:next w:val="BodyText"/>
    <w:link w:val="Heading5Char"/>
    <w:uiPriority w:val="1"/>
    <w:qFormat/>
    <w:rsid w:val="00C8785B"/>
    <w:pPr>
      <w:keepNext/>
      <w:numPr>
        <w:ilvl w:val="4"/>
        <w:numId w:val="13"/>
      </w:numPr>
      <w:spacing w:before="360" w:after="0" w:line="240" w:lineRule="auto"/>
      <w:outlineLvl w:val="4"/>
    </w:pPr>
    <w:rPr>
      <w:bCs w:val="0"/>
      <w:iCs/>
      <w:color w:val="606F76" w:themeColor="accent6"/>
      <w:sz w:val="20"/>
      <w:szCs w:val="22"/>
      <w:lang w:val="en"/>
    </w:rPr>
  </w:style>
  <w:style w:type="paragraph" w:styleId="Heading6">
    <w:name w:val="heading 6"/>
    <w:basedOn w:val="BodyText"/>
    <w:next w:val="BodyText"/>
    <w:link w:val="Heading6Char"/>
    <w:uiPriority w:val="1"/>
    <w:qFormat/>
    <w:rsid w:val="00C8785B"/>
    <w:pPr>
      <w:keepNext/>
      <w:numPr>
        <w:ilvl w:val="5"/>
        <w:numId w:val="13"/>
      </w:numPr>
      <w:spacing w:before="200"/>
      <w:outlineLvl w:val="5"/>
    </w:pPr>
    <w:rPr>
      <w:rFonts w:ascii="Calibri Light" w:eastAsia="Times New Roman" w:hAnsi="Calibri Light"/>
      <w:i/>
      <w:iCs/>
      <w:color w:val="3F878A" w:themeColor="accent4" w:themeShade="80"/>
    </w:rPr>
  </w:style>
  <w:style w:type="paragraph" w:styleId="Heading7">
    <w:name w:val="heading 7"/>
    <w:basedOn w:val="BodyText"/>
    <w:next w:val="BodyText"/>
    <w:link w:val="Heading7Char"/>
    <w:uiPriority w:val="1"/>
    <w:qFormat/>
    <w:rsid w:val="00C8785B"/>
    <w:pPr>
      <w:keepNext/>
      <w:numPr>
        <w:ilvl w:val="6"/>
        <w:numId w:val="13"/>
      </w:numPr>
      <w:spacing w:before="200"/>
      <w:outlineLvl w:val="6"/>
    </w:pPr>
    <w:rPr>
      <w:rFonts w:ascii="Cambria" w:eastAsia="Times New Roman" w:hAnsi="Cambria"/>
      <w:i/>
      <w:iCs/>
      <w:color w:val="404040"/>
    </w:rPr>
  </w:style>
  <w:style w:type="paragraph" w:styleId="Heading8">
    <w:name w:val="heading 8"/>
    <w:basedOn w:val="BodyText"/>
    <w:next w:val="BodyText"/>
    <w:link w:val="Heading8Char"/>
    <w:uiPriority w:val="1"/>
    <w:qFormat/>
    <w:rsid w:val="00C8785B"/>
    <w:pPr>
      <w:keepNext/>
      <w:numPr>
        <w:ilvl w:val="7"/>
        <w:numId w:val="13"/>
      </w:numPr>
      <w:spacing w:before="200"/>
      <w:outlineLvl w:val="7"/>
    </w:pPr>
    <w:rPr>
      <w:rFonts w:ascii="Cambria" w:eastAsia="Times New Roman" w:hAnsi="Cambria"/>
      <w:color w:val="404040"/>
    </w:rPr>
  </w:style>
  <w:style w:type="paragraph" w:styleId="Heading9">
    <w:name w:val="heading 9"/>
    <w:basedOn w:val="BodyText"/>
    <w:next w:val="BodyText"/>
    <w:link w:val="Heading9Char"/>
    <w:uiPriority w:val="1"/>
    <w:qFormat/>
    <w:rsid w:val="00C8785B"/>
    <w:pPr>
      <w:keepNext/>
      <w:numPr>
        <w:ilvl w:val="8"/>
        <w:numId w:val="13"/>
      </w:numPr>
      <w:spacing w:before="200"/>
      <w:outlineLvl w:val="8"/>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8785B"/>
    <w:rPr>
      <w:rFonts w:ascii="Montserrat" w:eastAsia="Times New Roman" w:hAnsi="Montserrat" w:cs="Calibri"/>
      <w:color w:val="053341"/>
      <w:sz w:val="32"/>
      <w:szCs w:val="28"/>
      <w:lang w:val="en-AU"/>
    </w:rPr>
  </w:style>
  <w:style w:type="character" w:customStyle="1" w:styleId="Heading2Char">
    <w:name w:val="Heading 2 Char"/>
    <w:basedOn w:val="DefaultParagraphFont"/>
    <w:link w:val="Heading2"/>
    <w:uiPriority w:val="1"/>
    <w:rsid w:val="001579FE"/>
    <w:rPr>
      <w:rFonts w:ascii="Montserrat" w:eastAsia="Times New Roman" w:hAnsi="Montserrat" w:cs="Calibri"/>
      <w:color w:val="006579"/>
      <w:sz w:val="28"/>
      <w:szCs w:val="26"/>
      <w:lang w:val="en-AU"/>
    </w:rPr>
  </w:style>
  <w:style w:type="character" w:customStyle="1" w:styleId="Heading3Char">
    <w:name w:val="Heading 3 Char"/>
    <w:basedOn w:val="DefaultParagraphFont"/>
    <w:link w:val="Heading3"/>
    <w:uiPriority w:val="1"/>
    <w:rsid w:val="001579FE"/>
    <w:rPr>
      <w:rFonts w:ascii="Montserrat" w:eastAsia="Times New Roman" w:hAnsi="Montserrat" w:cs="Calibri"/>
      <w:color w:val="00968F"/>
      <w:sz w:val="24"/>
      <w:szCs w:val="18"/>
      <w:lang w:val="en-AU"/>
    </w:rPr>
  </w:style>
  <w:style w:type="character" w:customStyle="1" w:styleId="Heading4Char">
    <w:name w:val="Heading 4 Char"/>
    <w:basedOn w:val="DefaultParagraphFont"/>
    <w:link w:val="Heading4"/>
    <w:uiPriority w:val="1"/>
    <w:rsid w:val="001579FE"/>
    <w:rPr>
      <w:rFonts w:ascii="Montserrat" w:eastAsia="Times New Roman" w:hAnsi="Montserrat" w:cs="Calibri"/>
      <w:iCs/>
      <w:color w:val="595959"/>
      <w:szCs w:val="18"/>
      <w:lang w:val="en-AU"/>
    </w:rPr>
  </w:style>
  <w:style w:type="character" w:customStyle="1" w:styleId="Heading5Char">
    <w:name w:val="Heading 5 Char"/>
    <w:basedOn w:val="DefaultParagraphFont"/>
    <w:link w:val="Heading5"/>
    <w:uiPriority w:val="1"/>
    <w:rsid w:val="00C8785B"/>
    <w:rPr>
      <w:rFonts w:ascii="Montserrat" w:hAnsi="Montserrat" w:cs="Calibri"/>
      <w:iCs/>
      <w:color w:val="606F76" w:themeColor="accent6"/>
      <w:sz w:val="20"/>
      <w:lang w:val="en"/>
    </w:rPr>
  </w:style>
  <w:style w:type="character" w:customStyle="1" w:styleId="Heading6Char">
    <w:name w:val="Heading 6 Char"/>
    <w:basedOn w:val="DefaultParagraphFont"/>
    <w:link w:val="Heading6"/>
    <w:uiPriority w:val="1"/>
    <w:rsid w:val="00C8785B"/>
    <w:rPr>
      <w:rFonts w:ascii="Calibri Light" w:eastAsia="Times New Roman" w:hAnsi="Calibri Light" w:cs="Calibri"/>
      <w:bCs/>
      <w:i/>
      <w:iCs/>
      <w:color w:val="3F878A" w:themeColor="accent4" w:themeShade="80"/>
      <w:sz w:val="18"/>
      <w:szCs w:val="18"/>
      <w:lang w:val="en-AU"/>
    </w:rPr>
  </w:style>
  <w:style w:type="character" w:customStyle="1" w:styleId="Heading7Char">
    <w:name w:val="Heading 7 Char"/>
    <w:basedOn w:val="DefaultParagraphFont"/>
    <w:link w:val="Heading7"/>
    <w:uiPriority w:val="1"/>
    <w:rsid w:val="00C8785B"/>
    <w:rPr>
      <w:rFonts w:ascii="Cambria" w:eastAsia="Times New Roman" w:hAnsi="Cambria" w:cs="Calibri"/>
      <w:bCs/>
      <w:i/>
      <w:iCs/>
      <w:color w:val="404040"/>
      <w:sz w:val="18"/>
      <w:szCs w:val="18"/>
      <w:lang w:val="en-AU"/>
    </w:rPr>
  </w:style>
  <w:style w:type="character" w:customStyle="1" w:styleId="Heading8Char">
    <w:name w:val="Heading 8 Char"/>
    <w:basedOn w:val="DefaultParagraphFont"/>
    <w:link w:val="Heading8"/>
    <w:uiPriority w:val="1"/>
    <w:rsid w:val="00C8785B"/>
    <w:rPr>
      <w:rFonts w:ascii="Cambria" w:eastAsia="Times New Roman" w:hAnsi="Cambria" w:cs="Calibri"/>
      <w:bCs/>
      <w:color w:val="404040"/>
      <w:sz w:val="18"/>
      <w:szCs w:val="18"/>
      <w:lang w:val="en-AU"/>
    </w:rPr>
  </w:style>
  <w:style w:type="character" w:customStyle="1" w:styleId="Heading9Char">
    <w:name w:val="Heading 9 Char"/>
    <w:basedOn w:val="DefaultParagraphFont"/>
    <w:link w:val="Heading9"/>
    <w:uiPriority w:val="1"/>
    <w:rsid w:val="00C8785B"/>
    <w:rPr>
      <w:rFonts w:ascii="Cambria" w:eastAsia="Times New Roman" w:hAnsi="Cambria" w:cs="Calibri"/>
      <w:bCs/>
      <w:i/>
      <w:iCs/>
      <w:color w:val="404040"/>
      <w:sz w:val="18"/>
      <w:szCs w:val="18"/>
      <w:lang w:val="en-AU"/>
    </w:rPr>
  </w:style>
  <w:style w:type="paragraph" w:customStyle="1" w:styleId="Checklist">
    <w:name w:val="Checklist"/>
    <w:basedOn w:val="Normal"/>
    <w:qFormat/>
    <w:rsid w:val="00C8785B"/>
    <w:pPr>
      <w:spacing w:line="240" w:lineRule="auto"/>
      <w:ind w:left="709" w:hanging="709"/>
    </w:pPr>
    <w:rPr>
      <w:rFonts w:ascii="Arial" w:eastAsia="Times New Roman" w:hAnsi="Arial" w:cs="Times New Roman"/>
      <w:color w:val="333333"/>
      <w:szCs w:val="24"/>
    </w:rPr>
  </w:style>
  <w:style w:type="paragraph" w:styleId="DocumentMap">
    <w:name w:val="Document Map"/>
    <w:basedOn w:val="Normal"/>
    <w:link w:val="DocumentMapChar"/>
    <w:uiPriority w:val="99"/>
    <w:semiHidden/>
    <w:rsid w:val="00C8785B"/>
    <w:rPr>
      <w:rFonts w:ascii="Tahoma" w:hAnsi="Tahoma" w:cs="Tahoma"/>
      <w:sz w:val="20"/>
      <w:szCs w:val="16"/>
    </w:rPr>
  </w:style>
  <w:style w:type="character" w:customStyle="1" w:styleId="DocumentMapChar">
    <w:name w:val="Document Map Char"/>
    <w:basedOn w:val="DefaultParagraphFont"/>
    <w:link w:val="DocumentMap"/>
    <w:uiPriority w:val="99"/>
    <w:semiHidden/>
    <w:rsid w:val="00C8785B"/>
    <w:rPr>
      <w:rFonts w:ascii="Tahoma" w:hAnsi="Tahoma" w:cs="Tahoma"/>
      <w:sz w:val="20"/>
      <w:szCs w:val="16"/>
      <w:lang w:val="en-AU"/>
    </w:rPr>
  </w:style>
  <w:style w:type="paragraph" w:styleId="Caption">
    <w:name w:val="caption"/>
    <w:aliases w:val="Table and Figure Name"/>
    <w:next w:val="Pic"/>
    <w:link w:val="CaptionChar"/>
    <w:uiPriority w:val="99"/>
    <w:qFormat/>
    <w:rsid w:val="00B0556A"/>
    <w:pPr>
      <w:keepNext/>
      <w:spacing w:before="240" w:after="120" w:line="288" w:lineRule="auto"/>
      <w:ind w:left="1021" w:hanging="1021"/>
    </w:pPr>
    <w:rPr>
      <w:rFonts w:ascii="Montserrat" w:hAnsi="Montserrat" w:cs="Calibri"/>
      <w:b/>
      <w:bCs/>
      <w:sz w:val="18"/>
      <w:szCs w:val="18"/>
      <w:lang w:val="en-AU"/>
    </w:rPr>
  </w:style>
  <w:style w:type="paragraph" w:customStyle="1" w:styleId="Pic">
    <w:name w:val="Pic"/>
    <w:next w:val="TableFigNotes18"/>
    <w:uiPriority w:val="9"/>
    <w:qFormat/>
    <w:rsid w:val="00C8785B"/>
    <w:pPr>
      <w:keepNext/>
      <w:spacing w:after="0" w:line="240" w:lineRule="auto"/>
      <w:jc w:val="center"/>
    </w:pPr>
    <w:rPr>
      <w:rFonts w:ascii="Calibri" w:hAnsi="Calibri" w:cs="Calibri"/>
      <w:sz w:val="20"/>
      <w:szCs w:val="20"/>
      <w:lang w:val="en-AU"/>
    </w:rPr>
  </w:style>
  <w:style w:type="paragraph" w:customStyle="1" w:styleId="Footnote">
    <w:name w:val="Footnote"/>
    <w:basedOn w:val="FootnoteText"/>
    <w:uiPriority w:val="99"/>
    <w:rsid w:val="00C8785B"/>
    <w:pPr>
      <w:spacing w:after="0"/>
    </w:pPr>
    <w:rPr>
      <w:sz w:val="14"/>
    </w:rPr>
  </w:style>
  <w:style w:type="paragraph" w:styleId="FootnoteText">
    <w:name w:val="footnote text"/>
    <w:basedOn w:val="Normal"/>
    <w:link w:val="FootnoteTextChar"/>
    <w:uiPriority w:val="99"/>
    <w:rsid w:val="00A96D33"/>
    <w:pPr>
      <w:spacing w:line="240" w:lineRule="auto"/>
      <w:ind w:left="284" w:hanging="284"/>
    </w:pPr>
    <w:rPr>
      <w:sz w:val="15"/>
    </w:rPr>
  </w:style>
  <w:style w:type="character" w:customStyle="1" w:styleId="FootnoteTextChar">
    <w:name w:val="Footnote Text Char"/>
    <w:basedOn w:val="DefaultParagraphFont"/>
    <w:link w:val="FootnoteText"/>
    <w:uiPriority w:val="99"/>
    <w:rsid w:val="00A96D33"/>
    <w:rPr>
      <w:rFonts w:ascii="Montserrat" w:hAnsi="Montserrat" w:cs="Calibri"/>
      <w:sz w:val="15"/>
      <w:szCs w:val="20"/>
      <w:lang w:val="en-AU"/>
    </w:rPr>
  </w:style>
  <w:style w:type="character" w:customStyle="1" w:styleId="CaptionChar">
    <w:name w:val="Caption Char"/>
    <w:aliases w:val="Table and Figure Name Char"/>
    <w:basedOn w:val="DefaultParagraphFont"/>
    <w:link w:val="Caption"/>
    <w:uiPriority w:val="99"/>
    <w:locked/>
    <w:rsid w:val="00B0556A"/>
    <w:rPr>
      <w:rFonts w:ascii="Montserrat" w:hAnsi="Montserrat" w:cs="Calibri"/>
      <w:b/>
      <w:bCs/>
      <w:sz w:val="18"/>
      <w:szCs w:val="18"/>
      <w:lang w:val="en-AU"/>
    </w:rPr>
  </w:style>
  <w:style w:type="character" w:styleId="CommentReference">
    <w:name w:val="annotation reference"/>
    <w:basedOn w:val="DefaultParagraphFont"/>
    <w:uiPriority w:val="99"/>
    <w:rsid w:val="00C8785B"/>
    <w:rPr>
      <w:rFonts w:cs="Times New Roman"/>
      <w:sz w:val="16"/>
    </w:rPr>
  </w:style>
  <w:style w:type="paragraph" w:styleId="CommentText">
    <w:name w:val="annotation text"/>
    <w:basedOn w:val="Normal"/>
    <w:link w:val="CommentTextChar"/>
    <w:uiPriority w:val="99"/>
    <w:rsid w:val="00C8785B"/>
    <w:rPr>
      <w:sz w:val="20"/>
    </w:rPr>
  </w:style>
  <w:style w:type="character" w:customStyle="1" w:styleId="CommentTextChar">
    <w:name w:val="Comment Text Char"/>
    <w:basedOn w:val="DefaultParagraphFont"/>
    <w:link w:val="CommentText"/>
    <w:uiPriority w:val="99"/>
    <w:rsid w:val="00C8785B"/>
    <w:rPr>
      <w:rFonts w:ascii="Montserrat" w:hAnsi="Montserrat" w:cs="Calibri"/>
      <w:sz w:val="20"/>
      <w:szCs w:val="20"/>
      <w:lang w:val="en-AU"/>
    </w:rPr>
  </w:style>
  <w:style w:type="paragraph" w:styleId="CommentSubject">
    <w:name w:val="annotation subject"/>
    <w:basedOn w:val="CommentText"/>
    <w:next w:val="CommentText"/>
    <w:link w:val="CommentSubjectChar"/>
    <w:uiPriority w:val="99"/>
    <w:semiHidden/>
    <w:rsid w:val="00C8785B"/>
    <w:rPr>
      <w:b/>
      <w:bCs/>
    </w:rPr>
  </w:style>
  <w:style w:type="character" w:customStyle="1" w:styleId="CommentSubjectChar">
    <w:name w:val="Comment Subject Char"/>
    <w:basedOn w:val="CommentTextChar"/>
    <w:link w:val="CommentSubject"/>
    <w:uiPriority w:val="99"/>
    <w:semiHidden/>
    <w:rsid w:val="00C8785B"/>
    <w:rPr>
      <w:rFonts w:ascii="Montserrat" w:hAnsi="Montserrat" w:cs="Calibri"/>
      <w:b/>
      <w:bCs/>
      <w:sz w:val="20"/>
      <w:szCs w:val="20"/>
      <w:lang w:val="en-AU"/>
    </w:rPr>
  </w:style>
  <w:style w:type="paragraph" w:styleId="BalloonText">
    <w:name w:val="Balloon Text"/>
    <w:basedOn w:val="Normal"/>
    <w:link w:val="BalloonTextChar"/>
    <w:uiPriority w:val="99"/>
    <w:semiHidden/>
    <w:rsid w:val="00C8785B"/>
    <w:rPr>
      <w:rFonts w:ascii="Tahoma" w:hAnsi="Tahoma" w:cs="Tahoma"/>
      <w:szCs w:val="16"/>
    </w:rPr>
  </w:style>
  <w:style w:type="character" w:customStyle="1" w:styleId="BalloonTextChar">
    <w:name w:val="Balloon Text Char"/>
    <w:basedOn w:val="DefaultParagraphFont"/>
    <w:link w:val="BalloonText"/>
    <w:uiPriority w:val="99"/>
    <w:semiHidden/>
    <w:rsid w:val="00C8785B"/>
    <w:rPr>
      <w:rFonts w:ascii="Tahoma" w:hAnsi="Tahoma" w:cs="Tahoma"/>
      <w:sz w:val="18"/>
      <w:szCs w:val="16"/>
      <w:lang w:val="en-AU"/>
    </w:rPr>
  </w:style>
  <w:style w:type="paragraph" w:styleId="Header">
    <w:name w:val="header"/>
    <w:basedOn w:val="BodyText"/>
    <w:link w:val="HeaderChar"/>
    <w:uiPriority w:val="99"/>
    <w:rsid w:val="00C8785B"/>
    <w:pPr>
      <w:tabs>
        <w:tab w:val="center" w:pos="4513"/>
        <w:tab w:val="right" w:pos="9026"/>
      </w:tabs>
      <w:jc w:val="right"/>
    </w:pPr>
    <w:rPr>
      <w:caps/>
      <w:color w:val="7C7C7C" w:themeColor="background1" w:themeShade="80"/>
      <w:sz w:val="14"/>
      <w:szCs w:val="16"/>
    </w:rPr>
  </w:style>
  <w:style w:type="character" w:customStyle="1" w:styleId="HeaderChar">
    <w:name w:val="Header Char"/>
    <w:basedOn w:val="DefaultParagraphFont"/>
    <w:link w:val="Header"/>
    <w:uiPriority w:val="99"/>
    <w:rsid w:val="00C8785B"/>
    <w:rPr>
      <w:rFonts w:ascii="Montserrat" w:hAnsi="Montserrat" w:cs="Calibri"/>
      <w:caps/>
      <w:color w:val="7C7C7C" w:themeColor="background1" w:themeShade="80"/>
      <w:sz w:val="14"/>
      <w:szCs w:val="16"/>
      <w:lang w:val="en-AU"/>
    </w:rPr>
  </w:style>
  <w:style w:type="paragraph" w:styleId="Footer">
    <w:name w:val="footer"/>
    <w:basedOn w:val="BodyText"/>
    <w:link w:val="FooterChar"/>
    <w:uiPriority w:val="99"/>
    <w:qFormat/>
    <w:rsid w:val="00C8785B"/>
    <w:pPr>
      <w:tabs>
        <w:tab w:val="center" w:pos="4513"/>
        <w:tab w:val="right" w:pos="9026"/>
      </w:tabs>
    </w:pPr>
    <w:rPr>
      <w:caps/>
      <w:color w:val="7C7C7C" w:themeColor="background1" w:themeShade="80"/>
      <w:sz w:val="14"/>
    </w:rPr>
  </w:style>
  <w:style w:type="character" w:customStyle="1" w:styleId="FooterChar">
    <w:name w:val="Footer Char"/>
    <w:basedOn w:val="DefaultParagraphFont"/>
    <w:link w:val="Footer"/>
    <w:uiPriority w:val="99"/>
    <w:rsid w:val="00C8785B"/>
    <w:rPr>
      <w:rFonts w:ascii="Montserrat" w:hAnsi="Montserrat" w:cs="Calibri"/>
      <w:caps/>
      <w:color w:val="7C7C7C" w:themeColor="background1" w:themeShade="80"/>
      <w:sz w:val="14"/>
      <w:szCs w:val="20"/>
      <w:lang w:val="en-AU"/>
    </w:rPr>
  </w:style>
  <w:style w:type="character" w:styleId="Hyperlink">
    <w:name w:val="Hyperlink"/>
    <w:uiPriority w:val="99"/>
    <w:rsid w:val="00C8785B"/>
    <w:rPr>
      <w:rFonts w:cs="Times New Roman"/>
      <w:color w:val="006579"/>
      <w:u w:val="single"/>
    </w:rPr>
  </w:style>
  <w:style w:type="paragraph" w:customStyle="1" w:styleId="Tabletext">
    <w:name w:val="Table text"/>
    <w:basedOn w:val="BodyText"/>
    <w:link w:val="TabletextChar"/>
    <w:uiPriority w:val="4"/>
    <w:qFormat/>
    <w:rsid w:val="00C8785B"/>
    <w:pPr>
      <w:keepNext/>
      <w:spacing w:before="40" w:after="40" w:line="240" w:lineRule="auto"/>
    </w:pPr>
    <w:rPr>
      <w:szCs w:val="16"/>
    </w:rPr>
  </w:style>
  <w:style w:type="paragraph" w:styleId="TOCHeading">
    <w:name w:val="TOC Heading"/>
    <w:basedOn w:val="Heading1"/>
    <w:next w:val="Normal"/>
    <w:uiPriority w:val="39"/>
    <w:qFormat/>
    <w:rsid w:val="00C8785B"/>
    <w:pPr>
      <w:numPr>
        <w:numId w:val="0"/>
      </w:numPr>
      <w:outlineLvl w:val="9"/>
    </w:pPr>
    <w:rPr>
      <w:rFonts w:cs="Times New Roman"/>
      <w:lang w:val="en-US"/>
    </w:rPr>
  </w:style>
  <w:style w:type="paragraph" w:styleId="TOC1">
    <w:name w:val="toc 1"/>
    <w:basedOn w:val="BodyText"/>
    <w:next w:val="BodyText"/>
    <w:uiPriority w:val="39"/>
    <w:qFormat/>
    <w:rsid w:val="00C8785B"/>
    <w:pPr>
      <w:tabs>
        <w:tab w:val="left" w:pos="397"/>
        <w:tab w:val="right" w:leader="dot" w:pos="9016"/>
      </w:tabs>
    </w:pPr>
    <w:rPr>
      <w:b/>
      <w:noProof/>
    </w:rPr>
  </w:style>
  <w:style w:type="paragraph" w:styleId="TOC2">
    <w:name w:val="toc 2"/>
    <w:basedOn w:val="BodyText"/>
    <w:next w:val="BodyText"/>
    <w:uiPriority w:val="39"/>
    <w:qFormat/>
    <w:rsid w:val="00C8785B"/>
    <w:pPr>
      <w:tabs>
        <w:tab w:val="left" w:pos="992"/>
        <w:tab w:val="right" w:leader="dot" w:pos="9015"/>
      </w:tabs>
      <w:ind w:left="567"/>
    </w:pPr>
    <w:rPr>
      <w:sz w:val="17"/>
    </w:rPr>
  </w:style>
  <w:style w:type="paragraph" w:styleId="TOC3">
    <w:name w:val="toc 3"/>
    <w:basedOn w:val="BodyText"/>
    <w:next w:val="BodyText"/>
    <w:uiPriority w:val="39"/>
    <w:qFormat/>
    <w:rsid w:val="00C8785B"/>
    <w:pPr>
      <w:tabs>
        <w:tab w:val="left" w:pos="1701"/>
        <w:tab w:val="right" w:leader="dot" w:pos="9015"/>
      </w:tabs>
      <w:ind w:left="1134"/>
    </w:pPr>
    <w:rPr>
      <w:sz w:val="16"/>
    </w:rPr>
  </w:style>
  <w:style w:type="paragraph" w:styleId="TOC4">
    <w:name w:val="toc 4"/>
    <w:basedOn w:val="BodyText"/>
    <w:next w:val="BodyText"/>
    <w:uiPriority w:val="39"/>
    <w:rsid w:val="00C8785B"/>
    <w:pPr>
      <w:tabs>
        <w:tab w:val="left" w:pos="2552"/>
        <w:tab w:val="right" w:leader="dot" w:pos="9015"/>
      </w:tabs>
      <w:ind w:left="1928"/>
    </w:pPr>
    <w:rPr>
      <w:i/>
      <w:sz w:val="17"/>
    </w:rPr>
  </w:style>
  <w:style w:type="character" w:styleId="FootnoteReference">
    <w:name w:val="footnote reference"/>
    <w:basedOn w:val="DefaultParagraphFont"/>
    <w:uiPriority w:val="99"/>
    <w:rsid w:val="00C8785B"/>
    <w:rPr>
      <w:caps w:val="0"/>
      <w:smallCaps w:val="0"/>
      <w:strike w:val="0"/>
      <w:dstrike w:val="0"/>
      <w:vanish w:val="0"/>
      <w:vertAlign w:val="superscript"/>
    </w:rPr>
  </w:style>
  <w:style w:type="paragraph" w:customStyle="1" w:styleId="Tablebullet">
    <w:name w:val="Table bullet"/>
    <w:uiPriority w:val="4"/>
    <w:rsid w:val="00C8785B"/>
    <w:pPr>
      <w:spacing w:before="40" w:after="60" w:line="240" w:lineRule="auto"/>
      <w:ind w:left="426" w:hanging="357"/>
    </w:pPr>
    <w:rPr>
      <w:rFonts w:ascii="Calibri" w:eastAsia="Times New Roman" w:hAnsi="Calibri" w:cs="Calibri"/>
      <w:bCs/>
      <w:color w:val="000000"/>
      <w:sz w:val="18"/>
      <w:szCs w:val="26"/>
      <w:lang w:val="en-AU"/>
    </w:rPr>
  </w:style>
  <w:style w:type="paragraph" w:styleId="BodyText">
    <w:name w:val="Body Text"/>
    <w:link w:val="BodyTextChar"/>
    <w:uiPriority w:val="99"/>
    <w:qFormat/>
    <w:rsid w:val="00976CC2"/>
    <w:pPr>
      <w:keepLines/>
      <w:spacing w:after="120"/>
    </w:pPr>
    <w:rPr>
      <w:rFonts w:ascii="Montserrat" w:hAnsi="Montserrat" w:cs="Calibri"/>
      <w:bCs/>
      <w:color w:val="000000"/>
      <w:sz w:val="18"/>
      <w:szCs w:val="18"/>
      <w:lang w:val="en-AU"/>
    </w:rPr>
  </w:style>
  <w:style w:type="character" w:customStyle="1" w:styleId="BodyTextChar">
    <w:name w:val="Body Text Char"/>
    <w:basedOn w:val="DefaultParagraphFont"/>
    <w:link w:val="BodyText"/>
    <w:uiPriority w:val="99"/>
    <w:rsid w:val="00976CC2"/>
    <w:rPr>
      <w:rFonts w:ascii="Montserrat" w:hAnsi="Montserrat" w:cs="Calibri"/>
      <w:bCs/>
      <w:color w:val="000000"/>
      <w:sz w:val="18"/>
      <w:szCs w:val="18"/>
      <w:lang w:val="en-AU"/>
    </w:rPr>
  </w:style>
  <w:style w:type="paragraph" w:styleId="TOC5">
    <w:name w:val="toc 5"/>
    <w:basedOn w:val="BodyText"/>
    <w:next w:val="BodyText"/>
    <w:uiPriority w:val="39"/>
    <w:rsid w:val="00C8785B"/>
    <w:pPr>
      <w:spacing w:after="100"/>
      <w:ind w:left="880"/>
    </w:pPr>
    <w:rPr>
      <w:rFonts w:eastAsia="Times New Roman"/>
      <w:lang w:eastAsia="en-AU"/>
    </w:rPr>
  </w:style>
  <w:style w:type="paragraph" w:styleId="TOC6">
    <w:name w:val="toc 6"/>
    <w:basedOn w:val="BodyText"/>
    <w:next w:val="BodyText"/>
    <w:uiPriority w:val="39"/>
    <w:rsid w:val="00C8785B"/>
    <w:pPr>
      <w:spacing w:after="100"/>
      <w:ind w:left="1100"/>
    </w:pPr>
    <w:rPr>
      <w:rFonts w:eastAsia="Times New Roman"/>
      <w:lang w:eastAsia="en-AU"/>
    </w:rPr>
  </w:style>
  <w:style w:type="paragraph" w:styleId="TOC7">
    <w:name w:val="toc 7"/>
    <w:basedOn w:val="BodyText"/>
    <w:next w:val="BodyText"/>
    <w:uiPriority w:val="39"/>
    <w:rsid w:val="00C8785B"/>
    <w:pPr>
      <w:numPr>
        <w:numId w:val="24"/>
      </w:numPr>
      <w:spacing w:after="100"/>
    </w:pPr>
    <w:rPr>
      <w:rFonts w:eastAsia="Times New Roman"/>
      <w:lang w:eastAsia="en-AU"/>
    </w:rPr>
  </w:style>
  <w:style w:type="paragraph" w:styleId="TOC8">
    <w:name w:val="toc 8"/>
    <w:basedOn w:val="BodyText"/>
    <w:next w:val="BodyText"/>
    <w:uiPriority w:val="39"/>
    <w:rsid w:val="00C8785B"/>
    <w:pPr>
      <w:spacing w:after="100"/>
      <w:ind w:left="1540"/>
    </w:pPr>
    <w:rPr>
      <w:rFonts w:eastAsia="Times New Roman"/>
      <w:lang w:eastAsia="en-AU"/>
    </w:rPr>
  </w:style>
  <w:style w:type="paragraph" w:styleId="TOC9">
    <w:name w:val="toc 9"/>
    <w:basedOn w:val="BodyText"/>
    <w:next w:val="BodyText"/>
    <w:uiPriority w:val="39"/>
    <w:rsid w:val="00C8785B"/>
    <w:pPr>
      <w:spacing w:after="100"/>
      <w:ind w:left="1760"/>
    </w:pPr>
    <w:rPr>
      <w:rFonts w:eastAsia="Times New Roman"/>
      <w:lang w:eastAsia="en-AU"/>
    </w:rPr>
  </w:style>
  <w:style w:type="paragraph" w:styleId="Revision">
    <w:name w:val="Revision"/>
    <w:hidden/>
    <w:uiPriority w:val="99"/>
    <w:semiHidden/>
    <w:rsid w:val="00C847FB"/>
    <w:pPr>
      <w:spacing w:before="20" w:after="240" w:line="240" w:lineRule="auto"/>
    </w:pPr>
    <w:rPr>
      <w:rFonts w:ascii="Calibri" w:hAnsi="Calibri" w:cs="Times New Roman"/>
      <w:lang w:val="en-AU"/>
    </w:rPr>
  </w:style>
  <w:style w:type="character" w:styleId="PlaceholderText">
    <w:name w:val="Placeholder Text"/>
    <w:basedOn w:val="DefaultParagraphFont"/>
    <w:uiPriority w:val="99"/>
    <w:semiHidden/>
    <w:rsid w:val="00C8785B"/>
    <w:rPr>
      <w:rFonts w:cs="Times New Roman"/>
      <w:color w:val="808080"/>
    </w:rPr>
  </w:style>
  <w:style w:type="character" w:styleId="FollowedHyperlink">
    <w:name w:val="FollowedHyperlink"/>
    <w:basedOn w:val="DefaultParagraphFont"/>
    <w:uiPriority w:val="99"/>
    <w:semiHidden/>
    <w:unhideWhenUsed/>
    <w:rsid w:val="00C8785B"/>
    <w:rPr>
      <w:color w:val="000000" w:themeColor="followedHyperlink"/>
      <w:u w:val="single"/>
    </w:rPr>
  </w:style>
  <w:style w:type="paragraph" w:customStyle="1" w:styleId="References">
    <w:name w:val="References"/>
    <w:uiPriority w:val="9"/>
    <w:qFormat/>
    <w:rsid w:val="00C8785B"/>
    <w:pPr>
      <w:spacing w:before="120" w:after="0" w:line="240" w:lineRule="auto"/>
      <w:ind w:left="425" w:hanging="425"/>
    </w:pPr>
    <w:rPr>
      <w:rFonts w:ascii="Calibri" w:hAnsi="Calibri" w:cs="Calibri"/>
      <w:sz w:val="20"/>
      <w:szCs w:val="16"/>
      <w:lang w:val="en-AU"/>
    </w:rPr>
  </w:style>
  <w:style w:type="paragraph" w:customStyle="1" w:styleId="1Tablelist">
    <w:name w:val="1. Table list"/>
    <w:basedOn w:val="BodyText"/>
    <w:qFormat/>
    <w:rsid w:val="00C8785B"/>
    <w:pPr>
      <w:numPr>
        <w:numId w:val="4"/>
      </w:numPr>
      <w:spacing w:before="20" w:line="240" w:lineRule="auto"/>
      <w:ind w:right="113"/>
    </w:pPr>
  </w:style>
  <w:style w:type="paragraph" w:styleId="TableofFigures">
    <w:name w:val="table of figures"/>
    <w:basedOn w:val="BodyText"/>
    <w:next w:val="BodyText"/>
    <w:uiPriority w:val="99"/>
    <w:unhideWhenUsed/>
    <w:rsid w:val="00C8785B"/>
    <w:pPr>
      <w:ind w:left="1021" w:hanging="1021"/>
    </w:pPr>
  </w:style>
  <w:style w:type="paragraph" w:customStyle="1" w:styleId="AbbreviationsList">
    <w:name w:val="Abbreviations List"/>
    <w:uiPriority w:val="9"/>
    <w:qFormat/>
    <w:rsid w:val="00C8785B"/>
    <w:pPr>
      <w:tabs>
        <w:tab w:val="left" w:pos="2268"/>
      </w:tabs>
      <w:spacing w:before="2" w:after="0" w:line="240" w:lineRule="auto"/>
      <w:ind w:left="851"/>
    </w:pPr>
    <w:rPr>
      <w:rFonts w:ascii="Montserrat" w:hAnsi="Montserrat" w:cs="Calibri"/>
      <w:sz w:val="18"/>
      <w:szCs w:val="20"/>
      <w:lang w:val="en-AU"/>
    </w:rPr>
  </w:style>
  <w:style w:type="paragraph" w:styleId="Title">
    <w:name w:val="Title"/>
    <w:basedOn w:val="BodyText"/>
    <w:next w:val="BodyText"/>
    <w:link w:val="TitleChar"/>
    <w:uiPriority w:val="10"/>
    <w:qFormat/>
    <w:rsid w:val="007D68F6"/>
    <w:pPr>
      <w:jc w:val="right"/>
    </w:pPr>
    <w:rPr>
      <w:rFonts w:cs="Tahoma"/>
      <w:caps/>
      <w:color w:val="auto"/>
      <w:sz w:val="36"/>
      <w:szCs w:val="36"/>
      <w:lang w:val="en-US"/>
    </w:rPr>
  </w:style>
  <w:style w:type="character" w:customStyle="1" w:styleId="TitleChar">
    <w:name w:val="Title Char"/>
    <w:basedOn w:val="DefaultParagraphFont"/>
    <w:link w:val="Title"/>
    <w:uiPriority w:val="10"/>
    <w:rsid w:val="007D68F6"/>
    <w:rPr>
      <w:rFonts w:ascii="Montserrat" w:hAnsi="Montserrat" w:cs="Tahoma"/>
      <w:bCs/>
      <w:caps/>
      <w:sz w:val="36"/>
      <w:szCs w:val="36"/>
      <w:lang w:val="en-US"/>
    </w:rPr>
  </w:style>
  <w:style w:type="paragraph" w:styleId="Date">
    <w:name w:val="Date"/>
    <w:aliases w:val="Front page text"/>
    <w:basedOn w:val="Normal"/>
    <w:next w:val="BodyText"/>
    <w:link w:val="DateChar"/>
    <w:uiPriority w:val="99"/>
    <w:unhideWhenUsed/>
    <w:rsid w:val="00B32C52"/>
    <w:pPr>
      <w:keepNext/>
      <w:spacing w:after="240"/>
      <w:jc w:val="right"/>
    </w:pPr>
    <w:rPr>
      <w:rFonts w:cs="Tahoma"/>
      <w:caps/>
      <w:sz w:val="32"/>
      <w:szCs w:val="28"/>
    </w:rPr>
  </w:style>
  <w:style w:type="character" w:customStyle="1" w:styleId="DateChar">
    <w:name w:val="Date Char"/>
    <w:aliases w:val="Front page text Char"/>
    <w:basedOn w:val="DefaultParagraphFont"/>
    <w:link w:val="Date"/>
    <w:uiPriority w:val="99"/>
    <w:rsid w:val="00B32C52"/>
    <w:rPr>
      <w:rFonts w:ascii="Montserrat" w:hAnsi="Montserrat" w:cs="Tahoma"/>
      <w:caps/>
      <w:sz w:val="32"/>
      <w:szCs w:val="28"/>
      <w:lang w:val="en-AU"/>
    </w:rPr>
  </w:style>
  <w:style w:type="paragraph" w:customStyle="1" w:styleId="BoxHeading">
    <w:name w:val="BoxHeading"/>
    <w:basedOn w:val="BodyText"/>
    <w:uiPriority w:val="3"/>
    <w:rsid w:val="00C8785B"/>
    <w:pPr>
      <w:pBdr>
        <w:top w:val="single" w:sz="6" w:space="1" w:color="000000"/>
        <w:left w:val="single" w:sz="6" w:space="4" w:color="000000"/>
        <w:bottom w:val="single" w:sz="6" w:space="1" w:color="000000"/>
        <w:right w:val="single" w:sz="6" w:space="4" w:color="000000"/>
      </w:pBdr>
      <w:tabs>
        <w:tab w:val="left" w:pos="1418"/>
      </w:tabs>
      <w:spacing w:line="240" w:lineRule="auto"/>
    </w:pPr>
    <w:rPr>
      <w:rFonts w:eastAsia="Times New Roman"/>
      <w:b/>
      <w:bCs w:val="0"/>
      <w:lang w:val="en-US"/>
    </w:rPr>
  </w:style>
  <w:style w:type="paragraph" w:customStyle="1" w:styleId="BoxText">
    <w:name w:val="BoxText"/>
    <w:basedOn w:val="BodyText"/>
    <w:uiPriority w:val="3"/>
    <w:rsid w:val="00C8785B"/>
    <w:pPr>
      <w:pBdr>
        <w:top w:val="single" w:sz="6" w:space="1" w:color="000000"/>
        <w:left w:val="single" w:sz="6" w:space="4" w:color="000000"/>
        <w:bottom w:val="single" w:sz="6" w:space="1" w:color="000000"/>
        <w:right w:val="single" w:sz="6" w:space="4" w:color="000000"/>
      </w:pBdr>
      <w:spacing w:after="240" w:line="240" w:lineRule="auto"/>
    </w:pPr>
    <w:rPr>
      <w:rFonts w:eastAsia="Times New Roman"/>
      <w:szCs w:val="24"/>
      <w:lang w:val="en-US"/>
    </w:rPr>
  </w:style>
  <w:style w:type="paragraph" w:customStyle="1" w:styleId="BoxName">
    <w:name w:val="BoxName"/>
    <w:basedOn w:val="BoxText"/>
    <w:uiPriority w:val="3"/>
    <w:rsid w:val="00C8785B"/>
    <w:pPr>
      <w:keepNext/>
      <w:pBdr>
        <w:top w:val="none" w:sz="0" w:space="0" w:color="auto"/>
        <w:left w:val="none" w:sz="0" w:space="0" w:color="auto"/>
        <w:bottom w:val="none" w:sz="0" w:space="0" w:color="auto"/>
        <w:right w:val="none" w:sz="0" w:space="0" w:color="auto"/>
      </w:pBdr>
      <w:spacing w:before="180"/>
      <w:ind w:left="1886" w:hanging="1080"/>
    </w:pPr>
    <w:rPr>
      <w:rFonts w:asciiTheme="minorHAnsi" w:hAnsiTheme="minorHAnsi"/>
      <w:b/>
      <w:bCs w:val="0"/>
    </w:rPr>
  </w:style>
  <w:style w:type="paragraph" w:customStyle="1" w:styleId="Bulletintro">
    <w:name w:val="Bullet intro"/>
    <w:basedOn w:val="BodyText"/>
    <w:next w:val="Bullet12"/>
    <w:link w:val="BulletintroChar"/>
    <w:uiPriority w:val="2"/>
    <w:qFormat/>
    <w:rsid w:val="00D87B7D"/>
    <w:pPr>
      <w:keepNext/>
    </w:pPr>
    <w:rPr>
      <w:rFonts w:eastAsia="Times New Roman" w:cs="Arial"/>
      <w:szCs w:val="24"/>
    </w:rPr>
  </w:style>
  <w:style w:type="paragraph" w:customStyle="1" w:styleId="Bullet12">
    <w:name w:val="Bullet+12"/>
    <w:basedOn w:val="Bullet0"/>
    <w:next w:val="BodyText"/>
    <w:uiPriority w:val="2"/>
    <w:qFormat/>
    <w:rsid w:val="00CB5C7F"/>
    <w:pPr>
      <w:spacing w:after="240"/>
    </w:pPr>
  </w:style>
  <w:style w:type="paragraph" w:customStyle="1" w:styleId="Company">
    <w:name w:val="Company"/>
    <w:basedOn w:val="Clientname"/>
    <w:uiPriority w:val="8"/>
    <w:qFormat/>
    <w:rsid w:val="00C8785B"/>
  </w:style>
  <w:style w:type="paragraph" w:styleId="Subtitle">
    <w:name w:val="Subtitle"/>
    <w:basedOn w:val="Normal"/>
    <w:next w:val="BodyText"/>
    <w:link w:val="SubtitleChar"/>
    <w:uiPriority w:val="11"/>
    <w:qFormat/>
    <w:rsid w:val="00B32C52"/>
    <w:pPr>
      <w:spacing w:after="0" w:line="270" w:lineRule="auto"/>
      <w:jc w:val="right"/>
    </w:pPr>
    <w:rPr>
      <w:rFonts w:cs="Tahoma"/>
      <w:bCs/>
      <w:caps/>
      <w:sz w:val="32"/>
      <w:szCs w:val="22"/>
      <w:lang w:val="en-US"/>
    </w:rPr>
  </w:style>
  <w:style w:type="character" w:customStyle="1" w:styleId="SubtitleChar">
    <w:name w:val="Subtitle Char"/>
    <w:basedOn w:val="DefaultParagraphFont"/>
    <w:link w:val="Subtitle"/>
    <w:uiPriority w:val="11"/>
    <w:rsid w:val="00B32C52"/>
    <w:rPr>
      <w:rFonts w:ascii="Montserrat" w:hAnsi="Montserrat" w:cs="Tahoma"/>
      <w:bCs/>
      <w:caps/>
      <w:sz w:val="32"/>
      <w:lang w:val="en-US"/>
    </w:rPr>
  </w:style>
  <w:style w:type="paragraph" w:customStyle="1" w:styleId="CompanyAddress">
    <w:name w:val="CompanyAddress"/>
    <w:basedOn w:val="Company"/>
    <w:uiPriority w:val="8"/>
    <w:qFormat/>
    <w:rsid w:val="00C8785B"/>
    <w:pPr>
      <w:spacing w:before="40" w:after="40"/>
    </w:pPr>
    <w:rPr>
      <w:sz w:val="22"/>
      <w:szCs w:val="22"/>
    </w:rPr>
  </w:style>
  <w:style w:type="paragraph" w:customStyle="1" w:styleId="Dash12">
    <w:name w:val="Dash+12"/>
    <w:basedOn w:val="Normal"/>
    <w:uiPriority w:val="2"/>
    <w:rsid w:val="00C8785B"/>
    <w:pPr>
      <w:keepLines/>
      <w:numPr>
        <w:numId w:val="9"/>
      </w:numPr>
      <w:tabs>
        <w:tab w:val="left" w:pos="765"/>
      </w:tabs>
      <w:spacing w:after="240" w:line="288" w:lineRule="auto"/>
    </w:pPr>
    <w:rPr>
      <w:sz w:val="20"/>
    </w:rPr>
  </w:style>
  <w:style w:type="paragraph" w:customStyle="1" w:styleId="Drugname">
    <w:name w:val="Drug name"/>
    <w:basedOn w:val="Normal"/>
    <w:next w:val="Normal"/>
    <w:semiHidden/>
    <w:qFormat/>
    <w:rsid w:val="00C8785B"/>
    <w:pPr>
      <w:spacing w:after="0" w:line="240" w:lineRule="auto"/>
      <w:jc w:val="right"/>
    </w:pPr>
    <w:rPr>
      <w:rFonts w:ascii="Helvetica" w:eastAsia="Times New Roman" w:hAnsi="Helvetica"/>
      <w:b/>
      <w:bCs/>
      <w:caps/>
      <w:sz w:val="36"/>
      <w:szCs w:val="36"/>
      <w:lang w:eastAsia="en-GB"/>
    </w:rPr>
  </w:style>
  <w:style w:type="paragraph" w:customStyle="1" w:styleId="Figurename">
    <w:name w:val="Figure name"/>
    <w:basedOn w:val="BodyText"/>
    <w:next w:val="BodyText"/>
    <w:uiPriority w:val="5"/>
    <w:qFormat/>
    <w:rsid w:val="00C8785B"/>
    <w:pPr>
      <w:keepNext/>
      <w:tabs>
        <w:tab w:val="left" w:pos="1418"/>
      </w:tabs>
      <w:spacing w:line="240" w:lineRule="auto"/>
      <w:ind w:left="1418" w:hanging="1418"/>
    </w:pPr>
    <w:rPr>
      <w:rFonts w:eastAsia="Times New Roman"/>
      <w:b/>
      <w:bCs w:val="0"/>
      <w:lang w:val="en-US"/>
    </w:rPr>
  </w:style>
  <w:style w:type="paragraph" w:customStyle="1" w:styleId="H1no">
    <w:name w:val="H1 no#"/>
    <w:basedOn w:val="Heading1"/>
    <w:next w:val="BodyText"/>
    <w:uiPriority w:val="1"/>
    <w:rsid w:val="00C8785B"/>
    <w:pPr>
      <w:numPr>
        <w:numId w:val="0"/>
      </w:numPr>
    </w:pPr>
    <w:rPr>
      <w:rFonts w:eastAsiaTheme="majorEastAsia"/>
    </w:rPr>
  </w:style>
  <w:style w:type="paragraph" w:customStyle="1" w:styleId="H1notoc">
    <w:name w:val="H1 no toc"/>
    <w:basedOn w:val="Heading1"/>
    <w:next w:val="BodyText"/>
    <w:uiPriority w:val="1"/>
    <w:rsid w:val="00C8785B"/>
    <w:pPr>
      <w:numPr>
        <w:numId w:val="0"/>
      </w:numPr>
      <w:spacing w:before="20" w:after="20"/>
      <w:ind w:left="431" w:hanging="431"/>
    </w:pPr>
    <w:rPr>
      <w:rFonts w:eastAsiaTheme="majorEastAsia" w:cstheme="minorHAnsi"/>
    </w:rPr>
  </w:style>
  <w:style w:type="paragraph" w:customStyle="1" w:styleId="H2notoc">
    <w:name w:val="H2 no toc"/>
    <w:basedOn w:val="Heading2"/>
    <w:next w:val="BodyText"/>
    <w:link w:val="H2notocChar"/>
    <w:uiPriority w:val="1"/>
    <w:qFormat/>
    <w:rsid w:val="00C8785B"/>
    <w:pPr>
      <w:numPr>
        <w:ilvl w:val="0"/>
        <w:numId w:val="0"/>
      </w:numPr>
      <w:outlineLvl w:val="9"/>
    </w:pPr>
  </w:style>
  <w:style w:type="paragraph" w:customStyle="1" w:styleId="H3notoc">
    <w:name w:val="H3 no toc"/>
    <w:basedOn w:val="Heading3"/>
    <w:next w:val="BodyText"/>
    <w:link w:val="H3notocChar"/>
    <w:uiPriority w:val="1"/>
    <w:qFormat/>
    <w:rsid w:val="00C8785B"/>
    <w:pPr>
      <w:numPr>
        <w:ilvl w:val="0"/>
        <w:numId w:val="0"/>
      </w:numPr>
      <w:outlineLvl w:val="9"/>
    </w:pPr>
  </w:style>
  <w:style w:type="paragraph" w:customStyle="1" w:styleId="QuoteBodyText">
    <w:name w:val="QuoteBodyText"/>
    <w:basedOn w:val="BodyText"/>
    <w:next w:val="BodyText"/>
    <w:uiPriority w:val="6"/>
    <w:qFormat/>
    <w:rsid w:val="00C8785B"/>
    <w:pPr>
      <w:spacing w:after="0" w:line="240" w:lineRule="auto"/>
      <w:ind w:left="567" w:right="662"/>
    </w:pPr>
    <w:rPr>
      <w:i/>
    </w:rPr>
  </w:style>
  <w:style w:type="paragraph" w:customStyle="1" w:styleId="QuoteSmallText">
    <w:name w:val="QuoteSmallText"/>
    <w:basedOn w:val="QuoteBodyText"/>
    <w:next w:val="BodyText"/>
    <w:uiPriority w:val="6"/>
    <w:qFormat/>
    <w:rsid w:val="00C8785B"/>
    <w:pPr>
      <w:spacing w:before="120"/>
    </w:pPr>
    <w:rPr>
      <w:sz w:val="16"/>
      <w:szCs w:val="16"/>
    </w:rPr>
  </w:style>
  <w:style w:type="paragraph" w:customStyle="1" w:styleId="Tabledash">
    <w:name w:val="Table dash"/>
    <w:basedOn w:val="BodyText"/>
    <w:uiPriority w:val="4"/>
    <w:qFormat/>
    <w:rsid w:val="00C8785B"/>
    <w:pPr>
      <w:keepNext/>
      <w:tabs>
        <w:tab w:val="left" w:pos="303"/>
      </w:tabs>
      <w:spacing w:before="20" w:after="20" w:line="240" w:lineRule="auto"/>
      <w:ind w:left="445" w:right="113" w:hanging="283"/>
    </w:pPr>
    <w:rPr>
      <w:rFonts w:eastAsia="Times New Roman"/>
      <w:bCs w:val="0"/>
      <w:szCs w:val="26"/>
    </w:rPr>
  </w:style>
  <w:style w:type="paragraph" w:customStyle="1" w:styleId="TableH1">
    <w:name w:val="Table H1"/>
    <w:basedOn w:val="BodyText"/>
    <w:uiPriority w:val="4"/>
    <w:qFormat/>
    <w:rsid w:val="00C8785B"/>
    <w:pPr>
      <w:spacing w:before="60" w:after="60" w:line="240" w:lineRule="auto"/>
    </w:pPr>
    <w:rPr>
      <w:b/>
      <w:szCs w:val="16"/>
    </w:rPr>
  </w:style>
  <w:style w:type="paragraph" w:customStyle="1" w:styleId="TableH29pt">
    <w:name w:val="Table H2 9pt"/>
    <w:basedOn w:val="BodyText"/>
    <w:next w:val="Tabletext"/>
    <w:uiPriority w:val="4"/>
    <w:qFormat/>
    <w:rsid w:val="00C8785B"/>
    <w:pPr>
      <w:keepNext/>
      <w:spacing w:before="20" w:after="20" w:line="240" w:lineRule="auto"/>
      <w:contextualSpacing/>
    </w:pPr>
    <w:rPr>
      <w:b/>
    </w:rPr>
  </w:style>
  <w:style w:type="paragraph" w:customStyle="1" w:styleId="TableH3italic">
    <w:name w:val="Table H3 italic"/>
    <w:basedOn w:val="TableH29pt"/>
    <w:next w:val="Tabletext"/>
    <w:uiPriority w:val="4"/>
    <w:qFormat/>
    <w:rsid w:val="00C8785B"/>
    <w:rPr>
      <w:i/>
      <w:color w:val="595959" w:themeColor="text1" w:themeTint="A6"/>
      <w:sz w:val="16"/>
      <w:szCs w:val="16"/>
    </w:rPr>
  </w:style>
  <w:style w:type="paragraph" w:customStyle="1" w:styleId="TableFigNotes18">
    <w:name w:val="TableFigNotes+18"/>
    <w:basedOn w:val="Footnote"/>
    <w:next w:val="BodyText"/>
    <w:link w:val="TableFigNotes18Char"/>
    <w:uiPriority w:val="4"/>
    <w:qFormat/>
    <w:rsid w:val="008054F2"/>
    <w:pPr>
      <w:keepLines/>
      <w:spacing w:before="60" w:after="360" w:line="276" w:lineRule="auto"/>
      <w:ind w:left="170" w:hanging="170"/>
      <w:contextualSpacing/>
    </w:pPr>
  </w:style>
  <w:style w:type="paragraph" w:customStyle="1" w:styleId="H2no">
    <w:name w:val="H2 no#"/>
    <w:basedOn w:val="H2notoc"/>
    <w:rsid w:val="00C8785B"/>
  </w:style>
  <w:style w:type="paragraph" w:customStyle="1" w:styleId="ListNos12">
    <w:name w:val="ListNos+12"/>
    <w:basedOn w:val="Normal"/>
    <w:next w:val="BodyText"/>
    <w:uiPriority w:val="2"/>
    <w:qFormat/>
    <w:rsid w:val="00A639B3"/>
    <w:pPr>
      <w:keepLines/>
      <w:numPr>
        <w:numId w:val="33"/>
      </w:numPr>
      <w:spacing w:after="240" w:line="288" w:lineRule="auto"/>
    </w:pPr>
  </w:style>
  <w:style w:type="paragraph" w:customStyle="1" w:styleId="Notes">
    <w:name w:val="Notes"/>
    <w:next w:val="BodyText"/>
    <w:uiPriority w:val="6"/>
    <w:qFormat/>
    <w:rsid w:val="00C8785B"/>
    <w:pPr>
      <w:numPr>
        <w:numId w:val="22"/>
      </w:numPr>
      <w:spacing w:after="120" w:line="240" w:lineRule="auto"/>
    </w:pPr>
    <w:rPr>
      <w:rFonts w:ascii="Calibri" w:eastAsia="Times New Roman" w:hAnsi="Calibri" w:cs="Times New Roman"/>
      <w:color w:val="C00000"/>
      <w:szCs w:val="24"/>
      <w:lang w:val="en-AU"/>
    </w:rPr>
  </w:style>
  <w:style w:type="character" w:styleId="PageNumber">
    <w:name w:val="page number"/>
    <w:basedOn w:val="DefaultParagraphFont"/>
    <w:uiPriority w:val="8"/>
    <w:rsid w:val="00C8785B"/>
    <w:rPr>
      <w:rFonts w:ascii="Calibri" w:hAnsi="Calibri"/>
      <w:b w:val="0"/>
      <w:color w:val="7C7C7C" w:themeColor="background1" w:themeShade="80"/>
      <w:sz w:val="18"/>
    </w:rPr>
  </w:style>
  <w:style w:type="character" w:styleId="Emphasis">
    <w:name w:val="Emphasis"/>
    <w:uiPriority w:val="20"/>
    <w:qFormat/>
    <w:rsid w:val="00C8785B"/>
    <w:rPr>
      <w:i/>
      <w:iCs/>
    </w:rPr>
  </w:style>
  <w:style w:type="table" w:customStyle="1" w:styleId="StandardTable">
    <w:name w:val="Standard Table"/>
    <w:basedOn w:val="TableNormal"/>
    <w:semiHidden/>
    <w:rsid w:val="00C8785B"/>
    <w:pPr>
      <w:spacing w:after="0" w:line="240" w:lineRule="auto"/>
    </w:pPr>
    <w:rPr>
      <w:rFonts w:ascii="Garamond" w:eastAsia="Times New Roman" w:hAnsi="Garamond" w:cs="Times New Roman"/>
      <w:sz w:val="18"/>
      <w:szCs w:val="20"/>
      <w:lang w:val="en-AU" w:eastAsia="en-A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wordWrap/>
        <w:spacing w:beforeLines="0" w:beforeAutospacing="0" w:afterLines="0" w:afterAutospacing="0" w:line="240" w:lineRule="auto"/>
        <w:contextualSpacing w:val="0"/>
      </w:pPr>
      <w:rPr>
        <w:rFonts w:ascii="Arial Unicode MS" w:hAnsi="Arial Unicode MS"/>
        <w:b/>
        <w:sz w:val="18"/>
      </w:rPr>
      <w:tblPr/>
      <w:tcPr>
        <w:tcBorders>
          <w:top w:val="single" w:sz="12" w:space="0" w:color="auto"/>
          <w:bottom w:val="single" w:sz="12" w:space="0" w:color="auto"/>
        </w:tcBorders>
      </w:tcPr>
    </w:tblStylePr>
  </w:style>
  <w:style w:type="paragraph" w:customStyle="1" w:styleId="Table-columnheadings">
    <w:name w:val="Table - column headings"/>
    <w:basedOn w:val="Normal"/>
    <w:semiHidden/>
    <w:unhideWhenUsed/>
    <w:rsid w:val="00C8785B"/>
    <w:pPr>
      <w:spacing w:after="240" w:line="240" w:lineRule="auto"/>
      <w:ind w:left="720"/>
      <w:jc w:val="center"/>
    </w:pPr>
    <w:rPr>
      <w:rFonts w:eastAsia="Times New Roman" w:cs="Arial"/>
      <w:b/>
      <w:color w:val="000000"/>
      <w:sz w:val="20"/>
      <w:szCs w:val="24"/>
      <w:lang w:val="en-US" w:eastAsia="en-AU"/>
    </w:rPr>
  </w:style>
  <w:style w:type="table" w:customStyle="1" w:styleId="TableNoBorders">
    <w:name w:val="Table No Borders"/>
    <w:basedOn w:val="TableNormal"/>
    <w:rsid w:val="00C8785B"/>
    <w:pPr>
      <w:spacing w:before="40" w:after="20" w:line="240" w:lineRule="auto"/>
    </w:pPr>
    <w:rPr>
      <w:rFonts w:ascii="Garamond" w:eastAsia="Times New Roman" w:hAnsi="Garamond" w:cs="Times New Roman"/>
      <w:lang w:val="en-AU" w:eastAsia="en-AU"/>
    </w:rPr>
    <w:tblPr/>
  </w:style>
  <w:style w:type="table" w:customStyle="1" w:styleId="TableHTAStandard">
    <w:name w:val="Table HTA Standard"/>
    <w:basedOn w:val="TableNoBorders"/>
    <w:rsid w:val="00C8785B"/>
    <w:pPr>
      <w:tabs>
        <w:tab w:val="left" w:pos="416"/>
        <w:tab w:val="left" w:pos="582"/>
      </w:tabs>
    </w:pPr>
    <w:rPr>
      <w:sz w:val="18"/>
      <w:szCs w:val="18"/>
      <w:lang w:val="en-US" w:eastAsia="ja-JP"/>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rPr>
        <w:rFonts w:ascii="Bahnschrift Light" w:hAnsi="Bahnschrift Light"/>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TableListNos">
    <w:name w:val="Table ListNos"/>
    <w:basedOn w:val="BodyText"/>
    <w:uiPriority w:val="4"/>
    <w:qFormat/>
    <w:rsid w:val="00C8785B"/>
    <w:pPr>
      <w:numPr>
        <w:numId w:val="23"/>
      </w:numPr>
    </w:pPr>
  </w:style>
  <w:style w:type="table" w:styleId="TableSimple1">
    <w:name w:val="Table Simple 1"/>
    <w:basedOn w:val="TableNormal"/>
    <w:locked/>
    <w:rsid w:val="00C8785B"/>
    <w:pPr>
      <w:spacing w:after="0" w:line="240" w:lineRule="auto"/>
    </w:pPr>
    <w:rPr>
      <w:rFonts w:ascii="Arial Narrow" w:eastAsia="MS Mincho" w:hAnsi="Arial Narrow" w:cs="Times New Roman"/>
      <w:sz w:val="18"/>
      <w:szCs w:val="20"/>
      <w:lang w:val="en-AU" w:eastAsia="en-AU"/>
    </w:rPr>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textindent">
    <w:name w:val="Table text indent"/>
    <w:basedOn w:val="Tabletext"/>
    <w:uiPriority w:val="4"/>
    <w:qFormat/>
    <w:rsid w:val="00C8785B"/>
    <w:pPr>
      <w:ind w:left="284"/>
    </w:pPr>
  </w:style>
  <w:style w:type="table" w:styleId="TableTheme">
    <w:name w:val="Table Theme"/>
    <w:basedOn w:val="TableNormal"/>
    <w:semiHidden/>
    <w:rsid w:val="00C8785B"/>
    <w:pPr>
      <w:numPr>
        <w:numId w:val="26"/>
      </w:numPr>
      <w:spacing w:after="0" w:line="240" w:lineRule="auto"/>
    </w:pPr>
    <w:rPr>
      <w:rFonts w:ascii="Garamond" w:eastAsia="Times New Roman" w:hAnsi="Garamond"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nonocol">
    <w:name w:val="H2 no#nocol"/>
    <w:basedOn w:val="Heading2"/>
    <w:next w:val="BodyText"/>
    <w:link w:val="H2nonocolChar"/>
    <w:uiPriority w:val="1"/>
    <w:qFormat/>
    <w:rsid w:val="00C8785B"/>
    <w:pPr>
      <w:numPr>
        <w:ilvl w:val="0"/>
        <w:numId w:val="0"/>
      </w:numPr>
    </w:pPr>
    <w:rPr>
      <w:color w:val="7F7F7F" w:themeColor="text1" w:themeTint="80"/>
    </w:rPr>
  </w:style>
  <w:style w:type="paragraph" w:customStyle="1" w:styleId="H3-nonocol">
    <w:name w:val="H3-no#nocol"/>
    <w:basedOn w:val="Heading3"/>
    <w:next w:val="BodyText"/>
    <w:link w:val="H3-nonocolChar"/>
    <w:uiPriority w:val="1"/>
    <w:qFormat/>
    <w:rsid w:val="00C8785B"/>
    <w:pPr>
      <w:numPr>
        <w:ilvl w:val="0"/>
        <w:numId w:val="0"/>
      </w:numPr>
    </w:pPr>
    <w:rPr>
      <w:color w:val="7C7C7C" w:themeColor="background1" w:themeShade="80"/>
    </w:rPr>
  </w:style>
  <w:style w:type="paragraph" w:customStyle="1" w:styleId="H4-nonocol">
    <w:name w:val="H4-no#nocol"/>
    <w:basedOn w:val="Heading4"/>
    <w:next w:val="BodyText"/>
    <w:uiPriority w:val="1"/>
    <w:qFormat/>
    <w:rsid w:val="00C8785B"/>
    <w:pPr>
      <w:numPr>
        <w:ilvl w:val="0"/>
        <w:numId w:val="0"/>
      </w:numPr>
    </w:pPr>
    <w:rPr>
      <w:color w:val="BABABA" w:themeColor="background1" w:themeShade="BF"/>
    </w:rPr>
  </w:style>
  <w:style w:type="character" w:styleId="IntenseEmphasis">
    <w:name w:val="Intense Emphasis"/>
    <w:basedOn w:val="DefaultParagraphFont"/>
    <w:uiPriority w:val="21"/>
    <w:qFormat/>
    <w:rsid w:val="00C8785B"/>
    <w:rPr>
      <w:i/>
      <w:iCs/>
      <w:color w:val="595959" w:themeColor="text1" w:themeTint="A6"/>
    </w:rPr>
  </w:style>
  <w:style w:type="character" w:customStyle="1" w:styleId="H2notocChar">
    <w:name w:val="H2 no toc Char"/>
    <w:basedOn w:val="Heading2Char"/>
    <w:link w:val="H2notoc"/>
    <w:uiPriority w:val="1"/>
    <w:rsid w:val="00C8785B"/>
    <w:rPr>
      <w:rFonts w:ascii="Montserrat" w:eastAsia="Times New Roman" w:hAnsi="Montserrat" w:cs="Calibri"/>
      <w:color w:val="006579"/>
      <w:sz w:val="28"/>
      <w:szCs w:val="26"/>
      <w:lang w:val="en-AU"/>
    </w:rPr>
  </w:style>
  <w:style w:type="character" w:customStyle="1" w:styleId="H2nonocolChar">
    <w:name w:val="H2 no#nocol Char"/>
    <w:basedOn w:val="Heading2Char"/>
    <w:link w:val="H2nonocol"/>
    <w:uiPriority w:val="1"/>
    <w:rsid w:val="00C8785B"/>
    <w:rPr>
      <w:rFonts w:ascii="Montserrat" w:eastAsia="Times New Roman" w:hAnsi="Montserrat" w:cs="Calibri"/>
      <w:color w:val="7F7F7F" w:themeColor="text1" w:themeTint="80"/>
      <w:sz w:val="28"/>
      <w:szCs w:val="26"/>
      <w:lang w:val="en-AU"/>
    </w:rPr>
  </w:style>
  <w:style w:type="character" w:customStyle="1" w:styleId="H3notocChar">
    <w:name w:val="H3 no toc Char"/>
    <w:basedOn w:val="Heading3Char"/>
    <w:link w:val="H3notoc"/>
    <w:uiPriority w:val="1"/>
    <w:rsid w:val="00C8785B"/>
    <w:rPr>
      <w:rFonts w:ascii="Montserrat" w:eastAsia="Times New Roman" w:hAnsi="Montserrat" w:cs="Calibri"/>
      <w:color w:val="00968F"/>
      <w:sz w:val="24"/>
      <w:szCs w:val="18"/>
      <w:lang w:val="en-AU"/>
    </w:rPr>
  </w:style>
  <w:style w:type="character" w:customStyle="1" w:styleId="H3-nonocolChar">
    <w:name w:val="H3-no#nocol Char"/>
    <w:basedOn w:val="Heading3Char"/>
    <w:link w:val="H3-nonocol"/>
    <w:uiPriority w:val="1"/>
    <w:rsid w:val="00C8785B"/>
    <w:rPr>
      <w:rFonts w:ascii="Montserrat" w:eastAsia="Times New Roman" w:hAnsi="Montserrat" w:cs="Calibri"/>
      <w:color w:val="7C7C7C" w:themeColor="background1" w:themeShade="80"/>
      <w:sz w:val="24"/>
      <w:szCs w:val="18"/>
      <w:lang w:val="en-AU"/>
    </w:rPr>
  </w:style>
  <w:style w:type="character" w:styleId="SubtleEmphasis">
    <w:name w:val="Subtle Emphasis"/>
    <w:basedOn w:val="DefaultParagraphFont"/>
    <w:uiPriority w:val="19"/>
    <w:qFormat/>
    <w:rsid w:val="00C8785B"/>
    <w:rPr>
      <w:rFonts w:ascii="Montserrat" w:hAnsi="Montserrat"/>
      <w:i/>
      <w:iCs/>
      <w:color w:val="404040" w:themeColor="text1" w:themeTint="BF"/>
      <w:sz w:val="18"/>
    </w:rPr>
  </w:style>
  <w:style w:type="character" w:styleId="Strong">
    <w:name w:val="Strong"/>
    <w:uiPriority w:val="22"/>
    <w:qFormat/>
    <w:rsid w:val="00EF79AC"/>
    <w:rPr>
      <w:b/>
      <w:bCs/>
    </w:rPr>
  </w:style>
  <w:style w:type="paragraph" w:customStyle="1" w:styleId="H1nonocol">
    <w:name w:val="H1 no#nocol"/>
    <w:basedOn w:val="H1no"/>
    <w:qFormat/>
    <w:rsid w:val="00C8785B"/>
    <w:rPr>
      <w:color w:val="404040" w:themeColor="text1" w:themeTint="BF"/>
    </w:rPr>
  </w:style>
  <w:style w:type="paragraph" w:customStyle="1" w:styleId="TableH29ptCentered">
    <w:name w:val="Table H2 9pt + Centered"/>
    <w:basedOn w:val="TableH29pt"/>
    <w:qFormat/>
    <w:rsid w:val="00C8785B"/>
    <w:pPr>
      <w:jc w:val="center"/>
    </w:pPr>
  </w:style>
  <w:style w:type="paragraph" w:styleId="IntenseQuote">
    <w:name w:val="Intense Quote"/>
    <w:basedOn w:val="Normal"/>
    <w:next w:val="Normal"/>
    <w:link w:val="IntenseQuoteChar"/>
    <w:uiPriority w:val="30"/>
    <w:qFormat/>
    <w:rsid w:val="00C8785B"/>
    <w:pPr>
      <w:pBdr>
        <w:top w:val="single" w:sz="4" w:space="10" w:color="053341" w:themeColor="accent1"/>
        <w:bottom w:val="single" w:sz="4" w:space="10" w:color="053341" w:themeColor="accent1"/>
      </w:pBdr>
      <w:spacing w:before="360" w:after="360"/>
      <w:ind w:left="864" w:right="864"/>
      <w:jc w:val="center"/>
    </w:pPr>
    <w:rPr>
      <w:i/>
      <w:iCs/>
      <w:color w:val="053341" w:themeColor="accent1"/>
    </w:rPr>
  </w:style>
  <w:style w:type="paragraph" w:customStyle="1" w:styleId="Tabletext9pt">
    <w:name w:val="Table text 9pt"/>
    <w:basedOn w:val="Tabletext"/>
    <w:link w:val="Tabletext9ptChar"/>
    <w:rsid w:val="00C8785B"/>
  </w:style>
  <w:style w:type="character" w:customStyle="1" w:styleId="TableFigNotes18Char">
    <w:name w:val="TableFigNotes+18 Char"/>
    <w:basedOn w:val="DefaultParagraphFont"/>
    <w:link w:val="TableFigNotes18"/>
    <w:uiPriority w:val="4"/>
    <w:locked/>
    <w:rsid w:val="008054F2"/>
    <w:rPr>
      <w:rFonts w:ascii="Montserrat" w:hAnsi="Montserrat" w:cs="Calibri"/>
      <w:sz w:val="14"/>
      <w:szCs w:val="20"/>
      <w:lang w:val="en-AU"/>
    </w:rPr>
  </w:style>
  <w:style w:type="character" w:customStyle="1" w:styleId="TabletextChar">
    <w:name w:val="Table text Char"/>
    <w:basedOn w:val="DefaultParagraphFont"/>
    <w:link w:val="Tabletext"/>
    <w:uiPriority w:val="4"/>
    <w:locked/>
    <w:rsid w:val="00C8785B"/>
    <w:rPr>
      <w:rFonts w:ascii="Montserrat" w:hAnsi="Montserrat" w:cs="Calibri"/>
      <w:color w:val="000000"/>
      <w:sz w:val="18"/>
      <w:szCs w:val="16"/>
      <w:lang w:val="en-AU"/>
    </w:rPr>
  </w:style>
  <w:style w:type="table" w:styleId="PlainTable1">
    <w:name w:val="Plain Table 1"/>
    <w:basedOn w:val="TableNormal"/>
    <w:uiPriority w:val="41"/>
    <w:rsid w:val="00C8785B"/>
    <w:pPr>
      <w:spacing w:after="0" w:line="240" w:lineRule="auto"/>
    </w:pPr>
    <w:tblPr>
      <w:tblStyleRowBandSize w:val="1"/>
      <w:tblStyleColBandSize w:val="1"/>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tblStylePr w:type="firstRow">
      <w:rPr>
        <w:b/>
        <w:bCs/>
      </w:rPr>
    </w:tblStylePr>
    <w:tblStylePr w:type="lastRow">
      <w:rPr>
        <w:b/>
        <w:bCs/>
      </w:rPr>
      <w:tblPr/>
      <w:tcPr>
        <w:tcBorders>
          <w:top w:val="double" w:sz="4" w:space="0" w:color="BABABA" w:themeColor="background1" w:themeShade="BF"/>
        </w:tcBorders>
      </w:tcPr>
    </w:tblStylePr>
    <w:tblStylePr w:type="firstCol">
      <w:rPr>
        <w:b w:val="0"/>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style>
  <w:style w:type="table" w:styleId="TableGridLight">
    <w:name w:val="Grid Table Light"/>
    <w:basedOn w:val="TableNormal"/>
    <w:uiPriority w:val="40"/>
    <w:rsid w:val="00C10417"/>
    <w:pPr>
      <w:spacing w:after="0" w:line="240" w:lineRule="auto"/>
    </w:pPr>
    <w:rPr>
      <w:rFonts w:ascii="Montserrat" w:hAnsi="Montserrat"/>
      <w:sz w:val="16"/>
    </w:rPr>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CellMar>
        <w:left w:w="85" w:type="dxa"/>
        <w:right w:w="85" w:type="dxa"/>
      </w:tblCellMar>
    </w:tblPr>
    <w:tcPr>
      <w:vAlign w:val="center"/>
    </w:tcPr>
    <w:tblStylePr w:type="firstRow">
      <w:pPr>
        <w:jc w:val="left"/>
      </w:pPr>
      <w:rPr>
        <w:rFonts w:ascii="Montserrat" w:hAnsi="Montserrat"/>
        <w:b/>
        <w:sz w:val="16"/>
      </w:rPr>
    </w:tblStylePr>
    <w:tblStylePr w:type="lastRow">
      <w:pPr>
        <w:jc w:val="right"/>
      </w:pPr>
      <w:rPr>
        <w:rFonts w:ascii="Montserrat" w:hAnsi="Montserrat"/>
        <w:b/>
      </w:rPr>
    </w:tblStylePr>
    <w:tblStylePr w:type="firstCol">
      <w:pPr>
        <w:jc w:val="left"/>
      </w:pPr>
      <w:rPr>
        <w:rFonts w:ascii="Montserrat" w:hAnsi="Montserrat"/>
        <w:b/>
      </w:rPr>
    </w:tblStylePr>
    <w:tblStylePr w:type="lastCol">
      <w:pPr>
        <w:jc w:val="center"/>
      </w:pPr>
      <w:rPr>
        <w:rFonts w:ascii="Montserrat" w:hAnsi="Montserrat"/>
        <w:b/>
      </w:rPr>
    </w:tblStylePr>
  </w:style>
  <w:style w:type="table" w:styleId="PlainTable2">
    <w:name w:val="Plain Table 2"/>
    <w:basedOn w:val="TableNormal"/>
    <w:uiPriority w:val="42"/>
    <w:rsid w:val="00A55ACE"/>
    <w:pPr>
      <w:spacing w:after="0" w:line="240" w:lineRule="auto"/>
      <w:jc w:val="center"/>
    </w:pPr>
    <w:rPr>
      <w:rFonts w:ascii="Montserrat" w:hAnsi="Montserrat"/>
      <w:sz w:val="16"/>
    </w:rPr>
    <w:tblPr>
      <w:tblStyleRowBandSize w:val="1"/>
      <w:tblStyleColBandSize w:val="1"/>
      <w:tblBorders>
        <w:top w:val="single" w:sz="4" w:space="0" w:color="7F7F7F" w:themeColor="text1" w:themeTint="80"/>
        <w:bottom w:val="single" w:sz="4" w:space="0" w:color="7F7F7F" w:themeColor="text1" w:themeTint="80"/>
      </w:tblBorders>
      <w:tblCellMar>
        <w:left w:w="85" w:type="dxa"/>
        <w:right w:w="85" w:type="dxa"/>
      </w:tblCellMar>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pPr>
        <w:jc w:val="left"/>
      </w:pPr>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85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eading1caps">
    <w:name w:val="Heading 1 caps"/>
    <w:basedOn w:val="Heading1"/>
    <w:link w:val="Heading1capsChar"/>
    <w:qFormat/>
    <w:rsid w:val="00C8785B"/>
    <w:pPr>
      <w:numPr>
        <w:numId w:val="0"/>
      </w:numPr>
    </w:pPr>
    <w:rPr>
      <w:caps/>
    </w:rPr>
  </w:style>
  <w:style w:type="paragraph" w:customStyle="1" w:styleId="Heading2caps">
    <w:name w:val="Heading 2 caps"/>
    <w:basedOn w:val="Heading2"/>
    <w:qFormat/>
    <w:rsid w:val="00C8785B"/>
    <w:pPr>
      <w:numPr>
        <w:ilvl w:val="0"/>
        <w:numId w:val="0"/>
      </w:numPr>
    </w:pPr>
    <w:rPr>
      <w:caps/>
    </w:rPr>
  </w:style>
  <w:style w:type="character" w:customStyle="1" w:styleId="Heading1capsChar">
    <w:name w:val="Heading 1 caps Char"/>
    <w:basedOn w:val="Heading1Char"/>
    <w:link w:val="Heading1caps"/>
    <w:rsid w:val="00C8785B"/>
    <w:rPr>
      <w:rFonts w:ascii="Montserrat" w:eastAsia="Times New Roman" w:hAnsi="Montserrat" w:cs="Calibri"/>
      <w:caps/>
      <w:color w:val="053341"/>
      <w:sz w:val="32"/>
      <w:szCs w:val="28"/>
      <w:lang w:val="en-AU"/>
    </w:rPr>
  </w:style>
  <w:style w:type="paragraph" w:customStyle="1" w:styleId="Heading3caps">
    <w:name w:val="Heading 3 caps"/>
    <w:basedOn w:val="Heading3"/>
    <w:qFormat/>
    <w:rsid w:val="00C8785B"/>
    <w:pPr>
      <w:numPr>
        <w:ilvl w:val="0"/>
        <w:numId w:val="0"/>
      </w:numPr>
    </w:pPr>
    <w:rPr>
      <w:caps/>
    </w:rPr>
  </w:style>
  <w:style w:type="table" w:styleId="TableGrid">
    <w:name w:val="Table Grid"/>
    <w:aliases w:val="HTAtableplain"/>
    <w:basedOn w:val="TableNormal"/>
    <w:uiPriority w:val="59"/>
    <w:rsid w:val="00C87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28ptCentered">
    <w:name w:val="Table H2 8pt + Centered"/>
    <w:basedOn w:val="TableH29pt"/>
    <w:qFormat/>
    <w:rsid w:val="00C8785B"/>
    <w:pPr>
      <w:jc w:val="center"/>
    </w:pPr>
    <w:rPr>
      <w:sz w:val="16"/>
    </w:rPr>
  </w:style>
  <w:style w:type="paragraph" w:customStyle="1" w:styleId="TableH28pt">
    <w:name w:val="Table H2 8pt"/>
    <w:basedOn w:val="Normal"/>
    <w:qFormat/>
    <w:rsid w:val="00AA0709"/>
    <w:pPr>
      <w:keepNext/>
      <w:keepLines/>
      <w:spacing w:before="40" w:after="40" w:line="240" w:lineRule="auto"/>
      <w:contextualSpacing/>
    </w:pPr>
    <w:rPr>
      <w:b/>
      <w:sz w:val="16"/>
    </w:rPr>
  </w:style>
  <w:style w:type="paragraph" w:customStyle="1" w:styleId="Tabletext8pt">
    <w:name w:val="Table text 8pt"/>
    <w:basedOn w:val="Tabletext"/>
    <w:link w:val="Tabletext8ptChar"/>
    <w:qFormat/>
    <w:rsid w:val="00EF07AC"/>
    <w:pPr>
      <w:keepNext w:val="0"/>
    </w:pPr>
    <w:rPr>
      <w:sz w:val="16"/>
    </w:rPr>
  </w:style>
  <w:style w:type="paragraph" w:customStyle="1" w:styleId="Tabletext8ptCentered">
    <w:name w:val="Table text 8pt + Centered"/>
    <w:basedOn w:val="Tabletext8pt"/>
    <w:qFormat/>
    <w:rsid w:val="00C8785B"/>
  </w:style>
  <w:style w:type="character" w:customStyle="1" w:styleId="IntenseQuoteChar">
    <w:name w:val="Intense Quote Char"/>
    <w:basedOn w:val="DefaultParagraphFont"/>
    <w:link w:val="IntenseQuote"/>
    <w:uiPriority w:val="30"/>
    <w:rsid w:val="00C8785B"/>
    <w:rPr>
      <w:rFonts w:ascii="Montserrat" w:hAnsi="Montserrat" w:cs="Calibri"/>
      <w:i/>
      <w:iCs/>
      <w:color w:val="053341" w:themeColor="accent1"/>
      <w:sz w:val="18"/>
      <w:szCs w:val="20"/>
      <w:lang w:val="en-AU"/>
    </w:rPr>
  </w:style>
  <w:style w:type="paragraph" w:styleId="Quote">
    <w:name w:val="Quote"/>
    <w:basedOn w:val="Normal"/>
    <w:next w:val="Normal"/>
    <w:link w:val="QuoteChar"/>
    <w:uiPriority w:val="29"/>
    <w:qFormat/>
    <w:rsid w:val="00C8785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8785B"/>
    <w:rPr>
      <w:rFonts w:ascii="Montserrat" w:hAnsi="Montserrat" w:cs="Calibri"/>
      <w:i/>
      <w:iCs/>
      <w:color w:val="404040" w:themeColor="text1" w:themeTint="BF"/>
      <w:sz w:val="18"/>
      <w:szCs w:val="20"/>
      <w:lang w:val="en-AU"/>
    </w:rPr>
  </w:style>
  <w:style w:type="paragraph" w:styleId="ListParagraph">
    <w:name w:val="List Paragraph"/>
    <w:basedOn w:val="Normal"/>
    <w:uiPriority w:val="34"/>
    <w:qFormat/>
    <w:rsid w:val="00C8785B"/>
    <w:pPr>
      <w:ind w:left="720"/>
      <w:contextualSpacing/>
    </w:pPr>
  </w:style>
  <w:style w:type="character" w:styleId="IntenseReference">
    <w:name w:val="Intense Reference"/>
    <w:basedOn w:val="DefaultParagraphFont"/>
    <w:uiPriority w:val="32"/>
    <w:qFormat/>
    <w:rsid w:val="00C8785B"/>
    <w:rPr>
      <w:b/>
      <w:bCs/>
      <w:smallCaps/>
      <w:color w:val="053341" w:themeColor="accent1"/>
      <w:spacing w:val="5"/>
    </w:rPr>
  </w:style>
  <w:style w:type="paragraph" w:customStyle="1" w:styleId="H4-notoc">
    <w:name w:val="H4-notoc"/>
    <w:basedOn w:val="H4-NoNum"/>
    <w:next w:val="BodyText"/>
    <w:link w:val="H4-notocChar"/>
    <w:qFormat/>
    <w:rsid w:val="00C8785B"/>
    <w:pPr>
      <w:numPr>
        <w:numId w:val="12"/>
      </w:numPr>
    </w:pPr>
  </w:style>
  <w:style w:type="paragraph" w:customStyle="1" w:styleId="H4-NoNum">
    <w:name w:val="H4-NoNum"/>
    <w:basedOn w:val="Heading4"/>
    <w:next w:val="BodyText"/>
    <w:link w:val="H4-NoNumChar"/>
    <w:uiPriority w:val="1"/>
    <w:qFormat/>
    <w:rsid w:val="00C8785B"/>
    <w:pPr>
      <w:ind w:left="964" w:hanging="964"/>
      <w:outlineLvl w:val="9"/>
    </w:pPr>
  </w:style>
  <w:style w:type="character" w:customStyle="1" w:styleId="H4-NoNumChar">
    <w:name w:val="H4-NoNum Char"/>
    <w:basedOn w:val="Heading4Char"/>
    <w:link w:val="H4-NoNum"/>
    <w:uiPriority w:val="1"/>
    <w:rsid w:val="00C8785B"/>
    <w:rPr>
      <w:rFonts w:ascii="Montserrat" w:eastAsia="Times New Roman" w:hAnsi="Montserrat" w:cs="Calibri"/>
      <w:iCs/>
      <w:color w:val="595959"/>
      <w:szCs w:val="18"/>
      <w:lang w:val="en-AU"/>
    </w:rPr>
  </w:style>
  <w:style w:type="character" w:customStyle="1" w:styleId="H4-notocChar">
    <w:name w:val="H4-notoc Char"/>
    <w:basedOn w:val="H4-NoNumChar"/>
    <w:link w:val="H4-notoc"/>
    <w:rsid w:val="00C8785B"/>
    <w:rPr>
      <w:rFonts w:ascii="Montserrat" w:eastAsia="Times New Roman" w:hAnsi="Montserrat" w:cs="Calibri"/>
      <w:iCs/>
      <w:color w:val="595959"/>
      <w:szCs w:val="18"/>
      <w:lang w:val="en-AU"/>
    </w:rPr>
  </w:style>
  <w:style w:type="character" w:customStyle="1" w:styleId="BulletintroChar">
    <w:name w:val="Bullet intro Char"/>
    <w:basedOn w:val="BodyTextChar"/>
    <w:link w:val="Bulletintro"/>
    <w:uiPriority w:val="2"/>
    <w:rsid w:val="00D87B7D"/>
    <w:rPr>
      <w:rFonts w:ascii="Montserrat" w:eastAsia="Times New Roman" w:hAnsi="Montserrat" w:cs="Arial"/>
      <w:bCs/>
      <w:color w:val="000000"/>
      <w:sz w:val="18"/>
      <w:szCs w:val="24"/>
      <w:lang w:val="en-AU"/>
    </w:rPr>
  </w:style>
  <w:style w:type="paragraph" w:customStyle="1" w:styleId="H1-NoNum">
    <w:name w:val="H1-NoNum"/>
    <w:basedOn w:val="Heading1"/>
    <w:next w:val="BodyText"/>
    <w:uiPriority w:val="1"/>
    <w:rsid w:val="00C8785B"/>
    <w:pPr>
      <w:numPr>
        <w:numId w:val="0"/>
      </w:numPr>
    </w:pPr>
  </w:style>
  <w:style w:type="paragraph" w:customStyle="1" w:styleId="H1-nontoc">
    <w:name w:val="H1-nontoc"/>
    <w:basedOn w:val="Heading1"/>
    <w:next w:val="BodyText"/>
    <w:uiPriority w:val="1"/>
    <w:rsid w:val="00C8785B"/>
    <w:pPr>
      <w:numPr>
        <w:numId w:val="0"/>
      </w:numPr>
      <w:spacing w:before="20" w:after="20"/>
      <w:ind w:left="431" w:hanging="431"/>
      <w:outlineLvl w:val="9"/>
    </w:pPr>
    <w:rPr>
      <w:rFonts w:cstheme="minorHAnsi"/>
    </w:rPr>
  </w:style>
  <w:style w:type="paragraph" w:customStyle="1" w:styleId="H2-nontoc">
    <w:name w:val="H2-nontoc"/>
    <w:basedOn w:val="Heading2"/>
    <w:next w:val="BodyText"/>
    <w:link w:val="H2-nontocChar"/>
    <w:uiPriority w:val="1"/>
    <w:rsid w:val="00C8785B"/>
    <w:pPr>
      <w:numPr>
        <w:ilvl w:val="0"/>
        <w:numId w:val="0"/>
      </w:numPr>
      <w:outlineLvl w:val="9"/>
    </w:pPr>
  </w:style>
  <w:style w:type="character" w:customStyle="1" w:styleId="H2-nontocChar">
    <w:name w:val="H2-nontoc Char"/>
    <w:basedOn w:val="Heading2Char"/>
    <w:link w:val="H2-nontoc"/>
    <w:uiPriority w:val="1"/>
    <w:rsid w:val="00C8785B"/>
    <w:rPr>
      <w:rFonts w:ascii="Montserrat" w:eastAsia="Times New Roman" w:hAnsi="Montserrat" w:cs="Calibri"/>
      <w:color w:val="006579"/>
      <w:sz w:val="28"/>
      <w:szCs w:val="26"/>
      <w:lang w:val="en-AU"/>
    </w:rPr>
  </w:style>
  <w:style w:type="paragraph" w:customStyle="1" w:styleId="H3-nontoc">
    <w:name w:val="H3-nontoc"/>
    <w:basedOn w:val="Heading3"/>
    <w:next w:val="BodyText"/>
    <w:link w:val="H3-nontocChar"/>
    <w:uiPriority w:val="1"/>
    <w:qFormat/>
    <w:rsid w:val="00C8785B"/>
    <w:pPr>
      <w:numPr>
        <w:ilvl w:val="0"/>
        <w:numId w:val="10"/>
      </w:numPr>
      <w:tabs>
        <w:tab w:val="num" w:pos="360"/>
      </w:tabs>
      <w:outlineLvl w:val="9"/>
    </w:pPr>
  </w:style>
  <w:style w:type="character" w:customStyle="1" w:styleId="H3-nontocChar">
    <w:name w:val="H3-nontoc Char"/>
    <w:basedOn w:val="Heading3Char"/>
    <w:link w:val="H3-nontoc"/>
    <w:uiPriority w:val="1"/>
    <w:rsid w:val="00C8785B"/>
    <w:rPr>
      <w:rFonts w:ascii="Montserrat" w:eastAsia="Times New Roman" w:hAnsi="Montserrat" w:cs="Calibri"/>
      <w:color w:val="00968F"/>
      <w:sz w:val="24"/>
      <w:szCs w:val="18"/>
      <w:lang w:val="en-AU"/>
    </w:rPr>
  </w:style>
  <w:style w:type="paragraph" w:customStyle="1" w:styleId="H2-NoNumColour">
    <w:name w:val="H2-NoNumColour"/>
    <w:basedOn w:val="H2-NoNum"/>
    <w:next w:val="BodyText"/>
    <w:qFormat/>
    <w:rsid w:val="00C8785B"/>
  </w:style>
  <w:style w:type="paragraph" w:customStyle="1" w:styleId="H2-NoNum">
    <w:name w:val="H2-NoNum"/>
    <w:basedOn w:val="Heading2"/>
    <w:next w:val="BodyText"/>
    <w:link w:val="H2-NoNumChar"/>
    <w:uiPriority w:val="1"/>
    <w:rsid w:val="00C8785B"/>
    <w:pPr>
      <w:numPr>
        <w:ilvl w:val="0"/>
        <w:numId w:val="0"/>
      </w:numPr>
    </w:pPr>
  </w:style>
  <w:style w:type="character" w:customStyle="1" w:styleId="H2-NoNumChar">
    <w:name w:val="H2-NoNum Char"/>
    <w:basedOn w:val="Heading2Char"/>
    <w:link w:val="H2-NoNum"/>
    <w:uiPriority w:val="1"/>
    <w:rsid w:val="00C8785B"/>
    <w:rPr>
      <w:rFonts w:ascii="Montserrat" w:eastAsia="Times New Roman" w:hAnsi="Montserrat" w:cs="Calibri"/>
      <w:color w:val="006579"/>
      <w:sz w:val="28"/>
      <w:szCs w:val="26"/>
      <w:lang w:val="en-AU"/>
    </w:rPr>
  </w:style>
  <w:style w:type="paragraph" w:customStyle="1" w:styleId="H3-NoNum">
    <w:name w:val="H3-NoNum"/>
    <w:basedOn w:val="Heading3"/>
    <w:next w:val="BodyText"/>
    <w:link w:val="H3-NoNumChar"/>
    <w:uiPriority w:val="1"/>
    <w:qFormat/>
    <w:rsid w:val="00C8785B"/>
    <w:pPr>
      <w:numPr>
        <w:ilvl w:val="0"/>
        <w:numId w:val="0"/>
      </w:numPr>
    </w:pPr>
  </w:style>
  <w:style w:type="character" w:customStyle="1" w:styleId="H3-NoNumChar">
    <w:name w:val="H3-NoNum Char"/>
    <w:basedOn w:val="Heading3Char"/>
    <w:link w:val="H3-NoNum"/>
    <w:uiPriority w:val="1"/>
    <w:rsid w:val="00C8785B"/>
    <w:rPr>
      <w:rFonts w:ascii="Montserrat" w:eastAsia="Times New Roman" w:hAnsi="Montserrat" w:cs="Calibri"/>
      <w:color w:val="00968F"/>
      <w:sz w:val="24"/>
      <w:szCs w:val="18"/>
      <w:lang w:val="en-AU"/>
    </w:rPr>
  </w:style>
  <w:style w:type="table" w:styleId="ListTable2-Accent1">
    <w:name w:val="List Table 2 Accent 1"/>
    <w:basedOn w:val="TableNormal"/>
    <w:uiPriority w:val="47"/>
    <w:locked/>
    <w:rsid w:val="00C8785B"/>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styleId="ListTable3-Accent1">
    <w:name w:val="List Table 3 Accent 1"/>
    <w:basedOn w:val="TableNormal"/>
    <w:uiPriority w:val="48"/>
    <w:locked/>
    <w:rsid w:val="00C8785B"/>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paragraph" w:customStyle="1" w:styleId="H2-notoccolour">
    <w:name w:val="H2-notoccolour"/>
    <w:basedOn w:val="H2-NoNumColour"/>
    <w:next w:val="BodyText"/>
    <w:qFormat/>
    <w:rsid w:val="00C8785B"/>
    <w:pPr>
      <w:outlineLvl w:val="9"/>
    </w:pPr>
  </w:style>
  <w:style w:type="paragraph" w:customStyle="1" w:styleId="Default">
    <w:name w:val="Default"/>
    <w:rsid w:val="00C8785B"/>
    <w:pPr>
      <w:autoSpaceDE w:val="0"/>
      <w:autoSpaceDN w:val="0"/>
      <w:adjustRightInd w:val="0"/>
      <w:spacing w:after="0" w:line="240" w:lineRule="auto"/>
    </w:pPr>
    <w:rPr>
      <w:rFonts w:ascii="Calibri" w:hAnsi="Calibri" w:cs="Calibri"/>
      <w:color w:val="000000"/>
      <w:sz w:val="24"/>
      <w:szCs w:val="24"/>
      <w:lang w:val="en-AU"/>
    </w:rPr>
  </w:style>
  <w:style w:type="table" w:customStyle="1" w:styleId="TableHTAStd">
    <w:name w:val="Table HTA Std"/>
    <w:basedOn w:val="TableNormal"/>
    <w:rsid w:val="00C8785B"/>
    <w:pPr>
      <w:tabs>
        <w:tab w:val="left" w:pos="416"/>
        <w:tab w:val="left" w:pos="582"/>
      </w:tabs>
      <w:spacing w:before="20" w:after="20" w:line="240" w:lineRule="auto"/>
    </w:pPr>
    <w:rPr>
      <w:rFonts w:ascii="Calibri" w:eastAsia="Times New Roman" w:hAnsi="Calibri" w:cs="Times New Roman"/>
      <w:sz w:val="20"/>
      <w:szCs w:val="18"/>
      <w:lang w:val="en-AU" w:eastAsia="en-AU"/>
    </w:rPr>
    <w:tblPr>
      <w:tblStyleCol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Autospacing="0" w:afterLines="0" w:afterAutospacing="0" w:line="240" w:lineRule="auto"/>
        <w:contextualSpacing w:val="0"/>
        <w:jc w:val="left"/>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vAlign w:val="top"/>
      </w:tcPr>
    </w:tblStylePr>
    <w:tblStylePr w:type="lastRow">
      <w:rPr>
        <w:rFonts w:ascii="Calibri" w:hAnsi="Calibri"/>
        <w:b/>
        <w:bCs/>
        <w:sz w:val="22"/>
      </w:rPr>
    </w:tblStylePr>
    <w:tblStylePr w:type="firstCol">
      <w:pPr>
        <w:jc w:val="left"/>
      </w:pPr>
      <w:rPr>
        <w:b/>
        <w:bCs/>
      </w:rPr>
      <w:tblPr/>
      <w:tcPr>
        <w:shd w:val="clear" w:color="auto" w:fill="ADE7F8" w:themeFill="accent1" w:themeFillTint="33"/>
      </w:tcPr>
    </w:tblStylePr>
    <w:tblStylePr w:type="lastCol">
      <w:pPr>
        <w:jc w:val="center"/>
      </w:pPr>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tblStylePr w:type="nwCell">
      <w:pPr>
        <w:jc w:val="left"/>
      </w:pPr>
      <w:tblPr/>
      <w:tcPr>
        <w:vAlign w:val="top"/>
      </w:tcPr>
    </w:tblStylePr>
  </w:style>
  <w:style w:type="paragraph" w:customStyle="1" w:styleId="Dash0">
    <w:name w:val="Dash+0"/>
    <w:basedOn w:val="Dash6"/>
    <w:uiPriority w:val="2"/>
    <w:rsid w:val="00C8785B"/>
    <w:pPr>
      <w:spacing w:after="0"/>
    </w:pPr>
  </w:style>
  <w:style w:type="paragraph" w:customStyle="1" w:styleId="Dash6">
    <w:name w:val="Dash+6"/>
    <w:basedOn w:val="BodyText"/>
    <w:uiPriority w:val="2"/>
    <w:rsid w:val="00C8785B"/>
    <w:pPr>
      <w:tabs>
        <w:tab w:val="left" w:pos="765"/>
      </w:tabs>
      <w:ind w:left="1074" w:hanging="360"/>
    </w:pPr>
  </w:style>
  <w:style w:type="paragraph" w:customStyle="1" w:styleId="TableFigNotes0">
    <w:name w:val="TableFigNotes+0"/>
    <w:basedOn w:val="TableFigNotes18"/>
    <w:uiPriority w:val="4"/>
    <w:rsid w:val="002535A8"/>
    <w:pPr>
      <w:spacing w:after="0"/>
    </w:pPr>
  </w:style>
  <w:style w:type="paragraph" w:customStyle="1" w:styleId="TableFigNotes6">
    <w:name w:val="TableFigNotes+6"/>
    <w:basedOn w:val="TableFigNotes0"/>
    <w:uiPriority w:val="4"/>
    <w:rsid w:val="00C8785B"/>
    <w:pPr>
      <w:spacing w:after="120"/>
    </w:pPr>
  </w:style>
  <w:style w:type="table" w:styleId="GridTable1Light-Accent1">
    <w:name w:val="Grid Table 1 Light Accent 1"/>
    <w:basedOn w:val="TableNormal"/>
    <w:uiPriority w:val="46"/>
    <w:locked/>
    <w:rsid w:val="00C8785B"/>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locked/>
    <w:rsid w:val="00C8785B"/>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paragraph" w:customStyle="1" w:styleId="H1-notoccolour">
    <w:name w:val="H1-notoccolour"/>
    <w:basedOn w:val="H1-NoNumColour"/>
    <w:next w:val="BodyText"/>
    <w:qFormat/>
    <w:rsid w:val="00C8785B"/>
    <w:pPr>
      <w:outlineLvl w:val="9"/>
    </w:pPr>
  </w:style>
  <w:style w:type="paragraph" w:customStyle="1" w:styleId="H1-NoNumColour">
    <w:name w:val="H1-NoNumColour"/>
    <w:basedOn w:val="H1-NoNum"/>
    <w:next w:val="BodyText"/>
    <w:qFormat/>
    <w:rsid w:val="00C8785B"/>
  </w:style>
  <w:style w:type="paragraph" w:customStyle="1" w:styleId="BoxText0">
    <w:name w:val="Box Text"/>
    <w:basedOn w:val="Normal"/>
    <w:link w:val="BoxTextChar"/>
    <w:qFormat/>
    <w:rsid w:val="00C8785B"/>
    <w:pPr>
      <w:pBdr>
        <w:top w:val="single" w:sz="4" w:space="1" w:color="auto"/>
        <w:left w:val="single" w:sz="4" w:space="4" w:color="auto"/>
        <w:bottom w:val="single" w:sz="4" w:space="1" w:color="auto"/>
        <w:right w:val="single" w:sz="4" w:space="4" w:color="auto"/>
      </w:pBdr>
    </w:pPr>
    <w:rPr>
      <w:rFonts w:eastAsia="Times New Roman" w:cs="Times New Roman"/>
      <w:lang w:eastAsia="en-AU"/>
    </w:rPr>
  </w:style>
  <w:style w:type="character" w:customStyle="1" w:styleId="BoxTextChar">
    <w:name w:val="Box Text Char"/>
    <w:basedOn w:val="DefaultParagraphFont"/>
    <w:link w:val="BoxText0"/>
    <w:rsid w:val="00C8785B"/>
    <w:rPr>
      <w:rFonts w:ascii="Montserrat" w:eastAsia="Times New Roman" w:hAnsi="Montserrat" w:cs="Times New Roman"/>
      <w:sz w:val="18"/>
      <w:szCs w:val="20"/>
      <w:lang w:val="en-AU" w:eastAsia="en-AU"/>
    </w:rPr>
  </w:style>
  <w:style w:type="paragraph" w:customStyle="1" w:styleId="Clientname">
    <w:name w:val="Client name"/>
    <w:basedOn w:val="Normal"/>
    <w:rsid w:val="00C8785B"/>
    <w:pPr>
      <w:jc w:val="right"/>
    </w:pPr>
    <w:rPr>
      <w:rFonts w:eastAsia="Times New Roman" w:cs="Times New Roman"/>
      <w:color w:val="F9F9F9" w:themeColor="background1"/>
      <w:sz w:val="28"/>
    </w:rPr>
  </w:style>
  <w:style w:type="paragraph" w:customStyle="1" w:styleId="BoxTextBullet">
    <w:name w:val="Box Text Bullet"/>
    <w:basedOn w:val="BoxText0"/>
    <w:link w:val="BoxTextBulletChar"/>
    <w:qFormat/>
    <w:rsid w:val="00C8785B"/>
    <w:pPr>
      <w:spacing w:after="240"/>
      <w:contextualSpacing/>
    </w:pPr>
  </w:style>
  <w:style w:type="character" w:customStyle="1" w:styleId="BoxTextBulletChar">
    <w:name w:val="Box Text Bullet Char"/>
    <w:basedOn w:val="BoxTextChar"/>
    <w:link w:val="BoxTextBullet"/>
    <w:rsid w:val="00C8785B"/>
    <w:rPr>
      <w:rFonts w:ascii="Montserrat" w:eastAsia="Times New Roman" w:hAnsi="Montserrat" w:cs="Times New Roman"/>
      <w:sz w:val="18"/>
      <w:szCs w:val="20"/>
      <w:lang w:val="en-AU" w:eastAsia="en-AU"/>
    </w:rPr>
  </w:style>
  <w:style w:type="table" w:styleId="GridTable1Light-Accent3">
    <w:name w:val="Grid Table 1 Light Accent 3"/>
    <w:basedOn w:val="TableNormal"/>
    <w:uiPriority w:val="46"/>
    <w:locked/>
    <w:rsid w:val="00C8785B"/>
    <w:pPr>
      <w:numPr>
        <w:numId w:val="10"/>
      </w:numPr>
      <w:spacing w:after="0" w:line="240" w:lineRule="auto"/>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C8785B"/>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C8785B"/>
    <w:rPr>
      <w:rFonts w:ascii="Montserrat" w:hAnsi="Montserrat" w:cs="Calibri"/>
      <w:noProof/>
      <w:sz w:val="18"/>
      <w:szCs w:val="20"/>
      <w:lang w:val="en-US"/>
    </w:rPr>
  </w:style>
  <w:style w:type="paragraph" w:customStyle="1" w:styleId="EndNoteBibliography">
    <w:name w:val="EndNote Bibliography"/>
    <w:basedOn w:val="Normal"/>
    <w:link w:val="EndNoteBibliographyChar"/>
    <w:rsid w:val="00C8785B"/>
    <w:pPr>
      <w:spacing w:line="240" w:lineRule="auto"/>
      <w:ind w:left="709" w:hanging="709"/>
    </w:pPr>
    <w:rPr>
      <w:noProof/>
    </w:rPr>
  </w:style>
  <w:style w:type="character" w:customStyle="1" w:styleId="EndNoteBibliographyChar">
    <w:name w:val="EndNote Bibliography Char"/>
    <w:basedOn w:val="DefaultParagraphFont"/>
    <w:link w:val="EndNoteBibliography"/>
    <w:rsid w:val="00C8785B"/>
    <w:rPr>
      <w:rFonts w:ascii="Montserrat" w:hAnsi="Montserrat" w:cs="Calibri"/>
      <w:noProof/>
      <w:sz w:val="18"/>
      <w:szCs w:val="20"/>
      <w:lang w:val="en-AU"/>
    </w:rPr>
  </w:style>
  <w:style w:type="table" w:customStyle="1" w:styleId="HTAtable2">
    <w:name w:val="HTA table 2"/>
    <w:basedOn w:val="TableHTAStandard"/>
    <w:uiPriority w:val="99"/>
    <w:rsid w:val="00C8785B"/>
    <w:pPr>
      <w:spacing w:after="0"/>
    </w:pPr>
    <w:rPr>
      <w:rFonts w:ascii="Calibri" w:hAnsi="Calibri"/>
      <w:sz w:val="20"/>
    </w:rPr>
    <w:tblPr/>
    <w:tcPr>
      <w:shd w:val="clear" w:color="auto" w:fill="auto"/>
      <w:vAlign w:val="top"/>
    </w:tcPr>
    <w:tblStylePr w:type="firstRow">
      <w:pPr>
        <w:wordWrap/>
        <w:spacing w:beforeLines="0" w:beforeAutospacing="0" w:afterLines="0" w:afterAutospacing="0" w:line="240" w:lineRule="auto"/>
        <w:contextualSpacing w:val="0"/>
        <w:outlineLvl w:val="9"/>
      </w:pPr>
      <w:rPr>
        <w:rFonts w:ascii="Gotham Book" w:hAnsi="Gotham Book"/>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firstCol">
      <w:rPr>
        <w:rFonts w:ascii="Calibri" w:hAnsi="Calibri"/>
        <w:b/>
        <w:sz w:val="20"/>
      </w:r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0">
    <w:name w:val="Bullet+0"/>
    <w:basedOn w:val="BodyText"/>
    <w:uiPriority w:val="2"/>
    <w:qFormat/>
    <w:rsid w:val="006612BE"/>
    <w:pPr>
      <w:numPr>
        <w:numId w:val="6"/>
      </w:numPr>
      <w:tabs>
        <w:tab w:val="left" w:pos="765"/>
      </w:tabs>
      <w:spacing w:after="40"/>
      <w:ind w:left="714" w:hanging="357"/>
    </w:pPr>
  </w:style>
  <w:style w:type="paragraph" w:customStyle="1" w:styleId="Bullet6">
    <w:name w:val="Bullet+6"/>
    <w:basedOn w:val="Bullet12"/>
    <w:uiPriority w:val="2"/>
    <w:qFormat/>
    <w:rsid w:val="00C8785B"/>
    <w:pPr>
      <w:numPr>
        <w:numId w:val="8"/>
      </w:numPr>
      <w:spacing w:after="120"/>
    </w:pPr>
  </w:style>
  <w:style w:type="paragraph" w:customStyle="1" w:styleId="ListNos0">
    <w:name w:val="ListNos+0"/>
    <w:basedOn w:val="BodyText"/>
    <w:uiPriority w:val="2"/>
    <w:qFormat/>
    <w:rsid w:val="00A639B3"/>
    <w:pPr>
      <w:numPr>
        <w:numId w:val="31"/>
      </w:numPr>
      <w:spacing w:after="0"/>
    </w:pPr>
  </w:style>
  <w:style w:type="paragraph" w:customStyle="1" w:styleId="ListNos6">
    <w:name w:val="ListNos+6"/>
    <w:basedOn w:val="ListNos12"/>
    <w:uiPriority w:val="2"/>
    <w:qFormat/>
    <w:rsid w:val="00A639B3"/>
    <w:pPr>
      <w:spacing w:after="120"/>
    </w:pPr>
  </w:style>
  <w:style w:type="paragraph" w:customStyle="1" w:styleId="TabletextMODERATE">
    <w:name w:val="Table text MODERATE"/>
    <w:basedOn w:val="Tabletext"/>
    <w:rsid w:val="00C8785B"/>
    <w:pPr>
      <w:ind w:left="113" w:right="113"/>
    </w:pPr>
    <w:rPr>
      <w:i/>
      <w:color w:val="9C5700"/>
    </w:rPr>
  </w:style>
  <w:style w:type="paragraph" w:customStyle="1" w:styleId="TabletextHIGH">
    <w:name w:val="Table text HIGH"/>
    <w:basedOn w:val="Tabletext"/>
    <w:rsid w:val="00C8785B"/>
    <w:pPr>
      <w:ind w:left="113" w:right="113"/>
    </w:pPr>
    <w:rPr>
      <w:bCs w:val="0"/>
      <w:i/>
      <w:color w:val="9C0006"/>
    </w:rPr>
  </w:style>
  <w:style w:type="table" w:customStyle="1" w:styleId="ListTable2-Accent11">
    <w:name w:val="List Table 2 - Accent 11"/>
    <w:basedOn w:val="TableNormal"/>
    <w:uiPriority w:val="47"/>
    <w:locked/>
    <w:rsid w:val="00C8785B"/>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customStyle="1" w:styleId="ListTable3-Accent11">
    <w:name w:val="List Table 3 - Accent 11"/>
    <w:basedOn w:val="TableNormal"/>
    <w:uiPriority w:val="48"/>
    <w:locked/>
    <w:rsid w:val="00C8785B"/>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table" w:customStyle="1" w:styleId="GridTable1Light-Accent11">
    <w:name w:val="Grid Table 1 Light - Accent 11"/>
    <w:basedOn w:val="TableNormal"/>
    <w:uiPriority w:val="46"/>
    <w:locked/>
    <w:rsid w:val="00C8785B"/>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customStyle="1" w:styleId="ListTable3-Accent21">
    <w:name w:val="List Table 3 - Accent 21"/>
    <w:basedOn w:val="TableNormal"/>
    <w:uiPriority w:val="48"/>
    <w:locked/>
    <w:rsid w:val="00C8785B"/>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table" w:customStyle="1" w:styleId="GridTable1Light-Accent31">
    <w:name w:val="Grid Table 1 Light - Accent 31"/>
    <w:basedOn w:val="TableNormal"/>
    <w:uiPriority w:val="46"/>
    <w:locked/>
    <w:rsid w:val="00C8785B"/>
    <w:pPr>
      <w:spacing w:after="0" w:line="240" w:lineRule="auto"/>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C8785B"/>
    <w:pPr>
      <w:spacing w:after="0" w:line="240" w:lineRule="auto"/>
    </w:pPr>
    <w:rPr>
      <w:rFonts w:eastAsiaTheme="minorEastAsia"/>
      <w:sz w:val="20"/>
      <w:lang w:eastAsia="ko-KR"/>
    </w:rPr>
  </w:style>
  <w:style w:type="character" w:customStyle="1" w:styleId="EndnoteTextChar">
    <w:name w:val="Endnote Text Char"/>
    <w:basedOn w:val="DefaultParagraphFont"/>
    <w:link w:val="EndnoteText"/>
    <w:uiPriority w:val="99"/>
    <w:semiHidden/>
    <w:rsid w:val="00C8785B"/>
    <w:rPr>
      <w:rFonts w:ascii="Montserrat" w:eastAsiaTheme="minorEastAsia" w:hAnsi="Montserrat" w:cs="Calibri"/>
      <w:sz w:val="20"/>
      <w:szCs w:val="20"/>
      <w:lang w:val="en-AU" w:eastAsia="ko-KR"/>
    </w:rPr>
  </w:style>
  <w:style w:type="character" w:styleId="EndnoteReference">
    <w:name w:val="endnote reference"/>
    <w:basedOn w:val="DefaultParagraphFont"/>
    <w:uiPriority w:val="99"/>
    <w:semiHidden/>
    <w:unhideWhenUsed/>
    <w:rsid w:val="00C8785B"/>
    <w:rPr>
      <w:vertAlign w:val="superscript"/>
    </w:rPr>
  </w:style>
  <w:style w:type="paragraph" w:customStyle="1" w:styleId="AppHeading">
    <w:name w:val="App_Heading"/>
    <w:basedOn w:val="H2-NoNumColour"/>
    <w:qFormat/>
    <w:rsid w:val="00C8785B"/>
    <w:pPr>
      <w:numPr>
        <w:numId w:val="5"/>
      </w:numPr>
    </w:pPr>
  </w:style>
  <w:style w:type="table" w:customStyle="1" w:styleId="TableHTAStandard1">
    <w:name w:val="Table HTA Standard1"/>
    <w:basedOn w:val="TableNoBorders"/>
    <w:rsid w:val="005634AD"/>
    <w:tblPr/>
  </w:style>
  <w:style w:type="table" w:styleId="GridTable1Light-Accent4">
    <w:name w:val="Grid Table 1 Light Accent 4"/>
    <w:basedOn w:val="TableNormal"/>
    <w:uiPriority w:val="46"/>
    <w:locked/>
    <w:rsid w:val="005634AD"/>
    <w:pPr>
      <w:spacing w:after="0" w:line="240" w:lineRule="auto"/>
    </w:pPr>
    <w:tblPr>
      <w:tblStyleRowBandSize w:val="1"/>
      <w:tblStyleColBandSize w:val="1"/>
      <w:tblBorders>
        <w:top w:val="single" w:sz="4" w:space="0" w:color="E1F1F1" w:themeColor="accent4" w:themeTint="66"/>
        <w:left w:val="single" w:sz="4" w:space="0" w:color="E1F1F1" w:themeColor="accent4" w:themeTint="66"/>
        <w:bottom w:val="single" w:sz="4" w:space="0" w:color="E1F1F1" w:themeColor="accent4" w:themeTint="66"/>
        <w:right w:val="single" w:sz="4" w:space="0" w:color="E1F1F1" w:themeColor="accent4" w:themeTint="66"/>
        <w:insideH w:val="single" w:sz="4" w:space="0" w:color="E1F1F1" w:themeColor="accent4" w:themeTint="66"/>
        <w:insideV w:val="single" w:sz="4" w:space="0" w:color="E1F1F1" w:themeColor="accent4" w:themeTint="66"/>
      </w:tblBorders>
    </w:tblPr>
    <w:tblStylePr w:type="firstRow">
      <w:rPr>
        <w:b/>
        <w:bCs/>
      </w:rPr>
      <w:tblPr/>
      <w:tcPr>
        <w:tcBorders>
          <w:bottom w:val="single" w:sz="12" w:space="0" w:color="D2E9EA" w:themeColor="accent4" w:themeTint="99"/>
        </w:tcBorders>
      </w:tcPr>
    </w:tblStylePr>
    <w:tblStylePr w:type="lastRow">
      <w:rPr>
        <w:b/>
        <w:bCs/>
      </w:rPr>
      <w:tblPr/>
      <w:tcPr>
        <w:tcBorders>
          <w:top w:val="double" w:sz="2" w:space="0" w:color="D2E9EA" w:themeColor="accent4" w:themeTint="99"/>
        </w:tcBorders>
      </w:tcPr>
    </w:tblStylePr>
    <w:tblStylePr w:type="firstCol">
      <w:rPr>
        <w:b/>
        <w:bCs/>
      </w:rPr>
    </w:tblStylePr>
    <w:tblStylePr w:type="lastCol">
      <w:rPr>
        <w:b/>
        <w:bCs/>
      </w:rPr>
    </w:tblStylePr>
  </w:style>
  <w:style w:type="character" w:styleId="SubtleReference">
    <w:name w:val="Subtle Reference"/>
    <w:basedOn w:val="DefaultParagraphFont"/>
    <w:uiPriority w:val="31"/>
    <w:rsid w:val="005634AD"/>
    <w:rPr>
      <w:smallCaps/>
      <w:color w:val="5A5A5A" w:themeColor="text1" w:themeTint="A5"/>
    </w:rPr>
  </w:style>
  <w:style w:type="paragraph" w:customStyle="1" w:styleId="TableFigNotes00">
    <w:name w:val="TableFigNotes +0"/>
    <w:basedOn w:val="TableFigNotes18"/>
    <w:qFormat/>
    <w:rsid w:val="005634AD"/>
    <w:pPr>
      <w:spacing w:after="0"/>
    </w:pPr>
    <w:rPr>
      <w:lang w:eastAsia="en-AU"/>
    </w:rPr>
  </w:style>
  <w:style w:type="paragraph" w:customStyle="1" w:styleId="TableHeading">
    <w:name w:val="Table Heading"/>
    <w:basedOn w:val="BodyText"/>
    <w:uiPriority w:val="6"/>
    <w:rsid w:val="00C8785B"/>
    <w:pPr>
      <w:keepNext/>
      <w:keepLines w:val="0"/>
      <w:spacing w:before="40" w:after="40" w:line="240" w:lineRule="auto"/>
      <w:jc w:val="both"/>
    </w:pPr>
    <w:rPr>
      <w:rFonts w:asciiTheme="minorHAnsi" w:eastAsia="Times New Roman" w:hAnsiTheme="minorHAnsi" w:cs="Times New Roman"/>
      <w:b/>
      <w:bCs w:val="0"/>
      <w:kern w:val="2"/>
      <w:sz w:val="22"/>
      <w:szCs w:val="22"/>
      <w14:ligatures w14:val="standardContextual"/>
    </w:rPr>
  </w:style>
  <w:style w:type="paragraph" w:customStyle="1" w:styleId="GreenLetter">
    <w:name w:val="Green Letter"/>
    <w:basedOn w:val="Normal"/>
    <w:rsid w:val="005634AD"/>
    <w:pPr>
      <w:spacing w:after="0" w:line="240" w:lineRule="auto"/>
      <w:jc w:val="center"/>
    </w:pPr>
    <w:rPr>
      <w:rFonts w:eastAsia="Times New Roman" w:cs="Times New Roman"/>
      <w:color w:val="006100"/>
      <w:sz w:val="16"/>
    </w:rPr>
  </w:style>
  <w:style w:type="paragraph" w:customStyle="1" w:styleId="TableH28ptBackground12">
    <w:name w:val="Table H2 8pt + Background 12"/>
    <w:basedOn w:val="TableH28pt"/>
    <w:rsid w:val="005634AD"/>
    <w:pPr>
      <w:jc w:val="center"/>
    </w:pPr>
    <w:rPr>
      <w:bCs/>
    </w:rPr>
  </w:style>
  <w:style w:type="paragraph" w:customStyle="1" w:styleId="GreyLetter">
    <w:name w:val="Grey Letter"/>
    <w:basedOn w:val="Normal"/>
    <w:rsid w:val="005634AD"/>
    <w:pPr>
      <w:spacing w:after="0" w:line="240" w:lineRule="auto"/>
      <w:jc w:val="center"/>
    </w:pPr>
    <w:rPr>
      <w:rFonts w:eastAsia="Times New Roman" w:cs="Times New Roman"/>
      <w:color w:val="BDBDBD"/>
      <w:sz w:val="16"/>
    </w:rPr>
  </w:style>
  <w:style w:type="paragraph" w:customStyle="1" w:styleId="YellowLetter">
    <w:name w:val="Yellow Letter"/>
    <w:basedOn w:val="Normal"/>
    <w:rsid w:val="005634AD"/>
    <w:pPr>
      <w:spacing w:after="0" w:line="240" w:lineRule="auto"/>
      <w:jc w:val="center"/>
    </w:pPr>
    <w:rPr>
      <w:rFonts w:eastAsia="Times New Roman" w:cs="Times New Roman"/>
      <w:color w:val="9C5700"/>
      <w:sz w:val="16"/>
    </w:rPr>
  </w:style>
  <w:style w:type="character" w:customStyle="1" w:styleId="MODERATE">
    <w:name w:val="MODERATE"/>
    <w:uiPriority w:val="1"/>
    <w:rsid w:val="005634AD"/>
    <w:rPr>
      <w:color w:val="9C5700"/>
      <w:lang w:eastAsia="en-AU"/>
    </w:rPr>
  </w:style>
  <w:style w:type="paragraph" w:customStyle="1" w:styleId="Tabletext8ptGREY">
    <w:name w:val="Table text 8pt + GREY"/>
    <w:basedOn w:val="Tabletext8pt"/>
    <w:rsid w:val="00A12349"/>
    <w:pPr>
      <w:jc w:val="center"/>
    </w:pPr>
    <w:rPr>
      <w:color w:val="606F76" w:themeColor="accent6"/>
    </w:rPr>
  </w:style>
  <w:style w:type="paragraph" w:customStyle="1" w:styleId="Tabletext8ptRED">
    <w:name w:val="Table text 8 pt + RED"/>
    <w:basedOn w:val="Tabletext"/>
    <w:rsid w:val="005634AD"/>
    <w:pPr>
      <w:spacing w:after="0"/>
      <w:jc w:val="center"/>
    </w:pPr>
    <w:rPr>
      <w:rFonts w:eastAsia="Times New Roman" w:cs="Times New Roman"/>
      <w:color w:val="9C0006"/>
      <w:sz w:val="16"/>
      <w:lang w:eastAsia="en-AU"/>
    </w:rPr>
  </w:style>
  <w:style w:type="paragraph" w:customStyle="1" w:styleId="Tabletext8ptGREEN">
    <w:name w:val="Table text 8pt + GREEN"/>
    <w:basedOn w:val="Tabletext8pt"/>
    <w:rsid w:val="005634AD"/>
    <w:pPr>
      <w:spacing w:line="269" w:lineRule="auto"/>
      <w:jc w:val="center"/>
    </w:pPr>
    <w:rPr>
      <w:color w:val="006100"/>
    </w:rPr>
  </w:style>
  <w:style w:type="character" w:styleId="UnresolvedMention">
    <w:name w:val="Unresolved Mention"/>
    <w:basedOn w:val="DefaultParagraphFont"/>
    <w:uiPriority w:val="99"/>
    <w:semiHidden/>
    <w:unhideWhenUsed/>
    <w:rsid w:val="005634AD"/>
    <w:rPr>
      <w:color w:val="605E5C"/>
      <w:shd w:val="clear" w:color="auto" w:fill="E1DFDD"/>
    </w:rPr>
  </w:style>
  <w:style w:type="paragraph" w:customStyle="1" w:styleId="msonormal0">
    <w:name w:val="msonormal"/>
    <w:basedOn w:val="Normal"/>
    <w:rsid w:val="005634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5634AD"/>
    <w:pPr>
      <w:spacing w:before="100" w:beforeAutospacing="1" w:after="100" w:afterAutospacing="1" w:line="240" w:lineRule="auto"/>
    </w:pPr>
    <w:rPr>
      <w:rFonts w:eastAsia="Times New Roman" w:cs="Times New Roman"/>
      <w:color w:val="000000"/>
      <w:sz w:val="16"/>
      <w:szCs w:val="16"/>
      <w:lang w:eastAsia="en-AU"/>
    </w:rPr>
  </w:style>
  <w:style w:type="paragraph" w:customStyle="1" w:styleId="font6">
    <w:name w:val="font6"/>
    <w:basedOn w:val="Normal"/>
    <w:rsid w:val="005634AD"/>
    <w:pPr>
      <w:spacing w:before="100" w:beforeAutospacing="1" w:after="100" w:afterAutospacing="1" w:line="240" w:lineRule="auto"/>
    </w:pPr>
    <w:rPr>
      <w:rFonts w:ascii="Tahoma" w:eastAsia="Times New Roman" w:hAnsi="Tahoma" w:cs="Tahoma"/>
      <w:color w:val="000000"/>
      <w:szCs w:val="18"/>
      <w:lang w:eastAsia="en-AU"/>
    </w:rPr>
  </w:style>
  <w:style w:type="paragraph" w:customStyle="1" w:styleId="font7">
    <w:name w:val="font7"/>
    <w:basedOn w:val="Normal"/>
    <w:rsid w:val="005634AD"/>
    <w:pPr>
      <w:spacing w:before="100" w:beforeAutospacing="1" w:after="100" w:afterAutospacing="1" w:line="240" w:lineRule="auto"/>
    </w:pPr>
    <w:rPr>
      <w:rFonts w:eastAsia="Times New Roman" w:cs="Times New Roman"/>
      <w:color w:val="000000"/>
      <w:szCs w:val="18"/>
      <w:lang w:eastAsia="en-AU"/>
    </w:rPr>
  </w:style>
  <w:style w:type="paragraph" w:customStyle="1" w:styleId="font8">
    <w:name w:val="font8"/>
    <w:basedOn w:val="Normal"/>
    <w:rsid w:val="005634AD"/>
    <w:pPr>
      <w:spacing w:before="100" w:beforeAutospacing="1" w:after="100" w:afterAutospacing="1" w:line="240" w:lineRule="auto"/>
    </w:pPr>
    <w:rPr>
      <w:rFonts w:ascii="Tahoma" w:eastAsia="Times New Roman" w:hAnsi="Tahoma" w:cs="Tahoma"/>
      <w:b/>
      <w:bCs/>
      <w:color w:val="000000"/>
      <w:szCs w:val="18"/>
      <w:lang w:eastAsia="en-AU"/>
    </w:rPr>
  </w:style>
  <w:style w:type="paragraph" w:customStyle="1" w:styleId="xl70">
    <w:name w:val="xl70"/>
    <w:basedOn w:val="Normal"/>
    <w:rsid w:val="005634AD"/>
    <w:pPr>
      <w:spacing w:before="100" w:beforeAutospacing="1" w:after="100" w:afterAutospacing="1" w:line="240" w:lineRule="auto"/>
      <w:textAlignment w:val="center"/>
    </w:pPr>
    <w:rPr>
      <w:rFonts w:ascii="Times New Roman" w:eastAsia="Times New Roman" w:hAnsi="Times New Roman" w:cs="Times New Roman"/>
      <w:b/>
      <w:bCs/>
      <w:sz w:val="16"/>
      <w:szCs w:val="16"/>
      <w:lang w:eastAsia="en-AU"/>
    </w:rPr>
  </w:style>
  <w:style w:type="paragraph" w:customStyle="1" w:styleId="xl71">
    <w:name w:val="xl71"/>
    <w:basedOn w:val="Normal"/>
    <w:rsid w:val="005634AD"/>
    <w:pP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5634AD"/>
    <w:pPr>
      <w:pBdr>
        <w:top w:val="single" w:sz="4" w:space="0" w:color="DEE2E4"/>
        <w:left w:val="single" w:sz="4" w:space="0" w:color="DEE2E4"/>
        <w:bottom w:val="single" w:sz="4" w:space="0" w:color="DEE2E4"/>
        <w:right w:val="single" w:sz="4" w:space="0" w:color="DEE2E4"/>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5634AD"/>
    <w:pPr>
      <w:pBdr>
        <w:top w:val="single" w:sz="4" w:space="0" w:color="DEE2E4"/>
        <w:left w:val="single" w:sz="4" w:space="0" w:color="DEE2E4"/>
        <w:bottom w:val="single" w:sz="4" w:space="0" w:color="DEE2E4"/>
        <w:right w:val="single" w:sz="4" w:space="0" w:color="DEE2E4"/>
      </w:pBdr>
      <w:spacing w:before="100" w:beforeAutospacing="1" w:after="100" w:afterAutospacing="1" w:line="240" w:lineRule="auto"/>
    </w:pPr>
    <w:rPr>
      <w:rFonts w:ascii="Times New Roman" w:eastAsia="Times New Roman" w:hAnsi="Times New Roman" w:cs="Times New Roman"/>
      <w:b/>
      <w:bCs/>
      <w:i/>
      <w:iCs/>
      <w:sz w:val="16"/>
      <w:szCs w:val="16"/>
      <w:lang w:eastAsia="en-AU"/>
    </w:rPr>
  </w:style>
  <w:style w:type="paragraph" w:customStyle="1" w:styleId="xl74">
    <w:name w:val="xl74"/>
    <w:basedOn w:val="Normal"/>
    <w:rsid w:val="005634AD"/>
    <w:pPr>
      <w:pBdr>
        <w:top w:val="single" w:sz="4" w:space="0" w:color="DEE2E4"/>
        <w:left w:val="single" w:sz="4" w:space="0" w:color="DEE2E4"/>
        <w:bottom w:val="single" w:sz="4" w:space="0" w:color="DEE2E4"/>
        <w:right w:val="single" w:sz="4" w:space="0" w:color="DEE2E4"/>
      </w:pBd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75">
    <w:name w:val="xl75"/>
    <w:basedOn w:val="Normal"/>
    <w:rsid w:val="005634AD"/>
    <w:pPr>
      <w:pBdr>
        <w:top w:val="single" w:sz="4" w:space="0" w:color="DEE2E4"/>
        <w:left w:val="single" w:sz="4" w:space="0" w:color="DEE2E4"/>
        <w:bottom w:val="single" w:sz="4" w:space="0" w:color="DEE2E4"/>
        <w:right w:val="single" w:sz="4" w:space="0" w:color="DEE2E4"/>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5634AD"/>
    <w:pPr>
      <w:pBdr>
        <w:top w:val="single" w:sz="4" w:space="0" w:color="DEE2E4"/>
        <w:left w:val="single" w:sz="4" w:space="0" w:color="DEE2E4"/>
        <w:bottom w:val="single" w:sz="4" w:space="0" w:color="DEE2E4"/>
        <w:right w:val="single" w:sz="4" w:space="0" w:color="DEE2E4"/>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5634AD"/>
    <w:pPr>
      <w:pBdr>
        <w:top w:val="single" w:sz="4" w:space="0" w:color="DEE2E4"/>
        <w:left w:val="single" w:sz="4" w:space="0" w:color="DEE2E4"/>
        <w:bottom w:val="single" w:sz="4" w:space="0" w:color="DEE2E4"/>
        <w:right w:val="single" w:sz="4" w:space="0" w:color="DEE2E4"/>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5634AD"/>
    <w:pPr>
      <w:pBdr>
        <w:left w:val="single" w:sz="4" w:space="0" w:color="DEE2E4"/>
        <w:bottom w:val="single" w:sz="4" w:space="0" w:color="DEE2E4"/>
        <w:right w:val="single" w:sz="4" w:space="0" w:color="DEE2E4"/>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5634AD"/>
    <w:pPr>
      <w:pBdr>
        <w:left w:val="single" w:sz="4" w:space="0" w:color="DEE2E4"/>
        <w:bottom w:val="single" w:sz="4" w:space="0" w:color="DEE2E4"/>
        <w:right w:val="single" w:sz="4" w:space="0" w:color="DEE2E4"/>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5634AD"/>
    <w:pPr>
      <w:pBdr>
        <w:top w:val="single" w:sz="4" w:space="0" w:color="DEE2E4"/>
        <w:left w:val="single" w:sz="4" w:space="0" w:color="DEE2E4"/>
        <w:bottom w:val="single" w:sz="4" w:space="0" w:color="auto"/>
        <w:right w:val="single" w:sz="4" w:space="0" w:color="DEE2E4"/>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5634AD"/>
    <w:pPr>
      <w:pBdr>
        <w:top w:val="single" w:sz="4" w:space="0" w:color="DEE2E4"/>
        <w:left w:val="single" w:sz="4" w:space="0" w:color="DEE2E4"/>
        <w:bottom w:val="single" w:sz="4" w:space="0" w:color="auto"/>
        <w:right w:val="single" w:sz="4" w:space="0" w:color="DEE2E4"/>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5634A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5634AD"/>
    <w:pPr>
      <w:pBdr>
        <w:left w:val="single" w:sz="4" w:space="0" w:color="DEE2E4"/>
        <w:bottom w:val="single" w:sz="4" w:space="0" w:color="DEE2E4"/>
        <w:right w:val="single" w:sz="4" w:space="0" w:color="DEE2E4"/>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5634AD"/>
    <w:pPr>
      <w:pBdr>
        <w:top w:val="single" w:sz="4" w:space="0" w:color="DEE2E4"/>
        <w:left w:val="single" w:sz="4" w:space="0" w:color="DEE2E4"/>
        <w:bottom w:val="single" w:sz="4" w:space="0" w:color="auto"/>
        <w:right w:val="single" w:sz="4" w:space="0" w:color="DEE2E4"/>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5634AD"/>
    <w:pPr>
      <w:pBdr>
        <w:top w:val="single" w:sz="4" w:space="0" w:color="DEE2E4"/>
        <w:left w:val="single" w:sz="4" w:space="0" w:color="DEE2E4"/>
        <w:bottom w:val="single" w:sz="4" w:space="0" w:color="DEE2E4"/>
        <w:right w:val="single" w:sz="4" w:space="0" w:color="DEE2E4"/>
      </w:pBdr>
      <w:spacing w:before="100" w:beforeAutospacing="1" w:after="100" w:afterAutospacing="1" w:line="240" w:lineRule="auto"/>
      <w:jc w:val="center"/>
    </w:pPr>
    <w:rPr>
      <w:rFonts w:ascii="Times New Roman" w:eastAsia="Times New Roman" w:hAnsi="Times New Roman" w:cs="Times New Roman"/>
      <w:b/>
      <w:bCs/>
      <w:i/>
      <w:iCs/>
      <w:sz w:val="16"/>
      <w:szCs w:val="16"/>
      <w:lang w:eastAsia="en-AU"/>
    </w:rPr>
  </w:style>
  <w:style w:type="paragraph" w:customStyle="1" w:styleId="xl86">
    <w:name w:val="xl86"/>
    <w:basedOn w:val="Normal"/>
    <w:rsid w:val="005634AD"/>
    <w:pPr>
      <w:pBdr>
        <w:top w:val="single" w:sz="4" w:space="0" w:color="DEE2E4"/>
        <w:left w:val="single" w:sz="4" w:space="0" w:color="DEE2E4"/>
        <w:right w:val="single" w:sz="4" w:space="0" w:color="DEE2E4"/>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5634AD"/>
    <w:pPr>
      <w:pBdr>
        <w:top w:val="single" w:sz="4" w:space="0" w:color="DEE2E4"/>
        <w:left w:val="single" w:sz="4" w:space="0" w:color="DEE2E4"/>
        <w:right w:val="single" w:sz="4" w:space="0" w:color="DEE2E4"/>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8">
    <w:name w:val="xl88"/>
    <w:basedOn w:val="Normal"/>
    <w:rsid w:val="005634AD"/>
    <w:pPr>
      <w:pBdr>
        <w:left w:val="single" w:sz="4" w:space="0" w:color="DEE2E4"/>
        <w:right w:val="single" w:sz="4" w:space="0" w:color="DEE2E4"/>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5634AD"/>
    <w:pPr>
      <w:pBdr>
        <w:top w:val="single" w:sz="4" w:space="0" w:color="DEE2E4"/>
        <w:left w:val="single" w:sz="4" w:space="0" w:color="DEE2E4"/>
        <w:right w:val="single" w:sz="4" w:space="0" w:color="DEE2E4"/>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5634AD"/>
    <w:pPr>
      <w:pBdr>
        <w:top w:val="single" w:sz="4" w:space="0" w:color="DFDFDF"/>
        <w:left w:val="single" w:sz="4" w:space="0" w:color="DFDFDF"/>
        <w:bottom w:val="single" w:sz="4" w:space="0" w:color="DFDFDF"/>
        <w:right w:val="single" w:sz="4" w:space="0" w:color="DFDFDF"/>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5634AD"/>
    <w:pPr>
      <w:pBdr>
        <w:top w:val="single" w:sz="4" w:space="0" w:color="DEE2E4"/>
        <w:left w:val="single" w:sz="4" w:space="0" w:color="DEE2E4"/>
        <w:bottom w:val="single" w:sz="4" w:space="0" w:color="606F76"/>
        <w:right w:val="single" w:sz="4" w:space="0" w:color="DFDFDF"/>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5634AD"/>
    <w:pPr>
      <w:pBdr>
        <w:top w:val="single" w:sz="4" w:space="0" w:color="DEE2E4"/>
        <w:right w:val="single" w:sz="4" w:space="0" w:color="DEE2E4"/>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3">
    <w:name w:val="xl93"/>
    <w:basedOn w:val="Normal"/>
    <w:rsid w:val="005634AD"/>
    <w:pPr>
      <w:pBdr>
        <w:bottom w:val="single" w:sz="4" w:space="0" w:color="DEE2E4"/>
        <w:right w:val="single" w:sz="4" w:space="0" w:color="DEE2E4"/>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4">
    <w:name w:val="xl94"/>
    <w:basedOn w:val="Normal"/>
    <w:rsid w:val="005634AD"/>
    <w:pPr>
      <w:pBdr>
        <w:top w:val="single" w:sz="4" w:space="0" w:color="DFDFDF"/>
        <w:left w:val="single" w:sz="4" w:space="0" w:color="DFDFDF"/>
        <w:right w:val="single" w:sz="4" w:space="0" w:color="DFDFDF"/>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5">
    <w:name w:val="xl95"/>
    <w:basedOn w:val="Normal"/>
    <w:rsid w:val="005634AD"/>
    <w:pPr>
      <w:pBdr>
        <w:top w:val="single" w:sz="4" w:space="0" w:color="auto"/>
        <w:left w:val="single" w:sz="4" w:space="0" w:color="DFDFDF"/>
        <w:bottom w:val="single" w:sz="4" w:space="0" w:color="DEE2E4"/>
        <w:right w:val="single" w:sz="4" w:space="0" w:color="DFDFDF"/>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5634AD"/>
    <w:pPr>
      <w:pBdr>
        <w:left w:val="single" w:sz="4" w:space="0" w:color="DFDFDF"/>
        <w:bottom w:val="single" w:sz="4" w:space="0" w:color="auto"/>
        <w:right w:val="single" w:sz="4" w:space="0" w:color="DEE2E4"/>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7">
    <w:name w:val="xl97"/>
    <w:basedOn w:val="Normal"/>
    <w:rsid w:val="005634AD"/>
    <w:pPr>
      <w:pBdr>
        <w:left w:val="single" w:sz="4" w:space="0" w:color="DEE2E4"/>
        <w:bottom w:val="single" w:sz="4" w:space="0" w:color="auto"/>
        <w:right w:val="single" w:sz="4" w:space="0" w:color="DEE2E4"/>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8">
    <w:name w:val="xl98"/>
    <w:basedOn w:val="Normal"/>
    <w:rsid w:val="005634AD"/>
    <w:pPr>
      <w:pBdr>
        <w:left w:val="single" w:sz="4" w:space="0" w:color="DFDFDF"/>
        <w:right w:val="single" w:sz="4" w:space="0" w:color="DFDFDF"/>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9">
    <w:name w:val="xl99"/>
    <w:basedOn w:val="Normal"/>
    <w:rsid w:val="005634AD"/>
    <w:pPr>
      <w:pBdr>
        <w:top w:val="single" w:sz="4" w:space="0" w:color="auto"/>
        <w:left w:val="single" w:sz="4" w:space="0" w:color="DEE2E4"/>
        <w:bottom w:val="single" w:sz="4" w:space="0" w:color="DEE2E4"/>
        <w:right w:val="single" w:sz="4" w:space="0" w:color="DEE2E4"/>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5634AD"/>
    <w:pPr>
      <w:pBdr>
        <w:left w:val="single" w:sz="4" w:space="0" w:color="DEE2E4"/>
        <w:bottom w:val="single" w:sz="4" w:space="0" w:color="DEE2E4"/>
        <w:right w:val="single" w:sz="4" w:space="0" w:color="DEE2E4"/>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color w:val="7030A0"/>
      <w:sz w:val="16"/>
      <w:szCs w:val="16"/>
      <w:lang w:eastAsia="en-AU"/>
    </w:rPr>
  </w:style>
  <w:style w:type="paragraph" w:customStyle="1" w:styleId="xl101">
    <w:name w:val="xl101"/>
    <w:basedOn w:val="Normal"/>
    <w:rsid w:val="005634AD"/>
    <w:pPr>
      <w:pBdr>
        <w:top w:val="single" w:sz="4" w:space="0" w:color="DEE2E4"/>
        <w:left w:val="single" w:sz="4" w:space="0" w:color="DEE2E4"/>
        <w:bottom w:val="single" w:sz="4" w:space="0" w:color="DEE2E4"/>
        <w:right w:val="single" w:sz="4" w:space="0" w:color="DEE2E4"/>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2">
    <w:name w:val="xl102"/>
    <w:basedOn w:val="Normal"/>
    <w:rsid w:val="005634AD"/>
    <w:pPr>
      <w:pBdr>
        <w:top w:val="single" w:sz="4" w:space="0" w:color="DEE2E4"/>
        <w:left w:val="single" w:sz="4" w:space="0" w:color="DEE2E4"/>
        <w:right w:val="single" w:sz="4" w:space="0" w:color="DEE2E4"/>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3">
    <w:name w:val="xl103"/>
    <w:basedOn w:val="Normal"/>
    <w:rsid w:val="005634AD"/>
    <w:pPr>
      <w:pBdr>
        <w:top w:val="single" w:sz="4" w:space="0" w:color="DEE2E4"/>
        <w:left w:val="single" w:sz="4" w:space="0" w:color="DEE2E4"/>
        <w:bottom w:val="single" w:sz="4" w:space="0" w:color="auto"/>
        <w:right w:val="single" w:sz="4" w:space="0" w:color="DEE2E4"/>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5634AD"/>
    <w:pPr>
      <w:pBdr>
        <w:left w:val="single" w:sz="4" w:space="0" w:color="DEE2E4"/>
        <w:bottom w:val="single" w:sz="4" w:space="0" w:color="DEE2E4"/>
        <w:right w:val="single" w:sz="4" w:space="0" w:color="DEE2E4"/>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5">
    <w:name w:val="xl105"/>
    <w:basedOn w:val="Normal"/>
    <w:rsid w:val="005634AD"/>
    <w:pPr>
      <w:pBdr>
        <w:top w:val="single" w:sz="4" w:space="0" w:color="DEE2E4"/>
        <w:left w:val="single" w:sz="4" w:space="0" w:color="DEE2E4"/>
        <w:bottom w:val="single" w:sz="4" w:space="0" w:color="DEE2E4"/>
        <w:right w:val="single" w:sz="4" w:space="0" w:color="DEE2E4"/>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6">
    <w:name w:val="xl106"/>
    <w:basedOn w:val="Normal"/>
    <w:rsid w:val="005634AD"/>
    <w:pPr>
      <w:pBdr>
        <w:top w:val="single" w:sz="4" w:space="0" w:color="DEE2E4"/>
        <w:left w:val="single" w:sz="4" w:space="0" w:color="DFDFDF"/>
        <w:bottom w:val="single" w:sz="4" w:space="0" w:color="auto"/>
        <w:right w:val="single" w:sz="4" w:space="0" w:color="DEE2E4"/>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07">
    <w:name w:val="xl107"/>
    <w:basedOn w:val="Normal"/>
    <w:rsid w:val="005634AD"/>
    <w:pPr>
      <w:pBdr>
        <w:top w:val="single" w:sz="4" w:space="0" w:color="DEE2E4"/>
        <w:bottom w:val="single" w:sz="4" w:space="0" w:color="DEE2E4"/>
        <w:right w:val="single" w:sz="4" w:space="0" w:color="DEE2E4"/>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8">
    <w:name w:val="xl108"/>
    <w:basedOn w:val="Normal"/>
    <w:rsid w:val="005634AD"/>
    <w:pPr>
      <w:pBdr>
        <w:top w:val="single" w:sz="4" w:space="0" w:color="606F76"/>
        <w:left w:val="single" w:sz="4" w:space="0" w:color="DEE2E4"/>
        <w:right w:val="single" w:sz="4" w:space="0" w:color="DEE2E4"/>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AU"/>
    </w:rPr>
  </w:style>
  <w:style w:type="paragraph" w:customStyle="1" w:styleId="xl109">
    <w:name w:val="xl109"/>
    <w:basedOn w:val="Normal"/>
    <w:rsid w:val="005634AD"/>
    <w:pPr>
      <w:pBdr>
        <w:left w:val="single" w:sz="4" w:space="0" w:color="DEE2E4"/>
        <w:right w:val="single" w:sz="4" w:space="0" w:color="DEE2E4"/>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AU"/>
    </w:rPr>
  </w:style>
  <w:style w:type="paragraph" w:customStyle="1" w:styleId="xl110">
    <w:name w:val="xl110"/>
    <w:basedOn w:val="Normal"/>
    <w:rsid w:val="005634AD"/>
    <w:pPr>
      <w:pBdr>
        <w:left w:val="single" w:sz="4" w:space="0" w:color="DEE2E4"/>
        <w:bottom w:val="single" w:sz="4" w:space="0" w:color="auto"/>
        <w:right w:val="single" w:sz="4" w:space="0" w:color="DEE2E4"/>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AU"/>
    </w:rPr>
  </w:style>
  <w:style w:type="paragraph" w:customStyle="1" w:styleId="xl111">
    <w:name w:val="xl111"/>
    <w:basedOn w:val="Normal"/>
    <w:rsid w:val="005634AD"/>
    <w:pPr>
      <w:pBdr>
        <w:top w:val="single" w:sz="4" w:space="0" w:color="DEE2E4"/>
        <w:left w:val="single" w:sz="4" w:space="0" w:color="DEE2E4"/>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AU"/>
    </w:rPr>
  </w:style>
  <w:style w:type="paragraph" w:customStyle="1" w:styleId="xl112">
    <w:name w:val="xl112"/>
    <w:basedOn w:val="Normal"/>
    <w:rsid w:val="005634AD"/>
    <w:pPr>
      <w:pBdr>
        <w:left w:val="single" w:sz="4" w:space="0" w:color="DEE2E4"/>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AU"/>
    </w:rPr>
  </w:style>
  <w:style w:type="paragraph" w:customStyle="1" w:styleId="xl113">
    <w:name w:val="xl113"/>
    <w:basedOn w:val="Normal"/>
    <w:rsid w:val="005634AD"/>
    <w:pPr>
      <w:pBdr>
        <w:left w:val="single" w:sz="4" w:space="0" w:color="DEE2E4"/>
        <w:bottom w:val="single" w:sz="4" w:space="0" w:color="606F76"/>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AU"/>
    </w:rPr>
  </w:style>
  <w:style w:type="paragraph" w:customStyle="1" w:styleId="xl114">
    <w:name w:val="xl114"/>
    <w:basedOn w:val="Normal"/>
    <w:rsid w:val="005634AD"/>
    <w:pPr>
      <w:pBdr>
        <w:top w:val="single" w:sz="4" w:space="0" w:color="auto"/>
        <w:left w:val="single" w:sz="4" w:space="0" w:color="DEE2E4"/>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AU"/>
    </w:rPr>
  </w:style>
  <w:style w:type="paragraph" w:customStyle="1" w:styleId="xl115">
    <w:name w:val="xl115"/>
    <w:basedOn w:val="Normal"/>
    <w:rsid w:val="005634AD"/>
    <w:pPr>
      <w:pBdr>
        <w:left w:val="single" w:sz="4" w:space="0" w:color="DEE2E4"/>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AU"/>
    </w:rPr>
  </w:style>
  <w:style w:type="paragraph" w:customStyle="1" w:styleId="xl116">
    <w:name w:val="xl116"/>
    <w:basedOn w:val="Normal"/>
    <w:rsid w:val="005634AD"/>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AU"/>
    </w:rPr>
  </w:style>
  <w:style w:type="paragraph" w:customStyle="1" w:styleId="xl117">
    <w:name w:val="xl117"/>
    <w:basedOn w:val="Normal"/>
    <w:rsid w:val="005634AD"/>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AU"/>
    </w:rPr>
  </w:style>
  <w:style w:type="paragraph" w:customStyle="1" w:styleId="xl118">
    <w:name w:val="xl118"/>
    <w:basedOn w:val="Normal"/>
    <w:rsid w:val="005634AD"/>
    <w:pPr>
      <w:pBdr>
        <w:top w:val="single" w:sz="4" w:space="0" w:color="DEE2E4"/>
        <w:left w:val="single" w:sz="4" w:space="0" w:color="DEE2E4"/>
        <w:bottom w:val="single" w:sz="4" w:space="0" w:color="DEE2E4"/>
      </w:pBdr>
      <w:spacing w:before="100" w:beforeAutospacing="1" w:after="100" w:afterAutospacing="1" w:line="240" w:lineRule="auto"/>
      <w:jc w:val="center"/>
    </w:pPr>
    <w:rPr>
      <w:rFonts w:ascii="Times New Roman" w:eastAsia="Times New Roman" w:hAnsi="Times New Roman" w:cs="Times New Roman"/>
      <w:b/>
      <w:bCs/>
      <w:i/>
      <w:iCs/>
      <w:sz w:val="16"/>
      <w:szCs w:val="16"/>
      <w:lang w:eastAsia="en-AU"/>
    </w:rPr>
  </w:style>
  <w:style w:type="paragraph" w:customStyle="1" w:styleId="xl119">
    <w:name w:val="xl119"/>
    <w:basedOn w:val="Normal"/>
    <w:rsid w:val="005634AD"/>
    <w:pPr>
      <w:pBdr>
        <w:top w:val="single" w:sz="4" w:space="0" w:color="DEE2E4"/>
        <w:bottom w:val="single" w:sz="4" w:space="0" w:color="DEE2E4"/>
      </w:pBdr>
      <w:spacing w:before="100" w:beforeAutospacing="1" w:after="100" w:afterAutospacing="1" w:line="240" w:lineRule="auto"/>
      <w:jc w:val="center"/>
    </w:pPr>
    <w:rPr>
      <w:rFonts w:ascii="Times New Roman" w:eastAsia="Times New Roman" w:hAnsi="Times New Roman" w:cs="Times New Roman"/>
      <w:b/>
      <w:bCs/>
      <w:i/>
      <w:iCs/>
      <w:sz w:val="16"/>
      <w:szCs w:val="16"/>
      <w:lang w:eastAsia="en-AU"/>
    </w:rPr>
  </w:style>
  <w:style w:type="paragraph" w:customStyle="1" w:styleId="xl120">
    <w:name w:val="xl120"/>
    <w:basedOn w:val="Normal"/>
    <w:rsid w:val="005634AD"/>
    <w:pPr>
      <w:pBdr>
        <w:top w:val="single" w:sz="4" w:space="0" w:color="DEE2E4"/>
        <w:bottom w:val="single" w:sz="4" w:space="0" w:color="DEE2E4"/>
        <w:right w:val="single" w:sz="4" w:space="0" w:color="DEE2E4"/>
      </w:pBdr>
      <w:spacing w:before="100" w:beforeAutospacing="1" w:after="100" w:afterAutospacing="1" w:line="240" w:lineRule="auto"/>
      <w:jc w:val="center"/>
    </w:pPr>
    <w:rPr>
      <w:rFonts w:ascii="Times New Roman" w:eastAsia="Times New Roman" w:hAnsi="Times New Roman" w:cs="Times New Roman"/>
      <w:b/>
      <w:bCs/>
      <w:i/>
      <w:iCs/>
      <w:sz w:val="16"/>
      <w:szCs w:val="16"/>
      <w:lang w:eastAsia="en-AU"/>
    </w:rPr>
  </w:style>
  <w:style w:type="paragraph" w:customStyle="1" w:styleId="xl121">
    <w:name w:val="xl121"/>
    <w:basedOn w:val="Normal"/>
    <w:rsid w:val="005634AD"/>
    <w:pPr>
      <w:pBdr>
        <w:top w:val="single" w:sz="4" w:space="0" w:color="DEE2E4"/>
        <w:left w:val="single" w:sz="4" w:space="0" w:color="DEE2E4"/>
        <w:bottom w:val="single" w:sz="4" w:space="0" w:color="DEE2E4"/>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22">
    <w:name w:val="xl122"/>
    <w:basedOn w:val="Normal"/>
    <w:rsid w:val="005634AD"/>
    <w:pPr>
      <w:pBdr>
        <w:top w:val="single" w:sz="4" w:space="0" w:color="DEE2E4"/>
        <w:bottom w:val="single" w:sz="4" w:space="0" w:color="DEE2E4"/>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23">
    <w:name w:val="xl123"/>
    <w:basedOn w:val="Normal"/>
    <w:rsid w:val="005634AD"/>
    <w:pPr>
      <w:pBdr>
        <w:top w:val="single" w:sz="4" w:space="0" w:color="DEE2E4"/>
        <w:bottom w:val="single" w:sz="4" w:space="0" w:color="DEE2E4"/>
        <w:right w:val="single" w:sz="4" w:space="0" w:color="DEE2E4"/>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24">
    <w:name w:val="xl124"/>
    <w:basedOn w:val="Normal"/>
    <w:rsid w:val="005634AD"/>
    <w:pPr>
      <w:pBdr>
        <w:top w:val="single" w:sz="4" w:space="0" w:color="DEE2E4"/>
        <w:left w:val="single" w:sz="4" w:space="0" w:color="DEE2E4"/>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25">
    <w:name w:val="xl125"/>
    <w:basedOn w:val="Normal"/>
    <w:rsid w:val="005634AD"/>
    <w:pPr>
      <w:pBdr>
        <w:top w:val="single" w:sz="4" w:space="0" w:color="DEE2E4"/>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26">
    <w:name w:val="xl126"/>
    <w:basedOn w:val="Normal"/>
    <w:rsid w:val="005634AD"/>
    <w:pPr>
      <w:pBdr>
        <w:top w:val="single" w:sz="4" w:space="0" w:color="DEE2E4"/>
        <w:right w:val="single" w:sz="4" w:space="0" w:color="DEE2E4"/>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27">
    <w:name w:val="xl127"/>
    <w:basedOn w:val="Normal"/>
    <w:rsid w:val="005634AD"/>
    <w:pPr>
      <w:pBdr>
        <w:top w:val="single" w:sz="4" w:space="0" w:color="DFDFDF"/>
        <w:left w:val="single" w:sz="4" w:space="0" w:color="DFDFDF"/>
        <w:bottom w:val="single" w:sz="4" w:space="0" w:color="DFDFDF"/>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28">
    <w:name w:val="xl128"/>
    <w:basedOn w:val="Normal"/>
    <w:rsid w:val="005634AD"/>
    <w:pPr>
      <w:pBdr>
        <w:top w:val="single" w:sz="4" w:space="0" w:color="DFDFDF"/>
        <w:bottom w:val="single" w:sz="4" w:space="0" w:color="DFDFDF"/>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29">
    <w:name w:val="xl129"/>
    <w:basedOn w:val="Normal"/>
    <w:rsid w:val="005634AD"/>
    <w:pPr>
      <w:pBdr>
        <w:top w:val="single" w:sz="4" w:space="0" w:color="DFDFDF"/>
        <w:bottom w:val="single" w:sz="4" w:space="0" w:color="DFDFDF"/>
        <w:right w:val="single" w:sz="4" w:space="0" w:color="DFDFDF"/>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30">
    <w:name w:val="xl130"/>
    <w:basedOn w:val="Normal"/>
    <w:rsid w:val="005634AD"/>
    <w:pPr>
      <w:pBdr>
        <w:top w:val="single" w:sz="4" w:space="0" w:color="DFDFDF"/>
        <w:bottom w:val="single" w:sz="4" w:space="0" w:color="DFDFDF"/>
        <w:right w:val="single" w:sz="4" w:space="0" w:color="DEE2E4"/>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31">
    <w:name w:val="xl131"/>
    <w:basedOn w:val="Normal"/>
    <w:rsid w:val="005634AD"/>
    <w:pPr>
      <w:pBdr>
        <w:left w:val="single" w:sz="4" w:space="0" w:color="DFDFDF"/>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32">
    <w:name w:val="xl132"/>
    <w:basedOn w:val="Normal"/>
    <w:rsid w:val="005634A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33">
    <w:name w:val="xl133"/>
    <w:basedOn w:val="Normal"/>
    <w:rsid w:val="005634AD"/>
    <w:pPr>
      <w:pBdr>
        <w:bottom w:val="single" w:sz="4" w:space="0" w:color="auto"/>
        <w:right w:val="single" w:sz="4" w:space="0" w:color="DFDFDF"/>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34">
    <w:name w:val="xl134"/>
    <w:basedOn w:val="Normal"/>
    <w:rsid w:val="005634AD"/>
    <w:pPr>
      <w:pBdr>
        <w:left w:val="single" w:sz="4" w:space="0" w:color="DEE2E4"/>
        <w:bottom w:val="single" w:sz="4" w:space="0" w:color="DEE2E4"/>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35">
    <w:name w:val="xl135"/>
    <w:basedOn w:val="Normal"/>
    <w:rsid w:val="005634AD"/>
    <w:pPr>
      <w:pBdr>
        <w:bottom w:val="single" w:sz="4" w:space="0" w:color="DEE2E4"/>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36">
    <w:name w:val="xl136"/>
    <w:basedOn w:val="Normal"/>
    <w:rsid w:val="005634AD"/>
    <w:pPr>
      <w:pBdr>
        <w:bottom w:val="single" w:sz="4" w:space="0" w:color="DEE2E4"/>
        <w:right w:val="single" w:sz="4" w:space="0" w:color="DEE2E4"/>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37">
    <w:name w:val="xl137"/>
    <w:basedOn w:val="Normal"/>
    <w:rsid w:val="005634AD"/>
    <w:pPr>
      <w:pBdr>
        <w:top w:val="single" w:sz="4" w:space="0" w:color="DEE2E4"/>
        <w:left w:val="single" w:sz="4" w:space="0" w:color="DEE2E4"/>
        <w:bottom w:val="single" w:sz="4" w:space="0" w:color="DFDFDF"/>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38">
    <w:name w:val="xl138"/>
    <w:basedOn w:val="Normal"/>
    <w:rsid w:val="005634AD"/>
    <w:pPr>
      <w:pBdr>
        <w:top w:val="single" w:sz="4" w:space="0" w:color="DEE2E4"/>
        <w:bottom w:val="single" w:sz="4" w:space="0" w:color="DFDFDF"/>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39">
    <w:name w:val="xl139"/>
    <w:basedOn w:val="Normal"/>
    <w:rsid w:val="005634AD"/>
    <w:pPr>
      <w:pBdr>
        <w:top w:val="single" w:sz="4" w:space="0" w:color="DEE2E4"/>
        <w:bottom w:val="single" w:sz="4" w:space="0" w:color="DFDFDF"/>
        <w:right w:val="single" w:sz="4" w:space="0" w:color="DEE2E4"/>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40">
    <w:name w:val="xl140"/>
    <w:basedOn w:val="Normal"/>
    <w:rsid w:val="005634AD"/>
    <w:pPr>
      <w:pBdr>
        <w:left w:val="single" w:sz="4" w:space="0" w:color="DEE2E4"/>
        <w:bottom w:val="single" w:sz="4" w:space="0" w:color="DFDFDF"/>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41">
    <w:name w:val="xl141"/>
    <w:basedOn w:val="Normal"/>
    <w:rsid w:val="005634AD"/>
    <w:pPr>
      <w:pBdr>
        <w:bottom w:val="single" w:sz="4" w:space="0" w:color="DFDFDF"/>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42">
    <w:name w:val="xl142"/>
    <w:basedOn w:val="Normal"/>
    <w:rsid w:val="005634AD"/>
    <w:pPr>
      <w:pBdr>
        <w:bottom w:val="single" w:sz="4" w:space="0" w:color="DFDFDF"/>
        <w:right w:val="single" w:sz="4" w:space="0" w:color="DEE2E4"/>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43">
    <w:name w:val="xl143"/>
    <w:basedOn w:val="Normal"/>
    <w:rsid w:val="005634AD"/>
    <w:pPr>
      <w:pBdr>
        <w:top w:val="single" w:sz="4" w:space="0" w:color="DFDFDF"/>
        <w:left w:val="single" w:sz="4" w:space="0" w:color="DEE2E4"/>
        <w:bottom w:val="single" w:sz="4" w:space="0" w:color="DFDFDF"/>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44">
    <w:name w:val="xl144"/>
    <w:basedOn w:val="Normal"/>
    <w:rsid w:val="005634AD"/>
    <w:pPr>
      <w:pBdr>
        <w:left w:val="single" w:sz="4" w:space="0" w:color="DEE2E4"/>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45">
    <w:name w:val="xl145"/>
    <w:basedOn w:val="Normal"/>
    <w:rsid w:val="005634AD"/>
    <w:pPr>
      <w:pBdr>
        <w:bottom w:val="single" w:sz="4" w:space="0" w:color="auto"/>
        <w:right w:val="single" w:sz="4" w:space="0" w:color="DEE2E4"/>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46">
    <w:name w:val="xl146"/>
    <w:basedOn w:val="Normal"/>
    <w:rsid w:val="005634AD"/>
    <w:pPr>
      <w:pBdr>
        <w:top w:val="single" w:sz="4" w:space="0" w:color="auto"/>
        <w:left w:val="single" w:sz="4" w:space="0" w:color="DFDFDF"/>
        <w:bottom w:val="single" w:sz="4" w:space="0" w:color="DFDFDF"/>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47">
    <w:name w:val="xl147"/>
    <w:basedOn w:val="Normal"/>
    <w:rsid w:val="005634AD"/>
    <w:pPr>
      <w:pBdr>
        <w:top w:val="single" w:sz="4" w:space="0" w:color="auto"/>
        <w:bottom w:val="single" w:sz="4" w:space="0" w:color="DFDFDF"/>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48">
    <w:name w:val="xl148"/>
    <w:basedOn w:val="Normal"/>
    <w:rsid w:val="005634AD"/>
    <w:pPr>
      <w:pBdr>
        <w:top w:val="single" w:sz="4" w:space="0" w:color="auto"/>
        <w:bottom w:val="single" w:sz="4" w:space="0" w:color="DFDFDF"/>
        <w:right w:val="single" w:sz="4" w:space="0" w:color="DEE2E4"/>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49">
    <w:name w:val="xl149"/>
    <w:basedOn w:val="Normal"/>
    <w:rsid w:val="005634AD"/>
    <w:pPr>
      <w:pBdr>
        <w:left w:val="single" w:sz="4" w:space="0" w:color="DFDFDF"/>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50">
    <w:name w:val="xl150"/>
    <w:basedOn w:val="Normal"/>
    <w:rsid w:val="005634AD"/>
    <w:pP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51">
    <w:name w:val="xl151"/>
    <w:basedOn w:val="Normal"/>
    <w:rsid w:val="005634AD"/>
    <w:pPr>
      <w:pBdr>
        <w:right w:val="single" w:sz="4" w:space="0" w:color="DEE2E4"/>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52">
    <w:name w:val="xl152"/>
    <w:basedOn w:val="Normal"/>
    <w:rsid w:val="005634AD"/>
    <w:pPr>
      <w:pBdr>
        <w:left w:val="single" w:sz="4" w:space="0" w:color="DEE2E4"/>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53">
    <w:name w:val="xl153"/>
    <w:basedOn w:val="Normal"/>
    <w:rsid w:val="005634AD"/>
    <w:pPr>
      <w:pBdr>
        <w:top w:val="single" w:sz="4" w:space="0" w:color="DFDFDF"/>
        <w:left w:val="single" w:sz="4" w:space="0" w:color="DEE2E4"/>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54">
    <w:name w:val="xl154"/>
    <w:basedOn w:val="Normal"/>
    <w:rsid w:val="005634AD"/>
    <w:pPr>
      <w:pBdr>
        <w:top w:val="single" w:sz="4" w:space="0" w:color="DFDFDF"/>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55">
    <w:name w:val="xl155"/>
    <w:basedOn w:val="Normal"/>
    <w:rsid w:val="005634AD"/>
    <w:pPr>
      <w:pBdr>
        <w:top w:val="single" w:sz="4" w:space="0" w:color="DFDFDF"/>
        <w:bottom w:val="single" w:sz="4" w:space="0" w:color="auto"/>
        <w:right w:val="single" w:sz="4" w:space="0" w:color="DEE2E4"/>
      </w:pBdr>
      <w:spacing w:before="100" w:beforeAutospacing="1" w:after="100" w:afterAutospacing="1" w:line="240" w:lineRule="auto"/>
      <w:textAlignment w:val="top"/>
    </w:pPr>
    <w:rPr>
      <w:rFonts w:ascii="Times New Roman" w:eastAsia="Times New Roman" w:hAnsi="Times New Roman" w:cs="Times New Roman"/>
      <w:sz w:val="16"/>
      <w:szCs w:val="16"/>
      <w:lang w:eastAsia="en-AU"/>
    </w:rPr>
  </w:style>
  <w:style w:type="paragraph" w:customStyle="1" w:styleId="xl156">
    <w:name w:val="xl156"/>
    <w:basedOn w:val="Normal"/>
    <w:rsid w:val="005634AD"/>
    <w:pPr>
      <w:pBdr>
        <w:left w:val="single" w:sz="4" w:space="0" w:color="DFDFDF"/>
        <w:right w:val="single" w:sz="4" w:space="0" w:color="DFDFDF"/>
      </w:pBd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en-AU"/>
    </w:rPr>
  </w:style>
  <w:style w:type="paragraph" w:customStyle="1" w:styleId="xl157">
    <w:name w:val="xl157"/>
    <w:basedOn w:val="Normal"/>
    <w:rsid w:val="005634AD"/>
    <w:pPr>
      <w:pBdr>
        <w:top w:val="single" w:sz="4" w:space="0" w:color="auto"/>
        <w:left w:val="single" w:sz="4" w:space="0" w:color="DFDFDF"/>
        <w:bottom w:val="single" w:sz="4" w:space="0" w:color="DFDFDF"/>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en-AU"/>
    </w:rPr>
  </w:style>
  <w:style w:type="paragraph" w:customStyle="1" w:styleId="xl158">
    <w:name w:val="xl158"/>
    <w:basedOn w:val="Normal"/>
    <w:rsid w:val="005634AD"/>
    <w:pPr>
      <w:pBdr>
        <w:top w:val="single" w:sz="4" w:space="0" w:color="auto"/>
        <w:bottom w:val="single" w:sz="4" w:space="0" w:color="DFDFDF"/>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en-AU"/>
    </w:rPr>
  </w:style>
  <w:style w:type="paragraph" w:customStyle="1" w:styleId="xl159">
    <w:name w:val="xl159"/>
    <w:basedOn w:val="Normal"/>
    <w:rsid w:val="005634AD"/>
    <w:pPr>
      <w:pBdr>
        <w:top w:val="single" w:sz="4" w:space="0" w:color="auto"/>
        <w:bottom w:val="single" w:sz="4" w:space="0" w:color="DFDFDF"/>
        <w:right w:val="single" w:sz="4" w:space="0" w:color="DEE2E4"/>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en-AU"/>
    </w:rPr>
  </w:style>
  <w:style w:type="paragraph" w:customStyle="1" w:styleId="xl160">
    <w:name w:val="xl160"/>
    <w:basedOn w:val="Normal"/>
    <w:rsid w:val="005634AD"/>
    <w:pPr>
      <w:pBdr>
        <w:top w:val="single" w:sz="4" w:space="0" w:color="DEE2E4"/>
        <w:left w:val="single" w:sz="4" w:space="0" w:color="DEE2E4"/>
        <w:bottom w:val="single" w:sz="4" w:space="0" w:color="DEE2E4"/>
        <w:right w:val="single" w:sz="4" w:space="0" w:color="DEE2E4"/>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en-AU"/>
    </w:rPr>
  </w:style>
  <w:style w:type="paragraph" w:customStyle="1" w:styleId="xl161">
    <w:name w:val="xl161"/>
    <w:basedOn w:val="Normal"/>
    <w:rsid w:val="005634AD"/>
    <w:pPr>
      <w:pBdr>
        <w:top w:val="single" w:sz="4" w:space="0" w:color="auto"/>
        <w:left w:val="single" w:sz="4" w:space="0" w:color="DFDFDF"/>
        <w:bottom w:val="single" w:sz="4" w:space="0" w:color="DEE2E4"/>
        <w:right w:val="single" w:sz="4" w:space="0" w:color="DFDFDF"/>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en-AU"/>
    </w:rPr>
  </w:style>
  <w:style w:type="paragraph" w:customStyle="1" w:styleId="xl162">
    <w:name w:val="xl162"/>
    <w:basedOn w:val="Normal"/>
    <w:rsid w:val="005634AD"/>
    <w:pPr>
      <w:pBdr>
        <w:bottom w:val="single" w:sz="4" w:space="0" w:color="DEE2E4"/>
        <w:right w:val="single" w:sz="4" w:space="0" w:color="DEE2E4"/>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en-AU"/>
    </w:rPr>
  </w:style>
  <w:style w:type="paragraph" w:customStyle="1" w:styleId="xl163">
    <w:name w:val="xl163"/>
    <w:basedOn w:val="Normal"/>
    <w:rsid w:val="005634AD"/>
    <w:pPr>
      <w:pBdr>
        <w:left w:val="single" w:sz="4" w:space="0" w:color="DEE2E4"/>
        <w:bottom w:val="single" w:sz="4" w:space="0" w:color="DEE2E4"/>
        <w:right w:val="single" w:sz="4" w:space="0" w:color="DEE2E4"/>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en-AU"/>
    </w:rPr>
  </w:style>
  <w:style w:type="paragraph" w:customStyle="1" w:styleId="xl164">
    <w:name w:val="xl164"/>
    <w:basedOn w:val="Normal"/>
    <w:rsid w:val="005634AD"/>
    <w:pPr>
      <w:pBdr>
        <w:top w:val="single" w:sz="4" w:space="0" w:color="DEE2E4"/>
        <w:left w:val="single" w:sz="4" w:space="0" w:color="DEE2E4"/>
        <w:bottom w:val="single" w:sz="4" w:space="0" w:color="DEE2E4"/>
        <w:right w:val="single" w:sz="4" w:space="0" w:color="DEE2E4"/>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en-AU"/>
    </w:rPr>
  </w:style>
  <w:style w:type="paragraph" w:customStyle="1" w:styleId="xl165">
    <w:name w:val="xl165"/>
    <w:basedOn w:val="Normal"/>
    <w:rsid w:val="005634AD"/>
    <w:pP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en-AU"/>
    </w:rPr>
  </w:style>
  <w:style w:type="paragraph" w:customStyle="1" w:styleId="xl166">
    <w:name w:val="xl166"/>
    <w:basedOn w:val="Normal"/>
    <w:rsid w:val="005634AD"/>
    <w:pPr>
      <w:pBdr>
        <w:top w:val="single" w:sz="4" w:space="0" w:color="DFDFDF"/>
        <w:left w:val="single" w:sz="4" w:space="0" w:color="DFDFDF"/>
        <w:right w:val="single" w:sz="4" w:space="0" w:color="DFDFDF"/>
      </w:pBd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en-AU"/>
    </w:rPr>
  </w:style>
  <w:style w:type="paragraph" w:customStyle="1" w:styleId="xl167">
    <w:name w:val="xl167"/>
    <w:basedOn w:val="Normal"/>
    <w:rsid w:val="005634AD"/>
    <w:pPr>
      <w:pBdr>
        <w:top w:val="single" w:sz="4" w:space="0" w:color="DFDFDF"/>
        <w:left w:val="single" w:sz="4" w:space="0" w:color="DFDFDF"/>
        <w:bottom w:val="single" w:sz="4" w:space="0" w:color="DFDFDF"/>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en-AU"/>
    </w:rPr>
  </w:style>
  <w:style w:type="paragraph" w:customStyle="1" w:styleId="xl168">
    <w:name w:val="xl168"/>
    <w:basedOn w:val="Normal"/>
    <w:rsid w:val="005634AD"/>
    <w:pPr>
      <w:pBdr>
        <w:top w:val="single" w:sz="4" w:space="0" w:color="DFDFDF"/>
        <w:bottom w:val="single" w:sz="4" w:space="0" w:color="DFDFDF"/>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en-AU"/>
    </w:rPr>
  </w:style>
  <w:style w:type="paragraph" w:customStyle="1" w:styleId="xl169">
    <w:name w:val="xl169"/>
    <w:basedOn w:val="Normal"/>
    <w:rsid w:val="005634AD"/>
    <w:pPr>
      <w:pBdr>
        <w:top w:val="single" w:sz="4" w:space="0" w:color="DFDFDF"/>
        <w:bottom w:val="single" w:sz="4" w:space="0" w:color="DFDFDF"/>
        <w:right w:val="single" w:sz="4" w:space="0" w:color="DEE2E4"/>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en-AU"/>
    </w:rPr>
  </w:style>
  <w:style w:type="paragraph" w:customStyle="1" w:styleId="xl170">
    <w:name w:val="xl170"/>
    <w:basedOn w:val="Normal"/>
    <w:rsid w:val="005634AD"/>
    <w:pPr>
      <w:pBdr>
        <w:top w:val="single" w:sz="4" w:space="0" w:color="DEE2E4"/>
        <w:left w:val="single" w:sz="4" w:space="0" w:color="DEE2E4"/>
        <w:right w:val="single" w:sz="4" w:space="0" w:color="DEE2E4"/>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en-AU"/>
    </w:rPr>
  </w:style>
  <w:style w:type="paragraph" w:customStyle="1" w:styleId="xl171">
    <w:name w:val="xl171"/>
    <w:basedOn w:val="Normal"/>
    <w:rsid w:val="005634AD"/>
    <w:pPr>
      <w:pBdr>
        <w:top w:val="single" w:sz="4" w:space="0" w:color="DFDFDF"/>
        <w:left w:val="single" w:sz="4" w:space="0" w:color="DFDFDF"/>
        <w:bottom w:val="single" w:sz="4" w:space="0" w:color="DFDFDF"/>
        <w:right w:val="single" w:sz="4" w:space="0" w:color="DFDFDF"/>
      </w:pBd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en-AU"/>
    </w:rPr>
  </w:style>
  <w:style w:type="paragraph" w:customStyle="1" w:styleId="xl172">
    <w:name w:val="xl172"/>
    <w:basedOn w:val="Normal"/>
    <w:rsid w:val="005634AD"/>
    <w:pPr>
      <w:pBdr>
        <w:top w:val="single" w:sz="4" w:space="0" w:color="DEE2E4"/>
        <w:left w:val="single" w:sz="4" w:space="0" w:color="DEE2E4"/>
        <w:right w:val="single" w:sz="4" w:space="0" w:color="DEE2E4"/>
      </w:pBdr>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en-AU"/>
    </w:rPr>
  </w:style>
  <w:style w:type="paragraph" w:customStyle="1" w:styleId="xl173">
    <w:name w:val="xl173"/>
    <w:basedOn w:val="Normal"/>
    <w:rsid w:val="005634AD"/>
    <w:pPr>
      <w:pBdr>
        <w:top w:val="single" w:sz="4" w:space="0" w:color="DEE2E4"/>
        <w:left w:val="single" w:sz="4" w:space="0" w:color="DEE2E4"/>
        <w:right w:val="single" w:sz="4" w:space="0" w:color="DEE2E4"/>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en-AU"/>
    </w:rPr>
  </w:style>
  <w:style w:type="paragraph" w:customStyle="1" w:styleId="xl174">
    <w:name w:val="xl174"/>
    <w:basedOn w:val="Normal"/>
    <w:rsid w:val="005634AD"/>
    <w:pPr>
      <w:pBdr>
        <w:left w:val="single" w:sz="4" w:space="0" w:color="DEE2E4"/>
        <w:bottom w:val="single" w:sz="4" w:space="0" w:color="DEE2E4"/>
        <w:right w:val="single" w:sz="4" w:space="0" w:color="DEE2E4"/>
      </w:pBdr>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en-AU"/>
    </w:rPr>
  </w:style>
  <w:style w:type="paragraph" w:customStyle="1" w:styleId="xl175">
    <w:name w:val="xl175"/>
    <w:basedOn w:val="Normal"/>
    <w:rsid w:val="005634AD"/>
    <w:pPr>
      <w:pBdr>
        <w:left w:val="single" w:sz="4" w:space="0" w:color="DEE2E4"/>
        <w:bottom w:val="single" w:sz="4" w:space="0" w:color="DEE2E4"/>
        <w:right w:val="single" w:sz="4" w:space="0" w:color="DEE2E4"/>
      </w:pBd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en-AU"/>
    </w:rPr>
  </w:style>
  <w:style w:type="paragraph" w:customStyle="1" w:styleId="xl176">
    <w:name w:val="xl176"/>
    <w:basedOn w:val="Normal"/>
    <w:rsid w:val="005634AD"/>
    <w:pPr>
      <w:pBdr>
        <w:left w:val="single" w:sz="4" w:space="0" w:color="DFDFDF"/>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en-AU"/>
    </w:rPr>
  </w:style>
  <w:style w:type="paragraph" w:customStyle="1" w:styleId="xl177">
    <w:name w:val="xl177"/>
    <w:basedOn w:val="Normal"/>
    <w:rsid w:val="005634AD"/>
    <w:pP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en-AU"/>
    </w:rPr>
  </w:style>
  <w:style w:type="paragraph" w:customStyle="1" w:styleId="xl178">
    <w:name w:val="xl178"/>
    <w:basedOn w:val="Normal"/>
    <w:rsid w:val="005634AD"/>
    <w:pPr>
      <w:pBdr>
        <w:right w:val="single" w:sz="4" w:space="0" w:color="DEE2E4"/>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en-AU"/>
    </w:rPr>
  </w:style>
  <w:style w:type="paragraph" w:customStyle="1" w:styleId="xl179">
    <w:name w:val="xl179"/>
    <w:basedOn w:val="Normal"/>
    <w:rsid w:val="005634AD"/>
    <w:pPr>
      <w:pBdr>
        <w:left w:val="single" w:sz="4" w:space="0" w:color="DEE2E4"/>
        <w:bottom w:val="single" w:sz="4" w:space="0" w:color="DEE2E4"/>
        <w:right w:val="single" w:sz="4" w:space="0" w:color="DEE2E4"/>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en-AU"/>
    </w:rPr>
  </w:style>
  <w:style w:type="paragraph" w:customStyle="1" w:styleId="xl180">
    <w:name w:val="xl180"/>
    <w:basedOn w:val="Normal"/>
    <w:rsid w:val="005634AD"/>
    <w:pPr>
      <w:pBdr>
        <w:top w:val="single" w:sz="4" w:space="0" w:color="DEE2E4"/>
        <w:left w:val="single" w:sz="4" w:space="0" w:color="DEE2E4"/>
        <w:bottom w:val="single" w:sz="4" w:space="0" w:color="DEE2E4"/>
        <w:right w:val="single" w:sz="4" w:space="0" w:color="DEE2E4"/>
      </w:pBd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en-AU"/>
    </w:rPr>
  </w:style>
  <w:style w:type="paragraph" w:customStyle="1" w:styleId="xl181">
    <w:name w:val="xl181"/>
    <w:basedOn w:val="Normal"/>
    <w:rsid w:val="005634AD"/>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en-AU"/>
    </w:rPr>
  </w:style>
  <w:style w:type="paragraph" w:customStyle="1" w:styleId="xl182">
    <w:name w:val="xl182"/>
    <w:basedOn w:val="Normal"/>
    <w:rsid w:val="005634AD"/>
    <w:pPr>
      <w:pBdr>
        <w:top w:val="single" w:sz="4" w:space="0" w:color="DEE2E4"/>
        <w:left w:val="single" w:sz="4" w:space="0" w:color="DFDFDF"/>
        <w:bottom w:val="single" w:sz="4" w:space="0" w:color="auto"/>
        <w:right w:val="single" w:sz="4" w:space="0" w:color="DEE2E4"/>
      </w:pBd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en-AU"/>
    </w:rPr>
  </w:style>
  <w:style w:type="paragraph" w:customStyle="1" w:styleId="xl183">
    <w:name w:val="xl183"/>
    <w:basedOn w:val="Normal"/>
    <w:rsid w:val="005634AD"/>
    <w:pPr>
      <w:pBdr>
        <w:left w:val="single" w:sz="4" w:space="0" w:color="DEE2E4"/>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en-AU"/>
    </w:rPr>
  </w:style>
  <w:style w:type="paragraph" w:customStyle="1" w:styleId="xl184">
    <w:name w:val="xl184"/>
    <w:basedOn w:val="Normal"/>
    <w:rsid w:val="005634A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en-AU"/>
    </w:rPr>
  </w:style>
  <w:style w:type="paragraph" w:customStyle="1" w:styleId="xl185">
    <w:name w:val="xl185"/>
    <w:basedOn w:val="Normal"/>
    <w:rsid w:val="005634AD"/>
    <w:pPr>
      <w:pBdr>
        <w:bottom w:val="single" w:sz="4" w:space="0" w:color="auto"/>
        <w:right w:val="single" w:sz="4" w:space="0" w:color="DEE2E4"/>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en-AU"/>
    </w:rPr>
  </w:style>
  <w:style w:type="paragraph" w:customStyle="1" w:styleId="xl186">
    <w:name w:val="xl186"/>
    <w:basedOn w:val="Normal"/>
    <w:rsid w:val="005634AD"/>
    <w:pPr>
      <w:pBdr>
        <w:top w:val="single" w:sz="4" w:space="0" w:color="DEE2E4"/>
        <w:left w:val="single" w:sz="4" w:space="0" w:color="DEE2E4"/>
        <w:bottom w:val="single" w:sz="4" w:space="0" w:color="auto"/>
        <w:right w:val="single" w:sz="4" w:space="0" w:color="DEE2E4"/>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en-AU"/>
    </w:rPr>
  </w:style>
  <w:style w:type="paragraph" w:customStyle="1" w:styleId="xl187">
    <w:name w:val="xl187"/>
    <w:basedOn w:val="Normal"/>
    <w:rsid w:val="005634AD"/>
    <w:pPr>
      <w:pBdr>
        <w:left w:val="single" w:sz="4" w:space="0" w:color="DEE2E4"/>
        <w:bottom w:val="single" w:sz="4" w:space="0" w:color="auto"/>
        <w:right w:val="single" w:sz="4" w:space="0" w:color="DEE2E4"/>
      </w:pBdr>
      <w:shd w:val="clear" w:color="000000" w:fill="ECECEC"/>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en-AU"/>
    </w:rPr>
  </w:style>
  <w:style w:type="paragraph" w:customStyle="1" w:styleId="xl188">
    <w:name w:val="xl188"/>
    <w:basedOn w:val="Normal"/>
    <w:rsid w:val="005634AD"/>
    <w:pPr>
      <w:pBdr>
        <w:top w:val="single" w:sz="4" w:space="0" w:color="DEE2E4"/>
        <w:left w:val="single" w:sz="4" w:space="0" w:color="DEE2E4"/>
        <w:bottom w:val="single" w:sz="4" w:space="0" w:color="auto"/>
        <w:right w:val="single" w:sz="4" w:space="0" w:color="DEE2E4"/>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en-AU"/>
    </w:rPr>
  </w:style>
  <w:style w:type="paragraph" w:customStyle="1" w:styleId="xl189">
    <w:name w:val="xl189"/>
    <w:basedOn w:val="Normal"/>
    <w:rsid w:val="005634AD"/>
    <w:pPr>
      <w:pBdr>
        <w:top w:val="single" w:sz="4" w:space="0" w:color="auto"/>
        <w:left w:val="single" w:sz="4" w:space="0" w:color="DEE2E4"/>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en-AU"/>
    </w:rPr>
  </w:style>
  <w:style w:type="paragraph" w:customStyle="1" w:styleId="xl190">
    <w:name w:val="xl190"/>
    <w:basedOn w:val="Normal"/>
    <w:rsid w:val="005634AD"/>
    <w:pPr>
      <w:pBdr>
        <w:left w:val="single" w:sz="4" w:space="0" w:color="DEE2E4"/>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en-AU"/>
    </w:rPr>
  </w:style>
  <w:style w:type="paragraph" w:customStyle="1" w:styleId="xl191">
    <w:name w:val="xl191"/>
    <w:basedOn w:val="Normal"/>
    <w:rsid w:val="005634AD"/>
    <w:pPr>
      <w:pBdr>
        <w:top w:val="single" w:sz="4" w:space="0" w:color="DFDFDF"/>
        <w:left w:val="single" w:sz="4" w:space="0" w:color="DEE2E4"/>
        <w:bottom w:val="single" w:sz="4" w:space="0" w:color="DFDFDF"/>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en-AU"/>
    </w:rPr>
  </w:style>
  <w:style w:type="paragraph" w:customStyle="1" w:styleId="xl192">
    <w:name w:val="xl192"/>
    <w:basedOn w:val="Normal"/>
    <w:rsid w:val="005634AD"/>
    <w:pPr>
      <w:pBdr>
        <w:left w:val="single" w:sz="4" w:space="0" w:color="DEE2E4"/>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en-AU"/>
    </w:rPr>
  </w:style>
  <w:style w:type="paragraph" w:customStyle="1" w:styleId="xl193">
    <w:name w:val="xl193"/>
    <w:basedOn w:val="Normal"/>
    <w:rsid w:val="005634AD"/>
    <w:pPr>
      <w:pBdr>
        <w:left w:val="single" w:sz="4" w:space="0" w:color="DEE2E4"/>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en-AU"/>
    </w:rPr>
  </w:style>
  <w:style w:type="paragraph" w:customStyle="1" w:styleId="xl194">
    <w:name w:val="xl194"/>
    <w:basedOn w:val="Normal"/>
    <w:rsid w:val="005634AD"/>
    <w:pPr>
      <w:pBdr>
        <w:top w:val="single" w:sz="4" w:space="0" w:color="DFDFDF"/>
        <w:left w:val="single" w:sz="4" w:space="0" w:color="DEE2E4"/>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en-AU"/>
    </w:rPr>
  </w:style>
  <w:style w:type="paragraph" w:customStyle="1" w:styleId="xl195">
    <w:name w:val="xl195"/>
    <w:basedOn w:val="Normal"/>
    <w:rsid w:val="005634AD"/>
    <w:pPr>
      <w:pBdr>
        <w:top w:val="single" w:sz="4" w:space="0" w:color="DFDFDF"/>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en-AU"/>
    </w:rPr>
  </w:style>
  <w:style w:type="paragraph" w:customStyle="1" w:styleId="xl196">
    <w:name w:val="xl196"/>
    <w:basedOn w:val="Normal"/>
    <w:rsid w:val="005634AD"/>
    <w:pPr>
      <w:pBdr>
        <w:top w:val="single" w:sz="4" w:space="0" w:color="DFDFDF"/>
        <w:bottom w:val="single" w:sz="4" w:space="0" w:color="auto"/>
        <w:right w:val="single" w:sz="4" w:space="0" w:color="DEE2E4"/>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en-AU"/>
    </w:rPr>
  </w:style>
  <w:style w:type="table" w:customStyle="1" w:styleId="TableHTAStandard2">
    <w:name w:val="Table HTA Standard2"/>
    <w:basedOn w:val="TableNoBorders"/>
    <w:rsid w:val="005634AD"/>
    <w:pPr>
      <w:tabs>
        <w:tab w:val="left" w:pos="416"/>
        <w:tab w:val="left" w:pos="582"/>
      </w:tabs>
    </w:pPr>
    <w:rPr>
      <w:sz w:val="18"/>
      <w:szCs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rPr>
        <w:rFonts w:ascii="Montserrat" w:hAnsi="Montserrat"/>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TableGridLight1">
    <w:name w:val="Table Grid Light1"/>
    <w:basedOn w:val="TableNormal"/>
    <w:next w:val="TableGridLight"/>
    <w:uiPriority w:val="40"/>
    <w:rsid w:val="005634AD"/>
    <w:pPr>
      <w:spacing w:after="0" w:line="240" w:lineRule="auto"/>
    </w:pPr>
    <w:tblPr>
      <w:tblBorders>
        <w:top w:val="single" w:sz="4" w:space="0" w:color="BABABA"/>
        <w:left w:val="single" w:sz="4" w:space="0" w:color="BABABA"/>
        <w:bottom w:val="single" w:sz="4" w:space="0" w:color="BABABA"/>
        <w:right w:val="single" w:sz="4" w:space="0" w:color="BABABA"/>
        <w:insideH w:val="single" w:sz="4" w:space="0" w:color="BABABA"/>
        <w:insideV w:val="single" w:sz="4" w:space="0" w:color="BABABA"/>
      </w:tblBorders>
    </w:tblPr>
  </w:style>
  <w:style w:type="paragraph" w:customStyle="1" w:styleId="sof-title">
    <w:name w:val="sof-title"/>
    <w:basedOn w:val="Normal"/>
    <w:uiPriority w:val="99"/>
    <w:rsid w:val="00C8785B"/>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semiHidden/>
    <w:unhideWhenUsed/>
    <w:rsid w:val="005634AD"/>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first-letter">
    <w:name w:val="first-letter"/>
    <w:basedOn w:val="Normal"/>
    <w:uiPriority w:val="99"/>
    <w:rsid w:val="00C8785B"/>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label">
    <w:name w:val="label"/>
    <w:basedOn w:val="DefaultParagraphFont"/>
    <w:rsid w:val="004E654B"/>
  </w:style>
  <w:style w:type="character" w:customStyle="1" w:styleId="cell-value">
    <w:name w:val="cell-value"/>
    <w:basedOn w:val="DefaultParagraphFont"/>
    <w:rsid w:val="005634AD"/>
  </w:style>
  <w:style w:type="character" w:customStyle="1" w:styleId="cell">
    <w:name w:val="cell"/>
    <w:basedOn w:val="DefaultParagraphFont"/>
    <w:rsid w:val="005634AD"/>
  </w:style>
  <w:style w:type="character" w:customStyle="1" w:styleId="quality-sign">
    <w:name w:val="quality-sign"/>
    <w:basedOn w:val="DefaultParagraphFont"/>
    <w:rsid w:val="00C8785B"/>
  </w:style>
  <w:style w:type="character" w:customStyle="1" w:styleId="quality-text">
    <w:name w:val="quality-text"/>
    <w:basedOn w:val="DefaultParagraphFont"/>
    <w:rsid w:val="00DD29CE"/>
    <w:rPr>
      <w:caps/>
      <w:smallCaps w:val="0"/>
    </w:rPr>
  </w:style>
  <w:style w:type="character" w:customStyle="1" w:styleId="comma">
    <w:name w:val="comma"/>
    <w:basedOn w:val="DefaultParagraphFont"/>
    <w:rsid w:val="00C8785B"/>
  </w:style>
  <w:style w:type="character" w:styleId="Mention">
    <w:name w:val="Mention"/>
    <w:basedOn w:val="DefaultParagraphFont"/>
    <w:uiPriority w:val="99"/>
    <w:unhideWhenUsed/>
    <w:rsid w:val="00C8785B"/>
    <w:rPr>
      <w:color w:val="2B579A"/>
      <w:shd w:val="clear" w:color="auto" w:fill="E1DFDD"/>
    </w:rPr>
  </w:style>
  <w:style w:type="paragraph" w:styleId="Bibliography">
    <w:name w:val="Bibliography"/>
    <w:basedOn w:val="Normal"/>
    <w:next w:val="Normal"/>
    <w:uiPriority w:val="37"/>
    <w:semiHidden/>
    <w:unhideWhenUsed/>
    <w:rsid w:val="00C8785B"/>
  </w:style>
  <w:style w:type="paragraph" w:styleId="BlockText">
    <w:name w:val="Block Text"/>
    <w:basedOn w:val="Normal"/>
    <w:uiPriority w:val="99"/>
    <w:semiHidden/>
    <w:unhideWhenUsed/>
    <w:rsid w:val="00C8785B"/>
    <w:pPr>
      <w:pBdr>
        <w:top w:val="single" w:sz="2" w:space="10" w:color="053341" w:themeColor="accent1"/>
        <w:left w:val="single" w:sz="2" w:space="10" w:color="053341" w:themeColor="accent1"/>
        <w:bottom w:val="single" w:sz="2" w:space="10" w:color="053341" w:themeColor="accent1"/>
        <w:right w:val="single" w:sz="2" w:space="10" w:color="053341" w:themeColor="accent1"/>
      </w:pBdr>
      <w:ind w:left="1152" w:right="1152"/>
    </w:pPr>
    <w:rPr>
      <w:rFonts w:eastAsiaTheme="minorEastAsia"/>
      <w:i/>
      <w:iCs/>
      <w:color w:val="053341" w:themeColor="accent1"/>
    </w:rPr>
  </w:style>
  <w:style w:type="paragraph" w:styleId="BodyText2">
    <w:name w:val="Body Text 2"/>
    <w:basedOn w:val="Normal"/>
    <w:link w:val="BodyText2Char"/>
    <w:uiPriority w:val="99"/>
    <w:semiHidden/>
    <w:unhideWhenUsed/>
    <w:rsid w:val="00C8785B"/>
    <w:pPr>
      <w:spacing w:line="480" w:lineRule="auto"/>
    </w:pPr>
  </w:style>
  <w:style w:type="character" w:customStyle="1" w:styleId="BodyText2Char">
    <w:name w:val="Body Text 2 Char"/>
    <w:basedOn w:val="DefaultParagraphFont"/>
    <w:link w:val="BodyText2"/>
    <w:uiPriority w:val="99"/>
    <w:semiHidden/>
    <w:rsid w:val="00C8785B"/>
    <w:rPr>
      <w:rFonts w:ascii="Montserrat" w:hAnsi="Montserrat" w:cs="Calibri"/>
      <w:sz w:val="18"/>
      <w:szCs w:val="20"/>
      <w:lang w:val="en-AU"/>
    </w:rPr>
  </w:style>
  <w:style w:type="paragraph" w:styleId="BodyText3">
    <w:name w:val="Body Text 3"/>
    <w:basedOn w:val="Normal"/>
    <w:link w:val="BodyText3Char"/>
    <w:uiPriority w:val="99"/>
    <w:semiHidden/>
    <w:unhideWhenUsed/>
    <w:rsid w:val="00C8785B"/>
    <w:rPr>
      <w:sz w:val="16"/>
      <w:szCs w:val="16"/>
    </w:rPr>
  </w:style>
  <w:style w:type="character" w:customStyle="1" w:styleId="BodyText3Char">
    <w:name w:val="Body Text 3 Char"/>
    <w:basedOn w:val="DefaultParagraphFont"/>
    <w:link w:val="BodyText3"/>
    <w:uiPriority w:val="99"/>
    <w:semiHidden/>
    <w:rsid w:val="00C8785B"/>
    <w:rPr>
      <w:rFonts w:ascii="Montserrat" w:hAnsi="Montserrat" w:cs="Calibri"/>
      <w:sz w:val="16"/>
      <w:szCs w:val="16"/>
      <w:lang w:val="en-AU"/>
    </w:rPr>
  </w:style>
  <w:style w:type="paragraph" w:styleId="BodyTextFirstIndent">
    <w:name w:val="Body Text First Indent"/>
    <w:basedOn w:val="BodyText"/>
    <w:link w:val="BodyTextFirstIndentChar"/>
    <w:uiPriority w:val="99"/>
    <w:semiHidden/>
    <w:unhideWhenUsed/>
    <w:rsid w:val="00C8785B"/>
    <w:pPr>
      <w:keepLines w:val="0"/>
      <w:spacing w:line="259" w:lineRule="auto"/>
      <w:ind w:firstLine="360"/>
    </w:pPr>
    <w:rPr>
      <w:rFonts w:eastAsiaTheme="minorHAnsi"/>
      <w:kern w:val="2"/>
      <w14:ligatures w14:val="standardContextual"/>
    </w:rPr>
  </w:style>
  <w:style w:type="character" w:customStyle="1" w:styleId="BodyTextFirstIndentChar">
    <w:name w:val="Body Text First Indent Char"/>
    <w:basedOn w:val="BodyTextChar"/>
    <w:link w:val="BodyTextFirstIndent"/>
    <w:uiPriority w:val="99"/>
    <w:semiHidden/>
    <w:rsid w:val="00C8785B"/>
    <w:rPr>
      <w:rFonts w:ascii="Montserrat" w:eastAsiaTheme="minorHAnsi" w:hAnsi="Montserrat" w:cs="Calibri"/>
      <w:bCs/>
      <w:color w:val="000000"/>
      <w:kern w:val="2"/>
      <w:sz w:val="18"/>
      <w:szCs w:val="18"/>
      <w:lang w:val="en-AU"/>
      <w14:ligatures w14:val="standardContextual"/>
    </w:rPr>
  </w:style>
  <w:style w:type="paragraph" w:styleId="BodyTextIndent">
    <w:name w:val="Body Text Indent"/>
    <w:basedOn w:val="Normal"/>
    <w:link w:val="BodyTextIndentChar"/>
    <w:uiPriority w:val="99"/>
    <w:semiHidden/>
    <w:unhideWhenUsed/>
    <w:rsid w:val="00C8785B"/>
    <w:pPr>
      <w:ind w:left="283"/>
    </w:pPr>
  </w:style>
  <w:style w:type="character" w:customStyle="1" w:styleId="BodyTextIndentChar">
    <w:name w:val="Body Text Indent Char"/>
    <w:basedOn w:val="DefaultParagraphFont"/>
    <w:link w:val="BodyTextIndent"/>
    <w:uiPriority w:val="99"/>
    <w:semiHidden/>
    <w:rsid w:val="00C8785B"/>
    <w:rPr>
      <w:rFonts w:ascii="Montserrat" w:hAnsi="Montserrat" w:cs="Calibri"/>
      <w:sz w:val="18"/>
      <w:szCs w:val="20"/>
      <w:lang w:val="en-AU"/>
    </w:rPr>
  </w:style>
  <w:style w:type="paragraph" w:styleId="BodyTextFirstIndent2">
    <w:name w:val="Body Text First Indent 2"/>
    <w:basedOn w:val="BodyTextIndent"/>
    <w:link w:val="BodyTextFirstIndent2Char"/>
    <w:uiPriority w:val="99"/>
    <w:semiHidden/>
    <w:unhideWhenUsed/>
    <w:rsid w:val="00C8785B"/>
    <w:pPr>
      <w:ind w:left="360" w:firstLine="360"/>
    </w:pPr>
  </w:style>
  <w:style w:type="character" w:customStyle="1" w:styleId="BodyTextFirstIndent2Char">
    <w:name w:val="Body Text First Indent 2 Char"/>
    <w:basedOn w:val="BodyTextIndentChar"/>
    <w:link w:val="BodyTextFirstIndent2"/>
    <w:uiPriority w:val="99"/>
    <w:semiHidden/>
    <w:rsid w:val="00C8785B"/>
    <w:rPr>
      <w:rFonts w:ascii="Montserrat" w:hAnsi="Montserrat" w:cs="Calibri"/>
      <w:sz w:val="18"/>
      <w:szCs w:val="20"/>
      <w:lang w:val="en-AU"/>
    </w:rPr>
  </w:style>
  <w:style w:type="paragraph" w:styleId="BodyTextIndent2">
    <w:name w:val="Body Text Indent 2"/>
    <w:basedOn w:val="Normal"/>
    <w:link w:val="BodyTextIndent2Char"/>
    <w:uiPriority w:val="99"/>
    <w:semiHidden/>
    <w:unhideWhenUsed/>
    <w:rsid w:val="00C8785B"/>
    <w:pPr>
      <w:spacing w:line="480" w:lineRule="auto"/>
      <w:ind w:left="283"/>
    </w:pPr>
  </w:style>
  <w:style w:type="character" w:customStyle="1" w:styleId="BodyTextIndent2Char">
    <w:name w:val="Body Text Indent 2 Char"/>
    <w:basedOn w:val="DefaultParagraphFont"/>
    <w:link w:val="BodyTextIndent2"/>
    <w:uiPriority w:val="99"/>
    <w:semiHidden/>
    <w:rsid w:val="00C8785B"/>
    <w:rPr>
      <w:rFonts w:ascii="Montserrat" w:hAnsi="Montserrat" w:cs="Calibri"/>
      <w:sz w:val="18"/>
      <w:szCs w:val="20"/>
      <w:lang w:val="en-AU"/>
    </w:rPr>
  </w:style>
  <w:style w:type="paragraph" w:styleId="BodyTextIndent3">
    <w:name w:val="Body Text Indent 3"/>
    <w:basedOn w:val="Normal"/>
    <w:link w:val="BodyTextIndent3Char"/>
    <w:uiPriority w:val="99"/>
    <w:semiHidden/>
    <w:unhideWhenUsed/>
    <w:rsid w:val="00C8785B"/>
    <w:pPr>
      <w:ind w:left="283"/>
    </w:pPr>
    <w:rPr>
      <w:sz w:val="16"/>
      <w:szCs w:val="16"/>
    </w:rPr>
  </w:style>
  <w:style w:type="character" w:customStyle="1" w:styleId="BodyTextIndent3Char">
    <w:name w:val="Body Text Indent 3 Char"/>
    <w:basedOn w:val="DefaultParagraphFont"/>
    <w:link w:val="BodyTextIndent3"/>
    <w:uiPriority w:val="99"/>
    <w:semiHidden/>
    <w:rsid w:val="00C8785B"/>
    <w:rPr>
      <w:rFonts w:ascii="Montserrat" w:hAnsi="Montserrat" w:cs="Calibri"/>
      <w:sz w:val="16"/>
      <w:szCs w:val="16"/>
      <w:lang w:val="en-AU"/>
    </w:rPr>
  </w:style>
  <w:style w:type="paragraph" w:styleId="Closing">
    <w:name w:val="Closing"/>
    <w:basedOn w:val="Normal"/>
    <w:link w:val="ClosingChar"/>
    <w:uiPriority w:val="99"/>
    <w:semiHidden/>
    <w:unhideWhenUsed/>
    <w:rsid w:val="00C8785B"/>
    <w:pPr>
      <w:spacing w:after="0" w:line="240" w:lineRule="auto"/>
      <w:ind w:left="4252"/>
    </w:pPr>
  </w:style>
  <w:style w:type="character" w:customStyle="1" w:styleId="ClosingChar">
    <w:name w:val="Closing Char"/>
    <w:basedOn w:val="DefaultParagraphFont"/>
    <w:link w:val="Closing"/>
    <w:uiPriority w:val="99"/>
    <w:semiHidden/>
    <w:rsid w:val="00C8785B"/>
    <w:rPr>
      <w:rFonts w:ascii="Montserrat" w:hAnsi="Montserrat" w:cs="Calibri"/>
      <w:sz w:val="18"/>
      <w:szCs w:val="20"/>
      <w:lang w:val="en-AU"/>
    </w:rPr>
  </w:style>
  <w:style w:type="table" w:styleId="ColorfulGrid-Accent3">
    <w:name w:val="Colorful Grid Accent 3"/>
    <w:basedOn w:val="TableNormal"/>
    <w:uiPriority w:val="73"/>
    <w:rsid w:val="00C8785B"/>
    <w:pPr>
      <w:spacing w:before="20" w:after="240" w:line="240" w:lineRule="auto"/>
    </w:pPr>
    <w:rPr>
      <w:rFonts w:ascii="Calibri" w:hAnsi="Calibri" w:cs="Times New Roman"/>
      <w:color w:val="000000" w:themeColor="text1"/>
      <w:sz w:val="20"/>
      <w:szCs w:val="20"/>
      <w:lang w:val="en-AU"/>
    </w:rPr>
    <w:tblPr>
      <w:tblStyleRowBandSize w:val="1"/>
      <w:tblStyleColBandSize w:val="1"/>
      <w:tblBorders>
        <w:insideH w:val="single" w:sz="4" w:space="0" w:color="F9F9F9" w:themeColor="background1"/>
      </w:tblBorders>
    </w:tblPr>
    <w:tcPr>
      <w:shd w:val="clear" w:color="auto" w:fill="B7FFFB" w:themeFill="accent3" w:themeFillTint="33"/>
    </w:tcPr>
    <w:tblStylePr w:type="firstRow">
      <w:rPr>
        <w:b/>
        <w:bCs/>
      </w:rPr>
      <w:tblPr/>
      <w:tcPr>
        <w:shd w:val="clear" w:color="auto" w:fill="6FFFF8" w:themeFill="accent3" w:themeFillTint="66"/>
      </w:tcPr>
    </w:tblStylePr>
    <w:tblStylePr w:type="lastRow">
      <w:rPr>
        <w:b/>
        <w:bCs/>
        <w:color w:val="000000" w:themeColor="text1"/>
      </w:rPr>
      <w:tblPr/>
      <w:tcPr>
        <w:shd w:val="clear" w:color="auto" w:fill="6FFFF8" w:themeFill="accent3" w:themeFillTint="66"/>
      </w:tcPr>
    </w:tblStylePr>
    <w:tblStylePr w:type="firstCol">
      <w:rPr>
        <w:color w:val="F9F9F9" w:themeColor="background1"/>
      </w:rPr>
      <w:tblPr/>
      <w:tcPr>
        <w:shd w:val="clear" w:color="auto" w:fill="00706B" w:themeFill="accent3" w:themeFillShade="BF"/>
      </w:tcPr>
    </w:tblStylePr>
    <w:tblStylePr w:type="lastCol">
      <w:rPr>
        <w:color w:val="F9F9F9" w:themeColor="background1"/>
      </w:rPr>
      <w:tblPr/>
      <w:tcPr>
        <w:shd w:val="clear" w:color="auto" w:fill="00706B" w:themeFill="accent3" w:themeFillShade="BF"/>
      </w:tcPr>
    </w:tblStylePr>
    <w:tblStylePr w:type="band1Vert">
      <w:tblPr/>
      <w:tcPr>
        <w:shd w:val="clear" w:color="auto" w:fill="4BFFF6" w:themeFill="accent3" w:themeFillTint="7F"/>
      </w:tcPr>
    </w:tblStylePr>
    <w:tblStylePr w:type="band1Horz">
      <w:tblPr/>
      <w:tcPr>
        <w:shd w:val="clear" w:color="auto" w:fill="4BFFF6" w:themeFill="accent3" w:themeFillTint="7F"/>
      </w:tcPr>
    </w:tblStylePr>
  </w:style>
  <w:style w:type="paragraph" w:styleId="E-mailSignature">
    <w:name w:val="E-mail Signature"/>
    <w:basedOn w:val="Normal"/>
    <w:link w:val="E-mailSignatureChar"/>
    <w:uiPriority w:val="99"/>
    <w:semiHidden/>
    <w:unhideWhenUsed/>
    <w:rsid w:val="00C8785B"/>
    <w:pPr>
      <w:spacing w:after="0" w:line="240" w:lineRule="auto"/>
    </w:pPr>
  </w:style>
  <w:style w:type="character" w:customStyle="1" w:styleId="E-mailSignatureChar">
    <w:name w:val="E-mail Signature Char"/>
    <w:basedOn w:val="DefaultParagraphFont"/>
    <w:link w:val="E-mailSignature"/>
    <w:uiPriority w:val="99"/>
    <w:semiHidden/>
    <w:rsid w:val="00C8785B"/>
    <w:rPr>
      <w:rFonts w:ascii="Montserrat" w:hAnsi="Montserrat" w:cs="Calibri"/>
      <w:sz w:val="18"/>
      <w:szCs w:val="20"/>
      <w:lang w:val="en-AU"/>
    </w:rPr>
  </w:style>
  <w:style w:type="paragraph" w:customStyle="1" w:styleId="EndNoteCategoryHeading">
    <w:name w:val="EndNote Category Heading"/>
    <w:basedOn w:val="Normal"/>
    <w:link w:val="EndNoteCategoryHeadingChar"/>
    <w:rsid w:val="00C8785B"/>
    <w:pPr>
      <w:spacing w:before="120"/>
    </w:pPr>
    <w:rPr>
      <w:b/>
      <w:noProof/>
      <w:szCs w:val="16"/>
      <w:lang w:val="en-US"/>
    </w:rPr>
  </w:style>
  <w:style w:type="character" w:customStyle="1" w:styleId="EndNoteCategoryHeadingChar">
    <w:name w:val="EndNote Category Heading Char"/>
    <w:basedOn w:val="DefaultParagraphFont"/>
    <w:link w:val="EndNoteCategoryHeading"/>
    <w:rsid w:val="00C8785B"/>
    <w:rPr>
      <w:rFonts w:ascii="Montserrat" w:hAnsi="Montserrat" w:cs="Calibri"/>
      <w:b/>
      <w:noProof/>
      <w:sz w:val="18"/>
      <w:szCs w:val="16"/>
      <w:lang w:val="en-US"/>
    </w:rPr>
  </w:style>
  <w:style w:type="paragraph" w:styleId="EnvelopeAddress">
    <w:name w:val="envelope address"/>
    <w:basedOn w:val="Normal"/>
    <w:uiPriority w:val="99"/>
    <w:semiHidden/>
    <w:unhideWhenUsed/>
    <w:rsid w:val="00C8785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8785B"/>
    <w:pPr>
      <w:spacing w:after="0" w:line="240" w:lineRule="auto"/>
    </w:pPr>
    <w:rPr>
      <w:rFonts w:asciiTheme="majorHAnsi" w:eastAsiaTheme="majorEastAsia" w:hAnsiTheme="majorHAnsi" w:cstheme="majorBidi"/>
      <w:sz w:val="20"/>
    </w:rPr>
  </w:style>
  <w:style w:type="table" w:customStyle="1" w:styleId="GradeTable">
    <w:name w:val="Grade Table"/>
    <w:basedOn w:val="TableNormal"/>
    <w:uiPriority w:val="99"/>
    <w:rsid w:val="00C8785B"/>
    <w:pPr>
      <w:spacing w:after="0" w:line="240" w:lineRule="auto"/>
    </w:pPr>
    <w:rPr>
      <w:sz w:val="18"/>
    </w:rPr>
    <w:tblPr/>
    <w:tblStylePr w:type="firstRow">
      <w:rPr>
        <w:b/>
      </w:rPr>
    </w:tblStylePr>
    <w:tblStylePr w:type="lastRow">
      <w:rPr>
        <w:b/>
      </w:rPr>
    </w:tblStylePr>
    <w:tblStylePr w:type="seCell">
      <w:rPr>
        <w:b/>
      </w:rPr>
    </w:tblStylePr>
  </w:style>
  <w:style w:type="table" w:styleId="GridTable1Light">
    <w:name w:val="Grid Table 1 Light"/>
    <w:aliases w:val="HTAtablenoborder"/>
    <w:basedOn w:val="TableNormal"/>
    <w:uiPriority w:val="46"/>
    <w:locked/>
    <w:rsid w:val="00C8785B"/>
    <w:pPr>
      <w:spacing w:before="20" w:after="20" w:line="240" w:lineRule="auto"/>
      <w:jc w:val="center"/>
    </w:pPr>
    <w:tblPr>
      <w:tblStyleRowBandSize w:val="1"/>
      <w:tblStyleColBandSize w:val="1"/>
      <w:tblBorders>
        <w:top w:val="single" w:sz="12" w:space="0" w:color="595959" w:themeColor="text1" w:themeTint="A6"/>
        <w:bottom w:val="single" w:sz="12" w:space="0" w:color="595959" w:themeColor="text1" w:themeTint="A6"/>
      </w:tblBorders>
    </w:tblPr>
    <w:tcPr>
      <w:vAlign w:val="center"/>
    </w:tcPr>
    <w:tblStylePr w:type="firstRow">
      <w:pPr>
        <w:jc w:val="center"/>
      </w:pPr>
      <w:rPr>
        <w:b/>
        <w:bCs/>
      </w:rPr>
      <w:tblPr/>
      <w:tcPr>
        <w:tcBorders>
          <w:bottom w:val="single" w:sz="12" w:space="0" w:color="595959" w:themeColor="text1" w:themeTint="A6"/>
        </w:tcBorders>
        <w:vAlign w:val="top"/>
      </w:tcPr>
    </w:tblStylePr>
    <w:tblStylePr w:type="lastRow">
      <w:rPr>
        <w:b/>
        <w:bCs/>
      </w:rPr>
      <w:tblPr/>
      <w:tcPr>
        <w:tcBorders>
          <w:top w:val="double" w:sz="2" w:space="0" w:color="666666" w:themeColor="text1" w:themeTint="99"/>
        </w:tcBorders>
      </w:tcPr>
    </w:tblStylePr>
    <w:tblStylePr w:type="firstCol">
      <w:pPr>
        <w:jc w:val="left"/>
      </w:pPr>
      <w:rPr>
        <w:b/>
        <w:bCs/>
      </w:rPr>
    </w:tblStylePr>
    <w:tblStylePr w:type="lastCol">
      <w:rPr>
        <w:b/>
        <w:bCs/>
      </w:rPr>
    </w:tblStylePr>
    <w:tblStylePr w:type="nwCell">
      <w:pPr>
        <w:jc w:val="left"/>
      </w:pPr>
      <w:tblPr/>
      <w:tcPr>
        <w:vAlign w:val="top"/>
      </w:tcPr>
    </w:tblStylePr>
  </w:style>
  <w:style w:type="paragraph" w:customStyle="1" w:styleId="H4">
    <w:name w:val="H4"/>
    <w:basedOn w:val="Heading4"/>
    <w:next w:val="BodyText"/>
    <w:uiPriority w:val="3"/>
    <w:rsid w:val="00C8785B"/>
    <w:pPr>
      <w:keepLines w:val="0"/>
      <w:numPr>
        <w:numId w:val="11"/>
      </w:numPr>
      <w:spacing w:line="259" w:lineRule="auto"/>
    </w:pPr>
    <w:rPr>
      <w:rFonts w:asciiTheme="minorHAnsi" w:hAnsiTheme="minorHAnsi" w:cstheme="minorBidi"/>
      <w:kern w:val="2"/>
      <w:szCs w:val="22"/>
      <w14:ligatures w14:val="standardContextual"/>
    </w:rPr>
  </w:style>
  <w:style w:type="paragraph" w:customStyle="1" w:styleId="H5">
    <w:name w:val="H5"/>
    <w:basedOn w:val="Heading5"/>
    <w:next w:val="BodyText"/>
    <w:uiPriority w:val="3"/>
    <w:rsid w:val="00C8785B"/>
    <w:pPr>
      <w:keepLines w:val="0"/>
      <w:spacing w:before="160" w:after="60"/>
      <w:ind w:left="357" w:hanging="357"/>
    </w:pPr>
    <w:rPr>
      <w:rFonts w:asciiTheme="minorHAnsi" w:eastAsiaTheme="minorHAnsi" w:hAnsiTheme="minorHAnsi" w:cstheme="minorBidi"/>
      <w:kern w:val="2"/>
      <w:sz w:val="22"/>
      <w14:ligatures w14:val="standardContextual"/>
    </w:rPr>
  </w:style>
  <w:style w:type="paragraph" w:customStyle="1" w:styleId="Heading4a">
    <w:name w:val="Heading 4a"/>
    <w:basedOn w:val="Heading4"/>
    <w:link w:val="Heading4aChar"/>
    <w:qFormat/>
    <w:rsid w:val="00C8785B"/>
    <w:pPr>
      <w:numPr>
        <w:ilvl w:val="0"/>
        <w:numId w:val="0"/>
      </w:numPr>
      <w:outlineLvl w:val="9"/>
    </w:pPr>
    <w:rPr>
      <w:color w:val="00968F" w:themeColor="accent3"/>
      <w:sz w:val="18"/>
    </w:rPr>
  </w:style>
  <w:style w:type="character" w:customStyle="1" w:styleId="Heading4aChar">
    <w:name w:val="Heading 4a Char"/>
    <w:basedOn w:val="Heading4Char"/>
    <w:link w:val="Heading4a"/>
    <w:rsid w:val="00C8785B"/>
    <w:rPr>
      <w:rFonts w:ascii="Montserrat" w:eastAsia="Times New Roman" w:hAnsi="Montserrat" w:cs="Calibri"/>
      <w:iCs/>
      <w:color w:val="00968F" w:themeColor="accent3"/>
      <w:sz w:val="18"/>
      <w:szCs w:val="18"/>
      <w:lang w:val="en-AU"/>
    </w:rPr>
  </w:style>
  <w:style w:type="paragraph" w:customStyle="1" w:styleId="Heading5a">
    <w:name w:val="Heading 5a"/>
    <w:basedOn w:val="Heading5"/>
    <w:link w:val="Heading5aChar"/>
    <w:qFormat/>
    <w:rsid w:val="00C8785B"/>
    <w:pPr>
      <w:keepLines w:val="0"/>
      <w:outlineLvl w:val="9"/>
    </w:pPr>
    <w:rPr>
      <w:rFonts w:ascii="Montserrat Light" w:eastAsiaTheme="minorHAnsi" w:hAnsi="Montserrat Light"/>
      <w:b/>
      <w:bCs/>
      <w:iCs w:val="0"/>
      <w:color w:val="004B47" w:themeColor="accent3" w:themeShade="80"/>
      <w:kern w:val="2"/>
      <w:sz w:val="22"/>
      <w:szCs w:val="20"/>
      <w14:ligatures w14:val="standardContextual"/>
    </w:rPr>
  </w:style>
  <w:style w:type="character" w:customStyle="1" w:styleId="Heading5aChar">
    <w:name w:val="Heading 5a Char"/>
    <w:basedOn w:val="Heading6Char"/>
    <w:link w:val="Heading5a"/>
    <w:rsid w:val="00C8785B"/>
    <w:rPr>
      <w:rFonts w:ascii="Montserrat Light" w:eastAsiaTheme="minorHAnsi" w:hAnsi="Montserrat Light" w:cs="Calibri"/>
      <w:b/>
      <w:bCs/>
      <w:i w:val="0"/>
      <w:iCs w:val="0"/>
      <w:color w:val="004B47" w:themeColor="accent3" w:themeShade="80"/>
      <w:kern w:val="2"/>
      <w:sz w:val="18"/>
      <w:szCs w:val="20"/>
      <w:lang w:val="en"/>
      <w14:ligatures w14:val="standardContextual"/>
    </w:rPr>
  </w:style>
  <w:style w:type="paragraph" w:customStyle="1" w:styleId="HeadingLevel2">
    <w:name w:val="Heading Level 2"/>
    <w:basedOn w:val="Normal"/>
    <w:semiHidden/>
    <w:unhideWhenUsed/>
    <w:rsid w:val="00C8785B"/>
    <w:pPr>
      <w:tabs>
        <w:tab w:val="num" w:pos="360"/>
      </w:tabs>
      <w:spacing w:after="240" w:line="360" w:lineRule="auto"/>
      <w:ind w:left="360" w:hanging="360"/>
    </w:pPr>
    <w:rPr>
      <w:rFonts w:eastAsia="Times New Roman" w:cs="Arial"/>
      <w:color w:val="000000"/>
      <w:szCs w:val="24"/>
      <w:lang w:val="en-US"/>
    </w:rPr>
  </w:style>
  <w:style w:type="paragraph" w:customStyle="1" w:styleId="HTAtabletext">
    <w:name w:val="HTA table text"/>
    <w:basedOn w:val="BodyText"/>
    <w:uiPriority w:val="99"/>
    <w:rsid w:val="00C8785B"/>
    <w:pPr>
      <w:keepLines w:val="0"/>
      <w:spacing w:before="20" w:after="20" w:line="240" w:lineRule="auto"/>
      <w:ind w:left="57" w:right="57"/>
      <w:jc w:val="both"/>
    </w:pPr>
    <w:rPr>
      <w:rFonts w:asciiTheme="minorHAnsi" w:eastAsiaTheme="minorHAnsi" w:hAnsiTheme="minorHAnsi" w:cstheme="minorBidi"/>
      <w:kern w:val="2"/>
      <w:sz w:val="22"/>
      <w:szCs w:val="22"/>
      <w14:ligatures w14:val="standardContextual"/>
    </w:rPr>
  </w:style>
  <w:style w:type="paragraph" w:styleId="HTMLAddress">
    <w:name w:val="HTML Address"/>
    <w:basedOn w:val="Normal"/>
    <w:link w:val="HTMLAddressChar"/>
    <w:uiPriority w:val="99"/>
    <w:semiHidden/>
    <w:unhideWhenUsed/>
    <w:rsid w:val="00C8785B"/>
    <w:pPr>
      <w:spacing w:after="0" w:line="240" w:lineRule="auto"/>
    </w:pPr>
    <w:rPr>
      <w:i/>
      <w:iCs/>
    </w:rPr>
  </w:style>
  <w:style w:type="character" w:customStyle="1" w:styleId="HTMLAddressChar">
    <w:name w:val="HTML Address Char"/>
    <w:basedOn w:val="DefaultParagraphFont"/>
    <w:link w:val="HTMLAddress"/>
    <w:uiPriority w:val="99"/>
    <w:semiHidden/>
    <w:rsid w:val="00C8785B"/>
    <w:rPr>
      <w:rFonts w:ascii="Montserrat" w:hAnsi="Montserrat" w:cs="Calibri"/>
      <w:i/>
      <w:iCs/>
      <w:sz w:val="18"/>
      <w:szCs w:val="20"/>
      <w:lang w:val="en-AU"/>
    </w:rPr>
  </w:style>
  <w:style w:type="paragraph" w:styleId="HTMLPreformatted">
    <w:name w:val="HTML Preformatted"/>
    <w:basedOn w:val="Normal"/>
    <w:link w:val="HTMLPreformattedChar"/>
    <w:uiPriority w:val="99"/>
    <w:semiHidden/>
    <w:unhideWhenUsed/>
    <w:rsid w:val="00C8785B"/>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C8785B"/>
    <w:rPr>
      <w:rFonts w:ascii="Consolas" w:hAnsi="Consolas" w:cs="Calibri"/>
      <w:sz w:val="20"/>
      <w:szCs w:val="20"/>
      <w:lang w:val="en-AU"/>
    </w:rPr>
  </w:style>
  <w:style w:type="paragraph" w:styleId="Index1">
    <w:name w:val="index 1"/>
    <w:basedOn w:val="Normal"/>
    <w:next w:val="Normal"/>
    <w:autoRedefine/>
    <w:uiPriority w:val="99"/>
    <w:semiHidden/>
    <w:unhideWhenUsed/>
    <w:rsid w:val="00C8785B"/>
    <w:pPr>
      <w:spacing w:after="0" w:line="240" w:lineRule="auto"/>
      <w:ind w:left="220" w:hanging="220"/>
    </w:pPr>
  </w:style>
  <w:style w:type="paragraph" w:styleId="Index2">
    <w:name w:val="index 2"/>
    <w:basedOn w:val="Normal"/>
    <w:next w:val="Normal"/>
    <w:autoRedefine/>
    <w:uiPriority w:val="99"/>
    <w:semiHidden/>
    <w:unhideWhenUsed/>
    <w:rsid w:val="00C8785B"/>
    <w:pPr>
      <w:spacing w:after="0" w:line="240" w:lineRule="auto"/>
      <w:ind w:left="440" w:hanging="220"/>
    </w:pPr>
  </w:style>
  <w:style w:type="paragraph" w:styleId="Index3">
    <w:name w:val="index 3"/>
    <w:basedOn w:val="Normal"/>
    <w:next w:val="Normal"/>
    <w:autoRedefine/>
    <w:uiPriority w:val="99"/>
    <w:semiHidden/>
    <w:unhideWhenUsed/>
    <w:rsid w:val="00C8785B"/>
    <w:pPr>
      <w:spacing w:after="0" w:line="240" w:lineRule="auto"/>
      <w:ind w:left="660" w:hanging="220"/>
    </w:pPr>
  </w:style>
  <w:style w:type="paragraph" w:styleId="Index4">
    <w:name w:val="index 4"/>
    <w:basedOn w:val="Normal"/>
    <w:next w:val="Normal"/>
    <w:autoRedefine/>
    <w:uiPriority w:val="99"/>
    <w:semiHidden/>
    <w:unhideWhenUsed/>
    <w:rsid w:val="00C8785B"/>
    <w:pPr>
      <w:spacing w:after="0" w:line="240" w:lineRule="auto"/>
      <w:ind w:left="880" w:hanging="220"/>
    </w:pPr>
  </w:style>
  <w:style w:type="paragraph" w:styleId="Index5">
    <w:name w:val="index 5"/>
    <w:basedOn w:val="Normal"/>
    <w:next w:val="Normal"/>
    <w:autoRedefine/>
    <w:uiPriority w:val="99"/>
    <w:semiHidden/>
    <w:unhideWhenUsed/>
    <w:rsid w:val="00C8785B"/>
    <w:pPr>
      <w:spacing w:after="0" w:line="240" w:lineRule="auto"/>
      <w:ind w:left="1100" w:hanging="220"/>
    </w:pPr>
  </w:style>
  <w:style w:type="paragraph" w:styleId="Index6">
    <w:name w:val="index 6"/>
    <w:basedOn w:val="Normal"/>
    <w:next w:val="Normal"/>
    <w:autoRedefine/>
    <w:uiPriority w:val="99"/>
    <w:semiHidden/>
    <w:unhideWhenUsed/>
    <w:rsid w:val="00C8785B"/>
    <w:pPr>
      <w:spacing w:after="0" w:line="240" w:lineRule="auto"/>
      <w:ind w:left="1320" w:hanging="220"/>
    </w:pPr>
  </w:style>
  <w:style w:type="paragraph" w:styleId="Index7">
    <w:name w:val="index 7"/>
    <w:basedOn w:val="Normal"/>
    <w:next w:val="Normal"/>
    <w:autoRedefine/>
    <w:uiPriority w:val="99"/>
    <w:semiHidden/>
    <w:unhideWhenUsed/>
    <w:rsid w:val="00C8785B"/>
    <w:pPr>
      <w:spacing w:after="0" w:line="240" w:lineRule="auto"/>
      <w:ind w:left="1540" w:hanging="220"/>
    </w:pPr>
  </w:style>
  <w:style w:type="paragraph" w:styleId="Index8">
    <w:name w:val="index 8"/>
    <w:basedOn w:val="Normal"/>
    <w:next w:val="Normal"/>
    <w:autoRedefine/>
    <w:uiPriority w:val="99"/>
    <w:semiHidden/>
    <w:unhideWhenUsed/>
    <w:rsid w:val="00C8785B"/>
    <w:pPr>
      <w:spacing w:after="0" w:line="240" w:lineRule="auto"/>
      <w:ind w:left="1760" w:hanging="220"/>
    </w:pPr>
  </w:style>
  <w:style w:type="paragraph" w:styleId="Index9">
    <w:name w:val="index 9"/>
    <w:basedOn w:val="Normal"/>
    <w:next w:val="Normal"/>
    <w:autoRedefine/>
    <w:uiPriority w:val="99"/>
    <w:semiHidden/>
    <w:unhideWhenUsed/>
    <w:rsid w:val="00C8785B"/>
    <w:pPr>
      <w:spacing w:after="0" w:line="240" w:lineRule="auto"/>
      <w:ind w:left="1980" w:hanging="220"/>
    </w:pPr>
  </w:style>
  <w:style w:type="paragraph" w:styleId="IndexHeading">
    <w:name w:val="index heading"/>
    <w:basedOn w:val="Normal"/>
    <w:next w:val="Index1"/>
    <w:uiPriority w:val="99"/>
    <w:semiHidden/>
    <w:unhideWhenUsed/>
    <w:rsid w:val="00C8785B"/>
    <w:rPr>
      <w:rFonts w:asciiTheme="majorHAnsi" w:eastAsiaTheme="majorEastAsia" w:hAnsiTheme="majorHAnsi" w:cstheme="majorBidi"/>
      <w:b/>
      <w:bCs/>
    </w:rPr>
  </w:style>
  <w:style w:type="paragraph" w:styleId="List">
    <w:name w:val="List"/>
    <w:basedOn w:val="Normal"/>
    <w:uiPriority w:val="99"/>
    <w:semiHidden/>
    <w:unhideWhenUsed/>
    <w:rsid w:val="00C8785B"/>
    <w:pPr>
      <w:ind w:left="283" w:hanging="283"/>
      <w:contextualSpacing/>
    </w:pPr>
  </w:style>
  <w:style w:type="paragraph" w:styleId="List2">
    <w:name w:val="List 2"/>
    <w:basedOn w:val="Normal"/>
    <w:uiPriority w:val="99"/>
    <w:semiHidden/>
    <w:unhideWhenUsed/>
    <w:rsid w:val="00C8785B"/>
    <w:pPr>
      <w:ind w:left="566" w:hanging="283"/>
      <w:contextualSpacing/>
    </w:pPr>
  </w:style>
  <w:style w:type="paragraph" w:styleId="List3">
    <w:name w:val="List 3"/>
    <w:basedOn w:val="Normal"/>
    <w:uiPriority w:val="99"/>
    <w:semiHidden/>
    <w:unhideWhenUsed/>
    <w:rsid w:val="00C8785B"/>
    <w:pPr>
      <w:ind w:left="849" w:hanging="283"/>
      <w:contextualSpacing/>
    </w:pPr>
  </w:style>
  <w:style w:type="paragraph" w:styleId="List4">
    <w:name w:val="List 4"/>
    <w:basedOn w:val="Normal"/>
    <w:uiPriority w:val="99"/>
    <w:semiHidden/>
    <w:unhideWhenUsed/>
    <w:rsid w:val="00C8785B"/>
    <w:pPr>
      <w:ind w:left="1132" w:hanging="283"/>
      <w:contextualSpacing/>
    </w:pPr>
  </w:style>
  <w:style w:type="paragraph" w:styleId="List5">
    <w:name w:val="List 5"/>
    <w:basedOn w:val="Normal"/>
    <w:uiPriority w:val="99"/>
    <w:semiHidden/>
    <w:unhideWhenUsed/>
    <w:rsid w:val="00C8785B"/>
    <w:pPr>
      <w:ind w:left="1415" w:hanging="283"/>
      <w:contextualSpacing/>
    </w:pPr>
  </w:style>
  <w:style w:type="paragraph" w:styleId="ListBullet">
    <w:name w:val="List Bullet"/>
    <w:basedOn w:val="Normal"/>
    <w:uiPriority w:val="99"/>
    <w:semiHidden/>
    <w:unhideWhenUsed/>
    <w:rsid w:val="00C8785B"/>
    <w:pPr>
      <w:numPr>
        <w:numId w:val="14"/>
      </w:numPr>
      <w:contextualSpacing/>
    </w:pPr>
  </w:style>
  <w:style w:type="paragraph" w:styleId="ListBullet2">
    <w:name w:val="List Bullet 2"/>
    <w:basedOn w:val="Normal"/>
    <w:semiHidden/>
    <w:unhideWhenUsed/>
    <w:rsid w:val="00C8785B"/>
    <w:pPr>
      <w:tabs>
        <w:tab w:val="num" w:pos="643"/>
      </w:tabs>
      <w:spacing w:after="240" w:line="240" w:lineRule="auto"/>
      <w:ind w:left="643" w:hanging="360"/>
      <w:contextualSpacing/>
    </w:pPr>
    <w:rPr>
      <w:rFonts w:eastAsia="Times New Roman" w:cs="Tahoma"/>
      <w:color w:val="000000"/>
      <w:szCs w:val="24"/>
      <w:lang w:val="en-GB"/>
    </w:rPr>
  </w:style>
  <w:style w:type="paragraph" w:styleId="ListBullet3">
    <w:name w:val="List Bullet 3"/>
    <w:basedOn w:val="Normal"/>
    <w:uiPriority w:val="99"/>
    <w:semiHidden/>
    <w:unhideWhenUsed/>
    <w:rsid w:val="00C8785B"/>
    <w:pPr>
      <w:numPr>
        <w:numId w:val="15"/>
      </w:numPr>
      <w:contextualSpacing/>
    </w:pPr>
  </w:style>
  <w:style w:type="paragraph" w:styleId="ListBullet4">
    <w:name w:val="List Bullet 4"/>
    <w:basedOn w:val="Normal"/>
    <w:uiPriority w:val="99"/>
    <w:semiHidden/>
    <w:unhideWhenUsed/>
    <w:rsid w:val="00C8785B"/>
    <w:pPr>
      <w:numPr>
        <w:numId w:val="16"/>
      </w:numPr>
      <w:contextualSpacing/>
    </w:pPr>
  </w:style>
  <w:style w:type="paragraph" w:styleId="ListBullet5">
    <w:name w:val="List Bullet 5"/>
    <w:basedOn w:val="Normal"/>
    <w:uiPriority w:val="99"/>
    <w:semiHidden/>
    <w:unhideWhenUsed/>
    <w:rsid w:val="00C8785B"/>
    <w:pPr>
      <w:numPr>
        <w:numId w:val="17"/>
      </w:numPr>
      <w:contextualSpacing/>
    </w:pPr>
  </w:style>
  <w:style w:type="paragraph" w:styleId="ListContinue">
    <w:name w:val="List Continue"/>
    <w:basedOn w:val="Normal"/>
    <w:uiPriority w:val="99"/>
    <w:semiHidden/>
    <w:unhideWhenUsed/>
    <w:rsid w:val="00C8785B"/>
    <w:pPr>
      <w:ind w:left="283"/>
      <w:contextualSpacing/>
    </w:pPr>
  </w:style>
  <w:style w:type="paragraph" w:styleId="ListContinue2">
    <w:name w:val="List Continue 2"/>
    <w:basedOn w:val="Normal"/>
    <w:uiPriority w:val="99"/>
    <w:semiHidden/>
    <w:unhideWhenUsed/>
    <w:rsid w:val="00C8785B"/>
    <w:pPr>
      <w:ind w:left="566"/>
      <w:contextualSpacing/>
    </w:pPr>
  </w:style>
  <w:style w:type="paragraph" w:styleId="ListContinue3">
    <w:name w:val="List Continue 3"/>
    <w:basedOn w:val="Normal"/>
    <w:uiPriority w:val="99"/>
    <w:semiHidden/>
    <w:unhideWhenUsed/>
    <w:rsid w:val="00C8785B"/>
    <w:pPr>
      <w:ind w:left="849"/>
      <w:contextualSpacing/>
    </w:pPr>
  </w:style>
  <w:style w:type="paragraph" w:styleId="ListContinue4">
    <w:name w:val="List Continue 4"/>
    <w:basedOn w:val="Normal"/>
    <w:uiPriority w:val="99"/>
    <w:semiHidden/>
    <w:unhideWhenUsed/>
    <w:rsid w:val="00C8785B"/>
    <w:pPr>
      <w:ind w:left="1132"/>
      <w:contextualSpacing/>
    </w:pPr>
  </w:style>
  <w:style w:type="paragraph" w:styleId="ListContinue5">
    <w:name w:val="List Continue 5"/>
    <w:basedOn w:val="Normal"/>
    <w:uiPriority w:val="99"/>
    <w:semiHidden/>
    <w:unhideWhenUsed/>
    <w:rsid w:val="00C8785B"/>
    <w:pPr>
      <w:ind w:left="1415"/>
      <w:contextualSpacing/>
    </w:pPr>
  </w:style>
  <w:style w:type="paragraph" w:styleId="ListNumber">
    <w:name w:val="List Number"/>
    <w:basedOn w:val="Normal"/>
    <w:uiPriority w:val="99"/>
    <w:semiHidden/>
    <w:unhideWhenUsed/>
    <w:rsid w:val="00C8785B"/>
    <w:pPr>
      <w:numPr>
        <w:numId w:val="18"/>
      </w:numPr>
      <w:contextualSpacing/>
    </w:pPr>
  </w:style>
  <w:style w:type="paragraph" w:styleId="ListNumber2">
    <w:name w:val="List Number 2"/>
    <w:basedOn w:val="Normal"/>
    <w:uiPriority w:val="99"/>
    <w:semiHidden/>
    <w:unhideWhenUsed/>
    <w:rsid w:val="00C8785B"/>
    <w:pPr>
      <w:numPr>
        <w:numId w:val="19"/>
      </w:numPr>
      <w:contextualSpacing/>
    </w:pPr>
  </w:style>
  <w:style w:type="paragraph" w:styleId="ListNumber3">
    <w:name w:val="List Number 3"/>
    <w:basedOn w:val="Normal"/>
    <w:uiPriority w:val="99"/>
    <w:semiHidden/>
    <w:unhideWhenUsed/>
    <w:rsid w:val="00C8785B"/>
    <w:pPr>
      <w:tabs>
        <w:tab w:val="num" w:pos="926"/>
      </w:tabs>
      <w:spacing w:after="240" w:line="240" w:lineRule="auto"/>
      <w:ind w:left="926" w:hanging="360"/>
      <w:contextualSpacing/>
    </w:pPr>
    <w:rPr>
      <w:rFonts w:eastAsia="Times New Roman"/>
      <w:szCs w:val="24"/>
      <w:lang w:val="en-US"/>
    </w:rPr>
  </w:style>
  <w:style w:type="paragraph" w:styleId="ListNumber4">
    <w:name w:val="List Number 4"/>
    <w:basedOn w:val="Normal"/>
    <w:uiPriority w:val="99"/>
    <w:semiHidden/>
    <w:unhideWhenUsed/>
    <w:rsid w:val="00C8785B"/>
    <w:pPr>
      <w:numPr>
        <w:numId w:val="20"/>
      </w:numPr>
      <w:contextualSpacing/>
    </w:pPr>
  </w:style>
  <w:style w:type="paragraph" w:styleId="ListNumber5">
    <w:name w:val="List Number 5"/>
    <w:basedOn w:val="Normal"/>
    <w:uiPriority w:val="99"/>
    <w:semiHidden/>
    <w:unhideWhenUsed/>
    <w:rsid w:val="00C8785B"/>
    <w:pPr>
      <w:numPr>
        <w:numId w:val="21"/>
      </w:numPr>
      <w:contextualSpacing/>
    </w:pPr>
  </w:style>
  <w:style w:type="table" w:customStyle="1" w:styleId="ListTable2-Accent111">
    <w:name w:val="List Table 2 - Accent 111"/>
    <w:basedOn w:val="TableNormal"/>
    <w:uiPriority w:val="47"/>
    <w:locked/>
    <w:rsid w:val="00C8785B"/>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CellMar>
        <w:left w:w="85" w:type="dxa"/>
        <w:right w:w="85"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customStyle="1" w:styleId="ListTable2-Accent112">
    <w:name w:val="List Table 2 - Accent 112"/>
    <w:basedOn w:val="TableNormal"/>
    <w:uiPriority w:val="47"/>
    <w:locked/>
    <w:rsid w:val="00C8785B"/>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CellMar>
        <w:left w:w="85" w:type="dxa"/>
        <w:right w:w="85"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paragraph" w:styleId="MacroText">
    <w:name w:val="macro"/>
    <w:link w:val="MacroTextChar"/>
    <w:uiPriority w:val="99"/>
    <w:semiHidden/>
    <w:unhideWhenUsed/>
    <w:rsid w:val="00C8785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lang w:val="en-AU"/>
    </w:rPr>
  </w:style>
  <w:style w:type="character" w:customStyle="1" w:styleId="MacroTextChar">
    <w:name w:val="Macro Text Char"/>
    <w:basedOn w:val="DefaultParagraphFont"/>
    <w:link w:val="MacroText"/>
    <w:uiPriority w:val="99"/>
    <w:semiHidden/>
    <w:rsid w:val="00C8785B"/>
    <w:rPr>
      <w:rFonts w:ascii="Consolas" w:hAnsi="Consolas" w:cs="Calibri"/>
      <w:sz w:val="20"/>
      <w:szCs w:val="20"/>
      <w:lang w:val="en-AU"/>
    </w:rPr>
  </w:style>
  <w:style w:type="character" w:customStyle="1" w:styleId="match">
    <w:name w:val="match"/>
    <w:basedOn w:val="DefaultParagraphFont"/>
    <w:rsid w:val="00C8785B"/>
  </w:style>
  <w:style w:type="paragraph" w:styleId="MessageHeader">
    <w:name w:val="Message Header"/>
    <w:basedOn w:val="Normal"/>
    <w:link w:val="MessageHeaderChar"/>
    <w:uiPriority w:val="99"/>
    <w:semiHidden/>
    <w:unhideWhenUsed/>
    <w:rsid w:val="00C8785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8785B"/>
    <w:rPr>
      <w:rFonts w:asciiTheme="majorHAnsi" w:eastAsiaTheme="majorEastAsia" w:hAnsiTheme="majorHAnsi" w:cstheme="majorBidi"/>
      <w:sz w:val="24"/>
      <w:szCs w:val="24"/>
      <w:shd w:val="pct20" w:color="auto" w:fill="auto"/>
      <w:lang w:val="en-AU"/>
    </w:rPr>
  </w:style>
  <w:style w:type="paragraph" w:styleId="NoSpacing">
    <w:name w:val="No Spacing"/>
    <w:uiPriority w:val="1"/>
    <w:rsid w:val="00C8785B"/>
    <w:pPr>
      <w:spacing w:after="0" w:line="240" w:lineRule="auto"/>
    </w:pPr>
    <w:rPr>
      <w:rFonts w:ascii="Calibri" w:hAnsi="Calibri" w:cs="Calibri"/>
      <w:szCs w:val="20"/>
      <w:lang w:val="en-AU"/>
    </w:rPr>
  </w:style>
  <w:style w:type="table" w:customStyle="1" w:styleId="PlainTable31">
    <w:name w:val="Plain Table 31"/>
    <w:basedOn w:val="TableNormal"/>
    <w:uiPriority w:val="43"/>
    <w:rsid w:val="00C8785B"/>
    <w:pPr>
      <w:spacing w:after="0" w:line="240" w:lineRule="auto"/>
    </w:pPr>
    <w:tblPr>
      <w:tblStyleRowBandSize w:val="1"/>
      <w:tblStyleColBandSize w:val="1"/>
      <w:tblCellMar>
        <w:left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8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style>
  <w:style w:type="paragraph" w:styleId="PlainText">
    <w:name w:val="Plain Text"/>
    <w:basedOn w:val="Normal"/>
    <w:link w:val="PlainTextChar"/>
    <w:uiPriority w:val="99"/>
    <w:semiHidden/>
    <w:unhideWhenUsed/>
    <w:rsid w:val="00C8785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8785B"/>
    <w:rPr>
      <w:rFonts w:ascii="Consolas" w:hAnsi="Consolas" w:cs="Calibri"/>
      <w:sz w:val="21"/>
      <w:szCs w:val="21"/>
      <w:lang w:val="en-AU"/>
    </w:rPr>
  </w:style>
  <w:style w:type="character" w:customStyle="1" w:styleId="Tabletext8ptChar">
    <w:name w:val="Table text 8pt Char"/>
    <w:basedOn w:val="TabletextChar"/>
    <w:link w:val="Tabletext8pt"/>
    <w:rsid w:val="00EF07AC"/>
    <w:rPr>
      <w:rFonts w:ascii="Montserrat" w:hAnsi="Montserrat" w:cs="Calibri"/>
      <w:bCs/>
      <w:color w:val="000000"/>
      <w:sz w:val="16"/>
      <w:szCs w:val="16"/>
      <w:lang w:val="en-AU"/>
    </w:rPr>
  </w:style>
  <w:style w:type="paragraph" w:customStyle="1" w:styleId="Qualitytext">
    <w:name w:val="Quality text"/>
    <w:basedOn w:val="Tabletext8pt"/>
    <w:link w:val="QualitytextChar"/>
    <w:qFormat/>
    <w:rsid w:val="00220FC8"/>
    <w:pPr>
      <w:jc w:val="center"/>
    </w:pPr>
    <w:rPr>
      <w:caps/>
    </w:rPr>
  </w:style>
  <w:style w:type="character" w:customStyle="1" w:styleId="QualitytextChar">
    <w:name w:val="Quality text Char"/>
    <w:basedOn w:val="Tabletext8ptChar"/>
    <w:link w:val="Qualitytext"/>
    <w:rsid w:val="00220FC8"/>
    <w:rPr>
      <w:rFonts w:ascii="Montserrat" w:hAnsi="Montserrat" w:cs="Calibri"/>
      <w:bCs/>
      <w:caps/>
      <w:color w:val="000000"/>
      <w:sz w:val="16"/>
      <w:szCs w:val="16"/>
      <w:lang w:val="en-AU"/>
    </w:rPr>
  </w:style>
  <w:style w:type="paragraph" w:styleId="Salutation">
    <w:name w:val="Salutation"/>
    <w:basedOn w:val="Normal"/>
    <w:next w:val="Normal"/>
    <w:link w:val="SalutationChar"/>
    <w:uiPriority w:val="99"/>
    <w:semiHidden/>
    <w:unhideWhenUsed/>
    <w:rsid w:val="00C8785B"/>
  </w:style>
  <w:style w:type="character" w:customStyle="1" w:styleId="SalutationChar">
    <w:name w:val="Salutation Char"/>
    <w:basedOn w:val="DefaultParagraphFont"/>
    <w:link w:val="Salutation"/>
    <w:uiPriority w:val="99"/>
    <w:semiHidden/>
    <w:rsid w:val="00C8785B"/>
    <w:rPr>
      <w:rFonts w:ascii="Montserrat" w:hAnsi="Montserrat" w:cs="Calibri"/>
      <w:sz w:val="18"/>
      <w:szCs w:val="20"/>
      <w:lang w:val="en-AU"/>
    </w:rPr>
  </w:style>
  <w:style w:type="character" w:customStyle="1" w:styleId="short-name">
    <w:name w:val="short-name"/>
    <w:basedOn w:val="DefaultParagraphFont"/>
    <w:rsid w:val="00C8785B"/>
  </w:style>
  <w:style w:type="paragraph" w:styleId="Signature">
    <w:name w:val="Signature"/>
    <w:basedOn w:val="Normal"/>
    <w:link w:val="SignatureChar"/>
    <w:uiPriority w:val="99"/>
    <w:semiHidden/>
    <w:unhideWhenUsed/>
    <w:rsid w:val="00C8785B"/>
    <w:pPr>
      <w:spacing w:after="0" w:line="240" w:lineRule="auto"/>
      <w:ind w:left="4252"/>
    </w:pPr>
  </w:style>
  <w:style w:type="character" w:customStyle="1" w:styleId="SignatureChar">
    <w:name w:val="Signature Char"/>
    <w:basedOn w:val="DefaultParagraphFont"/>
    <w:link w:val="Signature"/>
    <w:uiPriority w:val="99"/>
    <w:semiHidden/>
    <w:rsid w:val="00C8785B"/>
    <w:rPr>
      <w:rFonts w:ascii="Montserrat" w:hAnsi="Montserrat" w:cs="Calibri"/>
      <w:sz w:val="18"/>
      <w:szCs w:val="20"/>
      <w:lang w:val="en-AU"/>
    </w:rPr>
  </w:style>
  <w:style w:type="paragraph" w:customStyle="1" w:styleId="TableHeadingcent">
    <w:name w:val="Table Heading cent"/>
    <w:basedOn w:val="Normal"/>
    <w:uiPriority w:val="6"/>
    <w:rsid w:val="00C8785B"/>
    <w:pPr>
      <w:jc w:val="center"/>
    </w:pPr>
    <w:rPr>
      <w:rFonts w:eastAsia="Times New Roman" w:cs="Times New Roman"/>
      <w:b/>
      <w:sz w:val="20"/>
    </w:rPr>
  </w:style>
  <w:style w:type="paragraph" w:customStyle="1" w:styleId="TableNote">
    <w:name w:val="Table Note"/>
    <w:basedOn w:val="Footnote"/>
    <w:qFormat/>
    <w:rsid w:val="00C8785B"/>
    <w:rPr>
      <w:rFonts w:eastAsiaTheme="minorHAnsi" w:cstheme="minorBidi"/>
      <w:kern w:val="2"/>
      <w:sz w:val="15"/>
      <w:szCs w:val="22"/>
      <w14:ligatures w14:val="standardContextual"/>
    </w:rPr>
  </w:style>
  <w:style w:type="paragraph" w:styleId="TableofAuthorities">
    <w:name w:val="table of authorities"/>
    <w:basedOn w:val="Normal"/>
    <w:next w:val="Normal"/>
    <w:uiPriority w:val="99"/>
    <w:semiHidden/>
    <w:unhideWhenUsed/>
    <w:rsid w:val="00C8785B"/>
    <w:pPr>
      <w:spacing w:after="0"/>
      <w:ind w:left="220" w:hanging="220"/>
    </w:pPr>
  </w:style>
  <w:style w:type="paragraph" w:customStyle="1" w:styleId="Tabletext10pt">
    <w:name w:val="Table text 10pt"/>
    <w:basedOn w:val="Normal"/>
    <w:qFormat/>
    <w:rsid w:val="00C8785B"/>
    <w:pPr>
      <w:keepLines/>
      <w:spacing w:before="20" w:after="60" w:line="240" w:lineRule="auto"/>
    </w:pPr>
    <w:rPr>
      <w:sz w:val="20"/>
      <w:szCs w:val="16"/>
    </w:rPr>
  </w:style>
  <w:style w:type="character" w:customStyle="1" w:styleId="Tabletext9ptChar">
    <w:name w:val="Table text 9pt Char"/>
    <w:basedOn w:val="TabletextChar"/>
    <w:link w:val="Tabletext9pt"/>
    <w:rsid w:val="00C8785B"/>
    <w:rPr>
      <w:rFonts w:ascii="Montserrat" w:hAnsi="Montserrat" w:cs="Calibri"/>
      <w:color w:val="000000"/>
      <w:sz w:val="18"/>
      <w:szCs w:val="16"/>
      <w:lang w:val="en-AU"/>
    </w:rPr>
  </w:style>
  <w:style w:type="numbering" w:customStyle="1" w:styleId="NoList1">
    <w:name w:val="No List1"/>
    <w:next w:val="NoList"/>
    <w:uiPriority w:val="99"/>
    <w:semiHidden/>
    <w:unhideWhenUsed/>
    <w:rsid w:val="00732CB1"/>
  </w:style>
  <w:style w:type="paragraph" w:customStyle="1" w:styleId="xl68">
    <w:name w:val="xl68"/>
    <w:basedOn w:val="Normal"/>
    <w:rsid w:val="00732CB1"/>
    <w:pPr>
      <w:spacing w:before="100" w:beforeAutospacing="1" w:after="100" w:afterAutospacing="1" w:line="240" w:lineRule="auto"/>
      <w:textAlignment w:val="center"/>
    </w:pPr>
    <w:rPr>
      <w:rFonts w:ascii="Times New Roman" w:eastAsia="Times New Roman" w:hAnsi="Times New Roman" w:cs="Times New Roman"/>
      <w:sz w:val="20"/>
      <w:lang w:eastAsia="en-AU"/>
    </w:rPr>
  </w:style>
  <w:style w:type="paragraph" w:customStyle="1" w:styleId="xl69">
    <w:name w:val="xl69"/>
    <w:basedOn w:val="Normal"/>
    <w:rsid w:val="00732CB1"/>
    <w:pPr>
      <w:pBdr>
        <w:top w:val="single" w:sz="4" w:space="0" w:color="54799A"/>
        <w:left w:val="single" w:sz="4" w:space="0" w:color="54799A"/>
        <w:bottom w:val="single" w:sz="4" w:space="0" w:color="54799A"/>
        <w:right w:val="single" w:sz="4" w:space="0" w:color="54799A"/>
      </w:pBdr>
      <w:shd w:val="clear" w:color="000000" w:fill="E2ECF1"/>
      <w:spacing w:before="100" w:beforeAutospacing="1" w:after="100" w:afterAutospacing="1" w:line="240" w:lineRule="auto"/>
      <w:jc w:val="center"/>
    </w:pPr>
    <w:rPr>
      <w:rFonts w:ascii="Times New Roman" w:eastAsia="Times New Roman" w:hAnsi="Times New Roman" w:cs="Times New Roman"/>
      <w:color w:val="54799A"/>
      <w:szCs w:val="18"/>
      <w:lang w:eastAsia="en-AU"/>
    </w:rPr>
  </w:style>
  <w:style w:type="table" w:styleId="GridTable1Light-Accent5">
    <w:name w:val="Grid Table 1 Light Accent 5"/>
    <w:basedOn w:val="TableNormal"/>
    <w:uiPriority w:val="46"/>
    <w:locked/>
    <w:rsid w:val="004716CB"/>
    <w:pPr>
      <w:spacing w:after="0" w:line="240" w:lineRule="auto"/>
    </w:pPr>
    <w:tblPr>
      <w:tblStyleRowBandSize w:val="1"/>
      <w:tblStyleColBandSize w:val="1"/>
      <w:tblBorders>
        <w:top w:val="single" w:sz="4" w:space="0" w:color="F2F4F4" w:themeColor="accent5" w:themeTint="66"/>
        <w:left w:val="single" w:sz="4" w:space="0" w:color="F2F4F4" w:themeColor="accent5" w:themeTint="66"/>
        <w:bottom w:val="single" w:sz="4" w:space="0" w:color="F2F4F4" w:themeColor="accent5" w:themeTint="66"/>
        <w:right w:val="single" w:sz="4" w:space="0" w:color="F2F4F4" w:themeColor="accent5" w:themeTint="66"/>
        <w:insideH w:val="single" w:sz="4" w:space="0" w:color="F2F4F4" w:themeColor="accent5" w:themeTint="66"/>
        <w:insideV w:val="single" w:sz="4" w:space="0" w:color="F2F4F4" w:themeColor="accent5" w:themeTint="66"/>
      </w:tblBorders>
    </w:tblPr>
    <w:tblStylePr w:type="firstRow">
      <w:rPr>
        <w:b/>
        <w:bCs/>
      </w:rPr>
      <w:tblPr/>
      <w:tcPr>
        <w:tcBorders>
          <w:bottom w:val="single" w:sz="12" w:space="0" w:color="ECEEEF" w:themeColor="accent5" w:themeTint="99"/>
        </w:tcBorders>
      </w:tcPr>
    </w:tblStylePr>
    <w:tblStylePr w:type="lastRow">
      <w:rPr>
        <w:b/>
        <w:bCs/>
      </w:rPr>
      <w:tblPr/>
      <w:tcPr>
        <w:tcBorders>
          <w:top w:val="double" w:sz="2" w:space="0" w:color="ECEEEF" w:themeColor="accent5" w:themeTint="99"/>
        </w:tcBorders>
      </w:tcPr>
    </w:tblStylePr>
    <w:tblStylePr w:type="firstCol">
      <w:rPr>
        <w:b/>
        <w:bCs/>
      </w:rPr>
    </w:tblStylePr>
    <w:tblStylePr w:type="lastCol">
      <w:rPr>
        <w:b/>
        <w:bCs/>
      </w:rPr>
    </w:tblStylePr>
  </w:style>
  <w:style w:type="character" w:customStyle="1" w:styleId="cf01">
    <w:name w:val="cf01"/>
    <w:basedOn w:val="DefaultParagraphFont"/>
    <w:rsid w:val="00A94955"/>
    <w:rPr>
      <w:rFonts w:ascii="Segoe UI" w:hAnsi="Segoe UI" w:cs="Segoe UI" w:hint="default"/>
      <w:i/>
      <w:iCs/>
      <w:sz w:val="18"/>
      <w:szCs w:val="18"/>
    </w:rPr>
  </w:style>
  <w:style w:type="character" w:customStyle="1" w:styleId="cf11">
    <w:name w:val="cf11"/>
    <w:basedOn w:val="DefaultParagraphFont"/>
    <w:rsid w:val="00A94955"/>
    <w:rPr>
      <w:rFonts w:ascii="Segoe UI" w:hAnsi="Segoe UI" w:cs="Segoe UI" w:hint="default"/>
      <w:sz w:val="18"/>
      <w:szCs w:val="18"/>
    </w:rPr>
  </w:style>
  <w:style w:type="character" w:customStyle="1" w:styleId="GRADEtext">
    <w:name w:val="GRADE text"/>
    <w:basedOn w:val="Emphasis"/>
    <w:qFormat/>
    <w:rsid w:val="001A3DC8"/>
    <w:rPr>
      <w:rFonts w:ascii="Montserrat" w:hAnsi="Montserrat"/>
      <w:i/>
      <w:iCs/>
      <w:sz w:val="16"/>
    </w:rPr>
  </w:style>
  <w:style w:type="paragraph" w:styleId="NormalIndent">
    <w:name w:val="Normal Indent"/>
    <w:basedOn w:val="Normal"/>
    <w:uiPriority w:val="99"/>
    <w:semiHidden/>
    <w:unhideWhenUsed/>
    <w:rsid w:val="004B59F6"/>
    <w:pPr>
      <w:ind w:left="720"/>
    </w:pPr>
  </w:style>
  <w:style w:type="paragraph" w:styleId="NoteHeading">
    <w:name w:val="Note Heading"/>
    <w:basedOn w:val="Normal"/>
    <w:next w:val="Normal"/>
    <w:link w:val="NoteHeadingChar"/>
    <w:uiPriority w:val="99"/>
    <w:semiHidden/>
    <w:unhideWhenUsed/>
    <w:rsid w:val="004B59F6"/>
    <w:pPr>
      <w:spacing w:after="0" w:line="240" w:lineRule="auto"/>
    </w:pPr>
  </w:style>
  <w:style w:type="character" w:customStyle="1" w:styleId="NoteHeadingChar">
    <w:name w:val="Note Heading Char"/>
    <w:basedOn w:val="DefaultParagraphFont"/>
    <w:link w:val="NoteHeading"/>
    <w:uiPriority w:val="99"/>
    <w:semiHidden/>
    <w:rsid w:val="004B59F6"/>
    <w:rPr>
      <w:rFonts w:ascii="Montserrat" w:hAnsi="Montserrat" w:cs="Calibri"/>
      <w:sz w:val="18"/>
      <w:szCs w:val="20"/>
      <w:lang w:val="en-AU"/>
    </w:rPr>
  </w:style>
  <w:style w:type="paragraph" w:styleId="TOAHeading">
    <w:name w:val="toa heading"/>
    <w:basedOn w:val="Normal"/>
    <w:next w:val="Normal"/>
    <w:uiPriority w:val="99"/>
    <w:semiHidden/>
    <w:unhideWhenUsed/>
    <w:rsid w:val="004B59F6"/>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0998">
      <w:bodyDiv w:val="1"/>
      <w:marLeft w:val="0"/>
      <w:marRight w:val="0"/>
      <w:marTop w:val="0"/>
      <w:marBottom w:val="0"/>
      <w:divBdr>
        <w:top w:val="none" w:sz="0" w:space="0" w:color="auto"/>
        <w:left w:val="none" w:sz="0" w:space="0" w:color="auto"/>
        <w:bottom w:val="none" w:sz="0" w:space="0" w:color="auto"/>
        <w:right w:val="none" w:sz="0" w:space="0" w:color="auto"/>
      </w:divBdr>
    </w:div>
    <w:div w:id="27921163">
      <w:bodyDiv w:val="1"/>
      <w:marLeft w:val="0"/>
      <w:marRight w:val="0"/>
      <w:marTop w:val="0"/>
      <w:marBottom w:val="0"/>
      <w:divBdr>
        <w:top w:val="none" w:sz="0" w:space="0" w:color="auto"/>
        <w:left w:val="none" w:sz="0" w:space="0" w:color="auto"/>
        <w:bottom w:val="none" w:sz="0" w:space="0" w:color="auto"/>
        <w:right w:val="none" w:sz="0" w:space="0" w:color="auto"/>
      </w:divBdr>
    </w:div>
    <w:div w:id="48572560">
      <w:bodyDiv w:val="1"/>
      <w:marLeft w:val="0"/>
      <w:marRight w:val="0"/>
      <w:marTop w:val="0"/>
      <w:marBottom w:val="0"/>
      <w:divBdr>
        <w:top w:val="none" w:sz="0" w:space="0" w:color="auto"/>
        <w:left w:val="none" w:sz="0" w:space="0" w:color="auto"/>
        <w:bottom w:val="none" w:sz="0" w:space="0" w:color="auto"/>
        <w:right w:val="none" w:sz="0" w:space="0" w:color="auto"/>
      </w:divBdr>
    </w:div>
    <w:div w:id="59721362">
      <w:bodyDiv w:val="1"/>
      <w:marLeft w:val="0"/>
      <w:marRight w:val="0"/>
      <w:marTop w:val="0"/>
      <w:marBottom w:val="0"/>
      <w:divBdr>
        <w:top w:val="none" w:sz="0" w:space="0" w:color="auto"/>
        <w:left w:val="none" w:sz="0" w:space="0" w:color="auto"/>
        <w:bottom w:val="none" w:sz="0" w:space="0" w:color="auto"/>
        <w:right w:val="none" w:sz="0" w:space="0" w:color="auto"/>
      </w:divBdr>
    </w:div>
    <w:div w:id="86847381">
      <w:bodyDiv w:val="1"/>
      <w:marLeft w:val="0"/>
      <w:marRight w:val="0"/>
      <w:marTop w:val="0"/>
      <w:marBottom w:val="0"/>
      <w:divBdr>
        <w:top w:val="none" w:sz="0" w:space="0" w:color="auto"/>
        <w:left w:val="none" w:sz="0" w:space="0" w:color="auto"/>
        <w:bottom w:val="none" w:sz="0" w:space="0" w:color="auto"/>
        <w:right w:val="none" w:sz="0" w:space="0" w:color="auto"/>
      </w:divBdr>
    </w:div>
    <w:div w:id="92870378">
      <w:bodyDiv w:val="1"/>
      <w:marLeft w:val="0"/>
      <w:marRight w:val="0"/>
      <w:marTop w:val="0"/>
      <w:marBottom w:val="0"/>
      <w:divBdr>
        <w:top w:val="none" w:sz="0" w:space="0" w:color="auto"/>
        <w:left w:val="none" w:sz="0" w:space="0" w:color="auto"/>
        <w:bottom w:val="none" w:sz="0" w:space="0" w:color="auto"/>
        <w:right w:val="none" w:sz="0" w:space="0" w:color="auto"/>
      </w:divBdr>
    </w:div>
    <w:div w:id="106975154">
      <w:bodyDiv w:val="1"/>
      <w:marLeft w:val="0"/>
      <w:marRight w:val="0"/>
      <w:marTop w:val="0"/>
      <w:marBottom w:val="0"/>
      <w:divBdr>
        <w:top w:val="none" w:sz="0" w:space="0" w:color="auto"/>
        <w:left w:val="none" w:sz="0" w:space="0" w:color="auto"/>
        <w:bottom w:val="none" w:sz="0" w:space="0" w:color="auto"/>
        <w:right w:val="none" w:sz="0" w:space="0" w:color="auto"/>
      </w:divBdr>
    </w:div>
    <w:div w:id="108861855">
      <w:bodyDiv w:val="1"/>
      <w:marLeft w:val="0"/>
      <w:marRight w:val="0"/>
      <w:marTop w:val="0"/>
      <w:marBottom w:val="0"/>
      <w:divBdr>
        <w:top w:val="none" w:sz="0" w:space="0" w:color="auto"/>
        <w:left w:val="none" w:sz="0" w:space="0" w:color="auto"/>
        <w:bottom w:val="none" w:sz="0" w:space="0" w:color="auto"/>
        <w:right w:val="none" w:sz="0" w:space="0" w:color="auto"/>
      </w:divBdr>
    </w:div>
    <w:div w:id="128286553">
      <w:bodyDiv w:val="1"/>
      <w:marLeft w:val="0"/>
      <w:marRight w:val="0"/>
      <w:marTop w:val="0"/>
      <w:marBottom w:val="0"/>
      <w:divBdr>
        <w:top w:val="none" w:sz="0" w:space="0" w:color="auto"/>
        <w:left w:val="none" w:sz="0" w:space="0" w:color="auto"/>
        <w:bottom w:val="none" w:sz="0" w:space="0" w:color="auto"/>
        <w:right w:val="none" w:sz="0" w:space="0" w:color="auto"/>
      </w:divBdr>
    </w:div>
    <w:div w:id="165173814">
      <w:bodyDiv w:val="1"/>
      <w:marLeft w:val="0"/>
      <w:marRight w:val="0"/>
      <w:marTop w:val="0"/>
      <w:marBottom w:val="0"/>
      <w:divBdr>
        <w:top w:val="none" w:sz="0" w:space="0" w:color="auto"/>
        <w:left w:val="none" w:sz="0" w:space="0" w:color="auto"/>
        <w:bottom w:val="none" w:sz="0" w:space="0" w:color="auto"/>
        <w:right w:val="none" w:sz="0" w:space="0" w:color="auto"/>
      </w:divBdr>
    </w:div>
    <w:div w:id="207300479">
      <w:bodyDiv w:val="1"/>
      <w:marLeft w:val="0"/>
      <w:marRight w:val="0"/>
      <w:marTop w:val="0"/>
      <w:marBottom w:val="0"/>
      <w:divBdr>
        <w:top w:val="none" w:sz="0" w:space="0" w:color="auto"/>
        <w:left w:val="none" w:sz="0" w:space="0" w:color="auto"/>
        <w:bottom w:val="none" w:sz="0" w:space="0" w:color="auto"/>
        <w:right w:val="none" w:sz="0" w:space="0" w:color="auto"/>
      </w:divBdr>
    </w:div>
    <w:div w:id="208106978">
      <w:bodyDiv w:val="1"/>
      <w:marLeft w:val="0"/>
      <w:marRight w:val="0"/>
      <w:marTop w:val="0"/>
      <w:marBottom w:val="0"/>
      <w:divBdr>
        <w:top w:val="none" w:sz="0" w:space="0" w:color="auto"/>
        <w:left w:val="none" w:sz="0" w:space="0" w:color="auto"/>
        <w:bottom w:val="none" w:sz="0" w:space="0" w:color="auto"/>
        <w:right w:val="none" w:sz="0" w:space="0" w:color="auto"/>
      </w:divBdr>
    </w:div>
    <w:div w:id="218056754">
      <w:bodyDiv w:val="1"/>
      <w:marLeft w:val="0"/>
      <w:marRight w:val="0"/>
      <w:marTop w:val="0"/>
      <w:marBottom w:val="0"/>
      <w:divBdr>
        <w:top w:val="none" w:sz="0" w:space="0" w:color="auto"/>
        <w:left w:val="none" w:sz="0" w:space="0" w:color="auto"/>
        <w:bottom w:val="none" w:sz="0" w:space="0" w:color="auto"/>
        <w:right w:val="none" w:sz="0" w:space="0" w:color="auto"/>
      </w:divBdr>
    </w:div>
    <w:div w:id="266163527">
      <w:bodyDiv w:val="1"/>
      <w:marLeft w:val="0"/>
      <w:marRight w:val="0"/>
      <w:marTop w:val="0"/>
      <w:marBottom w:val="0"/>
      <w:divBdr>
        <w:top w:val="none" w:sz="0" w:space="0" w:color="auto"/>
        <w:left w:val="none" w:sz="0" w:space="0" w:color="auto"/>
        <w:bottom w:val="none" w:sz="0" w:space="0" w:color="auto"/>
        <w:right w:val="none" w:sz="0" w:space="0" w:color="auto"/>
      </w:divBdr>
    </w:div>
    <w:div w:id="290475749">
      <w:bodyDiv w:val="1"/>
      <w:marLeft w:val="0"/>
      <w:marRight w:val="0"/>
      <w:marTop w:val="0"/>
      <w:marBottom w:val="0"/>
      <w:divBdr>
        <w:top w:val="none" w:sz="0" w:space="0" w:color="auto"/>
        <w:left w:val="none" w:sz="0" w:space="0" w:color="auto"/>
        <w:bottom w:val="none" w:sz="0" w:space="0" w:color="auto"/>
        <w:right w:val="none" w:sz="0" w:space="0" w:color="auto"/>
      </w:divBdr>
    </w:div>
    <w:div w:id="294144632">
      <w:bodyDiv w:val="1"/>
      <w:marLeft w:val="0"/>
      <w:marRight w:val="0"/>
      <w:marTop w:val="0"/>
      <w:marBottom w:val="0"/>
      <w:divBdr>
        <w:top w:val="none" w:sz="0" w:space="0" w:color="auto"/>
        <w:left w:val="none" w:sz="0" w:space="0" w:color="auto"/>
        <w:bottom w:val="none" w:sz="0" w:space="0" w:color="auto"/>
        <w:right w:val="none" w:sz="0" w:space="0" w:color="auto"/>
      </w:divBdr>
    </w:div>
    <w:div w:id="311060334">
      <w:bodyDiv w:val="1"/>
      <w:marLeft w:val="0"/>
      <w:marRight w:val="0"/>
      <w:marTop w:val="0"/>
      <w:marBottom w:val="0"/>
      <w:divBdr>
        <w:top w:val="none" w:sz="0" w:space="0" w:color="auto"/>
        <w:left w:val="none" w:sz="0" w:space="0" w:color="auto"/>
        <w:bottom w:val="none" w:sz="0" w:space="0" w:color="auto"/>
        <w:right w:val="none" w:sz="0" w:space="0" w:color="auto"/>
      </w:divBdr>
    </w:div>
    <w:div w:id="313339236">
      <w:bodyDiv w:val="1"/>
      <w:marLeft w:val="0"/>
      <w:marRight w:val="0"/>
      <w:marTop w:val="0"/>
      <w:marBottom w:val="0"/>
      <w:divBdr>
        <w:top w:val="none" w:sz="0" w:space="0" w:color="auto"/>
        <w:left w:val="none" w:sz="0" w:space="0" w:color="auto"/>
        <w:bottom w:val="none" w:sz="0" w:space="0" w:color="auto"/>
        <w:right w:val="none" w:sz="0" w:space="0" w:color="auto"/>
      </w:divBdr>
    </w:div>
    <w:div w:id="317730130">
      <w:bodyDiv w:val="1"/>
      <w:marLeft w:val="0"/>
      <w:marRight w:val="0"/>
      <w:marTop w:val="0"/>
      <w:marBottom w:val="0"/>
      <w:divBdr>
        <w:top w:val="none" w:sz="0" w:space="0" w:color="auto"/>
        <w:left w:val="none" w:sz="0" w:space="0" w:color="auto"/>
        <w:bottom w:val="none" w:sz="0" w:space="0" w:color="auto"/>
        <w:right w:val="none" w:sz="0" w:space="0" w:color="auto"/>
      </w:divBdr>
      <w:divsChild>
        <w:div w:id="487021027">
          <w:marLeft w:val="0"/>
          <w:marRight w:val="0"/>
          <w:marTop w:val="0"/>
          <w:marBottom w:val="0"/>
          <w:divBdr>
            <w:top w:val="none" w:sz="0" w:space="0" w:color="auto"/>
            <w:left w:val="none" w:sz="0" w:space="0" w:color="auto"/>
            <w:bottom w:val="none" w:sz="0" w:space="0" w:color="auto"/>
            <w:right w:val="none" w:sz="0" w:space="0" w:color="auto"/>
          </w:divBdr>
          <w:divsChild>
            <w:div w:id="2137412054">
              <w:marLeft w:val="0"/>
              <w:marRight w:val="0"/>
              <w:marTop w:val="0"/>
              <w:marBottom w:val="0"/>
              <w:divBdr>
                <w:top w:val="none" w:sz="0" w:space="0" w:color="auto"/>
                <w:left w:val="none" w:sz="0" w:space="0" w:color="auto"/>
                <w:bottom w:val="none" w:sz="0" w:space="0" w:color="auto"/>
                <w:right w:val="none" w:sz="0" w:space="0" w:color="auto"/>
              </w:divBdr>
              <w:divsChild>
                <w:div w:id="1382900800">
                  <w:marLeft w:val="0"/>
                  <w:marRight w:val="0"/>
                  <w:marTop w:val="0"/>
                  <w:marBottom w:val="0"/>
                  <w:divBdr>
                    <w:top w:val="none" w:sz="0" w:space="0" w:color="auto"/>
                    <w:left w:val="none" w:sz="0" w:space="0" w:color="auto"/>
                    <w:bottom w:val="none" w:sz="0" w:space="0" w:color="auto"/>
                    <w:right w:val="none" w:sz="0" w:space="0" w:color="auto"/>
                  </w:divBdr>
                  <w:divsChild>
                    <w:div w:id="5469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84042">
          <w:marLeft w:val="0"/>
          <w:marRight w:val="0"/>
          <w:marTop w:val="0"/>
          <w:marBottom w:val="0"/>
          <w:divBdr>
            <w:top w:val="none" w:sz="0" w:space="0" w:color="auto"/>
            <w:left w:val="none" w:sz="0" w:space="0" w:color="auto"/>
            <w:bottom w:val="none" w:sz="0" w:space="0" w:color="auto"/>
            <w:right w:val="none" w:sz="0" w:space="0" w:color="auto"/>
          </w:divBdr>
          <w:divsChild>
            <w:div w:id="774637413">
              <w:marLeft w:val="0"/>
              <w:marRight w:val="0"/>
              <w:marTop w:val="0"/>
              <w:marBottom w:val="0"/>
              <w:divBdr>
                <w:top w:val="none" w:sz="0" w:space="0" w:color="auto"/>
                <w:left w:val="none" w:sz="0" w:space="0" w:color="auto"/>
                <w:bottom w:val="none" w:sz="0" w:space="0" w:color="auto"/>
                <w:right w:val="none" w:sz="0" w:space="0" w:color="auto"/>
              </w:divBdr>
              <w:divsChild>
                <w:div w:id="1939945120">
                  <w:marLeft w:val="0"/>
                  <w:marRight w:val="0"/>
                  <w:marTop w:val="0"/>
                  <w:marBottom w:val="0"/>
                  <w:divBdr>
                    <w:top w:val="none" w:sz="0" w:space="0" w:color="auto"/>
                    <w:left w:val="none" w:sz="0" w:space="0" w:color="auto"/>
                    <w:bottom w:val="none" w:sz="0" w:space="0" w:color="auto"/>
                    <w:right w:val="none" w:sz="0" w:space="0" w:color="auto"/>
                  </w:divBdr>
                  <w:divsChild>
                    <w:div w:id="142422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894966">
          <w:marLeft w:val="0"/>
          <w:marRight w:val="0"/>
          <w:marTop w:val="0"/>
          <w:marBottom w:val="0"/>
          <w:divBdr>
            <w:top w:val="none" w:sz="0" w:space="0" w:color="auto"/>
            <w:left w:val="none" w:sz="0" w:space="0" w:color="auto"/>
            <w:bottom w:val="none" w:sz="0" w:space="0" w:color="auto"/>
            <w:right w:val="none" w:sz="0" w:space="0" w:color="auto"/>
          </w:divBdr>
          <w:divsChild>
            <w:div w:id="321355734">
              <w:marLeft w:val="0"/>
              <w:marRight w:val="0"/>
              <w:marTop w:val="0"/>
              <w:marBottom w:val="0"/>
              <w:divBdr>
                <w:top w:val="none" w:sz="0" w:space="0" w:color="auto"/>
                <w:left w:val="none" w:sz="0" w:space="0" w:color="auto"/>
                <w:bottom w:val="none" w:sz="0" w:space="0" w:color="auto"/>
                <w:right w:val="none" w:sz="0" w:space="0" w:color="auto"/>
              </w:divBdr>
              <w:divsChild>
                <w:div w:id="651368930">
                  <w:marLeft w:val="0"/>
                  <w:marRight w:val="0"/>
                  <w:marTop w:val="0"/>
                  <w:marBottom w:val="0"/>
                  <w:divBdr>
                    <w:top w:val="none" w:sz="0" w:space="0" w:color="auto"/>
                    <w:left w:val="none" w:sz="0" w:space="0" w:color="auto"/>
                    <w:bottom w:val="none" w:sz="0" w:space="0" w:color="auto"/>
                    <w:right w:val="none" w:sz="0" w:space="0" w:color="auto"/>
                  </w:divBdr>
                  <w:divsChild>
                    <w:div w:id="14397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3928">
          <w:marLeft w:val="0"/>
          <w:marRight w:val="75"/>
          <w:marTop w:val="0"/>
          <w:marBottom w:val="0"/>
          <w:divBdr>
            <w:top w:val="none" w:sz="0" w:space="0" w:color="auto"/>
            <w:left w:val="none" w:sz="0" w:space="0" w:color="auto"/>
            <w:bottom w:val="none" w:sz="0" w:space="0" w:color="auto"/>
            <w:right w:val="none" w:sz="0" w:space="0" w:color="auto"/>
          </w:divBdr>
        </w:div>
        <w:div w:id="1981690062">
          <w:marLeft w:val="0"/>
          <w:marRight w:val="75"/>
          <w:marTop w:val="0"/>
          <w:marBottom w:val="0"/>
          <w:divBdr>
            <w:top w:val="none" w:sz="0" w:space="0" w:color="auto"/>
            <w:left w:val="none" w:sz="0" w:space="0" w:color="auto"/>
            <w:bottom w:val="none" w:sz="0" w:space="0" w:color="auto"/>
            <w:right w:val="none" w:sz="0" w:space="0" w:color="auto"/>
          </w:divBdr>
        </w:div>
        <w:div w:id="2039037638">
          <w:marLeft w:val="0"/>
          <w:marRight w:val="75"/>
          <w:marTop w:val="0"/>
          <w:marBottom w:val="0"/>
          <w:divBdr>
            <w:top w:val="none" w:sz="0" w:space="0" w:color="auto"/>
            <w:left w:val="none" w:sz="0" w:space="0" w:color="auto"/>
            <w:bottom w:val="none" w:sz="0" w:space="0" w:color="auto"/>
            <w:right w:val="none" w:sz="0" w:space="0" w:color="auto"/>
          </w:divBdr>
        </w:div>
      </w:divsChild>
    </w:div>
    <w:div w:id="318770660">
      <w:bodyDiv w:val="1"/>
      <w:marLeft w:val="0"/>
      <w:marRight w:val="0"/>
      <w:marTop w:val="0"/>
      <w:marBottom w:val="0"/>
      <w:divBdr>
        <w:top w:val="none" w:sz="0" w:space="0" w:color="auto"/>
        <w:left w:val="none" w:sz="0" w:space="0" w:color="auto"/>
        <w:bottom w:val="none" w:sz="0" w:space="0" w:color="auto"/>
        <w:right w:val="none" w:sz="0" w:space="0" w:color="auto"/>
      </w:divBdr>
    </w:div>
    <w:div w:id="326251676">
      <w:bodyDiv w:val="1"/>
      <w:marLeft w:val="0"/>
      <w:marRight w:val="0"/>
      <w:marTop w:val="0"/>
      <w:marBottom w:val="0"/>
      <w:divBdr>
        <w:top w:val="none" w:sz="0" w:space="0" w:color="auto"/>
        <w:left w:val="none" w:sz="0" w:space="0" w:color="auto"/>
        <w:bottom w:val="none" w:sz="0" w:space="0" w:color="auto"/>
        <w:right w:val="none" w:sz="0" w:space="0" w:color="auto"/>
      </w:divBdr>
    </w:div>
    <w:div w:id="328599108">
      <w:bodyDiv w:val="1"/>
      <w:marLeft w:val="0"/>
      <w:marRight w:val="0"/>
      <w:marTop w:val="0"/>
      <w:marBottom w:val="0"/>
      <w:divBdr>
        <w:top w:val="none" w:sz="0" w:space="0" w:color="auto"/>
        <w:left w:val="none" w:sz="0" w:space="0" w:color="auto"/>
        <w:bottom w:val="none" w:sz="0" w:space="0" w:color="auto"/>
        <w:right w:val="none" w:sz="0" w:space="0" w:color="auto"/>
      </w:divBdr>
    </w:div>
    <w:div w:id="341276042">
      <w:bodyDiv w:val="1"/>
      <w:marLeft w:val="0"/>
      <w:marRight w:val="0"/>
      <w:marTop w:val="0"/>
      <w:marBottom w:val="0"/>
      <w:divBdr>
        <w:top w:val="none" w:sz="0" w:space="0" w:color="auto"/>
        <w:left w:val="none" w:sz="0" w:space="0" w:color="auto"/>
        <w:bottom w:val="none" w:sz="0" w:space="0" w:color="auto"/>
        <w:right w:val="none" w:sz="0" w:space="0" w:color="auto"/>
      </w:divBdr>
    </w:div>
    <w:div w:id="393552073">
      <w:bodyDiv w:val="1"/>
      <w:marLeft w:val="0"/>
      <w:marRight w:val="0"/>
      <w:marTop w:val="0"/>
      <w:marBottom w:val="0"/>
      <w:divBdr>
        <w:top w:val="none" w:sz="0" w:space="0" w:color="auto"/>
        <w:left w:val="none" w:sz="0" w:space="0" w:color="auto"/>
        <w:bottom w:val="none" w:sz="0" w:space="0" w:color="auto"/>
        <w:right w:val="none" w:sz="0" w:space="0" w:color="auto"/>
      </w:divBdr>
    </w:div>
    <w:div w:id="399837145">
      <w:bodyDiv w:val="1"/>
      <w:marLeft w:val="0"/>
      <w:marRight w:val="0"/>
      <w:marTop w:val="0"/>
      <w:marBottom w:val="0"/>
      <w:divBdr>
        <w:top w:val="none" w:sz="0" w:space="0" w:color="auto"/>
        <w:left w:val="none" w:sz="0" w:space="0" w:color="auto"/>
        <w:bottom w:val="none" w:sz="0" w:space="0" w:color="auto"/>
        <w:right w:val="none" w:sz="0" w:space="0" w:color="auto"/>
      </w:divBdr>
    </w:div>
    <w:div w:id="427428596">
      <w:bodyDiv w:val="1"/>
      <w:marLeft w:val="0"/>
      <w:marRight w:val="0"/>
      <w:marTop w:val="0"/>
      <w:marBottom w:val="0"/>
      <w:divBdr>
        <w:top w:val="none" w:sz="0" w:space="0" w:color="auto"/>
        <w:left w:val="none" w:sz="0" w:space="0" w:color="auto"/>
        <w:bottom w:val="none" w:sz="0" w:space="0" w:color="auto"/>
        <w:right w:val="none" w:sz="0" w:space="0" w:color="auto"/>
      </w:divBdr>
    </w:div>
    <w:div w:id="463498625">
      <w:bodyDiv w:val="1"/>
      <w:marLeft w:val="0"/>
      <w:marRight w:val="0"/>
      <w:marTop w:val="0"/>
      <w:marBottom w:val="0"/>
      <w:divBdr>
        <w:top w:val="none" w:sz="0" w:space="0" w:color="auto"/>
        <w:left w:val="none" w:sz="0" w:space="0" w:color="auto"/>
        <w:bottom w:val="none" w:sz="0" w:space="0" w:color="auto"/>
        <w:right w:val="none" w:sz="0" w:space="0" w:color="auto"/>
      </w:divBdr>
    </w:div>
    <w:div w:id="504365649">
      <w:bodyDiv w:val="1"/>
      <w:marLeft w:val="0"/>
      <w:marRight w:val="0"/>
      <w:marTop w:val="0"/>
      <w:marBottom w:val="0"/>
      <w:divBdr>
        <w:top w:val="none" w:sz="0" w:space="0" w:color="auto"/>
        <w:left w:val="none" w:sz="0" w:space="0" w:color="auto"/>
        <w:bottom w:val="none" w:sz="0" w:space="0" w:color="auto"/>
        <w:right w:val="none" w:sz="0" w:space="0" w:color="auto"/>
      </w:divBdr>
    </w:div>
    <w:div w:id="524442135">
      <w:bodyDiv w:val="1"/>
      <w:marLeft w:val="0"/>
      <w:marRight w:val="0"/>
      <w:marTop w:val="0"/>
      <w:marBottom w:val="0"/>
      <w:divBdr>
        <w:top w:val="none" w:sz="0" w:space="0" w:color="auto"/>
        <w:left w:val="none" w:sz="0" w:space="0" w:color="auto"/>
        <w:bottom w:val="none" w:sz="0" w:space="0" w:color="auto"/>
        <w:right w:val="none" w:sz="0" w:space="0" w:color="auto"/>
      </w:divBdr>
    </w:div>
    <w:div w:id="591471814">
      <w:bodyDiv w:val="1"/>
      <w:marLeft w:val="0"/>
      <w:marRight w:val="0"/>
      <w:marTop w:val="0"/>
      <w:marBottom w:val="0"/>
      <w:divBdr>
        <w:top w:val="none" w:sz="0" w:space="0" w:color="auto"/>
        <w:left w:val="none" w:sz="0" w:space="0" w:color="auto"/>
        <w:bottom w:val="none" w:sz="0" w:space="0" w:color="auto"/>
        <w:right w:val="none" w:sz="0" w:space="0" w:color="auto"/>
      </w:divBdr>
    </w:div>
    <w:div w:id="605313687">
      <w:bodyDiv w:val="1"/>
      <w:marLeft w:val="0"/>
      <w:marRight w:val="0"/>
      <w:marTop w:val="0"/>
      <w:marBottom w:val="0"/>
      <w:divBdr>
        <w:top w:val="none" w:sz="0" w:space="0" w:color="auto"/>
        <w:left w:val="none" w:sz="0" w:space="0" w:color="auto"/>
        <w:bottom w:val="none" w:sz="0" w:space="0" w:color="auto"/>
        <w:right w:val="none" w:sz="0" w:space="0" w:color="auto"/>
      </w:divBdr>
    </w:div>
    <w:div w:id="623384179">
      <w:bodyDiv w:val="1"/>
      <w:marLeft w:val="0"/>
      <w:marRight w:val="0"/>
      <w:marTop w:val="0"/>
      <w:marBottom w:val="0"/>
      <w:divBdr>
        <w:top w:val="none" w:sz="0" w:space="0" w:color="auto"/>
        <w:left w:val="none" w:sz="0" w:space="0" w:color="auto"/>
        <w:bottom w:val="none" w:sz="0" w:space="0" w:color="auto"/>
        <w:right w:val="none" w:sz="0" w:space="0" w:color="auto"/>
      </w:divBdr>
    </w:div>
    <w:div w:id="649599657">
      <w:bodyDiv w:val="1"/>
      <w:marLeft w:val="0"/>
      <w:marRight w:val="0"/>
      <w:marTop w:val="0"/>
      <w:marBottom w:val="0"/>
      <w:divBdr>
        <w:top w:val="none" w:sz="0" w:space="0" w:color="auto"/>
        <w:left w:val="none" w:sz="0" w:space="0" w:color="auto"/>
        <w:bottom w:val="none" w:sz="0" w:space="0" w:color="auto"/>
        <w:right w:val="none" w:sz="0" w:space="0" w:color="auto"/>
      </w:divBdr>
    </w:div>
    <w:div w:id="665984651">
      <w:bodyDiv w:val="1"/>
      <w:marLeft w:val="0"/>
      <w:marRight w:val="0"/>
      <w:marTop w:val="0"/>
      <w:marBottom w:val="0"/>
      <w:divBdr>
        <w:top w:val="none" w:sz="0" w:space="0" w:color="auto"/>
        <w:left w:val="none" w:sz="0" w:space="0" w:color="auto"/>
        <w:bottom w:val="none" w:sz="0" w:space="0" w:color="auto"/>
        <w:right w:val="none" w:sz="0" w:space="0" w:color="auto"/>
      </w:divBdr>
    </w:div>
    <w:div w:id="704450311">
      <w:bodyDiv w:val="1"/>
      <w:marLeft w:val="0"/>
      <w:marRight w:val="0"/>
      <w:marTop w:val="0"/>
      <w:marBottom w:val="0"/>
      <w:divBdr>
        <w:top w:val="none" w:sz="0" w:space="0" w:color="auto"/>
        <w:left w:val="none" w:sz="0" w:space="0" w:color="auto"/>
        <w:bottom w:val="none" w:sz="0" w:space="0" w:color="auto"/>
        <w:right w:val="none" w:sz="0" w:space="0" w:color="auto"/>
      </w:divBdr>
    </w:div>
    <w:div w:id="719285590">
      <w:bodyDiv w:val="1"/>
      <w:marLeft w:val="0"/>
      <w:marRight w:val="0"/>
      <w:marTop w:val="0"/>
      <w:marBottom w:val="0"/>
      <w:divBdr>
        <w:top w:val="none" w:sz="0" w:space="0" w:color="auto"/>
        <w:left w:val="none" w:sz="0" w:space="0" w:color="auto"/>
        <w:bottom w:val="none" w:sz="0" w:space="0" w:color="auto"/>
        <w:right w:val="none" w:sz="0" w:space="0" w:color="auto"/>
      </w:divBdr>
    </w:div>
    <w:div w:id="721104250">
      <w:bodyDiv w:val="1"/>
      <w:marLeft w:val="0"/>
      <w:marRight w:val="0"/>
      <w:marTop w:val="0"/>
      <w:marBottom w:val="0"/>
      <w:divBdr>
        <w:top w:val="none" w:sz="0" w:space="0" w:color="auto"/>
        <w:left w:val="none" w:sz="0" w:space="0" w:color="auto"/>
        <w:bottom w:val="none" w:sz="0" w:space="0" w:color="auto"/>
        <w:right w:val="none" w:sz="0" w:space="0" w:color="auto"/>
      </w:divBdr>
    </w:div>
    <w:div w:id="750934461">
      <w:bodyDiv w:val="1"/>
      <w:marLeft w:val="0"/>
      <w:marRight w:val="0"/>
      <w:marTop w:val="0"/>
      <w:marBottom w:val="0"/>
      <w:divBdr>
        <w:top w:val="none" w:sz="0" w:space="0" w:color="auto"/>
        <w:left w:val="none" w:sz="0" w:space="0" w:color="auto"/>
        <w:bottom w:val="none" w:sz="0" w:space="0" w:color="auto"/>
        <w:right w:val="none" w:sz="0" w:space="0" w:color="auto"/>
      </w:divBdr>
    </w:div>
    <w:div w:id="781075332">
      <w:bodyDiv w:val="1"/>
      <w:marLeft w:val="0"/>
      <w:marRight w:val="0"/>
      <w:marTop w:val="0"/>
      <w:marBottom w:val="0"/>
      <w:divBdr>
        <w:top w:val="none" w:sz="0" w:space="0" w:color="auto"/>
        <w:left w:val="none" w:sz="0" w:space="0" w:color="auto"/>
        <w:bottom w:val="none" w:sz="0" w:space="0" w:color="auto"/>
        <w:right w:val="none" w:sz="0" w:space="0" w:color="auto"/>
      </w:divBdr>
    </w:div>
    <w:div w:id="805969935">
      <w:bodyDiv w:val="1"/>
      <w:marLeft w:val="0"/>
      <w:marRight w:val="0"/>
      <w:marTop w:val="0"/>
      <w:marBottom w:val="0"/>
      <w:divBdr>
        <w:top w:val="none" w:sz="0" w:space="0" w:color="auto"/>
        <w:left w:val="none" w:sz="0" w:space="0" w:color="auto"/>
        <w:bottom w:val="none" w:sz="0" w:space="0" w:color="auto"/>
        <w:right w:val="none" w:sz="0" w:space="0" w:color="auto"/>
      </w:divBdr>
    </w:div>
    <w:div w:id="872500198">
      <w:bodyDiv w:val="1"/>
      <w:marLeft w:val="0"/>
      <w:marRight w:val="0"/>
      <w:marTop w:val="0"/>
      <w:marBottom w:val="0"/>
      <w:divBdr>
        <w:top w:val="none" w:sz="0" w:space="0" w:color="auto"/>
        <w:left w:val="none" w:sz="0" w:space="0" w:color="auto"/>
        <w:bottom w:val="none" w:sz="0" w:space="0" w:color="auto"/>
        <w:right w:val="none" w:sz="0" w:space="0" w:color="auto"/>
      </w:divBdr>
    </w:div>
    <w:div w:id="878513624">
      <w:bodyDiv w:val="1"/>
      <w:marLeft w:val="0"/>
      <w:marRight w:val="0"/>
      <w:marTop w:val="0"/>
      <w:marBottom w:val="0"/>
      <w:divBdr>
        <w:top w:val="none" w:sz="0" w:space="0" w:color="auto"/>
        <w:left w:val="none" w:sz="0" w:space="0" w:color="auto"/>
        <w:bottom w:val="none" w:sz="0" w:space="0" w:color="auto"/>
        <w:right w:val="none" w:sz="0" w:space="0" w:color="auto"/>
      </w:divBdr>
    </w:div>
    <w:div w:id="898132198">
      <w:bodyDiv w:val="1"/>
      <w:marLeft w:val="0"/>
      <w:marRight w:val="0"/>
      <w:marTop w:val="0"/>
      <w:marBottom w:val="0"/>
      <w:divBdr>
        <w:top w:val="none" w:sz="0" w:space="0" w:color="auto"/>
        <w:left w:val="none" w:sz="0" w:space="0" w:color="auto"/>
        <w:bottom w:val="none" w:sz="0" w:space="0" w:color="auto"/>
        <w:right w:val="none" w:sz="0" w:space="0" w:color="auto"/>
      </w:divBdr>
    </w:div>
    <w:div w:id="920871756">
      <w:bodyDiv w:val="1"/>
      <w:marLeft w:val="0"/>
      <w:marRight w:val="0"/>
      <w:marTop w:val="0"/>
      <w:marBottom w:val="0"/>
      <w:divBdr>
        <w:top w:val="none" w:sz="0" w:space="0" w:color="auto"/>
        <w:left w:val="none" w:sz="0" w:space="0" w:color="auto"/>
        <w:bottom w:val="none" w:sz="0" w:space="0" w:color="auto"/>
        <w:right w:val="none" w:sz="0" w:space="0" w:color="auto"/>
      </w:divBdr>
    </w:div>
    <w:div w:id="934635371">
      <w:bodyDiv w:val="1"/>
      <w:marLeft w:val="0"/>
      <w:marRight w:val="0"/>
      <w:marTop w:val="0"/>
      <w:marBottom w:val="0"/>
      <w:divBdr>
        <w:top w:val="none" w:sz="0" w:space="0" w:color="auto"/>
        <w:left w:val="none" w:sz="0" w:space="0" w:color="auto"/>
        <w:bottom w:val="none" w:sz="0" w:space="0" w:color="auto"/>
        <w:right w:val="none" w:sz="0" w:space="0" w:color="auto"/>
      </w:divBdr>
    </w:div>
    <w:div w:id="961114013">
      <w:bodyDiv w:val="1"/>
      <w:marLeft w:val="0"/>
      <w:marRight w:val="0"/>
      <w:marTop w:val="0"/>
      <w:marBottom w:val="0"/>
      <w:divBdr>
        <w:top w:val="none" w:sz="0" w:space="0" w:color="auto"/>
        <w:left w:val="none" w:sz="0" w:space="0" w:color="auto"/>
        <w:bottom w:val="none" w:sz="0" w:space="0" w:color="auto"/>
        <w:right w:val="none" w:sz="0" w:space="0" w:color="auto"/>
      </w:divBdr>
    </w:div>
    <w:div w:id="1060784063">
      <w:bodyDiv w:val="1"/>
      <w:marLeft w:val="0"/>
      <w:marRight w:val="0"/>
      <w:marTop w:val="0"/>
      <w:marBottom w:val="0"/>
      <w:divBdr>
        <w:top w:val="none" w:sz="0" w:space="0" w:color="auto"/>
        <w:left w:val="none" w:sz="0" w:space="0" w:color="auto"/>
        <w:bottom w:val="none" w:sz="0" w:space="0" w:color="auto"/>
        <w:right w:val="none" w:sz="0" w:space="0" w:color="auto"/>
      </w:divBdr>
    </w:div>
    <w:div w:id="1064063258">
      <w:bodyDiv w:val="1"/>
      <w:marLeft w:val="0"/>
      <w:marRight w:val="0"/>
      <w:marTop w:val="0"/>
      <w:marBottom w:val="0"/>
      <w:divBdr>
        <w:top w:val="none" w:sz="0" w:space="0" w:color="auto"/>
        <w:left w:val="none" w:sz="0" w:space="0" w:color="auto"/>
        <w:bottom w:val="none" w:sz="0" w:space="0" w:color="auto"/>
        <w:right w:val="none" w:sz="0" w:space="0" w:color="auto"/>
      </w:divBdr>
    </w:div>
    <w:div w:id="1120296371">
      <w:bodyDiv w:val="1"/>
      <w:marLeft w:val="0"/>
      <w:marRight w:val="0"/>
      <w:marTop w:val="0"/>
      <w:marBottom w:val="0"/>
      <w:divBdr>
        <w:top w:val="none" w:sz="0" w:space="0" w:color="auto"/>
        <w:left w:val="none" w:sz="0" w:space="0" w:color="auto"/>
        <w:bottom w:val="none" w:sz="0" w:space="0" w:color="auto"/>
        <w:right w:val="none" w:sz="0" w:space="0" w:color="auto"/>
      </w:divBdr>
    </w:div>
    <w:div w:id="1123110540">
      <w:bodyDiv w:val="1"/>
      <w:marLeft w:val="0"/>
      <w:marRight w:val="0"/>
      <w:marTop w:val="0"/>
      <w:marBottom w:val="0"/>
      <w:divBdr>
        <w:top w:val="none" w:sz="0" w:space="0" w:color="auto"/>
        <w:left w:val="none" w:sz="0" w:space="0" w:color="auto"/>
        <w:bottom w:val="none" w:sz="0" w:space="0" w:color="auto"/>
        <w:right w:val="none" w:sz="0" w:space="0" w:color="auto"/>
      </w:divBdr>
    </w:div>
    <w:div w:id="1217158812">
      <w:bodyDiv w:val="1"/>
      <w:marLeft w:val="0"/>
      <w:marRight w:val="0"/>
      <w:marTop w:val="0"/>
      <w:marBottom w:val="0"/>
      <w:divBdr>
        <w:top w:val="none" w:sz="0" w:space="0" w:color="auto"/>
        <w:left w:val="none" w:sz="0" w:space="0" w:color="auto"/>
        <w:bottom w:val="none" w:sz="0" w:space="0" w:color="auto"/>
        <w:right w:val="none" w:sz="0" w:space="0" w:color="auto"/>
      </w:divBdr>
    </w:div>
    <w:div w:id="1241326227">
      <w:bodyDiv w:val="1"/>
      <w:marLeft w:val="0"/>
      <w:marRight w:val="0"/>
      <w:marTop w:val="0"/>
      <w:marBottom w:val="0"/>
      <w:divBdr>
        <w:top w:val="none" w:sz="0" w:space="0" w:color="auto"/>
        <w:left w:val="none" w:sz="0" w:space="0" w:color="auto"/>
        <w:bottom w:val="none" w:sz="0" w:space="0" w:color="auto"/>
        <w:right w:val="none" w:sz="0" w:space="0" w:color="auto"/>
      </w:divBdr>
    </w:div>
    <w:div w:id="1249146666">
      <w:bodyDiv w:val="1"/>
      <w:marLeft w:val="0"/>
      <w:marRight w:val="0"/>
      <w:marTop w:val="0"/>
      <w:marBottom w:val="0"/>
      <w:divBdr>
        <w:top w:val="none" w:sz="0" w:space="0" w:color="auto"/>
        <w:left w:val="none" w:sz="0" w:space="0" w:color="auto"/>
        <w:bottom w:val="none" w:sz="0" w:space="0" w:color="auto"/>
        <w:right w:val="none" w:sz="0" w:space="0" w:color="auto"/>
      </w:divBdr>
    </w:div>
    <w:div w:id="1280145787">
      <w:bodyDiv w:val="1"/>
      <w:marLeft w:val="0"/>
      <w:marRight w:val="0"/>
      <w:marTop w:val="0"/>
      <w:marBottom w:val="0"/>
      <w:divBdr>
        <w:top w:val="none" w:sz="0" w:space="0" w:color="auto"/>
        <w:left w:val="none" w:sz="0" w:space="0" w:color="auto"/>
        <w:bottom w:val="none" w:sz="0" w:space="0" w:color="auto"/>
        <w:right w:val="none" w:sz="0" w:space="0" w:color="auto"/>
      </w:divBdr>
    </w:div>
    <w:div w:id="1324968869">
      <w:bodyDiv w:val="1"/>
      <w:marLeft w:val="0"/>
      <w:marRight w:val="0"/>
      <w:marTop w:val="0"/>
      <w:marBottom w:val="0"/>
      <w:divBdr>
        <w:top w:val="none" w:sz="0" w:space="0" w:color="auto"/>
        <w:left w:val="none" w:sz="0" w:space="0" w:color="auto"/>
        <w:bottom w:val="none" w:sz="0" w:space="0" w:color="auto"/>
        <w:right w:val="none" w:sz="0" w:space="0" w:color="auto"/>
      </w:divBdr>
    </w:div>
    <w:div w:id="1331759280">
      <w:bodyDiv w:val="1"/>
      <w:marLeft w:val="0"/>
      <w:marRight w:val="0"/>
      <w:marTop w:val="0"/>
      <w:marBottom w:val="0"/>
      <w:divBdr>
        <w:top w:val="none" w:sz="0" w:space="0" w:color="auto"/>
        <w:left w:val="none" w:sz="0" w:space="0" w:color="auto"/>
        <w:bottom w:val="none" w:sz="0" w:space="0" w:color="auto"/>
        <w:right w:val="none" w:sz="0" w:space="0" w:color="auto"/>
      </w:divBdr>
    </w:div>
    <w:div w:id="1343388871">
      <w:bodyDiv w:val="1"/>
      <w:marLeft w:val="0"/>
      <w:marRight w:val="0"/>
      <w:marTop w:val="0"/>
      <w:marBottom w:val="0"/>
      <w:divBdr>
        <w:top w:val="none" w:sz="0" w:space="0" w:color="auto"/>
        <w:left w:val="none" w:sz="0" w:space="0" w:color="auto"/>
        <w:bottom w:val="none" w:sz="0" w:space="0" w:color="auto"/>
        <w:right w:val="none" w:sz="0" w:space="0" w:color="auto"/>
      </w:divBdr>
    </w:div>
    <w:div w:id="1343555984">
      <w:bodyDiv w:val="1"/>
      <w:marLeft w:val="0"/>
      <w:marRight w:val="0"/>
      <w:marTop w:val="0"/>
      <w:marBottom w:val="0"/>
      <w:divBdr>
        <w:top w:val="none" w:sz="0" w:space="0" w:color="auto"/>
        <w:left w:val="none" w:sz="0" w:space="0" w:color="auto"/>
        <w:bottom w:val="none" w:sz="0" w:space="0" w:color="auto"/>
        <w:right w:val="none" w:sz="0" w:space="0" w:color="auto"/>
      </w:divBdr>
    </w:div>
    <w:div w:id="1343971120">
      <w:bodyDiv w:val="1"/>
      <w:marLeft w:val="0"/>
      <w:marRight w:val="0"/>
      <w:marTop w:val="0"/>
      <w:marBottom w:val="0"/>
      <w:divBdr>
        <w:top w:val="none" w:sz="0" w:space="0" w:color="auto"/>
        <w:left w:val="none" w:sz="0" w:space="0" w:color="auto"/>
        <w:bottom w:val="none" w:sz="0" w:space="0" w:color="auto"/>
        <w:right w:val="none" w:sz="0" w:space="0" w:color="auto"/>
      </w:divBdr>
    </w:div>
    <w:div w:id="1357393148">
      <w:bodyDiv w:val="1"/>
      <w:marLeft w:val="0"/>
      <w:marRight w:val="0"/>
      <w:marTop w:val="0"/>
      <w:marBottom w:val="0"/>
      <w:divBdr>
        <w:top w:val="none" w:sz="0" w:space="0" w:color="auto"/>
        <w:left w:val="none" w:sz="0" w:space="0" w:color="auto"/>
        <w:bottom w:val="none" w:sz="0" w:space="0" w:color="auto"/>
        <w:right w:val="none" w:sz="0" w:space="0" w:color="auto"/>
      </w:divBdr>
    </w:div>
    <w:div w:id="1364399898">
      <w:bodyDiv w:val="1"/>
      <w:marLeft w:val="0"/>
      <w:marRight w:val="0"/>
      <w:marTop w:val="0"/>
      <w:marBottom w:val="0"/>
      <w:divBdr>
        <w:top w:val="none" w:sz="0" w:space="0" w:color="auto"/>
        <w:left w:val="none" w:sz="0" w:space="0" w:color="auto"/>
        <w:bottom w:val="none" w:sz="0" w:space="0" w:color="auto"/>
        <w:right w:val="none" w:sz="0" w:space="0" w:color="auto"/>
      </w:divBdr>
    </w:div>
    <w:div w:id="1367094822">
      <w:bodyDiv w:val="1"/>
      <w:marLeft w:val="0"/>
      <w:marRight w:val="0"/>
      <w:marTop w:val="0"/>
      <w:marBottom w:val="0"/>
      <w:divBdr>
        <w:top w:val="none" w:sz="0" w:space="0" w:color="auto"/>
        <w:left w:val="none" w:sz="0" w:space="0" w:color="auto"/>
        <w:bottom w:val="none" w:sz="0" w:space="0" w:color="auto"/>
        <w:right w:val="none" w:sz="0" w:space="0" w:color="auto"/>
      </w:divBdr>
    </w:div>
    <w:div w:id="1383140399">
      <w:bodyDiv w:val="1"/>
      <w:marLeft w:val="0"/>
      <w:marRight w:val="0"/>
      <w:marTop w:val="0"/>
      <w:marBottom w:val="0"/>
      <w:divBdr>
        <w:top w:val="none" w:sz="0" w:space="0" w:color="auto"/>
        <w:left w:val="none" w:sz="0" w:space="0" w:color="auto"/>
        <w:bottom w:val="none" w:sz="0" w:space="0" w:color="auto"/>
        <w:right w:val="none" w:sz="0" w:space="0" w:color="auto"/>
      </w:divBdr>
    </w:div>
    <w:div w:id="1478111131">
      <w:bodyDiv w:val="1"/>
      <w:marLeft w:val="0"/>
      <w:marRight w:val="0"/>
      <w:marTop w:val="0"/>
      <w:marBottom w:val="0"/>
      <w:divBdr>
        <w:top w:val="none" w:sz="0" w:space="0" w:color="auto"/>
        <w:left w:val="none" w:sz="0" w:space="0" w:color="auto"/>
        <w:bottom w:val="none" w:sz="0" w:space="0" w:color="auto"/>
        <w:right w:val="none" w:sz="0" w:space="0" w:color="auto"/>
      </w:divBdr>
    </w:div>
    <w:div w:id="1479222703">
      <w:bodyDiv w:val="1"/>
      <w:marLeft w:val="0"/>
      <w:marRight w:val="0"/>
      <w:marTop w:val="0"/>
      <w:marBottom w:val="0"/>
      <w:divBdr>
        <w:top w:val="none" w:sz="0" w:space="0" w:color="auto"/>
        <w:left w:val="none" w:sz="0" w:space="0" w:color="auto"/>
        <w:bottom w:val="none" w:sz="0" w:space="0" w:color="auto"/>
        <w:right w:val="none" w:sz="0" w:space="0" w:color="auto"/>
      </w:divBdr>
    </w:div>
    <w:div w:id="1485774016">
      <w:bodyDiv w:val="1"/>
      <w:marLeft w:val="0"/>
      <w:marRight w:val="0"/>
      <w:marTop w:val="0"/>
      <w:marBottom w:val="0"/>
      <w:divBdr>
        <w:top w:val="none" w:sz="0" w:space="0" w:color="auto"/>
        <w:left w:val="none" w:sz="0" w:space="0" w:color="auto"/>
        <w:bottom w:val="none" w:sz="0" w:space="0" w:color="auto"/>
        <w:right w:val="none" w:sz="0" w:space="0" w:color="auto"/>
      </w:divBdr>
    </w:div>
    <w:div w:id="1505435469">
      <w:bodyDiv w:val="1"/>
      <w:marLeft w:val="0"/>
      <w:marRight w:val="0"/>
      <w:marTop w:val="0"/>
      <w:marBottom w:val="0"/>
      <w:divBdr>
        <w:top w:val="none" w:sz="0" w:space="0" w:color="auto"/>
        <w:left w:val="none" w:sz="0" w:space="0" w:color="auto"/>
        <w:bottom w:val="none" w:sz="0" w:space="0" w:color="auto"/>
        <w:right w:val="none" w:sz="0" w:space="0" w:color="auto"/>
      </w:divBdr>
    </w:div>
    <w:div w:id="1522738725">
      <w:bodyDiv w:val="1"/>
      <w:marLeft w:val="0"/>
      <w:marRight w:val="0"/>
      <w:marTop w:val="0"/>
      <w:marBottom w:val="0"/>
      <w:divBdr>
        <w:top w:val="none" w:sz="0" w:space="0" w:color="auto"/>
        <w:left w:val="none" w:sz="0" w:space="0" w:color="auto"/>
        <w:bottom w:val="none" w:sz="0" w:space="0" w:color="auto"/>
        <w:right w:val="none" w:sz="0" w:space="0" w:color="auto"/>
      </w:divBdr>
    </w:div>
    <w:div w:id="1576042050">
      <w:bodyDiv w:val="1"/>
      <w:marLeft w:val="0"/>
      <w:marRight w:val="0"/>
      <w:marTop w:val="0"/>
      <w:marBottom w:val="0"/>
      <w:divBdr>
        <w:top w:val="none" w:sz="0" w:space="0" w:color="auto"/>
        <w:left w:val="none" w:sz="0" w:space="0" w:color="auto"/>
        <w:bottom w:val="none" w:sz="0" w:space="0" w:color="auto"/>
        <w:right w:val="none" w:sz="0" w:space="0" w:color="auto"/>
      </w:divBdr>
    </w:div>
    <w:div w:id="1590499743">
      <w:bodyDiv w:val="1"/>
      <w:marLeft w:val="0"/>
      <w:marRight w:val="0"/>
      <w:marTop w:val="0"/>
      <w:marBottom w:val="0"/>
      <w:divBdr>
        <w:top w:val="none" w:sz="0" w:space="0" w:color="auto"/>
        <w:left w:val="none" w:sz="0" w:space="0" w:color="auto"/>
        <w:bottom w:val="none" w:sz="0" w:space="0" w:color="auto"/>
        <w:right w:val="none" w:sz="0" w:space="0" w:color="auto"/>
      </w:divBdr>
    </w:div>
    <w:div w:id="1591238225">
      <w:bodyDiv w:val="1"/>
      <w:marLeft w:val="0"/>
      <w:marRight w:val="0"/>
      <w:marTop w:val="0"/>
      <w:marBottom w:val="0"/>
      <w:divBdr>
        <w:top w:val="none" w:sz="0" w:space="0" w:color="auto"/>
        <w:left w:val="none" w:sz="0" w:space="0" w:color="auto"/>
        <w:bottom w:val="none" w:sz="0" w:space="0" w:color="auto"/>
        <w:right w:val="none" w:sz="0" w:space="0" w:color="auto"/>
      </w:divBdr>
    </w:div>
    <w:div w:id="1605578863">
      <w:bodyDiv w:val="1"/>
      <w:marLeft w:val="0"/>
      <w:marRight w:val="0"/>
      <w:marTop w:val="0"/>
      <w:marBottom w:val="0"/>
      <w:divBdr>
        <w:top w:val="none" w:sz="0" w:space="0" w:color="auto"/>
        <w:left w:val="none" w:sz="0" w:space="0" w:color="auto"/>
        <w:bottom w:val="none" w:sz="0" w:space="0" w:color="auto"/>
        <w:right w:val="none" w:sz="0" w:space="0" w:color="auto"/>
      </w:divBdr>
    </w:div>
    <w:div w:id="1610427829">
      <w:bodyDiv w:val="1"/>
      <w:marLeft w:val="0"/>
      <w:marRight w:val="0"/>
      <w:marTop w:val="0"/>
      <w:marBottom w:val="0"/>
      <w:divBdr>
        <w:top w:val="none" w:sz="0" w:space="0" w:color="auto"/>
        <w:left w:val="none" w:sz="0" w:space="0" w:color="auto"/>
        <w:bottom w:val="none" w:sz="0" w:space="0" w:color="auto"/>
        <w:right w:val="none" w:sz="0" w:space="0" w:color="auto"/>
      </w:divBdr>
    </w:div>
    <w:div w:id="1618677852">
      <w:bodyDiv w:val="1"/>
      <w:marLeft w:val="0"/>
      <w:marRight w:val="0"/>
      <w:marTop w:val="0"/>
      <w:marBottom w:val="0"/>
      <w:divBdr>
        <w:top w:val="none" w:sz="0" w:space="0" w:color="auto"/>
        <w:left w:val="none" w:sz="0" w:space="0" w:color="auto"/>
        <w:bottom w:val="none" w:sz="0" w:space="0" w:color="auto"/>
        <w:right w:val="none" w:sz="0" w:space="0" w:color="auto"/>
      </w:divBdr>
    </w:div>
    <w:div w:id="1662542464">
      <w:bodyDiv w:val="1"/>
      <w:marLeft w:val="0"/>
      <w:marRight w:val="0"/>
      <w:marTop w:val="0"/>
      <w:marBottom w:val="0"/>
      <w:divBdr>
        <w:top w:val="none" w:sz="0" w:space="0" w:color="auto"/>
        <w:left w:val="none" w:sz="0" w:space="0" w:color="auto"/>
        <w:bottom w:val="none" w:sz="0" w:space="0" w:color="auto"/>
        <w:right w:val="none" w:sz="0" w:space="0" w:color="auto"/>
      </w:divBdr>
    </w:div>
    <w:div w:id="1665014876">
      <w:bodyDiv w:val="1"/>
      <w:marLeft w:val="0"/>
      <w:marRight w:val="0"/>
      <w:marTop w:val="0"/>
      <w:marBottom w:val="0"/>
      <w:divBdr>
        <w:top w:val="none" w:sz="0" w:space="0" w:color="auto"/>
        <w:left w:val="none" w:sz="0" w:space="0" w:color="auto"/>
        <w:bottom w:val="none" w:sz="0" w:space="0" w:color="auto"/>
        <w:right w:val="none" w:sz="0" w:space="0" w:color="auto"/>
      </w:divBdr>
    </w:div>
    <w:div w:id="1668362337">
      <w:bodyDiv w:val="1"/>
      <w:marLeft w:val="0"/>
      <w:marRight w:val="0"/>
      <w:marTop w:val="0"/>
      <w:marBottom w:val="0"/>
      <w:divBdr>
        <w:top w:val="none" w:sz="0" w:space="0" w:color="auto"/>
        <w:left w:val="none" w:sz="0" w:space="0" w:color="auto"/>
        <w:bottom w:val="none" w:sz="0" w:space="0" w:color="auto"/>
        <w:right w:val="none" w:sz="0" w:space="0" w:color="auto"/>
      </w:divBdr>
    </w:div>
    <w:div w:id="1701323086">
      <w:bodyDiv w:val="1"/>
      <w:marLeft w:val="0"/>
      <w:marRight w:val="0"/>
      <w:marTop w:val="0"/>
      <w:marBottom w:val="0"/>
      <w:divBdr>
        <w:top w:val="none" w:sz="0" w:space="0" w:color="auto"/>
        <w:left w:val="none" w:sz="0" w:space="0" w:color="auto"/>
        <w:bottom w:val="none" w:sz="0" w:space="0" w:color="auto"/>
        <w:right w:val="none" w:sz="0" w:space="0" w:color="auto"/>
      </w:divBdr>
    </w:div>
    <w:div w:id="1716272647">
      <w:bodyDiv w:val="1"/>
      <w:marLeft w:val="0"/>
      <w:marRight w:val="0"/>
      <w:marTop w:val="0"/>
      <w:marBottom w:val="0"/>
      <w:divBdr>
        <w:top w:val="none" w:sz="0" w:space="0" w:color="auto"/>
        <w:left w:val="none" w:sz="0" w:space="0" w:color="auto"/>
        <w:bottom w:val="none" w:sz="0" w:space="0" w:color="auto"/>
        <w:right w:val="none" w:sz="0" w:space="0" w:color="auto"/>
      </w:divBdr>
    </w:div>
    <w:div w:id="1740982824">
      <w:bodyDiv w:val="1"/>
      <w:marLeft w:val="0"/>
      <w:marRight w:val="0"/>
      <w:marTop w:val="0"/>
      <w:marBottom w:val="0"/>
      <w:divBdr>
        <w:top w:val="none" w:sz="0" w:space="0" w:color="auto"/>
        <w:left w:val="none" w:sz="0" w:space="0" w:color="auto"/>
        <w:bottom w:val="none" w:sz="0" w:space="0" w:color="auto"/>
        <w:right w:val="none" w:sz="0" w:space="0" w:color="auto"/>
      </w:divBdr>
    </w:div>
    <w:div w:id="1768888921">
      <w:bodyDiv w:val="1"/>
      <w:marLeft w:val="0"/>
      <w:marRight w:val="0"/>
      <w:marTop w:val="0"/>
      <w:marBottom w:val="0"/>
      <w:divBdr>
        <w:top w:val="none" w:sz="0" w:space="0" w:color="auto"/>
        <w:left w:val="none" w:sz="0" w:space="0" w:color="auto"/>
        <w:bottom w:val="none" w:sz="0" w:space="0" w:color="auto"/>
        <w:right w:val="none" w:sz="0" w:space="0" w:color="auto"/>
      </w:divBdr>
    </w:div>
    <w:div w:id="1773932903">
      <w:bodyDiv w:val="1"/>
      <w:marLeft w:val="0"/>
      <w:marRight w:val="0"/>
      <w:marTop w:val="0"/>
      <w:marBottom w:val="0"/>
      <w:divBdr>
        <w:top w:val="none" w:sz="0" w:space="0" w:color="auto"/>
        <w:left w:val="none" w:sz="0" w:space="0" w:color="auto"/>
        <w:bottom w:val="none" w:sz="0" w:space="0" w:color="auto"/>
        <w:right w:val="none" w:sz="0" w:space="0" w:color="auto"/>
      </w:divBdr>
    </w:div>
    <w:div w:id="1776636386">
      <w:bodyDiv w:val="1"/>
      <w:marLeft w:val="0"/>
      <w:marRight w:val="0"/>
      <w:marTop w:val="0"/>
      <w:marBottom w:val="0"/>
      <w:divBdr>
        <w:top w:val="none" w:sz="0" w:space="0" w:color="auto"/>
        <w:left w:val="none" w:sz="0" w:space="0" w:color="auto"/>
        <w:bottom w:val="none" w:sz="0" w:space="0" w:color="auto"/>
        <w:right w:val="none" w:sz="0" w:space="0" w:color="auto"/>
      </w:divBdr>
    </w:div>
    <w:div w:id="1810660379">
      <w:bodyDiv w:val="1"/>
      <w:marLeft w:val="0"/>
      <w:marRight w:val="0"/>
      <w:marTop w:val="0"/>
      <w:marBottom w:val="0"/>
      <w:divBdr>
        <w:top w:val="none" w:sz="0" w:space="0" w:color="auto"/>
        <w:left w:val="none" w:sz="0" w:space="0" w:color="auto"/>
        <w:bottom w:val="none" w:sz="0" w:space="0" w:color="auto"/>
        <w:right w:val="none" w:sz="0" w:space="0" w:color="auto"/>
      </w:divBdr>
    </w:div>
    <w:div w:id="1837766942">
      <w:bodyDiv w:val="1"/>
      <w:marLeft w:val="0"/>
      <w:marRight w:val="0"/>
      <w:marTop w:val="0"/>
      <w:marBottom w:val="0"/>
      <w:divBdr>
        <w:top w:val="none" w:sz="0" w:space="0" w:color="auto"/>
        <w:left w:val="none" w:sz="0" w:space="0" w:color="auto"/>
        <w:bottom w:val="none" w:sz="0" w:space="0" w:color="auto"/>
        <w:right w:val="none" w:sz="0" w:space="0" w:color="auto"/>
      </w:divBdr>
    </w:div>
    <w:div w:id="1852647398">
      <w:bodyDiv w:val="1"/>
      <w:marLeft w:val="0"/>
      <w:marRight w:val="0"/>
      <w:marTop w:val="0"/>
      <w:marBottom w:val="0"/>
      <w:divBdr>
        <w:top w:val="none" w:sz="0" w:space="0" w:color="auto"/>
        <w:left w:val="none" w:sz="0" w:space="0" w:color="auto"/>
        <w:bottom w:val="none" w:sz="0" w:space="0" w:color="auto"/>
        <w:right w:val="none" w:sz="0" w:space="0" w:color="auto"/>
      </w:divBdr>
    </w:div>
    <w:div w:id="1856072337">
      <w:bodyDiv w:val="1"/>
      <w:marLeft w:val="0"/>
      <w:marRight w:val="0"/>
      <w:marTop w:val="0"/>
      <w:marBottom w:val="0"/>
      <w:divBdr>
        <w:top w:val="none" w:sz="0" w:space="0" w:color="auto"/>
        <w:left w:val="none" w:sz="0" w:space="0" w:color="auto"/>
        <w:bottom w:val="none" w:sz="0" w:space="0" w:color="auto"/>
        <w:right w:val="none" w:sz="0" w:space="0" w:color="auto"/>
      </w:divBdr>
    </w:div>
    <w:div w:id="1899049855">
      <w:bodyDiv w:val="1"/>
      <w:marLeft w:val="0"/>
      <w:marRight w:val="0"/>
      <w:marTop w:val="0"/>
      <w:marBottom w:val="0"/>
      <w:divBdr>
        <w:top w:val="none" w:sz="0" w:space="0" w:color="auto"/>
        <w:left w:val="none" w:sz="0" w:space="0" w:color="auto"/>
        <w:bottom w:val="none" w:sz="0" w:space="0" w:color="auto"/>
        <w:right w:val="none" w:sz="0" w:space="0" w:color="auto"/>
      </w:divBdr>
    </w:div>
    <w:div w:id="1914587604">
      <w:bodyDiv w:val="1"/>
      <w:marLeft w:val="0"/>
      <w:marRight w:val="0"/>
      <w:marTop w:val="0"/>
      <w:marBottom w:val="0"/>
      <w:divBdr>
        <w:top w:val="none" w:sz="0" w:space="0" w:color="auto"/>
        <w:left w:val="none" w:sz="0" w:space="0" w:color="auto"/>
        <w:bottom w:val="none" w:sz="0" w:space="0" w:color="auto"/>
        <w:right w:val="none" w:sz="0" w:space="0" w:color="auto"/>
      </w:divBdr>
    </w:div>
    <w:div w:id="1951429505">
      <w:bodyDiv w:val="1"/>
      <w:marLeft w:val="0"/>
      <w:marRight w:val="0"/>
      <w:marTop w:val="0"/>
      <w:marBottom w:val="0"/>
      <w:divBdr>
        <w:top w:val="none" w:sz="0" w:space="0" w:color="auto"/>
        <w:left w:val="none" w:sz="0" w:space="0" w:color="auto"/>
        <w:bottom w:val="none" w:sz="0" w:space="0" w:color="auto"/>
        <w:right w:val="none" w:sz="0" w:space="0" w:color="auto"/>
      </w:divBdr>
    </w:div>
    <w:div w:id="1975715691">
      <w:bodyDiv w:val="1"/>
      <w:marLeft w:val="0"/>
      <w:marRight w:val="0"/>
      <w:marTop w:val="0"/>
      <w:marBottom w:val="0"/>
      <w:divBdr>
        <w:top w:val="none" w:sz="0" w:space="0" w:color="auto"/>
        <w:left w:val="none" w:sz="0" w:space="0" w:color="auto"/>
        <w:bottom w:val="none" w:sz="0" w:space="0" w:color="auto"/>
        <w:right w:val="none" w:sz="0" w:space="0" w:color="auto"/>
      </w:divBdr>
    </w:div>
    <w:div w:id="1977486055">
      <w:bodyDiv w:val="1"/>
      <w:marLeft w:val="0"/>
      <w:marRight w:val="0"/>
      <w:marTop w:val="0"/>
      <w:marBottom w:val="0"/>
      <w:divBdr>
        <w:top w:val="none" w:sz="0" w:space="0" w:color="auto"/>
        <w:left w:val="none" w:sz="0" w:space="0" w:color="auto"/>
        <w:bottom w:val="none" w:sz="0" w:space="0" w:color="auto"/>
        <w:right w:val="none" w:sz="0" w:space="0" w:color="auto"/>
      </w:divBdr>
    </w:div>
    <w:div w:id="1983195048">
      <w:bodyDiv w:val="1"/>
      <w:marLeft w:val="0"/>
      <w:marRight w:val="0"/>
      <w:marTop w:val="0"/>
      <w:marBottom w:val="0"/>
      <w:divBdr>
        <w:top w:val="none" w:sz="0" w:space="0" w:color="auto"/>
        <w:left w:val="none" w:sz="0" w:space="0" w:color="auto"/>
        <w:bottom w:val="none" w:sz="0" w:space="0" w:color="auto"/>
        <w:right w:val="none" w:sz="0" w:space="0" w:color="auto"/>
      </w:divBdr>
    </w:div>
    <w:div w:id="1987972244">
      <w:bodyDiv w:val="1"/>
      <w:marLeft w:val="0"/>
      <w:marRight w:val="0"/>
      <w:marTop w:val="0"/>
      <w:marBottom w:val="0"/>
      <w:divBdr>
        <w:top w:val="none" w:sz="0" w:space="0" w:color="auto"/>
        <w:left w:val="none" w:sz="0" w:space="0" w:color="auto"/>
        <w:bottom w:val="none" w:sz="0" w:space="0" w:color="auto"/>
        <w:right w:val="none" w:sz="0" w:space="0" w:color="auto"/>
      </w:divBdr>
    </w:div>
    <w:div w:id="2023970803">
      <w:bodyDiv w:val="1"/>
      <w:marLeft w:val="0"/>
      <w:marRight w:val="0"/>
      <w:marTop w:val="0"/>
      <w:marBottom w:val="0"/>
      <w:divBdr>
        <w:top w:val="none" w:sz="0" w:space="0" w:color="auto"/>
        <w:left w:val="none" w:sz="0" w:space="0" w:color="auto"/>
        <w:bottom w:val="none" w:sz="0" w:space="0" w:color="auto"/>
        <w:right w:val="none" w:sz="0" w:space="0" w:color="auto"/>
      </w:divBdr>
    </w:div>
    <w:div w:id="2025354893">
      <w:bodyDiv w:val="1"/>
      <w:marLeft w:val="0"/>
      <w:marRight w:val="0"/>
      <w:marTop w:val="0"/>
      <w:marBottom w:val="0"/>
      <w:divBdr>
        <w:top w:val="none" w:sz="0" w:space="0" w:color="auto"/>
        <w:left w:val="none" w:sz="0" w:space="0" w:color="auto"/>
        <w:bottom w:val="none" w:sz="0" w:space="0" w:color="auto"/>
        <w:right w:val="none" w:sz="0" w:space="0" w:color="auto"/>
      </w:divBdr>
    </w:div>
    <w:div w:id="2088724996">
      <w:bodyDiv w:val="1"/>
      <w:marLeft w:val="0"/>
      <w:marRight w:val="0"/>
      <w:marTop w:val="0"/>
      <w:marBottom w:val="0"/>
      <w:divBdr>
        <w:top w:val="none" w:sz="0" w:space="0" w:color="auto"/>
        <w:left w:val="none" w:sz="0" w:space="0" w:color="auto"/>
        <w:bottom w:val="none" w:sz="0" w:space="0" w:color="auto"/>
        <w:right w:val="none" w:sz="0" w:space="0" w:color="auto"/>
      </w:divBdr>
    </w:div>
    <w:div w:id="2090345356">
      <w:bodyDiv w:val="1"/>
      <w:marLeft w:val="0"/>
      <w:marRight w:val="0"/>
      <w:marTop w:val="0"/>
      <w:marBottom w:val="0"/>
      <w:divBdr>
        <w:top w:val="none" w:sz="0" w:space="0" w:color="auto"/>
        <w:left w:val="none" w:sz="0" w:space="0" w:color="auto"/>
        <w:bottom w:val="none" w:sz="0" w:space="0" w:color="auto"/>
        <w:right w:val="none" w:sz="0" w:space="0" w:color="auto"/>
      </w:divBdr>
    </w:div>
    <w:div w:id="2090956037">
      <w:bodyDiv w:val="1"/>
      <w:marLeft w:val="0"/>
      <w:marRight w:val="0"/>
      <w:marTop w:val="0"/>
      <w:marBottom w:val="0"/>
      <w:divBdr>
        <w:top w:val="none" w:sz="0" w:space="0" w:color="auto"/>
        <w:left w:val="none" w:sz="0" w:space="0" w:color="auto"/>
        <w:bottom w:val="none" w:sz="0" w:space="0" w:color="auto"/>
        <w:right w:val="none" w:sz="0" w:space="0" w:color="auto"/>
      </w:divBdr>
    </w:div>
    <w:div w:id="214172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8.emf"/><Relationship Id="rId39" Type="http://schemas.openxmlformats.org/officeDocument/2006/relationships/image" Target="media/image21.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nhmrc.gov.au/about-us/leadership-and-governance/committees/natural-therapies-working-committee" TargetMode="External"/><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emf"/><Relationship Id="rId29" Type="http://schemas.openxmlformats.org/officeDocument/2006/relationships/image" Target="media/image11.emf"/><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committees-and-groups/natural-therapies-review-expert-advisory-panel" TargetMode="Externa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3.emf"/><Relationship Id="rId44"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garetJorgensen\AppData\Roaming\Microsoft\Templates\Blank.dotx" TargetMode="External"/></Relationships>
</file>

<file path=word/theme/theme1.xml><?xml version="1.0" encoding="utf-8"?>
<a:theme xmlns:a="http://schemas.openxmlformats.org/drawingml/2006/main" name="Larissa-Design">
  <a:themeElements>
    <a:clrScheme name="HTA colour palette">
      <a:dk1>
        <a:srgbClr val="000000"/>
      </a:dk1>
      <a:lt1>
        <a:srgbClr val="F9F9F9"/>
      </a:lt1>
      <a:dk2>
        <a:srgbClr val="053341"/>
      </a:dk2>
      <a:lt2>
        <a:srgbClr val="FFFFFF"/>
      </a:lt2>
      <a:accent1>
        <a:srgbClr val="053341"/>
      </a:accent1>
      <a:accent2>
        <a:srgbClr val="006579"/>
      </a:accent2>
      <a:accent3>
        <a:srgbClr val="00968F"/>
      </a:accent3>
      <a:accent4>
        <a:srgbClr val="B5DCDD"/>
      </a:accent4>
      <a:accent5>
        <a:srgbClr val="E1E4E5"/>
      </a:accent5>
      <a:accent6>
        <a:srgbClr val="606F76"/>
      </a:accent6>
      <a:hlink>
        <a:srgbClr val="000000"/>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9280A4-5896-4253-BF95-43890EEA15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3F50EB-BFC2-48FF-8B16-4676EF4480BA}">
  <ds:schemaRefs>
    <ds:schemaRef ds:uri="http://schemas.openxmlformats.org/officeDocument/2006/bibliography"/>
  </ds:schemaRefs>
</ds:datastoreItem>
</file>

<file path=customXml/itemProps3.xml><?xml version="1.0" encoding="utf-8"?>
<ds:datastoreItem xmlns:ds="http://schemas.openxmlformats.org/officeDocument/2006/customXml" ds:itemID="{CBF5E231-05FB-42CB-A784-83FC1A9374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D6B0D7-F62B-49A8-887B-8E70B6C74D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Blank.dotx</Template>
  <TotalTime>4095</TotalTime>
  <Pages>174</Pages>
  <Words>97690</Words>
  <Characters>556835</Characters>
  <Application>Microsoft Office Word</Application>
  <DocSecurity>0</DocSecurity>
  <Lines>4640</Lines>
  <Paragraphs>1306</Paragraphs>
  <ScaleCrop>false</ScaleCrop>
  <HeadingPairs>
    <vt:vector size="2" baseType="variant">
      <vt:variant>
        <vt:lpstr>Title</vt:lpstr>
      </vt:variant>
      <vt:variant>
        <vt:i4>1</vt:i4>
      </vt:variant>
    </vt:vector>
  </HeadingPairs>
  <TitlesOfParts>
    <vt:vector size="1" baseType="lpstr">
      <vt:lpstr>Natural Therapies Review 2024 – Western herbal medicine evidence evaluation – Main report</vt:lpstr>
    </vt:vector>
  </TitlesOfParts>
  <Company/>
  <LinksUpToDate>false</LinksUpToDate>
  <CharactersWithSpaces>653219</CharactersWithSpaces>
  <SharedDoc>false</SharedDoc>
  <HLinks>
    <vt:vector size="3888" baseType="variant">
      <vt:variant>
        <vt:i4>4456459</vt:i4>
      </vt:variant>
      <vt:variant>
        <vt:i4>3794</vt:i4>
      </vt:variant>
      <vt:variant>
        <vt:i4>0</vt:i4>
      </vt:variant>
      <vt:variant>
        <vt:i4>5</vt:i4>
      </vt:variant>
      <vt:variant>
        <vt:lpwstr/>
      </vt:variant>
      <vt:variant>
        <vt:lpwstr>_ENREF_55</vt:lpwstr>
      </vt:variant>
      <vt:variant>
        <vt:i4>7798840</vt:i4>
      </vt:variant>
      <vt:variant>
        <vt:i4>3788</vt:i4>
      </vt:variant>
      <vt:variant>
        <vt:i4>0</vt:i4>
      </vt:variant>
      <vt:variant>
        <vt:i4>5</vt:i4>
      </vt:variant>
      <vt:variant>
        <vt:lpwstr/>
      </vt:variant>
      <vt:variant>
        <vt:lpwstr>_ENREF_234</vt:lpwstr>
      </vt:variant>
      <vt:variant>
        <vt:i4>4456459</vt:i4>
      </vt:variant>
      <vt:variant>
        <vt:i4>3782</vt:i4>
      </vt:variant>
      <vt:variant>
        <vt:i4>0</vt:i4>
      </vt:variant>
      <vt:variant>
        <vt:i4>5</vt:i4>
      </vt:variant>
      <vt:variant>
        <vt:lpwstr/>
      </vt:variant>
      <vt:variant>
        <vt:lpwstr>_ENREF_54</vt:lpwstr>
      </vt:variant>
      <vt:variant>
        <vt:i4>7667772</vt:i4>
      </vt:variant>
      <vt:variant>
        <vt:i4>3765</vt:i4>
      </vt:variant>
      <vt:variant>
        <vt:i4>0</vt:i4>
      </vt:variant>
      <vt:variant>
        <vt:i4>5</vt:i4>
      </vt:variant>
      <vt:variant>
        <vt:lpwstr/>
      </vt:variant>
      <vt:variant>
        <vt:lpwstr>_ENREF_571</vt:lpwstr>
      </vt:variant>
      <vt:variant>
        <vt:i4>7667762</vt:i4>
      </vt:variant>
      <vt:variant>
        <vt:i4>3762</vt:i4>
      </vt:variant>
      <vt:variant>
        <vt:i4>0</vt:i4>
      </vt:variant>
      <vt:variant>
        <vt:i4>5</vt:i4>
      </vt:variant>
      <vt:variant>
        <vt:lpwstr/>
      </vt:variant>
      <vt:variant>
        <vt:lpwstr>_ENREF_490</vt:lpwstr>
      </vt:variant>
      <vt:variant>
        <vt:i4>7733308</vt:i4>
      </vt:variant>
      <vt:variant>
        <vt:i4>3759</vt:i4>
      </vt:variant>
      <vt:variant>
        <vt:i4>0</vt:i4>
      </vt:variant>
      <vt:variant>
        <vt:i4>5</vt:i4>
      </vt:variant>
      <vt:variant>
        <vt:lpwstr/>
      </vt:variant>
      <vt:variant>
        <vt:lpwstr>_ENREF_473</vt:lpwstr>
      </vt:variant>
      <vt:variant>
        <vt:i4>7471165</vt:i4>
      </vt:variant>
      <vt:variant>
        <vt:i4>3751</vt:i4>
      </vt:variant>
      <vt:variant>
        <vt:i4>0</vt:i4>
      </vt:variant>
      <vt:variant>
        <vt:i4>5</vt:i4>
      </vt:variant>
      <vt:variant>
        <vt:lpwstr/>
      </vt:variant>
      <vt:variant>
        <vt:lpwstr>_ENREF_360</vt:lpwstr>
      </vt:variant>
      <vt:variant>
        <vt:i4>7602236</vt:i4>
      </vt:variant>
      <vt:variant>
        <vt:i4>3743</vt:i4>
      </vt:variant>
      <vt:variant>
        <vt:i4>0</vt:i4>
      </vt:variant>
      <vt:variant>
        <vt:i4>5</vt:i4>
      </vt:variant>
      <vt:variant>
        <vt:lpwstr/>
      </vt:variant>
      <vt:variant>
        <vt:lpwstr>_ENREF_570</vt:lpwstr>
      </vt:variant>
      <vt:variant>
        <vt:i4>8192061</vt:i4>
      </vt:variant>
      <vt:variant>
        <vt:i4>3737</vt:i4>
      </vt:variant>
      <vt:variant>
        <vt:i4>0</vt:i4>
      </vt:variant>
      <vt:variant>
        <vt:i4>5</vt:i4>
      </vt:variant>
      <vt:variant>
        <vt:lpwstr/>
      </vt:variant>
      <vt:variant>
        <vt:lpwstr>_ENREF_569</vt:lpwstr>
      </vt:variant>
      <vt:variant>
        <vt:i4>7798845</vt:i4>
      </vt:variant>
      <vt:variant>
        <vt:i4>3734</vt:i4>
      </vt:variant>
      <vt:variant>
        <vt:i4>0</vt:i4>
      </vt:variant>
      <vt:variant>
        <vt:i4>5</vt:i4>
      </vt:variant>
      <vt:variant>
        <vt:lpwstr/>
      </vt:variant>
      <vt:variant>
        <vt:lpwstr>_ENREF_563</vt:lpwstr>
      </vt:variant>
      <vt:variant>
        <vt:i4>8126525</vt:i4>
      </vt:variant>
      <vt:variant>
        <vt:i4>3726</vt:i4>
      </vt:variant>
      <vt:variant>
        <vt:i4>0</vt:i4>
      </vt:variant>
      <vt:variant>
        <vt:i4>5</vt:i4>
      </vt:variant>
      <vt:variant>
        <vt:lpwstr/>
      </vt:variant>
      <vt:variant>
        <vt:lpwstr>_ENREF_568</vt:lpwstr>
      </vt:variant>
      <vt:variant>
        <vt:i4>7536701</vt:i4>
      </vt:variant>
      <vt:variant>
        <vt:i4>3720</vt:i4>
      </vt:variant>
      <vt:variant>
        <vt:i4>0</vt:i4>
      </vt:variant>
      <vt:variant>
        <vt:i4>5</vt:i4>
      </vt:variant>
      <vt:variant>
        <vt:lpwstr/>
      </vt:variant>
      <vt:variant>
        <vt:lpwstr>_ENREF_567</vt:lpwstr>
      </vt:variant>
      <vt:variant>
        <vt:i4>7471165</vt:i4>
      </vt:variant>
      <vt:variant>
        <vt:i4>3712</vt:i4>
      </vt:variant>
      <vt:variant>
        <vt:i4>0</vt:i4>
      </vt:variant>
      <vt:variant>
        <vt:i4>5</vt:i4>
      </vt:variant>
      <vt:variant>
        <vt:lpwstr/>
      </vt:variant>
      <vt:variant>
        <vt:lpwstr>_ENREF_566</vt:lpwstr>
      </vt:variant>
      <vt:variant>
        <vt:i4>7405629</vt:i4>
      </vt:variant>
      <vt:variant>
        <vt:i4>3706</vt:i4>
      </vt:variant>
      <vt:variant>
        <vt:i4>0</vt:i4>
      </vt:variant>
      <vt:variant>
        <vt:i4>5</vt:i4>
      </vt:variant>
      <vt:variant>
        <vt:lpwstr/>
      </vt:variant>
      <vt:variant>
        <vt:lpwstr>_ENREF_565</vt:lpwstr>
      </vt:variant>
      <vt:variant>
        <vt:i4>7340093</vt:i4>
      </vt:variant>
      <vt:variant>
        <vt:i4>3703</vt:i4>
      </vt:variant>
      <vt:variant>
        <vt:i4>0</vt:i4>
      </vt:variant>
      <vt:variant>
        <vt:i4>5</vt:i4>
      </vt:variant>
      <vt:variant>
        <vt:lpwstr/>
      </vt:variant>
      <vt:variant>
        <vt:lpwstr>_ENREF_564</vt:lpwstr>
      </vt:variant>
      <vt:variant>
        <vt:i4>7798845</vt:i4>
      </vt:variant>
      <vt:variant>
        <vt:i4>3697</vt:i4>
      </vt:variant>
      <vt:variant>
        <vt:i4>0</vt:i4>
      </vt:variant>
      <vt:variant>
        <vt:i4>5</vt:i4>
      </vt:variant>
      <vt:variant>
        <vt:lpwstr/>
      </vt:variant>
      <vt:variant>
        <vt:lpwstr>_ENREF_563</vt:lpwstr>
      </vt:variant>
      <vt:variant>
        <vt:i4>7733309</vt:i4>
      </vt:variant>
      <vt:variant>
        <vt:i4>3694</vt:i4>
      </vt:variant>
      <vt:variant>
        <vt:i4>0</vt:i4>
      </vt:variant>
      <vt:variant>
        <vt:i4>5</vt:i4>
      </vt:variant>
      <vt:variant>
        <vt:lpwstr/>
      </vt:variant>
      <vt:variant>
        <vt:lpwstr>_ENREF_562</vt:lpwstr>
      </vt:variant>
      <vt:variant>
        <vt:i4>7733309</vt:i4>
      </vt:variant>
      <vt:variant>
        <vt:i4>3686</vt:i4>
      </vt:variant>
      <vt:variant>
        <vt:i4>0</vt:i4>
      </vt:variant>
      <vt:variant>
        <vt:i4>5</vt:i4>
      </vt:variant>
      <vt:variant>
        <vt:lpwstr/>
      </vt:variant>
      <vt:variant>
        <vt:lpwstr>_ENREF_562</vt:lpwstr>
      </vt:variant>
      <vt:variant>
        <vt:i4>7667773</vt:i4>
      </vt:variant>
      <vt:variant>
        <vt:i4>3678</vt:i4>
      </vt:variant>
      <vt:variant>
        <vt:i4>0</vt:i4>
      </vt:variant>
      <vt:variant>
        <vt:i4>5</vt:i4>
      </vt:variant>
      <vt:variant>
        <vt:lpwstr/>
      </vt:variant>
      <vt:variant>
        <vt:lpwstr>_ENREF_561</vt:lpwstr>
      </vt:variant>
      <vt:variant>
        <vt:i4>7733308</vt:i4>
      </vt:variant>
      <vt:variant>
        <vt:i4>3675</vt:i4>
      </vt:variant>
      <vt:variant>
        <vt:i4>0</vt:i4>
      </vt:variant>
      <vt:variant>
        <vt:i4>5</vt:i4>
      </vt:variant>
      <vt:variant>
        <vt:lpwstr/>
      </vt:variant>
      <vt:variant>
        <vt:lpwstr>_ENREF_473</vt:lpwstr>
      </vt:variant>
      <vt:variant>
        <vt:i4>8126526</vt:i4>
      </vt:variant>
      <vt:variant>
        <vt:i4>3667</vt:i4>
      </vt:variant>
      <vt:variant>
        <vt:i4>0</vt:i4>
      </vt:variant>
      <vt:variant>
        <vt:i4>5</vt:i4>
      </vt:variant>
      <vt:variant>
        <vt:lpwstr/>
      </vt:variant>
      <vt:variant>
        <vt:lpwstr>_ENREF_558</vt:lpwstr>
      </vt:variant>
      <vt:variant>
        <vt:i4>7667774</vt:i4>
      </vt:variant>
      <vt:variant>
        <vt:i4>3659</vt:i4>
      </vt:variant>
      <vt:variant>
        <vt:i4>0</vt:i4>
      </vt:variant>
      <vt:variant>
        <vt:i4>5</vt:i4>
      </vt:variant>
      <vt:variant>
        <vt:lpwstr/>
      </vt:variant>
      <vt:variant>
        <vt:lpwstr>_ENREF_551</vt:lpwstr>
      </vt:variant>
      <vt:variant>
        <vt:i4>7798846</vt:i4>
      </vt:variant>
      <vt:variant>
        <vt:i4>3653</vt:i4>
      </vt:variant>
      <vt:variant>
        <vt:i4>0</vt:i4>
      </vt:variant>
      <vt:variant>
        <vt:i4>5</vt:i4>
      </vt:variant>
      <vt:variant>
        <vt:lpwstr/>
      </vt:variant>
      <vt:variant>
        <vt:lpwstr>_ENREF_553</vt:lpwstr>
      </vt:variant>
      <vt:variant>
        <vt:i4>7536702</vt:i4>
      </vt:variant>
      <vt:variant>
        <vt:i4>3645</vt:i4>
      </vt:variant>
      <vt:variant>
        <vt:i4>0</vt:i4>
      </vt:variant>
      <vt:variant>
        <vt:i4>5</vt:i4>
      </vt:variant>
      <vt:variant>
        <vt:lpwstr/>
      </vt:variant>
      <vt:variant>
        <vt:lpwstr>_ENREF_557</vt:lpwstr>
      </vt:variant>
      <vt:variant>
        <vt:i4>7471166</vt:i4>
      </vt:variant>
      <vt:variant>
        <vt:i4>3642</vt:i4>
      </vt:variant>
      <vt:variant>
        <vt:i4>0</vt:i4>
      </vt:variant>
      <vt:variant>
        <vt:i4>5</vt:i4>
      </vt:variant>
      <vt:variant>
        <vt:lpwstr/>
      </vt:variant>
      <vt:variant>
        <vt:lpwstr>_ENREF_556</vt:lpwstr>
      </vt:variant>
      <vt:variant>
        <vt:i4>7667774</vt:i4>
      </vt:variant>
      <vt:variant>
        <vt:i4>3634</vt:i4>
      </vt:variant>
      <vt:variant>
        <vt:i4>0</vt:i4>
      </vt:variant>
      <vt:variant>
        <vt:i4>5</vt:i4>
      </vt:variant>
      <vt:variant>
        <vt:lpwstr/>
      </vt:variant>
      <vt:variant>
        <vt:lpwstr>_ENREF_551</vt:lpwstr>
      </vt:variant>
      <vt:variant>
        <vt:i4>7405630</vt:i4>
      </vt:variant>
      <vt:variant>
        <vt:i4>3628</vt:i4>
      </vt:variant>
      <vt:variant>
        <vt:i4>0</vt:i4>
      </vt:variant>
      <vt:variant>
        <vt:i4>5</vt:i4>
      </vt:variant>
      <vt:variant>
        <vt:lpwstr/>
      </vt:variant>
      <vt:variant>
        <vt:lpwstr>_ENREF_555</vt:lpwstr>
      </vt:variant>
      <vt:variant>
        <vt:i4>7340094</vt:i4>
      </vt:variant>
      <vt:variant>
        <vt:i4>3625</vt:i4>
      </vt:variant>
      <vt:variant>
        <vt:i4>0</vt:i4>
      </vt:variant>
      <vt:variant>
        <vt:i4>5</vt:i4>
      </vt:variant>
      <vt:variant>
        <vt:lpwstr/>
      </vt:variant>
      <vt:variant>
        <vt:lpwstr>_ENREF_554</vt:lpwstr>
      </vt:variant>
      <vt:variant>
        <vt:i4>7798846</vt:i4>
      </vt:variant>
      <vt:variant>
        <vt:i4>3617</vt:i4>
      </vt:variant>
      <vt:variant>
        <vt:i4>0</vt:i4>
      </vt:variant>
      <vt:variant>
        <vt:i4>5</vt:i4>
      </vt:variant>
      <vt:variant>
        <vt:lpwstr/>
      </vt:variant>
      <vt:variant>
        <vt:lpwstr>_ENREF_553</vt:lpwstr>
      </vt:variant>
      <vt:variant>
        <vt:i4>7733310</vt:i4>
      </vt:variant>
      <vt:variant>
        <vt:i4>3609</vt:i4>
      </vt:variant>
      <vt:variant>
        <vt:i4>0</vt:i4>
      </vt:variant>
      <vt:variant>
        <vt:i4>5</vt:i4>
      </vt:variant>
      <vt:variant>
        <vt:lpwstr/>
      </vt:variant>
      <vt:variant>
        <vt:lpwstr>_ENREF_552</vt:lpwstr>
      </vt:variant>
      <vt:variant>
        <vt:i4>7667774</vt:i4>
      </vt:variant>
      <vt:variant>
        <vt:i4>3603</vt:i4>
      </vt:variant>
      <vt:variant>
        <vt:i4>0</vt:i4>
      </vt:variant>
      <vt:variant>
        <vt:i4>5</vt:i4>
      </vt:variant>
      <vt:variant>
        <vt:lpwstr/>
      </vt:variant>
      <vt:variant>
        <vt:lpwstr>_ENREF_551</vt:lpwstr>
      </vt:variant>
      <vt:variant>
        <vt:i4>7733311</vt:i4>
      </vt:variant>
      <vt:variant>
        <vt:i4>3597</vt:i4>
      </vt:variant>
      <vt:variant>
        <vt:i4>0</vt:i4>
      </vt:variant>
      <vt:variant>
        <vt:i4>5</vt:i4>
      </vt:variant>
      <vt:variant>
        <vt:lpwstr/>
      </vt:variant>
      <vt:variant>
        <vt:lpwstr>_ENREF_542</vt:lpwstr>
      </vt:variant>
      <vt:variant>
        <vt:i4>8192060</vt:i4>
      </vt:variant>
      <vt:variant>
        <vt:i4>3594</vt:i4>
      </vt:variant>
      <vt:variant>
        <vt:i4>0</vt:i4>
      </vt:variant>
      <vt:variant>
        <vt:i4>5</vt:i4>
      </vt:variant>
      <vt:variant>
        <vt:lpwstr/>
      </vt:variant>
      <vt:variant>
        <vt:lpwstr>_ENREF_478</vt:lpwstr>
      </vt:variant>
      <vt:variant>
        <vt:i4>7798840</vt:i4>
      </vt:variant>
      <vt:variant>
        <vt:i4>3586</vt:i4>
      </vt:variant>
      <vt:variant>
        <vt:i4>0</vt:i4>
      </vt:variant>
      <vt:variant>
        <vt:i4>5</vt:i4>
      </vt:variant>
      <vt:variant>
        <vt:lpwstr/>
      </vt:variant>
      <vt:variant>
        <vt:lpwstr>_ENREF_533</vt:lpwstr>
      </vt:variant>
      <vt:variant>
        <vt:i4>7929906</vt:i4>
      </vt:variant>
      <vt:variant>
        <vt:i4>3583</vt:i4>
      </vt:variant>
      <vt:variant>
        <vt:i4>0</vt:i4>
      </vt:variant>
      <vt:variant>
        <vt:i4>5</vt:i4>
      </vt:variant>
      <vt:variant>
        <vt:lpwstr/>
      </vt:variant>
      <vt:variant>
        <vt:lpwstr>_ENREF_199</vt:lpwstr>
      </vt:variant>
      <vt:variant>
        <vt:i4>7471161</vt:i4>
      </vt:variant>
      <vt:variant>
        <vt:i4>3575</vt:i4>
      </vt:variant>
      <vt:variant>
        <vt:i4>0</vt:i4>
      </vt:variant>
      <vt:variant>
        <vt:i4>5</vt:i4>
      </vt:variant>
      <vt:variant>
        <vt:lpwstr/>
      </vt:variant>
      <vt:variant>
        <vt:lpwstr>_ENREF_526</vt:lpwstr>
      </vt:variant>
      <vt:variant>
        <vt:i4>7471161</vt:i4>
      </vt:variant>
      <vt:variant>
        <vt:i4>3567</vt:i4>
      </vt:variant>
      <vt:variant>
        <vt:i4>0</vt:i4>
      </vt:variant>
      <vt:variant>
        <vt:i4>5</vt:i4>
      </vt:variant>
      <vt:variant>
        <vt:lpwstr/>
      </vt:variant>
      <vt:variant>
        <vt:lpwstr>_ENREF_526</vt:lpwstr>
      </vt:variant>
      <vt:variant>
        <vt:i4>8192060</vt:i4>
      </vt:variant>
      <vt:variant>
        <vt:i4>3564</vt:i4>
      </vt:variant>
      <vt:variant>
        <vt:i4>0</vt:i4>
      </vt:variant>
      <vt:variant>
        <vt:i4>5</vt:i4>
      </vt:variant>
      <vt:variant>
        <vt:lpwstr/>
      </vt:variant>
      <vt:variant>
        <vt:lpwstr>_ENREF_478</vt:lpwstr>
      </vt:variant>
      <vt:variant>
        <vt:i4>7929906</vt:i4>
      </vt:variant>
      <vt:variant>
        <vt:i4>3561</vt:i4>
      </vt:variant>
      <vt:variant>
        <vt:i4>0</vt:i4>
      </vt:variant>
      <vt:variant>
        <vt:i4>5</vt:i4>
      </vt:variant>
      <vt:variant>
        <vt:lpwstr/>
      </vt:variant>
      <vt:variant>
        <vt:lpwstr>_ENREF_199</vt:lpwstr>
      </vt:variant>
      <vt:variant>
        <vt:i4>7405625</vt:i4>
      </vt:variant>
      <vt:variant>
        <vt:i4>3551</vt:i4>
      </vt:variant>
      <vt:variant>
        <vt:i4>0</vt:i4>
      </vt:variant>
      <vt:variant>
        <vt:i4>5</vt:i4>
      </vt:variant>
      <vt:variant>
        <vt:lpwstr/>
      </vt:variant>
      <vt:variant>
        <vt:lpwstr>_ENREF_525</vt:lpwstr>
      </vt:variant>
      <vt:variant>
        <vt:i4>7340089</vt:i4>
      </vt:variant>
      <vt:variant>
        <vt:i4>3545</vt:i4>
      </vt:variant>
      <vt:variant>
        <vt:i4>0</vt:i4>
      </vt:variant>
      <vt:variant>
        <vt:i4>5</vt:i4>
      </vt:variant>
      <vt:variant>
        <vt:lpwstr/>
      </vt:variant>
      <vt:variant>
        <vt:lpwstr>_ENREF_524</vt:lpwstr>
      </vt:variant>
      <vt:variant>
        <vt:i4>7798841</vt:i4>
      </vt:variant>
      <vt:variant>
        <vt:i4>3537</vt:i4>
      </vt:variant>
      <vt:variant>
        <vt:i4>0</vt:i4>
      </vt:variant>
      <vt:variant>
        <vt:i4>5</vt:i4>
      </vt:variant>
      <vt:variant>
        <vt:lpwstr/>
      </vt:variant>
      <vt:variant>
        <vt:lpwstr>_ENREF_523</vt:lpwstr>
      </vt:variant>
      <vt:variant>
        <vt:i4>7733305</vt:i4>
      </vt:variant>
      <vt:variant>
        <vt:i4>3529</vt:i4>
      </vt:variant>
      <vt:variant>
        <vt:i4>0</vt:i4>
      </vt:variant>
      <vt:variant>
        <vt:i4>5</vt:i4>
      </vt:variant>
      <vt:variant>
        <vt:lpwstr/>
      </vt:variant>
      <vt:variant>
        <vt:lpwstr>_ENREF_522</vt:lpwstr>
      </vt:variant>
      <vt:variant>
        <vt:i4>7667769</vt:i4>
      </vt:variant>
      <vt:variant>
        <vt:i4>3523</vt:i4>
      </vt:variant>
      <vt:variant>
        <vt:i4>0</vt:i4>
      </vt:variant>
      <vt:variant>
        <vt:i4>5</vt:i4>
      </vt:variant>
      <vt:variant>
        <vt:lpwstr/>
      </vt:variant>
      <vt:variant>
        <vt:lpwstr>_ENREF_521</vt:lpwstr>
      </vt:variant>
      <vt:variant>
        <vt:i4>8192058</vt:i4>
      </vt:variant>
      <vt:variant>
        <vt:i4>3520</vt:i4>
      </vt:variant>
      <vt:variant>
        <vt:i4>0</vt:i4>
      </vt:variant>
      <vt:variant>
        <vt:i4>5</vt:i4>
      </vt:variant>
      <vt:variant>
        <vt:lpwstr/>
      </vt:variant>
      <vt:variant>
        <vt:lpwstr>_ENREF_519</vt:lpwstr>
      </vt:variant>
      <vt:variant>
        <vt:i4>7602233</vt:i4>
      </vt:variant>
      <vt:variant>
        <vt:i4>3512</vt:i4>
      </vt:variant>
      <vt:variant>
        <vt:i4>0</vt:i4>
      </vt:variant>
      <vt:variant>
        <vt:i4>5</vt:i4>
      </vt:variant>
      <vt:variant>
        <vt:lpwstr/>
      </vt:variant>
      <vt:variant>
        <vt:lpwstr>_ENREF_520</vt:lpwstr>
      </vt:variant>
      <vt:variant>
        <vt:i4>8192058</vt:i4>
      </vt:variant>
      <vt:variant>
        <vt:i4>3506</vt:i4>
      </vt:variant>
      <vt:variant>
        <vt:i4>0</vt:i4>
      </vt:variant>
      <vt:variant>
        <vt:i4>5</vt:i4>
      </vt:variant>
      <vt:variant>
        <vt:lpwstr/>
      </vt:variant>
      <vt:variant>
        <vt:lpwstr>_ENREF_519</vt:lpwstr>
      </vt:variant>
      <vt:variant>
        <vt:i4>4456459</vt:i4>
      </vt:variant>
      <vt:variant>
        <vt:i4>3494</vt:i4>
      </vt:variant>
      <vt:variant>
        <vt:i4>0</vt:i4>
      </vt:variant>
      <vt:variant>
        <vt:i4>5</vt:i4>
      </vt:variant>
      <vt:variant>
        <vt:lpwstr/>
      </vt:variant>
      <vt:variant>
        <vt:lpwstr>_ENREF_55</vt:lpwstr>
      </vt:variant>
      <vt:variant>
        <vt:i4>4456459</vt:i4>
      </vt:variant>
      <vt:variant>
        <vt:i4>3488</vt:i4>
      </vt:variant>
      <vt:variant>
        <vt:i4>0</vt:i4>
      </vt:variant>
      <vt:variant>
        <vt:i4>5</vt:i4>
      </vt:variant>
      <vt:variant>
        <vt:lpwstr/>
      </vt:variant>
      <vt:variant>
        <vt:lpwstr>_ENREF_54</vt:lpwstr>
      </vt:variant>
      <vt:variant>
        <vt:i4>7798840</vt:i4>
      </vt:variant>
      <vt:variant>
        <vt:i4>3480</vt:i4>
      </vt:variant>
      <vt:variant>
        <vt:i4>0</vt:i4>
      </vt:variant>
      <vt:variant>
        <vt:i4>5</vt:i4>
      </vt:variant>
      <vt:variant>
        <vt:lpwstr/>
      </vt:variant>
      <vt:variant>
        <vt:lpwstr>_ENREF_234</vt:lpwstr>
      </vt:variant>
      <vt:variant>
        <vt:i4>7798842</vt:i4>
      </vt:variant>
      <vt:variant>
        <vt:i4>3465</vt:i4>
      </vt:variant>
      <vt:variant>
        <vt:i4>0</vt:i4>
      </vt:variant>
      <vt:variant>
        <vt:i4>5</vt:i4>
      </vt:variant>
      <vt:variant>
        <vt:lpwstr/>
      </vt:variant>
      <vt:variant>
        <vt:lpwstr>_ENREF_513</vt:lpwstr>
      </vt:variant>
      <vt:variant>
        <vt:i4>7733309</vt:i4>
      </vt:variant>
      <vt:variant>
        <vt:i4>3462</vt:i4>
      </vt:variant>
      <vt:variant>
        <vt:i4>0</vt:i4>
      </vt:variant>
      <vt:variant>
        <vt:i4>5</vt:i4>
      </vt:variant>
      <vt:variant>
        <vt:lpwstr/>
      </vt:variant>
      <vt:variant>
        <vt:lpwstr>_ENREF_265</vt:lpwstr>
      </vt:variant>
      <vt:variant>
        <vt:i4>7667774</vt:i4>
      </vt:variant>
      <vt:variant>
        <vt:i4>3459</vt:i4>
      </vt:variant>
      <vt:variant>
        <vt:i4>0</vt:i4>
      </vt:variant>
      <vt:variant>
        <vt:i4>5</vt:i4>
      </vt:variant>
      <vt:variant>
        <vt:lpwstr/>
      </vt:variant>
      <vt:variant>
        <vt:lpwstr>_ENREF_256</vt:lpwstr>
      </vt:variant>
      <vt:variant>
        <vt:i4>7733306</vt:i4>
      </vt:variant>
      <vt:variant>
        <vt:i4>3451</vt:i4>
      </vt:variant>
      <vt:variant>
        <vt:i4>0</vt:i4>
      </vt:variant>
      <vt:variant>
        <vt:i4>5</vt:i4>
      </vt:variant>
      <vt:variant>
        <vt:lpwstr/>
      </vt:variant>
      <vt:variant>
        <vt:lpwstr>_ENREF_512</vt:lpwstr>
      </vt:variant>
      <vt:variant>
        <vt:i4>7667770</vt:i4>
      </vt:variant>
      <vt:variant>
        <vt:i4>3448</vt:i4>
      </vt:variant>
      <vt:variant>
        <vt:i4>0</vt:i4>
      </vt:variant>
      <vt:variant>
        <vt:i4>5</vt:i4>
      </vt:variant>
      <vt:variant>
        <vt:lpwstr/>
      </vt:variant>
      <vt:variant>
        <vt:lpwstr>_ENREF_511</vt:lpwstr>
      </vt:variant>
      <vt:variant>
        <vt:i4>7602234</vt:i4>
      </vt:variant>
      <vt:variant>
        <vt:i4>3440</vt:i4>
      </vt:variant>
      <vt:variant>
        <vt:i4>0</vt:i4>
      </vt:variant>
      <vt:variant>
        <vt:i4>5</vt:i4>
      </vt:variant>
      <vt:variant>
        <vt:lpwstr/>
      </vt:variant>
      <vt:variant>
        <vt:lpwstr>_ENREF_510</vt:lpwstr>
      </vt:variant>
      <vt:variant>
        <vt:i4>8192059</vt:i4>
      </vt:variant>
      <vt:variant>
        <vt:i4>3434</vt:i4>
      </vt:variant>
      <vt:variant>
        <vt:i4>0</vt:i4>
      </vt:variant>
      <vt:variant>
        <vt:i4>5</vt:i4>
      </vt:variant>
      <vt:variant>
        <vt:lpwstr/>
      </vt:variant>
      <vt:variant>
        <vt:lpwstr>_ENREF_509</vt:lpwstr>
      </vt:variant>
      <vt:variant>
        <vt:i4>7536699</vt:i4>
      </vt:variant>
      <vt:variant>
        <vt:i4>3426</vt:i4>
      </vt:variant>
      <vt:variant>
        <vt:i4>0</vt:i4>
      </vt:variant>
      <vt:variant>
        <vt:i4>5</vt:i4>
      </vt:variant>
      <vt:variant>
        <vt:lpwstr/>
      </vt:variant>
      <vt:variant>
        <vt:lpwstr>_ENREF_507</vt:lpwstr>
      </vt:variant>
      <vt:variant>
        <vt:i4>7471163</vt:i4>
      </vt:variant>
      <vt:variant>
        <vt:i4>3423</vt:i4>
      </vt:variant>
      <vt:variant>
        <vt:i4>0</vt:i4>
      </vt:variant>
      <vt:variant>
        <vt:i4>5</vt:i4>
      </vt:variant>
      <vt:variant>
        <vt:lpwstr/>
      </vt:variant>
      <vt:variant>
        <vt:lpwstr>_ENREF_506</vt:lpwstr>
      </vt:variant>
      <vt:variant>
        <vt:i4>7471163</vt:i4>
      </vt:variant>
      <vt:variant>
        <vt:i4>3415</vt:i4>
      </vt:variant>
      <vt:variant>
        <vt:i4>0</vt:i4>
      </vt:variant>
      <vt:variant>
        <vt:i4>5</vt:i4>
      </vt:variant>
      <vt:variant>
        <vt:lpwstr/>
      </vt:variant>
      <vt:variant>
        <vt:lpwstr>_ENREF_506</vt:lpwstr>
      </vt:variant>
      <vt:variant>
        <vt:i4>7536699</vt:i4>
      </vt:variant>
      <vt:variant>
        <vt:i4>3407</vt:i4>
      </vt:variant>
      <vt:variant>
        <vt:i4>0</vt:i4>
      </vt:variant>
      <vt:variant>
        <vt:i4>5</vt:i4>
      </vt:variant>
      <vt:variant>
        <vt:lpwstr/>
      </vt:variant>
      <vt:variant>
        <vt:lpwstr>_ENREF_507</vt:lpwstr>
      </vt:variant>
      <vt:variant>
        <vt:i4>8126523</vt:i4>
      </vt:variant>
      <vt:variant>
        <vt:i4>3401</vt:i4>
      </vt:variant>
      <vt:variant>
        <vt:i4>0</vt:i4>
      </vt:variant>
      <vt:variant>
        <vt:i4>5</vt:i4>
      </vt:variant>
      <vt:variant>
        <vt:lpwstr/>
      </vt:variant>
      <vt:variant>
        <vt:lpwstr>_ENREF_508</vt:lpwstr>
      </vt:variant>
      <vt:variant>
        <vt:i4>7536699</vt:i4>
      </vt:variant>
      <vt:variant>
        <vt:i4>3398</vt:i4>
      </vt:variant>
      <vt:variant>
        <vt:i4>0</vt:i4>
      </vt:variant>
      <vt:variant>
        <vt:i4>5</vt:i4>
      </vt:variant>
      <vt:variant>
        <vt:lpwstr/>
      </vt:variant>
      <vt:variant>
        <vt:lpwstr>_ENREF_507</vt:lpwstr>
      </vt:variant>
      <vt:variant>
        <vt:i4>7471163</vt:i4>
      </vt:variant>
      <vt:variant>
        <vt:i4>3392</vt:i4>
      </vt:variant>
      <vt:variant>
        <vt:i4>0</vt:i4>
      </vt:variant>
      <vt:variant>
        <vt:i4>5</vt:i4>
      </vt:variant>
      <vt:variant>
        <vt:lpwstr/>
      </vt:variant>
      <vt:variant>
        <vt:lpwstr>_ENREF_506</vt:lpwstr>
      </vt:variant>
      <vt:variant>
        <vt:i4>7340091</vt:i4>
      </vt:variant>
      <vt:variant>
        <vt:i4>3384</vt:i4>
      </vt:variant>
      <vt:variant>
        <vt:i4>0</vt:i4>
      </vt:variant>
      <vt:variant>
        <vt:i4>5</vt:i4>
      </vt:variant>
      <vt:variant>
        <vt:lpwstr/>
      </vt:variant>
      <vt:variant>
        <vt:lpwstr>_ENREF_504</vt:lpwstr>
      </vt:variant>
      <vt:variant>
        <vt:i4>7405627</vt:i4>
      </vt:variant>
      <vt:variant>
        <vt:i4>3378</vt:i4>
      </vt:variant>
      <vt:variant>
        <vt:i4>0</vt:i4>
      </vt:variant>
      <vt:variant>
        <vt:i4>5</vt:i4>
      </vt:variant>
      <vt:variant>
        <vt:lpwstr/>
      </vt:variant>
      <vt:variant>
        <vt:lpwstr>_ENREF_505</vt:lpwstr>
      </vt:variant>
      <vt:variant>
        <vt:i4>7340091</vt:i4>
      </vt:variant>
      <vt:variant>
        <vt:i4>3372</vt:i4>
      </vt:variant>
      <vt:variant>
        <vt:i4>0</vt:i4>
      </vt:variant>
      <vt:variant>
        <vt:i4>5</vt:i4>
      </vt:variant>
      <vt:variant>
        <vt:lpwstr/>
      </vt:variant>
      <vt:variant>
        <vt:lpwstr>_ENREF_504</vt:lpwstr>
      </vt:variant>
      <vt:variant>
        <vt:i4>7602235</vt:i4>
      </vt:variant>
      <vt:variant>
        <vt:i4>3366</vt:i4>
      </vt:variant>
      <vt:variant>
        <vt:i4>0</vt:i4>
      </vt:variant>
      <vt:variant>
        <vt:i4>5</vt:i4>
      </vt:variant>
      <vt:variant>
        <vt:lpwstr/>
      </vt:variant>
      <vt:variant>
        <vt:lpwstr>_ENREF_500</vt:lpwstr>
      </vt:variant>
      <vt:variant>
        <vt:i4>7340092</vt:i4>
      </vt:variant>
      <vt:variant>
        <vt:i4>3363</vt:i4>
      </vt:variant>
      <vt:variant>
        <vt:i4>0</vt:i4>
      </vt:variant>
      <vt:variant>
        <vt:i4>5</vt:i4>
      </vt:variant>
      <vt:variant>
        <vt:lpwstr/>
      </vt:variant>
      <vt:variant>
        <vt:lpwstr>_ENREF_475</vt:lpwstr>
      </vt:variant>
      <vt:variant>
        <vt:i4>7667772</vt:i4>
      </vt:variant>
      <vt:variant>
        <vt:i4>3360</vt:i4>
      </vt:variant>
      <vt:variant>
        <vt:i4>0</vt:i4>
      </vt:variant>
      <vt:variant>
        <vt:i4>5</vt:i4>
      </vt:variant>
      <vt:variant>
        <vt:lpwstr/>
      </vt:variant>
      <vt:variant>
        <vt:lpwstr>_ENREF_470</vt:lpwstr>
      </vt:variant>
      <vt:variant>
        <vt:i4>7733309</vt:i4>
      </vt:variant>
      <vt:variant>
        <vt:i4>3357</vt:i4>
      </vt:variant>
      <vt:variant>
        <vt:i4>0</vt:i4>
      </vt:variant>
      <vt:variant>
        <vt:i4>5</vt:i4>
      </vt:variant>
      <vt:variant>
        <vt:lpwstr/>
      </vt:variant>
      <vt:variant>
        <vt:lpwstr>_ENREF_463</vt:lpwstr>
      </vt:variant>
      <vt:variant>
        <vt:i4>7471167</vt:i4>
      </vt:variant>
      <vt:variant>
        <vt:i4>3354</vt:i4>
      </vt:variant>
      <vt:variant>
        <vt:i4>0</vt:i4>
      </vt:variant>
      <vt:variant>
        <vt:i4>5</vt:i4>
      </vt:variant>
      <vt:variant>
        <vt:lpwstr/>
      </vt:variant>
      <vt:variant>
        <vt:lpwstr>_ENREF_447</vt:lpwstr>
      </vt:variant>
      <vt:variant>
        <vt:i4>7471160</vt:i4>
      </vt:variant>
      <vt:variant>
        <vt:i4>3351</vt:i4>
      </vt:variant>
      <vt:variant>
        <vt:i4>0</vt:i4>
      </vt:variant>
      <vt:variant>
        <vt:i4>5</vt:i4>
      </vt:variant>
      <vt:variant>
        <vt:lpwstr/>
      </vt:variant>
      <vt:variant>
        <vt:lpwstr>_ENREF_437</vt:lpwstr>
      </vt:variant>
      <vt:variant>
        <vt:i4>7733304</vt:i4>
      </vt:variant>
      <vt:variant>
        <vt:i4>3348</vt:i4>
      </vt:variant>
      <vt:variant>
        <vt:i4>0</vt:i4>
      </vt:variant>
      <vt:variant>
        <vt:i4>5</vt:i4>
      </vt:variant>
      <vt:variant>
        <vt:lpwstr/>
      </vt:variant>
      <vt:variant>
        <vt:lpwstr>_ENREF_433</vt:lpwstr>
      </vt:variant>
      <vt:variant>
        <vt:i4>7602232</vt:i4>
      </vt:variant>
      <vt:variant>
        <vt:i4>3345</vt:i4>
      </vt:variant>
      <vt:variant>
        <vt:i4>0</vt:i4>
      </vt:variant>
      <vt:variant>
        <vt:i4>5</vt:i4>
      </vt:variant>
      <vt:variant>
        <vt:lpwstr/>
      </vt:variant>
      <vt:variant>
        <vt:lpwstr>_ENREF_431</vt:lpwstr>
      </vt:variant>
      <vt:variant>
        <vt:i4>7667774</vt:i4>
      </vt:variant>
      <vt:variant>
        <vt:i4>3342</vt:i4>
      </vt:variant>
      <vt:variant>
        <vt:i4>0</vt:i4>
      </vt:variant>
      <vt:variant>
        <vt:i4>5</vt:i4>
      </vt:variant>
      <vt:variant>
        <vt:lpwstr/>
      </vt:variant>
      <vt:variant>
        <vt:lpwstr>_ENREF_256</vt:lpwstr>
      </vt:variant>
      <vt:variant>
        <vt:i4>7602233</vt:i4>
      </vt:variant>
      <vt:variant>
        <vt:i4>3339</vt:i4>
      </vt:variant>
      <vt:variant>
        <vt:i4>0</vt:i4>
      </vt:variant>
      <vt:variant>
        <vt:i4>5</vt:i4>
      </vt:variant>
      <vt:variant>
        <vt:lpwstr/>
      </vt:variant>
      <vt:variant>
        <vt:lpwstr>_ENREF_227</vt:lpwstr>
      </vt:variant>
      <vt:variant>
        <vt:i4>7995450</vt:i4>
      </vt:variant>
      <vt:variant>
        <vt:i4>3336</vt:i4>
      </vt:variant>
      <vt:variant>
        <vt:i4>0</vt:i4>
      </vt:variant>
      <vt:variant>
        <vt:i4>5</vt:i4>
      </vt:variant>
      <vt:variant>
        <vt:lpwstr/>
      </vt:variant>
      <vt:variant>
        <vt:lpwstr>_ENREF_219</vt:lpwstr>
      </vt:variant>
      <vt:variant>
        <vt:i4>7536690</vt:i4>
      </vt:variant>
      <vt:variant>
        <vt:i4>3333</vt:i4>
      </vt:variant>
      <vt:variant>
        <vt:i4>0</vt:i4>
      </vt:variant>
      <vt:variant>
        <vt:i4>5</vt:i4>
      </vt:variant>
      <vt:variant>
        <vt:lpwstr/>
      </vt:variant>
      <vt:variant>
        <vt:lpwstr>_ENREF_193</vt:lpwstr>
      </vt:variant>
      <vt:variant>
        <vt:i4>7340082</vt:i4>
      </vt:variant>
      <vt:variant>
        <vt:i4>3330</vt:i4>
      </vt:variant>
      <vt:variant>
        <vt:i4>0</vt:i4>
      </vt:variant>
      <vt:variant>
        <vt:i4>5</vt:i4>
      </vt:variant>
      <vt:variant>
        <vt:lpwstr/>
      </vt:variant>
      <vt:variant>
        <vt:lpwstr>_ENREF_190</vt:lpwstr>
      </vt:variant>
      <vt:variant>
        <vt:i4>7929907</vt:i4>
      </vt:variant>
      <vt:variant>
        <vt:i4>3327</vt:i4>
      </vt:variant>
      <vt:variant>
        <vt:i4>0</vt:i4>
      </vt:variant>
      <vt:variant>
        <vt:i4>5</vt:i4>
      </vt:variant>
      <vt:variant>
        <vt:lpwstr/>
      </vt:variant>
      <vt:variant>
        <vt:lpwstr>_ENREF_189</vt:lpwstr>
      </vt:variant>
      <vt:variant>
        <vt:i4>7536691</vt:i4>
      </vt:variant>
      <vt:variant>
        <vt:i4>3324</vt:i4>
      </vt:variant>
      <vt:variant>
        <vt:i4>0</vt:i4>
      </vt:variant>
      <vt:variant>
        <vt:i4>5</vt:i4>
      </vt:variant>
      <vt:variant>
        <vt:lpwstr/>
      </vt:variant>
      <vt:variant>
        <vt:lpwstr>_ENREF_183</vt:lpwstr>
      </vt:variant>
      <vt:variant>
        <vt:i4>7536698</vt:i4>
      </vt:variant>
      <vt:variant>
        <vt:i4>3321</vt:i4>
      </vt:variant>
      <vt:variant>
        <vt:i4>0</vt:i4>
      </vt:variant>
      <vt:variant>
        <vt:i4>5</vt:i4>
      </vt:variant>
      <vt:variant>
        <vt:lpwstr/>
      </vt:variant>
      <vt:variant>
        <vt:lpwstr>_ENREF_113</vt:lpwstr>
      </vt:variant>
      <vt:variant>
        <vt:i4>8126514</vt:i4>
      </vt:variant>
      <vt:variant>
        <vt:i4>3311</vt:i4>
      </vt:variant>
      <vt:variant>
        <vt:i4>0</vt:i4>
      </vt:variant>
      <vt:variant>
        <vt:i4>5</vt:i4>
      </vt:variant>
      <vt:variant>
        <vt:lpwstr/>
      </vt:variant>
      <vt:variant>
        <vt:lpwstr>_ENREF_499</vt:lpwstr>
      </vt:variant>
      <vt:variant>
        <vt:i4>8192050</vt:i4>
      </vt:variant>
      <vt:variant>
        <vt:i4>3308</vt:i4>
      </vt:variant>
      <vt:variant>
        <vt:i4>0</vt:i4>
      </vt:variant>
      <vt:variant>
        <vt:i4>5</vt:i4>
      </vt:variant>
      <vt:variant>
        <vt:lpwstr/>
      </vt:variant>
      <vt:variant>
        <vt:lpwstr>_ENREF_498</vt:lpwstr>
      </vt:variant>
      <vt:variant>
        <vt:i4>7536697</vt:i4>
      </vt:variant>
      <vt:variant>
        <vt:i4>3305</vt:i4>
      </vt:variant>
      <vt:variant>
        <vt:i4>0</vt:i4>
      </vt:variant>
      <vt:variant>
        <vt:i4>5</vt:i4>
      </vt:variant>
      <vt:variant>
        <vt:lpwstr/>
      </vt:variant>
      <vt:variant>
        <vt:lpwstr>_ENREF_426</vt:lpwstr>
      </vt:variant>
      <vt:variant>
        <vt:i4>7405625</vt:i4>
      </vt:variant>
      <vt:variant>
        <vt:i4>3302</vt:i4>
      </vt:variant>
      <vt:variant>
        <vt:i4>0</vt:i4>
      </vt:variant>
      <vt:variant>
        <vt:i4>5</vt:i4>
      </vt:variant>
      <vt:variant>
        <vt:lpwstr/>
      </vt:variant>
      <vt:variant>
        <vt:lpwstr>_ENREF_424</vt:lpwstr>
      </vt:variant>
      <vt:variant>
        <vt:i4>7798841</vt:i4>
      </vt:variant>
      <vt:variant>
        <vt:i4>3299</vt:i4>
      </vt:variant>
      <vt:variant>
        <vt:i4>0</vt:i4>
      </vt:variant>
      <vt:variant>
        <vt:i4>5</vt:i4>
      </vt:variant>
      <vt:variant>
        <vt:lpwstr/>
      </vt:variant>
      <vt:variant>
        <vt:lpwstr>_ENREF_422</vt:lpwstr>
      </vt:variant>
      <vt:variant>
        <vt:i4>7667769</vt:i4>
      </vt:variant>
      <vt:variant>
        <vt:i4>3296</vt:i4>
      </vt:variant>
      <vt:variant>
        <vt:i4>0</vt:i4>
      </vt:variant>
      <vt:variant>
        <vt:i4>5</vt:i4>
      </vt:variant>
      <vt:variant>
        <vt:lpwstr/>
      </vt:variant>
      <vt:variant>
        <vt:lpwstr>_ENREF_420</vt:lpwstr>
      </vt:variant>
      <vt:variant>
        <vt:i4>8192058</vt:i4>
      </vt:variant>
      <vt:variant>
        <vt:i4>3293</vt:i4>
      </vt:variant>
      <vt:variant>
        <vt:i4>0</vt:i4>
      </vt:variant>
      <vt:variant>
        <vt:i4>5</vt:i4>
      </vt:variant>
      <vt:variant>
        <vt:lpwstr/>
      </vt:variant>
      <vt:variant>
        <vt:lpwstr>_ENREF_418</vt:lpwstr>
      </vt:variant>
      <vt:variant>
        <vt:i4>8126523</vt:i4>
      </vt:variant>
      <vt:variant>
        <vt:i4>3290</vt:i4>
      </vt:variant>
      <vt:variant>
        <vt:i4>0</vt:i4>
      </vt:variant>
      <vt:variant>
        <vt:i4>5</vt:i4>
      </vt:variant>
      <vt:variant>
        <vt:lpwstr/>
      </vt:variant>
      <vt:variant>
        <vt:lpwstr>_ENREF_409</vt:lpwstr>
      </vt:variant>
      <vt:variant>
        <vt:i4>7340091</vt:i4>
      </vt:variant>
      <vt:variant>
        <vt:i4>3287</vt:i4>
      </vt:variant>
      <vt:variant>
        <vt:i4>0</vt:i4>
      </vt:variant>
      <vt:variant>
        <vt:i4>5</vt:i4>
      </vt:variant>
      <vt:variant>
        <vt:lpwstr/>
      </vt:variant>
      <vt:variant>
        <vt:lpwstr>_ENREF_405</vt:lpwstr>
      </vt:variant>
      <vt:variant>
        <vt:i4>7405627</vt:i4>
      </vt:variant>
      <vt:variant>
        <vt:i4>3284</vt:i4>
      </vt:variant>
      <vt:variant>
        <vt:i4>0</vt:i4>
      </vt:variant>
      <vt:variant>
        <vt:i4>5</vt:i4>
      </vt:variant>
      <vt:variant>
        <vt:lpwstr/>
      </vt:variant>
      <vt:variant>
        <vt:lpwstr>_ENREF_404</vt:lpwstr>
      </vt:variant>
      <vt:variant>
        <vt:i4>7798843</vt:i4>
      </vt:variant>
      <vt:variant>
        <vt:i4>3281</vt:i4>
      </vt:variant>
      <vt:variant>
        <vt:i4>0</vt:i4>
      </vt:variant>
      <vt:variant>
        <vt:i4>5</vt:i4>
      </vt:variant>
      <vt:variant>
        <vt:lpwstr/>
      </vt:variant>
      <vt:variant>
        <vt:lpwstr>_ENREF_402</vt:lpwstr>
      </vt:variant>
      <vt:variant>
        <vt:i4>7667771</vt:i4>
      </vt:variant>
      <vt:variant>
        <vt:i4>3278</vt:i4>
      </vt:variant>
      <vt:variant>
        <vt:i4>0</vt:i4>
      </vt:variant>
      <vt:variant>
        <vt:i4>5</vt:i4>
      </vt:variant>
      <vt:variant>
        <vt:lpwstr/>
      </vt:variant>
      <vt:variant>
        <vt:lpwstr>_ENREF_400</vt:lpwstr>
      </vt:variant>
      <vt:variant>
        <vt:i4>7995442</vt:i4>
      </vt:variant>
      <vt:variant>
        <vt:i4>3275</vt:i4>
      </vt:variant>
      <vt:variant>
        <vt:i4>0</vt:i4>
      </vt:variant>
      <vt:variant>
        <vt:i4>5</vt:i4>
      </vt:variant>
      <vt:variant>
        <vt:lpwstr/>
      </vt:variant>
      <vt:variant>
        <vt:lpwstr>_ENREF_398</vt:lpwstr>
      </vt:variant>
      <vt:variant>
        <vt:i4>7667762</vt:i4>
      </vt:variant>
      <vt:variant>
        <vt:i4>3272</vt:i4>
      </vt:variant>
      <vt:variant>
        <vt:i4>0</vt:i4>
      </vt:variant>
      <vt:variant>
        <vt:i4>5</vt:i4>
      </vt:variant>
      <vt:variant>
        <vt:lpwstr/>
      </vt:variant>
      <vt:variant>
        <vt:lpwstr>_ENREF_397</vt:lpwstr>
      </vt:variant>
      <vt:variant>
        <vt:i4>7536690</vt:i4>
      </vt:variant>
      <vt:variant>
        <vt:i4>3269</vt:i4>
      </vt:variant>
      <vt:variant>
        <vt:i4>0</vt:i4>
      </vt:variant>
      <vt:variant>
        <vt:i4>5</vt:i4>
      </vt:variant>
      <vt:variant>
        <vt:lpwstr/>
      </vt:variant>
      <vt:variant>
        <vt:lpwstr>_ENREF_391</vt:lpwstr>
      </vt:variant>
      <vt:variant>
        <vt:i4>7995443</vt:i4>
      </vt:variant>
      <vt:variant>
        <vt:i4>3266</vt:i4>
      </vt:variant>
      <vt:variant>
        <vt:i4>0</vt:i4>
      </vt:variant>
      <vt:variant>
        <vt:i4>5</vt:i4>
      </vt:variant>
      <vt:variant>
        <vt:lpwstr/>
      </vt:variant>
      <vt:variant>
        <vt:lpwstr>_ENREF_388</vt:lpwstr>
      </vt:variant>
      <vt:variant>
        <vt:i4>7602227</vt:i4>
      </vt:variant>
      <vt:variant>
        <vt:i4>3263</vt:i4>
      </vt:variant>
      <vt:variant>
        <vt:i4>0</vt:i4>
      </vt:variant>
      <vt:variant>
        <vt:i4>5</vt:i4>
      </vt:variant>
      <vt:variant>
        <vt:lpwstr/>
      </vt:variant>
      <vt:variant>
        <vt:lpwstr>_ENREF_386</vt:lpwstr>
      </vt:variant>
      <vt:variant>
        <vt:i4>7405631</vt:i4>
      </vt:variant>
      <vt:variant>
        <vt:i4>3260</vt:i4>
      </vt:variant>
      <vt:variant>
        <vt:i4>0</vt:i4>
      </vt:variant>
      <vt:variant>
        <vt:i4>5</vt:i4>
      </vt:variant>
      <vt:variant>
        <vt:lpwstr/>
      </vt:variant>
      <vt:variant>
        <vt:lpwstr>_ENREF_242</vt:lpwstr>
      </vt:variant>
      <vt:variant>
        <vt:i4>7602236</vt:i4>
      </vt:variant>
      <vt:variant>
        <vt:i4>3257</vt:i4>
      </vt:variant>
      <vt:variant>
        <vt:i4>0</vt:i4>
      </vt:variant>
      <vt:variant>
        <vt:i4>5</vt:i4>
      </vt:variant>
      <vt:variant>
        <vt:lpwstr/>
      </vt:variant>
      <vt:variant>
        <vt:lpwstr>_ENREF_174</vt:lpwstr>
      </vt:variant>
      <vt:variant>
        <vt:i4>7340092</vt:i4>
      </vt:variant>
      <vt:variant>
        <vt:i4>3254</vt:i4>
      </vt:variant>
      <vt:variant>
        <vt:i4>0</vt:i4>
      </vt:variant>
      <vt:variant>
        <vt:i4>5</vt:i4>
      </vt:variant>
      <vt:variant>
        <vt:lpwstr/>
      </vt:variant>
      <vt:variant>
        <vt:lpwstr>_ENREF_170</vt:lpwstr>
      </vt:variant>
      <vt:variant>
        <vt:i4>7864381</vt:i4>
      </vt:variant>
      <vt:variant>
        <vt:i4>3251</vt:i4>
      </vt:variant>
      <vt:variant>
        <vt:i4>0</vt:i4>
      </vt:variant>
      <vt:variant>
        <vt:i4>5</vt:i4>
      </vt:variant>
      <vt:variant>
        <vt:lpwstr/>
      </vt:variant>
      <vt:variant>
        <vt:lpwstr>_ENREF_168</vt:lpwstr>
      </vt:variant>
      <vt:variant>
        <vt:i4>7733309</vt:i4>
      </vt:variant>
      <vt:variant>
        <vt:i4>3248</vt:i4>
      </vt:variant>
      <vt:variant>
        <vt:i4>0</vt:i4>
      </vt:variant>
      <vt:variant>
        <vt:i4>5</vt:i4>
      </vt:variant>
      <vt:variant>
        <vt:lpwstr/>
      </vt:variant>
      <vt:variant>
        <vt:lpwstr>_ENREF_166</vt:lpwstr>
      </vt:variant>
      <vt:variant>
        <vt:i4>7602237</vt:i4>
      </vt:variant>
      <vt:variant>
        <vt:i4>3245</vt:i4>
      </vt:variant>
      <vt:variant>
        <vt:i4>0</vt:i4>
      </vt:variant>
      <vt:variant>
        <vt:i4>5</vt:i4>
      </vt:variant>
      <vt:variant>
        <vt:lpwstr/>
      </vt:variant>
      <vt:variant>
        <vt:lpwstr>_ENREF_164</vt:lpwstr>
      </vt:variant>
      <vt:variant>
        <vt:i4>7405629</vt:i4>
      </vt:variant>
      <vt:variant>
        <vt:i4>3242</vt:i4>
      </vt:variant>
      <vt:variant>
        <vt:i4>0</vt:i4>
      </vt:variant>
      <vt:variant>
        <vt:i4>5</vt:i4>
      </vt:variant>
      <vt:variant>
        <vt:lpwstr/>
      </vt:variant>
      <vt:variant>
        <vt:lpwstr>_ENREF_161</vt:lpwstr>
      </vt:variant>
      <vt:variant>
        <vt:i4>7929918</vt:i4>
      </vt:variant>
      <vt:variant>
        <vt:i4>3239</vt:i4>
      </vt:variant>
      <vt:variant>
        <vt:i4>0</vt:i4>
      </vt:variant>
      <vt:variant>
        <vt:i4>5</vt:i4>
      </vt:variant>
      <vt:variant>
        <vt:lpwstr/>
      </vt:variant>
      <vt:variant>
        <vt:lpwstr>_ENREF_159</vt:lpwstr>
      </vt:variant>
      <vt:variant>
        <vt:i4>7602233</vt:i4>
      </vt:variant>
      <vt:variant>
        <vt:i4>3236</vt:i4>
      </vt:variant>
      <vt:variant>
        <vt:i4>0</vt:i4>
      </vt:variant>
      <vt:variant>
        <vt:i4>5</vt:i4>
      </vt:variant>
      <vt:variant>
        <vt:lpwstr/>
      </vt:variant>
      <vt:variant>
        <vt:lpwstr>_ENREF_124</vt:lpwstr>
      </vt:variant>
      <vt:variant>
        <vt:i4>4325387</vt:i4>
      </vt:variant>
      <vt:variant>
        <vt:i4>3233</vt:i4>
      </vt:variant>
      <vt:variant>
        <vt:i4>0</vt:i4>
      </vt:variant>
      <vt:variant>
        <vt:i4>5</vt:i4>
      </vt:variant>
      <vt:variant>
        <vt:lpwstr/>
      </vt:variant>
      <vt:variant>
        <vt:lpwstr>_ENREF_33</vt:lpwstr>
      </vt:variant>
      <vt:variant>
        <vt:i4>4390923</vt:i4>
      </vt:variant>
      <vt:variant>
        <vt:i4>3230</vt:i4>
      </vt:variant>
      <vt:variant>
        <vt:i4>0</vt:i4>
      </vt:variant>
      <vt:variant>
        <vt:i4>5</vt:i4>
      </vt:variant>
      <vt:variant>
        <vt:lpwstr/>
      </vt:variant>
      <vt:variant>
        <vt:lpwstr>_ENREF_25</vt:lpwstr>
      </vt:variant>
      <vt:variant>
        <vt:i4>4390923</vt:i4>
      </vt:variant>
      <vt:variant>
        <vt:i4>3227</vt:i4>
      </vt:variant>
      <vt:variant>
        <vt:i4>0</vt:i4>
      </vt:variant>
      <vt:variant>
        <vt:i4>5</vt:i4>
      </vt:variant>
      <vt:variant>
        <vt:lpwstr/>
      </vt:variant>
      <vt:variant>
        <vt:lpwstr>_ENREF_24</vt:lpwstr>
      </vt:variant>
      <vt:variant>
        <vt:i4>7405618</vt:i4>
      </vt:variant>
      <vt:variant>
        <vt:i4>3213</vt:i4>
      </vt:variant>
      <vt:variant>
        <vt:i4>0</vt:i4>
      </vt:variant>
      <vt:variant>
        <vt:i4>5</vt:i4>
      </vt:variant>
      <vt:variant>
        <vt:lpwstr/>
      </vt:variant>
      <vt:variant>
        <vt:lpwstr>_ENREF_494</vt:lpwstr>
      </vt:variant>
      <vt:variant>
        <vt:i4>7471162</vt:i4>
      </vt:variant>
      <vt:variant>
        <vt:i4>3210</vt:i4>
      </vt:variant>
      <vt:variant>
        <vt:i4>0</vt:i4>
      </vt:variant>
      <vt:variant>
        <vt:i4>5</vt:i4>
      </vt:variant>
      <vt:variant>
        <vt:lpwstr/>
      </vt:variant>
      <vt:variant>
        <vt:lpwstr>_ENREF_417</vt:lpwstr>
      </vt:variant>
      <vt:variant>
        <vt:i4>7536698</vt:i4>
      </vt:variant>
      <vt:variant>
        <vt:i4>3207</vt:i4>
      </vt:variant>
      <vt:variant>
        <vt:i4>0</vt:i4>
      </vt:variant>
      <vt:variant>
        <vt:i4>5</vt:i4>
      </vt:variant>
      <vt:variant>
        <vt:lpwstr/>
      </vt:variant>
      <vt:variant>
        <vt:lpwstr>_ENREF_416</vt:lpwstr>
      </vt:variant>
      <vt:variant>
        <vt:i4>7471154</vt:i4>
      </vt:variant>
      <vt:variant>
        <vt:i4>3204</vt:i4>
      </vt:variant>
      <vt:variant>
        <vt:i4>0</vt:i4>
      </vt:variant>
      <vt:variant>
        <vt:i4>5</vt:i4>
      </vt:variant>
      <vt:variant>
        <vt:lpwstr/>
      </vt:variant>
      <vt:variant>
        <vt:lpwstr>_ENREF_390</vt:lpwstr>
      </vt:variant>
      <vt:variant>
        <vt:i4>7733299</vt:i4>
      </vt:variant>
      <vt:variant>
        <vt:i4>3201</vt:i4>
      </vt:variant>
      <vt:variant>
        <vt:i4>0</vt:i4>
      </vt:variant>
      <vt:variant>
        <vt:i4>5</vt:i4>
      </vt:variant>
      <vt:variant>
        <vt:lpwstr/>
      </vt:variant>
      <vt:variant>
        <vt:lpwstr>_ENREF_384</vt:lpwstr>
      </vt:variant>
      <vt:variant>
        <vt:i4>7405619</vt:i4>
      </vt:variant>
      <vt:variant>
        <vt:i4>3198</vt:i4>
      </vt:variant>
      <vt:variant>
        <vt:i4>0</vt:i4>
      </vt:variant>
      <vt:variant>
        <vt:i4>5</vt:i4>
      </vt:variant>
      <vt:variant>
        <vt:lpwstr/>
      </vt:variant>
      <vt:variant>
        <vt:lpwstr>_ENREF_383</vt:lpwstr>
      </vt:variant>
      <vt:variant>
        <vt:i4>7536691</vt:i4>
      </vt:variant>
      <vt:variant>
        <vt:i4>3195</vt:i4>
      </vt:variant>
      <vt:variant>
        <vt:i4>0</vt:i4>
      </vt:variant>
      <vt:variant>
        <vt:i4>5</vt:i4>
      </vt:variant>
      <vt:variant>
        <vt:lpwstr/>
      </vt:variant>
      <vt:variant>
        <vt:lpwstr>_ENREF_381</vt:lpwstr>
      </vt:variant>
      <vt:variant>
        <vt:i4>7733308</vt:i4>
      </vt:variant>
      <vt:variant>
        <vt:i4>3192</vt:i4>
      </vt:variant>
      <vt:variant>
        <vt:i4>0</vt:i4>
      </vt:variant>
      <vt:variant>
        <vt:i4>5</vt:i4>
      </vt:variant>
      <vt:variant>
        <vt:lpwstr/>
      </vt:variant>
      <vt:variant>
        <vt:lpwstr>_ENREF_374</vt:lpwstr>
      </vt:variant>
      <vt:variant>
        <vt:i4>7667773</vt:i4>
      </vt:variant>
      <vt:variant>
        <vt:i4>3189</vt:i4>
      </vt:variant>
      <vt:variant>
        <vt:i4>0</vt:i4>
      </vt:variant>
      <vt:variant>
        <vt:i4>5</vt:i4>
      </vt:variant>
      <vt:variant>
        <vt:lpwstr/>
      </vt:variant>
      <vt:variant>
        <vt:lpwstr>_ENREF_165</vt:lpwstr>
      </vt:variant>
      <vt:variant>
        <vt:i4>7405618</vt:i4>
      </vt:variant>
      <vt:variant>
        <vt:i4>3179</vt:i4>
      </vt:variant>
      <vt:variant>
        <vt:i4>0</vt:i4>
      </vt:variant>
      <vt:variant>
        <vt:i4>5</vt:i4>
      </vt:variant>
      <vt:variant>
        <vt:lpwstr/>
      </vt:variant>
      <vt:variant>
        <vt:lpwstr>_ENREF_494</vt:lpwstr>
      </vt:variant>
      <vt:variant>
        <vt:i4>7340092</vt:i4>
      </vt:variant>
      <vt:variant>
        <vt:i4>3176</vt:i4>
      </vt:variant>
      <vt:variant>
        <vt:i4>0</vt:i4>
      </vt:variant>
      <vt:variant>
        <vt:i4>5</vt:i4>
      </vt:variant>
      <vt:variant>
        <vt:lpwstr/>
      </vt:variant>
      <vt:variant>
        <vt:lpwstr>_ENREF_475</vt:lpwstr>
      </vt:variant>
      <vt:variant>
        <vt:i4>7667772</vt:i4>
      </vt:variant>
      <vt:variant>
        <vt:i4>3173</vt:i4>
      </vt:variant>
      <vt:variant>
        <vt:i4>0</vt:i4>
      </vt:variant>
      <vt:variant>
        <vt:i4>5</vt:i4>
      </vt:variant>
      <vt:variant>
        <vt:lpwstr/>
      </vt:variant>
      <vt:variant>
        <vt:lpwstr>_ENREF_470</vt:lpwstr>
      </vt:variant>
      <vt:variant>
        <vt:i4>7733309</vt:i4>
      </vt:variant>
      <vt:variant>
        <vt:i4>3170</vt:i4>
      </vt:variant>
      <vt:variant>
        <vt:i4>0</vt:i4>
      </vt:variant>
      <vt:variant>
        <vt:i4>5</vt:i4>
      </vt:variant>
      <vt:variant>
        <vt:lpwstr/>
      </vt:variant>
      <vt:variant>
        <vt:lpwstr>_ENREF_463</vt:lpwstr>
      </vt:variant>
      <vt:variant>
        <vt:i4>7471167</vt:i4>
      </vt:variant>
      <vt:variant>
        <vt:i4>3167</vt:i4>
      </vt:variant>
      <vt:variant>
        <vt:i4>0</vt:i4>
      </vt:variant>
      <vt:variant>
        <vt:i4>5</vt:i4>
      </vt:variant>
      <vt:variant>
        <vt:lpwstr/>
      </vt:variant>
      <vt:variant>
        <vt:lpwstr>_ENREF_447</vt:lpwstr>
      </vt:variant>
      <vt:variant>
        <vt:i4>7471160</vt:i4>
      </vt:variant>
      <vt:variant>
        <vt:i4>3164</vt:i4>
      </vt:variant>
      <vt:variant>
        <vt:i4>0</vt:i4>
      </vt:variant>
      <vt:variant>
        <vt:i4>5</vt:i4>
      </vt:variant>
      <vt:variant>
        <vt:lpwstr/>
      </vt:variant>
      <vt:variant>
        <vt:lpwstr>_ENREF_437</vt:lpwstr>
      </vt:variant>
      <vt:variant>
        <vt:i4>7733304</vt:i4>
      </vt:variant>
      <vt:variant>
        <vt:i4>3161</vt:i4>
      </vt:variant>
      <vt:variant>
        <vt:i4>0</vt:i4>
      </vt:variant>
      <vt:variant>
        <vt:i4>5</vt:i4>
      </vt:variant>
      <vt:variant>
        <vt:lpwstr/>
      </vt:variant>
      <vt:variant>
        <vt:lpwstr>_ENREF_433</vt:lpwstr>
      </vt:variant>
      <vt:variant>
        <vt:i4>7602232</vt:i4>
      </vt:variant>
      <vt:variant>
        <vt:i4>3158</vt:i4>
      </vt:variant>
      <vt:variant>
        <vt:i4>0</vt:i4>
      </vt:variant>
      <vt:variant>
        <vt:i4>5</vt:i4>
      </vt:variant>
      <vt:variant>
        <vt:lpwstr/>
      </vt:variant>
      <vt:variant>
        <vt:lpwstr>_ENREF_431</vt:lpwstr>
      </vt:variant>
      <vt:variant>
        <vt:i4>7536697</vt:i4>
      </vt:variant>
      <vt:variant>
        <vt:i4>3155</vt:i4>
      </vt:variant>
      <vt:variant>
        <vt:i4>0</vt:i4>
      </vt:variant>
      <vt:variant>
        <vt:i4>5</vt:i4>
      </vt:variant>
      <vt:variant>
        <vt:lpwstr/>
      </vt:variant>
      <vt:variant>
        <vt:lpwstr>_ENREF_426</vt:lpwstr>
      </vt:variant>
      <vt:variant>
        <vt:i4>7405625</vt:i4>
      </vt:variant>
      <vt:variant>
        <vt:i4>3152</vt:i4>
      </vt:variant>
      <vt:variant>
        <vt:i4>0</vt:i4>
      </vt:variant>
      <vt:variant>
        <vt:i4>5</vt:i4>
      </vt:variant>
      <vt:variant>
        <vt:lpwstr/>
      </vt:variant>
      <vt:variant>
        <vt:lpwstr>_ENREF_424</vt:lpwstr>
      </vt:variant>
      <vt:variant>
        <vt:i4>7798841</vt:i4>
      </vt:variant>
      <vt:variant>
        <vt:i4>3149</vt:i4>
      </vt:variant>
      <vt:variant>
        <vt:i4>0</vt:i4>
      </vt:variant>
      <vt:variant>
        <vt:i4>5</vt:i4>
      </vt:variant>
      <vt:variant>
        <vt:lpwstr/>
      </vt:variant>
      <vt:variant>
        <vt:lpwstr>_ENREF_422</vt:lpwstr>
      </vt:variant>
      <vt:variant>
        <vt:i4>7667769</vt:i4>
      </vt:variant>
      <vt:variant>
        <vt:i4>3146</vt:i4>
      </vt:variant>
      <vt:variant>
        <vt:i4>0</vt:i4>
      </vt:variant>
      <vt:variant>
        <vt:i4>5</vt:i4>
      </vt:variant>
      <vt:variant>
        <vt:lpwstr/>
      </vt:variant>
      <vt:variant>
        <vt:lpwstr>_ENREF_420</vt:lpwstr>
      </vt:variant>
      <vt:variant>
        <vt:i4>7536698</vt:i4>
      </vt:variant>
      <vt:variant>
        <vt:i4>3143</vt:i4>
      </vt:variant>
      <vt:variant>
        <vt:i4>0</vt:i4>
      </vt:variant>
      <vt:variant>
        <vt:i4>5</vt:i4>
      </vt:variant>
      <vt:variant>
        <vt:lpwstr/>
      </vt:variant>
      <vt:variant>
        <vt:lpwstr>_ENREF_416</vt:lpwstr>
      </vt:variant>
      <vt:variant>
        <vt:i4>8126523</vt:i4>
      </vt:variant>
      <vt:variant>
        <vt:i4>3140</vt:i4>
      </vt:variant>
      <vt:variant>
        <vt:i4>0</vt:i4>
      </vt:variant>
      <vt:variant>
        <vt:i4>5</vt:i4>
      </vt:variant>
      <vt:variant>
        <vt:lpwstr/>
      </vt:variant>
      <vt:variant>
        <vt:lpwstr>_ENREF_409</vt:lpwstr>
      </vt:variant>
      <vt:variant>
        <vt:i4>7340091</vt:i4>
      </vt:variant>
      <vt:variant>
        <vt:i4>3137</vt:i4>
      </vt:variant>
      <vt:variant>
        <vt:i4>0</vt:i4>
      </vt:variant>
      <vt:variant>
        <vt:i4>5</vt:i4>
      </vt:variant>
      <vt:variant>
        <vt:lpwstr/>
      </vt:variant>
      <vt:variant>
        <vt:lpwstr>_ENREF_405</vt:lpwstr>
      </vt:variant>
      <vt:variant>
        <vt:i4>7405627</vt:i4>
      </vt:variant>
      <vt:variant>
        <vt:i4>3134</vt:i4>
      </vt:variant>
      <vt:variant>
        <vt:i4>0</vt:i4>
      </vt:variant>
      <vt:variant>
        <vt:i4>5</vt:i4>
      </vt:variant>
      <vt:variant>
        <vt:lpwstr/>
      </vt:variant>
      <vt:variant>
        <vt:lpwstr>_ENREF_404</vt:lpwstr>
      </vt:variant>
      <vt:variant>
        <vt:i4>7798843</vt:i4>
      </vt:variant>
      <vt:variant>
        <vt:i4>3131</vt:i4>
      </vt:variant>
      <vt:variant>
        <vt:i4>0</vt:i4>
      </vt:variant>
      <vt:variant>
        <vt:i4>5</vt:i4>
      </vt:variant>
      <vt:variant>
        <vt:lpwstr/>
      </vt:variant>
      <vt:variant>
        <vt:lpwstr>_ENREF_402</vt:lpwstr>
      </vt:variant>
      <vt:variant>
        <vt:i4>7667771</vt:i4>
      </vt:variant>
      <vt:variant>
        <vt:i4>3128</vt:i4>
      </vt:variant>
      <vt:variant>
        <vt:i4>0</vt:i4>
      </vt:variant>
      <vt:variant>
        <vt:i4>5</vt:i4>
      </vt:variant>
      <vt:variant>
        <vt:lpwstr/>
      </vt:variant>
      <vt:variant>
        <vt:lpwstr>_ENREF_400</vt:lpwstr>
      </vt:variant>
      <vt:variant>
        <vt:i4>7995442</vt:i4>
      </vt:variant>
      <vt:variant>
        <vt:i4>3125</vt:i4>
      </vt:variant>
      <vt:variant>
        <vt:i4>0</vt:i4>
      </vt:variant>
      <vt:variant>
        <vt:i4>5</vt:i4>
      </vt:variant>
      <vt:variant>
        <vt:lpwstr/>
      </vt:variant>
      <vt:variant>
        <vt:lpwstr>_ENREF_398</vt:lpwstr>
      </vt:variant>
      <vt:variant>
        <vt:i4>7667762</vt:i4>
      </vt:variant>
      <vt:variant>
        <vt:i4>3122</vt:i4>
      </vt:variant>
      <vt:variant>
        <vt:i4>0</vt:i4>
      </vt:variant>
      <vt:variant>
        <vt:i4>5</vt:i4>
      </vt:variant>
      <vt:variant>
        <vt:lpwstr/>
      </vt:variant>
      <vt:variant>
        <vt:lpwstr>_ENREF_397</vt:lpwstr>
      </vt:variant>
      <vt:variant>
        <vt:i4>7536690</vt:i4>
      </vt:variant>
      <vt:variant>
        <vt:i4>3119</vt:i4>
      </vt:variant>
      <vt:variant>
        <vt:i4>0</vt:i4>
      </vt:variant>
      <vt:variant>
        <vt:i4>5</vt:i4>
      </vt:variant>
      <vt:variant>
        <vt:lpwstr/>
      </vt:variant>
      <vt:variant>
        <vt:lpwstr>_ENREF_391</vt:lpwstr>
      </vt:variant>
      <vt:variant>
        <vt:i4>7471154</vt:i4>
      </vt:variant>
      <vt:variant>
        <vt:i4>3116</vt:i4>
      </vt:variant>
      <vt:variant>
        <vt:i4>0</vt:i4>
      </vt:variant>
      <vt:variant>
        <vt:i4>5</vt:i4>
      </vt:variant>
      <vt:variant>
        <vt:lpwstr/>
      </vt:variant>
      <vt:variant>
        <vt:lpwstr>_ENREF_390</vt:lpwstr>
      </vt:variant>
      <vt:variant>
        <vt:i4>7995443</vt:i4>
      </vt:variant>
      <vt:variant>
        <vt:i4>3113</vt:i4>
      </vt:variant>
      <vt:variant>
        <vt:i4>0</vt:i4>
      </vt:variant>
      <vt:variant>
        <vt:i4>5</vt:i4>
      </vt:variant>
      <vt:variant>
        <vt:lpwstr/>
      </vt:variant>
      <vt:variant>
        <vt:lpwstr>_ENREF_388</vt:lpwstr>
      </vt:variant>
      <vt:variant>
        <vt:i4>7602227</vt:i4>
      </vt:variant>
      <vt:variant>
        <vt:i4>3110</vt:i4>
      </vt:variant>
      <vt:variant>
        <vt:i4>0</vt:i4>
      </vt:variant>
      <vt:variant>
        <vt:i4>5</vt:i4>
      </vt:variant>
      <vt:variant>
        <vt:lpwstr/>
      </vt:variant>
      <vt:variant>
        <vt:lpwstr>_ENREF_386</vt:lpwstr>
      </vt:variant>
      <vt:variant>
        <vt:i4>7733299</vt:i4>
      </vt:variant>
      <vt:variant>
        <vt:i4>3107</vt:i4>
      </vt:variant>
      <vt:variant>
        <vt:i4>0</vt:i4>
      </vt:variant>
      <vt:variant>
        <vt:i4>5</vt:i4>
      </vt:variant>
      <vt:variant>
        <vt:lpwstr/>
      </vt:variant>
      <vt:variant>
        <vt:lpwstr>_ENREF_384</vt:lpwstr>
      </vt:variant>
      <vt:variant>
        <vt:i4>7405619</vt:i4>
      </vt:variant>
      <vt:variant>
        <vt:i4>3104</vt:i4>
      </vt:variant>
      <vt:variant>
        <vt:i4>0</vt:i4>
      </vt:variant>
      <vt:variant>
        <vt:i4>5</vt:i4>
      </vt:variant>
      <vt:variant>
        <vt:lpwstr/>
      </vt:variant>
      <vt:variant>
        <vt:lpwstr>_ENREF_383</vt:lpwstr>
      </vt:variant>
      <vt:variant>
        <vt:i4>7536691</vt:i4>
      </vt:variant>
      <vt:variant>
        <vt:i4>3101</vt:i4>
      </vt:variant>
      <vt:variant>
        <vt:i4>0</vt:i4>
      </vt:variant>
      <vt:variant>
        <vt:i4>5</vt:i4>
      </vt:variant>
      <vt:variant>
        <vt:lpwstr/>
      </vt:variant>
      <vt:variant>
        <vt:lpwstr>_ENREF_381</vt:lpwstr>
      </vt:variant>
      <vt:variant>
        <vt:i4>7733308</vt:i4>
      </vt:variant>
      <vt:variant>
        <vt:i4>3098</vt:i4>
      </vt:variant>
      <vt:variant>
        <vt:i4>0</vt:i4>
      </vt:variant>
      <vt:variant>
        <vt:i4>5</vt:i4>
      </vt:variant>
      <vt:variant>
        <vt:lpwstr/>
      </vt:variant>
      <vt:variant>
        <vt:lpwstr>_ENREF_374</vt:lpwstr>
      </vt:variant>
      <vt:variant>
        <vt:i4>7667774</vt:i4>
      </vt:variant>
      <vt:variant>
        <vt:i4>3095</vt:i4>
      </vt:variant>
      <vt:variant>
        <vt:i4>0</vt:i4>
      </vt:variant>
      <vt:variant>
        <vt:i4>5</vt:i4>
      </vt:variant>
      <vt:variant>
        <vt:lpwstr/>
      </vt:variant>
      <vt:variant>
        <vt:lpwstr>_ENREF_256</vt:lpwstr>
      </vt:variant>
      <vt:variant>
        <vt:i4>7405631</vt:i4>
      </vt:variant>
      <vt:variant>
        <vt:i4>3092</vt:i4>
      </vt:variant>
      <vt:variant>
        <vt:i4>0</vt:i4>
      </vt:variant>
      <vt:variant>
        <vt:i4>5</vt:i4>
      </vt:variant>
      <vt:variant>
        <vt:lpwstr/>
      </vt:variant>
      <vt:variant>
        <vt:lpwstr>_ENREF_242</vt:lpwstr>
      </vt:variant>
      <vt:variant>
        <vt:i4>7602233</vt:i4>
      </vt:variant>
      <vt:variant>
        <vt:i4>3089</vt:i4>
      </vt:variant>
      <vt:variant>
        <vt:i4>0</vt:i4>
      </vt:variant>
      <vt:variant>
        <vt:i4>5</vt:i4>
      </vt:variant>
      <vt:variant>
        <vt:lpwstr/>
      </vt:variant>
      <vt:variant>
        <vt:lpwstr>_ENREF_227</vt:lpwstr>
      </vt:variant>
      <vt:variant>
        <vt:i4>7995450</vt:i4>
      </vt:variant>
      <vt:variant>
        <vt:i4>3086</vt:i4>
      </vt:variant>
      <vt:variant>
        <vt:i4>0</vt:i4>
      </vt:variant>
      <vt:variant>
        <vt:i4>5</vt:i4>
      </vt:variant>
      <vt:variant>
        <vt:lpwstr/>
      </vt:variant>
      <vt:variant>
        <vt:lpwstr>_ENREF_219</vt:lpwstr>
      </vt:variant>
      <vt:variant>
        <vt:i4>7536690</vt:i4>
      </vt:variant>
      <vt:variant>
        <vt:i4>3083</vt:i4>
      </vt:variant>
      <vt:variant>
        <vt:i4>0</vt:i4>
      </vt:variant>
      <vt:variant>
        <vt:i4>5</vt:i4>
      </vt:variant>
      <vt:variant>
        <vt:lpwstr/>
      </vt:variant>
      <vt:variant>
        <vt:lpwstr>_ENREF_193</vt:lpwstr>
      </vt:variant>
      <vt:variant>
        <vt:i4>7340082</vt:i4>
      </vt:variant>
      <vt:variant>
        <vt:i4>3080</vt:i4>
      </vt:variant>
      <vt:variant>
        <vt:i4>0</vt:i4>
      </vt:variant>
      <vt:variant>
        <vt:i4>5</vt:i4>
      </vt:variant>
      <vt:variant>
        <vt:lpwstr/>
      </vt:variant>
      <vt:variant>
        <vt:lpwstr>_ENREF_190</vt:lpwstr>
      </vt:variant>
      <vt:variant>
        <vt:i4>7929907</vt:i4>
      </vt:variant>
      <vt:variant>
        <vt:i4>3077</vt:i4>
      </vt:variant>
      <vt:variant>
        <vt:i4>0</vt:i4>
      </vt:variant>
      <vt:variant>
        <vt:i4>5</vt:i4>
      </vt:variant>
      <vt:variant>
        <vt:lpwstr/>
      </vt:variant>
      <vt:variant>
        <vt:lpwstr>_ENREF_189</vt:lpwstr>
      </vt:variant>
      <vt:variant>
        <vt:i4>7536691</vt:i4>
      </vt:variant>
      <vt:variant>
        <vt:i4>3074</vt:i4>
      </vt:variant>
      <vt:variant>
        <vt:i4>0</vt:i4>
      </vt:variant>
      <vt:variant>
        <vt:i4>5</vt:i4>
      </vt:variant>
      <vt:variant>
        <vt:lpwstr/>
      </vt:variant>
      <vt:variant>
        <vt:lpwstr>_ENREF_183</vt:lpwstr>
      </vt:variant>
      <vt:variant>
        <vt:i4>7602236</vt:i4>
      </vt:variant>
      <vt:variant>
        <vt:i4>3071</vt:i4>
      </vt:variant>
      <vt:variant>
        <vt:i4>0</vt:i4>
      </vt:variant>
      <vt:variant>
        <vt:i4>5</vt:i4>
      </vt:variant>
      <vt:variant>
        <vt:lpwstr/>
      </vt:variant>
      <vt:variant>
        <vt:lpwstr>_ENREF_174</vt:lpwstr>
      </vt:variant>
      <vt:variant>
        <vt:i4>7340092</vt:i4>
      </vt:variant>
      <vt:variant>
        <vt:i4>3068</vt:i4>
      </vt:variant>
      <vt:variant>
        <vt:i4>0</vt:i4>
      </vt:variant>
      <vt:variant>
        <vt:i4>5</vt:i4>
      </vt:variant>
      <vt:variant>
        <vt:lpwstr/>
      </vt:variant>
      <vt:variant>
        <vt:lpwstr>_ENREF_170</vt:lpwstr>
      </vt:variant>
      <vt:variant>
        <vt:i4>7864381</vt:i4>
      </vt:variant>
      <vt:variant>
        <vt:i4>3065</vt:i4>
      </vt:variant>
      <vt:variant>
        <vt:i4>0</vt:i4>
      </vt:variant>
      <vt:variant>
        <vt:i4>5</vt:i4>
      </vt:variant>
      <vt:variant>
        <vt:lpwstr/>
      </vt:variant>
      <vt:variant>
        <vt:lpwstr>_ENREF_168</vt:lpwstr>
      </vt:variant>
      <vt:variant>
        <vt:i4>7602237</vt:i4>
      </vt:variant>
      <vt:variant>
        <vt:i4>3062</vt:i4>
      </vt:variant>
      <vt:variant>
        <vt:i4>0</vt:i4>
      </vt:variant>
      <vt:variant>
        <vt:i4>5</vt:i4>
      </vt:variant>
      <vt:variant>
        <vt:lpwstr/>
      </vt:variant>
      <vt:variant>
        <vt:lpwstr>_ENREF_164</vt:lpwstr>
      </vt:variant>
      <vt:variant>
        <vt:i4>7405629</vt:i4>
      </vt:variant>
      <vt:variant>
        <vt:i4>3059</vt:i4>
      </vt:variant>
      <vt:variant>
        <vt:i4>0</vt:i4>
      </vt:variant>
      <vt:variant>
        <vt:i4>5</vt:i4>
      </vt:variant>
      <vt:variant>
        <vt:lpwstr/>
      </vt:variant>
      <vt:variant>
        <vt:lpwstr>_ENREF_161</vt:lpwstr>
      </vt:variant>
      <vt:variant>
        <vt:i4>7929918</vt:i4>
      </vt:variant>
      <vt:variant>
        <vt:i4>3056</vt:i4>
      </vt:variant>
      <vt:variant>
        <vt:i4>0</vt:i4>
      </vt:variant>
      <vt:variant>
        <vt:i4>5</vt:i4>
      </vt:variant>
      <vt:variant>
        <vt:lpwstr/>
      </vt:variant>
      <vt:variant>
        <vt:lpwstr>_ENREF_159</vt:lpwstr>
      </vt:variant>
      <vt:variant>
        <vt:i4>7602233</vt:i4>
      </vt:variant>
      <vt:variant>
        <vt:i4>3053</vt:i4>
      </vt:variant>
      <vt:variant>
        <vt:i4>0</vt:i4>
      </vt:variant>
      <vt:variant>
        <vt:i4>5</vt:i4>
      </vt:variant>
      <vt:variant>
        <vt:lpwstr/>
      </vt:variant>
      <vt:variant>
        <vt:lpwstr>_ENREF_124</vt:lpwstr>
      </vt:variant>
      <vt:variant>
        <vt:i4>7536698</vt:i4>
      </vt:variant>
      <vt:variant>
        <vt:i4>3050</vt:i4>
      </vt:variant>
      <vt:variant>
        <vt:i4>0</vt:i4>
      </vt:variant>
      <vt:variant>
        <vt:i4>5</vt:i4>
      </vt:variant>
      <vt:variant>
        <vt:lpwstr/>
      </vt:variant>
      <vt:variant>
        <vt:lpwstr>_ENREF_113</vt:lpwstr>
      </vt:variant>
      <vt:variant>
        <vt:i4>4325387</vt:i4>
      </vt:variant>
      <vt:variant>
        <vt:i4>3047</vt:i4>
      </vt:variant>
      <vt:variant>
        <vt:i4>0</vt:i4>
      </vt:variant>
      <vt:variant>
        <vt:i4>5</vt:i4>
      </vt:variant>
      <vt:variant>
        <vt:lpwstr/>
      </vt:variant>
      <vt:variant>
        <vt:lpwstr>_ENREF_33</vt:lpwstr>
      </vt:variant>
      <vt:variant>
        <vt:i4>4390923</vt:i4>
      </vt:variant>
      <vt:variant>
        <vt:i4>3044</vt:i4>
      </vt:variant>
      <vt:variant>
        <vt:i4>0</vt:i4>
      </vt:variant>
      <vt:variant>
        <vt:i4>5</vt:i4>
      </vt:variant>
      <vt:variant>
        <vt:lpwstr/>
      </vt:variant>
      <vt:variant>
        <vt:lpwstr>_ENREF_25</vt:lpwstr>
      </vt:variant>
      <vt:variant>
        <vt:i4>4390923</vt:i4>
      </vt:variant>
      <vt:variant>
        <vt:i4>3041</vt:i4>
      </vt:variant>
      <vt:variant>
        <vt:i4>0</vt:i4>
      </vt:variant>
      <vt:variant>
        <vt:i4>5</vt:i4>
      </vt:variant>
      <vt:variant>
        <vt:lpwstr/>
      </vt:variant>
      <vt:variant>
        <vt:lpwstr>_ENREF_24</vt:lpwstr>
      </vt:variant>
      <vt:variant>
        <vt:i4>7798834</vt:i4>
      </vt:variant>
      <vt:variant>
        <vt:i4>3021</vt:i4>
      </vt:variant>
      <vt:variant>
        <vt:i4>0</vt:i4>
      </vt:variant>
      <vt:variant>
        <vt:i4>5</vt:i4>
      </vt:variant>
      <vt:variant>
        <vt:lpwstr/>
      </vt:variant>
      <vt:variant>
        <vt:lpwstr>_ENREF_492</vt:lpwstr>
      </vt:variant>
      <vt:variant>
        <vt:i4>7733298</vt:i4>
      </vt:variant>
      <vt:variant>
        <vt:i4>3015</vt:i4>
      </vt:variant>
      <vt:variant>
        <vt:i4>0</vt:i4>
      </vt:variant>
      <vt:variant>
        <vt:i4>5</vt:i4>
      </vt:variant>
      <vt:variant>
        <vt:lpwstr/>
      </vt:variant>
      <vt:variant>
        <vt:lpwstr>_ENREF_493</vt:lpwstr>
      </vt:variant>
      <vt:variant>
        <vt:i4>7798834</vt:i4>
      </vt:variant>
      <vt:variant>
        <vt:i4>3009</vt:i4>
      </vt:variant>
      <vt:variant>
        <vt:i4>0</vt:i4>
      </vt:variant>
      <vt:variant>
        <vt:i4>5</vt:i4>
      </vt:variant>
      <vt:variant>
        <vt:lpwstr/>
      </vt:variant>
      <vt:variant>
        <vt:lpwstr>_ENREF_492</vt:lpwstr>
      </vt:variant>
      <vt:variant>
        <vt:i4>7602226</vt:i4>
      </vt:variant>
      <vt:variant>
        <vt:i4>3006</vt:i4>
      </vt:variant>
      <vt:variant>
        <vt:i4>0</vt:i4>
      </vt:variant>
      <vt:variant>
        <vt:i4>5</vt:i4>
      </vt:variant>
      <vt:variant>
        <vt:lpwstr/>
      </vt:variant>
      <vt:variant>
        <vt:lpwstr>_ENREF_491</vt:lpwstr>
      </vt:variant>
      <vt:variant>
        <vt:i4>7602226</vt:i4>
      </vt:variant>
      <vt:variant>
        <vt:i4>2998</vt:i4>
      </vt:variant>
      <vt:variant>
        <vt:i4>0</vt:i4>
      </vt:variant>
      <vt:variant>
        <vt:i4>5</vt:i4>
      </vt:variant>
      <vt:variant>
        <vt:lpwstr/>
      </vt:variant>
      <vt:variant>
        <vt:lpwstr>_ENREF_491</vt:lpwstr>
      </vt:variant>
      <vt:variant>
        <vt:i4>7798834</vt:i4>
      </vt:variant>
      <vt:variant>
        <vt:i4>2992</vt:i4>
      </vt:variant>
      <vt:variant>
        <vt:i4>0</vt:i4>
      </vt:variant>
      <vt:variant>
        <vt:i4>5</vt:i4>
      </vt:variant>
      <vt:variant>
        <vt:lpwstr/>
      </vt:variant>
      <vt:variant>
        <vt:lpwstr>_ENREF_492</vt:lpwstr>
      </vt:variant>
      <vt:variant>
        <vt:i4>7602226</vt:i4>
      </vt:variant>
      <vt:variant>
        <vt:i4>2986</vt:i4>
      </vt:variant>
      <vt:variant>
        <vt:i4>0</vt:i4>
      </vt:variant>
      <vt:variant>
        <vt:i4>5</vt:i4>
      </vt:variant>
      <vt:variant>
        <vt:lpwstr/>
      </vt:variant>
      <vt:variant>
        <vt:lpwstr>_ENREF_491</vt:lpwstr>
      </vt:variant>
      <vt:variant>
        <vt:i4>8192057</vt:i4>
      </vt:variant>
      <vt:variant>
        <vt:i4>2980</vt:i4>
      </vt:variant>
      <vt:variant>
        <vt:i4>0</vt:i4>
      </vt:variant>
      <vt:variant>
        <vt:i4>5</vt:i4>
      </vt:variant>
      <vt:variant>
        <vt:lpwstr/>
      </vt:variant>
      <vt:variant>
        <vt:lpwstr>_ENREF_428</vt:lpwstr>
      </vt:variant>
      <vt:variant>
        <vt:i4>7667762</vt:i4>
      </vt:variant>
      <vt:variant>
        <vt:i4>2977</vt:i4>
      </vt:variant>
      <vt:variant>
        <vt:i4>0</vt:i4>
      </vt:variant>
      <vt:variant>
        <vt:i4>5</vt:i4>
      </vt:variant>
      <vt:variant>
        <vt:lpwstr/>
      </vt:variant>
      <vt:variant>
        <vt:lpwstr>_ENREF_296</vt:lpwstr>
      </vt:variant>
      <vt:variant>
        <vt:i4>7602238</vt:i4>
      </vt:variant>
      <vt:variant>
        <vt:i4>2974</vt:i4>
      </vt:variant>
      <vt:variant>
        <vt:i4>0</vt:i4>
      </vt:variant>
      <vt:variant>
        <vt:i4>5</vt:i4>
      </vt:variant>
      <vt:variant>
        <vt:lpwstr/>
      </vt:variant>
      <vt:variant>
        <vt:lpwstr>_ENREF_257</vt:lpwstr>
      </vt:variant>
      <vt:variant>
        <vt:i4>7733310</vt:i4>
      </vt:variant>
      <vt:variant>
        <vt:i4>2971</vt:i4>
      </vt:variant>
      <vt:variant>
        <vt:i4>0</vt:i4>
      </vt:variant>
      <vt:variant>
        <vt:i4>5</vt:i4>
      </vt:variant>
      <vt:variant>
        <vt:lpwstr/>
      </vt:variant>
      <vt:variant>
        <vt:lpwstr>_ENREF_255</vt:lpwstr>
      </vt:variant>
      <vt:variant>
        <vt:i4>7995450</vt:i4>
      </vt:variant>
      <vt:variant>
        <vt:i4>2968</vt:i4>
      </vt:variant>
      <vt:variant>
        <vt:i4>0</vt:i4>
      </vt:variant>
      <vt:variant>
        <vt:i4>5</vt:i4>
      </vt:variant>
      <vt:variant>
        <vt:lpwstr/>
      </vt:variant>
      <vt:variant>
        <vt:lpwstr>_ENREF_219</vt:lpwstr>
      </vt:variant>
      <vt:variant>
        <vt:i4>7929906</vt:i4>
      </vt:variant>
      <vt:variant>
        <vt:i4>2965</vt:i4>
      </vt:variant>
      <vt:variant>
        <vt:i4>0</vt:i4>
      </vt:variant>
      <vt:variant>
        <vt:i4>5</vt:i4>
      </vt:variant>
      <vt:variant>
        <vt:lpwstr/>
      </vt:variant>
      <vt:variant>
        <vt:lpwstr>_ENREF_199</vt:lpwstr>
      </vt:variant>
      <vt:variant>
        <vt:i4>7798834</vt:i4>
      </vt:variant>
      <vt:variant>
        <vt:i4>2962</vt:i4>
      </vt:variant>
      <vt:variant>
        <vt:i4>0</vt:i4>
      </vt:variant>
      <vt:variant>
        <vt:i4>5</vt:i4>
      </vt:variant>
      <vt:variant>
        <vt:lpwstr/>
      </vt:variant>
      <vt:variant>
        <vt:lpwstr>_ENREF_197</vt:lpwstr>
      </vt:variant>
      <vt:variant>
        <vt:i4>7602226</vt:i4>
      </vt:variant>
      <vt:variant>
        <vt:i4>2959</vt:i4>
      </vt:variant>
      <vt:variant>
        <vt:i4>0</vt:i4>
      </vt:variant>
      <vt:variant>
        <vt:i4>5</vt:i4>
      </vt:variant>
      <vt:variant>
        <vt:lpwstr/>
      </vt:variant>
      <vt:variant>
        <vt:lpwstr>_ENREF_194</vt:lpwstr>
      </vt:variant>
      <vt:variant>
        <vt:i4>7536690</vt:i4>
      </vt:variant>
      <vt:variant>
        <vt:i4>2956</vt:i4>
      </vt:variant>
      <vt:variant>
        <vt:i4>0</vt:i4>
      </vt:variant>
      <vt:variant>
        <vt:i4>5</vt:i4>
      </vt:variant>
      <vt:variant>
        <vt:lpwstr/>
      </vt:variant>
      <vt:variant>
        <vt:lpwstr>_ENREF_193</vt:lpwstr>
      </vt:variant>
      <vt:variant>
        <vt:i4>7929907</vt:i4>
      </vt:variant>
      <vt:variant>
        <vt:i4>2953</vt:i4>
      </vt:variant>
      <vt:variant>
        <vt:i4>0</vt:i4>
      </vt:variant>
      <vt:variant>
        <vt:i4>5</vt:i4>
      </vt:variant>
      <vt:variant>
        <vt:lpwstr/>
      </vt:variant>
      <vt:variant>
        <vt:lpwstr>_ENREF_189</vt:lpwstr>
      </vt:variant>
      <vt:variant>
        <vt:i4>7536691</vt:i4>
      </vt:variant>
      <vt:variant>
        <vt:i4>2950</vt:i4>
      </vt:variant>
      <vt:variant>
        <vt:i4>0</vt:i4>
      </vt:variant>
      <vt:variant>
        <vt:i4>5</vt:i4>
      </vt:variant>
      <vt:variant>
        <vt:lpwstr/>
      </vt:variant>
      <vt:variant>
        <vt:lpwstr>_ENREF_183</vt:lpwstr>
      </vt:variant>
      <vt:variant>
        <vt:i4>7405619</vt:i4>
      </vt:variant>
      <vt:variant>
        <vt:i4>2947</vt:i4>
      </vt:variant>
      <vt:variant>
        <vt:i4>0</vt:i4>
      </vt:variant>
      <vt:variant>
        <vt:i4>5</vt:i4>
      </vt:variant>
      <vt:variant>
        <vt:lpwstr/>
      </vt:variant>
      <vt:variant>
        <vt:lpwstr>_ENREF_181</vt:lpwstr>
      </vt:variant>
      <vt:variant>
        <vt:i4>7536698</vt:i4>
      </vt:variant>
      <vt:variant>
        <vt:i4>2944</vt:i4>
      </vt:variant>
      <vt:variant>
        <vt:i4>0</vt:i4>
      </vt:variant>
      <vt:variant>
        <vt:i4>5</vt:i4>
      </vt:variant>
      <vt:variant>
        <vt:lpwstr/>
      </vt:variant>
      <vt:variant>
        <vt:lpwstr>_ENREF_113</vt:lpwstr>
      </vt:variant>
      <vt:variant>
        <vt:i4>4653067</vt:i4>
      </vt:variant>
      <vt:variant>
        <vt:i4>2941</vt:i4>
      </vt:variant>
      <vt:variant>
        <vt:i4>0</vt:i4>
      </vt:variant>
      <vt:variant>
        <vt:i4>5</vt:i4>
      </vt:variant>
      <vt:variant>
        <vt:lpwstr/>
      </vt:variant>
      <vt:variant>
        <vt:lpwstr>_ENREF_64</vt:lpwstr>
      </vt:variant>
      <vt:variant>
        <vt:i4>7798835</vt:i4>
      </vt:variant>
      <vt:variant>
        <vt:i4>2923</vt:i4>
      </vt:variant>
      <vt:variant>
        <vt:i4>0</vt:i4>
      </vt:variant>
      <vt:variant>
        <vt:i4>5</vt:i4>
      </vt:variant>
      <vt:variant>
        <vt:lpwstr/>
      </vt:variant>
      <vt:variant>
        <vt:lpwstr>_ENREF_385</vt:lpwstr>
      </vt:variant>
      <vt:variant>
        <vt:i4>7864380</vt:i4>
      </vt:variant>
      <vt:variant>
        <vt:i4>2920</vt:i4>
      </vt:variant>
      <vt:variant>
        <vt:i4>0</vt:i4>
      </vt:variant>
      <vt:variant>
        <vt:i4>5</vt:i4>
      </vt:variant>
      <vt:variant>
        <vt:lpwstr/>
      </vt:variant>
      <vt:variant>
        <vt:lpwstr>_ENREF_178</vt:lpwstr>
      </vt:variant>
      <vt:variant>
        <vt:i4>7602236</vt:i4>
      </vt:variant>
      <vt:variant>
        <vt:i4>2917</vt:i4>
      </vt:variant>
      <vt:variant>
        <vt:i4>0</vt:i4>
      </vt:variant>
      <vt:variant>
        <vt:i4>5</vt:i4>
      </vt:variant>
      <vt:variant>
        <vt:lpwstr/>
      </vt:variant>
      <vt:variant>
        <vt:lpwstr>_ENREF_174</vt:lpwstr>
      </vt:variant>
      <vt:variant>
        <vt:i4>7471164</vt:i4>
      </vt:variant>
      <vt:variant>
        <vt:i4>2914</vt:i4>
      </vt:variant>
      <vt:variant>
        <vt:i4>0</vt:i4>
      </vt:variant>
      <vt:variant>
        <vt:i4>5</vt:i4>
      </vt:variant>
      <vt:variant>
        <vt:lpwstr/>
      </vt:variant>
      <vt:variant>
        <vt:lpwstr>_ENREF_172</vt:lpwstr>
      </vt:variant>
      <vt:variant>
        <vt:i4>7405628</vt:i4>
      </vt:variant>
      <vt:variant>
        <vt:i4>2911</vt:i4>
      </vt:variant>
      <vt:variant>
        <vt:i4>0</vt:i4>
      </vt:variant>
      <vt:variant>
        <vt:i4>5</vt:i4>
      </vt:variant>
      <vt:variant>
        <vt:lpwstr/>
      </vt:variant>
      <vt:variant>
        <vt:lpwstr>_ENREF_171</vt:lpwstr>
      </vt:variant>
      <vt:variant>
        <vt:i4>7929917</vt:i4>
      </vt:variant>
      <vt:variant>
        <vt:i4>2908</vt:i4>
      </vt:variant>
      <vt:variant>
        <vt:i4>0</vt:i4>
      </vt:variant>
      <vt:variant>
        <vt:i4>5</vt:i4>
      </vt:variant>
      <vt:variant>
        <vt:lpwstr/>
      </vt:variant>
      <vt:variant>
        <vt:lpwstr>_ENREF_169</vt:lpwstr>
      </vt:variant>
      <vt:variant>
        <vt:i4>7864381</vt:i4>
      </vt:variant>
      <vt:variant>
        <vt:i4>2905</vt:i4>
      </vt:variant>
      <vt:variant>
        <vt:i4>0</vt:i4>
      </vt:variant>
      <vt:variant>
        <vt:i4>5</vt:i4>
      </vt:variant>
      <vt:variant>
        <vt:lpwstr/>
      </vt:variant>
      <vt:variant>
        <vt:lpwstr>_ENREF_168</vt:lpwstr>
      </vt:variant>
      <vt:variant>
        <vt:i4>7536701</vt:i4>
      </vt:variant>
      <vt:variant>
        <vt:i4>2902</vt:i4>
      </vt:variant>
      <vt:variant>
        <vt:i4>0</vt:i4>
      </vt:variant>
      <vt:variant>
        <vt:i4>5</vt:i4>
      </vt:variant>
      <vt:variant>
        <vt:lpwstr/>
      </vt:variant>
      <vt:variant>
        <vt:lpwstr>_ENREF_163</vt:lpwstr>
      </vt:variant>
      <vt:variant>
        <vt:i4>7405629</vt:i4>
      </vt:variant>
      <vt:variant>
        <vt:i4>2899</vt:i4>
      </vt:variant>
      <vt:variant>
        <vt:i4>0</vt:i4>
      </vt:variant>
      <vt:variant>
        <vt:i4>5</vt:i4>
      </vt:variant>
      <vt:variant>
        <vt:lpwstr/>
      </vt:variant>
      <vt:variant>
        <vt:lpwstr>_ENREF_161</vt:lpwstr>
      </vt:variant>
      <vt:variant>
        <vt:i4>7929918</vt:i4>
      </vt:variant>
      <vt:variant>
        <vt:i4>2896</vt:i4>
      </vt:variant>
      <vt:variant>
        <vt:i4>0</vt:i4>
      </vt:variant>
      <vt:variant>
        <vt:i4>5</vt:i4>
      </vt:variant>
      <vt:variant>
        <vt:lpwstr/>
      </vt:variant>
      <vt:variant>
        <vt:lpwstr>_ENREF_159</vt:lpwstr>
      </vt:variant>
      <vt:variant>
        <vt:i4>7864382</vt:i4>
      </vt:variant>
      <vt:variant>
        <vt:i4>2893</vt:i4>
      </vt:variant>
      <vt:variant>
        <vt:i4>0</vt:i4>
      </vt:variant>
      <vt:variant>
        <vt:i4>5</vt:i4>
      </vt:variant>
      <vt:variant>
        <vt:lpwstr/>
      </vt:variant>
      <vt:variant>
        <vt:lpwstr>_ENREF_158</vt:lpwstr>
      </vt:variant>
      <vt:variant>
        <vt:i4>7602238</vt:i4>
      </vt:variant>
      <vt:variant>
        <vt:i4>2890</vt:i4>
      </vt:variant>
      <vt:variant>
        <vt:i4>0</vt:i4>
      </vt:variant>
      <vt:variant>
        <vt:i4>5</vt:i4>
      </vt:variant>
      <vt:variant>
        <vt:lpwstr/>
      </vt:variant>
      <vt:variant>
        <vt:lpwstr>_ENREF_154</vt:lpwstr>
      </vt:variant>
      <vt:variant>
        <vt:i4>7536702</vt:i4>
      </vt:variant>
      <vt:variant>
        <vt:i4>2887</vt:i4>
      </vt:variant>
      <vt:variant>
        <vt:i4>0</vt:i4>
      </vt:variant>
      <vt:variant>
        <vt:i4>5</vt:i4>
      </vt:variant>
      <vt:variant>
        <vt:lpwstr/>
      </vt:variant>
      <vt:variant>
        <vt:lpwstr>_ENREF_153</vt:lpwstr>
      </vt:variant>
      <vt:variant>
        <vt:i4>7602233</vt:i4>
      </vt:variant>
      <vt:variant>
        <vt:i4>2884</vt:i4>
      </vt:variant>
      <vt:variant>
        <vt:i4>0</vt:i4>
      </vt:variant>
      <vt:variant>
        <vt:i4>5</vt:i4>
      </vt:variant>
      <vt:variant>
        <vt:lpwstr/>
      </vt:variant>
      <vt:variant>
        <vt:lpwstr>_ENREF_124</vt:lpwstr>
      </vt:variant>
      <vt:variant>
        <vt:i4>4325387</vt:i4>
      </vt:variant>
      <vt:variant>
        <vt:i4>2881</vt:i4>
      </vt:variant>
      <vt:variant>
        <vt:i4>0</vt:i4>
      </vt:variant>
      <vt:variant>
        <vt:i4>5</vt:i4>
      </vt:variant>
      <vt:variant>
        <vt:lpwstr/>
      </vt:variant>
      <vt:variant>
        <vt:lpwstr>_ENREF_33</vt:lpwstr>
      </vt:variant>
      <vt:variant>
        <vt:i4>4390923</vt:i4>
      </vt:variant>
      <vt:variant>
        <vt:i4>2878</vt:i4>
      </vt:variant>
      <vt:variant>
        <vt:i4>0</vt:i4>
      </vt:variant>
      <vt:variant>
        <vt:i4>5</vt:i4>
      </vt:variant>
      <vt:variant>
        <vt:lpwstr/>
      </vt:variant>
      <vt:variant>
        <vt:lpwstr>_ENREF_28</vt:lpwstr>
      </vt:variant>
      <vt:variant>
        <vt:i4>4390923</vt:i4>
      </vt:variant>
      <vt:variant>
        <vt:i4>2875</vt:i4>
      </vt:variant>
      <vt:variant>
        <vt:i4>0</vt:i4>
      </vt:variant>
      <vt:variant>
        <vt:i4>5</vt:i4>
      </vt:variant>
      <vt:variant>
        <vt:lpwstr/>
      </vt:variant>
      <vt:variant>
        <vt:lpwstr>_ENREF_27</vt:lpwstr>
      </vt:variant>
      <vt:variant>
        <vt:i4>4390923</vt:i4>
      </vt:variant>
      <vt:variant>
        <vt:i4>2872</vt:i4>
      </vt:variant>
      <vt:variant>
        <vt:i4>0</vt:i4>
      </vt:variant>
      <vt:variant>
        <vt:i4>5</vt:i4>
      </vt:variant>
      <vt:variant>
        <vt:lpwstr/>
      </vt:variant>
      <vt:variant>
        <vt:lpwstr>_ENREF_25</vt:lpwstr>
      </vt:variant>
      <vt:variant>
        <vt:i4>4390923</vt:i4>
      </vt:variant>
      <vt:variant>
        <vt:i4>2869</vt:i4>
      </vt:variant>
      <vt:variant>
        <vt:i4>0</vt:i4>
      </vt:variant>
      <vt:variant>
        <vt:i4>5</vt:i4>
      </vt:variant>
      <vt:variant>
        <vt:lpwstr/>
      </vt:variant>
      <vt:variant>
        <vt:lpwstr>_ENREF_24</vt:lpwstr>
      </vt:variant>
      <vt:variant>
        <vt:i4>7340093</vt:i4>
      </vt:variant>
      <vt:variant>
        <vt:i4>2851</vt:i4>
      </vt:variant>
      <vt:variant>
        <vt:i4>0</vt:i4>
      </vt:variant>
      <vt:variant>
        <vt:i4>5</vt:i4>
      </vt:variant>
      <vt:variant>
        <vt:lpwstr/>
      </vt:variant>
      <vt:variant>
        <vt:lpwstr>_ENREF_362</vt:lpwstr>
      </vt:variant>
      <vt:variant>
        <vt:i4>7340093</vt:i4>
      </vt:variant>
      <vt:variant>
        <vt:i4>2841</vt:i4>
      </vt:variant>
      <vt:variant>
        <vt:i4>0</vt:i4>
      </vt:variant>
      <vt:variant>
        <vt:i4>5</vt:i4>
      </vt:variant>
      <vt:variant>
        <vt:lpwstr/>
      </vt:variant>
      <vt:variant>
        <vt:lpwstr>_ENREF_362</vt:lpwstr>
      </vt:variant>
      <vt:variant>
        <vt:i4>7667762</vt:i4>
      </vt:variant>
      <vt:variant>
        <vt:i4>2838</vt:i4>
      </vt:variant>
      <vt:variant>
        <vt:i4>0</vt:i4>
      </vt:variant>
      <vt:variant>
        <vt:i4>5</vt:i4>
      </vt:variant>
      <vt:variant>
        <vt:lpwstr/>
      </vt:variant>
      <vt:variant>
        <vt:lpwstr>_ENREF_296</vt:lpwstr>
      </vt:variant>
      <vt:variant>
        <vt:i4>7602238</vt:i4>
      </vt:variant>
      <vt:variant>
        <vt:i4>2835</vt:i4>
      </vt:variant>
      <vt:variant>
        <vt:i4>0</vt:i4>
      </vt:variant>
      <vt:variant>
        <vt:i4>5</vt:i4>
      </vt:variant>
      <vt:variant>
        <vt:lpwstr/>
      </vt:variant>
      <vt:variant>
        <vt:lpwstr>_ENREF_257</vt:lpwstr>
      </vt:variant>
      <vt:variant>
        <vt:i4>7733310</vt:i4>
      </vt:variant>
      <vt:variant>
        <vt:i4>2832</vt:i4>
      </vt:variant>
      <vt:variant>
        <vt:i4>0</vt:i4>
      </vt:variant>
      <vt:variant>
        <vt:i4>5</vt:i4>
      </vt:variant>
      <vt:variant>
        <vt:lpwstr/>
      </vt:variant>
      <vt:variant>
        <vt:lpwstr>_ENREF_255</vt:lpwstr>
      </vt:variant>
      <vt:variant>
        <vt:i4>7995450</vt:i4>
      </vt:variant>
      <vt:variant>
        <vt:i4>2829</vt:i4>
      </vt:variant>
      <vt:variant>
        <vt:i4>0</vt:i4>
      </vt:variant>
      <vt:variant>
        <vt:i4>5</vt:i4>
      </vt:variant>
      <vt:variant>
        <vt:lpwstr/>
      </vt:variant>
      <vt:variant>
        <vt:lpwstr>_ENREF_219</vt:lpwstr>
      </vt:variant>
      <vt:variant>
        <vt:i4>7929906</vt:i4>
      </vt:variant>
      <vt:variant>
        <vt:i4>2826</vt:i4>
      </vt:variant>
      <vt:variant>
        <vt:i4>0</vt:i4>
      </vt:variant>
      <vt:variant>
        <vt:i4>5</vt:i4>
      </vt:variant>
      <vt:variant>
        <vt:lpwstr/>
      </vt:variant>
      <vt:variant>
        <vt:lpwstr>_ENREF_199</vt:lpwstr>
      </vt:variant>
      <vt:variant>
        <vt:i4>7798834</vt:i4>
      </vt:variant>
      <vt:variant>
        <vt:i4>2823</vt:i4>
      </vt:variant>
      <vt:variant>
        <vt:i4>0</vt:i4>
      </vt:variant>
      <vt:variant>
        <vt:i4>5</vt:i4>
      </vt:variant>
      <vt:variant>
        <vt:lpwstr/>
      </vt:variant>
      <vt:variant>
        <vt:lpwstr>_ENREF_197</vt:lpwstr>
      </vt:variant>
      <vt:variant>
        <vt:i4>7602226</vt:i4>
      </vt:variant>
      <vt:variant>
        <vt:i4>2820</vt:i4>
      </vt:variant>
      <vt:variant>
        <vt:i4>0</vt:i4>
      </vt:variant>
      <vt:variant>
        <vt:i4>5</vt:i4>
      </vt:variant>
      <vt:variant>
        <vt:lpwstr/>
      </vt:variant>
      <vt:variant>
        <vt:lpwstr>_ENREF_194</vt:lpwstr>
      </vt:variant>
      <vt:variant>
        <vt:i4>7536690</vt:i4>
      </vt:variant>
      <vt:variant>
        <vt:i4>2817</vt:i4>
      </vt:variant>
      <vt:variant>
        <vt:i4>0</vt:i4>
      </vt:variant>
      <vt:variant>
        <vt:i4>5</vt:i4>
      </vt:variant>
      <vt:variant>
        <vt:lpwstr/>
      </vt:variant>
      <vt:variant>
        <vt:lpwstr>_ENREF_193</vt:lpwstr>
      </vt:variant>
      <vt:variant>
        <vt:i4>7929907</vt:i4>
      </vt:variant>
      <vt:variant>
        <vt:i4>2814</vt:i4>
      </vt:variant>
      <vt:variant>
        <vt:i4>0</vt:i4>
      </vt:variant>
      <vt:variant>
        <vt:i4>5</vt:i4>
      </vt:variant>
      <vt:variant>
        <vt:lpwstr/>
      </vt:variant>
      <vt:variant>
        <vt:lpwstr>_ENREF_189</vt:lpwstr>
      </vt:variant>
      <vt:variant>
        <vt:i4>7536691</vt:i4>
      </vt:variant>
      <vt:variant>
        <vt:i4>2811</vt:i4>
      </vt:variant>
      <vt:variant>
        <vt:i4>0</vt:i4>
      </vt:variant>
      <vt:variant>
        <vt:i4>5</vt:i4>
      </vt:variant>
      <vt:variant>
        <vt:lpwstr/>
      </vt:variant>
      <vt:variant>
        <vt:lpwstr>_ENREF_183</vt:lpwstr>
      </vt:variant>
      <vt:variant>
        <vt:i4>7405619</vt:i4>
      </vt:variant>
      <vt:variant>
        <vt:i4>2808</vt:i4>
      </vt:variant>
      <vt:variant>
        <vt:i4>0</vt:i4>
      </vt:variant>
      <vt:variant>
        <vt:i4>5</vt:i4>
      </vt:variant>
      <vt:variant>
        <vt:lpwstr/>
      </vt:variant>
      <vt:variant>
        <vt:lpwstr>_ENREF_181</vt:lpwstr>
      </vt:variant>
      <vt:variant>
        <vt:i4>7864380</vt:i4>
      </vt:variant>
      <vt:variant>
        <vt:i4>2805</vt:i4>
      </vt:variant>
      <vt:variant>
        <vt:i4>0</vt:i4>
      </vt:variant>
      <vt:variant>
        <vt:i4>5</vt:i4>
      </vt:variant>
      <vt:variant>
        <vt:lpwstr/>
      </vt:variant>
      <vt:variant>
        <vt:lpwstr>_ENREF_178</vt:lpwstr>
      </vt:variant>
      <vt:variant>
        <vt:i4>7602236</vt:i4>
      </vt:variant>
      <vt:variant>
        <vt:i4>2802</vt:i4>
      </vt:variant>
      <vt:variant>
        <vt:i4>0</vt:i4>
      </vt:variant>
      <vt:variant>
        <vt:i4>5</vt:i4>
      </vt:variant>
      <vt:variant>
        <vt:lpwstr/>
      </vt:variant>
      <vt:variant>
        <vt:lpwstr>_ENREF_174</vt:lpwstr>
      </vt:variant>
      <vt:variant>
        <vt:i4>7471164</vt:i4>
      </vt:variant>
      <vt:variant>
        <vt:i4>2799</vt:i4>
      </vt:variant>
      <vt:variant>
        <vt:i4>0</vt:i4>
      </vt:variant>
      <vt:variant>
        <vt:i4>5</vt:i4>
      </vt:variant>
      <vt:variant>
        <vt:lpwstr/>
      </vt:variant>
      <vt:variant>
        <vt:lpwstr>_ENREF_172</vt:lpwstr>
      </vt:variant>
      <vt:variant>
        <vt:i4>7405628</vt:i4>
      </vt:variant>
      <vt:variant>
        <vt:i4>2796</vt:i4>
      </vt:variant>
      <vt:variant>
        <vt:i4>0</vt:i4>
      </vt:variant>
      <vt:variant>
        <vt:i4>5</vt:i4>
      </vt:variant>
      <vt:variant>
        <vt:lpwstr/>
      </vt:variant>
      <vt:variant>
        <vt:lpwstr>_ENREF_171</vt:lpwstr>
      </vt:variant>
      <vt:variant>
        <vt:i4>7929917</vt:i4>
      </vt:variant>
      <vt:variant>
        <vt:i4>2793</vt:i4>
      </vt:variant>
      <vt:variant>
        <vt:i4>0</vt:i4>
      </vt:variant>
      <vt:variant>
        <vt:i4>5</vt:i4>
      </vt:variant>
      <vt:variant>
        <vt:lpwstr/>
      </vt:variant>
      <vt:variant>
        <vt:lpwstr>_ENREF_169</vt:lpwstr>
      </vt:variant>
      <vt:variant>
        <vt:i4>7864381</vt:i4>
      </vt:variant>
      <vt:variant>
        <vt:i4>2790</vt:i4>
      </vt:variant>
      <vt:variant>
        <vt:i4>0</vt:i4>
      </vt:variant>
      <vt:variant>
        <vt:i4>5</vt:i4>
      </vt:variant>
      <vt:variant>
        <vt:lpwstr/>
      </vt:variant>
      <vt:variant>
        <vt:lpwstr>_ENREF_168</vt:lpwstr>
      </vt:variant>
      <vt:variant>
        <vt:i4>7536701</vt:i4>
      </vt:variant>
      <vt:variant>
        <vt:i4>2787</vt:i4>
      </vt:variant>
      <vt:variant>
        <vt:i4>0</vt:i4>
      </vt:variant>
      <vt:variant>
        <vt:i4>5</vt:i4>
      </vt:variant>
      <vt:variant>
        <vt:lpwstr/>
      </vt:variant>
      <vt:variant>
        <vt:lpwstr>_ENREF_163</vt:lpwstr>
      </vt:variant>
      <vt:variant>
        <vt:i4>7405629</vt:i4>
      </vt:variant>
      <vt:variant>
        <vt:i4>2784</vt:i4>
      </vt:variant>
      <vt:variant>
        <vt:i4>0</vt:i4>
      </vt:variant>
      <vt:variant>
        <vt:i4>5</vt:i4>
      </vt:variant>
      <vt:variant>
        <vt:lpwstr/>
      </vt:variant>
      <vt:variant>
        <vt:lpwstr>_ENREF_161</vt:lpwstr>
      </vt:variant>
      <vt:variant>
        <vt:i4>7929918</vt:i4>
      </vt:variant>
      <vt:variant>
        <vt:i4>2781</vt:i4>
      </vt:variant>
      <vt:variant>
        <vt:i4>0</vt:i4>
      </vt:variant>
      <vt:variant>
        <vt:i4>5</vt:i4>
      </vt:variant>
      <vt:variant>
        <vt:lpwstr/>
      </vt:variant>
      <vt:variant>
        <vt:lpwstr>_ENREF_159</vt:lpwstr>
      </vt:variant>
      <vt:variant>
        <vt:i4>7864382</vt:i4>
      </vt:variant>
      <vt:variant>
        <vt:i4>2778</vt:i4>
      </vt:variant>
      <vt:variant>
        <vt:i4>0</vt:i4>
      </vt:variant>
      <vt:variant>
        <vt:i4>5</vt:i4>
      </vt:variant>
      <vt:variant>
        <vt:lpwstr/>
      </vt:variant>
      <vt:variant>
        <vt:lpwstr>_ENREF_158</vt:lpwstr>
      </vt:variant>
      <vt:variant>
        <vt:i4>7602238</vt:i4>
      </vt:variant>
      <vt:variant>
        <vt:i4>2775</vt:i4>
      </vt:variant>
      <vt:variant>
        <vt:i4>0</vt:i4>
      </vt:variant>
      <vt:variant>
        <vt:i4>5</vt:i4>
      </vt:variant>
      <vt:variant>
        <vt:lpwstr/>
      </vt:variant>
      <vt:variant>
        <vt:lpwstr>_ENREF_154</vt:lpwstr>
      </vt:variant>
      <vt:variant>
        <vt:i4>7536702</vt:i4>
      </vt:variant>
      <vt:variant>
        <vt:i4>2772</vt:i4>
      </vt:variant>
      <vt:variant>
        <vt:i4>0</vt:i4>
      </vt:variant>
      <vt:variant>
        <vt:i4>5</vt:i4>
      </vt:variant>
      <vt:variant>
        <vt:lpwstr/>
      </vt:variant>
      <vt:variant>
        <vt:lpwstr>_ENREF_153</vt:lpwstr>
      </vt:variant>
      <vt:variant>
        <vt:i4>7602233</vt:i4>
      </vt:variant>
      <vt:variant>
        <vt:i4>2769</vt:i4>
      </vt:variant>
      <vt:variant>
        <vt:i4>0</vt:i4>
      </vt:variant>
      <vt:variant>
        <vt:i4>5</vt:i4>
      </vt:variant>
      <vt:variant>
        <vt:lpwstr/>
      </vt:variant>
      <vt:variant>
        <vt:lpwstr>_ENREF_124</vt:lpwstr>
      </vt:variant>
      <vt:variant>
        <vt:i4>7536698</vt:i4>
      </vt:variant>
      <vt:variant>
        <vt:i4>2766</vt:i4>
      </vt:variant>
      <vt:variant>
        <vt:i4>0</vt:i4>
      </vt:variant>
      <vt:variant>
        <vt:i4>5</vt:i4>
      </vt:variant>
      <vt:variant>
        <vt:lpwstr/>
      </vt:variant>
      <vt:variant>
        <vt:lpwstr>_ENREF_113</vt:lpwstr>
      </vt:variant>
      <vt:variant>
        <vt:i4>4653067</vt:i4>
      </vt:variant>
      <vt:variant>
        <vt:i4>2763</vt:i4>
      </vt:variant>
      <vt:variant>
        <vt:i4>0</vt:i4>
      </vt:variant>
      <vt:variant>
        <vt:i4>5</vt:i4>
      </vt:variant>
      <vt:variant>
        <vt:lpwstr/>
      </vt:variant>
      <vt:variant>
        <vt:lpwstr>_ENREF_64</vt:lpwstr>
      </vt:variant>
      <vt:variant>
        <vt:i4>4325387</vt:i4>
      </vt:variant>
      <vt:variant>
        <vt:i4>2760</vt:i4>
      </vt:variant>
      <vt:variant>
        <vt:i4>0</vt:i4>
      </vt:variant>
      <vt:variant>
        <vt:i4>5</vt:i4>
      </vt:variant>
      <vt:variant>
        <vt:lpwstr/>
      </vt:variant>
      <vt:variant>
        <vt:lpwstr>_ENREF_33</vt:lpwstr>
      </vt:variant>
      <vt:variant>
        <vt:i4>4390923</vt:i4>
      </vt:variant>
      <vt:variant>
        <vt:i4>2757</vt:i4>
      </vt:variant>
      <vt:variant>
        <vt:i4>0</vt:i4>
      </vt:variant>
      <vt:variant>
        <vt:i4>5</vt:i4>
      </vt:variant>
      <vt:variant>
        <vt:lpwstr/>
      </vt:variant>
      <vt:variant>
        <vt:lpwstr>_ENREF_28</vt:lpwstr>
      </vt:variant>
      <vt:variant>
        <vt:i4>4390923</vt:i4>
      </vt:variant>
      <vt:variant>
        <vt:i4>2754</vt:i4>
      </vt:variant>
      <vt:variant>
        <vt:i4>0</vt:i4>
      </vt:variant>
      <vt:variant>
        <vt:i4>5</vt:i4>
      </vt:variant>
      <vt:variant>
        <vt:lpwstr/>
      </vt:variant>
      <vt:variant>
        <vt:lpwstr>_ENREF_27</vt:lpwstr>
      </vt:variant>
      <vt:variant>
        <vt:i4>4390923</vt:i4>
      </vt:variant>
      <vt:variant>
        <vt:i4>2751</vt:i4>
      </vt:variant>
      <vt:variant>
        <vt:i4>0</vt:i4>
      </vt:variant>
      <vt:variant>
        <vt:i4>5</vt:i4>
      </vt:variant>
      <vt:variant>
        <vt:lpwstr/>
      </vt:variant>
      <vt:variant>
        <vt:lpwstr>_ENREF_25</vt:lpwstr>
      </vt:variant>
      <vt:variant>
        <vt:i4>4390923</vt:i4>
      </vt:variant>
      <vt:variant>
        <vt:i4>2748</vt:i4>
      </vt:variant>
      <vt:variant>
        <vt:i4>0</vt:i4>
      </vt:variant>
      <vt:variant>
        <vt:i4>5</vt:i4>
      </vt:variant>
      <vt:variant>
        <vt:lpwstr/>
      </vt:variant>
      <vt:variant>
        <vt:lpwstr>_ENREF_24</vt:lpwstr>
      </vt:variant>
      <vt:variant>
        <vt:i4>7536701</vt:i4>
      </vt:variant>
      <vt:variant>
        <vt:i4>2714</vt:i4>
      </vt:variant>
      <vt:variant>
        <vt:i4>0</vt:i4>
      </vt:variant>
      <vt:variant>
        <vt:i4>5</vt:i4>
      </vt:variant>
      <vt:variant>
        <vt:lpwstr/>
      </vt:variant>
      <vt:variant>
        <vt:lpwstr>_ENREF_361</vt:lpwstr>
      </vt:variant>
      <vt:variant>
        <vt:i4>7471165</vt:i4>
      </vt:variant>
      <vt:variant>
        <vt:i4>2711</vt:i4>
      </vt:variant>
      <vt:variant>
        <vt:i4>0</vt:i4>
      </vt:variant>
      <vt:variant>
        <vt:i4>5</vt:i4>
      </vt:variant>
      <vt:variant>
        <vt:lpwstr/>
      </vt:variant>
      <vt:variant>
        <vt:lpwstr>_ENREF_360</vt:lpwstr>
      </vt:variant>
      <vt:variant>
        <vt:i4>8060990</vt:i4>
      </vt:variant>
      <vt:variant>
        <vt:i4>2703</vt:i4>
      </vt:variant>
      <vt:variant>
        <vt:i4>0</vt:i4>
      </vt:variant>
      <vt:variant>
        <vt:i4>5</vt:i4>
      </vt:variant>
      <vt:variant>
        <vt:lpwstr/>
      </vt:variant>
      <vt:variant>
        <vt:lpwstr>_ENREF_359</vt:lpwstr>
      </vt:variant>
      <vt:variant>
        <vt:i4>7995454</vt:i4>
      </vt:variant>
      <vt:variant>
        <vt:i4>2700</vt:i4>
      </vt:variant>
      <vt:variant>
        <vt:i4>0</vt:i4>
      </vt:variant>
      <vt:variant>
        <vt:i4>5</vt:i4>
      </vt:variant>
      <vt:variant>
        <vt:lpwstr/>
      </vt:variant>
      <vt:variant>
        <vt:lpwstr>_ENREF_358</vt:lpwstr>
      </vt:variant>
      <vt:variant>
        <vt:i4>7667774</vt:i4>
      </vt:variant>
      <vt:variant>
        <vt:i4>2692</vt:i4>
      </vt:variant>
      <vt:variant>
        <vt:i4>0</vt:i4>
      </vt:variant>
      <vt:variant>
        <vt:i4>5</vt:i4>
      </vt:variant>
      <vt:variant>
        <vt:lpwstr/>
      </vt:variant>
      <vt:variant>
        <vt:lpwstr>_ENREF_357</vt:lpwstr>
      </vt:variant>
      <vt:variant>
        <vt:i4>7602238</vt:i4>
      </vt:variant>
      <vt:variant>
        <vt:i4>2686</vt:i4>
      </vt:variant>
      <vt:variant>
        <vt:i4>0</vt:i4>
      </vt:variant>
      <vt:variant>
        <vt:i4>5</vt:i4>
      </vt:variant>
      <vt:variant>
        <vt:lpwstr/>
      </vt:variant>
      <vt:variant>
        <vt:lpwstr>_ENREF_356</vt:lpwstr>
      </vt:variant>
      <vt:variant>
        <vt:i4>7602238</vt:i4>
      </vt:variant>
      <vt:variant>
        <vt:i4>2680</vt:i4>
      </vt:variant>
      <vt:variant>
        <vt:i4>0</vt:i4>
      </vt:variant>
      <vt:variant>
        <vt:i4>5</vt:i4>
      </vt:variant>
      <vt:variant>
        <vt:lpwstr/>
      </vt:variant>
      <vt:variant>
        <vt:lpwstr>_ENREF_356</vt:lpwstr>
      </vt:variant>
      <vt:variant>
        <vt:i4>7602238</vt:i4>
      </vt:variant>
      <vt:variant>
        <vt:i4>2674</vt:i4>
      </vt:variant>
      <vt:variant>
        <vt:i4>0</vt:i4>
      </vt:variant>
      <vt:variant>
        <vt:i4>5</vt:i4>
      </vt:variant>
      <vt:variant>
        <vt:lpwstr/>
      </vt:variant>
      <vt:variant>
        <vt:lpwstr>_ENREF_356</vt:lpwstr>
      </vt:variant>
      <vt:variant>
        <vt:i4>7798846</vt:i4>
      </vt:variant>
      <vt:variant>
        <vt:i4>2668</vt:i4>
      </vt:variant>
      <vt:variant>
        <vt:i4>0</vt:i4>
      </vt:variant>
      <vt:variant>
        <vt:i4>5</vt:i4>
      </vt:variant>
      <vt:variant>
        <vt:lpwstr/>
      </vt:variant>
      <vt:variant>
        <vt:lpwstr>_ENREF_355</vt:lpwstr>
      </vt:variant>
      <vt:variant>
        <vt:i4>7733310</vt:i4>
      </vt:variant>
      <vt:variant>
        <vt:i4>2662</vt:i4>
      </vt:variant>
      <vt:variant>
        <vt:i4>0</vt:i4>
      </vt:variant>
      <vt:variant>
        <vt:i4>5</vt:i4>
      </vt:variant>
      <vt:variant>
        <vt:lpwstr/>
      </vt:variant>
      <vt:variant>
        <vt:lpwstr>_ENREF_354</vt:lpwstr>
      </vt:variant>
      <vt:variant>
        <vt:i4>7405630</vt:i4>
      </vt:variant>
      <vt:variant>
        <vt:i4>2656</vt:i4>
      </vt:variant>
      <vt:variant>
        <vt:i4>0</vt:i4>
      </vt:variant>
      <vt:variant>
        <vt:i4>5</vt:i4>
      </vt:variant>
      <vt:variant>
        <vt:lpwstr/>
      </vt:variant>
      <vt:variant>
        <vt:lpwstr>_ENREF_353</vt:lpwstr>
      </vt:variant>
      <vt:variant>
        <vt:i4>7340094</vt:i4>
      </vt:variant>
      <vt:variant>
        <vt:i4>2650</vt:i4>
      </vt:variant>
      <vt:variant>
        <vt:i4>0</vt:i4>
      </vt:variant>
      <vt:variant>
        <vt:i4>5</vt:i4>
      </vt:variant>
      <vt:variant>
        <vt:lpwstr/>
      </vt:variant>
      <vt:variant>
        <vt:lpwstr>_ENREF_352</vt:lpwstr>
      </vt:variant>
      <vt:variant>
        <vt:i4>7340094</vt:i4>
      </vt:variant>
      <vt:variant>
        <vt:i4>2644</vt:i4>
      </vt:variant>
      <vt:variant>
        <vt:i4>0</vt:i4>
      </vt:variant>
      <vt:variant>
        <vt:i4>5</vt:i4>
      </vt:variant>
      <vt:variant>
        <vt:lpwstr/>
      </vt:variant>
      <vt:variant>
        <vt:lpwstr>_ENREF_352</vt:lpwstr>
      </vt:variant>
      <vt:variant>
        <vt:i4>7536702</vt:i4>
      </vt:variant>
      <vt:variant>
        <vt:i4>2638</vt:i4>
      </vt:variant>
      <vt:variant>
        <vt:i4>0</vt:i4>
      </vt:variant>
      <vt:variant>
        <vt:i4>5</vt:i4>
      </vt:variant>
      <vt:variant>
        <vt:lpwstr/>
      </vt:variant>
      <vt:variant>
        <vt:lpwstr>_ENREF_351</vt:lpwstr>
      </vt:variant>
      <vt:variant>
        <vt:i4>7471166</vt:i4>
      </vt:variant>
      <vt:variant>
        <vt:i4>2635</vt:i4>
      </vt:variant>
      <vt:variant>
        <vt:i4>0</vt:i4>
      </vt:variant>
      <vt:variant>
        <vt:i4>5</vt:i4>
      </vt:variant>
      <vt:variant>
        <vt:lpwstr/>
      </vt:variant>
      <vt:variant>
        <vt:lpwstr>_ENREF_350</vt:lpwstr>
      </vt:variant>
      <vt:variant>
        <vt:i4>8060991</vt:i4>
      </vt:variant>
      <vt:variant>
        <vt:i4>2629</vt:i4>
      </vt:variant>
      <vt:variant>
        <vt:i4>0</vt:i4>
      </vt:variant>
      <vt:variant>
        <vt:i4>5</vt:i4>
      </vt:variant>
      <vt:variant>
        <vt:lpwstr/>
      </vt:variant>
      <vt:variant>
        <vt:lpwstr>_ENREF_349</vt:lpwstr>
      </vt:variant>
      <vt:variant>
        <vt:i4>7995455</vt:i4>
      </vt:variant>
      <vt:variant>
        <vt:i4>2626</vt:i4>
      </vt:variant>
      <vt:variant>
        <vt:i4>0</vt:i4>
      </vt:variant>
      <vt:variant>
        <vt:i4>5</vt:i4>
      </vt:variant>
      <vt:variant>
        <vt:lpwstr/>
      </vt:variant>
      <vt:variant>
        <vt:lpwstr>_ENREF_348</vt:lpwstr>
      </vt:variant>
      <vt:variant>
        <vt:i4>7667775</vt:i4>
      </vt:variant>
      <vt:variant>
        <vt:i4>2618</vt:i4>
      </vt:variant>
      <vt:variant>
        <vt:i4>0</vt:i4>
      </vt:variant>
      <vt:variant>
        <vt:i4>5</vt:i4>
      </vt:variant>
      <vt:variant>
        <vt:lpwstr/>
      </vt:variant>
      <vt:variant>
        <vt:lpwstr>_ENREF_347</vt:lpwstr>
      </vt:variant>
      <vt:variant>
        <vt:i4>7602239</vt:i4>
      </vt:variant>
      <vt:variant>
        <vt:i4>2610</vt:i4>
      </vt:variant>
      <vt:variant>
        <vt:i4>0</vt:i4>
      </vt:variant>
      <vt:variant>
        <vt:i4>5</vt:i4>
      </vt:variant>
      <vt:variant>
        <vt:lpwstr/>
      </vt:variant>
      <vt:variant>
        <vt:lpwstr>_ENREF_346</vt:lpwstr>
      </vt:variant>
      <vt:variant>
        <vt:i4>7798847</vt:i4>
      </vt:variant>
      <vt:variant>
        <vt:i4>2607</vt:i4>
      </vt:variant>
      <vt:variant>
        <vt:i4>0</vt:i4>
      </vt:variant>
      <vt:variant>
        <vt:i4>5</vt:i4>
      </vt:variant>
      <vt:variant>
        <vt:lpwstr/>
      </vt:variant>
      <vt:variant>
        <vt:lpwstr>_ENREF_345</vt:lpwstr>
      </vt:variant>
      <vt:variant>
        <vt:i4>7602239</vt:i4>
      </vt:variant>
      <vt:variant>
        <vt:i4>2599</vt:i4>
      </vt:variant>
      <vt:variant>
        <vt:i4>0</vt:i4>
      </vt:variant>
      <vt:variant>
        <vt:i4>5</vt:i4>
      </vt:variant>
      <vt:variant>
        <vt:lpwstr/>
      </vt:variant>
      <vt:variant>
        <vt:lpwstr>_ENREF_346</vt:lpwstr>
      </vt:variant>
      <vt:variant>
        <vt:i4>7798847</vt:i4>
      </vt:variant>
      <vt:variant>
        <vt:i4>2593</vt:i4>
      </vt:variant>
      <vt:variant>
        <vt:i4>0</vt:i4>
      </vt:variant>
      <vt:variant>
        <vt:i4>5</vt:i4>
      </vt:variant>
      <vt:variant>
        <vt:lpwstr/>
      </vt:variant>
      <vt:variant>
        <vt:lpwstr>_ENREF_345</vt:lpwstr>
      </vt:variant>
      <vt:variant>
        <vt:i4>7733311</vt:i4>
      </vt:variant>
      <vt:variant>
        <vt:i4>2585</vt:i4>
      </vt:variant>
      <vt:variant>
        <vt:i4>0</vt:i4>
      </vt:variant>
      <vt:variant>
        <vt:i4>5</vt:i4>
      </vt:variant>
      <vt:variant>
        <vt:lpwstr/>
      </vt:variant>
      <vt:variant>
        <vt:lpwstr>_ENREF_344</vt:lpwstr>
      </vt:variant>
      <vt:variant>
        <vt:i4>7405631</vt:i4>
      </vt:variant>
      <vt:variant>
        <vt:i4>2577</vt:i4>
      </vt:variant>
      <vt:variant>
        <vt:i4>0</vt:i4>
      </vt:variant>
      <vt:variant>
        <vt:i4>5</vt:i4>
      </vt:variant>
      <vt:variant>
        <vt:lpwstr/>
      </vt:variant>
      <vt:variant>
        <vt:lpwstr>_ENREF_343</vt:lpwstr>
      </vt:variant>
      <vt:variant>
        <vt:i4>7602232</vt:i4>
      </vt:variant>
      <vt:variant>
        <vt:i4>2574</vt:i4>
      </vt:variant>
      <vt:variant>
        <vt:i4>0</vt:i4>
      </vt:variant>
      <vt:variant>
        <vt:i4>5</vt:i4>
      </vt:variant>
      <vt:variant>
        <vt:lpwstr/>
      </vt:variant>
      <vt:variant>
        <vt:lpwstr>_ENREF_336</vt:lpwstr>
      </vt:variant>
      <vt:variant>
        <vt:i4>7340095</vt:i4>
      </vt:variant>
      <vt:variant>
        <vt:i4>2566</vt:i4>
      </vt:variant>
      <vt:variant>
        <vt:i4>0</vt:i4>
      </vt:variant>
      <vt:variant>
        <vt:i4>5</vt:i4>
      </vt:variant>
      <vt:variant>
        <vt:lpwstr/>
      </vt:variant>
      <vt:variant>
        <vt:lpwstr>_ENREF_342</vt:lpwstr>
      </vt:variant>
      <vt:variant>
        <vt:i4>7667768</vt:i4>
      </vt:variant>
      <vt:variant>
        <vt:i4>2560</vt:i4>
      </vt:variant>
      <vt:variant>
        <vt:i4>0</vt:i4>
      </vt:variant>
      <vt:variant>
        <vt:i4>5</vt:i4>
      </vt:variant>
      <vt:variant>
        <vt:lpwstr/>
      </vt:variant>
      <vt:variant>
        <vt:lpwstr>_ENREF_337</vt:lpwstr>
      </vt:variant>
      <vt:variant>
        <vt:i4>7602232</vt:i4>
      </vt:variant>
      <vt:variant>
        <vt:i4>2552</vt:i4>
      </vt:variant>
      <vt:variant>
        <vt:i4>0</vt:i4>
      </vt:variant>
      <vt:variant>
        <vt:i4>5</vt:i4>
      </vt:variant>
      <vt:variant>
        <vt:lpwstr/>
      </vt:variant>
      <vt:variant>
        <vt:lpwstr>_ENREF_336</vt:lpwstr>
      </vt:variant>
      <vt:variant>
        <vt:i4>7798840</vt:i4>
      </vt:variant>
      <vt:variant>
        <vt:i4>2534</vt:i4>
      </vt:variant>
      <vt:variant>
        <vt:i4>0</vt:i4>
      </vt:variant>
      <vt:variant>
        <vt:i4>5</vt:i4>
      </vt:variant>
      <vt:variant>
        <vt:lpwstr/>
      </vt:variant>
      <vt:variant>
        <vt:lpwstr>_ENREF_335</vt:lpwstr>
      </vt:variant>
      <vt:variant>
        <vt:i4>4456459</vt:i4>
      </vt:variant>
      <vt:variant>
        <vt:i4>2528</vt:i4>
      </vt:variant>
      <vt:variant>
        <vt:i4>0</vt:i4>
      </vt:variant>
      <vt:variant>
        <vt:i4>5</vt:i4>
      </vt:variant>
      <vt:variant>
        <vt:lpwstr/>
      </vt:variant>
      <vt:variant>
        <vt:lpwstr>_ENREF_55</vt:lpwstr>
      </vt:variant>
      <vt:variant>
        <vt:i4>7798840</vt:i4>
      </vt:variant>
      <vt:variant>
        <vt:i4>2522</vt:i4>
      </vt:variant>
      <vt:variant>
        <vt:i4>0</vt:i4>
      </vt:variant>
      <vt:variant>
        <vt:i4>5</vt:i4>
      </vt:variant>
      <vt:variant>
        <vt:lpwstr/>
      </vt:variant>
      <vt:variant>
        <vt:lpwstr>_ENREF_234</vt:lpwstr>
      </vt:variant>
      <vt:variant>
        <vt:i4>4456459</vt:i4>
      </vt:variant>
      <vt:variant>
        <vt:i4>2516</vt:i4>
      </vt:variant>
      <vt:variant>
        <vt:i4>0</vt:i4>
      </vt:variant>
      <vt:variant>
        <vt:i4>5</vt:i4>
      </vt:variant>
      <vt:variant>
        <vt:lpwstr/>
      </vt:variant>
      <vt:variant>
        <vt:lpwstr>_ENREF_54</vt:lpwstr>
      </vt:variant>
      <vt:variant>
        <vt:i4>7733304</vt:i4>
      </vt:variant>
      <vt:variant>
        <vt:i4>2499</vt:i4>
      </vt:variant>
      <vt:variant>
        <vt:i4>0</vt:i4>
      </vt:variant>
      <vt:variant>
        <vt:i4>5</vt:i4>
      </vt:variant>
      <vt:variant>
        <vt:lpwstr/>
      </vt:variant>
      <vt:variant>
        <vt:lpwstr>_ENREF_334</vt:lpwstr>
      </vt:variant>
      <vt:variant>
        <vt:i4>7602233</vt:i4>
      </vt:variant>
      <vt:variant>
        <vt:i4>2493</vt:i4>
      </vt:variant>
      <vt:variant>
        <vt:i4>0</vt:i4>
      </vt:variant>
      <vt:variant>
        <vt:i4>5</vt:i4>
      </vt:variant>
      <vt:variant>
        <vt:lpwstr/>
      </vt:variant>
      <vt:variant>
        <vt:lpwstr>_ENREF_326</vt:lpwstr>
      </vt:variant>
      <vt:variant>
        <vt:i4>7733307</vt:i4>
      </vt:variant>
      <vt:variant>
        <vt:i4>2490</vt:i4>
      </vt:variant>
      <vt:variant>
        <vt:i4>0</vt:i4>
      </vt:variant>
      <vt:variant>
        <vt:i4>5</vt:i4>
      </vt:variant>
      <vt:variant>
        <vt:lpwstr/>
      </vt:variant>
      <vt:variant>
        <vt:lpwstr>_ENREF_304</vt:lpwstr>
      </vt:variant>
      <vt:variant>
        <vt:i4>7602238</vt:i4>
      </vt:variant>
      <vt:variant>
        <vt:i4>2487</vt:i4>
      </vt:variant>
      <vt:variant>
        <vt:i4>0</vt:i4>
      </vt:variant>
      <vt:variant>
        <vt:i4>5</vt:i4>
      </vt:variant>
      <vt:variant>
        <vt:lpwstr/>
      </vt:variant>
      <vt:variant>
        <vt:lpwstr>_ENREF_257</vt:lpwstr>
      </vt:variant>
      <vt:variant>
        <vt:i4>7733310</vt:i4>
      </vt:variant>
      <vt:variant>
        <vt:i4>2484</vt:i4>
      </vt:variant>
      <vt:variant>
        <vt:i4>0</vt:i4>
      </vt:variant>
      <vt:variant>
        <vt:i4>5</vt:i4>
      </vt:variant>
      <vt:variant>
        <vt:lpwstr/>
      </vt:variant>
      <vt:variant>
        <vt:lpwstr>_ENREF_255</vt:lpwstr>
      </vt:variant>
      <vt:variant>
        <vt:i4>7471167</vt:i4>
      </vt:variant>
      <vt:variant>
        <vt:i4>2481</vt:i4>
      </vt:variant>
      <vt:variant>
        <vt:i4>0</vt:i4>
      </vt:variant>
      <vt:variant>
        <vt:i4>5</vt:i4>
      </vt:variant>
      <vt:variant>
        <vt:lpwstr/>
      </vt:variant>
      <vt:variant>
        <vt:lpwstr>_ENREF_241</vt:lpwstr>
      </vt:variant>
      <vt:variant>
        <vt:i4>7602233</vt:i4>
      </vt:variant>
      <vt:variant>
        <vt:i4>2478</vt:i4>
      </vt:variant>
      <vt:variant>
        <vt:i4>0</vt:i4>
      </vt:variant>
      <vt:variant>
        <vt:i4>5</vt:i4>
      </vt:variant>
      <vt:variant>
        <vt:lpwstr/>
      </vt:variant>
      <vt:variant>
        <vt:lpwstr>_ENREF_227</vt:lpwstr>
      </vt:variant>
      <vt:variant>
        <vt:i4>7798842</vt:i4>
      </vt:variant>
      <vt:variant>
        <vt:i4>2475</vt:i4>
      </vt:variant>
      <vt:variant>
        <vt:i4>0</vt:i4>
      </vt:variant>
      <vt:variant>
        <vt:i4>5</vt:i4>
      </vt:variant>
      <vt:variant>
        <vt:lpwstr/>
      </vt:variant>
      <vt:variant>
        <vt:lpwstr>_ENREF_214</vt:lpwstr>
      </vt:variant>
      <vt:variant>
        <vt:i4>7798843</vt:i4>
      </vt:variant>
      <vt:variant>
        <vt:i4>2472</vt:i4>
      </vt:variant>
      <vt:variant>
        <vt:i4>0</vt:i4>
      </vt:variant>
      <vt:variant>
        <vt:i4>5</vt:i4>
      </vt:variant>
      <vt:variant>
        <vt:lpwstr/>
      </vt:variant>
      <vt:variant>
        <vt:lpwstr>_ENREF_107</vt:lpwstr>
      </vt:variant>
      <vt:variant>
        <vt:i4>7798841</vt:i4>
      </vt:variant>
      <vt:variant>
        <vt:i4>2464</vt:i4>
      </vt:variant>
      <vt:variant>
        <vt:i4>0</vt:i4>
      </vt:variant>
      <vt:variant>
        <vt:i4>5</vt:i4>
      </vt:variant>
      <vt:variant>
        <vt:lpwstr/>
      </vt:variant>
      <vt:variant>
        <vt:lpwstr>_ENREF_325</vt:lpwstr>
      </vt:variant>
      <vt:variant>
        <vt:i4>7798841</vt:i4>
      </vt:variant>
      <vt:variant>
        <vt:i4>2458</vt:i4>
      </vt:variant>
      <vt:variant>
        <vt:i4>0</vt:i4>
      </vt:variant>
      <vt:variant>
        <vt:i4>5</vt:i4>
      </vt:variant>
      <vt:variant>
        <vt:lpwstr/>
      </vt:variant>
      <vt:variant>
        <vt:lpwstr>_ENREF_325</vt:lpwstr>
      </vt:variant>
      <vt:variant>
        <vt:i4>7340089</vt:i4>
      </vt:variant>
      <vt:variant>
        <vt:i4>2455</vt:i4>
      </vt:variant>
      <vt:variant>
        <vt:i4>0</vt:i4>
      </vt:variant>
      <vt:variant>
        <vt:i4>5</vt:i4>
      </vt:variant>
      <vt:variant>
        <vt:lpwstr/>
      </vt:variant>
      <vt:variant>
        <vt:lpwstr>_ENREF_322</vt:lpwstr>
      </vt:variant>
      <vt:variant>
        <vt:i4>7340089</vt:i4>
      </vt:variant>
      <vt:variant>
        <vt:i4>2449</vt:i4>
      </vt:variant>
      <vt:variant>
        <vt:i4>0</vt:i4>
      </vt:variant>
      <vt:variant>
        <vt:i4>5</vt:i4>
      </vt:variant>
      <vt:variant>
        <vt:lpwstr/>
      </vt:variant>
      <vt:variant>
        <vt:lpwstr>_ENREF_322</vt:lpwstr>
      </vt:variant>
      <vt:variant>
        <vt:i4>7340089</vt:i4>
      </vt:variant>
      <vt:variant>
        <vt:i4>2443</vt:i4>
      </vt:variant>
      <vt:variant>
        <vt:i4>0</vt:i4>
      </vt:variant>
      <vt:variant>
        <vt:i4>5</vt:i4>
      </vt:variant>
      <vt:variant>
        <vt:lpwstr/>
      </vt:variant>
      <vt:variant>
        <vt:lpwstr>_ENREF_322</vt:lpwstr>
      </vt:variant>
      <vt:variant>
        <vt:i4>7733305</vt:i4>
      </vt:variant>
      <vt:variant>
        <vt:i4>2437</vt:i4>
      </vt:variant>
      <vt:variant>
        <vt:i4>0</vt:i4>
      </vt:variant>
      <vt:variant>
        <vt:i4>5</vt:i4>
      </vt:variant>
      <vt:variant>
        <vt:lpwstr/>
      </vt:variant>
      <vt:variant>
        <vt:lpwstr>_ENREF_324</vt:lpwstr>
      </vt:variant>
      <vt:variant>
        <vt:i4>7405625</vt:i4>
      </vt:variant>
      <vt:variant>
        <vt:i4>2431</vt:i4>
      </vt:variant>
      <vt:variant>
        <vt:i4>0</vt:i4>
      </vt:variant>
      <vt:variant>
        <vt:i4>5</vt:i4>
      </vt:variant>
      <vt:variant>
        <vt:lpwstr/>
      </vt:variant>
      <vt:variant>
        <vt:lpwstr>_ENREF_323</vt:lpwstr>
      </vt:variant>
      <vt:variant>
        <vt:i4>7340089</vt:i4>
      </vt:variant>
      <vt:variant>
        <vt:i4>2425</vt:i4>
      </vt:variant>
      <vt:variant>
        <vt:i4>0</vt:i4>
      </vt:variant>
      <vt:variant>
        <vt:i4>5</vt:i4>
      </vt:variant>
      <vt:variant>
        <vt:lpwstr/>
      </vt:variant>
      <vt:variant>
        <vt:lpwstr>_ENREF_322</vt:lpwstr>
      </vt:variant>
      <vt:variant>
        <vt:i4>7536690</vt:i4>
      </vt:variant>
      <vt:variant>
        <vt:i4>2415</vt:i4>
      </vt:variant>
      <vt:variant>
        <vt:i4>0</vt:i4>
      </vt:variant>
      <vt:variant>
        <vt:i4>5</vt:i4>
      </vt:variant>
      <vt:variant>
        <vt:lpwstr/>
      </vt:variant>
      <vt:variant>
        <vt:lpwstr>_ENREF_290</vt:lpwstr>
      </vt:variant>
      <vt:variant>
        <vt:i4>7536690</vt:i4>
      </vt:variant>
      <vt:variant>
        <vt:i4>2398</vt:i4>
      </vt:variant>
      <vt:variant>
        <vt:i4>0</vt:i4>
      </vt:variant>
      <vt:variant>
        <vt:i4>5</vt:i4>
      </vt:variant>
      <vt:variant>
        <vt:lpwstr/>
      </vt:variant>
      <vt:variant>
        <vt:lpwstr>_ENREF_290</vt:lpwstr>
      </vt:variant>
      <vt:variant>
        <vt:i4>7536690</vt:i4>
      </vt:variant>
      <vt:variant>
        <vt:i4>2373</vt:i4>
      </vt:variant>
      <vt:variant>
        <vt:i4>0</vt:i4>
      </vt:variant>
      <vt:variant>
        <vt:i4>5</vt:i4>
      </vt:variant>
      <vt:variant>
        <vt:lpwstr/>
      </vt:variant>
      <vt:variant>
        <vt:lpwstr>_ENREF_290</vt:lpwstr>
      </vt:variant>
      <vt:variant>
        <vt:i4>7536690</vt:i4>
      </vt:variant>
      <vt:variant>
        <vt:i4>2365</vt:i4>
      </vt:variant>
      <vt:variant>
        <vt:i4>0</vt:i4>
      </vt:variant>
      <vt:variant>
        <vt:i4>5</vt:i4>
      </vt:variant>
      <vt:variant>
        <vt:lpwstr/>
      </vt:variant>
      <vt:variant>
        <vt:lpwstr>_ENREF_290</vt:lpwstr>
      </vt:variant>
      <vt:variant>
        <vt:i4>4456459</vt:i4>
      </vt:variant>
      <vt:variant>
        <vt:i4>2357</vt:i4>
      </vt:variant>
      <vt:variant>
        <vt:i4>0</vt:i4>
      </vt:variant>
      <vt:variant>
        <vt:i4>5</vt:i4>
      </vt:variant>
      <vt:variant>
        <vt:lpwstr/>
      </vt:variant>
      <vt:variant>
        <vt:lpwstr>_ENREF_55</vt:lpwstr>
      </vt:variant>
      <vt:variant>
        <vt:i4>7536690</vt:i4>
      </vt:variant>
      <vt:variant>
        <vt:i4>2351</vt:i4>
      </vt:variant>
      <vt:variant>
        <vt:i4>0</vt:i4>
      </vt:variant>
      <vt:variant>
        <vt:i4>5</vt:i4>
      </vt:variant>
      <vt:variant>
        <vt:lpwstr/>
      </vt:variant>
      <vt:variant>
        <vt:lpwstr>_ENREF_290</vt:lpwstr>
      </vt:variant>
      <vt:variant>
        <vt:i4>7536690</vt:i4>
      </vt:variant>
      <vt:variant>
        <vt:i4>2343</vt:i4>
      </vt:variant>
      <vt:variant>
        <vt:i4>0</vt:i4>
      </vt:variant>
      <vt:variant>
        <vt:i4>5</vt:i4>
      </vt:variant>
      <vt:variant>
        <vt:lpwstr/>
      </vt:variant>
      <vt:variant>
        <vt:lpwstr>_ENREF_290</vt:lpwstr>
      </vt:variant>
      <vt:variant>
        <vt:i4>7536690</vt:i4>
      </vt:variant>
      <vt:variant>
        <vt:i4>2335</vt:i4>
      </vt:variant>
      <vt:variant>
        <vt:i4>0</vt:i4>
      </vt:variant>
      <vt:variant>
        <vt:i4>5</vt:i4>
      </vt:variant>
      <vt:variant>
        <vt:lpwstr/>
      </vt:variant>
      <vt:variant>
        <vt:lpwstr>_ENREF_290</vt:lpwstr>
      </vt:variant>
      <vt:variant>
        <vt:i4>4456459</vt:i4>
      </vt:variant>
      <vt:variant>
        <vt:i4>2327</vt:i4>
      </vt:variant>
      <vt:variant>
        <vt:i4>0</vt:i4>
      </vt:variant>
      <vt:variant>
        <vt:i4>5</vt:i4>
      </vt:variant>
      <vt:variant>
        <vt:lpwstr/>
      </vt:variant>
      <vt:variant>
        <vt:lpwstr>_ENREF_55</vt:lpwstr>
      </vt:variant>
      <vt:variant>
        <vt:i4>4456459</vt:i4>
      </vt:variant>
      <vt:variant>
        <vt:i4>2321</vt:i4>
      </vt:variant>
      <vt:variant>
        <vt:i4>0</vt:i4>
      </vt:variant>
      <vt:variant>
        <vt:i4>5</vt:i4>
      </vt:variant>
      <vt:variant>
        <vt:lpwstr/>
      </vt:variant>
      <vt:variant>
        <vt:lpwstr>_ENREF_54</vt:lpwstr>
      </vt:variant>
      <vt:variant>
        <vt:i4>7602234</vt:i4>
      </vt:variant>
      <vt:variant>
        <vt:i4>2304</vt:i4>
      </vt:variant>
      <vt:variant>
        <vt:i4>0</vt:i4>
      </vt:variant>
      <vt:variant>
        <vt:i4>5</vt:i4>
      </vt:variant>
      <vt:variant>
        <vt:lpwstr/>
      </vt:variant>
      <vt:variant>
        <vt:lpwstr>_ENREF_316</vt:lpwstr>
      </vt:variant>
      <vt:variant>
        <vt:i4>7536691</vt:i4>
      </vt:variant>
      <vt:variant>
        <vt:i4>2296</vt:i4>
      </vt:variant>
      <vt:variant>
        <vt:i4>0</vt:i4>
      </vt:variant>
      <vt:variant>
        <vt:i4>5</vt:i4>
      </vt:variant>
      <vt:variant>
        <vt:lpwstr/>
      </vt:variant>
      <vt:variant>
        <vt:lpwstr>_ENREF_280</vt:lpwstr>
      </vt:variant>
      <vt:variant>
        <vt:i4>7602237</vt:i4>
      </vt:variant>
      <vt:variant>
        <vt:i4>2293</vt:i4>
      </vt:variant>
      <vt:variant>
        <vt:i4>0</vt:i4>
      </vt:variant>
      <vt:variant>
        <vt:i4>5</vt:i4>
      </vt:variant>
      <vt:variant>
        <vt:lpwstr/>
      </vt:variant>
      <vt:variant>
        <vt:lpwstr>_ENREF_267</vt:lpwstr>
      </vt:variant>
      <vt:variant>
        <vt:i4>7667773</vt:i4>
      </vt:variant>
      <vt:variant>
        <vt:i4>2290</vt:i4>
      </vt:variant>
      <vt:variant>
        <vt:i4>0</vt:i4>
      </vt:variant>
      <vt:variant>
        <vt:i4>5</vt:i4>
      </vt:variant>
      <vt:variant>
        <vt:lpwstr/>
      </vt:variant>
      <vt:variant>
        <vt:lpwstr>_ENREF_266</vt:lpwstr>
      </vt:variant>
      <vt:variant>
        <vt:i4>8060990</vt:i4>
      </vt:variant>
      <vt:variant>
        <vt:i4>2287</vt:i4>
      </vt:variant>
      <vt:variant>
        <vt:i4>0</vt:i4>
      </vt:variant>
      <vt:variant>
        <vt:i4>5</vt:i4>
      </vt:variant>
      <vt:variant>
        <vt:lpwstr/>
      </vt:variant>
      <vt:variant>
        <vt:lpwstr>_ENREF_258</vt:lpwstr>
      </vt:variant>
      <vt:variant>
        <vt:i4>7405631</vt:i4>
      </vt:variant>
      <vt:variant>
        <vt:i4>2284</vt:i4>
      </vt:variant>
      <vt:variant>
        <vt:i4>0</vt:i4>
      </vt:variant>
      <vt:variant>
        <vt:i4>5</vt:i4>
      </vt:variant>
      <vt:variant>
        <vt:lpwstr/>
      </vt:variant>
      <vt:variant>
        <vt:lpwstr>_ENREF_242</vt:lpwstr>
      </vt:variant>
      <vt:variant>
        <vt:i4>7798842</vt:i4>
      </vt:variant>
      <vt:variant>
        <vt:i4>2281</vt:i4>
      </vt:variant>
      <vt:variant>
        <vt:i4>0</vt:i4>
      </vt:variant>
      <vt:variant>
        <vt:i4>5</vt:i4>
      </vt:variant>
      <vt:variant>
        <vt:lpwstr/>
      </vt:variant>
      <vt:variant>
        <vt:lpwstr>_ENREF_214</vt:lpwstr>
      </vt:variant>
      <vt:variant>
        <vt:i4>7733310</vt:i4>
      </vt:variant>
      <vt:variant>
        <vt:i4>2278</vt:i4>
      </vt:variant>
      <vt:variant>
        <vt:i4>0</vt:i4>
      </vt:variant>
      <vt:variant>
        <vt:i4>5</vt:i4>
      </vt:variant>
      <vt:variant>
        <vt:lpwstr/>
      </vt:variant>
      <vt:variant>
        <vt:lpwstr>_ENREF_156</vt:lpwstr>
      </vt:variant>
      <vt:variant>
        <vt:i4>7340088</vt:i4>
      </vt:variant>
      <vt:variant>
        <vt:i4>2275</vt:i4>
      </vt:variant>
      <vt:variant>
        <vt:i4>0</vt:i4>
      </vt:variant>
      <vt:variant>
        <vt:i4>5</vt:i4>
      </vt:variant>
      <vt:variant>
        <vt:lpwstr/>
      </vt:variant>
      <vt:variant>
        <vt:lpwstr>_ENREF_130</vt:lpwstr>
      </vt:variant>
      <vt:variant>
        <vt:i4>7602233</vt:i4>
      </vt:variant>
      <vt:variant>
        <vt:i4>2272</vt:i4>
      </vt:variant>
      <vt:variant>
        <vt:i4>0</vt:i4>
      </vt:variant>
      <vt:variant>
        <vt:i4>5</vt:i4>
      </vt:variant>
      <vt:variant>
        <vt:lpwstr/>
      </vt:variant>
      <vt:variant>
        <vt:lpwstr>_ENREF_124</vt:lpwstr>
      </vt:variant>
      <vt:variant>
        <vt:i4>7733306</vt:i4>
      </vt:variant>
      <vt:variant>
        <vt:i4>2269</vt:i4>
      </vt:variant>
      <vt:variant>
        <vt:i4>0</vt:i4>
      </vt:variant>
      <vt:variant>
        <vt:i4>5</vt:i4>
      </vt:variant>
      <vt:variant>
        <vt:lpwstr/>
      </vt:variant>
      <vt:variant>
        <vt:lpwstr>_ENREF_116</vt:lpwstr>
      </vt:variant>
      <vt:variant>
        <vt:i4>7995452</vt:i4>
      </vt:variant>
      <vt:variant>
        <vt:i4>2255</vt:i4>
      </vt:variant>
      <vt:variant>
        <vt:i4>0</vt:i4>
      </vt:variant>
      <vt:variant>
        <vt:i4>5</vt:i4>
      </vt:variant>
      <vt:variant>
        <vt:lpwstr/>
      </vt:variant>
      <vt:variant>
        <vt:lpwstr>_ENREF_279</vt:lpwstr>
      </vt:variant>
      <vt:variant>
        <vt:i4>8060988</vt:i4>
      </vt:variant>
      <vt:variant>
        <vt:i4>2252</vt:i4>
      </vt:variant>
      <vt:variant>
        <vt:i4>0</vt:i4>
      </vt:variant>
      <vt:variant>
        <vt:i4>5</vt:i4>
      </vt:variant>
      <vt:variant>
        <vt:lpwstr/>
      </vt:variant>
      <vt:variant>
        <vt:lpwstr>_ENREF_278</vt:lpwstr>
      </vt:variant>
      <vt:variant>
        <vt:i4>7798844</vt:i4>
      </vt:variant>
      <vt:variant>
        <vt:i4>2244</vt:i4>
      </vt:variant>
      <vt:variant>
        <vt:i4>0</vt:i4>
      </vt:variant>
      <vt:variant>
        <vt:i4>5</vt:i4>
      </vt:variant>
      <vt:variant>
        <vt:lpwstr/>
      </vt:variant>
      <vt:variant>
        <vt:lpwstr>_ENREF_274</vt:lpwstr>
      </vt:variant>
      <vt:variant>
        <vt:i4>7340092</vt:i4>
      </vt:variant>
      <vt:variant>
        <vt:i4>2238</vt:i4>
      </vt:variant>
      <vt:variant>
        <vt:i4>0</vt:i4>
      </vt:variant>
      <vt:variant>
        <vt:i4>5</vt:i4>
      </vt:variant>
      <vt:variant>
        <vt:lpwstr/>
      </vt:variant>
      <vt:variant>
        <vt:lpwstr>_ENREF_273</vt:lpwstr>
      </vt:variant>
      <vt:variant>
        <vt:i4>7602236</vt:i4>
      </vt:variant>
      <vt:variant>
        <vt:i4>2232</vt:i4>
      </vt:variant>
      <vt:variant>
        <vt:i4>0</vt:i4>
      </vt:variant>
      <vt:variant>
        <vt:i4>5</vt:i4>
      </vt:variant>
      <vt:variant>
        <vt:lpwstr/>
      </vt:variant>
      <vt:variant>
        <vt:lpwstr>_ENREF_277</vt:lpwstr>
      </vt:variant>
      <vt:variant>
        <vt:i4>7667772</vt:i4>
      </vt:variant>
      <vt:variant>
        <vt:i4>2226</vt:i4>
      </vt:variant>
      <vt:variant>
        <vt:i4>0</vt:i4>
      </vt:variant>
      <vt:variant>
        <vt:i4>5</vt:i4>
      </vt:variant>
      <vt:variant>
        <vt:lpwstr/>
      </vt:variant>
      <vt:variant>
        <vt:lpwstr>_ENREF_276</vt:lpwstr>
      </vt:variant>
      <vt:variant>
        <vt:i4>7733308</vt:i4>
      </vt:variant>
      <vt:variant>
        <vt:i4>2220</vt:i4>
      </vt:variant>
      <vt:variant>
        <vt:i4>0</vt:i4>
      </vt:variant>
      <vt:variant>
        <vt:i4>5</vt:i4>
      </vt:variant>
      <vt:variant>
        <vt:lpwstr/>
      </vt:variant>
      <vt:variant>
        <vt:lpwstr>_ENREF_275</vt:lpwstr>
      </vt:variant>
      <vt:variant>
        <vt:i4>7798844</vt:i4>
      </vt:variant>
      <vt:variant>
        <vt:i4>2214</vt:i4>
      </vt:variant>
      <vt:variant>
        <vt:i4>0</vt:i4>
      </vt:variant>
      <vt:variant>
        <vt:i4>5</vt:i4>
      </vt:variant>
      <vt:variant>
        <vt:lpwstr/>
      </vt:variant>
      <vt:variant>
        <vt:lpwstr>_ENREF_274</vt:lpwstr>
      </vt:variant>
      <vt:variant>
        <vt:i4>7340092</vt:i4>
      </vt:variant>
      <vt:variant>
        <vt:i4>2208</vt:i4>
      </vt:variant>
      <vt:variant>
        <vt:i4>0</vt:i4>
      </vt:variant>
      <vt:variant>
        <vt:i4>5</vt:i4>
      </vt:variant>
      <vt:variant>
        <vt:lpwstr/>
      </vt:variant>
      <vt:variant>
        <vt:lpwstr>_ENREF_273</vt:lpwstr>
      </vt:variant>
      <vt:variant>
        <vt:i4>7405628</vt:i4>
      </vt:variant>
      <vt:variant>
        <vt:i4>2202</vt:i4>
      </vt:variant>
      <vt:variant>
        <vt:i4>0</vt:i4>
      </vt:variant>
      <vt:variant>
        <vt:i4>5</vt:i4>
      </vt:variant>
      <vt:variant>
        <vt:lpwstr/>
      </vt:variant>
      <vt:variant>
        <vt:lpwstr>_ENREF_272</vt:lpwstr>
      </vt:variant>
      <vt:variant>
        <vt:i4>4456459</vt:i4>
      </vt:variant>
      <vt:variant>
        <vt:i4>2178</vt:i4>
      </vt:variant>
      <vt:variant>
        <vt:i4>0</vt:i4>
      </vt:variant>
      <vt:variant>
        <vt:i4>5</vt:i4>
      </vt:variant>
      <vt:variant>
        <vt:lpwstr/>
      </vt:variant>
      <vt:variant>
        <vt:lpwstr>_ENREF_55</vt:lpwstr>
      </vt:variant>
      <vt:variant>
        <vt:i4>7798840</vt:i4>
      </vt:variant>
      <vt:variant>
        <vt:i4>2169</vt:i4>
      </vt:variant>
      <vt:variant>
        <vt:i4>0</vt:i4>
      </vt:variant>
      <vt:variant>
        <vt:i4>5</vt:i4>
      </vt:variant>
      <vt:variant>
        <vt:lpwstr/>
      </vt:variant>
      <vt:variant>
        <vt:lpwstr>_ENREF_234</vt:lpwstr>
      </vt:variant>
      <vt:variant>
        <vt:i4>4456459</vt:i4>
      </vt:variant>
      <vt:variant>
        <vt:i4>2163</vt:i4>
      </vt:variant>
      <vt:variant>
        <vt:i4>0</vt:i4>
      </vt:variant>
      <vt:variant>
        <vt:i4>5</vt:i4>
      </vt:variant>
      <vt:variant>
        <vt:lpwstr/>
      </vt:variant>
      <vt:variant>
        <vt:lpwstr>_ENREF_54</vt:lpwstr>
      </vt:variant>
      <vt:variant>
        <vt:i4>7471164</vt:i4>
      </vt:variant>
      <vt:variant>
        <vt:i4>2149</vt:i4>
      </vt:variant>
      <vt:variant>
        <vt:i4>0</vt:i4>
      </vt:variant>
      <vt:variant>
        <vt:i4>5</vt:i4>
      </vt:variant>
      <vt:variant>
        <vt:lpwstr/>
      </vt:variant>
      <vt:variant>
        <vt:lpwstr>_ENREF_271</vt:lpwstr>
      </vt:variant>
      <vt:variant>
        <vt:i4>7536700</vt:i4>
      </vt:variant>
      <vt:variant>
        <vt:i4>2146</vt:i4>
      </vt:variant>
      <vt:variant>
        <vt:i4>0</vt:i4>
      </vt:variant>
      <vt:variant>
        <vt:i4>5</vt:i4>
      </vt:variant>
      <vt:variant>
        <vt:lpwstr/>
      </vt:variant>
      <vt:variant>
        <vt:lpwstr>_ENREF_270</vt:lpwstr>
      </vt:variant>
      <vt:variant>
        <vt:i4>8060984</vt:i4>
      </vt:variant>
      <vt:variant>
        <vt:i4>2138</vt:i4>
      </vt:variant>
      <vt:variant>
        <vt:i4>0</vt:i4>
      </vt:variant>
      <vt:variant>
        <vt:i4>5</vt:i4>
      </vt:variant>
      <vt:variant>
        <vt:lpwstr/>
      </vt:variant>
      <vt:variant>
        <vt:lpwstr>_ENREF_238</vt:lpwstr>
      </vt:variant>
      <vt:variant>
        <vt:i4>7733305</vt:i4>
      </vt:variant>
      <vt:variant>
        <vt:i4>2135</vt:i4>
      </vt:variant>
      <vt:variant>
        <vt:i4>0</vt:i4>
      </vt:variant>
      <vt:variant>
        <vt:i4>5</vt:i4>
      </vt:variant>
      <vt:variant>
        <vt:lpwstr/>
      </vt:variant>
      <vt:variant>
        <vt:lpwstr>_ENREF_225</vt:lpwstr>
      </vt:variant>
      <vt:variant>
        <vt:i4>7798842</vt:i4>
      </vt:variant>
      <vt:variant>
        <vt:i4>2132</vt:i4>
      </vt:variant>
      <vt:variant>
        <vt:i4>0</vt:i4>
      </vt:variant>
      <vt:variant>
        <vt:i4>5</vt:i4>
      </vt:variant>
      <vt:variant>
        <vt:lpwstr/>
      </vt:variant>
      <vt:variant>
        <vt:lpwstr>_ENREF_214</vt:lpwstr>
      </vt:variant>
      <vt:variant>
        <vt:i4>7667769</vt:i4>
      </vt:variant>
      <vt:variant>
        <vt:i4>2129</vt:i4>
      </vt:variant>
      <vt:variant>
        <vt:i4>0</vt:i4>
      </vt:variant>
      <vt:variant>
        <vt:i4>5</vt:i4>
      </vt:variant>
      <vt:variant>
        <vt:lpwstr/>
      </vt:variant>
      <vt:variant>
        <vt:lpwstr>_ENREF_125</vt:lpwstr>
      </vt:variant>
      <vt:variant>
        <vt:i4>7602233</vt:i4>
      </vt:variant>
      <vt:variant>
        <vt:i4>2126</vt:i4>
      </vt:variant>
      <vt:variant>
        <vt:i4>0</vt:i4>
      </vt:variant>
      <vt:variant>
        <vt:i4>5</vt:i4>
      </vt:variant>
      <vt:variant>
        <vt:lpwstr/>
      </vt:variant>
      <vt:variant>
        <vt:lpwstr>_ENREF_124</vt:lpwstr>
      </vt:variant>
      <vt:variant>
        <vt:i4>7602232</vt:i4>
      </vt:variant>
      <vt:variant>
        <vt:i4>2114</vt:i4>
      </vt:variant>
      <vt:variant>
        <vt:i4>0</vt:i4>
      </vt:variant>
      <vt:variant>
        <vt:i4>5</vt:i4>
      </vt:variant>
      <vt:variant>
        <vt:lpwstr/>
      </vt:variant>
      <vt:variant>
        <vt:lpwstr>_ENREF_237</vt:lpwstr>
      </vt:variant>
      <vt:variant>
        <vt:i4>7733304</vt:i4>
      </vt:variant>
      <vt:variant>
        <vt:i4>2108</vt:i4>
      </vt:variant>
      <vt:variant>
        <vt:i4>0</vt:i4>
      </vt:variant>
      <vt:variant>
        <vt:i4>5</vt:i4>
      </vt:variant>
      <vt:variant>
        <vt:lpwstr/>
      </vt:variant>
      <vt:variant>
        <vt:lpwstr>_ENREF_235</vt:lpwstr>
      </vt:variant>
      <vt:variant>
        <vt:i4>7733304</vt:i4>
      </vt:variant>
      <vt:variant>
        <vt:i4>2102</vt:i4>
      </vt:variant>
      <vt:variant>
        <vt:i4>0</vt:i4>
      </vt:variant>
      <vt:variant>
        <vt:i4>5</vt:i4>
      </vt:variant>
      <vt:variant>
        <vt:lpwstr/>
      </vt:variant>
      <vt:variant>
        <vt:lpwstr>_ENREF_235</vt:lpwstr>
      </vt:variant>
      <vt:variant>
        <vt:i4>7667768</vt:i4>
      </vt:variant>
      <vt:variant>
        <vt:i4>2096</vt:i4>
      </vt:variant>
      <vt:variant>
        <vt:i4>0</vt:i4>
      </vt:variant>
      <vt:variant>
        <vt:i4>5</vt:i4>
      </vt:variant>
      <vt:variant>
        <vt:lpwstr/>
      </vt:variant>
      <vt:variant>
        <vt:lpwstr>_ENREF_236</vt:lpwstr>
      </vt:variant>
      <vt:variant>
        <vt:i4>7733304</vt:i4>
      </vt:variant>
      <vt:variant>
        <vt:i4>2093</vt:i4>
      </vt:variant>
      <vt:variant>
        <vt:i4>0</vt:i4>
      </vt:variant>
      <vt:variant>
        <vt:i4>5</vt:i4>
      </vt:variant>
      <vt:variant>
        <vt:lpwstr/>
      </vt:variant>
      <vt:variant>
        <vt:lpwstr>_ENREF_235</vt:lpwstr>
      </vt:variant>
      <vt:variant>
        <vt:i4>4456459</vt:i4>
      </vt:variant>
      <vt:variant>
        <vt:i4>2063</vt:i4>
      </vt:variant>
      <vt:variant>
        <vt:i4>0</vt:i4>
      </vt:variant>
      <vt:variant>
        <vt:i4>5</vt:i4>
      </vt:variant>
      <vt:variant>
        <vt:lpwstr/>
      </vt:variant>
      <vt:variant>
        <vt:lpwstr>_ENREF_55</vt:lpwstr>
      </vt:variant>
      <vt:variant>
        <vt:i4>7798840</vt:i4>
      </vt:variant>
      <vt:variant>
        <vt:i4>2057</vt:i4>
      </vt:variant>
      <vt:variant>
        <vt:i4>0</vt:i4>
      </vt:variant>
      <vt:variant>
        <vt:i4>5</vt:i4>
      </vt:variant>
      <vt:variant>
        <vt:lpwstr/>
      </vt:variant>
      <vt:variant>
        <vt:lpwstr>_ENREF_234</vt:lpwstr>
      </vt:variant>
      <vt:variant>
        <vt:i4>4456459</vt:i4>
      </vt:variant>
      <vt:variant>
        <vt:i4>2051</vt:i4>
      </vt:variant>
      <vt:variant>
        <vt:i4>0</vt:i4>
      </vt:variant>
      <vt:variant>
        <vt:i4>5</vt:i4>
      </vt:variant>
      <vt:variant>
        <vt:lpwstr/>
      </vt:variant>
      <vt:variant>
        <vt:lpwstr>_ENREF_54</vt:lpwstr>
      </vt:variant>
      <vt:variant>
        <vt:i4>7340083</vt:i4>
      </vt:variant>
      <vt:variant>
        <vt:i4>2034</vt:i4>
      </vt:variant>
      <vt:variant>
        <vt:i4>0</vt:i4>
      </vt:variant>
      <vt:variant>
        <vt:i4>5</vt:i4>
      </vt:variant>
      <vt:variant>
        <vt:lpwstr/>
      </vt:variant>
      <vt:variant>
        <vt:lpwstr>_ENREF_180</vt:lpwstr>
      </vt:variant>
      <vt:variant>
        <vt:i4>7536702</vt:i4>
      </vt:variant>
      <vt:variant>
        <vt:i4>2028</vt:i4>
      </vt:variant>
      <vt:variant>
        <vt:i4>0</vt:i4>
      </vt:variant>
      <vt:variant>
        <vt:i4>5</vt:i4>
      </vt:variant>
      <vt:variant>
        <vt:lpwstr/>
      </vt:variant>
      <vt:variant>
        <vt:lpwstr>_ENREF_153</vt:lpwstr>
      </vt:variant>
      <vt:variant>
        <vt:i4>7340094</vt:i4>
      </vt:variant>
      <vt:variant>
        <vt:i4>2025</vt:i4>
      </vt:variant>
      <vt:variant>
        <vt:i4>0</vt:i4>
      </vt:variant>
      <vt:variant>
        <vt:i4>5</vt:i4>
      </vt:variant>
      <vt:variant>
        <vt:lpwstr/>
      </vt:variant>
      <vt:variant>
        <vt:lpwstr>_ENREF_150</vt:lpwstr>
      </vt:variant>
      <vt:variant>
        <vt:i4>7667769</vt:i4>
      </vt:variant>
      <vt:variant>
        <vt:i4>2022</vt:i4>
      </vt:variant>
      <vt:variant>
        <vt:i4>0</vt:i4>
      </vt:variant>
      <vt:variant>
        <vt:i4>5</vt:i4>
      </vt:variant>
      <vt:variant>
        <vt:lpwstr/>
      </vt:variant>
      <vt:variant>
        <vt:lpwstr>_ENREF_125</vt:lpwstr>
      </vt:variant>
      <vt:variant>
        <vt:i4>7602233</vt:i4>
      </vt:variant>
      <vt:variant>
        <vt:i4>2019</vt:i4>
      </vt:variant>
      <vt:variant>
        <vt:i4>0</vt:i4>
      </vt:variant>
      <vt:variant>
        <vt:i4>5</vt:i4>
      </vt:variant>
      <vt:variant>
        <vt:lpwstr/>
      </vt:variant>
      <vt:variant>
        <vt:lpwstr>_ENREF_124</vt:lpwstr>
      </vt:variant>
      <vt:variant>
        <vt:i4>7536698</vt:i4>
      </vt:variant>
      <vt:variant>
        <vt:i4>2016</vt:i4>
      </vt:variant>
      <vt:variant>
        <vt:i4>0</vt:i4>
      </vt:variant>
      <vt:variant>
        <vt:i4>5</vt:i4>
      </vt:variant>
      <vt:variant>
        <vt:lpwstr/>
      </vt:variant>
      <vt:variant>
        <vt:lpwstr>_ENREF_113</vt:lpwstr>
      </vt:variant>
      <vt:variant>
        <vt:i4>4325387</vt:i4>
      </vt:variant>
      <vt:variant>
        <vt:i4>2013</vt:i4>
      </vt:variant>
      <vt:variant>
        <vt:i4>0</vt:i4>
      </vt:variant>
      <vt:variant>
        <vt:i4>5</vt:i4>
      </vt:variant>
      <vt:variant>
        <vt:lpwstr/>
      </vt:variant>
      <vt:variant>
        <vt:lpwstr>_ENREF_33</vt:lpwstr>
      </vt:variant>
      <vt:variant>
        <vt:i4>7602239</vt:i4>
      </vt:variant>
      <vt:variant>
        <vt:i4>1993</vt:i4>
      </vt:variant>
      <vt:variant>
        <vt:i4>0</vt:i4>
      </vt:variant>
      <vt:variant>
        <vt:i4>5</vt:i4>
      </vt:variant>
      <vt:variant>
        <vt:lpwstr/>
      </vt:variant>
      <vt:variant>
        <vt:lpwstr>_ENREF_144</vt:lpwstr>
      </vt:variant>
      <vt:variant>
        <vt:i4>7471166</vt:i4>
      </vt:variant>
      <vt:variant>
        <vt:i4>1987</vt:i4>
      </vt:variant>
      <vt:variant>
        <vt:i4>0</vt:i4>
      </vt:variant>
      <vt:variant>
        <vt:i4>5</vt:i4>
      </vt:variant>
      <vt:variant>
        <vt:lpwstr/>
      </vt:variant>
      <vt:variant>
        <vt:lpwstr>_ENREF_152</vt:lpwstr>
      </vt:variant>
      <vt:variant>
        <vt:i4>7405630</vt:i4>
      </vt:variant>
      <vt:variant>
        <vt:i4>1981</vt:i4>
      </vt:variant>
      <vt:variant>
        <vt:i4>0</vt:i4>
      </vt:variant>
      <vt:variant>
        <vt:i4>5</vt:i4>
      </vt:variant>
      <vt:variant>
        <vt:lpwstr/>
      </vt:variant>
      <vt:variant>
        <vt:lpwstr>_ENREF_151</vt:lpwstr>
      </vt:variant>
      <vt:variant>
        <vt:i4>7340094</vt:i4>
      </vt:variant>
      <vt:variant>
        <vt:i4>1975</vt:i4>
      </vt:variant>
      <vt:variant>
        <vt:i4>0</vt:i4>
      </vt:variant>
      <vt:variant>
        <vt:i4>5</vt:i4>
      </vt:variant>
      <vt:variant>
        <vt:lpwstr/>
      </vt:variant>
      <vt:variant>
        <vt:lpwstr>_ENREF_150</vt:lpwstr>
      </vt:variant>
      <vt:variant>
        <vt:i4>7929919</vt:i4>
      </vt:variant>
      <vt:variant>
        <vt:i4>1967</vt:i4>
      </vt:variant>
      <vt:variant>
        <vt:i4>0</vt:i4>
      </vt:variant>
      <vt:variant>
        <vt:i4>5</vt:i4>
      </vt:variant>
      <vt:variant>
        <vt:lpwstr/>
      </vt:variant>
      <vt:variant>
        <vt:lpwstr>_ENREF_149</vt:lpwstr>
      </vt:variant>
      <vt:variant>
        <vt:i4>7602239</vt:i4>
      </vt:variant>
      <vt:variant>
        <vt:i4>1961</vt:i4>
      </vt:variant>
      <vt:variant>
        <vt:i4>0</vt:i4>
      </vt:variant>
      <vt:variant>
        <vt:i4>5</vt:i4>
      </vt:variant>
      <vt:variant>
        <vt:lpwstr/>
      </vt:variant>
      <vt:variant>
        <vt:lpwstr>_ENREF_144</vt:lpwstr>
      </vt:variant>
      <vt:variant>
        <vt:i4>7864376</vt:i4>
      </vt:variant>
      <vt:variant>
        <vt:i4>1958</vt:i4>
      </vt:variant>
      <vt:variant>
        <vt:i4>0</vt:i4>
      </vt:variant>
      <vt:variant>
        <vt:i4>5</vt:i4>
      </vt:variant>
      <vt:variant>
        <vt:lpwstr/>
      </vt:variant>
      <vt:variant>
        <vt:lpwstr>_ENREF_138</vt:lpwstr>
      </vt:variant>
      <vt:variant>
        <vt:i4>7733311</vt:i4>
      </vt:variant>
      <vt:variant>
        <vt:i4>1950</vt:i4>
      </vt:variant>
      <vt:variant>
        <vt:i4>0</vt:i4>
      </vt:variant>
      <vt:variant>
        <vt:i4>5</vt:i4>
      </vt:variant>
      <vt:variant>
        <vt:lpwstr/>
      </vt:variant>
      <vt:variant>
        <vt:lpwstr>_ENREF_146</vt:lpwstr>
      </vt:variant>
      <vt:variant>
        <vt:i4>7602239</vt:i4>
      </vt:variant>
      <vt:variant>
        <vt:i4>1947</vt:i4>
      </vt:variant>
      <vt:variant>
        <vt:i4>0</vt:i4>
      </vt:variant>
      <vt:variant>
        <vt:i4>5</vt:i4>
      </vt:variant>
      <vt:variant>
        <vt:lpwstr/>
      </vt:variant>
      <vt:variant>
        <vt:lpwstr>_ENREF_144</vt:lpwstr>
      </vt:variant>
      <vt:variant>
        <vt:i4>7602239</vt:i4>
      </vt:variant>
      <vt:variant>
        <vt:i4>1939</vt:i4>
      </vt:variant>
      <vt:variant>
        <vt:i4>0</vt:i4>
      </vt:variant>
      <vt:variant>
        <vt:i4>5</vt:i4>
      </vt:variant>
      <vt:variant>
        <vt:lpwstr/>
      </vt:variant>
      <vt:variant>
        <vt:lpwstr>_ENREF_144</vt:lpwstr>
      </vt:variant>
      <vt:variant>
        <vt:i4>7733304</vt:i4>
      </vt:variant>
      <vt:variant>
        <vt:i4>1936</vt:i4>
      </vt:variant>
      <vt:variant>
        <vt:i4>0</vt:i4>
      </vt:variant>
      <vt:variant>
        <vt:i4>5</vt:i4>
      </vt:variant>
      <vt:variant>
        <vt:lpwstr/>
      </vt:variant>
      <vt:variant>
        <vt:lpwstr>_ENREF_136</vt:lpwstr>
      </vt:variant>
      <vt:variant>
        <vt:i4>7405631</vt:i4>
      </vt:variant>
      <vt:variant>
        <vt:i4>1928</vt:i4>
      </vt:variant>
      <vt:variant>
        <vt:i4>0</vt:i4>
      </vt:variant>
      <vt:variant>
        <vt:i4>5</vt:i4>
      </vt:variant>
      <vt:variant>
        <vt:lpwstr/>
      </vt:variant>
      <vt:variant>
        <vt:lpwstr>_ENREF_141</vt:lpwstr>
      </vt:variant>
      <vt:variant>
        <vt:i4>7471167</vt:i4>
      </vt:variant>
      <vt:variant>
        <vt:i4>1920</vt:i4>
      </vt:variant>
      <vt:variant>
        <vt:i4>0</vt:i4>
      </vt:variant>
      <vt:variant>
        <vt:i4>5</vt:i4>
      </vt:variant>
      <vt:variant>
        <vt:lpwstr/>
      </vt:variant>
      <vt:variant>
        <vt:lpwstr>_ENREF_142</vt:lpwstr>
      </vt:variant>
      <vt:variant>
        <vt:i4>7536703</vt:i4>
      </vt:variant>
      <vt:variant>
        <vt:i4>1912</vt:i4>
      </vt:variant>
      <vt:variant>
        <vt:i4>0</vt:i4>
      </vt:variant>
      <vt:variant>
        <vt:i4>5</vt:i4>
      </vt:variant>
      <vt:variant>
        <vt:lpwstr/>
      </vt:variant>
      <vt:variant>
        <vt:lpwstr>_ENREF_143</vt:lpwstr>
      </vt:variant>
      <vt:variant>
        <vt:i4>7405631</vt:i4>
      </vt:variant>
      <vt:variant>
        <vt:i4>1909</vt:i4>
      </vt:variant>
      <vt:variant>
        <vt:i4>0</vt:i4>
      </vt:variant>
      <vt:variant>
        <vt:i4>5</vt:i4>
      </vt:variant>
      <vt:variant>
        <vt:lpwstr/>
      </vt:variant>
      <vt:variant>
        <vt:lpwstr>_ENREF_141</vt:lpwstr>
      </vt:variant>
      <vt:variant>
        <vt:i4>7471167</vt:i4>
      </vt:variant>
      <vt:variant>
        <vt:i4>1901</vt:i4>
      </vt:variant>
      <vt:variant>
        <vt:i4>0</vt:i4>
      </vt:variant>
      <vt:variant>
        <vt:i4>5</vt:i4>
      </vt:variant>
      <vt:variant>
        <vt:lpwstr/>
      </vt:variant>
      <vt:variant>
        <vt:lpwstr>_ENREF_142</vt:lpwstr>
      </vt:variant>
      <vt:variant>
        <vt:i4>7405631</vt:i4>
      </vt:variant>
      <vt:variant>
        <vt:i4>1898</vt:i4>
      </vt:variant>
      <vt:variant>
        <vt:i4>0</vt:i4>
      </vt:variant>
      <vt:variant>
        <vt:i4>5</vt:i4>
      </vt:variant>
      <vt:variant>
        <vt:lpwstr/>
      </vt:variant>
      <vt:variant>
        <vt:lpwstr>_ENREF_141</vt:lpwstr>
      </vt:variant>
      <vt:variant>
        <vt:i4>7798840</vt:i4>
      </vt:variant>
      <vt:variant>
        <vt:i4>1895</vt:i4>
      </vt:variant>
      <vt:variant>
        <vt:i4>0</vt:i4>
      </vt:variant>
      <vt:variant>
        <vt:i4>5</vt:i4>
      </vt:variant>
      <vt:variant>
        <vt:lpwstr/>
      </vt:variant>
      <vt:variant>
        <vt:lpwstr>_ENREF_137</vt:lpwstr>
      </vt:variant>
      <vt:variant>
        <vt:i4>7798840</vt:i4>
      </vt:variant>
      <vt:variant>
        <vt:i4>1887</vt:i4>
      </vt:variant>
      <vt:variant>
        <vt:i4>0</vt:i4>
      </vt:variant>
      <vt:variant>
        <vt:i4>5</vt:i4>
      </vt:variant>
      <vt:variant>
        <vt:lpwstr/>
      </vt:variant>
      <vt:variant>
        <vt:lpwstr>_ENREF_137</vt:lpwstr>
      </vt:variant>
      <vt:variant>
        <vt:i4>7864376</vt:i4>
      </vt:variant>
      <vt:variant>
        <vt:i4>1881</vt:i4>
      </vt:variant>
      <vt:variant>
        <vt:i4>0</vt:i4>
      </vt:variant>
      <vt:variant>
        <vt:i4>5</vt:i4>
      </vt:variant>
      <vt:variant>
        <vt:lpwstr/>
      </vt:variant>
      <vt:variant>
        <vt:lpwstr>_ENREF_138</vt:lpwstr>
      </vt:variant>
      <vt:variant>
        <vt:i4>7929912</vt:i4>
      </vt:variant>
      <vt:variant>
        <vt:i4>1875</vt:i4>
      </vt:variant>
      <vt:variant>
        <vt:i4>0</vt:i4>
      </vt:variant>
      <vt:variant>
        <vt:i4>5</vt:i4>
      </vt:variant>
      <vt:variant>
        <vt:lpwstr/>
      </vt:variant>
      <vt:variant>
        <vt:lpwstr>_ENREF_139</vt:lpwstr>
      </vt:variant>
      <vt:variant>
        <vt:i4>7340095</vt:i4>
      </vt:variant>
      <vt:variant>
        <vt:i4>1869</vt:i4>
      </vt:variant>
      <vt:variant>
        <vt:i4>0</vt:i4>
      </vt:variant>
      <vt:variant>
        <vt:i4>5</vt:i4>
      </vt:variant>
      <vt:variant>
        <vt:lpwstr/>
      </vt:variant>
      <vt:variant>
        <vt:lpwstr>_ENREF_140</vt:lpwstr>
      </vt:variant>
      <vt:variant>
        <vt:i4>7733304</vt:i4>
      </vt:variant>
      <vt:variant>
        <vt:i4>1866</vt:i4>
      </vt:variant>
      <vt:variant>
        <vt:i4>0</vt:i4>
      </vt:variant>
      <vt:variant>
        <vt:i4>5</vt:i4>
      </vt:variant>
      <vt:variant>
        <vt:lpwstr/>
      </vt:variant>
      <vt:variant>
        <vt:lpwstr>_ENREF_136</vt:lpwstr>
      </vt:variant>
      <vt:variant>
        <vt:i4>7733304</vt:i4>
      </vt:variant>
      <vt:variant>
        <vt:i4>1858</vt:i4>
      </vt:variant>
      <vt:variant>
        <vt:i4>0</vt:i4>
      </vt:variant>
      <vt:variant>
        <vt:i4>5</vt:i4>
      </vt:variant>
      <vt:variant>
        <vt:lpwstr/>
      </vt:variant>
      <vt:variant>
        <vt:lpwstr>_ENREF_136</vt:lpwstr>
      </vt:variant>
      <vt:variant>
        <vt:i4>7929913</vt:i4>
      </vt:variant>
      <vt:variant>
        <vt:i4>1843</vt:i4>
      </vt:variant>
      <vt:variant>
        <vt:i4>0</vt:i4>
      </vt:variant>
      <vt:variant>
        <vt:i4>5</vt:i4>
      </vt:variant>
      <vt:variant>
        <vt:lpwstr/>
      </vt:variant>
      <vt:variant>
        <vt:lpwstr>_ENREF_129</vt:lpwstr>
      </vt:variant>
      <vt:variant>
        <vt:i4>4456459</vt:i4>
      </vt:variant>
      <vt:variant>
        <vt:i4>1830</vt:i4>
      </vt:variant>
      <vt:variant>
        <vt:i4>0</vt:i4>
      </vt:variant>
      <vt:variant>
        <vt:i4>5</vt:i4>
      </vt:variant>
      <vt:variant>
        <vt:lpwstr/>
      </vt:variant>
      <vt:variant>
        <vt:lpwstr>_ENREF_55</vt:lpwstr>
      </vt:variant>
      <vt:variant>
        <vt:i4>4456459</vt:i4>
      </vt:variant>
      <vt:variant>
        <vt:i4>1818</vt:i4>
      </vt:variant>
      <vt:variant>
        <vt:i4>0</vt:i4>
      </vt:variant>
      <vt:variant>
        <vt:i4>5</vt:i4>
      </vt:variant>
      <vt:variant>
        <vt:lpwstr/>
      </vt:variant>
      <vt:variant>
        <vt:lpwstr>_ENREF_54</vt:lpwstr>
      </vt:variant>
      <vt:variant>
        <vt:i4>7667768</vt:i4>
      </vt:variant>
      <vt:variant>
        <vt:i4>1795</vt:i4>
      </vt:variant>
      <vt:variant>
        <vt:i4>0</vt:i4>
      </vt:variant>
      <vt:variant>
        <vt:i4>5</vt:i4>
      </vt:variant>
      <vt:variant>
        <vt:lpwstr/>
      </vt:variant>
      <vt:variant>
        <vt:lpwstr>_ENREF_135</vt:lpwstr>
      </vt:variant>
      <vt:variant>
        <vt:i4>7602233</vt:i4>
      </vt:variant>
      <vt:variant>
        <vt:i4>1789</vt:i4>
      </vt:variant>
      <vt:variant>
        <vt:i4>0</vt:i4>
      </vt:variant>
      <vt:variant>
        <vt:i4>5</vt:i4>
      </vt:variant>
      <vt:variant>
        <vt:lpwstr/>
      </vt:variant>
      <vt:variant>
        <vt:lpwstr>_ENREF_124</vt:lpwstr>
      </vt:variant>
      <vt:variant>
        <vt:i4>7733306</vt:i4>
      </vt:variant>
      <vt:variant>
        <vt:i4>1786</vt:i4>
      </vt:variant>
      <vt:variant>
        <vt:i4>0</vt:i4>
      </vt:variant>
      <vt:variant>
        <vt:i4>5</vt:i4>
      </vt:variant>
      <vt:variant>
        <vt:lpwstr/>
      </vt:variant>
      <vt:variant>
        <vt:lpwstr>_ENREF_116</vt:lpwstr>
      </vt:variant>
      <vt:variant>
        <vt:i4>7405625</vt:i4>
      </vt:variant>
      <vt:variant>
        <vt:i4>1778</vt:i4>
      </vt:variant>
      <vt:variant>
        <vt:i4>0</vt:i4>
      </vt:variant>
      <vt:variant>
        <vt:i4>5</vt:i4>
      </vt:variant>
      <vt:variant>
        <vt:lpwstr/>
      </vt:variant>
      <vt:variant>
        <vt:lpwstr>_ENREF_121</vt:lpwstr>
      </vt:variant>
      <vt:variant>
        <vt:i4>7405625</vt:i4>
      </vt:variant>
      <vt:variant>
        <vt:i4>1770</vt:i4>
      </vt:variant>
      <vt:variant>
        <vt:i4>0</vt:i4>
      </vt:variant>
      <vt:variant>
        <vt:i4>5</vt:i4>
      </vt:variant>
      <vt:variant>
        <vt:lpwstr/>
      </vt:variant>
      <vt:variant>
        <vt:lpwstr>_ENREF_121</vt:lpwstr>
      </vt:variant>
      <vt:variant>
        <vt:i4>7471161</vt:i4>
      </vt:variant>
      <vt:variant>
        <vt:i4>1764</vt:i4>
      </vt:variant>
      <vt:variant>
        <vt:i4>0</vt:i4>
      </vt:variant>
      <vt:variant>
        <vt:i4>5</vt:i4>
      </vt:variant>
      <vt:variant>
        <vt:lpwstr/>
      </vt:variant>
      <vt:variant>
        <vt:lpwstr>_ENREF_122</vt:lpwstr>
      </vt:variant>
      <vt:variant>
        <vt:i4>7405625</vt:i4>
      </vt:variant>
      <vt:variant>
        <vt:i4>1761</vt:i4>
      </vt:variant>
      <vt:variant>
        <vt:i4>0</vt:i4>
      </vt:variant>
      <vt:variant>
        <vt:i4>5</vt:i4>
      </vt:variant>
      <vt:variant>
        <vt:lpwstr/>
      </vt:variant>
      <vt:variant>
        <vt:lpwstr>_ENREF_121</vt:lpwstr>
      </vt:variant>
      <vt:variant>
        <vt:i4>7471161</vt:i4>
      </vt:variant>
      <vt:variant>
        <vt:i4>1753</vt:i4>
      </vt:variant>
      <vt:variant>
        <vt:i4>0</vt:i4>
      </vt:variant>
      <vt:variant>
        <vt:i4>5</vt:i4>
      </vt:variant>
      <vt:variant>
        <vt:lpwstr/>
      </vt:variant>
      <vt:variant>
        <vt:lpwstr>_ENREF_122</vt:lpwstr>
      </vt:variant>
      <vt:variant>
        <vt:i4>7405625</vt:i4>
      </vt:variant>
      <vt:variant>
        <vt:i4>1750</vt:i4>
      </vt:variant>
      <vt:variant>
        <vt:i4>0</vt:i4>
      </vt:variant>
      <vt:variant>
        <vt:i4>5</vt:i4>
      </vt:variant>
      <vt:variant>
        <vt:lpwstr/>
      </vt:variant>
      <vt:variant>
        <vt:lpwstr>_ENREF_121</vt:lpwstr>
      </vt:variant>
      <vt:variant>
        <vt:i4>7536697</vt:i4>
      </vt:variant>
      <vt:variant>
        <vt:i4>1742</vt:i4>
      </vt:variant>
      <vt:variant>
        <vt:i4>0</vt:i4>
      </vt:variant>
      <vt:variant>
        <vt:i4>5</vt:i4>
      </vt:variant>
      <vt:variant>
        <vt:lpwstr/>
      </vt:variant>
      <vt:variant>
        <vt:lpwstr>_ENREF_123</vt:lpwstr>
      </vt:variant>
      <vt:variant>
        <vt:i4>7536697</vt:i4>
      </vt:variant>
      <vt:variant>
        <vt:i4>1736</vt:i4>
      </vt:variant>
      <vt:variant>
        <vt:i4>0</vt:i4>
      </vt:variant>
      <vt:variant>
        <vt:i4>5</vt:i4>
      </vt:variant>
      <vt:variant>
        <vt:lpwstr/>
      </vt:variant>
      <vt:variant>
        <vt:lpwstr>_ENREF_123</vt:lpwstr>
      </vt:variant>
      <vt:variant>
        <vt:i4>7405625</vt:i4>
      </vt:variant>
      <vt:variant>
        <vt:i4>1730</vt:i4>
      </vt:variant>
      <vt:variant>
        <vt:i4>0</vt:i4>
      </vt:variant>
      <vt:variant>
        <vt:i4>5</vt:i4>
      </vt:variant>
      <vt:variant>
        <vt:lpwstr/>
      </vt:variant>
      <vt:variant>
        <vt:lpwstr>_ENREF_121</vt:lpwstr>
      </vt:variant>
      <vt:variant>
        <vt:i4>7340089</vt:i4>
      </vt:variant>
      <vt:variant>
        <vt:i4>1722</vt:i4>
      </vt:variant>
      <vt:variant>
        <vt:i4>0</vt:i4>
      </vt:variant>
      <vt:variant>
        <vt:i4>5</vt:i4>
      </vt:variant>
      <vt:variant>
        <vt:lpwstr/>
      </vt:variant>
      <vt:variant>
        <vt:lpwstr>_ENREF_120</vt:lpwstr>
      </vt:variant>
      <vt:variant>
        <vt:i4>7929914</vt:i4>
      </vt:variant>
      <vt:variant>
        <vt:i4>1714</vt:i4>
      </vt:variant>
      <vt:variant>
        <vt:i4>0</vt:i4>
      </vt:variant>
      <vt:variant>
        <vt:i4>5</vt:i4>
      </vt:variant>
      <vt:variant>
        <vt:lpwstr/>
      </vt:variant>
      <vt:variant>
        <vt:lpwstr>_ENREF_119</vt:lpwstr>
      </vt:variant>
      <vt:variant>
        <vt:i4>7929914</vt:i4>
      </vt:variant>
      <vt:variant>
        <vt:i4>1706</vt:i4>
      </vt:variant>
      <vt:variant>
        <vt:i4>0</vt:i4>
      </vt:variant>
      <vt:variant>
        <vt:i4>5</vt:i4>
      </vt:variant>
      <vt:variant>
        <vt:lpwstr/>
      </vt:variant>
      <vt:variant>
        <vt:lpwstr>_ENREF_119</vt:lpwstr>
      </vt:variant>
      <vt:variant>
        <vt:i4>4456459</vt:i4>
      </vt:variant>
      <vt:variant>
        <vt:i4>1683</vt:i4>
      </vt:variant>
      <vt:variant>
        <vt:i4>0</vt:i4>
      </vt:variant>
      <vt:variant>
        <vt:i4>5</vt:i4>
      </vt:variant>
      <vt:variant>
        <vt:lpwstr/>
      </vt:variant>
      <vt:variant>
        <vt:lpwstr>_ENREF_54</vt:lpwstr>
      </vt:variant>
      <vt:variant>
        <vt:i4>7864378</vt:i4>
      </vt:variant>
      <vt:variant>
        <vt:i4>1669</vt:i4>
      </vt:variant>
      <vt:variant>
        <vt:i4>0</vt:i4>
      </vt:variant>
      <vt:variant>
        <vt:i4>5</vt:i4>
      </vt:variant>
      <vt:variant>
        <vt:lpwstr/>
      </vt:variant>
      <vt:variant>
        <vt:lpwstr>_ENREF_118</vt:lpwstr>
      </vt:variant>
      <vt:variant>
        <vt:i4>7798842</vt:i4>
      </vt:variant>
      <vt:variant>
        <vt:i4>1666</vt:i4>
      </vt:variant>
      <vt:variant>
        <vt:i4>0</vt:i4>
      </vt:variant>
      <vt:variant>
        <vt:i4>5</vt:i4>
      </vt:variant>
      <vt:variant>
        <vt:lpwstr/>
      </vt:variant>
      <vt:variant>
        <vt:lpwstr>_ENREF_117</vt:lpwstr>
      </vt:variant>
      <vt:variant>
        <vt:i4>7667771</vt:i4>
      </vt:variant>
      <vt:variant>
        <vt:i4>1658</vt:i4>
      </vt:variant>
      <vt:variant>
        <vt:i4>0</vt:i4>
      </vt:variant>
      <vt:variant>
        <vt:i4>5</vt:i4>
      </vt:variant>
      <vt:variant>
        <vt:lpwstr/>
      </vt:variant>
      <vt:variant>
        <vt:lpwstr>_ENREF_105</vt:lpwstr>
      </vt:variant>
      <vt:variant>
        <vt:i4>4587531</vt:i4>
      </vt:variant>
      <vt:variant>
        <vt:i4>1655</vt:i4>
      </vt:variant>
      <vt:variant>
        <vt:i4>0</vt:i4>
      </vt:variant>
      <vt:variant>
        <vt:i4>5</vt:i4>
      </vt:variant>
      <vt:variant>
        <vt:lpwstr/>
      </vt:variant>
      <vt:variant>
        <vt:lpwstr>_ENREF_73</vt:lpwstr>
      </vt:variant>
      <vt:variant>
        <vt:i4>4653067</vt:i4>
      </vt:variant>
      <vt:variant>
        <vt:i4>1652</vt:i4>
      </vt:variant>
      <vt:variant>
        <vt:i4>0</vt:i4>
      </vt:variant>
      <vt:variant>
        <vt:i4>5</vt:i4>
      </vt:variant>
      <vt:variant>
        <vt:lpwstr/>
      </vt:variant>
      <vt:variant>
        <vt:lpwstr>_ENREF_64</vt:lpwstr>
      </vt:variant>
      <vt:variant>
        <vt:i4>7602235</vt:i4>
      </vt:variant>
      <vt:variant>
        <vt:i4>1644</vt:i4>
      </vt:variant>
      <vt:variant>
        <vt:i4>0</vt:i4>
      </vt:variant>
      <vt:variant>
        <vt:i4>5</vt:i4>
      </vt:variant>
      <vt:variant>
        <vt:lpwstr/>
      </vt:variant>
      <vt:variant>
        <vt:lpwstr>_ENREF_104</vt:lpwstr>
      </vt:variant>
      <vt:variant>
        <vt:i4>7536699</vt:i4>
      </vt:variant>
      <vt:variant>
        <vt:i4>1641</vt:i4>
      </vt:variant>
      <vt:variant>
        <vt:i4>0</vt:i4>
      </vt:variant>
      <vt:variant>
        <vt:i4>5</vt:i4>
      </vt:variant>
      <vt:variant>
        <vt:lpwstr/>
      </vt:variant>
      <vt:variant>
        <vt:lpwstr>_ENREF_103</vt:lpwstr>
      </vt:variant>
      <vt:variant>
        <vt:i4>4718603</vt:i4>
      </vt:variant>
      <vt:variant>
        <vt:i4>1635</vt:i4>
      </vt:variant>
      <vt:variant>
        <vt:i4>0</vt:i4>
      </vt:variant>
      <vt:variant>
        <vt:i4>5</vt:i4>
      </vt:variant>
      <vt:variant>
        <vt:lpwstr/>
      </vt:variant>
      <vt:variant>
        <vt:lpwstr>_ENREF_98</vt:lpwstr>
      </vt:variant>
      <vt:variant>
        <vt:i4>7471163</vt:i4>
      </vt:variant>
      <vt:variant>
        <vt:i4>1629</vt:i4>
      </vt:variant>
      <vt:variant>
        <vt:i4>0</vt:i4>
      </vt:variant>
      <vt:variant>
        <vt:i4>5</vt:i4>
      </vt:variant>
      <vt:variant>
        <vt:lpwstr/>
      </vt:variant>
      <vt:variant>
        <vt:lpwstr>_ENREF_102</vt:lpwstr>
      </vt:variant>
      <vt:variant>
        <vt:i4>4718603</vt:i4>
      </vt:variant>
      <vt:variant>
        <vt:i4>1621</vt:i4>
      </vt:variant>
      <vt:variant>
        <vt:i4>0</vt:i4>
      </vt:variant>
      <vt:variant>
        <vt:i4>5</vt:i4>
      </vt:variant>
      <vt:variant>
        <vt:lpwstr/>
      </vt:variant>
      <vt:variant>
        <vt:lpwstr>_ENREF_99</vt:lpwstr>
      </vt:variant>
      <vt:variant>
        <vt:i4>7405627</vt:i4>
      </vt:variant>
      <vt:variant>
        <vt:i4>1615</vt:i4>
      </vt:variant>
      <vt:variant>
        <vt:i4>0</vt:i4>
      </vt:variant>
      <vt:variant>
        <vt:i4>5</vt:i4>
      </vt:variant>
      <vt:variant>
        <vt:lpwstr/>
      </vt:variant>
      <vt:variant>
        <vt:lpwstr>_ENREF_101</vt:lpwstr>
      </vt:variant>
      <vt:variant>
        <vt:i4>7340091</vt:i4>
      </vt:variant>
      <vt:variant>
        <vt:i4>1609</vt:i4>
      </vt:variant>
      <vt:variant>
        <vt:i4>0</vt:i4>
      </vt:variant>
      <vt:variant>
        <vt:i4>5</vt:i4>
      </vt:variant>
      <vt:variant>
        <vt:lpwstr/>
      </vt:variant>
      <vt:variant>
        <vt:lpwstr>_ENREF_100</vt:lpwstr>
      </vt:variant>
      <vt:variant>
        <vt:i4>4718603</vt:i4>
      </vt:variant>
      <vt:variant>
        <vt:i4>1601</vt:i4>
      </vt:variant>
      <vt:variant>
        <vt:i4>0</vt:i4>
      </vt:variant>
      <vt:variant>
        <vt:i4>5</vt:i4>
      </vt:variant>
      <vt:variant>
        <vt:lpwstr/>
      </vt:variant>
      <vt:variant>
        <vt:lpwstr>_ENREF_99</vt:lpwstr>
      </vt:variant>
      <vt:variant>
        <vt:i4>4718603</vt:i4>
      </vt:variant>
      <vt:variant>
        <vt:i4>1595</vt:i4>
      </vt:variant>
      <vt:variant>
        <vt:i4>0</vt:i4>
      </vt:variant>
      <vt:variant>
        <vt:i4>5</vt:i4>
      </vt:variant>
      <vt:variant>
        <vt:lpwstr/>
      </vt:variant>
      <vt:variant>
        <vt:lpwstr>_ENREF_99</vt:lpwstr>
      </vt:variant>
      <vt:variant>
        <vt:i4>4718603</vt:i4>
      </vt:variant>
      <vt:variant>
        <vt:i4>1589</vt:i4>
      </vt:variant>
      <vt:variant>
        <vt:i4>0</vt:i4>
      </vt:variant>
      <vt:variant>
        <vt:i4>5</vt:i4>
      </vt:variant>
      <vt:variant>
        <vt:lpwstr/>
      </vt:variant>
      <vt:variant>
        <vt:lpwstr>_ENREF_98</vt:lpwstr>
      </vt:variant>
      <vt:variant>
        <vt:i4>4718603</vt:i4>
      </vt:variant>
      <vt:variant>
        <vt:i4>1583</vt:i4>
      </vt:variant>
      <vt:variant>
        <vt:i4>0</vt:i4>
      </vt:variant>
      <vt:variant>
        <vt:i4>5</vt:i4>
      </vt:variant>
      <vt:variant>
        <vt:lpwstr/>
      </vt:variant>
      <vt:variant>
        <vt:lpwstr>_ENREF_98</vt:lpwstr>
      </vt:variant>
      <vt:variant>
        <vt:i4>4456459</vt:i4>
      </vt:variant>
      <vt:variant>
        <vt:i4>1574</vt:i4>
      </vt:variant>
      <vt:variant>
        <vt:i4>0</vt:i4>
      </vt:variant>
      <vt:variant>
        <vt:i4>5</vt:i4>
      </vt:variant>
      <vt:variant>
        <vt:lpwstr/>
      </vt:variant>
      <vt:variant>
        <vt:lpwstr>_ENREF_54</vt:lpwstr>
      </vt:variant>
      <vt:variant>
        <vt:i4>4718603</vt:i4>
      </vt:variant>
      <vt:variant>
        <vt:i4>1560</vt:i4>
      </vt:variant>
      <vt:variant>
        <vt:i4>0</vt:i4>
      </vt:variant>
      <vt:variant>
        <vt:i4>5</vt:i4>
      </vt:variant>
      <vt:variant>
        <vt:lpwstr/>
      </vt:variant>
      <vt:variant>
        <vt:lpwstr>_ENREF_97</vt:lpwstr>
      </vt:variant>
      <vt:variant>
        <vt:i4>4718603</vt:i4>
      </vt:variant>
      <vt:variant>
        <vt:i4>1554</vt:i4>
      </vt:variant>
      <vt:variant>
        <vt:i4>0</vt:i4>
      </vt:variant>
      <vt:variant>
        <vt:i4>5</vt:i4>
      </vt:variant>
      <vt:variant>
        <vt:lpwstr/>
      </vt:variant>
      <vt:variant>
        <vt:lpwstr>_ENREF_96</vt:lpwstr>
      </vt:variant>
      <vt:variant>
        <vt:i4>4718603</vt:i4>
      </vt:variant>
      <vt:variant>
        <vt:i4>1548</vt:i4>
      </vt:variant>
      <vt:variant>
        <vt:i4>0</vt:i4>
      </vt:variant>
      <vt:variant>
        <vt:i4>5</vt:i4>
      </vt:variant>
      <vt:variant>
        <vt:lpwstr/>
      </vt:variant>
      <vt:variant>
        <vt:lpwstr>_ENREF_95</vt:lpwstr>
      </vt:variant>
      <vt:variant>
        <vt:i4>4718603</vt:i4>
      </vt:variant>
      <vt:variant>
        <vt:i4>1545</vt:i4>
      </vt:variant>
      <vt:variant>
        <vt:i4>0</vt:i4>
      </vt:variant>
      <vt:variant>
        <vt:i4>5</vt:i4>
      </vt:variant>
      <vt:variant>
        <vt:lpwstr/>
      </vt:variant>
      <vt:variant>
        <vt:lpwstr>_ENREF_92</vt:lpwstr>
      </vt:variant>
      <vt:variant>
        <vt:i4>4718603</vt:i4>
      </vt:variant>
      <vt:variant>
        <vt:i4>1537</vt:i4>
      </vt:variant>
      <vt:variant>
        <vt:i4>0</vt:i4>
      </vt:variant>
      <vt:variant>
        <vt:i4>5</vt:i4>
      </vt:variant>
      <vt:variant>
        <vt:lpwstr/>
      </vt:variant>
      <vt:variant>
        <vt:lpwstr>_ENREF_95</vt:lpwstr>
      </vt:variant>
      <vt:variant>
        <vt:i4>4718603</vt:i4>
      </vt:variant>
      <vt:variant>
        <vt:i4>1531</vt:i4>
      </vt:variant>
      <vt:variant>
        <vt:i4>0</vt:i4>
      </vt:variant>
      <vt:variant>
        <vt:i4>5</vt:i4>
      </vt:variant>
      <vt:variant>
        <vt:lpwstr/>
      </vt:variant>
      <vt:variant>
        <vt:lpwstr>_ENREF_91</vt:lpwstr>
      </vt:variant>
      <vt:variant>
        <vt:i4>4718603</vt:i4>
      </vt:variant>
      <vt:variant>
        <vt:i4>1523</vt:i4>
      </vt:variant>
      <vt:variant>
        <vt:i4>0</vt:i4>
      </vt:variant>
      <vt:variant>
        <vt:i4>5</vt:i4>
      </vt:variant>
      <vt:variant>
        <vt:lpwstr/>
      </vt:variant>
      <vt:variant>
        <vt:lpwstr>_ENREF_93</vt:lpwstr>
      </vt:variant>
      <vt:variant>
        <vt:i4>4718603</vt:i4>
      </vt:variant>
      <vt:variant>
        <vt:i4>1515</vt:i4>
      </vt:variant>
      <vt:variant>
        <vt:i4>0</vt:i4>
      </vt:variant>
      <vt:variant>
        <vt:i4>5</vt:i4>
      </vt:variant>
      <vt:variant>
        <vt:lpwstr/>
      </vt:variant>
      <vt:variant>
        <vt:lpwstr>_ENREF_94</vt:lpwstr>
      </vt:variant>
      <vt:variant>
        <vt:i4>4718603</vt:i4>
      </vt:variant>
      <vt:variant>
        <vt:i4>1512</vt:i4>
      </vt:variant>
      <vt:variant>
        <vt:i4>0</vt:i4>
      </vt:variant>
      <vt:variant>
        <vt:i4>5</vt:i4>
      </vt:variant>
      <vt:variant>
        <vt:lpwstr/>
      </vt:variant>
      <vt:variant>
        <vt:lpwstr>_ENREF_91</vt:lpwstr>
      </vt:variant>
      <vt:variant>
        <vt:i4>4718603</vt:i4>
      </vt:variant>
      <vt:variant>
        <vt:i4>1504</vt:i4>
      </vt:variant>
      <vt:variant>
        <vt:i4>0</vt:i4>
      </vt:variant>
      <vt:variant>
        <vt:i4>5</vt:i4>
      </vt:variant>
      <vt:variant>
        <vt:lpwstr/>
      </vt:variant>
      <vt:variant>
        <vt:lpwstr>_ENREF_93</vt:lpwstr>
      </vt:variant>
      <vt:variant>
        <vt:i4>4718603</vt:i4>
      </vt:variant>
      <vt:variant>
        <vt:i4>1496</vt:i4>
      </vt:variant>
      <vt:variant>
        <vt:i4>0</vt:i4>
      </vt:variant>
      <vt:variant>
        <vt:i4>5</vt:i4>
      </vt:variant>
      <vt:variant>
        <vt:lpwstr/>
      </vt:variant>
      <vt:variant>
        <vt:lpwstr>_ENREF_92</vt:lpwstr>
      </vt:variant>
      <vt:variant>
        <vt:i4>4718603</vt:i4>
      </vt:variant>
      <vt:variant>
        <vt:i4>1493</vt:i4>
      </vt:variant>
      <vt:variant>
        <vt:i4>0</vt:i4>
      </vt:variant>
      <vt:variant>
        <vt:i4>5</vt:i4>
      </vt:variant>
      <vt:variant>
        <vt:lpwstr/>
      </vt:variant>
      <vt:variant>
        <vt:lpwstr>_ENREF_91</vt:lpwstr>
      </vt:variant>
      <vt:variant>
        <vt:i4>4718603</vt:i4>
      </vt:variant>
      <vt:variant>
        <vt:i4>1485</vt:i4>
      </vt:variant>
      <vt:variant>
        <vt:i4>0</vt:i4>
      </vt:variant>
      <vt:variant>
        <vt:i4>5</vt:i4>
      </vt:variant>
      <vt:variant>
        <vt:lpwstr/>
      </vt:variant>
      <vt:variant>
        <vt:lpwstr>_ENREF_91</vt:lpwstr>
      </vt:variant>
      <vt:variant>
        <vt:i4>4456459</vt:i4>
      </vt:variant>
      <vt:variant>
        <vt:i4>1459</vt:i4>
      </vt:variant>
      <vt:variant>
        <vt:i4>0</vt:i4>
      </vt:variant>
      <vt:variant>
        <vt:i4>5</vt:i4>
      </vt:variant>
      <vt:variant>
        <vt:lpwstr/>
      </vt:variant>
      <vt:variant>
        <vt:lpwstr>_ENREF_55</vt:lpwstr>
      </vt:variant>
      <vt:variant>
        <vt:i4>4456459</vt:i4>
      </vt:variant>
      <vt:variant>
        <vt:i4>1447</vt:i4>
      </vt:variant>
      <vt:variant>
        <vt:i4>0</vt:i4>
      </vt:variant>
      <vt:variant>
        <vt:i4>5</vt:i4>
      </vt:variant>
      <vt:variant>
        <vt:lpwstr/>
      </vt:variant>
      <vt:variant>
        <vt:lpwstr>_ENREF_54</vt:lpwstr>
      </vt:variant>
      <vt:variant>
        <vt:i4>4718603</vt:i4>
      </vt:variant>
      <vt:variant>
        <vt:i4>1430</vt:i4>
      </vt:variant>
      <vt:variant>
        <vt:i4>0</vt:i4>
      </vt:variant>
      <vt:variant>
        <vt:i4>5</vt:i4>
      </vt:variant>
      <vt:variant>
        <vt:lpwstr/>
      </vt:variant>
      <vt:variant>
        <vt:lpwstr>_ENREF_90</vt:lpwstr>
      </vt:variant>
      <vt:variant>
        <vt:i4>4784139</vt:i4>
      </vt:variant>
      <vt:variant>
        <vt:i4>1422</vt:i4>
      </vt:variant>
      <vt:variant>
        <vt:i4>0</vt:i4>
      </vt:variant>
      <vt:variant>
        <vt:i4>5</vt:i4>
      </vt:variant>
      <vt:variant>
        <vt:lpwstr/>
      </vt:variant>
      <vt:variant>
        <vt:lpwstr>_ENREF_84</vt:lpwstr>
      </vt:variant>
      <vt:variant>
        <vt:i4>4653067</vt:i4>
      </vt:variant>
      <vt:variant>
        <vt:i4>1414</vt:i4>
      </vt:variant>
      <vt:variant>
        <vt:i4>0</vt:i4>
      </vt:variant>
      <vt:variant>
        <vt:i4>5</vt:i4>
      </vt:variant>
      <vt:variant>
        <vt:lpwstr/>
      </vt:variant>
      <vt:variant>
        <vt:lpwstr>_ENREF_64</vt:lpwstr>
      </vt:variant>
      <vt:variant>
        <vt:i4>4653067</vt:i4>
      </vt:variant>
      <vt:variant>
        <vt:i4>1404</vt:i4>
      </vt:variant>
      <vt:variant>
        <vt:i4>0</vt:i4>
      </vt:variant>
      <vt:variant>
        <vt:i4>5</vt:i4>
      </vt:variant>
      <vt:variant>
        <vt:lpwstr/>
      </vt:variant>
      <vt:variant>
        <vt:lpwstr>_ENREF_63</vt:lpwstr>
      </vt:variant>
      <vt:variant>
        <vt:i4>4653067</vt:i4>
      </vt:variant>
      <vt:variant>
        <vt:i4>1401</vt:i4>
      </vt:variant>
      <vt:variant>
        <vt:i4>0</vt:i4>
      </vt:variant>
      <vt:variant>
        <vt:i4>5</vt:i4>
      </vt:variant>
      <vt:variant>
        <vt:lpwstr/>
      </vt:variant>
      <vt:variant>
        <vt:lpwstr>_ENREF_61</vt:lpwstr>
      </vt:variant>
      <vt:variant>
        <vt:i4>4653067</vt:i4>
      </vt:variant>
      <vt:variant>
        <vt:i4>1393</vt:i4>
      </vt:variant>
      <vt:variant>
        <vt:i4>0</vt:i4>
      </vt:variant>
      <vt:variant>
        <vt:i4>5</vt:i4>
      </vt:variant>
      <vt:variant>
        <vt:lpwstr/>
      </vt:variant>
      <vt:variant>
        <vt:lpwstr>_ENREF_62</vt:lpwstr>
      </vt:variant>
      <vt:variant>
        <vt:i4>4653067</vt:i4>
      </vt:variant>
      <vt:variant>
        <vt:i4>1385</vt:i4>
      </vt:variant>
      <vt:variant>
        <vt:i4>0</vt:i4>
      </vt:variant>
      <vt:variant>
        <vt:i4>5</vt:i4>
      </vt:variant>
      <vt:variant>
        <vt:lpwstr/>
      </vt:variant>
      <vt:variant>
        <vt:lpwstr>_ENREF_61</vt:lpwstr>
      </vt:variant>
      <vt:variant>
        <vt:i4>4456459</vt:i4>
      </vt:variant>
      <vt:variant>
        <vt:i4>1377</vt:i4>
      </vt:variant>
      <vt:variant>
        <vt:i4>0</vt:i4>
      </vt:variant>
      <vt:variant>
        <vt:i4>5</vt:i4>
      </vt:variant>
      <vt:variant>
        <vt:lpwstr/>
      </vt:variant>
      <vt:variant>
        <vt:lpwstr>_ENREF_59</vt:lpwstr>
      </vt:variant>
      <vt:variant>
        <vt:i4>4456459</vt:i4>
      </vt:variant>
      <vt:variant>
        <vt:i4>1371</vt:i4>
      </vt:variant>
      <vt:variant>
        <vt:i4>0</vt:i4>
      </vt:variant>
      <vt:variant>
        <vt:i4>5</vt:i4>
      </vt:variant>
      <vt:variant>
        <vt:lpwstr/>
      </vt:variant>
      <vt:variant>
        <vt:lpwstr>_ENREF_59</vt:lpwstr>
      </vt:variant>
      <vt:variant>
        <vt:i4>4456459</vt:i4>
      </vt:variant>
      <vt:variant>
        <vt:i4>1368</vt:i4>
      </vt:variant>
      <vt:variant>
        <vt:i4>0</vt:i4>
      </vt:variant>
      <vt:variant>
        <vt:i4>5</vt:i4>
      </vt:variant>
      <vt:variant>
        <vt:lpwstr/>
      </vt:variant>
      <vt:variant>
        <vt:lpwstr>_ENREF_56</vt:lpwstr>
      </vt:variant>
      <vt:variant>
        <vt:i4>4456459</vt:i4>
      </vt:variant>
      <vt:variant>
        <vt:i4>1360</vt:i4>
      </vt:variant>
      <vt:variant>
        <vt:i4>0</vt:i4>
      </vt:variant>
      <vt:variant>
        <vt:i4>5</vt:i4>
      </vt:variant>
      <vt:variant>
        <vt:lpwstr/>
      </vt:variant>
      <vt:variant>
        <vt:lpwstr>_ENREF_59</vt:lpwstr>
      </vt:variant>
      <vt:variant>
        <vt:i4>4653067</vt:i4>
      </vt:variant>
      <vt:variant>
        <vt:i4>1354</vt:i4>
      </vt:variant>
      <vt:variant>
        <vt:i4>0</vt:i4>
      </vt:variant>
      <vt:variant>
        <vt:i4>5</vt:i4>
      </vt:variant>
      <vt:variant>
        <vt:lpwstr/>
      </vt:variant>
      <vt:variant>
        <vt:lpwstr>_ENREF_60</vt:lpwstr>
      </vt:variant>
      <vt:variant>
        <vt:i4>4653067</vt:i4>
      </vt:variant>
      <vt:variant>
        <vt:i4>1346</vt:i4>
      </vt:variant>
      <vt:variant>
        <vt:i4>0</vt:i4>
      </vt:variant>
      <vt:variant>
        <vt:i4>5</vt:i4>
      </vt:variant>
      <vt:variant>
        <vt:lpwstr/>
      </vt:variant>
      <vt:variant>
        <vt:lpwstr>_ENREF_60</vt:lpwstr>
      </vt:variant>
      <vt:variant>
        <vt:i4>4456459</vt:i4>
      </vt:variant>
      <vt:variant>
        <vt:i4>1338</vt:i4>
      </vt:variant>
      <vt:variant>
        <vt:i4>0</vt:i4>
      </vt:variant>
      <vt:variant>
        <vt:i4>5</vt:i4>
      </vt:variant>
      <vt:variant>
        <vt:lpwstr/>
      </vt:variant>
      <vt:variant>
        <vt:lpwstr>_ENREF_59</vt:lpwstr>
      </vt:variant>
      <vt:variant>
        <vt:i4>4456459</vt:i4>
      </vt:variant>
      <vt:variant>
        <vt:i4>1335</vt:i4>
      </vt:variant>
      <vt:variant>
        <vt:i4>0</vt:i4>
      </vt:variant>
      <vt:variant>
        <vt:i4>5</vt:i4>
      </vt:variant>
      <vt:variant>
        <vt:lpwstr/>
      </vt:variant>
      <vt:variant>
        <vt:lpwstr>_ENREF_56</vt:lpwstr>
      </vt:variant>
      <vt:variant>
        <vt:i4>4456459</vt:i4>
      </vt:variant>
      <vt:variant>
        <vt:i4>1327</vt:i4>
      </vt:variant>
      <vt:variant>
        <vt:i4>0</vt:i4>
      </vt:variant>
      <vt:variant>
        <vt:i4>5</vt:i4>
      </vt:variant>
      <vt:variant>
        <vt:lpwstr/>
      </vt:variant>
      <vt:variant>
        <vt:lpwstr>_ENREF_58</vt:lpwstr>
      </vt:variant>
      <vt:variant>
        <vt:i4>4456459</vt:i4>
      </vt:variant>
      <vt:variant>
        <vt:i4>1319</vt:i4>
      </vt:variant>
      <vt:variant>
        <vt:i4>0</vt:i4>
      </vt:variant>
      <vt:variant>
        <vt:i4>5</vt:i4>
      </vt:variant>
      <vt:variant>
        <vt:lpwstr/>
      </vt:variant>
      <vt:variant>
        <vt:lpwstr>_ENREF_57</vt:lpwstr>
      </vt:variant>
      <vt:variant>
        <vt:i4>4456459</vt:i4>
      </vt:variant>
      <vt:variant>
        <vt:i4>1316</vt:i4>
      </vt:variant>
      <vt:variant>
        <vt:i4>0</vt:i4>
      </vt:variant>
      <vt:variant>
        <vt:i4>5</vt:i4>
      </vt:variant>
      <vt:variant>
        <vt:lpwstr/>
      </vt:variant>
      <vt:variant>
        <vt:lpwstr>_ENREF_56</vt:lpwstr>
      </vt:variant>
      <vt:variant>
        <vt:i4>4456459</vt:i4>
      </vt:variant>
      <vt:variant>
        <vt:i4>1290</vt:i4>
      </vt:variant>
      <vt:variant>
        <vt:i4>0</vt:i4>
      </vt:variant>
      <vt:variant>
        <vt:i4>5</vt:i4>
      </vt:variant>
      <vt:variant>
        <vt:lpwstr/>
      </vt:variant>
      <vt:variant>
        <vt:lpwstr>_ENREF_55</vt:lpwstr>
      </vt:variant>
      <vt:variant>
        <vt:i4>4456459</vt:i4>
      </vt:variant>
      <vt:variant>
        <vt:i4>1284</vt:i4>
      </vt:variant>
      <vt:variant>
        <vt:i4>0</vt:i4>
      </vt:variant>
      <vt:variant>
        <vt:i4>5</vt:i4>
      </vt:variant>
      <vt:variant>
        <vt:lpwstr/>
      </vt:variant>
      <vt:variant>
        <vt:lpwstr>_ENREF_55</vt:lpwstr>
      </vt:variant>
      <vt:variant>
        <vt:i4>4456459</vt:i4>
      </vt:variant>
      <vt:variant>
        <vt:i4>1275</vt:i4>
      </vt:variant>
      <vt:variant>
        <vt:i4>0</vt:i4>
      </vt:variant>
      <vt:variant>
        <vt:i4>5</vt:i4>
      </vt:variant>
      <vt:variant>
        <vt:lpwstr/>
      </vt:variant>
      <vt:variant>
        <vt:lpwstr>_ENREF_54</vt:lpwstr>
      </vt:variant>
      <vt:variant>
        <vt:i4>4456459</vt:i4>
      </vt:variant>
      <vt:variant>
        <vt:i4>1261</vt:i4>
      </vt:variant>
      <vt:variant>
        <vt:i4>0</vt:i4>
      </vt:variant>
      <vt:variant>
        <vt:i4>5</vt:i4>
      </vt:variant>
      <vt:variant>
        <vt:lpwstr/>
      </vt:variant>
      <vt:variant>
        <vt:lpwstr>_ENREF_53</vt:lpwstr>
      </vt:variant>
      <vt:variant>
        <vt:i4>4456459</vt:i4>
      </vt:variant>
      <vt:variant>
        <vt:i4>1255</vt:i4>
      </vt:variant>
      <vt:variant>
        <vt:i4>0</vt:i4>
      </vt:variant>
      <vt:variant>
        <vt:i4>5</vt:i4>
      </vt:variant>
      <vt:variant>
        <vt:lpwstr/>
      </vt:variant>
      <vt:variant>
        <vt:lpwstr>_ENREF_50</vt:lpwstr>
      </vt:variant>
      <vt:variant>
        <vt:i4>4390923</vt:i4>
      </vt:variant>
      <vt:variant>
        <vt:i4>1247</vt:i4>
      </vt:variant>
      <vt:variant>
        <vt:i4>0</vt:i4>
      </vt:variant>
      <vt:variant>
        <vt:i4>5</vt:i4>
      </vt:variant>
      <vt:variant>
        <vt:lpwstr/>
      </vt:variant>
      <vt:variant>
        <vt:lpwstr>_ENREF_24</vt:lpwstr>
      </vt:variant>
      <vt:variant>
        <vt:i4>4390923</vt:i4>
      </vt:variant>
      <vt:variant>
        <vt:i4>1235</vt:i4>
      </vt:variant>
      <vt:variant>
        <vt:i4>0</vt:i4>
      </vt:variant>
      <vt:variant>
        <vt:i4>5</vt:i4>
      </vt:variant>
      <vt:variant>
        <vt:lpwstr/>
      </vt:variant>
      <vt:variant>
        <vt:lpwstr>_ENREF_23</vt:lpwstr>
      </vt:variant>
      <vt:variant>
        <vt:i4>4390923</vt:i4>
      </vt:variant>
      <vt:variant>
        <vt:i4>1232</vt:i4>
      </vt:variant>
      <vt:variant>
        <vt:i4>0</vt:i4>
      </vt:variant>
      <vt:variant>
        <vt:i4>5</vt:i4>
      </vt:variant>
      <vt:variant>
        <vt:lpwstr/>
      </vt:variant>
      <vt:variant>
        <vt:lpwstr>_ENREF_22</vt:lpwstr>
      </vt:variant>
      <vt:variant>
        <vt:i4>4194315</vt:i4>
      </vt:variant>
      <vt:variant>
        <vt:i4>1229</vt:i4>
      </vt:variant>
      <vt:variant>
        <vt:i4>0</vt:i4>
      </vt:variant>
      <vt:variant>
        <vt:i4>5</vt:i4>
      </vt:variant>
      <vt:variant>
        <vt:lpwstr/>
      </vt:variant>
      <vt:variant>
        <vt:lpwstr>_ENREF_19</vt:lpwstr>
      </vt:variant>
      <vt:variant>
        <vt:i4>4390923</vt:i4>
      </vt:variant>
      <vt:variant>
        <vt:i4>1221</vt:i4>
      </vt:variant>
      <vt:variant>
        <vt:i4>0</vt:i4>
      </vt:variant>
      <vt:variant>
        <vt:i4>5</vt:i4>
      </vt:variant>
      <vt:variant>
        <vt:lpwstr/>
      </vt:variant>
      <vt:variant>
        <vt:lpwstr>_ENREF_22</vt:lpwstr>
      </vt:variant>
      <vt:variant>
        <vt:i4>4194315</vt:i4>
      </vt:variant>
      <vt:variant>
        <vt:i4>1218</vt:i4>
      </vt:variant>
      <vt:variant>
        <vt:i4>0</vt:i4>
      </vt:variant>
      <vt:variant>
        <vt:i4>5</vt:i4>
      </vt:variant>
      <vt:variant>
        <vt:lpwstr/>
      </vt:variant>
      <vt:variant>
        <vt:lpwstr>_ENREF_19</vt:lpwstr>
      </vt:variant>
      <vt:variant>
        <vt:i4>4194315</vt:i4>
      </vt:variant>
      <vt:variant>
        <vt:i4>1215</vt:i4>
      </vt:variant>
      <vt:variant>
        <vt:i4>0</vt:i4>
      </vt:variant>
      <vt:variant>
        <vt:i4>5</vt:i4>
      </vt:variant>
      <vt:variant>
        <vt:lpwstr/>
      </vt:variant>
      <vt:variant>
        <vt:lpwstr>_ENREF_18</vt:lpwstr>
      </vt:variant>
      <vt:variant>
        <vt:i4>4390923</vt:i4>
      </vt:variant>
      <vt:variant>
        <vt:i4>1207</vt:i4>
      </vt:variant>
      <vt:variant>
        <vt:i4>0</vt:i4>
      </vt:variant>
      <vt:variant>
        <vt:i4>5</vt:i4>
      </vt:variant>
      <vt:variant>
        <vt:lpwstr/>
      </vt:variant>
      <vt:variant>
        <vt:lpwstr>_ENREF_21</vt:lpwstr>
      </vt:variant>
      <vt:variant>
        <vt:i4>4390923</vt:i4>
      </vt:variant>
      <vt:variant>
        <vt:i4>1201</vt:i4>
      </vt:variant>
      <vt:variant>
        <vt:i4>0</vt:i4>
      </vt:variant>
      <vt:variant>
        <vt:i4>5</vt:i4>
      </vt:variant>
      <vt:variant>
        <vt:lpwstr/>
      </vt:variant>
      <vt:variant>
        <vt:lpwstr>_ENREF_21</vt:lpwstr>
      </vt:variant>
      <vt:variant>
        <vt:i4>4194315</vt:i4>
      </vt:variant>
      <vt:variant>
        <vt:i4>1195</vt:i4>
      </vt:variant>
      <vt:variant>
        <vt:i4>0</vt:i4>
      </vt:variant>
      <vt:variant>
        <vt:i4>5</vt:i4>
      </vt:variant>
      <vt:variant>
        <vt:lpwstr/>
      </vt:variant>
      <vt:variant>
        <vt:lpwstr>_ENREF_19</vt:lpwstr>
      </vt:variant>
      <vt:variant>
        <vt:i4>4194315</vt:i4>
      </vt:variant>
      <vt:variant>
        <vt:i4>1189</vt:i4>
      </vt:variant>
      <vt:variant>
        <vt:i4>0</vt:i4>
      </vt:variant>
      <vt:variant>
        <vt:i4>5</vt:i4>
      </vt:variant>
      <vt:variant>
        <vt:lpwstr/>
      </vt:variant>
      <vt:variant>
        <vt:lpwstr>_ENREF_19</vt:lpwstr>
      </vt:variant>
      <vt:variant>
        <vt:i4>4390923</vt:i4>
      </vt:variant>
      <vt:variant>
        <vt:i4>1183</vt:i4>
      </vt:variant>
      <vt:variant>
        <vt:i4>0</vt:i4>
      </vt:variant>
      <vt:variant>
        <vt:i4>5</vt:i4>
      </vt:variant>
      <vt:variant>
        <vt:lpwstr/>
      </vt:variant>
      <vt:variant>
        <vt:lpwstr>_ENREF_20</vt:lpwstr>
      </vt:variant>
      <vt:variant>
        <vt:i4>4194315</vt:i4>
      </vt:variant>
      <vt:variant>
        <vt:i4>1175</vt:i4>
      </vt:variant>
      <vt:variant>
        <vt:i4>0</vt:i4>
      </vt:variant>
      <vt:variant>
        <vt:i4>5</vt:i4>
      </vt:variant>
      <vt:variant>
        <vt:lpwstr/>
      </vt:variant>
      <vt:variant>
        <vt:lpwstr>_ENREF_19</vt:lpwstr>
      </vt:variant>
      <vt:variant>
        <vt:i4>4194315</vt:i4>
      </vt:variant>
      <vt:variant>
        <vt:i4>1169</vt:i4>
      </vt:variant>
      <vt:variant>
        <vt:i4>0</vt:i4>
      </vt:variant>
      <vt:variant>
        <vt:i4>5</vt:i4>
      </vt:variant>
      <vt:variant>
        <vt:lpwstr/>
      </vt:variant>
      <vt:variant>
        <vt:lpwstr>_ENREF_19</vt:lpwstr>
      </vt:variant>
      <vt:variant>
        <vt:i4>4194315</vt:i4>
      </vt:variant>
      <vt:variant>
        <vt:i4>1163</vt:i4>
      </vt:variant>
      <vt:variant>
        <vt:i4>0</vt:i4>
      </vt:variant>
      <vt:variant>
        <vt:i4>5</vt:i4>
      </vt:variant>
      <vt:variant>
        <vt:lpwstr/>
      </vt:variant>
      <vt:variant>
        <vt:lpwstr>_ENREF_18</vt:lpwstr>
      </vt:variant>
      <vt:variant>
        <vt:i4>4194315</vt:i4>
      </vt:variant>
      <vt:variant>
        <vt:i4>1155</vt:i4>
      </vt:variant>
      <vt:variant>
        <vt:i4>0</vt:i4>
      </vt:variant>
      <vt:variant>
        <vt:i4>5</vt:i4>
      </vt:variant>
      <vt:variant>
        <vt:lpwstr/>
      </vt:variant>
      <vt:variant>
        <vt:lpwstr>_ENREF_17</vt:lpwstr>
      </vt:variant>
      <vt:variant>
        <vt:i4>4194315</vt:i4>
      </vt:variant>
      <vt:variant>
        <vt:i4>1147</vt:i4>
      </vt:variant>
      <vt:variant>
        <vt:i4>0</vt:i4>
      </vt:variant>
      <vt:variant>
        <vt:i4>5</vt:i4>
      </vt:variant>
      <vt:variant>
        <vt:lpwstr/>
      </vt:variant>
      <vt:variant>
        <vt:lpwstr>_ENREF_16</vt:lpwstr>
      </vt:variant>
      <vt:variant>
        <vt:i4>3145778</vt:i4>
      </vt:variant>
      <vt:variant>
        <vt:i4>1122</vt:i4>
      </vt:variant>
      <vt:variant>
        <vt:i4>0</vt:i4>
      </vt:variant>
      <vt:variant>
        <vt:i4>5</vt:i4>
      </vt:variant>
      <vt:variant>
        <vt:lpwstr/>
      </vt:variant>
      <vt:variant>
        <vt:lpwstr>_Included_studies</vt:lpwstr>
      </vt:variant>
      <vt:variant>
        <vt:i4>4456459</vt:i4>
      </vt:variant>
      <vt:variant>
        <vt:i4>1115</vt:i4>
      </vt:variant>
      <vt:variant>
        <vt:i4>0</vt:i4>
      </vt:variant>
      <vt:variant>
        <vt:i4>5</vt:i4>
      </vt:variant>
      <vt:variant>
        <vt:lpwstr/>
      </vt:variant>
      <vt:variant>
        <vt:lpwstr>_ENREF_5</vt:lpwstr>
      </vt:variant>
      <vt:variant>
        <vt:i4>4194315</vt:i4>
      </vt:variant>
      <vt:variant>
        <vt:i4>1109</vt:i4>
      </vt:variant>
      <vt:variant>
        <vt:i4>0</vt:i4>
      </vt:variant>
      <vt:variant>
        <vt:i4>5</vt:i4>
      </vt:variant>
      <vt:variant>
        <vt:lpwstr/>
      </vt:variant>
      <vt:variant>
        <vt:lpwstr>_ENREF_15</vt:lpwstr>
      </vt:variant>
      <vt:variant>
        <vt:i4>4194315</vt:i4>
      </vt:variant>
      <vt:variant>
        <vt:i4>1103</vt:i4>
      </vt:variant>
      <vt:variant>
        <vt:i4>0</vt:i4>
      </vt:variant>
      <vt:variant>
        <vt:i4>5</vt:i4>
      </vt:variant>
      <vt:variant>
        <vt:lpwstr/>
      </vt:variant>
      <vt:variant>
        <vt:lpwstr>_ENREF_14</vt:lpwstr>
      </vt:variant>
      <vt:variant>
        <vt:i4>4194315</vt:i4>
      </vt:variant>
      <vt:variant>
        <vt:i4>1097</vt:i4>
      </vt:variant>
      <vt:variant>
        <vt:i4>0</vt:i4>
      </vt:variant>
      <vt:variant>
        <vt:i4>5</vt:i4>
      </vt:variant>
      <vt:variant>
        <vt:lpwstr/>
      </vt:variant>
      <vt:variant>
        <vt:lpwstr>_ENREF_13</vt:lpwstr>
      </vt:variant>
      <vt:variant>
        <vt:i4>4653067</vt:i4>
      </vt:variant>
      <vt:variant>
        <vt:i4>1091</vt:i4>
      </vt:variant>
      <vt:variant>
        <vt:i4>0</vt:i4>
      </vt:variant>
      <vt:variant>
        <vt:i4>5</vt:i4>
      </vt:variant>
      <vt:variant>
        <vt:lpwstr/>
      </vt:variant>
      <vt:variant>
        <vt:lpwstr>_ENREF_6</vt:lpwstr>
      </vt:variant>
      <vt:variant>
        <vt:i4>4194315</vt:i4>
      </vt:variant>
      <vt:variant>
        <vt:i4>1085</vt:i4>
      </vt:variant>
      <vt:variant>
        <vt:i4>0</vt:i4>
      </vt:variant>
      <vt:variant>
        <vt:i4>5</vt:i4>
      </vt:variant>
      <vt:variant>
        <vt:lpwstr/>
      </vt:variant>
      <vt:variant>
        <vt:lpwstr>_ENREF_12</vt:lpwstr>
      </vt:variant>
      <vt:variant>
        <vt:i4>4194315</vt:i4>
      </vt:variant>
      <vt:variant>
        <vt:i4>1079</vt:i4>
      </vt:variant>
      <vt:variant>
        <vt:i4>0</vt:i4>
      </vt:variant>
      <vt:variant>
        <vt:i4>5</vt:i4>
      </vt:variant>
      <vt:variant>
        <vt:lpwstr/>
      </vt:variant>
      <vt:variant>
        <vt:lpwstr>_ENREF_12</vt:lpwstr>
      </vt:variant>
      <vt:variant>
        <vt:i4>4194315</vt:i4>
      </vt:variant>
      <vt:variant>
        <vt:i4>1073</vt:i4>
      </vt:variant>
      <vt:variant>
        <vt:i4>0</vt:i4>
      </vt:variant>
      <vt:variant>
        <vt:i4>5</vt:i4>
      </vt:variant>
      <vt:variant>
        <vt:lpwstr/>
      </vt:variant>
      <vt:variant>
        <vt:lpwstr>_ENREF_10</vt:lpwstr>
      </vt:variant>
      <vt:variant>
        <vt:i4>4194315</vt:i4>
      </vt:variant>
      <vt:variant>
        <vt:i4>1067</vt:i4>
      </vt:variant>
      <vt:variant>
        <vt:i4>0</vt:i4>
      </vt:variant>
      <vt:variant>
        <vt:i4>5</vt:i4>
      </vt:variant>
      <vt:variant>
        <vt:lpwstr/>
      </vt:variant>
      <vt:variant>
        <vt:lpwstr>_ENREF_10</vt:lpwstr>
      </vt:variant>
      <vt:variant>
        <vt:i4>4194315</vt:i4>
      </vt:variant>
      <vt:variant>
        <vt:i4>1061</vt:i4>
      </vt:variant>
      <vt:variant>
        <vt:i4>0</vt:i4>
      </vt:variant>
      <vt:variant>
        <vt:i4>5</vt:i4>
      </vt:variant>
      <vt:variant>
        <vt:lpwstr/>
      </vt:variant>
      <vt:variant>
        <vt:lpwstr>_ENREF_11</vt:lpwstr>
      </vt:variant>
      <vt:variant>
        <vt:i4>4718603</vt:i4>
      </vt:variant>
      <vt:variant>
        <vt:i4>1055</vt:i4>
      </vt:variant>
      <vt:variant>
        <vt:i4>0</vt:i4>
      </vt:variant>
      <vt:variant>
        <vt:i4>5</vt:i4>
      </vt:variant>
      <vt:variant>
        <vt:lpwstr/>
      </vt:variant>
      <vt:variant>
        <vt:lpwstr>_ENREF_9</vt:lpwstr>
      </vt:variant>
      <vt:variant>
        <vt:i4>4784139</vt:i4>
      </vt:variant>
      <vt:variant>
        <vt:i4>1052</vt:i4>
      </vt:variant>
      <vt:variant>
        <vt:i4>0</vt:i4>
      </vt:variant>
      <vt:variant>
        <vt:i4>5</vt:i4>
      </vt:variant>
      <vt:variant>
        <vt:lpwstr/>
      </vt:variant>
      <vt:variant>
        <vt:lpwstr>_ENREF_8</vt:lpwstr>
      </vt:variant>
      <vt:variant>
        <vt:i4>4718603</vt:i4>
      </vt:variant>
      <vt:variant>
        <vt:i4>1044</vt:i4>
      </vt:variant>
      <vt:variant>
        <vt:i4>0</vt:i4>
      </vt:variant>
      <vt:variant>
        <vt:i4>5</vt:i4>
      </vt:variant>
      <vt:variant>
        <vt:lpwstr/>
      </vt:variant>
      <vt:variant>
        <vt:lpwstr>_ENREF_9</vt:lpwstr>
      </vt:variant>
      <vt:variant>
        <vt:i4>4718603</vt:i4>
      </vt:variant>
      <vt:variant>
        <vt:i4>1038</vt:i4>
      </vt:variant>
      <vt:variant>
        <vt:i4>0</vt:i4>
      </vt:variant>
      <vt:variant>
        <vt:i4>5</vt:i4>
      </vt:variant>
      <vt:variant>
        <vt:lpwstr/>
      </vt:variant>
      <vt:variant>
        <vt:lpwstr>_ENREF_9</vt:lpwstr>
      </vt:variant>
      <vt:variant>
        <vt:i4>4194315</vt:i4>
      </vt:variant>
      <vt:variant>
        <vt:i4>1032</vt:i4>
      </vt:variant>
      <vt:variant>
        <vt:i4>0</vt:i4>
      </vt:variant>
      <vt:variant>
        <vt:i4>5</vt:i4>
      </vt:variant>
      <vt:variant>
        <vt:lpwstr/>
      </vt:variant>
      <vt:variant>
        <vt:lpwstr>_ENREF_10</vt:lpwstr>
      </vt:variant>
      <vt:variant>
        <vt:i4>4718603</vt:i4>
      </vt:variant>
      <vt:variant>
        <vt:i4>1026</vt:i4>
      </vt:variant>
      <vt:variant>
        <vt:i4>0</vt:i4>
      </vt:variant>
      <vt:variant>
        <vt:i4>5</vt:i4>
      </vt:variant>
      <vt:variant>
        <vt:lpwstr/>
      </vt:variant>
      <vt:variant>
        <vt:lpwstr>_ENREF_9</vt:lpwstr>
      </vt:variant>
      <vt:variant>
        <vt:i4>4784139</vt:i4>
      </vt:variant>
      <vt:variant>
        <vt:i4>1020</vt:i4>
      </vt:variant>
      <vt:variant>
        <vt:i4>0</vt:i4>
      </vt:variant>
      <vt:variant>
        <vt:i4>5</vt:i4>
      </vt:variant>
      <vt:variant>
        <vt:lpwstr/>
      </vt:variant>
      <vt:variant>
        <vt:lpwstr>_ENREF_8</vt:lpwstr>
      </vt:variant>
      <vt:variant>
        <vt:i4>4784139</vt:i4>
      </vt:variant>
      <vt:variant>
        <vt:i4>1014</vt:i4>
      </vt:variant>
      <vt:variant>
        <vt:i4>0</vt:i4>
      </vt:variant>
      <vt:variant>
        <vt:i4>5</vt:i4>
      </vt:variant>
      <vt:variant>
        <vt:lpwstr/>
      </vt:variant>
      <vt:variant>
        <vt:lpwstr>_ENREF_8</vt:lpwstr>
      </vt:variant>
      <vt:variant>
        <vt:i4>4587531</vt:i4>
      </vt:variant>
      <vt:variant>
        <vt:i4>1011</vt:i4>
      </vt:variant>
      <vt:variant>
        <vt:i4>0</vt:i4>
      </vt:variant>
      <vt:variant>
        <vt:i4>5</vt:i4>
      </vt:variant>
      <vt:variant>
        <vt:lpwstr/>
      </vt:variant>
      <vt:variant>
        <vt:lpwstr>_ENREF_7</vt:lpwstr>
      </vt:variant>
      <vt:variant>
        <vt:i4>4653067</vt:i4>
      </vt:variant>
      <vt:variant>
        <vt:i4>1003</vt:i4>
      </vt:variant>
      <vt:variant>
        <vt:i4>0</vt:i4>
      </vt:variant>
      <vt:variant>
        <vt:i4>5</vt:i4>
      </vt:variant>
      <vt:variant>
        <vt:lpwstr/>
      </vt:variant>
      <vt:variant>
        <vt:lpwstr>_ENREF_6</vt:lpwstr>
      </vt:variant>
      <vt:variant>
        <vt:i4>4653067</vt:i4>
      </vt:variant>
      <vt:variant>
        <vt:i4>997</vt:i4>
      </vt:variant>
      <vt:variant>
        <vt:i4>0</vt:i4>
      </vt:variant>
      <vt:variant>
        <vt:i4>5</vt:i4>
      </vt:variant>
      <vt:variant>
        <vt:lpwstr/>
      </vt:variant>
      <vt:variant>
        <vt:lpwstr>_ENREF_6</vt:lpwstr>
      </vt:variant>
      <vt:variant>
        <vt:i4>1245244</vt:i4>
      </vt:variant>
      <vt:variant>
        <vt:i4>988</vt:i4>
      </vt:variant>
      <vt:variant>
        <vt:i4>0</vt:i4>
      </vt:variant>
      <vt:variant>
        <vt:i4>5</vt:i4>
      </vt:variant>
      <vt:variant>
        <vt:lpwstr/>
      </vt:variant>
      <vt:variant>
        <vt:lpwstr>_Toc177486216</vt:lpwstr>
      </vt:variant>
      <vt:variant>
        <vt:i4>1245244</vt:i4>
      </vt:variant>
      <vt:variant>
        <vt:i4>982</vt:i4>
      </vt:variant>
      <vt:variant>
        <vt:i4>0</vt:i4>
      </vt:variant>
      <vt:variant>
        <vt:i4>5</vt:i4>
      </vt:variant>
      <vt:variant>
        <vt:lpwstr/>
      </vt:variant>
      <vt:variant>
        <vt:lpwstr>_Toc177486215</vt:lpwstr>
      </vt:variant>
      <vt:variant>
        <vt:i4>1245244</vt:i4>
      </vt:variant>
      <vt:variant>
        <vt:i4>976</vt:i4>
      </vt:variant>
      <vt:variant>
        <vt:i4>0</vt:i4>
      </vt:variant>
      <vt:variant>
        <vt:i4>5</vt:i4>
      </vt:variant>
      <vt:variant>
        <vt:lpwstr/>
      </vt:variant>
      <vt:variant>
        <vt:lpwstr>_Toc177486214</vt:lpwstr>
      </vt:variant>
      <vt:variant>
        <vt:i4>1245244</vt:i4>
      </vt:variant>
      <vt:variant>
        <vt:i4>970</vt:i4>
      </vt:variant>
      <vt:variant>
        <vt:i4>0</vt:i4>
      </vt:variant>
      <vt:variant>
        <vt:i4>5</vt:i4>
      </vt:variant>
      <vt:variant>
        <vt:lpwstr/>
      </vt:variant>
      <vt:variant>
        <vt:lpwstr>_Toc177486213</vt:lpwstr>
      </vt:variant>
      <vt:variant>
        <vt:i4>1245244</vt:i4>
      </vt:variant>
      <vt:variant>
        <vt:i4>964</vt:i4>
      </vt:variant>
      <vt:variant>
        <vt:i4>0</vt:i4>
      </vt:variant>
      <vt:variant>
        <vt:i4>5</vt:i4>
      </vt:variant>
      <vt:variant>
        <vt:lpwstr/>
      </vt:variant>
      <vt:variant>
        <vt:lpwstr>_Toc177486212</vt:lpwstr>
      </vt:variant>
      <vt:variant>
        <vt:i4>1245244</vt:i4>
      </vt:variant>
      <vt:variant>
        <vt:i4>958</vt:i4>
      </vt:variant>
      <vt:variant>
        <vt:i4>0</vt:i4>
      </vt:variant>
      <vt:variant>
        <vt:i4>5</vt:i4>
      </vt:variant>
      <vt:variant>
        <vt:lpwstr/>
      </vt:variant>
      <vt:variant>
        <vt:lpwstr>_Toc177486211</vt:lpwstr>
      </vt:variant>
      <vt:variant>
        <vt:i4>1245244</vt:i4>
      </vt:variant>
      <vt:variant>
        <vt:i4>952</vt:i4>
      </vt:variant>
      <vt:variant>
        <vt:i4>0</vt:i4>
      </vt:variant>
      <vt:variant>
        <vt:i4>5</vt:i4>
      </vt:variant>
      <vt:variant>
        <vt:lpwstr/>
      </vt:variant>
      <vt:variant>
        <vt:lpwstr>_Toc177486210</vt:lpwstr>
      </vt:variant>
      <vt:variant>
        <vt:i4>1179708</vt:i4>
      </vt:variant>
      <vt:variant>
        <vt:i4>946</vt:i4>
      </vt:variant>
      <vt:variant>
        <vt:i4>0</vt:i4>
      </vt:variant>
      <vt:variant>
        <vt:i4>5</vt:i4>
      </vt:variant>
      <vt:variant>
        <vt:lpwstr/>
      </vt:variant>
      <vt:variant>
        <vt:lpwstr>_Toc177486209</vt:lpwstr>
      </vt:variant>
      <vt:variant>
        <vt:i4>1179708</vt:i4>
      </vt:variant>
      <vt:variant>
        <vt:i4>940</vt:i4>
      </vt:variant>
      <vt:variant>
        <vt:i4>0</vt:i4>
      </vt:variant>
      <vt:variant>
        <vt:i4>5</vt:i4>
      </vt:variant>
      <vt:variant>
        <vt:lpwstr/>
      </vt:variant>
      <vt:variant>
        <vt:lpwstr>_Toc177486208</vt:lpwstr>
      </vt:variant>
      <vt:variant>
        <vt:i4>1179708</vt:i4>
      </vt:variant>
      <vt:variant>
        <vt:i4>934</vt:i4>
      </vt:variant>
      <vt:variant>
        <vt:i4>0</vt:i4>
      </vt:variant>
      <vt:variant>
        <vt:i4>5</vt:i4>
      </vt:variant>
      <vt:variant>
        <vt:lpwstr/>
      </vt:variant>
      <vt:variant>
        <vt:lpwstr>_Toc177486207</vt:lpwstr>
      </vt:variant>
      <vt:variant>
        <vt:i4>1179708</vt:i4>
      </vt:variant>
      <vt:variant>
        <vt:i4>928</vt:i4>
      </vt:variant>
      <vt:variant>
        <vt:i4>0</vt:i4>
      </vt:variant>
      <vt:variant>
        <vt:i4>5</vt:i4>
      </vt:variant>
      <vt:variant>
        <vt:lpwstr/>
      </vt:variant>
      <vt:variant>
        <vt:lpwstr>_Toc177486206</vt:lpwstr>
      </vt:variant>
      <vt:variant>
        <vt:i4>1179708</vt:i4>
      </vt:variant>
      <vt:variant>
        <vt:i4>922</vt:i4>
      </vt:variant>
      <vt:variant>
        <vt:i4>0</vt:i4>
      </vt:variant>
      <vt:variant>
        <vt:i4>5</vt:i4>
      </vt:variant>
      <vt:variant>
        <vt:lpwstr/>
      </vt:variant>
      <vt:variant>
        <vt:lpwstr>_Toc177486205</vt:lpwstr>
      </vt:variant>
      <vt:variant>
        <vt:i4>1179708</vt:i4>
      </vt:variant>
      <vt:variant>
        <vt:i4>916</vt:i4>
      </vt:variant>
      <vt:variant>
        <vt:i4>0</vt:i4>
      </vt:variant>
      <vt:variant>
        <vt:i4>5</vt:i4>
      </vt:variant>
      <vt:variant>
        <vt:lpwstr/>
      </vt:variant>
      <vt:variant>
        <vt:lpwstr>_Toc177486204</vt:lpwstr>
      </vt:variant>
      <vt:variant>
        <vt:i4>1179708</vt:i4>
      </vt:variant>
      <vt:variant>
        <vt:i4>910</vt:i4>
      </vt:variant>
      <vt:variant>
        <vt:i4>0</vt:i4>
      </vt:variant>
      <vt:variant>
        <vt:i4>5</vt:i4>
      </vt:variant>
      <vt:variant>
        <vt:lpwstr/>
      </vt:variant>
      <vt:variant>
        <vt:lpwstr>_Toc177486203</vt:lpwstr>
      </vt:variant>
      <vt:variant>
        <vt:i4>1179708</vt:i4>
      </vt:variant>
      <vt:variant>
        <vt:i4>904</vt:i4>
      </vt:variant>
      <vt:variant>
        <vt:i4>0</vt:i4>
      </vt:variant>
      <vt:variant>
        <vt:i4>5</vt:i4>
      </vt:variant>
      <vt:variant>
        <vt:lpwstr/>
      </vt:variant>
      <vt:variant>
        <vt:lpwstr>_Toc177486202</vt:lpwstr>
      </vt:variant>
      <vt:variant>
        <vt:i4>1179708</vt:i4>
      </vt:variant>
      <vt:variant>
        <vt:i4>898</vt:i4>
      </vt:variant>
      <vt:variant>
        <vt:i4>0</vt:i4>
      </vt:variant>
      <vt:variant>
        <vt:i4>5</vt:i4>
      </vt:variant>
      <vt:variant>
        <vt:lpwstr/>
      </vt:variant>
      <vt:variant>
        <vt:lpwstr>_Toc177486201</vt:lpwstr>
      </vt:variant>
      <vt:variant>
        <vt:i4>1179708</vt:i4>
      </vt:variant>
      <vt:variant>
        <vt:i4>892</vt:i4>
      </vt:variant>
      <vt:variant>
        <vt:i4>0</vt:i4>
      </vt:variant>
      <vt:variant>
        <vt:i4>5</vt:i4>
      </vt:variant>
      <vt:variant>
        <vt:lpwstr/>
      </vt:variant>
      <vt:variant>
        <vt:lpwstr>_Toc177486200</vt:lpwstr>
      </vt:variant>
      <vt:variant>
        <vt:i4>1769535</vt:i4>
      </vt:variant>
      <vt:variant>
        <vt:i4>886</vt:i4>
      </vt:variant>
      <vt:variant>
        <vt:i4>0</vt:i4>
      </vt:variant>
      <vt:variant>
        <vt:i4>5</vt:i4>
      </vt:variant>
      <vt:variant>
        <vt:lpwstr/>
      </vt:variant>
      <vt:variant>
        <vt:lpwstr>_Toc177486199</vt:lpwstr>
      </vt:variant>
      <vt:variant>
        <vt:i4>1769535</vt:i4>
      </vt:variant>
      <vt:variant>
        <vt:i4>880</vt:i4>
      </vt:variant>
      <vt:variant>
        <vt:i4>0</vt:i4>
      </vt:variant>
      <vt:variant>
        <vt:i4>5</vt:i4>
      </vt:variant>
      <vt:variant>
        <vt:lpwstr/>
      </vt:variant>
      <vt:variant>
        <vt:lpwstr>_Toc177486198</vt:lpwstr>
      </vt:variant>
      <vt:variant>
        <vt:i4>1769535</vt:i4>
      </vt:variant>
      <vt:variant>
        <vt:i4>874</vt:i4>
      </vt:variant>
      <vt:variant>
        <vt:i4>0</vt:i4>
      </vt:variant>
      <vt:variant>
        <vt:i4>5</vt:i4>
      </vt:variant>
      <vt:variant>
        <vt:lpwstr/>
      </vt:variant>
      <vt:variant>
        <vt:lpwstr>_Toc177486197</vt:lpwstr>
      </vt:variant>
      <vt:variant>
        <vt:i4>1769535</vt:i4>
      </vt:variant>
      <vt:variant>
        <vt:i4>868</vt:i4>
      </vt:variant>
      <vt:variant>
        <vt:i4>0</vt:i4>
      </vt:variant>
      <vt:variant>
        <vt:i4>5</vt:i4>
      </vt:variant>
      <vt:variant>
        <vt:lpwstr/>
      </vt:variant>
      <vt:variant>
        <vt:lpwstr>_Toc177486196</vt:lpwstr>
      </vt:variant>
      <vt:variant>
        <vt:i4>1769535</vt:i4>
      </vt:variant>
      <vt:variant>
        <vt:i4>862</vt:i4>
      </vt:variant>
      <vt:variant>
        <vt:i4>0</vt:i4>
      </vt:variant>
      <vt:variant>
        <vt:i4>5</vt:i4>
      </vt:variant>
      <vt:variant>
        <vt:lpwstr/>
      </vt:variant>
      <vt:variant>
        <vt:lpwstr>_Toc177486195</vt:lpwstr>
      </vt:variant>
      <vt:variant>
        <vt:i4>1769535</vt:i4>
      </vt:variant>
      <vt:variant>
        <vt:i4>856</vt:i4>
      </vt:variant>
      <vt:variant>
        <vt:i4>0</vt:i4>
      </vt:variant>
      <vt:variant>
        <vt:i4>5</vt:i4>
      </vt:variant>
      <vt:variant>
        <vt:lpwstr/>
      </vt:variant>
      <vt:variant>
        <vt:lpwstr>_Toc177486194</vt:lpwstr>
      </vt:variant>
      <vt:variant>
        <vt:i4>1769535</vt:i4>
      </vt:variant>
      <vt:variant>
        <vt:i4>850</vt:i4>
      </vt:variant>
      <vt:variant>
        <vt:i4>0</vt:i4>
      </vt:variant>
      <vt:variant>
        <vt:i4>5</vt:i4>
      </vt:variant>
      <vt:variant>
        <vt:lpwstr/>
      </vt:variant>
      <vt:variant>
        <vt:lpwstr>_Toc177486193</vt:lpwstr>
      </vt:variant>
      <vt:variant>
        <vt:i4>1769535</vt:i4>
      </vt:variant>
      <vt:variant>
        <vt:i4>844</vt:i4>
      </vt:variant>
      <vt:variant>
        <vt:i4>0</vt:i4>
      </vt:variant>
      <vt:variant>
        <vt:i4>5</vt:i4>
      </vt:variant>
      <vt:variant>
        <vt:lpwstr/>
      </vt:variant>
      <vt:variant>
        <vt:lpwstr>_Toc177486192</vt:lpwstr>
      </vt:variant>
      <vt:variant>
        <vt:i4>1769535</vt:i4>
      </vt:variant>
      <vt:variant>
        <vt:i4>838</vt:i4>
      </vt:variant>
      <vt:variant>
        <vt:i4>0</vt:i4>
      </vt:variant>
      <vt:variant>
        <vt:i4>5</vt:i4>
      </vt:variant>
      <vt:variant>
        <vt:lpwstr/>
      </vt:variant>
      <vt:variant>
        <vt:lpwstr>_Toc177486191</vt:lpwstr>
      </vt:variant>
      <vt:variant>
        <vt:i4>1769535</vt:i4>
      </vt:variant>
      <vt:variant>
        <vt:i4>832</vt:i4>
      </vt:variant>
      <vt:variant>
        <vt:i4>0</vt:i4>
      </vt:variant>
      <vt:variant>
        <vt:i4>5</vt:i4>
      </vt:variant>
      <vt:variant>
        <vt:lpwstr/>
      </vt:variant>
      <vt:variant>
        <vt:lpwstr>_Toc177486190</vt:lpwstr>
      </vt:variant>
      <vt:variant>
        <vt:i4>1703999</vt:i4>
      </vt:variant>
      <vt:variant>
        <vt:i4>826</vt:i4>
      </vt:variant>
      <vt:variant>
        <vt:i4>0</vt:i4>
      </vt:variant>
      <vt:variant>
        <vt:i4>5</vt:i4>
      </vt:variant>
      <vt:variant>
        <vt:lpwstr/>
      </vt:variant>
      <vt:variant>
        <vt:lpwstr>_Toc177486189</vt:lpwstr>
      </vt:variant>
      <vt:variant>
        <vt:i4>1703999</vt:i4>
      </vt:variant>
      <vt:variant>
        <vt:i4>817</vt:i4>
      </vt:variant>
      <vt:variant>
        <vt:i4>0</vt:i4>
      </vt:variant>
      <vt:variant>
        <vt:i4>5</vt:i4>
      </vt:variant>
      <vt:variant>
        <vt:lpwstr/>
      </vt:variant>
      <vt:variant>
        <vt:lpwstr>_Toc177486188</vt:lpwstr>
      </vt:variant>
      <vt:variant>
        <vt:i4>1703999</vt:i4>
      </vt:variant>
      <vt:variant>
        <vt:i4>811</vt:i4>
      </vt:variant>
      <vt:variant>
        <vt:i4>0</vt:i4>
      </vt:variant>
      <vt:variant>
        <vt:i4>5</vt:i4>
      </vt:variant>
      <vt:variant>
        <vt:lpwstr/>
      </vt:variant>
      <vt:variant>
        <vt:lpwstr>_Toc177486187</vt:lpwstr>
      </vt:variant>
      <vt:variant>
        <vt:i4>1703999</vt:i4>
      </vt:variant>
      <vt:variant>
        <vt:i4>805</vt:i4>
      </vt:variant>
      <vt:variant>
        <vt:i4>0</vt:i4>
      </vt:variant>
      <vt:variant>
        <vt:i4>5</vt:i4>
      </vt:variant>
      <vt:variant>
        <vt:lpwstr/>
      </vt:variant>
      <vt:variant>
        <vt:lpwstr>_Toc177486186</vt:lpwstr>
      </vt:variant>
      <vt:variant>
        <vt:i4>1703999</vt:i4>
      </vt:variant>
      <vt:variant>
        <vt:i4>799</vt:i4>
      </vt:variant>
      <vt:variant>
        <vt:i4>0</vt:i4>
      </vt:variant>
      <vt:variant>
        <vt:i4>5</vt:i4>
      </vt:variant>
      <vt:variant>
        <vt:lpwstr/>
      </vt:variant>
      <vt:variant>
        <vt:lpwstr>_Toc177486185</vt:lpwstr>
      </vt:variant>
      <vt:variant>
        <vt:i4>1703999</vt:i4>
      </vt:variant>
      <vt:variant>
        <vt:i4>793</vt:i4>
      </vt:variant>
      <vt:variant>
        <vt:i4>0</vt:i4>
      </vt:variant>
      <vt:variant>
        <vt:i4>5</vt:i4>
      </vt:variant>
      <vt:variant>
        <vt:lpwstr/>
      </vt:variant>
      <vt:variant>
        <vt:lpwstr>_Toc177486184</vt:lpwstr>
      </vt:variant>
      <vt:variant>
        <vt:i4>1703999</vt:i4>
      </vt:variant>
      <vt:variant>
        <vt:i4>787</vt:i4>
      </vt:variant>
      <vt:variant>
        <vt:i4>0</vt:i4>
      </vt:variant>
      <vt:variant>
        <vt:i4>5</vt:i4>
      </vt:variant>
      <vt:variant>
        <vt:lpwstr/>
      </vt:variant>
      <vt:variant>
        <vt:lpwstr>_Toc177486183</vt:lpwstr>
      </vt:variant>
      <vt:variant>
        <vt:i4>1703999</vt:i4>
      </vt:variant>
      <vt:variant>
        <vt:i4>781</vt:i4>
      </vt:variant>
      <vt:variant>
        <vt:i4>0</vt:i4>
      </vt:variant>
      <vt:variant>
        <vt:i4>5</vt:i4>
      </vt:variant>
      <vt:variant>
        <vt:lpwstr/>
      </vt:variant>
      <vt:variant>
        <vt:lpwstr>_Toc177486182</vt:lpwstr>
      </vt:variant>
      <vt:variant>
        <vt:i4>1703999</vt:i4>
      </vt:variant>
      <vt:variant>
        <vt:i4>775</vt:i4>
      </vt:variant>
      <vt:variant>
        <vt:i4>0</vt:i4>
      </vt:variant>
      <vt:variant>
        <vt:i4>5</vt:i4>
      </vt:variant>
      <vt:variant>
        <vt:lpwstr/>
      </vt:variant>
      <vt:variant>
        <vt:lpwstr>_Toc177486181</vt:lpwstr>
      </vt:variant>
      <vt:variant>
        <vt:i4>1703999</vt:i4>
      </vt:variant>
      <vt:variant>
        <vt:i4>769</vt:i4>
      </vt:variant>
      <vt:variant>
        <vt:i4>0</vt:i4>
      </vt:variant>
      <vt:variant>
        <vt:i4>5</vt:i4>
      </vt:variant>
      <vt:variant>
        <vt:lpwstr/>
      </vt:variant>
      <vt:variant>
        <vt:lpwstr>_Toc177486180</vt:lpwstr>
      </vt:variant>
      <vt:variant>
        <vt:i4>1376319</vt:i4>
      </vt:variant>
      <vt:variant>
        <vt:i4>763</vt:i4>
      </vt:variant>
      <vt:variant>
        <vt:i4>0</vt:i4>
      </vt:variant>
      <vt:variant>
        <vt:i4>5</vt:i4>
      </vt:variant>
      <vt:variant>
        <vt:lpwstr/>
      </vt:variant>
      <vt:variant>
        <vt:lpwstr>_Toc177486179</vt:lpwstr>
      </vt:variant>
      <vt:variant>
        <vt:i4>1376319</vt:i4>
      </vt:variant>
      <vt:variant>
        <vt:i4>757</vt:i4>
      </vt:variant>
      <vt:variant>
        <vt:i4>0</vt:i4>
      </vt:variant>
      <vt:variant>
        <vt:i4>5</vt:i4>
      </vt:variant>
      <vt:variant>
        <vt:lpwstr/>
      </vt:variant>
      <vt:variant>
        <vt:lpwstr>_Toc177486178</vt:lpwstr>
      </vt:variant>
      <vt:variant>
        <vt:i4>1376319</vt:i4>
      </vt:variant>
      <vt:variant>
        <vt:i4>751</vt:i4>
      </vt:variant>
      <vt:variant>
        <vt:i4>0</vt:i4>
      </vt:variant>
      <vt:variant>
        <vt:i4>5</vt:i4>
      </vt:variant>
      <vt:variant>
        <vt:lpwstr/>
      </vt:variant>
      <vt:variant>
        <vt:lpwstr>_Toc177486177</vt:lpwstr>
      </vt:variant>
      <vt:variant>
        <vt:i4>1376319</vt:i4>
      </vt:variant>
      <vt:variant>
        <vt:i4>745</vt:i4>
      </vt:variant>
      <vt:variant>
        <vt:i4>0</vt:i4>
      </vt:variant>
      <vt:variant>
        <vt:i4>5</vt:i4>
      </vt:variant>
      <vt:variant>
        <vt:lpwstr/>
      </vt:variant>
      <vt:variant>
        <vt:lpwstr>_Toc177486176</vt:lpwstr>
      </vt:variant>
      <vt:variant>
        <vt:i4>1441854</vt:i4>
      </vt:variant>
      <vt:variant>
        <vt:i4>736</vt:i4>
      </vt:variant>
      <vt:variant>
        <vt:i4>0</vt:i4>
      </vt:variant>
      <vt:variant>
        <vt:i4>5</vt:i4>
      </vt:variant>
      <vt:variant>
        <vt:lpwstr/>
      </vt:variant>
      <vt:variant>
        <vt:lpwstr>_Toc183697584</vt:lpwstr>
      </vt:variant>
      <vt:variant>
        <vt:i4>1441854</vt:i4>
      </vt:variant>
      <vt:variant>
        <vt:i4>730</vt:i4>
      </vt:variant>
      <vt:variant>
        <vt:i4>0</vt:i4>
      </vt:variant>
      <vt:variant>
        <vt:i4>5</vt:i4>
      </vt:variant>
      <vt:variant>
        <vt:lpwstr/>
      </vt:variant>
      <vt:variant>
        <vt:lpwstr>_Toc183697583</vt:lpwstr>
      </vt:variant>
      <vt:variant>
        <vt:i4>1441854</vt:i4>
      </vt:variant>
      <vt:variant>
        <vt:i4>724</vt:i4>
      </vt:variant>
      <vt:variant>
        <vt:i4>0</vt:i4>
      </vt:variant>
      <vt:variant>
        <vt:i4>5</vt:i4>
      </vt:variant>
      <vt:variant>
        <vt:lpwstr/>
      </vt:variant>
      <vt:variant>
        <vt:lpwstr>_Toc183697582</vt:lpwstr>
      </vt:variant>
      <vt:variant>
        <vt:i4>1441854</vt:i4>
      </vt:variant>
      <vt:variant>
        <vt:i4>718</vt:i4>
      </vt:variant>
      <vt:variant>
        <vt:i4>0</vt:i4>
      </vt:variant>
      <vt:variant>
        <vt:i4>5</vt:i4>
      </vt:variant>
      <vt:variant>
        <vt:lpwstr/>
      </vt:variant>
      <vt:variant>
        <vt:lpwstr>_Toc183697581</vt:lpwstr>
      </vt:variant>
      <vt:variant>
        <vt:i4>1441854</vt:i4>
      </vt:variant>
      <vt:variant>
        <vt:i4>712</vt:i4>
      </vt:variant>
      <vt:variant>
        <vt:i4>0</vt:i4>
      </vt:variant>
      <vt:variant>
        <vt:i4>5</vt:i4>
      </vt:variant>
      <vt:variant>
        <vt:lpwstr/>
      </vt:variant>
      <vt:variant>
        <vt:lpwstr>_Toc183697580</vt:lpwstr>
      </vt:variant>
      <vt:variant>
        <vt:i4>1638462</vt:i4>
      </vt:variant>
      <vt:variant>
        <vt:i4>706</vt:i4>
      </vt:variant>
      <vt:variant>
        <vt:i4>0</vt:i4>
      </vt:variant>
      <vt:variant>
        <vt:i4>5</vt:i4>
      </vt:variant>
      <vt:variant>
        <vt:lpwstr/>
      </vt:variant>
      <vt:variant>
        <vt:lpwstr>_Toc183697579</vt:lpwstr>
      </vt:variant>
      <vt:variant>
        <vt:i4>1638462</vt:i4>
      </vt:variant>
      <vt:variant>
        <vt:i4>700</vt:i4>
      </vt:variant>
      <vt:variant>
        <vt:i4>0</vt:i4>
      </vt:variant>
      <vt:variant>
        <vt:i4>5</vt:i4>
      </vt:variant>
      <vt:variant>
        <vt:lpwstr/>
      </vt:variant>
      <vt:variant>
        <vt:lpwstr>_Toc183697578</vt:lpwstr>
      </vt:variant>
      <vt:variant>
        <vt:i4>1638462</vt:i4>
      </vt:variant>
      <vt:variant>
        <vt:i4>694</vt:i4>
      </vt:variant>
      <vt:variant>
        <vt:i4>0</vt:i4>
      </vt:variant>
      <vt:variant>
        <vt:i4>5</vt:i4>
      </vt:variant>
      <vt:variant>
        <vt:lpwstr/>
      </vt:variant>
      <vt:variant>
        <vt:lpwstr>_Toc183697577</vt:lpwstr>
      </vt:variant>
      <vt:variant>
        <vt:i4>1638462</vt:i4>
      </vt:variant>
      <vt:variant>
        <vt:i4>688</vt:i4>
      </vt:variant>
      <vt:variant>
        <vt:i4>0</vt:i4>
      </vt:variant>
      <vt:variant>
        <vt:i4>5</vt:i4>
      </vt:variant>
      <vt:variant>
        <vt:lpwstr/>
      </vt:variant>
      <vt:variant>
        <vt:lpwstr>_Toc183697576</vt:lpwstr>
      </vt:variant>
      <vt:variant>
        <vt:i4>1638462</vt:i4>
      </vt:variant>
      <vt:variant>
        <vt:i4>682</vt:i4>
      </vt:variant>
      <vt:variant>
        <vt:i4>0</vt:i4>
      </vt:variant>
      <vt:variant>
        <vt:i4>5</vt:i4>
      </vt:variant>
      <vt:variant>
        <vt:lpwstr/>
      </vt:variant>
      <vt:variant>
        <vt:lpwstr>_Toc183697575</vt:lpwstr>
      </vt:variant>
      <vt:variant>
        <vt:i4>1638462</vt:i4>
      </vt:variant>
      <vt:variant>
        <vt:i4>676</vt:i4>
      </vt:variant>
      <vt:variant>
        <vt:i4>0</vt:i4>
      </vt:variant>
      <vt:variant>
        <vt:i4>5</vt:i4>
      </vt:variant>
      <vt:variant>
        <vt:lpwstr/>
      </vt:variant>
      <vt:variant>
        <vt:lpwstr>_Toc183697574</vt:lpwstr>
      </vt:variant>
      <vt:variant>
        <vt:i4>1638462</vt:i4>
      </vt:variant>
      <vt:variant>
        <vt:i4>670</vt:i4>
      </vt:variant>
      <vt:variant>
        <vt:i4>0</vt:i4>
      </vt:variant>
      <vt:variant>
        <vt:i4>5</vt:i4>
      </vt:variant>
      <vt:variant>
        <vt:lpwstr/>
      </vt:variant>
      <vt:variant>
        <vt:lpwstr>_Toc183697573</vt:lpwstr>
      </vt:variant>
      <vt:variant>
        <vt:i4>1638462</vt:i4>
      </vt:variant>
      <vt:variant>
        <vt:i4>664</vt:i4>
      </vt:variant>
      <vt:variant>
        <vt:i4>0</vt:i4>
      </vt:variant>
      <vt:variant>
        <vt:i4>5</vt:i4>
      </vt:variant>
      <vt:variant>
        <vt:lpwstr/>
      </vt:variant>
      <vt:variant>
        <vt:lpwstr>_Toc183697572</vt:lpwstr>
      </vt:variant>
      <vt:variant>
        <vt:i4>1638462</vt:i4>
      </vt:variant>
      <vt:variant>
        <vt:i4>658</vt:i4>
      </vt:variant>
      <vt:variant>
        <vt:i4>0</vt:i4>
      </vt:variant>
      <vt:variant>
        <vt:i4>5</vt:i4>
      </vt:variant>
      <vt:variant>
        <vt:lpwstr/>
      </vt:variant>
      <vt:variant>
        <vt:lpwstr>_Toc183697571</vt:lpwstr>
      </vt:variant>
      <vt:variant>
        <vt:i4>1638462</vt:i4>
      </vt:variant>
      <vt:variant>
        <vt:i4>652</vt:i4>
      </vt:variant>
      <vt:variant>
        <vt:i4>0</vt:i4>
      </vt:variant>
      <vt:variant>
        <vt:i4>5</vt:i4>
      </vt:variant>
      <vt:variant>
        <vt:lpwstr/>
      </vt:variant>
      <vt:variant>
        <vt:lpwstr>_Toc183697570</vt:lpwstr>
      </vt:variant>
      <vt:variant>
        <vt:i4>1572926</vt:i4>
      </vt:variant>
      <vt:variant>
        <vt:i4>646</vt:i4>
      </vt:variant>
      <vt:variant>
        <vt:i4>0</vt:i4>
      </vt:variant>
      <vt:variant>
        <vt:i4>5</vt:i4>
      </vt:variant>
      <vt:variant>
        <vt:lpwstr/>
      </vt:variant>
      <vt:variant>
        <vt:lpwstr>_Toc183697569</vt:lpwstr>
      </vt:variant>
      <vt:variant>
        <vt:i4>1572926</vt:i4>
      </vt:variant>
      <vt:variant>
        <vt:i4>640</vt:i4>
      </vt:variant>
      <vt:variant>
        <vt:i4>0</vt:i4>
      </vt:variant>
      <vt:variant>
        <vt:i4>5</vt:i4>
      </vt:variant>
      <vt:variant>
        <vt:lpwstr/>
      </vt:variant>
      <vt:variant>
        <vt:lpwstr>_Toc183697568</vt:lpwstr>
      </vt:variant>
      <vt:variant>
        <vt:i4>1572926</vt:i4>
      </vt:variant>
      <vt:variant>
        <vt:i4>634</vt:i4>
      </vt:variant>
      <vt:variant>
        <vt:i4>0</vt:i4>
      </vt:variant>
      <vt:variant>
        <vt:i4>5</vt:i4>
      </vt:variant>
      <vt:variant>
        <vt:lpwstr/>
      </vt:variant>
      <vt:variant>
        <vt:lpwstr>_Toc183697567</vt:lpwstr>
      </vt:variant>
      <vt:variant>
        <vt:i4>1572926</vt:i4>
      </vt:variant>
      <vt:variant>
        <vt:i4>628</vt:i4>
      </vt:variant>
      <vt:variant>
        <vt:i4>0</vt:i4>
      </vt:variant>
      <vt:variant>
        <vt:i4>5</vt:i4>
      </vt:variant>
      <vt:variant>
        <vt:lpwstr/>
      </vt:variant>
      <vt:variant>
        <vt:lpwstr>_Toc183697566</vt:lpwstr>
      </vt:variant>
      <vt:variant>
        <vt:i4>1572926</vt:i4>
      </vt:variant>
      <vt:variant>
        <vt:i4>622</vt:i4>
      </vt:variant>
      <vt:variant>
        <vt:i4>0</vt:i4>
      </vt:variant>
      <vt:variant>
        <vt:i4>5</vt:i4>
      </vt:variant>
      <vt:variant>
        <vt:lpwstr/>
      </vt:variant>
      <vt:variant>
        <vt:lpwstr>_Toc183697565</vt:lpwstr>
      </vt:variant>
      <vt:variant>
        <vt:i4>1572926</vt:i4>
      </vt:variant>
      <vt:variant>
        <vt:i4>616</vt:i4>
      </vt:variant>
      <vt:variant>
        <vt:i4>0</vt:i4>
      </vt:variant>
      <vt:variant>
        <vt:i4>5</vt:i4>
      </vt:variant>
      <vt:variant>
        <vt:lpwstr/>
      </vt:variant>
      <vt:variant>
        <vt:lpwstr>_Toc183697564</vt:lpwstr>
      </vt:variant>
      <vt:variant>
        <vt:i4>1572926</vt:i4>
      </vt:variant>
      <vt:variant>
        <vt:i4>610</vt:i4>
      </vt:variant>
      <vt:variant>
        <vt:i4>0</vt:i4>
      </vt:variant>
      <vt:variant>
        <vt:i4>5</vt:i4>
      </vt:variant>
      <vt:variant>
        <vt:lpwstr/>
      </vt:variant>
      <vt:variant>
        <vt:lpwstr>_Toc183697563</vt:lpwstr>
      </vt:variant>
      <vt:variant>
        <vt:i4>1572926</vt:i4>
      </vt:variant>
      <vt:variant>
        <vt:i4>604</vt:i4>
      </vt:variant>
      <vt:variant>
        <vt:i4>0</vt:i4>
      </vt:variant>
      <vt:variant>
        <vt:i4>5</vt:i4>
      </vt:variant>
      <vt:variant>
        <vt:lpwstr/>
      </vt:variant>
      <vt:variant>
        <vt:lpwstr>_Toc183697562</vt:lpwstr>
      </vt:variant>
      <vt:variant>
        <vt:i4>1572926</vt:i4>
      </vt:variant>
      <vt:variant>
        <vt:i4>598</vt:i4>
      </vt:variant>
      <vt:variant>
        <vt:i4>0</vt:i4>
      </vt:variant>
      <vt:variant>
        <vt:i4>5</vt:i4>
      </vt:variant>
      <vt:variant>
        <vt:lpwstr/>
      </vt:variant>
      <vt:variant>
        <vt:lpwstr>_Toc183697561</vt:lpwstr>
      </vt:variant>
      <vt:variant>
        <vt:i4>1572926</vt:i4>
      </vt:variant>
      <vt:variant>
        <vt:i4>592</vt:i4>
      </vt:variant>
      <vt:variant>
        <vt:i4>0</vt:i4>
      </vt:variant>
      <vt:variant>
        <vt:i4>5</vt:i4>
      </vt:variant>
      <vt:variant>
        <vt:lpwstr/>
      </vt:variant>
      <vt:variant>
        <vt:lpwstr>_Toc183697560</vt:lpwstr>
      </vt:variant>
      <vt:variant>
        <vt:i4>1769534</vt:i4>
      </vt:variant>
      <vt:variant>
        <vt:i4>586</vt:i4>
      </vt:variant>
      <vt:variant>
        <vt:i4>0</vt:i4>
      </vt:variant>
      <vt:variant>
        <vt:i4>5</vt:i4>
      </vt:variant>
      <vt:variant>
        <vt:lpwstr/>
      </vt:variant>
      <vt:variant>
        <vt:lpwstr>_Toc183697559</vt:lpwstr>
      </vt:variant>
      <vt:variant>
        <vt:i4>1769534</vt:i4>
      </vt:variant>
      <vt:variant>
        <vt:i4>580</vt:i4>
      </vt:variant>
      <vt:variant>
        <vt:i4>0</vt:i4>
      </vt:variant>
      <vt:variant>
        <vt:i4>5</vt:i4>
      </vt:variant>
      <vt:variant>
        <vt:lpwstr/>
      </vt:variant>
      <vt:variant>
        <vt:lpwstr>_Toc183697558</vt:lpwstr>
      </vt:variant>
      <vt:variant>
        <vt:i4>1769534</vt:i4>
      </vt:variant>
      <vt:variant>
        <vt:i4>574</vt:i4>
      </vt:variant>
      <vt:variant>
        <vt:i4>0</vt:i4>
      </vt:variant>
      <vt:variant>
        <vt:i4>5</vt:i4>
      </vt:variant>
      <vt:variant>
        <vt:lpwstr/>
      </vt:variant>
      <vt:variant>
        <vt:lpwstr>_Toc183697557</vt:lpwstr>
      </vt:variant>
      <vt:variant>
        <vt:i4>1769534</vt:i4>
      </vt:variant>
      <vt:variant>
        <vt:i4>568</vt:i4>
      </vt:variant>
      <vt:variant>
        <vt:i4>0</vt:i4>
      </vt:variant>
      <vt:variant>
        <vt:i4>5</vt:i4>
      </vt:variant>
      <vt:variant>
        <vt:lpwstr/>
      </vt:variant>
      <vt:variant>
        <vt:lpwstr>_Toc183697556</vt:lpwstr>
      </vt:variant>
      <vt:variant>
        <vt:i4>1769534</vt:i4>
      </vt:variant>
      <vt:variant>
        <vt:i4>562</vt:i4>
      </vt:variant>
      <vt:variant>
        <vt:i4>0</vt:i4>
      </vt:variant>
      <vt:variant>
        <vt:i4>5</vt:i4>
      </vt:variant>
      <vt:variant>
        <vt:lpwstr/>
      </vt:variant>
      <vt:variant>
        <vt:lpwstr>_Toc183697555</vt:lpwstr>
      </vt:variant>
      <vt:variant>
        <vt:i4>1769534</vt:i4>
      </vt:variant>
      <vt:variant>
        <vt:i4>556</vt:i4>
      </vt:variant>
      <vt:variant>
        <vt:i4>0</vt:i4>
      </vt:variant>
      <vt:variant>
        <vt:i4>5</vt:i4>
      </vt:variant>
      <vt:variant>
        <vt:lpwstr/>
      </vt:variant>
      <vt:variant>
        <vt:lpwstr>_Toc183697554</vt:lpwstr>
      </vt:variant>
      <vt:variant>
        <vt:i4>1769534</vt:i4>
      </vt:variant>
      <vt:variant>
        <vt:i4>550</vt:i4>
      </vt:variant>
      <vt:variant>
        <vt:i4>0</vt:i4>
      </vt:variant>
      <vt:variant>
        <vt:i4>5</vt:i4>
      </vt:variant>
      <vt:variant>
        <vt:lpwstr/>
      </vt:variant>
      <vt:variant>
        <vt:lpwstr>_Toc183697553</vt:lpwstr>
      </vt:variant>
      <vt:variant>
        <vt:i4>1769534</vt:i4>
      </vt:variant>
      <vt:variant>
        <vt:i4>544</vt:i4>
      </vt:variant>
      <vt:variant>
        <vt:i4>0</vt:i4>
      </vt:variant>
      <vt:variant>
        <vt:i4>5</vt:i4>
      </vt:variant>
      <vt:variant>
        <vt:lpwstr/>
      </vt:variant>
      <vt:variant>
        <vt:lpwstr>_Toc183697552</vt:lpwstr>
      </vt:variant>
      <vt:variant>
        <vt:i4>1769534</vt:i4>
      </vt:variant>
      <vt:variant>
        <vt:i4>538</vt:i4>
      </vt:variant>
      <vt:variant>
        <vt:i4>0</vt:i4>
      </vt:variant>
      <vt:variant>
        <vt:i4>5</vt:i4>
      </vt:variant>
      <vt:variant>
        <vt:lpwstr/>
      </vt:variant>
      <vt:variant>
        <vt:lpwstr>_Toc183697551</vt:lpwstr>
      </vt:variant>
      <vt:variant>
        <vt:i4>1769534</vt:i4>
      </vt:variant>
      <vt:variant>
        <vt:i4>532</vt:i4>
      </vt:variant>
      <vt:variant>
        <vt:i4>0</vt:i4>
      </vt:variant>
      <vt:variant>
        <vt:i4>5</vt:i4>
      </vt:variant>
      <vt:variant>
        <vt:lpwstr/>
      </vt:variant>
      <vt:variant>
        <vt:lpwstr>_Toc183697550</vt:lpwstr>
      </vt:variant>
      <vt:variant>
        <vt:i4>1703998</vt:i4>
      </vt:variant>
      <vt:variant>
        <vt:i4>526</vt:i4>
      </vt:variant>
      <vt:variant>
        <vt:i4>0</vt:i4>
      </vt:variant>
      <vt:variant>
        <vt:i4>5</vt:i4>
      </vt:variant>
      <vt:variant>
        <vt:lpwstr/>
      </vt:variant>
      <vt:variant>
        <vt:lpwstr>_Toc183697549</vt:lpwstr>
      </vt:variant>
      <vt:variant>
        <vt:i4>1703998</vt:i4>
      </vt:variant>
      <vt:variant>
        <vt:i4>520</vt:i4>
      </vt:variant>
      <vt:variant>
        <vt:i4>0</vt:i4>
      </vt:variant>
      <vt:variant>
        <vt:i4>5</vt:i4>
      </vt:variant>
      <vt:variant>
        <vt:lpwstr/>
      </vt:variant>
      <vt:variant>
        <vt:lpwstr>_Toc183697548</vt:lpwstr>
      </vt:variant>
      <vt:variant>
        <vt:i4>1703998</vt:i4>
      </vt:variant>
      <vt:variant>
        <vt:i4>514</vt:i4>
      </vt:variant>
      <vt:variant>
        <vt:i4>0</vt:i4>
      </vt:variant>
      <vt:variant>
        <vt:i4>5</vt:i4>
      </vt:variant>
      <vt:variant>
        <vt:lpwstr/>
      </vt:variant>
      <vt:variant>
        <vt:lpwstr>_Toc183697547</vt:lpwstr>
      </vt:variant>
      <vt:variant>
        <vt:i4>1703998</vt:i4>
      </vt:variant>
      <vt:variant>
        <vt:i4>508</vt:i4>
      </vt:variant>
      <vt:variant>
        <vt:i4>0</vt:i4>
      </vt:variant>
      <vt:variant>
        <vt:i4>5</vt:i4>
      </vt:variant>
      <vt:variant>
        <vt:lpwstr/>
      </vt:variant>
      <vt:variant>
        <vt:lpwstr>_Toc183697546</vt:lpwstr>
      </vt:variant>
      <vt:variant>
        <vt:i4>1703998</vt:i4>
      </vt:variant>
      <vt:variant>
        <vt:i4>502</vt:i4>
      </vt:variant>
      <vt:variant>
        <vt:i4>0</vt:i4>
      </vt:variant>
      <vt:variant>
        <vt:i4>5</vt:i4>
      </vt:variant>
      <vt:variant>
        <vt:lpwstr/>
      </vt:variant>
      <vt:variant>
        <vt:lpwstr>_Toc183697545</vt:lpwstr>
      </vt:variant>
      <vt:variant>
        <vt:i4>1703998</vt:i4>
      </vt:variant>
      <vt:variant>
        <vt:i4>496</vt:i4>
      </vt:variant>
      <vt:variant>
        <vt:i4>0</vt:i4>
      </vt:variant>
      <vt:variant>
        <vt:i4>5</vt:i4>
      </vt:variant>
      <vt:variant>
        <vt:lpwstr/>
      </vt:variant>
      <vt:variant>
        <vt:lpwstr>_Toc183697544</vt:lpwstr>
      </vt:variant>
      <vt:variant>
        <vt:i4>1703998</vt:i4>
      </vt:variant>
      <vt:variant>
        <vt:i4>490</vt:i4>
      </vt:variant>
      <vt:variant>
        <vt:i4>0</vt:i4>
      </vt:variant>
      <vt:variant>
        <vt:i4>5</vt:i4>
      </vt:variant>
      <vt:variant>
        <vt:lpwstr/>
      </vt:variant>
      <vt:variant>
        <vt:lpwstr>_Toc183697543</vt:lpwstr>
      </vt:variant>
      <vt:variant>
        <vt:i4>1703998</vt:i4>
      </vt:variant>
      <vt:variant>
        <vt:i4>484</vt:i4>
      </vt:variant>
      <vt:variant>
        <vt:i4>0</vt:i4>
      </vt:variant>
      <vt:variant>
        <vt:i4>5</vt:i4>
      </vt:variant>
      <vt:variant>
        <vt:lpwstr/>
      </vt:variant>
      <vt:variant>
        <vt:lpwstr>_Toc183697542</vt:lpwstr>
      </vt:variant>
      <vt:variant>
        <vt:i4>1703998</vt:i4>
      </vt:variant>
      <vt:variant>
        <vt:i4>478</vt:i4>
      </vt:variant>
      <vt:variant>
        <vt:i4>0</vt:i4>
      </vt:variant>
      <vt:variant>
        <vt:i4>5</vt:i4>
      </vt:variant>
      <vt:variant>
        <vt:lpwstr/>
      </vt:variant>
      <vt:variant>
        <vt:lpwstr>_Toc183697541</vt:lpwstr>
      </vt:variant>
      <vt:variant>
        <vt:i4>1703998</vt:i4>
      </vt:variant>
      <vt:variant>
        <vt:i4>472</vt:i4>
      </vt:variant>
      <vt:variant>
        <vt:i4>0</vt:i4>
      </vt:variant>
      <vt:variant>
        <vt:i4>5</vt:i4>
      </vt:variant>
      <vt:variant>
        <vt:lpwstr/>
      </vt:variant>
      <vt:variant>
        <vt:lpwstr>_Toc183697540</vt:lpwstr>
      </vt:variant>
      <vt:variant>
        <vt:i4>1900606</vt:i4>
      </vt:variant>
      <vt:variant>
        <vt:i4>466</vt:i4>
      </vt:variant>
      <vt:variant>
        <vt:i4>0</vt:i4>
      </vt:variant>
      <vt:variant>
        <vt:i4>5</vt:i4>
      </vt:variant>
      <vt:variant>
        <vt:lpwstr/>
      </vt:variant>
      <vt:variant>
        <vt:lpwstr>_Toc183697539</vt:lpwstr>
      </vt:variant>
      <vt:variant>
        <vt:i4>1900606</vt:i4>
      </vt:variant>
      <vt:variant>
        <vt:i4>460</vt:i4>
      </vt:variant>
      <vt:variant>
        <vt:i4>0</vt:i4>
      </vt:variant>
      <vt:variant>
        <vt:i4>5</vt:i4>
      </vt:variant>
      <vt:variant>
        <vt:lpwstr/>
      </vt:variant>
      <vt:variant>
        <vt:lpwstr>_Toc183697538</vt:lpwstr>
      </vt:variant>
      <vt:variant>
        <vt:i4>1900606</vt:i4>
      </vt:variant>
      <vt:variant>
        <vt:i4>454</vt:i4>
      </vt:variant>
      <vt:variant>
        <vt:i4>0</vt:i4>
      </vt:variant>
      <vt:variant>
        <vt:i4>5</vt:i4>
      </vt:variant>
      <vt:variant>
        <vt:lpwstr/>
      </vt:variant>
      <vt:variant>
        <vt:lpwstr>_Toc183697537</vt:lpwstr>
      </vt:variant>
      <vt:variant>
        <vt:i4>1900606</vt:i4>
      </vt:variant>
      <vt:variant>
        <vt:i4>448</vt:i4>
      </vt:variant>
      <vt:variant>
        <vt:i4>0</vt:i4>
      </vt:variant>
      <vt:variant>
        <vt:i4>5</vt:i4>
      </vt:variant>
      <vt:variant>
        <vt:lpwstr/>
      </vt:variant>
      <vt:variant>
        <vt:lpwstr>_Toc183697536</vt:lpwstr>
      </vt:variant>
      <vt:variant>
        <vt:i4>1900606</vt:i4>
      </vt:variant>
      <vt:variant>
        <vt:i4>442</vt:i4>
      </vt:variant>
      <vt:variant>
        <vt:i4>0</vt:i4>
      </vt:variant>
      <vt:variant>
        <vt:i4>5</vt:i4>
      </vt:variant>
      <vt:variant>
        <vt:lpwstr/>
      </vt:variant>
      <vt:variant>
        <vt:lpwstr>_Toc183697535</vt:lpwstr>
      </vt:variant>
      <vt:variant>
        <vt:i4>1900606</vt:i4>
      </vt:variant>
      <vt:variant>
        <vt:i4>436</vt:i4>
      </vt:variant>
      <vt:variant>
        <vt:i4>0</vt:i4>
      </vt:variant>
      <vt:variant>
        <vt:i4>5</vt:i4>
      </vt:variant>
      <vt:variant>
        <vt:lpwstr/>
      </vt:variant>
      <vt:variant>
        <vt:lpwstr>_Toc183697534</vt:lpwstr>
      </vt:variant>
      <vt:variant>
        <vt:i4>1900606</vt:i4>
      </vt:variant>
      <vt:variant>
        <vt:i4>430</vt:i4>
      </vt:variant>
      <vt:variant>
        <vt:i4>0</vt:i4>
      </vt:variant>
      <vt:variant>
        <vt:i4>5</vt:i4>
      </vt:variant>
      <vt:variant>
        <vt:lpwstr/>
      </vt:variant>
      <vt:variant>
        <vt:lpwstr>_Toc183697533</vt:lpwstr>
      </vt:variant>
      <vt:variant>
        <vt:i4>1900606</vt:i4>
      </vt:variant>
      <vt:variant>
        <vt:i4>424</vt:i4>
      </vt:variant>
      <vt:variant>
        <vt:i4>0</vt:i4>
      </vt:variant>
      <vt:variant>
        <vt:i4>5</vt:i4>
      </vt:variant>
      <vt:variant>
        <vt:lpwstr/>
      </vt:variant>
      <vt:variant>
        <vt:lpwstr>_Toc183697532</vt:lpwstr>
      </vt:variant>
      <vt:variant>
        <vt:i4>1900606</vt:i4>
      </vt:variant>
      <vt:variant>
        <vt:i4>418</vt:i4>
      </vt:variant>
      <vt:variant>
        <vt:i4>0</vt:i4>
      </vt:variant>
      <vt:variant>
        <vt:i4>5</vt:i4>
      </vt:variant>
      <vt:variant>
        <vt:lpwstr/>
      </vt:variant>
      <vt:variant>
        <vt:lpwstr>_Toc183697531</vt:lpwstr>
      </vt:variant>
      <vt:variant>
        <vt:i4>1900606</vt:i4>
      </vt:variant>
      <vt:variant>
        <vt:i4>412</vt:i4>
      </vt:variant>
      <vt:variant>
        <vt:i4>0</vt:i4>
      </vt:variant>
      <vt:variant>
        <vt:i4>5</vt:i4>
      </vt:variant>
      <vt:variant>
        <vt:lpwstr/>
      </vt:variant>
      <vt:variant>
        <vt:lpwstr>_Toc183697530</vt:lpwstr>
      </vt:variant>
      <vt:variant>
        <vt:i4>1835070</vt:i4>
      </vt:variant>
      <vt:variant>
        <vt:i4>406</vt:i4>
      </vt:variant>
      <vt:variant>
        <vt:i4>0</vt:i4>
      </vt:variant>
      <vt:variant>
        <vt:i4>5</vt:i4>
      </vt:variant>
      <vt:variant>
        <vt:lpwstr/>
      </vt:variant>
      <vt:variant>
        <vt:lpwstr>_Toc183697529</vt:lpwstr>
      </vt:variant>
      <vt:variant>
        <vt:i4>1835070</vt:i4>
      </vt:variant>
      <vt:variant>
        <vt:i4>400</vt:i4>
      </vt:variant>
      <vt:variant>
        <vt:i4>0</vt:i4>
      </vt:variant>
      <vt:variant>
        <vt:i4>5</vt:i4>
      </vt:variant>
      <vt:variant>
        <vt:lpwstr/>
      </vt:variant>
      <vt:variant>
        <vt:lpwstr>_Toc183697528</vt:lpwstr>
      </vt:variant>
      <vt:variant>
        <vt:i4>1835070</vt:i4>
      </vt:variant>
      <vt:variant>
        <vt:i4>394</vt:i4>
      </vt:variant>
      <vt:variant>
        <vt:i4>0</vt:i4>
      </vt:variant>
      <vt:variant>
        <vt:i4>5</vt:i4>
      </vt:variant>
      <vt:variant>
        <vt:lpwstr/>
      </vt:variant>
      <vt:variant>
        <vt:lpwstr>_Toc183697527</vt:lpwstr>
      </vt:variant>
      <vt:variant>
        <vt:i4>1835070</vt:i4>
      </vt:variant>
      <vt:variant>
        <vt:i4>388</vt:i4>
      </vt:variant>
      <vt:variant>
        <vt:i4>0</vt:i4>
      </vt:variant>
      <vt:variant>
        <vt:i4>5</vt:i4>
      </vt:variant>
      <vt:variant>
        <vt:lpwstr/>
      </vt:variant>
      <vt:variant>
        <vt:lpwstr>_Toc183697526</vt:lpwstr>
      </vt:variant>
      <vt:variant>
        <vt:i4>1835070</vt:i4>
      </vt:variant>
      <vt:variant>
        <vt:i4>382</vt:i4>
      </vt:variant>
      <vt:variant>
        <vt:i4>0</vt:i4>
      </vt:variant>
      <vt:variant>
        <vt:i4>5</vt:i4>
      </vt:variant>
      <vt:variant>
        <vt:lpwstr/>
      </vt:variant>
      <vt:variant>
        <vt:lpwstr>_Toc183697525</vt:lpwstr>
      </vt:variant>
      <vt:variant>
        <vt:i4>1835070</vt:i4>
      </vt:variant>
      <vt:variant>
        <vt:i4>376</vt:i4>
      </vt:variant>
      <vt:variant>
        <vt:i4>0</vt:i4>
      </vt:variant>
      <vt:variant>
        <vt:i4>5</vt:i4>
      </vt:variant>
      <vt:variant>
        <vt:lpwstr/>
      </vt:variant>
      <vt:variant>
        <vt:lpwstr>_Toc183697524</vt:lpwstr>
      </vt:variant>
      <vt:variant>
        <vt:i4>1835070</vt:i4>
      </vt:variant>
      <vt:variant>
        <vt:i4>370</vt:i4>
      </vt:variant>
      <vt:variant>
        <vt:i4>0</vt:i4>
      </vt:variant>
      <vt:variant>
        <vt:i4>5</vt:i4>
      </vt:variant>
      <vt:variant>
        <vt:lpwstr/>
      </vt:variant>
      <vt:variant>
        <vt:lpwstr>_Toc183697523</vt:lpwstr>
      </vt:variant>
      <vt:variant>
        <vt:i4>1835070</vt:i4>
      </vt:variant>
      <vt:variant>
        <vt:i4>364</vt:i4>
      </vt:variant>
      <vt:variant>
        <vt:i4>0</vt:i4>
      </vt:variant>
      <vt:variant>
        <vt:i4>5</vt:i4>
      </vt:variant>
      <vt:variant>
        <vt:lpwstr/>
      </vt:variant>
      <vt:variant>
        <vt:lpwstr>_Toc183697522</vt:lpwstr>
      </vt:variant>
      <vt:variant>
        <vt:i4>1835070</vt:i4>
      </vt:variant>
      <vt:variant>
        <vt:i4>358</vt:i4>
      </vt:variant>
      <vt:variant>
        <vt:i4>0</vt:i4>
      </vt:variant>
      <vt:variant>
        <vt:i4>5</vt:i4>
      </vt:variant>
      <vt:variant>
        <vt:lpwstr/>
      </vt:variant>
      <vt:variant>
        <vt:lpwstr>_Toc183697521</vt:lpwstr>
      </vt:variant>
      <vt:variant>
        <vt:i4>1835070</vt:i4>
      </vt:variant>
      <vt:variant>
        <vt:i4>352</vt:i4>
      </vt:variant>
      <vt:variant>
        <vt:i4>0</vt:i4>
      </vt:variant>
      <vt:variant>
        <vt:i4>5</vt:i4>
      </vt:variant>
      <vt:variant>
        <vt:lpwstr/>
      </vt:variant>
      <vt:variant>
        <vt:lpwstr>_Toc183697520</vt:lpwstr>
      </vt:variant>
      <vt:variant>
        <vt:i4>2031678</vt:i4>
      </vt:variant>
      <vt:variant>
        <vt:i4>346</vt:i4>
      </vt:variant>
      <vt:variant>
        <vt:i4>0</vt:i4>
      </vt:variant>
      <vt:variant>
        <vt:i4>5</vt:i4>
      </vt:variant>
      <vt:variant>
        <vt:lpwstr/>
      </vt:variant>
      <vt:variant>
        <vt:lpwstr>_Toc183697519</vt:lpwstr>
      </vt:variant>
      <vt:variant>
        <vt:i4>2031678</vt:i4>
      </vt:variant>
      <vt:variant>
        <vt:i4>340</vt:i4>
      </vt:variant>
      <vt:variant>
        <vt:i4>0</vt:i4>
      </vt:variant>
      <vt:variant>
        <vt:i4>5</vt:i4>
      </vt:variant>
      <vt:variant>
        <vt:lpwstr/>
      </vt:variant>
      <vt:variant>
        <vt:lpwstr>_Toc183697518</vt:lpwstr>
      </vt:variant>
      <vt:variant>
        <vt:i4>2031678</vt:i4>
      </vt:variant>
      <vt:variant>
        <vt:i4>334</vt:i4>
      </vt:variant>
      <vt:variant>
        <vt:i4>0</vt:i4>
      </vt:variant>
      <vt:variant>
        <vt:i4>5</vt:i4>
      </vt:variant>
      <vt:variant>
        <vt:lpwstr/>
      </vt:variant>
      <vt:variant>
        <vt:lpwstr>_Toc183697517</vt:lpwstr>
      </vt:variant>
      <vt:variant>
        <vt:i4>2031678</vt:i4>
      </vt:variant>
      <vt:variant>
        <vt:i4>328</vt:i4>
      </vt:variant>
      <vt:variant>
        <vt:i4>0</vt:i4>
      </vt:variant>
      <vt:variant>
        <vt:i4>5</vt:i4>
      </vt:variant>
      <vt:variant>
        <vt:lpwstr/>
      </vt:variant>
      <vt:variant>
        <vt:lpwstr>_Toc183697516</vt:lpwstr>
      </vt:variant>
      <vt:variant>
        <vt:i4>2031678</vt:i4>
      </vt:variant>
      <vt:variant>
        <vt:i4>322</vt:i4>
      </vt:variant>
      <vt:variant>
        <vt:i4>0</vt:i4>
      </vt:variant>
      <vt:variant>
        <vt:i4>5</vt:i4>
      </vt:variant>
      <vt:variant>
        <vt:lpwstr/>
      </vt:variant>
      <vt:variant>
        <vt:lpwstr>_Toc183697515</vt:lpwstr>
      </vt:variant>
      <vt:variant>
        <vt:i4>2031678</vt:i4>
      </vt:variant>
      <vt:variant>
        <vt:i4>316</vt:i4>
      </vt:variant>
      <vt:variant>
        <vt:i4>0</vt:i4>
      </vt:variant>
      <vt:variant>
        <vt:i4>5</vt:i4>
      </vt:variant>
      <vt:variant>
        <vt:lpwstr/>
      </vt:variant>
      <vt:variant>
        <vt:lpwstr>_Toc183697514</vt:lpwstr>
      </vt:variant>
      <vt:variant>
        <vt:i4>2031678</vt:i4>
      </vt:variant>
      <vt:variant>
        <vt:i4>310</vt:i4>
      </vt:variant>
      <vt:variant>
        <vt:i4>0</vt:i4>
      </vt:variant>
      <vt:variant>
        <vt:i4>5</vt:i4>
      </vt:variant>
      <vt:variant>
        <vt:lpwstr/>
      </vt:variant>
      <vt:variant>
        <vt:lpwstr>_Toc183697513</vt:lpwstr>
      </vt:variant>
      <vt:variant>
        <vt:i4>2031678</vt:i4>
      </vt:variant>
      <vt:variant>
        <vt:i4>304</vt:i4>
      </vt:variant>
      <vt:variant>
        <vt:i4>0</vt:i4>
      </vt:variant>
      <vt:variant>
        <vt:i4>5</vt:i4>
      </vt:variant>
      <vt:variant>
        <vt:lpwstr/>
      </vt:variant>
      <vt:variant>
        <vt:lpwstr>_Toc183697512</vt:lpwstr>
      </vt:variant>
      <vt:variant>
        <vt:i4>2031678</vt:i4>
      </vt:variant>
      <vt:variant>
        <vt:i4>298</vt:i4>
      </vt:variant>
      <vt:variant>
        <vt:i4>0</vt:i4>
      </vt:variant>
      <vt:variant>
        <vt:i4>5</vt:i4>
      </vt:variant>
      <vt:variant>
        <vt:lpwstr/>
      </vt:variant>
      <vt:variant>
        <vt:lpwstr>_Toc183697511</vt:lpwstr>
      </vt:variant>
      <vt:variant>
        <vt:i4>2031678</vt:i4>
      </vt:variant>
      <vt:variant>
        <vt:i4>292</vt:i4>
      </vt:variant>
      <vt:variant>
        <vt:i4>0</vt:i4>
      </vt:variant>
      <vt:variant>
        <vt:i4>5</vt:i4>
      </vt:variant>
      <vt:variant>
        <vt:lpwstr/>
      </vt:variant>
      <vt:variant>
        <vt:lpwstr>_Toc183697510</vt:lpwstr>
      </vt:variant>
      <vt:variant>
        <vt:i4>1966142</vt:i4>
      </vt:variant>
      <vt:variant>
        <vt:i4>286</vt:i4>
      </vt:variant>
      <vt:variant>
        <vt:i4>0</vt:i4>
      </vt:variant>
      <vt:variant>
        <vt:i4>5</vt:i4>
      </vt:variant>
      <vt:variant>
        <vt:lpwstr/>
      </vt:variant>
      <vt:variant>
        <vt:lpwstr>_Toc183697509</vt:lpwstr>
      </vt:variant>
      <vt:variant>
        <vt:i4>1966142</vt:i4>
      </vt:variant>
      <vt:variant>
        <vt:i4>280</vt:i4>
      </vt:variant>
      <vt:variant>
        <vt:i4>0</vt:i4>
      </vt:variant>
      <vt:variant>
        <vt:i4>5</vt:i4>
      </vt:variant>
      <vt:variant>
        <vt:lpwstr/>
      </vt:variant>
      <vt:variant>
        <vt:lpwstr>_Toc183697508</vt:lpwstr>
      </vt:variant>
      <vt:variant>
        <vt:i4>1966142</vt:i4>
      </vt:variant>
      <vt:variant>
        <vt:i4>274</vt:i4>
      </vt:variant>
      <vt:variant>
        <vt:i4>0</vt:i4>
      </vt:variant>
      <vt:variant>
        <vt:i4>5</vt:i4>
      </vt:variant>
      <vt:variant>
        <vt:lpwstr/>
      </vt:variant>
      <vt:variant>
        <vt:lpwstr>_Toc183697507</vt:lpwstr>
      </vt:variant>
      <vt:variant>
        <vt:i4>1966142</vt:i4>
      </vt:variant>
      <vt:variant>
        <vt:i4>268</vt:i4>
      </vt:variant>
      <vt:variant>
        <vt:i4>0</vt:i4>
      </vt:variant>
      <vt:variant>
        <vt:i4>5</vt:i4>
      </vt:variant>
      <vt:variant>
        <vt:lpwstr/>
      </vt:variant>
      <vt:variant>
        <vt:lpwstr>_Toc183697506</vt:lpwstr>
      </vt:variant>
      <vt:variant>
        <vt:i4>1966142</vt:i4>
      </vt:variant>
      <vt:variant>
        <vt:i4>262</vt:i4>
      </vt:variant>
      <vt:variant>
        <vt:i4>0</vt:i4>
      </vt:variant>
      <vt:variant>
        <vt:i4>5</vt:i4>
      </vt:variant>
      <vt:variant>
        <vt:lpwstr/>
      </vt:variant>
      <vt:variant>
        <vt:lpwstr>_Toc183697505</vt:lpwstr>
      </vt:variant>
      <vt:variant>
        <vt:i4>1966142</vt:i4>
      </vt:variant>
      <vt:variant>
        <vt:i4>256</vt:i4>
      </vt:variant>
      <vt:variant>
        <vt:i4>0</vt:i4>
      </vt:variant>
      <vt:variant>
        <vt:i4>5</vt:i4>
      </vt:variant>
      <vt:variant>
        <vt:lpwstr/>
      </vt:variant>
      <vt:variant>
        <vt:lpwstr>_Toc183697504</vt:lpwstr>
      </vt:variant>
      <vt:variant>
        <vt:i4>1966142</vt:i4>
      </vt:variant>
      <vt:variant>
        <vt:i4>250</vt:i4>
      </vt:variant>
      <vt:variant>
        <vt:i4>0</vt:i4>
      </vt:variant>
      <vt:variant>
        <vt:i4>5</vt:i4>
      </vt:variant>
      <vt:variant>
        <vt:lpwstr/>
      </vt:variant>
      <vt:variant>
        <vt:lpwstr>_Toc183697503</vt:lpwstr>
      </vt:variant>
      <vt:variant>
        <vt:i4>1966142</vt:i4>
      </vt:variant>
      <vt:variant>
        <vt:i4>244</vt:i4>
      </vt:variant>
      <vt:variant>
        <vt:i4>0</vt:i4>
      </vt:variant>
      <vt:variant>
        <vt:i4>5</vt:i4>
      </vt:variant>
      <vt:variant>
        <vt:lpwstr/>
      </vt:variant>
      <vt:variant>
        <vt:lpwstr>_Toc183697502</vt:lpwstr>
      </vt:variant>
      <vt:variant>
        <vt:i4>1966142</vt:i4>
      </vt:variant>
      <vt:variant>
        <vt:i4>238</vt:i4>
      </vt:variant>
      <vt:variant>
        <vt:i4>0</vt:i4>
      </vt:variant>
      <vt:variant>
        <vt:i4>5</vt:i4>
      </vt:variant>
      <vt:variant>
        <vt:lpwstr/>
      </vt:variant>
      <vt:variant>
        <vt:lpwstr>_Toc183697501</vt:lpwstr>
      </vt:variant>
      <vt:variant>
        <vt:i4>1966142</vt:i4>
      </vt:variant>
      <vt:variant>
        <vt:i4>232</vt:i4>
      </vt:variant>
      <vt:variant>
        <vt:i4>0</vt:i4>
      </vt:variant>
      <vt:variant>
        <vt:i4>5</vt:i4>
      </vt:variant>
      <vt:variant>
        <vt:lpwstr/>
      </vt:variant>
      <vt:variant>
        <vt:lpwstr>_Toc183697500</vt:lpwstr>
      </vt:variant>
      <vt:variant>
        <vt:i4>1507391</vt:i4>
      </vt:variant>
      <vt:variant>
        <vt:i4>226</vt:i4>
      </vt:variant>
      <vt:variant>
        <vt:i4>0</vt:i4>
      </vt:variant>
      <vt:variant>
        <vt:i4>5</vt:i4>
      </vt:variant>
      <vt:variant>
        <vt:lpwstr/>
      </vt:variant>
      <vt:variant>
        <vt:lpwstr>_Toc183697499</vt:lpwstr>
      </vt:variant>
      <vt:variant>
        <vt:i4>1507391</vt:i4>
      </vt:variant>
      <vt:variant>
        <vt:i4>220</vt:i4>
      </vt:variant>
      <vt:variant>
        <vt:i4>0</vt:i4>
      </vt:variant>
      <vt:variant>
        <vt:i4>5</vt:i4>
      </vt:variant>
      <vt:variant>
        <vt:lpwstr/>
      </vt:variant>
      <vt:variant>
        <vt:lpwstr>_Toc183697498</vt:lpwstr>
      </vt:variant>
      <vt:variant>
        <vt:i4>1507391</vt:i4>
      </vt:variant>
      <vt:variant>
        <vt:i4>214</vt:i4>
      </vt:variant>
      <vt:variant>
        <vt:i4>0</vt:i4>
      </vt:variant>
      <vt:variant>
        <vt:i4>5</vt:i4>
      </vt:variant>
      <vt:variant>
        <vt:lpwstr/>
      </vt:variant>
      <vt:variant>
        <vt:lpwstr>_Toc183697497</vt:lpwstr>
      </vt:variant>
      <vt:variant>
        <vt:i4>1507391</vt:i4>
      </vt:variant>
      <vt:variant>
        <vt:i4>208</vt:i4>
      </vt:variant>
      <vt:variant>
        <vt:i4>0</vt:i4>
      </vt:variant>
      <vt:variant>
        <vt:i4>5</vt:i4>
      </vt:variant>
      <vt:variant>
        <vt:lpwstr/>
      </vt:variant>
      <vt:variant>
        <vt:lpwstr>_Toc183697496</vt:lpwstr>
      </vt:variant>
      <vt:variant>
        <vt:i4>1507391</vt:i4>
      </vt:variant>
      <vt:variant>
        <vt:i4>202</vt:i4>
      </vt:variant>
      <vt:variant>
        <vt:i4>0</vt:i4>
      </vt:variant>
      <vt:variant>
        <vt:i4>5</vt:i4>
      </vt:variant>
      <vt:variant>
        <vt:lpwstr/>
      </vt:variant>
      <vt:variant>
        <vt:lpwstr>_Toc183697495</vt:lpwstr>
      </vt:variant>
      <vt:variant>
        <vt:i4>1507391</vt:i4>
      </vt:variant>
      <vt:variant>
        <vt:i4>196</vt:i4>
      </vt:variant>
      <vt:variant>
        <vt:i4>0</vt:i4>
      </vt:variant>
      <vt:variant>
        <vt:i4>5</vt:i4>
      </vt:variant>
      <vt:variant>
        <vt:lpwstr/>
      </vt:variant>
      <vt:variant>
        <vt:lpwstr>_Toc183697494</vt:lpwstr>
      </vt:variant>
      <vt:variant>
        <vt:i4>1507391</vt:i4>
      </vt:variant>
      <vt:variant>
        <vt:i4>190</vt:i4>
      </vt:variant>
      <vt:variant>
        <vt:i4>0</vt:i4>
      </vt:variant>
      <vt:variant>
        <vt:i4>5</vt:i4>
      </vt:variant>
      <vt:variant>
        <vt:lpwstr/>
      </vt:variant>
      <vt:variant>
        <vt:lpwstr>_Toc183697493</vt:lpwstr>
      </vt:variant>
      <vt:variant>
        <vt:i4>1507391</vt:i4>
      </vt:variant>
      <vt:variant>
        <vt:i4>184</vt:i4>
      </vt:variant>
      <vt:variant>
        <vt:i4>0</vt:i4>
      </vt:variant>
      <vt:variant>
        <vt:i4>5</vt:i4>
      </vt:variant>
      <vt:variant>
        <vt:lpwstr/>
      </vt:variant>
      <vt:variant>
        <vt:lpwstr>_Toc183697492</vt:lpwstr>
      </vt:variant>
      <vt:variant>
        <vt:i4>1507391</vt:i4>
      </vt:variant>
      <vt:variant>
        <vt:i4>178</vt:i4>
      </vt:variant>
      <vt:variant>
        <vt:i4>0</vt:i4>
      </vt:variant>
      <vt:variant>
        <vt:i4>5</vt:i4>
      </vt:variant>
      <vt:variant>
        <vt:lpwstr/>
      </vt:variant>
      <vt:variant>
        <vt:lpwstr>_Toc183697491</vt:lpwstr>
      </vt:variant>
      <vt:variant>
        <vt:i4>1507391</vt:i4>
      </vt:variant>
      <vt:variant>
        <vt:i4>172</vt:i4>
      </vt:variant>
      <vt:variant>
        <vt:i4>0</vt:i4>
      </vt:variant>
      <vt:variant>
        <vt:i4>5</vt:i4>
      </vt:variant>
      <vt:variant>
        <vt:lpwstr/>
      </vt:variant>
      <vt:variant>
        <vt:lpwstr>_Toc183697490</vt:lpwstr>
      </vt:variant>
      <vt:variant>
        <vt:i4>1441855</vt:i4>
      </vt:variant>
      <vt:variant>
        <vt:i4>166</vt:i4>
      </vt:variant>
      <vt:variant>
        <vt:i4>0</vt:i4>
      </vt:variant>
      <vt:variant>
        <vt:i4>5</vt:i4>
      </vt:variant>
      <vt:variant>
        <vt:lpwstr/>
      </vt:variant>
      <vt:variant>
        <vt:lpwstr>_Toc183697489</vt:lpwstr>
      </vt:variant>
      <vt:variant>
        <vt:i4>1441855</vt:i4>
      </vt:variant>
      <vt:variant>
        <vt:i4>160</vt:i4>
      </vt:variant>
      <vt:variant>
        <vt:i4>0</vt:i4>
      </vt:variant>
      <vt:variant>
        <vt:i4>5</vt:i4>
      </vt:variant>
      <vt:variant>
        <vt:lpwstr/>
      </vt:variant>
      <vt:variant>
        <vt:lpwstr>_Toc183697488</vt:lpwstr>
      </vt:variant>
      <vt:variant>
        <vt:i4>1441855</vt:i4>
      </vt:variant>
      <vt:variant>
        <vt:i4>154</vt:i4>
      </vt:variant>
      <vt:variant>
        <vt:i4>0</vt:i4>
      </vt:variant>
      <vt:variant>
        <vt:i4>5</vt:i4>
      </vt:variant>
      <vt:variant>
        <vt:lpwstr/>
      </vt:variant>
      <vt:variant>
        <vt:lpwstr>_Toc183697487</vt:lpwstr>
      </vt:variant>
      <vt:variant>
        <vt:i4>1441855</vt:i4>
      </vt:variant>
      <vt:variant>
        <vt:i4>148</vt:i4>
      </vt:variant>
      <vt:variant>
        <vt:i4>0</vt:i4>
      </vt:variant>
      <vt:variant>
        <vt:i4>5</vt:i4>
      </vt:variant>
      <vt:variant>
        <vt:lpwstr/>
      </vt:variant>
      <vt:variant>
        <vt:lpwstr>_Toc183697486</vt:lpwstr>
      </vt:variant>
      <vt:variant>
        <vt:i4>1441855</vt:i4>
      </vt:variant>
      <vt:variant>
        <vt:i4>142</vt:i4>
      </vt:variant>
      <vt:variant>
        <vt:i4>0</vt:i4>
      </vt:variant>
      <vt:variant>
        <vt:i4>5</vt:i4>
      </vt:variant>
      <vt:variant>
        <vt:lpwstr/>
      </vt:variant>
      <vt:variant>
        <vt:lpwstr>_Toc183697485</vt:lpwstr>
      </vt:variant>
      <vt:variant>
        <vt:i4>1441855</vt:i4>
      </vt:variant>
      <vt:variant>
        <vt:i4>136</vt:i4>
      </vt:variant>
      <vt:variant>
        <vt:i4>0</vt:i4>
      </vt:variant>
      <vt:variant>
        <vt:i4>5</vt:i4>
      </vt:variant>
      <vt:variant>
        <vt:lpwstr/>
      </vt:variant>
      <vt:variant>
        <vt:lpwstr>_Toc183697484</vt:lpwstr>
      </vt:variant>
      <vt:variant>
        <vt:i4>1441855</vt:i4>
      </vt:variant>
      <vt:variant>
        <vt:i4>130</vt:i4>
      </vt:variant>
      <vt:variant>
        <vt:i4>0</vt:i4>
      </vt:variant>
      <vt:variant>
        <vt:i4>5</vt:i4>
      </vt:variant>
      <vt:variant>
        <vt:lpwstr/>
      </vt:variant>
      <vt:variant>
        <vt:lpwstr>_Toc183697483</vt:lpwstr>
      </vt:variant>
      <vt:variant>
        <vt:i4>1441855</vt:i4>
      </vt:variant>
      <vt:variant>
        <vt:i4>124</vt:i4>
      </vt:variant>
      <vt:variant>
        <vt:i4>0</vt:i4>
      </vt:variant>
      <vt:variant>
        <vt:i4>5</vt:i4>
      </vt:variant>
      <vt:variant>
        <vt:lpwstr/>
      </vt:variant>
      <vt:variant>
        <vt:lpwstr>_Toc183697482</vt:lpwstr>
      </vt:variant>
      <vt:variant>
        <vt:i4>1441855</vt:i4>
      </vt:variant>
      <vt:variant>
        <vt:i4>118</vt:i4>
      </vt:variant>
      <vt:variant>
        <vt:i4>0</vt:i4>
      </vt:variant>
      <vt:variant>
        <vt:i4>5</vt:i4>
      </vt:variant>
      <vt:variant>
        <vt:lpwstr/>
      </vt:variant>
      <vt:variant>
        <vt:lpwstr>_Toc183697481</vt:lpwstr>
      </vt:variant>
      <vt:variant>
        <vt:i4>1441855</vt:i4>
      </vt:variant>
      <vt:variant>
        <vt:i4>112</vt:i4>
      </vt:variant>
      <vt:variant>
        <vt:i4>0</vt:i4>
      </vt:variant>
      <vt:variant>
        <vt:i4>5</vt:i4>
      </vt:variant>
      <vt:variant>
        <vt:lpwstr/>
      </vt:variant>
      <vt:variant>
        <vt:lpwstr>_Toc183697480</vt:lpwstr>
      </vt:variant>
      <vt:variant>
        <vt:i4>1638463</vt:i4>
      </vt:variant>
      <vt:variant>
        <vt:i4>106</vt:i4>
      </vt:variant>
      <vt:variant>
        <vt:i4>0</vt:i4>
      </vt:variant>
      <vt:variant>
        <vt:i4>5</vt:i4>
      </vt:variant>
      <vt:variant>
        <vt:lpwstr/>
      </vt:variant>
      <vt:variant>
        <vt:lpwstr>_Toc183697479</vt:lpwstr>
      </vt:variant>
      <vt:variant>
        <vt:i4>1638463</vt:i4>
      </vt:variant>
      <vt:variant>
        <vt:i4>100</vt:i4>
      </vt:variant>
      <vt:variant>
        <vt:i4>0</vt:i4>
      </vt:variant>
      <vt:variant>
        <vt:i4>5</vt:i4>
      </vt:variant>
      <vt:variant>
        <vt:lpwstr/>
      </vt:variant>
      <vt:variant>
        <vt:lpwstr>_Toc183697478</vt:lpwstr>
      </vt:variant>
      <vt:variant>
        <vt:i4>1638463</vt:i4>
      </vt:variant>
      <vt:variant>
        <vt:i4>94</vt:i4>
      </vt:variant>
      <vt:variant>
        <vt:i4>0</vt:i4>
      </vt:variant>
      <vt:variant>
        <vt:i4>5</vt:i4>
      </vt:variant>
      <vt:variant>
        <vt:lpwstr/>
      </vt:variant>
      <vt:variant>
        <vt:lpwstr>_Toc183697477</vt:lpwstr>
      </vt:variant>
      <vt:variant>
        <vt:i4>1638463</vt:i4>
      </vt:variant>
      <vt:variant>
        <vt:i4>88</vt:i4>
      </vt:variant>
      <vt:variant>
        <vt:i4>0</vt:i4>
      </vt:variant>
      <vt:variant>
        <vt:i4>5</vt:i4>
      </vt:variant>
      <vt:variant>
        <vt:lpwstr/>
      </vt:variant>
      <vt:variant>
        <vt:lpwstr>_Toc183697476</vt:lpwstr>
      </vt:variant>
      <vt:variant>
        <vt:i4>1638463</vt:i4>
      </vt:variant>
      <vt:variant>
        <vt:i4>82</vt:i4>
      </vt:variant>
      <vt:variant>
        <vt:i4>0</vt:i4>
      </vt:variant>
      <vt:variant>
        <vt:i4>5</vt:i4>
      </vt:variant>
      <vt:variant>
        <vt:lpwstr/>
      </vt:variant>
      <vt:variant>
        <vt:lpwstr>_Toc183697475</vt:lpwstr>
      </vt:variant>
      <vt:variant>
        <vt:i4>1638463</vt:i4>
      </vt:variant>
      <vt:variant>
        <vt:i4>76</vt:i4>
      </vt:variant>
      <vt:variant>
        <vt:i4>0</vt:i4>
      </vt:variant>
      <vt:variant>
        <vt:i4>5</vt:i4>
      </vt:variant>
      <vt:variant>
        <vt:lpwstr/>
      </vt:variant>
      <vt:variant>
        <vt:lpwstr>_Toc183697474</vt:lpwstr>
      </vt:variant>
      <vt:variant>
        <vt:i4>1638463</vt:i4>
      </vt:variant>
      <vt:variant>
        <vt:i4>70</vt:i4>
      </vt:variant>
      <vt:variant>
        <vt:i4>0</vt:i4>
      </vt:variant>
      <vt:variant>
        <vt:i4>5</vt:i4>
      </vt:variant>
      <vt:variant>
        <vt:lpwstr/>
      </vt:variant>
      <vt:variant>
        <vt:lpwstr>_Toc183697473</vt:lpwstr>
      </vt:variant>
      <vt:variant>
        <vt:i4>1638463</vt:i4>
      </vt:variant>
      <vt:variant>
        <vt:i4>64</vt:i4>
      </vt:variant>
      <vt:variant>
        <vt:i4>0</vt:i4>
      </vt:variant>
      <vt:variant>
        <vt:i4>5</vt:i4>
      </vt:variant>
      <vt:variant>
        <vt:lpwstr/>
      </vt:variant>
      <vt:variant>
        <vt:lpwstr>_Toc183697472</vt:lpwstr>
      </vt:variant>
      <vt:variant>
        <vt:i4>1638463</vt:i4>
      </vt:variant>
      <vt:variant>
        <vt:i4>58</vt:i4>
      </vt:variant>
      <vt:variant>
        <vt:i4>0</vt:i4>
      </vt:variant>
      <vt:variant>
        <vt:i4>5</vt:i4>
      </vt:variant>
      <vt:variant>
        <vt:lpwstr/>
      </vt:variant>
      <vt:variant>
        <vt:lpwstr>_Toc183697471</vt:lpwstr>
      </vt:variant>
      <vt:variant>
        <vt:i4>1638463</vt:i4>
      </vt:variant>
      <vt:variant>
        <vt:i4>52</vt:i4>
      </vt:variant>
      <vt:variant>
        <vt:i4>0</vt:i4>
      </vt:variant>
      <vt:variant>
        <vt:i4>5</vt:i4>
      </vt:variant>
      <vt:variant>
        <vt:lpwstr/>
      </vt:variant>
      <vt:variant>
        <vt:lpwstr>_Toc183697470</vt:lpwstr>
      </vt:variant>
      <vt:variant>
        <vt:i4>1572927</vt:i4>
      </vt:variant>
      <vt:variant>
        <vt:i4>46</vt:i4>
      </vt:variant>
      <vt:variant>
        <vt:i4>0</vt:i4>
      </vt:variant>
      <vt:variant>
        <vt:i4>5</vt:i4>
      </vt:variant>
      <vt:variant>
        <vt:lpwstr/>
      </vt:variant>
      <vt:variant>
        <vt:lpwstr>_Toc183697469</vt:lpwstr>
      </vt:variant>
      <vt:variant>
        <vt:i4>1572927</vt:i4>
      </vt:variant>
      <vt:variant>
        <vt:i4>40</vt:i4>
      </vt:variant>
      <vt:variant>
        <vt:i4>0</vt:i4>
      </vt:variant>
      <vt:variant>
        <vt:i4>5</vt:i4>
      </vt:variant>
      <vt:variant>
        <vt:lpwstr/>
      </vt:variant>
      <vt:variant>
        <vt:lpwstr>_Toc183697468</vt:lpwstr>
      </vt:variant>
      <vt:variant>
        <vt:i4>1572927</vt:i4>
      </vt:variant>
      <vt:variant>
        <vt:i4>34</vt:i4>
      </vt:variant>
      <vt:variant>
        <vt:i4>0</vt:i4>
      </vt:variant>
      <vt:variant>
        <vt:i4>5</vt:i4>
      </vt:variant>
      <vt:variant>
        <vt:lpwstr/>
      </vt:variant>
      <vt:variant>
        <vt:lpwstr>_Toc183697467</vt:lpwstr>
      </vt:variant>
      <vt:variant>
        <vt:i4>1572927</vt:i4>
      </vt:variant>
      <vt:variant>
        <vt:i4>28</vt:i4>
      </vt:variant>
      <vt:variant>
        <vt:i4>0</vt:i4>
      </vt:variant>
      <vt:variant>
        <vt:i4>5</vt:i4>
      </vt:variant>
      <vt:variant>
        <vt:lpwstr/>
      </vt:variant>
      <vt:variant>
        <vt:lpwstr>_Toc183697466</vt:lpwstr>
      </vt:variant>
      <vt:variant>
        <vt:i4>1572927</vt:i4>
      </vt:variant>
      <vt:variant>
        <vt:i4>22</vt:i4>
      </vt:variant>
      <vt:variant>
        <vt:i4>0</vt:i4>
      </vt:variant>
      <vt:variant>
        <vt:i4>5</vt:i4>
      </vt:variant>
      <vt:variant>
        <vt:lpwstr/>
      </vt:variant>
      <vt:variant>
        <vt:lpwstr>_Toc183697465</vt:lpwstr>
      </vt:variant>
      <vt:variant>
        <vt:i4>3866674</vt:i4>
      </vt:variant>
      <vt:variant>
        <vt:i4>17</vt:i4>
      </vt:variant>
      <vt:variant>
        <vt:i4>0</vt:i4>
      </vt:variant>
      <vt:variant>
        <vt:i4>5</vt:i4>
      </vt:variant>
      <vt:variant>
        <vt:lpwstr>https://www.nhmrc.gov.au/about-us/leadership-and-governance/committees/natural-therapies-working-committee</vt:lpwstr>
      </vt:variant>
      <vt:variant>
        <vt:lpwstr/>
      </vt:variant>
      <vt:variant>
        <vt:i4>6684735</vt:i4>
      </vt:variant>
      <vt:variant>
        <vt:i4>14</vt:i4>
      </vt:variant>
      <vt:variant>
        <vt:i4>0</vt:i4>
      </vt:variant>
      <vt:variant>
        <vt:i4>5</vt:i4>
      </vt:variant>
      <vt:variant>
        <vt:lpwstr>https://www.health.gov.au/committees-and-groups/natural-therapies-review-expert-advisory-panel</vt:lpwstr>
      </vt:variant>
      <vt:variant>
        <vt:lpwstr/>
      </vt:variant>
      <vt:variant>
        <vt:i4>4390923</vt:i4>
      </vt:variant>
      <vt:variant>
        <vt:i4>10</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Western herbal medicine evidence evaluation – Main report</dc:title>
  <dc:subject>Private health insurance</dc:subject>
  <dc:creator>Australian Government Department of Health and Aged Care</dc:creator>
  <cp:keywords>PHI</cp:keywords>
  <dc:description/>
  <cp:lastModifiedBy>MCCAY, Meryl</cp:lastModifiedBy>
  <cp:revision>385</cp:revision>
  <cp:lastPrinted>2025-01-07T01:09:00Z</cp:lastPrinted>
  <dcterms:created xsi:type="dcterms:W3CDTF">2024-11-14T23:29:00Z</dcterms:created>
  <dcterms:modified xsi:type="dcterms:W3CDTF">2025-04-01T03:15:00Z</dcterms:modified>
</cp:coreProperties>
</file>