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8EFAC" w14:textId="3B797A5D" w:rsidR="000965B7" w:rsidRDefault="005D7D3F" w:rsidP="000A3A47">
      <w:pPr>
        <w:pStyle w:val="Heading1"/>
        <w:spacing w:before="0"/>
      </w:pPr>
      <w:r>
        <w:t xml:space="preserve">National </w:t>
      </w:r>
      <w:r w:rsidR="14081B69">
        <w:t xml:space="preserve">Aged Care </w:t>
      </w:r>
      <w:r>
        <w:t xml:space="preserve">Design </w:t>
      </w:r>
      <w:r w:rsidR="00A408AC">
        <w:t>Principles and Guidelines</w:t>
      </w:r>
    </w:p>
    <w:p w14:paraId="148FB752" w14:textId="720CD580" w:rsidR="0053148D" w:rsidRPr="0086475C" w:rsidRDefault="0053148D" w:rsidP="0086475C">
      <w:pPr>
        <w:pStyle w:val="Heading2"/>
      </w:pPr>
      <w:r>
        <w:t>Factsheet for older people, their families and carers</w:t>
      </w:r>
    </w:p>
    <w:p w14:paraId="61250456" w14:textId="0CA40CE5" w:rsidR="00E4046B" w:rsidRDefault="0060716B" w:rsidP="007B34D5">
      <w:pPr>
        <w:pStyle w:val="Introduction"/>
        <w:spacing w:before="240" w:after="0"/>
      </w:pPr>
      <w:r>
        <w:t>T</w:t>
      </w:r>
      <w:r w:rsidR="00E050C7">
        <w:t xml:space="preserve">he National Aged Care Design Principles and Guidelines </w:t>
      </w:r>
      <w:r w:rsidR="00D33A32">
        <w:t xml:space="preserve">help </w:t>
      </w:r>
      <w:r w:rsidR="00E050C7">
        <w:t>improve quality of life for older people living in residential aged care.</w:t>
      </w:r>
    </w:p>
    <w:p w14:paraId="1D17EFA4" w14:textId="77777777" w:rsidR="007C1A31" w:rsidRPr="0049586F" w:rsidRDefault="007C1A31" w:rsidP="0049586F">
      <w:pPr>
        <w:pStyle w:val="Heading3"/>
        <w:rPr>
          <w:sz w:val="32"/>
          <w:szCs w:val="28"/>
        </w:rPr>
      </w:pPr>
      <w:r w:rsidRPr="0049586F">
        <w:rPr>
          <w:sz w:val="32"/>
          <w:szCs w:val="28"/>
        </w:rPr>
        <w:t>What does this mean for older people in residential aged care?</w:t>
      </w:r>
    </w:p>
    <w:p w14:paraId="3A51261E" w14:textId="77777777" w:rsidR="007C1A31" w:rsidRDefault="007C1A31" w:rsidP="007C1A31">
      <w:r>
        <w:t>The Principles and Guidelines will support older people living in aged care homes by encouraging aged care providers and design experts to create more home-like environments. Older people, especially those living with dementia, will benefit from well-designed accommodation that creates a sense of home, provides access to the outdoors and ensures connection with the community.</w:t>
      </w:r>
    </w:p>
    <w:p w14:paraId="563027EF" w14:textId="77777777" w:rsidR="007C1A31" w:rsidRDefault="007C1A31" w:rsidP="007C1A31">
      <w:pPr>
        <w:ind w:left="360" w:hanging="360"/>
      </w:pPr>
      <w:r>
        <w:t>The Principles and Guidelines will help to create environments that:</w:t>
      </w:r>
    </w:p>
    <w:p w14:paraId="1078F044" w14:textId="0C8F629E" w:rsidR="007C1A31" w:rsidRDefault="008E2CA3" w:rsidP="00D47A22">
      <w:pPr>
        <w:pStyle w:val="ListParagraph"/>
        <w:numPr>
          <w:ilvl w:val="0"/>
          <w:numId w:val="23"/>
        </w:numPr>
      </w:pPr>
      <w:r>
        <w:t>m</w:t>
      </w:r>
      <w:r w:rsidR="007C1A31">
        <w:t>aintain a person’s health and wellbeing</w:t>
      </w:r>
    </w:p>
    <w:p w14:paraId="0AA61E86" w14:textId="3681734B" w:rsidR="007C1A31" w:rsidRDefault="008E2CA3" w:rsidP="00D47A22">
      <w:pPr>
        <w:pStyle w:val="ListParagraph"/>
        <w:numPr>
          <w:ilvl w:val="0"/>
          <w:numId w:val="23"/>
        </w:numPr>
      </w:pPr>
      <w:r>
        <w:t>s</w:t>
      </w:r>
      <w:r w:rsidR="007C1A31">
        <w:t>upport a sense of identity, dignity and belonging</w:t>
      </w:r>
    </w:p>
    <w:p w14:paraId="21EDA88A" w14:textId="1F30DC4A" w:rsidR="007C1A31" w:rsidRDefault="008E2CA3" w:rsidP="00D47A22">
      <w:pPr>
        <w:pStyle w:val="ListParagraph"/>
        <w:numPr>
          <w:ilvl w:val="0"/>
          <w:numId w:val="23"/>
        </w:numPr>
      </w:pPr>
      <w:r>
        <w:t>h</w:t>
      </w:r>
      <w:r w:rsidR="007C1A31">
        <w:t>elp people to stay independent as they age.</w:t>
      </w:r>
      <w:r w:rsidR="007C1A31" w:rsidRPr="00922D1E">
        <w:t xml:space="preserve"> </w:t>
      </w:r>
    </w:p>
    <w:p w14:paraId="35676FE7" w14:textId="649D3D29" w:rsidR="007C1A31" w:rsidRDefault="008E2CA3" w:rsidP="007C1A31">
      <w:pPr>
        <w:rPr>
          <w:noProof/>
        </w:rPr>
      </w:pPr>
      <w:r>
        <w:t>We</w:t>
      </w:r>
      <w:r w:rsidR="007C1A31">
        <w:t xml:space="preserve"> encourage people to familiarise themselves with this resource to learn more about what good design looks like in aged care.</w:t>
      </w:r>
      <w:r w:rsidR="00C4268A" w:rsidRPr="00C4268A">
        <w:rPr>
          <w:noProof/>
        </w:rPr>
        <w:t xml:space="preserve"> </w:t>
      </w:r>
    </w:p>
    <w:p w14:paraId="5C3CCC7B" w14:textId="6696A555" w:rsidR="007C1A31" w:rsidRPr="00374E4A" w:rsidRDefault="007C1A31" w:rsidP="00374E4A">
      <w:pPr>
        <w:pStyle w:val="Heading3"/>
        <w:rPr>
          <w:sz w:val="32"/>
          <w:szCs w:val="28"/>
        </w:rPr>
      </w:pPr>
      <w:r w:rsidRPr="00374E4A">
        <w:rPr>
          <w:sz w:val="32"/>
          <w:szCs w:val="28"/>
        </w:rPr>
        <w:t>How are the Principles and Guidelines structured?</w:t>
      </w:r>
    </w:p>
    <w:p w14:paraId="58A22E29" w14:textId="77777777" w:rsidR="00C041D5" w:rsidRDefault="007C1A31" w:rsidP="007C5478">
      <w:r w:rsidRPr="00CC456C">
        <w:t>The Principles and Guidelines are</w:t>
      </w:r>
      <w:r w:rsidR="00C041D5">
        <w:t xml:space="preserve"> presented</w:t>
      </w:r>
      <w:r w:rsidRPr="00CC456C">
        <w:t xml:space="preserve"> in an easy-to-read format with ‘before’ and ‘after’ illustrations, scenarios and practical checklists</w:t>
      </w:r>
      <w:r>
        <w:t xml:space="preserve">. </w:t>
      </w:r>
    </w:p>
    <w:p w14:paraId="6BD256A4" w14:textId="77777777" w:rsidR="00C041D5" w:rsidRDefault="00C041D5">
      <w:pPr>
        <w:spacing w:before="0" w:after="0" w:line="240" w:lineRule="auto"/>
      </w:pPr>
      <w:r>
        <w:br w:type="page"/>
      </w:r>
    </w:p>
    <w:p w14:paraId="237D632D" w14:textId="60D1CDD5" w:rsidR="007C1A31" w:rsidRPr="007C5478" w:rsidRDefault="007C1A31" w:rsidP="007C5478">
      <w:r>
        <w:lastRenderedPageBreak/>
        <w:t>There are four main principles, supported by a series of guidelines:</w:t>
      </w:r>
    </w:p>
    <w:p w14:paraId="1C527CAF" w14:textId="0508B8CD" w:rsidR="007C1A31" w:rsidRPr="003C33AD" w:rsidRDefault="007C1A31" w:rsidP="00752B8B">
      <w:pPr>
        <w:pStyle w:val="ListParagraph"/>
        <w:numPr>
          <w:ilvl w:val="0"/>
          <w:numId w:val="29"/>
        </w:numPr>
        <w:spacing w:after="0"/>
        <w:ind w:left="357" w:hanging="357"/>
        <w:contextualSpacing w:val="0"/>
        <w:rPr>
          <w:rFonts w:eastAsia="Arial" w:cs="Arial"/>
          <w:b/>
          <w:bCs/>
        </w:rPr>
      </w:pPr>
      <w:r w:rsidRPr="00BE0638">
        <w:rPr>
          <w:b/>
          <w:bCs/>
        </w:rPr>
        <w:t xml:space="preserve">Enable the Person </w:t>
      </w:r>
      <w:r w:rsidR="002942B6" w:rsidRPr="00847873">
        <w:rPr>
          <w:b/>
          <w:bCs/>
        </w:rPr>
        <w:t>–</w:t>
      </w:r>
      <w:r w:rsidRPr="003C33AD">
        <w:rPr>
          <w:b/>
          <w:bCs/>
        </w:rPr>
        <w:t xml:space="preserve"> </w:t>
      </w:r>
      <w:r w:rsidR="005C74C4" w:rsidRPr="003C33AD">
        <w:rPr>
          <w:rFonts w:eastAsia="Arial" w:cs="Arial"/>
          <w:b/>
          <w:bCs/>
        </w:rPr>
        <w:t xml:space="preserve">Help </w:t>
      </w:r>
      <w:r w:rsidRPr="003C33AD">
        <w:rPr>
          <w:rFonts w:eastAsia="Arial" w:cs="Arial"/>
          <w:b/>
          <w:bCs/>
        </w:rPr>
        <w:t>people liv</w:t>
      </w:r>
      <w:r w:rsidR="005C74C4" w:rsidRPr="003C33AD">
        <w:rPr>
          <w:rFonts w:eastAsia="Arial" w:cs="Arial"/>
          <w:b/>
          <w:bCs/>
        </w:rPr>
        <w:t>e</w:t>
      </w:r>
      <w:r w:rsidRPr="003C33AD">
        <w:rPr>
          <w:rFonts w:eastAsia="Arial" w:cs="Arial"/>
          <w:b/>
          <w:bCs/>
        </w:rPr>
        <w:t xml:space="preserve"> in a place that </w:t>
      </w:r>
      <w:r w:rsidR="002B4626" w:rsidRPr="003C33AD">
        <w:rPr>
          <w:rFonts w:eastAsia="Arial" w:cs="Arial"/>
          <w:b/>
          <w:bCs/>
        </w:rPr>
        <w:t>looks after</w:t>
      </w:r>
      <w:r w:rsidRPr="003C33AD">
        <w:rPr>
          <w:rFonts w:eastAsia="Arial" w:cs="Arial"/>
          <w:b/>
          <w:bCs/>
        </w:rPr>
        <w:t xml:space="preserve"> their health, wellbeing and sense of identity.</w:t>
      </w:r>
    </w:p>
    <w:p w14:paraId="2385F60E" w14:textId="3AA648E5" w:rsidR="007C1A31" w:rsidRDefault="009D36B9" w:rsidP="003C33AD">
      <w:pPr>
        <w:pStyle w:val="ListParagraph"/>
        <w:numPr>
          <w:ilvl w:val="0"/>
          <w:numId w:val="23"/>
        </w:numPr>
        <w:ind w:left="709" w:hanging="357"/>
        <w:contextualSpacing w:val="0"/>
      </w:pPr>
      <w:r>
        <w:t>T</w:t>
      </w:r>
      <w:r w:rsidR="007C1A31">
        <w:t>houghtful design can reduce the impact of changing mobility, cognition, continence and frailty that residents may experience.</w:t>
      </w:r>
    </w:p>
    <w:p w14:paraId="653D3E91" w14:textId="5CC01370" w:rsidR="007C1A31" w:rsidRPr="003C33AD" w:rsidRDefault="007C1A31" w:rsidP="00BA3803">
      <w:pPr>
        <w:pStyle w:val="ListParagraph"/>
        <w:numPr>
          <w:ilvl w:val="0"/>
          <w:numId w:val="29"/>
        </w:numPr>
        <w:ind w:left="357" w:hanging="357"/>
        <w:contextualSpacing w:val="0"/>
        <w:rPr>
          <w:b/>
          <w:bCs/>
        </w:rPr>
      </w:pPr>
      <w:r w:rsidRPr="00BE0638">
        <w:rPr>
          <w:b/>
          <w:bCs/>
        </w:rPr>
        <w:t>Cultivate a Home</w:t>
      </w:r>
      <w:r w:rsidRPr="003C33AD">
        <w:rPr>
          <w:b/>
          <w:bCs/>
        </w:rPr>
        <w:t xml:space="preserve"> </w:t>
      </w:r>
      <w:r w:rsidR="002942B6" w:rsidRPr="00847873">
        <w:rPr>
          <w:b/>
          <w:bCs/>
        </w:rPr>
        <w:t>–</w:t>
      </w:r>
      <w:r w:rsidRPr="003C33AD">
        <w:rPr>
          <w:b/>
          <w:bCs/>
        </w:rPr>
        <w:t xml:space="preserve"> </w:t>
      </w:r>
      <w:r w:rsidRPr="003C33AD">
        <w:rPr>
          <w:rFonts w:eastAsia="Arial" w:cs="Arial"/>
          <w:b/>
          <w:bCs/>
        </w:rPr>
        <w:t xml:space="preserve">Create a familiar </w:t>
      </w:r>
      <w:r w:rsidR="000F04BC" w:rsidRPr="003C33AD">
        <w:rPr>
          <w:rFonts w:eastAsia="Arial" w:cs="Arial"/>
          <w:b/>
          <w:bCs/>
        </w:rPr>
        <w:t>space where</w:t>
      </w:r>
      <w:r w:rsidRPr="003C33AD">
        <w:rPr>
          <w:rFonts w:eastAsia="Arial" w:cs="Arial"/>
          <w:b/>
          <w:bCs/>
        </w:rPr>
        <w:t xml:space="preserve"> people have privacy, control and feel they belong.</w:t>
      </w:r>
    </w:p>
    <w:p w14:paraId="79962573" w14:textId="387C0130" w:rsidR="007C1A31" w:rsidRDefault="009D36B9" w:rsidP="003C33AD">
      <w:pPr>
        <w:pStyle w:val="ListParagraph"/>
        <w:numPr>
          <w:ilvl w:val="0"/>
          <w:numId w:val="23"/>
        </w:numPr>
        <w:ind w:left="709" w:hanging="357"/>
        <w:contextualSpacing w:val="0"/>
      </w:pPr>
      <w:r>
        <w:t>E</w:t>
      </w:r>
      <w:r w:rsidR="007C1A31">
        <w:t xml:space="preserve">vidence </w:t>
      </w:r>
      <w:r w:rsidR="00AA4DA6">
        <w:t xml:space="preserve">shows </w:t>
      </w:r>
      <w:r w:rsidR="007F5A2F">
        <w:t>that</w:t>
      </w:r>
      <w:r w:rsidR="007C1A31">
        <w:t xml:space="preserve"> small household models</w:t>
      </w:r>
      <w:r w:rsidR="007F5A2F">
        <w:t xml:space="preserve"> can</w:t>
      </w:r>
      <w:r w:rsidR="007C1A31">
        <w:t xml:space="preserve"> reduce agitation, pacing and exit-seeking behaviours and improve social interaction, eating and infection control.</w:t>
      </w:r>
    </w:p>
    <w:p w14:paraId="1027B8BF" w14:textId="593D4EB0" w:rsidR="007C1A31" w:rsidRPr="003C33AD" w:rsidRDefault="007C1A31" w:rsidP="00BA3803">
      <w:pPr>
        <w:pStyle w:val="ListParagraph"/>
        <w:numPr>
          <w:ilvl w:val="0"/>
          <w:numId w:val="29"/>
        </w:numPr>
        <w:ind w:left="357" w:hanging="357"/>
        <w:contextualSpacing w:val="0"/>
        <w:rPr>
          <w:rFonts w:eastAsia="Arial" w:cs="Arial"/>
          <w:b/>
          <w:bCs/>
        </w:rPr>
      </w:pPr>
      <w:r w:rsidRPr="00BE0638">
        <w:rPr>
          <w:b/>
          <w:bCs/>
        </w:rPr>
        <w:t>Access the Outdoors</w:t>
      </w:r>
      <w:r w:rsidRPr="003C33AD">
        <w:rPr>
          <w:b/>
          <w:bCs/>
        </w:rPr>
        <w:t xml:space="preserve"> </w:t>
      </w:r>
      <w:r w:rsidR="002942B6" w:rsidRPr="00847873">
        <w:rPr>
          <w:b/>
          <w:bCs/>
        </w:rPr>
        <w:t>–</w:t>
      </w:r>
      <w:r w:rsidRPr="003C33AD">
        <w:rPr>
          <w:b/>
          <w:bCs/>
        </w:rPr>
        <w:t xml:space="preserve"> </w:t>
      </w:r>
      <w:r w:rsidRPr="003C33AD">
        <w:rPr>
          <w:rFonts w:eastAsia="Arial" w:cs="Arial"/>
          <w:b/>
          <w:bCs/>
        </w:rPr>
        <w:t>Support people seeing and spending time outdoors in nature.</w:t>
      </w:r>
    </w:p>
    <w:p w14:paraId="5EE7368D" w14:textId="1437A97A" w:rsidR="007C1A31" w:rsidRDefault="00C827EB" w:rsidP="003C33AD">
      <w:pPr>
        <w:pStyle w:val="ListParagraph"/>
        <w:numPr>
          <w:ilvl w:val="0"/>
          <w:numId w:val="23"/>
        </w:numPr>
        <w:ind w:left="709" w:hanging="357"/>
        <w:contextualSpacing w:val="0"/>
      </w:pPr>
      <w:r>
        <w:t>A</w:t>
      </w:r>
      <w:r w:rsidR="007C1A31">
        <w:t>ccess</w:t>
      </w:r>
      <w:r>
        <w:t>ing</w:t>
      </w:r>
      <w:r w:rsidR="007C1A31">
        <w:t xml:space="preserve"> the outdoors </w:t>
      </w:r>
      <w:r w:rsidR="00C530EC">
        <w:t xml:space="preserve">is linked </w:t>
      </w:r>
      <w:r w:rsidR="00E55B4B">
        <w:t>with</w:t>
      </w:r>
      <w:r w:rsidR="00C530EC">
        <w:t xml:space="preserve"> </w:t>
      </w:r>
      <w:r w:rsidR="007C1A31">
        <w:t>a range of health, psychological and social benefits, which have a positive impact that is hard to achieve in other ways.</w:t>
      </w:r>
    </w:p>
    <w:p w14:paraId="67249DC8" w14:textId="206EB506" w:rsidR="007C1A31" w:rsidRPr="003C33AD" w:rsidRDefault="007C1A31" w:rsidP="00BA3803">
      <w:pPr>
        <w:pStyle w:val="ListParagraph"/>
        <w:numPr>
          <w:ilvl w:val="0"/>
          <w:numId w:val="29"/>
        </w:numPr>
        <w:ind w:left="357" w:hanging="357"/>
        <w:contextualSpacing w:val="0"/>
        <w:rPr>
          <w:b/>
          <w:bCs/>
        </w:rPr>
      </w:pPr>
      <w:r w:rsidRPr="00BE0638">
        <w:rPr>
          <w:b/>
          <w:bCs/>
        </w:rPr>
        <w:t>Connect with Community</w:t>
      </w:r>
      <w:r w:rsidRPr="003C33AD">
        <w:rPr>
          <w:b/>
          <w:bCs/>
        </w:rPr>
        <w:t xml:space="preserve"> </w:t>
      </w:r>
      <w:r w:rsidR="002942B6" w:rsidRPr="00847873">
        <w:rPr>
          <w:b/>
          <w:bCs/>
        </w:rPr>
        <w:t>–</w:t>
      </w:r>
      <w:r w:rsidRPr="003C33AD">
        <w:rPr>
          <w:b/>
          <w:bCs/>
        </w:rPr>
        <w:t xml:space="preserve"> </w:t>
      </w:r>
      <w:r w:rsidRPr="003C33AD">
        <w:rPr>
          <w:rFonts w:eastAsia="Arial" w:cs="Arial"/>
          <w:b/>
          <w:bCs/>
        </w:rPr>
        <w:t>Encourage people to connect with family, friends and community</w:t>
      </w:r>
      <w:r w:rsidR="0086347F" w:rsidRPr="003C33AD">
        <w:rPr>
          <w:rFonts w:eastAsia="Arial" w:cs="Arial"/>
          <w:b/>
          <w:bCs/>
        </w:rPr>
        <w:t xml:space="preserve"> and to stay involved </w:t>
      </w:r>
      <w:r w:rsidRPr="003C33AD">
        <w:rPr>
          <w:rFonts w:eastAsia="Arial" w:cs="Arial"/>
          <w:b/>
          <w:bCs/>
        </w:rPr>
        <w:t>in meaningful activities.</w:t>
      </w:r>
    </w:p>
    <w:p w14:paraId="3D85A0B5" w14:textId="338FF73A" w:rsidR="000846CC" w:rsidRDefault="00C530EC" w:rsidP="003C33AD">
      <w:pPr>
        <w:pStyle w:val="ListParagraph"/>
        <w:numPr>
          <w:ilvl w:val="0"/>
          <w:numId w:val="23"/>
        </w:numPr>
        <w:ind w:left="709" w:hanging="357"/>
        <w:contextualSpacing w:val="0"/>
      </w:pPr>
      <w:r>
        <w:t>M</w:t>
      </w:r>
      <w:r w:rsidR="007C1A31">
        <w:t>any people in aged care homes are at risk of social isolation and exclusion.</w:t>
      </w:r>
      <w:r>
        <w:t xml:space="preserve"> C</w:t>
      </w:r>
      <w:r w:rsidR="007C1A31">
        <w:t>reating opportunities for residents to connect with each other and with family, friends and the broader community is important for wellbeing.</w:t>
      </w:r>
    </w:p>
    <w:p w14:paraId="642D6EBA" w14:textId="55D1B35D" w:rsidR="007C1A31" w:rsidRPr="00374E4A" w:rsidRDefault="007C1A31" w:rsidP="007C1A31">
      <w:pPr>
        <w:pStyle w:val="Heading3"/>
        <w:rPr>
          <w:sz w:val="32"/>
          <w:szCs w:val="28"/>
        </w:rPr>
      </w:pPr>
      <w:r w:rsidRPr="00374E4A">
        <w:rPr>
          <w:sz w:val="32"/>
          <w:szCs w:val="28"/>
        </w:rPr>
        <w:t>Where can I find more information?</w:t>
      </w:r>
    </w:p>
    <w:p w14:paraId="3DFDAF2F" w14:textId="350C3F3E" w:rsidR="007C1A31" w:rsidRPr="0086475C" w:rsidRDefault="007C1A31" w:rsidP="0086475C">
      <w:r>
        <w:t xml:space="preserve">If you would like to read more about the project </w:t>
      </w:r>
      <w:r w:rsidRPr="0086475C">
        <w:t>on</w:t>
      </w:r>
      <w:r>
        <w:t xml:space="preserve"> what makes good design, </w:t>
      </w:r>
      <w:r w:rsidR="009E0BF1">
        <w:t xml:space="preserve">visit </w:t>
      </w:r>
      <w:hyperlink r:id="rId11" w:history="1">
        <w:r w:rsidR="009E0BF1" w:rsidRPr="003C33AD">
          <w:rPr>
            <w:rStyle w:val="Hyperlink"/>
            <w:b/>
            <w:bCs/>
            <w:u w:val="none"/>
          </w:rPr>
          <w:t>health.gov.au</w:t>
        </w:r>
      </w:hyperlink>
      <w:r w:rsidR="009E0BF1">
        <w:t xml:space="preserve"> </w:t>
      </w:r>
      <w:r w:rsidR="00324247">
        <w:t>and search ‘improving accommodation’.</w:t>
      </w:r>
    </w:p>
    <w:p w14:paraId="4720D945" w14:textId="77777777" w:rsidR="0086475C" w:rsidRDefault="007E6709" w:rsidP="0086475C">
      <w:r>
        <w:rPr>
          <w:noProof/>
        </w:rPr>
        <w:drawing>
          <wp:anchor distT="0" distB="0" distL="114300" distR="114300" simplePos="0" relativeHeight="251659265" behindDoc="0" locked="0" layoutInCell="1" allowOverlap="1" wp14:anchorId="70714AA4" wp14:editId="1917030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097915" cy="1097915"/>
            <wp:effectExtent l="0" t="0" r="6985" b="6985"/>
            <wp:wrapSquare wrapText="bothSides"/>
            <wp:docPr id="32" name="Picture 32" descr="QR code pointing to improving accommodation in residential aged care page on health.gov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QR code pointing to improving accommodation in residential aged care page on health.gov.a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31">
        <w:t xml:space="preserve">If you would like more information </w:t>
      </w:r>
      <w:r w:rsidR="007C1A31" w:rsidRPr="0086475C">
        <w:t>about</w:t>
      </w:r>
      <w:r w:rsidR="007C1A31">
        <w:t xml:space="preserve"> the process to move into an aged care home and what to expect when you are there, </w:t>
      </w:r>
      <w:r w:rsidR="00A95FB7">
        <w:t>vi</w:t>
      </w:r>
      <w:r w:rsidR="00E200E1">
        <w:t>si</w:t>
      </w:r>
      <w:r w:rsidR="009C5E67">
        <w:t xml:space="preserve">t </w:t>
      </w:r>
      <w:hyperlink r:id="rId13" w:history="1">
        <w:r w:rsidR="00925EC1" w:rsidRPr="003C33AD">
          <w:rPr>
            <w:rStyle w:val="Hyperlink"/>
            <w:b/>
            <w:bCs/>
            <w:u w:val="none"/>
          </w:rPr>
          <w:t>myagedcare.gov.au</w:t>
        </w:r>
      </w:hyperlink>
      <w:r w:rsidR="00925EC1">
        <w:t xml:space="preserve"> </w:t>
      </w:r>
      <w:r w:rsidR="009A3AE7">
        <w:t>and search ‘aged care homes</w:t>
      </w:r>
      <w:r w:rsidR="00B81F64">
        <w:t>’</w:t>
      </w:r>
      <w:r w:rsidR="00AC299C">
        <w:t xml:space="preserve"> or call </w:t>
      </w:r>
      <w:r w:rsidR="004B4972">
        <w:t xml:space="preserve">the My Aged Care team </w:t>
      </w:r>
      <w:r w:rsidR="00AC299C">
        <w:t>on 1800</w:t>
      </w:r>
      <w:r w:rsidR="004B4972">
        <w:t xml:space="preserve"> 200 422. </w:t>
      </w:r>
    </w:p>
    <w:p w14:paraId="0C7E2462" w14:textId="5C764320" w:rsidR="000A2D52" w:rsidRPr="000A2D52" w:rsidRDefault="007C1A31" w:rsidP="0086475C">
      <w:r>
        <w:t xml:space="preserve">Scan the QR code to view the full set of </w:t>
      </w:r>
      <w:r w:rsidR="00222EC5">
        <w:t xml:space="preserve">the </w:t>
      </w:r>
      <w:r>
        <w:t xml:space="preserve">Principles and Guidelines. </w:t>
      </w:r>
      <w:r w:rsidR="00064260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1" layoutInCell="1" allowOverlap="0" wp14:anchorId="50B2AD06" wp14:editId="135FF112">
                <wp:simplePos x="0" y="0"/>
                <wp:positionH relativeFrom="page">
                  <wp:posOffset>600075</wp:posOffset>
                </wp:positionH>
                <wp:positionV relativeFrom="page">
                  <wp:posOffset>7820025</wp:posOffset>
                </wp:positionV>
                <wp:extent cx="7546975" cy="3261360"/>
                <wp:effectExtent l="0" t="0" r="0" b="0"/>
                <wp:wrapNone/>
                <wp:docPr id="2" name="Group 2" descr="Footer inviting Australians to continue to have their say about aged care reform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326136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508F10" w14:textId="77777777" w:rsidR="00064260" w:rsidRPr="00F45B7B" w:rsidRDefault="00064260" w:rsidP="0006426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5F8D436F" w14:textId="77777777" w:rsidR="00064260" w:rsidRPr="00F45B7B" w:rsidRDefault="00064260" w:rsidP="0006426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4960E55F" w14:textId="77777777" w:rsidR="00064260" w:rsidRPr="00F45B7B" w:rsidRDefault="00064260" w:rsidP="0006426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254C4481" w14:textId="77777777" w:rsidR="00064260" w:rsidRPr="00F45B7B" w:rsidRDefault="00064260" w:rsidP="00064260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79ECDE47" w14:textId="77777777" w:rsidR="00064260" w:rsidRPr="00F45B7B" w:rsidRDefault="00064260" w:rsidP="00064260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2AD06" id="Group 2" o:spid="_x0000_s1026" alt="Footer inviting Australians to continue to have their say about aged care reforms." style="position:absolute;margin-left:47.25pt;margin-top:615.75pt;width:594.25pt;height:256.8pt;z-index:251658241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XXEnOl0kg9ie1l1ZdgwAFSDq33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Hr6CMEqUtm5nBgUQjnpAB0g4t9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xxXyfREQJpc6TkzbwHP00jAB0g4t9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eH/zlfiWu1w2p4&#10;zEzLK3UJADIgzd8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q0bMXH40n59TPKjKorFcVyACcg2N9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N1ryyLoqQnVDkGzxpvcLwAxIM7f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ZM8wBZFAApkveXu/5GUBABcg&#10;6N+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bCrsKP7UF&#10;7TuUQa8zNFZmAC8g0N9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P+HvsascjqOLYWWbCchRWjADEgzt9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SCEJCQhhCvk4MpFAuSAQMgAISDe30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fRT3HdyktxT1YFPG1DmrYhADIgzd/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ACwg099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AB4g4d/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AAtINLf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AHiDh3y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ACQg298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gAZIObf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ADkgxt9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wAsINPf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QA2IMnf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oANiDJ39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ADYg&#10;yd/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gApINbf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wAjINzf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gAqINXf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UAHyDg33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QAqINXf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0ALSDS38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ACQg29/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wAyIM3f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gA2IMnf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APiDB3x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8ARyC43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kAQCC/3/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wAtINLf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gAKyDU36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AAhIN7f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YA&#10;FiDp35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gAjINzf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AArINTf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ADMgzN/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AAnINjf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sAKyDU3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AA7IMTf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gA0IMvf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A508F10" w14:textId="77777777" w:rsidR="00064260" w:rsidRPr="00F45B7B" w:rsidRDefault="00064260" w:rsidP="0006426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5F8D436F" w14:textId="77777777" w:rsidR="00064260" w:rsidRPr="00F45B7B" w:rsidRDefault="00064260" w:rsidP="0006426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4960E55F" w14:textId="77777777" w:rsidR="00064260" w:rsidRPr="00F45B7B" w:rsidRDefault="00064260" w:rsidP="0006426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254C4481" w14:textId="77777777" w:rsidR="00064260" w:rsidRPr="00F45B7B" w:rsidRDefault="00064260" w:rsidP="00064260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79ECDE47" w14:textId="77777777" w:rsidR="00064260" w:rsidRPr="00F45B7B" w:rsidRDefault="00064260" w:rsidP="00064260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6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7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A2D52" w:rsidRPr="000A2D52" w:rsidSect="00B317FF">
      <w:headerReference w:type="first" r:id="rId18"/>
      <w:pgSz w:w="11906" w:h="16838" w:code="9"/>
      <w:pgMar w:top="992" w:right="1134" w:bottom="1134" w:left="993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D4EB2" w14:textId="77777777" w:rsidR="00780536" w:rsidRDefault="00780536" w:rsidP="0076491B">
      <w:pPr>
        <w:spacing w:before="0" w:after="0" w:line="240" w:lineRule="auto"/>
      </w:pPr>
      <w:r>
        <w:separator/>
      </w:r>
    </w:p>
  </w:endnote>
  <w:endnote w:type="continuationSeparator" w:id="0">
    <w:p w14:paraId="40EE655C" w14:textId="77777777" w:rsidR="00780536" w:rsidRDefault="0078053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FE2326F" w14:textId="77777777" w:rsidR="00780536" w:rsidRDefault="0078053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9F045" w14:textId="77777777" w:rsidR="00780536" w:rsidRDefault="0078053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F6C55D3" w14:textId="77777777" w:rsidR="00780536" w:rsidRDefault="0078053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537B055" w14:textId="77777777" w:rsidR="00780536" w:rsidRDefault="0078053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35D92" w14:textId="7589D98B" w:rsidR="0076491B" w:rsidRDefault="00B317FF" w:rsidP="005D7D3F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D57434" wp14:editId="73A2B58D">
          <wp:simplePos x="0" y="0"/>
          <wp:positionH relativeFrom="column">
            <wp:posOffset>-693420</wp:posOffset>
          </wp:positionH>
          <wp:positionV relativeFrom="paragraph">
            <wp:posOffset>-1435100</wp:posOffset>
          </wp:positionV>
          <wp:extent cx="7842885" cy="3089910"/>
          <wp:effectExtent l="0" t="0" r="5715" b="0"/>
          <wp:wrapSquare wrapText="bothSides"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35"/>
                  <a:stretch/>
                </pic:blipFill>
                <pic:spPr bwMode="auto">
                  <a:xfrm>
                    <a:off x="0" y="0"/>
                    <a:ext cx="7842885" cy="3089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3BE8">
      <w:rPr>
        <w:noProof/>
      </w:rPr>
      <w:drawing>
        <wp:anchor distT="0" distB="0" distL="114300" distR="114300" simplePos="0" relativeHeight="251658241" behindDoc="0" locked="0" layoutInCell="1" allowOverlap="1" wp14:anchorId="6A0D59F2" wp14:editId="1ACB4829">
          <wp:simplePos x="0" y="0"/>
          <wp:positionH relativeFrom="page">
            <wp:posOffset>-63061</wp:posOffset>
          </wp:positionH>
          <wp:positionV relativeFrom="page">
            <wp:posOffset>-25678</wp:posOffset>
          </wp:positionV>
          <wp:extent cx="7793358" cy="2048679"/>
          <wp:effectExtent l="0" t="0" r="0" b="889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61" cy="204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085979"/>
    <w:multiLevelType w:val="hybridMultilevel"/>
    <w:tmpl w:val="5060F3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142D5"/>
    <w:multiLevelType w:val="hybridMultilevel"/>
    <w:tmpl w:val="0A6661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2B4380"/>
    <w:multiLevelType w:val="hybridMultilevel"/>
    <w:tmpl w:val="95126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920CB2"/>
    <w:multiLevelType w:val="hybridMultilevel"/>
    <w:tmpl w:val="A59A8D98"/>
    <w:lvl w:ilvl="0" w:tplc="75A6F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698354E">
      <w:numFmt w:val="bullet"/>
      <w:lvlText w:val="○"/>
      <w:lvlJc w:val="left"/>
      <w:pPr>
        <w:ind w:left="180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4"/>
  </w:num>
  <w:num w:numId="2" w16cid:durableId="733502999">
    <w:abstractNumId w:val="7"/>
  </w:num>
  <w:num w:numId="3" w16cid:durableId="984120835">
    <w:abstractNumId w:val="21"/>
  </w:num>
  <w:num w:numId="4" w16cid:durableId="1810709000">
    <w:abstractNumId w:val="22"/>
  </w:num>
  <w:num w:numId="5" w16cid:durableId="274020800">
    <w:abstractNumId w:val="19"/>
  </w:num>
  <w:num w:numId="6" w16cid:durableId="158466382">
    <w:abstractNumId w:val="13"/>
  </w:num>
  <w:num w:numId="7" w16cid:durableId="1419709736">
    <w:abstractNumId w:val="5"/>
  </w:num>
  <w:num w:numId="8" w16cid:durableId="1037317275">
    <w:abstractNumId w:val="3"/>
  </w:num>
  <w:num w:numId="9" w16cid:durableId="957027855">
    <w:abstractNumId w:val="1"/>
  </w:num>
  <w:num w:numId="10" w16cid:durableId="237206317">
    <w:abstractNumId w:val="14"/>
  </w:num>
  <w:num w:numId="11" w16cid:durableId="120152872">
    <w:abstractNumId w:val="10"/>
  </w:num>
  <w:num w:numId="12" w16cid:durableId="1645155679">
    <w:abstractNumId w:val="26"/>
  </w:num>
  <w:num w:numId="13" w16cid:durableId="676540155">
    <w:abstractNumId w:val="25"/>
  </w:num>
  <w:num w:numId="14" w16cid:durableId="1910726085">
    <w:abstractNumId w:val="17"/>
  </w:num>
  <w:num w:numId="15" w16cid:durableId="1085493039">
    <w:abstractNumId w:val="0"/>
  </w:num>
  <w:num w:numId="16" w16cid:durableId="1050886954">
    <w:abstractNumId w:val="6"/>
  </w:num>
  <w:num w:numId="17" w16cid:durableId="854421471">
    <w:abstractNumId w:val="9"/>
  </w:num>
  <w:num w:numId="18" w16cid:durableId="1694569013">
    <w:abstractNumId w:val="12"/>
  </w:num>
  <w:num w:numId="19" w16cid:durableId="1506049504">
    <w:abstractNumId w:val="11"/>
  </w:num>
  <w:num w:numId="20" w16cid:durableId="1245914845">
    <w:abstractNumId w:val="4"/>
  </w:num>
  <w:num w:numId="21" w16cid:durableId="1762414847">
    <w:abstractNumId w:val="8"/>
  </w:num>
  <w:num w:numId="22" w16cid:durableId="519396114">
    <w:abstractNumId w:val="2"/>
  </w:num>
  <w:num w:numId="23" w16cid:durableId="894001727">
    <w:abstractNumId w:val="23"/>
  </w:num>
  <w:num w:numId="24" w16cid:durableId="759987664">
    <w:abstractNumId w:val="18"/>
  </w:num>
  <w:num w:numId="25" w16cid:durableId="1161657607">
    <w:abstractNumId w:val="20"/>
  </w:num>
  <w:num w:numId="26" w16cid:durableId="975335151">
    <w:abstractNumId w:val="23"/>
  </w:num>
  <w:num w:numId="27" w16cid:durableId="672757076">
    <w:abstractNumId w:val="23"/>
  </w:num>
  <w:num w:numId="28" w16cid:durableId="292558603">
    <w:abstractNumId w:val="23"/>
  </w:num>
  <w:num w:numId="29" w16cid:durableId="822425615">
    <w:abstractNumId w:val="16"/>
  </w:num>
  <w:num w:numId="30" w16cid:durableId="3479388">
    <w:abstractNumId w:val="23"/>
  </w:num>
  <w:num w:numId="31" w16cid:durableId="925387285">
    <w:abstractNumId w:val="15"/>
  </w:num>
  <w:num w:numId="32" w16cid:durableId="1082870278">
    <w:abstractNumId w:val="23"/>
  </w:num>
  <w:num w:numId="33" w16cid:durableId="787553007">
    <w:abstractNumId w:val="23"/>
  </w:num>
  <w:num w:numId="34" w16cid:durableId="11338701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8AC"/>
    <w:rsid w:val="0000020D"/>
    <w:rsid w:val="00004942"/>
    <w:rsid w:val="00005B10"/>
    <w:rsid w:val="0000611F"/>
    <w:rsid w:val="00020750"/>
    <w:rsid w:val="00025B1E"/>
    <w:rsid w:val="00041876"/>
    <w:rsid w:val="00051686"/>
    <w:rsid w:val="00061A85"/>
    <w:rsid w:val="00061EEC"/>
    <w:rsid w:val="00064260"/>
    <w:rsid w:val="000647B2"/>
    <w:rsid w:val="0006760E"/>
    <w:rsid w:val="00070C16"/>
    <w:rsid w:val="00072D09"/>
    <w:rsid w:val="000753B8"/>
    <w:rsid w:val="00081E02"/>
    <w:rsid w:val="00083500"/>
    <w:rsid w:val="000846CC"/>
    <w:rsid w:val="000965B7"/>
    <w:rsid w:val="00096C00"/>
    <w:rsid w:val="000A2D52"/>
    <w:rsid w:val="000A3A47"/>
    <w:rsid w:val="000A4595"/>
    <w:rsid w:val="000A6B59"/>
    <w:rsid w:val="000C1C52"/>
    <w:rsid w:val="000C2DBE"/>
    <w:rsid w:val="000C3CCD"/>
    <w:rsid w:val="000D1077"/>
    <w:rsid w:val="000D273D"/>
    <w:rsid w:val="000E1EFC"/>
    <w:rsid w:val="000E25B5"/>
    <w:rsid w:val="000E2CD9"/>
    <w:rsid w:val="000E4FE7"/>
    <w:rsid w:val="000E73F3"/>
    <w:rsid w:val="000F04BC"/>
    <w:rsid w:val="000F11F5"/>
    <w:rsid w:val="000F6998"/>
    <w:rsid w:val="0010038D"/>
    <w:rsid w:val="0010293E"/>
    <w:rsid w:val="00112992"/>
    <w:rsid w:val="0011333E"/>
    <w:rsid w:val="001172B2"/>
    <w:rsid w:val="00125648"/>
    <w:rsid w:val="00130324"/>
    <w:rsid w:val="00131E95"/>
    <w:rsid w:val="00142691"/>
    <w:rsid w:val="001457DB"/>
    <w:rsid w:val="00146EAC"/>
    <w:rsid w:val="0014782B"/>
    <w:rsid w:val="00150CC4"/>
    <w:rsid w:val="00161F7E"/>
    <w:rsid w:val="00164244"/>
    <w:rsid w:val="001662B7"/>
    <w:rsid w:val="00173374"/>
    <w:rsid w:val="001803F9"/>
    <w:rsid w:val="00183ECC"/>
    <w:rsid w:val="00190CB5"/>
    <w:rsid w:val="00190D76"/>
    <w:rsid w:val="001941BF"/>
    <w:rsid w:val="001A0599"/>
    <w:rsid w:val="001A153A"/>
    <w:rsid w:val="001A4831"/>
    <w:rsid w:val="001A6C55"/>
    <w:rsid w:val="001B2C66"/>
    <w:rsid w:val="001C02D9"/>
    <w:rsid w:val="001C125E"/>
    <w:rsid w:val="001C16EB"/>
    <w:rsid w:val="001C1A51"/>
    <w:rsid w:val="001D1806"/>
    <w:rsid w:val="001E6669"/>
    <w:rsid w:val="001F22D1"/>
    <w:rsid w:val="001F34EE"/>
    <w:rsid w:val="001F4C6F"/>
    <w:rsid w:val="00200757"/>
    <w:rsid w:val="00203CD3"/>
    <w:rsid w:val="00204226"/>
    <w:rsid w:val="00205F08"/>
    <w:rsid w:val="00211BF1"/>
    <w:rsid w:val="00217B0A"/>
    <w:rsid w:val="00220433"/>
    <w:rsid w:val="00220F98"/>
    <w:rsid w:val="00221D3E"/>
    <w:rsid w:val="00222EC5"/>
    <w:rsid w:val="002278C4"/>
    <w:rsid w:val="00233A3E"/>
    <w:rsid w:val="00235A46"/>
    <w:rsid w:val="00236FA5"/>
    <w:rsid w:val="00241E25"/>
    <w:rsid w:val="0024327B"/>
    <w:rsid w:val="00244C66"/>
    <w:rsid w:val="00244EBF"/>
    <w:rsid w:val="00246DCD"/>
    <w:rsid w:val="00252922"/>
    <w:rsid w:val="002535E3"/>
    <w:rsid w:val="002564CD"/>
    <w:rsid w:val="00260FFF"/>
    <w:rsid w:val="00262017"/>
    <w:rsid w:val="0026304B"/>
    <w:rsid w:val="00264C6E"/>
    <w:rsid w:val="00265924"/>
    <w:rsid w:val="00270CB5"/>
    <w:rsid w:val="00276B1F"/>
    <w:rsid w:val="00277CF9"/>
    <w:rsid w:val="002852B8"/>
    <w:rsid w:val="00291566"/>
    <w:rsid w:val="00292946"/>
    <w:rsid w:val="002942B6"/>
    <w:rsid w:val="002A4C05"/>
    <w:rsid w:val="002A697B"/>
    <w:rsid w:val="002B29FC"/>
    <w:rsid w:val="002B4626"/>
    <w:rsid w:val="002C0552"/>
    <w:rsid w:val="002C49E1"/>
    <w:rsid w:val="002D0730"/>
    <w:rsid w:val="002D0C18"/>
    <w:rsid w:val="002D4BDE"/>
    <w:rsid w:val="002D7A27"/>
    <w:rsid w:val="002E75CE"/>
    <w:rsid w:val="00307FC3"/>
    <w:rsid w:val="00312E51"/>
    <w:rsid w:val="003144EB"/>
    <w:rsid w:val="00314E4A"/>
    <w:rsid w:val="00321A37"/>
    <w:rsid w:val="00324247"/>
    <w:rsid w:val="00327E80"/>
    <w:rsid w:val="0033052C"/>
    <w:rsid w:val="0033417E"/>
    <w:rsid w:val="00343DDB"/>
    <w:rsid w:val="00344F6E"/>
    <w:rsid w:val="00351984"/>
    <w:rsid w:val="003564B5"/>
    <w:rsid w:val="0036001A"/>
    <w:rsid w:val="00360B34"/>
    <w:rsid w:val="0036171C"/>
    <w:rsid w:val="0036218A"/>
    <w:rsid w:val="00365465"/>
    <w:rsid w:val="00365995"/>
    <w:rsid w:val="003726EA"/>
    <w:rsid w:val="00373C6D"/>
    <w:rsid w:val="00374E4A"/>
    <w:rsid w:val="00380BAA"/>
    <w:rsid w:val="0038309D"/>
    <w:rsid w:val="003834AA"/>
    <w:rsid w:val="00390F47"/>
    <w:rsid w:val="003941AB"/>
    <w:rsid w:val="00396E08"/>
    <w:rsid w:val="003A0624"/>
    <w:rsid w:val="003A11EA"/>
    <w:rsid w:val="003A2504"/>
    <w:rsid w:val="003C33AD"/>
    <w:rsid w:val="003D65DC"/>
    <w:rsid w:val="003E29DE"/>
    <w:rsid w:val="003E364F"/>
    <w:rsid w:val="003F285F"/>
    <w:rsid w:val="00403DC1"/>
    <w:rsid w:val="0040724C"/>
    <w:rsid w:val="00412072"/>
    <w:rsid w:val="00412E6A"/>
    <w:rsid w:val="004206D4"/>
    <w:rsid w:val="00420DF3"/>
    <w:rsid w:val="0042338C"/>
    <w:rsid w:val="0043022F"/>
    <w:rsid w:val="004310FC"/>
    <w:rsid w:val="0043142A"/>
    <w:rsid w:val="00432DC2"/>
    <w:rsid w:val="00433F4E"/>
    <w:rsid w:val="00440FB7"/>
    <w:rsid w:val="00443598"/>
    <w:rsid w:val="0045469D"/>
    <w:rsid w:val="004557A0"/>
    <w:rsid w:val="00460A23"/>
    <w:rsid w:val="00464D6B"/>
    <w:rsid w:val="004708B2"/>
    <w:rsid w:val="00472F25"/>
    <w:rsid w:val="00473737"/>
    <w:rsid w:val="00484BCA"/>
    <w:rsid w:val="00491887"/>
    <w:rsid w:val="004933B3"/>
    <w:rsid w:val="0049491D"/>
    <w:rsid w:val="00494DA4"/>
    <w:rsid w:val="00494F91"/>
    <w:rsid w:val="0049586F"/>
    <w:rsid w:val="0049798A"/>
    <w:rsid w:val="004B0385"/>
    <w:rsid w:val="004B32A2"/>
    <w:rsid w:val="004B4972"/>
    <w:rsid w:val="004B61ED"/>
    <w:rsid w:val="004B63CB"/>
    <w:rsid w:val="004B6F97"/>
    <w:rsid w:val="004B7442"/>
    <w:rsid w:val="004C11EB"/>
    <w:rsid w:val="004C3607"/>
    <w:rsid w:val="004C5290"/>
    <w:rsid w:val="004D1365"/>
    <w:rsid w:val="004D5C67"/>
    <w:rsid w:val="004E5152"/>
    <w:rsid w:val="004F1C0D"/>
    <w:rsid w:val="004F6991"/>
    <w:rsid w:val="005035B6"/>
    <w:rsid w:val="0050386B"/>
    <w:rsid w:val="00504645"/>
    <w:rsid w:val="00505836"/>
    <w:rsid w:val="00507490"/>
    <w:rsid w:val="00513145"/>
    <w:rsid w:val="00514FEA"/>
    <w:rsid w:val="005177BB"/>
    <w:rsid w:val="00517EF1"/>
    <w:rsid w:val="00522A1E"/>
    <w:rsid w:val="00525BD6"/>
    <w:rsid w:val="00527957"/>
    <w:rsid w:val="00530773"/>
    <w:rsid w:val="0053148D"/>
    <w:rsid w:val="00532AA4"/>
    <w:rsid w:val="00541193"/>
    <w:rsid w:val="00546654"/>
    <w:rsid w:val="00551824"/>
    <w:rsid w:val="00555D78"/>
    <w:rsid w:val="00560DF7"/>
    <w:rsid w:val="005624D0"/>
    <w:rsid w:val="00562AD1"/>
    <w:rsid w:val="005663CE"/>
    <w:rsid w:val="00567798"/>
    <w:rsid w:val="00567ED8"/>
    <w:rsid w:val="00573230"/>
    <w:rsid w:val="00574739"/>
    <w:rsid w:val="00574A8D"/>
    <w:rsid w:val="00577C30"/>
    <w:rsid w:val="00580456"/>
    <w:rsid w:val="00582345"/>
    <w:rsid w:val="00583C67"/>
    <w:rsid w:val="00591A35"/>
    <w:rsid w:val="00592C2D"/>
    <w:rsid w:val="005A63E7"/>
    <w:rsid w:val="005B7B9D"/>
    <w:rsid w:val="005C0892"/>
    <w:rsid w:val="005C5441"/>
    <w:rsid w:val="005C74C4"/>
    <w:rsid w:val="005D0EA4"/>
    <w:rsid w:val="005D215C"/>
    <w:rsid w:val="005D2BC3"/>
    <w:rsid w:val="005D5574"/>
    <w:rsid w:val="005D63F5"/>
    <w:rsid w:val="005D668B"/>
    <w:rsid w:val="005D7D3F"/>
    <w:rsid w:val="005E3895"/>
    <w:rsid w:val="005F0412"/>
    <w:rsid w:val="005F1201"/>
    <w:rsid w:val="005F192D"/>
    <w:rsid w:val="005F6939"/>
    <w:rsid w:val="006042F6"/>
    <w:rsid w:val="006053FD"/>
    <w:rsid w:val="006065D7"/>
    <w:rsid w:val="0060716B"/>
    <w:rsid w:val="006144FB"/>
    <w:rsid w:val="00616609"/>
    <w:rsid w:val="006213E6"/>
    <w:rsid w:val="0062325A"/>
    <w:rsid w:val="006257C2"/>
    <w:rsid w:val="00630797"/>
    <w:rsid w:val="00633DB4"/>
    <w:rsid w:val="00637834"/>
    <w:rsid w:val="00640BE7"/>
    <w:rsid w:val="00641C62"/>
    <w:rsid w:val="0065174E"/>
    <w:rsid w:val="00651ACF"/>
    <w:rsid w:val="006533E8"/>
    <w:rsid w:val="00655C4E"/>
    <w:rsid w:val="00661A8D"/>
    <w:rsid w:val="0066371D"/>
    <w:rsid w:val="00664EF1"/>
    <w:rsid w:val="00670B75"/>
    <w:rsid w:val="00671422"/>
    <w:rsid w:val="00676C77"/>
    <w:rsid w:val="006770CE"/>
    <w:rsid w:val="006818F3"/>
    <w:rsid w:val="006835C6"/>
    <w:rsid w:val="006850E5"/>
    <w:rsid w:val="0068538D"/>
    <w:rsid w:val="00685A2B"/>
    <w:rsid w:val="006A1398"/>
    <w:rsid w:val="006B3FD7"/>
    <w:rsid w:val="006B4AA7"/>
    <w:rsid w:val="006C7460"/>
    <w:rsid w:val="006D1A1C"/>
    <w:rsid w:val="006E26AB"/>
    <w:rsid w:val="006E42D7"/>
    <w:rsid w:val="006E4A1E"/>
    <w:rsid w:val="006E648A"/>
    <w:rsid w:val="006F4500"/>
    <w:rsid w:val="00700413"/>
    <w:rsid w:val="007103DC"/>
    <w:rsid w:val="00710E78"/>
    <w:rsid w:val="007135F7"/>
    <w:rsid w:val="00714D54"/>
    <w:rsid w:val="00717D51"/>
    <w:rsid w:val="007209B3"/>
    <w:rsid w:val="00726939"/>
    <w:rsid w:val="00741900"/>
    <w:rsid w:val="00743856"/>
    <w:rsid w:val="00745583"/>
    <w:rsid w:val="007472B9"/>
    <w:rsid w:val="00747A26"/>
    <w:rsid w:val="00751F08"/>
    <w:rsid w:val="0075285E"/>
    <w:rsid w:val="00752B8B"/>
    <w:rsid w:val="007552F6"/>
    <w:rsid w:val="007562C2"/>
    <w:rsid w:val="00760819"/>
    <w:rsid w:val="0076491B"/>
    <w:rsid w:val="00766C4D"/>
    <w:rsid w:val="007714F8"/>
    <w:rsid w:val="00780536"/>
    <w:rsid w:val="00783CA6"/>
    <w:rsid w:val="0079532E"/>
    <w:rsid w:val="007A01C3"/>
    <w:rsid w:val="007A13B5"/>
    <w:rsid w:val="007A1734"/>
    <w:rsid w:val="007A6DBD"/>
    <w:rsid w:val="007B1697"/>
    <w:rsid w:val="007B29D6"/>
    <w:rsid w:val="007B34D5"/>
    <w:rsid w:val="007C1A31"/>
    <w:rsid w:val="007C5478"/>
    <w:rsid w:val="007D08CF"/>
    <w:rsid w:val="007E6709"/>
    <w:rsid w:val="007E7DF6"/>
    <w:rsid w:val="007F0078"/>
    <w:rsid w:val="007F48D6"/>
    <w:rsid w:val="007F5A2F"/>
    <w:rsid w:val="007F7911"/>
    <w:rsid w:val="0080026C"/>
    <w:rsid w:val="008067FC"/>
    <w:rsid w:val="0081556E"/>
    <w:rsid w:val="008252AD"/>
    <w:rsid w:val="0084562E"/>
    <w:rsid w:val="00855CF0"/>
    <w:rsid w:val="008623D5"/>
    <w:rsid w:val="0086347F"/>
    <w:rsid w:val="0086475C"/>
    <w:rsid w:val="0086697E"/>
    <w:rsid w:val="008741F6"/>
    <w:rsid w:val="00877F17"/>
    <w:rsid w:val="00893DC1"/>
    <w:rsid w:val="00897DA1"/>
    <w:rsid w:val="008A232A"/>
    <w:rsid w:val="008B1503"/>
    <w:rsid w:val="008B1BA3"/>
    <w:rsid w:val="008B6674"/>
    <w:rsid w:val="008B766D"/>
    <w:rsid w:val="008C0294"/>
    <w:rsid w:val="008C1A86"/>
    <w:rsid w:val="008C30C4"/>
    <w:rsid w:val="008C367B"/>
    <w:rsid w:val="008C6A7F"/>
    <w:rsid w:val="008D0767"/>
    <w:rsid w:val="008D2ABA"/>
    <w:rsid w:val="008D2D21"/>
    <w:rsid w:val="008D3B58"/>
    <w:rsid w:val="008D3D27"/>
    <w:rsid w:val="008D596C"/>
    <w:rsid w:val="008E041E"/>
    <w:rsid w:val="008E2CA3"/>
    <w:rsid w:val="008E30C4"/>
    <w:rsid w:val="008E3FD7"/>
    <w:rsid w:val="008E5E8F"/>
    <w:rsid w:val="008F751E"/>
    <w:rsid w:val="00901E78"/>
    <w:rsid w:val="00904A70"/>
    <w:rsid w:val="00906DE8"/>
    <w:rsid w:val="00907457"/>
    <w:rsid w:val="00913D86"/>
    <w:rsid w:val="00916607"/>
    <w:rsid w:val="0092140D"/>
    <w:rsid w:val="00922516"/>
    <w:rsid w:val="00922D1E"/>
    <w:rsid w:val="00925EC1"/>
    <w:rsid w:val="0092619B"/>
    <w:rsid w:val="0093084E"/>
    <w:rsid w:val="00932DF9"/>
    <w:rsid w:val="009346B6"/>
    <w:rsid w:val="009365AA"/>
    <w:rsid w:val="00941E85"/>
    <w:rsid w:val="00943827"/>
    <w:rsid w:val="00945B59"/>
    <w:rsid w:val="00947CCE"/>
    <w:rsid w:val="0095138F"/>
    <w:rsid w:val="00951778"/>
    <w:rsid w:val="0096077C"/>
    <w:rsid w:val="00991634"/>
    <w:rsid w:val="00992524"/>
    <w:rsid w:val="00996128"/>
    <w:rsid w:val="009A19AE"/>
    <w:rsid w:val="009A1C45"/>
    <w:rsid w:val="009A3AE7"/>
    <w:rsid w:val="009A72C1"/>
    <w:rsid w:val="009B1662"/>
    <w:rsid w:val="009B2828"/>
    <w:rsid w:val="009B7836"/>
    <w:rsid w:val="009C1A17"/>
    <w:rsid w:val="009C3E42"/>
    <w:rsid w:val="009C5E67"/>
    <w:rsid w:val="009D36B9"/>
    <w:rsid w:val="009D5671"/>
    <w:rsid w:val="009E0BF1"/>
    <w:rsid w:val="009E15D0"/>
    <w:rsid w:val="009E1938"/>
    <w:rsid w:val="009E58E3"/>
    <w:rsid w:val="009F67AE"/>
    <w:rsid w:val="009F6E7D"/>
    <w:rsid w:val="00A01BC5"/>
    <w:rsid w:val="00A03CD5"/>
    <w:rsid w:val="00A060CA"/>
    <w:rsid w:val="00A17DEF"/>
    <w:rsid w:val="00A336EA"/>
    <w:rsid w:val="00A408AC"/>
    <w:rsid w:val="00A4281F"/>
    <w:rsid w:val="00A42877"/>
    <w:rsid w:val="00A439DC"/>
    <w:rsid w:val="00A460AD"/>
    <w:rsid w:val="00A54D90"/>
    <w:rsid w:val="00A633E1"/>
    <w:rsid w:val="00A670BC"/>
    <w:rsid w:val="00A700DE"/>
    <w:rsid w:val="00A74BD2"/>
    <w:rsid w:val="00A76D86"/>
    <w:rsid w:val="00A8152F"/>
    <w:rsid w:val="00A824CA"/>
    <w:rsid w:val="00A82A0D"/>
    <w:rsid w:val="00A86547"/>
    <w:rsid w:val="00A87A82"/>
    <w:rsid w:val="00A91F63"/>
    <w:rsid w:val="00A921F9"/>
    <w:rsid w:val="00A95FB7"/>
    <w:rsid w:val="00AA2AE8"/>
    <w:rsid w:val="00AA2FD0"/>
    <w:rsid w:val="00AA32FF"/>
    <w:rsid w:val="00AA4DA6"/>
    <w:rsid w:val="00AB15C3"/>
    <w:rsid w:val="00AB169A"/>
    <w:rsid w:val="00AB5E5B"/>
    <w:rsid w:val="00AC299C"/>
    <w:rsid w:val="00AC33EF"/>
    <w:rsid w:val="00AC4161"/>
    <w:rsid w:val="00AD19C7"/>
    <w:rsid w:val="00AD71C8"/>
    <w:rsid w:val="00AE74F6"/>
    <w:rsid w:val="00AF27B3"/>
    <w:rsid w:val="00AF2AF9"/>
    <w:rsid w:val="00AF2B3A"/>
    <w:rsid w:val="00AF5A53"/>
    <w:rsid w:val="00B01A4F"/>
    <w:rsid w:val="00B055B1"/>
    <w:rsid w:val="00B20B38"/>
    <w:rsid w:val="00B22BE3"/>
    <w:rsid w:val="00B27B45"/>
    <w:rsid w:val="00B317FF"/>
    <w:rsid w:val="00B34F1F"/>
    <w:rsid w:val="00B42039"/>
    <w:rsid w:val="00B455B0"/>
    <w:rsid w:val="00B50461"/>
    <w:rsid w:val="00B6043D"/>
    <w:rsid w:val="00B76967"/>
    <w:rsid w:val="00B81606"/>
    <w:rsid w:val="00B81F64"/>
    <w:rsid w:val="00B84A16"/>
    <w:rsid w:val="00B86662"/>
    <w:rsid w:val="00B91EF2"/>
    <w:rsid w:val="00B9403A"/>
    <w:rsid w:val="00B94572"/>
    <w:rsid w:val="00B96E3E"/>
    <w:rsid w:val="00BA3803"/>
    <w:rsid w:val="00BA7E4F"/>
    <w:rsid w:val="00BB323A"/>
    <w:rsid w:val="00BC4EE1"/>
    <w:rsid w:val="00BC7CD7"/>
    <w:rsid w:val="00BD1D4F"/>
    <w:rsid w:val="00BD23D6"/>
    <w:rsid w:val="00BD6772"/>
    <w:rsid w:val="00BD7B2E"/>
    <w:rsid w:val="00BE0638"/>
    <w:rsid w:val="00BE224C"/>
    <w:rsid w:val="00BE3B71"/>
    <w:rsid w:val="00BE4EE0"/>
    <w:rsid w:val="00BF018F"/>
    <w:rsid w:val="00BF3451"/>
    <w:rsid w:val="00BF56A9"/>
    <w:rsid w:val="00BF5A52"/>
    <w:rsid w:val="00C03E37"/>
    <w:rsid w:val="00C041D5"/>
    <w:rsid w:val="00C1151E"/>
    <w:rsid w:val="00C15888"/>
    <w:rsid w:val="00C1616E"/>
    <w:rsid w:val="00C17A6A"/>
    <w:rsid w:val="00C27C80"/>
    <w:rsid w:val="00C4268A"/>
    <w:rsid w:val="00C44FB2"/>
    <w:rsid w:val="00C46331"/>
    <w:rsid w:val="00C47D06"/>
    <w:rsid w:val="00C50500"/>
    <w:rsid w:val="00C529CB"/>
    <w:rsid w:val="00C530EC"/>
    <w:rsid w:val="00C57424"/>
    <w:rsid w:val="00C708C5"/>
    <w:rsid w:val="00C70DB3"/>
    <w:rsid w:val="00C736B1"/>
    <w:rsid w:val="00C76B54"/>
    <w:rsid w:val="00C76E44"/>
    <w:rsid w:val="00C817B9"/>
    <w:rsid w:val="00C827EB"/>
    <w:rsid w:val="00C83BE8"/>
    <w:rsid w:val="00C83FC1"/>
    <w:rsid w:val="00C9187A"/>
    <w:rsid w:val="00C97BB4"/>
    <w:rsid w:val="00CA0CFC"/>
    <w:rsid w:val="00CA1808"/>
    <w:rsid w:val="00CA45F7"/>
    <w:rsid w:val="00CB0BB3"/>
    <w:rsid w:val="00CB5187"/>
    <w:rsid w:val="00CC1CA8"/>
    <w:rsid w:val="00CC456C"/>
    <w:rsid w:val="00CC65EF"/>
    <w:rsid w:val="00CD281E"/>
    <w:rsid w:val="00CE06A3"/>
    <w:rsid w:val="00CE2FB1"/>
    <w:rsid w:val="00CE37DA"/>
    <w:rsid w:val="00CE3CA6"/>
    <w:rsid w:val="00CE431F"/>
    <w:rsid w:val="00CE74AF"/>
    <w:rsid w:val="00CF31B3"/>
    <w:rsid w:val="00CF7DD7"/>
    <w:rsid w:val="00D04029"/>
    <w:rsid w:val="00D05014"/>
    <w:rsid w:val="00D14D0D"/>
    <w:rsid w:val="00D16AD6"/>
    <w:rsid w:val="00D24580"/>
    <w:rsid w:val="00D32A58"/>
    <w:rsid w:val="00D32CDB"/>
    <w:rsid w:val="00D33A32"/>
    <w:rsid w:val="00D33F70"/>
    <w:rsid w:val="00D3414C"/>
    <w:rsid w:val="00D372BE"/>
    <w:rsid w:val="00D41508"/>
    <w:rsid w:val="00D41557"/>
    <w:rsid w:val="00D42D12"/>
    <w:rsid w:val="00D44EBA"/>
    <w:rsid w:val="00D47A22"/>
    <w:rsid w:val="00D511B0"/>
    <w:rsid w:val="00D55E4D"/>
    <w:rsid w:val="00D57944"/>
    <w:rsid w:val="00D6195C"/>
    <w:rsid w:val="00D678A9"/>
    <w:rsid w:val="00D7019E"/>
    <w:rsid w:val="00D705EB"/>
    <w:rsid w:val="00D70B4F"/>
    <w:rsid w:val="00D93D06"/>
    <w:rsid w:val="00D96247"/>
    <w:rsid w:val="00D97CA0"/>
    <w:rsid w:val="00DA334C"/>
    <w:rsid w:val="00DA5576"/>
    <w:rsid w:val="00DA7A9B"/>
    <w:rsid w:val="00DB5042"/>
    <w:rsid w:val="00DB5B6B"/>
    <w:rsid w:val="00DC176E"/>
    <w:rsid w:val="00DC2E31"/>
    <w:rsid w:val="00DC3B43"/>
    <w:rsid w:val="00DD1253"/>
    <w:rsid w:val="00DD752F"/>
    <w:rsid w:val="00DE189E"/>
    <w:rsid w:val="00DE47BA"/>
    <w:rsid w:val="00DF0FBC"/>
    <w:rsid w:val="00E04ABD"/>
    <w:rsid w:val="00E050C7"/>
    <w:rsid w:val="00E05D56"/>
    <w:rsid w:val="00E11529"/>
    <w:rsid w:val="00E14090"/>
    <w:rsid w:val="00E17AB9"/>
    <w:rsid w:val="00E200E1"/>
    <w:rsid w:val="00E32610"/>
    <w:rsid w:val="00E361AE"/>
    <w:rsid w:val="00E4046B"/>
    <w:rsid w:val="00E44A52"/>
    <w:rsid w:val="00E506A0"/>
    <w:rsid w:val="00E55B4B"/>
    <w:rsid w:val="00E60BD5"/>
    <w:rsid w:val="00E6180F"/>
    <w:rsid w:val="00E62CF2"/>
    <w:rsid w:val="00E653B5"/>
    <w:rsid w:val="00E67A76"/>
    <w:rsid w:val="00E7171E"/>
    <w:rsid w:val="00E76D49"/>
    <w:rsid w:val="00E869E8"/>
    <w:rsid w:val="00E91C0C"/>
    <w:rsid w:val="00EA358A"/>
    <w:rsid w:val="00EA554B"/>
    <w:rsid w:val="00EB0062"/>
    <w:rsid w:val="00EB0EB3"/>
    <w:rsid w:val="00EB3A07"/>
    <w:rsid w:val="00EB46CF"/>
    <w:rsid w:val="00EB4AEE"/>
    <w:rsid w:val="00EB79E1"/>
    <w:rsid w:val="00EC175E"/>
    <w:rsid w:val="00EC6527"/>
    <w:rsid w:val="00EC7BB8"/>
    <w:rsid w:val="00EE3E5B"/>
    <w:rsid w:val="00EE5145"/>
    <w:rsid w:val="00EE5CCC"/>
    <w:rsid w:val="00EE7888"/>
    <w:rsid w:val="00EF157B"/>
    <w:rsid w:val="00F02A70"/>
    <w:rsid w:val="00F054C9"/>
    <w:rsid w:val="00F128ED"/>
    <w:rsid w:val="00F20E64"/>
    <w:rsid w:val="00F23D76"/>
    <w:rsid w:val="00F35318"/>
    <w:rsid w:val="00F42077"/>
    <w:rsid w:val="00F4302D"/>
    <w:rsid w:val="00F4652F"/>
    <w:rsid w:val="00F508E9"/>
    <w:rsid w:val="00F518B5"/>
    <w:rsid w:val="00F55058"/>
    <w:rsid w:val="00F7086B"/>
    <w:rsid w:val="00F77CF7"/>
    <w:rsid w:val="00FA0C14"/>
    <w:rsid w:val="00FA601A"/>
    <w:rsid w:val="00FB75A2"/>
    <w:rsid w:val="00FC23B7"/>
    <w:rsid w:val="00FC58D7"/>
    <w:rsid w:val="00FC76B0"/>
    <w:rsid w:val="00FD5D1B"/>
    <w:rsid w:val="00FE26BD"/>
    <w:rsid w:val="00FF5B7D"/>
    <w:rsid w:val="0564297C"/>
    <w:rsid w:val="097F8B12"/>
    <w:rsid w:val="0B4E5807"/>
    <w:rsid w:val="0E2F96B7"/>
    <w:rsid w:val="11F4F8C9"/>
    <w:rsid w:val="14081B69"/>
    <w:rsid w:val="16D6CFF1"/>
    <w:rsid w:val="1C8425F0"/>
    <w:rsid w:val="1CB72E5B"/>
    <w:rsid w:val="2428286A"/>
    <w:rsid w:val="2B892FEF"/>
    <w:rsid w:val="300F6419"/>
    <w:rsid w:val="38FEACEE"/>
    <w:rsid w:val="3B919EDC"/>
    <w:rsid w:val="3E82153A"/>
    <w:rsid w:val="3E9644EA"/>
    <w:rsid w:val="3FE1807D"/>
    <w:rsid w:val="46BE571E"/>
    <w:rsid w:val="4736CC8E"/>
    <w:rsid w:val="49BC9BA8"/>
    <w:rsid w:val="4A9299D8"/>
    <w:rsid w:val="5EE8B8A0"/>
    <w:rsid w:val="667F8DD7"/>
    <w:rsid w:val="70661D4F"/>
    <w:rsid w:val="72BDCF1C"/>
    <w:rsid w:val="75C6730B"/>
    <w:rsid w:val="77A08D1E"/>
    <w:rsid w:val="7A64F8B0"/>
    <w:rsid w:val="7B8FDAE1"/>
    <w:rsid w:val="7FC9C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8F671"/>
  <w15:chartTrackingRefBased/>
  <w15:docId w15:val="{6D568FAE-7E61-4065-8E3B-90F93CA6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75C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Introduction"/>
    <w:next w:val="Normal"/>
    <w:link w:val="Heading2Char"/>
    <w:uiPriority w:val="9"/>
    <w:unhideWhenUsed/>
    <w:qFormat/>
    <w:rsid w:val="0086475C"/>
    <w:pPr>
      <w:shd w:val="clear" w:color="auto" w:fill="E2DEF5" w:themeFill="text2" w:themeFillTint="1A"/>
      <w:outlineLvl w:val="1"/>
    </w:pPr>
  </w:style>
  <w:style w:type="paragraph" w:styleId="Heading3">
    <w:name w:val="heading 3"/>
    <w:next w:val="Normal"/>
    <w:link w:val="Heading3Char"/>
    <w:uiPriority w:val="9"/>
    <w:unhideWhenUsed/>
    <w:qFormat/>
    <w:rsid w:val="0086475C"/>
    <w:pPr>
      <w:spacing w:before="120" w:after="120" w:line="276" w:lineRule="auto"/>
      <w:outlineLvl w:val="2"/>
    </w:pPr>
    <w:rPr>
      <w:rFonts w:ascii="Arial" w:eastAsiaTheme="majorEastAsia" w:hAnsi="Arial" w:cstheme="majorBidi"/>
      <w:b/>
      <w:color w:val="1E1544" w:themeColor="tex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86475C"/>
    <w:rPr>
      <w:rFonts w:ascii="Arial" w:hAnsi="Arial"/>
      <w:color w:val="1E1544" w:themeColor="text1"/>
      <w:sz w:val="32"/>
      <w:szCs w:val="32"/>
      <w:shd w:val="clear" w:color="auto" w:fill="E2DEF5" w:themeFill="text2" w:themeFillTint="1A"/>
    </w:rPr>
  </w:style>
  <w:style w:type="paragraph" w:styleId="ListParagraph">
    <w:name w:val="List Paragraph"/>
    <w:basedOn w:val="Normal"/>
    <w:uiPriority w:val="34"/>
    <w:qFormat/>
    <w:rsid w:val="000965B7"/>
    <w:p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6475C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152F"/>
    <w:rPr>
      <w:color w:val="6D6D70" w:themeColor="followedHyperlink"/>
      <w:u w:val="single"/>
    </w:rPr>
  </w:style>
  <w:style w:type="character" w:customStyle="1" w:styleId="normaltextrun">
    <w:name w:val="normaltextrun"/>
    <w:basedOn w:val="DefaultParagraphFont"/>
    <w:rsid w:val="00525BD6"/>
  </w:style>
  <w:style w:type="paragraph" w:styleId="NormalWeb">
    <w:name w:val="Normal (Web)"/>
    <w:basedOn w:val="Normal"/>
    <w:uiPriority w:val="99"/>
    <w:unhideWhenUsed/>
    <w:rsid w:val="00356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F0F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0F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0FB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F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FBC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94DA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agedcare.gov.a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GSAR\OneDrive%20-%20Department%20of%20Health\Desktop\Aged_Care_Violet_factsheet_web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9FCC82E-A152-48BB-8A42-74D484BC9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Aged_Care_Violet_factsheet_web.dotx</Template>
  <TotalTime>20</TotalTime>
  <Pages>2</Pages>
  <Words>445</Words>
  <Characters>2415</Characters>
  <Application>Microsoft Office Word</Application>
  <DocSecurity>0</DocSecurity>
  <Lines>46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Aged Care Design Principles and Guidelines –</vt:lpstr>
    </vt:vector>
  </TitlesOfParts>
  <Company/>
  <LinksUpToDate>false</LinksUpToDate>
  <CharactersWithSpaces>2851</CharactersWithSpaces>
  <SharedDoc>false</SharedDoc>
  <HLinks>
    <vt:vector size="12" baseType="variant">
      <vt:variant>
        <vt:i4>4784222</vt:i4>
      </vt:variant>
      <vt:variant>
        <vt:i4>3</vt:i4>
      </vt:variant>
      <vt:variant>
        <vt:i4>0</vt:i4>
      </vt:variant>
      <vt:variant>
        <vt:i4>5</vt:i4>
      </vt:variant>
      <vt:variant>
        <vt:lpwstr>http://www.myagedcare.gov.au/</vt:lpwstr>
      </vt:variant>
      <vt:variant>
        <vt:lpwstr/>
      </vt:variant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Aged Care Design Principles and Guidelines – Factsheet for older people, their families and carers</dc:title>
  <dc:subject>Aged Care</dc:subject>
  <dc:creator>Australian Government Department of Health and Aged Care</dc:creator>
  <cp:keywords>Aged Care, Aged Care Reforms</cp:keywords>
  <dc:description/>
  <cp:lastModifiedBy>MASCHKE, Elvia</cp:lastModifiedBy>
  <cp:revision>47</cp:revision>
  <cp:lastPrinted>2024-08-22T19:38:00Z</cp:lastPrinted>
  <dcterms:created xsi:type="dcterms:W3CDTF">2024-08-20T17:23:00Z</dcterms:created>
  <dcterms:modified xsi:type="dcterms:W3CDTF">2025-04-13T23:09:00Z</dcterms:modified>
</cp:coreProperties>
</file>