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8EFAC" w14:textId="756292AE" w:rsidR="000965B7" w:rsidRDefault="000E1990" w:rsidP="00235BE5">
      <w:pPr>
        <w:pStyle w:val="Heading1"/>
      </w:pPr>
      <w:r>
        <w:t xml:space="preserve">National </w:t>
      </w:r>
      <w:r w:rsidR="003C6352">
        <w:t xml:space="preserve">Aged Care </w:t>
      </w:r>
      <w:r>
        <w:t xml:space="preserve">Design Principles and </w:t>
      </w:r>
      <w:r w:rsidRPr="00235BE5">
        <w:t>Guidelines</w:t>
      </w:r>
    </w:p>
    <w:p w14:paraId="184466F3" w14:textId="57F82CC6" w:rsidR="00A74AA4" w:rsidRDefault="00A74AA4" w:rsidP="00235BE5">
      <w:pPr>
        <w:pStyle w:val="Introduction"/>
      </w:pPr>
      <w:r>
        <w:t>Factsheet f</w:t>
      </w:r>
      <w:r w:rsidR="00275742">
        <w:t xml:space="preserve">or </w:t>
      </w:r>
      <w:r>
        <w:t xml:space="preserve">residential aged care providers </w:t>
      </w:r>
      <w:r w:rsidRPr="00235BE5">
        <w:t>and</w:t>
      </w:r>
      <w:r>
        <w:t xml:space="preserve"> staff</w:t>
      </w:r>
    </w:p>
    <w:p w14:paraId="25CF75CC" w14:textId="025AB213" w:rsidR="000965B7" w:rsidRDefault="00C30A24" w:rsidP="00235BE5">
      <w:pPr>
        <w:pStyle w:val="Introductionnoshading"/>
      </w:pPr>
      <w:r>
        <w:t>T</w:t>
      </w:r>
      <w:r w:rsidR="00071C64">
        <w:t xml:space="preserve">he National Aged Care Design Principles and Guidelines </w:t>
      </w:r>
      <w:r w:rsidR="008D6ADE">
        <w:t xml:space="preserve">help </w:t>
      </w:r>
      <w:r w:rsidR="00A04E99">
        <w:t xml:space="preserve">to </w:t>
      </w:r>
      <w:r w:rsidR="00454E73">
        <w:t xml:space="preserve">improve </w:t>
      </w:r>
      <w:r w:rsidR="004469EB">
        <w:t xml:space="preserve">quality of life for older people living </w:t>
      </w:r>
      <w:r w:rsidR="008E6199">
        <w:t xml:space="preserve">in residential aged care and </w:t>
      </w:r>
      <w:r w:rsidR="00071C64">
        <w:t xml:space="preserve">to </w:t>
      </w:r>
      <w:r w:rsidR="00454E73">
        <w:t xml:space="preserve">support </w:t>
      </w:r>
      <w:r w:rsidR="008E6199">
        <w:t>safe workplaces for staff.</w:t>
      </w:r>
    </w:p>
    <w:p w14:paraId="0392AAEB" w14:textId="0BA677E6" w:rsidR="000965B7" w:rsidRDefault="001465F4" w:rsidP="00235BE5">
      <w:pPr>
        <w:pStyle w:val="Heading2"/>
      </w:pPr>
      <w:r>
        <w:t>What does this mean for providers of residential aged care?</w:t>
      </w:r>
    </w:p>
    <w:p w14:paraId="56948072" w14:textId="7BC7D357" w:rsidR="000965B7" w:rsidRPr="000A7F78" w:rsidRDefault="000965B7" w:rsidP="00235BE5">
      <w:r>
        <w:t>The</w:t>
      </w:r>
      <w:r w:rsidR="0019036C">
        <w:t xml:space="preserve"> Principles and Guidelines are an evidence-based resource that help providers make practical changes to aged care homes to create welcoming and safe living environments.</w:t>
      </w:r>
      <w:r w:rsidR="00F84BC6">
        <w:t xml:space="preserve"> They include design features that range from simple, low-cost changes that can be introduced to existing aged care homes, to more substantial features that better suit new buildings.</w:t>
      </w:r>
    </w:p>
    <w:p w14:paraId="1A108AAF" w14:textId="4737406C" w:rsidR="000965B7" w:rsidRPr="00DD6538" w:rsidRDefault="00F84BC6" w:rsidP="00235BE5">
      <w:pPr>
        <w:pStyle w:val="Heading2"/>
      </w:pPr>
      <w:r w:rsidRPr="00DD6538">
        <w:t>What do providers need to do?</w:t>
      </w:r>
    </w:p>
    <w:p w14:paraId="7DCE1DAF" w14:textId="43933D5C" w:rsidR="00AF7793" w:rsidRDefault="00AF7793" w:rsidP="00235BE5">
      <w:r>
        <w:t xml:space="preserve">Providers are encouraged to </w:t>
      </w:r>
      <w:r w:rsidR="008652D8">
        <w:t xml:space="preserve">use </w:t>
      </w:r>
      <w:r w:rsidR="00BA3C34">
        <w:t>the Principles and Guid</w:t>
      </w:r>
      <w:r w:rsidR="00307A02">
        <w:t>e</w:t>
      </w:r>
      <w:r w:rsidR="00BA3C34">
        <w:t>lines</w:t>
      </w:r>
      <w:r w:rsidR="008652D8">
        <w:t xml:space="preserve"> to </w:t>
      </w:r>
      <w:r>
        <w:t xml:space="preserve">consider where they </w:t>
      </w:r>
      <w:r w:rsidR="00307A02">
        <w:t xml:space="preserve">can </w:t>
      </w:r>
      <w:r w:rsidR="005102DA">
        <w:t xml:space="preserve">make </w:t>
      </w:r>
      <w:r>
        <w:t>practical changes to improve design for the benefit of the people living and working in</w:t>
      </w:r>
      <w:r w:rsidR="00F42D1D">
        <w:t xml:space="preserve"> </w:t>
      </w:r>
      <w:r w:rsidR="00307A02">
        <w:t>their</w:t>
      </w:r>
      <w:r>
        <w:t xml:space="preserve"> aged care homes.</w:t>
      </w:r>
      <w:r w:rsidR="00BA3C34">
        <w:t xml:space="preserve"> </w:t>
      </w:r>
    </w:p>
    <w:p w14:paraId="4D25C433" w14:textId="24E74C8C" w:rsidR="00524E50" w:rsidRDefault="00B0064F" w:rsidP="00235BE5">
      <w:r>
        <w:t xml:space="preserve">To </w:t>
      </w:r>
      <w:r w:rsidR="00851699">
        <w:t xml:space="preserve">help </w:t>
      </w:r>
      <w:r>
        <w:t>i</w:t>
      </w:r>
      <w:r w:rsidR="00CF72AC">
        <w:t>mplement the Principles and Guidelines</w:t>
      </w:r>
      <w:r w:rsidR="001F25A7">
        <w:t xml:space="preserve">, </w:t>
      </w:r>
      <w:r w:rsidR="00851699">
        <w:t xml:space="preserve">providers </w:t>
      </w:r>
      <w:r w:rsidR="00CF72AC">
        <w:t>should be supported by a well-defined ‘model of care’</w:t>
      </w:r>
      <w:r w:rsidR="000D2DF9">
        <w:t xml:space="preserve"> </w:t>
      </w:r>
      <w:r w:rsidR="00CF72AC">
        <w:t>that considers governance, operations, staff training</w:t>
      </w:r>
      <w:r w:rsidR="00984672">
        <w:t xml:space="preserve"> and</w:t>
      </w:r>
      <w:r w:rsidR="00CF72AC">
        <w:t xml:space="preserve"> daily activities</w:t>
      </w:r>
      <w:r w:rsidR="00984672">
        <w:t>.</w:t>
      </w:r>
      <w:r w:rsidR="00CF72AC">
        <w:t xml:space="preserve"> </w:t>
      </w:r>
      <w:r w:rsidR="0081175D">
        <w:t>Care</w:t>
      </w:r>
      <w:r w:rsidR="00984672">
        <w:t xml:space="preserve"> should be</w:t>
      </w:r>
      <w:r w:rsidR="00C82F0C">
        <w:t xml:space="preserve"> </w:t>
      </w:r>
      <w:r w:rsidR="1F9567BA">
        <w:t xml:space="preserve">person centred, </w:t>
      </w:r>
      <w:r w:rsidR="00CF72AC">
        <w:t>culturally</w:t>
      </w:r>
      <w:r w:rsidR="00B133F2">
        <w:t xml:space="preserve"> safe and</w:t>
      </w:r>
      <w:r w:rsidR="00CF72AC">
        <w:t xml:space="preserve"> </w:t>
      </w:r>
      <w:r w:rsidR="5D1A56CF">
        <w:t>appropriate</w:t>
      </w:r>
      <w:r w:rsidR="00663CEF">
        <w:t>,</w:t>
      </w:r>
      <w:r w:rsidR="5D1A56CF">
        <w:t xml:space="preserve"> and trauma</w:t>
      </w:r>
      <w:r w:rsidR="001C0C30">
        <w:t xml:space="preserve"> </w:t>
      </w:r>
      <w:r w:rsidR="003305AB">
        <w:t>aware.</w:t>
      </w:r>
    </w:p>
    <w:p w14:paraId="2B242827" w14:textId="7BC26C57" w:rsidR="0090612C" w:rsidRDefault="0090612C" w:rsidP="00235BE5">
      <w:r>
        <w:t>The</w:t>
      </w:r>
      <w:r w:rsidR="00BA551B">
        <w:t xml:space="preserve"> Principles and Guidelines were </w:t>
      </w:r>
      <w:r w:rsidR="00D1524C">
        <w:t>introduced as voluntary and</w:t>
      </w:r>
      <w:r>
        <w:t xml:space="preserve"> </w:t>
      </w:r>
      <w:r w:rsidR="00914E67">
        <w:t xml:space="preserve">uptake by </w:t>
      </w:r>
      <w:r w:rsidR="009E7DD8">
        <w:t xml:space="preserve">the aged care sector </w:t>
      </w:r>
      <w:r>
        <w:t xml:space="preserve">will help inform long-term arrangements and </w:t>
      </w:r>
      <w:r w:rsidR="00E45DC4">
        <w:t xml:space="preserve">future </w:t>
      </w:r>
      <w:r>
        <w:t>regulat</w:t>
      </w:r>
      <w:r w:rsidR="00E45DC4">
        <w:t>ory considerations</w:t>
      </w:r>
      <w:r>
        <w:t>.</w:t>
      </w:r>
    </w:p>
    <w:p w14:paraId="57D0061E" w14:textId="77777777" w:rsidR="00524E50" w:rsidRDefault="00524E50" w:rsidP="00235BE5">
      <w:pPr>
        <w:pStyle w:val="Heading2"/>
      </w:pPr>
      <w:r>
        <w:t xml:space="preserve">How have the Principles and </w:t>
      </w:r>
      <w:r w:rsidRPr="00235BE5">
        <w:t>Guidelines</w:t>
      </w:r>
      <w:r>
        <w:t xml:space="preserve"> been structured?</w:t>
      </w:r>
    </w:p>
    <w:p w14:paraId="6287A1EF" w14:textId="77777777" w:rsidR="00524E50" w:rsidRDefault="00524E50" w:rsidP="00235BE5">
      <w:r>
        <w:t>The Principles and Guidelines are structured around four principles:</w:t>
      </w:r>
    </w:p>
    <w:p w14:paraId="085C4364" w14:textId="5369F4DA" w:rsidR="00524E50" w:rsidRPr="00375125" w:rsidRDefault="00524E50" w:rsidP="00847873">
      <w:pPr>
        <w:pStyle w:val="ListParagraph"/>
        <w:numPr>
          <w:ilvl w:val="0"/>
          <w:numId w:val="26"/>
        </w:numPr>
        <w:spacing w:after="0"/>
        <w:ind w:left="357" w:hanging="357"/>
        <w:contextualSpacing w:val="0"/>
        <w:rPr>
          <w:rFonts w:eastAsia="Arial" w:cs="Arial"/>
          <w:b/>
          <w:bCs/>
        </w:rPr>
      </w:pPr>
      <w:r w:rsidRPr="00847873">
        <w:rPr>
          <w:b/>
          <w:bCs/>
        </w:rPr>
        <w:t xml:space="preserve">Enable the Person </w:t>
      </w:r>
      <w:r w:rsidR="00847873" w:rsidRPr="00847873">
        <w:rPr>
          <w:b/>
          <w:bCs/>
        </w:rPr>
        <w:t>–</w:t>
      </w:r>
      <w:r w:rsidRPr="00375125">
        <w:rPr>
          <w:b/>
          <w:bCs/>
        </w:rPr>
        <w:t xml:space="preserve"> </w:t>
      </w:r>
      <w:r w:rsidR="003324AF" w:rsidRPr="00375125">
        <w:rPr>
          <w:rFonts w:eastAsia="Arial" w:cs="Arial"/>
          <w:b/>
          <w:bCs/>
        </w:rPr>
        <w:t>Help</w:t>
      </w:r>
      <w:r w:rsidRPr="00375125">
        <w:rPr>
          <w:rFonts w:eastAsia="Arial" w:cs="Arial"/>
          <w:b/>
          <w:bCs/>
        </w:rPr>
        <w:t xml:space="preserve"> people </w:t>
      </w:r>
      <w:r w:rsidR="003324AF" w:rsidRPr="00375125">
        <w:rPr>
          <w:rFonts w:eastAsia="Arial" w:cs="Arial"/>
          <w:b/>
          <w:bCs/>
        </w:rPr>
        <w:t xml:space="preserve">live </w:t>
      </w:r>
      <w:r w:rsidRPr="00375125">
        <w:rPr>
          <w:rFonts w:eastAsia="Arial" w:cs="Arial"/>
          <w:b/>
          <w:bCs/>
        </w:rPr>
        <w:t xml:space="preserve">in a place that </w:t>
      </w:r>
      <w:r w:rsidR="003324AF" w:rsidRPr="00375125">
        <w:rPr>
          <w:rFonts w:eastAsia="Arial" w:cs="Arial"/>
          <w:b/>
          <w:bCs/>
        </w:rPr>
        <w:t xml:space="preserve">looks after </w:t>
      </w:r>
      <w:r w:rsidRPr="00375125">
        <w:rPr>
          <w:rFonts w:eastAsia="Arial" w:cs="Arial"/>
          <w:b/>
          <w:bCs/>
        </w:rPr>
        <w:t>their health, wellbeing and sense of identity.</w:t>
      </w:r>
    </w:p>
    <w:p w14:paraId="56920694" w14:textId="22E33C98" w:rsidR="00524E50" w:rsidRDefault="002831CA" w:rsidP="00375125">
      <w:pPr>
        <w:pStyle w:val="ListParagraph"/>
        <w:numPr>
          <w:ilvl w:val="0"/>
          <w:numId w:val="33"/>
        </w:numPr>
        <w:contextualSpacing w:val="0"/>
      </w:pPr>
      <w:r>
        <w:t>T</w:t>
      </w:r>
      <w:r w:rsidR="00524E50" w:rsidRPr="00F210AA">
        <w:t>houghtful design can reduce the impact of changing mobility, cognition, continence and frailty that residents may experience. </w:t>
      </w:r>
    </w:p>
    <w:p w14:paraId="3B133EE5" w14:textId="17E4D5B4" w:rsidR="00524E50" w:rsidRPr="00375125" w:rsidRDefault="00524E50" w:rsidP="000301D9">
      <w:pPr>
        <w:pStyle w:val="ListParagraph"/>
        <w:numPr>
          <w:ilvl w:val="0"/>
          <w:numId w:val="26"/>
        </w:numPr>
        <w:spacing w:after="0"/>
        <w:ind w:left="357" w:hanging="357"/>
        <w:contextualSpacing w:val="0"/>
        <w:rPr>
          <w:rFonts w:eastAsia="Arial" w:cs="Arial"/>
          <w:b/>
          <w:bCs/>
        </w:rPr>
      </w:pPr>
      <w:r w:rsidRPr="007741B9">
        <w:rPr>
          <w:b/>
          <w:bCs/>
        </w:rPr>
        <w:lastRenderedPageBreak/>
        <w:t xml:space="preserve">Cultivate a Home </w:t>
      </w:r>
      <w:r w:rsidR="00847873" w:rsidRPr="00847873">
        <w:rPr>
          <w:b/>
          <w:bCs/>
        </w:rPr>
        <w:t>–</w:t>
      </w:r>
      <w:r w:rsidRPr="007741B9">
        <w:rPr>
          <w:b/>
          <w:bCs/>
        </w:rPr>
        <w:t xml:space="preserve"> </w:t>
      </w:r>
      <w:r w:rsidRPr="00375125">
        <w:rPr>
          <w:rFonts w:eastAsia="Arial" w:cs="Arial"/>
          <w:b/>
          <w:bCs/>
        </w:rPr>
        <w:t xml:space="preserve">Create a familiar </w:t>
      </w:r>
      <w:r w:rsidR="003324AF" w:rsidRPr="00375125">
        <w:rPr>
          <w:rFonts w:eastAsia="Arial" w:cs="Arial"/>
          <w:b/>
          <w:bCs/>
        </w:rPr>
        <w:t>space where</w:t>
      </w:r>
      <w:r w:rsidRPr="00375125">
        <w:rPr>
          <w:rFonts w:eastAsia="Arial" w:cs="Arial"/>
          <w:b/>
          <w:bCs/>
        </w:rPr>
        <w:t xml:space="preserve"> people have privacy, control and feel they belong.</w:t>
      </w:r>
    </w:p>
    <w:p w14:paraId="6C60BCF1" w14:textId="2E439A79" w:rsidR="00524E50" w:rsidRDefault="00A1171F" w:rsidP="0068123E">
      <w:pPr>
        <w:pStyle w:val="ListParagraph"/>
        <w:numPr>
          <w:ilvl w:val="0"/>
          <w:numId w:val="32"/>
        </w:numPr>
        <w:contextualSpacing w:val="0"/>
      </w:pPr>
      <w:r>
        <w:t>E</w:t>
      </w:r>
      <w:r w:rsidR="00524E50" w:rsidRPr="00F210AA">
        <w:t xml:space="preserve">vidence </w:t>
      </w:r>
      <w:r>
        <w:t xml:space="preserve">shows that </w:t>
      </w:r>
      <w:r w:rsidR="00524E50" w:rsidRPr="00F210AA">
        <w:t>small household models</w:t>
      </w:r>
      <w:r>
        <w:t xml:space="preserve"> can</w:t>
      </w:r>
      <w:r w:rsidR="00524E50" w:rsidRPr="00F210AA">
        <w:t xml:space="preserve"> reduce agitation, pacing and exit-seeking behaviours and improve social interaction, eating and infection control. </w:t>
      </w:r>
    </w:p>
    <w:p w14:paraId="563D5D04" w14:textId="0A5F3B60" w:rsidR="00524E50" w:rsidRPr="00375125" w:rsidRDefault="00524E50" w:rsidP="000301D9">
      <w:pPr>
        <w:pStyle w:val="ListParagraph"/>
        <w:numPr>
          <w:ilvl w:val="0"/>
          <w:numId w:val="26"/>
        </w:numPr>
        <w:spacing w:after="0"/>
        <w:ind w:left="357" w:hanging="357"/>
        <w:contextualSpacing w:val="0"/>
        <w:rPr>
          <w:rFonts w:eastAsia="Arial" w:cs="Arial"/>
          <w:b/>
          <w:bCs/>
        </w:rPr>
      </w:pPr>
      <w:r w:rsidRPr="007741B9">
        <w:rPr>
          <w:b/>
          <w:bCs/>
        </w:rPr>
        <w:t xml:space="preserve">Access the Outdoors </w:t>
      </w:r>
      <w:r w:rsidR="00847873" w:rsidRPr="00847873">
        <w:rPr>
          <w:b/>
          <w:bCs/>
        </w:rPr>
        <w:t>–</w:t>
      </w:r>
      <w:r w:rsidRPr="007741B9">
        <w:rPr>
          <w:b/>
          <w:bCs/>
        </w:rPr>
        <w:t xml:space="preserve"> </w:t>
      </w:r>
      <w:r w:rsidRPr="00375125">
        <w:rPr>
          <w:rFonts w:eastAsia="Arial" w:cs="Arial"/>
          <w:b/>
          <w:bCs/>
        </w:rPr>
        <w:t>Support people seeing and spending time outdoors</w:t>
      </w:r>
      <w:r w:rsidR="00E70F24" w:rsidRPr="00375125">
        <w:rPr>
          <w:rFonts w:eastAsia="Arial" w:cs="Arial"/>
          <w:b/>
          <w:bCs/>
        </w:rPr>
        <w:t xml:space="preserve"> in </w:t>
      </w:r>
      <w:r w:rsidRPr="00375125">
        <w:rPr>
          <w:rFonts w:eastAsia="Arial" w:cs="Arial"/>
          <w:b/>
          <w:bCs/>
        </w:rPr>
        <w:t>nature.</w:t>
      </w:r>
    </w:p>
    <w:p w14:paraId="0B2638D9" w14:textId="7D1EAF14" w:rsidR="00524E50" w:rsidRDefault="0076086D" w:rsidP="0068123E">
      <w:pPr>
        <w:pStyle w:val="ListParagraph"/>
        <w:numPr>
          <w:ilvl w:val="0"/>
          <w:numId w:val="32"/>
        </w:numPr>
        <w:contextualSpacing w:val="0"/>
      </w:pPr>
      <w:r>
        <w:t>A</w:t>
      </w:r>
      <w:r w:rsidR="00524E50" w:rsidRPr="00F210AA">
        <w:t>ccess</w:t>
      </w:r>
      <w:r>
        <w:t>ing</w:t>
      </w:r>
      <w:r w:rsidR="00524E50" w:rsidRPr="00F210AA">
        <w:t xml:space="preserve"> the outdoors</w:t>
      </w:r>
      <w:r>
        <w:t xml:space="preserve"> is linked</w:t>
      </w:r>
      <w:r w:rsidR="00524E50" w:rsidRPr="00F210AA">
        <w:t xml:space="preserve"> with a range of health, psychological and social benefits, which have a positive impact that is hard to achieve in other ways. </w:t>
      </w:r>
    </w:p>
    <w:p w14:paraId="545FA0DE" w14:textId="7EDC04F6" w:rsidR="00524E50" w:rsidRPr="00375125" w:rsidRDefault="00524E50" w:rsidP="00375125">
      <w:pPr>
        <w:pStyle w:val="ListParagraph"/>
        <w:numPr>
          <w:ilvl w:val="0"/>
          <w:numId w:val="26"/>
        </w:numPr>
        <w:ind w:left="357" w:hanging="357"/>
        <w:contextualSpacing w:val="0"/>
        <w:rPr>
          <w:rFonts w:eastAsia="Arial" w:cs="Arial"/>
          <w:b/>
          <w:bCs/>
        </w:rPr>
      </w:pPr>
      <w:r w:rsidRPr="007741B9">
        <w:rPr>
          <w:b/>
          <w:bCs/>
        </w:rPr>
        <w:t xml:space="preserve">Connect with Community </w:t>
      </w:r>
      <w:r w:rsidR="00847873" w:rsidRPr="00847873">
        <w:rPr>
          <w:b/>
          <w:bCs/>
        </w:rPr>
        <w:t>–</w:t>
      </w:r>
      <w:r w:rsidRPr="00375125">
        <w:rPr>
          <w:b/>
          <w:bCs/>
        </w:rPr>
        <w:t xml:space="preserve"> </w:t>
      </w:r>
      <w:r w:rsidRPr="00375125">
        <w:rPr>
          <w:rFonts w:eastAsia="Arial" w:cs="Arial"/>
          <w:b/>
          <w:bCs/>
        </w:rPr>
        <w:t>Encourage people to connect with family, friends and community</w:t>
      </w:r>
      <w:r w:rsidR="007968CB" w:rsidRPr="00375125">
        <w:rPr>
          <w:rFonts w:eastAsia="Arial" w:cs="Arial"/>
          <w:b/>
          <w:bCs/>
        </w:rPr>
        <w:t xml:space="preserve"> and to stay involved</w:t>
      </w:r>
      <w:r w:rsidRPr="00375125">
        <w:rPr>
          <w:rFonts w:eastAsia="Arial" w:cs="Arial"/>
          <w:b/>
          <w:bCs/>
        </w:rPr>
        <w:t xml:space="preserve"> in meaningful activities.</w:t>
      </w:r>
    </w:p>
    <w:p w14:paraId="73AB3BCA" w14:textId="17679955" w:rsidR="00524E50" w:rsidRDefault="00A510EB" w:rsidP="00761068">
      <w:pPr>
        <w:pStyle w:val="ListParagraph"/>
        <w:numPr>
          <w:ilvl w:val="0"/>
          <w:numId w:val="32"/>
        </w:numPr>
      </w:pPr>
      <w:r>
        <w:t>M</w:t>
      </w:r>
      <w:r w:rsidR="00524E50" w:rsidRPr="00F210AA">
        <w:t xml:space="preserve">any people in aged care homes are at risk of social isolation and exclusion. </w:t>
      </w:r>
      <w:r>
        <w:t>C</w:t>
      </w:r>
      <w:r w:rsidR="00524E50" w:rsidRPr="00F210AA">
        <w:t>reating opportunities for residents to connect with each other and with family, friends and the broader community is important for wellbeing.</w:t>
      </w:r>
    </w:p>
    <w:p w14:paraId="2325B404" w14:textId="769D46F9" w:rsidR="000301D9" w:rsidRDefault="00524E50" w:rsidP="00235BE5">
      <w:pPr>
        <w:rPr>
          <w:b/>
        </w:rPr>
      </w:pPr>
      <w:r>
        <w:t xml:space="preserve">Each principle </w:t>
      </w:r>
      <w:r w:rsidR="009235D6">
        <w:t>addresses</w:t>
      </w:r>
      <w:r>
        <w:t xml:space="preserve"> </w:t>
      </w:r>
      <w:r w:rsidR="00320FF2">
        <w:t xml:space="preserve">a </w:t>
      </w:r>
      <w:r>
        <w:t xml:space="preserve">design challenge in </w:t>
      </w:r>
      <w:r w:rsidR="008E252D">
        <w:t xml:space="preserve">an </w:t>
      </w:r>
      <w:r>
        <w:t xml:space="preserve">aged care </w:t>
      </w:r>
      <w:r w:rsidR="008E252D">
        <w:t>home</w:t>
      </w:r>
      <w:r w:rsidR="00D91519">
        <w:t>. They</w:t>
      </w:r>
      <w:r w:rsidDel="006D7053">
        <w:t xml:space="preserve"> </w:t>
      </w:r>
      <w:r>
        <w:t xml:space="preserve">are supported by a series of guidelines that </w:t>
      </w:r>
      <w:r w:rsidR="00D91519">
        <w:t xml:space="preserve">promote </w:t>
      </w:r>
      <w:r>
        <w:t>social and care outcomes and contain checklists of practical changes that can be made.</w:t>
      </w:r>
      <w:bookmarkStart w:id="0" w:name="_Hlk128569631"/>
    </w:p>
    <w:p w14:paraId="7C0BD797" w14:textId="7347C38C" w:rsidR="00830266" w:rsidRPr="00235BE5" w:rsidRDefault="00830266" w:rsidP="00235BE5">
      <w:pPr>
        <w:pStyle w:val="Heading2"/>
      </w:pPr>
      <w:r w:rsidRPr="000301D9">
        <w:t>What support is there?</w:t>
      </w:r>
    </w:p>
    <w:p w14:paraId="671E0664" w14:textId="4C4E99A8" w:rsidR="00295862" w:rsidRDefault="00AC0C01" w:rsidP="00235BE5">
      <w:r>
        <w:t>We</w:t>
      </w:r>
      <w:r w:rsidR="00B062D4">
        <w:t xml:space="preserve"> are</w:t>
      </w:r>
      <w:r w:rsidR="007700B9">
        <w:t xml:space="preserve"> developing resources to support aged care providers and staff adopt the Principles and Guidelines. This includes a tool to help providers review their aged care homes to determine </w:t>
      </w:r>
      <w:r w:rsidR="00C7686E">
        <w:t>how well</w:t>
      </w:r>
      <w:r w:rsidR="007700B9">
        <w:t xml:space="preserve"> </w:t>
      </w:r>
      <w:r w:rsidR="006D7053">
        <w:t>they</w:t>
      </w:r>
      <w:r w:rsidR="00295862">
        <w:t xml:space="preserve"> meet the Principles and Guidelines</w:t>
      </w:r>
      <w:r w:rsidR="0045651F">
        <w:t xml:space="preserve"> and</w:t>
      </w:r>
      <w:r w:rsidR="00295862">
        <w:t xml:space="preserve"> help plan </w:t>
      </w:r>
      <w:r w:rsidR="00D16B4E">
        <w:t xml:space="preserve">future </w:t>
      </w:r>
      <w:r w:rsidR="00DE0110">
        <w:t>projects</w:t>
      </w:r>
      <w:r w:rsidR="00295862">
        <w:t>.</w:t>
      </w:r>
    </w:p>
    <w:p w14:paraId="4FD91428" w14:textId="77709610" w:rsidR="00820C3C" w:rsidRDefault="00820C3C" w:rsidP="00235BE5">
      <w:r>
        <w:t xml:space="preserve">A webinar on improving aged care homes through design </w:t>
      </w:r>
      <w:r w:rsidR="00A6476E">
        <w:t>is also available</w:t>
      </w:r>
      <w:r w:rsidR="00B61474">
        <w:t>. The webinar</w:t>
      </w:r>
      <w:r w:rsidR="00A6476E">
        <w:t xml:space="preserve"> </w:t>
      </w:r>
      <w:r w:rsidR="00B5175B">
        <w:t>support</w:t>
      </w:r>
      <w:r w:rsidR="00B61474">
        <w:t>ed</w:t>
      </w:r>
      <w:r w:rsidR="00B5175B">
        <w:t xml:space="preserve"> </w:t>
      </w:r>
      <w:r w:rsidR="00353133" w:rsidRPr="00353133">
        <w:t xml:space="preserve">the aged care sector in understanding how to adopt the Principles and Guidelines and </w:t>
      </w:r>
      <w:r w:rsidR="005E27E1">
        <w:t xml:space="preserve">how </w:t>
      </w:r>
      <w:r w:rsidR="00085C27">
        <w:t>to</w:t>
      </w:r>
      <w:r w:rsidR="005E27E1">
        <w:t xml:space="preserve"> </w:t>
      </w:r>
      <w:r w:rsidR="005E27E1" w:rsidRPr="005E27E1">
        <w:t>create enabling and dementia-friendly environments to benefit both residents and staff.</w:t>
      </w:r>
      <w:r w:rsidR="005A041E">
        <w:t xml:space="preserve"> To view the </w:t>
      </w:r>
      <w:r w:rsidR="00274D6F">
        <w:t>webinar,</w:t>
      </w:r>
      <w:r w:rsidR="00AD184C">
        <w:t xml:space="preserve"> visit </w:t>
      </w:r>
      <w:r w:rsidR="00AD184C" w:rsidRPr="00375125">
        <w:rPr>
          <w:b/>
          <w:bCs/>
        </w:rPr>
        <w:t>health.gov.au</w:t>
      </w:r>
      <w:r w:rsidR="00AD184C">
        <w:t xml:space="preserve"> and search ‘</w:t>
      </w:r>
      <w:r w:rsidR="007C388D">
        <w:t xml:space="preserve">improving aged care homes’. </w:t>
      </w:r>
    </w:p>
    <w:p w14:paraId="52962122" w14:textId="5841EEDF" w:rsidR="007B7E08" w:rsidRDefault="008506A7" w:rsidP="00235BE5">
      <w:r>
        <w:rPr>
          <w:noProof/>
        </w:rPr>
        <w:drawing>
          <wp:anchor distT="0" distB="0" distL="114300" distR="114300" simplePos="0" relativeHeight="251658240" behindDoc="0" locked="0" layoutInCell="1" allowOverlap="1" wp14:anchorId="19B90B08" wp14:editId="56E7CFD7">
            <wp:simplePos x="0" y="0"/>
            <wp:positionH relativeFrom="margin">
              <wp:posOffset>5307965</wp:posOffset>
            </wp:positionH>
            <wp:positionV relativeFrom="paragraph">
              <wp:posOffset>903605</wp:posOffset>
            </wp:positionV>
            <wp:extent cx="1085850" cy="1085850"/>
            <wp:effectExtent l="0" t="0" r="0" b="0"/>
            <wp:wrapSquare wrapText="bothSides"/>
            <wp:docPr id="32" name="Picture 32" descr="QR code pointing to improving accommodation in residential aged care page on health.gov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QR code pointing to improving accommodation in residential aged care page on health.gov.a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142">
        <w:t xml:space="preserve">The Aged Care Capital Assistance Program provides grants to build, extend or upgrade aged care services. Organisations can apply for </w:t>
      </w:r>
      <w:r w:rsidR="00647696">
        <w:t xml:space="preserve">these </w:t>
      </w:r>
      <w:r w:rsidR="00852142">
        <w:t>grants to support aged care infrastructure projects</w:t>
      </w:r>
      <w:r w:rsidR="007B7E08">
        <w:t>.</w:t>
      </w:r>
      <w:r w:rsidR="00852142">
        <w:t xml:space="preserve"> </w:t>
      </w:r>
      <w:r w:rsidR="007B7E08">
        <w:t>E</w:t>
      </w:r>
      <w:r w:rsidR="00852142">
        <w:t xml:space="preserve">ligible </w:t>
      </w:r>
      <w:r w:rsidR="002A3469">
        <w:t>activities are determined on a round-by-round basis and</w:t>
      </w:r>
      <w:r w:rsidR="002674F3">
        <w:t xml:space="preserve"> are</w:t>
      </w:r>
      <w:r w:rsidR="002A3469">
        <w:t xml:space="preserve"> </w:t>
      </w:r>
      <w:r w:rsidR="002674F3">
        <w:t xml:space="preserve">outlined in </w:t>
      </w:r>
      <w:r w:rsidR="002A3469">
        <w:t>grant opportunity guidelines.</w:t>
      </w:r>
      <w:r w:rsidR="00B30723">
        <w:t xml:space="preserve"> </w:t>
      </w:r>
      <w:r w:rsidR="0078316A">
        <w:t>For</w:t>
      </w:r>
      <w:r w:rsidR="007B7E08">
        <w:t xml:space="preserve"> more information </w:t>
      </w:r>
      <w:r w:rsidR="00316C06">
        <w:t>visit</w:t>
      </w:r>
      <w:r w:rsidR="00316C06" w:rsidRPr="00375125">
        <w:rPr>
          <w:b/>
          <w:bCs/>
        </w:rPr>
        <w:t xml:space="preserve"> </w:t>
      </w:r>
      <w:hyperlink r:id="rId12" w:history="1">
        <w:r w:rsidR="00316C06" w:rsidRPr="00375125">
          <w:rPr>
            <w:rStyle w:val="Hyperlink"/>
            <w:b/>
            <w:bCs/>
            <w:u w:val="none"/>
          </w:rPr>
          <w:t>health.gov.au</w:t>
        </w:r>
      </w:hyperlink>
      <w:r w:rsidR="00316C06">
        <w:t xml:space="preserve"> and search ‘capital assistance’.</w:t>
      </w:r>
    </w:p>
    <w:bookmarkEnd w:id="0"/>
    <w:p w14:paraId="72D6316E" w14:textId="3E7F78E4" w:rsidR="00100550" w:rsidRPr="007A3E29" w:rsidRDefault="00100550" w:rsidP="00235BE5">
      <w:pPr>
        <w:rPr>
          <w:rFonts w:eastAsiaTheme="majorEastAsia" w:cstheme="majorBidi"/>
          <w:b/>
          <w:bCs/>
          <w:color w:val="1E1544" w:themeColor="text1"/>
        </w:rPr>
      </w:pPr>
      <w:r>
        <w:t>You can find more information about accommodation refo</w:t>
      </w:r>
      <w:r w:rsidRPr="007A3E29">
        <w:rPr>
          <w:rFonts w:cs="Arial"/>
        </w:rPr>
        <w:t>rm at</w:t>
      </w:r>
      <w:r>
        <w:rPr>
          <w:rFonts w:cs="Arial"/>
        </w:rPr>
        <w:t xml:space="preserve"> </w:t>
      </w:r>
      <w:hyperlink r:id="rId13" w:history="1">
        <w:r w:rsidRPr="00375125">
          <w:rPr>
            <w:rStyle w:val="Hyperlink"/>
            <w:rFonts w:cs="Arial"/>
            <w:b/>
            <w:bCs/>
            <w:u w:val="none"/>
          </w:rPr>
          <w:t>health.gov.au</w:t>
        </w:r>
      </w:hyperlink>
      <w:r>
        <w:rPr>
          <w:rFonts w:cs="Arial"/>
        </w:rPr>
        <w:t xml:space="preserve"> using the search term ‘improving accommodation’. </w:t>
      </w:r>
    </w:p>
    <w:p w14:paraId="254A1B24" w14:textId="00505622" w:rsidR="00332842" w:rsidRPr="00332842" w:rsidRDefault="00BE0DBC" w:rsidP="00235BE5">
      <w:r>
        <w:t xml:space="preserve">Scan the QR code to view the full set of </w:t>
      </w:r>
      <w:r w:rsidR="008D16EE">
        <w:t>the</w:t>
      </w:r>
      <w:r>
        <w:t xml:space="preserve"> Principles and Guidelines.</w:t>
      </w:r>
      <w:r w:rsidR="00D46BB5"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1" layoutInCell="1" allowOverlap="0" wp14:anchorId="213F0DAB" wp14:editId="7D56C526">
                <wp:simplePos x="0" y="0"/>
                <wp:positionH relativeFrom="page">
                  <wp:posOffset>603885</wp:posOffset>
                </wp:positionH>
                <wp:positionV relativeFrom="page">
                  <wp:posOffset>8359140</wp:posOffset>
                </wp:positionV>
                <wp:extent cx="6979920" cy="2325370"/>
                <wp:effectExtent l="0" t="0" r="0" b="0"/>
                <wp:wrapNone/>
                <wp:docPr id="2" name="Group 2" descr="Footer inviting Australians to continue to have their say about aged care reform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2A7742" w14:textId="77777777" w:rsidR="00D46BB5" w:rsidRPr="00F45B7B" w:rsidRDefault="00D46BB5" w:rsidP="00D46BB5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702DF554" w14:textId="77777777" w:rsidR="00D46BB5" w:rsidRPr="00F45B7B" w:rsidRDefault="00D46BB5" w:rsidP="00D46BB5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2E2991A6" w14:textId="77777777" w:rsidR="00D46BB5" w:rsidRPr="00F45B7B" w:rsidRDefault="00D46BB5" w:rsidP="00D46BB5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0BC56A25" w14:textId="77777777" w:rsidR="00D46BB5" w:rsidRPr="00F45B7B" w:rsidRDefault="00D46BB5" w:rsidP="00D46BB5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2F85C2F1" w14:textId="77777777" w:rsidR="00D46BB5" w:rsidRPr="00F45B7B" w:rsidRDefault="00D46BB5" w:rsidP="00D46BB5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F0DAB" id="Group 2" o:spid="_x0000_s1026" alt="Footer inviting Australians to continue to have their say about aged care reforms." style="position:absolute;margin-left:47.55pt;margin-top:658.2pt;width:549.6pt;height:183.1pt;z-index:251658241;mso-position-horizontal-relative:page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jEoAFSDq31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nEkWCwyiTo9he1tU+B&#10;u5MwABsg5N9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WSsqwip89V+p4eahZiJ21fE+p6&#10;JGLvIuy2dU/s9/Ac32L7TcIUrAAdIOLf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e8Fz+IJJKpR7WkzfCI+vmzEdEZrAvYbz4nJg&#10;bn0rqUSl7ozUDoHXX5Uq4RIDVXrEM8rwufTAun2GAmk3mKcHNwAyIM3f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XrdlWxFBkZdrqDsvRUX0Yi&#10;6VSL2GXiDYrxiF4GkTn57KFeizmur8koWmmVjY8REe0WKrOilEqOfDG/Istdupj9nC6QmGc6scZF&#10;vFRJxEZ6TvXL9yVUhHyDaybxSgAnINjf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lrePd2/82Gue9jlrM/c91ClqFmbLZT&#10;jaCl/2v4gKCqTWXNiEx5mH8DaZLDFDPyVFp1+GfWdvHg7iOsDuH4Vid7D/9G8Cy6kMs4K4Q1Bo7l&#10;JVypn9FZYGtZIG8Evq3ZQ76ILFZRD9UimEK9a5Q1V2rYmsPqER0NHmHreLedrdAAMSDO32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AzVh19TBwIA4MNWTrF1n7gVMaSI2FiBBERZ4gAXIOjf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GtPxsZaIKNluOgBILOcZRCAdl0cRwgM&#10;idi8O8BHBq28E0zJ3lfdAroTW+ST4BTxugaFZDtv5Ifgb5od9DN48v8Igg+wpg4EAMDqWQF7FRFP&#10;RWtbQIyBfI1sxAGCMoSA7ISQkP2yXvKSvJf38kY2AQJhCQLyuTmrdYFVUVuoRc5tyycqdYBXEUGo&#10;uw7ks3f/7zpeGFdmQdcXdzp/BKhSnmO66KAkx7E5LU7hsTesydd+YwAvINDf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582A7742" w14:textId="77777777" w:rsidR="00D46BB5" w:rsidRPr="00F45B7B" w:rsidRDefault="00D46BB5" w:rsidP="00D46BB5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702DF554" w14:textId="77777777" w:rsidR="00D46BB5" w:rsidRPr="00F45B7B" w:rsidRDefault="00D46BB5" w:rsidP="00D46BB5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2E2991A6" w14:textId="77777777" w:rsidR="00D46BB5" w:rsidRPr="00F45B7B" w:rsidRDefault="00D46BB5" w:rsidP="00D46BB5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0BC56A25" w14:textId="77777777" w:rsidR="00D46BB5" w:rsidRPr="00F45B7B" w:rsidRDefault="00D46BB5" w:rsidP="00D46BB5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2F85C2F1" w14:textId="77777777" w:rsidR="00D46BB5" w:rsidRPr="00F45B7B" w:rsidRDefault="00D46BB5" w:rsidP="00D46BB5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6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7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332842" w:rsidRPr="00332842" w:rsidSect="00524E50">
      <w:headerReference w:type="first" r:id="rId18"/>
      <w:pgSz w:w="11906" w:h="16838"/>
      <w:pgMar w:top="993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C6711" w14:textId="77777777" w:rsidR="007C6B44" w:rsidRDefault="007C6B44" w:rsidP="0076491B">
      <w:pPr>
        <w:spacing w:before="0" w:after="0" w:line="240" w:lineRule="auto"/>
      </w:pPr>
      <w:r>
        <w:separator/>
      </w:r>
    </w:p>
  </w:endnote>
  <w:endnote w:type="continuationSeparator" w:id="0">
    <w:p w14:paraId="7B855802" w14:textId="77777777" w:rsidR="007C6B44" w:rsidRDefault="007C6B44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E47AC95" w14:textId="77777777" w:rsidR="007C6B44" w:rsidRDefault="007C6B4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AF684" w14:textId="77777777" w:rsidR="007C6B44" w:rsidRDefault="007C6B44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573C68D" w14:textId="77777777" w:rsidR="007C6B44" w:rsidRDefault="007C6B44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FA37B31" w14:textId="77777777" w:rsidR="007C6B44" w:rsidRDefault="007C6B4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35D92" w14:textId="6983D8F3" w:rsidR="0076491B" w:rsidRDefault="00B446EE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43377694" wp14:editId="0C9480B7">
          <wp:simplePos x="0" y="0"/>
          <wp:positionH relativeFrom="page">
            <wp:posOffset>0</wp:posOffset>
          </wp:positionH>
          <wp:positionV relativeFrom="page">
            <wp:posOffset>-223284</wp:posOffset>
          </wp:positionV>
          <wp:extent cx="8228572" cy="2413591"/>
          <wp:effectExtent l="0" t="0" r="1270" b="635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1" r="614" b="23289"/>
                  <a:stretch/>
                </pic:blipFill>
                <pic:spPr bwMode="auto">
                  <a:xfrm>
                    <a:off x="0" y="0"/>
                    <a:ext cx="8229986" cy="24140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A0D59F2" wp14:editId="1428EF9E">
          <wp:simplePos x="0" y="0"/>
          <wp:positionH relativeFrom="page">
            <wp:posOffset>814</wp:posOffset>
          </wp:positionH>
          <wp:positionV relativeFrom="page">
            <wp:posOffset>0</wp:posOffset>
          </wp:positionV>
          <wp:extent cx="7558675" cy="1987200"/>
          <wp:effectExtent l="0" t="0" r="4445" b="0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75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4079E"/>
    <w:multiLevelType w:val="hybridMultilevel"/>
    <w:tmpl w:val="F6AA5B0A"/>
    <w:lvl w:ilvl="0" w:tplc="ED22B298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69E5551"/>
    <w:multiLevelType w:val="hybridMultilevel"/>
    <w:tmpl w:val="8A00B1CE"/>
    <w:lvl w:ilvl="0" w:tplc="B740C07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7E4397"/>
    <w:multiLevelType w:val="hybridMultilevel"/>
    <w:tmpl w:val="8528D8E4"/>
    <w:lvl w:ilvl="0" w:tplc="372CF418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2920CB2"/>
    <w:multiLevelType w:val="hybridMultilevel"/>
    <w:tmpl w:val="24F66622"/>
    <w:lvl w:ilvl="0" w:tplc="BBBCB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F60905"/>
    <w:multiLevelType w:val="hybridMultilevel"/>
    <w:tmpl w:val="8460B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E89329E"/>
    <w:multiLevelType w:val="hybridMultilevel"/>
    <w:tmpl w:val="0F348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926442">
    <w:abstractNumId w:val="25"/>
  </w:num>
  <w:num w:numId="2" w16cid:durableId="733502999">
    <w:abstractNumId w:val="8"/>
  </w:num>
  <w:num w:numId="3" w16cid:durableId="984120835">
    <w:abstractNumId w:val="21"/>
  </w:num>
  <w:num w:numId="4" w16cid:durableId="1810709000">
    <w:abstractNumId w:val="22"/>
  </w:num>
  <w:num w:numId="5" w16cid:durableId="274020800">
    <w:abstractNumId w:val="20"/>
  </w:num>
  <w:num w:numId="6" w16cid:durableId="158466382">
    <w:abstractNumId w:val="14"/>
  </w:num>
  <w:num w:numId="7" w16cid:durableId="1419709736">
    <w:abstractNumId w:val="6"/>
  </w:num>
  <w:num w:numId="8" w16cid:durableId="1037317275">
    <w:abstractNumId w:val="4"/>
  </w:num>
  <w:num w:numId="9" w16cid:durableId="957027855">
    <w:abstractNumId w:val="1"/>
  </w:num>
  <w:num w:numId="10" w16cid:durableId="237206317">
    <w:abstractNumId w:val="16"/>
  </w:num>
  <w:num w:numId="11" w16cid:durableId="120152872">
    <w:abstractNumId w:val="11"/>
  </w:num>
  <w:num w:numId="12" w16cid:durableId="1645155679">
    <w:abstractNumId w:val="27"/>
  </w:num>
  <w:num w:numId="13" w16cid:durableId="676540155">
    <w:abstractNumId w:val="26"/>
  </w:num>
  <w:num w:numId="14" w16cid:durableId="1910726085">
    <w:abstractNumId w:val="18"/>
  </w:num>
  <w:num w:numId="15" w16cid:durableId="1085493039">
    <w:abstractNumId w:val="0"/>
  </w:num>
  <w:num w:numId="16" w16cid:durableId="1050886954">
    <w:abstractNumId w:val="7"/>
  </w:num>
  <w:num w:numId="17" w16cid:durableId="854421471">
    <w:abstractNumId w:val="10"/>
  </w:num>
  <w:num w:numId="18" w16cid:durableId="1694569013">
    <w:abstractNumId w:val="13"/>
  </w:num>
  <w:num w:numId="19" w16cid:durableId="1506049504">
    <w:abstractNumId w:val="12"/>
  </w:num>
  <w:num w:numId="20" w16cid:durableId="1245914845">
    <w:abstractNumId w:val="5"/>
  </w:num>
  <w:num w:numId="21" w16cid:durableId="1762414847">
    <w:abstractNumId w:val="9"/>
  </w:num>
  <w:num w:numId="22" w16cid:durableId="519396114">
    <w:abstractNumId w:val="2"/>
  </w:num>
  <w:num w:numId="23" w16cid:durableId="894001727">
    <w:abstractNumId w:val="23"/>
  </w:num>
  <w:num w:numId="24" w16cid:durableId="759987664">
    <w:abstractNumId w:val="19"/>
  </w:num>
  <w:num w:numId="25" w16cid:durableId="673263508">
    <w:abstractNumId w:val="24"/>
  </w:num>
  <w:num w:numId="26" w16cid:durableId="418209529">
    <w:abstractNumId w:val="15"/>
  </w:num>
  <w:num w:numId="27" w16cid:durableId="299844802">
    <w:abstractNumId w:val="28"/>
  </w:num>
  <w:num w:numId="28" w16cid:durableId="880435198">
    <w:abstractNumId w:val="23"/>
  </w:num>
  <w:num w:numId="29" w16cid:durableId="412047290">
    <w:abstractNumId w:val="23"/>
  </w:num>
  <w:num w:numId="30" w16cid:durableId="752044193">
    <w:abstractNumId w:val="23"/>
  </w:num>
  <w:num w:numId="31" w16cid:durableId="709695079">
    <w:abstractNumId w:val="23"/>
  </w:num>
  <w:num w:numId="32" w16cid:durableId="1840122578">
    <w:abstractNumId w:val="17"/>
  </w:num>
  <w:num w:numId="33" w16cid:durableId="19385155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8AC"/>
    <w:rsid w:val="00001A87"/>
    <w:rsid w:val="00007085"/>
    <w:rsid w:val="00017150"/>
    <w:rsid w:val="00020424"/>
    <w:rsid w:val="0002412B"/>
    <w:rsid w:val="000301D9"/>
    <w:rsid w:val="00031B7F"/>
    <w:rsid w:val="00032669"/>
    <w:rsid w:val="00035F8D"/>
    <w:rsid w:val="000434A6"/>
    <w:rsid w:val="00043A1D"/>
    <w:rsid w:val="000442DF"/>
    <w:rsid w:val="0005595B"/>
    <w:rsid w:val="000658CE"/>
    <w:rsid w:val="00071271"/>
    <w:rsid w:val="00071C64"/>
    <w:rsid w:val="0007482C"/>
    <w:rsid w:val="00085C27"/>
    <w:rsid w:val="00086E5F"/>
    <w:rsid w:val="00090EDC"/>
    <w:rsid w:val="00095701"/>
    <w:rsid w:val="000965B7"/>
    <w:rsid w:val="000972E5"/>
    <w:rsid w:val="000C355D"/>
    <w:rsid w:val="000D1077"/>
    <w:rsid w:val="000D2DF9"/>
    <w:rsid w:val="000E1990"/>
    <w:rsid w:val="000F0315"/>
    <w:rsid w:val="0010047F"/>
    <w:rsid w:val="00100550"/>
    <w:rsid w:val="00122234"/>
    <w:rsid w:val="00122E10"/>
    <w:rsid w:val="001251D7"/>
    <w:rsid w:val="0014061F"/>
    <w:rsid w:val="00140BC3"/>
    <w:rsid w:val="00142691"/>
    <w:rsid w:val="001427F3"/>
    <w:rsid w:val="001451F8"/>
    <w:rsid w:val="001457DB"/>
    <w:rsid w:val="001465F4"/>
    <w:rsid w:val="00154168"/>
    <w:rsid w:val="00163FB4"/>
    <w:rsid w:val="0016465C"/>
    <w:rsid w:val="001662ED"/>
    <w:rsid w:val="001839C3"/>
    <w:rsid w:val="0019036C"/>
    <w:rsid w:val="001924C4"/>
    <w:rsid w:val="0019361C"/>
    <w:rsid w:val="001A4831"/>
    <w:rsid w:val="001C02D9"/>
    <w:rsid w:val="001C0C30"/>
    <w:rsid w:val="001C125E"/>
    <w:rsid w:val="001C1F8A"/>
    <w:rsid w:val="001C51F0"/>
    <w:rsid w:val="001C73FF"/>
    <w:rsid w:val="001F25A7"/>
    <w:rsid w:val="001F2B21"/>
    <w:rsid w:val="001F69AC"/>
    <w:rsid w:val="00201BA7"/>
    <w:rsid w:val="00206659"/>
    <w:rsid w:val="00207ECB"/>
    <w:rsid w:val="00213DF7"/>
    <w:rsid w:val="0021467E"/>
    <w:rsid w:val="00222DF2"/>
    <w:rsid w:val="0022383E"/>
    <w:rsid w:val="0022723B"/>
    <w:rsid w:val="00230956"/>
    <w:rsid w:val="00234378"/>
    <w:rsid w:val="00235BE5"/>
    <w:rsid w:val="0024087F"/>
    <w:rsid w:val="002425D6"/>
    <w:rsid w:val="00245585"/>
    <w:rsid w:val="002521F4"/>
    <w:rsid w:val="00253B4E"/>
    <w:rsid w:val="002612B3"/>
    <w:rsid w:val="00261633"/>
    <w:rsid w:val="002674F3"/>
    <w:rsid w:val="0027204E"/>
    <w:rsid w:val="00274D6F"/>
    <w:rsid w:val="00275742"/>
    <w:rsid w:val="00282695"/>
    <w:rsid w:val="002831CA"/>
    <w:rsid w:val="002852B8"/>
    <w:rsid w:val="00295862"/>
    <w:rsid w:val="00295EC0"/>
    <w:rsid w:val="0029632C"/>
    <w:rsid w:val="00297F0F"/>
    <w:rsid w:val="002A3469"/>
    <w:rsid w:val="002A5072"/>
    <w:rsid w:val="002B2C1C"/>
    <w:rsid w:val="002B3622"/>
    <w:rsid w:val="002D39F4"/>
    <w:rsid w:val="002E3937"/>
    <w:rsid w:val="002E425A"/>
    <w:rsid w:val="002E7662"/>
    <w:rsid w:val="002F3D9C"/>
    <w:rsid w:val="002F3FF3"/>
    <w:rsid w:val="002F6772"/>
    <w:rsid w:val="0030020D"/>
    <w:rsid w:val="00307A02"/>
    <w:rsid w:val="00316C06"/>
    <w:rsid w:val="00320FF2"/>
    <w:rsid w:val="003305AB"/>
    <w:rsid w:val="003324AF"/>
    <w:rsid w:val="00332842"/>
    <w:rsid w:val="0034006B"/>
    <w:rsid w:val="003432FC"/>
    <w:rsid w:val="00344444"/>
    <w:rsid w:val="00351849"/>
    <w:rsid w:val="00353133"/>
    <w:rsid w:val="00360B34"/>
    <w:rsid w:val="00362181"/>
    <w:rsid w:val="003703A3"/>
    <w:rsid w:val="00375125"/>
    <w:rsid w:val="00376F8E"/>
    <w:rsid w:val="00385DA2"/>
    <w:rsid w:val="003868A1"/>
    <w:rsid w:val="0039219C"/>
    <w:rsid w:val="003A5C46"/>
    <w:rsid w:val="003C0833"/>
    <w:rsid w:val="003C1B55"/>
    <w:rsid w:val="003C6352"/>
    <w:rsid w:val="003D3209"/>
    <w:rsid w:val="003D34BD"/>
    <w:rsid w:val="003E00B9"/>
    <w:rsid w:val="003F6BBC"/>
    <w:rsid w:val="00403DC1"/>
    <w:rsid w:val="00407627"/>
    <w:rsid w:val="00420EC3"/>
    <w:rsid w:val="00422786"/>
    <w:rsid w:val="00432B5C"/>
    <w:rsid w:val="00434407"/>
    <w:rsid w:val="004468A5"/>
    <w:rsid w:val="004469EB"/>
    <w:rsid w:val="0045256F"/>
    <w:rsid w:val="00454E73"/>
    <w:rsid w:val="004557A0"/>
    <w:rsid w:val="0045651F"/>
    <w:rsid w:val="00461AC4"/>
    <w:rsid w:val="00461D23"/>
    <w:rsid w:val="004640A8"/>
    <w:rsid w:val="00464354"/>
    <w:rsid w:val="004708B2"/>
    <w:rsid w:val="0047181E"/>
    <w:rsid w:val="00485FF8"/>
    <w:rsid w:val="00490E25"/>
    <w:rsid w:val="004914C6"/>
    <w:rsid w:val="004A11FA"/>
    <w:rsid w:val="004B2F29"/>
    <w:rsid w:val="004B4185"/>
    <w:rsid w:val="004C11EB"/>
    <w:rsid w:val="004C73AE"/>
    <w:rsid w:val="004D3D73"/>
    <w:rsid w:val="004D58CF"/>
    <w:rsid w:val="004D5E2A"/>
    <w:rsid w:val="004E7660"/>
    <w:rsid w:val="004F2335"/>
    <w:rsid w:val="004F4C0E"/>
    <w:rsid w:val="00500661"/>
    <w:rsid w:val="005035B6"/>
    <w:rsid w:val="005066A7"/>
    <w:rsid w:val="005102DA"/>
    <w:rsid w:val="00517EF1"/>
    <w:rsid w:val="00524E50"/>
    <w:rsid w:val="00540B9F"/>
    <w:rsid w:val="00541237"/>
    <w:rsid w:val="005475E5"/>
    <w:rsid w:val="00547968"/>
    <w:rsid w:val="00565D8E"/>
    <w:rsid w:val="005713B9"/>
    <w:rsid w:val="00573A31"/>
    <w:rsid w:val="005754F1"/>
    <w:rsid w:val="00576197"/>
    <w:rsid w:val="00577C30"/>
    <w:rsid w:val="00582933"/>
    <w:rsid w:val="00583BA1"/>
    <w:rsid w:val="005905B1"/>
    <w:rsid w:val="00592C2D"/>
    <w:rsid w:val="005A041E"/>
    <w:rsid w:val="005A6B2D"/>
    <w:rsid w:val="005B4329"/>
    <w:rsid w:val="005B62E3"/>
    <w:rsid w:val="005C671E"/>
    <w:rsid w:val="005E022B"/>
    <w:rsid w:val="005E27E1"/>
    <w:rsid w:val="005F7080"/>
    <w:rsid w:val="006004FA"/>
    <w:rsid w:val="00600A91"/>
    <w:rsid w:val="00607781"/>
    <w:rsid w:val="00613D51"/>
    <w:rsid w:val="00633DB4"/>
    <w:rsid w:val="00647696"/>
    <w:rsid w:val="00651ACF"/>
    <w:rsid w:val="00655C4E"/>
    <w:rsid w:val="00662FA4"/>
    <w:rsid w:val="0066378A"/>
    <w:rsid w:val="00663CEF"/>
    <w:rsid w:val="00670B75"/>
    <w:rsid w:val="00670E1A"/>
    <w:rsid w:val="0067221D"/>
    <w:rsid w:val="006752D3"/>
    <w:rsid w:val="0068123E"/>
    <w:rsid w:val="00694812"/>
    <w:rsid w:val="006A6FD1"/>
    <w:rsid w:val="006B64F0"/>
    <w:rsid w:val="006C1333"/>
    <w:rsid w:val="006C4A8F"/>
    <w:rsid w:val="006D55BA"/>
    <w:rsid w:val="006D7053"/>
    <w:rsid w:val="006E07B2"/>
    <w:rsid w:val="006E75FB"/>
    <w:rsid w:val="006E766B"/>
    <w:rsid w:val="006E7DDE"/>
    <w:rsid w:val="006F4500"/>
    <w:rsid w:val="006F50A9"/>
    <w:rsid w:val="00703944"/>
    <w:rsid w:val="007149DD"/>
    <w:rsid w:val="00714D54"/>
    <w:rsid w:val="00715E4A"/>
    <w:rsid w:val="00720B1C"/>
    <w:rsid w:val="00724E1E"/>
    <w:rsid w:val="00726939"/>
    <w:rsid w:val="007310BD"/>
    <w:rsid w:val="00737315"/>
    <w:rsid w:val="00751AF2"/>
    <w:rsid w:val="00755154"/>
    <w:rsid w:val="0076086D"/>
    <w:rsid w:val="00761068"/>
    <w:rsid w:val="00762229"/>
    <w:rsid w:val="0076491B"/>
    <w:rsid w:val="007700B9"/>
    <w:rsid w:val="0077283D"/>
    <w:rsid w:val="00772E9B"/>
    <w:rsid w:val="007741B9"/>
    <w:rsid w:val="00782686"/>
    <w:rsid w:val="0078316A"/>
    <w:rsid w:val="00783D65"/>
    <w:rsid w:val="0078648F"/>
    <w:rsid w:val="00792427"/>
    <w:rsid w:val="007968CB"/>
    <w:rsid w:val="007A084A"/>
    <w:rsid w:val="007A284B"/>
    <w:rsid w:val="007A74E9"/>
    <w:rsid w:val="007B322A"/>
    <w:rsid w:val="007B7E08"/>
    <w:rsid w:val="007C388D"/>
    <w:rsid w:val="007C6B44"/>
    <w:rsid w:val="007F14BB"/>
    <w:rsid w:val="0080583F"/>
    <w:rsid w:val="00806D75"/>
    <w:rsid w:val="00811199"/>
    <w:rsid w:val="0081175D"/>
    <w:rsid w:val="00814A45"/>
    <w:rsid w:val="00820C3C"/>
    <w:rsid w:val="00827036"/>
    <w:rsid w:val="00830266"/>
    <w:rsid w:val="00847873"/>
    <w:rsid w:val="008506A7"/>
    <w:rsid w:val="00851699"/>
    <w:rsid w:val="00851755"/>
    <w:rsid w:val="00852142"/>
    <w:rsid w:val="008578C1"/>
    <w:rsid w:val="008652D8"/>
    <w:rsid w:val="008758CE"/>
    <w:rsid w:val="008960CD"/>
    <w:rsid w:val="008A3FBD"/>
    <w:rsid w:val="008B30FB"/>
    <w:rsid w:val="008B3F62"/>
    <w:rsid w:val="008C0294"/>
    <w:rsid w:val="008C44E7"/>
    <w:rsid w:val="008D16EE"/>
    <w:rsid w:val="008D2BC8"/>
    <w:rsid w:val="008D6ADE"/>
    <w:rsid w:val="008D78EA"/>
    <w:rsid w:val="008E252D"/>
    <w:rsid w:val="008E6199"/>
    <w:rsid w:val="008E7FA0"/>
    <w:rsid w:val="008F7361"/>
    <w:rsid w:val="00900A34"/>
    <w:rsid w:val="00901E78"/>
    <w:rsid w:val="0090612C"/>
    <w:rsid w:val="00914E67"/>
    <w:rsid w:val="00916BF3"/>
    <w:rsid w:val="009235D6"/>
    <w:rsid w:val="009346B6"/>
    <w:rsid w:val="009418EC"/>
    <w:rsid w:val="00941E85"/>
    <w:rsid w:val="00942957"/>
    <w:rsid w:val="00944F81"/>
    <w:rsid w:val="0094582C"/>
    <w:rsid w:val="00947785"/>
    <w:rsid w:val="0095055B"/>
    <w:rsid w:val="00964EEF"/>
    <w:rsid w:val="00975418"/>
    <w:rsid w:val="009842BD"/>
    <w:rsid w:val="00984672"/>
    <w:rsid w:val="009857C0"/>
    <w:rsid w:val="00987034"/>
    <w:rsid w:val="00987E1A"/>
    <w:rsid w:val="00992524"/>
    <w:rsid w:val="00992D39"/>
    <w:rsid w:val="00996A99"/>
    <w:rsid w:val="009A10E2"/>
    <w:rsid w:val="009A3954"/>
    <w:rsid w:val="009B0111"/>
    <w:rsid w:val="009B12C1"/>
    <w:rsid w:val="009B1455"/>
    <w:rsid w:val="009B2828"/>
    <w:rsid w:val="009B7836"/>
    <w:rsid w:val="009C5EEF"/>
    <w:rsid w:val="009D0A65"/>
    <w:rsid w:val="009D299B"/>
    <w:rsid w:val="009D38B7"/>
    <w:rsid w:val="009D53DB"/>
    <w:rsid w:val="009E0F0F"/>
    <w:rsid w:val="009E7DD8"/>
    <w:rsid w:val="009F0B57"/>
    <w:rsid w:val="009F382F"/>
    <w:rsid w:val="009F67AE"/>
    <w:rsid w:val="00A01D0F"/>
    <w:rsid w:val="00A04E99"/>
    <w:rsid w:val="00A1171F"/>
    <w:rsid w:val="00A149BB"/>
    <w:rsid w:val="00A408AC"/>
    <w:rsid w:val="00A510EB"/>
    <w:rsid w:val="00A51142"/>
    <w:rsid w:val="00A6476E"/>
    <w:rsid w:val="00A74AA4"/>
    <w:rsid w:val="00A755B7"/>
    <w:rsid w:val="00A824CA"/>
    <w:rsid w:val="00A84B28"/>
    <w:rsid w:val="00A90F98"/>
    <w:rsid w:val="00A932D4"/>
    <w:rsid w:val="00A9406E"/>
    <w:rsid w:val="00A9614B"/>
    <w:rsid w:val="00AA5E3D"/>
    <w:rsid w:val="00AB5E17"/>
    <w:rsid w:val="00AC0C01"/>
    <w:rsid w:val="00AC52A3"/>
    <w:rsid w:val="00AD184C"/>
    <w:rsid w:val="00AE41EF"/>
    <w:rsid w:val="00AF751A"/>
    <w:rsid w:val="00AF7793"/>
    <w:rsid w:val="00AF798E"/>
    <w:rsid w:val="00B0064F"/>
    <w:rsid w:val="00B01A4F"/>
    <w:rsid w:val="00B0420F"/>
    <w:rsid w:val="00B04A7B"/>
    <w:rsid w:val="00B062D4"/>
    <w:rsid w:val="00B13325"/>
    <w:rsid w:val="00B133F2"/>
    <w:rsid w:val="00B17B36"/>
    <w:rsid w:val="00B23979"/>
    <w:rsid w:val="00B26990"/>
    <w:rsid w:val="00B30077"/>
    <w:rsid w:val="00B30723"/>
    <w:rsid w:val="00B30B37"/>
    <w:rsid w:val="00B30ECD"/>
    <w:rsid w:val="00B34F1F"/>
    <w:rsid w:val="00B36971"/>
    <w:rsid w:val="00B446EE"/>
    <w:rsid w:val="00B5175B"/>
    <w:rsid w:val="00B520B0"/>
    <w:rsid w:val="00B54623"/>
    <w:rsid w:val="00B54A81"/>
    <w:rsid w:val="00B572B1"/>
    <w:rsid w:val="00B61474"/>
    <w:rsid w:val="00B64368"/>
    <w:rsid w:val="00B718C4"/>
    <w:rsid w:val="00B854E8"/>
    <w:rsid w:val="00B860D6"/>
    <w:rsid w:val="00B9345D"/>
    <w:rsid w:val="00BA13B5"/>
    <w:rsid w:val="00BA3C34"/>
    <w:rsid w:val="00BA551B"/>
    <w:rsid w:val="00BA5F85"/>
    <w:rsid w:val="00BB39CE"/>
    <w:rsid w:val="00BB5276"/>
    <w:rsid w:val="00BC7E83"/>
    <w:rsid w:val="00BD70C4"/>
    <w:rsid w:val="00BD7B2E"/>
    <w:rsid w:val="00BE0DBC"/>
    <w:rsid w:val="00BE446D"/>
    <w:rsid w:val="00C058CD"/>
    <w:rsid w:val="00C0656B"/>
    <w:rsid w:val="00C14FC5"/>
    <w:rsid w:val="00C21D18"/>
    <w:rsid w:val="00C30A24"/>
    <w:rsid w:val="00C34843"/>
    <w:rsid w:val="00C46331"/>
    <w:rsid w:val="00C564F7"/>
    <w:rsid w:val="00C57424"/>
    <w:rsid w:val="00C61EDE"/>
    <w:rsid w:val="00C64179"/>
    <w:rsid w:val="00C72220"/>
    <w:rsid w:val="00C73915"/>
    <w:rsid w:val="00C743D9"/>
    <w:rsid w:val="00C7686E"/>
    <w:rsid w:val="00C76B54"/>
    <w:rsid w:val="00C817AE"/>
    <w:rsid w:val="00C82F0C"/>
    <w:rsid w:val="00C9187A"/>
    <w:rsid w:val="00C96EA2"/>
    <w:rsid w:val="00CA0CFC"/>
    <w:rsid w:val="00CB231F"/>
    <w:rsid w:val="00CC4B5C"/>
    <w:rsid w:val="00CC5AE6"/>
    <w:rsid w:val="00CC7C09"/>
    <w:rsid w:val="00CD0500"/>
    <w:rsid w:val="00CD21F0"/>
    <w:rsid w:val="00CD281E"/>
    <w:rsid w:val="00CE29C3"/>
    <w:rsid w:val="00CE647D"/>
    <w:rsid w:val="00CF1ADD"/>
    <w:rsid w:val="00CF72AC"/>
    <w:rsid w:val="00D003D0"/>
    <w:rsid w:val="00D01FFC"/>
    <w:rsid w:val="00D1524C"/>
    <w:rsid w:val="00D16B4E"/>
    <w:rsid w:val="00D20796"/>
    <w:rsid w:val="00D21DAC"/>
    <w:rsid w:val="00D22BB0"/>
    <w:rsid w:val="00D2745D"/>
    <w:rsid w:val="00D306D1"/>
    <w:rsid w:val="00D372BE"/>
    <w:rsid w:val="00D41508"/>
    <w:rsid w:val="00D46BB5"/>
    <w:rsid w:val="00D515D1"/>
    <w:rsid w:val="00D76E7B"/>
    <w:rsid w:val="00D87036"/>
    <w:rsid w:val="00D87372"/>
    <w:rsid w:val="00D907C7"/>
    <w:rsid w:val="00D91519"/>
    <w:rsid w:val="00D95A20"/>
    <w:rsid w:val="00D96247"/>
    <w:rsid w:val="00D972C4"/>
    <w:rsid w:val="00DA3907"/>
    <w:rsid w:val="00DC176E"/>
    <w:rsid w:val="00DC32EC"/>
    <w:rsid w:val="00DD4B65"/>
    <w:rsid w:val="00DD6538"/>
    <w:rsid w:val="00DD7193"/>
    <w:rsid w:val="00DE0110"/>
    <w:rsid w:val="00DE0DAC"/>
    <w:rsid w:val="00DE1BF2"/>
    <w:rsid w:val="00DF7466"/>
    <w:rsid w:val="00E00734"/>
    <w:rsid w:val="00E0218F"/>
    <w:rsid w:val="00E07073"/>
    <w:rsid w:val="00E2277F"/>
    <w:rsid w:val="00E2633B"/>
    <w:rsid w:val="00E331E7"/>
    <w:rsid w:val="00E376B9"/>
    <w:rsid w:val="00E449DE"/>
    <w:rsid w:val="00E454B8"/>
    <w:rsid w:val="00E45DC4"/>
    <w:rsid w:val="00E5479F"/>
    <w:rsid w:val="00E62FD3"/>
    <w:rsid w:val="00E653B5"/>
    <w:rsid w:val="00E65EE9"/>
    <w:rsid w:val="00E7019F"/>
    <w:rsid w:val="00E70F24"/>
    <w:rsid w:val="00E7171E"/>
    <w:rsid w:val="00E7354B"/>
    <w:rsid w:val="00E73A20"/>
    <w:rsid w:val="00E80ABE"/>
    <w:rsid w:val="00E8137C"/>
    <w:rsid w:val="00E83E9F"/>
    <w:rsid w:val="00E86553"/>
    <w:rsid w:val="00E9148A"/>
    <w:rsid w:val="00E94D34"/>
    <w:rsid w:val="00EA2317"/>
    <w:rsid w:val="00EB236E"/>
    <w:rsid w:val="00EB4AEE"/>
    <w:rsid w:val="00EB6990"/>
    <w:rsid w:val="00EC175E"/>
    <w:rsid w:val="00EC189D"/>
    <w:rsid w:val="00EC1C71"/>
    <w:rsid w:val="00ED0F69"/>
    <w:rsid w:val="00ED2506"/>
    <w:rsid w:val="00ED6CA8"/>
    <w:rsid w:val="00ED7709"/>
    <w:rsid w:val="00ED7952"/>
    <w:rsid w:val="00EE3E5B"/>
    <w:rsid w:val="00EF763A"/>
    <w:rsid w:val="00F20E64"/>
    <w:rsid w:val="00F267BA"/>
    <w:rsid w:val="00F423E7"/>
    <w:rsid w:val="00F42D1D"/>
    <w:rsid w:val="00F52421"/>
    <w:rsid w:val="00F53972"/>
    <w:rsid w:val="00F54747"/>
    <w:rsid w:val="00F5784A"/>
    <w:rsid w:val="00F77B28"/>
    <w:rsid w:val="00F84BC6"/>
    <w:rsid w:val="00FA1B31"/>
    <w:rsid w:val="00FB65DD"/>
    <w:rsid w:val="00FC5ED8"/>
    <w:rsid w:val="00FC7D80"/>
    <w:rsid w:val="00FE2423"/>
    <w:rsid w:val="00FE6977"/>
    <w:rsid w:val="00FF3213"/>
    <w:rsid w:val="03A2864A"/>
    <w:rsid w:val="1B6D473A"/>
    <w:rsid w:val="1E99792A"/>
    <w:rsid w:val="1F9567BA"/>
    <w:rsid w:val="22560BB4"/>
    <w:rsid w:val="225893C5"/>
    <w:rsid w:val="2720360D"/>
    <w:rsid w:val="2743A17B"/>
    <w:rsid w:val="27F5DCAB"/>
    <w:rsid w:val="283742E0"/>
    <w:rsid w:val="2AC3D1F7"/>
    <w:rsid w:val="2FF50E93"/>
    <w:rsid w:val="347A7D17"/>
    <w:rsid w:val="36630D1A"/>
    <w:rsid w:val="3925279C"/>
    <w:rsid w:val="3DE92344"/>
    <w:rsid w:val="4E557EB9"/>
    <w:rsid w:val="5514684E"/>
    <w:rsid w:val="55E20933"/>
    <w:rsid w:val="5D1A56CF"/>
    <w:rsid w:val="6064842A"/>
    <w:rsid w:val="70FAB125"/>
    <w:rsid w:val="741FBC85"/>
    <w:rsid w:val="7C75A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F8F671"/>
  <w15:chartTrackingRefBased/>
  <w15:docId w15:val="{5C3C6298-F94F-479E-B484-4079E16F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5BE5"/>
    <w:pPr>
      <w:keepNext/>
      <w:keepLines/>
      <w:spacing w:before="108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BE5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link w:val="IntroductionChar"/>
    <w:qFormat/>
    <w:rsid w:val="00235BE5"/>
    <w:pPr>
      <w:shd w:val="clear" w:color="auto" w:fill="E2DEF5" w:themeFill="text2" w:themeFillTint="1A"/>
      <w:tabs>
        <w:tab w:val="left" w:pos="8355"/>
      </w:tabs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Introductionnoshading">
    <w:name w:val="Introduction (no shading)"/>
    <w:basedOn w:val="Introduction"/>
    <w:link w:val="IntroductionnoshadingChar"/>
    <w:qFormat/>
    <w:rsid w:val="00235BE5"/>
    <w:pPr>
      <w:shd w:val="clear" w:color="auto" w:fill="auto"/>
      <w:spacing w:before="120"/>
    </w:pPr>
  </w:style>
  <w:style w:type="character" w:styleId="CommentReference">
    <w:name w:val="annotation reference"/>
    <w:basedOn w:val="DefaultParagraphFont"/>
    <w:uiPriority w:val="99"/>
    <w:semiHidden/>
    <w:unhideWhenUsed/>
    <w:rsid w:val="00772E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72E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72E9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9B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13B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DC32EC"/>
    <w:rPr>
      <w:color w:val="6D6D70" w:themeColor="followedHyperlink"/>
      <w:u w:val="single"/>
    </w:rPr>
  </w:style>
  <w:style w:type="character" w:customStyle="1" w:styleId="IntroductionChar">
    <w:name w:val="Introduction Char"/>
    <w:basedOn w:val="DefaultParagraphFont"/>
    <w:link w:val="Introduction"/>
    <w:rsid w:val="00235BE5"/>
    <w:rPr>
      <w:rFonts w:ascii="Arial" w:hAnsi="Arial"/>
      <w:color w:val="1E1544" w:themeColor="text1"/>
      <w:sz w:val="32"/>
      <w:szCs w:val="32"/>
      <w:shd w:val="clear" w:color="auto" w:fill="E2DEF5" w:themeFill="text2" w:themeFillTint="1A"/>
    </w:rPr>
  </w:style>
  <w:style w:type="character" w:customStyle="1" w:styleId="IntroductionnoshadingChar">
    <w:name w:val="Introduction (no shading) Char"/>
    <w:basedOn w:val="IntroductionChar"/>
    <w:link w:val="Introductionnoshading"/>
    <w:rsid w:val="00235BE5"/>
    <w:rPr>
      <w:rFonts w:ascii="Arial" w:hAnsi="Arial"/>
      <w:color w:val="1E1544" w:themeColor="text1"/>
      <w:sz w:val="32"/>
      <w:szCs w:val="32"/>
      <w:shd w:val="clear" w:color="auto" w:fill="E2DEF5" w:themeFill="text2" w:themeFillTint="1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GSAR\OneDrive%20-%20Department%20of%20Health\Desktop\Aged_Care_Violet_factsheet_web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6" ma:contentTypeDescription="Create a new document." ma:contentTypeScope="" ma:versionID="4e521f9487f3a5c90d62caa20ca02b94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952b4eb4333e14f79a7aded56da6f7c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536535-FE26-4477-948D-67AF5051D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6f894838-c9c6-446a-9b36-4c258306e42b"/>
  </ds:schemaRefs>
</ds:datastoreItem>
</file>

<file path=customXml/itemProps3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Aged_Care_Violet_factsheet_web.dotx</Template>
  <TotalTime>301</TotalTime>
  <Pages>2</Pages>
  <Words>626</Words>
  <Characters>3496</Characters>
  <Application>Microsoft Office Word</Application>
  <DocSecurity>0</DocSecurity>
  <Lines>59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visual identity A4 fact sheet template (violet)</vt:lpstr>
    </vt:vector>
  </TitlesOfParts>
  <Company/>
  <LinksUpToDate>false</LinksUpToDate>
  <CharactersWithSpaces>4092</CharactersWithSpaces>
  <SharedDoc>false</SharedDoc>
  <HLinks>
    <vt:vector size="12" baseType="variant">
      <vt:variant>
        <vt:i4>4980801</vt:i4>
      </vt:variant>
      <vt:variant>
        <vt:i4>3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Aged Care Design Principles and Guidelines – Fact sheet for residential aged care providers and staff</dc:title>
  <dc:subject>Aged Care</dc:subject>
  <dc:creator>Australian Government Department of Health and Aged Care</dc:creator>
  <cp:keywords>Aged Care, Aged Care Reforms</cp:keywords>
  <dc:description/>
  <cp:lastModifiedBy>MASCHKE, Elvia</cp:lastModifiedBy>
  <cp:revision>141</cp:revision>
  <dcterms:created xsi:type="dcterms:W3CDTF">2024-08-20T00:24:00Z</dcterms:created>
  <dcterms:modified xsi:type="dcterms:W3CDTF">2025-04-13T23:17:00Z</dcterms:modified>
</cp:coreProperties>
</file>