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6550C" w14:textId="77777777" w:rsidR="003619F4" w:rsidRPr="009E2653" w:rsidRDefault="00E640DC" w:rsidP="009E2653">
      <w:pPr>
        <w:pStyle w:val="Heading1"/>
        <w:spacing w:before="0"/>
      </w:pPr>
      <w:r w:rsidRPr="009E2653">
        <w:t>The Aged Care On-site Pharmacist Measure</w:t>
      </w:r>
    </w:p>
    <w:p w14:paraId="22B95F90" w14:textId="0FDF5FF4" w:rsidR="00677BC9" w:rsidRPr="00BA10AD" w:rsidRDefault="00DA7578" w:rsidP="00677BC9">
      <w:pPr>
        <w:pStyle w:val="Introduction"/>
      </w:pPr>
      <w:bookmarkStart w:id="0" w:name="_Hlk163461193"/>
      <w:r>
        <w:t>A</w:t>
      </w:r>
      <w:r w:rsidR="00517ECD" w:rsidRPr="00517ECD">
        <w:t xml:space="preserve">ged care providers can now </w:t>
      </w:r>
      <w:r>
        <w:t>engage</w:t>
      </w:r>
      <w:r w:rsidR="00517ECD" w:rsidRPr="00517ECD">
        <w:t xml:space="preserve"> </w:t>
      </w:r>
      <w:r w:rsidR="00BE49DF">
        <w:t xml:space="preserve">an </w:t>
      </w:r>
      <w:r w:rsidR="00517ECD" w:rsidRPr="00517ECD">
        <w:t>on-site pharmacist</w:t>
      </w:r>
      <w:r w:rsidR="00884C85">
        <w:t>.</w:t>
      </w:r>
      <w:r w:rsidR="00941E2B">
        <w:t xml:space="preserve"> </w:t>
      </w:r>
      <w:r w:rsidR="006D7137">
        <w:t>The on-site pharmacist</w:t>
      </w:r>
      <w:r w:rsidR="00884C85">
        <w:t xml:space="preserve"> will</w:t>
      </w:r>
      <w:r w:rsidR="00941E2B">
        <w:t xml:space="preserve"> </w:t>
      </w:r>
      <w:r w:rsidR="00941E2B" w:rsidRPr="00941E2B">
        <w:t xml:space="preserve">provide expert support and advice about residents’ medications and the quality use of medicines in aged care </w:t>
      </w:r>
      <w:r w:rsidR="00F1335E">
        <w:t>homes</w:t>
      </w:r>
      <w:r w:rsidR="00941E2B" w:rsidRPr="00941E2B">
        <w:t xml:space="preserve">. </w:t>
      </w:r>
    </w:p>
    <w:p w14:paraId="3C93E59D" w14:textId="77777777" w:rsidR="00224495" w:rsidRDefault="00224495" w:rsidP="00677BC9">
      <w:pPr>
        <w:pStyle w:val="Heading2"/>
        <w:sectPr w:rsidR="00224495" w:rsidSect="009346B6">
          <w:headerReference w:type="default" r:id="rId11"/>
          <w:footerReference w:type="default" r:id="rId12"/>
          <w:headerReference w:type="first" r:id="rId13"/>
          <w:footerReference w:type="first" r:id="rId14"/>
          <w:pgSz w:w="11906" w:h="16838"/>
          <w:pgMar w:top="1440" w:right="851" w:bottom="851" w:left="851" w:header="2211" w:footer="709" w:gutter="0"/>
          <w:cols w:space="708"/>
          <w:titlePg/>
          <w:docGrid w:linePitch="360"/>
        </w:sectPr>
      </w:pPr>
      <w:bookmarkStart w:id="1" w:name="_Hlk163461203"/>
      <w:bookmarkEnd w:id="0"/>
    </w:p>
    <w:p w14:paraId="10DC8AC2" w14:textId="77777777" w:rsidR="00677BC9" w:rsidRPr="00677BC9" w:rsidRDefault="00224495" w:rsidP="00677BC9">
      <w:pPr>
        <w:pStyle w:val="Heading2"/>
      </w:pPr>
      <w:r>
        <w:t xml:space="preserve">Why </w:t>
      </w:r>
      <w:r w:rsidR="006F4156">
        <w:t>is this important</w:t>
      </w:r>
      <w:r w:rsidR="00D57B9F">
        <w:t>?</w:t>
      </w:r>
    </w:p>
    <w:p w14:paraId="77C3FC54" w14:textId="77777777" w:rsidR="00D57B9F" w:rsidRPr="00677BC9" w:rsidRDefault="00CC6254" w:rsidP="00677BC9">
      <w:pPr>
        <w:rPr>
          <w:color w:val="1E1544" w:themeColor="text1"/>
        </w:rPr>
      </w:pPr>
      <w:bookmarkStart w:id="2" w:name="_Hlk163461211"/>
      <w:bookmarkEnd w:id="1"/>
      <w:r w:rsidRPr="00CC6254">
        <w:rPr>
          <w:color w:val="1E1544" w:themeColor="text1"/>
        </w:rPr>
        <w:t>The Royal Commission into Aged Care Quality and Safety identified medication management and safety in residential aged care homes as an essential area for improvement. This measure responds to the final report recommendations</w:t>
      </w:r>
      <w:r w:rsidR="00D57B9F">
        <w:rPr>
          <w:color w:val="1E1544" w:themeColor="text1"/>
        </w:rPr>
        <w:t>, in particular recommendation 38.</w:t>
      </w:r>
      <w:r w:rsidR="00D53BF5" w:rsidRPr="00D53BF5">
        <w:t xml:space="preserve"> </w:t>
      </w:r>
    </w:p>
    <w:bookmarkEnd w:id="2"/>
    <w:p w14:paraId="34B42A23" w14:textId="77777777" w:rsidR="00FF3BFC" w:rsidRDefault="00FF3BFC" w:rsidP="002C2D46">
      <w:pPr>
        <w:pStyle w:val="Heading2"/>
        <w:sectPr w:rsidR="00FF3BFC" w:rsidSect="00FF3BFC">
          <w:type w:val="continuous"/>
          <w:pgSz w:w="11906" w:h="16838"/>
          <w:pgMar w:top="1440" w:right="851" w:bottom="851" w:left="851" w:header="2211" w:footer="709" w:gutter="0"/>
          <w:cols w:space="708"/>
          <w:titlePg/>
          <w:docGrid w:linePitch="360"/>
        </w:sectPr>
      </w:pPr>
    </w:p>
    <w:p w14:paraId="7EC151DC" w14:textId="77777777" w:rsidR="00D53BF5" w:rsidRDefault="00D53BF5" w:rsidP="00FF3BFC">
      <w:pPr>
        <w:pStyle w:val="Heading2"/>
      </w:pPr>
      <w:r>
        <w:t xml:space="preserve">How does it work? </w:t>
      </w:r>
    </w:p>
    <w:p w14:paraId="596E5A42" w14:textId="016942B3" w:rsidR="00D53BF5" w:rsidRPr="00D53BF5" w:rsidRDefault="00FF2559" w:rsidP="00D53BF5">
      <w:r>
        <w:rPr>
          <w:color w:val="1E1544" w:themeColor="text1"/>
        </w:rPr>
        <w:t xml:space="preserve">Residential aged care homes can approach a </w:t>
      </w:r>
      <w:r w:rsidR="004C419D">
        <w:rPr>
          <w:color w:val="1E1544" w:themeColor="text1"/>
        </w:rPr>
        <w:t xml:space="preserve">participating </w:t>
      </w:r>
      <w:r>
        <w:rPr>
          <w:color w:val="1E1544" w:themeColor="text1"/>
        </w:rPr>
        <w:t>c</w:t>
      </w:r>
      <w:r w:rsidR="00D53BF5" w:rsidRPr="00D53BF5">
        <w:rPr>
          <w:color w:val="1E1544" w:themeColor="text1"/>
        </w:rPr>
        <w:t xml:space="preserve">ommunity </w:t>
      </w:r>
      <w:r w:rsidRPr="00D53BF5">
        <w:rPr>
          <w:color w:val="1E1544" w:themeColor="text1"/>
        </w:rPr>
        <w:t>pharmac</w:t>
      </w:r>
      <w:r>
        <w:rPr>
          <w:color w:val="1E1544" w:themeColor="text1"/>
        </w:rPr>
        <w:t>y of their choice</w:t>
      </w:r>
      <w:r w:rsidR="004C419D">
        <w:rPr>
          <w:color w:val="1E1544" w:themeColor="text1"/>
        </w:rPr>
        <w:t xml:space="preserve"> to engage </w:t>
      </w:r>
      <w:r w:rsidR="005244D0">
        <w:rPr>
          <w:color w:val="1E1544" w:themeColor="text1"/>
        </w:rPr>
        <w:t xml:space="preserve">an </w:t>
      </w:r>
      <w:r w:rsidR="00D53BF5" w:rsidRPr="00D53BF5">
        <w:rPr>
          <w:color w:val="1E1544" w:themeColor="text1"/>
        </w:rPr>
        <w:t xml:space="preserve">on-site </w:t>
      </w:r>
      <w:r w:rsidR="005244D0">
        <w:rPr>
          <w:color w:val="1E1544" w:themeColor="text1"/>
        </w:rPr>
        <w:t xml:space="preserve">pharmacist </w:t>
      </w:r>
      <w:r w:rsidR="004C419D">
        <w:rPr>
          <w:color w:val="1E1544" w:themeColor="text1"/>
        </w:rPr>
        <w:t>on their behalf</w:t>
      </w:r>
      <w:r w:rsidR="00D53BF5" w:rsidRPr="00D53BF5">
        <w:rPr>
          <w:color w:val="1E1544" w:themeColor="text1"/>
        </w:rPr>
        <w:t xml:space="preserve">. If </w:t>
      </w:r>
      <w:r w:rsidR="00B76650">
        <w:rPr>
          <w:color w:val="1E1544" w:themeColor="text1"/>
        </w:rPr>
        <w:t xml:space="preserve">eligible </w:t>
      </w:r>
      <w:r w:rsidR="00D53BF5" w:rsidRPr="00D53BF5">
        <w:rPr>
          <w:color w:val="1E1544" w:themeColor="text1"/>
        </w:rPr>
        <w:t xml:space="preserve">providers </w:t>
      </w:r>
      <w:r w:rsidR="00642723" w:rsidRPr="00642723">
        <w:rPr>
          <w:color w:val="1E1544" w:themeColor="text1"/>
        </w:rPr>
        <w:t>do not come to a suitable agreement with the pharmacy of their choice</w:t>
      </w:r>
      <w:r w:rsidR="00D53BF5" w:rsidRPr="00D53BF5">
        <w:rPr>
          <w:color w:val="1E1544" w:themeColor="text1"/>
        </w:rPr>
        <w:t xml:space="preserve">, they </w:t>
      </w:r>
      <w:r w:rsidR="006E4330">
        <w:rPr>
          <w:color w:val="1E1544" w:themeColor="text1"/>
        </w:rPr>
        <w:t>can</w:t>
      </w:r>
      <w:r w:rsidR="003A01B2">
        <w:rPr>
          <w:color w:val="1E1544" w:themeColor="text1"/>
        </w:rPr>
        <w:t xml:space="preserve"> access funding</w:t>
      </w:r>
      <w:r w:rsidR="00D53BF5" w:rsidRPr="00D53BF5">
        <w:rPr>
          <w:color w:val="1E1544" w:themeColor="text1"/>
        </w:rPr>
        <w:t xml:space="preserve"> to engage </w:t>
      </w:r>
      <w:r w:rsidR="006E4330">
        <w:rPr>
          <w:color w:val="1E1544" w:themeColor="text1"/>
        </w:rPr>
        <w:t xml:space="preserve">an </w:t>
      </w:r>
      <w:r w:rsidR="00D53BF5" w:rsidRPr="00D53BF5">
        <w:rPr>
          <w:color w:val="1E1544" w:themeColor="text1"/>
        </w:rPr>
        <w:t>on-site pharmacist directly.</w:t>
      </w:r>
    </w:p>
    <w:p w14:paraId="79898132" w14:textId="77777777" w:rsidR="00FF3BFC" w:rsidRDefault="000F49A6" w:rsidP="00FF3BFC">
      <w:pPr>
        <w:pStyle w:val="Heading2"/>
      </w:pPr>
      <w:r>
        <w:t>What</w:t>
      </w:r>
      <w:r w:rsidR="006B0D60">
        <w:t xml:space="preserve"> will an</w:t>
      </w:r>
      <w:r w:rsidR="00EA7B41">
        <w:t xml:space="preserve"> </w:t>
      </w:r>
      <w:r w:rsidR="00F41E25">
        <w:t xml:space="preserve">on-site pharmacist </w:t>
      </w:r>
      <w:r w:rsidR="006B0D60">
        <w:t>do</w:t>
      </w:r>
      <w:r w:rsidR="00F41E25">
        <w:t>?</w:t>
      </w:r>
    </w:p>
    <w:p w14:paraId="2B2E5898" w14:textId="77777777" w:rsidR="0069051B" w:rsidRDefault="0069051B" w:rsidP="00FF3BFC">
      <w:pPr>
        <w:pStyle w:val="ListParagraph"/>
        <w:numPr>
          <w:ilvl w:val="0"/>
          <w:numId w:val="22"/>
        </w:numPr>
        <w:rPr>
          <w:color w:val="1E1544" w:themeColor="text1"/>
        </w:rPr>
        <w:sectPr w:rsidR="0069051B" w:rsidSect="0069051B">
          <w:type w:val="continuous"/>
          <w:pgSz w:w="11906" w:h="16838"/>
          <w:pgMar w:top="1440" w:right="851" w:bottom="851" w:left="851" w:header="2211" w:footer="709" w:gutter="0"/>
          <w:cols w:space="708"/>
          <w:titlePg/>
          <w:docGrid w:linePitch="360"/>
        </w:sectPr>
      </w:pPr>
    </w:p>
    <w:p w14:paraId="2C099BC2" w14:textId="1FAFA60C" w:rsidR="00B53D53" w:rsidRPr="006C4B03" w:rsidRDefault="008047F1" w:rsidP="006C4B03">
      <w:pPr>
        <w:pStyle w:val="ListParagraph"/>
        <w:numPr>
          <w:ilvl w:val="0"/>
          <w:numId w:val="22"/>
        </w:numPr>
        <w:rPr>
          <w:color w:val="1E1544" w:themeColor="text1"/>
        </w:rPr>
      </w:pPr>
      <w:r>
        <w:rPr>
          <w:color w:val="1E1544" w:themeColor="text1"/>
        </w:rPr>
        <w:t>Focus on person centred care</w:t>
      </w:r>
      <w:r w:rsidR="006F477D">
        <w:rPr>
          <w:color w:val="1E1544" w:themeColor="text1"/>
        </w:rPr>
        <w:t xml:space="preserve"> and support informed</w:t>
      </w:r>
      <w:r w:rsidR="006E4330">
        <w:rPr>
          <w:color w:val="1E1544" w:themeColor="text1"/>
        </w:rPr>
        <w:t>,</w:t>
      </w:r>
      <w:r w:rsidR="006F477D">
        <w:rPr>
          <w:color w:val="1E1544" w:themeColor="text1"/>
        </w:rPr>
        <w:t xml:space="preserve"> </w:t>
      </w:r>
      <w:r w:rsidR="00523165">
        <w:rPr>
          <w:color w:val="1E1544" w:themeColor="text1"/>
        </w:rPr>
        <w:t>medication</w:t>
      </w:r>
      <w:r w:rsidR="006E4330">
        <w:rPr>
          <w:color w:val="1E1544" w:themeColor="text1"/>
        </w:rPr>
        <w:t>-</w:t>
      </w:r>
      <w:r w:rsidR="00523165">
        <w:rPr>
          <w:color w:val="1E1544" w:themeColor="text1"/>
        </w:rPr>
        <w:t xml:space="preserve">related </w:t>
      </w:r>
      <w:r w:rsidR="006F477D">
        <w:rPr>
          <w:color w:val="1E1544" w:themeColor="text1"/>
        </w:rPr>
        <w:t>decision</w:t>
      </w:r>
      <w:r w:rsidR="006E4330">
        <w:rPr>
          <w:color w:val="1E1544" w:themeColor="text1"/>
        </w:rPr>
        <w:t>-</w:t>
      </w:r>
      <w:r w:rsidR="006F477D">
        <w:rPr>
          <w:color w:val="1E1544" w:themeColor="text1"/>
        </w:rPr>
        <w:t>making</w:t>
      </w:r>
    </w:p>
    <w:p w14:paraId="07A92178" w14:textId="1B915132" w:rsidR="0092137A" w:rsidRDefault="006E4330" w:rsidP="00083241">
      <w:pPr>
        <w:pStyle w:val="ListParagraph"/>
        <w:numPr>
          <w:ilvl w:val="0"/>
          <w:numId w:val="22"/>
        </w:numPr>
        <w:rPr>
          <w:color w:val="1E1544" w:themeColor="text1"/>
        </w:rPr>
      </w:pPr>
      <w:r>
        <w:rPr>
          <w:color w:val="1E1544" w:themeColor="text1"/>
        </w:rPr>
        <w:t>Work</w:t>
      </w:r>
      <w:r w:rsidR="00F41E25">
        <w:rPr>
          <w:color w:val="1E1544" w:themeColor="text1"/>
        </w:rPr>
        <w:t xml:space="preserve"> with </w:t>
      </w:r>
      <w:r w:rsidR="0049371B">
        <w:rPr>
          <w:color w:val="1E1544" w:themeColor="text1"/>
        </w:rPr>
        <w:t xml:space="preserve">multidisciplinary </w:t>
      </w:r>
      <w:r w:rsidR="00B53D53">
        <w:rPr>
          <w:color w:val="1E1544" w:themeColor="text1"/>
        </w:rPr>
        <w:t>health care team</w:t>
      </w:r>
      <w:r w:rsidR="00EC180F">
        <w:rPr>
          <w:color w:val="1E1544" w:themeColor="text1"/>
        </w:rPr>
        <w:t>s</w:t>
      </w:r>
      <w:r w:rsidR="006C4B03">
        <w:rPr>
          <w:color w:val="1E1544" w:themeColor="text1"/>
        </w:rPr>
        <w:t>, both internally and externally</w:t>
      </w:r>
    </w:p>
    <w:p w14:paraId="7E75B0B6" w14:textId="0BDA9D00" w:rsidR="00B92C4B" w:rsidRDefault="00D727F8" w:rsidP="00083241">
      <w:pPr>
        <w:pStyle w:val="ListParagraph"/>
        <w:numPr>
          <w:ilvl w:val="0"/>
          <w:numId w:val="22"/>
        </w:numPr>
        <w:rPr>
          <w:color w:val="1E1544" w:themeColor="text1"/>
        </w:rPr>
      </w:pPr>
      <w:r>
        <w:rPr>
          <w:color w:val="1E1544" w:themeColor="text1"/>
        </w:rPr>
        <w:t>Apply</w:t>
      </w:r>
      <w:r w:rsidR="00B92C4B">
        <w:rPr>
          <w:color w:val="1E1544" w:themeColor="text1"/>
        </w:rPr>
        <w:t xml:space="preserve"> evidence-based practices to</w:t>
      </w:r>
      <w:r>
        <w:rPr>
          <w:color w:val="1E1544" w:themeColor="text1"/>
        </w:rPr>
        <w:t xml:space="preserve"> medication management</w:t>
      </w:r>
      <w:r w:rsidR="00441114">
        <w:rPr>
          <w:color w:val="1E1544" w:themeColor="text1"/>
        </w:rPr>
        <w:t xml:space="preserve"> to</w:t>
      </w:r>
      <w:r w:rsidR="00B92C4B">
        <w:rPr>
          <w:color w:val="1E1544" w:themeColor="text1"/>
        </w:rPr>
        <w:t xml:space="preserve"> reduce medication</w:t>
      </w:r>
      <w:r w:rsidR="00E469AE">
        <w:rPr>
          <w:color w:val="1E1544" w:themeColor="text1"/>
        </w:rPr>
        <w:t>-</w:t>
      </w:r>
      <w:r w:rsidR="00B92C4B">
        <w:rPr>
          <w:color w:val="1E1544" w:themeColor="text1"/>
        </w:rPr>
        <w:t>related harm and optimise medicine use</w:t>
      </w:r>
    </w:p>
    <w:p w14:paraId="04093832" w14:textId="680BEE4F" w:rsidR="001B043D" w:rsidRDefault="006E4330" w:rsidP="00B53D53">
      <w:pPr>
        <w:pStyle w:val="ListParagraph"/>
        <w:numPr>
          <w:ilvl w:val="0"/>
          <w:numId w:val="22"/>
        </w:numPr>
        <w:rPr>
          <w:color w:val="1E1544" w:themeColor="text1"/>
        </w:rPr>
      </w:pPr>
      <w:r>
        <w:rPr>
          <w:color w:val="1E1544" w:themeColor="text1"/>
        </w:rPr>
        <w:t xml:space="preserve">Help </w:t>
      </w:r>
      <w:r w:rsidR="0092137A">
        <w:rPr>
          <w:color w:val="1E1544" w:themeColor="text1"/>
        </w:rPr>
        <w:t>with medication management and communication during transitions of care</w:t>
      </w:r>
    </w:p>
    <w:p w14:paraId="70BD963A" w14:textId="7B12AC36" w:rsidR="001B043D" w:rsidRDefault="006E4330" w:rsidP="00B53D53">
      <w:pPr>
        <w:pStyle w:val="ListParagraph"/>
        <w:numPr>
          <w:ilvl w:val="0"/>
          <w:numId w:val="22"/>
        </w:numPr>
        <w:rPr>
          <w:color w:val="1E1544" w:themeColor="text1"/>
        </w:rPr>
      </w:pPr>
      <w:r>
        <w:rPr>
          <w:color w:val="1E1544" w:themeColor="text1"/>
        </w:rPr>
        <w:t xml:space="preserve">Carry out </w:t>
      </w:r>
      <w:r w:rsidR="001B043D" w:rsidRPr="001B043D">
        <w:rPr>
          <w:color w:val="1E1544" w:themeColor="text1"/>
        </w:rPr>
        <w:t>whole of facility</w:t>
      </w:r>
      <w:r>
        <w:rPr>
          <w:color w:val="1E1544" w:themeColor="text1"/>
        </w:rPr>
        <w:t>,</w:t>
      </w:r>
      <w:r w:rsidR="001B043D" w:rsidRPr="001B043D">
        <w:rPr>
          <w:color w:val="1E1544" w:themeColor="text1"/>
        </w:rPr>
        <w:t xml:space="preserve"> quality use of medicines activities </w:t>
      </w:r>
    </w:p>
    <w:p w14:paraId="34391486" w14:textId="13D18AAB" w:rsidR="00EC180F" w:rsidRDefault="00EC180F" w:rsidP="00964BF5">
      <w:pPr>
        <w:pStyle w:val="ListParagraph"/>
        <w:numPr>
          <w:ilvl w:val="0"/>
          <w:numId w:val="22"/>
        </w:numPr>
        <w:rPr>
          <w:color w:val="1E1544" w:themeColor="text1"/>
        </w:rPr>
      </w:pPr>
      <w:r>
        <w:rPr>
          <w:color w:val="1E1544" w:themeColor="text1"/>
        </w:rPr>
        <w:t>Contribute to clinical governance</w:t>
      </w:r>
      <w:r w:rsidR="004B3048">
        <w:rPr>
          <w:color w:val="1E1544" w:themeColor="text1"/>
        </w:rPr>
        <w:t xml:space="preserve"> </w:t>
      </w:r>
      <w:r w:rsidR="004B3048" w:rsidRPr="004B3048">
        <w:rPr>
          <w:color w:val="1E1544" w:themeColor="text1"/>
        </w:rPr>
        <w:t>and encourag</w:t>
      </w:r>
      <w:r w:rsidR="00964BF5">
        <w:rPr>
          <w:color w:val="1E1544" w:themeColor="text1"/>
        </w:rPr>
        <w:t>e</w:t>
      </w:r>
      <w:r w:rsidR="004B3048" w:rsidRPr="004B3048">
        <w:rPr>
          <w:color w:val="1E1544" w:themeColor="text1"/>
        </w:rPr>
        <w:t xml:space="preserve"> a culture of continuous </w:t>
      </w:r>
      <w:r w:rsidR="004B3048" w:rsidRPr="00964BF5">
        <w:rPr>
          <w:color w:val="1E1544" w:themeColor="text1"/>
        </w:rPr>
        <w:t>quality</w:t>
      </w:r>
      <w:r w:rsidR="00B613ED">
        <w:rPr>
          <w:color w:val="1E1544" w:themeColor="text1"/>
        </w:rPr>
        <w:t xml:space="preserve"> improvement</w:t>
      </w:r>
      <w:r w:rsidR="004B3048" w:rsidRPr="00964BF5">
        <w:rPr>
          <w:color w:val="1E1544" w:themeColor="text1"/>
        </w:rPr>
        <w:t xml:space="preserve"> to ensure safe and quality care for residents</w:t>
      </w:r>
      <w:r w:rsidR="00B613ED">
        <w:rPr>
          <w:color w:val="1E1544" w:themeColor="text1"/>
        </w:rPr>
        <w:t>.</w:t>
      </w:r>
    </w:p>
    <w:p w14:paraId="0CD5306D" w14:textId="77777777" w:rsidR="00A941DC" w:rsidRPr="00A941DC" w:rsidRDefault="00A941DC" w:rsidP="00A941DC">
      <w:pPr>
        <w:rPr>
          <w:color w:val="1E1544" w:themeColor="text1"/>
        </w:rPr>
        <w:sectPr w:rsidR="00A941DC" w:rsidRPr="00A941DC" w:rsidSect="00EC180F">
          <w:type w:val="continuous"/>
          <w:pgSz w:w="11906" w:h="16838"/>
          <w:pgMar w:top="1440" w:right="851" w:bottom="851" w:left="851" w:header="2211" w:footer="709" w:gutter="0"/>
          <w:cols w:space="708"/>
          <w:titlePg/>
          <w:docGrid w:linePitch="360"/>
        </w:sectPr>
      </w:pPr>
    </w:p>
    <w:p w14:paraId="69AF6D9B" w14:textId="77777777" w:rsidR="000419AD" w:rsidRDefault="000419AD" w:rsidP="002C2D46">
      <w:pPr>
        <w:pStyle w:val="Heading2"/>
      </w:pPr>
    </w:p>
    <w:p w14:paraId="0A0CD35D" w14:textId="77777777" w:rsidR="00B53D53" w:rsidRDefault="00B53D53" w:rsidP="00B53D53"/>
    <w:p w14:paraId="29155A86" w14:textId="77777777" w:rsidR="00B53D53" w:rsidRDefault="00B53D53" w:rsidP="00B53D53"/>
    <w:p w14:paraId="333E81F3" w14:textId="77777777" w:rsidR="00B53D53" w:rsidRDefault="00B53D53" w:rsidP="00B53D53"/>
    <w:p w14:paraId="000C14C2" w14:textId="77777777" w:rsidR="00B53D53" w:rsidRPr="00B53D53" w:rsidRDefault="00B53D53" w:rsidP="00B53D53">
      <w:pPr>
        <w:sectPr w:rsidR="00B53D53" w:rsidRPr="00B53D53" w:rsidSect="00083241">
          <w:type w:val="continuous"/>
          <w:pgSz w:w="11906" w:h="16838"/>
          <w:pgMar w:top="1440" w:right="851" w:bottom="851" w:left="851" w:header="2211" w:footer="709" w:gutter="0"/>
          <w:cols w:num="2" w:space="708"/>
          <w:titlePg/>
          <w:docGrid w:linePitch="360"/>
        </w:sectPr>
      </w:pPr>
    </w:p>
    <w:p w14:paraId="6A8502E8" w14:textId="77777777" w:rsidR="00224495" w:rsidRDefault="00B022E0" w:rsidP="002C2D46">
      <w:pPr>
        <w:pStyle w:val="Heading2"/>
      </w:pPr>
      <w:r w:rsidRPr="00677BC9">
        <w:rPr>
          <w:noProof/>
          <w:lang w:val="en-US"/>
        </w:rPr>
        <mc:AlternateContent>
          <mc:Choice Requires="wpg">
            <w:drawing>
              <wp:anchor distT="0" distB="0" distL="114300" distR="114300" simplePos="0" relativeHeight="251661312" behindDoc="0" locked="1" layoutInCell="1" allowOverlap="0" wp14:anchorId="63D3AD5D" wp14:editId="4AAEC2C5">
                <wp:simplePos x="0" y="0"/>
                <wp:positionH relativeFrom="margin">
                  <wp:posOffset>50165</wp:posOffset>
                </wp:positionH>
                <wp:positionV relativeFrom="margin">
                  <wp:posOffset>6868160</wp:posOffset>
                </wp:positionV>
                <wp:extent cx="5695950" cy="1673860"/>
                <wp:effectExtent l="0" t="0" r="0" b="2540"/>
                <wp:wrapNone/>
                <wp:docPr id="27742991" name="Group 277429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5950" cy="1673860"/>
                          <a:chOff x="28384" y="518508"/>
                          <a:chExt cx="5657850" cy="1600137"/>
                        </a:xfrm>
                      </wpg:grpSpPr>
                      <wpg:grpSp>
                        <wpg:cNvPr id="1951961764" name="Group 1951961764">
                          <a:extLst>
                            <a:ext uri="{C183D7F6-B498-43B3-948B-1728B52AA6E4}">
                              <adec:decorative xmlns:adec="http://schemas.microsoft.com/office/drawing/2017/decorative" val="1"/>
                            </a:ext>
                          </a:extLst>
                        </wpg:cNvPr>
                        <wpg:cNvGrpSpPr/>
                        <wpg:grpSpPr>
                          <a:xfrm>
                            <a:off x="28384" y="518508"/>
                            <a:ext cx="5657850" cy="1600137"/>
                            <a:chOff x="28391" y="518224"/>
                            <a:chExt cx="5659394" cy="1599263"/>
                          </a:xfrm>
                        </wpg:grpSpPr>
                        <wps:wsp>
                          <wps:cNvPr id="1294653641" name="Rectangle: Single Corner Rounded 1294653641"/>
                          <wps:cNvSpPr/>
                          <wps:spPr>
                            <a:xfrm flipH="1">
                              <a:off x="28391" y="518224"/>
                              <a:ext cx="5659394" cy="1573626"/>
                            </a:xfrm>
                            <a:prstGeom prst="round1Rect">
                              <a:avLst/>
                            </a:prstGeom>
                            <a:solidFill>
                              <a:srgbClr val="F1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5134905" name="Text Box 1075134905">
                            <a:extLst>
                              <a:ext uri="{C183D7F6-B498-43B3-948B-1728B52AA6E4}">
                                <adec:decorative xmlns:adec="http://schemas.microsoft.com/office/drawing/2017/decorative" val="1"/>
                              </a:ext>
                            </a:extLst>
                          </wps:cNvPr>
                          <wps:cNvSpPr txBox="1"/>
                          <wps:spPr>
                            <a:xfrm>
                              <a:off x="181395" y="518224"/>
                              <a:ext cx="5306950" cy="1599263"/>
                            </a:xfrm>
                            <a:prstGeom prst="rect">
                              <a:avLst/>
                            </a:prstGeom>
                            <a:noFill/>
                            <a:ln w="6350">
                              <a:noFill/>
                            </a:ln>
                          </wps:spPr>
                          <wps:txbx>
                            <w:txbxContent>
                              <w:p w14:paraId="3DDAD96D" w14:textId="77777777" w:rsidR="00B022E0" w:rsidRPr="00F523A6" w:rsidRDefault="00B022E0" w:rsidP="00F523A6">
                                <w:pPr>
                                  <w:spacing w:before="100" w:beforeAutospacing="1"/>
                                  <w:ind w:right="323"/>
                                  <w:rPr>
                                    <w:rFonts w:cs="Arial"/>
                                    <w:b/>
                                    <w:bCs/>
                                    <w:color w:val="1E1544" w:themeColor="text1"/>
                                    <w:sz w:val="32"/>
                                    <w:szCs w:val="32"/>
                                  </w:rPr>
                                </w:pPr>
                                <w:r>
                                  <w:rPr>
                                    <w:rFonts w:cs="Arial"/>
                                    <w:b/>
                                    <w:bCs/>
                                    <w:color w:val="1E1544" w:themeColor="text1"/>
                                    <w:sz w:val="32"/>
                                    <w:szCs w:val="32"/>
                                  </w:rPr>
                                  <w:t>To find out more</w:t>
                                </w:r>
                              </w:p>
                              <w:p w14:paraId="0FD40F28" w14:textId="77777777" w:rsidR="00B022E0" w:rsidRPr="00677BC9" w:rsidRDefault="00B022E0" w:rsidP="00B022E0">
                                <w:pPr>
                                  <w:spacing w:beforeLines="100" w:before="240" w:afterLines="40" w:after="96"/>
                                  <w:ind w:left="567" w:right="323"/>
                                  <w:rPr>
                                    <w:rFonts w:cs="Arial"/>
                                    <w:color w:val="1E1544" w:themeColor="text1"/>
                                    <w:sz w:val="22"/>
                                    <w:szCs w:val="22"/>
                                  </w:rPr>
                                </w:pPr>
                                <w:r w:rsidRPr="00677BC9">
                                  <w:rPr>
                                    <w:rFonts w:cs="Arial"/>
                                    <w:color w:val="1E1544" w:themeColor="text1"/>
                                    <w:sz w:val="22"/>
                                    <w:szCs w:val="22"/>
                                  </w:rPr>
                                  <w:t xml:space="preserve">Visit </w:t>
                                </w:r>
                                <w:r w:rsidR="00F523A6" w:rsidRPr="00F523A6">
                                  <w:rPr>
                                    <w:rFonts w:cs="Arial"/>
                                    <w:b/>
                                    <w:bCs/>
                                    <w:color w:val="1E1544" w:themeColor="text1"/>
                                    <w:sz w:val="22"/>
                                    <w:szCs w:val="22"/>
                                  </w:rPr>
                                  <w:t>www.health.gov.au/our-work/aged-care-on-site-pharmacist</w:t>
                                </w:r>
                              </w:p>
                              <w:p w14:paraId="55561BDD" w14:textId="77777777" w:rsidR="00F523A6" w:rsidRPr="00677BC9" w:rsidRDefault="00F523A6" w:rsidP="00F523A6">
                                <w:pPr>
                                  <w:spacing w:beforeLines="100" w:before="240" w:afterLines="40" w:after="96"/>
                                  <w:ind w:left="567" w:right="326"/>
                                  <w:rPr>
                                    <w:rFonts w:cs="Arial"/>
                                    <w:color w:val="1E1544" w:themeColor="text1"/>
                                    <w:sz w:val="22"/>
                                    <w:szCs w:val="22"/>
                                  </w:rPr>
                                </w:pPr>
                                <w:r>
                                  <w:rPr>
                                    <w:rFonts w:cs="Arial"/>
                                    <w:color w:val="1E1544" w:themeColor="text1"/>
                                    <w:sz w:val="22"/>
                                    <w:szCs w:val="22"/>
                                  </w:rPr>
                                  <w:t xml:space="preserve">Contact your local </w:t>
                                </w:r>
                                <w:r w:rsidRPr="00F523A6">
                                  <w:rPr>
                                    <w:rFonts w:cs="Arial"/>
                                    <w:b/>
                                    <w:bCs/>
                                    <w:color w:val="1E1544" w:themeColor="text1"/>
                                    <w:sz w:val="22"/>
                                    <w:szCs w:val="22"/>
                                  </w:rPr>
                                  <w:t>Primary Health Network</w:t>
                                </w:r>
                                <w:r>
                                  <w:rPr>
                                    <w:rFonts w:cs="Arial"/>
                                    <w:color w:val="1E1544" w:themeColor="text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89128065" name="Group 1789128065">
                          <a:extLst>
                            <a:ext uri="{C183D7F6-B498-43B3-948B-1728B52AA6E4}">
                              <adec:decorative xmlns:adec="http://schemas.microsoft.com/office/drawing/2017/decorative" val="1"/>
                            </a:ext>
                          </a:extLst>
                        </wpg:cNvPr>
                        <wpg:cNvGrpSpPr/>
                        <wpg:grpSpPr>
                          <a:xfrm>
                            <a:off x="257175" y="1238250"/>
                            <a:ext cx="266047" cy="260324"/>
                            <a:chOff x="-21762" y="-103418"/>
                            <a:chExt cx="270001" cy="270000"/>
                          </a:xfrm>
                          <a:solidFill>
                            <a:srgbClr val="2AB1BB"/>
                          </a:solidFill>
                        </wpg:grpSpPr>
                        <wps:wsp>
                          <wps:cNvPr id="248506528" name="Oval 248506528"/>
                          <wps:cNvSpPr/>
                          <wps:spPr>
                            <a:xfrm>
                              <a:off x="-21762" y="-103418"/>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7003357" name="Picture 16700335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1287151065" name="Group 1287151065">
                          <a:extLst>
                            <a:ext uri="{C183D7F6-B498-43B3-948B-1728B52AA6E4}">
                              <adec:decorative xmlns:adec="http://schemas.microsoft.com/office/drawing/2017/decorative" val="1"/>
                            </a:ext>
                          </a:extLst>
                        </wpg:cNvPr>
                        <wpg:cNvGrpSpPr/>
                        <wpg:grpSpPr>
                          <a:xfrm>
                            <a:off x="257175" y="895350"/>
                            <a:ext cx="266047" cy="259054"/>
                            <a:chOff x="-21762" y="-140945"/>
                            <a:chExt cx="270000" cy="270000"/>
                          </a:xfrm>
                          <a:solidFill>
                            <a:srgbClr val="2AB1BB"/>
                          </a:solidFill>
                        </wpg:grpSpPr>
                        <wps:wsp>
                          <wps:cNvPr id="810553055" name="Oval 810553055"/>
                          <wps:cNvSpPr/>
                          <wps:spPr>
                            <a:xfrm>
                              <a:off x="-21762" y="-14094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8235677" name="Picture 55823567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63D3AD5D" id="Group 27742991" o:spid="_x0000_s1026" alt="&quot;&quot;" style="position:absolute;margin-left:3.95pt;margin-top:540.8pt;width:448.5pt;height:131.8pt;z-index:251661312;mso-position-horizontal-relative:margin;mso-position-vertical-relative:margin;mso-width-relative:margin;mso-height-relative:margin" coordorigin="283,5185" coordsize="56578,160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" o:allowoverlap="f">
                <v:group id="Group 1951961764" o:spid="_x0000_s1027" alt="&quot;&quot;" style="position:absolute;left:283;top:5185;width:56579;height:16001" coordorigin="283,5182" coordsize="56593,1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">
                  <v:shape id="Rectangle: Single Corner Rounded 1294653641" o:spid="_x0000_s1028" style="position:absolute;left:283;top:5182;width:56594;height:15736;flip:x;visibility:visible;mso-wrap-style:square;v-text-anchor:middle" coordsize="5659394,157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" path="m,l5397118,v144851,,262276,117425,262276,262276l5659394,1573626,,1573626,,xe" fillcolor="#f1f2f2" stroked="f" strokeweight="1pt">
                    <v:stroke joinstyle="miter"/>
                    <v:path arrowok="t" o:connecttype="custom" o:connectlocs="0,0;5397118,0;5659394,262276;5659394,1573626;0,1573626;0,0" o:connectangles="0,0,0,0,0,0"/>
                  </v:shape>
                  <v:shapetype id="_x0000_t202" coordsize="21600,21600" o:spt="202" path="m,l,21600r21600,l21600,xe">
                    <v:stroke joinstyle="miter"/>
                    <v:path gradientshapeok="t" o:connecttype="rect"/>
                  </v:shapetype>
                  <v:shape id="Text Box 1075134905" o:spid="_x0000_s1029" type="#_x0000_t202" alt="&quot;&quot;" style="position:absolute;left:1813;top:5182;width:53070;height:15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" filled="f" stroked="f" strokeweight=".5pt">
                    <v:textbox>
                      <w:txbxContent>
                        <w:p w14:paraId="3DDAD96D" w14:textId="77777777" w:rsidR="00B022E0" w:rsidRPr="00F523A6" w:rsidRDefault="00B022E0" w:rsidP="00F523A6">
                          <w:pPr>
                            <w:spacing w:before="100" w:beforeAutospacing="1"/>
                            <w:ind w:right="323"/>
                            <w:rPr>
                              <w:rFonts w:cs="Arial"/>
                              <w:b/>
                              <w:bCs/>
                              <w:color w:val="1E1544" w:themeColor="text1"/>
                              <w:sz w:val="32"/>
                              <w:szCs w:val="32"/>
                            </w:rPr>
                          </w:pPr>
                          <w:r>
                            <w:rPr>
                              <w:rFonts w:cs="Arial"/>
                              <w:b/>
                              <w:bCs/>
                              <w:color w:val="1E1544" w:themeColor="text1"/>
                              <w:sz w:val="32"/>
                              <w:szCs w:val="32"/>
                            </w:rPr>
                            <w:t>To find out more</w:t>
                          </w:r>
                        </w:p>
                        <w:p w14:paraId="0FD40F28" w14:textId="77777777" w:rsidR="00B022E0" w:rsidRPr="00677BC9" w:rsidRDefault="00B022E0" w:rsidP="00B022E0">
                          <w:pPr>
                            <w:spacing w:beforeLines="100" w:before="240" w:afterLines="40" w:after="96"/>
                            <w:ind w:left="567" w:right="323"/>
                            <w:rPr>
                              <w:rFonts w:cs="Arial"/>
                              <w:color w:val="1E1544" w:themeColor="text1"/>
                              <w:sz w:val="22"/>
                              <w:szCs w:val="22"/>
                            </w:rPr>
                          </w:pPr>
                          <w:r w:rsidRPr="00677BC9">
                            <w:rPr>
                              <w:rFonts w:cs="Arial"/>
                              <w:color w:val="1E1544" w:themeColor="text1"/>
                              <w:sz w:val="22"/>
                              <w:szCs w:val="22"/>
                            </w:rPr>
                            <w:t xml:space="preserve">Visit </w:t>
                          </w:r>
                          <w:r w:rsidR="00F523A6" w:rsidRPr="00F523A6">
                            <w:rPr>
                              <w:rFonts w:cs="Arial"/>
                              <w:b/>
                              <w:bCs/>
                              <w:color w:val="1E1544" w:themeColor="text1"/>
                              <w:sz w:val="22"/>
                              <w:szCs w:val="22"/>
                            </w:rPr>
                            <w:t>www.health.gov.au/our-work/aged-care-on-site-pharmacist</w:t>
                          </w:r>
                        </w:p>
                        <w:p w14:paraId="55561BDD" w14:textId="77777777" w:rsidR="00F523A6" w:rsidRPr="00677BC9" w:rsidRDefault="00F523A6" w:rsidP="00F523A6">
                          <w:pPr>
                            <w:spacing w:beforeLines="100" w:before="240" w:afterLines="40" w:after="96"/>
                            <w:ind w:left="567" w:right="326"/>
                            <w:rPr>
                              <w:rFonts w:cs="Arial"/>
                              <w:color w:val="1E1544" w:themeColor="text1"/>
                              <w:sz w:val="22"/>
                              <w:szCs w:val="22"/>
                            </w:rPr>
                          </w:pPr>
                          <w:r>
                            <w:rPr>
                              <w:rFonts w:cs="Arial"/>
                              <w:color w:val="1E1544" w:themeColor="text1"/>
                              <w:sz w:val="22"/>
                              <w:szCs w:val="22"/>
                            </w:rPr>
                            <w:t xml:space="preserve">Contact your local </w:t>
                          </w:r>
                          <w:r w:rsidRPr="00F523A6">
                            <w:rPr>
                              <w:rFonts w:cs="Arial"/>
                              <w:b/>
                              <w:bCs/>
                              <w:color w:val="1E1544" w:themeColor="text1"/>
                              <w:sz w:val="22"/>
                              <w:szCs w:val="22"/>
                            </w:rPr>
                            <w:t>Primary Health Network</w:t>
                          </w:r>
                          <w:r>
                            <w:rPr>
                              <w:rFonts w:cs="Arial"/>
                              <w:color w:val="1E1544" w:themeColor="text1"/>
                              <w:sz w:val="22"/>
                              <w:szCs w:val="22"/>
                            </w:rPr>
                            <w:t xml:space="preserve"> </w:t>
                          </w:r>
                        </w:p>
                      </w:txbxContent>
                    </v:textbox>
                  </v:shape>
                </v:group>
                <v:group id="Group 1789128065" o:spid="_x0000_s1030" alt="&quot;&quot;" style="position:absolute;left:2571;top:12382;width:2661;height:2603"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">
                  <v:oval id="Oval 248506528"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7003357"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">
                    <v:imagedata r:id="rId17" o:title=""/>
                  </v:shape>
                </v:group>
                <v:group id="Group 1287151065"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">
                  <v:oval id="Oval 810553055"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" filled="f" stroked="f"/>
                  <v:shape id="Picture 558235677"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">
                    <v:imagedata r:id="rId18" o:title=""/>
                  </v:shape>
                </v:group>
                <w10:wrap anchorx="margin" anchory="margin"/>
                <w10:anchorlock/>
              </v:group>
            </w:pict>
          </mc:Fallback>
        </mc:AlternateContent>
      </w:r>
    </w:p>
    <w:p w14:paraId="0BCD7379" w14:textId="77777777" w:rsidR="00422631" w:rsidRPr="00677BC9" w:rsidRDefault="00422631" w:rsidP="001313A2">
      <w:pPr>
        <w:rPr>
          <w:color w:val="1E1544" w:themeColor="text1"/>
          <w:lang w:eastAsia="en-AU"/>
        </w:rPr>
      </w:pPr>
    </w:p>
    <w:sectPr w:rsidR="00422631" w:rsidRPr="00677BC9" w:rsidSect="00224495">
      <w:type w:val="continuous"/>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93800F" w14:textId="77777777" w:rsidR="00DE7861" w:rsidRDefault="00DE7861" w:rsidP="0076491B">
      <w:pPr>
        <w:spacing w:before="0" w:after="0" w:line="240" w:lineRule="auto"/>
      </w:pPr>
      <w:r>
        <w:separator/>
      </w:r>
    </w:p>
  </w:endnote>
  <w:endnote w:type="continuationSeparator" w:id="0">
    <w:p w14:paraId="0EFE1908" w14:textId="77777777" w:rsidR="00DE7861" w:rsidRDefault="00DE7861" w:rsidP="0076491B">
      <w:pPr>
        <w:spacing w:before="0" w:after="0" w:line="240" w:lineRule="auto"/>
      </w:pPr>
      <w:r>
        <w:continuationSeparator/>
      </w:r>
    </w:p>
  </w:endnote>
  <w:endnote w:type="continuationNotice" w:id="1">
    <w:p w14:paraId="05930125" w14:textId="77777777" w:rsidR="00DE7861" w:rsidRDefault="00DE786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2566EFA4" w14:paraId="31A69C49" w14:textId="77777777" w:rsidTr="2566EFA4">
      <w:trPr>
        <w:trHeight w:val="300"/>
      </w:trPr>
      <w:tc>
        <w:tcPr>
          <w:tcW w:w="3400" w:type="dxa"/>
        </w:tcPr>
        <w:p w14:paraId="41832FEF" w14:textId="77777777" w:rsidR="2566EFA4" w:rsidRDefault="2566EFA4" w:rsidP="2566EFA4">
          <w:pPr>
            <w:pStyle w:val="Header"/>
            <w:ind w:left="-115"/>
          </w:pPr>
        </w:p>
      </w:tc>
      <w:tc>
        <w:tcPr>
          <w:tcW w:w="3400" w:type="dxa"/>
        </w:tcPr>
        <w:p w14:paraId="60D2B62B" w14:textId="77777777" w:rsidR="2566EFA4" w:rsidRDefault="2566EFA4" w:rsidP="2566EFA4">
          <w:pPr>
            <w:pStyle w:val="Header"/>
            <w:jc w:val="center"/>
          </w:pPr>
        </w:p>
      </w:tc>
      <w:tc>
        <w:tcPr>
          <w:tcW w:w="3400" w:type="dxa"/>
        </w:tcPr>
        <w:p w14:paraId="0EA3815E" w14:textId="77777777" w:rsidR="2566EFA4" w:rsidRDefault="2566EFA4" w:rsidP="2566EFA4">
          <w:pPr>
            <w:pStyle w:val="Header"/>
            <w:ind w:right="-115"/>
            <w:jc w:val="right"/>
          </w:pPr>
        </w:p>
      </w:tc>
    </w:tr>
  </w:tbl>
  <w:p w14:paraId="5FC66BA4" w14:textId="77777777" w:rsidR="2566EFA4" w:rsidRDefault="2566EFA4" w:rsidP="2566EF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2566EFA4" w14:paraId="6FFCAEF2" w14:textId="77777777" w:rsidTr="2566EFA4">
      <w:trPr>
        <w:trHeight w:val="300"/>
      </w:trPr>
      <w:tc>
        <w:tcPr>
          <w:tcW w:w="3400" w:type="dxa"/>
        </w:tcPr>
        <w:p w14:paraId="10A1A60B" w14:textId="77777777" w:rsidR="2566EFA4" w:rsidRDefault="2566EFA4" w:rsidP="2566EFA4">
          <w:pPr>
            <w:pStyle w:val="Header"/>
            <w:ind w:left="-115"/>
          </w:pPr>
        </w:p>
      </w:tc>
      <w:tc>
        <w:tcPr>
          <w:tcW w:w="3400" w:type="dxa"/>
        </w:tcPr>
        <w:p w14:paraId="246BB88F" w14:textId="77777777" w:rsidR="2566EFA4" w:rsidRDefault="2566EFA4" w:rsidP="2566EFA4">
          <w:pPr>
            <w:pStyle w:val="Header"/>
            <w:jc w:val="center"/>
          </w:pPr>
        </w:p>
      </w:tc>
      <w:tc>
        <w:tcPr>
          <w:tcW w:w="3400" w:type="dxa"/>
        </w:tcPr>
        <w:p w14:paraId="53940124" w14:textId="77777777" w:rsidR="2566EFA4" w:rsidRDefault="2566EFA4" w:rsidP="2566EFA4">
          <w:pPr>
            <w:pStyle w:val="Header"/>
            <w:ind w:right="-115"/>
            <w:jc w:val="right"/>
          </w:pPr>
        </w:p>
      </w:tc>
    </w:tr>
  </w:tbl>
  <w:p w14:paraId="4BD07732" w14:textId="77777777" w:rsidR="2566EFA4" w:rsidRDefault="2566EFA4" w:rsidP="2566EF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C1186E" w14:textId="77777777" w:rsidR="00DE7861" w:rsidRDefault="00DE7861" w:rsidP="0076491B">
      <w:pPr>
        <w:spacing w:before="0" w:after="0" w:line="240" w:lineRule="auto"/>
      </w:pPr>
      <w:r>
        <w:separator/>
      </w:r>
    </w:p>
  </w:footnote>
  <w:footnote w:type="continuationSeparator" w:id="0">
    <w:p w14:paraId="634BDA9C" w14:textId="77777777" w:rsidR="00DE7861" w:rsidRDefault="00DE7861" w:rsidP="0076491B">
      <w:pPr>
        <w:spacing w:before="0" w:after="0" w:line="240" w:lineRule="auto"/>
      </w:pPr>
      <w:r>
        <w:continuationSeparator/>
      </w:r>
    </w:p>
  </w:footnote>
  <w:footnote w:type="continuationNotice" w:id="1">
    <w:p w14:paraId="76EF5208" w14:textId="77777777" w:rsidR="00DE7861" w:rsidRDefault="00DE786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2566EFA4" w14:paraId="225609E5" w14:textId="77777777" w:rsidTr="2566EFA4">
      <w:trPr>
        <w:trHeight w:val="300"/>
      </w:trPr>
      <w:tc>
        <w:tcPr>
          <w:tcW w:w="3400" w:type="dxa"/>
        </w:tcPr>
        <w:p w14:paraId="17836940" w14:textId="77777777" w:rsidR="2566EFA4" w:rsidRDefault="2566EFA4" w:rsidP="2566EFA4">
          <w:pPr>
            <w:pStyle w:val="Header"/>
            <w:ind w:left="-115"/>
          </w:pPr>
        </w:p>
      </w:tc>
      <w:tc>
        <w:tcPr>
          <w:tcW w:w="3400" w:type="dxa"/>
        </w:tcPr>
        <w:p w14:paraId="2769818F" w14:textId="77777777" w:rsidR="2566EFA4" w:rsidRDefault="2566EFA4" w:rsidP="2566EFA4">
          <w:pPr>
            <w:pStyle w:val="Header"/>
            <w:jc w:val="center"/>
          </w:pPr>
        </w:p>
      </w:tc>
      <w:tc>
        <w:tcPr>
          <w:tcW w:w="3400" w:type="dxa"/>
        </w:tcPr>
        <w:p w14:paraId="159C2577" w14:textId="77777777" w:rsidR="2566EFA4" w:rsidRDefault="2566EFA4" w:rsidP="2566EFA4">
          <w:pPr>
            <w:pStyle w:val="Header"/>
            <w:ind w:right="-115"/>
            <w:jc w:val="right"/>
          </w:pPr>
        </w:p>
      </w:tc>
    </w:tr>
  </w:tbl>
  <w:p w14:paraId="59C64A7D" w14:textId="77777777" w:rsidR="2566EFA4" w:rsidRDefault="2566EFA4" w:rsidP="2566EF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840BF" w14:textId="77777777" w:rsidR="0076491B" w:rsidRDefault="00746B36">
    <w:pPr>
      <w:pStyle w:val="Header"/>
    </w:pPr>
    <w:r>
      <w:rPr>
        <w:noProof/>
        <w:lang w:val="en-US"/>
      </w:rPr>
      <w:drawing>
        <wp:anchor distT="0" distB="0" distL="114300" distR="114300" simplePos="0" relativeHeight="251658240" behindDoc="0" locked="0" layoutInCell="1" allowOverlap="1" wp14:anchorId="3EC0D647" wp14:editId="06E943CE">
          <wp:simplePos x="0" y="0"/>
          <wp:positionH relativeFrom="page">
            <wp:align>left</wp:align>
          </wp:positionH>
          <wp:positionV relativeFrom="page">
            <wp:align>top</wp:align>
          </wp:positionV>
          <wp:extent cx="7550150" cy="2109470"/>
          <wp:effectExtent l="0" t="0" r="0" b="5080"/>
          <wp:wrapNone/>
          <wp:docPr id="197043597" name="Picture 1970435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615" cy="21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5770D766">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5" w15:restartNumberingAfterBreak="0">
    <w:nsid w:val="316478CD"/>
    <w:multiLevelType w:val="hybridMultilevel"/>
    <w:tmpl w:val="0276DAE8"/>
    <w:lvl w:ilvl="0" w:tplc="D11EFA4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6BE481D"/>
    <w:multiLevelType w:val="hybridMultilevel"/>
    <w:tmpl w:val="ED662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B061057"/>
    <w:multiLevelType w:val="hybridMultilevel"/>
    <w:tmpl w:val="F9F266F8"/>
    <w:lvl w:ilvl="0" w:tplc="52A619C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EBA1844"/>
    <w:multiLevelType w:val="hybridMultilevel"/>
    <w:tmpl w:val="3CC48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882E49"/>
    <w:multiLevelType w:val="hybridMultilevel"/>
    <w:tmpl w:val="00FC372E"/>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46F03985"/>
    <w:multiLevelType w:val="hybridMultilevel"/>
    <w:tmpl w:val="D58CE7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82A2C4D"/>
    <w:multiLevelType w:val="hybridMultilevel"/>
    <w:tmpl w:val="9F4255D2"/>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13" w15:restartNumberingAfterBreak="0">
    <w:nsid w:val="491D2983"/>
    <w:multiLevelType w:val="hybridMultilevel"/>
    <w:tmpl w:val="54605FE8"/>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F1D57B8"/>
    <w:multiLevelType w:val="hybridMultilevel"/>
    <w:tmpl w:val="CB54CEB0"/>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F509F4"/>
    <w:multiLevelType w:val="hybridMultilevel"/>
    <w:tmpl w:val="4BC65EB6"/>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59B95FCA"/>
    <w:multiLevelType w:val="hybridMultilevel"/>
    <w:tmpl w:val="140C4EAC"/>
    <w:lvl w:ilvl="0" w:tplc="C698354E">
      <w:numFmt w:val="bullet"/>
      <w:lvlText w:val="○"/>
      <w:lvlJc w:val="left"/>
      <w:pPr>
        <w:ind w:left="1582" w:hanging="720"/>
      </w:pPr>
      <w:rPr>
        <w:rFonts w:ascii="Arial" w:eastAsiaTheme="minorHAnsi" w:hAnsi="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7" w15:restartNumberingAfterBreak="0">
    <w:nsid w:val="61827834"/>
    <w:multiLevelType w:val="hybridMultilevel"/>
    <w:tmpl w:val="89D67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5C57DFD"/>
    <w:multiLevelType w:val="hybridMultilevel"/>
    <w:tmpl w:val="521E9DF2"/>
    <w:lvl w:ilvl="0" w:tplc="FD900A08">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44157D"/>
    <w:multiLevelType w:val="hybridMultilevel"/>
    <w:tmpl w:val="01709A6E"/>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9724774">
    <w:abstractNumId w:val="21"/>
  </w:num>
  <w:num w:numId="2" w16cid:durableId="885409345">
    <w:abstractNumId w:val="3"/>
  </w:num>
  <w:num w:numId="3" w16cid:durableId="112288329">
    <w:abstractNumId w:val="19"/>
  </w:num>
  <w:num w:numId="4" w16cid:durableId="661853584">
    <w:abstractNumId w:val="20"/>
  </w:num>
  <w:num w:numId="5" w16cid:durableId="1796869086">
    <w:abstractNumId w:val="9"/>
  </w:num>
  <w:num w:numId="6" w16cid:durableId="255988944">
    <w:abstractNumId w:val="2"/>
  </w:num>
  <w:num w:numId="7" w16cid:durableId="1230388281">
    <w:abstractNumId w:val="15"/>
  </w:num>
  <w:num w:numId="8" w16cid:durableId="879168482">
    <w:abstractNumId w:val="14"/>
  </w:num>
  <w:num w:numId="9" w16cid:durableId="99880980">
    <w:abstractNumId w:val="18"/>
  </w:num>
  <w:num w:numId="10" w16cid:durableId="1783380899">
    <w:abstractNumId w:val="0"/>
  </w:num>
  <w:num w:numId="11" w16cid:durableId="1123697048">
    <w:abstractNumId w:val="22"/>
  </w:num>
  <w:num w:numId="12" w16cid:durableId="439498488">
    <w:abstractNumId w:val="5"/>
  </w:num>
  <w:num w:numId="13" w16cid:durableId="2057240615">
    <w:abstractNumId w:val="13"/>
  </w:num>
  <w:num w:numId="14" w16cid:durableId="1639341094">
    <w:abstractNumId w:val="1"/>
  </w:num>
  <w:num w:numId="15" w16cid:durableId="1438022872">
    <w:abstractNumId w:val="8"/>
  </w:num>
  <w:num w:numId="16" w16cid:durableId="2071345018">
    <w:abstractNumId w:val="10"/>
  </w:num>
  <w:num w:numId="17" w16cid:durableId="2128156600">
    <w:abstractNumId w:val="16"/>
  </w:num>
  <w:num w:numId="18" w16cid:durableId="1424718036">
    <w:abstractNumId w:val="12"/>
  </w:num>
  <w:num w:numId="19" w16cid:durableId="63988740">
    <w:abstractNumId w:val="4"/>
  </w:num>
  <w:num w:numId="20" w16cid:durableId="1620260043">
    <w:abstractNumId w:val="6"/>
  </w:num>
  <w:num w:numId="21" w16cid:durableId="1386097879">
    <w:abstractNumId w:val="17"/>
  </w:num>
  <w:num w:numId="22" w16cid:durableId="301427987">
    <w:abstractNumId w:val="7"/>
  </w:num>
  <w:num w:numId="23" w16cid:durableId="136571787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FCB"/>
    <w:rsid w:val="0002516D"/>
    <w:rsid w:val="000419AD"/>
    <w:rsid w:val="00047023"/>
    <w:rsid w:val="0005435C"/>
    <w:rsid w:val="00083241"/>
    <w:rsid w:val="00090B83"/>
    <w:rsid w:val="000F49A6"/>
    <w:rsid w:val="001313A2"/>
    <w:rsid w:val="00173DEB"/>
    <w:rsid w:val="0018537B"/>
    <w:rsid w:val="0018548C"/>
    <w:rsid w:val="00187ABC"/>
    <w:rsid w:val="00191A3A"/>
    <w:rsid w:val="001B043D"/>
    <w:rsid w:val="00210366"/>
    <w:rsid w:val="00217FCB"/>
    <w:rsid w:val="00224495"/>
    <w:rsid w:val="00262ADD"/>
    <w:rsid w:val="002651D2"/>
    <w:rsid w:val="00286104"/>
    <w:rsid w:val="002A13FC"/>
    <w:rsid w:val="002C2D46"/>
    <w:rsid w:val="002E5F96"/>
    <w:rsid w:val="00313144"/>
    <w:rsid w:val="003150D3"/>
    <w:rsid w:val="00360B34"/>
    <w:rsid w:val="003619F4"/>
    <w:rsid w:val="00380C4A"/>
    <w:rsid w:val="003A01B2"/>
    <w:rsid w:val="003E2754"/>
    <w:rsid w:val="003E774B"/>
    <w:rsid w:val="00422631"/>
    <w:rsid w:val="00441114"/>
    <w:rsid w:val="004557A0"/>
    <w:rsid w:val="0046666D"/>
    <w:rsid w:val="0049371B"/>
    <w:rsid w:val="004B3048"/>
    <w:rsid w:val="004C11EB"/>
    <w:rsid w:val="004C419D"/>
    <w:rsid w:val="004E763C"/>
    <w:rsid w:val="004F7E50"/>
    <w:rsid w:val="005035B6"/>
    <w:rsid w:val="00517ECD"/>
    <w:rsid w:val="00523165"/>
    <w:rsid w:val="005244D0"/>
    <w:rsid w:val="00533AAE"/>
    <w:rsid w:val="00552C77"/>
    <w:rsid w:val="005B4132"/>
    <w:rsid w:val="005C4F0B"/>
    <w:rsid w:val="005D4C43"/>
    <w:rsid w:val="00633DB4"/>
    <w:rsid w:val="0063547D"/>
    <w:rsid w:val="00636CCA"/>
    <w:rsid w:val="00642723"/>
    <w:rsid w:val="006536C4"/>
    <w:rsid w:val="00662B63"/>
    <w:rsid w:val="00677BC9"/>
    <w:rsid w:val="0069051B"/>
    <w:rsid w:val="006B0D60"/>
    <w:rsid w:val="006C07D3"/>
    <w:rsid w:val="006C2533"/>
    <w:rsid w:val="006C3697"/>
    <w:rsid w:val="006C4B03"/>
    <w:rsid w:val="006D0779"/>
    <w:rsid w:val="006D7137"/>
    <w:rsid w:val="006E4330"/>
    <w:rsid w:val="006E4B26"/>
    <w:rsid w:val="006F4156"/>
    <w:rsid w:val="006F477D"/>
    <w:rsid w:val="00722AC8"/>
    <w:rsid w:val="00726939"/>
    <w:rsid w:val="00741A15"/>
    <w:rsid w:val="00741F53"/>
    <w:rsid w:val="00746B36"/>
    <w:rsid w:val="007527FD"/>
    <w:rsid w:val="00757FF8"/>
    <w:rsid w:val="0076491B"/>
    <w:rsid w:val="00776999"/>
    <w:rsid w:val="00795F1A"/>
    <w:rsid w:val="007E444A"/>
    <w:rsid w:val="007E4671"/>
    <w:rsid w:val="00802220"/>
    <w:rsid w:val="008047F1"/>
    <w:rsid w:val="00835A8E"/>
    <w:rsid w:val="00871572"/>
    <w:rsid w:val="00874012"/>
    <w:rsid w:val="00883E04"/>
    <w:rsid w:val="00884C85"/>
    <w:rsid w:val="00887D72"/>
    <w:rsid w:val="008D56B8"/>
    <w:rsid w:val="008F467F"/>
    <w:rsid w:val="0092137A"/>
    <w:rsid w:val="009217F3"/>
    <w:rsid w:val="009346B6"/>
    <w:rsid w:val="00941E2B"/>
    <w:rsid w:val="00964BF5"/>
    <w:rsid w:val="00967AF0"/>
    <w:rsid w:val="00972769"/>
    <w:rsid w:val="00982671"/>
    <w:rsid w:val="009A6FED"/>
    <w:rsid w:val="009B2828"/>
    <w:rsid w:val="009C63A4"/>
    <w:rsid w:val="009D3ECF"/>
    <w:rsid w:val="009E2653"/>
    <w:rsid w:val="00A04105"/>
    <w:rsid w:val="00A105FF"/>
    <w:rsid w:val="00A12DD5"/>
    <w:rsid w:val="00A36529"/>
    <w:rsid w:val="00A55B36"/>
    <w:rsid w:val="00A87A69"/>
    <w:rsid w:val="00A941DC"/>
    <w:rsid w:val="00AA70AD"/>
    <w:rsid w:val="00AC04A6"/>
    <w:rsid w:val="00AF3EEB"/>
    <w:rsid w:val="00B0155B"/>
    <w:rsid w:val="00B022E0"/>
    <w:rsid w:val="00B1476C"/>
    <w:rsid w:val="00B53D53"/>
    <w:rsid w:val="00B613ED"/>
    <w:rsid w:val="00B65E60"/>
    <w:rsid w:val="00B76650"/>
    <w:rsid w:val="00B92C4B"/>
    <w:rsid w:val="00BD577C"/>
    <w:rsid w:val="00BE49DF"/>
    <w:rsid w:val="00C058C5"/>
    <w:rsid w:val="00C074CB"/>
    <w:rsid w:val="00C46331"/>
    <w:rsid w:val="00C76B54"/>
    <w:rsid w:val="00C9187A"/>
    <w:rsid w:val="00CA0CFC"/>
    <w:rsid w:val="00CC6254"/>
    <w:rsid w:val="00CD793A"/>
    <w:rsid w:val="00D53BF5"/>
    <w:rsid w:val="00D57B9F"/>
    <w:rsid w:val="00D727F8"/>
    <w:rsid w:val="00D85BC3"/>
    <w:rsid w:val="00D94B2B"/>
    <w:rsid w:val="00DA7578"/>
    <w:rsid w:val="00DE32D8"/>
    <w:rsid w:val="00DE41AA"/>
    <w:rsid w:val="00DE7861"/>
    <w:rsid w:val="00E02AEA"/>
    <w:rsid w:val="00E05400"/>
    <w:rsid w:val="00E171D0"/>
    <w:rsid w:val="00E469AE"/>
    <w:rsid w:val="00E640DC"/>
    <w:rsid w:val="00E91CEE"/>
    <w:rsid w:val="00EA7B41"/>
    <w:rsid w:val="00EC180F"/>
    <w:rsid w:val="00EE72A6"/>
    <w:rsid w:val="00F049F0"/>
    <w:rsid w:val="00F058EF"/>
    <w:rsid w:val="00F1335E"/>
    <w:rsid w:val="00F41E25"/>
    <w:rsid w:val="00F523A6"/>
    <w:rsid w:val="00F623A5"/>
    <w:rsid w:val="00F629A8"/>
    <w:rsid w:val="00F76B45"/>
    <w:rsid w:val="00F849F6"/>
    <w:rsid w:val="00F90EEE"/>
    <w:rsid w:val="00FB0F60"/>
    <w:rsid w:val="00FF2559"/>
    <w:rsid w:val="00FF3BFC"/>
    <w:rsid w:val="2566EF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5B051"/>
  <w15:chartTrackingRefBased/>
  <w15:docId w15:val="{2DD7D8BE-27CA-4F33-949F-E2FFA55CC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character" w:styleId="UnresolvedMention">
    <w:name w:val="Unresolved Mention"/>
    <w:basedOn w:val="DefaultParagraphFont"/>
    <w:uiPriority w:val="99"/>
    <w:semiHidden/>
    <w:unhideWhenUsed/>
    <w:rsid w:val="00E05400"/>
    <w:rPr>
      <w:color w:val="605E5C"/>
      <w:shd w:val="clear" w:color="auto" w:fill="E1DFDD"/>
    </w:rPr>
  </w:style>
  <w:style w:type="paragraph" w:styleId="Revision">
    <w:name w:val="Revision"/>
    <w:hidden/>
    <w:uiPriority w:val="99"/>
    <w:semiHidden/>
    <w:rsid w:val="00FF2559"/>
    <w:rPr>
      <w:rFonts w:ascii="Arial" w:hAnsi="Arial"/>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hAnsi="Arial"/>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552C77"/>
    <w:rPr>
      <w:b/>
      <w:bCs/>
    </w:rPr>
  </w:style>
  <w:style w:type="character" w:customStyle="1" w:styleId="CommentSubjectChar">
    <w:name w:val="Comment Subject Char"/>
    <w:basedOn w:val="CommentTextChar"/>
    <w:link w:val="CommentSubject"/>
    <w:uiPriority w:val="99"/>
    <w:semiHidden/>
    <w:rsid w:val="00552C77"/>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88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IANA\Downloads\Aged%20Care%20teal%20fact%20sheet.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pc="http://schemas.microsoft.com/office/infopath/2007/PartnerControls" xmlns:xsi="http://www.w3.org/2001/XMLSchema-instance">
  <documentManagement>
    <lcf76f155ced4ddcb4097134ff3c332f xmlns="31ed7be0-71df-4ef7-a44a-46c20e97f856">
      <Terms xmlns="http://schemas.microsoft.com/office/infopath/2007/PartnerControls"/>
    </lcf76f155ced4ddcb4097134ff3c332f>
    <TaxCatchAll xmlns="55f32057-c7d7-4cf2-a083-f930dcef318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51386D899F9CA4298648C0791762DBC" ma:contentTypeVersion="11" ma:contentTypeDescription="Create a new document." ma:contentTypeScope="" ma:versionID="88aa01f07995322e4e085a031f03abd4">
  <xsd:schema xmlns:xsd="http://www.w3.org/2001/XMLSchema" xmlns:xs="http://www.w3.org/2001/XMLSchema" xmlns:p="http://schemas.microsoft.com/office/2006/metadata/properties" xmlns:ns2="31ed7be0-71df-4ef7-a44a-46c20e97f856" xmlns:ns3="55f32057-c7d7-4cf2-a083-f930dcef3185" targetNamespace="http://schemas.microsoft.com/office/2006/metadata/properties" ma:root="true" ma:fieldsID="0ab732e1bb992d06c8f4a2f367b278c0" ns2:_="" ns3:_="">
    <xsd:import namespace="31ed7be0-71df-4ef7-a44a-46c20e97f856"/>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7be0-71df-4ef7-a44a-46c20e97f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2.xml><?xml version="1.0" encoding="utf-8"?>
<ds:datastoreItem xmlns:ds="http://schemas.openxmlformats.org/officeDocument/2006/customXml" ds:itemID="{C40E2362-356C-4CDA-9392-C485AD76B771}">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5f32057-c7d7-4cf2-a083-f930dcef3185"/>
    <ds:schemaRef ds:uri="http://purl.org/dc/elements/1.1/"/>
    <ds:schemaRef ds:uri="http://schemas.microsoft.com/office/2006/metadata/properties"/>
    <ds:schemaRef ds:uri="31ed7be0-71df-4ef7-a44a-46c20e97f856"/>
    <ds:schemaRef ds:uri="http://www.w3.org/XML/1998/namespace"/>
    <ds:schemaRef ds:uri="http://purl.org/dc/dcmitype/"/>
  </ds:schemaRefs>
</ds:datastoreItem>
</file>

<file path=customXml/itemProps3.xml><?xml version="1.0" encoding="utf-8"?>
<ds:datastoreItem xmlns:ds="http://schemas.openxmlformats.org/officeDocument/2006/customXml" ds:itemID="{5D3F6E6F-74F6-406F-99D7-237293E6A9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d7be0-71df-4ef7-a44a-46c20e97f856"/>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244ED9-6DB0-4202-8EC7-D69E5E5BD3A1}">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Aged Care teal fact sheet.dotx</Template>
  <TotalTime>0</TotalTime>
  <Pages>1</Pages>
  <Words>230</Words>
  <Characters>1227</Characters>
  <Application>Microsoft Office Word</Application>
  <DocSecurity>0</DocSecurity>
  <Lines>26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AGIANNIDIS, Alexander</dc:creator>
  <cp:keywords>Aged Care, Senior Australians</cp:keywords>
  <dc:description/>
  <cp:lastModifiedBy>COSTIN, Siobhan</cp:lastModifiedBy>
  <cp:revision>2</cp:revision>
  <dcterms:created xsi:type="dcterms:W3CDTF">2025-04-15T04:17:00Z</dcterms:created>
  <dcterms:modified xsi:type="dcterms:W3CDTF">2025-04-15T04:17:00Z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0x010100A51386D899F9CA4298648C0791762DBC</vt:lpwstr>
  </property>
  <property fmtid="{D5CDD505-2E9C-101B-9397-08002B2CF9AE}" pid="3" name="MediaServiceImageTags">
    <vt:lpwstr/>
  </property>
  <property fmtid="{D5CDD505-2E9C-101B-9397-08002B2CF9AE}" pid="4" name="Order">
    <vt:r8>796600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