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65D9E" w14:textId="55FD934A" w:rsidR="003F637D" w:rsidRDefault="003F637D" w:rsidP="003A78FE">
      <w:pPr>
        <w:pStyle w:val="Heading1"/>
        <w:rPr>
          <w:b w:val="0"/>
          <w:bCs w:val="0"/>
        </w:rPr>
      </w:pPr>
      <w:r w:rsidRPr="003F637D">
        <w:t>National Aged Care Mandatory Quality Indicator Program</w:t>
      </w:r>
      <w:r w:rsidR="00044315">
        <w:t xml:space="preserve"> </w:t>
      </w:r>
      <w:r w:rsidR="00044315" w:rsidRPr="00D310BF">
        <w:t>(QI Program)</w:t>
      </w:r>
    </w:p>
    <w:p w14:paraId="3B231828" w14:textId="64B5D5B0" w:rsidR="00AA0FE0" w:rsidRPr="0098446B" w:rsidRDefault="00AA0FE0" w:rsidP="0098446B">
      <w:pPr>
        <w:pStyle w:val="Heading2"/>
      </w:pPr>
      <w:r w:rsidRPr="0098446B">
        <w:t xml:space="preserve">Quick </w:t>
      </w:r>
      <w:r w:rsidR="00044315" w:rsidRPr="0098446B">
        <w:t>r</w:t>
      </w:r>
      <w:r w:rsidRPr="0098446B">
        <w:t xml:space="preserve">eference </w:t>
      </w:r>
      <w:r w:rsidR="00044315" w:rsidRPr="0098446B">
        <w:t>g</w:t>
      </w:r>
      <w:r w:rsidRPr="0098446B">
        <w:t xml:space="preserve">uide: </w:t>
      </w:r>
      <w:r w:rsidR="00044315" w:rsidRPr="0098446B">
        <w:t>a</w:t>
      </w:r>
      <w:r w:rsidRPr="0098446B">
        <w:t xml:space="preserve">llied </w:t>
      </w:r>
      <w:r w:rsidR="00044315" w:rsidRPr="0098446B">
        <w:t>h</w:t>
      </w:r>
      <w:r w:rsidRPr="0098446B">
        <w:t xml:space="preserve">ealth </w:t>
      </w:r>
      <w:r w:rsidR="00D6751E" w:rsidRPr="0098446B">
        <w:t>care minutes</w:t>
      </w:r>
    </w:p>
    <w:p w14:paraId="60636984" w14:textId="637FD0D0" w:rsidR="00C66069" w:rsidRPr="00BC279B" w:rsidRDefault="003F637D" w:rsidP="00D33B92">
      <w:pPr>
        <w:spacing w:before="40" w:after="0"/>
      </w:pPr>
      <w:r w:rsidRPr="00BC279B">
        <w:t xml:space="preserve">This guide </w:t>
      </w:r>
      <w:r w:rsidR="0076240A">
        <w:t xml:space="preserve">helps </w:t>
      </w:r>
      <w:r w:rsidRPr="00BC279B">
        <w:t xml:space="preserve">approved </w:t>
      </w:r>
      <w:r w:rsidR="0076240A" w:rsidRPr="00BC279B">
        <w:t xml:space="preserve">residential aged care </w:t>
      </w:r>
      <w:r w:rsidRPr="00BC279B">
        <w:t>providers collect and report data on allied health</w:t>
      </w:r>
      <w:r w:rsidR="0008697E">
        <w:t>.</w:t>
      </w:r>
      <w:r w:rsidR="0008697E" w:rsidRPr="0008697E">
        <w:t xml:space="preserve"> </w:t>
      </w:r>
    </w:p>
    <w:p w14:paraId="48FDC82A" w14:textId="3DDA1793" w:rsidR="003F637D" w:rsidRPr="0098446B" w:rsidRDefault="0008697E" w:rsidP="0098446B">
      <w:r w:rsidRPr="0098446B">
        <w:t>You must report the a</w:t>
      </w:r>
      <w:r w:rsidR="003F637D" w:rsidRPr="0098446B">
        <w:t xml:space="preserve">llied </w:t>
      </w:r>
      <w:r w:rsidRPr="0098446B">
        <w:t>h</w:t>
      </w:r>
      <w:r w:rsidR="003F637D" w:rsidRPr="0098446B">
        <w:t>ealth quality indicator against:</w:t>
      </w:r>
    </w:p>
    <w:tbl>
      <w:tblPr>
        <w:tblStyle w:val="TableGridLight"/>
        <w:tblW w:w="0" w:type="auto"/>
        <w:tblLook w:val="05A0" w:firstRow="1" w:lastRow="0" w:firstColumn="1" w:lastColumn="1" w:noHBand="0" w:noVBand="1"/>
      </w:tblPr>
      <w:tblGrid>
        <w:gridCol w:w="1413"/>
        <w:gridCol w:w="8781"/>
      </w:tblGrid>
      <w:tr w:rsidR="0098446B" w14:paraId="48AD7638" w14:textId="77777777" w:rsidTr="00643890">
        <w:tc>
          <w:tcPr>
            <w:tcW w:w="1413" w:type="dxa"/>
          </w:tcPr>
          <w:p w14:paraId="7936AEBE" w14:textId="77777777" w:rsidR="0098446B" w:rsidRDefault="0098446B" w:rsidP="006C7ED6">
            <w:pPr>
              <w:spacing w:before="40" w:after="0"/>
            </w:pPr>
            <w:r w:rsidRPr="00353DA4">
              <w:rPr>
                <w:noProof/>
              </w:rPr>
              <w:drawing>
                <wp:inline distT="0" distB="0" distL="0" distR="0" wp14:anchorId="419D0D7F" wp14:editId="411BA218">
                  <wp:extent cx="748665" cy="748665"/>
                  <wp:effectExtent l="0" t="0" r="0" b="0"/>
                  <wp:docPr id="1958135429" name="Picture 1"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35429" name="Picture 1" descr="An icon of a person using an assistive walking device represents the Activities of daily living quality indicator.   ">
                            <a:extLst>
                              <a:ext uri="{FF2B5EF4-FFF2-40B4-BE49-F238E27FC236}">
                                <a16:creationId xmlns:a16="http://schemas.microsoft.com/office/drawing/2014/main" id="{C4F9B68E-7A8A-FC9C-3657-A06AF574016A}"/>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a:xfrm>
                            <a:off x="0" y="0"/>
                            <a:ext cx="748665" cy="748665"/>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8781" w:type="dxa"/>
          </w:tcPr>
          <w:p w14:paraId="41DAA7BC" w14:textId="32B6B164" w:rsidR="0098446B" w:rsidRPr="00B47F51" w:rsidRDefault="0098446B" w:rsidP="00B47F51">
            <w:pPr>
              <w:pStyle w:val="ListParagraph"/>
            </w:pPr>
            <w:r w:rsidRPr="00B47F51">
              <w:t>allied health care minutes</w:t>
            </w:r>
          </w:p>
          <w:p w14:paraId="7C61A2BF" w14:textId="77777777" w:rsidR="0098446B" w:rsidRPr="00CC4C52" w:rsidRDefault="0098446B" w:rsidP="00B47F51">
            <w:pPr>
              <w:pStyle w:val="ListParagraph"/>
              <w:rPr>
                <w:color w:val="1E1544"/>
              </w:rPr>
            </w:pPr>
            <w:r w:rsidRPr="00B47F51">
              <w:t>percentage of recommended allied health services received.</w:t>
            </w:r>
            <w:r w:rsidRPr="00B47F51">
              <w:rPr>
                <w:vertAlign w:val="superscript"/>
              </w:rPr>
              <w:footnoteReference w:id="2"/>
            </w:r>
          </w:p>
        </w:tc>
      </w:tr>
    </w:tbl>
    <w:p w14:paraId="0260B84E" w14:textId="0716CE9D" w:rsidR="00473CDF" w:rsidRPr="0098446B" w:rsidRDefault="00FA1954" w:rsidP="0098446B">
      <w:pPr>
        <w:pStyle w:val="Heading3"/>
      </w:pPr>
      <w:r w:rsidRPr="0098446B">
        <w:t xml:space="preserve">Allied health services are critical to providing quality care to meet the needs of older </w:t>
      </w:r>
      <w:r w:rsidR="00E06B0B" w:rsidRPr="0098446B">
        <w:t>people</w:t>
      </w:r>
      <w:r w:rsidRPr="0098446B">
        <w:t>.</w:t>
      </w:r>
    </w:p>
    <w:p w14:paraId="38F7B18E" w14:textId="6EB2BC1B" w:rsidR="00E06B0B" w:rsidRPr="0098446B" w:rsidRDefault="00E06B0B" w:rsidP="0098446B">
      <w:r w:rsidRPr="0098446B">
        <w:t>Allied health professionals:</w:t>
      </w:r>
    </w:p>
    <w:p w14:paraId="116378B1" w14:textId="77777777" w:rsidR="00E06B0B" w:rsidRPr="00643890" w:rsidRDefault="00E06B0B" w:rsidP="00643890">
      <w:pPr>
        <w:pStyle w:val="ListBullet"/>
      </w:pPr>
      <w:r w:rsidRPr="33667AF2">
        <w:t>are</w:t>
      </w:r>
      <w:r w:rsidRPr="00855E99">
        <w:t xml:space="preserve"> university qualified health professionals </w:t>
      </w:r>
    </w:p>
    <w:p w14:paraId="3019EB8E" w14:textId="77777777" w:rsidR="00E06B0B" w:rsidRDefault="00E06B0B" w:rsidP="00643890">
      <w:pPr>
        <w:pStyle w:val="ListBullet"/>
      </w:pPr>
      <w:r>
        <w:t xml:space="preserve">are </w:t>
      </w:r>
      <w:r w:rsidRPr="00855E99">
        <w:t>not part of medical, dental or nursing professions</w:t>
      </w:r>
    </w:p>
    <w:p w14:paraId="6D6E6479" w14:textId="77777777" w:rsidR="00E06B0B" w:rsidRPr="00855E99" w:rsidRDefault="00E06B0B" w:rsidP="00643890">
      <w:pPr>
        <w:pStyle w:val="ListBullet"/>
      </w:pPr>
      <w:r>
        <w:t xml:space="preserve">have </w:t>
      </w:r>
      <w:r w:rsidRPr="00855E99">
        <w:t>specialised expertise in preventing, diagnosing and treating a range of conditions and illnesses.</w:t>
      </w:r>
    </w:p>
    <w:p w14:paraId="0C51C56A" w14:textId="302FD92E" w:rsidR="00D33B92" w:rsidRPr="0098446B" w:rsidRDefault="00C62EC9" w:rsidP="0098446B">
      <w:r w:rsidRPr="0098446B">
        <w:t>R</w:t>
      </w:r>
      <w:r w:rsidR="003F637D" w:rsidRPr="0098446B">
        <w:t xml:space="preserve">esidential aged care </w:t>
      </w:r>
      <w:r w:rsidRPr="0098446B">
        <w:t xml:space="preserve">providers </w:t>
      </w:r>
      <w:r w:rsidR="003F637D" w:rsidRPr="0098446B">
        <w:t xml:space="preserve">must make a range of allied health services available to residents under Schedule 1 of the </w:t>
      </w:r>
      <w:hyperlink r:id="rId13" w:history="1">
        <w:r w:rsidR="003F637D" w:rsidRPr="0098446B">
          <w:rPr>
            <w:rStyle w:val="Hyperlink"/>
          </w:rPr>
          <w:t>Quality of Care Principles 2014</w:t>
        </w:r>
      </w:hyperlink>
      <w:r w:rsidR="003F637D" w:rsidRPr="0098446B">
        <w:t xml:space="preserve">. </w:t>
      </w:r>
      <w:r w:rsidR="003F637D" w:rsidRPr="0098446B" w:rsidDel="003E6C19">
        <w:t xml:space="preserve">This includes access to </w:t>
      </w:r>
      <w:r w:rsidR="003F637D" w:rsidRPr="0098446B" w:rsidDel="003E6C19">
        <w:lastRenderedPageBreak/>
        <w:t>allied health services as part of an individual therapy program aimed at maintaining or restoring a resident’s ability to perform daily tasks.</w:t>
      </w:r>
    </w:p>
    <w:p w14:paraId="6962163A" w14:textId="5320A8F3" w:rsidR="003F637D" w:rsidRPr="0098446B" w:rsidRDefault="003F637D" w:rsidP="0098446B">
      <w:r w:rsidRPr="0098446B">
        <w:t xml:space="preserve">For the QI Program, allied health services include: </w:t>
      </w:r>
    </w:p>
    <w:p w14:paraId="72FB8CA7" w14:textId="77777777" w:rsidR="003F637D" w:rsidRPr="0098446B" w:rsidRDefault="003F637D" w:rsidP="0098446B">
      <w:pPr>
        <w:sectPr w:rsidR="003F637D" w:rsidRPr="0098446B" w:rsidSect="0096545A">
          <w:headerReference w:type="default" r:id="rId14"/>
          <w:footerReference w:type="default" r:id="rId15"/>
          <w:headerReference w:type="first" r:id="rId16"/>
          <w:footerReference w:type="first" r:id="rId17"/>
          <w:pgSz w:w="11906" w:h="16838"/>
          <w:pgMar w:top="1440" w:right="851" w:bottom="567" w:left="851" w:header="2211" w:footer="709" w:gutter="0"/>
          <w:cols w:space="708"/>
          <w:titlePg/>
          <w:docGrid w:linePitch="360"/>
        </w:sectPr>
      </w:pPr>
    </w:p>
    <w:p w14:paraId="374FDDDA" w14:textId="404C070D" w:rsidR="003F637D" w:rsidRPr="00BC279B" w:rsidRDefault="003F637D" w:rsidP="00643890">
      <w:pPr>
        <w:pStyle w:val="ListBullet"/>
      </w:pPr>
      <w:r w:rsidRPr="00BC279B">
        <w:t xml:space="preserve">physiotherapy </w:t>
      </w:r>
    </w:p>
    <w:p w14:paraId="0DFEBF5A" w14:textId="5B63A208" w:rsidR="003F637D" w:rsidRPr="00BC279B" w:rsidRDefault="003F637D" w:rsidP="00643890">
      <w:pPr>
        <w:pStyle w:val="ListBullet"/>
      </w:pPr>
      <w:r w:rsidRPr="00BC279B">
        <w:t xml:space="preserve">occupational therapy </w:t>
      </w:r>
    </w:p>
    <w:p w14:paraId="00FF9A4B" w14:textId="68444BA7" w:rsidR="003F637D" w:rsidRPr="00BC279B" w:rsidRDefault="003F637D" w:rsidP="00643890">
      <w:pPr>
        <w:pStyle w:val="ListBullet"/>
      </w:pPr>
      <w:r w:rsidRPr="00BC279B">
        <w:t>speech pathology</w:t>
      </w:r>
    </w:p>
    <w:p w14:paraId="68CEE45E" w14:textId="76785B45" w:rsidR="003F637D" w:rsidRPr="00BC279B" w:rsidRDefault="003F637D" w:rsidP="00643890">
      <w:pPr>
        <w:pStyle w:val="ListBullet"/>
      </w:pPr>
      <w:r w:rsidRPr="00BC279B">
        <w:t>podiatr</w:t>
      </w:r>
      <w:r w:rsidR="00247C13" w:rsidRPr="00BC279B">
        <w:t>y</w:t>
      </w:r>
    </w:p>
    <w:p w14:paraId="641BE208" w14:textId="5641BFFC" w:rsidR="003F637D" w:rsidRPr="00BC279B" w:rsidRDefault="003F637D" w:rsidP="00643890">
      <w:pPr>
        <w:pStyle w:val="ListBullet"/>
      </w:pPr>
      <w:r w:rsidRPr="00BC279B">
        <w:t xml:space="preserve">dietetics </w:t>
      </w:r>
    </w:p>
    <w:p w14:paraId="1CBB4A30" w14:textId="31F0126F" w:rsidR="003F637D" w:rsidRPr="00BC279B" w:rsidRDefault="003F637D" w:rsidP="00643890">
      <w:pPr>
        <w:pStyle w:val="ListBullet"/>
      </w:pPr>
      <w:r w:rsidRPr="00BC279B">
        <w:t xml:space="preserve">other allied health </w:t>
      </w:r>
    </w:p>
    <w:p w14:paraId="73FBA21F" w14:textId="0AC3E0D9" w:rsidR="003F637D" w:rsidRPr="00BC279B" w:rsidRDefault="003F637D" w:rsidP="00643890">
      <w:pPr>
        <w:pStyle w:val="ListBullet"/>
        <w:sectPr w:rsidR="003F637D" w:rsidRPr="00BC279B" w:rsidSect="003F637D">
          <w:headerReference w:type="default" r:id="rId18"/>
          <w:footerReference w:type="default" r:id="rId19"/>
          <w:footerReference w:type="first" r:id="rId20"/>
          <w:type w:val="continuous"/>
          <w:pgSz w:w="11906" w:h="16838"/>
          <w:pgMar w:top="1440" w:right="851" w:bottom="851" w:left="851" w:header="2211" w:footer="709" w:gutter="0"/>
          <w:cols w:num="2" w:space="708"/>
          <w:titlePg/>
          <w:docGrid w:linePitch="360"/>
        </w:sectPr>
      </w:pPr>
      <w:r w:rsidRPr="00BC279B">
        <w:t>allied health assistant</w:t>
      </w:r>
      <w:r w:rsidR="00370EBC">
        <w:t>.</w:t>
      </w:r>
      <w:r w:rsidRPr="00BC279B">
        <w:t xml:space="preserve"> </w:t>
      </w:r>
    </w:p>
    <w:p w14:paraId="0C36CB22" w14:textId="69928135" w:rsidR="00D33B92" w:rsidRPr="0098446B" w:rsidRDefault="00F97391" w:rsidP="0098446B">
      <w:r w:rsidRPr="0098446B">
        <w:t>This is consistent with the definition for the quarterly financial report (QFR).</w:t>
      </w:r>
    </w:p>
    <w:p w14:paraId="18470736" w14:textId="00DFFAD0" w:rsidR="0041176A" w:rsidRPr="0041176A" w:rsidRDefault="0098446B" w:rsidP="0098446B">
      <w:pPr>
        <w:pStyle w:val="Heading3"/>
        <w:spacing w:after="240"/>
      </w:pPr>
      <w:r w:rsidRPr="0098446B">
        <w:rPr>
          <w:noProof/>
        </w:rPr>
        <w:drawing>
          <wp:anchor distT="0" distB="0" distL="114300" distR="114300" simplePos="0" relativeHeight="251661314" behindDoc="0" locked="0" layoutInCell="1" allowOverlap="1" wp14:anchorId="3DDEAD0F" wp14:editId="303EB565">
            <wp:simplePos x="0" y="0"/>
            <wp:positionH relativeFrom="column">
              <wp:posOffset>-19685</wp:posOffset>
            </wp:positionH>
            <wp:positionV relativeFrom="paragraph">
              <wp:posOffset>320675</wp:posOffset>
            </wp:positionV>
            <wp:extent cx="396000" cy="435215"/>
            <wp:effectExtent l="0" t="0" r="4445"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 cy="43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76A" w:rsidRPr="0041176A">
        <w:t>Report allied health care minutes for QI Program</w:t>
      </w:r>
    </w:p>
    <w:p w14:paraId="43E2E388" w14:textId="0FE5E071" w:rsidR="0041176A" w:rsidRPr="0098446B" w:rsidRDefault="0041176A" w:rsidP="0098446B">
      <w:r w:rsidRPr="0098446B">
        <w:t xml:space="preserve">We will calculate allied health care minutes from the data you submit through the QFR. </w:t>
      </w:r>
    </w:p>
    <w:p w14:paraId="2BDBD581" w14:textId="77777777" w:rsidR="0041176A" w:rsidRPr="0098446B" w:rsidRDefault="0041176A" w:rsidP="0098446B">
      <w:r w:rsidRPr="0098446B">
        <w:rPr>
          <w:noProof/>
        </w:rPr>
        <w:drawing>
          <wp:anchor distT="0" distB="0" distL="114300" distR="114300" simplePos="0" relativeHeight="251658242" behindDoc="1" locked="0" layoutInCell="1" allowOverlap="1" wp14:anchorId="3AFB257E" wp14:editId="1852F470">
            <wp:simplePos x="0" y="0"/>
            <wp:positionH relativeFrom="margin">
              <wp:posOffset>-17780</wp:posOffset>
            </wp:positionH>
            <wp:positionV relativeFrom="paragraph">
              <wp:posOffset>96520</wp:posOffset>
            </wp:positionV>
            <wp:extent cx="396000" cy="436489"/>
            <wp:effectExtent l="0" t="0" r="4445" b="1905"/>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 cy="436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46B">
        <w:t>Providers are not required to report anything separately for the allied health care minutes data point.</w:t>
      </w:r>
    </w:p>
    <w:p w14:paraId="7AD21506" w14:textId="4F629040" w:rsidR="0041176A" w:rsidRPr="0098446B" w:rsidRDefault="0041176A" w:rsidP="0098446B">
      <w:pPr>
        <w:ind w:left="851" w:hanging="851"/>
      </w:pPr>
      <w:r w:rsidRPr="0098446B">
        <w:rPr>
          <w:noProof/>
        </w:rPr>
        <w:drawing>
          <wp:anchor distT="0" distB="0" distL="114300" distR="114300" simplePos="0" relativeHeight="251660290" behindDoc="0" locked="0" layoutInCell="1" allowOverlap="1" wp14:anchorId="00BA6B87" wp14:editId="024AFF19">
            <wp:simplePos x="0" y="0"/>
            <wp:positionH relativeFrom="column">
              <wp:posOffset>2540</wp:posOffset>
            </wp:positionH>
            <wp:positionV relativeFrom="paragraph">
              <wp:posOffset>145415</wp:posOffset>
            </wp:positionV>
            <wp:extent cx="396000" cy="436062"/>
            <wp:effectExtent l="0" t="0" r="4445" b="2540"/>
            <wp:wrapSquare wrapText="bothSides"/>
            <wp:docPr id="1923492951" name="Picture 1923492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92951" name="Picture 1923492951">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 cy="436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46B">
        <w:t xml:space="preserve">We will extract the allied health residential labour costs and hours data you submit through the QFR to the QI Program App within the Government Provider Management System (GPMS). This will allow providers to see their </w:t>
      </w:r>
      <w:r w:rsidR="002929D2">
        <w:t>allied health</w:t>
      </w:r>
      <w:r w:rsidRPr="0098446B">
        <w:t xml:space="preserve"> data alongside their other QI Program data.</w:t>
      </w:r>
    </w:p>
    <w:p w14:paraId="1AC620A2" w14:textId="3560B41C" w:rsidR="0041176A" w:rsidRPr="0098446B" w:rsidRDefault="0041176A" w:rsidP="0098446B">
      <w:r w:rsidRPr="0098446B">
        <w:rPr>
          <w:noProof/>
        </w:rPr>
        <w:drawing>
          <wp:anchor distT="0" distB="0" distL="114300" distR="114300" simplePos="0" relativeHeight="251659266" behindDoc="0" locked="0" layoutInCell="1" allowOverlap="1" wp14:anchorId="63DC0110" wp14:editId="50F5FA15">
            <wp:simplePos x="0" y="0"/>
            <wp:positionH relativeFrom="column">
              <wp:posOffset>2540</wp:posOffset>
            </wp:positionH>
            <wp:positionV relativeFrom="paragraph">
              <wp:posOffset>2540</wp:posOffset>
            </wp:positionV>
            <wp:extent cx="396000" cy="437264"/>
            <wp:effectExtent l="0" t="0" r="4445" b="1270"/>
            <wp:wrapSquare wrapText="bothSides"/>
            <wp:docPr id="156492138" name="Picture 15649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138" name="Picture 15649213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 cy="437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46B">
        <w:t>If a provider does not submit their QFR data or does not submit it on time, this will be an automatic non-submission of this quality indicator.</w:t>
      </w:r>
    </w:p>
    <w:p w14:paraId="650CA1D6" w14:textId="7FBE9C86" w:rsidR="005A34A7" w:rsidRPr="00BC279B" w:rsidRDefault="005A34A7" w:rsidP="0098446B">
      <w:pPr>
        <w:pStyle w:val="Heading2"/>
      </w:pPr>
      <w:r w:rsidRPr="00BC279B">
        <w:t>More information</w:t>
      </w:r>
    </w:p>
    <w:p w14:paraId="62B09911" w14:textId="462EA45D" w:rsidR="00E943AC" w:rsidRPr="0098446B" w:rsidRDefault="00E943AC" w:rsidP="0098446B">
      <w:r w:rsidRPr="0098446B">
        <w:rPr>
          <w:noProof/>
        </w:rPr>
        <w:drawing>
          <wp:anchor distT="0" distB="0" distL="114300" distR="114300" simplePos="0" relativeHeight="251658241" behindDoc="0" locked="0" layoutInCell="1" allowOverlap="1" wp14:anchorId="3F1006FC" wp14:editId="5B6750DF">
            <wp:simplePos x="0" y="0"/>
            <wp:positionH relativeFrom="margin">
              <wp:align>left</wp:align>
            </wp:positionH>
            <wp:positionV relativeFrom="paragraph">
              <wp:posOffset>17780</wp:posOffset>
            </wp:positionV>
            <wp:extent cx="326553" cy="360000"/>
            <wp:effectExtent l="0" t="0" r="0" b="2540"/>
            <wp:wrapSquare wrapText="bothSides"/>
            <wp:docPr id="251944234" name="Picture 251944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44234" name="Picture 25194423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553"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115" w:rsidRPr="0098446B">
        <w:t>You can find the</w:t>
      </w:r>
      <w:r w:rsidRPr="0098446B">
        <w:t xml:space="preserve"> QI Program Manual </w:t>
      </w:r>
      <w:r w:rsidR="00593EDE">
        <w:t xml:space="preserve">4.0 </w:t>
      </w:r>
      <w:r w:rsidRPr="0098446B">
        <w:t>and other guidance on the</w:t>
      </w:r>
      <w:r w:rsidR="002A10E9" w:rsidRPr="0098446B">
        <w:t xml:space="preserve"> </w:t>
      </w:r>
      <w:hyperlink r:id="rId26" w:history="1">
        <w:r w:rsidR="002A10E9" w:rsidRPr="00C4673A">
          <w:rPr>
            <w:rStyle w:val="Hyperlink"/>
            <w:rFonts w:cs="Arial"/>
            <w:color w:val="0070C0"/>
          </w:rPr>
          <w:t>QI Program’s resources webpage</w:t>
        </w:r>
      </w:hyperlink>
      <w:r w:rsidRPr="0098446B">
        <w:t>.</w:t>
      </w:r>
    </w:p>
    <w:p w14:paraId="67A4BE58" w14:textId="797C4AAF" w:rsidR="004901A0" w:rsidRPr="0098446B" w:rsidRDefault="004901A0" w:rsidP="0098446B">
      <w:r w:rsidRPr="0098446B">
        <w:t xml:space="preserve">For assistance, contact the My Aged Care provider and assessor helpline on 1800 836 </w:t>
      </w:r>
      <w:r w:rsidR="00DC227A" w:rsidRPr="0098446B">
        <w:t xml:space="preserve">     </w:t>
      </w:r>
      <w:r w:rsidRPr="0098446B">
        <w:t>799</w:t>
      </w:r>
      <w:r w:rsidRPr="007C6D1D">
        <w:rPr>
          <w:rFonts w:cs="Arial"/>
        </w:rPr>
        <w:t xml:space="preserve"> </w:t>
      </w:r>
      <w:r w:rsidRPr="0098446B">
        <w:t>and select option 5.</w:t>
      </w:r>
    </w:p>
    <w:p w14:paraId="6E51138F" w14:textId="46162C49" w:rsidR="0093068D" w:rsidRPr="0098446B" w:rsidRDefault="0093068D" w:rsidP="0098446B">
      <w:r w:rsidRPr="0098446B">
        <w:t xml:space="preserve">The helpline is closed on Sunday and public holidays. It is open: </w:t>
      </w:r>
    </w:p>
    <w:p w14:paraId="37684C9C" w14:textId="77777777" w:rsidR="0093068D" w:rsidRPr="0098446B" w:rsidRDefault="0093068D" w:rsidP="00643890">
      <w:pPr>
        <w:pStyle w:val="ListBullet"/>
      </w:pPr>
      <w:r w:rsidRPr="0098446B">
        <w:t xml:space="preserve">between 8am and 8pm Monday to Friday </w:t>
      </w:r>
    </w:p>
    <w:p w14:paraId="72D5377B" w14:textId="231BCC03" w:rsidR="000965B7" w:rsidRPr="0098446B" w:rsidRDefault="0093068D" w:rsidP="00643890">
      <w:pPr>
        <w:pStyle w:val="ListBullet"/>
        <w:rPr>
          <w:rFonts w:eastAsia="Times New Roman" w:cs="Arial"/>
          <w:color w:val="auto"/>
        </w:rPr>
      </w:pPr>
      <w:r w:rsidRPr="0098446B">
        <w:t>between 10am and 2pm on Saturday.</w:t>
      </w:r>
      <w:r w:rsidR="00022AB9">
        <w:rPr>
          <w:noProof/>
        </w:rPr>
        <mc:AlternateContent>
          <mc:Choice Requires="wpg">
            <w:drawing>
              <wp:anchor distT="0" distB="0" distL="114300" distR="114300" simplePos="0" relativeHeight="251658240" behindDoc="0" locked="1" layoutInCell="1" allowOverlap="0" wp14:anchorId="2CBA7F5B" wp14:editId="5A2579F3">
                <wp:simplePos x="0" y="0"/>
                <wp:positionH relativeFrom="margin">
                  <wp:posOffset>33020</wp:posOffset>
                </wp:positionH>
                <wp:positionV relativeFrom="page">
                  <wp:posOffset>8425180</wp:posOffset>
                </wp:positionV>
                <wp:extent cx="6979920" cy="23253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descr="Let’s change aged care together &#10;We invite Australians to continue to have their say about the aged care reforms.&#10;Visit agedcareengagement.health.gov.au&#10;Phone 1800 318 209 (Aged care reform free-call phone line)&#10;For translating and interpreting services, call 131 450 and ask for 1800 318 209. &#10;To use the National Relay Service, visit nrschat.nrscall.gov.au/nrs to choose your preferred access point on their website, or call the NRS Helpdesk on 1800 555 660. ">
                            <a:extLst>
                              <a:ext uri="{C183D7F6-B498-43B3-948B-1728B52AA6E4}">
                                <adec:decorative xmlns:adec="http://schemas.microsoft.com/office/drawing/2017/decorative" val="0"/>
                              </a:ext>
                            </a:extLst>
                          </wps:cNvPr>
                          <wps:cNvSpPr txBox="1"/>
                          <wps:spPr>
                            <a:xfrm>
                              <a:off x="228584" y="142861"/>
                              <a:ext cx="6238875" cy="2075033"/>
                            </a:xfrm>
                            <a:prstGeom prst="rect">
                              <a:avLst/>
                            </a:prstGeom>
                            <a:noFill/>
                            <a:ln w="6350">
                              <a:noFill/>
                            </a:ln>
                          </wps:spPr>
                          <wps:txbx>
                            <w:txbxContent>
                              <w:p w14:paraId="5C213016" w14:textId="2C2F1613" w:rsidR="00022AB9" w:rsidRPr="00F45B7B" w:rsidRDefault="00022AB9" w:rsidP="00022AB9">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Let’s change aged care together</w:t>
                                </w:r>
                              </w:p>
                              <w:p w14:paraId="003E941D" w14:textId="77777777" w:rsidR="00022AB9" w:rsidRPr="00F45B7B" w:rsidRDefault="00022AB9" w:rsidP="00022AB9">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7BC4C106" w14:textId="77777777" w:rsidR="00022AB9" w:rsidRPr="00F45B7B" w:rsidRDefault="00022AB9" w:rsidP="00022AB9">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462DEEA1" w14:textId="77777777" w:rsidR="00022AB9" w:rsidRPr="00F45B7B" w:rsidRDefault="00022AB9" w:rsidP="00022AB9">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6B286A7B" w14:textId="77777777" w:rsidR="00022AB9" w:rsidRPr="00F45B7B" w:rsidRDefault="00022AB9" w:rsidP="00022AB9">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rgbClr val="2AB1BB"/>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rgbClr val="2AB1BB"/>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xmlns:adec="http://schemas.microsoft.com/office/drawing/2017/decorative" xmlns:asvg="http://schemas.microsoft.com/office/drawing/2016/SVG/main" xmlns:a14="http://schemas.microsoft.com/office/drawing/2010/main" xmlns:pic="http://schemas.openxmlformats.org/drawingml/2006/picture" xmlns:a16="http://schemas.microsoft.com/office/drawing/2014/main" xmlns:a="http://schemas.openxmlformats.org/drawingml/2006/main">
            <w:pict>
              <v:group id="Group 16" style="position:absolute;left:0;text-align:left;margin-left:2.6pt;margin-top:663.4pt;width:549.6pt;height:183.1pt;z-index:251658240;mso-position-horizontal-relative:margin;mso-position-vertical-relative:page;mso-width-relative:margin;mso-height-relative:margin" alt="&quot;&quot;" coordsize="69799,23253" o:spid="_x0000_s1026" o:allowoverlap="f" w14:anchorId="2CBA7F5B"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ABUg6t9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QAdIOLf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wAdIOLf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QAy&#10;IM3f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gAnINjf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8AMSDO3/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QAXIOjf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gAvINDf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wAxIM7f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ACEg3t9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QAyIM3f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wAsINPf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AAe&#10;IOHf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wALSDS35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AB4g4d8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AkINvf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oAGSDm39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AA5IMbf&#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sALCDT3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UANiDJ39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ADYgyd/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gA2IMnf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AKSDW3x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8AIyDc3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oAKiDV30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AB8g4N9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0AKiDV39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AC0g&#10;0t/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QAkINv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MA&#10;MiDN3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IANiDJ34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AD4gwd8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AEcguN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AEAgv9/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ALSDS3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ACsg1N+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QAISDe37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ABYg6d+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IAIyDc30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AAKyDU38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QAzIMzf/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QAJyDY39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ACsg1N+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wAOyDE30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4ANCDL33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ABUg6t9dcSc6&#10;XSSD2J7WXVl2DHjWKL6DjrXQxLGo8oZIMcbjZb1VrJilrD7MXzCjYrs/KvG4qI4f5L9iz9r35x3C&#10;pNiMspXoHeb03ESUsd47V7R4bV18TuasN1XP+TEzKqA7pugGLrQ9ufA+1tLCU8/DnGocKZChQ02K&#10;/D6UvS6kwGXxSaO/3NsxsrKZL51R33bd0J3E/dw2VL4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AAbIOTfevoIwSpS2bmcGBRCOelAwiIftGuBrDXP2u2BAdvnHXbA/H6VLmzws0I/7nUAZxPYXcMU&#10;ZWS6BaKGhRzoOEqzQd5q/Ret2c25dRFtzC6t1USbT5b8Xl7BF9V2Oot5O8GzcxVrZcQf5issTMjC&#10;tnbWALKtxZ3t4ObSvI292K6lmcMOgsFkw/wVXxS+6zX3WvyMpYM7HHGu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wAHSDi33FfJ9ERAmlzpOTNvAc/TSNtcF89fm38+T3DxLCtp+0ryKHr&#10;ijp/okz54jsFNDhsyP4DbQEEYuUDHjPv5Z+SLW3bHiT1WXxIl5lu2vpdx2PAa51rez4zx9e9fQEL&#10;BbvWMcFyhkB2/8F5OnutRc2p1KEuF/beuM4OLOePiK62fp5DSHtrEh/ic8Z2ml8DG2yL5q+BQJqU&#10;Iv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cAMiDN34f/OV+Ja7XDanjMTMsrdQkc&#10;pjukRnhM6y6rbdZt1+HUUWBzS5t68c8UCLS4+L+bSxMjlz6BoJClJsEG9PH1f96XBnhpBEK9Vt1e&#10;zVxzyw4FM9pfWLvogFhf79ix4aTTQxeYK9KtaqN8U5/7CY9rns+9g3xqfFv9jvrfDlgMCgjOhtNC&#10;TKH7wy6EP45cExUSnR/DRJiRQ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oAJyDY37RsxcfjSfn1M8qMqisVxXJeuXFmipRTFE5NiYvyGli7mWXd&#10;xgsknZJ27nsX8oXqoqs/gUmdrELwLZS6LU9p1zBpWJJvqg3I6JGaVFyjrMUuJWtSGCYtPyj8E22a&#10;pT3zgNT+P34zwkpuY3UMG6Yvt21TPOz4w5Asu9lMZdhIOusekGmiXytNU1b8j2H5DGvyQAAAXNCD&#10;KtXD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DEgzt9o3WvLIuip&#10;CdUOQbPGm9wv8IqKj2QXmFj2wyEPeEodsesYAih9tn7P2ia5FHyWHcr/y+kJ7WiJrj8O7be+0i6E&#10;8uoTuPGQ+P8EwQdYUwcCAOCq59X9cVjXfXzWExAjQ2nBYwho2UuZBwjIVkYgQCBkkrd3Xt7LTkgg&#10;TBEHFQpqa8V11mq1rbOIVrRKRSmeraMWx/2/c3d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FyDo3wBkzzAFkUACmS95e7/kZQGyp2AZ4kCtnj3c&#10;ULT2qqeIOIoKrQqnnoh4p+ePK9r7/olPsb5wT+miVLHyo90r7JjmZ4ufnxF4alrggUCbmY5jfTlg&#10;a2BjVG538z/tK/JeNfqisoKvarPkpKK5kpMeVCbvbwoL1myx1/hFAvnmeA85+At781hm9lBnQENf&#10;rlvHR5s9L6w1FunP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ALyDQ3xsKuwo/tQXtO5RBrzM0&#10;VmZP1wyW/Zbf5gk14pzEKkR2g/9VZV/RUnFyhV/qsPyoq3BNkAZ2loddgBX2vXv70ptbO7b1ZtU0&#10;rygLzGM12pFH7Pn192SbeP61sYW7RdJqT6oTmK78LW4KfOKaDOuGZzie7g1Lg/bZtsWyiF3vnXty&#10;M9pKEKgosPk/0rGStY1xhWzh93U7U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MAMSDO3/4e+xqxyOo4thZZsJyFFaNGPLxwFgmbnB/hchLGd1BxkkS6&#10;wyFcIPyI7UbsEwTMxhVLQa60XoKFoRZaAdjFqLfLjdgN6FL39xgEiu2cg/VF3dnhj6WhhhxssWGo&#10;t7arsfPRP9v4YVrQCOu1mGx0l1UephCzdMVXmHqMn4UFCP6H8HMxthbQzZhpZWExzeK/73+9p02f&#10;Mf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QAh&#10;IN7fIIQkJCGEK+TgykUC5IBAyEFICEdCQoBwhIQEEEVBLrEiKKBoQcULUNfrt5mx05d9yR/Qh8/7&#10;d74KbwhQ+UW8aQ6ErbeEoNfUkTkP1HEFi82prFsNGfxxKVE8XFXYaC5n6rpZFQZ9ibBXUygzNVEb&#10;+5UUnUVK1llqKXpTDbXdaC9Q82uDyOsYqPM8A5RefqDJJ/yt2j9h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cAMCDP39FPcd3KS3FPVgU8bUOatiHbdgcUOe4Bldt+KPU+BGf8&#10;Hf5LeH1FNYHlcRyPYxt1FcfuKIM644rKojLgCAOCIFKlh16MtFADKQRSIEASSkiD9A4EAghDqCJC&#10;EEUwCUFc0BmwHwu46ugYZ5YV8W7Wh32MD5/37zn3/O85PyAN914QxwX/IUiMeVmTkfSUjsl6QC3E&#10;/EYqI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AC4g0d9RbR9QLnIERi8HUO7l8LhtnsNgr4dD3715Dt2Plzo2/brFveLRniWW+0dWZw0Hf6u9GxYg&#10;vx11RNCPDWb1kUIpNxiI+F5eTOx1KTb6WjI+ssfwF911FtXknYYB/GMJ0KpoXShWRUQkDgrIKpus&#10;smT9ki/7RgJJCAQEoQqiFQvW4sKMYq3WI25nVBwtLnUBR9y3ugLOMLVugA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AHiDh3zZ68Haha40+OjcbotNpY3Ts&#10;NUGH4T3ImDBFxqzZX2zXV1jTaRYG8D9NsTGKMrZx5NEBBRQQgYCREEoIJKSQ3oiEFjomCAEk9BLp&#10;BhiQKmUREVF5UNRFHVkrOuq4uusM7KIoq6IjiooMEM5+18rF7/qc93zfzQuEAUcg3EWGncDtFfLB&#10;CQgzTjoCOM26g+O0OzhPegDu/QLA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AC0g&#10;0t/O3Cc7llGpqMyoiTyS0aA8nHFPeTDjuWp/5qhqbyao9mC7s0A5GZg9CZiF99157gg+xnMs9UGD&#10;ZRzUvSKAeLBCQt5arnVoKU2e1rDQQr9YUsi2zlvIrylcLjw5+5P/cV2nUU3daRjA3yTsBigoSJUq&#10;oIIim+yBQFYsuIHKZgKENUACCSGQEEwISwKBhEDY97DL5gIoorSojYz2aD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wAeIOHflYharXahbVL5aG8sWKq7Ni9cvzgn&#10;xqgwO8FMpZRb5mUpbbIzVXZZGWu4GekVfEV6jSA1rdExOe2EKFFxeZYs7QH2RpSYNi5MTANhUhqQ&#10;k73Du/BXMp5DFkJX8vEd4N+uEzh7HVxNQQ3FbLSrxBptKxFSNxfPp5UVLSLWFgayVqtD9dUqiVF+&#10;QbxpTl6KhTI30zojJ99W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cAJCDb3+w+&#10;yrWSFpoPA7oJIHMaSDoFRJIm7p11w+45X+yaW4mdcxuwYz4Ib8+HYNt8BIJtcQiypTJv2VTMFpuO&#10;E2gzcTbZrNyNtn7uG7ZJu/W2i3brbPft1s0/4a6d/cpu7TnWfu3ZV5yl/GMDwNAI7cIRwDIJGE4A&#10;2WeA1DngAKnhnotA8GUutix4IHCBj80Lq7BpcQM2LgZhw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ABkg5t8NzqjewSn1PLSq30eLehma1Wk4rl6DJs2HOKbZiCOaIhzW&#10;lMGu2Y5GjRX1zvU46HwCB1zasc/1AWxuL2B1E1HjLmL3G4g+9Pvy2JAHPN63PRS4zXx8qfHCRdc+&#10;OO02EK3uw3DcYzyOeUzHYc/ZsHv+EQ2ei1DvuQwHPdNxQJuJ/doN2Kf9CHu0Jti8KmD1qsZu7zpU&#10;ezdhp/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AOSDG3y4o7EOQ2yeZzL7AyuwXmNR+m0ns&#10;75NP6PMXTFofZdK6KCsjr9lo1SFzZDcZJF3EQ6tBA11tNJqb7AwGxwuoakiEpiEVlY08qBsLoHIW&#10;o9ypgNKpgcJphNxVD5nLDanLD4lrAKWuCVbimmdi1zkmcr1Kvkd+y0TOvzOxM8rEjU/dsAMnyYtk&#10;lIRJB2lyUH0ayY1OQOei3b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ACwg099kshuy0chj5bPRKUWjCruLtYyrWla+hMgsIh8WIlvD&#10;Lqh2uq3qLl9pgfNzsHdyjSPtDMdrG0f9Pj53cL2V42Wzh7Nsrgatd/JVg1OgVncJ1UrnaFmdR6je&#10;JVZ1Lola6pqiWtdMLXHN0SLXfFncilTjVq5qtxrN71qvqq6NqujWpHnuLSpzP6ZS93dU0v1jlXg8&#10;UbHhOdg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ADYg&#10;yd83zMAfpumHCXAYoztxfCf12HGQpYWe2PYR+Ex+eJ3UuZR859HC04k5YzX8PZKREsZtiHA+CraC&#10;7ZHF+3HwhO4v4k+BPeTkGXLyLAvqd+nTffhxgEv5AEPwAE1+gMLuJ5n7cX4fZ/T5ozz3PrgsD/me&#10;T74L2pmF5HpiL/zEa4SXdRQ/I3xhnmcA5UQ6YQccAC+AQ2FxMCa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QA2IMnfNvMaG10/G02dxVMn&#10;aHU+qtNb1el36zRxdZqYOtVAnXq+n0qln4akj8qxhg+1e5otEAe0B2hBeqDE7zzPMthMco1yH8Ku&#10;WcZ+Bfu0sM6aRdZ+DtYBDtpBDpwhDpZh/GiENjaYBpPXQKxBPBrjMA/HgGZxhCZt+CbQkAz9jgPh&#10;nqYJXQP6YAt0YS/H5ymuce7DDMfErlGT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0ANiDJ3+Y8xB83/8aRc51wJQMnAx70WtJmI+Qs2MbV&#10;moGiwkSeERnJs1zMwtRT5hAdOA/r4DKgQ8rDOnaZpOPh7utEy+ZvEt/Zcy/+0nvrob3tS679grzj&#10;bdt49KjD7/s4ZEe7UhYbIWsYoUyorOSCxEKe4pvJRbYJmKYbKTNU7H1A7K8CBlqJZGCUiAYW7u4m&#10;mzf/K/XcnvXki+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ACkg1t82kQMtEATSaziRYg4jU82iFZqZGpV2GqXtmq7S6aaQhu6pSrN+stKu&#10;n6zw6McqB/UB5GB3sP5v+B8y8GAD9GkogGCD4PQh0AIbOAUpG+wSxDqrsuoRE1f/gN5Av0uj8xYb&#10;2OLrRL58jtCquoqXaqex8q4ptKp7srajZwKlM4xXG3rHq8zGcWS/cQzpMfqrvb0+lNcYLMC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ACMg3N+4O9Q8J3qXPKEE&#10;8ScYkUl/hMbHjJ5MC72fmEUX83MDxKUFfuLrhSTxg0L/rrHiwLbRkqDG0RJmzVgJRzhWzKkYK5IE&#10;MrdIQZbKOhBorIdre2S+dqvIzI0rST+cVZcdXDRQ7Xxlodu6YG8ueumCK/6vJ5E/Q6InvaCGnX4W&#10;fCpsKvocYzIxNWCSzyNNlmURnrRmEybH+D4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ACog1d9KpkOayoCCw4RG4gut1h8aSxBUFWFQ1C2CtCEOksZEiJtYEB5LheAvbPDP&#10;ZIDfzkFWJ8m6xgXvLg/cZ8QgSXZnkXyemw/eWxF4/WJkPZN4Bk2wF+SRNGQn0aFgMaBJZ0In9oNe&#10;HQCdORja8nCol0dD8Uk8pNuSIdmfCvHRdIhOZkB4JhOCdi4EnVngd2ch6z4fWb0C8IY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AAfIODfhQxEDzD7xBOsXvF5&#10;wiieZXdFvyY6YoBo2Q3MRgkwGiRAr5NAiCnAwT2IxK4lxc6pxHOoP0HvCxzQ78WfU34rW292q2yL&#10;5Uxx4McX8smlZ3IiHacypS5H01I8R5PVPsNJWv8BWUXgoYS6EGN8O7Mr7hC7I3aUbJWc4TZLbnMb&#10;Y/8kG+KAUxsPhEEKrGopMKukQDcFuPgOYpw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ACog1d/6LivsCNHMa1+nm9m22TDt0A7TpIN7LHe1ZNjtaJI5xR4od9nS2Oi+qaFLENlwQrS+&#10;4QNyX7S+/gfh+joUbKhFz8ga9NhYtdQLei7N0SxeLqMa7AcYpfyBVoDDtAM29ABU9aqDoo8H8n5H&#10;pqDPSzWn9z31jKMRWilHovR298Ty4rsTTbd3pVtu7cyzjT5c6hjZUee8rv2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AAtINLfwVG8RgVe4hZe4Bmev29Jfc/r&#10;ES6M79KIJWzIevAq897KB6LB5xAWIfxGNCVROmXS+Pe1mEXz39diFeOuxSvW4gV24Xcc5pA5gyeo&#10;wmMOnEf8xkN6UM/DekQjxm7kDOFmgDAYa9uhYy1kE7uY/WHVFUITzzalsJ+GEWuhnow36ly8Us/B&#10;C3UhatTL8ExdjGr1RjxWb8ND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QAJCDb31pSRcVTLnEfnmEOjlH7oAXYkQVs5FpW893DddQbZKjNCES18TlUZo5D&#10;uWkqykyzBZdpgVBsSpMUmrKkTpNdlpdZKF+YWa6wZbqV2caVaotxoybLuEubmfGGzphxWpeRcUOb&#10;kfGzJiNDVBkNotKPopeL8X1t8NtmYH82vY6VOeB4JddSz3XUmARUZvXHYkswyqxjUWKdgqLs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ADIgzd///GBA+314E87Di1diGAFD&#10;YQiEQQREQQzMAwd62egsRaNM/9YKRqzTBa1l/DsYewPjdjAtW5iebnLbxXTtI7/DTN1xva6z+hvf&#10;/pVqvMRo/+cFOAOnr8TQp22BBj5HkOd15BeN5mzqloCek2nPRaNQ7zAnb6maZVin14jjPHG8TBwv&#10;qpPl+hP9WdtZuj2Mf4Atc/R/XJd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ADYgyd+B5AWUf/ZC6thWEkNxJISShYn4kFmUEReqITbUQkyoh+2h&#10;YaJDU2wNHWGLglRk6BYRoW8QMf4T8Scix+Tk9xlsEWelcUhMiaAYEN2i1ac5KO1KaRcrIuWNSl+x&#10;MXVCGXA6kti5GKLDCUSFU9kSzmJzuICIsIVNYX3UYb3csG4SHhPLQnl37pp4C2aVa2Y/VCOUg5uR&#10;k5x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AA+IMHf4okwLp3Va9RRbVKoukTtNRVqq3EqUNMgf22rWmrDaq7tlc8Zl9c5oUbnZnmcj8jt&#10;fEJ1zs/K6XxBNc5XVeV8C/4AH3FPhVDL2Y3GUTT3YAu2erA9lF6jMMjvPp5FoJP/w7zXXpelgKtQ&#10;rS6LWlylanZXq8ldL6/bp8b6djXUR1RfPyi3Z1wuzyY5PQ+rxvO4qjxPqdJz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wBH&#10;ILjfGYN6wWzQynUTx94MnjXgT32CHY4UOLysIQ1kwJULVyFcpfBUwxPi/0Zst+NVDxEaIlvLeboO&#10;T7cRtb1k8Bi4CG6COPfi2gTPKEfKEkbjPsafOaAVRLmuAyGeTcenmimJqrE7FUxyK5CQqmqbT1W2&#10;LFXa8uAqhquCLlYDX72m2VpVYutSsW1QhbalKrCtUZ7tIap5N17/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gBAIL/ftwaFhz3U+ru9kmGDZyoiqfcEdO6tHFbuUCpHaEhMrdLFZim6onNV7VGFzZpIobYlorKj&#10;kVDdWX+1pt3cfjXsWwN5hzaC6PhWkCGGemdraHB3gAa/SwsKTOgTeQR9XERNGeUzC/sz2RJdElfR&#10;EZ+m1sZka5ppBZ1qSqmukSTVyyNkPVUkeZe5QcGOlZCHGAqsN0LZ8S1QjRgav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ACsg&#10;1N+ilFuJpdTGy9Ux9axasiinPkQkaAwW1dwkiJobg2vu1RIreyolAZnfSwNHdRMI1eWg7rj81/ZT&#10;W5cHzm+fe2SqPDVtcXzshb1x96Srq/iRF75qxD+OP4hncHpCOYzOKB61g1Ic00YvD29lVhNbuNeD&#10;mq/W4lqqRf4tTaKA2101uIa+cklA1i5pyNknC+UHN8GtY3JrXTq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QAKyDU34xbJBTj367qc4awg9qAifTNeKRvypDd&#10;yDi/BWR/Z/hXns3BpQKXE29zMGYzaUH2k5Jwr8cCWuAQhxPWG5NA6aLKYtqiMtlNEQVxP4WVC24T&#10;6hPU+C5hFX5EWIp/yisivIhVhs1Q88IXItYCwpAMkQe0AQvpmyJkJlKQvqkw2QzyzXd+VF358rcS&#10;x+NzSi+zKYW/w2gK3msw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wAjINzfPzLJg1YW6fmZRW52G5NL3Q60szf8jBuucq1rLgvcDl5ICtj3L3XEznNZcVtbCxI3&#10;/HONYk3zRnVh07aMvMbdOVkN3+Zr6qsKVfUNRcn1HcXK+t7ilIahAnX9HzmppybT005NaXTB5vkE&#10;+wzJwPd08rCRSW6fMyDXLjPJxV4WOX93qV5TD8ew9la41ZEbfKf916Sciq6U0K0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AAWIOnfmMewhCfDDAtoE/BpQwTTBpDReoikdbGI&#10;no4lzGnIY2qhksnEGiaNdiYDvcTOT4DnTsPfg4bQg4lgH8JPC0IRC4FKHfAXz4Bfti54FXrgrtbH&#10;gjYDcLYYgrOTGDCCz35imDhBXDSGz3XiHvGceGcEzhSB/zP8H4NP/D5DwHwawfOZkHgSXC2IhSwE&#10;h+lAmDATgepZ4Jfq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ACMg3N+zz9JlC+lOYq//7YQx&#10;8nzCTcpc/Ap1Nn4zcDr+i8CphDeUics/+00kIZ9xNvIaT0bHxpKRpzUobj/uYA+gTAc8H7unaB+8&#10;EzvD3yTu8GexL+zkhxKf5Z2z3+AnOX3EzXK9n53nvpwp91hM13jNcyp95tLqSDOpLeQbKZ2UyeTB&#10;wPHkqaBR9uLJYfYj+iB7m97P/u5kX8p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ACsg1N8oWfe7U4oOCwCdqsO8SXfgynkBzsEQ9OBwFUJ762EfNMLctwyhpgaEljdYoPpG&#10;GlU3/okob5hFljQEMgvrw43z62LNcmtTLLNr5GxFtcpWXlXATa8q56VVLhUkVzQJEyraXOL03aJY&#10;/RFxjP4HMOoSq3//H77rNKqpaw0D8LszAIGAIYiEQTSoKEFEEwQZnXGel/Nwl1W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0AMyDM38yYAy4DY/4JePI2BW+T&#10;PtX9itwm3xCmFHcJLQVDwX0xtZz5PCXwxIPNAj0RJpFZhEW6wHkIPIyFjYSbTqDpAg0Xzj5DcB8L&#10;wW00BDlxGAcBE8k0MocsJqkkm6wgVWQ92UxayJvETg6SDnKc9JAL5BK5jp9xB0/wEz/CLwz9CsGT&#10;/a16BAQlceLfeDqPKSSERBEtySIFZB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ACcg2N/qYNMaka61IE2XLqTqcoQU3QoxWbdWtOjqJbNup5Sg&#10;61DER59RmKJvKOKiH5LXRJb6MQ1ym+Xnp3HAKWp3svzbZ2WdzWcj36v4vZR2FCx2Ru7icViin45M&#10;vQ9s+gCk60ORqo9Eit6AZH0ikgypgsWQLSQalgsJhnLRZKiT4gzbpdiYdkVMzGmFIea6Qh/zd/KK&#10;yJJhCDc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QArINTfN1SA&#10;fQuWF2O/DPvl2LZhe4MuMOme1y79U/vx8TCT7p9Jlwvo3dHpds2P4UM4Ccda16D/4ZHc8M0XnyLw&#10;pwdaSfpKw/FhAhovYN+I/dn48SJpaMF+Mfat2C/Htg3bG/WBtqFcTRq/oT/pHY7Qpzx+o7eIYgMq&#10;LdTDYTj0f2u4BzfliKYXqRbITsag1RutQeiMQmMiKZqG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ADsgxN9P/k76Kfg3w9k4T1qGNa0sRY9gBtZsIpYkg1xG&#10;efFeM6gB+SQyT9HT/GTMNcjgiVSIJ0bBnkQFenoowPOI/D0sIA8bjmf8g0LmzuW+BuA1Pc8COqSp&#10;GJOpdG85dHE59HPwb4C7rlyqWcgZ8QR7E9dc/h9Xhhb5bRj59SFUV2oUx/uR5GUoDFVAIY2Pl0Pe&#10;y8Hm5YDzcsB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ADQgy98qthtVYLfIY0+T256lPHu+ch0lcjl8ykkLKTutQVnp45WZPk1O&#10;Z7fSnSvlyNgqe8Ze2TJekDXzTfCpbJkR2cEe9v0YvJvxs2sZ++4Hi7BInYw9U7BsLX7yQK0Mo0aq&#10;qJHy3Bh5MpOU6zQrx2lTltOpzIxcUKiMzAo5M4cqPSusNEyhPXuKbNldsuY8IEvON5Xq2iOz67h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">
                <v:group id="Group 37" style="position:absolute;width:69799;height:23253" alt="&quot;&quot;" coordsize="69818,2324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style="position:absolute;width:69818;height:23241;flip:x;visibility:visible;mso-wrap-style:square;v-text-anchor:middle" coordsize="6981825,2324100" o:spid="_x0000_s1028" fillcolor="#f1f2f2" stroked="f" strokeweight="1pt" path="m,l6594467,v213932,,387358,173426,387358,387358l6981825,2324100,,232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style="position:absolute;left:2285;top:1428;width:62389;height:20750;visibility:visible;mso-wrap-style:square;v-text-anchor:top" alt="Let’s change aged care together &#10;We invite Australians to continue to have their say about the aged care reforms.&#10;Visit agedcareengagement.health.gov.au&#10;Phone 1800 318 209 (Aged care reform free-call phone line)&#10;For translating and interpreting services, call 131 450 and ask for 1800 318 209. &#10;To use the National Relay Service, visit nrschat.nrscall.gov.au/nrs to choose your preferred access point on their website, or call the NRS Helpdesk on 1800 555 660. "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v:textbox>
                      <w:txbxContent>
                        <w:p w:rsidRPr="00F45B7B" w:rsidR="00022AB9" w:rsidP="00022AB9" w:rsidRDefault="00022AB9" w14:paraId="5C213016" w14:textId="2C2F1613">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w:t>
                          </w:r>
                          <w:proofErr w:type="gramStart"/>
                          <w:r w:rsidRPr="00F45B7B">
                            <w:rPr>
                              <w:rFonts w:cs="Arial"/>
                              <w:b/>
                              <w:bCs/>
                              <w:color w:val="171919" w:themeColor="background1" w:themeShade="1A"/>
                              <w:sz w:val="32"/>
                              <w:szCs w:val="32"/>
                            </w:rPr>
                            <w:t>together</w:t>
                          </w:r>
                          <w:proofErr w:type="gramEnd"/>
                        </w:p>
                        <w:p w:rsidRPr="00F45B7B" w:rsidR="00022AB9" w:rsidP="00022AB9" w:rsidRDefault="00022AB9" w14:paraId="003E941D" w14:textId="77777777">
                          <w:pPr>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rsidRPr="00F45B7B" w:rsidR="00022AB9" w:rsidP="00022AB9" w:rsidRDefault="00022AB9" w14:paraId="7BC4C106" w14:textId="77777777">
                          <w:pPr>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proofErr w:type="gramStart"/>
                          <w:r w:rsidRPr="00F45B7B">
                            <w:rPr>
                              <w:rFonts w:cs="Arial"/>
                              <w:b/>
                              <w:bCs/>
                              <w:color w:val="171919" w:themeColor="background1" w:themeShade="1A"/>
                              <w:sz w:val="22"/>
                              <w:szCs w:val="22"/>
                            </w:rPr>
                            <w:t>agedcareengagement.health.gov.au</w:t>
                          </w:r>
                          <w:proofErr w:type="gramEnd"/>
                        </w:p>
                        <w:p w:rsidRPr="00F45B7B" w:rsidR="00022AB9" w:rsidP="00022AB9" w:rsidRDefault="00022AB9" w14:paraId="462DEEA1" w14:textId="77777777">
                          <w:pPr>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rsidRPr="00F45B7B" w:rsidR="00022AB9" w:rsidP="00022AB9" w:rsidRDefault="00022AB9" w14:paraId="6B286A7B" w14:textId="7777777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style="position:absolute;left:2571;top:12382;width:2661;height:2603" alt="&quot;&quot;" coordsize="270001,270000" coordorigin="-21762,-1034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style="position:absolute;left:-21762;top:-103418;width:270001;height:270000;visibility:visible;mso-wrap-style:square;v-text-anchor:middle"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43037;top:-35013;width:137160;height:13715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o:title="" r:id="rId29"/>
                  </v:shape>
                </v:group>
                <v:group id="Group 43" style="position:absolute;left:2571;top:8953;width:2661;height:2591" alt="&quot;&quot;" coordsize="270000,270000" coordorigin="-21762,-14094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style="position:absolute;left:-21762;top:-140945;width:270000;height:270000;visibility:visible;mso-wrap-style:square;v-text-anchor:middle"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v:shape id="Picture 45" style="position:absolute;left:39438;top:-79747;width:140335;height:14033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o:title="" r:id="rId30"/>
                  </v:shape>
                </v:group>
                <w10:wrap anchorx="margin" anchory="page"/>
                <w10:anchorlock/>
              </v:group>
            </w:pict>
          </mc:Fallback>
        </mc:AlternateContent>
      </w:r>
    </w:p>
    <w:sectPr w:rsidR="000965B7" w:rsidRPr="0098446B" w:rsidSect="005A34A7">
      <w:headerReference w:type="default" r:id="rId31"/>
      <w:footerReference w:type="default" r:id="rId32"/>
      <w:footerReference w:type="first" r:id="rId33"/>
      <w:type w:val="continuous"/>
      <w:pgSz w:w="11906" w:h="16838"/>
      <w:pgMar w:top="1440" w:right="851" w:bottom="709"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5C214" w14:textId="77777777" w:rsidR="00D24E27" w:rsidRDefault="00D24E27" w:rsidP="0076491B">
      <w:pPr>
        <w:spacing w:before="0" w:after="0" w:line="240" w:lineRule="auto"/>
      </w:pPr>
      <w:r>
        <w:separator/>
      </w:r>
    </w:p>
  </w:endnote>
  <w:endnote w:type="continuationSeparator" w:id="0">
    <w:p w14:paraId="1E5E3633" w14:textId="77777777" w:rsidR="00D24E27" w:rsidRDefault="00D24E27" w:rsidP="0076491B">
      <w:pPr>
        <w:spacing w:before="0" w:after="0" w:line="240" w:lineRule="auto"/>
      </w:pPr>
      <w:r>
        <w:continuationSeparator/>
      </w:r>
    </w:p>
  </w:endnote>
  <w:endnote w:type="continuationNotice" w:id="1">
    <w:p w14:paraId="2A65075A" w14:textId="77777777" w:rsidR="00D24E27" w:rsidRDefault="00D24E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4855E29C" w14:textId="77777777" w:rsidTr="002D5033">
      <w:trPr>
        <w:trHeight w:val="300"/>
      </w:trPr>
      <w:tc>
        <w:tcPr>
          <w:tcW w:w="3400" w:type="dxa"/>
        </w:tcPr>
        <w:p w14:paraId="6C8A24D5" w14:textId="08395F5A" w:rsidR="08002C16" w:rsidRDefault="08002C16" w:rsidP="002D5033">
          <w:pPr>
            <w:pStyle w:val="Header"/>
            <w:ind w:left="-115"/>
          </w:pPr>
        </w:p>
      </w:tc>
      <w:tc>
        <w:tcPr>
          <w:tcW w:w="3400" w:type="dxa"/>
        </w:tcPr>
        <w:p w14:paraId="5A9212B8" w14:textId="2DD9A2F4" w:rsidR="08002C16" w:rsidRDefault="08002C16" w:rsidP="002D5033">
          <w:pPr>
            <w:pStyle w:val="Header"/>
            <w:jc w:val="center"/>
          </w:pPr>
        </w:p>
      </w:tc>
      <w:tc>
        <w:tcPr>
          <w:tcW w:w="3400" w:type="dxa"/>
        </w:tcPr>
        <w:p w14:paraId="68D56069" w14:textId="42D0EBB8" w:rsidR="08002C16" w:rsidRDefault="08002C16" w:rsidP="002D5033">
          <w:pPr>
            <w:pStyle w:val="Header"/>
            <w:ind w:right="-115"/>
            <w:jc w:val="right"/>
          </w:pPr>
        </w:p>
      </w:tc>
    </w:tr>
  </w:tbl>
  <w:p w14:paraId="04A5F3BD" w14:textId="2D339B64" w:rsidR="08002C16" w:rsidRDefault="08002C16" w:rsidP="002D5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24EE4238" w14:textId="77777777" w:rsidTr="002D5033">
      <w:trPr>
        <w:trHeight w:val="300"/>
      </w:trPr>
      <w:tc>
        <w:tcPr>
          <w:tcW w:w="3400" w:type="dxa"/>
        </w:tcPr>
        <w:p w14:paraId="300C790E" w14:textId="0DBB6933" w:rsidR="08002C16" w:rsidRDefault="08002C16" w:rsidP="002D5033">
          <w:pPr>
            <w:pStyle w:val="Header"/>
            <w:ind w:left="-115"/>
          </w:pPr>
        </w:p>
      </w:tc>
      <w:tc>
        <w:tcPr>
          <w:tcW w:w="3400" w:type="dxa"/>
        </w:tcPr>
        <w:p w14:paraId="5677B9AC" w14:textId="2A75A2E4" w:rsidR="08002C16" w:rsidRDefault="08002C16" w:rsidP="002D5033">
          <w:pPr>
            <w:pStyle w:val="Header"/>
            <w:jc w:val="center"/>
          </w:pPr>
        </w:p>
      </w:tc>
      <w:tc>
        <w:tcPr>
          <w:tcW w:w="3400" w:type="dxa"/>
        </w:tcPr>
        <w:p w14:paraId="2FD775CF" w14:textId="540FDB32" w:rsidR="08002C16" w:rsidRDefault="08002C16" w:rsidP="002D5033">
          <w:pPr>
            <w:pStyle w:val="Header"/>
            <w:ind w:right="-115"/>
            <w:jc w:val="right"/>
          </w:pPr>
        </w:p>
      </w:tc>
    </w:tr>
  </w:tbl>
  <w:p w14:paraId="54DE8AE9" w14:textId="2A4E0316" w:rsidR="08002C16" w:rsidRDefault="08002C16" w:rsidP="002D5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66DF9303" w14:textId="77777777" w:rsidTr="002D5033">
      <w:trPr>
        <w:trHeight w:val="300"/>
      </w:trPr>
      <w:tc>
        <w:tcPr>
          <w:tcW w:w="3400" w:type="dxa"/>
        </w:tcPr>
        <w:p w14:paraId="0439CD9B" w14:textId="77090D2B" w:rsidR="08002C16" w:rsidRDefault="08002C16" w:rsidP="002D5033">
          <w:pPr>
            <w:pStyle w:val="Header"/>
            <w:ind w:left="-115"/>
          </w:pPr>
        </w:p>
      </w:tc>
      <w:tc>
        <w:tcPr>
          <w:tcW w:w="3400" w:type="dxa"/>
        </w:tcPr>
        <w:p w14:paraId="295975B7" w14:textId="4F3443C7" w:rsidR="08002C16" w:rsidRDefault="08002C16" w:rsidP="002D5033">
          <w:pPr>
            <w:pStyle w:val="Header"/>
            <w:jc w:val="center"/>
          </w:pPr>
        </w:p>
      </w:tc>
      <w:tc>
        <w:tcPr>
          <w:tcW w:w="3400" w:type="dxa"/>
        </w:tcPr>
        <w:p w14:paraId="7AA31509" w14:textId="3E05DBEB" w:rsidR="08002C16" w:rsidRDefault="08002C16" w:rsidP="002D5033">
          <w:pPr>
            <w:pStyle w:val="Header"/>
            <w:ind w:right="-115"/>
            <w:jc w:val="right"/>
          </w:pPr>
        </w:p>
      </w:tc>
    </w:tr>
  </w:tbl>
  <w:p w14:paraId="0A1E6673" w14:textId="171AD322" w:rsidR="08002C16" w:rsidRDefault="08002C16" w:rsidP="002D50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5E535CB6" w14:textId="77777777" w:rsidTr="002D5033">
      <w:trPr>
        <w:trHeight w:val="300"/>
      </w:trPr>
      <w:tc>
        <w:tcPr>
          <w:tcW w:w="3400" w:type="dxa"/>
        </w:tcPr>
        <w:p w14:paraId="238D2BE0" w14:textId="7E881306" w:rsidR="08002C16" w:rsidRDefault="08002C16" w:rsidP="002D5033">
          <w:pPr>
            <w:pStyle w:val="Header"/>
            <w:ind w:left="-115"/>
          </w:pPr>
        </w:p>
      </w:tc>
      <w:tc>
        <w:tcPr>
          <w:tcW w:w="3400" w:type="dxa"/>
        </w:tcPr>
        <w:p w14:paraId="4299932A" w14:textId="46109859" w:rsidR="08002C16" w:rsidRDefault="08002C16" w:rsidP="002D5033">
          <w:pPr>
            <w:pStyle w:val="Header"/>
            <w:jc w:val="center"/>
          </w:pPr>
        </w:p>
      </w:tc>
      <w:tc>
        <w:tcPr>
          <w:tcW w:w="3400" w:type="dxa"/>
        </w:tcPr>
        <w:p w14:paraId="67D9ABF0" w14:textId="649AD01A" w:rsidR="08002C16" w:rsidRDefault="08002C16" w:rsidP="002D5033">
          <w:pPr>
            <w:pStyle w:val="Header"/>
            <w:ind w:right="-115"/>
            <w:jc w:val="right"/>
          </w:pPr>
        </w:p>
      </w:tc>
    </w:tr>
  </w:tbl>
  <w:p w14:paraId="4B909F4B" w14:textId="6EAAAF5E" w:rsidR="08002C16" w:rsidRDefault="08002C16" w:rsidP="002D50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3B331220" w14:textId="77777777" w:rsidTr="002D5033">
      <w:trPr>
        <w:trHeight w:val="300"/>
      </w:trPr>
      <w:tc>
        <w:tcPr>
          <w:tcW w:w="3400" w:type="dxa"/>
        </w:tcPr>
        <w:p w14:paraId="13F8CC6C" w14:textId="7BDF33A6" w:rsidR="08002C16" w:rsidRDefault="08002C16" w:rsidP="002D5033">
          <w:pPr>
            <w:pStyle w:val="Header"/>
            <w:ind w:left="-115"/>
          </w:pPr>
        </w:p>
      </w:tc>
      <w:tc>
        <w:tcPr>
          <w:tcW w:w="3400" w:type="dxa"/>
        </w:tcPr>
        <w:p w14:paraId="081C5CD2" w14:textId="50499887" w:rsidR="08002C16" w:rsidRDefault="08002C16" w:rsidP="002D5033">
          <w:pPr>
            <w:pStyle w:val="Header"/>
            <w:jc w:val="center"/>
          </w:pPr>
        </w:p>
      </w:tc>
      <w:tc>
        <w:tcPr>
          <w:tcW w:w="3400" w:type="dxa"/>
        </w:tcPr>
        <w:p w14:paraId="7C84E027" w14:textId="17184CAA" w:rsidR="08002C16" w:rsidRDefault="08002C16" w:rsidP="002D5033">
          <w:pPr>
            <w:pStyle w:val="Header"/>
            <w:ind w:right="-115"/>
            <w:jc w:val="right"/>
          </w:pPr>
        </w:p>
      </w:tc>
    </w:tr>
  </w:tbl>
  <w:p w14:paraId="0E327727" w14:textId="14D8A822" w:rsidR="08002C16" w:rsidRDefault="08002C16" w:rsidP="002D50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4BC84714" w14:textId="77777777" w:rsidTr="002D5033">
      <w:trPr>
        <w:trHeight w:val="300"/>
      </w:trPr>
      <w:tc>
        <w:tcPr>
          <w:tcW w:w="3400" w:type="dxa"/>
        </w:tcPr>
        <w:p w14:paraId="0FE58C26" w14:textId="3C9B1BF1" w:rsidR="08002C16" w:rsidRDefault="08002C16" w:rsidP="002D5033">
          <w:pPr>
            <w:pStyle w:val="Header"/>
            <w:ind w:left="-115"/>
          </w:pPr>
        </w:p>
      </w:tc>
      <w:tc>
        <w:tcPr>
          <w:tcW w:w="3400" w:type="dxa"/>
        </w:tcPr>
        <w:p w14:paraId="2596F491" w14:textId="136FA3CF" w:rsidR="08002C16" w:rsidRDefault="08002C16" w:rsidP="002D5033">
          <w:pPr>
            <w:pStyle w:val="Header"/>
            <w:jc w:val="center"/>
          </w:pPr>
        </w:p>
      </w:tc>
      <w:tc>
        <w:tcPr>
          <w:tcW w:w="3400" w:type="dxa"/>
        </w:tcPr>
        <w:p w14:paraId="657FC79F" w14:textId="14360F91" w:rsidR="08002C16" w:rsidRDefault="08002C16" w:rsidP="002D5033">
          <w:pPr>
            <w:pStyle w:val="Header"/>
            <w:ind w:right="-115"/>
            <w:jc w:val="right"/>
          </w:pPr>
        </w:p>
      </w:tc>
    </w:tr>
  </w:tbl>
  <w:p w14:paraId="332E6162" w14:textId="1B96DD7F" w:rsidR="08002C16" w:rsidRDefault="08002C16" w:rsidP="002D5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581C" w14:textId="77777777" w:rsidR="00D24E27" w:rsidRDefault="00D24E27" w:rsidP="0076491B">
      <w:pPr>
        <w:spacing w:before="0" w:after="0" w:line="240" w:lineRule="auto"/>
      </w:pPr>
      <w:r>
        <w:separator/>
      </w:r>
    </w:p>
  </w:footnote>
  <w:footnote w:type="continuationSeparator" w:id="0">
    <w:p w14:paraId="59D4162D" w14:textId="77777777" w:rsidR="00D24E27" w:rsidRDefault="00D24E27" w:rsidP="0076491B">
      <w:pPr>
        <w:spacing w:before="0" w:after="0" w:line="240" w:lineRule="auto"/>
      </w:pPr>
      <w:r>
        <w:continuationSeparator/>
      </w:r>
    </w:p>
  </w:footnote>
  <w:footnote w:type="continuationNotice" w:id="1">
    <w:p w14:paraId="61B607E4" w14:textId="77777777" w:rsidR="00D24E27" w:rsidRDefault="00D24E27">
      <w:pPr>
        <w:spacing w:before="0" w:after="0" w:line="240" w:lineRule="auto"/>
      </w:pPr>
    </w:p>
  </w:footnote>
  <w:footnote w:id="2">
    <w:p w14:paraId="5A2A55BF" w14:textId="428CE674" w:rsidR="0098446B" w:rsidRPr="0098446B" w:rsidRDefault="0098446B" w:rsidP="0098446B">
      <w:pPr>
        <w:pStyle w:val="FootnoteText"/>
        <w:rPr>
          <w:color w:val="0070C0"/>
        </w:rPr>
      </w:pPr>
      <w:r>
        <w:rPr>
          <w:rStyle w:val="FootnoteReference"/>
        </w:rPr>
        <w:footnoteRef/>
      </w:r>
      <w:r>
        <w:t xml:space="preserve"> </w:t>
      </w:r>
      <w:r w:rsidRPr="0056198D">
        <w:rPr>
          <w:rFonts w:eastAsia="Times New Roman" w:cs="Times New Roman"/>
          <w:bCs/>
        </w:rPr>
        <w:t xml:space="preserve">Check the quick reference guide on </w:t>
      </w:r>
      <w:r>
        <w:rPr>
          <w:rFonts w:eastAsia="Times New Roman" w:cs="Times New Roman"/>
          <w:bCs/>
        </w:rPr>
        <w:t>percentage of recommended allied health services received</w:t>
      </w:r>
      <w:r w:rsidRPr="0056198D">
        <w:rPr>
          <w:rFonts w:eastAsia="Times New Roman" w:cs="Times New Roman"/>
          <w:bCs/>
        </w:rPr>
        <w:t xml:space="preserve"> in the </w:t>
      </w:r>
      <w:hyperlink r:id="rId1" w:history="1">
        <w:r w:rsidRPr="00FD276B">
          <w:rPr>
            <w:rStyle w:val="Hyperlink"/>
            <w:rFonts w:eastAsia="Times New Roman" w:cs="Times New Roman"/>
            <w:bCs/>
            <w:color w:val="0070C0"/>
          </w:rPr>
          <w:t>QI Program resources webpage</w:t>
        </w:r>
      </w:hyperlink>
      <w:r w:rsidRPr="00FD276B">
        <w:rPr>
          <w:rFonts w:eastAsia="Times New Roman" w:cs="Times New Roman"/>
          <w:bCs/>
          <w:color w:val="0070C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657BBA68" w14:textId="77777777" w:rsidTr="002D5033">
      <w:trPr>
        <w:trHeight w:val="300"/>
      </w:trPr>
      <w:tc>
        <w:tcPr>
          <w:tcW w:w="3400" w:type="dxa"/>
        </w:tcPr>
        <w:p w14:paraId="6DEDA6D7" w14:textId="5798F9BE" w:rsidR="08002C16" w:rsidRDefault="08002C16" w:rsidP="002D5033">
          <w:pPr>
            <w:pStyle w:val="Header"/>
            <w:ind w:left="-115"/>
          </w:pPr>
        </w:p>
      </w:tc>
      <w:tc>
        <w:tcPr>
          <w:tcW w:w="3400" w:type="dxa"/>
        </w:tcPr>
        <w:p w14:paraId="7D3B60A0" w14:textId="13DFFD29" w:rsidR="08002C16" w:rsidRDefault="08002C16" w:rsidP="002D5033">
          <w:pPr>
            <w:pStyle w:val="Header"/>
            <w:jc w:val="center"/>
          </w:pPr>
        </w:p>
      </w:tc>
      <w:tc>
        <w:tcPr>
          <w:tcW w:w="3400" w:type="dxa"/>
        </w:tcPr>
        <w:p w14:paraId="626BD628" w14:textId="13F3ED63" w:rsidR="08002C16" w:rsidRDefault="08002C16" w:rsidP="002D5033">
          <w:pPr>
            <w:pStyle w:val="Header"/>
            <w:ind w:right="-115"/>
            <w:jc w:val="right"/>
          </w:pPr>
        </w:p>
      </w:tc>
    </w:tr>
  </w:tbl>
  <w:p w14:paraId="03CF61C1" w14:textId="485A2477" w:rsidR="08002C16" w:rsidRDefault="08002C16" w:rsidP="002D5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7948" w14:textId="77777777" w:rsidR="0076491B" w:rsidRDefault="00EE3E5B">
    <w:pPr>
      <w:pStyle w:val="Header"/>
    </w:pPr>
    <w:r>
      <w:rPr>
        <w:noProof/>
      </w:rPr>
      <w:drawing>
        <wp:anchor distT="0" distB="0" distL="114300" distR="114300" simplePos="0" relativeHeight="251658241" behindDoc="1" locked="0" layoutInCell="1" allowOverlap="1" wp14:anchorId="0C40D672" wp14:editId="2E6F78BB">
          <wp:simplePos x="0" y="0"/>
          <wp:positionH relativeFrom="page">
            <wp:posOffset>-343535</wp:posOffset>
          </wp:positionH>
          <wp:positionV relativeFrom="page">
            <wp:posOffset>-153670</wp:posOffset>
          </wp:positionV>
          <wp:extent cx="8230235" cy="3549015"/>
          <wp:effectExtent l="0" t="0" r="0" b="0"/>
          <wp:wrapNone/>
          <wp:docPr id="680805075" name="Picture 68080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057762F2" wp14:editId="501B9C8E">
          <wp:simplePos x="0" y="0"/>
          <wp:positionH relativeFrom="page">
            <wp:align>left</wp:align>
          </wp:positionH>
          <wp:positionV relativeFrom="page">
            <wp:align>top</wp:align>
          </wp:positionV>
          <wp:extent cx="7558675" cy="1987200"/>
          <wp:effectExtent l="0" t="0" r="4445" b="0"/>
          <wp:wrapNone/>
          <wp:docPr id="150745388" name="Picture 150745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27C073F0" w14:textId="77777777" w:rsidTr="002D5033">
      <w:trPr>
        <w:trHeight w:val="300"/>
      </w:trPr>
      <w:tc>
        <w:tcPr>
          <w:tcW w:w="3400" w:type="dxa"/>
        </w:tcPr>
        <w:p w14:paraId="74139753" w14:textId="4292BF22" w:rsidR="08002C16" w:rsidRDefault="08002C16" w:rsidP="002D5033">
          <w:pPr>
            <w:pStyle w:val="Header"/>
            <w:ind w:left="-115"/>
          </w:pPr>
        </w:p>
      </w:tc>
      <w:tc>
        <w:tcPr>
          <w:tcW w:w="3400" w:type="dxa"/>
        </w:tcPr>
        <w:p w14:paraId="66BAFA90" w14:textId="74DEA0FC" w:rsidR="08002C16" w:rsidRDefault="08002C16" w:rsidP="002D5033">
          <w:pPr>
            <w:pStyle w:val="Header"/>
            <w:jc w:val="center"/>
          </w:pPr>
        </w:p>
      </w:tc>
      <w:tc>
        <w:tcPr>
          <w:tcW w:w="3400" w:type="dxa"/>
        </w:tcPr>
        <w:p w14:paraId="22BD76FE" w14:textId="0DE06E10" w:rsidR="08002C16" w:rsidRDefault="08002C16" w:rsidP="002D5033">
          <w:pPr>
            <w:pStyle w:val="Header"/>
            <w:ind w:right="-115"/>
            <w:jc w:val="right"/>
          </w:pPr>
        </w:p>
      </w:tc>
    </w:tr>
  </w:tbl>
  <w:p w14:paraId="3B89198C" w14:textId="4897BB07" w:rsidR="08002C16" w:rsidRDefault="08002C16" w:rsidP="002D50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0684E585" w14:textId="77777777" w:rsidTr="002D5033">
      <w:trPr>
        <w:trHeight w:val="300"/>
      </w:trPr>
      <w:tc>
        <w:tcPr>
          <w:tcW w:w="3400" w:type="dxa"/>
        </w:tcPr>
        <w:p w14:paraId="026FA55D" w14:textId="1EB5C335" w:rsidR="08002C16" w:rsidRDefault="08002C16" w:rsidP="002D5033">
          <w:pPr>
            <w:pStyle w:val="Header"/>
            <w:ind w:left="-115"/>
          </w:pPr>
        </w:p>
      </w:tc>
      <w:tc>
        <w:tcPr>
          <w:tcW w:w="3400" w:type="dxa"/>
        </w:tcPr>
        <w:p w14:paraId="1C4A46BA" w14:textId="61FB1D47" w:rsidR="08002C16" w:rsidRDefault="08002C16" w:rsidP="002D5033">
          <w:pPr>
            <w:pStyle w:val="Header"/>
            <w:jc w:val="center"/>
          </w:pPr>
        </w:p>
      </w:tc>
      <w:tc>
        <w:tcPr>
          <w:tcW w:w="3400" w:type="dxa"/>
        </w:tcPr>
        <w:p w14:paraId="139C8502" w14:textId="102404E2" w:rsidR="08002C16" w:rsidRDefault="08002C16" w:rsidP="002D5033">
          <w:pPr>
            <w:pStyle w:val="Header"/>
            <w:ind w:right="-115"/>
            <w:jc w:val="right"/>
          </w:pPr>
        </w:p>
      </w:tc>
    </w:tr>
  </w:tbl>
  <w:p w14:paraId="7C5DE60B" w14:textId="35FD0041" w:rsidR="08002C16" w:rsidRDefault="08002C16" w:rsidP="002D5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B1C9A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D1A3A"/>
    <w:multiLevelType w:val="hybridMultilevel"/>
    <w:tmpl w:val="96DE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53E394E"/>
    <w:multiLevelType w:val="hybridMultilevel"/>
    <w:tmpl w:val="D61A3E90"/>
    <w:lvl w:ilvl="0" w:tplc="71542D3E">
      <w:start w:val="1"/>
      <w:numFmt w:val="bullet"/>
      <w:lvlText w:val=""/>
      <w:lvlJc w:val="left"/>
      <w:pPr>
        <w:ind w:left="720" w:hanging="360"/>
      </w:pPr>
      <w:rPr>
        <w:rFonts w:ascii="Symbol" w:hAnsi="Symbol" w:hint="default"/>
        <w:color w:val="009AA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1F0E1CF4"/>
    <w:multiLevelType w:val="hybridMultilevel"/>
    <w:tmpl w:val="CB7CD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A469B4"/>
    <w:multiLevelType w:val="hybridMultilevel"/>
    <w:tmpl w:val="4E068D92"/>
    <w:lvl w:ilvl="0" w:tplc="D3D8C602">
      <w:start w:val="1"/>
      <w:numFmt w:val="bullet"/>
      <w:lvlText w:val=""/>
      <w:lvlJc w:val="left"/>
      <w:pPr>
        <w:ind w:left="1069" w:hanging="360"/>
      </w:pPr>
      <w:rPr>
        <w:rFonts w:ascii="Symbol" w:hAnsi="Symbol" w:hint="default"/>
        <w:color w:val="8C59A5"/>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 w15:restartNumberingAfterBreak="0">
    <w:nsid w:val="224038F0"/>
    <w:multiLevelType w:val="multilevel"/>
    <w:tmpl w:val="21481A2E"/>
    <w:styleLink w:val="TableBulletsNumbers"/>
    <w:lvl w:ilvl="0">
      <w:start w:val="1"/>
      <w:numFmt w:val="bullet"/>
      <w:pStyle w:val="TableBullet1Normal"/>
      <w:lvlText w:val="•"/>
      <w:lvlJc w:val="left"/>
      <w:pPr>
        <w:tabs>
          <w:tab w:val="num" w:pos="340"/>
        </w:tabs>
        <w:ind w:left="340" w:hanging="340"/>
      </w:pPr>
      <w:rPr>
        <w:rFonts w:ascii="Calibri" w:hAnsi="Calibri" w:hint="default"/>
      </w:rPr>
    </w:lvl>
    <w:lvl w:ilvl="1">
      <w:start w:val="1"/>
      <w:numFmt w:val="bullet"/>
      <w:pStyle w:val="TableBullet2Normal"/>
      <w:lvlText w:val="–"/>
      <w:lvlJc w:val="left"/>
      <w:pPr>
        <w:tabs>
          <w:tab w:val="num" w:pos="680"/>
        </w:tabs>
        <w:ind w:left="680" w:hanging="340"/>
      </w:pPr>
      <w:rPr>
        <w:rFonts w:ascii="Arial" w:hAnsi="Arial" w:hint="default"/>
      </w:rPr>
    </w:lvl>
    <w:lvl w:ilvl="2">
      <w:start w:val="1"/>
      <w:numFmt w:val="bullet"/>
      <w:pStyle w:val="TableBullet3Normal"/>
      <w:lvlText w:val="•"/>
      <w:lvlJc w:val="left"/>
      <w:pPr>
        <w:tabs>
          <w:tab w:val="num" w:pos="1021"/>
        </w:tabs>
        <w:ind w:left="1021" w:hanging="341"/>
      </w:pPr>
      <w:rPr>
        <w:rFonts w:ascii="Calibri" w:hAnsi="Calibri" w:hint="default"/>
      </w:rPr>
    </w:lvl>
    <w:lvl w:ilvl="3">
      <w:start w:val="1"/>
      <w:numFmt w:val="decimal"/>
      <w:lvlRestart w:val="0"/>
      <w:pStyle w:val="TableNumber1Normal"/>
      <w:lvlText w:val="%4."/>
      <w:lvlJc w:val="left"/>
      <w:pPr>
        <w:tabs>
          <w:tab w:val="num" w:pos="340"/>
        </w:tabs>
        <w:ind w:left="340" w:hanging="340"/>
      </w:pPr>
      <w:rPr>
        <w:rFonts w:hint="default"/>
      </w:rPr>
    </w:lvl>
    <w:lvl w:ilvl="4">
      <w:start w:val="1"/>
      <w:numFmt w:val="lowerLetter"/>
      <w:pStyle w:val="TableNumber2Normal"/>
      <w:lvlText w:val="%5."/>
      <w:lvlJc w:val="left"/>
      <w:pPr>
        <w:tabs>
          <w:tab w:val="num" w:pos="680"/>
        </w:tabs>
        <w:ind w:left="680" w:hanging="340"/>
      </w:pPr>
      <w:rPr>
        <w:rFonts w:hint="default"/>
      </w:rPr>
    </w:lvl>
    <w:lvl w:ilvl="5">
      <w:start w:val="1"/>
      <w:numFmt w:val="lowerRoman"/>
      <w:pStyle w:val="TableNumber3Normal"/>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1"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6" w15:restartNumberingAfterBreak="0">
    <w:nsid w:val="36465A1A"/>
    <w:multiLevelType w:val="hybridMultilevel"/>
    <w:tmpl w:val="BF9ECAAA"/>
    <w:lvl w:ilvl="0" w:tplc="6F604016">
      <w:start w:val="1"/>
      <w:numFmt w:val="bullet"/>
      <w:lvlText w:val=""/>
      <w:lvlJc w:val="left"/>
      <w:pPr>
        <w:tabs>
          <w:tab w:val="num" w:pos="720"/>
        </w:tabs>
        <w:ind w:left="720" w:hanging="360"/>
      </w:pPr>
      <w:rPr>
        <w:rFonts w:ascii="Symbol" w:hAnsi="Symbol" w:hint="default"/>
      </w:rPr>
    </w:lvl>
    <w:lvl w:ilvl="1" w:tplc="E3364EFA" w:tentative="1">
      <w:start w:val="1"/>
      <w:numFmt w:val="bullet"/>
      <w:lvlText w:val=""/>
      <w:lvlJc w:val="left"/>
      <w:pPr>
        <w:tabs>
          <w:tab w:val="num" w:pos="1440"/>
        </w:tabs>
        <w:ind w:left="1440" w:hanging="360"/>
      </w:pPr>
      <w:rPr>
        <w:rFonts w:ascii="Symbol" w:hAnsi="Symbol" w:hint="default"/>
      </w:rPr>
    </w:lvl>
    <w:lvl w:ilvl="2" w:tplc="3386EB24" w:tentative="1">
      <w:start w:val="1"/>
      <w:numFmt w:val="bullet"/>
      <w:lvlText w:val=""/>
      <w:lvlJc w:val="left"/>
      <w:pPr>
        <w:tabs>
          <w:tab w:val="num" w:pos="2160"/>
        </w:tabs>
        <w:ind w:left="2160" w:hanging="360"/>
      </w:pPr>
      <w:rPr>
        <w:rFonts w:ascii="Symbol" w:hAnsi="Symbol" w:hint="default"/>
      </w:rPr>
    </w:lvl>
    <w:lvl w:ilvl="3" w:tplc="8A0EA49E" w:tentative="1">
      <w:start w:val="1"/>
      <w:numFmt w:val="bullet"/>
      <w:lvlText w:val=""/>
      <w:lvlJc w:val="left"/>
      <w:pPr>
        <w:tabs>
          <w:tab w:val="num" w:pos="2880"/>
        </w:tabs>
        <w:ind w:left="2880" w:hanging="360"/>
      </w:pPr>
      <w:rPr>
        <w:rFonts w:ascii="Symbol" w:hAnsi="Symbol" w:hint="default"/>
      </w:rPr>
    </w:lvl>
    <w:lvl w:ilvl="4" w:tplc="EC981956" w:tentative="1">
      <w:start w:val="1"/>
      <w:numFmt w:val="bullet"/>
      <w:lvlText w:val=""/>
      <w:lvlJc w:val="left"/>
      <w:pPr>
        <w:tabs>
          <w:tab w:val="num" w:pos="3600"/>
        </w:tabs>
        <w:ind w:left="3600" w:hanging="360"/>
      </w:pPr>
      <w:rPr>
        <w:rFonts w:ascii="Symbol" w:hAnsi="Symbol" w:hint="default"/>
      </w:rPr>
    </w:lvl>
    <w:lvl w:ilvl="5" w:tplc="49F81F70" w:tentative="1">
      <w:start w:val="1"/>
      <w:numFmt w:val="bullet"/>
      <w:lvlText w:val=""/>
      <w:lvlJc w:val="left"/>
      <w:pPr>
        <w:tabs>
          <w:tab w:val="num" w:pos="4320"/>
        </w:tabs>
        <w:ind w:left="4320" w:hanging="360"/>
      </w:pPr>
      <w:rPr>
        <w:rFonts w:ascii="Symbol" w:hAnsi="Symbol" w:hint="default"/>
      </w:rPr>
    </w:lvl>
    <w:lvl w:ilvl="6" w:tplc="8960B102" w:tentative="1">
      <w:start w:val="1"/>
      <w:numFmt w:val="bullet"/>
      <w:lvlText w:val=""/>
      <w:lvlJc w:val="left"/>
      <w:pPr>
        <w:tabs>
          <w:tab w:val="num" w:pos="5040"/>
        </w:tabs>
        <w:ind w:left="5040" w:hanging="360"/>
      </w:pPr>
      <w:rPr>
        <w:rFonts w:ascii="Symbol" w:hAnsi="Symbol" w:hint="default"/>
      </w:rPr>
    </w:lvl>
    <w:lvl w:ilvl="7" w:tplc="18B4F862" w:tentative="1">
      <w:start w:val="1"/>
      <w:numFmt w:val="bullet"/>
      <w:lvlText w:val=""/>
      <w:lvlJc w:val="left"/>
      <w:pPr>
        <w:tabs>
          <w:tab w:val="num" w:pos="5760"/>
        </w:tabs>
        <w:ind w:left="5760" w:hanging="360"/>
      </w:pPr>
      <w:rPr>
        <w:rFonts w:ascii="Symbol" w:hAnsi="Symbol" w:hint="default"/>
      </w:rPr>
    </w:lvl>
    <w:lvl w:ilvl="8" w:tplc="68FE329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93D7D12"/>
    <w:multiLevelType w:val="hybridMultilevel"/>
    <w:tmpl w:val="39807358"/>
    <w:lvl w:ilvl="0" w:tplc="D3D8C602">
      <w:start w:val="1"/>
      <w:numFmt w:val="bullet"/>
      <w:lvlText w:val=""/>
      <w:lvlJc w:val="left"/>
      <w:pPr>
        <w:ind w:left="720" w:hanging="360"/>
      </w:pPr>
      <w:rPr>
        <w:rFonts w:ascii="Symbol" w:hAnsi="Symbol" w:hint="default"/>
        <w:color w:val="8C59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341D5E"/>
    <w:multiLevelType w:val="hybridMultilevel"/>
    <w:tmpl w:val="BA1E8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8964054"/>
    <w:multiLevelType w:val="hybridMultilevel"/>
    <w:tmpl w:val="D59E8500"/>
    <w:lvl w:ilvl="0" w:tplc="3E48C1C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277073"/>
    <w:multiLevelType w:val="hybridMultilevel"/>
    <w:tmpl w:val="DAC8CEAE"/>
    <w:lvl w:ilvl="0" w:tplc="0ECA9E3E">
      <w:start w:val="1"/>
      <w:numFmt w:val="bullet"/>
      <w:lvlText w:val=""/>
      <w:lvlJc w:val="left"/>
      <w:pPr>
        <w:ind w:left="1429" w:hanging="720"/>
      </w:pPr>
      <w:rPr>
        <w:rFonts w:ascii="Symbol" w:hAnsi="Symbol" w:hint="default"/>
        <w:color w:val="8C59A5" w:themeColor="accent3"/>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9" w15:restartNumberingAfterBreak="0">
    <w:nsid w:val="5EFB0831"/>
    <w:multiLevelType w:val="hybridMultilevel"/>
    <w:tmpl w:val="9654ABCA"/>
    <w:lvl w:ilvl="0" w:tplc="D3D8C602">
      <w:start w:val="1"/>
      <w:numFmt w:val="bullet"/>
      <w:lvlText w:val=""/>
      <w:lvlJc w:val="left"/>
      <w:pPr>
        <w:ind w:left="720" w:hanging="360"/>
      </w:pPr>
      <w:rPr>
        <w:rFonts w:ascii="Symbol" w:hAnsi="Symbol" w:hint="default"/>
        <w:color w:val="8C59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841AF2"/>
    <w:multiLevelType w:val="hybridMultilevel"/>
    <w:tmpl w:val="967C9BE4"/>
    <w:lvl w:ilvl="0" w:tplc="D3D8C602">
      <w:start w:val="1"/>
      <w:numFmt w:val="bullet"/>
      <w:lvlText w:val=""/>
      <w:lvlJc w:val="left"/>
      <w:pPr>
        <w:ind w:left="1080" w:hanging="360"/>
      </w:pPr>
      <w:rPr>
        <w:rFonts w:ascii="Symbol" w:hAnsi="Symbol" w:hint="default"/>
        <w:color w:val="8C59A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3307852"/>
    <w:multiLevelType w:val="hybridMultilevel"/>
    <w:tmpl w:val="8E3A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CB2D4E"/>
    <w:multiLevelType w:val="hybridMultilevel"/>
    <w:tmpl w:val="D4EE6422"/>
    <w:lvl w:ilvl="0" w:tplc="0C09000F">
      <w:start w:val="1"/>
      <w:numFmt w:val="decimal"/>
      <w:lvlText w:val="%1."/>
      <w:lvlJc w:val="left"/>
      <w:pPr>
        <w:ind w:left="1080" w:hanging="360"/>
      </w:pPr>
      <w:rPr>
        <w:rFonts w:hint="default"/>
        <w:color w:val="8C59A5" w:themeColor="accent3"/>
      </w:rPr>
    </w:lvl>
    <w:lvl w:ilvl="1" w:tplc="FFFFFFFF">
      <w:numFmt w:val="bullet"/>
      <w:lvlText w:val="○"/>
      <w:lvlJc w:val="left"/>
      <w:pPr>
        <w:ind w:left="2160" w:hanging="720"/>
      </w:pPr>
      <w:rPr>
        <w:rFonts w:ascii="Arial" w:eastAsiaTheme="minorHAnsi" w:hAnsi="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89442F2"/>
    <w:multiLevelType w:val="hybridMultilevel"/>
    <w:tmpl w:val="967489A6"/>
    <w:lvl w:ilvl="0" w:tplc="214CB474">
      <w:start w:val="1"/>
      <w:numFmt w:val="bullet"/>
      <w:pStyle w:val="ListBullet"/>
      <w:lvlText w:val=""/>
      <w:lvlJc w:val="left"/>
      <w:pPr>
        <w:ind w:left="720" w:hanging="360"/>
      </w:pPr>
      <w:rPr>
        <w:rFonts w:ascii="Symbol" w:hAnsi="Symbol" w:hint="default"/>
        <w:color w:val="8C59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BD3DFE"/>
    <w:multiLevelType w:val="hybridMultilevel"/>
    <w:tmpl w:val="05AC0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920CB2"/>
    <w:multiLevelType w:val="hybridMultilevel"/>
    <w:tmpl w:val="24F66622"/>
    <w:lvl w:ilvl="0" w:tplc="BBBCB222">
      <w:start w:val="1"/>
      <w:numFmt w:val="bullet"/>
      <w:pStyle w:val="ListParagraph"/>
      <w:lvlText w:val=""/>
      <w:lvlJc w:val="left"/>
      <w:pPr>
        <w:ind w:left="1080" w:hanging="360"/>
      </w:pPr>
      <w:rPr>
        <w:rFonts w:ascii="Symbol" w:hAnsi="Symbol" w:hint="default"/>
        <w:color w:val="8C59A5" w:themeColor="accent3"/>
      </w:rPr>
    </w:lvl>
    <w:lvl w:ilvl="1" w:tplc="C698354E">
      <w:numFmt w:val="bullet"/>
      <w:lvlText w:val="○"/>
      <w:lvlJc w:val="left"/>
      <w:pPr>
        <w:ind w:left="2160" w:hanging="720"/>
      </w:pPr>
      <w:rPr>
        <w:rFonts w:ascii="Arial" w:eastAsiaTheme="minorHAnsi"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0"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926442">
    <w:abstractNumId w:val="38"/>
  </w:num>
  <w:num w:numId="2" w16cid:durableId="733502999">
    <w:abstractNumId w:val="13"/>
  </w:num>
  <w:num w:numId="3" w16cid:durableId="984120835">
    <w:abstractNumId w:val="34"/>
  </w:num>
  <w:num w:numId="4" w16cid:durableId="1810709000">
    <w:abstractNumId w:val="35"/>
  </w:num>
  <w:num w:numId="5" w16cid:durableId="274020800">
    <w:abstractNumId w:val="27"/>
  </w:num>
  <w:num w:numId="6" w16cid:durableId="158466382">
    <w:abstractNumId w:val="20"/>
  </w:num>
  <w:num w:numId="7" w16cid:durableId="1419709736">
    <w:abstractNumId w:val="11"/>
  </w:num>
  <w:num w:numId="8" w16cid:durableId="1037317275">
    <w:abstractNumId w:val="6"/>
  </w:num>
  <w:num w:numId="9" w16cid:durableId="957027855">
    <w:abstractNumId w:val="4"/>
  </w:num>
  <w:num w:numId="10" w16cid:durableId="237206317">
    <w:abstractNumId w:val="22"/>
  </w:num>
  <w:num w:numId="11" w16cid:durableId="120152872">
    <w:abstractNumId w:val="17"/>
  </w:num>
  <w:num w:numId="12" w16cid:durableId="1645155679">
    <w:abstractNumId w:val="40"/>
  </w:num>
  <w:num w:numId="13" w16cid:durableId="676540155">
    <w:abstractNumId w:val="39"/>
  </w:num>
  <w:num w:numId="14" w16cid:durableId="1910726085">
    <w:abstractNumId w:val="23"/>
  </w:num>
  <w:num w:numId="15" w16cid:durableId="1085493039">
    <w:abstractNumId w:val="2"/>
  </w:num>
  <w:num w:numId="16" w16cid:durableId="1050886954">
    <w:abstractNumId w:val="12"/>
  </w:num>
  <w:num w:numId="17" w16cid:durableId="854421471">
    <w:abstractNumId w:val="15"/>
  </w:num>
  <w:num w:numId="18" w16cid:durableId="1694569013">
    <w:abstractNumId w:val="19"/>
  </w:num>
  <w:num w:numId="19" w16cid:durableId="1506049504">
    <w:abstractNumId w:val="18"/>
  </w:num>
  <w:num w:numId="20" w16cid:durableId="1245914845">
    <w:abstractNumId w:val="7"/>
  </w:num>
  <w:num w:numId="21" w16cid:durableId="1762414847">
    <w:abstractNumId w:val="14"/>
  </w:num>
  <w:num w:numId="22" w16cid:durableId="519396114">
    <w:abstractNumId w:val="5"/>
  </w:num>
  <w:num w:numId="23" w16cid:durableId="894001727">
    <w:abstractNumId w:val="37"/>
  </w:num>
  <w:num w:numId="24" w16cid:durableId="759987664">
    <w:abstractNumId w:val="25"/>
  </w:num>
  <w:num w:numId="25" w16cid:durableId="1160652780">
    <w:abstractNumId w:val="10"/>
  </w:num>
  <w:num w:numId="26" w16cid:durableId="1305811242">
    <w:abstractNumId w:val="10"/>
  </w:num>
  <w:num w:numId="27" w16cid:durableId="171068131">
    <w:abstractNumId w:val="37"/>
  </w:num>
  <w:num w:numId="28" w16cid:durableId="2087065607">
    <w:abstractNumId w:val="37"/>
  </w:num>
  <w:num w:numId="29" w16cid:durableId="2103333531">
    <w:abstractNumId w:val="37"/>
  </w:num>
  <w:num w:numId="30" w16cid:durableId="1369063924">
    <w:abstractNumId w:val="37"/>
  </w:num>
  <w:num w:numId="31" w16cid:durableId="566382871">
    <w:abstractNumId w:val="16"/>
  </w:num>
  <w:num w:numId="32" w16cid:durableId="227569958">
    <w:abstractNumId w:val="1"/>
  </w:num>
  <w:num w:numId="33" w16cid:durableId="78716830">
    <w:abstractNumId w:val="26"/>
  </w:num>
  <w:num w:numId="34" w16cid:durableId="866869660">
    <w:abstractNumId w:val="28"/>
  </w:num>
  <w:num w:numId="35" w16cid:durableId="1534229478">
    <w:abstractNumId w:val="3"/>
  </w:num>
  <w:num w:numId="36" w16cid:durableId="532769109">
    <w:abstractNumId w:val="8"/>
  </w:num>
  <w:num w:numId="37" w16cid:durableId="1272859591">
    <w:abstractNumId w:val="24"/>
  </w:num>
  <w:num w:numId="38" w16cid:durableId="1998066956">
    <w:abstractNumId w:val="21"/>
  </w:num>
  <w:num w:numId="39" w16cid:durableId="1717503245">
    <w:abstractNumId w:val="36"/>
  </w:num>
  <w:num w:numId="40" w16cid:durableId="1325354134">
    <w:abstractNumId w:val="31"/>
  </w:num>
  <w:num w:numId="41" w16cid:durableId="974339468">
    <w:abstractNumId w:val="32"/>
  </w:num>
  <w:num w:numId="42" w16cid:durableId="1909459496">
    <w:abstractNumId w:val="33"/>
  </w:num>
  <w:num w:numId="43" w16cid:durableId="1912620557">
    <w:abstractNumId w:val="9"/>
  </w:num>
  <w:num w:numId="44" w16cid:durableId="32704080">
    <w:abstractNumId w:val="29"/>
  </w:num>
  <w:num w:numId="45" w16cid:durableId="1588344273">
    <w:abstractNumId w:val="30"/>
  </w:num>
  <w:num w:numId="46" w16cid:durableId="1284119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D9"/>
    <w:rsid w:val="0001041C"/>
    <w:rsid w:val="00012524"/>
    <w:rsid w:val="00022AB9"/>
    <w:rsid w:val="00025FB4"/>
    <w:rsid w:val="00044315"/>
    <w:rsid w:val="00045501"/>
    <w:rsid w:val="0004608F"/>
    <w:rsid w:val="00047A1B"/>
    <w:rsid w:val="00065DDA"/>
    <w:rsid w:val="00084289"/>
    <w:rsid w:val="0008697E"/>
    <w:rsid w:val="000965B7"/>
    <w:rsid w:val="000B1697"/>
    <w:rsid w:val="000B2D50"/>
    <w:rsid w:val="000B4A0A"/>
    <w:rsid w:val="000B652F"/>
    <w:rsid w:val="000C5E07"/>
    <w:rsid w:val="000C7295"/>
    <w:rsid w:val="000D1077"/>
    <w:rsid w:val="000F1F8A"/>
    <w:rsid w:val="000F4797"/>
    <w:rsid w:val="00100C93"/>
    <w:rsid w:val="00102E81"/>
    <w:rsid w:val="00107EA5"/>
    <w:rsid w:val="0011139B"/>
    <w:rsid w:val="00115246"/>
    <w:rsid w:val="00140747"/>
    <w:rsid w:val="001410F7"/>
    <w:rsid w:val="00142691"/>
    <w:rsid w:val="001457DB"/>
    <w:rsid w:val="001473B4"/>
    <w:rsid w:val="00156968"/>
    <w:rsid w:val="00157EA9"/>
    <w:rsid w:val="00161A66"/>
    <w:rsid w:val="0016786C"/>
    <w:rsid w:val="0018644F"/>
    <w:rsid w:val="00195C22"/>
    <w:rsid w:val="0019619C"/>
    <w:rsid w:val="001A3A83"/>
    <w:rsid w:val="001A45A4"/>
    <w:rsid w:val="001A4831"/>
    <w:rsid w:val="001A6D37"/>
    <w:rsid w:val="001B1DA0"/>
    <w:rsid w:val="00215B1B"/>
    <w:rsid w:val="002207A4"/>
    <w:rsid w:val="00236D94"/>
    <w:rsid w:val="00247C13"/>
    <w:rsid w:val="00252B7B"/>
    <w:rsid w:val="00256FFE"/>
    <w:rsid w:val="0026264A"/>
    <w:rsid w:val="00267D74"/>
    <w:rsid w:val="00274B39"/>
    <w:rsid w:val="0027696E"/>
    <w:rsid w:val="002852B8"/>
    <w:rsid w:val="002929D2"/>
    <w:rsid w:val="002A10E9"/>
    <w:rsid w:val="002A3132"/>
    <w:rsid w:val="002C70D9"/>
    <w:rsid w:val="002D2E82"/>
    <w:rsid w:val="002D5033"/>
    <w:rsid w:val="002E1937"/>
    <w:rsid w:val="003108C0"/>
    <w:rsid w:val="00310B3D"/>
    <w:rsid w:val="00315625"/>
    <w:rsid w:val="00315C39"/>
    <w:rsid w:val="00325C45"/>
    <w:rsid w:val="00347B08"/>
    <w:rsid w:val="003528AC"/>
    <w:rsid w:val="00360B34"/>
    <w:rsid w:val="00370EBC"/>
    <w:rsid w:val="00383059"/>
    <w:rsid w:val="003921BE"/>
    <w:rsid w:val="00393409"/>
    <w:rsid w:val="003A78FE"/>
    <w:rsid w:val="003B1EB3"/>
    <w:rsid w:val="003B28C1"/>
    <w:rsid w:val="003C2146"/>
    <w:rsid w:val="003D5227"/>
    <w:rsid w:val="003D78E5"/>
    <w:rsid w:val="003E1E9C"/>
    <w:rsid w:val="003E550F"/>
    <w:rsid w:val="003E6C19"/>
    <w:rsid w:val="003F637D"/>
    <w:rsid w:val="00403BB2"/>
    <w:rsid w:val="00403DC1"/>
    <w:rsid w:val="004077CF"/>
    <w:rsid w:val="0041176A"/>
    <w:rsid w:val="004130C1"/>
    <w:rsid w:val="0043272B"/>
    <w:rsid w:val="00432846"/>
    <w:rsid w:val="0043437A"/>
    <w:rsid w:val="00441C59"/>
    <w:rsid w:val="004557A0"/>
    <w:rsid w:val="00470F62"/>
    <w:rsid w:val="00473CDF"/>
    <w:rsid w:val="004772C2"/>
    <w:rsid w:val="004901A0"/>
    <w:rsid w:val="004927A4"/>
    <w:rsid w:val="004977A0"/>
    <w:rsid w:val="004A2E94"/>
    <w:rsid w:val="004B10E7"/>
    <w:rsid w:val="004C11EB"/>
    <w:rsid w:val="004C40F2"/>
    <w:rsid w:val="004C49A7"/>
    <w:rsid w:val="004C5F78"/>
    <w:rsid w:val="004C7CE3"/>
    <w:rsid w:val="004D36BB"/>
    <w:rsid w:val="005035B6"/>
    <w:rsid w:val="00503D61"/>
    <w:rsid w:val="00504083"/>
    <w:rsid w:val="00511B9E"/>
    <w:rsid w:val="00521584"/>
    <w:rsid w:val="00522D0C"/>
    <w:rsid w:val="00532AB8"/>
    <w:rsid w:val="00535235"/>
    <w:rsid w:val="00541326"/>
    <w:rsid w:val="0054623B"/>
    <w:rsid w:val="00564AB4"/>
    <w:rsid w:val="00567075"/>
    <w:rsid w:val="00571FA4"/>
    <w:rsid w:val="00577C30"/>
    <w:rsid w:val="00585003"/>
    <w:rsid w:val="00587391"/>
    <w:rsid w:val="00593EDE"/>
    <w:rsid w:val="005979CA"/>
    <w:rsid w:val="005A34A7"/>
    <w:rsid w:val="005B3153"/>
    <w:rsid w:val="005C6917"/>
    <w:rsid w:val="005E04FB"/>
    <w:rsid w:val="005E427D"/>
    <w:rsid w:val="005E6FFE"/>
    <w:rsid w:val="005F150A"/>
    <w:rsid w:val="005F1ABD"/>
    <w:rsid w:val="005F6FA1"/>
    <w:rsid w:val="00613EE7"/>
    <w:rsid w:val="00621E9A"/>
    <w:rsid w:val="00626A60"/>
    <w:rsid w:val="00633DB4"/>
    <w:rsid w:val="00643890"/>
    <w:rsid w:val="0064574A"/>
    <w:rsid w:val="00651ACF"/>
    <w:rsid w:val="00655C4E"/>
    <w:rsid w:val="00670B75"/>
    <w:rsid w:val="00686836"/>
    <w:rsid w:val="006A7932"/>
    <w:rsid w:val="006B6E41"/>
    <w:rsid w:val="006D5AE3"/>
    <w:rsid w:val="006F4500"/>
    <w:rsid w:val="006F6ECF"/>
    <w:rsid w:val="007041CF"/>
    <w:rsid w:val="007046AC"/>
    <w:rsid w:val="007068FF"/>
    <w:rsid w:val="007134ED"/>
    <w:rsid w:val="007140E5"/>
    <w:rsid w:val="00714D54"/>
    <w:rsid w:val="00723BD2"/>
    <w:rsid w:val="00726939"/>
    <w:rsid w:val="007333D7"/>
    <w:rsid w:val="00736786"/>
    <w:rsid w:val="007406AD"/>
    <w:rsid w:val="00751BD6"/>
    <w:rsid w:val="00753115"/>
    <w:rsid w:val="0076240A"/>
    <w:rsid w:val="0076491B"/>
    <w:rsid w:val="00770651"/>
    <w:rsid w:val="007937FF"/>
    <w:rsid w:val="007955A2"/>
    <w:rsid w:val="007C3637"/>
    <w:rsid w:val="007C7C18"/>
    <w:rsid w:val="007D1532"/>
    <w:rsid w:val="007E72B9"/>
    <w:rsid w:val="00800B64"/>
    <w:rsid w:val="00800CCB"/>
    <w:rsid w:val="00801DB9"/>
    <w:rsid w:val="00810268"/>
    <w:rsid w:val="00816750"/>
    <w:rsid w:val="00822AAC"/>
    <w:rsid w:val="00823185"/>
    <w:rsid w:val="008232FB"/>
    <w:rsid w:val="008327BB"/>
    <w:rsid w:val="00834EDF"/>
    <w:rsid w:val="008639DD"/>
    <w:rsid w:val="00867D0B"/>
    <w:rsid w:val="008729B3"/>
    <w:rsid w:val="00876387"/>
    <w:rsid w:val="00882E5E"/>
    <w:rsid w:val="008950B6"/>
    <w:rsid w:val="008B5228"/>
    <w:rsid w:val="008B72C8"/>
    <w:rsid w:val="008C39A5"/>
    <w:rsid w:val="008C518A"/>
    <w:rsid w:val="008E44E4"/>
    <w:rsid w:val="008F5644"/>
    <w:rsid w:val="00901E78"/>
    <w:rsid w:val="009243A2"/>
    <w:rsid w:val="0093068D"/>
    <w:rsid w:val="009346B6"/>
    <w:rsid w:val="009365A2"/>
    <w:rsid w:val="00941E85"/>
    <w:rsid w:val="00953B44"/>
    <w:rsid w:val="00955464"/>
    <w:rsid w:val="009560CE"/>
    <w:rsid w:val="009563BD"/>
    <w:rsid w:val="0096545A"/>
    <w:rsid w:val="0097243A"/>
    <w:rsid w:val="0097549D"/>
    <w:rsid w:val="00980111"/>
    <w:rsid w:val="00980F28"/>
    <w:rsid w:val="0098446B"/>
    <w:rsid w:val="0099233F"/>
    <w:rsid w:val="00992524"/>
    <w:rsid w:val="00993F6A"/>
    <w:rsid w:val="009960FE"/>
    <w:rsid w:val="009A39F6"/>
    <w:rsid w:val="009A68BF"/>
    <w:rsid w:val="009B2828"/>
    <w:rsid w:val="009B7836"/>
    <w:rsid w:val="009C58C2"/>
    <w:rsid w:val="009D01A2"/>
    <w:rsid w:val="009D34E6"/>
    <w:rsid w:val="009D79FF"/>
    <w:rsid w:val="009E6771"/>
    <w:rsid w:val="009F4212"/>
    <w:rsid w:val="009F67AE"/>
    <w:rsid w:val="00A0327B"/>
    <w:rsid w:val="00A105B0"/>
    <w:rsid w:val="00A116A9"/>
    <w:rsid w:val="00A14C0E"/>
    <w:rsid w:val="00A21425"/>
    <w:rsid w:val="00A335A3"/>
    <w:rsid w:val="00A4391A"/>
    <w:rsid w:val="00A50EDB"/>
    <w:rsid w:val="00A67892"/>
    <w:rsid w:val="00A726DC"/>
    <w:rsid w:val="00A824CA"/>
    <w:rsid w:val="00A82E21"/>
    <w:rsid w:val="00A879BB"/>
    <w:rsid w:val="00AA0FE0"/>
    <w:rsid w:val="00AA6D5E"/>
    <w:rsid w:val="00AB7FCA"/>
    <w:rsid w:val="00AC0DD2"/>
    <w:rsid w:val="00AD1DBB"/>
    <w:rsid w:val="00AD39FF"/>
    <w:rsid w:val="00AD5B4B"/>
    <w:rsid w:val="00AD723C"/>
    <w:rsid w:val="00AF5FCA"/>
    <w:rsid w:val="00B01A4F"/>
    <w:rsid w:val="00B06B9D"/>
    <w:rsid w:val="00B132CD"/>
    <w:rsid w:val="00B25F75"/>
    <w:rsid w:val="00B271DE"/>
    <w:rsid w:val="00B34F7F"/>
    <w:rsid w:val="00B44C96"/>
    <w:rsid w:val="00B47F51"/>
    <w:rsid w:val="00B605E3"/>
    <w:rsid w:val="00B6352B"/>
    <w:rsid w:val="00B640CC"/>
    <w:rsid w:val="00B70CFA"/>
    <w:rsid w:val="00B8554F"/>
    <w:rsid w:val="00B863A0"/>
    <w:rsid w:val="00B8717F"/>
    <w:rsid w:val="00BA6596"/>
    <w:rsid w:val="00BB11D9"/>
    <w:rsid w:val="00BC279B"/>
    <w:rsid w:val="00BC5411"/>
    <w:rsid w:val="00BC7D9D"/>
    <w:rsid w:val="00BD49CF"/>
    <w:rsid w:val="00BD7B2E"/>
    <w:rsid w:val="00C0376D"/>
    <w:rsid w:val="00C07503"/>
    <w:rsid w:val="00C15978"/>
    <w:rsid w:val="00C17943"/>
    <w:rsid w:val="00C276B6"/>
    <w:rsid w:val="00C416BF"/>
    <w:rsid w:val="00C46331"/>
    <w:rsid w:val="00C4673A"/>
    <w:rsid w:val="00C5680B"/>
    <w:rsid w:val="00C57424"/>
    <w:rsid w:val="00C62EC9"/>
    <w:rsid w:val="00C66069"/>
    <w:rsid w:val="00C66410"/>
    <w:rsid w:val="00C70293"/>
    <w:rsid w:val="00C76B54"/>
    <w:rsid w:val="00C80288"/>
    <w:rsid w:val="00C8322E"/>
    <w:rsid w:val="00C86AF6"/>
    <w:rsid w:val="00C9187A"/>
    <w:rsid w:val="00C95DE8"/>
    <w:rsid w:val="00CA0CFC"/>
    <w:rsid w:val="00CC3126"/>
    <w:rsid w:val="00CC4C52"/>
    <w:rsid w:val="00CC5968"/>
    <w:rsid w:val="00CC672D"/>
    <w:rsid w:val="00CC6894"/>
    <w:rsid w:val="00CC781C"/>
    <w:rsid w:val="00CD0D1D"/>
    <w:rsid w:val="00CD281E"/>
    <w:rsid w:val="00CD2A2B"/>
    <w:rsid w:val="00CE681B"/>
    <w:rsid w:val="00D00934"/>
    <w:rsid w:val="00D06D4F"/>
    <w:rsid w:val="00D07855"/>
    <w:rsid w:val="00D22A9C"/>
    <w:rsid w:val="00D24E27"/>
    <w:rsid w:val="00D310BF"/>
    <w:rsid w:val="00D33B92"/>
    <w:rsid w:val="00D34862"/>
    <w:rsid w:val="00D372BE"/>
    <w:rsid w:val="00D41508"/>
    <w:rsid w:val="00D62609"/>
    <w:rsid w:val="00D6751E"/>
    <w:rsid w:val="00D74726"/>
    <w:rsid w:val="00D83720"/>
    <w:rsid w:val="00D94E11"/>
    <w:rsid w:val="00D96247"/>
    <w:rsid w:val="00D9723A"/>
    <w:rsid w:val="00DA0B91"/>
    <w:rsid w:val="00DA402E"/>
    <w:rsid w:val="00DB3746"/>
    <w:rsid w:val="00DB6E0A"/>
    <w:rsid w:val="00DC176E"/>
    <w:rsid w:val="00DC227A"/>
    <w:rsid w:val="00DC53D2"/>
    <w:rsid w:val="00DF371C"/>
    <w:rsid w:val="00E01E0D"/>
    <w:rsid w:val="00E057B1"/>
    <w:rsid w:val="00E06B0B"/>
    <w:rsid w:val="00E07DA4"/>
    <w:rsid w:val="00E1010D"/>
    <w:rsid w:val="00E1162C"/>
    <w:rsid w:val="00E1304A"/>
    <w:rsid w:val="00E16F83"/>
    <w:rsid w:val="00E2013E"/>
    <w:rsid w:val="00E22913"/>
    <w:rsid w:val="00E2375E"/>
    <w:rsid w:val="00E36FBA"/>
    <w:rsid w:val="00E46B96"/>
    <w:rsid w:val="00E56536"/>
    <w:rsid w:val="00E653B5"/>
    <w:rsid w:val="00E65B20"/>
    <w:rsid w:val="00E7171E"/>
    <w:rsid w:val="00E76F1A"/>
    <w:rsid w:val="00E817E0"/>
    <w:rsid w:val="00E91F8B"/>
    <w:rsid w:val="00E9406A"/>
    <w:rsid w:val="00E943AC"/>
    <w:rsid w:val="00EB0B28"/>
    <w:rsid w:val="00EB7864"/>
    <w:rsid w:val="00EC38F1"/>
    <w:rsid w:val="00EE3E5B"/>
    <w:rsid w:val="00EF3B64"/>
    <w:rsid w:val="00EF601C"/>
    <w:rsid w:val="00F015C6"/>
    <w:rsid w:val="00F114BF"/>
    <w:rsid w:val="00F20E64"/>
    <w:rsid w:val="00F21D6E"/>
    <w:rsid w:val="00F31A58"/>
    <w:rsid w:val="00F4046A"/>
    <w:rsid w:val="00F42079"/>
    <w:rsid w:val="00F476C7"/>
    <w:rsid w:val="00F50E78"/>
    <w:rsid w:val="00F5637F"/>
    <w:rsid w:val="00F575AA"/>
    <w:rsid w:val="00F60A7E"/>
    <w:rsid w:val="00F619AA"/>
    <w:rsid w:val="00F868EF"/>
    <w:rsid w:val="00F94268"/>
    <w:rsid w:val="00F97391"/>
    <w:rsid w:val="00FA1954"/>
    <w:rsid w:val="00FB1C1D"/>
    <w:rsid w:val="00FB44B5"/>
    <w:rsid w:val="00FB726C"/>
    <w:rsid w:val="00FC789B"/>
    <w:rsid w:val="00FD276B"/>
    <w:rsid w:val="00FE1CC7"/>
    <w:rsid w:val="00FE273B"/>
    <w:rsid w:val="00FF6369"/>
    <w:rsid w:val="03902147"/>
    <w:rsid w:val="08002C16"/>
    <w:rsid w:val="08C5FDAF"/>
    <w:rsid w:val="094289BF"/>
    <w:rsid w:val="28796628"/>
    <w:rsid w:val="2C29CA32"/>
    <w:rsid w:val="2E85379B"/>
    <w:rsid w:val="350E43D5"/>
    <w:rsid w:val="3CE38C4E"/>
    <w:rsid w:val="52A80626"/>
    <w:rsid w:val="535ECA46"/>
    <w:rsid w:val="57D2B507"/>
    <w:rsid w:val="5CAA77FB"/>
    <w:rsid w:val="5CF4F744"/>
    <w:rsid w:val="5E7DEBB8"/>
    <w:rsid w:val="6E7811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89713"/>
  <w15:chartTrackingRefBased/>
  <w15:docId w15:val="{5CE2AA4A-89CF-468A-891F-9A1BAF09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890"/>
    <w:pPr>
      <w:spacing w:before="120" w:after="120" w:line="276" w:lineRule="auto"/>
    </w:pPr>
    <w:rPr>
      <w:rFonts w:ascii="Arial" w:hAnsi="Arial"/>
      <w:color w:val="1E1545" w:themeColor="text2"/>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643890"/>
    <w:pPr>
      <w:numPr>
        <w:numId w:val="23"/>
      </w:numPr>
      <w:contextualSpacing/>
    </w:pPr>
    <w:rPr>
      <w:b/>
      <w:sz w:val="28"/>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customStyle="1" w:styleId="TableBullet1Normal">
    <w:name w:val="Table Bullet 1 Normal"/>
    <w:rsid w:val="003F637D"/>
    <w:pPr>
      <w:numPr>
        <w:numId w:val="25"/>
      </w:numPr>
      <w:spacing w:before="60" w:after="60"/>
    </w:pPr>
    <w:rPr>
      <w:rFonts w:eastAsia="Times New Roman" w:cs="Times New Roman"/>
      <w:sz w:val="20"/>
      <w:lang w:val="en-GB"/>
    </w:rPr>
  </w:style>
  <w:style w:type="paragraph" w:customStyle="1" w:styleId="TableBullet2Normal">
    <w:name w:val="Table Bullet 2 Normal"/>
    <w:basedOn w:val="TableBullet1Normal"/>
    <w:rsid w:val="003F637D"/>
    <w:pPr>
      <w:numPr>
        <w:ilvl w:val="1"/>
      </w:numPr>
    </w:pPr>
  </w:style>
  <w:style w:type="paragraph" w:customStyle="1" w:styleId="TableBullet3Normal">
    <w:name w:val="Table Bullet 3 Normal"/>
    <w:basedOn w:val="TableBullet2Normal"/>
    <w:rsid w:val="003F637D"/>
    <w:pPr>
      <w:numPr>
        <w:ilvl w:val="2"/>
      </w:numPr>
    </w:pPr>
  </w:style>
  <w:style w:type="paragraph" w:customStyle="1" w:styleId="TableNumber1Normal">
    <w:name w:val="Table Number 1 Normal"/>
    <w:rsid w:val="003F637D"/>
    <w:pPr>
      <w:numPr>
        <w:ilvl w:val="3"/>
        <w:numId w:val="25"/>
      </w:numPr>
      <w:spacing w:before="60" w:after="60"/>
    </w:pPr>
    <w:rPr>
      <w:rFonts w:eastAsia="Times New Roman" w:cs="Times New Roman"/>
      <w:sz w:val="20"/>
      <w:lang w:val="en-GB"/>
    </w:rPr>
  </w:style>
  <w:style w:type="paragraph" w:customStyle="1" w:styleId="TableNumber2Normal">
    <w:name w:val="Table Number 2 Normal"/>
    <w:basedOn w:val="TableNumber1Normal"/>
    <w:rsid w:val="003F637D"/>
    <w:pPr>
      <w:numPr>
        <w:ilvl w:val="4"/>
      </w:numPr>
    </w:pPr>
  </w:style>
  <w:style w:type="paragraph" w:customStyle="1" w:styleId="TableNumber3Normal">
    <w:name w:val="Table Number 3 Normal"/>
    <w:basedOn w:val="TableNumber2Normal"/>
    <w:rsid w:val="003F637D"/>
    <w:pPr>
      <w:numPr>
        <w:ilvl w:val="5"/>
      </w:numPr>
    </w:pPr>
  </w:style>
  <w:style w:type="numbering" w:customStyle="1" w:styleId="TableBulletsNumbers">
    <w:name w:val="Table Bullets &amp; Numbers"/>
    <w:basedOn w:val="NoList"/>
    <w:uiPriority w:val="99"/>
    <w:rsid w:val="003F637D"/>
    <w:pPr>
      <w:numPr>
        <w:numId w:val="25"/>
      </w:numPr>
    </w:pPr>
  </w:style>
  <w:style w:type="paragraph" w:styleId="CommentText">
    <w:name w:val="annotation text"/>
    <w:basedOn w:val="Normal"/>
    <w:link w:val="CommentTextChar"/>
    <w:uiPriority w:val="99"/>
    <w:unhideWhenUsed/>
    <w:rsid w:val="003F637D"/>
    <w:pPr>
      <w:spacing w:line="240" w:lineRule="auto"/>
    </w:pPr>
    <w:rPr>
      <w:rFonts w:asciiTheme="minorHAnsi" w:eastAsia="Times New Roman" w:hAnsiTheme="minorHAnsi" w:cs="Times New Roman"/>
      <w:sz w:val="20"/>
      <w:szCs w:val="20"/>
      <w:lang w:val="en"/>
    </w:rPr>
  </w:style>
  <w:style w:type="character" w:customStyle="1" w:styleId="CommentTextChar">
    <w:name w:val="Comment Text Char"/>
    <w:basedOn w:val="DefaultParagraphFont"/>
    <w:link w:val="CommentText"/>
    <w:uiPriority w:val="99"/>
    <w:rsid w:val="003F637D"/>
    <w:rPr>
      <w:rFonts w:eastAsia="Times New Roman" w:cs="Times New Roman"/>
      <w:sz w:val="20"/>
      <w:szCs w:val="20"/>
      <w:lang w:val="en"/>
    </w:rPr>
  </w:style>
  <w:style w:type="character" w:styleId="CommentReference">
    <w:name w:val="annotation reference"/>
    <w:basedOn w:val="DefaultParagraphFont"/>
    <w:uiPriority w:val="99"/>
    <w:semiHidden/>
    <w:unhideWhenUsed/>
    <w:rsid w:val="003F637D"/>
    <w:rPr>
      <w:sz w:val="16"/>
      <w:szCs w:val="16"/>
    </w:rPr>
  </w:style>
  <w:style w:type="paragraph" w:customStyle="1" w:styleId="DoubleIndentBullet">
    <w:name w:val="Double Indent Bullet"/>
    <w:basedOn w:val="TableBullet1Normal"/>
    <w:rsid w:val="003F637D"/>
    <w:pPr>
      <w:spacing w:before="0" w:after="20"/>
    </w:pPr>
    <w:rPr>
      <w:lang w:val="en-AU"/>
    </w:rPr>
  </w:style>
  <w:style w:type="paragraph" w:customStyle="1" w:styleId="DoubleIndentText">
    <w:name w:val="Double Indent Text"/>
    <w:basedOn w:val="Normal"/>
    <w:rsid w:val="003F637D"/>
    <w:pPr>
      <w:spacing w:before="60" w:after="60" w:line="240" w:lineRule="auto"/>
      <w:ind w:left="680"/>
    </w:pPr>
    <w:rPr>
      <w:rFonts w:asciiTheme="minorHAnsi" w:eastAsia="Times New Roman" w:hAnsiTheme="minorHAnsi" w:cs="Times New Roman"/>
      <w:bCs/>
      <w:sz w:val="20"/>
      <w:lang w:val="en-GB"/>
    </w:rPr>
  </w:style>
  <w:style w:type="character" w:customStyle="1" w:styleId="DropMediumIcon">
    <w:name w:val="Drop Medium Icon"/>
    <w:basedOn w:val="DefaultParagraphFont"/>
    <w:uiPriority w:val="1"/>
    <w:rsid w:val="003F637D"/>
    <w:rPr>
      <w:position w:val="-24"/>
    </w:rPr>
  </w:style>
  <w:style w:type="paragraph" w:customStyle="1" w:styleId="NormalCentredItalics">
    <w:name w:val="Normal_Centred Italics"/>
    <w:basedOn w:val="Normal"/>
    <w:rsid w:val="00B6352B"/>
    <w:pPr>
      <w:spacing w:line="240" w:lineRule="auto"/>
      <w:jc w:val="center"/>
    </w:pPr>
    <w:rPr>
      <w:rFonts w:asciiTheme="minorHAnsi" w:eastAsia="Times New Roman" w:hAnsiTheme="minorHAnsi" w:cs="Times New Roman"/>
      <w:i/>
      <w:iCs/>
      <w:sz w:val="20"/>
      <w:szCs w:val="18"/>
      <w:lang w:val="en"/>
    </w:rPr>
  </w:style>
  <w:style w:type="character" w:customStyle="1" w:styleId="DropSmallIcon">
    <w:name w:val="Drop Small Icon"/>
    <w:basedOn w:val="DefaultParagraphFont"/>
    <w:uiPriority w:val="1"/>
    <w:rsid w:val="00B6352B"/>
    <w:rPr>
      <w:position w:val="-12"/>
    </w:rPr>
  </w:style>
  <w:style w:type="paragraph" w:customStyle="1" w:styleId="FillLightBlue">
    <w:name w:val="Fill Light Blue"/>
    <w:basedOn w:val="Normal"/>
    <w:rsid w:val="00B6352B"/>
    <w:pPr>
      <w:pBdr>
        <w:top w:val="single" w:sz="8" w:space="1" w:color="C3EBFF"/>
        <w:left w:val="single" w:sz="8" w:space="0" w:color="C3EBFF"/>
        <w:bottom w:val="single" w:sz="8" w:space="4" w:color="C3EBFF"/>
        <w:right w:val="single" w:sz="8" w:space="0" w:color="C3EBFF"/>
      </w:pBdr>
      <w:shd w:val="clear" w:color="auto" w:fill="C3EBFF"/>
      <w:tabs>
        <w:tab w:val="left" w:pos="482"/>
      </w:tabs>
      <w:spacing w:before="0" w:line="280" w:lineRule="exact"/>
      <w:ind w:left="482" w:right="28" w:hanging="454"/>
    </w:pPr>
    <w:rPr>
      <w:rFonts w:asciiTheme="minorHAnsi" w:eastAsia="Times New Roman" w:hAnsiTheme="minorHAnsi" w:cs="Times New Roman"/>
      <w:bCs/>
      <w:sz w:val="20"/>
      <w:bdr w:val="single" w:sz="8" w:space="0" w:color="C3EBFF"/>
    </w:rPr>
  </w:style>
  <w:style w:type="paragraph" w:customStyle="1" w:styleId="paragraph">
    <w:name w:val="paragraph"/>
    <w:basedOn w:val="Normal"/>
    <w:rsid w:val="00E943A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E943AC"/>
  </w:style>
  <w:style w:type="paragraph" w:styleId="CommentSubject">
    <w:name w:val="annotation subject"/>
    <w:basedOn w:val="CommentText"/>
    <w:next w:val="CommentText"/>
    <w:link w:val="CommentSubjectChar"/>
    <w:uiPriority w:val="99"/>
    <w:semiHidden/>
    <w:unhideWhenUsed/>
    <w:rsid w:val="002A3132"/>
    <w:rPr>
      <w:rFonts w:ascii="Arial" w:eastAsiaTheme="minorHAnsi" w:hAnsi="Arial" w:cstheme="minorBidi"/>
      <w:b/>
      <w:bCs/>
      <w:lang w:val="en-AU"/>
    </w:rPr>
  </w:style>
  <w:style w:type="character" w:customStyle="1" w:styleId="CommentSubjectChar">
    <w:name w:val="Comment Subject Char"/>
    <w:basedOn w:val="CommentTextChar"/>
    <w:link w:val="CommentSubject"/>
    <w:uiPriority w:val="99"/>
    <w:semiHidden/>
    <w:rsid w:val="002A3132"/>
    <w:rPr>
      <w:rFonts w:ascii="Arial" w:eastAsia="Times New Roman" w:hAnsi="Arial" w:cs="Times New Roman"/>
      <w:b/>
      <w:bCs/>
      <w:sz w:val="20"/>
      <w:szCs w:val="20"/>
      <w:lang w:val="en"/>
    </w:rPr>
  </w:style>
  <w:style w:type="character" w:styleId="Mention">
    <w:name w:val="Mention"/>
    <w:basedOn w:val="DefaultParagraphFont"/>
    <w:uiPriority w:val="99"/>
    <w:unhideWhenUsed/>
    <w:rsid w:val="002A3132"/>
    <w:rPr>
      <w:color w:val="2B579A"/>
      <w:shd w:val="clear" w:color="auto" w:fill="E1DFDD"/>
    </w:rPr>
  </w:style>
  <w:style w:type="paragraph" w:styleId="Revision">
    <w:name w:val="Revision"/>
    <w:hidden/>
    <w:uiPriority w:val="99"/>
    <w:semiHidden/>
    <w:rsid w:val="006A7932"/>
    <w:rPr>
      <w:rFonts w:ascii="Arial" w:hAnsi="Arial"/>
    </w:rPr>
  </w:style>
  <w:style w:type="table" w:styleId="TableGridLight">
    <w:name w:val="Grid Table Light"/>
    <w:basedOn w:val="TableNormal"/>
    <w:uiPriority w:val="40"/>
    <w:rsid w:val="0064389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lastCol">
      <w:tblPr/>
      <w:tcPr>
        <w:shd w:val="clear" w:color="auto" w:fill="F1F2F2" w:themeFill="background1"/>
      </w:tcPr>
    </w:tblStylePr>
  </w:style>
  <w:style w:type="paragraph" w:styleId="ListBullet">
    <w:name w:val="List Bullet"/>
    <w:uiPriority w:val="99"/>
    <w:unhideWhenUsed/>
    <w:rsid w:val="00C5680B"/>
    <w:pPr>
      <w:numPr>
        <w:numId w:val="42"/>
      </w:numPr>
      <w:ind w:left="714" w:hanging="357"/>
    </w:pPr>
    <w:rPr>
      <w:rFonts w:ascii="Arial" w:hAnsi="Arial"/>
      <w:color w:val="1E1545"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31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au/F2014L00830/latest/text" TargetMode="External"/><Relationship Id="rId18" Type="http://schemas.openxmlformats.org/officeDocument/2006/relationships/header" Target="header3.xml"/><Relationship Id="rId26" Type="http://schemas.openxmlformats.org/officeDocument/2006/relationships/hyperlink" Target="https://www.health.gov.au/our-work/qi-program/resources"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our-work/qi-program/resourc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0079\OneDrive%20-%20Department%20of%20Health\Documents\QRG%20allied%20health%20-%20new%20template.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a8cc7a43-a68b-4438-8589-e2ac88de3a31"/>
    <ds:schemaRef ds:uri="39336520-97d7-4b22-9e31-40c8a6e4d7ff"/>
  </ds:schemaRefs>
</ds:datastoreItem>
</file>

<file path=customXml/itemProps2.xml><?xml version="1.0" encoding="utf-8"?>
<ds:datastoreItem xmlns:ds="http://schemas.openxmlformats.org/officeDocument/2006/customXml" ds:itemID="{2763AA0A-E25A-4465-9960-CEB274E23DCE}">
  <ds:schemaRefs>
    <ds:schemaRef ds:uri="http://schemas.microsoft.com/sharepoint/v3/contenttype/forms"/>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1ACC5270-3B1B-444C-82A8-599D3719E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QRG allied health - new template.dotx</Template>
  <TotalTime>1</TotalTime>
  <Pages>2</Pages>
  <Words>361</Words>
  <Characters>2095</Characters>
  <Application>Microsoft Office Word</Application>
  <DocSecurity>0</DocSecurity>
  <Lines>67</Lines>
  <Paragraphs>47</Paragraphs>
  <ScaleCrop>false</ScaleCrop>
  <Company>Australian Government Department of Health and Aged Care</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Program quick reference guide – Allied health care minutes</dc:title>
  <dc:subject>Aged Care</dc:subject>
  <dc:creator>Australian Government Department of Health and Aged Care</dc:creator>
  <cp:keywords>Aged Care, Aged Care Reforms</cp:keywords>
  <dc:description/>
  <cp:lastModifiedBy>COSTIN, Siobhan</cp:lastModifiedBy>
  <cp:revision>7</cp:revision>
  <dcterms:created xsi:type="dcterms:W3CDTF">2025-02-07T02:27:00Z</dcterms:created>
  <dcterms:modified xsi:type="dcterms:W3CDTF">2025-03-24T01:36:00Z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0x010100E7A05204D2220640B4E02FA545A326FD</vt:lpwstr>
  </property>
  <property fmtid="{D5CDD505-2E9C-101B-9397-08002B2CF9AE}" pid="3" name="MediaServiceImageTags">
    <vt:lpwstr/>
  </property>
</Properties>
</file>