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34386" w14:textId="571CC51E" w:rsidR="00751A23" w:rsidRPr="00537E84" w:rsidRDefault="00D674B7" w:rsidP="00D9038D">
      <w:pPr>
        <w:pStyle w:val="Title"/>
      </w:pPr>
      <w:bookmarkStart w:id="0" w:name="_Hlk169094226"/>
      <w:bookmarkEnd w:id="0"/>
      <w:r w:rsidRPr="00537E84">
        <w:t>National Aged Care Design Principles and Guidelines</w:t>
      </w:r>
    </w:p>
    <w:p w14:paraId="77B23076" w14:textId="28B3ADB3" w:rsidR="00751A23" w:rsidRPr="00537E84" w:rsidRDefault="006400DE" w:rsidP="006249DC">
      <w:pPr>
        <w:pStyle w:val="Subtitle"/>
        <w:rPr>
          <w:color w:val="1E1545" w:themeColor="text1"/>
        </w:rPr>
        <w:sectPr w:rsidR="00751A23" w:rsidRPr="00537E84" w:rsidSect="00627385">
          <w:footerReference w:type="even" r:id="rId11"/>
          <w:footerReference w:type="default" r:id="rId12"/>
          <w:headerReference w:type="first" r:id="rId13"/>
          <w:footerReference w:type="first" r:id="rId14"/>
          <w:type w:val="continuous"/>
          <w:pgSz w:w="11906" w:h="16838"/>
          <w:pgMar w:top="8505" w:right="1418" w:bottom="1418" w:left="1418" w:header="850" w:footer="709" w:gutter="0"/>
          <w:cols w:space="708"/>
          <w:titlePg/>
          <w:docGrid w:linePitch="360"/>
        </w:sectPr>
      </w:pPr>
      <w:r w:rsidRPr="00537E84">
        <w:rPr>
          <w:noProof/>
          <w:color w:val="1E1545" w:themeColor="text1"/>
        </w:rPr>
        <w:drawing>
          <wp:anchor distT="0" distB="0" distL="114300" distR="114300" simplePos="0" relativeHeight="251658243" behindDoc="0" locked="0" layoutInCell="1" allowOverlap="1" wp14:anchorId="1016267A" wp14:editId="7D44E93B">
            <wp:simplePos x="0" y="0"/>
            <wp:positionH relativeFrom="margin">
              <wp:align>right</wp:align>
            </wp:positionH>
            <wp:positionV relativeFrom="paragraph">
              <wp:posOffset>548640</wp:posOffset>
            </wp:positionV>
            <wp:extent cx="1402874" cy="2000885"/>
            <wp:effectExtent l="0" t="0" r="6985"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2874" cy="2000885"/>
                    </a:xfrm>
                    <a:prstGeom prst="rect">
                      <a:avLst/>
                    </a:prstGeom>
                    <a:noFill/>
                  </pic:spPr>
                </pic:pic>
              </a:graphicData>
            </a:graphic>
            <wp14:sizeRelH relativeFrom="margin">
              <wp14:pctWidth>0</wp14:pctWidth>
            </wp14:sizeRelH>
            <wp14:sizeRelV relativeFrom="margin">
              <wp14:pctHeight>0</wp14:pctHeight>
            </wp14:sizeRelV>
          </wp:anchor>
        </w:drawing>
      </w:r>
      <w:r w:rsidR="005944AC" w:rsidRPr="00537E84">
        <w:rPr>
          <w:color w:val="1E1545" w:themeColor="text1"/>
        </w:rPr>
        <w:t>Summary</w:t>
      </w:r>
    </w:p>
    <w:p w14:paraId="06AFEB19" w14:textId="2A2F1CCE" w:rsidR="00D5423C" w:rsidRPr="00D9038D" w:rsidRDefault="001166EC" w:rsidP="00D9038D">
      <w:r w:rsidRPr="00D9038D">
        <w:rPr>
          <w:noProof/>
        </w:rPr>
        <w:lastRenderedPageBreak/>
        <w:drawing>
          <wp:anchor distT="0" distB="0" distL="114300" distR="114300" simplePos="0" relativeHeight="251658244" behindDoc="1" locked="0" layoutInCell="1" allowOverlap="1" wp14:anchorId="2CC2DB39" wp14:editId="37BE1B45">
            <wp:simplePos x="0" y="0"/>
            <wp:positionH relativeFrom="page">
              <wp:align>left</wp:align>
            </wp:positionH>
            <wp:positionV relativeFrom="page">
              <wp:posOffset>0</wp:posOffset>
            </wp:positionV>
            <wp:extent cx="7837170" cy="11750040"/>
            <wp:effectExtent l="0" t="0" r="0" b="3810"/>
            <wp:wrapTight wrapText="bothSides">
              <wp:wrapPolygon edited="0">
                <wp:start x="0" y="0"/>
                <wp:lineTo x="0" y="21572"/>
                <wp:lineTo x="21526" y="21572"/>
                <wp:lineTo x="21526" y="0"/>
                <wp:lineTo x="0" y="0"/>
              </wp:wrapPolygon>
            </wp:wrapTight>
            <wp:docPr id="7" name="Picture 7" descr="An elderly lady in a red sweater and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elderly lady in a red sweater and garde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7170" cy="1175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23C" w:rsidRPr="00D9038D">
        <w:br w:type="page"/>
      </w:r>
    </w:p>
    <w:p w14:paraId="25DAD4A2" w14:textId="77777777" w:rsidR="00DD6906" w:rsidRPr="00537E84" w:rsidRDefault="00DD6906" w:rsidP="00D9038D">
      <w:pPr>
        <w:pStyle w:val="TOCHeading"/>
      </w:pPr>
      <w:r w:rsidRPr="00537E84">
        <w:lastRenderedPageBreak/>
        <w:t>Contents</w:t>
      </w:r>
    </w:p>
    <w:p w14:paraId="15CCF2E3" w14:textId="084DCBAB" w:rsidR="00D9038D" w:rsidRDefault="00DD6906">
      <w:pPr>
        <w:pStyle w:val="TOC2"/>
        <w:rPr>
          <w:rFonts w:asciiTheme="minorHAnsi" w:eastAsiaTheme="minorEastAsia" w:hAnsiTheme="minorHAnsi" w:cstheme="minorBidi"/>
          <w:color w:val="auto"/>
          <w:kern w:val="2"/>
          <w:szCs w:val="24"/>
          <w:lang w:eastAsia="ja-JP"/>
          <w14:ligatures w14:val="standardContextual"/>
        </w:rPr>
      </w:pPr>
      <w:r w:rsidRPr="00537E84">
        <w:rPr>
          <w:b/>
          <w:bCs/>
        </w:rPr>
        <w:fldChar w:fldCharType="begin"/>
      </w:r>
      <w:r w:rsidRPr="00537E84">
        <w:instrText xml:space="preserve"> TOC \o "1-3" \h \z \u </w:instrText>
      </w:r>
      <w:r w:rsidRPr="00537E84">
        <w:rPr>
          <w:b/>
          <w:bCs/>
        </w:rPr>
        <w:fldChar w:fldCharType="separate"/>
      </w:r>
      <w:hyperlink w:anchor="_Toc193795756" w:history="1">
        <w:r w:rsidR="00D9038D" w:rsidRPr="00AF7B30">
          <w:rPr>
            <w:rStyle w:val="Hyperlink"/>
          </w:rPr>
          <w:t>Overview</w:t>
        </w:r>
        <w:r w:rsidR="00D9038D">
          <w:rPr>
            <w:webHidden/>
          </w:rPr>
          <w:tab/>
        </w:r>
        <w:r w:rsidR="00D9038D">
          <w:rPr>
            <w:webHidden/>
          </w:rPr>
          <w:fldChar w:fldCharType="begin"/>
        </w:r>
        <w:r w:rsidR="00D9038D">
          <w:rPr>
            <w:webHidden/>
          </w:rPr>
          <w:instrText xml:space="preserve"> PAGEREF _Toc193795756 \h </w:instrText>
        </w:r>
        <w:r w:rsidR="00D9038D">
          <w:rPr>
            <w:webHidden/>
          </w:rPr>
        </w:r>
        <w:r w:rsidR="00D9038D">
          <w:rPr>
            <w:webHidden/>
          </w:rPr>
          <w:fldChar w:fldCharType="separate"/>
        </w:r>
        <w:r w:rsidR="00F92FB3">
          <w:rPr>
            <w:webHidden/>
          </w:rPr>
          <w:t>4</w:t>
        </w:r>
        <w:r w:rsidR="00D9038D">
          <w:rPr>
            <w:webHidden/>
          </w:rPr>
          <w:fldChar w:fldCharType="end"/>
        </w:r>
      </w:hyperlink>
    </w:p>
    <w:p w14:paraId="728EADC7" w14:textId="450315D2" w:rsidR="00D9038D" w:rsidRDefault="00D9038D">
      <w:pPr>
        <w:pStyle w:val="TOC2"/>
        <w:rPr>
          <w:rFonts w:asciiTheme="minorHAnsi" w:eastAsiaTheme="minorEastAsia" w:hAnsiTheme="minorHAnsi" w:cstheme="minorBidi"/>
          <w:color w:val="auto"/>
          <w:kern w:val="2"/>
          <w:szCs w:val="24"/>
          <w:lang w:eastAsia="ja-JP"/>
          <w14:ligatures w14:val="standardContextual"/>
        </w:rPr>
      </w:pPr>
      <w:hyperlink w:anchor="_Toc193795757" w:history="1">
        <w:r w:rsidRPr="00AF7B30">
          <w:rPr>
            <w:rStyle w:val="Hyperlink"/>
          </w:rPr>
          <w:t>What are the Principles and Guidelines?</w:t>
        </w:r>
        <w:r>
          <w:rPr>
            <w:webHidden/>
          </w:rPr>
          <w:tab/>
        </w:r>
        <w:r>
          <w:rPr>
            <w:webHidden/>
          </w:rPr>
          <w:fldChar w:fldCharType="begin"/>
        </w:r>
        <w:r>
          <w:rPr>
            <w:webHidden/>
          </w:rPr>
          <w:instrText xml:space="preserve"> PAGEREF _Toc193795757 \h </w:instrText>
        </w:r>
        <w:r>
          <w:rPr>
            <w:webHidden/>
          </w:rPr>
        </w:r>
        <w:r>
          <w:rPr>
            <w:webHidden/>
          </w:rPr>
          <w:fldChar w:fldCharType="separate"/>
        </w:r>
        <w:r w:rsidR="00F92FB3">
          <w:rPr>
            <w:webHidden/>
          </w:rPr>
          <w:t>4</w:t>
        </w:r>
        <w:r>
          <w:rPr>
            <w:webHidden/>
          </w:rPr>
          <w:fldChar w:fldCharType="end"/>
        </w:r>
      </w:hyperlink>
    </w:p>
    <w:p w14:paraId="66AD97C9" w14:textId="2E7513F9" w:rsidR="00D9038D" w:rsidRDefault="00D9038D">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93795758" w:history="1">
        <w:r w:rsidRPr="00AF7B30">
          <w:rPr>
            <w:rStyle w:val="Hyperlink"/>
            <w:noProof/>
          </w:rPr>
          <w:t>Principle 1 – Enable the Person</w:t>
        </w:r>
        <w:r>
          <w:rPr>
            <w:noProof/>
            <w:webHidden/>
          </w:rPr>
          <w:tab/>
        </w:r>
        <w:r>
          <w:rPr>
            <w:noProof/>
            <w:webHidden/>
          </w:rPr>
          <w:fldChar w:fldCharType="begin"/>
        </w:r>
        <w:r>
          <w:rPr>
            <w:noProof/>
            <w:webHidden/>
          </w:rPr>
          <w:instrText xml:space="preserve"> PAGEREF _Toc193795758 \h </w:instrText>
        </w:r>
        <w:r>
          <w:rPr>
            <w:noProof/>
            <w:webHidden/>
          </w:rPr>
        </w:r>
        <w:r>
          <w:rPr>
            <w:noProof/>
            <w:webHidden/>
          </w:rPr>
          <w:fldChar w:fldCharType="separate"/>
        </w:r>
        <w:r w:rsidR="00F92FB3">
          <w:rPr>
            <w:noProof/>
            <w:webHidden/>
          </w:rPr>
          <w:t>6</w:t>
        </w:r>
        <w:r>
          <w:rPr>
            <w:noProof/>
            <w:webHidden/>
          </w:rPr>
          <w:fldChar w:fldCharType="end"/>
        </w:r>
      </w:hyperlink>
    </w:p>
    <w:p w14:paraId="2CA4FAD3" w14:textId="02E834A6" w:rsidR="00D9038D" w:rsidRDefault="00D9038D">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93795759" w:history="1">
        <w:r w:rsidRPr="00AF7B30">
          <w:rPr>
            <w:rStyle w:val="Hyperlink"/>
            <w:noProof/>
          </w:rPr>
          <w:t>Principle 2 – Cultivate a Home</w:t>
        </w:r>
        <w:r>
          <w:rPr>
            <w:noProof/>
            <w:webHidden/>
          </w:rPr>
          <w:tab/>
        </w:r>
        <w:r>
          <w:rPr>
            <w:noProof/>
            <w:webHidden/>
          </w:rPr>
          <w:fldChar w:fldCharType="begin"/>
        </w:r>
        <w:r>
          <w:rPr>
            <w:noProof/>
            <w:webHidden/>
          </w:rPr>
          <w:instrText xml:space="preserve"> PAGEREF _Toc193795759 \h </w:instrText>
        </w:r>
        <w:r>
          <w:rPr>
            <w:noProof/>
            <w:webHidden/>
          </w:rPr>
        </w:r>
        <w:r>
          <w:rPr>
            <w:noProof/>
            <w:webHidden/>
          </w:rPr>
          <w:fldChar w:fldCharType="separate"/>
        </w:r>
        <w:r w:rsidR="00F92FB3">
          <w:rPr>
            <w:noProof/>
            <w:webHidden/>
          </w:rPr>
          <w:t>8</w:t>
        </w:r>
        <w:r>
          <w:rPr>
            <w:noProof/>
            <w:webHidden/>
          </w:rPr>
          <w:fldChar w:fldCharType="end"/>
        </w:r>
      </w:hyperlink>
    </w:p>
    <w:p w14:paraId="50372D58" w14:textId="0FBC754C" w:rsidR="00D9038D" w:rsidRDefault="00D9038D">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93795760" w:history="1">
        <w:r w:rsidRPr="00AF7B30">
          <w:rPr>
            <w:rStyle w:val="Hyperlink"/>
            <w:noProof/>
          </w:rPr>
          <w:t>Principle 3 – Access the Outdoors</w:t>
        </w:r>
        <w:r>
          <w:rPr>
            <w:noProof/>
            <w:webHidden/>
          </w:rPr>
          <w:tab/>
        </w:r>
        <w:r>
          <w:rPr>
            <w:noProof/>
            <w:webHidden/>
          </w:rPr>
          <w:fldChar w:fldCharType="begin"/>
        </w:r>
        <w:r>
          <w:rPr>
            <w:noProof/>
            <w:webHidden/>
          </w:rPr>
          <w:instrText xml:space="preserve"> PAGEREF _Toc193795760 \h </w:instrText>
        </w:r>
        <w:r>
          <w:rPr>
            <w:noProof/>
            <w:webHidden/>
          </w:rPr>
        </w:r>
        <w:r>
          <w:rPr>
            <w:noProof/>
            <w:webHidden/>
          </w:rPr>
          <w:fldChar w:fldCharType="separate"/>
        </w:r>
        <w:r w:rsidR="00F92FB3">
          <w:rPr>
            <w:noProof/>
            <w:webHidden/>
          </w:rPr>
          <w:t>10</w:t>
        </w:r>
        <w:r>
          <w:rPr>
            <w:noProof/>
            <w:webHidden/>
          </w:rPr>
          <w:fldChar w:fldCharType="end"/>
        </w:r>
      </w:hyperlink>
    </w:p>
    <w:p w14:paraId="6FD367C0" w14:textId="501D23F2" w:rsidR="00D9038D" w:rsidRDefault="00D9038D">
      <w:pPr>
        <w:pStyle w:val="TOC1"/>
        <w:rPr>
          <w:rFonts w:asciiTheme="minorHAnsi" w:eastAsiaTheme="minorEastAsia" w:hAnsiTheme="minorHAnsi" w:cstheme="minorBidi"/>
          <w:b w:val="0"/>
          <w:bCs w:val="0"/>
          <w:noProof/>
          <w:color w:val="auto"/>
          <w:kern w:val="2"/>
          <w:szCs w:val="24"/>
          <w:lang w:eastAsia="ja-JP"/>
          <w14:ligatures w14:val="standardContextual"/>
        </w:rPr>
      </w:pPr>
      <w:hyperlink w:anchor="_Toc193795761" w:history="1">
        <w:r w:rsidRPr="00AF7B30">
          <w:rPr>
            <w:rStyle w:val="Hyperlink"/>
            <w:noProof/>
          </w:rPr>
          <w:t>Principle 4 – Connect with Community</w:t>
        </w:r>
        <w:r>
          <w:rPr>
            <w:noProof/>
            <w:webHidden/>
          </w:rPr>
          <w:tab/>
        </w:r>
        <w:r>
          <w:rPr>
            <w:noProof/>
            <w:webHidden/>
          </w:rPr>
          <w:fldChar w:fldCharType="begin"/>
        </w:r>
        <w:r>
          <w:rPr>
            <w:noProof/>
            <w:webHidden/>
          </w:rPr>
          <w:instrText xml:space="preserve"> PAGEREF _Toc193795761 \h </w:instrText>
        </w:r>
        <w:r>
          <w:rPr>
            <w:noProof/>
            <w:webHidden/>
          </w:rPr>
        </w:r>
        <w:r>
          <w:rPr>
            <w:noProof/>
            <w:webHidden/>
          </w:rPr>
          <w:fldChar w:fldCharType="separate"/>
        </w:r>
        <w:r w:rsidR="00F92FB3">
          <w:rPr>
            <w:noProof/>
            <w:webHidden/>
          </w:rPr>
          <w:t>12</w:t>
        </w:r>
        <w:r>
          <w:rPr>
            <w:noProof/>
            <w:webHidden/>
          </w:rPr>
          <w:fldChar w:fldCharType="end"/>
        </w:r>
      </w:hyperlink>
    </w:p>
    <w:p w14:paraId="7016C4CF" w14:textId="1C402857" w:rsidR="00AA723B" w:rsidRPr="00537E84" w:rsidRDefault="00DD6906" w:rsidP="00225F45">
      <w:r w:rsidRPr="00537E84">
        <w:rPr>
          <w:szCs w:val="20"/>
        </w:rPr>
        <w:fldChar w:fldCharType="end"/>
      </w:r>
      <w:r w:rsidR="00AA723B" w:rsidRPr="00537E84">
        <w:br w:type="page"/>
      </w:r>
    </w:p>
    <w:p w14:paraId="75625298" w14:textId="77777777" w:rsidR="009F4972" w:rsidRPr="00537E84" w:rsidRDefault="009F4972" w:rsidP="00D9038D">
      <w:pPr>
        <w:pStyle w:val="Heading1"/>
      </w:pPr>
      <w:bookmarkStart w:id="2" w:name="_Toc193795756"/>
      <w:r w:rsidRPr="00537E84">
        <w:lastRenderedPageBreak/>
        <w:t>Overview</w:t>
      </w:r>
      <w:bookmarkEnd w:id="2"/>
    </w:p>
    <w:p w14:paraId="5A4681E9" w14:textId="7430CCD1" w:rsidR="00DF298A" w:rsidRPr="00537E84" w:rsidRDefault="00D2784E" w:rsidP="00D9038D">
      <w:r w:rsidRPr="00537E84">
        <w:t>Results from t</w:t>
      </w:r>
      <w:r w:rsidR="00500875" w:rsidRPr="00537E84">
        <w:t xml:space="preserve">he Royal Commission into Aged Care Quality and Safety </w:t>
      </w:r>
      <w:r w:rsidR="00537E84" w:rsidRPr="00537E84">
        <w:t>show</w:t>
      </w:r>
      <w:r w:rsidR="00500875" w:rsidRPr="00537E84">
        <w:t xml:space="preserve"> that we need to change how aged care homes are designed. By changing the design, we can make sure aged care </w:t>
      </w:r>
      <w:r w:rsidR="00500875" w:rsidRPr="00D9038D">
        <w:t>homes</w:t>
      </w:r>
      <w:r w:rsidR="00500875" w:rsidRPr="00537E84">
        <w:t xml:space="preserve"> are more accessible and </w:t>
      </w:r>
      <w:proofErr w:type="gramStart"/>
      <w:r w:rsidR="00500875" w:rsidRPr="00537E84">
        <w:t>dementia</w:t>
      </w:r>
      <w:r w:rsidR="00A334E2">
        <w:t>-</w:t>
      </w:r>
      <w:r w:rsidR="00500875" w:rsidRPr="00537E84">
        <w:t>friendly</w:t>
      </w:r>
      <w:proofErr w:type="gramEnd"/>
      <w:r w:rsidR="00500875" w:rsidRPr="00537E84">
        <w:t>.</w:t>
      </w:r>
    </w:p>
    <w:p w14:paraId="233E33E6" w14:textId="7E4F33E6" w:rsidR="0091785E" w:rsidRPr="00D9038D" w:rsidRDefault="00FB78F6" w:rsidP="00D9038D">
      <w:r>
        <w:t>T</w:t>
      </w:r>
      <w:r w:rsidR="0091785E" w:rsidRPr="00537E84">
        <w:t xml:space="preserve">he </w:t>
      </w:r>
      <w:r w:rsidR="00F62A9B" w:rsidRPr="00537E84">
        <w:t xml:space="preserve">Department of Health and Aged Care has worked with </w:t>
      </w:r>
      <w:r w:rsidR="00500875" w:rsidRPr="00537E84">
        <w:t>many different</w:t>
      </w:r>
      <w:r w:rsidR="003B215E" w:rsidRPr="00537E84">
        <w:t xml:space="preserve"> </w:t>
      </w:r>
      <w:r w:rsidR="00500875" w:rsidRPr="00537E84">
        <w:t>groups</w:t>
      </w:r>
      <w:r w:rsidR="003B215E" w:rsidRPr="00537E84">
        <w:t>, including older people, their families and carers, the aged care sector and design</w:t>
      </w:r>
      <w:r w:rsidR="00500875" w:rsidRPr="00537E84">
        <w:t xml:space="preserve"> </w:t>
      </w:r>
      <w:r w:rsidR="003B215E" w:rsidRPr="00537E84">
        <w:t xml:space="preserve">experts to develop </w:t>
      </w:r>
      <w:r w:rsidR="00500875" w:rsidRPr="00537E84">
        <w:t xml:space="preserve">the </w:t>
      </w:r>
      <w:r w:rsidR="003B215E" w:rsidRPr="00537E84">
        <w:t>National Aged Care Design Principles and Guidelines (</w:t>
      </w:r>
      <w:r w:rsidR="009F44F3" w:rsidRPr="00537E84">
        <w:t xml:space="preserve">the </w:t>
      </w:r>
      <w:r w:rsidR="003B215E" w:rsidRPr="00537E84">
        <w:t>Principles and Guidelines)</w:t>
      </w:r>
      <w:r w:rsidR="00AC1098" w:rsidRPr="00537E84">
        <w:t>.</w:t>
      </w:r>
    </w:p>
    <w:p w14:paraId="58078B80" w14:textId="25DD0154" w:rsidR="009F4972" w:rsidRPr="00D9038D" w:rsidRDefault="009F4972" w:rsidP="00D9038D">
      <w:r w:rsidRPr="00537E84">
        <w:t>The Principles and Guidelines</w:t>
      </w:r>
      <w:r w:rsidR="003B215E" w:rsidRPr="00537E84">
        <w:t xml:space="preserve"> </w:t>
      </w:r>
      <w:r w:rsidR="00084B08">
        <w:t>help</w:t>
      </w:r>
      <w:r w:rsidR="00084B08" w:rsidRPr="00537E84">
        <w:t xml:space="preserve"> </w:t>
      </w:r>
      <w:r w:rsidR="009403FE">
        <w:t xml:space="preserve">support </w:t>
      </w:r>
      <w:r w:rsidR="003F58F1" w:rsidRPr="00537E84">
        <w:t>aged care homes</w:t>
      </w:r>
      <w:r w:rsidRPr="00537E84">
        <w:t xml:space="preserve"> </w:t>
      </w:r>
      <w:r w:rsidR="009403FE">
        <w:t>to be</w:t>
      </w:r>
      <w:r w:rsidR="009403FE" w:rsidRPr="00537E84">
        <w:t xml:space="preserve"> </w:t>
      </w:r>
      <w:r w:rsidRPr="00537E84">
        <w:t>safe</w:t>
      </w:r>
      <w:r w:rsidR="003F58F1" w:rsidRPr="00537E84">
        <w:t xml:space="preserve"> and </w:t>
      </w:r>
      <w:r w:rsidRPr="00537E84">
        <w:t xml:space="preserve">comfortable </w:t>
      </w:r>
      <w:r w:rsidR="00B736D7">
        <w:t>so</w:t>
      </w:r>
      <w:r w:rsidR="00B736D7" w:rsidRPr="00537E84">
        <w:t xml:space="preserve"> </w:t>
      </w:r>
      <w:r w:rsidR="003F58F1" w:rsidRPr="00537E84">
        <w:t>that people living there can be more independent</w:t>
      </w:r>
      <w:r w:rsidRPr="00537E84">
        <w:t>, function</w:t>
      </w:r>
      <w:r w:rsidR="003F58F1" w:rsidRPr="00537E84">
        <w:t xml:space="preserve"> better</w:t>
      </w:r>
      <w:r w:rsidRPr="00537E84">
        <w:t xml:space="preserve"> and enjoy</w:t>
      </w:r>
      <w:r w:rsidR="003F58F1" w:rsidRPr="00537E84">
        <w:t xml:space="preserve"> </w:t>
      </w:r>
      <w:r w:rsidR="00B736D7">
        <w:t>themselves</w:t>
      </w:r>
      <w:r w:rsidR="00537E84" w:rsidRPr="00537E84">
        <w:t>. They</w:t>
      </w:r>
      <w:r w:rsidRPr="00537E84">
        <w:t xml:space="preserve"> also aim to </w:t>
      </w:r>
      <w:r w:rsidR="00537E84" w:rsidRPr="00537E84">
        <w:t>make</w:t>
      </w:r>
      <w:r w:rsidR="003F58F1" w:rsidRPr="00537E84">
        <w:t xml:space="preserve"> </w:t>
      </w:r>
      <w:r w:rsidRPr="00537E84">
        <w:t>workplaces</w:t>
      </w:r>
      <w:r w:rsidR="003F58F1" w:rsidRPr="00537E84">
        <w:t xml:space="preserve"> safe</w:t>
      </w:r>
      <w:r w:rsidR="00537E84" w:rsidRPr="00537E84">
        <w:t>r</w:t>
      </w:r>
      <w:r w:rsidRPr="00537E84">
        <w:t xml:space="preserve"> for staff to provide high quality care. </w:t>
      </w:r>
    </w:p>
    <w:p w14:paraId="1DFBC950" w14:textId="4A7EA4A8" w:rsidR="009F4972" w:rsidRPr="00537E84" w:rsidRDefault="00633237" w:rsidP="00D9038D">
      <w:r w:rsidRPr="00537E84">
        <w:t>The</w:t>
      </w:r>
      <w:r w:rsidR="003F58F1" w:rsidRPr="00537E84">
        <w:t xml:space="preserve">se </w:t>
      </w:r>
      <w:r w:rsidR="00826EC8" w:rsidRPr="00537E84">
        <w:t xml:space="preserve">design </w:t>
      </w:r>
      <w:r w:rsidR="003F58F1" w:rsidRPr="00537E84">
        <w:t>changes</w:t>
      </w:r>
      <w:r w:rsidRPr="00537E84">
        <w:t xml:space="preserve"> </w:t>
      </w:r>
      <w:r w:rsidR="009403FE">
        <w:t xml:space="preserve">will help </w:t>
      </w:r>
      <w:r w:rsidR="003F58F1" w:rsidRPr="00537E84">
        <w:t xml:space="preserve">make aged care homes </w:t>
      </w:r>
      <w:r w:rsidR="009403FE">
        <w:t xml:space="preserve">feel </w:t>
      </w:r>
      <w:r w:rsidR="003F58F1" w:rsidRPr="00537E84">
        <w:t>less like hospitals and clinics and more</w:t>
      </w:r>
      <w:r w:rsidR="00834DFF" w:rsidRPr="00537E84">
        <w:t xml:space="preserve"> </w:t>
      </w:r>
      <w:r w:rsidR="003F58F1" w:rsidRPr="00D9038D">
        <w:t>like</w:t>
      </w:r>
      <w:r w:rsidR="003F58F1" w:rsidRPr="00537E84">
        <w:t xml:space="preserve"> places where residents can feel at home. </w:t>
      </w:r>
    </w:p>
    <w:p w14:paraId="7573A5EB" w14:textId="7168B3D4" w:rsidR="005009CC" w:rsidRPr="00537E84" w:rsidRDefault="003F58F1" w:rsidP="00D9038D">
      <w:pPr>
        <w:pStyle w:val="Heading1"/>
      </w:pPr>
      <w:bookmarkStart w:id="3" w:name="_Toc193795757"/>
      <w:r w:rsidRPr="00537E84">
        <w:t>What are</w:t>
      </w:r>
      <w:r w:rsidR="009F4972" w:rsidRPr="00537E84">
        <w:t xml:space="preserve"> the Principles and Guidelines</w:t>
      </w:r>
      <w:r w:rsidRPr="00537E84">
        <w:t>?</w:t>
      </w:r>
      <w:bookmarkEnd w:id="3"/>
    </w:p>
    <w:p w14:paraId="2FBDF888" w14:textId="58C7B8F6" w:rsidR="005B62D2" w:rsidRPr="00537E84" w:rsidRDefault="005B62D2" w:rsidP="00D9038D">
      <w:r w:rsidRPr="00537E84">
        <w:t xml:space="preserve">The Principle and </w:t>
      </w:r>
      <w:r w:rsidRPr="00D9038D">
        <w:t>Guidelines</w:t>
      </w:r>
      <w:r w:rsidRPr="00537E84">
        <w:t xml:space="preserve"> are </w:t>
      </w:r>
      <w:r w:rsidR="003F58F1" w:rsidRPr="00537E84">
        <w:t xml:space="preserve">made up of </w:t>
      </w:r>
      <w:r w:rsidR="00706A74" w:rsidRPr="00537E84">
        <w:t xml:space="preserve">four </w:t>
      </w:r>
      <w:r w:rsidR="003F58F1" w:rsidRPr="00537E84">
        <w:t>main</w:t>
      </w:r>
      <w:r w:rsidR="00706A74" w:rsidRPr="00537E84">
        <w:t xml:space="preserve"> principles:</w:t>
      </w:r>
    </w:p>
    <w:p w14:paraId="0C6CAF99" w14:textId="30255759" w:rsidR="009F4972" w:rsidRPr="00537E84" w:rsidRDefault="009F4972" w:rsidP="009F4972">
      <w:pPr>
        <w:pStyle w:val="ListNumber2"/>
        <w:numPr>
          <w:ilvl w:val="0"/>
          <w:numId w:val="39"/>
        </w:numPr>
      </w:pPr>
      <w:r w:rsidRPr="00537E84">
        <w:rPr>
          <w:b/>
          <w:bCs/>
        </w:rPr>
        <w:t>Principle 1</w:t>
      </w:r>
      <w:r w:rsidRPr="00537E84">
        <w:t xml:space="preserve">: Enable the </w:t>
      </w:r>
      <w:r w:rsidR="001F1DA6">
        <w:t>P</w:t>
      </w:r>
      <w:r w:rsidRPr="00537E84">
        <w:t>erson</w:t>
      </w:r>
    </w:p>
    <w:p w14:paraId="40992958" w14:textId="5302A531" w:rsidR="009F4972" w:rsidRPr="00537E84" w:rsidRDefault="001F1DA6" w:rsidP="009F4972">
      <w:pPr>
        <w:pStyle w:val="ListNumber2"/>
      </w:pPr>
      <w:r>
        <w:t>H</w:t>
      </w:r>
      <w:r w:rsidR="009C116B" w:rsidRPr="00537E84">
        <w:t>elp people</w:t>
      </w:r>
      <w:r w:rsidR="009F4972" w:rsidRPr="00537E84">
        <w:t xml:space="preserve"> liv</w:t>
      </w:r>
      <w:r w:rsidR="009C116B" w:rsidRPr="00537E84">
        <w:t>e</w:t>
      </w:r>
      <w:r w:rsidR="009F4972" w:rsidRPr="00537E84">
        <w:t xml:space="preserve"> in a place that </w:t>
      </w:r>
      <w:r w:rsidR="009C116B" w:rsidRPr="00537E84">
        <w:t>looks after</w:t>
      </w:r>
      <w:r w:rsidR="009F4972" w:rsidRPr="00537E84">
        <w:t xml:space="preserve"> their health, wellbeing and sense of identity</w:t>
      </w:r>
      <w:r w:rsidR="001462B6" w:rsidRPr="00537E84">
        <w:t>.</w:t>
      </w:r>
    </w:p>
    <w:p w14:paraId="4ED3E79D" w14:textId="0EDF6645" w:rsidR="009F4972" w:rsidRPr="00537E84" w:rsidRDefault="009F4972" w:rsidP="004125BB">
      <w:pPr>
        <w:pStyle w:val="ListNumber2"/>
        <w:numPr>
          <w:ilvl w:val="0"/>
          <w:numId w:val="39"/>
        </w:numPr>
      </w:pPr>
      <w:r w:rsidRPr="40181F16">
        <w:rPr>
          <w:b/>
          <w:bCs/>
        </w:rPr>
        <w:t>Principle 2</w:t>
      </w:r>
      <w:r>
        <w:t xml:space="preserve">: </w:t>
      </w:r>
      <w:r w:rsidR="009F44F3">
        <w:t>C</w:t>
      </w:r>
      <w:r w:rsidR="00FB78F6">
        <w:t>ultivate</w:t>
      </w:r>
      <w:r>
        <w:t xml:space="preserve"> a Home</w:t>
      </w:r>
    </w:p>
    <w:p w14:paraId="3269594A" w14:textId="131BE4E5" w:rsidR="009F4972" w:rsidRPr="00537E84" w:rsidRDefault="001F1DA6" w:rsidP="009F4972">
      <w:pPr>
        <w:pStyle w:val="ListNumber2"/>
      </w:pPr>
      <w:r>
        <w:t>C</w:t>
      </w:r>
      <w:r w:rsidR="009F4972" w:rsidRPr="00537E84">
        <w:t xml:space="preserve">reate a familiar </w:t>
      </w:r>
      <w:r w:rsidR="00D2784E" w:rsidRPr="00537E84">
        <w:t>space</w:t>
      </w:r>
      <w:r w:rsidR="009F4972" w:rsidRPr="00537E84">
        <w:t xml:space="preserve"> </w:t>
      </w:r>
      <w:r w:rsidR="001462B6" w:rsidRPr="00537E84">
        <w:t>where</w:t>
      </w:r>
      <w:r w:rsidR="009F4972" w:rsidRPr="00537E84">
        <w:t xml:space="preserve"> people have privacy, control and feel they belong.</w:t>
      </w:r>
    </w:p>
    <w:p w14:paraId="0E932AE7" w14:textId="675E0BCC" w:rsidR="009F4972" w:rsidRPr="00537E84" w:rsidRDefault="009F4972" w:rsidP="009F4972">
      <w:pPr>
        <w:pStyle w:val="ListNumber2"/>
        <w:numPr>
          <w:ilvl w:val="0"/>
          <w:numId w:val="39"/>
        </w:numPr>
      </w:pPr>
      <w:r w:rsidRPr="00537E84">
        <w:rPr>
          <w:b/>
          <w:bCs/>
        </w:rPr>
        <w:t>Principle 3</w:t>
      </w:r>
      <w:r w:rsidRPr="00537E84">
        <w:t>: Access t</w:t>
      </w:r>
      <w:r w:rsidR="00FB78F6">
        <w:t>he</w:t>
      </w:r>
      <w:r w:rsidRPr="00537E84">
        <w:t xml:space="preserve"> Outdoors</w:t>
      </w:r>
    </w:p>
    <w:p w14:paraId="3EE18A2E" w14:textId="3D6EDD28" w:rsidR="009F4972" w:rsidRPr="00537E84" w:rsidRDefault="001F1DA6" w:rsidP="009F4972">
      <w:pPr>
        <w:pStyle w:val="ListNumber2"/>
      </w:pPr>
      <w:r>
        <w:t>S</w:t>
      </w:r>
      <w:r w:rsidR="009F4972" w:rsidRPr="00537E84">
        <w:t>upport people seeing and spending time outdoors in nature.</w:t>
      </w:r>
    </w:p>
    <w:p w14:paraId="6D7ECB45" w14:textId="77777777" w:rsidR="009F4972" w:rsidRPr="00537E84" w:rsidRDefault="009F4972" w:rsidP="009F4972">
      <w:pPr>
        <w:pStyle w:val="ListNumber2"/>
        <w:numPr>
          <w:ilvl w:val="0"/>
          <w:numId w:val="39"/>
        </w:numPr>
      </w:pPr>
      <w:r w:rsidRPr="00537E84">
        <w:rPr>
          <w:b/>
          <w:bCs/>
        </w:rPr>
        <w:t>Principle 4:</w:t>
      </w:r>
      <w:r w:rsidRPr="00537E84">
        <w:t xml:space="preserve"> Connect with Community</w:t>
      </w:r>
    </w:p>
    <w:p w14:paraId="3448F7A0" w14:textId="6E680194" w:rsidR="009F4972" w:rsidRPr="00537E84" w:rsidRDefault="001F1DA6" w:rsidP="009F4972">
      <w:pPr>
        <w:pStyle w:val="ListNumber2"/>
      </w:pPr>
      <w:r>
        <w:t>E</w:t>
      </w:r>
      <w:r w:rsidR="009F4972" w:rsidRPr="00537E84">
        <w:t xml:space="preserve">ncourage people to connect with </w:t>
      </w:r>
      <w:r w:rsidR="001462B6" w:rsidRPr="00537E84">
        <w:t xml:space="preserve">their </w:t>
      </w:r>
      <w:r w:rsidR="009F4972" w:rsidRPr="00537E84">
        <w:t>family, friends and communit</w:t>
      </w:r>
      <w:r w:rsidR="001462B6" w:rsidRPr="00537E84">
        <w:t>y and to stay involved</w:t>
      </w:r>
      <w:r w:rsidR="009F4972" w:rsidRPr="00537E84">
        <w:t xml:space="preserve"> in meaningful activities.</w:t>
      </w:r>
    </w:p>
    <w:p w14:paraId="006B350D" w14:textId="0119B6E1" w:rsidR="00DA5456" w:rsidRPr="00537E84" w:rsidRDefault="009F4972" w:rsidP="00D9038D">
      <w:r w:rsidRPr="00537E84">
        <w:t xml:space="preserve">The principles </w:t>
      </w:r>
      <w:r w:rsidR="0030389C" w:rsidRPr="00537E84">
        <w:t>start by focusing on a person’s</w:t>
      </w:r>
      <w:r w:rsidRPr="00537E84">
        <w:t xml:space="preserve"> </w:t>
      </w:r>
      <w:r w:rsidRPr="00D9038D">
        <w:t>immediate</w:t>
      </w:r>
      <w:r w:rsidRPr="00537E84">
        <w:t xml:space="preserve"> environment (Principle 1</w:t>
      </w:r>
      <w:r w:rsidR="00B60F13" w:rsidRPr="00537E84">
        <w:t>) and</w:t>
      </w:r>
      <w:r w:rsidR="0030389C" w:rsidRPr="00537E84">
        <w:t xml:space="preserve"> then expand</w:t>
      </w:r>
      <w:r w:rsidRPr="00537E84">
        <w:t xml:space="preserve"> to their broader living environment (Principle 2)</w:t>
      </w:r>
      <w:r w:rsidR="00D2784E" w:rsidRPr="00537E84">
        <w:t>. Next, they cover</w:t>
      </w:r>
      <w:r w:rsidRPr="00537E84">
        <w:t xml:space="preserve"> </w:t>
      </w:r>
      <w:r w:rsidRPr="00537E84">
        <w:lastRenderedPageBreak/>
        <w:t xml:space="preserve">engaging with the outdoors (Principle 3) and finally, engaging with the community (Principle 4). </w:t>
      </w:r>
      <w:r w:rsidR="00B85F77" w:rsidRPr="00537E84">
        <w:rPr>
          <w:noProof/>
        </w:rPr>
        <w:drawing>
          <wp:anchor distT="0" distB="0" distL="114300" distR="114300" simplePos="0" relativeHeight="251658245" behindDoc="0" locked="0" layoutInCell="1" allowOverlap="1" wp14:anchorId="1B87E0E5" wp14:editId="045176E9">
            <wp:simplePos x="0" y="0"/>
            <wp:positionH relativeFrom="margin">
              <wp:align>left</wp:align>
            </wp:positionH>
            <wp:positionV relativeFrom="margin">
              <wp:posOffset>1181100</wp:posOffset>
            </wp:positionV>
            <wp:extent cx="2969260" cy="2956560"/>
            <wp:effectExtent l="0" t="0" r="2540" b="0"/>
            <wp:wrapSquare wrapText="bothSides"/>
            <wp:docPr id="11" name="Picture 11" descr="Diagram showing the relationship between the principles. The principle to enable the person is in the centremost circle, with the remaining principles located in the outer ring of circles.">
              <a:extLst xmlns:a="http://schemas.openxmlformats.org/drawingml/2006/main">
                <a:ext uri="{FF2B5EF4-FFF2-40B4-BE49-F238E27FC236}">
                  <a16:creationId xmlns:a16="http://schemas.microsoft.com/office/drawing/2014/main" id="{39B5866E-4684-47C5-9EE0-2134FDB4BEE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howing the relationship between the principles. The principle to enable the person is in the centremost circle, with the remaining principles located in the outer ring of circles.">
                      <a:extLst>
                        <a:ext uri="{FF2B5EF4-FFF2-40B4-BE49-F238E27FC236}">
                          <a16:creationId xmlns:a16="http://schemas.microsoft.com/office/drawing/2014/main" id="{39B5866E-4684-47C5-9EE0-2134FDB4BEEC}"/>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l="13762" t="11420" r="13159" b="4366"/>
                    <a:stretch/>
                  </pic:blipFill>
                  <pic:spPr>
                    <a:xfrm>
                      <a:off x="0" y="0"/>
                      <a:ext cx="2969260" cy="2956560"/>
                    </a:xfrm>
                    <a:prstGeom prst="rect">
                      <a:avLst/>
                    </a:prstGeom>
                  </pic:spPr>
                </pic:pic>
              </a:graphicData>
            </a:graphic>
            <wp14:sizeRelH relativeFrom="margin">
              <wp14:pctWidth>0</wp14:pctWidth>
            </wp14:sizeRelH>
            <wp14:sizeRelV relativeFrom="margin">
              <wp14:pctHeight>0</wp14:pctHeight>
            </wp14:sizeRelV>
          </wp:anchor>
        </w:drawing>
      </w:r>
    </w:p>
    <w:p w14:paraId="7683A88A" w14:textId="12DF5F68" w:rsidR="009403FE" w:rsidRDefault="009403FE" w:rsidP="00D9038D">
      <w:r>
        <w:t xml:space="preserve">The focus is </w:t>
      </w:r>
      <w:r w:rsidRPr="00D9038D">
        <w:t>on</w:t>
      </w:r>
      <w:r>
        <w:t xml:space="preserve"> promoting the rights of older people, valuing care staff,</w:t>
      </w:r>
      <w:r w:rsidR="00EA11B2">
        <w:t xml:space="preserve"> and</w:t>
      </w:r>
      <w:r>
        <w:t xml:space="preserve"> encouraging positive relationships between residents, families and staff. </w:t>
      </w:r>
    </w:p>
    <w:p w14:paraId="593C5D2A" w14:textId="6623626C" w:rsidR="00C407D0" w:rsidRPr="00D9038D" w:rsidRDefault="009F4972" w:rsidP="00D9038D">
      <w:r w:rsidRPr="00537E84">
        <w:t xml:space="preserve">Each </w:t>
      </w:r>
      <w:r w:rsidRPr="00D9038D">
        <w:t xml:space="preserve">principle </w:t>
      </w:r>
      <w:r w:rsidR="00B60F13" w:rsidRPr="00D9038D">
        <w:t>has</w:t>
      </w:r>
      <w:r w:rsidRPr="00D9038D">
        <w:t xml:space="preserve"> a set of guidelines</w:t>
      </w:r>
      <w:r w:rsidR="00B60F13" w:rsidRPr="00D9038D">
        <w:t xml:space="preserve"> that</w:t>
      </w:r>
      <w:r w:rsidRPr="00D9038D">
        <w:t xml:space="preserve"> focus on </w:t>
      </w:r>
      <w:r w:rsidR="0030389C" w:rsidRPr="00D9038D">
        <w:t>specific</w:t>
      </w:r>
      <w:r w:rsidRPr="00D9038D">
        <w:t xml:space="preserve"> design challenges</w:t>
      </w:r>
      <w:r w:rsidR="00D2784E" w:rsidRPr="00D9038D">
        <w:t xml:space="preserve">, looking at </w:t>
      </w:r>
      <w:r w:rsidRPr="00D9038D">
        <w:t xml:space="preserve">key concerns and potential solutions. </w:t>
      </w:r>
      <w:r w:rsidR="00B60F13" w:rsidRPr="00D9038D">
        <w:t>There are a total of 31 guidelines.</w:t>
      </w:r>
    </w:p>
    <w:p w14:paraId="16FB7FC8" w14:textId="5829DD49" w:rsidR="00986899" w:rsidRPr="00537E84" w:rsidRDefault="009F4972" w:rsidP="00D9038D">
      <w:r w:rsidRPr="00D9038D">
        <w:t xml:space="preserve">Each guideline </w:t>
      </w:r>
      <w:r w:rsidR="0030389C" w:rsidRPr="00D9038D">
        <w:t>has</w:t>
      </w:r>
      <w:r w:rsidRPr="00D9038D">
        <w:t xml:space="preserve"> a checklist of practical changes</w:t>
      </w:r>
      <w:r w:rsidR="00A47C0A" w:rsidRPr="00D9038D">
        <w:t xml:space="preserve"> that is supported with evidence</w:t>
      </w:r>
      <w:r w:rsidRPr="00D9038D">
        <w:t>.</w:t>
      </w:r>
      <w:r w:rsidR="00986899" w:rsidRPr="00D9038D">
        <w:t xml:space="preserve"> The</w:t>
      </w:r>
      <w:r w:rsidR="004A6411" w:rsidRPr="00D9038D">
        <w:t> </w:t>
      </w:r>
      <w:r w:rsidR="007F4D06" w:rsidRPr="00D9038D">
        <w:t>checklists</w:t>
      </w:r>
      <w:r w:rsidR="008F0753" w:rsidRPr="00D9038D">
        <w:t xml:space="preserve"> consider </w:t>
      </w:r>
      <w:r w:rsidR="00986899" w:rsidRPr="00D9038D">
        <w:t xml:space="preserve">cultural diversity, supporting </w:t>
      </w:r>
      <w:r w:rsidR="00537E84" w:rsidRPr="00D9038D">
        <w:t xml:space="preserve">the </w:t>
      </w:r>
      <w:r w:rsidR="00986899" w:rsidRPr="00D9038D">
        <w:t>workforce,</w:t>
      </w:r>
      <w:r w:rsidR="00986899" w:rsidRPr="00537E84">
        <w:t xml:space="preserve"> environmental sustainability, infection and prevention control</w:t>
      </w:r>
      <w:r w:rsidR="008F0753" w:rsidRPr="00537E84">
        <w:t xml:space="preserve"> and </w:t>
      </w:r>
      <w:r w:rsidR="00537E84" w:rsidRPr="00537E84">
        <w:t>using</w:t>
      </w:r>
      <w:r w:rsidR="008F0753" w:rsidRPr="00537E84">
        <w:t xml:space="preserve"> enabling technology</w:t>
      </w:r>
      <w:r w:rsidR="001C0BF3" w:rsidRPr="00537E84">
        <w:t xml:space="preserve">. </w:t>
      </w:r>
      <w:r w:rsidR="00D84D81" w:rsidRPr="00537E84">
        <w:t>The</w:t>
      </w:r>
      <w:r w:rsidR="00D2784E" w:rsidRPr="00537E84">
        <w:t xml:space="preserve">re </w:t>
      </w:r>
      <w:r w:rsidR="00B736D7">
        <w:t>are</w:t>
      </w:r>
      <w:r w:rsidR="00D2784E" w:rsidRPr="00537E84">
        <w:t xml:space="preserve"> a</w:t>
      </w:r>
      <w:r w:rsidR="00B736D7">
        <w:t>lso</w:t>
      </w:r>
      <w:r w:rsidR="00D2784E" w:rsidRPr="00537E84">
        <w:t xml:space="preserve"> </w:t>
      </w:r>
      <w:r w:rsidR="00D84D81" w:rsidRPr="00537E84">
        <w:t xml:space="preserve">dedicated </w:t>
      </w:r>
      <w:r w:rsidR="00D2784E" w:rsidRPr="00537E84">
        <w:t>section</w:t>
      </w:r>
      <w:r w:rsidR="00B736D7">
        <w:t>s at the end of the document</w:t>
      </w:r>
      <w:r w:rsidR="00D2784E" w:rsidRPr="00537E84">
        <w:t xml:space="preserve"> about</w:t>
      </w:r>
      <w:r w:rsidR="00D84D81" w:rsidRPr="00537E84">
        <w:t xml:space="preserve"> environmental sustainability, enabling technology, infection prevention and control and wayfin</w:t>
      </w:r>
      <w:r w:rsidR="002064CF" w:rsidRPr="00537E84">
        <w:t>ding sign</w:t>
      </w:r>
      <w:r w:rsidR="009C4A92" w:rsidRPr="00537E84">
        <w:t>s</w:t>
      </w:r>
      <w:r w:rsidR="002064CF" w:rsidRPr="00537E84">
        <w:t xml:space="preserve">. </w:t>
      </w:r>
    </w:p>
    <w:p w14:paraId="0DEAA3D6" w14:textId="4A7F0BA2" w:rsidR="009F4972" w:rsidRPr="00D9038D" w:rsidRDefault="004A1B3C" w:rsidP="00D9038D">
      <w:r w:rsidRPr="00537E84">
        <w:rPr>
          <w:noProof/>
        </w:rPr>
        <w:drawing>
          <wp:anchor distT="0" distB="0" distL="114300" distR="114300" simplePos="0" relativeHeight="251658246" behindDoc="0" locked="0" layoutInCell="1" allowOverlap="1" wp14:anchorId="1961EB1C" wp14:editId="6B45F5E6">
            <wp:simplePos x="0" y="0"/>
            <wp:positionH relativeFrom="column">
              <wp:posOffset>33020</wp:posOffset>
            </wp:positionH>
            <wp:positionV relativeFrom="paragraph">
              <wp:posOffset>53975</wp:posOffset>
            </wp:positionV>
            <wp:extent cx="2341880" cy="2619375"/>
            <wp:effectExtent l="0" t="0" r="1270" b="9525"/>
            <wp:wrapSquare wrapText="bothSides"/>
            <wp:docPr id="5" name="Picture 5" descr="A group of icons with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icons with text&#10;"/>
                    <pic:cNvPicPr/>
                  </pic:nvPicPr>
                  <pic:blipFill rotWithShape="1">
                    <a:blip r:embed="rId18">
                      <a:extLst>
                        <a:ext uri="{28A0092B-C50C-407E-A947-70E740481C1C}">
                          <a14:useLocalDpi xmlns:a14="http://schemas.microsoft.com/office/drawing/2010/main" val="0"/>
                        </a:ext>
                      </a:extLst>
                    </a:blip>
                    <a:srcRect t="11075"/>
                    <a:stretch/>
                  </pic:blipFill>
                  <pic:spPr bwMode="auto">
                    <a:xfrm>
                      <a:off x="0" y="0"/>
                      <a:ext cx="234188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972" w:rsidRPr="00537E84">
        <w:t xml:space="preserve">The </w:t>
      </w:r>
      <w:r w:rsidR="009F4972" w:rsidRPr="00D9038D">
        <w:t xml:space="preserve">guidelines </w:t>
      </w:r>
      <w:r w:rsidR="00F7726F" w:rsidRPr="00D9038D">
        <w:t>use</w:t>
      </w:r>
      <w:r w:rsidR="009F4972" w:rsidRPr="00D9038D">
        <w:t xml:space="preserve"> fictional </w:t>
      </w:r>
      <w:r w:rsidR="00F7726F" w:rsidRPr="00D9038D">
        <w:t>characters</w:t>
      </w:r>
      <w:r w:rsidR="009F4972" w:rsidRPr="00D9038D">
        <w:t xml:space="preserve"> to help </w:t>
      </w:r>
      <w:r w:rsidR="00F7726F" w:rsidRPr="00D9038D">
        <w:t>you</w:t>
      </w:r>
      <w:r w:rsidR="009F4972" w:rsidRPr="00D9038D">
        <w:t xml:space="preserve"> understand the needs, experiences, behaviour and goals of different residents and staff</w:t>
      </w:r>
      <w:r w:rsidR="00EA11B2" w:rsidRPr="00D9038D">
        <w:t xml:space="preserve"> and how </w:t>
      </w:r>
      <w:r w:rsidR="6A180D03" w:rsidRPr="00D9038D">
        <w:t xml:space="preserve">their experience </w:t>
      </w:r>
      <w:r w:rsidR="00EA11B2" w:rsidRPr="00D9038D">
        <w:t>relates to a guideline</w:t>
      </w:r>
      <w:r w:rsidR="009F4972" w:rsidRPr="00D9038D">
        <w:t>.</w:t>
      </w:r>
    </w:p>
    <w:p w14:paraId="4A3B024D" w14:textId="46A923B3" w:rsidR="002D5D9A" w:rsidRPr="00537E84" w:rsidRDefault="00DA47E8" w:rsidP="00D9038D">
      <w:pPr>
        <w:sectPr w:rsidR="002D5D9A" w:rsidRPr="00537E84" w:rsidSect="001166EC">
          <w:headerReference w:type="even" r:id="rId19"/>
          <w:footerReference w:type="even" r:id="rId20"/>
          <w:footerReference w:type="default" r:id="rId21"/>
          <w:pgSz w:w="11906" w:h="16838"/>
          <w:pgMar w:top="1560" w:right="1418" w:bottom="1418" w:left="1418" w:header="709" w:footer="709" w:gutter="0"/>
          <w:cols w:space="708"/>
          <w:docGrid w:linePitch="360"/>
        </w:sectPr>
      </w:pPr>
      <w:r w:rsidRPr="00D9038D">
        <w:t>T</w:t>
      </w:r>
      <w:r w:rsidR="002712D9" w:rsidRPr="00D9038D">
        <w:t xml:space="preserve">he Principles and Guidelines </w:t>
      </w:r>
      <w:r w:rsidR="00EA11B2" w:rsidRPr="00D9038D">
        <w:t xml:space="preserve">will be </w:t>
      </w:r>
      <w:r w:rsidR="002712D9" w:rsidRPr="00D9038D">
        <w:t xml:space="preserve">reviewed </w:t>
      </w:r>
      <w:r w:rsidR="00BD21D6" w:rsidRPr="00D9038D">
        <w:t>and updated</w:t>
      </w:r>
      <w:r w:rsidR="00BD21D6" w:rsidRPr="00537E84">
        <w:t xml:space="preserve"> </w:t>
      </w:r>
      <w:r w:rsidR="00F7726F" w:rsidRPr="00537E84">
        <w:t>regularly</w:t>
      </w:r>
      <w:r w:rsidRPr="00537E84">
        <w:t>,</w:t>
      </w:r>
      <w:r w:rsidR="002712D9" w:rsidRPr="00537E84">
        <w:t xml:space="preserve"> to </w:t>
      </w:r>
      <w:r w:rsidR="009C4A92" w:rsidRPr="00537E84">
        <w:t>make sure</w:t>
      </w:r>
      <w:r w:rsidR="002712D9" w:rsidRPr="00537E84">
        <w:t xml:space="preserve"> the</w:t>
      </w:r>
      <w:r w:rsidRPr="00537E84">
        <w:t xml:space="preserve"> guidance</w:t>
      </w:r>
      <w:r w:rsidR="002712D9" w:rsidRPr="00537E84">
        <w:t xml:space="preserve"> </w:t>
      </w:r>
      <w:r w:rsidR="00F7726F" w:rsidRPr="00537E84">
        <w:t>stays up to date</w:t>
      </w:r>
      <w:r w:rsidR="002712D9" w:rsidRPr="00537E84">
        <w:t>.</w:t>
      </w:r>
    </w:p>
    <w:p w14:paraId="39207AE1" w14:textId="143786A8" w:rsidR="008708DD" w:rsidRPr="00D9038D" w:rsidRDefault="00127858" w:rsidP="00D9038D">
      <w:pPr>
        <w:pStyle w:val="Heading1"/>
      </w:pPr>
      <w:bookmarkStart w:id="4" w:name="_Toc193795758"/>
      <w:bookmarkStart w:id="5" w:name="_Toc120543882"/>
      <w:r w:rsidRPr="00D9038D">
        <w:lastRenderedPageBreak/>
        <w:t>Principle 1 – Enable the Person</w:t>
      </w:r>
      <w:bookmarkEnd w:id="4"/>
    </w:p>
    <w:p w14:paraId="5C80A694" w14:textId="44F9E1A5" w:rsidR="00FE3952" w:rsidRPr="00D9038D" w:rsidRDefault="00FE3952" w:rsidP="00D9038D">
      <w:r w:rsidRPr="00537E84">
        <w:t xml:space="preserve">This </w:t>
      </w:r>
      <w:r w:rsidR="00387EC2" w:rsidRPr="00D9038D">
        <w:t xml:space="preserve">principle </w:t>
      </w:r>
      <w:r w:rsidRPr="00D9038D">
        <w:t xml:space="preserve">is </w:t>
      </w:r>
      <w:r w:rsidR="000C0C73" w:rsidRPr="00D9038D">
        <w:t>about helping</w:t>
      </w:r>
      <w:r w:rsidRPr="00D9038D">
        <w:t xml:space="preserve"> people live in a place </w:t>
      </w:r>
      <w:r w:rsidR="00D807D4" w:rsidRPr="00D9038D">
        <w:t xml:space="preserve">that supports </w:t>
      </w:r>
      <w:r w:rsidRPr="00D9038D">
        <w:t>their health, wellbeing and identity.</w:t>
      </w:r>
    </w:p>
    <w:p w14:paraId="64304F0F" w14:textId="39E23021" w:rsidR="00E71752" w:rsidRPr="00D9038D" w:rsidRDefault="00387EC2" w:rsidP="00D9038D">
      <w:r w:rsidRPr="00D9038D">
        <w:t>T</w:t>
      </w:r>
      <w:r w:rsidR="00E71752" w:rsidRPr="00D9038D">
        <w:t xml:space="preserve">houghtful design can </w:t>
      </w:r>
      <w:r w:rsidRPr="00D9038D">
        <w:t xml:space="preserve">make it easier for </w:t>
      </w:r>
      <w:r w:rsidR="006062A0" w:rsidRPr="00D9038D">
        <w:t xml:space="preserve">aged care </w:t>
      </w:r>
      <w:r w:rsidRPr="00D9038D">
        <w:t>residents to adjust to changes in their physical, mental and emotional</w:t>
      </w:r>
      <w:r w:rsidR="00E71752" w:rsidRPr="00D9038D">
        <w:t xml:space="preserve"> </w:t>
      </w:r>
      <w:r w:rsidRPr="00D9038D">
        <w:t>w</w:t>
      </w:r>
      <w:r w:rsidR="00E71752" w:rsidRPr="00D9038D">
        <w:t>ellbeing.</w:t>
      </w:r>
    </w:p>
    <w:p w14:paraId="2C55CF49" w14:textId="0AB50385" w:rsidR="00E71752" w:rsidRPr="00D9038D" w:rsidRDefault="00E71752" w:rsidP="00D9038D">
      <w:r w:rsidRPr="00D9038D">
        <w:t>The</w:t>
      </w:r>
      <w:r w:rsidR="000C0C73" w:rsidRPr="00D9038D">
        <w:t xml:space="preserve"> </w:t>
      </w:r>
      <w:r w:rsidRPr="00D9038D">
        <w:t xml:space="preserve">guidelines </w:t>
      </w:r>
      <w:r w:rsidR="00B736D7" w:rsidRPr="00D9038D">
        <w:t xml:space="preserve">under this principle </w:t>
      </w:r>
      <w:r w:rsidR="00387EC2" w:rsidRPr="00D9038D">
        <w:t>are for</w:t>
      </w:r>
      <w:r w:rsidRPr="00D9038D">
        <w:t xml:space="preserve"> all areas of an aged care home</w:t>
      </w:r>
      <w:r w:rsidR="00387EC2" w:rsidRPr="00D9038D">
        <w:t>.</w:t>
      </w:r>
      <w:r w:rsidRPr="00D9038D">
        <w:t xml:space="preserve"> </w:t>
      </w:r>
      <w:r w:rsidR="00387EC2" w:rsidRPr="00D9038D">
        <w:t xml:space="preserve">They </w:t>
      </w:r>
      <w:r w:rsidRPr="00D9038D">
        <w:t xml:space="preserve">build on </w:t>
      </w:r>
      <w:r w:rsidR="000C0C73" w:rsidRPr="00D9038D">
        <w:t xml:space="preserve">design </w:t>
      </w:r>
      <w:r w:rsidRPr="00D9038D">
        <w:t>requirements</w:t>
      </w:r>
      <w:r w:rsidR="00387EC2" w:rsidRPr="00D9038D">
        <w:t xml:space="preserve"> that are already in place</w:t>
      </w:r>
      <w:r w:rsidR="000C0C73" w:rsidRPr="00D9038D">
        <w:t xml:space="preserve"> and </w:t>
      </w:r>
      <w:r w:rsidRPr="00D9038D">
        <w:t>promot</w:t>
      </w:r>
      <w:r w:rsidR="00387EC2" w:rsidRPr="00D9038D">
        <w:t>e</w:t>
      </w:r>
      <w:r w:rsidRPr="00D9038D">
        <w:t xml:space="preserve"> design elements that are known to </w:t>
      </w:r>
      <w:r w:rsidR="009C4A92" w:rsidRPr="00D9038D">
        <w:t>have many benefits</w:t>
      </w:r>
      <w:r w:rsidRPr="00D9038D">
        <w:t xml:space="preserve"> for older people.</w:t>
      </w:r>
    </w:p>
    <w:p w14:paraId="73BABCFC" w14:textId="77AB330E" w:rsidR="00345465" w:rsidRPr="00D9038D" w:rsidRDefault="00F04499" w:rsidP="00D9038D">
      <w:r w:rsidRPr="00D9038D">
        <w:t xml:space="preserve">The guidelines </w:t>
      </w:r>
      <w:r w:rsidR="00867946" w:rsidRPr="00D9038D">
        <w:t xml:space="preserve">will </w:t>
      </w:r>
      <w:r w:rsidR="009C4A92" w:rsidRPr="00D9038D">
        <w:t>help</w:t>
      </w:r>
      <w:r w:rsidRPr="00D9038D">
        <w:t xml:space="preserve"> </w:t>
      </w:r>
      <w:r w:rsidR="0080600A" w:rsidRPr="00D9038D">
        <w:t>design</w:t>
      </w:r>
      <w:r w:rsidRPr="00D9038D">
        <w:t xml:space="preserve"> </w:t>
      </w:r>
      <w:r w:rsidR="009C4A92" w:rsidRPr="00D9038D">
        <w:t>spaces</w:t>
      </w:r>
      <w:r w:rsidRPr="00D9038D">
        <w:t xml:space="preserve"> that </w:t>
      </w:r>
      <w:r w:rsidR="00FA1A75" w:rsidRPr="00D9038D">
        <w:t xml:space="preserve">are supportive, </w:t>
      </w:r>
      <w:r w:rsidR="00125EBD" w:rsidRPr="00D9038D">
        <w:t xml:space="preserve">feel home-like and </w:t>
      </w:r>
      <w:r w:rsidRPr="00D9038D">
        <w:t xml:space="preserve">can adapt to meet </w:t>
      </w:r>
      <w:r w:rsidR="009C4A92" w:rsidRPr="00D9038D">
        <w:t xml:space="preserve">residents’ </w:t>
      </w:r>
      <w:r w:rsidRPr="00D9038D">
        <w:t xml:space="preserve">changing needs over time. </w:t>
      </w:r>
    </w:p>
    <w:p w14:paraId="49C1C41E" w14:textId="20CB74F3" w:rsidR="00C20234" w:rsidRPr="00D9038D" w:rsidRDefault="00D961C0" w:rsidP="00D9038D">
      <w:pPr>
        <w:rPr>
          <w:rStyle w:val="Strong"/>
        </w:rPr>
      </w:pPr>
      <w:r w:rsidRPr="00D9038D">
        <w:rPr>
          <w:rStyle w:val="Strong"/>
        </w:rPr>
        <w:t xml:space="preserve">The design guidelines for Principle 1 </w:t>
      </w:r>
      <w:r w:rsidR="00B736D7" w:rsidRPr="00D9038D">
        <w:rPr>
          <w:rStyle w:val="Strong"/>
        </w:rPr>
        <w:t>include</w:t>
      </w:r>
      <w:r w:rsidRPr="00D9038D">
        <w:rPr>
          <w:rStyle w:val="Strong"/>
        </w:rPr>
        <w:t xml:space="preserve">:   </w:t>
      </w:r>
    </w:p>
    <w:p w14:paraId="185E913C" w14:textId="4753BFEC" w:rsidR="00E71752" w:rsidRPr="00537E84" w:rsidRDefault="009C4A92" w:rsidP="00272109">
      <w:pPr>
        <w:pStyle w:val="ListNumber2"/>
        <w:numPr>
          <w:ilvl w:val="0"/>
          <w:numId w:val="39"/>
        </w:numPr>
      </w:pPr>
      <w:r w:rsidRPr="00537E84">
        <w:t>Reduce</w:t>
      </w:r>
      <w:r w:rsidR="00E71752" w:rsidRPr="00537E84">
        <w:t xml:space="preserve"> visual clutter </w:t>
      </w:r>
      <w:r w:rsidR="009762F9">
        <w:t>and</w:t>
      </w:r>
      <w:r w:rsidR="009762F9" w:rsidRPr="00537E84">
        <w:t xml:space="preserve"> </w:t>
      </w:r>
      <w:r w:rsidR="00E71752" w:rsidRPr="00537E84">
        <w:t>remov</w:t>
      </w:r>
      <w:r w:rsidR="00A84305">
        <w:t>e</w:t>
      </w:r>
      <w:r w:rsidR="00E71752" w:rsidRPr="00537E84">
        <w:t xml:space="preserve"> or stor</w:t>
      </w:r>
      <w:r w:rsidR="00A84305">
        <w:t>e</w:t>
      </w:r>
      <w:r w:rsidR="00E71752" w:rsidRPr="00537E84">
        <w:t xml:space="preserve"> </w:t>
      </w:r>
      <w:r w:rsidRPr="00537E84">
        <w:t>things that aren’t needed.</w:t>
      </w:r>
    </w:p>
    <w:p w14:paraId="7EF663BD" w14:textId="747727D5" w:rsidR="00E71752" w:rsidRPr="00537E84" w:rsidRDefault="00D961C0" w:rsidP="003470A7">
      <w:pPr>
        <w:pStyle w:val="ListNumber2"/>
        <w:numPr>
          <w:ilvl w:val="0"/>
          <w:numId w:val="39"/>
        </w:numPr>
      </w:pPr>
      <w:r w:rsidRPr="00537E84">
        <w:t>Keep spaces quiet</w:t>
      </w:r>
      <w:r w:rsidR="00001E90">
        <w:t xml:space="preserve"> as needed</w:t>
      </w:r>
      <w:r w:rsidR="00E71752" w:rsidRPr="00537E84">
        <w:t xml:space="preserve"> and </w:t>
      </w:r>
      <w:r w:rsidRPr="00537E84">
        <w:t>make sure</w:t>
      </w:r>
      <w:r w:rsidR="00E71752" w:rsidRPr="00537E84">
        <w:t xml:space="preserve"> light levels are designed for older people</w:t>
      </w:r>
      <w:r w:rsidR="004C0695" w:rsidRPr="00537E84">
        <w:t>.</w:t>
      </w:r>
    </w:p>
    <w:p w14:paraId="4D5D4BA9" w14:textId="0B4294CE" w:rsidR="00E71752" w:rsidRPr="00537E84" w:rsidRDefault="00E71752" w:rsidP="00272109">
      <w:pPr>
        <w:pStyle w:val="ListNumber2"/>
        <w:numPr>
          <w:ilvl w:val="0"/>
          <w:numId w:val="39"/>
        </w:numPr>
      </w:pPr>
      <w:r w:rsidRPr="00537E84">
        <w:t>Us</w:t>
      </w:r>
      <w:r w:rsidR="00D961C0" w:rsidRPr="00537E84">
        <w:t>e</w:t>
      </w:r>
      <w:r w:rsidRPr="00537E84">
        <w:t xml:space="preserve"> contrasting</w:t>
      </w:r>
      <w:r w:rsidR="009C4A92" w:rsidRPr="00537E84">
        <w:t xml:space="preserve"> colour</w:t>
      </w:r>
      <w:r w:rsidRPr="00537E84">
        <w:t xml:space="preserve"> tones to </w:t>
      </w:r>
      <w:r w:rsidR="009C4A92" w:rsidRPr="00537E84">
        <w:t>mark</w:t>
      </w:r>
      <w:r w:rsidRPr="00537E84">
        <w:t xml:space="preserve"> key surfaces, such as walls and floors, and low contrast </w:t>
      </w:r>
      <w:r w:rsidR="009C4A92" w:rsidRPr="00537E84">
        <w:t>for</w:t>
      </w:r>
      <w:r w:rsidRPr="00537E84">
        <w:t xml:space="preserve"> objects that should not stand out (e.g. staff doors)</w:t>
      </w:r>
      <w:r w:rsidR="0046187F" w:rsidRPr="00537E84">
        <w:t>.</w:t>
      </w:r>
    </w:p>
    <w:p w14:paraId="0F2C71EE" w14:textId="7F556891" w:rsidR="00E71752" w:rsidRPr="00537E84" w:rsidRDefault="00E71752" w:rsidP="00272109">
      <w:pPr>
        <w:pStyle w:val="ListNumber2"/>
        <w:numPr>
          <w:ilvl w:val="0"/>
          <w:numId w:val="39"/>
        </w:numPr>
      </w:pPr>
      <w:r w:rsidRPr="00537E84">
        <w:t xml:space="preserve">Keep </w:t>
      </w:r>
      <w:r w:rsidR="00D961C0" w:rsidRPr="00537E84">
        <w:t>the layout</w:t>
      </w:r>
      <w:r w:rsidRPr="00537E84">
        <w:t xml:space="preserve"> simple and easy to </w:t>
      </w:r>
      <w:r w:rsidR="00D961C0" w:rsidRPr="00537E84">
        <w:t>move through</w:t>
      </w:r>
      <w:r w:rsidRPr="00537E84">
        <w:t xml:space="preserve"> without </w:t>
      </w:r>
      <w:r w:rsidR="00D961C0" w:rsidRPr="00537E84">
        <w:t>signs.</w:t>
      </w:r>
      <w:r w:rsidRPr="00537E84">
        <w:t xml:space="preserve"> </w:t>
      </w:r>
      <w:r w:rsidR="009C4A92" w:rsidRPr="00537E84">
        <w:t xml:space="preserve">Make sure the </w:t>
      </w:r>
      <w:r w:rsidRPr="00537E84">
        <w:t>flooring is safe with level access and provid</w:t>
      </w:r>
      <w:r w:rsidR="009C4A92" w:rsidRPr="00537E84">
        <w:t>e</w:t>
      </w:r>
      <w:r w:rsidRPr="00537E84">
        <w:t xml:space="preserve"> comfortable and supportive seating</w:t>
      </w:r>
      <w:r w:rsidR="00C27C9E" w:rsidRPr="00537E84">
        <w:t xml:space="preserve"> where </w:t>
      </w:r>
      <w:r w:rsidR="009C4A92" w:rsidRPr="00537E84">
        <w:t>possible</w:t>
      </w:r>
      <w:r w:rsidR="0046187F" w:rsidRPr="00537E84">
        <w:t>.</w:t>
      </w:r>
    </w:p>
    <w:p w14:paraId="371B81A4" w14:textId="1A4600A8" w:rsidR="00E71752" w:rsidRPr="00537E84" w:rsidRDefault="00D961C0" w:rsidP="00272109">
      <w:pPr>
        <w:pStyle w:val="ListNumber2"/>
        <w:numPr>
          <w:ilvl w:val="0"/>
          <w:numId w:val="39"/>
        </w:numPr>
      </w:pPr>
      <w:r w:rsidRPr="00537E84">
        <w:t>Make sure</w:t>
      </w:r>
      <w:r w:rsidR="00E71752" w:rsidRPr="00537E84">
        <w:t xml:space="preserve"> toilets are easy to find and use</w:t>
      </w:r>
      <w:r w:rsidR="00BF4058" w:rsidRPr="00537E84">
        <w:t xml:space="preserve"> from main common spaces and are </w:t>
      </w:r>
      <w:r w:rsidR="00AC1D67" w:rsidRPr="00537E84">
        <w:t>of a good size</w:t>
      </w:r>
      <w:r w:rsidR="0046187F" w:rsidRPr="00537E84">
        <w:t>.</w:t>
      </w:r>
    </w:p>
    <w:p w14:paraId="5896DAFC" w14:textId="54C1CCB3" w:rsidR="00E712AE" w:rsidRPr="00537E84" w:rsidRDefault="00E71752" w:rsidP="00272109">
      <w:pPr>
        <w:pStyle w:val="ListNumber2"/>
        <w:numPr>
          <w:ilvl w:val="0"/>
          <w:numId w:val="39"/>
        </w:numPr>
      </w:pPr>
      <w:r w:rsidRPr="00537E84">
        <w:t>Monitor</w:t>
      </w:r>
      <w:r w:rsidR="00D961C0" w:rsidRPr="00537E84">
        <w:t xml:space="preserve"> the</w:t>
      </w:r>
      <w:r w:rsidRPr="00537E84">
        <w:t xml:space="preserve"> air quality, </w:t>
      </w:r>
      <w:r w:rsidR="009C4A92" w:rsidRPr="00537E84">
        <w:t>making sure</w:t>
      </w:r>
      <w:r w:rsidRPr="00537E84">
        <w:t xml:space="preserve"> there is enough fresh air and that temperatures are comfortable for residents in all seasons</w:t>
      </w:r>
      <w:r w:rsidR="003522F0" w:rsidRPr="00537E84">
        <w:t>.</w:t>
      </w:r>
      <w:r w:rsidR="0046224F" w:rsidRPr="00537E84">
        <w:t xml:space="preserve"> </w:t>
      </w:r>
      <w:r w:rsidR="003522F0" w:rsidRPr="00537E84">
        <w:t>A</w:t>
      </w:r>
      <w:r w:rsidR="00031A00" w:rsidRPr="00537E84">
        <w:t>sses</w:t>
      </w:r>
      <w:r w:rsidR="003522F0" w:rsidRPr="00537E84">
        <w:t>s</w:t>
      </w:r>
      <w:r w:rsidR="00031A00" w:rsidRPr="00537E84">
        <w:t xml:space="preserve"> devices and cleaning products </w:t>
      </w:r>
      <w:r w:rsidR="003522F0" w:rsidRPr="00537E84">
        <w:t>to see their</w:t>
      </w:r>
      <w:r w:rsidR="00031A00" w:rsidRPr="00537E84">
        <w:t xml:space="preserve"> impact on air quality</w:t>
      </w:r>
      <w:r w:rsidR="0046187F" w:rsidRPr="00537E84">
        <w:t>.</w:t>
      </w:r>
    </w:p>
    <w:p w14:paraId="0416260B" w14:textId="487D4912" w:rsidR="00AC71E9" w:rsidRPr="00537E84" w:rsidRDefault="00E71752" w:rsidP="00272109">
      <w:pPr>
        <w:pStyle w:val="ListNumber2"/>
        <w:numPr>
          <w:ilvl w:val="0"/>
          <w:numId w:val="39"/>
        </w:numPr>
      </w:pPr>
      <w:r w:rsidRPr="00537E84">
        <w:t>Design for ‘nature indoors’ to connect people to nature</w:t>
      </w:r>
      <w:r w:rsidR="00D346BF" w:rsidRPr="00537E84">
        <w:t xml:space="preserve"> and pets</w:t>
      </w:r>
      <w:r w:rsidRPr="00537E84">
        <w:t xml:space="preserve"> while they are inside.</w:t>
      </w:r>
      <w:r w:rsidR="00312613" w:rsidRPr="00537E84">
        <w:rPr>
          <w:noProof/>
        </w:rPr>
        <w:t xml:space="preserve"> </w:t>
      </w:r>
    </w:p>
    <w:p w14:paraId="75D448D1" w14:textId="3A319498" w:rsidR="00345465" w:rsidRPr="00D9038D" w:rsidRDefault="00C33961" w:rsidP="00D9038D">
      <w:r w:rsidRPr="00D9038D">
        <w:br w:type="page"/>
      </w:r>
    </w:p>
    <w:p w14:paraId="1CFB21A1" w14:textId="40EFEBE6" w:rsidR="00345465" w:rsidRPr="00883056" w:rsidRDefault="00681F47" w:rsidP="00883056">
      <w:pPr>
        <w:rPr>
          <w:rStyle w:val="Emphasis"/>
        </w:rPr>
      </w:pPr>
      <w:r w:rsidRPr="00883056">
        <w:rPr>
          <w:rStyle w:val="IntenseEmphasis"/>
        </w:rPr>
        <w:lastRenderedPageBreak/>
        <w:t>Before</w:t>
      </w:r>
      <w:r w:rsidRPr="00883056">
        <w:rPr>
          <w:rStyle w:val="Emphasis"/>
        </w:rPr>
        <w:t>:</w:t>
      </w:r>
      <w:r w:rsidR="0077340A" w:rsidRPr="00883056">
        <w:rPr>
          <w:rStyle w:val="Emphasis"/>
        </w:rPr>
        <w:t xml:space="preserve"> The noise, clutter and busyness of the nurses’ station and</w:t>
      </w:r>
      <w:r w:rsidR="009D0516" w:rsidRPr="00883056">
        <w:rPr>
          <w:rStyle w:val="Emphasis"/>
        </w:rPr>
        <w:t xml:space="preserve"> the</w:t>
      </w:r>
      <w:r w:rsidR="0077340A" w:rsidRPr="00883056">
        <w:rPr>
          <w:rStyle w:val="Emphasis"/>
        </w:rPr>
        <w:t xml:space="preserve"> lack of </w:t>
      </w:r>
      <w:r w:rsidR="009D0516" w:rsidRPr="00883056">
        <w:rPr>
          <w:rStyle w:val="Emphasis"/>
        </w:rPr>
        <w:t>clear signs</w:t>
      </w:r>
      <w:r w:rsidR="0077340A" w:rsidRPr="00883056">
        <w:rPr>
          <w:rStyle w:val="Emphasis"/>
        </w:rPr>
        <w:t xml:space="preserve"> </w:t>
      </w:r>
      <w:r w:rsidR="009D0516" w:rsidRPr="00883056">
        <w:rPr>
          <w:rStyle w:val="Emphasis"/>
        </w:rPr>
        <w:t>make this space</w:t>
      </w:r>
      <w:r w:rsidR="0077340A" w:rsidRPr="00883056">
        <w:rPr>
          <w:rStyle w:val="Emphasis"/>
        </w:rPr>
        <w:t xml:space="preserve"> confus</w:t>
      </w:r>
      <w:r w:rsidR="009D0516" w:rsidRPr="00883056">
        <w:rPr>
          <w:rStyle w:val="Emphasis"/>
        </w:rPr>
        <w:t>ing</w:t>
      </w:r>
      <w:r w:rsidR="0077340A" w:rsidRPr="00883056">
        <w:rPr>
          <w:rStyle w:val="Emphasis"/>
        </w:rPr>
        <w:t xml:space="preserve"> and stress</w:t>
      </w:r>
      <w:r w:rsidR="009D0516" w:rsidRPr="00883056">
        <w:rPr>
          <w:rStyle w:val="Emphasis"/>
        </w:rPr>
        <w:t>ful</w:t>
      </w:r>
      <w:r w:rsidR="0077340A" w:rsidRPr="00883056">
        <w:rPr>
          <w:rStyle w:val="Emphasis"/>
        </w:rPr>
        <w:t xml:space="preserve"> </w:t>
      </w:r>
      <w:r w:rsidR="009D0516" w:rsidRPr="00883056">
        <w:rPr>
          <w:rStyle w:val="Emphasis"/>
        </w:rPr>
        <w:t>for</w:t>
      </w:r>
      <w:r w:rsidR="0077340A" w:rsidRPr="00883056">
        <w:rPr>
          <w:rStyle w:val="Emphasis"/>
        </w:rPr>
        <w:t xml:space="preserve"> residents</w:t>
      </w:r>
      <w:r w:rsidR="0095691C" w:rsidRPr="00883056">
        <w:rPr>
          <w:rStyle w:val="Emphasis"/>
        </w:rPr>
        <w:t>.</w:t>
      </w:r>
    </w:p>
    <w:p w14:paraId="0BC89D24" w14:textId="1A251F8D" w:rsidR="008708DD" w:rsidRPr="00537E84" w:rsidRDefault="00CA41E9" w:rsidP="008708DD">
      <w:r w:rsidRPr="00537E84">
        <w:rPr>
          <w:noProof/>
        </w:rPr>
        <w:drawing>
          <wp:inline distT="0" distB="0" distL="0" distR="0" wp14:anchorId="74998FE6" wp14:editId="50CCF4BA">
            <wp:extent cx="4496058" cy="3152775"/>
            <wp:effectExtent l="0" t="0" r="0" b="0"/>
            <wp:docPr id="3" name="Picture 3" descr="The before illustration of a communal space in an aged care home. The before image shows a cluttered area with closed curtains. There is a visible nurses' station and basin area, with signage and posters on the walls in this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before illustration of a communal space in an aged care home. The before image shows a cluttered area with closed curtains. There is a visible nurses' station and basin area, with signage and posters on the walls in this space.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15" t="10370" r="12012" b="17253"/>
                    <a:stretch/>
                  </pic:blipFill>
                  <pic:spPr bwMode="auto">
                    <a:xfrm>
                      <a:off x="0" y="0"/>
                      <a:ext cx="4504303" cy="3158557"/>
                    </a:xfrm>
                    <a:prstGeom prst="rect">
                      <a:avLst/>
                    </a:prstGeom>
                    <a:noFill/>
                    <a:ln>
                      <a:noFill/>
                    </a:ln>
                    <a:extLst>
                      <a:ext uri="{53640926-AAD7-44D8-BBD7-CCE9431645EC}">
                        <a14:shadowObscured xmlns:a14="http://schemas.microsoft.com/office/drawing/2010/main"/>
                      </a:ext>
                    </a:extLst>
                  </pic:spPr>
                </pic:pic>
              </a:graphicData>
            </a:graphic>
          </wp:inline>
        </w:drawing>
      </w:r>
    </w:p>
    <w:p w14:paraId="6F505DB1" w14:textId="158A0BAD" w:rsidR="00BE1404" w:rsidRPr="00883056" w:rsidRDefault="0077340A" w:rsidP="00883056">
      <w:pPr>
        <w:rPr>
          <w:rStyle w:val="Emphasis"/>
        </w:rPr>
      </w:pPr>
      <w:r w:rsidRPr="00883056">
        <w:rPr>
          <w:rStyle w:val="IntenseEmphasis"/>
        </w:rPr>
        <w:t>After</w:t>
      </w:r>
      <w:r w:rsidR="0095691C" w:rsidRPr="00883056">
        <w:rPr>
          <w:rStyle w:val="Emphasis"/>
        </w:rPr>
        <w:t>:</w:t>
      </w:r>
      <w:r w:rsidRPr="00883056">
        <w:rPr>
          <w:rStyle w:val="Emphasis"/>
        </w:rPr>
        <w:t xml:space="preserve"> The same setting changed to be a more comfortable, peaceful, and less </w:t>
      </w:r>
      <w:r w:rsidR="009D0516" w:rsidRPr="00883056">
        <w:rPr>
          <w:rStyle w:val="Emphasis"/>
        </w:rPr>
        <w:t>like a hospital</w:t>
      </w:r>
      <w:r w:rsidR="003522F0" w:rsidRPr="00883056">
        <w:rPr>
          <w:rStyle w:val="Emphasis"/>
        </w:rPr>
        <w:t>,</w:t>
      </w:r>
      <w:r w:rsidRPr="00883056">
        <w:rPr>
          <w:rStyle w:val="Emphasis"/>
        </w:rPr>
        <w:t xml:space="preserve"> with the nurses’ station removed and basin area </w:t>
      </w:r>
      <w:r w:rsidR="009D0516" w:rsidRPr="00883056">
        <w:rPr>
          <w:rStyle w:val="Emphasis"/>
        </w:rPr>
        <w:t>tucked away</w:t>
      </w:r>
      <w:r w:rsidR="003522F0" w:rsidRPr="00883056">
        <w:rPr>
          <w:rStyle w:val="Emphasis"/>
        </w:rPr>
        <w:t xml:space="preserve"> to</w:t>
      </w:r>
      <w:r w:rsidRPr="00883056">
        <w:rPr>
          <w:rStyle w:val="Emphasis"/>
        </w:rPr>
        <w:t xml:space="preserve"> </w:t>
      </w:r>
      <w:r w:rsidR="003522F0" w:rsidRPr="00883056">
        <w:rPr>
          <w:rStyle w:val="Emphasis"/>
        </w:rPr>
        <w:t xml:space="preserve">encourage </w:t>
      </w:r>
      <w:r w:rsidRPr="00883056">
        <w:rPr>
          <w:rStyle w:val="Emphasis"/>
        </w:rPr>
        <w:t>more social activity</w:t>
      </w:r>
      <w:r w:rsidR="0095691C" w:rsidRPr="00883056">
        <w:rPr>
          <w:rStyle w:val="Emphasis"/>
        </w:rPr>
        <w:t>.</w:t>
      </w:r>
    </w:p>
    <w:p w14:paraId="6F7EAF18" w14:textId="74EE146D" w:rsidR="00BE1404" w:rsidRPr="00537E84" w:rsidRDefault="00CE1BDC" w:rsidP="008708DD">
      <w:r w:rsidRPr="00537E84">
        <w:rPr>
          <w:noProof/>
        </w:rPr>
        <w:drawing>
          <wp:inline distT="0" distB="0" distL="0" distR="0" wp14:anchorId="26FF98F4" wp14:editId="27375CDF">
            <wp:extent cx="4505325" cy="3864610"/>
            <wp:effectExtent l="0" t="0" r="0" b="2540"/>
            <wp:docPr id="6" name="Picture 6" descr="The after illustration of a communal space in an aged care home. The after image shows the same area, with the curtains open and a view to the outdoors. Residents are gathered together as the space provides more supportive seating. Posters and signage have been removed. Tonal contrast is used to clarify the walls and floors in the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after illustration of a communal space in an aged care home. The after image shows the same area, with the curtains open and a view to the outdoors. Residents are gathered together as the space provides more supportive seating. Posters and signage have been removed. Tonal contrast is used to clarify the walls and floors in the room.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869" t="15683" r="5832" b="407"/>
                    <a:stretch/>
                  </pic:blipFill>
                  <pic:spPr bwMode="auto">
                    <a:xfrm>
                      <a:off x="0" y="0"/>
                      <a:ext cx="4519894" cy="3877613"/>
                    </a:xfrm>
                    <a:prstGeom prst="rect">
                      <a:avLst/>
                    </a:prstGeom>
                    <a:noFill/>
                    <a:ln>
                      <a:noFill/>
                    </a:ln>
                    <a:extLst>
                      <a:ext uri="{53640926-AAD7-44D8-BBD7-CCE9431645EC}">
                        <a14:shadowObscured xmlns:a14="http://schemas.microsoft.com/office/drawing/2010/main"/>
                      </a:ext>
                    </a:extLst>
                  </pic:spPr>
                </pic:pic>
              </a:graphicData>
            </a:graphic>
          </wp:inline>
        </w:drawing>
      </w:r>
    </w:p>
    <w:p w14:paraId="72EAB272" w14:textId="74AD46F0" w:rsidR="00AF594E" w:rsidRPr="00537E84" w:rsidRDefault="00BE1404" w:rsidP="00BD6D38">
      <w:pPr>
        <w:pStyle w:val="Heading1"/>
      </w:pPr>
      <w:bookmarkStart w:id="6" w:name="_Toc193795759"/>
      <w:bookmarkEnd w:id="5"/>
      <w:r w:rsidRPr="00537E84">
        <w:lastRenderedPageBreak/>
        <w:t xml:space="preserve">Principle 2 – </w:t>
      </w:r>
      <w:r w:rsidR="00B736D7">
        <w:t>Cultivate</w:t>
      </w:r>
      <w:r w:rsidR="00B736D7" w:rsidRPr="00537E84">
        <w:t xml:space="preserve"> </w:t>
      </w:r>
      <w:r w:rsidRPr="00537E84">
        <w:t>a Home</w:t>
      </w:r>
      <w:bookmarkEnd w:id="6"/>
      <w:r w:rsidRPr="00537E84">
        <w:t xml:space="preserve"> </w:t>
      </w:r>
    </w:p>
    <w:p w14:paraId="5BF80280" w14:textId="5D78BA81" w:rsidR="001E27D4" w:rsidRPr="007C14DF" w:rsidRDefault="00DE6AFC" w:rsidP="007C14DF">
      <w:r w:rsidRPr="007C14DF">
        <w:t xml:space="preserve">This </w:t>
      </w:r>
      <w:r w:rsidR="009428AF" w:rsidRPr="007C14DF">
        <w:t>p</w:t>
      </w:r>
      <w:r w:rsidRPr="007C14DF">
        <w:t xml:space="preserve">rinciple </w:t>
      </w:r>
      <w:r w:rsidR="00ED76FA" w:rsidRPr="007C14DF">
        <w:t>is about</w:t>
      </w:r>
      <w:r w:rsidRPr="007C14DF">
        <w:t xml:space="preserve"> creat</w:t>
      </w:r>
      <w:r w:rsidR="00ED76FA" w:rsidRPr="007C14DF">
        <w:t>ing</w:t>
      </w:r>
      <w:r w:rsidRPr="007C14DF">
        <w:t xml:space="preserve"> a familiar </w:t>
      </w:r>
      <w:r w:rsidR="00ED76FA" w:rsidRPr="007C14DF">
        <w:t>space</w:t>
      </w:r>
      <w:r w:rsidRPr="007C14DF">
        <w:t xml:space="preserve"> </w:t>
      </w:r>
      <w:r w:rsidR="00ED76FA" w:rsidRPr="007C14DF">
        <w:t>where</w:t>
      </w:r>
      <w:r w:rsidRPr="007C14DF">
        <w:t xml:space="preserve"> people have privacy, control and feel they belong. </w:t>
      </w:r>
      <w:r w:rsidR="00DB32EB" w:rsidRPr="007C14DF">
        <w:t xml:space="preserve">It </w:t>
      </w:r>
      <w:r w:rsidR="00ED76FA" w:rsidRPr="007C14DF">
        <w:t xml:space="preserve">is based on </w:t>
      </w:r>
      <w:r w:rsidRPr="007C14DF">
        <w:t xml:space="preserve">evidence </w:t>
      </w:r>
      <w:r w:rsidR="00ED76FA" w:rsidRPr="007C14DF">
        <w:t>about</w:t>
      </w:r>
      <w:r w:rsidRPr="007C14DF">
        <w:t xml:space="preserve"> the benefits of small household</w:t>
      </w:r>
      <w:r w:rsidR="00914F34" w:rsidRPr="007C14DF">
        <w:t xml:space="preserve"> models</w:t>
      </w:r>
      <w:r w:rsidR="00D67D10" w:rsidRPr="007C14DF">
        <w:t>,</w:t>
      </w:r>
      <w:r w:rsidR="00B63454" w:rsidRPr="007C14DF">
        <w:t xml:space="preserve"> </w:t>
      </w:r>
      <w:r w:rsidR="00ED76FA" w:rsidRPr="007C14DF">
        <w:t>like less stress and</w:t>
      </w:r>
      <w:r w:rsidRPr="007C14DF">
        <w:t xml:space="preserve"> agitation and improved social interaction</w:t>
      </w:r>
      <w:r w:rsidR="00B63454" w:rsidRPr="007C14DF">
        <w:t xml:space="preserve"> and health.</w:t>
      </w:r>
    </w:p>
    <w:p w14:paraId="3CAB7981" w14:textId="417AAD5A" w:rsidR="00DE6AFC" w:rsidRPr="007C14DF" w:rsidRDefault="00135BD2" w:rsidP="007C14DF">
      <w:r w:rsidRPr="007C14DF">
        <w:t xml:space="preserve">Principle 2 </w:t>
      </w:r>
      <w:r w:rsidR="00FE0D91" w:rsidRPr="007C14DF">
        <w:t>encourages</w:t>
      </w:r>
      <w:r w:rsidR="00CF4C61" w:rsidRPr="007C14DF">
        <w:t xml:space="preserve"> organisations to</w:t>
      </w:r>
      <w:r w:rsidR="00546768" w:rsidRPr="007C14DF">
        <w:t xml:space="preserve"> consider</w:t>
      </w:r>
      <w:r w:rsidR="00CF4C61" w:rsidRPr="007C14DF">
        <w:t xml:space="preserve"> mov</w:t>
      </w:r>
      <w:r w:rsidR="00546768" w:rsidRPr="007C14DF">
        <w:t>ing</w:t>
      </w:r>
      <w:r w:rsidR="00CF4C61" w:rsidRPr="007C14DF">
        <w:t xml:space="preserve"> towards small household models</w:t>
      </w:r>
      <w:r w:rsidR="00FE0D91" w:rsidRPr="007C14DF">
        <w:t>. E</w:t>
      </w:r>
      <w:r w:rsidR="27F3D709" w:rsidRPr="007C14DF">
        <w:t xml:space="preserve">vidence suggests </w:t>
      </w:r>
      <w:r w:rsidR="00DE6AFC" w:rsidRPr="007C14DF">
        <w:t xml:space="preserve">the best health and wellbeing outcomes are achieved in living arrangements </w:t>
      </w:r>
      <w:r w:rsidR="00B63454" w:rsidRPr="007C14DF">
        <w:t>that have</w:t>
      </w:r>
      <w:r w:rsidR="007548BA" w:rsidRPr="007C14DF">
        <w:t xml:space="preserve"> </w:t>
      </w:r>
      <w:r w:rsidR="00DE6AFC" w:rsidRPr="007C14DF">
        <w:t>15 or fewer residents</w:t>
      </w:r>
      <w:r w:rsidR="00FE0D91" w:rsidRPr="007C14DF">
        <w:t>.</w:t>
      </w:r>
      <w:r w:rsidR="00EA7C59" w:rsidRPr="007C14DF">
        <w:t xml:space="preserve"> </w:t>
      </w:r>
    </w:p>
    <w:p w14:paraId="5C04DDE9" w14:textId="3BE97C4F" w:rsidR="00D961C0" w:rsidRPr="00D9038D" w:rsidRDefault="00D961C0" w:rsidP="00D9038D">
      <w:pPr>
        <w:rPr>
          <w:rStyle w:val="Strong"/>
        </w:rPr>
      </w:pPr>
      <w:r w:rsidRPr="00D9038D">
        <w:rPr>
          <w:rStyle w:val="Strong"/>
        </w:rPr>
        <w:t xml:space="preserve">The design guidelines for Principle 2 </w:t>
      </w:r>
      <w:r w:rsidR="00B736D7" w:rsidRPr="00D9038D">
        <w:rPr>
          <w:rStyle w:val="Strong"/>
        </w:rPr>
        <w:t>include</w:t>
      </w:r>
      <w:r w:rsidRPr="00D9038D">
        <w:rPr>
          <w:rStyle w:val="Strong"/>
        </w:rPr>
        <w:t>:</w:t>
      </w:r>
    </w:p>
    <w:p w14:paraId="3D0E344C" w14:textId="2F609981" w:rsidR="00DE6AFC" w:rsidRPr="00537E84" w:rsidRDefault="00DE6AFC" w:rsidP="0095691C">
      <w:pPr>
        <w:pStyle w:val="ListNumber2"/>
        <w:numPr>
          <w:ilvl w:val="0"/>
          <w:numId w:val="39"/>
        </w:numPr>
      </w:pPr>
      <w:r w:rsidRPr="00537E84">
        <w:rPr>
          <w:lang w:val="en-US"/>
        </w:rPr>
        <w:t xml:space="preserve">Furnish </w:t>
      </w:r>
      <w:r w:rsidR="006F7468" w:rsidRPr="00537E84">
        <w:rPr>
          <w:lang w:val="en-US"/>
        </w:rPr>
        <w:t xml:space="preserve">bedrooms and living </w:t>
      </w:r>
      <w:r w:rsidRPr="00537E84">
        <w:t>area</w:t>
      </w:r>
      <w:r w:rsidR="006F7468" w:rsidRPr="00537E84">
        <w:t>s</w:t>
      </w:r>
      <w:r w:rsidRPr="00537E84">
        <w:t xml:space="preserve"> with items from people's lives, with each resident having their own bedroom and private bathroom</w:t>
      </w:r>
      <w:r w:rsidR="00497D53" w:rsidRPr="00537E84">
        <w:t>.</w:t>
      </w:r>
    </w:p>
    <w:p w14:paraId="64F9269E" w14:textId="752E2F4F" w:rsidR="00DE6AFC" w:rsidRPr="00537E84" w:rsidRDefault="00B65019" w:rsidP="0095691C">
      <w:pPr>
        <w:pStyle w:val="ListNumber2"/>
        <w:numPr>
          <w:ilvl w:val="0"/>
          <w:numId w:val="39"/>
        </w:numPr>
        <w:rPr>
          <w:lang w:val="en-US"/>
        </w:rPr>
      </w:pPr>
      <w:r>
        <w:rPr>
          <w:lang w:val="en-US"/>
        </w:rPr>
        <w:t xml:space="preserve">Consider moving towards the </w:t>
      </w:r>
      <w:r w:rsidR="00907A12">
        <w:rPr>
          <w:lang w:val="en-US"/>
        </w:rPr>
        <w:t>small household model and c</w:t>
      </w:r>
      <w:r w:rsidR="00B63454" w:rsidRPr="00537E84">
        <w:rPr>
          <w:lang w:val="en-US"/>
        </w:rPr>
        <w:t xml:space="preserve">reate </w:t>
      </w:r>
      <w:r w:rsidR="00DE6AFC" w:rsidRPr="00537E84">
        <w:rPr>
          <w:lang w:val="en-US"/>
        </w:rPr>
        <w:t>a place that looks and feels like ‘home’, where people live in groups of no more than 15</w:t>
      </w:r>
      <w:r w:rsidR="00EE0C9C" w:rsidRPr="00537E84">
        <w:rPr>
          <w:lang w:val="en-US"/>
        </w:rPr>
        <w:t xml:space="preserve"> supported by safe staffing levels</w:t>
      </w:r>
      <w:r w:rsidR="00497D53" w:rsidRPr="00537E84">
        <w:rPr>
          <w:lang w:val="en-US"/>
        </w:rPr>
        <w:t>.</w:t>
      </w:r>
    </w:p>
    <w:p w14:paraId="454B6187" w14:textId="0F6B3C3C" w:rsidR="00DE6AFC" w:rsidRPr="00537E84" w:rsidRDefault="00DE6AFC" w:rsidP="0095691C">
      <w:pPr>
        <w:pStyle w:val="ListNumber2"/>
        <w:numPr>
          <w:ilvl w:val="0"/>
          <w:numId w:val="39"/>
        </w:numPr>
        <w:rPr>
          <w:lang w:val="en-US"/>
        </w:rPr>
      </w:pPr>
      <w:r w:rsidRPr="00537E84">
        <w:rPr>
          <w:lang w:val="en-US"/>
        </w:rPr>
        <w:t>Ensur</w:t>
      </w:r>
      <w:r w:rsidR="00FE0D91" w:rsidRPr="00537E84">
        <w:rPr>
          <w:lang w:val="en-US"/>
        </w:rPr>
        <w:t>e</w:t>
      </w:r>
      <w:r w:rsidRPr="00537E84">
        <w:rPr>
          <w:lang w:val="en-US"/>
        </w:rPr>
        <w:t xml:space="preserve"> </w:t>
      </w:r>
      <w:r w:rsidR="00B736D7">
        <w:rPr>
          <w:lang w:val="en-US"/>
        </w:rPr>
        <w:t>each</w:t>
      </w:r>
      <w:r w:rsidR="00D03177">
        <w:rPr>
          <w:lang w:val="en-US"/>
        </w:rPr>
        <w:t xml:space="preserve"> household</w:t>
      </w:r>
      <w:r w:rsidRPr="00537E84">
        <w:rPr>
          <w:lang w:val="en-US"/>
        </w:rPr>
        <w:t xml:space="preserve"> </w:t>
      </w:r>
      <w:r w:rsidR="00B736D7">
        <w:rPr>
          <w:lang w:val="en-US"/>
        </w:rPr>
        <w:t xml:space="preserve">has its own private </w:t>
      </w:r>
      <w:r w:rsidR="00B63454" w:rsidRPr="00537E84">
        <w:rPr>
          <w:lang w:val="en-US"/>
        </w:rPr>
        <w:t>entr</w:t>
      </w:r>
      <w:r w:rsidR="00B736D7">
        <w:rPr>
          <w:lang w:val="en-US"/>
        </w:rPr>
        <w:t>y</w:t>
      </w:r>
      <w:r w:rsidR="00B63454" w:rsidRPr="00537E84">
        <w:rPr>
          <w:lang w:val="en-US"/>
        </w:rPr>
        <w:t xml:space="preserve"> and exits </w:t>
      </w:r>
      <w:r w:rsidR="00B736D7">
        <w:rPr>
          <w:lang w:val="en-US"/>
        </w:rPr>
        <w:t>to outdoor areas so there aren’t too many unwanted interruptions</w:t>
      </w:r>
      <w:r w:rsidR="00497D53" w:rsidRPr="00537E84">
        <w:rPr>
          <w:lang w:val="en-US"/>
        </w:rPr>
        <w:t>.</w:t>
      </w:r>
    </w:p>
    <w:p w14:paraId="77E9419F" w14:textId="1608F2BA" w:rsidR="00DE6AFC" w:rsidRPr="00537E84" w:rsidRDefault="00DE6AFC" w:rsidP="0095691C">
      <w:pPr>
        <w:pStyle w:val="ListNumber2"/>
        <w:numPr>
          <w:ilvl w:val="0"/>
          <w:numId w:val="39"/>
        </w:numPr>
        <w:rPr>
          <w:lang w:val="en-US"/>
        </w:rPr>
      </w:pPr>
      <w:r w:rsidRPr="00537E84">
        <w:rPr>
          <w:lang w:val="en-US"/>
        </w:rPr>
        <w:t>Provid</w:t>
      </w:r>
      <w:r w:rsidR="00FE0D91" w:rsidRPr="00537E84">
        <w:rPr>
          <w:lang w:val="en-US"/>
        </w:rPr>
        <w:t>e</w:t>
      </w:r>
      <w:r w:rsidRPr="00537E84">
        <w:rPr>
          <w:lang w:val="en-US"/>
        </w:rPr>
        <w:t xml:space="preserve"> a central</w:t>
      </w:r>
      <w:r w:rsidR="00B63454" w:rsidRPr="00537E84">
        <w:rPr>
          <w:lang w:val="en-US"/>
        </w:rPr>
        <w:t xml:space="preserve"> </w:t>
      </w:r>
      <w:r w:rsidRPr="00537E84">
        <w:rPr>
          <w:lang w:val="en-US"/>
        </w:rPr>
        <w:t>kitche</w:t>
      </w:r>
      <w:r w:rsidR="00B63454" w:rsidRPr="00537E84">
        <w:rPr>
          <w:lang w:val="en-US"/>
        </w:rPr>
        <w:t>n next</w:t>
      </w:r>
      <w:r w:rsidR="005E3BA0" w:rsidRPr="00537E84">
        <w:rPr>
          <w:lang w:val="en-US"/>
        </w:rPr>
        <w:t xml:space="preserve"> to the </w:t>
      </w:r>
      <w:r w:rsidR="002C5C41" w:rsidRPr="00537E84">
        <w:rPr>
          <w:lang w:val="en-US"/>
        </w:rPr>
        <w:t>dining area</w:t>
      </w:r>
      <w:r w:rsidRPr="00537E84">
        <w:rPr>
          <w:lang w:val="en-US"/>
        </w:rPr>
        <w:t xml:space="preserve"> that residents and their visitors </w:t>
      </w:r>
      <w:r w:rsidR="00604DF1" w:rsidRPr="00537E84">
        <w:rPr>
          <w:lang w:val="en-US"/>
        </w:rPr>
        <w:t>in each household</w:t>
      </w:r>
      <w:r w:rsidR="00B736D7">
        <w:rPr>
          <w:lang w:val="en-US"/>
        </w:rPr>
        <w:t xml:space="preserve"> can use</w:t>
      </w:r>
      <w:r w:rsidR="00497D53" w:rsidRPr="00537E84">
        <w:rPr>
          <w:lang w:val="en-US"/>
        </w:rPr>
        <w:t>.</w:t>
      </w:r>
      <w:r w:rsidR="00604DF1" w:rsidRPr="00537E84">
        <w:rPr>
          <w:lang w:val="en-US"/>
        </w:rPr>
        <w:t xml:space="preserve"> </w:t>
      </w:r>
    </w:p>
    <w:p w14:paraId="4A8758D6" w14:textId="18D763D5" w:rsidR="00DE6AFC" w:rsidRPr="00537E84" w:rsidRDefault="00DE6AFC" w:rsidP="0095691C">
      <w:pPr>
        <w:pStyle w:val="ListNumber2"/>
        <w:numPr>
          <w:ilvl w:val="0"/>
          <w:numId w:val="39"/>
        </w:numPr>
        <w:rPr>
          <w:lang w:val="en-US"/>
        </w:rPr>
      </w:pPr>
      <w:r w:rsidRPr="00537E84">
        <w:rPr>
          <w:lang w:val="en-US"/>
        </w:rPr>
        <w:t xml:space="preserve">Set up areas </w:t>
      </w:r>
      <w:r w:rsidR="00B736D7">
        <w:rPr>
          <w:lang w:val="en-US"/>
        </w:rPr>
        <w:t>for</w:t>
      </w:r>
      <w:r w:rsidRPr="00537E84">
        <w:rPr>
          <w:lang w:val="en-US"/>
        </w:rPr>
        <w:t xml:space="preserve"> activities relate</w:t>
      </w:r>
      <w:r w:rsidR="00325303">
        <w:rPr>
          <w:lang w:val="en-US"/>
        </w:rPr>
        <w:t>d</w:t>
      </w:r>
      <w:r w:rsidRPr="00537E84">
        <w:rPr>
          <w:lang w:val="en-US"/>
        </w:rPr>
        <w:t xml:space="preserve"> to residents’ culture</w:t>
      </w:r>
      <w:r w:rsidR="007C110F" w:rsidRPr="00537E84">
        <w:rPr>
          <w:lang w:val="en-US"/>
        </w:rPr>
        <w:t>s and preference</w:t>
      </w:r>
      <w:r w:rsidR="00DF6B50" w:rsidRPr="00537E84">
        <w:rPr>
          <w:lang w:val="en-US"/>
        </w:rPr>
        <w:t>s</w:t>
      </w:r>
      <w:r w:rsidR="00325303">
        <w:rPr>
          <w:lang w:val="en-US"/>
        </w:rPr>
        <w:t xml:space="preserve"> that are clearly identified</w:t>
      </w:r>
      <w:r w:rsidR="00D842A9">
        <w:rPr>
          <w:lang w:val="en-US"/>
        </w:rPr>
        <w:t xml:space="preserve"> through </w:t>
      </w:r>
      <w:r w:rsidR="003B4532">
        <w:rPr>
          <w:lang w:val="en-US"/>
        </w:rPr>
        <w:t xml:space="preserve">its </w:t>
      </w:r>
      <w:r w:rsidR="00D842A9">
        <w:rPr>
          <w:lang w:val="en-US"/>
        </w:rPr>
        <w:t>design</w:t>
      </w:r>
      <w:r w:rsidR="00B63454" w:rsidRPr="00537E84">
        <w:rPr>
          <w:lang w:val="en-US"/>
        </w:rPr>
        <w:t>.</w:t>
      </w:r>
    </w:p>
    <w:p w14:paraId="4567EF1F" w14:textId="0D9D5257" w:rsidR="00DE6AFC" w:rsidRPr="00537E84" w:rsidRDefault="00B63454" w:rsidP="0095691C">
      <w:pPr>
        <w:pStyle w:val="ListNumber2"/>
        <w:numPr>
          <w:ilvl w:val="0"/>
          <w:numId w:val="39"/>
        </w:numPr>
        <w:rPr>
          <w:lang w:val="en-US"/>
        </w:rPr>
      </w:pPr>
      <w:r w:rsidRPr="00537E84">
        <w:rPr>
          <w:lang w:val="en-US"/>
        </w:rPr>
        <w:t>Make sure</w:t>
      </w:r>
      <w:r w:rsidR="00DE6AFC" w:rsidRPr="00537E84">
        <w:rPr>
          <w:lang w:val="en-US"/>
        </w:rPr>
        <w:t xml:space="preserve"> corridors are shorter than 20m and</w:t>
      </w:r>
      <w:r w:rsidR="003B4532">
        <w:rPr>
          <w:lang w:val="en-US"/>
        </w:rPr>
        <w:t xml:space="preserve"> </w:t>
      </w:r>
      <w:proofErr w:type="spellStart"/>
      <w:r w:rsidR="003B4532">
        <w:rPr>
          <w:lang w:val="en-US"/>
        </w:rPr>
        <w:t>minimise</w:t>
      </w:r>
      <w:proofErr w:type="spellEnd"/>
      <w:r w:rsidR="003B4532">
        <w:rPr>
          <w:lang w:val="en-US"/>
        </w:rPr>
        <w:t xml:space="preserve"> the use of handrails b</w:t>
      </w:r>
      <w:r w:rsidR="00A735C3">
        <w:rPr>
          <w:lang w:val="en-US"/>
        </w:rPr>
        <w:t>y</w:t>
      </w:r>
      <w:r w:rsidR="00DE6AFC" w:rsidRPr="00537E84">
        <w:rPr>
          <w:lang w:val="en-US"/>
        </w:rPr>
        <w:t xml:space="preserve"> </w:t>
      </w:r>
      <w:r w:rsidRPr="00537E84">
        <w:rPr>
          <w:lang w:val="en-US"/>
        </w:rPr>
        <w:t>hav</w:t>
      </w:r>
      <w:r w:rsidR="00A735C3">
        <w:rPr>
          <w:lang w:val="en-US"/>
        </w:rPr>
        <w:t>ing</w:t>
      </w:r>
      <w:r w:rsidRPr="00537E84">
        <w:rPr>
          <w:lang w:val="en-US"/>
        </w:rPr>
        <w:t xml:space="preserve"> enough</w:t>
      </w:r>
      <w:r w:rsidR="00CF1696" w:rsidRPr="00537E84">
        <w:rPr>
          <w:lang w:val="en-US"/>
        </w:rPr>
        <w:t xml:space="preserve"> seating, landmarks</w:t>
      </w:r>
      <w:r w:rsidR="00A02916" w:rsidRPr="00537E84">
        <w:rPr>
          <w:lang w:val="en-US"/>
        </w:rPr>
        <w:t xml:space="preserve"> and </w:t>
      </w:r>
      <w:r w:rsidRPr="00537E84">
        <w:rPr>
          <w:lang w:val="en-US"/>
        </w:rPr>
        <w:t>good quality</w:t>
      </w:r>
      <w:r w:rsidR="00A02916" w:rsidRPr="00537E84">
        <w:rPr>
          <w:lang w:val="en-US"/>
        </w:rPr>
        <w:t xml:space="preserve"> lighting</w:t>
      </w:r>
      <w:r w:rsidR="00497D53" w:rsidRPr="00537E84">
        <w:rPr>
          <w:lang w:val="en-US"/>
        </w:rPr>
        <w:t>.</w:t>
      </w:r>
    </w:p>
    <w:p w14:paraId="3F4D48E3" w14:textId="7BC4DAEE" w:rsidR="00DE6AFC" w:rsidRPr="00537E84" w:rsidRDefault="00DE6AFC" w:rsidP="0095691C">
      <w:pPr>
        <w:pStyle w:val="ListNumber2"/>
        <w:numPr>
          <w:ilvl w:val="0"/>
          <w:numId w:val="39"/>
        </w:numPr>
        <w:rPr>
          <w:lang w:val="en-US"/>
        </w:rPr>
      </w:pPr>
      <w:r w:rsidRPr="00537E84">
        <w:rPr>
          <w:lang w:val="en-US"/>
        </w:rPr>
        <w:t>Us</w:t>
      </w:r>
      <w:r w:rsidR="00FE0D91" w:rsidRPr="00537E84">
        <w:rPr>
          <w:lang w:val="en-US"/>
        </w:rPr>
        <w:t>e</w:t>
      </w:r>
      <w:r w:rsidRPr="00537E84">
        <w:rPr>
          <w:lang w:val="en-US"/>
        </w:rPr>
        <w:t xml:space="preserve"> furniture that looks </w:t>
      </w:r>
      <w:r w:rsidR="00B63454" w:rsidRPr="00537E84">
        <w:rPr>
          <w:lang w:val="en-US"/>
        </w:rPr>
        <w:t>like it would be found in a home</w:t>
      </w:r>
      <w:r w:rsidRPr="00537E84">
        <w:rPr>
          <w:lang w:val="en-US"/>
        </w:rPr>
        <w:t xml:space="preserve"> and is </w:t>
      </w:r>
      <w:r w:rsidR="00B63454" w:rsidRPr="00537E84">
        <w:rPr>
          <w:lang w:val="en-US"/>
        </w:rPr>
        <w:t>functional</w:t>
      </w:r>
      <w:r w:rsidR="00497D53" w:rsidRPr="00537E84">
        <w:rPr>
          <w:lang w:val="en-US"/>
        </w:rPr>
        <w:t>.</w:t>
      </w:r>
    </w:p>
    <w:p w14:paraId="12F1F107" w14:textId="6079AB63" w:rsidR="00DE6AFC" w:rsidRPr="00537E84" w:rsidRDefault="00DE6AFC" w:rsidP="0095691C">
      <w:pPr>
        <w:pStyle w:val="ListNumber2"/>
        <w:numPr>
          <w:ilvl w:val="0"/>
          <w:numId w:val="39"/>
        </w:numPr>
        <w:rPr>
          <w:lang w:val="en-US"/>
        </w:rPr>
      </w:pPr>
      <w:r w:rsidRPr="00537E84">
        <w:rPr>
          <w:lang w:val="en-US"/>
        </w:rPr>
        <w:t>Provid</w:t>
      </w:r>
      <w:r w:rsidR="00FE0D91" w:rsidRPr="00537E84">
        <w:rPr>
          <w:lang w:val="en-US"/>
        </w:rPr>
        <w:t>e</w:t>
      </w:r>
      <w:r w:rsidRPr="00537E84">
        <w:rPr>
          <w:lang w:val="en-US"/>
        </w:rPr>
        <w:t xml:space="preserve"> </w:t>
      </w:r>
      <w:r w:rsidR="00FE0D91" w:rsidRPr="00537E84">
        <w:rPr>
          <w:lang w:val="en-US"/>
        </w:rPr>
        <w:t>enough</w:t>
      </w:r>
      <w:r w:rsidRPr="00537E84">
        <w:rPr>
          <w:lang w:val="en-US"/>
        </w:rPr>
        <w:t xml:space="preserve"> handwashing stations, equipment storage and other clinical supports close to where they are needed</w:t>
      </w:r>
      <w:r w:rsidR="00B63454" w:rsidRPr="00537E84">
        <w:rPr>
          <w:lang w:val="en-US"/>
        </w:rPr>
        <w:t>.</w:t>
      </w:r>
      <w:r w:rsidRPr="00537E84">
        <w:rPr>
          <w:lang w:val="en-US"/>
        </w:rPr>
        <w:t xml:space="preserve"> </w:t>
      </w:r>
      <w:r w:rsidR="00B63454" w:rsidRPr="00537E84">
        <w:rPr>
          <w:lang w:val="en-US"/>
        </w:rPr>
        <w:t>Make sure they are accessible but not in the way.</w:t>
      </w:r>
    </w:p>
    <w:p w14:paraId="66B854BC" w14:textId="77F50F6C" w:rsidR="00DE6AFC" w:rsidRPr="00537E84" w:rsidRDefault="00DE6AFC" w:rsidP="0095691C">
      <w:pPr>
        <w:pStyle w:val="ListNumber2"/>
        <w:numPr>
          <w:ilvl w:val="0"/>
          <w:numId w:val="39"/>
        </w:numPr>
        <w:rPr>
          <w:lang w:val="en-US"/>
        </w:rPr>
      </w:pPr>
      <w:r w:rsidRPr="00537E84">
        <w:rPr>
          <w:lang w:val="en-US"/>
        </w:rPr>
        <w:t>Hav</w:t>
      </w:r>
      <w:r w:rsidR="00FE0D91" w:rsidRPr="00537E84">
        <w:rPr>
          <w:lang w:val="en-US"/>
        </w:rPr>
        <w:t>e</w:t>
      </w:r>
      <w:r w:rsidRPr="00537E84">
        <w:rPr>
          <w:lang w:val="en-US"/>
        </w:rPr>
        <w:t xml:space="preserve"> a comfortable place for staff breaks, located away from resident areas.</w:t>
      </w:r>
    </w:p>
    <w:p w14:paraId="73D3883C" w14:textId="67F90D7C" w:rsidR="001B6CB7" w:rsidRPr="007C14DF" w:rsidRDefault="00D660F1" w:rsidP="007C14DF">
      <w:pPr>
        <w:keepNext/>
        <w:rPr>
          <w:rStyle w:val="Emphasis"/>
        </w:rPr>
      </w:pPr>
      <w:r w:rsidRPr="007C14DF">
        <w:rPr>
          <w:rStyle w:val="IntenseEmphasis"/>
        </w:rPr>
        <w:lastRenderedPageBreak/>
        <w:t>Before</w:t>
      </w:r>
      <w:r w:rsidR="0095691C" w:rsidRPr="007C14DF">
        <w:rPr>
          <w:rStyle w:val="Emphasis"/>
        </w:rPr>
        <w:t xml:space="preserve">: </w:t>
      </w:r>
      <w:r w:rsidRPr="007C14DF">
        <w:rPr>
          <w:rStyle w:val="Emphasis"/>
        </w:rPr>
        <w:t>Th</w:t>
      </w:r>
      <w:r w:rsidR="00FE0D91" w:rsidRPr="007C14DF">
        <w:rPr>
          <w:rStyle w:val="Emphasis"/>
        </w:rPr>
        <w:t>is space</w:t>
      </w:r>
      <w:r w:rsidRPr="007C14DF">
        <w:rPr>
          <w:rStyle w:val="Emphasis"/>
        </w:rPr>
        <w:t xml:space="preserve"> is set up for people to be together in large numbers which </w:t>
      </w:r>
      <w:r w:rsidR="00FE0D91" w:rsidRPr="007C14DF">
        <w:rPr>
          <w:rStyle w:val="Emphasis"/>
        </w:rPr>
        <w:t xml:space="preserve">limits the </w:t>
      </w:r>
      <w:r w:rsidRPr="007C14DF">
        <w:rPr>
          <w:rStyle w:val="Emphasis"/>
        </w:rPr>
        <w:t>activities</w:t>
      </w:r>
      <w:r w:rsidR="00FE0D91" w:rsidRPr="007C14DF">
        <w:rPr>
          <w:rStyle w:val="Emphasis"/>
        </w:rPr>
        <w:t xml:space="preserve"> people can do</w:t>
      </w:r>
    </w:p>
    <w:p w14:paraId="1A694013" w14:textId="675DEE0E" w:rsidR="001B6CB7" w:rsidRPr="00D9038D" w:rsidRDefault="00D660F1" w:rsidP="00D9038D">
      <w:r w:rsidRPr="00537E84">
        <w:rPr>
          <w:noProof/>
          <w:lang w:val="en-US"/>
        </w:rPr>
        <w:drawing>
          <wp:inline distT="0" distB="0" distL="0" distR="0" wp14:anchorId="7DF42780" wp14:editId="7B602039">
            <wp:extent cx="4475785" cy="3355200"/>
            <wp:effectExtent l="0" t="0" r="1270" b="0"/>
            <wp:docPr id="8" name="Picture 8" descr="The before illustration of a communal space in an aged care home. The before image shows a cluttered living area, where the curtains are closed, in which residents are gathered for set activities. There is a food trolley and clinical equi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before illustration of a communal space in an aged care home. The before image shows a cluttered living area, where the curtains are closed, in which residents are gathered for set activities. There is a food trolley and clinical equipment.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5785" cy="3355200"/>
                    </a:xfrm>
                    <a:prstGeom prst="rect">
                      <a:avLst/>
                    </a:prstGeom>
                    <a:noFill/>
                  </pic:spPr>
                </pic:pic>
              </a:graphicData>
            </a:graphic>
          </wp:inline>
        </w:drawing>
      </w:r>
    </w:p>
    <w:p w14:paraId="6ECE5E05" w14:textId="1F0CB876" w:rsidR="001B6CB7" w:rsidRPr="007C14DF" w:rsidRDefault="002D2469" w:rsidP="007C14DF">
      <w:pPr>
        <w:rPr>
          <w:rStyle w:val="Emphasis"/>
        </w:rPr>
      </w:pPr>
      <w:r w:rsidRPr="007C14DF">
        <w:rPr>
          <w:rStyle w:val="IntenseEmphasis"/>
        </w:rPr>
        <w:t>After</w:t>
      </w:r>
      <w:r w:rsidR="0095691C" w:rsidRPr="007C14DF">
        <w:rPr>
          <w:rStyle w:val="Emphasis"/>
        </w:rPr>
        <w:t>:</w:t>
      </w:r>
      <w:r w:rsidRPr="007C14DF">
        <w:rPr>
          <w:rStyle w:val="Emphasis"/>
        </w:rPr>
        <w:t xml:space="preserve"> The same </w:t>
      </w:r>
      <w:r w:rsidR="00FE0D91" w:rsidRPr="007C14DF">
        <w:rPr>
          <w:rStyle w:val="Emphasis"/>
        </w:rPr>
        <w:t>space</w:t>
      </w:r>
      <w:r w:rsidRPr="007C14DF">
        <w:rPr>
          <w:rStyle w:val="Emphasis"/>
        </w:rPr>
        <w:t xml:space="preserve"> is now set up to encourage smaller groups and </w:t>
      </w:r>
      <w:r w:rsidR="009667A6" w:rsidRPr="007C14DF">
        <w:rPr>
          <w:rStyle w:val="Emphasis"/>
        </w:rPr>
        <w:t xml:space="preserve">social </w:t>
      </w:r>
      <w:r w:rsidRPr="007C14DF">
        <w:rPr>
          <w:rStyle w:val="Emphasis"/>
        </w:rPr>
        <w:t>activities giving people choice as to how they spend their day</w:t>
      </w:r>
    </w:p>
    <w:p w14:paraId="3EC0DBE0" w14:textId="7512DC0E" w:rsidR="002D2469" w:rsidRPr="00537E84" w:rsidRDefault="002D2469" w:rsidP="00D9038D">
      <w:pPr>
        <w:rPr>
          <w:lang w:val="en-US"/>
        </w:rPr>
      </w:pPr>
      <w:r w:rsidRPr="00D9038D">
        <w:rPr>
          <w:noProof/>
        </w:rPr>
        <w:drawing>
          <wp:inline distT="0" distB="0" distL="0" distR="0" wp14:anchorId="4D8B24B0" wp14:editId="3EFD63F2">
            <wp:extent cx="4476005" cy="3355200"/>
            <wp:effectExtent l="0" t="0" r="1270" b="0"/>
            <wp:docPr id="10" name="Picture 10" descr="The after illustration of a communal space in an aged care home. The after image shows the same living area, with the curtains open and a view to the outdoors, in which residents are gathered in smaller group activities. There is no food trolley or clinical equipment and a fish tank provides a point of interest for res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after illustration of a communal space in an aged care home. The after image shows the same living area, with the curtains open and a view to the outdoors, in which residents are gathered in smaller group activities. There is no food trolley or clinical equipment and a fish tank provides a point of interest for reside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005" cy="3355200"/>
                    </a:xfrm>
                    <a:prstGeom prst="rect">
                      <a:avLst/>
                    </a:prstGeom>
                    <a:noFill/>
                  </pic:spPr>
                </pic:pic>
              </a:graphicData>
            </a:graphic>
          </wp:inline>
        </w:drawing>
      </w:r>
    </w:p>
    <w:p w14:paraId="62CA4894" w14:textId="53FD5F25" w:rsidR="00182FDF" w:rsidRPr="00D9038D" w:rsidRDefault="00182FDF" w:rsidP="00D9038D">
      <w:pPr>
        <w:pStyle w:val="Heading1"/>
      </w:pPr>
      <w:bookmarkStart w:id="7" w:name="_Toc193795760"/>
      <w:r w:rsidRPr="00D9038D">
        <w:lastRenderedPageBreak/>
        <w:t xml:space="preserve">Principle 3 – </w:t>
      </w:r>
      <w:r w:rsidR="00244F54" w:rsidRPr="00D9038D">
        <w:t xml:space="preserve">Access </w:t>
      </w:r>
      <w:r w:rsidR="00B736D7" w:rsidRPr="00D9038D">
        <w:t xml:space="preserve">the </w:t>
      </w:r>
      <w:r w:rsidR="00244F54" w:rsidRPr="00D9038D">
        <w:t>Outdoors</w:t>
      </w:r>
      <w:bookmarkEnd w:id="7"/>
      <w:r w:rsidRPr="00D9038D">
        <w:t xml:space="preserve"> </w:t>
      </w:r>
    </w:p>
    <w:p w14:paraId="273154B7" w14:textId="0463B03D" w:rsidR="00643B34" w:rsidRPr="00D9038D" w:rsidRDefault="00BF3579" w:rsidP="00D9038D">
      <w:r w:rsidRPr="00D9038D">
        <w:t xml:space="preserve">Principle 3 </w:t>
      </w:r>
      <w:r w:rsidR="00FE0D91" w:rsidRPr="00D9038D">
        <w:t>is about</w:t>
      </w:r>
      <w:r w:rsidRPr="00D9038D">
        <w:t xml:space="preserve"> people seeing and spending time outdoors in contact with nature</w:t>
      </w:r>
      <w:r w:rsidR="00DE3942" w:rsidRPr="00D9038D">
        <w:t xml:space="preserve">. It’s also about </w:t>
      </w:r>
      <w:r w:rsidR="00FE0D91" w:rsidRPr="00D9038D">
        <w:t>creating</w:t>
      </w:r>
      <w:r w:rsidR="00356B8F" w:rsidRPr="00D9038D">
        <w:t xml:space="preserve"> outdoor spaces </w:t>
      </w:r>
      <w:r w:rsidR="00FE0D91" w:rsidRPr="00D9038D">
        <w:t>that are easy to use</w:t>
      </w:r>
      <w:r w:rsidRPr="00D9038D">
        <w:t>.</w:t>
      </w:r>
      <w:r w:rsidR="00596C64" w:rsidRPr="00D9038D">
        <w:t xml:space="preserve"> </w:t>
      </w:r>
      <w:r w:rsidR="00DE3942" w:rsidRPr="00D9038D">
        <w:t>Evidence shows that</w:t>
      </w:r>
      <w:r w:rsidRPr="00D9038D">
        <w:t xml:space="preserve"> access to the outdoors </w:t>
      </w:r>
      <w:r w:rsidR="00DE3942" w:rsidRPr="00D9038D">
        <w:t xml:space="preserve">has </w:t>
      </w:r>
      <w:r w:rsidRPr="00D9038D">
        <w:t>a range of health, psychological and social benefit</w:t>
      </w:r>
      <w:r w:rsidR="009667A6" w:rsidRPr="00D9038D">
        <w:t xml:space="preserve">s that </w:t>
      </w:r>
      <w:r w:rsidR="009940DF" w:rsidRPr="00D9038D">
        <w:t xml:space="preserve">may </w:t>
      </w:r>
      <w:r w:rsidR="009667A6" w:rsidRPr="00D9038D">
        <w:t>not</w:t>
      </w:r>
      <w:r w:rsidR="009940DF" w:rsidRPr="00D9038D">
        <w:t xml:space="preserve"> be</w:t>
      </w:r>
      <w:r w:rsidR="009667A6" w:rsidRPr="00D9038D">
        <w:t xml:space="preserve"> found anywhere else.</w:t>
      </w:r>
      <w:r w:rsidR="00D44A30" w:rsidRPr="00D9038D">
        <w:t xml:space="preserve"> </w:t>
      </w:r>
    </w:p>
    <w:p w14:paraId="21E0E4B6" w14:textId="7BDCD0EC" w:rsidR="00BF3579" w:rsidRPr="00D9038D" w:rsidRDefault="00E329D2" w:rsidP="00D9038D">
      <w:r w:rsidRPr="00D9038D">
        <w:t xml:space="preserve">Concerns about safety are often </w:t>
      </w:r>
      <w:r w:rsidR="00C22ED3" w:rsidRPr="00D9038D">
        <w:t>why</w:t>
      </w:r>
      <w:r w:rsidR="0024726B" w:rsidRPr="00D9038D">
        <w:t xml:space="preserve"> gardens</w:t>
      </w:r>
      <w:r w:rsidR="00C22ED3" w:rsidRPr="00D9038D">
        <w:t xml:space="preserve"> are not used</w:t>
      </w:r>
      <w:r w:rsidR="0024726B" w:rsidRPr="00D9038D">
        <w:t xml:space="preserve">, but the benefits of </w:t>
      </w:r>
      <w:r w:rsidR="004E6C3E" w:rsidRPr="00D9038D">
        <w:t xml:space="preserve">spending </w:t>
      </w:r>
      <w:r w:rsidR="0024726B" w:rsidRPr="00D9038D">
        <w:t xml:space="preserve">time outdoors </w:t>
      </w:r>
      <w:r w:rsidR="00F125E4" w:rsidRPr="00D9038D">
        <w:t>outweigh</w:t>
      </w:r>
      <w:r w:rsidR="00E31A4B" w:rsidRPr="00D9038D">
        <w:t xml:space="preserve"> the risk. </w:t>
      </w:r>
      <w:r w:rsidR="00DE3942" w:rsidRPr="00D9038D">
        <w:t>The way a p</w:t>
      </w:r>
      <w:r w:rsidR="00BF3579" w:rsidRPr="00D9038D">
        <w:t xml:space="preserve">hysical </w:t>
      </w:r>
      <w:r w:rsidR="00DE3942" w:rsidRPr="00D9038D">
        <w:t xml:space="preserve">space is designed </w:t>
      </w:r>
      <w:r w:rsidR="00BF3579" w:rsidRPr="00D9038D">
        <w:t xml:space="preserve">can either help or </w:t>
      </w:r>
      <w:r w:rsidR="00DE3942" w:rsidRPr="00D9038D">
        <w:t>stop</w:t>
      </w:r>
      <w:r w:rsidR="00BF3579" w:rsidRPr="00D9038D">
        <w:t xml:space="preserve"> someone accessing the outdoors</w:t>
      </w:r>
      <w:r w:rsidR="00DE3942" w:rsidRPr="00D9038D">
        <w:t xml:space="preserve">. </w:t>
      </w:r>
      <w:r w:rsidR="009667A6" w:rsidRPr="00D9038D">
        <w:t xml:space="preserve">It’s </w:t>
      </w:r>
      <w:r w:rsidR="00BF3579" w:rsidRPr="00D9038D">
        <w:t>importan</w:t>
      </w:r>
      <w:r w:rsidR="009667A6" w:rsidRPr="00D9038D">
        <w:t>t</w:t>
      </w:r>
      <w:r w:rsidR="00BF3579" w:rsidRPr="00D9038D">
        <w:t xml:space="preserve"> </w:t>
      </w:r>
      <w:r w:rsidR="00B736D7" w:rsidRPr="00D9038D">
        <w:t>to design outdoor areas that help staff and residents to feel safe and comfortable about spending time outside</w:t>
      </w:r>
      <w:r w:rsidR="00BF3579" w:rsidRPr="00D9038D">
        <w:t xml:space="preserve">. </w:t>
      </w:r>
    </w:p>
    <w:p w14:paraId="6BF6F347" w14:textId="788680B4" w:rsidR="00D961C0" w:rsidRPr="00D9038D" w:rsidRDefault="00D961C0" w:rsidP="00D9038D">
      <w:pPr>
        <w:rPr>
          <w:rStyle w:val="Strong"/>
        </w:rPr>
      </w:pPr>
      <w:r w:rsidRPr="00D9038D">
        <w:rPr>
          <w:rStyle w:val="Strong"/>
        </w:rPr>
        <w:t xml:space="preserve">The design guidelines for Principle 3 </w:t>
      </w:r>
      <w:r w:rsidR="00B736D7" w:rsidRPr="00D9038D">
        <w:rPr>
          <w:rStyle w:val="Strong"/>
        </w:rPr>
        <w:t>include</w:t>
      </w:r>
      <w:r w:rsidRPr="00D9038D">
        <w:rPr>
          <w:rStyle w:val="Strong"/>
        </w:rPr>
        <w:t>:</w:t>
      </w:r>
    </w:p>
    <w:p w14:paraId="27B9788B" w14:textId="28B93178" w:rsidR="00BF3579" w:rsidRPr="00537E84" w:rsidRDefault="00BF3579" w:rsidP="007D5A17">
      <w:pPr>
        <w:pStyle w:val="ListNumber2"/>
        <w:numPr>
          <w:ilvl w:val="0"/>
          <w:numId w:val="39"/>
        </w:numPr>
        <w:rPr>
          <w:lang w:val="en-US"/>
        </w:rPr>
      </w:pPr>
      <w:r w:rsidRPr="00537E84">
        <w:rPr>
          <w:lang w:val="en-US"/>
        </w:rPr>
        <w:t>Provid</w:t>
      </w:r>
      <w:r w:rsidR="00DE3942" w:rsidRPr="00537E84">
        <w:rPr>
          <w:lang w:val="en-US"/>
        </w:rPr>
        <w:t>e</w:t>
      </w:r>
      <w:r w:rsidRPr="00537E84">
        <w:rPr>
          <w:lang w:val="en-US"/>
        </w:rPr>
        <w:t xml:space="preserve"> a garden or balcony</w:t>
      </w:r>
      <w:r w:rsidR="00AF1885">
        <w:rPr>
          <w:lang w:val="en-US"/>
        </w:rPr>
        <w:t xml:space="preserve"> for resident</w:t>
      </w:r>
      <w:r w:rsidR="005C41ED">
        <w:rPr>
          <w:lang w:val="en-US"/>
        </w:rPr>
        <w:t>s’</w:t>
      </w:r>
      <w:r w:rsidR="00AF1885">
        <w:rPr>
          <w:lang w:val="en-US"/>
        </w:rPr>
        <w:t xml:space="preserve"> </w:t>
      </w:r>
      <w:r w:rsidR="005C41ED">
        <w:rPr>
          <w:lang w:val="en-US"/>
        </w:rPr>
        <w:t>living areas</w:t>
      </w:r>
      <w:r w:rsidRPr="00537E84">
        <w:rPr>
          <w:lang w:val="en-US"/>
        </w:rPr>
        <w:t xml:space="preserve"> that is safe</w:t>
      </w:r>
      <w:r w:rsidR="000A7C19" w:rsidRPr="00537E84">
        <w:rPr>
          <w:lang w:val="en-US"/>
        </w:rPr>
        <w:t xml:space="preserve">, </w:t>
      </w:r>
      <w:r w:rsidR="002E060B" w:rsidRPr="00537E84">
        <w:rPr>
          <w:lang w:val="en-US"/>
        </w:rPr>
        <w:t>accessible</w:t>
      </w:r>
      <w:r w:rsidRPr="00537E84">
        <w:rPr>
          <w:lang w:val="en-US"/>
        </w:rPr>
        <w:t xml:space="preserve"> and has opportunities for meaningful engagement</w:t>
      </w:r>
      <w:r w:rsidR="00F26E65" w:rsidRPr="00537E84">
        <w:rPr>
          <w:lang w:val="en-US"/>
        </w:rPr>
        <w:t>.</w:t>
      </w:r>
      <w:r w:rsidRPr="00537E84">
        <w:rPr>
          <w:lang w:val="en-US"/>
        </w:rPr>
        <w:t xml:space="preserve"> </w:t>
      </w:r>
    </w:p>
    <w:p w14:paraId="115243CA" w14:textId="61E6836C" w:rsidR="00BF3579" w:rsidRPr="00537E84" w:rsidRDefault="009667A6" w:rsidP="007D5A17">
      <w:pPr>
        <w:pStyle w:val="ListNumber2"/>
        <w:numPr>
          <w:ilvl w:val="0"/>
          <w:numId w:val="39"/>
        </w:numPr>
        <w:rPr>
          <w:lang w:val="en-US"/>
        </w:rPr>
      </w:pPr>
      <w:r w:rsidRPr="00537E84">
        <w:rPr>
          <w:lang w:val="en-US"/>
        </w:rPr>
        <w:t>Make sure</w:t>
      </w:r>
      <w:r w:rsidR="00DE3942" w:rsidRPr="00537E84">
        <w:rPr>
          <w:lang w:val="en-US"/>
        </w:rPr>
        <w:t xml:space="preserve"> </w:t>
      </w:r>
      <w:r w:rsidR="00FD2154">
        <w:rPr>
          <w:lang w:val="en-US"/>
        </w:rPr>
        <w:t>residents</w:t>
      </w:r>
      <w:r w:rsidR="00FD2154" w:rsidRPr="00537E84">
        <w:rPr>
          <w:lang w:val="en-US"/>
        </w:rPr>
        <w:t xml:space="preserve"> </w:t>
      </w:r>
      <w:r w:rsidR="00B736D7">
        <w:rPr>
          <w:lang w:val="en-US"/>
        </w:rPr>
        <w:t xml:space="preserve">can easily see and go </w:t>
      </w:r>
      <w:r w:rsidRPr="00537E84">
        <w:rPr>
          <w:lang w:val="en-US"/>
        </w:rPr>
        <w:t xml:space="preserve">outside </w:t>
      </w:r>
      <w:r w:rsidR="00B736D7">
        <w:rPr>
          <w:lang w:val="en-US"/>
        </w:rPr>
        <w:t xml:space="preserve">if they want to, </w:t>
      </w:r>
      <w:r w:rsidR="00642EBB" w:rsidRPr="00537E84">
        <w:rPr>
          <w:lang w:val="en-US"/>
        </w:rPr>
        <w:t>and</w:t>
      </w:r>
      <w:r w:rsidR="00BC41C7">
        <w:rPr>
          <w:lang w:val="en-US"/>
        </w:rPr>
        <w:t xml:space="preserve"> that staff and managers</w:t>
      </w:r>
      <w:r w:rsidR="00642EBB" w:rsidRPr="00537E84">
        <w:rPr>
          <w:lang w:val="en-US"/>
        </w:rPr>
        <w:t xml:space="preserve"> </w:t>
      </w:r>
      <w:r w:rsidR="00B736D7">
        <w:rPr>
          <w:lang w:val="en-US"/>
        </w:rPr>
        <w:t xml:space="preserve">understand </w:t>
      </w:r>
      <w:r w:rsidR="008668DB">
        <w:rPr>
          <w:lang w:val="en-US"/>
        </w:rPr>
        <w:t xml:space="preserve">that </w:t>
      </w:r>
      <w:r w:rsidRPr="00537E84">
        <w:rPr>
          <w:lang w:val="en-US"/>
        </w:rPr>
        <w:t xml:space="preserve">being </w:t>
      </w:r>
      <w:r w:rsidR="004F7CF8" w:rsidRPr="00537E84">
        <w:rPr>
          <w:lang w:val="en-US"/>
        </w:rPr>
        <w:t>outdo</w:t>
      </w:r>
      <w:r w:rsidRPr="00537E84">
        <w:rPr>
          <w:lang w:val="en-US"/>
        </w:rPr>
        <w:t>o</w:t>
      </w:r>
      <w:r w:rsidR="004F7CF8" w:rsidRPr="00537E84">
        <w:rPr>
          <w:lang w:val="en-US"/>
        </w:rPr>
        <w:t>r</w:t>
      </w:r>
      <w:r w:rsidRPr="00537E84">
        <w:rPr>
          <w:lang w:val="en-US"/>
        </w:rPr>
        <w:t>s</w:t>
      </w:r>
      <w:r w:rsidR="004F7CF8" w:rsidRPr="00537E84">
        <w:rPr>
          <w:lang w:val="en-US"/>
        </w:rPr>
        <w:t xml:space="preserve"> </w:t>
      </w:r>
      <w:r w:rsidR="008668DB">
        <w:rPr>
          <w:lang w:val="en-US"/>
        </w:rPr>
        <w:t>supports</w:t>
      </w:r>
      <w:r w:rsidR="00B736D7">
        <w:rPr>
          <w:lang w:val="en-US"/>
        </w:rPr>
        <w:t xml:space="preserve"> wellbeing and how </w:t>
      </w:r>
      <w:r w:rsidR="007959E1">
        <w:rPr>
          <w:lang w:val="en-US"/>
        </w:rPr>
        <w:t xml:space="preserve">they can </w:t>
      </w:r>
      <w:r w:rsidR="00BC41C7">
        <w:rPr>
          <w:lang w:val="en-US"/>
        </w:rPr>
        <w:t>keep residents</w:t>
      </w:r>
      <w:r w:rsidR="00B736D7">
        <w:rPr>
          <w:lang w:val="en-US"/>
        </w:rPr>
        <w:t xml:space="preserve"> safe when spending time outside</w:t>
      </w:r>
      <w:r w:rsidR="00F26E65" w:rsidRPr="00537E84">
        <w:rPr>
          <w:lang w:val="en-US"/>
        </w:rPr>
        <w:t>.</w:t>
      </w:r>
    </w:p>
    <w:p w14:paraId="1BFF6750" w14:textId="618DB89D" w:rsidR="00BF3579" w:rsidRPr="00537E84" w:rsidRDefault="00BF3579" w:rsidP="007D5A17">
      <w:pPr>
        <w:pStyle w:val="ListNumber2"/>
        <w:numPr>
          <w:ilvl w:val="0"/>
          <w:numId w:val="39"/>
        </w:numPr>
        <w:rPr>
          <w:lang w:val="en-US"/>
        </w:rPr>
      </w:pPr>
      <w:r w:rsidRPr="00537E84">
        <w:rPr>
          <w:lang w:val="en-US"/>
        </w:rPr>
        <w:t>Provid</w:t>
      </w:r>
      <w:r w:rsidR="00DE3942" w:rsidRPr="00537E84">
        <w:rPr>
          <w:lang w:val="en-US"/>
        </w:rPr>
        <w:t>e</w:t>
      </w:r>
      <w:r w:rsidRPr="00537E84">
        <w:rPr>
          <w:lang w:val="en-US"/>
        </w:rPr>
        <w:t xml:space="preserve"> </w:t>
      </w:r>
      <w:r w:rsidR="00B736D7">
        <w:rPr>
          <w:lang w:val="en-US"/>
        </w:rPr>
        <w:t xml:space="preserve">different </w:t>
      </w:r>
      <w:r w:rsidRPr="00537E84">
        <w:rPr>
          <w:lang w:val="en-US"/>
        </w:rPr>
        <w:t xml:space="preserve">outdoor </w:t>
      </w:r>
      <w:r w:rsidR="00B736D7">
        <w:rPr>
          <w:lang w:val="en-US"/>
        </w:rPr>
        <w:t>s</w:t>
      </w:r>
      <w:r w:rsidRPr="00537E84">
        <w:rPr>
          <w:lang w:val="en-US"/>
        </w:rPr>
        <w:t xml:space="preserve">paces </w:t>
      </w:r>
      <w:r w:rsidR="00B736D7">
        <w:rPr>
          <w:lang w:val="en-US"/>
        </w:rPr>
        <w:t>where</w:t>
      </w:r>
      <w:r w:rsidRPr="00537E84">
        <w:rPr>
          <w:lang w:val="en-US"/>
        </w:rPr>
        <w:t xml:space="preserve"> </w:t>
      </w:r>
      <w:r w:rsidR="00B736D7">
        <w:rPr>
          <w:lang w:val="en-US"/>
        </w:rPr>
        <w:t>residents can do</w:t>
      </w:r>
      <w:r w:rsidRPr="00537E84">
        <w:rPr>
          <w:lang w:val="en-US"/>
        </w:rPr>
        <w:t xml:space="preserve"> meaningful activities</w:t>
      </w:r>
      <w:r w:rsidR="00B736D7">
        <w:rPr>
          <w:lang w:val="en-US"/>
        </w:rPr>
        <w:t xml:space="preserve"> that they enjoy</w:t>
      </w:r>
      <w:r w:rsidR="00DE3942" w:rsidRPr="00537E84">
        <w:rPr>
          <w:lang w:val="en-US"/>
        </w:rPr>
        <w:t>.</w:t>
      </w:r>
      <w:r w:rsidRPr="00537E84">
        <w:rPr>
          <w:lang w:val="en-US"/>
        </w:rPr>
        <w:t xml:space="preserve"> </w:t>
      </w:r>
      <w:r w:rsidR="009667A6" w:rsidRPr="00537E84">
        <w:rPr>
          <w:lang w:val="en-US"/>
        </w:rPr>
        <w:t>Make sure</w:t>
      </w:r>
      <w:r w:rsidRPr="00537E84">
        <w:rPr>
          <w:lang w:val="en-US"/>
        </w:rPr>
        <w:t xml:space="preserve"> areas immediately outside doors are sheltered </w:t>
      </w:r>
      <w:r w:rsidR="00594AE3" w:rsidRPr="00537E84">
        <w:rPr>
          <w:lang w:val="en-US"/>
        </w:rPr>
        <w:t xml:space="preserve">and </w:t>
      </w:r>
      <w:r w:rsidR="00D73DBF" w:rsidRPr="00537E84">
        <w:rPr>
          <w:lang w:val="en-US"/>
        </w:rPr>
        <w:t xml:space="preserve">are </w:t>
      </w:r>
      <w:r w:rsidR="00594AE3" w:rsidRPr="00537E84">
        <w:rPr>
          <w:lang w:val="en-US"/>
        </w:rPr>
        <w:t xml:space="preserve">large enough </w:t>
      </w:r>
      <w:r w:rsidR="00DE3942" w:rsidRPr="00537E84">
        <w:rPr>
          <w:lang w:val="en-US"/>
        </w:rPr>
        <w:t>for</w:t>
      </w:r>
      <w:r w:rsidR="00594AE3" w:rsidRPr="00537E84">
        <w:rPr>
          <w:lang w:val="en-US"/>
        </w:rPr>
        <w:t xml:space="preserve"> a small group sitting together around a table</w:t>
      </w:r>
      <w:r w:rsidR="00CD2E09" w:rsidRPr="00537E84">
        <w:rPr>
          <w:lang w:val="en-US"/>
        </w:rPr>
        <w:t>.</w:t>
      </w:r>
    </w:p>
    <w:p w14:paraId="302B341E" w14:textId="0918A4E0" w:rsidR="00BF3579" w:rsidRPr="00537E84" w:rsidRDefault="009667A6" w:rsidP="007D5A17">
      <w:pPr>
        <w:pStyle w:val="ListNumber2"/>
        <w:numPr>
          <w:ilvl w:val="0"/>
          <w:numId w:val="39"/>
        </w:numPr>
        <w:rPr>
          <w:lang w:val="en-US"/>
        </w:rPr>
      </w:pPr>
      <w:r w:rsidRPr="00537E84">
        <w:rPr>
          <w:lang w:val="en-US"/>
        </w:rPr>
        <w:t>Make sure</w:t>
      </w:r>
      <w:r w:rsidR="00BF3579" w:rsidRPr="00537E84">
        <w:rPr>
          <w:lang w:val="en-US"/>
        </w:rPr>
        <w:t xml:space="preserve"> garden paths are simple</w:t>
      </w:r>
      <w:r w:rsidR="009C07AD" w:rsidRPr="00537E84">
        <w:rPr>
          <w:lang w:val="en-US"/>
        </w:rPr>
        <w:t xml:space="preserve"> and clea</w:t>
      </w:r>
      <w:r w:rsidR="00DE3942" w:rsidRPr="00537E84">
        <w:rPr>
          <w:lang w:val="en-US"/>
        </w:rPr>
        <w:t>r, h</w:t>
      </w:r>
      <w:r w:rsidR="00BF3579" w:rsidRPr="00537E84">
        <w:rPr>
          <w:lang w:val="en-US"/>
        </w:rPr>
        <w:t>ave seating</w:t>
      </w:r>
      <w:r w:rsidR="009C07AD" w:rsidRPr="00537E84">
        <w:rPr>
          <w:lang w:val="en-US"/>
        </w:rPr>
        <w:t xml:space="preserve"> and </w:t>
      </w:r>
      <w:r w:rsidR="00DE3942" w:rsidRPr="00537E84">
        <w:rPr>
          <w:lang w:val="en-US"/>
        </w:rPr>
        <w:t xml:space="preserve">are </w:t>
      </w:r>
      <w:r w:rsidR="009C07AD" w:rsidRPr="00537E84">
        <w:rPr>
          <w:lang w:val="en-US"/>
        </w:rPr>
        <w:t xml:space="preserve">wide enough </w:t>
      </w:r>
      <w:r w:rsidR="00DE3942" w:rsidRPr="00537E84">
        <w:rPr>
          <w:lang w:val="en-US"/>
        </w:rPr>
        <w:t>for</w:t>
      </w:r>
      <w:r w:rsidR="009C07AD" w:rsidRPr="00537E84">
        <w:rPr>
          <w:lang w:val="en-US"/>
        </w:rPr>
        <w:t xml:space="preserve"> different levels of mobility</w:t>
      </w:r>
      <w:r w:rsidR="00CD2E09" w:rsidRPr="00537E84">
        <w:rPr>
          <w:lang w:val="en-US"/>
        </w:rPr>
        <w:t>.</w:t>
      </w:r>
    </w:p>
    <w:p w14:paraId="5FB5A720" w14:textId="03B29645" w:rsidR="00614AB6" w:rsidRPr="007C14DF" w:rsidRDefault="0022131D" w:rsidP="007C14DF">
      <w:pPr>
        <w:keepNext/>
        <w:rPr>
          <w:rStyle w:val="Emphasis"/>
        </w:rPr>
      </w:pPr>
      <w:r w:rsidRPr="007C14DF">
        <w:rPr>
          <w:rStyle w:val="IntenseEmphasis"/>
        </w:rPr>
        <w:lastRenderedPageBreak/>
        <w:t>Before</w:t>
      </w:r>
      <w:r w:rsidR="007D5A17" w:rsidRPr="007C14DF">
        <w:rPr>
          <w:rStyle w:val="Emphasis"/>
        </w:rPr>
        <w:t>:</w:t>
      </w:r>
      <w:r w:rsidRPr="007C14DF">
        <w:rPr>
          <w:rStyle w:val="Emphasis"/>
        </w:rPr>
        <w:t xml:space="preserve"> Th</w:t>
      </w:r>
      <w:r w:rsidR="00DE3942" w:rsidRPr="007C14DF">
        <w:rPr>
          <w:rStyle w:val="Emphasis"/>
        </w:rPr>
        <w:t>is</w:t>
      </w:r>
      <w:r w:rsidRPr="007C14DF">
        <w:rPr>
          <w:rStyle w:val="Emphasis"/>
        </w:rPr>
        <w:t xml:space="preserve"> garden is decorative</w:t>
      </w:r>
      <w:r w:rsidR="00B736D7" w:rsidRPr="007C14DF">
        <w:rPr>
          <w:rStyle w:val="Emphasis"/>
        </w:rPr>
        <w:t xml:space="preserve"> and doesn’t have safe, comfortable spaces for people to do different activities</w:t>
      </w:r>
    </w:p>
    <w:p w14:paraId="497EAAE2" w14:textId="20FDCDE1" w:rsidR="00614AB6" w:rsidRPr="00D9038D" w:rsidRDefault="0022131D" w:rsidP="00D9038D">
      <w:r w:rsidRPr="00D9038D">
        <w:rPr>
          <w:noProof/>
        </w:rPr>
        <w:drawing>
          <wp:inline distT="0" distB="0" distL="0" distR="0" wp14:anchorId="1090B837" wp14:editId="6F277951">
            <wp:extent cx="4475786" cy="3355200"/>
            <wp:effectExtent l="0" t="0" r="1270" b="0"/>
            <wp:docPr id="17" name="Picture 17" descr="The before illustration of a garden space within an aged care home. In the before image, there are limited opportunities for meaningful engagement. The space is bare, with grass and some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before illustration of a garden space within an aged care home. In the before image, there are limited opportunities for meaningful engagement. The space is bare, with grass and some chair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75786" cy="3355200"/>
                    </a:xfrm>
                    <a:prstGeom prst="rect">
                      <a:avLst/>
                    </a:prstGeom>
                    <a:noFill/>
                  </pic:spPr>
                </pic:pic>
              </a:graphicData>
            </a:graphic>
          </wp:inline>
        </w:drawing>
      </w:r>
    </w:p>
    <w:p w14:paraId="1BF79799" w14:textId="07B29447" w:rsidR="00614AB6" w:rsidRPr="00D9038D" w:rsidRDefault="004E3B8A" w:rsidP="00D9038D">
      <w:r w:rsidRPr="007C14DF">
        <w:rPr>
          <w:rStyle w:val="IntenseEmphasis"/>
        </w:rPr>
        <w:t>After</w:t>
      </w:r>
      <w:r w:rsidR="007D5A17" w:rsidRPr="007C14DF">
        <w:rPr>
          <w:rStyle w:val="Emphasis"/>
        </w:rPr>
        <w:t>:</w:t>
      </w:r>
      <w:r w:rsidRPr="007C14DF">
        <w:rPr>
          <w:rStyle w:val="Emphasis"/>
        </w:rPr>
        <w:t xml:space="preserve"> The garden has been </w:t>
      </w:r>
      <w:r w:rsidR="00B736D7" w:rsidRPr="007C14DF">
        <w:rPr>
          <w:rStyle w:val="Emphasis"/>
        </w:rPr>
        <w:t xml:space="preserve">improved </w:t>
      </w:r>
      <w:r w:rsidR="00DE3942" w:rsidRPr="007C14DF">
        <w:rPr>
          <w:rStyle w:val="Emphasis"/>
        </w:rPr>
        <w:t>by</w:t>
      </w:r>
      <w:r w:rsidRPr="007C14DF">
        <w:rPr>
          <w:rStyle w:val="Emphasis"/>
        </w:rPr>
        <w:t xml:space="preserve"> shaded areas, plant</w:t>
      </w:r>
      <w:r w:rsidR="00DE3942" w:rsidRPr="007C14DF">
        <w:rPr>
          <w:rStyle w:val="Emphasis"/>
        </w:rPr>
        <w:t>s</w:t>
      </w:r>
      <w:r w:rsidRPr="007C14DF">
        <w:rPr>
          <w:rStyle w:val="Emphasis"/>
        </w:rPr>
        <w:t xml:space="preserve">, better pathways, connection to living spaces, and </w:t>
      </w:r>
      <w:r w:rsidR="00DE3942" w:rsidRPr="007C14DF">
        <w:rPr>
          <w:rStyle w:val="Emphasis"/>
        </w:rPr>
        <w:t>access to</w:t>
      </w:r>
      <w:r w:rsidRPr="007C14DF">
        <w:rPr>
          <w:rStyle w:val="Emphasis"/>
        </w:rPr>
        <w:t xml:space="preserve"> outdoor activities</w:t>
      </w:r>
      <w:r w:rsidRPr="00D9038D">
        <w:rPr>
          <w:noProof/>
        </w:rPr>
        <w:drawing>
          <wp:inline distT="0" distB="0" distL="0" distR="0" wp14:anchorId="0A83E3EB" wp14:editId="1A0258D6">
            <wp:extent cx="4476026" cy="3355200"/>
            <wp:effectExtent l="0" t="0" r="1270" b="0"/>
            <wp:docPr id="19" name="Picture 19" descr="The after illustration of a garden space within an aged care home. In the after image, the outdoor space has been enhanced with planter beds and garden tools, tables and chairs, shaded areas and a washi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after illustration of a garden space within an aged care home. In the after image, the outdoor space has been enhanced with planter beds and garden tools, tables and chairs, shaded areas and a washing lin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026" cy="3355200"/>
                    </a:xfrm>
                    <a:prstGeom prst="rect">
                      <a:avLst/>
                    </a:prstGeom>
                    <a:noFill/>
                  </pic:spPr>
                </pic:pic>
              </a:graphicData>
            </a:graphic>
          </wp:inline>
        </w:drawing>
      </w:r>
    </w:p>
    <w:p w14:paraId="181F1C0A" w14:textId="14C009B0" w:rsidR="005726A2" w:rsidRPr="00537E84" w:rsidRDefault="005726A2" w:rsidP="005726A2">
      <w:pPr>
        <w:pStyle w:val="Heading1"/>
      </w:pPr>
      <w:bookmarkStart w:id="8" w:name="_Toc193795761"/>
      <w:r w:rsidRPr="00537E84">
        <w:lastRenderedPageBreak/>
        <w:t xml:space="preserve">Principle </w:t>
      </w:r>
      <w:r w:rsidR="00CF12E1" w:rsidRPr="00537E84">
        <w:t>4</w:t>
      </w:r>
      <w:r w:rsidRPr="00537E84">
        <w:t xml:space="preserve"> – Connect with Community</w:t>
      </w:r>
      <w:bookmarkEnd w:id="8"/>
      <w:r w:rsidRPr="00537E84">
        <w:t xml:space="preserve"> </w:t>
      </w:r>
    </w:p>
    <w:p w14:paraId="770A3DF2" w14:textId="34DE41AC" w:rsidR="00DE3942" w:rsidRPr="00D9038D" w:rsidRDefault="002E0F16" w:rsidP="00D9038D">
      <w:r w:rsidRPr="00D9038D">
        <w:t xml:space="preserve">This </w:t>
      </w:r>
      <w:r w:rsidR="005D3DB3" w:rsidRPr="00D9038D">
        <w:t>p</w:t>
      </w:r>
      <w:r w:rsidRPr="00D9038D">
        <w:t xml:space="preserve">rinciple </w:t>
      </w:r>
      <w:r w:rsidR="00DE3942" w:rsidRPr="00D9038D">
        <w:t>is about</w:t>
      </w:r>
      <w:r w:rsidR="00FE0FF3" w:rsidRPr="00D9038D">
        <w:t xml:space="preserve"> encourag</w:t>
      </w:r>
      <w:r w:rsidR="00DE3942" w:rsidRPr="00D9038D">
        <w:t>ing</w:t>
      </w:r>
      <w:r w:rsidR="00FE0FF3" w:rsidRPr="00D9038D">
        <w:t xml:space="preserve"> people to connect with family, friends and community</w:t>
      </w:r>
      <w:r w:rsidR="005D3DB3" w:rsidRPr="00D9038D">
        <w:t xml:space="preserve"> and</w:t>
      </w:r>
      <w:r w:rsidR="00FE0FF3" w:rsidRPr="00D9038D">
        <w:t xml:space="preserve"> continuing to </w:t>
      </w:r>
      <w:r w:rsidR="00412DBF" w:rsidRPr="00D9038D">
        <w:t xml:space="preserve">be </w:t>
      </w:r>
      <w:r w:rsidR="009667A6" w:rsidRPr="00D9038D">
        <w:t>involved</w:t>
      </w:r>
      <w:r w:rsidR="00FE0FF3" w:rsidRPr="00D9038D">
        <w:t xml:space="preserve"> in meaningful activities. </w:t>
      </w:r>
    </w:p>
    <w:p w14:paraId="5C29FA78" w14:textId="3430E74A" w:rsidR="002E0F16" w:rsidRPr="00D9038D" w:rsidRDefault="00B736D7" w:rsidP="00D9038D">
      <w:r w:rsidRPr="00D9038D">
        <w:t>P</w:t>
      </w:r>
      <w:r w:rsidR="00FE0FF3" w:rsidRPr="00D9038D">
        <w:t xml:space="preserve">eople living in aged care homes </w:t>
      </w:r>
      <w:r w:rsidRPr="00D9038D">
        <w:t>can become lonely and</w:t>
      </w:r>
      <w:r w:rsidR="00FE0FF3" w:rsidRPr="00D9038D">
        <w:t xml:space="preserve"> </w:t>
      </w:r>
      <w:r w:rsidRPr="00D9038D">
        <w:t xml:space="preserve">isolated </w:t>
      </w:r>
      <w:r w:rsidR="009864B9" w:rsidRPr="00D9038D">
        <w:t>when</w:t>
      </w:r>
      <w:r w:rsidR="00DE3942" w:rsidRPr="00D9038D">
        <w:t xml:space="preserve"> </w:t>
      </w:r>
      <w:r w:rsidRPr="00D9038D">
        <w:t xml:space="preserve">there </w:t>
      </w:r>
      <w:r w:rsidR="009864B9" w:rsidRPr="00D9038D">
        <w:t>aren’t</w:t>
      </w:r>
      <w:r w:rsidRPr="00D9038D">
        <w:t xml:space="preserve"> many </w:t>
      </w:r>
      <w:proofErr w:type="gramStart"/>
      <w:r w:rsidR="00FE0FF3" w:rsidRPr="00D9038D">
        <w:t>visitors</w:t>
      </w:r>
      <w:proofErr w:type="gramEnd"/>
      <w:r w:rsidR="00FE0FF3" w:rsidRPr="00D9038D">
        <w:t xml:space="preserve"> and </w:t>
      </w:r>
      <w:r w:rsidRPr="00D9038D">
        <w:t xml:space="preserve">the community </w:t>
      </w:r>
      <w:r w:rsidR="009864B9" w:rsidRPr="00D9038D">
        <w:t xml:space="preserve">has </w:t>
      </w:r>
      <w:r w:rsidR="00FE0FF3" w:rsidRPr="00D9038D">
        <w:t xml:space="preserve">negative </w:t>
      </w:r>
      <w:r w:rsidRPr="00D9038D">
        <w:t>views about</w:t>
      </w:r>
      <w:r w:rsidR="00FE0FF3" w:rsidRPr="00D9038D">
        <w:t xml:space="preserve"> ageing and dementia. </w:t>
      </w:r>
    </w:p>
    <w:p w14:paraId="3E054804" w14:textId="3824FB01" w:rsidR="004F46FF" w:rsidRPr="00D9038D" w:rsidRDefault="0097495D" w:rsidP="00D9038D">
      <w:r w:rsidRPr="00D9038D">
        <w:t>Helping</w:t>
      </w:r>
      <w:r w:rsidR="00FE0FF3" w:rsidRPr="00D9038D">
        <w:t xml:space="preserve"> residents to connect with each other and with family, friends and the broader community is </w:t>
      </w:r>
      <w:r w:rsidR="004F46FF" w:rsidRPr="00D9038D">
        <w:t>extremely</w:t>
      </w:r>
      <w:r w:rsidR="00FE0FF3" w:rsidRPr="00D9038D">
        <w:t xml:space="preserve"> important for their wellbeing.</w:t>
      </w:r>
      <w:r w:rsidR="00975DA7" w:rsidRPr="00D9038D">
        <w:t xml:space="preserve"> </w:t>
      </w:r>
    </w:p>
    <w:p w14:paraId="4DB5A231" w14:textId="55EC0737" w:rsidR="00FE0FF3" w:rsidRPr="00D9038D" w:rsidRDefault="004F46FF" w:rsidP="00D9038D">
      <w:r w:rsidRPr="00D9038D">
        <w:t>Principle 4</w:t>
      </w:r>
      <w:r w:rsidR="00203F1D" w:rsidRPr="00D9038D">
        <w:t xml:space="preserve"> </w:t>
      </w:r>
      <w:r w:rsidR="00B736D7" w:rsidRPr="00D9038D">
        <w:t xml:space="preserve">suggests building new homes near neighbourhood centres or other amenities. If an aged care home is in an isolated place, </w:t>
      </w:r>
      <w:r w:rsidRPr="00D9038D">
        <w:t xml:space="preserve">creating </w:t>
      </w:r>
      <w:r w:rsidR="000B4982" w:rsidRPr="00D9038D">
        <w:t xml:space="preserve">community hubs </w:t>
      </w:r>
      <w:r w:rsidR="00B736D7" w:rsidRPr="00D9038D">
        <w:t>where</w:t>
      </w:r>
      <w:r w:rsidR="000B4982" w:rsidRPr="00D9038D">
        <w:t xml:space="preserve"> residents </w:t>
      </w:r>
      <w:r w:rsidR="00B736D7" w:rsidRPr="00D9038D">
        <w:t>can</w:t>
      </w:r>
      <w:r w:rsidR="000B4982" w:rsidRPr="00D9038D">
        <w:t xml:space="preserve"> connect with</w:t>
      </w:r>
      <w:r w:rsidR="001B47D6" w:rsidRPr="00D9038D">
        <w:t xml:space="preserve"> </w:t>
      </w:r>
      <w:r w:rsidR="000B4982" w:rsidRPr="00D9038D">
        <w:t xml:space="preserve">local </w:t>
      </w:r>
      <w:r w:rsidR="00585469" w:rsidRPr="00D9038D">
        <w:t>community</w:t>
      </w:r>
      <w:r w:rsidR="00B736D7" w:rsidRPr="00D9038D">
        <w:t xml:space="preserve"> members can help</w:t>
      </w:r>
      <w:r w:rsidR="00585469" w:rsidRPr="00D9038D">
        <w:t>.</w:t>
      </w:r>
      <w:r w:rsidR="00AA7675" w:rsidRPr="00D9038D">
        <w:t xml:space="preserve"> </w:t>
      </w:r>
    </w:p>
    <w:p w14:paraId="241C16BD" w14:textId="4473DB67" w:rsidR="00D961C0" w:rsidRPr="00D9038D" w:rsidRDefault="00D961C0" w:rsidP="00D9038D">
      <w:pPr>
        <w:rPr>
          <w:rStyle w:val="Strong"/>
        </w:rPr>
      </w:pPr>
      <w:r w:rsidRPr="00D9038D">
        <w:rPr>
          <w:rStyle w:val="Strong"/>
        </w:rPr>
        <w:t xml:space="preserve">The design guidelines for Principle 4 </w:t>
      </w:r>
      <w:r w:rsidR="00B736D7" w:rsidRPr="00D9038D">
        <w:rPr>
          <w:rStyle w:val="Strong"/>
        </w:rPr>
        <w:t>include</w:t>
      </w:r>
      <w:r w:rsidRPr="00D9038D">
        <w:rPr>
          <w:rStyle w:val="Strong"/>
        </w:rPr>
        <w:t>:</w:t>
      </w:r>
    </w:p>
    <w:p w14:paraId="5F26BDAB" w14:textId="3C1205F5" w:rsidR="00FE0FF3" w:rsidRPr="00537E84" w:rsidRDefault="004F46FF" w:rsidP="007D5A17">
      <w:pPr>
        <w:pStyle w:val="ListNumber2"/>
        <w:numPr>
          <w:ilvl w:val="0"/>
          <w:numId w:val="39"/>
        </w:numPr>
        <w:rPr>
          <w:lang w:val="en-US"/>
        </w:rPr>
      </w:pPr>
      <w:r w:rsidRPr="00537E84">
        <w:rPr>
          <w:lang w:val="en-US"/>
        </w:rPr>
        <w:t>Build</w:t>
      </w:r>
      <w:r w:rsidR="00FE0FF3" w:rsidRPr="00537E84">
        <w:rPr>
          <w:lang w:val="en-US"/>
        </w:rPr>
        <w:t xml:space="preserve"> the </w:t>
      </w:r>
      <w:r w:rsidRPr="00537E84">
        <w:rPr>
          <w:lang w:val="en-US"/>
        </w:rPr>
        <w:t xml:space="preserve">aged care </w:t>
      </w:r>
      <w:r w:rsidR="00FE0FF3" w:rsidRPr="00537E84">
        <w:rPr>
          <w:lang w:val="en-US"/>
        </w:rPr>
        <w:t xml:space="preserve">home near a </w:t>
      </w:r>
      <w:proofErr w:type="spellStart"/>
      <w:r w:rsidR="00FE0FF3" w:rsidRPr="00537E84">
        <w:rPr>
          <w:lang w:val="en-US"/>
        </w:rPr>
        <w:t>neighbourhood</w:t>
      </w:r>
      <w:proofErr w:type="spellEnd"/>
      <w:r w:rsidR="00FE0FF3" w:rsidRPr="00537E84">
        <w:rPr>
          <w:lang w:val="en-US"/>
        </w:rPr>
        <w:t xml:space="preserve"> </w:t>
      </w:r>
      <w:proofErr w:type="spellStart"/>
      <w:r w:rsidR="00FE0FF3" w:rsidRPr="00537E84">
        <w:rPr>
          <w:lang w:val="en-US"/>
        </w:rPr>
        <w:t>centre</w:t>
      </w:r>
      <w:proofErr w:type="spellEnd"/>
      <w:r w:rsidR="00FE0FF3" w:rsidRPr="00537E84">
        <w:rPr>
          <w:lang w:val="en-US"/>
        </w:rPr>
        <w:t xml:space="preserve"> or other community </w:t>
      </w:r>
      <w:r w:rsidRPr="00537E84">
        <w:rPr>
          <w:lang w:val="en-US"/>
        </w:rPr>
        <w:t>hub</w:t>
      </w:r>
      <w:r w:rsidR="0029276E" w:rsidRPr="00537E84">
        <w:rPr>
          <w:lang w:val="en-US"/>
        </w:rPr>
        <w:t xml:space="preserve"> and consider</w:t>
      </w:r>
      <w:r w:rsidR="71469D84" w:rsidRPr="00537E84">
        <w:rPr>
          <w:lang w:val="en-US"/>
        </w:rPr>
        <w:t xml:space="preserve"> </w:t>
      </w:r>
      <w:r w:rsidRPr="00537E84">
        <w:rPr>
          <w:lang w:val="en-US"/>
        </w:rPr>
        <w:t xml:space="preserve">ways </w:t>
      </w:r>
      <w:r w:rsidR="0029276E" w:rsidRPr="00537E84">
        <w:rPr>
          <w:lang w:val="en-US"/>
        </w:rPr>
        <w:t>to support social connections</w:t>
      </w:r>
      <w:r w:rsidR="005D5DA3">
        <w:rPr>
          <w:lang w:val="en-US"/>
        </w:rPr>
        <w:t xml:space="preserve"> through </w:t>
      </w:r>
      <w:r w:rsidR="00761CD4">
        <w:rPr>
          <w:lang w:val="en-US"/>
        </w:rPr>
        <w:t>technology</w:t>
      </w:r>
      <w:r w:rsidR="00BC7A89" w:rsidRPr="00537E84">
        <w:rPr>
          <w:lang w:val="en-US"/>
        </w:rPr>
        <w:t>.</w:t>
      </w:r>
    </w:p>
    <w:p w14:paraId="6C472C79" w14:textId="0D73B2A6" w:rsidR="00FE0FF3" w:rsidRPr="00537E84" w:rsidRDefault="00FE0FF3" w:rsidP="007D5A17">
      <w:pPr>
        <w:pStyle w:val="ListNumber2"/>
        <w:numPr>
          <w:ilvl w:val="0"/>
          <w:numId w:val="39"/>
        </w:numPr>
        <w:rPr>
          <w:lang w:val="en-US"/>
        </w:rPr>
      </w:pPr>
      <w:r w:rsidRPr="00537E84">
        <w:rPr>
          <w:lang w:val="en-US"/>
        </w:rPr>
        <w:t>Creat</w:t>
      </w:r>
      <w:r w:rsidR="004F46FF" w:rsidRPr="00537E84">
        <w:rPr>
          <w:lang w:val="en-US"/>
        </w:rPr>
        <w:t>e</w:t>
      </w:r>
      <w:r w:rsidRPr="00537E84">
        <w:rPr>
          <w:lang w:val="en-US"/>
        </w:rPr>
        <w:t xml:space="preserve"> public amenities inside or </w:t>
      </w:r>
      <w:r w:rsidR="004F46FF" w:rsidRPr="00537E84">
        <w:rPr>
          <w:lang w:val="en-US"/>
        </w:rPr>
        <w:t>near</w:t>
      </w:r>
      <w:r w:rsidRPr="00537E84">
        <w:rPr>
          <w:lang w:val="en-US"/>
        </w:rPr>
        <w:t xml:space="preserve"> to the home and mak</w:t>
      </w:r>
      <w:r w:rsidR="00B736D7">
        <w:rPr>
          <w:lang w:val="en-US"/>
        </w:rPr>
        <w:t>e</w:t>
      </w:r>
      <w:r w:rsidRPr="00537E84">
        <w:rPr>
          <w:lang w:val="en-US"/>
        </w:rPr>
        <w:t xml:space="preserve"> these visible from the street and resident areas (e.g. shops, cafes, places of worship, social clubs and childcare </w:t>
      </w:r>
      <w:proofErr w:type="spellStart"/>
      <w:r w:rsidRPr="00537E84">
        <w:rPr>
          <w:lang w:val="en-US"/>
        </w:rPr>
        <w:t>centres</w:t>
      </w:r>
      <w:proofErr w:type="spellEnd"/>
      <w:r w:rsidRPr="00537E84">
        <w:rPr>
          <w:lang w:val="en-US"/>
        </w:rPr>
        <w:t>)</w:t>
      </w:r>
      <w:r w:rsidR="00BC7A89" w:rsidRPr="00537E84">
        <w:rPr>
          <w:lang w:val="en-US"/>
        </w:rPr>
        <w:t>.</w:t>
      </w:r>
    </w:p>
    <w:p w14:paraId="0182189E" w14:textId="1B5D3884" w:rsidR="00FE0FF3" w:rsidRPr="00537E84" w:rsidRDefault="00FE0FF3" w:rsidP="007D5A17">
      <w:pPr>
        <w:pStyle w:val="ListNumber2"/>
        <w:numPr>
          <w:ilvl w:val="0"/>
          <w:numId w:val="39"/>
        </w:numPr>
        <w:rPr>
          <w:lang w:val="en-US"/>
        </w:rPr>
      </w:pPr>
      <w:r w:rsidRPr="00537E84">
        <w:rPr>
          <w:lang w:val="en-US"/>
        </w:rPr>
        <w:t>Creat</w:t>
      </w:r>
      <w:r w:rsidR="004F46FF" w:rsidRPr="00537E84">
        <w:rPr>
          <w:lang w:val="en-US"/>
        </w:rPr>
        <w:t>e</w:t>
      </w:r>
      <w:r w:rsidRPr="00537E84">
        <w:rPr>
          <w:lang w:val="en-US"/>
        </w:rPr>
        <w:t xml:space="preserve"> easy-to-follow routes between households and places in the home that residents like to visit</w:t>
      </w:r>
      <w:r w:rsidR="004F46FF" w:rsidRPr="00537E84">
        <w:rPr>
          <w:lang w:val="en-US"/>
        </w:rPr>
        <w:t xml:space="preserve">. Have </w:t>
      </w:r>
      <w:r w:rsidR="00E64D52" w:rsidRPr="00537E84">
        <w:rPr>
          <w:lang w:val="en-US"/>
        </w:rPr>
        <w:t xml:space="preserve">familiar </w:t>
      </w:r>
      <w:r w:rsidR="00530A43" w:rsidRPr="00537E84">
        <w:rPr>
          <w:lang w:val="en-US"/>
        </w:rPr>
        <w:t>landmarks and sign</w:t>
      </w:r>
      <w:r w:rsidR="004F46FF" w:rsidRPr="00537E84">
        <w:rPr>
          <w:lang w:val="en-US"/>
        </w:rPr>
        <w:t>s in places</w:t>
      </w:r>
      <w:r w:rsidR="00530A43" w:rsidRPr="00537E84">
        <w:rPr>
          <w:lang w:val="en-US"/>
        </w:rPr>
        <w:t xml:space="preserve"> </w:t>
      </w:r>
      <w:r w:rsidR="00961F2D" w:rsidRPr="00537E84">
        <w:rPr>
          <w:lang w:val="en-US"/>
        </w:rPr>
        <w:t>where navigation is more complex</w:t>
      </w:r>
      <w:r w:rsidR="00BC7A89" w:rsidRPr="00537E84">
        <w:rPr>
          <w:lang w:val="en-US"/>
        </w:rPr>
        <w:t>.</w:t>
      </w:r>
      <w:r w:rsidR="00961F2D" w:rsidRPr="00537E84">
        <w:rPr>
          <w:lang w:val="en-US"/>
        </w:rPr>
        <w:t xml:space="preserve"> </w:t>
      </w:r>
    </w:p>
    <w:p w14:paraId="51D35230" w14:textId="28E1E7D6" w:rsidR="00F93733" w:rsidRPr="00537E84" w:rsidRDefault="00B736D7" w:rsidP="00B8241D">
      <w:pPr>
        <w:pStyle w:val="ListNumber2"/>
        <w:numPr>
          <w:ilvl w:val="0"/>
          <w:numId w:val="39"/>
        </w:numPr>
        <w:rPr>
          <w:lang w:val="en-US"/>
        </w:rPr>
        <w:sectPr w:rsidR="00F93733" w:rsidRPr="00537E84" w:rsidSect="001166EC">
          <w:pgSz w:w="11906" w:h="16838"/>
          <w:pgMar w:top="1560" w:right="1418" w:bottom="1418" w:left="1418" w:header="709" w:footer="709" w:gutter="0"/>
          <w:cols w:space="708"/>
          <w:docGrid w:linePitch="360"/>
        </w:sectPr>
      </w:pPr>
      <w:r>
        <w:rPr>
          <w:lang w:val="en-US"/>
        </w:rPr>
        <w:t xml:space="preserve">Design the building so it looks like it </w:t>
      </w:r>
      <w:r w:rsidR="00FE0FF3" w:rsidRPr="00537E84">
        <w:rPr>
          <w:lang w:val="en-US"/>
        </w:rPr>
        <w:t xml:space="preserve">fits into the local </w:t>
      </w:r>
      <w:proofErr w:type="spellStart"/>
      <w:r w:rsidR="00FE0FF3" w:rsidRPr="00537E84">
        <w:rPr>
          <w:lang w:val="en-US"/>
        </w:rPr>
        <w:t>neighbourhood</w:t>
      </w:r>
      <w:proofErr w:type="spellEnd"/>
      <w:r w:rsidR="00BC7A89" w:rsidRPr="00537E84">
        <w:rPr>
          <w:lang w:val="en-US"/>
        </w:rPr>
        <w:t>.</w:t>
      </w:r>
    </w:p>
    <w:p w14:paraId="309CD162" w14:textId="7B7E73DD" w:rsidR="000839D2" w:rsidRPr="00282807" w:rsidRDefault="00D478CA" w:rsidP="00282807">
      <w:pPr>
        <w:pStyle w:val="E-mailSignature"/>
        <w:rPr>
          <w:rStyle w:val="Emphasis"/>
        </w:rPr>
      </w:pPr>
      <w:r w:rsidRPr="00282807">
        <w:rPr>
          <w:rStyle w:val="IntenseEmphasis"/>
        </w:rPr>
        <w:lastRenderedPageBreak/>
        <w:t>Before</w:t>
      </w:r>
      <w:r w:rsidR="007D5A17" w:rsidRPr="00282807">
        <w:rPr>
          <w:rStyle w:val="Emphasis"/>
        </w:rPr>
        <w:t>:</w:t>
      </w:r>
      <w:r w:rsidRPr="00282807">
        <w:rPr>
          <w:rStyle w:val="Emphasis"/>
        </w:rPr>
        <w:t xml:space="preserve"> Th</w:t>
      </w:r>
      <w:r w:rsidR="004F46FF" w:rsidRPr="00282807">
        <w:rPr>
          <w:rStyle w:val="Emphasis"/>
        </w:rPr>
        <w:t>is</w:t>
      </w:r>
      <w:r w:rsidRPr="00282807">
        <w:rPr>
          <w:rStyle w:val="Emphasis"/>
        </w:rPr>
        <w:t xml:space="preserve"> care home </w:t>
      </w:r>
      <w:r w:rsidR="004F46FF" w:rsidRPr="00282807">
        <w:rPr>
          <w:rStyle w:val="Emphasis"/>
        </w:rPr>
        <w:t>looks more like a hotel</w:t>
      </w:r>
      <w:r w:rsidRPr="00282807">
        <w:rPr>
          <w:rStyle w:val="Emphasis"/>
        </w:rPr>
        <w:t xml:space="preserve"> </w:t>
      </w:r>
      <w:r w:rsidR="004F46FF" w:rsidRPr="00282807">
        <w:rPr>
          <w:rStyle w:val="Emphasis"/>
        </w:rPr>
        <w:t>and</w:t>
      </w:r>
      <w:r w:rsidRPr="00282807">
        <w:rPr>
          <w:rStyle w:val="Emphasis"/>
        </w:rPr>
        <w:t xml:space="preserve"> is not welcoming to locals</w:t>
      </w:r>
      <w:r w:rsidR="007D5A17" w:rsidRPr="00282807">
        <w:rPr>
          <w:rStyle w:val="Emphasis"/>
        </w:rPr>
        <w:t>.</w:t>
      </w:r>
    </w:p>
    <w:p w14:paraId="44A5270C" w14:textId="5AFE53D6" w:rsidR="00765585" w:rsidRPr="00D9038D" w:rsidRDefault="00D478CA" w:rsidP="00D9038D">
      <w:r w:rsidRPr="00D9038D">
        <w:rPr>
          <w:noProof/>
        </w:rPr>
        <w:drawing>
          <wp:inline distT="0" distB="0" distL="0" distR="0" wp14:anchorId="125BCBA9" wp14:editId="048CCB04">
            <wp:extent cx="3880884" cy="2909242"/>
            <wp:effectExtent l="0" t="0" r="5715" b="5715"/>
            <wp:docPr id="22" name="Picture 22" descr="The before illustration of the entrance to an aged care home. In the before image, the aged care home is heavily branded with a hotel-like appearance. There is a car park out the front and some trees and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before illustration of the entrance to an aged care home. In the before image, the aged care home is heavily branded with a hotel-like appearance. There is a car park out the front and some trees and plant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0956" cy="2924289"/>
                    </a:xfrm>
                    <a:prstGeom prst="rect">
                      <a:avLst/>
                    </a:prstGeom>
                    <a:noFill/>
                  </pic:spPr>
                </pic:pic>
              </a:graphicData>
            </a:graphic>
          </wp:inline>
        </w:drawing>
      </w:r>
    </w:p>
    <w:p w14:paraId="53C550DE" w14:textId="77777777" w:rsidR="00282807" w:rsidRPr="00282807" w:rsidRDefault="004265E9" w:rsidP="00282807">
      <w:pPr>
        <w:rPr>
          <w:rStyle w:val="Emphasis"/>
        </w:rPr>
      </w:pPr>
      <w:r w:rsidRPr="00282807">
        <w:rPr>
          <w:rStyle w:val="IntenseEmphasis"/>
        </w:rPr>
        <w:t>After</w:t>
      </w:r>
      <w:r w:rsidRPr="00282807">
        <w:rPr>
          <w:rStyle w:val="Emphasis"/>
        </w:rPr>
        <w:t xml:space="preserve">: Changes to the building have </w:t>
      </w:r>
      <w:r w:rsidR="004F46FF" w:rsidRPr="00282807">
        <w:rPr>
          <w:rStyle w:val="Emphasis"/>
        </w:rPr>
        <w:t>made it more welcoming</w:t>
      </w:r>
      <w:r w:rsidRPr="00282807">
        <w:rPr>
          <w:rStyle w:val="Emphasis"/>
        </w:rPr>
        <w:t xml:space="preserve"> to the wider community.</w:t>
      </w:r>
      <w:r w:rsidR="00282807" w:rsidRPr="00282807">
        <w:rPr>
          <w:rStyle w:val="Emphasis"/>
        </w:rPr>
        <w:t xml:space="preserve"> </w:t>
      </w:r>
    </w:p>
    <w:p w14:paraId="253E7967" w14:textId="53BC354E" w:rsidR="00666691" w:rsidRPr="00D9038D" w:rsidRDefault="00282807" w:rsidP="00D9038D">
      <w:r w:rsidRPr="00D9038D">
        <w:rPr>
          <w:rStyle w:val="Heading2Char"/>
          <w:noProof/>
        </w:rPr>
        <w:drawing>
          <wp:inline distT="0" distB="0" distL="0" distR="0" wp14:anchorId="7655D74F" wp14:editId="5631FA11">
            <wp:extent cx="3895725" cy="2920368"/>
            <wp:effectExtent l="0" t="0" r="0" b="0"/>
            <wp:docPr id="25" name="Picture 25" descr="The after illustration of the entrance to an aged care home. In the after image, the aged care home is better connected to the community. There is a store and salon on the ground floor with a bus stop at the street edge and children's pla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e after illustration of the entrance to an aged care home. In the after image, the aged care home is better connected to the community. There is a store and salon on the ground floor with a bus stop at the street edge and children's play equip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5725" cy="2920368"/>
                    </a:xfrm>
                    <a:prstGeom prst="rect">
                      <a:avLst/>
                    </a:prstGeom>
                    <a:noFill/>
                  </pic:spPr>
                </pic:pic>
              </a:graphicData>
            </a:graphic>
          </wp:inline>
        </w:drawing>
      </w:r>
      <w:r>
        <w:rPr>
          <w:noProof/>
        </w:rPr>
        <mc:AlternateContent>
          <mc:Choice Requires="wpg">
            <w:drawing>
              <wp:anchor distT="0" distB="0" distL="114300" distR="114300" simplePos="0" relativeHeight="251660294" behindDoc="0" locked="1" layoutInCell="1" allowOverlap="0" wp14:anchorId="52414C2F" wp14:editId="239E86E8">
                <wp:simplePos x="0" y="0"/>
                <wp:positionH relativeFrom="page">
                  <wp:align>right</wp:align>
                </wp:positionH>
                <wp:positionV relativeFrom="page">
                  <wp:posOffset>8441690</wp:posOffset>
                </wp:positionV>
                <wp:extent cx="6910705" cy="2224405"/>
                <wp:effectExtent l="0" t="0" r="4445" b="444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10705" cy="2224405"/>
                          <a:chOff x="1" y="0"/>
                          <a:chExt cx="6980400" cy="2325600"/>
                        </a:xfrm>
                      </wpg:grpSpPr>
                      <wpg:grpSp>
                        <wpg:cNvPr id="13" name="Group 13">
                          <a:extLst>
                            <a:ext uri="{C183D7F6-B498-43B3-948B-1728B52AA6E4}">
                              <adec:decorative xmlns:adec="http://schemas.microsoft.com/office/drawing/2017/decorative" val="1"/>
                            </a:ext>
                          </a:extLst>
                        </wpg:cNvPr>
                        <wpg:cNvGrpSpPr/>
                        <wpg:grpSpPr>
                          <a:xfrm>
                            <a:off x="1" y="0"/>
                            <a:ext cx="6980400" cy="2325600"/>
                            <a:chOff x="1" y="0"/>
                            <a:chExt cx="6981825" cy="2324100"/>
                          </a:xfrm>
                        </wpg:grpSpPr>
                        <wps:wsp>
                          <wps:cNvPr id="14" name="Rectangle: Single Corner Rounded 14"/>
                          <wps:cNvSpPr/>
                          <wps:spPr>
                            <a:xfrm flipH="1">
                              <a:off x="1"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27ADAC6" w14:textId="77777777" w:rsidR="00282807" w:rsidRPr="00F45B7B" w:rsidRDefault="00282807" w:rsidP="00282807">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Let’s change aged care together</w:t>
                                </w:r>
                              </w:p>
                              <w:p w14:paraId="4E27B898" w14:textId="77777777" w:rsidR="00282807" w:rsidRPr="00F45B7B" w:rsidRDefault="00282807" w:rsidP="00282807">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4E170D0" w14:textId="77777777" w:rsidR="00282807" w:rsidRPr="00F45B7B" w:rsidRDefault="00282807" w:rsidP="00282807">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37B1D459" w14:textId="77777777" w:rsidR="00282807" w:rsidRPr="00F45B7B" w:rsidRDefault="00282807" w:rsidP="00282807">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C2C2CAE" w14:textId="77777777" w:rsidR="00282807" w:rsidRPr="00F45B7B" w:rsidRDefault="00282807" w:rsidP="0028280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 name="Group 1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3"/>
                          </a:solidFill>
                        </wpg:grpSpPr>
                        <wps:wsp>
                          <wps:cNvPr id="18" name="Oval 18"/>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1" name="Group 21">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3"/>
                          </a:solidFill>
                        </wpg:grpSpPr>
                        <wps:wsp>
                          <wps:cNvPr id="24" name="Oval 24"/>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52414C2F" id="Group 12" o:spid="_x0000_s1026" alt="&quot;&quot;" style="position:absolute;margin-left:492.95pt;margin-top:664.7pt;width:544.15pt;height:175.15pt;z-index:251660294;mso-position-horizontal:right;mso-position-horizontal-relative:page;mso-position-vertical-relative:page;mso-width-relative:margin;mso-height-relative:margin" coordori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" o:allowoverlap="f">
                <v:group id="Group 13" o:spid="_x0000_s1027" alt="&quot;&quot;" style="position:absolute;width:69804;height:23256" coordorigin=""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Rectangle: Single Corner Rounded 1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27ADAC6" w14:textId="77777777" w:rsidR="00282807" w:rsidRPr="00F45B7B" w:rsidRDefault="00282807" w:rsidP="00282807">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Let’s change aged care together</w:t>
                          </w:r>
                        </w:p>
                        <w:p w14:paraId="4E27B898" w14:textId="77777777" w:rsidR="00282807" w:rsidRPr="00F45B7B" w:rsidRDefault="00282807" w:rsidP="00282807">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64E170D0" w14:textId="77777777" w:rsidR="00282807" w:rsidRPr="00F45B7B" w:rsidRDefault="00282807" w:rsidP="00282807">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37B1D459" w14:textId="77777777" w:rsidR="00282807" w:rsidRPr="00F45B7B" w:rsidRDefault="00282807" w:rsidP="00282807">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3C2C2CAE" w14:textId="77777777" w:rsidR="00282807" w:rsidRPr="00F45B7B" w:rsidRDefault="00282807" w:rsidP="00282807">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nrschat.nrscall.gov.au/nrs</w:t>
                          </w:r>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1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Oval 18"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">
                    <v:imagedata r:id="rId32" o:title=""/>
                  </v:shape>
                </v:group>
                <v:group id="Group 21"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4"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" filled="f" stroked="f"/>
                  <v:shape id="Picture 26"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">
                    <v:imagedata r:id="rId33" o:title=""/>
                  </v:shape>
                </v:group>
                <w10:wrap anchorx="page" anchory="page"/>
                <w10:anchorlock/>
              </v:group>
            </w:pict>
          </mc:Fallback>
        </mc:AlternateContent>
      </w:r>
    </w:p>
    <w:sectPr w:rsidR="00666691" w:rsidRPr="00D9038D" w:rsidSect="00A449C6">
      <w:footerReference w:type="default" r:id="rId3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1E833" w14:textId="77777777" w:rsidR="00E03492" w:rsidRDefault="00E03492" w:rsidP="00934368">
      <w:r>
        <w:separator/>
      </w:r>
    </w:p>
    <w:p w14:paraId="3345E264" w14:textId="77777777" w:rsidR="00E03492" w:rsidRDefault="00E03492" w:rsidP="00934368"/>
  </w:endnote>
  <w:endnote w:type="continuationSeparator" w:id="0">
    <w:p w14:paraId="0C1445A9" w14:textId="77777777" w:rsidR="00E03492" w:rsidRDefault="00E03492" w:rsidP="00934368">
      <w:r>
        <w:continuationSeparator/>
      </w:r>
    </w:p>
    <w:p w14:paraId="00C1212A" w14:textId="77777777" w:rsidR="00E03492" w:rsidRDefault="00E03492" w:rsidP="00934368"/>
  </w:endnote>
  <w:endnote w:type="continuationNotice" w:id="1">
    <w:p w14:paraId="108C3869" w14:textId="77777777" w:rsidR="00E03492" w:rsidRDefault="00E03492"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EF02" w14:textId="7777777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1E1545"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6711" w14:textId="5E1F5ABD" w:rsidR="008367F1" w:rsidRPr="00386805" w:rsidRDefault="00000000" w:rsidP="008367F1">
    <w:pPr>
      <w:pStyle w:val="Footer"/>
      <w:rPr>
        <w:sz w:val="21"/>
        <w:szCs w:val="21"/>
      </w:rPr>
    </w:pPr>
    <w:sdt>
      <w:sdtPr>
        <w:rPr>
          <w:sz w:val="21"/>
          <w:szCs w:val="21"/>
        </w:rPr>
        <w:id w:val="-443848716"/>
        <w:docPartObj>
          <w:docPartGallery w:val="Page Numbers (Bottom of Page)"/>
          <w:docPartUnique/>
        </w:docPartObj>
      </w:sdtPr>
      <w:sdtEndPr>
        <w:rPr>
          <w:noProof/>
        </w:rPr>
      </w:sdtEndPr>
      <w:sdtContent>
        <w:r w:rsidR="008367F1" w:rsidRPr="00386805">
          <w:rPr>
            <w:sz w:val="21"/>
            <w:szCs w:val="21"/>
          </w:rPr>
          <w:tab/>
        </w:r>
        <w:bookmarkStart w:id="1" w:name="_Hlk169090646"/>
        <w:r w:rsidR="008367F1">
          <w:rPr>
            <w:sz w:val="21"/>
            <w:szCs w:val="21"/>
          </w:rPr>
          <w:t>National Aged Care Design Principles and Guidelines</w:t>
        </w:r>
        <w:r w:rsidR="008367F1" w:rsidRPr="009B5601">
          <w:rPr>
            <w:color w:val="1E1545" w:themeColor="text1"/>
            <w:sz w:val="21"/>
            <w:szCs w:val="21"/>
          </w:rPr>
          <w:t xml:space="preserve"> |</w:t>
        </w:r>
        <w:r w:rsidR="008367F1" w:rsidRPr="00386805">
          <w:rPr>
            <w:color w:val="2AB1BB" w:themeColor="accent1"/>
            <w:sz w:val="21"/>
            <w:szCs w:val="21"/>
          </w:rPr>
          <w:t xml:space="preserve"> </w:t>
        </w:r>
        <w:r w:rsidR="008367F1">
          <w:rPr>
            <w:sz w:val="21"/>
            <w:szCs w:val="21"/>
          </w:rPr>
          <w:t>Executive Summary</w:t>
        </w:r>
        <w:r w:rsidR="008367F1" w:rsidRPr="00386805">
          <w:rPr>
            <w:b/>
            <w:bCs/>
            <w:sz w:val="21"/>
            <w:szCs w:val="21"/>
          </w:rPr>
          <w:t xml:space="preserve"> </w:t>
        </w:r>
        <w:r w:rsidR="008367F1">
          <w:rPr>
            <w:b/>
            <w:bCs/>
            <w:sz w:val="21"/>
            <w:szCs w:val="21"/>
          </w:rPr>
          <w:t xml:space="preserve"> </w:t>
        </w:r>
        <w:bookmarkEnd w:id="1"/>
        <w:r w:rsidR="008367F1" w:rsidRPr="00386805">
          <w:rPr>
            <w:b/>
            <w:bCs/>
            <w:sz w:val="21"/>
            <w:szCs w:val="21"/>
          </w:rPr>
          <w:fldChar w:fldCharType="begin"/>
        </w:r>
        <w:r w:rsidR="008367F1" w:rsidRPr="00386805">
          <w:rPr>
            <w:b/>
            <w:bCs/>
            <w:sz w:val="21"/>
            <w:szCs w:val="21"/>
          </w:rPr>
          <w:instrText xml:space="preserve"> PAGE   \* MERGEFORMAT </w:instrText>
        </w:r>
        <w:r w:rsidR="008367F1" w:rsidRPr="00386805">
          <w:rPr>
            <w:b/>
            <w:bCs/>
            <w:sz w:val="21"/>
            <w:szCs w:val="21"/>
          </w:rPr>
          <w:fldChar w:fldCharType="separate"/>
        </w:r>
        <w:r w:rsidR="008367F1">
          <w:rPr>
            <w:b/>
            <w:bCs/>
            <w:sz w:val="21"/>
            <w:szCs w:val="21"/>
          </w:rPr>
          <w:t>3</w:t>
        </w:r>
        <w:r w:rsidR="008367F1" w:rsidRPr="00386805">
          <w:rPr>
            <w:b/>
            <w:bCs/>
            <w:noProof/>
            <w:sz w:val="21"/>
            <w:szCs w:val="21"/>
          </w:rPr>
          <w:fldChar w:fldCharType="end"/>
        </w:r>
      </w:sdtContent>
    </w:sdt>
  </w:p>
  <w:p w14:paraId="3B649F91" w14:textId="0B0DDB35" w:rsidR="006846BC" w:rsidRDefault="006846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94BB" w14:textId="0DF71495" w:rsidR="00627385" w:rsidRDefault="00627385" w:rsidP="00627385">
    <w:pPr>
      <w:tabs>
        <w:tab w:val="right" w:pos="9072"/>
      </w:tabs>
    </w:pPr>
    <w:r w:rsidRPr="00627385">
      <w:t>agedcareengagement.health.gov.au</w:t>
    </w:r>
    <w:r>
      <w:tab/>
    </w:r>
    <w:r w:rsidR="00F6654B">
      <w:t>March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7DD0" w14:textId="3301D717" w:rsidR="00D0690C" w:rsidRPr="00A4297A" w:rsidRDefault="00D0690C" w:rsidP="00A429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063D6" w14:textId="1C1EC676" w:rsidR="00A449C6" w:rsidRPr="00386805" w:rsidRDefault="00000000" w:rsidP="008367F1">
    <w:pPr>
      <w:pStyle w:val="Footer"/>
      <w:rPr>
        <w:sz w:val="21"/>
        <w:szCs w:val="21"/>
      </w:rPr>
    </w:pPr>
    <w:sdt>
      <w:sdtPr>
        <w:rPr>
          <w:sz w:val="21"/>
          <w:szCs w:val="21"/>
        </w:rPr>
        <w:id w:val="-113210732"/>
        <w:docPartObj>
          <w:docPartGallery w:val="Page Numbers (Bottom of Page)"/>
          <w:docPartUnique/>
        </w:docPartObj>
      </w:sdtPr>
      <w:sdtEndPr>
        <w:rPr>
          <w:noProof/>
        </w:rPr>
      </w:sdtEndPr>
      <w:sdtContent>
        <w:r w:rsidR="00A449C6" w:rsidRPr="00386805">
          <w:rPr>
            <w:sz w:val="21"/>
            <w:szCs w:val="21"/>
          </w:rPr>
          <w:tab/>
        </w:r>
        <w:r w:rsidR="00A449C6">
          <w:rPr>
            <w:sz w:val="21"/>
            <w:szCs w:val="21"/>
          </w:rPr>
          <w:t>National Aged Care Design Principles and Guidelines</w:t>
        </w:r>
        <w:r w:rsidR="00A449C6" w:rsidRPr="009B5601">
          <w:rPr>
            <w:color w:val="1E1545" w:themeColor="text1"/>
            <w:sz w:val="21"/>
            <w:szCs w:val="21"/>
          </w:rPr>
          <w:t xml:space="preserve"> |</w:t>
        </w:r>
        <w:r w:rsidR="00A449C6" w:rsidRPr="00386805">
          <w:rPr>
            <w:color w:val="2AB1BB" w:themeColor="accent1"/>
            <w:sz w:val="21"/>
            <w:szCs w:val="21"/>
          </w:rPr>
          <w:t xml:space="preserve"> </w:t>
        </w:r>
        <w:r w:rsidR="00A449C6">
          <w:rPr>
            <w:sz w:val="21"/>
            <w:szCs w:val="21"/>
          </w:rPr>
          <w:t>Summary</w:t>
        </w:r>
        <w:r w:rsidR="00A449C6" w:rsidRPr="00386805">
          <w:rPr>
            <w:b/>
            <w:bCs/>
            <w:sz w:val="21"/>
            <w:szCs w:val="21"/>
          </w:rPr>
          <w:t xml:space="preserve"> </w:t>
        </w:r>
        <w:r w:rsidR="00A449C6">
          <w:rPr>
            <w:b/>
            <w:bCs/>
            <w:sz w:val="21"/>
            <w:szCs w:val="21"/>
          </w:rPr>
          <w:t xml:space="preserve"> </w:t>
        </w:r>
        <w:r w:rsidR="00A449C6" w:rsidRPr="00386805">
          <w:rPr>
            <w:b/>
            <w:bCs/>
            <w:sz w:val="21"/>
            <w:szCs w:val="21"/>
          </w:rPr>
          <w:fldChar w:fldCharType="begin"/>
        </w:r>
        <w:r w:rsidR="00A449C6" w:rsidRPr="00386805">
          <w:rPr>
            <w:b/>
            <w:bCs/>
            <w:sz w:val="21"/>
            <w:szCs w:val="21"/>
          </w:rPr>
          <w:instrText xml:space="preserve"> PAGE   \* MERGEFORMAT </w:instrText>
        </w:r>
        <w:r w:rsidR="00A449C6" w:rsidRPr="00386805">
          <w:rPr>
            <w:b/>
            <w:bCs/>
            <w:sz w:val="21"/>
            <w:szCs w:val="21"/>
          </w:rPr>
          <w:fldChar w:fldCharType="separate"/>
        </w:r>
        <w:r w:rsidR="00A449C6">
          <w:rPr>
            <w:b/>
            <w:bCs/>
            <w:sz w:val="21"/>
            <w:szCs w:val="21"/>
          </w:rPr>
          <w:t>3</w:t>
        </w:r>
        <w:r w:rsidR="00A449C6" w:rsidRPr="00386805">
          <w:rPr>
            <w:b/>
            <w:bCs/>
            <w:noProof/>
            <w:sz w:val="21"/>
            <w:szCs w:val="21"/>
          </w:rPr>
          <w:fldChar w:fldCharType="end"/>
        </w:r>
      </w:sdtContent>
    </w:sdt>
  </w:p>
  <w:p w14:paraId="0682BC4C" w14:textId="77777777" w:rsidR="00A449C6" w:rsidRDefault="00A449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sz w:val="20"/>
        <w:szCs w:val="20"/>
      </w:rPr>
      <w:id w:val="1075773425"/>
      <w:docPartObj>
        <w:docPartGallery w:val="Page Numbers (Bottom of Page)"/>
        <w:docPartUnique/>
      </w:docPartObj>
    </w:sdtPr>
    <w:sdtEndPr>
      <w:rPr>
        <w:noProof/>
        <w:sz w:val="22"/>
        <w:szCs w:val="22"/>
      </w:rPr>
    </w:sdtEndPr>
    <w:sdtContent>
      <w:p w14:paraId="0BE65507" w14:textId="2773FA8A" w:rsidR="008D09B7" w:rsidRPr="00EB1FB3" w:rsidRDefault="008D09B7" w:rsidP="00EB1FB3">
        <w:pPr>
          <w:spacing w:line="240" w:lineRule="auto"/>
          <w:rPr>
            <w:sz w:val="20"/>
            <w:szCs w:val="20"/>
          </w:rPr>
        </w:pPr>
      </w:p>
      <w:p w14:paraId="38C74D87" w14:textId="1E589E06" w:rsidR="008D09B7" w:rsidRPr="008D09B7" w:rsidRDefault="008D09B7" w:rsidP="008367F1">
        <w:pPr>
          <w:pStyle w:val="Footer"/>
          <w:rPr>
            <w:sz w:val="22"/>
            <w:szCs w:val="22"/>
          </w:rPr>
        </w:pPr>
        <w:r w:rsidRPr="008D09B7">
          <w:rPr>
            <w:sz w:val="22"/>
            <w:szCs w:val="22"/>
          </w:rPr>
          <w:tab/>
          <w:t>National Aged Care Design Principles and Guidelines</w:t>
        </w:r>
        <w:r w:rsidRPr="008D09B7">
          <w:rPr>
            <w:color w:val="1E1545" w:themeColor="text1"/>
            <w:sz w:val="22"/>
            <w:szCs w:val="22"/>
          </w:rPr>
          <w:t xml:space="preserve"> |</w:t>
        </w:r>
        <w:r w:rsidRPr="008D09B7">
          <w:rPr>
            <w:color w:val="2AB1BB" w:themeColor="accent1"/>
            <w:sz w:val="22"/>
            <w:szCs w:val="22"/>
          </w:rPr>
          <w:t xml:space="preserve"> </w:t>
        </w:r>
        <w:r w:rsidRPr="008D09B7">
          <w:rPr>
            <w:sz w:val="22"/>
            <w:szCs w:val="22"/>
          </w:rPr>
          <w:t>Executive Summary</w:t>
        </w:r>
        <w:r w:rsidRPr="008D09B7">
          <w:rPr>
            <w:b/>
            <w:bCs/>
            <w:sz w:val="22"/>
            <w:szCs w:val="22"/>
          </w:rPr>
          <w:t xml:space="preserve">  </w:t>
        </w:r>
        <w:r w:rsidRPr="008D09B7">
          <w:rPr>
            <w:b/>
            <w:bCs/>
            <w:sz w:val="22"/>
            <w:szCs w:val="22"/>
          </w:rPr>
          <w:fldChar w:fldCharType="begin"/>
        </w:r>
        <w:r w:rsidRPr="008D09B7">
          <w:rPr>
            <w:b/>
            <w:bCs/>
            <w:sz w:val="22"/>
            <w:szCs w:val="22"/>
          </w:rPr>
          <w:instrText xml:space="preserve"> PAGE   \* MERGEFORMAT </w:instrText>
        </w:r>
        <w:r w:rsidRPr="008D09B7">
          <w:rPr>
            <w:b/>
            <w:bCs/>
            <w:sz w:val="22"/>
            <w:szCs w:val="22"/>
          </w:rPr>
          <w:fldChar w:fldCharType="separate"/>
        </w:r>
        <w:r w:rsidRPr="008D09B7">
          <w:rPr>
            <w:b/>
            <w:bCs/>
            <w:sz w:val="22"/>
            <w:szCs w:val="22"/>
          </w:rPr>
          <w:t>3</w:t>
        </w:r>
        <w:r w:rsidRPr="008D09B7">
          <w:rPr>
            <w:b/>
            <w:bCs/>
            <w:noProof/>
            <w:sz w:val="22"/>
            <w:szCs w:val="22"/>
          </w:rPr>
          <w:fldChar w:fldCharType="end"/>
        </w:r>
      </w:p>
    </w:sdtContent>
  </w:sdt>
  <w:p w14:paraId="50F6196C" w14:textId="77777777" w:rsidR="008D09B7" w:rsidRDefault="008D0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9B4CE" w14:textId="77777777" w:rsidR="00E03492" w:rsidRDefault="00E03492" w:rsidP="00934368">
      <w:r>
        <w:separator/>
      </w:r>
    </w:p>
    <w:p w14:paraId="631A08BE" w14:textId="77777777" w:rsidR="00E03492" w:rsidRDefault="00E03492" w:rsidP="00934368"/>
  </w:footnote>
  <w:footnote w:type="continuationSeparator" w:id="0">
    <w:p w14:paraId="1D69C2CB" w14:textId="77777777" w:rsidR="00E03492" w:rsidRDefault="00E03492" w:rsidP="00934368">
      <w:r>
        <w:continuationSeparator/>
      </w:r>
    </w:p>
    <w:p w14:paraId="7D629D1D" w14:textId="77777777" w:rsidR="00E03492" w:rsidRDefault="00E03492" w:rsidP="00934368"/>
  </w:footnote>
  <w:footnote w:type="continuationNotice" w:id="1">
    <w:p w14:paraId="68327217" w14:textId="77777777" w:rsidR="00E03492" w:rsidRDefault="00E03492"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FB27D" w14:textId="77777777" w:rsidR="003B1273" w:rsidRDefault="00040B94" w:rsidP="006249DC">
    <w:pPr>
      <w:pStyle w:val="Header"/>
      <w:ind w:firstLine="720"/>
      <w:rPr>
        <w:noProof/>
        <w:lang w:eastAsia="en-AU"/>
      </w:rPr>
    </w:pPr>
    <w:r>
      <w:rPr>
        <w:noProof/>
        <w:lang w:eastAsia="en-AU"/>
      </w:rPr>
      <w:drawing>
        <wp:anchor distT="0" distB="0" distL="114300" distR="114300" simplePos="0" relativeHeight="251658242" behindDoc="1" locked="0" layoutInCell="1" allowOverlap="1" wp14:anchorId="66926F9D" wp14:editId="1AD0B706">
          <wp:simplePos x="1362075" y="542925"/>
          <wp:positionH relativeFrom="page">
            <wp:align>left</wp:align>
          </wp:positionH>
          <wp:positionV relativeFrom="page">
            <wp:align>top</wp:align>
          </wp:positionV>
          <wp:extent cx="7578000" cy="10720800"/>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margin">
            <wp14:pctWidth>0</wp14:pctWidth>
          </wp14:sizeRelH>
          <wp14:sizeRelV relativeFrom="margin">
            <wp14:pctHeight>0</wp14:pctHeight>
          </wp14:sizeRelV>
        </wp:anchor>
      </w:drawing>
    </w:r>
  </w:p>
  <w:p w14:paraId="44CF5E45"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540A249D" wp14:editId="242B8729">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2277E"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r>
      <w:rPr>
        <w:noProof/>
      </w:rPr>
      <w:drawing>
        <wp:anchor distT="0" distB="0" distL="114300" distR="114300" simplePos="0" relativeHeight="251658241" behindDoc="1" locked="0" layoutInCell="1" allowOverlap="1" wp14:anchorId="34ECE77E" wp14:editId="7F799E11">
          <wp:simplePos x="904875" y="704850"/>
          <wp:positionH relativeFrom="page">
            <wp:align>center</wp:align>
          </wp:positionH>
          <wp:positionV relativeFrom="page">
            <wp:align>top</wp:align>
          </wp:positionV>
          <wp:extent cx="7560000" cy="5043600"/>
          <wp:effectExtent l="0" t="0" r="3175" b="508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E357" w14:textId="6CA8E47B"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F70419AA"/>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346671B0"/>
    <w:multiLevelType w:val="hybridMultilevel"/>
    <w:tmpl w:val="599621DA"/>
    <w:lvl w:ilvl="0" w:tplc="0C090001">
      <w:start w:val="1"/>
      <w:numFmt w:val="bullet"/>
      <w:lvlText w:val=""/>
      <w:lvlJc w:val="left"/>
      <w:pPr>
        <w:ind w:left="720" w:hanging="360"/>
      </w:pPr>
      <w:rPr>
        <w:rFonts w:ascii="Symbol" w:hAnsi="Symbol" w:hint="default"/>
      </w:rPr>
    </w:lvl>
    <w:lvl w:ilvl="1" w:tplc="122C89A0">
      <w:start w:val="1"/>
      <w:numFmt w:val="bullet"/>
      <w:pStyle w:val="ListNumber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8" w15:restartNumberingAfterBreak="0">
    <w:nsid w:val="367569C6"/>
    <w:multiLevelType w:val="multilevel"/>
    <w:tmpl w:val="13586ED8"/>
    <w:numStyleLink w:val="Style2"/>
  </w:abstractNum>
  <w:abstractNum w:abstractNumId="1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46BB275A"/>
    <w:multiLevelType w:val="hybridMultilevel"/>
    <w:tmpl w:val="EEE8DCF6"/>
    <w:lvl w:ilvl="0" w:tplc="C69835B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ind w:left="720" w:hanging="360"/>
      </w:pPr>
      <w:rPr>
        <w:rFonts w:ascii="Symbol" w:hAnsi="Symbol" w:hint="default"/>
      </w:rPr>
    </w:lvl>
    <w:lvl w:ilvl="2" w:tplc="AB682118" w:tentative="1">
      <w:start w:val="1"/>
      <w:numFmt w:val="bullet"/>
      <w:lvlText w:val="•"/>
      <w:lvlJc w:val="left"/>
      <w:pPr>
        <w:tabs>
          <w:tab w:val="num" w:pos="2160"/>
        </w:tabs>
        <w:ind w:left="2160" w:hanging="360"/>
      </w:pPr>
      <w:rPr>
        <w:rFonts w:ascii="Arial" w:hAnsi="Arial" w:hint="default"/>
      </w:rPr>
    </w:lvl>
    <w:lvl w:ilvl="3" w:tplc="13CA7A72" w:tentative="1">
      <w:start w:val="1"/>
      <w:numFmt w:val="bullet"/>
      <w:lvlText w:val="•"/>
      <w:lvlJc w:val="left"/>
      <w:pPr>
        <w:tabs>
          <w:tab w:val="num" w:pos="2880"/>
        </w:tabs>
        <w:ind w:left="2880" w:hanging="360"/>
      </w:pPr>
      <w:rPr>
        <w:rFonts w:ascii="Arial" w:hAnsi="Arial" w:hint="default"/>
      </w:rPr>
    </w:lvl>
    <w:lvl w:ilvl="4" w:tplc="DD2EC7C4" w:tentative="1">
      <w:start w:val="1"/>
      <w:numFmt w:val="bullet"/>
      <w:lvlText w:val="•"/>
      <w:lvlJc w:val="left"/>
      <w:pPr>
        <w:tabs>
          <w:tab w:val="num" w:pos="3600"/>
        </w:tabs>
        <w:ind w:left="3600" w:hanging="360"/>
      </w:pPr>
      <w:rPr>
        <w:rFonts w:ascii="Arial" w:hAnsi="Arial" w:hint="default"/>
      </w:rPr>
    </w:lvl>
    <w:lvl w:ilvl="5" w:tplc="5B508BF4" w:tentative="1">
      <w:start w:val="1"/>
      <w:numFmt w:val="bullet"/>
      <w:lvlText w:val="•"/>
      <w:lvlJc w:val="left"/>
      <w:pPr>
        <w:tabs>
          <w:tab w:val="num" w:pos="4320"/>
        </w:tabs>
        <w:ind w:left="4320" w:hanging="360"/>
      </w:pPr>
      <w:rPr>
        <w:rFonts w:ascii="Arial" w:hAnsi="Arial" w:hint="default"/>
      </w:rPr>
    </w:lvl>
    <w:lvl w:ilvl="6" w:tplc="9E78F4FC" w:tentative="1">
      <w:start w:val="1"/>
      <w:numFmt w:val="bullet"/>
      <w:lvlText w:val="•"/>
      <w:lvlJc w:val="left"/>
      <w:pPr>
        <w:tabs>
          <w:tab w:val="num" w:pos="5040"/>
        </w:tabs>
        <w:ind w:left="5040" w:hanging="360"/>
      </w:pPr>
      <w:rPr>
        <w:rFonts w:ascii="Arial" w:hAnsi="Arial" w:hint="default"/>
      </w:rPr>
    </w:lvl>
    <w:lvl w:ilvl="7" w:tplc="F4BEE64C" w:tentative="1">
      <w:start w:val="1"/>
      <w:numFmt w:val="bullet"/>
      <w:lvlText w:val="•"/>
      <w:lvlJc w:val="left"/>
      <w:pPr>
        <w:tabs>
          <w:tab w:val="num" w:pos="5760"/>
        </w:tabs>
        <w:ind w:left="5760" w:hanging="360"/>
      </w:pPr>
      <w:rPr>
        <w:rFonts w:ascii="Arial" w:hAnsi="Arial" w:hint="default"/>
      </w:rPr>
    </w:lvl>
    <w:lvl w:ilvl="8" w:tplc="939E8E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3"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pStyle w:val="ListNumber3"/>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0"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3"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pStyle w:val="ListBullet2"/>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2067339735">
    <w:abstractNumId w:val="7"/>
  </w:num>
  <w:num w:numId="2" w16cid:durableId="281113930">
    <w:abstractNumId w:val="24"/>
  </w:num>
  <w:num w:numId="3" w16cid:durableId="488139099">
    <w:abstractNumId w:val="28"/>
  </w:num>
  <w:num w:numId="4" w16cid:durableId="720055797">
    <w:abstractNumId w:val="8"/>
  </w:num>
  <w:num w:numId="5" w16cid:durableId="1081096742">
    <w:abstractNumId w:val="8"/>
    <w:lvlOverride w:ilvl="0">
      <w:startOverride w:val="1"/>
    </w:lvlOverride>
  </w:num>
  <w:num w:numId="6" w16cid:durableId="1240866929">
    <w:abstractNumId w:val="11"/>
  </w:num>
  <w:num w:numId="7" w16cid:durableId="490800311">
    <w:abstractNumId w:val="20"/>
  </w:num>
  <w:num w:numId="8" w16cid:durableId="885946504">
    <w:abstractNumId w:val="27"/>
  </w:num>
  <w:num w:numId="9" w16cid:durableId="1133524513">
    <w:abstractNumId w:val="6"/>
  </w:num>
  <w:num w:numId="10" w16cid:durableId="115375161">
    <w:abstractNumId w:val="5"/>
  </w:num>
  <w:num w:numId="11" w16cid:durableId="1909460911">
    <w:abstractNumId w:val="4"/>
  </w:num>
  <w:num w:numId="12" w16cid:durableId="608895059">
    <w:abstractNumId w:val="3"/>
  </w:num>
  <w:num w:numId="13" w16cid:durableId="738792329">
    <w:abstractNumId w:val="9"/>
  </w:num>
  <w:num w:numId="14" w16cid:durableId="309870933">
    <w:abstractNumId w:val="1"/>
  </w:num>
  <w:num w:numId="15" w16cid:durableId="1218738985">
    <w:abstractNumId w:val="0"/>
  </w:num>
  <w:num w:numId="16" w16cid:durableId="1673338465">
    <w:abstractNumId w:val="33"/>
  </w:num>
  <w:num w:numId="17" w16cid:durableId="1522739665">
    <w:abstractNumId w:val="13"/>
  </w:num>
  <w:num w:numId="18" w16cid:durableId="1931624077">
    <w:abstractNumId w:val="14"/>
  </w:num>
  <w:num w:numId="19" w16cid:durableId="1014917754">
    <w:abstractNumId w:val="17"/>
  </w:num>
  <w:num w:numId="20" w16cid:durableId="1251964625">
    <w:abstractNumId w:val="13"/>
  </w:num>
  <w:num w:numId="21" w16cid:durableId="250311683">
    <w:abstractNumId w:val="17"/>
  </w:num>
  <w:num w:numId="22" w16cid:durableId="1948541194">
    <w:abstractNumId w:val="33"/>
  </w:num>
  <w:num w:numId="23" w16cid:durableId="1412968923">
    <w:abstractNumId w:val="24"/>
  </w:num>
  <w:num w:numId="24" w16cid:durableId="871579311">
    <w:abstractNumId w:val="28"/>
  </w:num>
  <w:num w:numId="25" w16cid:durableId="1753315902">
    <w:abstractNumId w:val="8"/>
  </w:num>
  <w:num w:numId="26" w16cid:durableId="1014571200">
    <w:abstractNumId w:val="23"/>
  </w:num>
  <w:num w:numId="27" w16cid:durableId="364982055">
    <w:abstractNumId w:val="22"/>
  </w:num>
  <w:num w:numId="28" w16cid:durableId="1877814864">
    <w:abstractNumId w:val="26"/>
  </w:num>
  <w:num w:numId="29" w16cid:durableId="1955477990">
    <w:abstractNumId w:val="29"/>
  </w:num>
  <w:num w:numId="30" w16cid:durableId="1338966417">
    <w:abstractNumId w:val="32"/>
  </w:num>
  <w:num w:numId="31" w16cid:durableId="384259083">
    <w:abstractNumId w:val="30"/>
  </w:num>
  <w:num w:numId="32" w16cid:durableId="740832400">
    <w:abstractNumId w:val="10"/>
  </w:num>
  <w:num w:numId="33" w16cid:durableId="512262080">
    <w:abstractNumId w:val="18"/>
  </w:num>
  <w:num w:numId="34" w16cid:durableId="128784259">
    <w:abstractNumId w:val="15"/>
  </w:num>
  <w:num w:numId="35" w16cid:durableId="1440418035">
    <w:abstractNumId w:val="12"/>
  </w:num>
  <w:num w:numId="36" w16cid:durableId="638002091">
    <w:abstractNumId w:val="25"/>
  </w:num>
  <w:num w:numId="37" w16cid:durableId="1394623129">
    <w:abstractNumId w:val="31"/>
  </w:num>
  <w:num w:numId="38" w16cid:durableId="1931350762">
    <w:abstractNumId w:val="19"/>
  </w:num>
  <w:num w:numId="39" w16cid:durableId="1993677769">
    <w:abstractNumId w:val="16"/>
  </w:num>
  <w:num w:numId="40" w16cid:durableId="2063826117">
    <w:abstractNumId w:val="17"/>
  </w:num>
  <w:num w:numId="41" w16cid:durableId="1658073823">
    <w:abstractNumId w:val="17"/>
  </w:num>
  <w:num w:numId="42" w16cid:durableId="1661348193">
    <w:abstractNumId w:val="21"/>
  </w:num>
  <w:num w:numId="43" w16cid:durableId="629676176">
    <w:abstractNumId w:val="2"/>
  </w:num>
  <w:num w:numId="44" w16cid:durableId="1034577287">
    <w:abstractNumId w:val="2"/>
  </w:num>
  <w:num w:numId="45" w16cid:durableId="13252071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3C"/>
    <w:rsid w:val="00001E90"/>
    <w:rsid w:val="00001F41"/>
    <w:rsid w:val="00001FA8"/>
    <w:rsid w:val="00003743"/>
    <w:rsid w:val="000047B4"/>
    <w:rsid w:val="00005712"/>
    <w:rsid w:val="00006676"/>
    <w:rsid w:val="00007FD8"/>
    <w:rsid w:val="000110CC"/>
    <w:rsid w:val="000113C3"/>
    <w:rsid w:val="000117F8"/>
    <w:rsid w:val="00016960"/>
    <w:rsid w:val="000217B6"/>
    <w:rsid w:val="00022002"/>
    <w:rsid w:val="00026139"/>
    <w:rsid w:val="00027071"/>
    <w:rsid w:val="00027601"/>
    <w:rsid w:val="00031A00"/>
    <w:rsid w:val="00033321"/>
    <w:rsid w:val="000338E5"/>
    <w:rsid w:val="00033ECC"/>
    <w:rsid w:val="0003422F"/>
    <w:rsid w:val="00040B94"/>
    <w:rsid w:val="0004112C"/>
    <w:rsid w:val="00046FF0"/>
    <w:rsid w:val="00050176"/>
    <w:rsid w:val="00053CA5"/>
    <w:rsid w:val="0006048A"/>
    <w:rsid w:val="00062B65"/>
    <w:rsid w:val="0006333D"/>
    <w:rsid w:val="000658B5"/>
    <w:rsid w:val="0006617C"/>
    <w:rsid w:val="00067456"/>
    <w:rsid w:val="00067E32"/>
    <w:rsid w:val="00071506"/>
    <w:rsid w:val="0007154F"/>
    <w:rsid w:val="00081AB1"/>
    <w:rsid w:val="000839D2"/>
    <w:rsid w:val="00084B08"/>
    <w:rsid w:val="00084DBC"/>
    <w:rsid w:val="00090316"/>
    <w:rsid w:val="0009228D"/>
    <w:rsid w:val="00093981"/>
    <w:rsid w:val="00093CD9"/>
    <w:rsid w:val="00095CC6"/>
    <w:rsid w:val="000A0A71"/>
    <w:rsid w:val="000A18F7"/>
    <w:rsid w:val="000A23CF"/>
    <w:rsid w:val="000A51AD"/>
    <w:rsid w:val="000A55C8"/>
    <w:rsid w:val="000A7AB7"/>
    <w:rsid w:val="000A7C19"/>
    <w:rsid w:val="000B0275"/>
    <w:rsid w:val="000B067A"/>
    <w:rsid w:val="000B1540"/>
    <w:rsid w:val="000B33FD"/>
    <w:rsid w:val="000B4982"/>
    <w:rsid w:val="000B4ABA"/>
    <w:rsid w:val="000C0C73"/>
    <w:rsid w:val="000C4B16"/>
    <w:rsid w:val="000C50C3"/>
    <w:rsid w:val="000C7057"/>
    <w:rsid w:val="000D21F6"/>
    <w:rsid w:val="000D42C3"/>
    <w:rsid w:val="000D4500"/>
    <w:rsid w:val="000D7AEA"/>
    <w:rsid w:val="000E01A9"/>
    <w:rsid w:val="000E2C66"/>
    <w:rsid w:val="000E4C95"/>
    <w:rsid w:val="000E6E7D"/>
    <w:rsid w:val="000E6E81"/>
    <w:rsid w:val="000F123C"/>
    <w:rsid w:val="000F2152"/>
    <w:rsid w:val="000F2FED"/>
    <w:rsid w:val="000F5206"/>
    <w:rsid w:val="00101599"/>
    <w:rsid w:val="00103E04"/>
    <w:rsid w:val="0010616D"/>
    <w:rsid w:val="0011007E"/>
    <w:rsid w:val="00110478"/>
    <w:rsid w:val="001115BD"/>
    <w:rsid w:val="00115C3F"/>
    <w:rsid w:val="001166EC"/>
    <w:rsid w:val="0011711B"/>
    <w:rsid w:val="00117F8A"/>
    <w:rsid w:val="00120448"/>
    <w:rsid w:val="00121B9B"/>
    <w:rsid w:val="0012238C"/>
    <w:rsid w:val="001227B4"/>
    <w:rsid w:val="00122A77"/>
    <w:rsid w:val="00122ADC"/>
    <w:rsid w:val="00125EBD"/>
    <w:rsid w:val="0012686F"/>
    <w:rsid w:val="00127858"/>
    <w:rsid w:val="00130F59"/>
    <w:rsid w:val="00132D91"/>
    <w:rsid w:val="00133EC0"/>
    <w:rsid w:val="00134769"/>
    <w:rsid w:val="00135BD2"/>
    <w:rsid w:val="00137C30"/>
    <w:rsid w:val="00141935"/>
    <w:rsid w:val="00141CE5"/>
    <w:rsid w:val="00143698"/>
    <w:rsid w:val="00144908"/>
    <w:rsid w:val="00145A60"/>
    <w:rsid w:val="0014615A"/>
    <w:rsid w:val="001462B6"/>
    <w:rsid w:val="00147DEE"/>
    <w:rsid w:val="00154DA5"/>
    <w:rsid w:val="00154DCE"/>
    <w:rsid w:val="001571C7"/>
    <w:rsid w:val="00161094"/>
    <w:rsid w:val="00162D1E"/>
    <w:rsid w:val="00172A55"/>
    <w:rsid w:val="001733C1"/>
    <w:rsid w:val="0017432E"/>
    <w:rsid w:val="001758CD"/>
    <w:rsid w:val="0017665C"/>
    <w:rsid w:val="00177AD2"/>
    <w:rsid w:val="001815A8"/>
    <w:rsid w:val="00182FDF"/>
    <w:rsid w:val="001840FA"/>
    <w:rsid w:val="00190079"/>
    <w:rsid w:val="0019061F"/>
    <w:rsid w:val="0019622E"/>
    <w:rsid w:val="00196342"/>
    <w:rsid w:val="001966A7"/>
    <w:rsid w:val="00197F10"/>
    <w:rsid w:val="001A2863"/>
    <w:rsid w:val="001A421F"/>
    <w:rsid w:val="001A4627"/>
    <w:rsid w:val="001A4979"/>
    <w:rsid w:val="001A7846"/>
    <w:rsid w:val="001B0AAB"/>
    <w:rsid w:val="001B0DF2"/>
    <w:rsid w:val="001B15D3"/>
    <w:rsid w:val="001B3443"/>
    <w:rsid w:val="001B47D6"/>
    <w:rsid w:val="001B6CB7"/>
    <w:rsid w:val="001C0326"/>
    <w:rsid w:val="001C0BF3"/>
    <w:rsid w:val="001C192F"/>
    <w:rsid w:val="001C3C42"/>
    <w:rsid w:val="001C79EF"/>
    <w:rsid w:val="001D7869"/>
    <w:rsid w:val="001E27D4"/>
    <w:rsid w:val="001E30EB"/>
    <w:rsid w:val="001E63F8"/>
    <w:rsid w:val="001F1DA6"/>
    <w:rsid w:val="001F20E9"/>
    <w:rsid w:val="001F2F78"/>
    <w:rsid w:val="001F31C7"/>
    <w:rsid w:val="001F7E5E"/>
    <w:rsid w:val="002026CD"/>
    <w:rsid w:val="002033FC"/>
    <w:rsid w:val="00203F1D"/>
    <w:rsid w:val="002044BB"/>
    <w:rsid w:val="002064CF"/>
    <w:rsid w:val="00210B09"/>
    <w:rsid w:val="00210C9E"/>
    <w:rsid w:val="00210CA5"/>
    <w:rsid w:val="00211840"/>
    <w:rsid w:val="002127EE"/>
    <w:rsid w:val="00213D02"/>
    <w:rsid w:val="002202DC"/>
    <w:rsid w:val="00220E5F"/>
    <w:rsid w:val="002212B5"/>
    <w:rsid w:val="0022131D"/>
    <w:rsid w:val="00225F45"/>
    <w:rsid w:val="00226668"/>
    <w:rsid w:val="00226A6A"/>
    <w:rsid w:val="002327E8"/>
    <w:rsid w:val="00233809"/>
    <w:rsid w:val="0023626D"/>
    <w:rsid w:val="00240046"/>
    <w:rsid w:val="0024137D"/>
    <w:rsid w:val="00244338"/>
    <w:rsid w:val="00244F54"/>
    <w:rsid w:val="0024726B"/>
    <w:rsid w:val="0024797F"/>
    <w:rsid w:val="0025119E"/>
    <w:rsid w:val="00251269"/>
    <w:rsid w:val="002535C0"/>
    <w:rsid w:val="0025383E"/>
    <w:rsid w:val="002543AB"/>
    <w:rsid w:val="002579FE"/>
    <w:rsid w:val="00257AED"/>
    <w:rsid w:val="002610E9"/>
    <w:rsid w:val="00262574"/>
    <w:rsid w:val="0026311C"/>
    <w:rsid w:val="00263A24"/>
    <w:rsid w:val="0026668C"/>
    <w:rsid w:val="00266AC1"/>
    <w:rsid w:val="002712D9"/>
    <w:rsid w:val="0027178C"/>
    <w:rsid w:val="002719FA"/>
    <w:rsid w:val="00272109"/>
    <w:rsid w:val="00272668"/>
    <w:rsid w:val="0027330B"/>
    <w:rsid w:val="00273954"/>
    <w:rsid w:val="002803AD"/>
    <w:rsid w:val="00282052"/>
    <w:rsid w:val="00282807"/>
    <w:rsid w:val="0028519E"/>
    <w:rsid w:val="002856A5"/>
    <w:rsid w:val="0028662C"/>
    <w:rsid w:val="002872ED"/>
    <w:rsid w:val="002905C2"/>
    <w:rsid w:val="0029193E"/>
    <w:rsid w:val="0029276E"/>
    <w:rsid w:val="00292C23"/>
    <w:rsid w:val="00295AF2"/>
    <w:rsid w:val="00295C91"/>
    <w:rsid w:val="00297151"/>
    <w:rsid w:val="0029727B"/>
    <w:rsid w:val="00297CFA"/>
    <w:rsid w:val="002A0165"/>
    <w:rsid w:val="002A0910"/>
    <w:rsid w:val="002A2BA7"/>
    <w:rsid w:val="002B20E6"/>
    <w:rsid w:val="002B2895"/>
    <w:rsid w:val="002B42A3"/>
    <w:rsid w:val="002C0CDD"/>
    <w:rsid w:val="002C3F85"/>
    <w:rsid w:val="002C5C41"/>
    <w:rsid w:val="002D18A2"/>
    <w:rsid w:val="002D2469"/>
    <w:rsid w:val="002D5617"/>
    <w:rsid w:val="002D57C1"/>
    <w:rsid w:val="002D5D9A"/>
    <w:rsid w:val="002E060B"/>
    <w:rsid w:val="002E0F16"/>
    <w:rsid w:val="002E1A1D"/>
    <w:rsid w:val="002E3B3F"/>
    <w:rsid w:val="002E4081"/>
    <w:rsid w:val="002E5B78"/>
    <w:rsid w:val="002E7526"/>
    <w:rsid w:val="002F0A6E"/>
    <w:rsid w:val="002F1CFA"/>
    <w:rsid w:val="002F3AE3"/>
    <w:rsid w:val="002F613E"/>
    <w:rsid w:val="0030389C"/>
    <w:rsid w:val="0030409F"/>
    <w:rsid w:val="0030464B"/>
    <w:rsid w:val="003062B3"/>
    <w:rsid w:val="003066C8"/>
    <w:rsid w:val="00307845"/>
    <w:rsid w:val="0030786C"/>
    <w:rsid w:val="00307972"/>
    <w:rsid w:val="00312613"/>
    <w:rsid w:val="00312749"/>
    <w:rsid w:val="00315085"/>
    <w:rsid w:val="00316E6D"/>
    <w:rsid w:val="003200FB"/>
    <w:rsid w:val="00320E2B"/>
    <w:rsid w:val="00320E31"/>
    <w:rsid w:val="003233DE"/>
    <w:rsid w:val="0032466B"/>
    <w:rsid w:val="00324D32"/>
    <w:rsid w:val="00325303"/>
    <w:rsid w:val="00327B44"/>
    <w:rsid w:val="00327C3E"/>
    <w:rsid w:val="003322BF"/>
    <w:rsid w:val="003330EB"/>
    <w:rsid w:val="003339CE"/>
    <w:rsid w:val="00336605"/>
    <w:rsid w:val="003415FD"/>
    <w:rsid w:val="00341DDF"/>
    <w:rsid w:val="003429F0"/>
    <w:rsid w:val="00345465"/>
    <w:rsid w:val="003470A7"/>
    <w:rsid w:val="0035097A"/>
    <w:rsid w:val="003522F0"/>
    <w:rsid w:val="003540A4"/>
    <w:rsid w:val="00356B8F"/>
    <w:rsid w:val="00360D11"/>
    <w:rsid w:val="00360E4E"/>
    <w:rsid w:val="00362159"/>
    <w:rsid w:val="00362B53"/>
    <w:rsid w:val="00367A09"/>
    <w:rsid w:val="00370AAA"/>
    <w:rsid w:val="00375F77"/>
    <w:rsid w:val="00377A78"/>
    <w:rsid w:val="0038174A"/>
    <w:rsid w:val="00381BBE"/>
    <w:rsid w:val="00382903"/>
    <w:rsid w:val="003846FF"/>
    <w:rsid w:val="00385AD4"/>
    <w:rsid w:val="00386805"/>
    <w:rsid w:val="00386A73"/>
    <w:rsid w:val="00387924"/>
    <w:rsid w:val="00387B1D"/>
    <w:rsid w:val="00387EC2"/>
    <w:rsid w:val="0039384D"/>
    <w:rsid w:val="0039448E"/>
    <w:rsid w:val="00395C23"/>
    <w:rsid w:val="00396813"/>
    <w:rsid w:val="003A05AE"/>
    <w:rsid w:val="003A2E4F"/>
    <w:rsid w:val="003A4438"/>
    <w:rsid w:val="003A5013"/>
    <w:rsid w:val="003A5078"/>
    <w:rsid w:val="003A62DD"/>
    <w:rsid w:val="003A775A"/>
    <w:rsid w:val="003B0DAB"/>
    <w:rsid w:val="003B1273"/>
    <w:rsid w:val="003B213A"/>
    <w:rsid w:val="003B215E"/>
    <w:rsid w:val="003B43AD"/>
    <w:rsid w:val="003B4532"/>
    <w:rsid w:val="003C0FEC"/>
    <w:rsid w:val="003C15B8"/>
    <w:rsid w:val="003C2AC8"/>
    <w:rsid w:val="003C46A6"/>
    <w:rsid w:val="003C721C"/>
    <w:rsid w:val="003D17F9"/>
    <w:rsid w:val="003D2D88"/>
    <w:rsid w:val="003D41EA"/>
    <w:rsid w:val="003D4850"/>
    <w:rsid w:val="003D535A"/>
    <w:rsid w:val="003E5265"/>
    <w:rsid w:val="003E6BED"/>
    <w:rsid w:val="003F0955"/>
    <w:rsid w:val="003F3E10"/>
    <w:rsid w:val="003F410C"/>
    <w:rsid w:val="003F57EF"/>
    <w:rsid w:val="003F58F1"/>
    <w:rsid w:val="003F6FE1"/>
    <w:rsid w:val="00400F00"/>
    <w:rsid w:val="00404F8B"/>
    <w:rsid w:val="00405256"/>
    <w:rsid w:val="00406CCD"/>
    <w:rsid w:val="00410031"/>
    <w:rsid w:val="004115A2"/>
    <w:rsid w:val="004125BB"/>
    <w:rsid w:val="00412DBF"/>
    <w:rsid w:val="00415C81"/>
    <w:rsid w:val="00416205"/>
    <w:rsid w:val="00416731"/>
    <w:rsid w:val="0041676D"/>
    <w:rsid w:val="00425AF1"/>
    <w:rsid w:val="004265E9"/>
    <w:rsid w:val="004268EE"/>
    <w:rsid w:val="00431C4E"/>
    <w:rsid w:val="00432378"/>
    <w:rsid w:val="00434F8C"/>
    <w:rsid w:val="00440D65"/>
    <w:rsid w:val="00442C47"/>
    <w:rsid w:val="004435E6"/>
    <w:rsid w:val="00447E31"/>
    <w:rsid w:val="00450B89"/>
    <w:rsid w:val="00453138"/>
    <w:rsid w:val="00453923"/>
    <w:rsid w:val="00454B9B"/>
    <w:rsid w:val="00457858"/>
    <w:rsid w:val="00457C52"/>
    <w:rsid w:val="00460B0B"/>
    <w:rsid w:val="00461023"/>
    <w:rsid w:val="0046187F"/>
    <w:rsid w:val="0046224F"/>
    <w:rsid w:val="00462FAC"/>
    <w:rsid w:val="00463B70"/>
    <w:rsid w:val="00464631"/>
    <w:rsid w:val="00464B79"/>
    <w:rsid w:val="00465951"/>
    <w:rsid w:val="00467BBF"/>
    <w:rsid w:val="004704B2"/>
    <w:rsid w:val="004717AB"/>
    <w:rsid w:val="004725E5"/>
    <w:rsid w:val="0047489F"/>
    <w:rsid w:val="00483DD8"/>
    <w:rsid w:val="00486195"/>
    <w:rsid w:val="004867E2"/>
    <w:rsid w:val="004868A2"/>
    <w:rsid w:val="00492393"/>
    <w:rsid w:val="004929A9"/>
    <w:rsid w:val="00497A26"/>
    <w:rsid w:val="00497D53"/>
    <w:rsid w:val="004A01A8"/>
    <w:rsid w:val="004A1B3C"/>
    <w:rsid w:val="004A38D8"/>
    <w:rsid w:val="004A5418"/>
    <w:rsid w:val="004A6411"/>
    <w:rsid w:val="004B277F"/>
    <w:rsid w:val="004B4A9E"/>
    <w:rsid w:val="004B5C4C"/>
    <w:rsid w:val="004C0695"/>
    <w:rsid w:val="004C2FEC"/>
    <w:rsid w:val="004C40AF"/>
    <w:rsid w:val="004C6BCF"/>
    <w:rsid w:val="004D0F8C"/>
    <w:rsid w:val="004D58BF"/>
    <w:rsid w:val="004D783C"/>
    <w:rsid w:val="004E3B8A"/>
    <w:rsid w:val="004E4335"/>
    <w:rsid w:val="004E5ACF"/>
    <w:rsid w:val="004E610F"/>
    <w:rsid w:val="004E6C3E"/>
    <w:rsid w:val="004F075D"/>
    <w:rsid w:val="004F13EE"/>
    <w:rsid w:val="004F2022"/>
    <w:rsid w:val="004F46FF"/>
    <w:rsid w:val="004F6880"/>
    <w:rsid w:val="004F7C05"/>
    <w:rsid w:val="004F7CF8"/>
    <w:rsid w:val="00500875"/>
    <w:rsid w:val="005009CC"/>
    <w:rsid w:val="0050169C"/>
    <w:rsid w:val="00501C94"/>
    <w:rsid w:val="00504C0C"/>
    <w:rsid w:val="00506432"/>
    <w:rsid w:val="0051242B"/>
    <w:rsid w:val="0051690F"/>
    <w:rsid w:val="0052051D"/>
    <w:rsid w:val="00530A43"/>
    <w:rsid w:val="00530EBF"/>
    <w:rsid w:val="00534CF9"/>
    <w:rsid w:val="00537E84"/>
    <w:rsid w:val="00540476"/>
    <w:rsid w:val="00545EE6"/>
    <w:rsid w:val="00546768"/>
    <w:rsid w:val="00550B4C"/>
    <w:rsid w:val="005550E7"/>
    <w:rsid w:val="005564FB"/>
    <w:rsid w:val="005572C7"/>
    <w:rsid w:val="00560614"/>
    <w:rsid w:val="00563607"/>
    <w:rsid w:val="005650ED"/>
    <w:rsid w:val="00566BDE"/>
    <w:rsid w:val="005726A2"/>
    <w:rsid w:val="00575754"/>
    <w:rsid w:val="00577716"/>
    <w:rsid w:val="0058049F"/>
    <w:rsid w:val="00580F37"/>
    <w:rsid w:val="005827DE"/>
    <w:rsid w:val="00585469"/>
    <w:rsid w:val="00587121"/>
    <w:rsid w:val="0059120A"/>
    <w:rsid w:val="0059166F"/>
    <w:rsid w:val="00591E20"/>
    <w:rsid w:val="005944AC"/>
    <w:rsid w:val="00594AE3"/>
    <w:rsid w:val="00594FD3"/>
    <w:rsid w:val="00595408"/>
    <w:rsid w:val="00595E84"/>
    <w:rsid w:val="00596C64"/>
    <w:rsid w:val="00597564"/>
    <w:rsid w:val="00597D79"/>
    <w:rsid w:val="005A0C59"/>
    <w:rsid w:val="005A35FF"/>
    <w:rsid w:val="005A48EB"/>
    <w:rsid w:val="005A6BF2"/>
    <w:rsid w:val="005A6CFB"/>
    <w:rsid w:val="005B1127"/>
    <w:rsid w:val="005B1755"/>
    <w:rsid w:val="005B62D2"/>
    <w:rsid w:val="005B64E1"/>
    <w:rsid w:val="005C41ED"/>
    <w:rsid w:val="005C5384"/>
    <w:rsid w:val="005C5AEB"/>
    <w:rsid w:val="005C5E18"/>
    <w:rsid w:val="005D0989"/>
    <w:rsid w:val="005D132B"/>
    <w:rsid w:val="005D15FF"/>
    <w:rsid w:val="005D3DB3"/>
    <w:rsid w:val="005D4A3F"/>
    <w:rsid w:val="005D5DA3"/>
    <w:rsid w:val="005E0A3F"/>
    <w:rsid w:val="005E3BA0"/>
    <w:rsid w:val="005E6883"/>
    <w:rsid w:val="005E772F"/>
    <w:rsid w:val="005F1D85"/>
    <w:rsid w:val="005F46F2"/>
    <w:rsid w:val="005F4ECA"/>
    <w:rsid w:val="005F58A8"/>
    <w:rsid w:val="005F5AAA"/>
    <w:rsid w:val="005F60D1"/>
    <w:rsid w:val="006005E1"/>
    <w:rsid w:val="00600674"/>
    <w:rsid w:val="00600CDC"/>
    <w:rsid w:val="006041BE"/>
    <w:rsid w:val="006043C7"/>
    <w:rsid w:val="00604DF1"/>
    <w:rsid w:val="00604F74"/>
    <w:rsid w:val="006062A0"/>
    <w:rsid w:val="00611EDD"/>
    <w:rsid w:val="006141B2"/>
    <w:rsid w:val="0061420A"/>
    <w:rsid w:val="00614AB6"/>
    <w:rsid w:val="00620DE1"/>
    <w:rsid w:val="006249DC"/>
    <w:rsid w:val="00624B52"/>
    <w:rsid w:val="00627385"/>
    <w:rsid w:val="00631DF4"/>
    <w:rsid w:val="00633237"/>
    <w:rsid w:val="00634175"/>
    <w:rsid w:val="00636B3E"/>
    <w:rsid w:val="006400DE"/>
    <w:rsid w:val="006408AC"/>
    <w:rsid w:val="00642EBB"/>
    <w:rsid w:val="00643B34"/>
    <w:rsid w:val="00650758"/>
    <w:rsid w:val="006511B6"/>
    <w:rsid w:val="00652742"/>
    <w:rsid w:val="00652D9F"/>
    <w:rsid w:val="00653EA1"/>
    <w:rsid w:val="00657731"/>
    <w:rsid w:val="00657FF8"/>
    <w:rsid w:val="00662A5A"/>
    <w:rsid w:val="00664E55"/>
    <w:rsid w:val="00666691"/>
    <w:rsid w:val="00666A98"/>
    <w:rsid w:val="00670D99"/>
    <w:rsid w:val="00670E2B"/>
    <w:rsid w:val="00672743"/>
    <w:rsid w:val="006734BB"/>
    <w:rsid w:val="00676BD9"/>
    <w:rsid w:val="00681A34"/>
    <w:rsid w:val="00681F47"/>
    <w:rsid w:val="006821EB"/>
    <w:rsid w:val="006841D9"/>
    <w:rsid w:val="006846BC"/>
    <w:rsid w:val="0068510B"/>
    <w:rsid w:val="00687094"/>
    <w:rsid w:val="006A204C"/>
    <w:rsid w:val="006B1A09"/>
    <w:rsid w:val="006B2286"/>
    <w:rsid w:val="006B295A"/>
    <w:rsid w:val="006B56BB"/>
    <w:rsid w:val="006B6C5D"/>
    <w:rsid w:val="006B7F7C"/>
    <w:rsid w:val="006C0B6E"/>
    <w:rsid w:val="006C1141"/>
    <w:rsid w:val="006C33B4"/>
    <w:rsid w:val="006C43B4"/>
    <w:rsid w:val="006C4E9C"/>
    <w:rsid w:val="006C758C"/>
    <w:rsid w:val="006C75DA"/>
    <w:rsid w:val="006C77A8"/>
    <w:rsid w:val="006D0B2A"/>
    <w:rsid w:val="006D4098"/>
    <w:rsid w:val="006D5A0C"/>
    <w:rsid w:val="006D6084"/>
    <w:rsid w:val="006D7681"/>
    <w:rsid w:val="006D7B2E"/>
    <w:rsid w:val="006E02EA"/>
    <w:rsid w:val="006E0968"/>
    <w:rsid w:val="006E2AF6"/>
    <w:rsid w:val="006E54B0"/>
    <w:rsid w:val="006E7113"/>
    <w:rsid w:val="006F7468"/>
    <w:rsid w:val="00701275"/>
    <w:rsid w:val="00701D0C"/>
    <w:rsid w:val="007026CD"/>
    <w:rsid w:val="00702E30"/>
    <w:rsid w:val="00706A74"/>
    <w:rsid w:val="00707F56"/>
    <w:rsid w:val="00710D7B"/>
    <w:rsid w:val="00713558"/>
    <w:rsid w:val="00715B3D"/>
    <w:rsid w:val="00720D08"/>
    <w:rsid w:val="00722024"/>
    <w:rsid w:val="0072589B"/>
    <w:rsid w:val="007263B9"/>
    <w:rsid w:val="0073035E"/>
    <w:rsid w:val="007334F8"/>
    <w:rsid w:val="007339CD"/>
    <w:rsid w:val="00734A06"/>
    <w:rsid w:val="007359D8"/>
    <w:rsid w:val="007362D4"/>
    <w:rsid w:val="007375B9"/>
    <w:rsid w:val="007447BA"/>
    <w:rsid w:val="00750BCC"/>
    <w:rsid w:val="00751A23"/>
    <w:rsid w:val="00752FE1"/>
    <w:rsid w:val="007542EA"/>
    <w:rsid w:val="007546D1"/>
    <w:rsid w:val="007548BA"/>
    <w:rsid w:val="00754E26"/>
    <w:rsid w:val="00761CD4"/>
    <w:rsid w:val="00765585"/>
    <w:rsid w:val="0076672A"/>
    <w:rsid w:val="0076775C"/>
    <w:rsid w:val="0077340A"/>
    <w:rsid w:val="00775E45"/>
    <w:rsid w:val="00775EF7"/>
    <w:rsid w:val="00776E74"/>
    <w:rsid w:val="00776E9B"/>
    <w:rsid w:val="00783DF6"/>
    <w:rsid w:val="00785169"/>
    <w:rsid w:val="0078702F"/>
    <w:rsid w:val="007954AB"/>
    <w:rsid w:val="007959E1"/>
    <w:rsid w:val="007962DA"/>
    <w:rsid w:val="00797C70"/>
    <w:rsid w:val="007A14C5"/>
    <w:rsid w:val="007A2C09"/>
    <w:rsid w:val="007A3E38"/>
    <w:rsid w:val="007A4A10"/>
    <w:rsid w:val="007B02BC"/>
    <w:rsid w:val="007B1760"/>
    <w:rsid w:val="007B3D03"/>
    <w:rsid w:val="007C094E"/>
    <w:rsid w:val="007C110F"/>
    <w:rsid w:val="007C14DF"/>
    <w:rsid w:val="007C6D9C"/>
    <w:rsid w:val="007C7B5F"/>
    <w:rsid w:val="007C7DDB"/>
    <w:rsid w:val="007D2CC7"/>
    <w:rsid w:val="007D5A17"/>
    <w:rsid w:val="007D673D"/>
    <w:rsid w:val="007E0B28"/>
    <w:rsid w:val="007E7FBF"/>
    <w:rsid w:val="007F10F0"/>
    <w:rsid w:val="007F2220"/>
    <w:rsid w:val="007F4B3E"/>
    <w:rsid w:val="007F4D06"/>
    <w:rsid w:val="007F588A"/>
    <w:rsid w:val="00804E2E"/>
    <w:rsid w:val="0080600A"/>
    <w:rsid w:val="00811308"/>
    <w:rsid w:val="008127AF"/>
    <w:rsid w:val="00812B46"/>
    <w:rsid w:val="00815700"/>
    <w:rsid w:val="00817B70"/>
    <w:rsid w:val="00821BC3"/>
    <w:rsid w:val="008221FD"/>
    <w:rsid w:val="00824703"/>
    <w:rsid w:val="008264EB"/>
    <w:rsid w:val="00826B8F"/>
    <w:rsid w:val="00826EC8"/>
    <w:rsid w:val="008276BE"/>
    <w:rsid w:val="0083072C"/>
    <w:rsid w:val="00831E8A"/>
    <w:rsid w:val="00834DFF"/>
    <w:rsid w:val="00835C76"/>
    <w:rsid w:val="008367F1"/>
    <w:rsid w:val="008378E4"/>
    <w:rsid w:val="00843049"/>
    <w:rsid w:val="0085209B"/>
    <w:rsid w:val="008564C6"/>
    <w:rsid w:val="00856B66"/>
    <w:rsid w:val="00861A5F"/>
    <w:rsid w:val="0086251A"/>
    <w:rsid w:val="00862A52"/>
    <w:rsid w:val="008644AD"/>
    <w:rsid w:val="00865380"/>
    <w:rsid w:val="00865735"/>
    <w:rsid w:val="00865DDB"/>
    <w:rsid w:val="008668DB"/>
    <w:rsid w:val="00867538"/>
    <w:rsid w:val="00867946"/>
    <w:rsid w:val="008708DD"/>
    <w:rsid w:val="0087216C"/>
    <w:rsid w:val="00873D90"/>
    <w:rsid w:val="00873FC8"/>
    <w:rsid w:val="00882D2A"/>
    <w:rsid w:val="00883056"/>
    <w:rsid w:val="0088469C"/>
    <w:rsid w:val="00884B78"/>
    <w:rsid w:val="00884C63"/>
    <w:rsid w:val="00885908"/>
    <w:rsid w:val="00885E68"/>
    <w:rsid w:val="008864B7"/>
    <w:rsid w:val="008875F2"/>
    <w:rsid w:val="0088789D"/>
    <w:rsid w:val="0089677E"/>
    <w:rsid w:val="00896E8C"/>
    <w:rsid w:val="008A2760"/>
    <w:rsid w:val="008A2F25"/>
    <w:rsid w:val="008A3BC5"/>
    <w:rsid w:val="008A5C0C"/>
    <w:rsid w:val="008A7438"/>
    <w:rsid w:val="008B0C63"/>
    <w:rsid w:val="008B1334"/>
    <w:rsid w:val="008B5433"/>
    <w:rsid w:val="008B74D1"/>
    <w:rsid w:val="008C0278"/>
    <w:rsid w:val="008C0AE4"/>
    <w:rsid w:val="008C19AF"/>
    <w:rsid w:val="008C24E9"/>
    <w:rsid w:val="008C5392"/>
    <w:rsid w:val="008D0533"/>
    <w:rsid w:val="008D09B7"/>
    <w:rsid w:val="008D42CB"/>
    <w:rsid w:val="008D48C9"/>
    <w:rsid w:val="008D5B79"/>
    <w:rsid w:val="008D6381"/>
    <w:rsid w:val="008E0C77"/>
    <w:rsid w:val="008E131D"/>
    <w:rsid w:val="008E55B7"/>
    <w:rsid w:val="008E625F"/>
    <w:rsid w:val="008E6354"/>
    <w:rsid w:val="008F0753"/>
    <w:rsid w:val="008F264D"/>
    <w:rsid w:val="008F3FF2"/>
    <w:rsid w:val="008F535F"/>
    <w:rsid w:val="008F6B1C"/>
    <w:rsid w:val="00900352"/>
    <w:rsid w:val="00900B32"/>
    <w:rsid w:val="009031B6"/>
    <w:rsid w:val="009074E1"/>
    <w:rsid w:val="00907715"/>
    <w:rsid w:val="00907A12"/>
    <w:rsid w:val="009112F7"/>
    <w:rsid w:val="00911D17"/>
    <w:rsid w:val="009122AF"/>
    <w:rsid w:val="009127BC"/>
    <w:rsid w:val="00912D54"/>
    <w:rsid w:val="0091389F"/>
    <w:rsid w:val="00914F34"/>
    <w:rsid w:val="0091785E"/>
    <w:rsid w:val="009208F7"/>
    <w:rsid w:val="00921AE6"/>
    <w:rsid w:val="00922517"/>
    <w:rsid w:val="00922722"/>
    <w:rsid w:val="009261E6"/>
    <w:rsid w:val="009268E1"/>
    <w:rsid w:val="00930160"/>
    <w:rsid w:val="00930623"/>
    <w:rsid w:val="009320FD"/>
    <w:rsid w:val="00932DD7"/>
    <w:rsid w:val="00934368"/>
    <w:rsid w:val="00937C09"/>
    <w:rsid w:val="009403FE"/>
    <w:rsid w:val="009428AF"/>
    <w:rsid w:val="00945629"/>
    <w:rsid w:val="00945E7F"/>
    <w:rsid w:val="00951465"/>
    <w:rsid w:val="009543B1"/>
    <w:rsid w:val="009557C1"/>
    <w:rsid w:val="0095691C"/>
    <w:rsid w:val="00956AEA"/>
    <w:rsid w:val="00960D6E"/>
    <w:rsid w:val="009615BC"/>
    <w:rsid w:val="00961F2D"/>
    <w:rsid w:val="0096204E"/>
    <w:rsid w:val="00964312"/>
    <w:rsid w:val="00966222"/>
    <w:rsid w:val="009667A6"/>
    <w:rsid w:val="00972BC1"/>
    <w:rsid w:val="0097495D"/>
    <w:rsid w:val="00974B59"/>
    <w:rsid w:val="00975DA7"/>
    <w:rsid w:val="009762F9"/>
    <w:rsid w:val="00976637"/>
    <w:rsid w:val="00976CFF"/>
    <w:rsid w:val="009808DE"/>
    <w:rsid w:val="0098340B"/>
    <w:rsid w:val="009839EA"/>
    <w:rsid w:val="00984282"/>
    <w:rsid w:val="00984975"/>
    <w:rsid w:val="009864B9"/>
    <w:rsid w:val="00986830"/>
    <w:rsid w:val="00986899"/>
    <w:rsid w:val="009874F4"/>
    <w:rsid w:val="009924C3"/>
    <w:rsid w:val="00993102"/>
    <w:rsid w:val="009940DF"/>
    <w:rsid w:val="009A3380"/>
    <w:rsid w:val="009A42AB"/>
    <w:rsid w:val="009B5601"/>
    <w:rsid w:val="009B5801"/>
    <w:rsid w:val="009B5DCC"/>
    <w:rsid w:val="009C07AD"/>
    <w:rsid w:val="009C116B"/>
    <w:rsid w:val="009C4A39"/>
    <w:rsid w:val="009C4A92"/>
    <w:rsid w:val="009C6F10"/>
    <w:rsid w:val="009D0516"/>
    <w:rsid w:val="009D148F"/>
    <w:rsid w:val="009D2F35"/>
    <w:rsid w:val="009D3D70"/>
    <w:rsid w:val="009D5A9A"/>
    <w:rsid w:val="009E0EAE"/>
    <w:rsid w:val="009E1BD7"/>
    <w:rsid w:val="009E5545"/>
    <w:rsid w:val="009E6F7E"/>
    <w:rsid w:val="009E7A57"/>
    <w:rsid w:val="009F23A1"/>
    <w:rsid w:val="009F248C"/>
    <w:rsid w:val="009F44F3"/>
    <w:rsid w:val="009F4972"/>
    <w:rsid w:val="009F4F6A"/>
    <w:rsid w:val="009F634E"/>
    <w:rsid w:val="009F7243"/>
    <w:rsid w:val="00A00C90"/>
    <w:rsid w:val="00A0249F"/>
    <w:rsid w:val="00A02916"/>
    <w:rsid w:val="00A036DA"/>
    <w:rsid w:val="00A04084"/>
    <w:rsid w:val="00A04FE7"/>
    <w:rsid w:val="00A06ED0"/>
    <w:rsid w:val="00A10183"/>
    <w:rsid w:val="00A142E5"/>
    <w:rsid w:val="00A169D6"/>
    <w:rsid w:val="00A16E36"/>
    <w:rsid w:val="00A21025"/>
    <w:rsid w:val="00A21B41"/>
    <w:rsid w:val="00A24961"/>
    <w:rsid w:val="00A24B10"/>
    <w:rsid w:val="00A2702D"/>
    <w:rsid w:val="00A30E9B"/>
    <w:rsid w:val="00A32605"/>
    <w:rsid w:val="00A334E2"/>
    <w:rsid w:val="00A35762"/>
    <w:rsid w:val="00A40C42"/>
    <w:rsid w:val="00A425F2"/>
    <w:rsid w:val="00A4297A"/>
    <w:rsid w:val="00A449C6"/>
    <w:rsid w:val="00A450AF"/>
    <w:rsid w:val="00A4512D"/>
    <w:rsid w:val="00A45714"/>
    <w:rsid w:val="00A47C0A"/>
    <w:rsid w:val="00A50244"/>
    <w:rsid w:val="00A55D4C"/>
    <w:rsid w:val="00A56F17"/>
    <w:rsid w:val="00A61846"/>
    <w:rsid w:val="00A627D7"/>
    <w:rsid w:val="00A62B52"/>
    <w:rsid w:val="00A62FCF"/>
    <w:rsid w:val="00A656C7"/>
    <w:rsid w:val="00A705AF"/>
    <w:rsid w:val="00A72454"/>
    <w:rsid w:val="00A735C3"/>
    <w:rsid w:val="00A74345"/>
    <w:rsid w:val="00A77696"/>
    <w:rsid w:val="00A80557"/>
    <w:rsid w:val="00A81D33"/>
    <w:rsid w:val="00A84305"/>
    <w:rsid w:val="00A86D0E"/>
    <w:rsid w:val="00A86E33"/>
    <w:rsid w:val="00A930AE"/>
    <w:rsid w:val="00A94E56"/>
    <w:rsid w:val="00A94FD2"/>
    <w:rsid w:val="00AA1A95"/>
    <w:rsid w:val="00AA260F"/>
    <w:rsid w:val="00AA723B"/>
    <w:rsid w:val="00AA7675"/>
    <w:rsid w:val="00AB0A0A"/>
    <w:rsid w:val="00AB1EE7"/>
    <w:rsid w:val="00AB232B"/>
    <w:rsid w:val="00AB4B37"/>
    <w:rsid w:val="00AB5762"/>
    <w:rsid w:val="00AB587F"/>
    <w:rsid w:val="00AC0F8A"/>
    <w:rsid w:val="00AC1098"/>
    <w:rsid w:val="00AC152D"/>
    <w:rsid w:val="00AC1D67"/>
    <w:rsid w:val="00AC2679"/>
    <w:rsid w:val="00AC4A9D"/>
    <w:rsid w:val="00AC4BE4"/>
    <w:rsid w:val="00AC69D1"/>
    <w:rsid w:val="00AC6BF9"/>
    <w:rsid w:val="00AC712C"/>
    <w:rsid w:val="00AC71E9"/>
    <w:rsid w:val="00AD05E6"/>
    <w:rsid w:val="00AD0D3F"/>
    <w:rsid w:val="00AD1C5A"/>
    <w:rsid w:val="00AD56F6"/>
    <w:rsid w:val="00AE1D7D"/>
    <w:rsid w:val="00AE2A8B"/>
    <w:rsid w:val="00AE3F64"/>
    <w:rsid w:val="00AF1885"/>
    <w:rsid w:val="00AF300D"/>
    <w:rsid w:val="00AF594E"/>
    <w:rsid w:val="00AF7386"/>
    <w:rsid w:val="00AF74FB"/>
    <w:rsid w:val="00AF7934"/>
    <w:rsid w:val="00B00B81"/>
    <w:rsid w:val="00B01515"/>
    <w:rsid w:val="00B016E6"/>
    <w:rsid w:val="00B04488"/>
    <w:rsid w:val="00B04580"/>
    <w:rsid w:val="00B04B09"/>
    <w:rsid w:val="00B05A08"/>
    <w:rsid w:val="00B1107D"/>
    <w:rsid w:val="00B156C6"/>
    <w:rsid w:val="00B15A84"/>
    <w:rsid w:val="00B16A51"/>
    <w:rsid w:val="00B16F8F"/>
    <w:rsid w:val="00B25440"/>
    <w:rsid w:val="00B25A0F"/>
    <w:rsid w:val="00B25CD1"/>
    <w:rsid w:val="00B26955"/>
    <w:rsid w:val="00B27C36"/>
    <w:rsid w:val="00B30667"/>
    <w:rsid w:val="00B32222"/>
    <w:rsid w:val="00B32A9F"/>
    <w:rsid w:val="00B3618D"/>
    <w:rsid w:val="00B36233"/>
    <w:rsid w:val="00B410B7"/>
    <w:rsid w:val="00B42851"/>
    <w:rsid w:val="00B42A41"/>
    <w:rsid w:val="00B45AC7"/>
    <w:rsid w:val="00B52D1C"/>
    <w:rsid w:val="00B5372F"/>
    <w:rsid w:val="00B57CD4"/>
    <w:rsid w:val="00B60F13"/>
    <w:rsid w:val="00B61129"/>
    <w:rsid w:val="00B63454"/>
    <w:rsid w:val="00B65019"/>
    <w:rsid w:val="00B674DE"/>
    <w:rsid w:val="00B67E7F"/>
    <w:rsid w:val="00B736D7"/>
    <w:rsid w:val="00B74B69"/>
    <w:rsid w:val="00B75A04"/>
    <w:rsid w:val="00B8241D"/>
    <w:rsid w:val="00B839B2"/>
    <w:rsid w:val="00B85F77"/>
    <w:rsid w:val="00B87988"/>
    <w:rsid w:val="00B94252"/>
    <w:rsid w:val="00B96007"/>
    <w:rsid w:val="00B9715A"/>
    <w:rsid w:val="00BA14BE"/>
    <w:rsid w:val="00BA185F"/>
    <w:rsid w:val="00BA2278"/>
    <w:rsid w:val="00BA2732"/>
    <w:rsid w:val="00BA293D"/>
    <w:rsid w:val="00BA49BC"/>
    <w:rsid w:val="00BA56B7"/>
    <w:rsid w:val="00BA7A1E"/>
    <w:rsid w:val="00BA7CA9"/>
    <w:rsid w:val="00BB2F6C"/>
    <w:rsid w:val="00BB3875"/>
    <w:rsid w:val="00BB5860"/>
    <w:rsid w:val="00BB6AAD"/>
    <w:rsid w:val="00BC394B"/>
    <w:rsid w:val="00BC41C7"/>
    <w:rsid w:val="00BC4A19"/>
    <w:rsid w:val="00BC4E6D"/>
    <w:rsid w:val="00BC7A89"/>
    <w:rsid w:val="00BD05D1"/>
    <w:rsid w:val="00BD0617"/>
    <w:rsid w:val="00BD21D6"/>
    <w:rsid w:val="00BD2E9B"/>
    <w:rsid w:val="00BD6D38"/>
    <w:rsid w:val="00BE1404"/>
    <w:rsid w:val="00BE76AC"/>
    <w:rsid w:val="00BF1E8A"/>
    <w:rsid w:val="00BF34B5"/>
    <w:rsid w:val="00BF3579"/>
    <w:rsid w:val="00BF4058"/>
    <w:rsid w:val="00BF7AD7"/>
    <w:rsid w:val="00C00930"/>
    <w:rsid w:val="00C060AD"/>
    <w:rsid w:val="00C06704"/>
    <w:rsid w:val="00C0670D"/>
    <w:rsid w:val="00C113BF"/>
    <w:rsid w:val="00C13D91"/>
    <w:rsid w:val="00C20234"/>
    <w:rsid w:val="00C2176E"/>
    <w:rsid w:val="00C224F5"/>
    <w:rsid w:val="00C22ED3"/>
    <w:rsid w:val="00C23430"/>
    <w:rsid w:val="00C23F8A"/>
    <w:rsid w:val="00C26C96"/>
    <w:rsid w:val="00C27B5D"/>
    <w:rsid w:val="00C27C9E"/>
    <w:rsid w:val="00C27D67"/>
    <w:rsid w:val="00C317DE"/>
    <w:rsid w:val="00C322C5"/>
    <w:rsid w:val="00C33961"/>
    <w:rsid w:val="00C407D0"/>
    <w:rsid w:val="00C44BA9"/>
    <w:rsid w:val="00C4631F"/>
    <w:rsid w:val="00C50E16"/>
    <w:rsid w:val="00C51243"/>
    <w:rsid w:val="00C55258"/>
    <w:rsid w:val="00C62C96"/>
    <w:rsid w:val="00C6419F"/>
    <w:rsid w:val="00C64886"/>
    <w:rsid w:val="00C65E2D"/>
    <w:rsid w:val="00C67B84"/>
    <w:rsid w:val="00C75654"/>
    <w:rsid w:val="00C82EEB"/>
    <w:rsid w:val="00C92BE1"/>
    <w:rsid w:val="00C971DC"/>
    <w:rsid w:val="00C97F44"/>
    <w:rsid w:val="00CA16B7"/>
    <w:rsid w:val="00CA1940"/>
    <w:rsid w:val="00CA3A3D"/>
    <w:rsid w:val="00CA41E9"/>
    <w:rsid w:val="00CA49A3"/>
    <w:rsid w:val="00CA4BE3"/>
    <w:rsid w:val="00CA62AE"/>
    <w:rsid w:val="00CA699A"/>
    <w:rsid w:val="00CB108E"/>
    <w:rsid w:val="00CB5B1A"/>
    <w:rsid w:val="00CC09BC"/>
    <w:rsid w:val="00CC220B"/>
    <w:rsid w:val="00CC5C43"/>
    <w:rsid w:val="00CC6660"/>
    <w:rsid w:val="00CD02AE"/>
    <w:rsid w:val="00CD1D09"/>
    <w:rsid w:val="00CD284D"/>
    <w:rsid w:val="00CD2A4F"/>
    <w:rsid w:val="00CD2E09"/>
    <w:rsid w:val="00CD3105"/>
    <w:rsid w:val="00CE03CA"/>
    <w:rsid w:val="00CE0ED0"/>
    <w:rsid w:val="00CE1BDC"/>
    <w:rsid w:val="00CE22F1"/>
    <w:rsid w:val="00CE50F2"/>
    <w:rsid w:val="00CE6502"/>
    <w:rsid w:val="00CF12E1"/>
    <w:rsid w:val="00CF1696"/>
    <w:rsid w:val="00CF4C61"/>
    <w:rsid w:val="00CF66FD"/>
    <w:rsid w:val="00CF6D5E"/>
    <w:rsid w:val="00CF7D3C"/>
    <w:rsid w:val="00D028D5"/>
    <w:rsid w:val="00D03177"/>
    <w:rsid w:val="00D03933"/>
    <w:rsid w:val="00D06720"/>
    <w:rsid w:val="00D0690C"/>
    <w:rsid w:val="00D10BE1"/>
    <w:rsid w:val="00D11FEF"/>
    <w:rsid w:val="00D133DB"/>
    <w:rsid w:val="00D134EE"/>
    <w:rsid w:val="00D147EB"/>
    <w:rsid w:val="00D17DBA"/>
    <w:rsid w:val="00D23B13"/>
    <w:rsid w:val="00D2784E"/>
    <w:rsid w:val="00D34667"/>
    <w:rsid w:val="00D346BF"/>
    <w:rsid w:val="00D37070"/>
    <w:rsid w:val="00D401E1"/>
    <w:rsid w:val="00D408B4"/>
    <w:rsid w:val="00D423B1"/>
    <w:rsid w:val="00D43720"/>
    <w:rsid w:val="00D44A30"/>
    <w:rsid w:val="00D45D94"/>
    <w:rsid w:val="00D478CA"/>
    <w:rsid w:val="00D50E71"/>
    <w:rsid w:val="00D524C8"/>
    <w:rsid w:val="00D5258B"/>
    <w:rsid w:val="00D5423C"/>
    <w:rsid w:val="00D60E25"/>
    <w:rsid w:val="00D61D11"/>
    <w:rsid w:val="00D61D4F"/>
    <w:rsid w:val="00D660F1"/>
    <w:rsid w:val="00D666D1"/>
    <w:rsid w:val="00D674B7"/>
    <w:rsid w:val="00D67D10"/>
    <w:rsid w:val="00D70E24"/>
    <w:rsid w:val="00D72B61"/>
    <w:rsid w:val="00D73406"/>
    <w:rsid w:val="00D73DBF"/>
    <w:rsid w:val="00D807D4"/>
    <w:rsid w:val="00D80FBE"/>
    <w:rsid w:val="00D842A9"/>
    <w:rsid w:val="00D84D81"/>
    <w:rsid w:val="00D9038D"/>
    <w:rsid w:val="00D90612"/>
    <w:rsid w:val="00D921BC"/>
    <w:rsid w:val="00D961C0"/>
    <w:rsid w:val="00DA05A3"/>
    <w:rsid w:val="00DA1DCE"/>
    <w:rsid w:val="00DA363A"/>
    <w:rsid w:val="00DA3D1D"/>
    <w:rsid w:val="00DA47E8"/>
    <w:rsid w:val="00DA5456"/>
    <w:rsid w:val="00DA7250"/>
    <w:rsid w:val="00DB0138"/>
    <w:rsid w:val="00DB32EB"/>
    <w:rsid w:val="00DB6286"/>
    <w:rsid w:val="00DB645F"/>
    <w:rsid w:val="00DB76E9"/>
    <w:rsid w:val="00DB7C19"/>
    <w:rsid w:val="00DC0A67"/>
    <w:rsid w:val="00DC1D5E"/>
    <w:rsid w:val="00DC2313"/>
    <w:rsid w:val="00DC5220"/>
    <w:rsid w:val="00DC7910"/>
    <w:rsid w:val="00DD0651"/>
    <w:rsid w:val="00DD12E4"/>
    <w:rsid w:val="00DD1CFB"/>
    <w:rsid w:val="00DD2061"/>
    <w:rsid w:val="00DD46C5"/>
    <w:rsid w:val="00DD5894"/>
    <w:rsid w:val="00DD5C31"/>
    <w:rsid w:val="00DD6906"/>
    <w:rsid w:val="00DD7DAB"/>
    <w:rsid w:val="00DE2DE8"/>
    <w:rsid w:val="00DE3355"/>
    <w:rsid w:val="00DE3942"/>
    <w:rsid w:val="00DE423D"/>
    <w:rsid w:val="00DE52DE"/>
    <w:rsid w:val="00DE6331"/>
    <w:rsid w:val="00DE6AFC"/>
    <w:rsid w:val="00DF2008"/>
    <w:rsid w:val="00DF298A"/>
    <w:rsid w:val="00DF486F"/>
    <w:rsid w:val="00DF5B5B"/>
    <w:rsid w:val="00DF6B50"/>
    <w:rsid w:val="00DF7507"/>
    <w:rsid w:val="00DF7619"/>
    <w:rsid w:val="00E03492"/>
    <w:rsid w:val="00E042D8"/>
    <w:rsid w:val="00E05457"/>
    <w:rsid w:val="00E07EE7"/>
    <w:rsid w:val="00E1103B"/>
    <w:rsid w:val="00E11272"/>
    <w:rsid w:val="00E12E71"/>
    <w:rsid w:val="00E13942"/>
    <w:rsid w:val="00E1411C"/>
    <w:rsid w:val="00E169D8"/>
    <w:rsid w:val="00E17B44"/>
    <w:rsid w:val="00E22529"/>
    <w:rsid w:val="00E27FEA"/>
    <w:rsid w:val="00E31A4B"/>
    <w:rsid w:val="00E329D2"/>
    <w:rsid w:val="00E35907"/>
    <w:rsid w:val="00E35BC9"/>
    <w:rsid w:val="00E36201"/>
    <w:rsid w:val="00E36F41"/>
    <w:rsid w:val="00E37590"/>
    <w:rsid w:val="00E37C0D"/>
    <w:rsid w:val="00E4086F"/>
    <w:rsid w:val="00E43241"/>
    <w:rsid w:val="00E43B3C"/>
    <w:rsid w:val="00E45A83"/>
    <w:rsid w:val="00E46430"/>
    <w:rsid w:val="00E46B75"/>
    <w:rsid w:val="00E50188"/>
    <w:rsid w:val="00E50C14"/>
    <w:rsid w:val="00E515CB"/>
    <w:rsid w:val="00E52260"/>
    <w:rsid w:val="00E555AB"/>
    <w:rsid w:val="00E6344E"/>
    <w:rsid w:val="00E639B6"/>
    <w:rsid w:val="00E6434B"/>
    <w:rsid w:val="00E6463D"/>
    <w:rsid w:val="00E64D52"/>
    <w:rsid w:val="00E64D64"/>
    <w:rsid w:val="00E712AE"/>
    <w:rsid w:val="00E71752"/>
    <w:rsid w:val="00E72E9B"/>
    <w:rsid w:val="00E75863"/>
    <w:rsid w:val="00E75C35"/>
    <w:rsid w:val="00E8004D"/>
    <w:rsid w:val="00E82439"/>
    <w:rsid w:val="00E82EF7"/>
    <w:rsid w:val="00E83525"/>
    <w:rsid w:val="00E849DA"/>
    <w:rsid w:val="00E93674"/>
    <w:rsid w:val="00E9462E"/>
    <w:rsid w:val="00EA0475"/>
    <w:rsid w:val="00EA0A4A"/>
    <w:rsid w:val="00EA11B2"/>
    <w:rsid w:val="00EA1499"/>
    <w:rsid w:val="00EA1E09"/>
    <w:rsid w:val="00EA37F4"/>
    <w:rsid w:val="00EA470E"/>
    <w:rsid w:val="00EA47A7"/>
    <w:rsid w:val="00EA57EB"/>
    <w:rsid w:val="00EA6B8A"/>
    <w:rsid w:val="00EA7C59"/>
    <w:rsid w:val="00EA7E44"/>
    <w:rsid w:val="00EB1FB3"/>
    <w:rsid w:val="00EB2782"/>
    <w:rsid w:val="00EB3226"/>
    <w:rsid w:val="00EB427F"/>
    <w:rsid w:val="00EB5675"/>
    <w:rsid w:val="00EB5AD5"/>
    <w:rsid w:val="00EC11FB"/>
    <w:rsid w:val="00EC1A2F"/>
    <w:rsid w:val="00EC213A"/>
    <w:rsid w:val="00EC6603"/>
    <w:rsid w:val="00EC7744"/>
    <w:rsid w:val="00ED0DAD"/>
    <w:rsid w:val="00ED0F46"/>
    <w:rsid w:val="00ED2373"/>
    <w:rsid w:val="00ED76FA"/>
    <w:rsid w:val="00EE0C9C"/>
    <w:rsid w:val="00EE3E8A"/>
    <w:rsid w:val="00EF6ECA"/>
    <w:rsid w:val="00F024E1"/>
    <w:rsid w:val="00F03420"/>
    <w:rsid w:val="00F04499"/>
    <w:rsid w:val="00F049F6"/>
    <w:rsid w:val="00F04A12"/>
    <w:rsid w:val="00F06C10"/>
    <w:rsid w:val="00F1096F"/>
    <w:rsid w:val="00F12589"/>
    <w:rsid w:val="00F12595"/>
    <w:rsid w:val="00F125E4"/>
    <w:rsid w:val="00F134D9"/>
    <w:rsid w:val="00F1403D"/>
    <w:rsid w:val="00F1463F"/>
    <w:rsid w:val="00F14DD1"/>
    <w:rsid w:val="00F21302"/>
    <w:rsid w:val="00F23771"/>
    <w:rsid w:val="00F243B7"/>
    <w:rsid w:val="00F25A0E"/>
    <w:rsid w:val="00F26E65"/>
    <w:rsid w:val="00F315B0"/>
    <w:rsid w:val="00F3218A"/>
    <w:rsid w:val="00F321DE"/>
    <w:rsid w:val="00F33777"/>
    <w:rsid w:val="00F33D1F"/>
    <w:rsid w:val="00F40648"/>
    <w:rsid w:val="00F47959"/>
    <w:rsid w:val="00F47DA2"/>
    <w:rsid w:val="00F519FC"/>
    <w:rsid w:val="00F55D31"/>
    <w:rsid w:val="00F57D36"/>
    <w:rsid w:val="00F61938"/>
    <w:rsid w:val="00F61964"/>
    <w:rsid w:val="00F6239D"/>
    <w:rsid w:val="00F62A9B"/>
    <w:rsid w:val="00F632C0"/>
    <w:rsid w:val="00F63681"/>
    <w:rsid w:val="00F6654B"/>
    <w:rsid w:val="00F66701"/>
    <w:rsid w:val="00F713FB"/>
    <w:rsid w:val="00F715D2"/>
    <w:rsid w:val="00F7274F"/>
    <w:rsid w:val="00F7287A"/>
    <w:rsid w:val="00F73FD8"/>
    <w:rsid w:val="00F76FA8"/>
    <w:rsid w:val="00F7726F"/>
    <w:rsid w:val="00F81C3B"/>
    <w:rsid w:val="00F91B0F"/>
    <w:rsid w:val="00F92FB3"/>
    <w:rsid w:val="00F93733"/>
    <w:rsid w:val="00F93F08"/>
    <w:rsid w:val="00F94CED"/>
    <w:rsid w:val="00FA1A75"/>
    <w:rsid w:val="00FA2CEE"/>
    <w:rsid w:val="00FA318C"/>
    <w:rsid w:val="00FA5B26"/>
    <w:rsid w:val="00FA5E3C"/>
    <w:rsid w:val="00FA67B4"/>
    <w:rsid w:val="00FB0538"/>
    <w:rsid w:val="00FB246C"/>
    <w:rsid w:val="00FB6F92"/>
    <w:rsid w:val="00FB78F6"/>
    <w:rsid w:val="00FBE0E4"/>
    <w:rsid w:val="00FC026E"/>
    <w:rsid w:val="00FC1404"/>
    <w:rsid w:val="00FC25C8"/>
    <w:rsid w:val="00FC2B6C"/>
    <w:rsid w:val="00FC5057"/>
    <w:rsid w:val="00FC5124"/>
    <w:rsid w:val="00FC727C"/>
    <w:rsid w:val="00FD2154"/>
    <w:rsid w:val="00FD4731"/>
    <w:rsid w:val="00FD770B"/>
    <w:rsid w:val="00FE0D91"/>
    <w:rsid w:val="00FE0FF3"/>
    <w:rsid w:val="00FE2987"/>
    <w:rsid w:val="00FE3952"/>
    <w:rsid w:val="00FF0AB0"/>
    <w:rsid w:val="00FF28AC"/>
    <w:rsid w:val="00FF3395"/>
    <w:rsid w:val="00FF63CB"/>
    <w:rsid w:val="00FF7F62"/>
    <w:rsid w:val="014582BF"/>
    <w:rsid w:val="07930A73"/>
    <w:rsid w:val="07AB9BDD"/>
    <w:rsid w:val="1B1748A2"/>
    <w:rsid w:val="20602EE2"/>
    <w:rsid w:val="27F3D709"/>
    <w:rsid w:val="38034899"/>
    <w:rsid w:val="3B36E8FA"/>
    <w:rsid w:val="3E4E603C"/>
    <w:rsid w:val="40181F16"/>
    <w:rsid w:val="48D5A4C7"/>
    <w:rsid w:val="56D8FE47"/>
    <w:rsid w:val="5D219BDB"/>
    <w:rsid w:val="6A180D03"/>
    <w:rsid w:val="71469D84"/>
    <w:rsid w:val="7A7B60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000A47"/>
  <w15:docId w15:val="{B8EF73A0-6384-4342-9FDA-B020AA22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82807"/>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D9038D"/>
    <w:pPr>
      <w:spacing w:before="12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D9038D"/>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282807"/>
    <w:rPr>
      <w:b/>
      <w:bCs/>
      <w:i/>
      <w:iCs/>
      <w:color w:val="1E1545" w:themeColor="text2"/>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6D0B2A"/>
    <w:pPr>
      <w:numPr>
        <w:ilvl w:val="1"/>
        <w:numId w:val="39"/>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next w:val="Normal"/>
    <w:uiPriority w:val="39"/>
    <w:unhideWhenUsed/>
    <w:qFormat/>
    <w:rsid w:val="00D9038D"/>
    <w:rPr>
      <w:rFonts w:ascii="Arial" w:hAnsi="Arial" w:cs="Arial"/>
      <w:b/>
      <w:bCs/>
      <w:color w:val="1E1545" w:themeColor="text1"/>
      <w:kern w:val="28"/>
      <w:sz w:val="60"/>
      <w:szCs w:val="36"/>
      <w:lang w:eastAsia="en-US"/>
    </w:rPr>
  </w:style>
  <w:style w:type="paragraph" w:styleId="TOC1">
    <w:name w:val="toc 1"/>
    <w:basedOn w:val="Normal"/>
    <w:next w:val="Normal"/>
    <w:autoRedefine/>
    <w:uiPriority w:val="39"/>
    <w:unhideWhenUsed/>
    <w:rsid w:val="00A2702D"/>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semiHidden/>
    <w:unhideWhenUsed/>
    <w:rsid w:val="00A94FD2"/>
    <w:rPr>
      <w:sz w:val="16"/>
      <w:szCs w:val="16"/>
    </w:rPr>
  </w:style>
  <w:style w:type="paragraph" w:styleId="CommentText">
    <w:name w:val="annotation text"/>
    <w:basedOn w:val="Normal"/>
    <w:link w:val="CommentTextChar"/>
    <w:unhideWhenUsed/>
    <w:rsid w:val="00A94FD2"/>
    <w:pPr>
      <w:spacing w:line="240" w:lineRule="auto"/>
    </w:pPr>
    <w:rPr>
      <w:sz w:val="20"/>
      <w:szCs w:val="20"/>
    </w:rPr>
  </w:style>
  <w:style w:type="character" w:customStyle="1" w:styleId="CommentTextChar">
    <w:name w:val="Comment Text Char"/>
    <w:basedOn w:val="DefaultParagraphFont"/>
    <w:link w:val="CommentText"/>
    <w:rsid w:val="00A94FD2"/>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A94FD2"/>
    <w:rPr>
      <w:b/>
      <w:bCs/>
    </w:rPr>
  </w:style>
  <w:style w:type="character" w:customStyle="1" w:styleId="CommentSubjectChar">
    <w:name w:val="Comment Subject Char"/>
    <w:basedOn w:val="CommentTextChar"/>
    <w:link w:val="CommentSubject"/>
    <w:semiHidden/>
    <w:rsid w:val="00A94FD2"/>
    <w:rPr>
      <w:rFonts w:ascii="Arial" w:hAnsi="Arial"/>
      <w:b/>
      <w:bCs/>
      <w:color w:val="1E1545" w:themeColor="text1"/>
      <w:lang w:eastAsia="en-US"/>
    </w:rPr>
  </w:style>
  <w:style w:type="paragraph" w:styleId="Revision">
    <w:name w:val="Revision"/>
    <w:hidden/>
    <w:uiPriority w:val="99"/>
    <w:semiHidden/>
    <w:rsid w:val="00E555AB"/>
    <w:rPr>
      <w:rFonts w:ascii="Arial" w:hAnsi="Arial"/>
      <w:color w:val="1E1545" w:themeColor="text1"/>
      <w:sz w:val="24"/>
      <w:szCs w:val="24"/>
      <w:lang w:eastAsia="en-US"/>
    </w:rPr>
  </w:style>
  <w:style w:type="character" w:customStyle="1" w:styleId="Heading2Char">
    <w:name w:val="Heading 2 Char"/>
    <w:basedOn w:val="DefaultParagraphFont"/>
    <w:link w:val="Heading2"/>
    <w:rsid w:val="00282807"/>
    <w:rPr>
      <w:rFonts w:ascii="Arial" w:hAnsi="Arial" w:cs="Arial"/>
      <w:b/>
      <w:bCs/>
      <w:iCs/>
      <w:color w:val="1E1545" w:themeColor="text1"/>
      <w:sz w:val="36"/>
      <w:szCs w:val="28"/>
      <w:lang w:eastAsia="en-US"/>
    </w:rPr>
  </w:style>
  <w:style w:type="paragraph" w:styleId="E-mailSignature">
    <w:name w:val="E-mail Signature"/>
    <w:basedOn w:val="Normal"/>
    <w:link w:val="E-mailSignatureChar"/>
    <w:unhideWhenUsed/>
    <w:rsid w:val="00282807"/>
    <w:pPr>
      <w:spacing w:before="0" w:after="0" w:line="240" w:lineRule="auto"/>
    </w:pPr>
  </w:style>
  <w:style w:type="character" w:customStyle="1" w:styleId="E-mailSignatureChar">
    <w:name w:val="E-mail Signature Char"/>
    <w:basedOn w:val="DefaultParagraphFont"/>
    <w:link w:val="E-mailSignature"/>
    <w:rsid w:val="00282807"/>
    <w:rPr>
      <w:rFonts w:ascii="Arial"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KNA\OneDrive%20-%20Department%20of%20Health\Documents\AGED_CARE_A4_REPORT_TEAL.dotx" TargetMode="External"/></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6" ma:contentTypeDescription="Create a new document." ma:contentTypeScope="" ma:versionID="4e521f9487f3a5c90d62caa20ca02b94">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952b4eb4333e14f79a7aded56da6f7cc"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SharedWithUsers xmlns="0248287d-23c7-4a2a-a3e0-c0447c1b254b">
      <UserInfo>
        <DisplayName>Andrew Glenn</DisplayName>
        <AccountId>3338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71CAE5-620A-4BBB-9F55-5399C2620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AGED_CARE_A4_REPORT_TEAL.dotx</Template>
  <TotalTime>2</TotalTime>
  <Pages>13</Pages>
  <Words>1559</Words>
  <Characters>8888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National Aged Care Design Principles and Guidelines – Summary</vt:lpstr>
    </vt:vector>
  </TitlesOfParts>
  <Manager/>
  <Company/>
  <LinksUpToDate>false</LinksUpToDate>
  <CharactersWithSpaces>10427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Aged Care Design Principles and Guidelines – Summary</dc:title>
  <dc:subject>Aged Care</dc:subject>
  <dc:creator>Australian Government Department of Health and Aged Care</dc:creator>
  <cp:keywords>Aged Care, Senior Australians</cp:keywords>
  <dc:description/>
  <cp:lastModifiedBy>MASCHKE, Elvia</cp:lastModifiedBy>
  <cp:revision>2</cp:revision>
  <cp:lastPrinted>2025-03-25T03:39:00Z</cp:lastPrinted>
  <dcterms:created xsi:type="dcterms:W3CDTF">2025-03-25T03:46:00Z</dcterms:created>
  <dcterms:modified xsi:type="dcterms:W3CDTF">2025-03-25T03:46:00Z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0x0101007E291E2154CCB94F9A743B7E74045145</vt:lpwstr>
  </property>
</Properties>
</file>