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6EA89" w14:textId="0A4BFF14" w:rsidR="003619F4" w:rsidRDefault="00223A7D" w:rsidP="00BB2CA8">
      <w:pPr>
        <w:pStyle w:val="Heading1"/>
        <w:spacing w:before="3120"/>
      </w:pPr>
      <w:r>
        <w:t>Care minutes</w:t>
      </w:r>
      <w:r w:rsidR="00D04590">
        <w:t xml:space="preserve"> in aged care homes</w:t>
      </w:r>
    </w:p>
    <w:p w14:paraId="44E03AB3" w14:textId="19080DAD" w:rsidR="00D04590" w:rsidRPr="00BB2CA8" w:rsidRDefault="0016036A" w:rsidP="00AE3E66">
      <w:pPr>
        <w:pStyle w:val="Introduction"/>
        <w:rPr>
          <w:b/>
          <w:bCs/>
        </w:rPr>
      </w:pPr>
      <w:r>
        <w:rPr>
          <w:b/>
          <w:bCs/>
        </w:rPr>
        <w:t>E</w:t>
      </w:r>
      <w:r w:rsidR="00AE3E66">
        <w:rPr>
          <w:b/>
          <w:bCs/>
        </w:rPr>
        <w:t xml:space="preserve">ach </w:t>
      </w:r>
      <w:r w:rsidR="00F13E36">
        <w:rPr>
          <w:b/>
          <w:bCs/>
        </w:rPr>
        <w:t>aged care home</w:t>
      </w:r>
      <w:r w:rsidR="00AE3E66">
        <w:rPr>
          <w:b/>
          <w:bCs/>
        </w:rPr>
        <w:t xml:space="preserve"> </w:t>
      </w:r>
      <w:r w:rsidR="00701B3E">
        <w:rPr>
          <w:b/>
        </w:rPr>
        <w:t xml:space="preserve">must provide </w:t>
      </w:r>
      <w:r w:rsidR="00453FBE">
        <w:rPr>
          <w:b/>
        </w:rPr>
        <w:t>a certain amount of care time for everyone living at the home</w:t>
      </w:r>
      <w:r w:rsidR="00B06279">
        <w:rPr>
          <w:b/>
        </w:rPr>
        <w:t>. The care must be given</w:t>
      </w:r>
      <w:r w:rsidR="00F92C91">
        <w:rPr>
          <w:b/>
        </w:rPr>
        <w:t xml:space="preserve"> by</w:t>
      </w:r>
      <w:r w:rsidR="008F6756">
        <w:rPr>
          <w:b/>
          <w:bCs/>
        </w:rPr>
        <w:t xml:space="preserve"> </w:t>
      </w:r>
      <w:r w:rsidR="008F6756" w:rsidRPr="008F6756">
        <w:rPr>
          <w:b/>
          <w:bCs/>
        </w:rPr>
        <w:t>registered nurses, enrolled nurses, personal care workers and assistants in nursing</w:t>
      </w:r>
      <w:r w:rsidR="00B06279">
        <w:rPr>
          <w:b/>
        </w:rPr>
        <w:t>. This is called the care minutes responsibility.</w:t>
      </w:r>
    </w:p>
    <w:p w14:paraId="3EC3160E" w14:textId="5ED26111" w:rsidR="003619F4" w:rsidRDefault="00D04590" w:rsidP="00D04590">
      <w:pPr>
        <w:pStyle w:val="Heading2"/>
      </w:pPr>
      <w:r>
        <w:t>What</w:t>
      </w:r>
      <w:r w:rsidR="00F13E36">
        <w:t xml:space="preserve"> has changed</w:t>
      </w:r>
      <w:r>
        <w:t>?</w:t>
      </w:r>
    </w:p>
    <w:p w14:paraId="04282BFC" w14:textId="7888244E" w:rsidR="0048729A" w:rsidRPr="00CA44C9" w:rsidRDefault="00D04590" w:rsidP="00722944">
      <w:pPr>
        <w:rPr>
          <w:sz w:val="23"/>
          <w:szCs w:val="23"/>
        </w:rPr>
      </w:pPr>
      <w:r w:rsidRPr="00CA44C9">
        <w:rPr>
          <w:sz w:val="23"/>
          <w:szCs w:val="23"/>
        </w:rPr>
        <w:t xml:space="preserve">In 2021, the Royal Commission into Aged Care Quality and Safety </w:t>
      </w:r>
      <w:r w:rsidR="006631AD" w:rsidRPr="00CA44C9">
        <w:rPr>
          <w:sz w:val="23"/>
          <w:szCs w:val="23"/>
        </w:rPr>
        <w:t>(</w:t>
      </w:r>
      <w:r w:rsidR="003E6547" w:rsidRPr="00CA44C9">
        <w:rPr>
          <w:sz w:val="23"/>
          <w:szCs w:val="23"/>
        </w:rPr>
        <w:t>Royal Commission)</w:t>
      </w:r>
      <w:r w:rsidRPr="00CA44C9">
        <w:rPr>
          <w:sz w:val="23"/>
          <w:szCs w:val="23"/>
        </w:rPr>
        <w:t xml:space="preserve"> recommended</w:t>
      </w:r>
      <w:r w:rsidR="007B58F4" w:rsidRPr="00CA44C9">
        <w:rPr>
          <w:sz w:val="23"/>
          <w:szCs w:val="23"/>
        </w:rPr>
        <w:t xml:space="preserve"> </w:t>
      </w:r>
      <w:r w:rsidRPr="00CA44C9">
        <w:rPr>
          <w:sz w:val="23"/>
          <w:szCs w:val="23"/>
        </w:rPr>
        <w:t xml:space="preserve">that every aged care home should </w:t>
      </w:r>
      <w:r w:rsidR="006808C1" w:rsidRPr="00CA44C9">
        <w:rPr>
          <w:sz w:val="23"/>
          <w:szCs w:val="23"/>
        </w:rPr>
        <w:t xml:space="preserve">have </w:t>
      </w:r>
      <w:r w:rsidR="009B344F" w:rsidRPr="00CA44C9">
        <w:rPr>
          <w:sz w:val="23"/>
          <w:szCs w:val="23"/>
        </w:rPr>
        <w:t xml:space="preserve">a </w:t>
      </w:r>
      <w:r w:rsidR="001C6DA6" w:rsidRPr="00CA44C9">
        <w:rPr>
          <w:sz w:val="23"/>
          <w:szCs w:val="23"/>
        </w:rPr>
        <w:t xml:space="preserve">care </w:t>
      </w:r>
      <w:r w:rsidR="006B7EFC" w:rsidRPr="00CA44C9">
        <w:rPr>
          <w:sz w:val="23"/>
          <w:szCs w:val="23"/>
        </w:rPr>
        <w:t xml:space="preserve">minutes </w:t>
      </w:r>
      <w:r w:rsidR="009B344F" w:rsidRPr="00CA44C9">
        <w:rPr>
          <w:sz w:val="23"/>
          <w:szCs w:val="23"/>
        </w:rPr>
        <w:t xml:space="preserve">responsibility </w:t>
      </w:r>
      <w:r w:rsidR="00B9327D" w:rsidRPr="00CA44C9">
        <w:rPr>
          <w:sz w:val="23"/>
          <w:szCs w:val="23"/>
        </w:rPr>
        <w:t xml:space="preserve">based on the needs of </w:t>
      </w:r>
      <w:r w:rsidR="006808C1" w:rsidRPr="00CA44C9">
        <w:rPr>
          <w:sz w:val="23"/>
          <w:szCs w:val="23"/>
        </w:rPr>
        <w:t>their residents</w:t>
      </w:r>
      <w:r w:rsidR="00057BD0" w:rsidRPr="00CA44C9">
        <w:rPr>
          <w:sz w:val="23"/>
          <w:szCs w:val="23"/>
        </w:rPr>
        <w:t>.</w:t>
      </w:r>
      <w:r w:rsidR="00062976" w:rsidRPr="00CA44C9">
        <w:rPr>
          <w:sz w:val="23"/>
          <w:szCs w:val="23"/>
        </w:rPr>
        <w:t xml:space="preserve"> </w:t>
      </w:r>
      <w:r w:rsidR="00C47DA3" w:rsidRPr="00CA44C9">
        <w:rPr>
          <w:sz w:val="23"/>
          <w:szCs w:val="23"/>
        </w:rPr>
        <w:t>The</w:t>
      </w:r>
      <w:r w:rsidRPr="00CA44C9">
        <w:rPr>
          <w:sz w:val="23"/>
          <w:szCs w:val="23"/>
        </w:rPr>
        <w:t xml:space="preserve"> Australian Government </w:t>
      </w:r>
      <w:r w:rsidR="00F13E36" w:rsidRPr="00CA44C9">
        <w:rPr>
          <w:sz w:val="23"/>
          <w:szCs w:val="23"/>
        </w:rPr>
        <w:t>has made</w:t>
      </w:r>
      <w:r w:rsidR="00094EEB" w:rsidRPr="00CA44C9">
        <w:rPr>
          <w:sz w:val="23"/>
          <w:szCs w:val="23"/>
        </w:rPr>
        <w:t xml:space="preserve"> </w:t>
      </w:r>
      <w:r w:rsidR="00EE69E0" w:rsidRPr="00CA44C9">
        <w:rPr>
          <w:sz w:val="23"/>
          <w:szCs w:val="23"/>
        </w:rPr>
        <w:t xml:space="preserve">these care </w:t>
      </w:r>
      <w:r w:rsidR="00094EEB" w:rsidRPr="00CA44C9">
        <w:rPr>
          <w:sz w:val="23"/>
          <w:szCs w:val="23"/>
        </w:rPr>
        <w:t>minute</w:t>
      </w:r>
      <w:r w:rsidR="001D1A78" w:rsidRPr="00CA44C9">
        <w:rPr>
          <w:sz w:val="23"/>
          <w:szCs w:val="23"/>
        </w:rPr>
        <w:t>s</w:t>
      </w:r>
      <w:r w:rsidR="00094EEB" w:rsidRPr="00CA44C9">
        <w:rPr>
          <w:sz w:val="23"/>
          <w:szCs w:val="23"/>
        </w:rPr>
        <w:t xml:space="preserve"> mandatory </w:t>
      </w:r>
      <w:r w:rsidR="006D7863" w:rsidRPr="00CA44C9">
        <w:rPr>
          <w:sz w:val="23"/>
          <w:szCs w:val="23"/>
        </w:rPr>
        <w:t>f</w:t>
      </w:r>
      <w:r w:rsidRPr="00CA44C9">
        <w:rPr>
          <w:sz w:val="23"/>
          <w:szCs w:val="23"/>
        </w:rPr>
        <w:t>rom 1 </w:t>
      </w:r>
      <w:r w:rsidR="006D7863" w:rsidRPr="00CA44C9">
        <w:rPr>
          <w:sz w:val="23"/>
          <w:szCs w:val="23"/>
        </w:rPr>
        <w:t>October</w:t>
      </w:r>
      <w:r w:rsidRPr="00CA44C9">
        <w:rPr>
          <w:sz w:val="23"/>
          <w:szCs w:val="23"/>
        </w:rPr>
        <w:t> 2023</w:t>
      </w:r>
      <w:r w:rsidR="00EE69E0" w:rsidRPr="00CA44C9">
        <w:rPr>
          <w:sz w:val="23"/>
          <w:szCs w:val="23"/>
        </w:rPr>
        <w:t>.</w:t>
      </w:r>
    </w:p>
    <w:p w14:paraId="502C0982" w14:textId="77777777" w:rsidR="00D04590" w:rsidRPr="00D04590" w:rsidRDefault="00D04590" w:rsidP="00D04590">
      <w:pPr>
        <w:pStyle w:val="Heading2"/>
      </w:pPr>
      <w:r w:rsidRPr="00D04590">
        <w:t>Why is this important?</w:t>
      </w:r>
    </w:p>
    <w:p w14:paraId="5AD26CB9" w14:textId="5654618D" w:rsidR="00F10FDB" w:rsidRPr="00CA44C9" w:rsidRDefault="006631AD" w:rsidP="00722944">
      <w:pPr>
        <w:rPr>
          <w:sz w:val="23"/>
          <w:szCs w:val="23"/>
        </w:rPr>
      </w:pPr>
      <w:r w:rsidRPr="00CA44C9">
        <w:rPr>
          <w:sz w:val="23"/>
          <w:szCs w:val="23"/>
        </w:rPr>
        <w:t xml:space="preserve">The Royal Commission </w:t>
      </w:r>
      <w:r w:rsidR="008E233D" w:rsidRPr="00CA44C9">
        <w:rPr>
          <w:sz w:val="23"/>
          <w:szCs w:val="23"/>
        </w:rPr>
        <w:t>id</w:t>
      </w:r>
      <w:r w:rsidR="00F10FDB" w:rsidRPr="00CA44C9">
        <w:rPr>
          <w:sz w:val="23"/>
          <w:szCs w:val="23"/>
        </w:rPr>
        <w:t xml:space="preserve">entified that staffing levels are vital to the quality of residential care that older </w:t>
      </w:r>
      <w:r w:rsidR="001D1A78" w:rsidRPr="00CA44C9">
        <w:rPr>
          <w:sz w:val="23"/>
          <w:szCs w:val="23"/>
        </w:rPr>
        <w:t xml:space="preserve">people in </w:t>
      </w:r>
      <w:r w:rsidR="00F10FDB" w:rsidRPr="00CA44C9">
        <w:rPr>
          <w:sz w:val="23"/>
          <w:szCs w:val="23"/>
        </w:rPr>
        <w:t>Australia receive</w:t>
      </w:r>
      <w:r w:rsidR="002B1A38" w:rsidRPr="00CA44C9">
        <w:rPr>
          <w:sz w:val="23"/>
          <w:szCs w:val="23"/>
        </w:rPr>
        <w:t xml:space="preserve">. Mandatory care minutes </w:t>
      </w:r>
      <w:r w:rsidR="006D793B" w:rsidRPr="00CA44C9">
        <w:rPr>
          <w:sz w:val="23"/>
          <w:szCs w:val="23"/>
        </w:rPr>
        <w:t>mean people who live in aged care homes across Australia will have better access to personal and clinical care</w:t>
      </w:r>
      <w:r w:rsidR="00177716" w:rsidRPr="00CA44C9">
        <w:rPr>
          <w:sz w:val="23"/>
          <w:szCs w:val="23"/>
        </w:rPr>
        <w:t>.</w:t>
      </w:r>
    </w:p>
    <w:p w14:paraId="03B7B684" w14:textId="1284D932" w:rsidR="00CD79C8" w:rsidRDefault="00CD79C8" w:rsidP="00D04590">
      <w:pPr>
        <w:pStyle w:val="Heading2"/>
      </w:pPr>
      <w:r>
        <w:t xml:space="preserve">How much care </w:t>
      </w:r>
      <w:r w:rsidR="00367375">
        <w:t>will</w:t>
      </w:r>
      <w:r>
        <w:t xml:space="preserve"> each person </w:t>
      </w:r>
      <w:r w:rsidR="007D72B3">
        <w:t>receive</w:t>
      </w:r>
      <w:r>
        <w:t>?</w:t>
      </w:r>
    </w:p>
    <w:p w14:paraId="3CA0F573" w14:textId="6E941D19" w:rsidR="00CD79C8" w:rsidRPr="00CA44C9" w:rsidRDefault="00E16F33" w:rsidP="00722944">
      <w:pPr>
        <w:rPr>
          <w:sz w:val="23"/>
          <w:szCs w:val="23"/>
        </w:rPr>
      </w:pPr>
      <w:r w:rsidRPr="00CA44C9">
        <w:rPr>
          <w:sz w:val="23"/>
          <w:szCs w:val="23"/>
        </w:rPr>
        <w:t>On average,</w:t>
      </w:r>
      <w:r w:rsidR="00CF5FDC" w:rsidRPr="00CA44C9">
        <w:rPr>
          <w:sz w:val="23"/>
          <w:szCs w:val="23"/>
        </w:rPr>
        <w:t xml:space="preserve"> </w:t>
      </w:r>
      <w:r w:rsidR="003D77D3" w:rsidRPr="00CA44C9">
        <w:rPr>
          <w:sz w:val="23"/>
          <w:szCs w:val="23"/>
        </w:rPr>
        <w:t>people who live</w:t>
      </w:r>
      <w:r w:rsidRPr="00CA44C9">
        <w:rPr>
          <w:sz w:val="23"/>
          <w:szCs w:val="23"/>
        </w:rPr>
        <w:t xml:space="preserve"> in </w:t>
      </w:r>
      <w:r w:rsidR="006F0A6B" w:rsidRPr="00CA44C9">
        <w:rPr>
          <w:sz w:val="23"/>
          <w:szCs w:val="23"/>
        </w:rPr>
        <w:t>an</w:t>
      </w:r>
      <w:r w:rsidRPr="00CA44C9">
        <w:rPr>
          <w:sz w:val="23"/>
          <w:szCs w:val="23"/>
        </w:rPr>
        <w:t xml:space="preserve"> </w:t>
      </w:r>
      <w:r w:rsidR="00E92E54" w:rsidRPr="00CA44C9">
        <w:rPr>
          <w:sz w:val="23"/>
          <w:szCs w:val="23"/>
        </w:rPr>
        <w:t xml:space="preserve">aged care </w:t>
      </w:r>
      <w:r w:rsidRPr="00CA44C9">
        <w:rPr>
          <w:sz w:val="23"/>
          <w:szCs w:val="23"/>
        </w:rPr>
        <w:t>home will get 2</w:t>
      </w:r>
      <w:r w:rsidR="0016036A" w:rsidRPr="00CA44C9">
        <w:rPr>
          <w:sz w:val="23"/>
          <w:szCs w:val="23"/>
        </w:rPr>
        <w:t>15</w:t>
      </w:r>
      <w:r w:rsidRPr="00CA44C9">
        <w:rPr>
          <w:sz w:val="23"/>
          <w:szCs w:val="23"/>
        </w:rPr>
        <w:t xml:space="preserve"> minutes of care each day, including </w:t>
      </w:r>
      <w:r w:rsidR="00CD79C8" w:rsidRPr="00CA44C9">
        <w:rPr>
          <w:sz w:val="23"/>
          <w:szCs w:val="23"/>
        </w:rPr>
        <w:t>at least 4</w:t>
      </w:r>
      <w:r w:rsidR="0016036A" w:rsidRPr="00CA44C9">
        <w:rPr>
          <w:sz w:val="23"/>
          <w:szCs w:val="23"/>
        </w:rPr>
        <w:t>4</w:t>
      </w:r>
      <w:r w:rsidR="00CD79C8" w:rsidRPr="00CA44C9">
        <w:rPr>
          <w:sz w:val="23"/>
          <w:szCs w:val="23"/>
        </w:rPr>
        <w:t xml:space="preserve"> minutes from a registered nurse.</w:t>
      </w:r>
      <w:r w:rsidR="00DB780C" w:rsidRPr="00CA44C9">
        <w:rPr>
          <w:sz w:val="23"/>
          <w:szCs w:val="23"/>
        </w:rPr>
        <w:t xml:space="preserve"> </w:t>
      </w:r>
      <w:r w:rsidR="001D567F" w:rsidRPr="00CA44C9">
        <w:rPr>
          <w:sz w:val="23"/>
          <w:szCs w:val="23"/>
        </w:rPr>
        <w:t xml:space="preserve">Not </w:t>
      </w:r>
      <w:proofErr w:type="gramStart"/>
      <w:r w:rsidR="001D567F" w:rsidRPr="00CA44C9">
        <w:rPr>
          <w:sz w:val="23"/>
          <w:szCs w:val="23"/>
        </w:rPr>
        <w:t>all of</w:t>
      </w:r>
      <w:proofErr w:type="gramEnd"/>
      <w:r w:rsidR="001D567F" w:rsidRPr="00CA44C9">
        <w:rPr>
          <w:sz w:val="23"/>
          <w:szCs w:val="23"/>
        </w:rPr>
        <w:t xml:space="preserve"> this care time will be </w:t>
      </w:r>
      <w:r w:rsidR="004B1CE6" w:rsidRPr="00CA44C9">
        <w:rPr>
          <w:sz w:val="23"/>
          <w:szCs w:val="23"/>
        </w:rPr>
        <w:t xml:space="preserve">given </w:t>
      </w:r>
      <w:r w:rsidR="001D567F" w:rsidRPr="00CA44C9">
        <w:rPr>
          <w:sz w:val="23"/>
          <w:szCs w:val="23"/>
        </w:rPr>
        <w:t>face-to-face</w:t>
      </w:r>
      <w:r w:rsidR="009F2E28" w:rsidRPr="00CA44C9">
        <w:rPr>
          <w:sz w:val="23"/>
          <w:szCs w:val="23"/>
        </w:rPr>
        <w:t>. For example</w:t>
      </w:r>
      <w:r w:rsidR="00757157" w:rsidRPr="00CA44C9">
        <w:rPr>
          <w:sz w:val="23"/>
          <w:szCs w:val="23"/>
        </w:rPr>
        <w:t>,</w:t>
      </w:r>
      <w:r w:rsidR="009F2E28" w:rsidRPr="00CA44C9">
        <w:rPr>
          <w:sz w:val="23"/>
          <w:szCs w:val="23"/>
        </w:rPr>
        <w:t xml:space="preserve"> activities such as </w:t>
      </w:r>
      <w:r w:rsidR="00757157" w:rsidRPr="00CA44C9">
        <w:rPr>
          <w:sz w:val="23"/>
          <w:szCs w:val="23"/>
        </w:rPr>
        <w:t>developing care plans, liaising with family members on care</w:t>
      </w:r>
      <w:r w:rsidR="00D36266" w:rsidRPr="00CA44C9">
        <w:rPr>
          <w:sz w:val="23"/>
          <w:szCs w:val="23"/>
        </w:rPr>
        <w:t xml:space="preserve"> issues and </w:t>
      </w:r>
      <w:r w:rsidR="00670F41" w:rsidRPr="00CA44C9">
        <w:rPr>
          <w:sz w:val="23"/>
          <w:szCs w:val="23"/>
        </w:rPr>
        <w:t xml:space="preserve">arranging appointments with other health practitioners </w:t>
      </w:r>
      <w:r w:rsidR="00AB2C95" w:rsidRPr="00CA44C9">
        <w:rPr>
          <w:sz w:val="23"/>
          <w:szCs w:val="23"/>
        </w:rPr>
        <w:t>are included in care minutes.</w:t>
      </w:r>
    </w:p>
    <w:p w14:paraId="50985241" w14:textId="6B1C0352" w:rsidR="002A00C9" w:rsidRPr="00722944" w:rsidRDefault="00AF7925" w:rsidP="00722944">
      <w:r w:rsidRPr="00722944">
        <w:t>As care minute</w:t>
      </w:r>
      <w:r w:rsidR="001D1A78" w:rsidRPr="00722944">
        <w:t>s</w:t>
      </w:r>
      <w:r w:rsidRPr="00722944">
        <w:t xml:space="preserve"> targets are </w:t>
      </w:r>
      <w:r w:rsidR="00764714" w:rsidRPr="00722944">
        <w:t xml:space="preserve">provided as </w:t>
      </w:r>
      <w:r w:rsidRPr="00722944">
        <w:t xml:space="preserve">an average for all residents, </w:t>
      </w:r>
      <w:r w:rsidR="001F01DA" w:rsidRPr="00722944">
        <w:t>some people may receive more care time, and others may receive less</w:t>
      </w:r>
      <w:r w:rsidR="001D1A78" w:rsidRPr="00722944">
        <w:t>,</w:t>
      </w:r>
      <w:r w:rsidR="00121831" w:rsidRPr="00722944">
        <w:t xml:space="preserve"> depending on their </w:t>
      </w:r>
      <w:r w:rsidR="002E40DE" w:rsidRPr="00722944">
        <w:t xml:space="preserve">own </w:t>
      </w:r>
      <w:r w:rsidR="001D5977">
        <w:t xml:space="preserve">personal </w:t>
      </w:r>
      <w:r w:rsidR="00121831" w:rsidRPr="00722944">
        <w:t>care</w:t>
      </w:r>
      <w:r w:rsidR="001D5977">
        <w:t xml:space="preserve"> and clinical</w:t>
      </w:r>
      <w:r w:rsidR="00121831" w:rsidRPr="00722944">
        <w:t xml:space="preserve"> needs</w:t>
      </w:r>
      <w:r w:rsidR="001F01DA" w:rsidRPr="00722944">
        <w:t>.</w:t>
      </w:r>
    </w:p>
    <w:p w14:paraId="50AB1796" w14:textId="4C51DFD3" w:rsidR="0017107B" w:rsidRDefault="00926EE4" w:rsidP="00926EE4">
      <w:pPr>
        <w:pStyle w:val="Heading2"/>
      </w:pPr>
      <w:r>
        <w:lastRenderedPageBreak/>
        <w:t xml:space="preserve">How </w:t>
      </w:r>
      <w:r w:rsidR="00C06F63">
        <w:t xml:space="preserve">do aged care homes work out their </w:t>
      </w:r>
      <w:r>
        <w:t xml:space="preserve">care minutes </w:t>
      </w:r>
      <w:r w:rsidR="00857944">
        <w:t>targets</w:t>
      </w:r>
      <w:r>
        <w:t>?</w:t>
      </w:r>
    </w:p>
    <w:p w14:paraId="7E55D4BE" w14:textId="13FDBA12" w:rsidR="00E27C05" w:rsidRPr="00CA44C9" w:rsidRDefault="007D72B3" w:rsidP="00722944">
      <w:pPr>
        <w:rPr>
          <w:sz w:val="23"/>
          <w:szCs w:val="23"/>
        </w:rPr>
      </w:pPr>
      <w:r w:rsidRPr="00CA44C9">
        <w:rPr>
          <w:sz w:val="23"/>
          <w:szCs w:val="23"/>
        </w:rPr>
        <w:t xml:space="preserve">Aged care homes </w:t>
      </w:r>
      <w:r w:rsidR="00B454D9" w:rsidRPr="00CA44C9">
        <w:rPr>
          <w:sz w:val="23"/>
          <w:szCs w:val="23"/>
        </w:rPr>
        <w:t>work out</w:t>
      </w:r>
      <w:r w:rsidR="009133D7" w:rsidRPr="00CA44C9">
        <w:rPr>
          <w:sz w:val="23"/>
          <w:szCs w:val="23"/>
        </w:rPr>
        <w:t xml:space="preserve"> their </w:t>
      </w:r>
      <w:r w:rsidR="00C037DB" w:rsidRPr="00CA44C9">
        <w:rPr>
          <w:sz w:val="23"/>
          <w:szCs w:val="23"/>
        </w:rPr>
        <w:t xml:space="preserve">care minutes </w:t>
      </w:r>
      <w:r w:rsidR="00857944" w:rsidRPr="00CA44C9">
        <w:rPr>
          <w:sz w:val="23"/>
          <w:szCs w:val="23"/>
        </w:rPr>
        <w:t xml:space="preserve">targets </w:t>
      </w:r>
      <w:r w:rsidR="00C037DB" w:rsidRPr="00CA44C9">
        <w:rPr>
          <w:sz w:val="23"/>
          <w:szCs w:val="23"/>
        </w:rPr>
        <w:t>every 3 months</w:t>
      </w:r>
      <w:r w:rsidR="00E76B08" w:rsidRPr="00CA44C9">
        <w:rPr>
          <w:sz w:val="23"/>
          <w:szCs w:val="23"/>
        </w:rPr>
        <w:t xml:space="preserve"> </w:t>
      </w:r>
      <w:r w:rsidR="00C36D88" w:rsidRPr="00CA44C9">
        <w:rPr>
          <w:sz w:val="23"/>
          <w:szCs w:val="23"/>
        </w:rPr>
        <w:t>(or every quarter of the year)</w:t>
      </w:r>
      <w:r w:rsidR="00C037DB" w:rsidRPr="00CA44C9">
        <w:rPr>
          <w:sz w:val="23"/>
          <w:szCs w:val="23"/>
        </w:rPr>
        <w:t xml:space="preserve">. </w:t>
      </w:r>
      <w:r w:rsidR="000762A0" w:rsidRPr="00CA44C9">
        <w:rPr>
          <w:sz w:val="23"/>
          <w:szCs w:val="23"/>
        </w:rPr>
        <w:t>These are based on the</w:t>
      </w:r>
      <w:r w:rsidR="00926EE4" w:rsidRPr="00CA44C9">
        <w:rPr>
          <w:sz w:val="23"/>
          <w:szCs w:val="23"/>
        </w:rPr>
        <w:t xml:space="preserve"> care needs of pe</w:t>
      </w:r>
      <w:r w:rsidR="00686FAC" w:rsidRPr="00CA44C9">
        <w:rPr>
          <w:sz w:val="23"/>
          <w:szCs w:val="23"/>
        </w:rPr>
        <w:t>ople</w:t>
      </w:r>
      <w:r w:rsidR="00926EE4" w:rsidRPr="00CA44C9">
        <w:rPr>
          <w:sz w:val="23"/>
          <w:szCs w:val="23"/>
        </w:rPr>
        <w:t xml:space="preserve"> </w:t>
      </w:r>
      <w:r w:rsidR="0040390E" w:rsidRPr="00CA44C9">
        <w:rPr>
          <w:sz w:val="23"/>
          <w:szCs w:val="23"/>
        </w:rPr>
        <w:t xml:space="preserve">who </w:t>
      </w:r>
      <w:r w:rsidR="000762A0" w:rsidRPr="00CA44C9">
        <w:rPr>
          <w:sz w:val="23"/>
          <w:szCs w:val="23"/>
        </w:rPr>
        <w:t>have</w:t>
      </w:r>
      <w:r w:rsidR="0040390E" w:rsidRPr="00CA44C9">
        <w:rPr>
          <w:sz w:val="23"/>
          <w:szCs w:val="23"/>
        </w:rPr>
        <w:t xml:space="preserve"> lived in</w:t>
      </w:r>
      <w:r w:rsidR="00926EE4" w:rsidRPr="00CA44C9">
        <w:rPr>
          <w:sz w:val="23"/>
          <w:szCs w:val="23"/>
        </w:rPr>
        <w:t xml:space="preserve"> th</w:t>
      </w:r>
      <w:r w:rsidR="00C24BF5" w:rsidRPr="00CA44C9">
        <w:rPr>
          <w:sz w:val="23"/>
          <w:szCs w:val="23"/>
        </w:rPr>
        <w:t>e</w:t>
      </w:r>
      <w:r w:rsidR="00926EE4" w:rsidRPr="00CA44C9">
        <w:rPr>
          <w:sz w:val="23"/>
          <w:szCs w:val="23"/>
        </w:rPr>
        <w:t xml:space="preserve"> home</w:t>
      </w:r>
      <w:r w:rsidR="00C642DF" w:rsidRPr="00CA44C9">
        <w:rPr>
          <w:sz w:val="23"/>
          <w:szCs w:val="23"/>
        </w:rPr>
        <w:t xml:space="preserve"> over </w:t>
      </w:r>
      <w:r w:rsidR="00DD4F62" w:rsidRPr="00CA44C9">
        <w:rPr>
          <w:sz w:val="23"/>
          <w:szCs w:val="23"/>
        </w:rPr>
        <w:t>the previous</w:t>
      </w:r>
      <w:r w:rsidR="00C642DF" w:rsidRPr="00CA44C9">
        <w:rPr>
          <w:sz w:val="23"/>
          <w:szCs w:val="23"/>
        </w:rPr>
        <w:t xml:space="preserve"> 3</w:t>
      </w:r>
      <w:r w:rsidR="00DD4F62" w:rsidRPr="00CA44C9">
        <w:rPr>
          <w:sz w:val="23"/>
          <w:szCs w:val="23"/>
        </w:rPr>
        <w:t xml:space="preserve"> </w:t>
      </w:r>
      <w:r w:rsidR="00C642DF" w:rsidRPr="00CA44C9">
        <w:rPr>
          <w:sz w:val="23"/>
          <w:szCs w:val="23"/>
        </w:rPr>
        <w:t>month</w:t>
      </w:r>
      <w:r w:rsidR="00DD4F62" w:rsidRPr="00CA44C9">
        <w:rPr>
          <w:sz w:val="23"/>
          <w:szCs w:val="23"/>
        </w:rPr>
        <w:t>s</w:t>
      </w:r>
      <w:r w:rsidR="00C642DF" w:rsidRPr="00CA44C9">
        <w:rPr>
          <w:sz w:val="23"/>
          <w:szCs w:val="23"/>
        </w:rPr>
        <w:t>.</w:t>
      </w:r>
      <w:r w:rsidR="007F7568" w:rsidRPr="00CA44C9">
        <w:rPr>
          <w:sz w:val="23"/>
          <w:szCs w:val="23"/>
        </w:rPr>
        <w:t xml:space="preserve"> </w:t>
      </w:r>
      <w:r w:rsidR="00991BD9" w:rsidRPr="00CA44C9">
        <w:rPr>
          <w:sz w:val="23"/>
          <w:szCs w:val="23"/>
        </w:rPr>
        <w:t xml:space="preserve">This means they will have different targets each </w:t>
      </w:r>
      <w:r w:rsidR="00E03876" w:rsidRPr="00CA44C9">
        <w:rPr>
          <w:sz w:val="23"/>
          <w:szCs w:val="23"/>
        </w:rPr>
        <w:t>quarter</w:t>
      </w:r>
      <w:r w:rsidR="00991BD9" w:rsidRPr="00CA44C9">
        <w:rPr>
          <w:sz w:val="23"/>
          <w:szCs w:val="23"/>
        </w:rPr>
        <w:t xml:space="preserve">. </w:t>
      </w:r>
      <w:r w:rsidR="00EF0DC3" w:rsidRPr="00CA44C9">
        <w:rPr>
          <w:sz w:val="23"/>
          <w:szCs w:val="23"/>
        </w:rPr>
        <w:t>You</w:t>
      </w:r>
      <w:r w:rsidR="00FC4D70" w:rsidRPr="00CA44C9">
        <w:rPr>
          <w:sz w:val="23"/>
          <w:szCs w:val="23"/>
        </w:rPr>
        <w:t xml:space="preserve">, as well as your family and carers, </w:t>
      </w:r>
      <w:r w:rsidR="00024258" w:rsidRPr="00CA44C9">
        <w:rPr>
          <w:sz w:val="23"/>
          <w:szCs w:val="23"/>
        </w:rPr>
        <w:t xml:space="preserve">can see </w:t>
      </w:r>
      <w:r w:rsidR="00EF0DC3" w:rsidRPr="00CA44C9">
        <w:rPr>
          <w:sz w:val="23"/>
          <w:szCs w:val="23"/>
        </w:rPr>
        <w:t xml:space="preserve">your </w:t>
      </w:r>
      <w:r w:rsidR="00024258" w:rsidRPr="00CA44C9">
        <w:rPr>
          <w:sz w:val="23"/>
          <w:szCs w:val="23"/>
        </w:rPr>
        <w:t>home</w:t>
      </w:r>
      <w:r w:rsidR="001D1A78" w:rsidRPr="00CA44C9">
        <w:rPr>
          <w:sz w:val="23"/>
          <w:szCs w:val="23"/>
        </w:rPr>
        <w:t>’</w:t>
      </w:r>
      <w:r w:rsidR="00024258" w:rsidRPr="00CA44C9">
        <w:rPr>
          <w:sz w:val="23"/>
          <w:szCs w:val="23"/>
        </w:rPr>
        <w:t xml:space="preserve">s current </w:t>
      </w:r>
      <w:r w:rsidR="008D1FD3" w:rsidRPr="00CA44C9">
        <w:rPr>
          <w:sz w:val="23"/>
          <w:szCs w:val="23"/>
        </w:rPr>
        <w:t>care minutes targets</w:t>
      </w:r>
      <w:r w:rsidR="002B0598" w:rsidRPr="00CA44C9">
        <w:rPr>
          <w:sz w:val="23"/>
          <w:szCs w:val="23"/>
        </w:rPr>
        <w:t xml:space="preserve"> on our website</w:t>
      </w:r>
      <w:r w:rsidR="0F49CEAB" w:rsidRPr="00CA44C9">
        <w:rPr>
          <w:sz w:val="23"/>
          <w:szCs w:val="23"/>
        </w:rPr>
        <w:t xml:space="preserve"> in the </w:t>
      </w:r>
      <w:r w:rsidR="2A8DB8BE" w:rsidRPr="00CA44C9">
        <w:rPr>
          <w:sz w:val="23"/>
          <w:szCs w:val="23"/>
        </w:rPr>
        <w:t>d</w:t>
      </w:r>
      <w:r w:rsidR="0F49CEAB" w:rsidRPr="00CA44C9">
        <w:rPr>
          <w:sz w:val="23"/>
          <w:szCs w:val="23"/>
        </w:rPr>
        <w:t>ata section</w:t>
      </w:r>
      <w:r w:rsidR="00E27C05" w:rsidRPr="00CA44C9">
        <w:rPr>
          <w:sz w:val="23"/>
          <w:szCs w:val="23"/>
        </w:rPr>
        <w:t xml:space="preserve">: </w:t>
      </w:r>
      <w:r w:rsidR="2403F451" w:rsidRPr="00CA44C9">
        <w:rPr>
          <w:rStyle w:val="Hyperlink"/>
          <w:sz w:val="23"/>
          <w:szCs w:val="23"/>
        </w:rPr>
        <w:t>www.health.gov.au/resources/collections/care-minutes-and-247-registered-nurse-responsibility-resources#data</w:t>
      </w:r>
      <w:r w:rsidR="00E666A7" w:rsidRPr="00CA44C9">
        <w:rPr>
          <w:sz w:val="23"/>
          <w:szCs w:val="23"/>
        </w:rPr>
        <w:t>.</w:t>
      </w:r>
    </w:p>
    <w:p w14:paraId="2ACCD486" w14:textId="63571041" w:rsidR="00235EAD" w:rsidRPr="00D04590" w:rsidRDefault="00163E80" w:rsidP="00235EAD">
      <w:pPr>
        <w:pStyle w:val="Heading2"/>
      </w:pPr>
      <w:bookmarkStart w:id="0" w:name="_Hlk137035443"/>
      <w:r>
        <w:t xml:space="preserve">How can I see if my home is </w:t>
      </w:r>
      <w:r w:rsidR="00CC04D3">
        <w:t>meeting its care minutes</w:t>
      </w:r>
      <w:r w:rsidR="00C46358">
        <w:t xml:space="preserve"> targets</w:t>
      </w:r>
      <w:r w:rsidR="00CC04D3">
        <w:t>?</w:t>
      </w:r>
      <w:r w:rsidR="00CC04D3" w:rsidDel="00CC04D3">
        <w:t xml:space="preserve"> </w:t>
      </w:r>
    </w:p>
    <w:bookmarkEnd w:id="0"/>
    <w:p w14:paraId="48840C95" w14:textId="2BFFEFFD" w:rsidR="007F49D6" w:rsidRPr="00CA44C9" w:rsidRDefault="00CC04D3" w:rsidP="00722944">
      <w:pPr>
        <w:rPr>
          <w:sz w:val="23"/>
          <w:szCs w:val="23"/>
        </w:rPr>
      </w:pPr>
      <w:r w:rsidRPr="00CA44C9">
        <w:rPr>
          <w:sz w:val="23"/>
          <w:szCs w:val="23"/>
        </w:rPr>
        <w:t>The delivery of c</w:t>
      </w:r>
      <w:r w:rsidR="00235EAD" w:rsidRPr="00CA44C9">
        <w:rPr>
          <w:sz w:val="23"/>
          <w:szCs w:val="23"/>
        </w:rPr>
        <w:t xml:space="preserve">are minutes </w:t>
      </w:r>
      <w:r w:rsidR="00C770D9" w:rsidRPr="00CA44C9">
        <w:rPr>
          <w:sz w:val="23"/>
          <w:szCs w:val="23"/>
        </w:rPr>
        <w:t xml:space="preserve">targets </w:t>
      </w:r>
      <w:r w:rsidR="000C0C7E" w:rsidRPr="00CA44C9">
        <w:rPr>
          <w:sz w:val="23"/>
          <w:szCs w:val="23"/>
        </w:rPr>
        <w:t xml:space="preserve">is </w:t>
      </w:r>
      <w:r w:rsidRPr="00CA44C9">
        <w:rPr>
          <w:sz w:val="23"/>
          <w:szCs w:val="23"/>
        </w:rPr>
        <w:t xml:space="preserve">measured </w:t>
      </w:r>
      <w:r w:rsidR="00F97886" w:rsidRPr="00CA44C9">
        <w:rPr>
          <w:sz w:val="23"/>
          <w:szCs w:val="23"/>
        </w:rPr>
        <w:t xml:space="preserve">as </w:t>
      </w:r>
      <w:r w:rsidR="00BF5D0B" w:rsidRPr="00CA44C9">
        <w:rPr>
          <w:sz w:val="23"/>
          <w:szCs w:val="23"/>
        </w:rPr>
        <w:t>part of</w:t>
      </w:r>
      <w:r w:rsidR="00235EAD" w:rsidRPr="00CA44C9">
        <w:rPr>
          <w:sz w:val="23"/>
          <w:szCs w:val="23"/>
        </w:rPr>
        <w:t xml:space="preserve"> </w:t>
      </w:r>
      <w:r w:rsidR="00394756" w:rsidRPr="00CA44C9">
        <w:rPr>
          <w:sz w:val="23"/>
          <w:szCs w:val="23"/>
        </w:rPr>
        <w:t>the</w:t>
      </w:r>
      <w:r w:rsidR="00060F86" w:rsidRPr="00CA44C9">
        <w:rPr>
          <w:sz w:val="23"/>
          <w:szCs w:val="23"/>
        </w:rPr>
        <w:t xml:space="preserve"> </w:t>
      </w:r>
      <w:r w:rsidR="00235EAD" w:rsidRPr="00CA44C9">
        <w:rPr>
          <w:sz w:val="23"/>
          <w:szCs w:val="23"/>
        </w:rPr>
        <w:t>Staffing Star Rating</w:t>
      </w:r>
      <w:r w:rsidR="00394756" w:rsidRPr="00CA44C9">
        <w:rPr>
          <w:sz w:val="23"/>
          <w:szCs w:val="23"/>
        </w:rPr>
        <w:t xml:space="preserve"> for each aged care home</w:t>
      </w:r>
      <w:r w:rsidR="00235EAD" w:rsidRPr="00CA44C9">
        <w:rPr>
          <w:sz w:val="23"/>
          <w:szCs w:val="23"/>
        </w:rPr>
        <w:t xml:space="preserve">. </w:t>
      </w:r>
      <w:r w:rsidR="00403B70" w:rsidRPr="00CA44C9">
        <w:rPr>
          <w:sz w:val="23"/>
          <w:szCs w:val="23"/>
        </w:rPr>
        <w:t xml:space="preserve">You can view </w:t>
      </w:r>
      <w:r w:rsidR="000B5257" w:rsidRPr="00CA44C9">
        <w:rPr>
          <w:sz w:val="23"/>
          <w:szCs w:val="23"/>
        </w:rPr>
        <w:t>you</w:t>
      </w:r>
      <w:r w:rsidR="00CD39A2" w:rsidRPr="00CA44C9">
        <w:rPr>
          <w:sz w:val="23"/>
          <w:szCs w:val="23"/>
        </w:rPr>
        <w:t>r home</w:t>
      </w:r>
      <w:r w:rsidR="000C0C7E" w:rsidRPr="00CA44C9">
        <w:rPr>
          <w:sz w:val="23"/>
          <w:szCs w:val="23"/>
        </w:rPr>
        <w:t>’</w:t>
      </w:r>
      <w:r w:rsidR="00CD39A2" w:rsidRPr="00CA44C9">
        <w:rPr>
          <w:sz w:val="23"/>
          <w:szCs w:val="23"/>
        </w:rPr>
        <w:t xml:space="preserve">s Staffing Star Rating as well as </w:t>
      </w:r>
      <w:r w:rsidR="00A34C41" w:rsidRPr="00CA44C9">
        <w:rPr>
          <w:sz w:val="23"/>
          <w:szCs w:val="23"/>
        </w:rPr>
        <w:t xml:space="preserve">the amount of care time delivered in your home compared to </w:t>
      </w:r>
      <w:r w:rsidR="00115564" w:rsidRPr="00CA44C9">
        <w:rPr>
          <w:sz w:val="23"/>
          <w:szCs w:val="23"/>
        </w:rPr>
        <w:t xml:space="preserve">its targets </w:t>
      </w:r>
      <w:r w:rsidR="000C7F42" w:rsidRPr="00CA44C9">
        <w:rPr>
          <w:sz w:val="23"/>
          <w:szCs w:val="23"/>
        </w:rPr>
        <w:t xml:space="preserve">through </w:t>
      </w:r>
      <w:r w:rsidR="00403B70" w:rsidRPr="00CA44C9">
        <w:rPr>
          <w:sz w:val="23"/>
          <w:szCs w:val="23"/>
        </w:rPr>
        <w:t xml:space="preserve">the My Aged Care </w:t>
      </w:r>
      <w:r w:rsidR="000C0C7E" w:rsidRPr="00CA44C9">
        <w:rPr>
          <w:sz w:val="23"/>
          <w:szCs w:val="23"/>
        </w:rPr>
        <w:t>‘</w:t>
      </w:r>
      <w:r w:rsidR="00403B70" w:rsidRPr="00CA44C9">
        <w:rPr>
          <w:sz w:val="23"/>
          <w:szCs w:val="23"/>
        </w:rPr>
        <w:t>Find a Provider</w:t>
      </w:r>
      <w:r w:rsidR="000C0C7E" w:rsidRPr="00CA44C9">
        <w:rPr>
          <w:sz w:val="23"/>
          <w:szCs w:val="23"/>
        </w:rPr>
        <w:t>’</w:t>
      </w:r>
      <w:r w:rsidR="00403B70" w:rsidRPr="00CA44C9">
        <w:rPr>
          <w:sz w:val="23"/>
          <w:szCs w:val="23"/>
        </w:rPr>
        <w:t xml:space="preserve"> tool on the Staffing Star Rating tab: </w:t>
      </w:r>
      <w:hyperlink r:id="rId11">
        <w:r w:rsidR="00403B70" w:rsidRPr="00CA44C9">
          <w:rPr>
            <w:rStyle w:val="Hyperlink"/>
            <w:sz w:val="23"/>
            <w:szCs w:val="23"/>
          </w:rPr>
          <w:t>myagedcare.gov.au/find</w:t>
        </w:r>
        <w:r w:rsidR="00AE2C0F" w:rsidRPr="00CA44C9">
          <w:rPr>
            <w:rStyle w:val="Hyperlink"/>
            <w:sz w:val="23"/>
            <w:szCs w:val="23"/>
          </w:rPr>
          <w:t>-</w:t>
        </w:r>
        <w:r w:rsidR="00403B70" w:rsidRPr="00CA44C9">
          <w:rPr>
            <w:rStyle w:val="Hyperlink"/>
            <w:sz w:val="23"/>
            <w:szCs w:val="23"/>
          </w:rPr>
          <w:t>a-provider</w:t>
        </w:r>
      </w:hyperlink>
      <w:r w:rsidR="00403B70" w:rsidRPr="00CA44C9">
        <w:rPr>
          <w:sz w:val="23"/>
          <w:szCs w:val="23"/>
        </w:rPr>
        <w:t>.</w:t>
      </w:r>
    </w:p>
    <w:p w14:paraId="7329FD50" w14:textId="3A50BF53" w:rsidR="00115564" w:rsidRPr="00CA44C9" w:rsidRDefault="00115564" w:rsidP="00722944">
      <w:pPr>
        <w:rPr>
          <w:sz w:val="23"/>
          <w:szCs w:val="23"/>
        </w:rPr>
      </w:pPr>
      <w:r w:rsidRPr="00CA44C9">
        <w:rPr>
          <w:sz w:val="23"/>
          <w:szCs w:val="23"/>
        </w:rPr>
        <w:t>This</w:t>
      </w:r>
      <w:r w:rsidR="00AD5320" w:rsidRPr="00CA44C9">
        <w:rPr>
          <w:sz w:val="23"/>
          <w:szCs w:val="23"/>
        </w:rPr>
        <w:t xml:space="preserve"> information</w:t>
      </w:r>
      <w:r w:rsidRPr="00CA44C9">
        <w:rPr>
          <w:sz w:val="23"/>
          <w:szCs w:val="23"/>
        </w:rPr>
        <w:t xml:space="preserve"> </w:t>
      </w:r>
      <w:r w:rsidR="00E2271A" w:rsidRPr="00CA44C9">
        <w:rPr>
          <w:sz w:val="23"/>
          <w:szCs w:val="23"/>
        </w:rPr>
        <w:t>is updated around 4</w:t>
      </w:r>
      <w:r w:rsidR="000C0C7E" w:rsidRPr="00CA44C9">
        <w:rPr>
          <w:sz w:val="23"/>
          <w:szCs w:val="23"/>
        </w:rPr>
        <w:t xml:space="preserve"> </w:t>
      </w:r>
      <w:r w:rsidR="00E2271A" w:rsidRPr="00CA44C9">
        <w:rPr>
          <w:sz w:val="23"/>
          <w:szCs w:val="23"/>
        </w:rPr>
        <w:t xml:space="preserve">months after </w:t>
      </w:r>
      <w:r w:rsidR="00473E61" w:rsidRPr="00CA44C9">
        <w:rPr>
          <w:sz w:val="23"/>
          <w:szCs w:val="23"/>
        </w:rPr>
        <w:t xml:space="preserve">the end of </w:t>
      </w:r>
      <w:r w:rsidR="00785B17" w:rsidRPr="00CA44C9">
        <w:rPr>
          <w:sz w:val="23"/>
          <w:szCs w:val="23"/>
        </w:rPr>
        <w:t xml:space="preserve">each </w:t>
      </w:r>
      <w:r w:rsidR="00473E61" w:rsidRPr="00CA44C9">
        <w:rPr>
          <w:sz w:val="23"/>
          <w:szCs w:val="23"/>
        </w:rPr>
        <w:t>quarter</w:t>
      </w:r>
      <w:r w:rsidR="00785B17" w:rsidRPr="00CA44C9">
        <w:rPr>
          <w:sz w:val="23"/>
          <w:szCs w:val="23"/>
        </w:rPr>
        <w:t>.</w:t>
      </w:r>
    </w:p>
    <w:p w14:paraId="100BC7B1" w14:textId="533F444C" w:rsidR="00686DDD" w:rsidRPr="00CA44C9" w:rsidRDefault="00686DDD" w:rsidP="00722944">
      <w:pPr>
        <w:rPr>
          <w:rStyle w:val="Hyperlink"/>
          <w:sz w:val="23"/>
          <w:szCs w:val="23"/>
        </w:rPr>
      </w:pPr>
      <w:r w:rsidRPr="00CA44C9">
        <w:rPr>
          <w:sz w:val="23"/>
          <w:szCs w:val="23"/>
        </w:rPr>
        <w:t xml:space="preserve">You can also see this on our website: </w:t>
      </w:r>
      <w:hyperlink r:id="rId12">
        <w:r w:rsidRPr="00CA44C9">
          <w:rPr>
            <w:rStyle w:val="Hyperlink"/>
            <w:sz w:val="23"/>
            <w:szCs w:val="23"/>
          </w:rPr>
          <w:t>https://www.health.gov.au/resources/publications/service-level-care-minutes-performance-in-residential-aged-care-from-october-2023</w:t>
        </w:r>
      </w:hyperlink>
    </w:p>
    <w:p w14:paraId="3DD1A453" w14:textId="0BC65078" w:rsidR="0004327D" w:rsidRDefault="0004327D" w:rsidP="0004327D">
      <w:pPr>
        <w:pStyle w:val="Heading2"/>
      </w:pPr>
      <w:r w:rsidRPr="6C400130">
        <w:t>What if my aged care home doesn’t have enough staff?</w:t>
      </w:r>
    </w:p>
    <w:p w14:paraId="482839A4" w14:textId="3D377A6A" w:rsidR="002079C8" w:rsidRPr="00CA44C9" w:rsidRDefault="0004327D" w:rsidP="00722944">
      <w:pPr>
        <w:rPr>
          <w:sz w:val="23"/>
          <w:szCs w:val="23"/>
        </w:rPr>
      </w:pPr>
      <w:r w:rsidRPr="00CA44C9">
        <w:rPr>
          <w:sz w:val="23"/>
          <w:szCs w:val="23"/>
        </w:rPr>
        <w:t xml:space="preserve">In some parts of Australia, like regional and remote country areas, aged care homes might find it hard to get all the </w:t>
      </w:r>
      <w:r w:rsidR="00B6075B" w:rsidRPr="00CA44C9">
        <w:rPr>
          <w:sz w:val="23"/>
          <w:szCs w:val="23"/>
        </w:rPr>
        <w:t xml:space="preserve">care workers </w:t>
      </w:r>
      <w:r w:rsidRPr="00CA44C9">
        <w:rPr>
          <w:sz w:val="23"/>
          <w:szCs w:val="23"/>
        </w:rPr>
        <w:t xml:space="preserve">they need. </w:t>
      </w:r>
      <w:r w:rsidR="78885786" w:rsidRPr="00CA44C9">
        <w:rPr>
          <w:sz w:val="23"/>
          <w:szCs w:val="23"/>
        </w:rPr>
        <w:t xml:space="preserve">The </w:t>
      </w:r>
      <w:r w:rsidR="680D98C2" w:rsidRPr="00CA44C9">
        <w:rPr>
          <w:sz w:val="23"/>
          <w:szCs w:val="23"/>
        </w:rPr>
        <w:t>g</w:t>
      </w:r>
      <w:r w:rsidR="78885786" w:rsidRPr="00CA44C9">
        <w:rPr>
          <w:sz w:val="23"/>
          <w:szCs w:val="23"/>
        </w:rPr>
        <w:t xml:space="preserve">overnment </w:t>
      </w:r>
      <w:r w:rsidR="6A214C70" w:rsidRPr="00CA44C9">
        <w:rPr>
          <w:sz w:val="23"/>
          <w:szCs w:val="23"/>
        </w:rPr>
        <w:t>is working</w:t>
      </w:r>
      <w:r w:rsidR="78885786" w:rsidRPr="00CA44C9">
        <w:rPr>
          <w:sz w:val="23"/>
          <w:szCs w:val="23"/>
        </w:rPr>
        <w:t xml:space="preserve"> with all aged care homes to help them get more care workers.</w:t>
      </w:r>
      <w:r w:rsidR="622578AB" w:rsidRPr="00CA44C9">
        <w:rPr>
          <w:sz w:val="23"/>
          <w:szCs w:val="23"/>
        </w:rPr>
        <w:t xml:space="preserve"> </w:t>
      </w:r>
      <w:r w:rsidR="3616D967" w:rsidRPr="00CA44C9">
        <w:rPr>
          <w:sz w:val="23"/>
          <w:szCs w:val="23"/>
        </w:rPr>
        <w:t xml:space="preserve">Learn more: </w:t>
      </w:r>
      <w:hyperlink r:id="rId13" w:history="1">
        <w:r w:rsidR="3616D967" w:rsidRPr="00CA44C9">
          <w:rPr>
            <w:rStyle w:val="Hyperlink"/>
            <w:sz w:val="23"/>
            <w:szCs w:val="23"/>
          </w:rPr>
          <w:t>health.gov.au/topics/aged-care-workforce/what-were-doing</w:t>
        </w:r>
      </w:hyperlink>
      <w:r w:rsidR="00B35997" w:rsidRPr="00CA44C9">
        <w:rPr>
          <w:sz w:val="23"/>
          <w:szCs w:val="23"/>
        </w:rPr>
        <w:t>.</w:t>
      </w:r>
    </w:p>
    <w:p w14:paraId="379EA80D" w14:textId="13B56E46" w:rsidR="008425A6" w:rsidRPr="00D04590" w:rsidRDefault="008425A6" w:rsidP="008425A6">
      <w:pPr>
        <w:pStyle w:val="Heading2"/>
      </w:pPr>
      <w:r w:rsidRPr="00D04590">
        <w:t xml:space="preserve">What should I do if I have concerns about staffing in </w:t>
      </w:r>
      <w:r w:rsidR="00B7102F">
        <w:t>my</w:t>
      </w:r>
      <w:r w:rsidRPr="00D04590">
        <w:t xml:space="preserve"> aged care home?</w:t>
      </w:r>
    </w:p>
    <w:p w14:paraId="6B98E5AD" w14:textId="7672CA2F" w:rsidR="00442231" w:rsidRPr="00722944" w:rsidRDefault="002347F1" w:rsidP="00722944">
      <w:r w:rsidRPr="00722944">
        <w:t>If you are concerned about</w:t>
      </w:r>
      <w:r w:rsidR="00992FA1" w:rsidRPr="00722944">
        <w:t xml:space="preserve"> the accuracy of</w:t>
      </w:r>
      <w:r w:rsidRPr="00722944">
        <w:t xml:space="preserve"> </w:t>
      </w:r>
      <w:r w:rsidR="00FC1481" w:rsidRPr="00722944">
        <w:t xml:space="preserve">care minutes </w:t>
      </w:r>
      <w:r w:rsidR="31C2A69E" w:rsidRPr="00722944">
        <w:t>reported for</w:t>
      </w:r>
      <w:r w:rsidRPr="00722944">
        <w:t xml:space="preserve"> </w:t>
      </w:r>
      <w:r w:rsidR="00B7102F" w:rsidRPr="00722944">
        <w:t>your</w:t>
      </w:r>
      <w:r w:rsidRPr="00722944">
        <w:t xml:space="preserve"> aged care home, you can </w:t>
      </w:r>
      <w:r w:rsidR="006A7505" w:rsidRPr="00722944">
        <w:t xml:space="preserve">email </w:t>
      </w:r>
      <w:r w:rsidR="000C3BC2" w:rsidRPr="00722944">
        <w:t>us at</w:t>
      </w:r>
      <w:r w:rsidR="00442231" w:rsidRPr="00722944">
        <w:t xml:space="preserve"> </w:t>
      </w:r>
      <w:hyperlink r:id="rId14" w:history="1">
        <w:r w:rsidR="00E060DD" w:rsidRPr="00722944">
          <w:rPr>
            <w:rStyle w:val="Hyperlink"/>
          </w:rPr>
          <w:t>ANACCReportingAssessments@health.gov.au</w:t>
        </w:r>
      </w:hyperlink>
      <w:r w:rsidR="00442231" w:rsidRPr="00722944">
        <w:t>.</w:t>
      </w:r>
    </w:p>
    <w:p w14:paraId="321990D8" w14:textId="61DB258C" w:rsidR="00DB02E1" w:rsidRPr="00722944" w:rsidRDefault="006F353C" w:rsidP="00CA44C9">
      <w:r>
        <w:rPr>
          <w:noProof/>
        </w:rPr>
        <mc:AlternateContent>
          <mc:Choice Requires="wps">
            <w:drawing>
              <wp:anchor distT="0" distB="0" distL="114300" distR="114300" simplePos="0" relativeHeight="251657215" behindDoc="0" locked="0" layoutInCell="1" allowOverlap="1" wp14:anchorId="244B61D2" wp14:editId="354E4EFC">
                <wp:simplePos x="0" y="0"/>
                <wp:positionH relativeFrom="margin">
                  <wp:posOffset>459739</wp:posOffset>
                </wp:positionH>
                <wp:positionV relativeFrom="paragraph">
                  <wp:posOffset>1418589</wp:posOffset>
                </wp:positionV>
                <wp:extent cx="6524625" cy="2292985"/>
                <wp:effectExtent l="0" t="0" r="9525" b="0"/>
                <wp:wrapNone/>
                <wp:docPr id="24" name="Rectangle: Single Corner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524625" cy="2292985"/>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2931" id="Rectangle: Single Corner Rounded 2" o:spid="_x0000_s1026" alt="&quot;&quot;" style="position:absolute;margin-left:36.2pt;margin-top:111.7pt;width:513.75pt;height:180.55pt;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24625,22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" path="m,l6142453,v211068,,382172,171104,382172,382172l6524625,2292985,,2292985,,xe" fillcolor="#f1f2f2 [3214]" stroked="f" strokeweight="1pt">
                <v:stroke joinstyle="miter"/>
                <v:path arrowok="t" o:connecttype="custom" o:connectlocs="0,0;6142453,0;6524625,382172;6524625,2292985;0,2292985;0,0" o:connectangles="0,0,0,0,0,0"/>
                <w10:wrap anchorx="margin"/>
              </v:shape>
            </w:pict>
          </mc:Fallback>
        </mc:AlternateContent>
      </w:r>
      <w:r w:rsidRPr="00722944">
        <w:rPr>
          <w:noProof/>
        </w:rPr>
        <mc:AlternateContent>
          <mc:Choice Requires="wpg">
            <w:drawing>
              <wp:anchor distT="0" distB="0" distL="114300" distR="114300" simplePos="0" relativeHeight="251661314" behindDoc="1" locked="0" layoutInCell="1" allowOverlap="1" wp14:anchorId="674C6979" wp14:editId="39289667">
                <wp:simplePos x="0" y="0"/>
                <wp:positionH relativeFrom="column">
                  <wp:posOffset>764540</wp:posOffset>
                </wp:positionH>
                <wp:positionV relativeFrom="paragraph">
                  <wp:posOffset>2371090</wp:posOffset>
                </wp:positionV>
                <wp:extent cx="265430" cy="602615"/>
                <wp:effectExtent l="0" t="0" r="1270" b="6985"/>
                <wp:wrapTight wrapText="bothSides">
                  <wp:wrapPolygon edited="0">
                    <wp:start x="3100" y="0"/>
                    <wp:lineTo x="0" y="1366"/>
                    <wp:lineTo x="0" y="8194"/>
                    <wp:lineTo x="10852" y="10925"/>
                    <wp:lineTo x="0" y="12974"/>
                    <wp:lineTo x="0" y="19802"/>
                    <wp:lineTo x="1550" y="21168"/>
                    <wp:lineTo x="18603" y="21168"/>
                    <wp:lineTo x="20153" y="19802"/>
                    <wp:lineTo x="20153" y="12974"/>
                    <wp:lineTo x="10852" y="10925"/>
                    <wp:lineTo x="20153" y="8194"/>
                    <wp:lineTo x="20153" y="2048"/>
                    <wp:lineTo x="18603" y="0"/>
                    <wp:lineTo x="3100" y="0"/>
                  </wp:wrapPolygon>
                </wp:wrapTight>
                <wp:docPr id="1557823579" name="Group 1557823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5430" cy="602615"/>
                          <a:chOff x="257175" y="895350"/>
                          <a:chExt cx="266047" cy="603224"/>
                        </a:xfrm>
                      </wpg:grpSpPr>
                      <wpg:grpSp>
                        <wpg:cNvPr id="1635457573" name="Group 1635457573">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1474942300" name="Oval 147494230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0656164" name="Picture 179065616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145211600" name="Group 2145211600">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1180183194" name="Oval 118018319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317172" name="Picture 16631717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6"/>
                              <a:ext cx="140335" cy="140335"/>
                            </a:xfrm>
                            <a:prstGeom prst="rect">
                              <a:avLst/>
                            </a:prstGeom>
                            <a:grpFill/>
                          </pic:spPr>
                        </pic:pic>
                      </wpg:grpSp>
                    </wpg:wgp>
                  </a:graphicData>
                </a:graphic>
              </wp:anchor>
            </w:drawing>
          </mc:Choice>
          <mc:Fallback>
            <w:pict>
              <v:group w14:anchorId="1C1F0D54" id="Group 1557823579" o:spid="_x0000_s1026" alt="&quot;&quot;" style="position:absolute;margin-left:60.2pt;margin-top:186.7pt;width:20.9pt;height:47.45pt;z-index:-251655166" coordorigin="2571,8953" coordsize="2660,60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wAFSDq33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AB0g4t9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AB0g4t9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ADIgzd8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ACcg2N9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wAxIM7f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ABcg6N+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AC8g0N9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ADEgzt9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gAISDe30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ADIgzd/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ACwg&#10;099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AB4g4d/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AAtINLf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AHiDh3y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ACQg298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gAZIObf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ADkgxt9+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wAsINPf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QA2IMnf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oANiDJ39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ADYgyd/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gApINbf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wAjINzf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gAqINXf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UAHyDg33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QAq&#10;INXf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0ALSDS38/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ACQg29/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wAyIM3f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gA2IMnf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A&#10;PiDB3x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8ARyC43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kAQCC/&#10;3/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wAtINLf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gAKyDU36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AAhIN7f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YAFiDp35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gAjINzf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AArINTf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ADMgzN/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AAnINjf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sAKyDU3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AA7IMTf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gA0IMvf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">
                <v:group id="Group 1635457573" o:spid="_x0000_s1027"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">
                  <v:oval id="Oval 1474942300" o:spid="_x0000_s1028"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0656164" o:spid="_x0000_s1029"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">
                    <v:imagedata r:id="rId17" o:title=""/>
                  </v:shape>
                </v:group>
                <v:group id="Group 2145211600" o:spid="_x0000_s1030"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">
                  <v:oval id="Oval 1180183194" o:spid="_x0000_s103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" filled="f" stroked="f"/>
                  <v:shape id="Picture 166317172" o:spid="_x0000_s1032" type="#_x0000_t75" style="position:absolute;left:39438;top:-79746;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">
                    <v:imagedata r:id="rId18" o:title=""/>
                  </v:shape>
                </v:group>
                <w10:wrap type="tight"/>
              </v:group>
            </w:pict>
          </mc:Fallback>
        </mc:AlternateContent>
      </w:r>
      <w:r>
        <w:rPr>
          <w:noProof/>
        </w:rPr>
        <mc:AlternateContent>
          <mc:Choice Requires="wps">
            <w:drawing>
              <wp:anchor distT="0" distB="0" distL="114300" distR="114300" simplePos="0" relativeHeight="251660290" behindDoc="0" locked="0" layoutInCell="1" allowOverlap="1" wp14:anchorId="6DAEE24B" wp14:editId="184592BF">
                <wp:simplePos x="0" y="0"/>
                <wp:positionH relativeFrom="page">
                  <wp:align>right</wp:align>
                </wp:positionH>
                <wp:positionV relativeFrom="paragraph">
                  <wp:posOffset>1590040</wp:posOffset>
                </wp:positionV>
                <wp:extent cx="6324600" cy="1990725"/>
                <wp:effectExtent l="0" t="0" r="0" b="0"/>
                <wp:wrapNone/>
                <wp:docPr id="770747774"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24600" cy="1990725"/>
                        </a:xfrm>
                        <a:prstGeom prst="rect">
                          <a:avLst/>
                        </a:prstGeom>
                        <a:noFill/>
                        <a:ln w="6350">
                          <a:noFill/>
                        </a:ln>
                      </wps:spPr>
                      <wps:txbx>
                        <w:txbxContent>
                          <w:p w14:paraId="19D687C9" w14:textId="77777777" w:rsidR="00DB02E1" w:rsidRPr="00CA44C9" w:rsidRDefault="00DB02E1" w:rsidP="00DB02E1">
                            <w:pPr>
                              <w:spacing w:before="100" w:beforeAutospacing="1"/>
                              <w:ind w:right="323"/>
                              <w:rPr>
                                <w:rFonts w:cs="Arial"/>
                                <w:b/>
                                <w:bCs/>
                                <w:color w:val="171919" w:themeColor="background1" w:themeShade="1A"/>
                                <w:sz w:val="32"/>
                                <w:szCs w:val="32"/>
                              </w:rPr>
                            </w:pPr>
                            <w:r w:rsidRPr="00CA44C9">
                              <w:rPr>
                                <w:rFonts w:cs="Arial"/>
                                <w:b/>
                                <w:bCs/>
                                <w:color w:val="171919" w:themeColor="background1" w:themeShade="1A"/>
                                <w:sz w:val="32"/>
                                <w:szCs w:val="32"/>
                              </w:rPr>
                              <w:t xml:space="preserve">Let’s change aged care together </w:t>
                            </w:r>
                          </w:p>
                          <w:p w14:paraId="5623F146" w14:textId="77777777" w:rsidR="00DB02E1" w:rsidRPr="00CA44C9" w:rsidRDefault="00DB02E1" w:rsidP="00DB02E1">
                            <w:pPr>
                              <w:spacing w:beforeLines="100" w:before="240" w:afterLines="40" w:after="96"/>
                              <w:ind w:right="323"/>
                              <w:rPr>
                                <w:rFonts w:cs="Arial"/>
                                <w:color w:val="171919" w:themeColor="background1" w:themeShade="1A"/>
                                <w:sz w:val="22"/>
                                <w:szCs w:val="22"/>
                              </w:rPr>
                            </w:pPr>
                            <w:r w:rsidRPr="00CA44C9">
                              <w:rPr>
                                <w:rFonts w:cs="Arial"/>
                                <w:color w:val="171919" w:themeColor="background1" w:themeShade="1A"/>
                                <w:sz w:val="22"/>
                                <w:szCs w:val="22"/>
                              </w:rPr>
                              <w:t>We invite Australians to continue to have their say about the aged care reforms.</w:t>
                            </w:r>
                          </w:p>
                          <w:p w14:paraId="3BEC00AB" w14:textId="77777777" w:rsidR="00DB02E1" w:rsidRPr="00CA44C9" w:rsidRDefault="00DB02E1" w:rsidP="00DB02E1">
                            <w:pPr>
                              <w:spacing w:beforeLines="100" w:before="240" w:afterLines="40" w:after="96"/>
                              <w:ind w:left="567" w:right="323"/>
                              <w:rPr>
                                <w:rFonts w:cs="Arial"/>
                                <w:color w:val="171919" w:themeColor="background1" w:themeShade="1A"/>
                                <w:sz w:val="22"/>
                                <w:szCs w:val="22"/>
                              </w:rPr>
                            </w:pPr>
                            <w:r w:rsidRPr="00CA44C9">
                              <w:rPr>
                                <w:rFonts w:cs="Arial"/>
                                <w:color w:val="171919" w:themeColor="background1" w:themeShade="1A"/>
                                <w:sz w:val="22"/>
                                <w:szCs w:val="22"/>
                              </w:rPr>
                              <w:t xml:space="preserve">Visit </w:t>
                            </w:r>
                            <w:r w:rsidRPr="00CA44C9">
                              <w:rPr>
                                <w:rFonts w:cs="Arial"/>
                                <w:b/>
                                <w:bCs/>
                                <w:color w:val="171919" w:themeColor="background1" w:themeShade="1A"/>
                                <w:sz w:val="22"/>
                                <w:szCs w:val="22"/>
                              </w:rPr>
                              <w:t>agedcareengagement.health.gov.au</w:t>
                            </w:r>
                          </w:p>
                          <w:p w14:paraId="67E26BB9" w14:textId="77777777" w:rsidR="00DB02E1" w:rsidRPr="00CA44C9" w:rsidRDefault="00DB02E1" w:rsidP="00DB02E1">
                            <w:pPr>
                              <w:spacing w:beforeLines="100" w:before="240" w:afterLines="40" w:after="96"/>
                              <w:ind w:left="567" w:right="326"/>
                              <w:rPr>
                                <w:rFonts w:cs="Arial"/>
                                <w:color w:val="171919" w:themeColor="background1" w:themeShade="1A"/>
                                <w:sz w:val="22"/>
                                <w:szCs w:val="22"/>
                              </w:rPr>
                            </w:pPr>
                            <w:r w:rsidRPr="00CA44C9">
                              <w:rPr>
                                <w:rFonts w:cs="Arial"/>
                                <w:color w:val="171919" w:themeColor="background1" w:themeShade="1A"/>
                                <w:sz w:val="22"/>
                                <w:szCs w:val="22"/>
                              </w:rPr>
                              <w:t xml:space="preserve">Phone </w:t>
                            </w:r>
                            <w:r w:rsidRPr="00CA44C9">
                              <w:rPr>
                                <w:rFonts w:cs="Arial"/>
                                <w:b/>
                                <w:bCs/>
                                <w:color w:val="171919" w:themeColor="background1" w:themeShade="1A"/>
                                <w:sz w:val="22"/>
                                <w:szCs w:val="22"/>
                              </w:rPr>
                              <w:t>1800 318 209</w:t>
                            </w:r>
                            <w:r w:rsidRPr="00CA44C9">
                              <w:rPr>
                                <w:rFonts w:cs="Arial"/>
                                <w:color w:val="171919" w:themeColor="background1" w:themeShade="1A"/>
                                <w:sz w:val="22"/>
                                <w:szCs w:val="22"/>
                              </w:rPr>
                              <w:t xml:space="preserve"> (Aged care reform free-call phone line)</w:t>
                            </w:r>
                          </w:p>
                          <w:p w14:paraId="744B7C9C" w14:textId="77777777" w:rsidR="00DB02E1" w:rsidRPr="00CA44C9" w:rsidRDefault="00DB02E1" w:rsidP="00DB02E1">
                            <w:pPr>
                              <w:ind w:left="567"/>
                              <w:rPr>
                                <w:rFonts w:cs="Arial"/>
                                <w:color w:val="171919" w:themeColor="background1" w:themeShade="1A"/>
                                <w:sz w:val="22"/>
                                <w:szCs w:val="22"/>
                              </w:rPr>
                            </w:pPr>
                            <w:r w:rsidRPr="00CA44C9">
                              <w:rPr>
                                <w:rFonts w:cs="Arial"/>
                                <w:color w:val="171919" w:themeColor="background1" w:themeShade="1A"/>
                                <w:sz w:val="22"/>
                                <w:szCs w:val="22"/>
                              </w:rPr>
                              <w:t xml:space="preserve">For translating and interpreting services, call 131 450 and ask for 1800 318 209. </w:t>
                            </w:r>
                            <w:r w:rsidRPr="00CA44C9">
                              <w:rPr>
                                <w:rFonts w:cs="Arial"/>
                                <w:color w:val="171919" w:themeColor="background1" w:themeShade="1A"/>
                                <w:sz w:val="22"/>
                                <w:szCs w:val="22"/>
                              </w:rPr>
                              <w:br/>
                              <w:t>To use the National Relay Service, visit nrschat.nrscall.gov.au/</w:t>
                            </w:r>
                            <w:proofErr w:type="spellStart"/>
                            <w:r w:rsidRPr="00CA44C9">
                              <w:rPr>
                                <w:rFonts w:cs="Arial"/>
                                <w:color w:val="171919" w:themeColor="background1" w:themeShade="1A"/>
                                <w:sz w:val="22"/>
                                <w:szCs w:val="22"/>
                              </w:rPr>
                              <w:t>nrs</w:t>
                            </w:r>
                            <w:proofErr w:type="spellEnd"/>
                            <w:r w:rsidRPr="00CA44C9">
                              <w:rPr>
                                <w:rFonts w:cs="Arial"/>
                                <w:color w:val="171919" w:themeColor="background1" w:themeShade="1A"/>
                                <w:sz w:val="22"/>
                                <w:szCs w:val="22"/>
                              </w:rPr>
                              <w:t xml:space="preserve">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EE24B" id="_x0000_t202" coordsize="21600,21600" o:spt="202" path="m,l,21600r21600,l21600,xe">
                <v:stroke joinstyle="miter"/>
                <v:path gradientshapeok="t" o:connecttype="rect"/>
              </v:shapetype>
              <v:shape id="Text Box 1" o:spid="_x0000_s1026" type="#_x0000_t202" alt="&quot;&quot;" style="position:absolute;margin-left:446.8pt;margin-top:125.2pt;width:498pt;height:156.75pt;z-index:25166029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eoFgIAAC0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" filled="f" stroked="f" strokeweight=".5pt">
                <v:textbox>
                  <w:txbxContent>
                    <w:p w14:paraId="19D687C9" w14:textId="77777777" w:rsidR="00DB02E1" w:rsidRPr="00CA44C9" w:rsidRDefault="00DB02E1" w:rsidP="00DB02E1">
                      <w:pPr>
                        <w:spacing w:before="100" w:beforeAutospacing="1"/>
                        <w:ind w:right="323"/>
                        <w:rPr>
                          <w:rFonts w:cs="Arial"/>
                          <w:b/>
                          <w:bCs/>
                          <w:color w:val="171919" w:themeColor="background1" w:themeShade="1A"/>
                          <w:sz w:val="32"/>
                          <w:szCs w:val="32"/>
                        </w:rPr>
                      </w:pPr>
                      <w:r w:rsidRPr="00CA44C9">
                        <w:rPr>
                          <w:rFonts w:cs="Arial"/>
                          <w:b/>
                          <w:bCs/>
                          <w:color w:val="171919" w:themeColor="background1" w:themeShade="1A"/>
                          <w:sz w:val="32"/>
                          <w:szCs w:val="32"/>
                        </w:rPr>
                        <w:t xml:space="preserve">Let’s change aged care together </w:t>
                      </w:r>
                    </w:p>
                    <w:p w14:paraId="5623F146" w14:textId="77777777" w:rsidR="00DB02E1" w:rsidRPr="00CA44C9" w:rsidRDefault="00DB02E1" w:rsidP="00DB02E1">
                      <w:pPr>
                        <w:spacing w:beforeLines="100" w:before="240" w:afterLines="40" w:after="96"/>
                        <w:ind w:right="323"/>
                        <w:rPr>
                          <w:rFonts w:cs="Arial"/>
                          <w:color w:val="171919" w:themeColor="background1" w:themeShade="1A"/>
                          <w:sz w:val="22"/>
                          <w:szCs w:val="22"/>
                        </w:rPr>
                      </w:pPr>
                      <w:r w:rsidRPr="00CA44C9">
                        <w:rPr>
                          <w:rFonts w:cs="Arial"/>
                          <w:color w:val="171919" w:themeColor="background1" w:themeShade="1A"/>
                          <w:sz w:val="22"/>
                          <w:szCs w:val="22"/>
                        </w:rPr>
                        <w:t>We invite Australians to continue to have their say about the aged care reforms.</w:t>
                      </w:r>
                    </w:p>
                    <w:p w14:paraId="3BEC00AB" w14:textId="77777777" w:rsidR="00DB02E1" w:rsidRPr="00CA44C9" w:rsidRDefault="00DB02E1" w:rsidP="00DB02E1">
                      <w:pPr>
                        <w:spacing w:beforeLines="100" w:before="240" w:afterLines="40" w:after="96"/>
                        <w:ind w:left="567" w:right="323"/>
                        <w:rPr>
                          <w:rFonts w:cs="Arial"/>
                          <w:color w:val="171919" w:themeColor="background1" w:themeShade="1A"/>
                          <w:sz w:val="22"/>
                          <w:szCs w:val="22"/>
                        </w:rPr>
                      </w:pPr>
                      <w:r w:rsidRPr="00CA44C9">
                        <w:rPr>
                          <w:rFonts w:cs="Arial"/>
                          <w:color w:val="171919" w:themeColor="background1" w:themeShade="1A"/>
                          <w:sz w:val="22"/>
                          <w:szCs w:val="22"/>
                        </w:rPr>
                        <w:t xml:space="preserve">Visit </w:t>
                      </w:r>
                      <w:r w:rsidRPr="00CA44C9">
                        <w:rPr>
                          <w:rFonts w:cs="Arial"/>
                          <w:b/>
                          <w:bCs/>
                          <w:color w:val="171919" w:themeColor="background1" w:themeShade="1A"/>
                          <w:sz w:val="22"/>
                          <w:szCs w:val="22"/>
                        </w:rPr>
                        <w:t>agedcareengagement.health.gov.au</w:t>
                      </w:r>
                    </w:p>
                    <w:p w14:paraId="67E26BB9" w14:textId="77777777" w:rsidR="00DB02E1" w:rsidRPr="00CA44C9" w:rsidRDefault="00DB02E1" w:rsidP="00DB02E1">
                      <w:pPr>
                        <w:spacing w:beforeLines="100" w:before="240" w:afterLines="40" w:after="96"/>
                        <w:ind w:left="567" w:right="326"/>
                        <w:rPr>
                          <w:rFonts w:cs="Arial"/>
                          <w:color w:val="171919" w:themeColor="background1" w:themeShade="1A"/>
                          <w:sz w:val="22"/>
                          <w:szCs w:val="22"/>
                        </w:rPr>
                      </w:pPr>
                      <w:r w:rsidRPr="00CA44C9">
                        <w:rPr>
                          <w:rFonts w:cs="Arial"/>
                          <w:color w:val="171919" w:themeColor="background1" w:themeShade="1A"/>
                          <w:sz w:val="22"/>
                          <w:szCs w:val="22"/>
                        </w:rPr>
                        <w:t xml:space="preserve">Phone </w:t>
                      </w:r>
                      <w:r w:rsidRPr="00CA44C9">
                        <w:rPr>
                          <w:rFonts w:cs="Arial"/>
                          <w:b/>
                          <w:bCs/>
                          <w:color w:val="171919" w:themeColor="background1" w:themeShade="1A"/>
                          <w:sz w:val="22"/>
                          <w:szCs w:val="22"/>
                        </w:rPr>
                        <w:t>1800 318 209</w:t>
                      </w:r>
                      <w:r w:rsidRPr="00CA44C9">
                        <w:rPr>
                          <w:rFonts w:cs="Arial"/>
                          <w:color w:val="171919" w:themeColor="background1" w:themeShade="1A"/>
                          <w:sz w:val="22"/>
                          <w:szCs w:val="22"/>
                        </w:rPr>
                        <w:t xml:space="preserve"> (Aged care reform free-call phone line)</w:t>
                      </w:r>
                    </w:p>
                    <w:p w14:paraId="744B7C9C" w14:textId="77777777" w:rsidR="00DB02E1" w:rsidRPr="00CA44C9" w:rsidRDefault="00DB02E1" w:rsidP="00DB02E1">
                      <w:pPr>
                        <w:ind w:left="567"/>
                        <w:rPr>
                          <w:rFonts w:cs="Arial"/>
                          <w:color w:val="171919" w:themeColor="background1" w:themeShade="1A"/>
                          <w:sz w:val="22"/>
                          <w:szCs w:val="22"/>
                        </w:rPr>
                      </w:pPr>
                      <w:r w:rsidRPr="00CA44C9">
                        <w:rPr>
                          <w:rFonts w:cs="Arial"/>
                          <w:color w:val="171919" w:themeColor="background1" w:themeShade="1A"/>
                          <w:sz w:val="22"/>
                          <w:szCs w:val="22"/>
                        </w:rPr>
                        <w:t xml:space="preserve">For translating and interpreting services, call 131 450 and ask for 1800 318 209. </w:t>
                      </w:r>
                      <w:r w:rsidRPr="00CA44C9">
                        <w:rPr>
                          <w:rFonts w:cs="Arial"/>
                          <w:color w:val="171919" w:themeColor="background1" w:themeShade="1A"/>
                          <w:sz w:val="22"/>
                          <w:szCs w:val="22"/>
                        </w:rPr>
                        <w:br/>
                        <w:t>To use the National Relay Service, visit nrschat.nrscall.gov.au/</w:t>
                      </w:r>
                      <w:proofErr w:type="spellStart"/>
                      <w:r w:rsidRPr="00CA44C9">
                        <w:rPr>
                          <w:rFonts w:cs="Arial"/>
                          <w:color w:val="171919" w:themeColor="background1" w:themeShade="1A"/>
                          <w:sz w:val="22"/>
                          <w:szCs w:val="22"/>
                        </w:rPr>
                        <w:t>nrs</w:t>
                      </w:r>
                      <w:proofErr w:type="spellEnd"/>
                      <w:r w:rsidRPr="00CA44C9">
                        <w:rPr>
                          <w:rFonts w:cs="Arial"/>
                          <w:color w:val="171919" w:themeColor="background1" w:themeShade="1A"/>
                          <w:sz w:val="22"/>
                          <w:szCs w:val="22"/>
                        </w:rPr>
                        <w:t xml:space="preserve"> to choose your preferred access point on their website, or call the NRS Helpdesk on 1800 555 660. </w:t>
                      </w:r>
                    </w:p>
                  </w:txbxContent>
                </v:textbox>
                <w10:wrap anchorx="page"/>
              </v:shape>
            </w:pict>
          </mc:Fallback>
        </mc:AlternateContent>
      </w:r>
      <w:r w:rsidR="008425A6" w:rsidRPr="6C400130">
        <w:t xml:space="preserve">The Aged Care Quality and Safety Commission helps protect quality of life for people living in aged care homes. Where there are concerns about the care being delivered, the Commission will respond. If you are concerned about staffing </w:t>
      </w:r>
      <w:r w:rsidR="000C0C7E" w:rsidRPr="6C400130">
        <w:t xml:space="preserve">or any other matter </w:t>
      </w:r>
      <w:r w:rsidR="008425A6" w:rsidRPr="6C400130">
        <w:t xml:space="preserve">at </w:t>
      </w:r>
      <w:r w:rsidR="00E90422" w:rsidRPr="6C400130">
        <w:t>your</w:t>
      </w:r>
      <w:r w:rsidR="008425A6" w:rsidRPr="6C400130">
        <w:t xml:space="preserve"> aged care home, you can make a make a complaint to the Commission by visiting </w:t>
      </w:r>
      <w:r w:rsidR="00E90422" w:rsidRPr="6C400130">
        <w:t xml:space="preserve">their website at </w:t>
      </w:r>
      <w:hyperlink r:id="rId19" w:history="1">
        <w:r w:rsidR="008425A6" w:rsidRPr="6C400130">
          <w:rPr>
            <w:rStyle w:val="Hyperlink"/>
          </w:rPr>
          <w:t>agedcarequality.gov.au/making-complaint</w:t>
        </w:r>
      </w:hyperlink>
      <w:r w:rsidR="008425A6" w:rsidRPr="6C400130">
        <w:t xml:space="preserve"> or calling 1800 951 822.</w:t>
      </w:r>
      <w:r w:rsidR="00690051" w:rsidRPr="00722944">
        <w:rPr>
          <w:noProof/>
        </w:rPr>
        <mc:AlternateContent>
          <mc:Choice Requires="wps">
            <w:drawing>
              <wp:anchor distT="0" distB="0" distL="114300" distR="114300" simplePos="0" relativeHeight="251658240" behindDoc="0" locked="0" layoutInCell="1" allowOverlap="1" wp14:anchorId="216D1366" wp14:editId="21E769BA">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F7C5EE" id="Rectangle: Single Corner Rounded 1" o:spid="_x0000_s1026" alt="&quot;&quot;" style="position:absolute;margin-left:104.05pt;margin-top:514.45pt;width:529pt;height:177.75pt;flip:x;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6718300,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" path="m,l6342055,v207794,,376245,168451,376245,376245l6718300,2257425,,2257425,,xe" fillcolor="#f1f2f2" stroked="f" strokeweight="1pt">
                <v:stroke joinstyle="miter"/>
                <v:path arrowok="t" o:connecttype="custom" o:connectlocs="0,0;6342055,0;6718300,376245;6718300,2257425;0,2257425;0,0" o:connectangles="0,0,0,0,0,0"/>
                <w10:wrap anchorx="page"/>
              </v:shape>
            </w:pict>
          </mc:Fallback>
        </mc:AlternateContent>
      </w:r>
      <w:r w:rsidR="00690051" w:rsidRPr="00722944">
        <w:rPr>
          <w:noProof/>
        </w:rPr>
        <mc:AlternateContent>
          <mc:Choice Requires="wps">
            <w:drawing>
              <wp:anchor distT="0" distB="0" distL="114300" distR="114300" simplePos="0" relativeHeight="251658241" behindDoc="0" locked="0" layoutInCell="1" allowOverlap="1" wp14:anchorId="7E29D541" wp14:editId="66D96A0C">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6A69F3B1" w14:textId="77777777" w:rsidR="00B43CC6" w:rsidRPr="00F45B7B" w:rsidRDefault="00B43CC6"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7DB6B5AC" w14:textId="77777777" w:rsidR="00B43CC6" w:rsidRPr="00F45B7B" w:rsidRDefault="00B43CC6"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56488A9" w14:textId="77777777" w:rsidR="00B43CC6" w:rsidRPr="00F45B7B" w:rsidRDefault="00B43CC6"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5CDB9AED" w14:textId="77777777" w:rsidR="00B43CC6" w:rsidRPr="00F45B7B" w:rsidRDefault="00B43CC6"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6FD366A3" w14:textId="77777777" w:rsidR="00B43CC6" w:rsidRPr="00F45B7B" w:rsidRDefault="00B43CC6" w:rsidP="00B43CC6">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9D541" id="Text Box 6" o:spid="_x0000_s1027" type="#_x0000_t202" alt="&quot;&quot;" style="position:absolute;margin-left:132.4pt;margin-top:527.25pt;width:472.65pt;height:155.6pt;z-index:25165824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" filled="f" stroked="f" strokeweight=".5pt">
                <v:textbox>
                  <w:txbxContent>
                    <w:p w14:paraId="6A69F3B1" w14:textId="77777777" w:rsidR="00B43CC6" w:rsidRPr="00F45B7B" w:rsidRDefault="00B43CC6"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7DB6B5AC" w14:textId="77777777" w:rsidR="00B43CC6" w:rsidRPr="00F45B7B" w:rsidRDefault="00B43CC6"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56488A9" w14:textId="77777777" w:rsidR="00B43CC6" w:rsidRPr="00F45B7B" w:rsidRDefault="00B43CC6"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5CDB9AED" w14:textId="77777777" w:rsidR="00B43CC6" w:rsidRPr="00F45B7B" w:rsidRDefault="00B43CC6"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6FD366A3" w14:textId="77777777" w:rsidR="00B43CC6" w:rsidRPr="00F45B7B" w:rsidRDefault="00B43CC6" w:rsidP="00B43CC6">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w10:wrap anchorx="page"/>
              </v:shape>
            </w:pict>
          </mc:Fallback>
        </mc:AlternateContent>
      </w:r>
      <w:r w:rsidR="000D0850" w:rsidRPr="6C400130">
        <w:t xml:space="preserve"> </w:t>
      </w:r>
      <w:r w:rsidR="00E10D28" w:rsidRPr="6C400130">
        <w:t xml:space="preserve">Complaints may be open, </w:t>
      </w:r>
      <w:r w:rsidR="00DB02E1" w:rsidRPr="6C400130">
        <w:t>confidential or anonymous</w:t>
      </w:r>
    </w:p>
    <w:sectPr w:rsidR="00DB02E1" w:rsidRPr="00722944" w:rsidSect="009346B6">
      <w:headerReference w:type="first" r:id="rId20"/>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59D1D" w14:textId="77777777" w:rsidR="00664CF5" w:rsidRDefault="00664CF5" w:rsidP="0076491B">
      <w:pPr>
        <w:spacing w:before="0" w:after="0" w:line="240" w:lineRule="auto"/>
      </w:pPr>
      <w:r>
        <w:separator/>
      </w:r>
    </w:p>
  </w:endnote>
  <w:endnote w:type="continuationSeparator" w:id="0">
    <w:p w14:paraId="4AA0329B" w14:textId="77777777" w:rsidR="00664CF5" w:rsidRDefault="00664CF5" w:rsidP="0076491B">
      <w:pPr>
        <w:spacing w:before="0" w:after="0" w:line="240" w:lineRule="auto"/>
      </w:pPr>
      <w:r>
        <w:continuationSeparator/>
      </w:r>
    </w:p>
  </w:endnote>
  <w:endnote w:type="continuationNotice" w:id="1">
    <w:p w14:paraId="7C5B6F09" w14:textId="77777777" w:rsidR="00664CF5" w:rsidRDefault="00664C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DEADA" w14:textId="77777777" w:rsidR="00664CF5" w:rsidRDefault="00664CF5" w:rsidP="0076491B">
      <w:pPr>
        <w:spacing w:before="0" w:after="0" w:line="240" w:lineRule="auto"/>
      </w:pPr>
      <w:r>
        <w:separator/>
      </w:r>
    </w:p>
  </w:footnote>
  <w:footnote w:type="continuationSeparator" w:id="0">
    <w:p w14:paraId="482D9866" w14:textId="77777777" w:rsidR="00664CF5" w:rsidRDefault="00664CF5" w:rsidP="0076491B">
      <w:pPr>
        <w:spacing w:before="0" w:after="0" w:line="240" w:lineRule="auto"/>
      </w:pPr>
      <w:r>
        <w:continuationSeparator/>
      </w:r>
    </w:p>
  </w:footnote>
  <w:footnote w:type="continuationNotice" w:id="1">
    <w:p w14:paraId="5EA2F2EC" w14:textId="77777777" w:rsidR="00664CF5" w:rsidRDefault="00664CF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0881" w14:textId="72BB0751" w:rsidR="008147EE" w:rsidRDefault="008147EE">
    <w:pPr>
      <w:pStyle w:val="Header"/>
      <w:rPr>
        <w:noProof/>
      </w:rPr>
    </w:pPr>
    <w:r>
      <w:rPr>
        <w:noProof/>
      </w:rPr>
      <w:drawing>
        <wp:anchor distT="0" distB="0" distL="114300" distR="114300" simplePos="0" relativeHeight="251658240" behindDoc="0" locked="0" layoutInCell="1" allowOverlap="1" wp14:anchorId="01CBE068" wp14:editId="7A5553B2">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8156"/>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0913B" w14:textId="5D5D2CD3" w:rsidR="0076491B" w:rsidRDefault="00592E07">
    <w:pPr>
      <w:pStyle w:val="Header"/>
    </w:pPr>
    <w:r>
      <w:rPr>
        <w:noProof/>
      </w:rPr>
      <w:drawing>
        <wp:anchor distT="0" distB="0" distL="114300" distR="114300" simplePos="0" relativeHeight="251658242" behindDoc="1" locked="0" layoutInCell="1" allowOverlap="1" wp14:anchorId="640C4065" wp14:editId="450F4F90">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8376" t="391" r="-4282" b="35047"/>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776C1E3A" wp14:editId="09D08BE3">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E4D69E4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0D165D4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F17E011E">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7084EC34">
      <w:start w:val="1"/>
      <w:numFmt w:val="bullet"/>
      <w:lvlText w:val=""/>
      <w:lvlJc w:val="left"/>
      <w:pPr>
        <w:ind w:left="720" w:hanging="360"/>
      </w:pPr>
      <w:rPr>
        <w:rFonts w:ascii="Symbol" w:hAnsi="Symbol" w:hint="default"/>
      </w:rPr>
    </w:lvl>
    <w:lvl w:ilvl="1" w:tplc="040A5786">
      <w:start w:val="1"/>
      <w:numFmt w:val="bullet"/>
      <w:lvlText w:val="o"/>
      <w:lvlJc w:val="left"/>
      <w:pPr>
        <w:ind w:left="1440" w:hanging="360"/>
      </w:pPr>
      <w:rPr>
        <w:rFonts w:ascii="Courier New" w:hAnsi="Courier New" w:cs="Courier New" w:hint="default"/>
      </w:rPr>
    </w:lvl>
    <w:lvl w:ilvl="2" w:tplc="0310D142">
      <w:start w:val="1"/>
      <w:numFmt w:val="bullet"/>
      <w:lvlText w:val=""/>
      <w:lvlJc w:val="left"/>
      <w:pPr>
        <w:ind w:left="2160" w:hanging="360"/>
      </w:pPr>
      <w:rPr>
        <w:rFonts w:ascii="Wingdings" w:hAnsi="Wingdings" w:hint="default"/>
      </w:rPr>
    </w:lvl>
    <w:lvl w:ilvl="3" w:tplc="5C9659D8" w:tentative="1">
      <w:start w:val="1"/>
      <w:numFmt w:val="bullet"/>
      <w:lvlText w:val=""/>
      <w:lvlJc w:val="left"/>
      <w:pPr>
        <w:ind w:left="2880" w:hanging="360"/>
      </w:pPr>
      <w:rPr>
        <w:rFonts w:ascii="Symbol" w:hAnsi="Symbol" w:hint="default"/>
      </w:rPr>
    </w:lvl>
    <w:lvl w:ilvl="4" w:tplc="4A4E1F64" w:tentative="1">
      <w:start w:val="1"/>
      <w:numFmt w:val="bullet"/>
      <w:lvlText w:val="o"/>
      <w:lvlJc w:val="left"/>
      <w:pPr>
        <w:ind w:left="3600" w:hanging="360"/>
      </w:pPr>
      <w:rPr>
        <w:rFonts w:ascii="Courier New" w:hAnsi="Courier New" w:cs="Courier New" w:hint="default"/>
      </w:rPr>
    </w:lvl>
    <w:lvl w:ilvl="5" w:tplc="9C62C43A" w:tentative="1">
      <w:start w:val="1"/>
      <w:numFmt w:val="bullet"/>
      <w:lvlText w:val=""/>
      <w:lvlJc w:val="left"/>
      <w:pPr>
        <w:ind w:left="4320" w:hanging="360"/>
      </w:pPr>
      <w:rPr>
        <w:rFonts w:ascii="Wingdings" w:hAnsi="Wingdings" w:hint="default"/>
      </w:rPr>
    </w:lvl>
    <w:lvl w:ilvl="6" w:tplc="9134F68E" w:tentative="1">
      <w:start w:val="1"/>
      <w:numFmt w:val="bullet"/>
      <w:lvlText w:val=""/>
      <w:lvlJc w:val="left"/>
      <w:pPr>
        <w:ind w:left="5040" w:hanging="360"/>
      </w:pPr>
      <w:rPr>
        <w:rFonts w:ascii="Symbol" w:hAnsi="Symbol" w:hint="default"/>
      </w:rPr>
    </w:lvl>
    <w:lvl w:ilvl="7" w:tplc="3CFACF96" w:tentative="1">
      <w:start w:val="1"/>
      <w:numFmt w:val="bullet"/>
      <w:lvlText w:val="o"/>
      <w:lvlJc w:val="left"/>
      <w:pPr>
        <w:ind w:left="5760" w:hanging="360"/>
      </w:pPr>
      <w:rPr>
        <w:rFonts w:ascii="Courier New" w:hAnsi="Courier New" w:cs="Courier New" w:hint="default"/>
      </w:rPr>
    </w:lvl>
    <w:lvl w:ilvl="8" w:tplc="4114FC14"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F48EA16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1794"/>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5D2B"/>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1F7F37"/>
    <w:rsid w:val="00201AE3"/>
    <w:rsid w:val="00202B0B"/>
    <w:rsid w:val="00205469"/>
    <w:rsid w:val="002079C8"/>
    <w:rsid w:val="00211344"/>
    <w:rsid w:val="00214975"/>
    <w:rsid w:val="00223A7D"/>
    <w:rsid w:val="0022750E"/>
    <w:rsid w:val="00230A7A"/>
    <w:rsid w:val="002347F1"/>
    <w:rsid w:val="00235EAD"/>
    <w:rsid w:val="002371BC"/>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3D"/>
    <w:rsid w:val="003070C0"/>
    <w:rsid w:val="00310EB5"/>
    <w:rsid w:val="003167F1"/>
    <w:rsid w:val="00322215"/>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232F"/>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2D80"/>
    <w:rsid w:val="004D53AF"/>
    <w:rsid w:val="004D5537"/>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4CF5"/>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6F353C"/>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D34A9"/>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37C2"/>
    <w:rsid w:val="008A7CC5"/>
    <w:rsid w:val="008A7D9A"/>
    <w:rsid w:val="008B00FF"/>
    <w:rsid w:val="008B7ACA"/>
    <w:rsid w:val="008C32EA"/>
    <w:rsid w:val="008C5100"/>
    <w:rsid w:val="008C7BAC"/>
    <w:rsid w:val="008D028A"/>
    <w:rsid w:val="008D1F67"/>
    <w:rsid w:val="008D1FD3"/>
    <w:rsid w:val="008D4F3D"/>
    <w:rsid w:val="008D7632"/>
    <w:rsid w:val="008E233D"/>
    <w:rsid w:val="008E736C"/>
    <w:rsid w:val="008E789D"/>
    <w:rsid w:val="008E7C21"/>
    <w:rsid w:val="008F467F"/>
    <w:rsid w:val="008F6756"/>
    <w:rsid w:val="0090254B"/>
    <w:rsid w:val="009133D7"/>
    <w:rsid w:val="00916DE1"/>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686"/>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44C9"/>
    <w:rsid w:val="00CA64E0"/>
    <w:rsid w:val="00CA7957"/>
    <w:rsid w:val="00CC04D3"/>
    <w:rsid w:val="00CD39A2"/>
    <w:rsid w:val="00CD4BF3"/>
    <w:rsid w:val="00CD79C8"/>
    <w:rsid w:val="00CE2109"/>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0C9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2E1"/>
    <w:rsid w:val="00DB0E52"/>
    <w:rsid w:val="00DB10DD"/>
    <w:rsid w:val="00DB11A2"/>
    <w:rsid w:val="00DB3D3C"/>
    <w:rsid w:val="00DB780C"/>
    <w:rsid w:val="00DC14B4"/>
    <w:rsid w:val="00DC2076"/>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5199B"/>
    <w:rsid w:val="00F524EB"/>
    <w:rsid w:val="00F54352"/>
    <w:rsid w:val="00F543F9"/>
    <w:rsid w:val="00F6136D"/>
    <w:rsid w:val="00F64551"/>
    <w:rsid w:val="00F65083"/>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BB3D4"/>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63403897">
      <w:bodyDiv w:val="1"/>
      <w:marLeft w:val="0"/>
      <w:marRight w:val="0"/>
      <w:marTop w:val="0"/>
      <w:marBottom w:val="0"/>
      <w:divBdr>
        <w:top w:val="none" w:sz="0" w:space="0" w:color="auto"/>
        <w:left w:val="none" w:sz="0" w:space="0" w:color="auto"/>
        <w:bottom w:val="none" w:sz="0" w:space="0" w:color="auto"/>
        <w:right w:val="none" w:sz="0" w:space="0" w:color="auto"/>
      </w:divBdr>
    </w:div>
    <w:div w:id="979529826">
      <w:bodyDiv w:val="1"/>
      <w:marLeft w:val="0"/>
      <w:marRight w:val="0"/>
      <w:marTop w:val="0"/>
      <w:marBottom w:val="0"/>
      <w:divBdr>
        <w:top w:val="none" w:sz="0" w:space="0" w:color="auto"/>
        <w:left w:val="none" w:sz="0" w:space="0" w:color="auto"/>
        <w:bottom w:val="none" w:sz="0" w:space="0" w:color="auto"/>
        <w:right w:val="none" w:sz="0" w:space="0" w:color="auto"/>
      </w:divBdr>
    </w:div>
    <w:div w:id="1257135256">
      <w:bodyDiv w:val="1"/>
      <w:marLeft w:val="0"/>
      <w:marRight w:val="0"/>
      <w:marTop w:val="0"/>
      <w:marBottom w:val="0"/>
      <w:divBdr>
        <w:top w:val="none" w:sz="0" w:space="0" w:color="auto"/>
        <w:left w:val="none" w:sz="0" w:space="0" w:color="auto"/>
        <w:bottom w:val="none" w:sz="0" w:space="0" w:color="auto"/>
        <w:right w:val="none" w:sz="0" w:space="0" w:color="auto"/>
      </w:divBdr>
    </w:div>
    <w:div w:id="1530216404">
      <w:bodyDiv w:val="1"/>
      <w:marLeft w:val="0"/>
      <w:marRight w:val="0"/>
      <w:marTop w:val="0"/>
      <w:marBottom w:val="0"/>
      <w:divBdr>
        <w:top w:val="none" w:sz="0" w:space="0" w:color="auto"/>
        <w:left w:val="none" w:sz="0" w:space="0" w:color="auto"/>
        <w:bottom w:val="none" w:sz="0" w:space="0" w:color="auto"/>
        <w:right w:val="none" w:sz="0" w:space="0" w:color="auto"/>
      </w:divBdr>
    </w:div>
    <w:div w:id="193809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hyperlink" Target="https://www.agedcarequality.gov.au/making-compla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12f7b466-49fa-4efd-8558-afd11113d64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5" ma:contentTypeDescription="Create a new document." ma:contentTypeScope="" ma:versionID="5630de2ad7260b8f5076bca2e5045923">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924b2d965fd2fb53d21d9eee273b74e5"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92D39819-C3A1-42D9-9304-7634A2D92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247 RN consumer fact sheet FINAL version SK comments v2 (002).dotx</Template>
  <TotalTime>45</TotalTime>
  <Pages>2</Pages>
  <Words>591</Words>
  <Characters>3176</Characters>
  <Application>Microsoft Office Word</Application>
  <DocSecurity>0</DocSecurity>
  <Lines>53</Lines>
  <Paragraphs>20</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keywords/>
  <dc:description/>
  <cp:lastModifiedBy>MASCHKE, Elvia</cp:lastModifiedBy>
  <cp:revision>13</cp:revision>
  <dcterms:created xsi:type="dcterms:W3CDTF">2025-02-25T21:55:00Z</dcterms:created>
  <dcterms:modified xsi:type="dcterms:W3CDTF">2025-03-07T04:45:00Z</dcterms:modified>
</cp:coreProperties>
</file>