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3DD6C" w14:textId="4AE82F19" w:rsidR="00901C90" w:rsidRPr="00B37248" w:rsidRDefault="003D1F4E" w:rsidP="00901C90">
      <w:pPr>
        <w:pStyle w:val="Pic"/>
      </w:pPr>
      <w:r w:rsidRPr="00616053">
        <w:rPr>
          <w:noProof/>
        </w:rPr>
        <mc:AlternateContent>
          <mc:Choice Requires="wps">
            <w:drawing>
              <wp:anchor distT="0" distB="0" distL="114300" distR="114300" simplePos="0" relativeHeight="251658241" behindDoc="1" locked="0" layoutInCell="1" allowOverlap="1" wp14:anchorId="6BB2AE85" wp14:editId="299158D1">
                <wp:simplePos x="0" y="0"/>
                <wp:positionH relativeFrom="margin">
                  <wp:posOffset>4516120</wp:posOffset>
                </wp:positionH>
                <wp:positionV relativeFrom="paragraph">
                  <wp:posOffset>-38100</wp:posOffset>
                </wp:positionV>
                <wp:extent cx="1624965" cy="1715135"/>
                <wp:effectExtent l="0" t="6985" r="6350" b="6350"/>
                <wp:wrapSquare wrapText="bothSides"/>
                <wp:docPr id="102783145" name="Freeform: Shape 102783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6200000">
                          <a:off x="0" y="0"/>
                          <a:ext cx="1624965" cy="1715135"/>
                        </a:xfrm>
                        <a:custGeom>
                          <a:avLst/>
                          <a:gdLst>
                            <a:gd name="connsiteX0" fmla="*/ 2112335 w 3646964"/>
                            <a:gd name="connsiteY0" fmla="*/ 3318953 h 4017353"/>
                            <a:gd name="connsiteX1" fmla="*/ 1926131 w 3646964"/>
                            <a:gd name="connsiteY1" fmla="*/ 3318953 h 4017353"/>
                            <a:gd name="connsiteX2" fmla="*/ 1926131 w 3646964"/>
                            <a:gd name="connsiteY2" fmla="*/ 3118887 h 4017353"/>
                            <a:gd name="connsiteX3" fmla="*/ 1720836 w 3646964"/>
                            <a:gd name="connsiteY3" fmla="*/ 3118887 h 4017353"/>
                            <a:gd name="connsiteX4" fmla="*/ 1720836 w 3646964"/>
                            <a:gd name="connsiteY4" fmla="*/ 3318953 h 4017353"/>
                            <a:gd name="connsiteX5" fmla="*/ 1534632 w 3646964"/>
                            <a:gd name="connsiteY5" fmla="*/ 3318953 h 4017353"/>
                            <a:gd name="connsiteX6" fmla="*/ 1534632 w 3646964"/>
                            <a:gd name="connsiteY6" fmla="*/ 3509510 h 4017353"/>
                            <a:gd name="connsiteX7" fmla="*/ 1720836 w 3646964"/>
                            <a:gd name="connsiteY7" fmla="*/ 3509510 h 4017353"/>
                            <a:gd name="connsiteX8" fmla="*/ 1720836 w 3646964"/>
                            <a:gd name="connsiteY8" fmla="*/ 3709577 h 4017353"/>
                            <a:gd name="connsiteX9" fmla="*/ 1926131 w 3646964"/>
                            <a:gd name="connsiteY9" fmla="*/ 3709577 h 4017353"/>
                            <a:gd name="connsiteX10" fmla="*/ 1926131 w 3646964"/>
                            <a:gd name="connsiteY10" fmla="*/ 3509510 h 4017353"/>
                            <a:gd name="connsiteX11" fmla="*/ 2112335 w 3646964"/>
                            <a:gd name="connsiteY11" fmla="*/ 3509510 h 4017353"/>
                            <a:gd name="connsiteX12" fmla="*/ 3646964 w 3646964"/>
                            <a:gd name="connsiteY12" fmla="*/ 1360676 h 4017353"/>
                            <a:gd name="connsiteX13" fmla="*/ 3646964 w 3646964"/>
                            <a:gd name="connsiteY13" fmla="*/ 2656676 h 4017353"/>
                            <a:gd name="connsiteX14" fmla="*/ 2471483 w 3646964"/>
                            <a:gd name="connsiteY14" fmla="*/ 2656676 h 4017353"/>
                            <a:gd name="connsiteX15" fmla="*/ 2471483 w 3646964"/>
                            <a:gd name="connsiteY15" fmla="*/ 4017353 h 4017353"/>
                            <a:gd name="connsiteX16" fmla="*/ 1175483 w 3646964"/>
                            <a:gd name="connsiteY16" fmla="*/ 4017353 h 4017353"/>
                            <a:gd name="connsiteX17" fmla="*/ 1175483 w 3646964"/>
                            <a:gd name="connsiteY17" fmla="*/ 2656676 h 4017353"/>
                            <a:gd name="connsiteX18" fmla="*/ 0 w 3646964"/>
                            <a:gd name="connsiteY18" fmla="*/ 2656676 h 4017353"/>
                            <a:gd name="connsiteX19" fmla="*/ 0 w 3646964"/>
                            <a:gd name="connsiteY19" fmla="*/ 1360676 h 4017353"/>
                            <a:gd name="connsiteX20" fmla="*/ 1175483 w 3646964"/>
                            <a:gd name="connsiteY20" fmla="*/ 1360676 h 4017353"/>
                            <a:gd name="connsiteX21" fmla="*/ 1175483 w 3646964"/>
                            <a:gd name="connsiteY21" fmla="*/ 0 h 4017353"/>
                            <a:gd name="connsiteX22" fmla="*/ 2471483 w 3646964"/>
                            <a:gd name="connsiteY22" fmla="*/ 0 h 4017353"/>
                            <a:gd name="connsiteX23" fmla="*/ 2471483 w 3646964"/>
                            <a:gd name="connsiteY23" fmla="*/ 1360676 h 4017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46964" h="4017353">
                              <a:moveTo>
                                <a:pt x="2112335" y="3318953"/>
                              </a:moveTo>
                              <a:lnTo>
                                <a:pt x="1926131" y="3318953"/>
                              </a:lnTo>
                              <a:lnTo>
                                <a:pt x="1926131" y="3118887"/>
                              </a:lnTo>
                              <a:lnTo>
                                <a:pt x="1720836" y="3118887"/>
                              </a:lnTo>
                              <a:lnTo>
                                <a:pt x="1720836" y="3318953"/>
                              </a:lnTo>
                              <a:lnTo>
                                <a:pt x="1534632" y="3318953"/>
                              </a:lnTo>
                              <a:lnTo>
                                <a:pt x="1534632" y="3509510"/>
                              </a:lnTo>
                              <a:lnTo>
                                <a:pt x="1720836" y="3509510"/>
                              </a:lnTo>
                              <a:lnTo>
                                <a:pt x="1720836" y="3709577"/>
                              </a:lnTo>
                              <a:lnTo>
                                <a:pt x="1926131" y="3709577"/>
                              </a:lnTo>
                              <a:lnTo>
                                <a:pt x="1926131" y="3509510"/>
                              </a:lnTo>
                              <a:lnTo>
                                <a:pt x="2112335" y="3509510"/>
                              </a:lnTo>
                              <a:close/>
                              <a:moveTo>
                                <a:pt x="3646964" y="1360676"/>
                              </a:moveTo>
                              <a:lnTo>
                                <a:pt x="3646964" y="2656676"/>
                              </a:lnTo>
                              <a:lnTo>
                                <a:pt x="2471483" y="2656676"/>
                              </a:lnTo>
                              <a:lnTo>
                                <a:pt x="2471483" y="4017353"/>
                              </a:lnTo>
                              <a:lnTo>
                                <a:pt x="1175483" y="4017353"/>
                              </a:lnTo>
                              <a:lnTo>
                                <a:pt x="1175483" y="2656676"/>
                              </a:lnTo>
                              <a:lnTo>
                                <a:pt x="0" y="2656676"/>
                              </a:lnTo>
                              <a:lnTo>
                                <a:pt x="0" y="1360676"/>
                              </a:lnTo>
                              <a:lnTo>
                                <a:pt x="1175483" y="1360676"/>
                              </a:lnTo>
                              <a:lnTo>
                                <a:pt x="1175483" y="0"/>
                              </a:lnTo>
                              <a:lnTo>
                                <a:pt x="2471483" y="0"/>
                              </a:lnTo>
                              <a:lnTo>
                                <a:pt x="2471483" y="1360676"/>
                              </a:lnTo>
                              <a:close/>
                            </a:path>
                          </a:pathLst>
                        </a:custGeom>
                        <a:solidFill>
                          <a:srgbClr val="00968F">
                            <a:alpha val="42745"/>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w14:anchorId="7C7B32D0" id="Freeform: Shape 102783145" o:spid="_x0000_s1026" style="position:absolute;margin-left:355.6pt;margin-top:-3pt;width:127.95pt;height:135.05pt;rotation:-90;z-index:-251658239;visibility:visible;mso-wrap-style:square;mso-wrap-distance-left:9pt;mso-wrap-distance-top:0;mso-wrap-distance-right:9pt;mso-wrap-distance-bottom:0;mso-position-horizontal:absolute;mso-position-horizontal-relative:margin;mso-position-vertical:absolute;mso-position-vertical-relative:text;v-text-anchor:middle" coordsize="3646964,401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" path="m2112335,3318953r-186204,l1926131,3118887r-205295,l1720836,3318953r-186204,l1534632,3509510r186204,l1720836,3709577r205295,l1926131,3509510r186204,l2112335,3318953xm3646964,1360676r,1296000l2471483,2656676r,1360677l1175483,4017353r,-1360677l,2656676,,1360676r1175483,l1175483,,2471483,r,1360676l3646964,1360676xe" fillcolor="#00968f" stroked="f" strokeweight="2pt">
                <v:fill opacity="28013f"/>
                <v:path arrowok="t" o:connecttype="custom" o:connectlocs="941186,1416966;858219,1416966;858219,1331551;766747,1331551;766747,1416966;683781,1416966;683781,1498321;766747,1498321;766747,1583736;858219,1583736;858219,1498321;941186,1498321;1624965,580916;1624965,1134219;1101210,1134219;1101210,1715135;523756,1715135;523756,1134219;0,1134219;0,580916;523756,580916;523756,0;1101210,0;1101210,580916" o:connectangles="0,0,0,0,0,0,0,0,0,0,0,0,0,0,0,0,0,0,0,0,0,0,0,0"/>
                <o:lock v:ext="edit" aspectratio="t"/>
                <w10:wrap type="square" anchorx="margin"/>
              </v:shape>
            </w:pict>
          </mc:Fallback>
        </mc:AlternateContent>
      </w:r>
      <w:r w:rsidRPr="00616053">
        <w:rPr>
          <w:noProof/>
        </w:rPr>
        <mc:AlternateContent>
          <mc:Choice Requires="wps">
            <w:drawing>
              <wp:anchor distT="0" distB="0" distL="114300" distR="114300" simplePos="0" relativeHeight="251658240" behindDoc="0" locked="0" layoutInCell="1" allowOverlap="1" wp14:anchorId="49B3E745" wp14:editId="113925EC">
                <wp:simplePos x="0" y="0"/>
                <wp:positionH relativeFrom="page">
                  <wp:posOffset>-149023</wp:posOffset>
                </wp:positionH>
                <wp:positionV relativeFrom="paragraph">
                  <wp:posOffset>-989743</wp:posOffset>
                </wp:positionV>
                <wp:extent cx="7703820" cy="10955655"/>
                <wp:effectExtent l="0" t="0" r="0" b="0"/>
                <wp:wrapNone/>
                <wp:docPr id="609498232" name="Rectangle 609498232"/>
                <wp:cNvGraphicFramePr/>
                <a:graphic xmlns:a="http://schemas.openxmlformats.org/drawingml/2006/main">
                  <a:graphicData uri="http://schemas.microsoft.com/office/word/2010/wordprocessingShape">
                    <wps:wsp>
                      <wps:cNvSpPr/>
                      <wps:spPr>
                        <a:xfrm>
                          <a:off x="0" y="0"/>
                          <a:ext cx="7703820" cy="10955655"/>
                        </a:xfrm>
                        <a:prstGeom prst="rect">
                          <a:avLst/>
                        </a:prstGeom>
                        <a:gradFill flip="none" rotWithShape="1">
                          <a:gsLst>
                            <a:gs pos="0">
                              <a:srgbClr val="006579"/>
                            </a:gs>
                            <a:gs pos="37000">
                              <a:srgbClr val="20A39D"/>
                            </a:gs>
                            <a:gs pos="79000">
                              <a:schemeClr val="bg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D355F9" id="Rectangle 609498232" o:spid="_x0000_s1026" style="position:absolute;margin-left:-11.75pt;margin-top:-77.95pt;width:606.6pt;height:862.65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" fillcolor="#006579" stroked="f" strokeweight="2pt">
                <v:fill color2="#f9f9f9 [3212]" rotate="t" angle="90" colors="0 #006579;24248f #20a39d;51773f #f9f9f9;1 #f9f9f9" focus="100%" type="gradient"/>
                <w10:wrap anchorx="page"/>
              </v:rect>
            </w:pict>
          </mc:Fallback>
        </mc:AlternateContent>
      </w:r>
    </w:p>
    <w:p w14:paraId="28B229C4" w14:textId="7F19CE8D" w:rsidR="00901C90" w:rsidRPr="00B37248" w:rsidRDefault="00901C90" w:rsidP="00EF52E6"/>
    <w:p w14:paraId="55F8FA27" w14:textId="3E6F920E" w:rsidR="00901C90" w:rsidRPr="00B37248" w:rsidRDefault="00901C90" w:rsidP="00901C90">
      <w:pPr>
        <w:pStyle w:val="Footnote"/>
      </w:pPr>
    </w:p>
    <w:p w14:paraId="4BA17B9D" w14:textId="198F19C3" w:rsidR="00901C90" w:rsidRPr="00B37248" w:rsidRDefault="00901C90" w:rsidP="00901C90">
      <w:pPr>
        <w:pStyle w:val="CompanyAddress"/>
      </w:pPr>
      <w:r w:rsidRPr="00B37248">
        <w:t> </w:t>
      </w:r>
    </w:p>
    <w:p w14:paraId="0D1020E3" w14:textId="4B390644" w:rsidR="00901C90" w:rsidRPr="00B37248" w:rsidRDefault="00901C90" w:rsidP="00901C90">
      <w:pPr>
        <w:pStyle w:val="CompanyAddress"/>
      </w:pPr>
    </w:p>
    <w:p w14:paraId="3ECA58B1" w14:textId="38ABFFAB" w:rsidR="00901C90" w:rsidRPr="00B37248" w:rsidRDefault="00901C90" w:rsidP="00901C90">
      <w:pPr>
        <w:pStyle w:val="CompanyAddress"/>
      </w:pPr>
    </w:p>
    <w:p w14:paraId="73B948ED" w14:textId="4FCF0712" w:rsidR="00901C90" w:rsidRPr="00B37248" w:rsidRDefault="00901C90" w:rsidP="00901C90">
      <w:pPr>
        <w:pStyle w:val="CompanyAddress"/>
      </w:pPr>
    </w:p>
    <w:p w14:paraId="262FA901" w14:textId="594304B7" w:rsidR="00901C90" w:rsidRPr="00B37248" w:rsidRDefault="003D1F4E" w:rsidP="00901C90">
      <w:pPr>
        <w:pStyle w:val="BodyText"/>
      </w:pPr>
      <w:r w:rsidRPr="00616053">
        <w:rPr>
          <w:noProof/>
          <w:szCs w:val="22"/>
        </w:rPr>
        <mc:AlternateContent>
          <mc:Choice Requires="wps">
            <w:drawing>
              <wp:anchor distT="45720" distB="45720" distL="114300" distR="114300" simplePos="0" relativeHeight="251658242" behindDoc="0" locked="0" layoutInCell="1" allowOverlap="1" wp14:anchorId="24CFD834" wp14:editId="4C036DCB">
                <wp:simplePos x="0" y="0"/>
                <wp:positionH relativeFrom="column">
                  <wp:posOffset>3108960</wp:posOffset>
                </wp:positionH>
                <wp:positionV relativeFrom="paragraph">
                  <wp:posOffset>688966</wp:posOffset>
                </wp:positionV>
                <wp:extent cx="3419475" cy="5349875"/>
                <wp:effectExtent l="0" t="0" r="0" b="3175"/>
                <wp:wrapNone/>
                <wp:docPr id="1072339796" name="Text Box 1072339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5349875"/>
                        </a:xfrm>
                        <a:prstGeom prst="rect">
                          <a:avLst/>
                        </a:prstGeom>
                        <a:noFill/>
                        <a:ln w="9525">
                          <a:noFill/>
                          <a:miter lim="800000"/>
                          <a:headEnd/>
                          <a:tailEnd/>
                        </a:ln>
                      </wps:spPr>
                      <wps:txbx>
                        <w:txbxContent>
                          <w:p w14:paraId="30BDF051" w14:textId="77777777" w:rsidR="003D1F4E" w:rsidRPr="00616053" w:rsidRDefault="003D1F4E" w:rsidP="003D1F4E">
                            <w:pPr>
                              <w:pStyle w:val="Title"/>
                              <w:rPr>
                                <w:lang w:val="en-AU"/>
                              </w:rPr>
                            </w:pPr>
                            <w:r w:rsidRPr="00616053">
                              <w:rPr>
                                <w:lang w:val="en-AU"/>
                              </w:rPr>
                              <w:t>Shiatsu for preventing and treating health conditions</w:t>
                            </w:r>
                          </w:p>
                          <w:p w14:paraId="01B91704" w14:textId="77777777" w:rsidR="003D1F4E" w:rsidRPr="00616053" w:rsidRDefault="003D1F4E" w:rsidP="003D1F4E">
                            <w:pPr>
                              <w:pStyle w:val="Subtitle"/>
                              <w:rPr>
                                <w:lang w:val="en-AU"/>
                              </w:rPr>
                            </w:pPr>
                          </w:p>
                          <w:p w14:paraId="34B4A1C9" w14:textId="2B321B4B" w:rsidR="003D1F4E" w:rsidRPr="00B37248" w:rsidRDefault="003D1F4E" w:rsidP="003D1F4E">
                            <w:pPr>
                              <w:pStyle w:val="CompanyAddress"/>
                            </w:pPr>
                            <w:r w:rsidRPr="00616053">
                              <w:rPr>
                                <w:rFonts w:eastAsia="Calibri" w:cs="Tahoma"/>
                                <w:bCs/>
                                <w:caps/>
                                <w:sz w:val="32"/>
                              </w:rPr>
                              <w:t>Appendices D to H</w:t>
                            </w:r>
                          </w:p>
                          <w:p w14:paraId="10AF71BE" w14:textId="77777777" w:rsidR="003D1F4E" w:rsidRPr="00B37248" w:rsidRDefault="003D1F4E" w:rsidP="003D1F4E">
                            <w:pPr>
                              <w:pStyle w:val="CompanyAddress"/>
                            </w:pPr>
                          </w:p>
                          <w:p w14:paraId="35AB48B6" w14:textId="77777777" w:rsidR="003D1F4E" w:rsidRPr="00B37248" w:rsidRDefault="003D1F4E" w:rsidP="003D1F4E">
                            <w:pPr>
                              <w:pStyle w:val="CompanyAddress"/>
                            </w:pPr>
                            <w:r w:rsidRPr="00B37248">
                              <w:t>prepared by</w:t>
                            </w:r>
                          </w:p>
                          <w:p w14:paraId="07113AEC" w14:textId="77777777" w:rsidR="003D1F4E" w:rsidRPr="00B37248" w:rsidRDefault="003D1F4E" w:rsidP="003D1F4E">
                            <w:pPr>
                              <w:pStyle w:val="Company"/>
                            </w:pPr>
                            <w:r w:rsidRPr="00B37248">
                              <w:rPr>
                                <w:rStyle w:val="Strong"/>
                              </w:rPr>
                              <w:t>HT</w:t>
                            </w:r>
                            <w:r w:rsidRPr="00B37248">
                              <w:t>ANALYSTS</w:t>
                            </w:r>
                          </w:p>
                          <w:p w14:paraId="3B0E2A2E" w14:textId="77777777" w:rsidR="003D1F4E" w:rsidRPr="00B37248" w:rsidRDefault="003D1F4E" w:rsidP="003D1F4E">
                            <w:pPr>
                              <w:pStyle w:val="CompanyAddress"/>
                            </w:pPr>
                          </w:p>
                          <w:p w14:paraId="2974F443" w14:textId="77777777" w:rsidR="003D1F4E" w:rsidRPr="00B37248" w:rsidRDefault="003D1F4E" w:rsidP="003D1F4E">
                            <w:pPr>
                              <w:pStyle w:val="CompanyAddress"/>
                            </w:pPr>
                            <w:r w:rsidRPr="00B37248">
                              <w:t>for</w:t>
                            </w:r>
                          </w:p>
                          <w:p w14:paraId="06CB881C" w14:textId="77777777" w:rsidR="003D1F4E" w:rsidRPr="00B37248" w:rsidRDefault="003D1F4E" w:rsidP="003D1F4E">
                            <w:pPr>
                              <w:pStyle w:val="Company"/>
                            </w:pPr>
                            <w:r w:rsidRPr="00B37248">
                              <w:t>National Health and Medical Research Council</w:t>
                            </w:r>
                          </w:p>
                          <w:p w14:paraId="49313E83" w14:textId="77777777" w:rsidR="003D1F4E" w:rsidRPr="00B37248" w:rsidRDefault="003D1F4E" w:rsidP="003D1F4E">
                            <w:pPr>
                              <w:pStyle w:val="Company"/>
                            </w:pPr>
                          </w:p>
                          <w:p w14:paraId="0138051B" w14:textId="77777777" w:rsidR="003D1F4E" w:rsidRPr="00B37248" w:rsidRDefault="003D1F4E" w:rsidP="003D1F4E">
                            <w:pPr>
                              <w:pStyle w:val="CompanyAddress"/>
                            </w:pPr>
                            <w:r w:rsidRPr="00B37248">
                              <w:t>NHMRC | Natural Therapies Working Committee</w:t>
                            </w:r>
                          </w:p>
                          <w:p w14:paraId="5D28844B" w14:textId="77777777" w:rsidR="003D1F4E" w:rsidRPr="00B37248" w:rsidRDefault="003D1F4E" w:rsidP="003D1F4E">
                            <w:pPr>
                              <w:pStyle w:val="CompanyAddress"/>
                            </w:pPr>
                            <w:r w:rsidRPr="00B37248">
                              <w:t>Canberra ACT 2601</w:t>
                            </w:r>
                          </w:p>
                          <w:p w14:paraId="766826E2" w14:textId="77777777" w:rsidR="003D1F4E" w:rsidRPr="00B37248" w:rsidRDefault="003D1F4E" w:rsidP="003D1F4E">
                            <w:pPr>
                              <w:pStyle w:val="CompanyAddress"/>
                            </w:pPr>
                          </w:p>
                          <w:p w14:paraId="14A89827" w14:textId="78A11B01" w:rsidR="003D1F4E" w:rsidRPr="00B37248" w:rsidRDefault="003D1F4E" w:rsidP="003D1F4E">
                            <w:pPr>
                              <w:pStyle w:val="Date"/>
                            </w:pPr>
                            <w:r w:rsidRPr="00B37248">
                              <w:t>June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CFD834" id="_x0000_t202" coordsize="21600,21600" o:spt="202" path="m,l,21600r21600,l21600,xe">
                <v:stroke joinstyle="miter"/>
                <v:path gradientshapeok="t" o:connecttype="rect"/>
              </v:shapetype>
              <v:shape id="Text Box 1072339796" o:spid="_x0000_s1026" type="#_x0000_t202" style="position:absolute;margin-left:244.8pt;margin-top:54.25pt;width:269.25pt;height:421.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" filled="f" stroked="f">
                <v:textbox>
                  <w:txbxContent>
                    <w:p w14:paraId="30BDF051" w14:textId="77777777" w:rsidR="003D1F4E" w:rsidRPr="00616053" w:rsidRDefault="003D1F4E" w:rsidP="003D1F4E">
                      <w:pPr>
                        <w:pStyle w:val="Title"/>
                        <w:rPr>
                          <w:lang w:val="en-AU"/>
                        </w:rPr>
                      </w:pPr>
                      <w:r w:rsidRPr="00616053">
                        <w:rPr>
                          <w:lang w:val="en-AU"/>
                        </w:rPr>
                        <w:t>Shiatsu for preventing and treating health conditions</w:t>
                      </w:r>
                    </w:p>
                    <w:p w14:paraId="01B91704" w14:textId="77777777" w:rsidR="003D1F4E" w:rsidRPr="00616053" w:rsidRDefault="003D1F4E" w:rsidP="003D1F4E">
                      <w:pPr>
                        <w:pStyle w:val="Subtitle"/>
                        <w:rPr>
                          <w:lang w:val="en-AU"/>
                        </w:rPr>
                      </w:pPr>
                    </w:p>
                    <w:p w14:paraId="34B4A1C9" w14:textId="2B321B4B" w:rsidR="003D1F4E" w:rsidRPr="00B37248" w:rsidRDefault="003D1F4E" w:rsidP="003D1F4E">
                      <w:pPr>
                        <w:pStyle w:val="CompanyAddress"/>
                      </w:pPr>
                      <w:r w:rsidRPr="00616053">
                        <w:rPr>
                          <w:rFonts w:eastAsia="Calibri" w:cs="Tahoma"/>
                          <w:bCs/>
                          <w:caps/>
                          <w:sz w:val="32"/>
                        </w:rPr>
                        <w:t>Appendices D to H</w:t>
                      </w:r>
                    </w:p>
                    <w:p w14:paraId="10AF71BE" w14:textId="77777777" w:rsidR="003D1F4E" w:rsidRPr="00B37248" w:rsidRDefault="003D1F4E" w:rsidP="003D1F4E">
                      <w:pPr>
                        <w:pStyle w:val="CompanyAddress"/>
                      </w:pPr>
                    </w:p>
                    <w:p w14:paraId="35AB48B6" w14:textId="77777777" w:rsidR="003D1F4E" w:rsidRPr="00B37248" w:rsidRDefault="003D1F4E" w:rsidP="003D1F4E">
                      <w:pPr>
                        <w:pStyle w:val="CompanyAddress"/>
                      </w:pPr>
                      <w:r w:rsidRPr="00B37248">
                        <w:t>prepared by</w:t>
                      </w:r>
                    </w:p>
                    <w:p w14:paraId="07113AEC" w14:textId="77777777" w:rsidR="003D1F4E" w:rsidRPr="00B37248" w:rsidRDefault="003D1F4E" w:rsidP="003D1F4E">
                      <w:pPr>
                        <w:pStyle w:val="Company"/>
                      </w:pPr>
                      <w:r w:rsidRPr="00B37248">
                        <w:rPr>
                          <w:rStyle w:val="Strong"/>
                        </w:rPr>
                        <w:t>HT</w:t>
                      </w:r>
                      <w:r w:rsidRPr="00B37248">
                        <w:t>ANALYSTS</w:t>
                      </w:r>
                    </w:p>
                    <w:p w14:paraId="3B0E2A2E" w14:textId="77777777" w:rsidR="003D1F4E" w:rsidRPr="00B37248" w:rsidRDefault="003D1F4E" w:rsidP="003D1F4E">
                      <w:pPr>
                        <w:pStyle w:val="CompanyAddress"/>
                      </w:pPr>
                    </w:p>
                    <w:p w14:paraId="2974F443" w14:textId="77777777" w:rsidR="003D1F4E" w:rsidRPr="00B37248" w:rsidRDefault="003D1F4E" w:rsidP="003D1F4E">
                      <w:pPr>
                        <w:pStyle w:val="CompanyAddress"/>
                      </w:pPr>
                      <w:r w:rsidRPr="00B37248">
                        <w:t>for</w:t>
                      </w:r>
                    </w:p>
                    <w:p w14:paraId="06CB881C" w14:textId="77777777" w:rsidR="003D1F4E" w:rsidRPr="00B37248" w:rsidRDefault="003D1F4E" w:rsidP="003D1F4E">
                      <w:pPr>
                        <w:pStyle w:val="Company"/>
                      </w:pPr>
                      <w:r w:rsidRPr="00B37248">
                        <w:t>National Health and Medical Research Council</w:t>
                      </w:r>
                    </w:p>
                    <w:p w14:paraId="49313E83" w14:textId="77777777" w:rsidR="003D1F4E" w:rsidRPr="00B37248" w:rsidRDefault="003D1F4E" w:rsidP="003D1F4E">
                      <w:pPr>
                        <w:pStyle w:val="Company"/>
                      </w:pPr>
                    </w:p>
                    <w:p w14:paraId="0138051B" w14:textId="77777777" w:rsidR="003D1F4E" w:rsidRPr="00B37248" w:rsidRDefault="003D1F4E" w:rsidP="003D1F4E">
                      <w:pPr>
                        <w:pStyle w:val="CompanyAddress"/>
                      </w:pPr>
                      <w:r w:rsidRPr="00B37248">
                        <w:t>NHMRC | Natural Therapies Working Committee</w:t>
                      </w:r>
                    </w:p>
                    <w:p w14:paraId="5D28844B" w14:textId="77777777" w:rsidR="003D1F4E" w:rsidRPr="00B37248" w:rsidRDefault="003D1F4E" w:rsidP="003D1F4E">
                      <w:pPr>
                        <w:pStyle w:val="CompanyAddress"/>
                      </w:pPr>
                      <w:r w:rsidRPr="00B37248">
                        <w:t>Canberra ACT 2601</w:t>
                      </w:r>
                    </w:p>
                    <w:p w14:paraId="766826E2" w14:textId="77777777" w:rsidR="003D1F4E" w:rsidRPr="00B37248" w:rsidRDefault="003D1F4E" w:rsidP="003D1F4E">
                      <w:pPr>
                        <w:pStyle w:val="CompanyAddress"/>
                      </w:pPr>
                    </w:p>
                    <w:p w14:paraId="14A89827" w14:textId="78A11B01" w:rsidR="003D1F4E" w:rsidRPr="00B37248" w:rsidRDefault="003D1F4E" w:rsidP="003D1F4E">
                      <w:pPr>
                        <w:pStyle w:val="Date"/>
                      </w:pPr>
                      <w:r w:rsidRPr="00B37248">
                        <w:t>June 2023</w:t>
                      </w:r>
                    </w:p>
                  </w:txbxContent>
                </v:textbox>
              </v:shape>
            </w:pict>
          </mc:Fallback>
        </mc:AlternateContent>
      </w:r>
    </w:p>
    <w:p w14:paraId="0D735D6A" w14:textId="28352FB7" w:rsidR="00901C90" w:rsidRPr="00B37248" w:rsidRDefault="00901C90" w:rsidP="002C29E9">
      <w:pPr>
        <w:pStyle w:val="H1-NoNum"/>
      </w:pPr>
      <w:bookmarkStart w:id="0" w:name="_Toc165548501"/>
      <w:r w:rsidRPr="00B37248">
        <w:lastRenderedPageBreak/>
        <w:t>Report</w:t>
      </w:r>
      <w:r w:rsidRPr="00B37248">
        <w:rPr>
          <w:rStyle w:val="Strong"/>
        </w:rPr>
        <w:t xml:space="preserve"> </w:t>
      </w:r>
      <w:r w:rsidRPr="00B37248">
        <w:t>information</w:t>
      </w:r>
      <w:bookmarkEnd w:id="0"/>
    </w:p>
    <w:p w14:paraId="1DD35B04" w14:textId="77777777" w:rsidR="00901C90" w:rsidRPr="00B37248" w:rsidRDefault="00901C90" w:rsidP="0011364B">
      <w:pPr>
        <w:pStyle w:val="H2-notoccolour"/>
      </w:pPr>
      <w:r w:rsidRPr="00B37248">
        <w:t>Authors</w:t>
      </w:r>
    </w:p>
    <w:p w14:paraId="50576213" w14:textId="77777777" w:rsidR="00901C90" w:rsidRPr="00B37248" w:rsidRDefault="00901C90" w:rsidP="00901C90">
      <w:pPr>
        <w:pStyle w:val="BodyText"/>
        <w:rPr>
          <w:rStyle w:val="FootnoteReference"/>
        </w:rPr>
      </w:pPr>
      <w:r w:rsidRPr="00B37248">
        <w:t>Jorgensen MA</w:t>
      </w:r>
      <w:bookmarkStart w:id="1" w:name="_Hlk31623406"/>
      <w:r w:rsidRPr="00B37248">
        <w:rPr>
          <w:rStyle w:val="FootnoteReference"/>
        </w:rPr>
        <w:t>1</w:t>
      </w:r>
      <w:bookmarkEnd w:id="1"/>
      <w:r w:rsidRPr="00B37248">
        <w:t>, Taylor AE</w:t>
      </w:r>
      <w:r w:rsidRPr="00B37248">
        <w:rPr>
          <w:rStyle w:val="FootnoteReference"/>
        </w:rPr>
        <w:t>1</w:t>
      </w:r>
      <w:r w:rsidRPr="00B37248">
        <w:t>, Connor EM</w:t>
      </w:r>
      <w:r w:rsidRPr="00B37248">
        <w:rPr>
          <w:rStyle w:val="FootnoteReference"/>
        </w:rPr>
        <w:t>1</w:t>
      </w:r>
    </w:p>
    <w:p w14:paraId="435A4087" w14:textId="77777777" w:rsidR="00901C90" w:rsidRPr="00B37248" w:rsidRDefault="00901C90" w:rsidP="00901C90">
      <w:pPr>
        <w:pStyle w:val="BodyText"/>
      </w:pPr>
      <w:r w:rsidRPr="00B37248">
        <w:rPr>
          <w:rStyle w:val="FootnoteReference"/>
        </w:rPr>
        <w:t>1</w:t>
      </w:r>
      <w:r w:rsidRPr="00B37248">
        <w:t xml:space="preserve"> </w:t>
      </w:r>
      <w:r w:rsidRPr="00B37248">
        <w:rPr>
          <w:rStyle w:val="Strong"/>
        </w:rPr>
        <w:t>HT</w:t>
      </w:r>
      <w:r w:rsidRPr="00B37248">
        <w:t>ANALYSTS, Level 8, 46 Kippax Street, Surry Hills NSW 2010 Australia</w:t>
      </w:r>
    </w:p>
    <w:p w14:paraId="786A5BC6" w14:textId="77777777" w:rsidR="00901C90" w:rsidRPr="00B37248" w:rsidRDefault="00901C90" w:rsidP="0011364B">
      <w:pPr>
        <w:pStyle w:val="H2-nontoc"/>
      </w:pPr>
      <w:bookmarkStart w:id="2" w:name="_Hlk515019696"/>
      <w:r w:rsidRPr="00B37248">
        <w:t>Dates</w:t>
      </w:r>
    </w:p>
    <w:p w14:paraId="234FA7E1" w14:textId="23FCC0D4" w:rsidR="00901C90" w:rsidRPr="00B37248" w:rsidRDefault="00901C90" w:rsidP="00901C90">
      <w:pPr>
        <w:pStyle w:val="BodyText"/>
      </w:pPr>
      <w:bookmarkStart w:id="3" w:name="_Hlk42188535"/>
      <w:bookmarkEnd w:id="2"/>
      <w:r w:rsidRPr="00B37248">
        <w:t xml:space="preserve">This technical report and accompanying evidence evaluation report and plain language summary received approval from the National Health and Medical Research Council (NHMRC) Natural Therapies Working Committee (NTWC) on </w:t>
      </w:r>
      <w:r w:rsidR="005A0102" w:rsidRPr="005A0102">
        <w:t>20</w:t>
      </w:r>
      <w:r w:rsidRPr="005A0102">
        <w:t xml:space="preserve"> </w:t>
      </w:r>
      <w:r w:rsidR="005A0102">
        <w:t>May</w:t>
      </w:r>
      <w:r w:rsidRPr="00B37248">
        <w:t xml:space="preserve"> 202</w:t>
      </w:r>
      <w:r w:rsidR="005A0102">
        <w:t>4</w:t>
      </w:r>
      <w:r w:rsidRPr="00B37248">
        <w:t>.</w:t>
      </w:r>
    </w:p>
    <w:p w14:paraId="41E81A69" w14:textId="77777777" w:rsidR="00901C90" w:rsidRPr="00B37248" w:rsidRDefault="00901C90" w:rsidP="00901C90">
      <w:pPr>
        <w:pStyle w:val="BodyText"/>
      </w:pPr>
      <w:r w:rsidRPr="00B37248">
        <w:t>The protocol for the evidence evaluation received approval from the NHMRC NTWC on 11 March 2021 and is published on PROSPERO (CRD42021243311).</w:t>
      </w:r>
    </w:p>
    <w:bookmarkEnd w:id="3"/>
    <w:p w14:paraId="004A066A" w14:textId="77777777" w:rsidR="00901C90" w:rsidRPr="00B37248" w:rsidRDefault="00901C90" w:rsidP="0011364B">
      <w:pPr>
        <w:pStyle w:val="H2-nontoc"/>
      </w:pPr>
      <w:r w:rsidRPr="00B37248">
        <w:t>History</w:t>
      </w:r>
    </w:p>
    <w:p w14:paraId="32E4C2F0" w14:textId="068F80FB" w:rsidR="00901C90" w:rsidRPr="00B37248" w:rsidRDefault="00901C90" w:rsidP="00901C90">
      <w:pPr>
        <w:pStyle w:val="BodyText"/>
      </w:pPr>
      <w:r w:rsidRPr="00B37248">
        <w:t>NHMRC was engaged by the Department of Health and Aged Care (form</w:t>
      </w:r>
      <w:r w:rsidR="00656600">
        <w:t>erly</w:t>
      </w:r>
      <w:r w:rsidRPr="00B37248">
        <w:t xml:space="preserve"> Department of Health; Department) to update the evidence underpinning the </w:t>
      </w:r>
      <w:r w:rsidRPr="00B37248">
        <w:rPr>
          <w:rStyle w:val="Emphasis"/>
        </w:rPr>
        <w:t>2015 Review of the Australian Government Rebate on Natural Therapies for Private Health Insurance</w:t>
      </w:r>
      <w:r w:rsidRPr="00B37248">
        <w:t xml:space="preserve"> (2015 Review) </w:t>
      </w:r>
      <w:r w:rsidRPr="00B37248">
        <w:fldChar w:fldCharType="begin"/>
      </w:r>
      <w:r w:rsidRPr="00B37248">
        <w:instrText xml:space="preserve"> ADDIN EN.CITE &lt;EndNote&gt;&lt;Cite&gt;&lt;Author&gt;Australian Government Department of Health&lt;/Author&gt;&lt;Year&gt;2019&lt;/Year&gt;&lt;RecNum&gt;1&lt;/RecNum&gt;&lt;DisplayText&gt;(1)&lt;/DisplayText&gt;&lt;record&gt;&lt;rec-number&gt;1&lt;/rec-number&gt;&lt;foreign-keys&gt;&lt;key app="EN" db-id="rfx5v25rowst08e59tbxx9ty5t2w0adwt52x" timestamp="1665017568"&gt;1&lt;/key&gt;&lt;/foreign-keys&gt;&lt;ref-type name="Electronic Article"&gt;43&lt;/ref-type&gt;&lt;contributors&gt;&lt;authors&gt;&lt;author&gt;Australian Government Department of Health,&lt;/author&gt;&lt;/authors&gt;&lt;/contributors&gt;&lt;titles&gt;&lt;title&gt;The 2015 Review of the Australian Government Rebate on Private Health Insurance for Natural Therapies &lt;/title&gt;&lt;/titles&gt;&lt;dates&gt;&lt;year&gt;2019&lt;/year&gt;&lt;/dates&gt;&lt;urls&gt;&lt;related-urls&gt;&lt;url&gt;https://www.health.gov.au/internet/main/publishing.nsf/Content/phi-natural-therapies&lt;/url&gt;&lt;/related-urls&gt;&lt;/urls&gt;&lt;access-date&gt;December 2019&lt;/access-date&gt;&lt;/record&gt;&lt;/Cite&gt;&lt;/EndNote&gt;</w:instrText>
      </w:r>
      <w:r w:rsidRPr="00B37248">
        <w:fldChar w:fldCharType="separate"/>
      </w:r>
      <w:r w:rsidRPr="00616053">
        <w:t>(</w:t>
      </w:r>
      <w:hyperlink w:anchor="_ENREF_1" w:tooltip="Australian Government Department of Health, 2019 #1" w:history="1">
        <w:r w:rsidR="00A34EDC" w:rsidRPr="00616053">
          <w:t>1</w:t>
        </w:r>
      </w:hyperlink>
      <w:r w:rsidRPr="00616053">
        <w:t>)</w:t>
      </w:r>
      <w:r w:rsidRPr="00B37248">
        <w:fldChar w:fldCharType="end"/>
      </w:r>
      <w:r w:rsidRPr="00B37248">
        <w:t xml:space="preserve">. The natural therapies to be reviewed are Alexander technique, aromatherapy, Bowen therapy, Buteyko, Feldenkrais, homeopathy, iridology, kinesiology, naturopathy, Pilates, reflexology, Rolfing, shiatsu, tai chi, western herbal medicine and yoga. These therapies are among those excluded from the private health insurance rebate as of 1 April 2019.  </w:t>
      </w:r>
    </w:p>
    <w:p w14:paraId="0D172E09" w14:textId="348521BB" w:rsidR="00901C90" w:rsidRPr="00B37248" w:rsidRDefault="00901C90" w:rsidP="00901C90">
      <w:pPr>
        <w:pStyle w:val="BodyText"/>
      </w:pPr>
      <w:r w:rsidRPr="00B37248">
        <w:t xml:space="preserve">To support NHMRC in their evidence review, </w:t>
      </w:r>
      <w:r w:rsidRPr="00B37248">
        <w:rPr>
          <w:rStyle w:val="Strong"/>
        </w:rPr>
        <w:t>HT</w:t>
      </w:r>
      <w:r w:rsidRPr="00B37248">
        <w:t>ANALYSTS (form</w:t>
      </w:r>
      <w:r w:rsidR="00092D8F">
        <w:t>erly</w:t>
      </w:r>
      <w:r w:rsidRPr="00B37248">
        <w:t xml:space="preserve"> Health Technology Analysts) were engaged to conduct a systematic review of the evidence of clinical effectiveness of shiatsu. Eligible studies received from the Department’s public call for evidence, the Natural Therapies Review Expert Advisory Panel (NTREAP) and NTWC were also to be included in the evidence evaluation.</w:t>
      </w:r>
    </w:p>
    <w:p w14:paraId="3A7173DA" w14:textId="726BD7F9" w:rsidR="00901C90" w:rsidRPr="00B37248" w:rsidRDefault="00901C90" w:rsidP="00901C90">
      <w:pPr>
        <w:pStyle w:val="BodyText"/>
      </w:pPr>
      <w:r w:rsidRPr="00B37248">
        <w:t xml:space="preserve">This technical report has been developed by </w:t>
      </w:r>
      <w:r w:rsidRPr="00B37248">
        <w:rPr>
          <w:rStyle w:val="Strong"/>
        </w:rPr>
        <w:t>HT</w:t>
      </w:r>
      <w:r w:rsidRPr="00B37248">
        <w:t xml:space="preserve">ANALYSTS in conjunction with NHMRC, NTWC, and NTREAP. </w:t>
      </w:r>
      <w:bookmarkStart w:id="4" w:name="_Hlk42254791"/>
      <w:r w:rsidRPr="00B37248">
        <w:t xml:space="preserve">It provides the appendices </w:t>
      </w:r>
      <w:bookmarkStart w:id="5" w:name="_Hlk42189239"/>
      <w:r w:rsidRPr="00B37248">
        <w:t xml:space="preserve">and supplementary data </w:t>
      </w:r>
      <w:bookmarkEnd w:id="5"/>
      <w:r w:rsidRPr="00B37248">
        <w:t xml:space="preserve">related to an evidence </w:t>
      </w:r>
      <w:r w:rsidR="00092D8F">
        <w:t>e</w:t>
      </w:r>
      <w:r w:rsidRPr="00B37248">
        <w:t xml:space="preserve">valuation of </w:t>
      </w:r>
      <w:bookmarkStart w:id="6" w:name="_Hlk42188846"/>
      <w:r w:rsidRPr="00B37248">
        <w:t>the effect of shiatsu for preventing and treating health conditions</w:t>
      </w:r>
      <w:bookmarkEnd w:id="6"/>
      <w:r w:rsidRPr="00B37248">
        <w:t xml:space="preserve">. The main body of evidence is presented in the evidence evaluation report. </w:t>
      </w:r>
      <w:bookmarkEnd w:id="4"/>
      <w:r w:rsidRPr="00B37248">
        <w:t xml:space="preserve">All associated materials have been developed in a robust and transparent manner in accordance with relevant best practice standards </w:t>
      </w:r>
      <w:r w:rsidRPr="00B37248">
        <w:fldChar w:fldCharType="begin">
          <w:fldData xml:space="preserve">PEVuZE5vdGU+PENpdGU+PEF1dGhvcj5IaWdnaW5zIEpQVDwvQXV0aG9yPjxZZWFyPjIwMTk8L1ll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</w:fldData>
        </w:fldChar>
      </w:r>
      <w:r w:rsidR="0026531C" w:rsidRPr="00B37248">
        <w:instrText xml:space="preserve"> ADDIN EN.CITE </w:instrText>
      </w:r>
      <w:r w:rsidR="0026531C" w:rsidRPr="00B37248">
        <w:fldChar w:fldCharType="begin">
          <w:fldData xml:space="preserve">PEVuZE5vdGU+PENpdGU+PEF1dGhvcj5IaWdnaW5zIEpQVDwvQXV0aG9yPjxZZWFyPjIwMTk8L1ll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</w:fldData>
        </w:fldChar>
      </w:r>
      <w:r w:rsidR="0026531C" w:rsidRPr="00B37248">
        <w:instrText xml:space="preserve"> ADDIN EN.CITE.DATA </w:instrText>
      </w:r>
      <w:r w:rsidR="0026531C" w:rsidRPr="00B37248">
        <w:fldChar w:fldCharType="end"/>
      </w:r>
      <w:r w:rsidRPr="00B37248">
        <w:fldChar w:fldCharType="separate"/>
      </w:r>
      <w:r w:rsidRPr="00616053">
        <w:t>(</w:t>
      </w:r>
      <w:hyperlink w:anchor="_ENREF_2" w:tooltip="Higgins JPT, 2019 #2" w:history="1">
        <w:r w:rsidR="00A34EDC" w:rsidRPr="00616053">
          <w:t>2-5</w:t>
        </w:r>
      </w:hyperlink>
      <w:r w:rsidRPr="00616053">
        <w:t>)</w:t>
      </w:r>
      <w:r w:rsidRPr="00B37248">
        <w:fldChar w:fldCharType="end"/>
      </w:r>
      <w:r w:rsidRPr="00B37248">
        <w:t>.</w:t>
      </w:r>
    </w:p>
    <w:sdt>
      <w:sdtPr>
        <w:rPr>
          <w:rFonts w:eastAsia="Calibri" w:cs="Calibri"/>
          <w:bCs w:val="0"/>
          <w:color w:val="auto"/>
          <w:sz w:val="18"/>
          <w:szCs w:val="20"/>
          <w:lang w:val="en-AU"/>
        </w:rPr>
        <w:id w:val="2015687"/>
        <w:docPartObj>
          <w:docPartGallery w:val="Table of Contents"/>
          <w:docPartUnique/>
        </w:docPartObj>
      </w:sdtPr>
      <w:sdtContent>
        <w:p w14:paraId="2D765746" w14:textId="77777777" w:rsidR="00901C90" w:rsidRPr="00B37248" w:rsidRDefault="00901C90" w:rsidP="002C29E9">
          <w:pPr>
            <w:pStyle w:val="TOCHeading"/>
            <w:rPr>
              <w:lang w:val="en-AU"/>
            </w:rPr>
          </w:pPr>
          <w:r w:rsidRPr="00B37248">
            <w:rPr>
              <w:lang w:val="en-AU"/>
            </w:rPr>
            <w:t>Contents</w:t>
          </w:r>
        </w:p>
        <w:p w14:paraId="6924B1FF" w14:textId="71F84635" w:rsidR="00AC7D4E" w:rsidRDefault="00901C90">
          <w:pPr>
            <w:pStyle w:val="TOC1"/>
            <w:rPr>
              <w:rFonts w:asciiTheme="minorHAnsi" w:eastAsiaTheme="minorEastAsia" w:hAnsiTheme="minorHAnsi" w:cstheme="minorBidi"/>
              <w:b w:val="0"/>
              <w:color w:val="auto"/>
              <w:kern w:val="2"/>
              <w:sz w:val="22"/>
              <w:szCs w:val="22"/>
              <w:lang w:eastAsia="en-AU"/>
              <w14:ligatures w14:val="standardContextual"/>
            </w:rPr>
          </w:pPr>
          <w:r w:rsidRPr="00616053">
            <w:rPr>
              <w:noProof w:val="0"/>
              <w:sz w:val="24"/>
            </w:rPr>
            <w:fldChar w:fldCharType="begin"/>
          </w:r>
          <w:r w:rsidRPr="00616053">
            <w:rPr>
              <w:noProof w:val="0"/>
            </w:rPr>
            <w:instrText xml:space="preserve"> TOC \o "1-3" \h \z \u </w:instrText>
          </w:r>
          <w:r w:rsidRPr="00616053">
            <w:rPr>
              <w:noProof w:val="0"/>
              <w:sz w:val="24"/>
            </w:rPr>
            <w:fldChar w:fldCharType="separate"/>
          </w:r>
          <w:hyperlink w:anchor="_Toc165548501" w:history="1">
            <w:r w:rsidR="00AC7D4E" w:rsidRPr="00967544">
              <w:rPr>
                <w:rStyle w:val="Hyperlink"/>
              </w:rPr>
              <w:t>Report information</w:t>
            </w:r>
            <w:r w:rsidR="00AC7D4E">
              <w:rPr>
                <w:webHidden/>
              </w:rPr>
              <w:tab/>
            </w:r>
            <w:r w:rsidR="00AC7D4E">
              <w:rPr>
                <w:webHidden/>
              </w:rPr>
              <w:fldChar w:fldCharType="begin"/>
            </w:r>
            <w:r w:rsidR="00AC7D4E">
              <w:rPr>
                <w:webHidden/>
              </w:rPr>
              <w:instrText xml:space="preserve"> PAGEREF _Toc165548501 \h </w:instrText>
            </w:r>
            <w:r w:rsidR="00AC7D4E">
              <w:rPr>
                <w:webHidden/>
              </w:rPr>
            </w:r>
            <w:r w:rsidR="00AC7D4E">
              <w:rPr>
                <w:webHidden/>
              </w:rPr>
              <w:fldChar w:fldCharType="separate"/>
            </w:r>
            <w:r w:rsidR="0048242D">
              <w:rPr>
                <w:webHidden/>
              </w:rPr>
              <w:t>2</w:t>
            </w:r>
            <w:r w:rsidR="00AC7D4E">
              <w:rPr>
                <w:webHidden/>
              </w:rPr>
              <w:fldChar w:fldCharType="end"/>
            </w:r>
          </w:hyperlink>
        </w:p>
        <w:p w14:paraId="3FCD7DD8" w14:textId="0C98FA39" w:rsidR="00AC7D4E" w:rsidRDefault="00AC7D4E">
          <w:pPr>
            <w:pStyle w:val="TOC1"/>
            <w:rPr>
              <w:rFonts w:asciiTheme="minorHAnsi" w:eastAsiaTheme="minorEastAsia" w:hAnsiTheme="minorHAnsi" w:cstheme="minorBidi"/>
              <w:b w:val="0"/>
              <w:color w:val="auto"/>
              <w:kern w:val="2"/>
              <w:sz w:val="22"/>
              <w:szCs w:val="22"/>
              <w:lang w:eastAsia="en-AU"/>
              <w14:ligatures w14:val="standardContextual"/>
            </w:rPr>
          </w:pPr>
          <w:hyperlink w:anchor="_Toc165548502" w:history="1">
            <w:r w:rsidRPr="00967544">
              <w:rPr>
                <w:rStyle w:val="Hyperlink"/>
              </w:rPr>
              <w:t>List of tables</w:t>
            </w:r>
            <w:r>
              <w:rPr>
                <w:webHidden/>
              </w:rPr>
              <w:tab/>
            </w:r>
            <w:r>
              <w:rPr>
                <w:webHidden/>
              </w:rPr>
              <w:fldChar w:fldCharType="begin"/>
            </w:r>
            <w:r>
              <w:rPr>
                <w:webHidden/>
              </w:rPr>
              <w:instrText xml:space="preserve"> PAGEREF _Toc165548502 \h </w:instrText>
            </w:r>
            <w:r>
              <w:rPr>
                <w:webHidden/>
              </w:rPr>
            </w:r>
            <w:r>
              <w:rPr>
                <w:webHidden/>
              </w:rPr>
              <w:fldChar w:fldCharType="separate"/>
            </w:r>
            <w:r w:rsidR="0048242D">
              <w:rPr>
                <w:webHidden/>
              </w:rPr>
              <w:t>5</w:t>
            </w:r>
            <w:r>
              <w:rPr>
                <w:webHidden/>
              </w:rPr>
              <w:fldChar w:fldCharType="end"/>
            </w:r>
          </w:hyperlink>
        </w:p>
        <w:p w14:paraId="4961AB20" w14:textId="7503BD5A" w:rsidR="00AC7D4E" w:rsidRDefault="00AC7D4E">
          <w:pPr>
            <w:pStyle w:val="TOC1"/>
            <w:rPr>
              <w:rFonts w:asciiTheme="minorHAnsi" w:eastAsiaTheme="minorEastAsia" w:hAnsiTheme="minorHAnsi" w:cstheme="minorBidi"/>
              <w:b w:val="0"/>
              <w:color w:val="auto"/>
              <w:kern w:val="2"/>
              <w:sz w:val="22"/>
              <w:szCs w:val="22"/>
              <w:lang w:eastAsia="en-AU"/>
              <w14:ligatures w14:val="standardContextual"/>
            </w:rPr>
          </w:pPr>
          <w:hyperlink w:anchor="_Toc165548503" w:history="1">
            <w:r w:rsidRPr="00967544">
              <w:rPr>
                <w:rStyle w:val="Hyperlink"/>
              </w:rPr>
              <w:t>List of figures</w:t>
            </w:r>
            <w:r>
              <w:rPr>
                <w:webHidden/>
              </w:rPr>
              <w:tab/>
            </w:r>
            <w:r>
              <w:rPr>
                <w:webHidden/>
              </w:rPr>
              <w:fldChar w:fldCharType="begin"/>
            </w:r>
            <w:r>
              <w:rPr>
                <w:webHidden/>
              </w:rPr>
              <w:instrText xml:space="preserve"> PAGEREF _Toc165548503 \h </w:instrText>
            </w:r>
            <w:r>
              <w:rPr>
                <w:webHidden/>
              </w:rPr>
            </w:r>
            <w:r>
              <w:rPr>
                <w:webHidden/>
              </w:rPr>
              <w:fldChar w:fldCharType="separate"/>
            </w:r>
            <w:r w:rsidR="0048242D">
              <w:rPr>
                <w:webHidden/>
              </w:rPr>
              <w:t>7</w:t>
            </w:r>
            <w:r>
              <w:rPr>
                <w:webHidden/>
              </w:rPr>
              <w:fldChar w:fldCharType="end"/>
            </w:r>
          </w:hyperlink>
        </w:p>
        <w:p w14:paraId="42EEB46E" w14:textId="08DC8CA7" w:rsidR="00AC7D4E" w:rsidRDefault="00AC7D4E">
          <w:pPr>
            <w:pStyle w:val="TOC1"/>
            <w:rPr>
              <w:rFonts w:asciiTheme="minorHAnsi" w:eastAsiaTheme="minorEastAsia" w:hAnsiTheme="minorHAnsi" w:cstheme="minorBidi"/>
              <w:b w:val="0"/>
              <w:color w:val="auto"/>
              <w:kern w:val="2"/>
              <w:sz w:val="22"/>
              <w:szCs w:val="22"/>
              <w:lang w:eastAsia="en-AU"/>
              <w14:ligatures w14:val="standardContextual"/>
            </w:rPr>
          </w:pPr>
          <w:hyperlink w:anchor="_Toc165548504" w:history="1">
            <w:r w:rsidRPr="00967544">
              <w:rPr>
                <w:rStyle w:val="Hyperlink"/>
              </w:rPr>
              <w:t>List of abbreviations</w:t>
            </w:r>
            <w:r>
              <w:rPr>
                <w:webHidden/>
              </w:rPr>
              <w:tab/>
            </w:r>
            <w:r>
              <w:rPr>
                <w:webHidden/>
              </w:rPr>
              <w:fldChar w:fldCharType="begin"/>
            </w:r>
            <w:r>
              <w:rPr>
                <w:webHidden/>
              </w:rPr>
              <w:instrText xml:space="preserve"> PAGEREF _Toc165548504 \h </w:instrText>
            </w:r>
            <w:r>
              <w:rPr>
                <w:webHidden/>
              </w:rPr>
            </w:r>
            <w:r>
              <w:rPr>
                <w:webHidden/>
              </w:rPr>
              <w:fldChar w:fldCharType="separate"/>
            </w:r>
            <w:r w:rsidR="0048242D">
              <w:rPr>
                <w:webHidden/>
              </w:rPr>
              <w:t>8</w:t>
            </w:r>
            <w:r>
              <w:rPr>
                <w:webHidden/>
              </w:rPr>
              <w:fldChar w:fldCharType="end"/>
            </w:r>
          </w:hyperlink>
        </w:p>
        <w:p w14:paraId="5A8CB694" w14:textId="4C3C8E62" w:rsidR="00AC7D4E" w:rsidRDefault="00AC7D4E">
          <w:pPr>
            <w:pStyle w:val="TOC1"/>
            <w:tabs>
              <w:tab w:val="left" w:pos="1928"/>
            </w:tabs>
            <w:rPr>
              <w:rFonts w:asciiTheme="minorHAnsi" w:eastAsiaTheme="minorEastAsia" w:hAnsiTheme="minorHAnsi" w:cstheme="minorBidi"/>
              <w:b w:val="0"/>
              <w:color w:val="auto"/>
              <w:kern w:val="2"/>
              <w:sz w:val="22"/>
              <w:szCs w:val="22"/>
              <w:lang w:eastAsia="en-AU"/>
              <w14:ligatures w14:val="standardContextual"/>
            </w:rPr>
          </w:pPr>
          <w:hyperlink w:anchor="_Toc165548505" w:history="1">
            <w:r w:rsidRPr="00967544">
              <w:rPr>
                <w:rStyle w:val="Hyperlink"/>
              </w:rPr>
              <w:t>Appendix D</w:t>
            </w:r>
            <w:r>
              <w:rPr>
                <w:rFonts w:asciiTheme="minorHAnsi" w:eastAsiaTheme="minorEastAsia" w:hAnsiTheme="minorHAnsi" w:cstheme="minorBidi"/>
                <w:b w:val="0"/>
                <w:color w:val="auto"/>
                <w:kern w:val="2"/>
                <w:sz w:val="22"/>
                <w:szCs w:val="22"/>
                <w:lang w:eastAsia="en-AU"/>
                <w14:ligatures w14:val="standardContextual"/>
              </w:rPr>
              <w:tab/>
            </w:r>
            <w:r w:rsidRPr="00967544">
              <w:rPr>
                <w:rStyle w:val="Hyperlink"/>
              </w:rPr>
              <w:t>Details of included studies</w:t>
            </w:r>
            <w:r>
              <w:rPr>
                <w:webHidden/>
              </w:rPr>
              <w:tab/>
            </w:r>
            <w:r>
              <w:rPr>
                <w:webHidden/>
              </w:rPr>
              <w:fldChar w:fldCharType="begin"/>
            </w:r>
            <w:r>
              <w:rPr>
                <w:webHidden/>
              </w:rPr>
              <w:instrText xml:space="preserve"> PAGEREF _Toc165548505 \h </w:instrText>
            </w:r>
            <w:r>
              <w:rPr>
                <w:webHidden/>
              </w:rPr>
            </w:r>
            <w:r>
              <w:rPr>
                <w:webHidden/>
              </w:rPr>
              <w:fldChar w:fldCharType="separate"/>
            </w:r>
            <w:r w:rsidR="0048242D">
              <w:rPr>
                <w:webHidden/>
              </w:rPr>
              <w:t>9</w:t>
            </w:r>
            <w:r>
              <w:rPr>
                <w:webHidden/>
              </w:rPr>
              <w:fldChar w:fldCharType="end"/>
            </w:r>
          </w:hyperlink>
        </w:p>
        <w:p w14:paraId="634524B4" w14:textId="0CCD641D" w:rsidR="00AC7D4E" w:rsidRDefault="00AC7D4E">
          <w:pPr>
            <w:pStyle w:val="TOC2"/>
            <w:rPr>
              <w:rFonts w:asciiTheme="minorHAnsi" w:eastAsiaTheme="minorEastAsia" w:hAnsiTheme="minorHAnsi" w:cstheme="minorBidi"/>
              <w:noProof/>
              <w:color w:val="auto"/>
              <w:kern w:val="2"/>
              <w:sz w:val="22"/>
              <w:szCs w:val="22"/>
              <w:lang w:eastAsia="en-AU"/>
              <w14:ligatures w14:val="standardContextual"/>
            </w:rPr>
          </w:pPr>
          <w:hyperlink w:anchor="_Toc165548506" w:history="1">
            <w:r w:rsidRPr="00967544">
              <w:rPr>
                <w:rStyle w:val="Hyperlink"/>
                <w:noProof/>
              </w:rPr>
              <w:t>D1</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Neoplasms</w:t>
            </w:r>
            <w:r>
              <w:rPr>
                <w:noProof/>
                <w:webHidden/>
              </w:rPr>
              <w:tab/>
            </w:r>
            <w:r>
              <w:rPr>
                <w:noProof/>
                <w:webHidden/>
              </w:rPr>
              <w:fldChar w:fldCharType="begin"/>
            </w:r>
            <w:r>
              <w:rPr>
                <w:noProof/>
                <w:webHidden/>
              </w:rPr>
              <w:instrText xml:space="preserve"> PAGEREF _Toc165548506 \h </w:instrText>
            </w:r>
            <w:r>
              <w:rPr>
                <w:noProof/>
                <w:webHidden/>
              </w:rPr>
            </w:r>
            <w:r>
              <w:rPr>
                <w:noProof/>
                <w:webHidden/>
              </w:rPr>
              <w:fldChar w:fldCharType="separate"/>
            </w:r>
            <w:r w:rsidR="0048242D">
              <w:rPr>
                <w:noProof/>
                <w:webHidden/>
              </w:rPr>
              <w:t>9</w:t>
            </w:r>
            <w:r>
              <w:rPr>
                <w:noProof/>
                <w:webHidden/>
              </w:rPr>
              <w:fldChar w:fldCharType="end"/>
            </w:r>
          </w:hyperlink>
        </w:p>
        <w:p w14:paraId="6E9DFE88" w14:textId="45E73033" w:rsidR="00AC7D4E" w:rsidRDefault="00AC7D4E">
          <w:pPr>
            <w:pStyle w:val="TOC3"/>
            <w:rPr>
              <w:rFonts w:asciiTheme="minorHAnsi" w:eastAsiaTheme="minorEastAsia" w:hAnsiTheme="minorHAnsi" w:cstheme="minorBidi"/>
              <w:noProof/>
              <w:color w:val="auto"/>
              <w:kern w:val="2"/>
              <w:sz w:val="22"/>
              <w:szCs w:val="22"/>
              <w:lang w:eastAsia="en-AU"/>
              <w14:ligatures w14:val="standardContextual"/>
            </w:rPr>
          </w:pPr>
          <w:hyperlink w:anchor="_Toc165548507" w:history="1">
            <w:r w:rsidRPr="00967544">
              <w:rPr>
                <w:rStyle w:val="Hyperlink"/>
                <w:noProof/>
              </w:rPr>
              <w:t>D1.1</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Cancer (survivors)</w:t>
            </w:r>
            <w:r>
              <w:rPr>
                <w:noProof/>
                <w:webHidden/>
              </w:rPr>
              <w:tab/>
            </w:r>
            <w:r>
              <w:rPr>
                <w:noProof/>
                <w:webHidden/>
              </w:rPr>
              <w:fldChar w:fldCharType="begin"/>
            </w:r>
            <w:r>
              <w:rPr>
                <w:noProof/>
                <w:webHidden/>
              </w:rPr>
              <w:instrText xml:space="preserve"> PAGEREF _Toc165548507 \h </w:instrText>
            </w:r>
            <w:r>
              <w:rPr>
                <w:noProof/>
                <w:webHidden/>
              </w:rPr>
            </w:r>
            <w:r>
              <w:rPr>
                <w:noProof/>
                <w:webHidden/>
              </w:rPr>
              <w:fldChar w:fldCharType="separate"/>
            </w:r>
            <w:r w:rsidR="0048242D">
              <w:rPr>
                <w:noProof/>
                <w:webHidden/>
              </w:rPr>
              <w:t>9</w:t>
            </w:r>
            <w:r>
              <w:rPr>
                <w:noProof/>
                <w:webHidden/>
              </w:rPr>
              <w:fldChar w:fldCharType="end"/>
            </w:r>
          </w:hyperlink>
        </w:p>
        <w:p w14:paraId="3E3A8BE3" w14:textId="5CAE43E6" w:rsidR="00AC7D4E" w:rsidRDefault="00AC7D4E">
          <w:pPr>
            <w:pStyle w:val="TOC2"/>
            <w:rPr>
              <w:rFonts w:asciiTheme="minorHAnsi" w:eastAsiaTheme="minorEastAsia" w:hAnsiTheme="minorHAnsi" w:cstheme="minorBidi"/>
              <w:noProof/>
              <w:color w:val="auto"/>
              <w:kern w:val="2"/>
              <w:sz w:val="22"/>
              <w:szCs w:val="22"/>
              <w:lang w:eastAsia="en-AU"/>
              <w14:ligatures w14:val="standardContextual"/>
            </w:rPr>
          </w:pPr>
          <w:hyperlink w:anchor="_Toc165548508" w:history="1">
            <w:r w:rsidRPr="00967544">
              <w:rPr>
                <w:rStyle w:val="Hyperlink"/>
                <w:noProof/>
              </w:rPr>
              <w:t>D2</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Endocrine, nutritional or metabolic diseases</w:t>
            </w:r>
            <w:r>
              <w:rPr>
                <w:noProof/>
                <w:webHidden/>
              </w:rPr>
              <w:tab/>
            </w:r>
            <w:r>
              <w:rPr>
                <w:noProof/>
                <w:webHidden/>
              </w:rPr>
              <w:fldChar w:fldCharType="begin"/>
            </w:r>
            <w:r>
              <w:rPr>
                <w:noProof/>
                <w:webHidden/>
              </w:rPr>
              <w:instrText xml:space="preserve"> PAGEREF _Toc165548508 \h </w:instrText>
            </w:r>
            <w:r>
              <w:rPr>
                <w:noProof/>
                <w:webHidden/>
              </w:rPr>
            </w:r>
            <w:r>
              <w:rPr>
                <w:noProof/>
                <w:webHidden/>
              </w:rPr>
              <w:fldChar w:fldCharType="separate"/>
            </w:r>
            <w:r w:rsidR="0048242D">
              <w:rPr>
                <w:noProof/>
                <w:webHidden/>
              </w:rPr>
              <w:t>12</w:t>
            </w:r>
            <w:r>
              <w:rPr>
                <w:noProof/>
                <w:webHidden/>
              </w:rPr>
              <w:fldChar w:fldCharType="end"/>
            </w:r>
          </w:hyperlink>
        </w:p>
        <w:p w14:paraId="67154D44" w14:textId="6AD299E7" w:rsidR="00AC7D4E" w:rsidRDefault="00AC7D4E">
          <w:pPr>
            <w:pStyle w:val="TOC3"/>
            <w:rPr>
              <w:rFonts w:asciiTheme="minorHAnsi" w:eastAsiaTheme="minorEastAsia" w:hAnsiTheme="minorHAnsi" w:cstheme="minorBidi"/>
              <w:noProof/>
              <w:color w:val="auto"/>
              <w:kern w:val="2"/>
              <w:sz w:val="22"/>
              <w:szCs w:val="22"/>
              <w:lang w:eastAsia="en-AU"/>
              <w14:ligatures w14:val="standardContextual"/>
            </w:rPr>
          </w:pPr>
          <w:hyperlink w:anchor="_Toc165548509" w:history="1">
            <w:r w:rsidRPr="00967544">
              <w:rPr>
                <w:rStyle w:val="Hyperlink"/>
                <w:noProof/>
              </w:rPr>
              <w:t>D2.1</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Diabetes</w:t>
            </w:r>
            <w:r>
              <w:rPr>
                <w:noProof/>
                <w:webHidden/>
              </w:rPr>
              <w:tab/>
            </w:r>
            <w:r>
              <w:rPr>
                <w:noProof/>
                <w:webHidden/>
              </w:rPr>
              <w:fldChar w:fldCharType="begin"/>
            </w:r>
            <w:r>
              <w:rPr>
                <w:noProof/>
                <w:webHidden/>
              </w:rPr>
              <w:instrText xml:space="preserve"> PAGEREF _Toc165548509 \h </w:instrText>
            </w:r>
            <w:r>
              <w:rPr>
                <w:noProof/>
                <w:webHidden/>
              </w:rPr>
            </w:r>
            <w:r>
              <w:rPr>
                <w:noProof/>
                <w:webHidden/>
              </w:rPr>
              <w:fldChar w:fldCharType="separate"/>
            </w:r>
            <w:r w:rsidR="0048242D">
              <w:rPr>
                <w:noProof/>
                <w:webHidden/>
              </w:rPr>
              <w:t>12</w:t>
            </w:r>
            <w:r>
              <w:rPr>
                <w:noProof/>
                <w:webHidden/>
              </w:rPr>
              <w:fldChar w:fldCharType="end"/>
            </w:r>
          </w:hyperlink>
        </w:p>
        <w:p w14:paraId="374226AF" w14:textId="0DD3616E" w:rsidR="00AC7D4E" w:rsidRDefault="00AC7D4E">
          <w:pPr>
            <w:pStyle w:val="TOC3"/>
            <w:rPr>
              <w:rFonts w:asciiTheme="minorHAnsi" w:eastAsiaTheme="minorEastAsia" w:hAnsiTheme="minorHAnsi" w:cstheme="minorBidi"/>
              <w:noProof/>
              <w:color w:val="auto"/>
              <w:kern w:val="2"/>
              <w:sz w:val="22"/>
              <w:szCs w:val="22"/>
              <w:lang w:eastAsia="en-AU"/>
              <w14:ligatures w14:val="standardContextual"/>
            </w:rPr>
          </w:pPr>
          <w:hyperlink w:anchor="_Toc165548510" w:history="1">
            <w:r w:rsidRPr="00967544">
              <w:rPr>
                <w:rStyle w:val="Hyperlink"/>
                <w:noProof/>
              </w:rPr>
              <w:t>D2.2</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Obesity</w:t>
            </w:r>
            <w:r>
              <w:rPr>
                <w:noProof/>
                <w:webHidden/>
              </w:rPr>
              <w:tab/>
            </w:r>
            <w:r>
              <w:rPr>
                <w:noProof/>
                <w:webHidden/>
              </w:rPr>
              <w:fldChar w:fldCharType="begin"/>
            </w:r>
            <w:r>
              <w:rPr>
                <w:noProof/>
                <w:webHidden/>
              </w:rPr>
              <w:instrText xml:space="preserve"> PAGEREF _Toc165548510 \h </w:instrText>
            </w:r>
            <w:r>
              <w:rPr>
                <w:noProof/>
                <w:webHidden/>
              </w:rPr>
            </w:r>
            <w:r>
              <w:rPr>
                <w:noProof/>
                <w:webHidden/>
              </w:rPr>
              <w:fldChar w:fldCharType="separate"/>
            </w:r>
            <w:r w:rsidR="0048242D">
              <w:rPr>
                <w:noProof/>
                <w:webHidden/>
              </w:rPr>
              <w:t>14</w:t>
            </w:r>
            <w:r>
              <w:rPr>
                <w:noProof/>
                <w:webHidden/>
              </w:rPr>
              <w:fldChar w:fldCharType="end"/>
            </w:r>
          </w:hyperlink>
        </w:p>
        <w:p w14:paraId="7FD2E083" w14:textId="11A1FDBC" w:rsidR="00AC7D4E" w:rsidRDefault="00AC7D4E">
          <w:pPr>
            <w:pStyle w:val="TOC2"/>
            <w:rPr>
              <w:rFonts w:asciiTheme="minorHAnsi" w:eastAsiaTheme="minorEastAsia" w:hAnsiTheme="minorHAnsi" w:cstheme="minorBidi"/>
              <w:noProof/>
              <w:color w:val="auto"/>
              <w:kern w:val="2"/>
              <w:sz w:val="22"/>
              <w:szCs w:val="22"/>
              <w:lang w:eastAsia="en-AU"/>
              <w14:ligatures w14:val="standardContextual"/>
            </w:rPr>
          </w:pPr>
          <w:hyperlink w:anchor="_Toc165548511" w:history="1">
            <w:r w:rsidRPr="00967544">
              <w:rPr>
                <w:rStyle w:val="Hyperlink"/>
                <w:noProof/>
              </w:rPr>
              <w:t>D3</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Mental and behavioural disorders</w:t>
            </w:r>
            <w:r>
              <w:rPr>
                <w:noProof/>
                <w:webHidden/>
              </w:rPr>
              <w:tab/>
            </w:r>
            <w:r>
              <w:rPr>
                <w:noProof/>
                <w:webHidden/>
              </w:rPr>
              <w:fldChar w:fldCharType="begin"/>
            </w:r>
            <w:r>
              <w:rPr>
                <w:noProof/>
                <w:webHidden/>
              </w:rPr>
              <w:instrText xml:space="preserve"> PAGEREF _Toc165548511 \h </w:instrText>
            </w:r>
            <w:r>
              <w:rPr>
                <w:noProof/>
                <w:webHidden/>
              </w:rPr>
            </w:r>
            <w:r>
              <w:rPr>
                <w:noProof/>
                <w:webHidden/>
              </w:rPr>
              <w:fldChar w:fldCharType="separate"/>
            </w:r>
            <w:r w:rsidR="0048242D">
              <w:rPr>
                <w:noProof/>
                <w:webHidden/>
              </w:rPr>
              <w:t>17</w:t>
            </w:r>
            <w:r>
              <w:rPr>
                <w:noProof/>
                <w:webHidden/>
              </w:rPr>
              <w:fldChar w:fldCharType="end"/>
            </w:r>
          </w:hyperlink>
        </w:p>
        <w:p w14:paraId="57FBF2BB" w14:textId="3DBA09BB" w:rsidR="00AC7D4E" w:rsidRDefault="00AC7D4E">
          <w:pPr>
            <w:pStyle w:val="TOC3"/>
            <w:rPr>
              <w:rFonts w:asciiTheme="minorHAnsi" w:eastAsiaTheme="minorEastAsia" w:hAnsiTheme="minorHAnsi" w:cstheme="minorBidi"/>
              <w:noProof/>
              <w:color w:val="auto"/>
              <w:kern w:val="2"/>
              <w:sz w:val="22"/>
              <w:szCs w:val="22"/>
              <w:lang w:eastAsia="en-AU"/>
              <w14:ligatures w14:val="standardContextual"/>
            </w:rPr>
          </w:pPr>
          <w:hyperlink w:anchor="_Toc165548512" w:history="1">
            <w:r w:rsidRPr="00967544">
              <w:rPr>
                <w:rStyle w:val="Hyperlink"/>
                <w:noProof/>
              </w:rPr>
              <w:t>D3.1</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Neurocognitive decline (Alzheimer’s disease)</w:t>
            </w:r>
            <w:r>
              <w:rPr>
                <w:noProof/>
                <w:webHidden/>
              </w:rPr>
              <w:tab/>
            </w:r>
            <w:r>
              <w:rPr>
                <w:noProof/>
                <w:webHidden/>
              </w:rPr>
              <w:fldChar w:fldCharType="begin"/>
            </w:r>
            <w:r>
              <w:rPr>
                <w:noProof/>
                <w:webHidden/>
              </w:rPr>
              <w:instrText xml:space="preserve"> PAGEREF _Toc165548512 \h </w:instrText>
            </w:r>
            <w:r>
              <w:rPr>
                <w:noProof/>
                <w:webHidden/>
              </w:rPr>
            </w:r>
            <w:r>
              <w:rPr>
                <w:noProof/>
                <w:webHidden/>
              </w:rPr>
              <w:fldChar w:fldCharType="separate"/>
            </w:r>
            <w:r w:rsidR="0048242D">
              <w:rPr>
                <w:noProof/>
                <w:webHidden/>
              </w:rPr>
              <w:t>17</w:t>
            </w:r>
            <w:r>
              <w:rPr>
                <w:noProof/>
                <w:webHidden/>
              </w:rPr>
              <w:fldChar w:fldCharType="end"/>
            </w:r>
          </w:hyperlink>
        </w:p>
        <w:p w14:paraId="779BD48F" w14:textId="123F3135" w:rsidR="00AC7D4E" w:rsidRDefault="00AC7D4E">
          <w:pPr>
            <w:pStyle w:val="TOC3"/>
            <w:rPr>
              <w:rFonts w:asciiTheme="minorHAnsi" w:eastAsiaTheme="minorEastAsia" w:hAnsiTheme="minorHAnsi" w:cstheme="minorBidi"/>
              <w:noProof/>
              <w:color w:val="auto"/>
              <w:kern w:val="2"/>
              <w:sz w:val="22"/>
              <w:szCs w:val="22"/>
              <w:lang w:eastAsia="en-AU"/>
              <w14:ligatures w14:val="standardContextual"/>
            </w:rPr>
          </w:pPr>
          <w:hyperlink w:anchor="_Toc165548513" w:history="1">
            <w:r w:rsidRPr="00967544">
              <w:rPr>
                <w:rStyle w:val="Hyperlink"/>
                <w:noProof/>
              </w:rPr>
              <w:t>D3.2</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Symptoms of stress</w:t>
            </w:r>
            <w:r>
              <w:rPr>
                <w:noProof/>
                <w:webHidden/>
              </w:rPr>
              <w:tab/>
            </w:r>
            <w:r>
              <w:rPr>
                <w:noProof/>
                <w:webHidden/>
              </w:rPr>
              <w:fldChar w:fldCharType="begin"/>
            </w:r>
            <w:r>
              <w:rPr>
                <w:noProof/>
                <w:webHidden/>
              </w:rPr>
              <w:instrText xml:space="preserve"> PAGEREF _Toc165548513 \h </w:instrText>
            </w:r>
            <w:r>
              <w:rPr>
                <w:noProof/>
                <w:webHidden/>
              </w:rPr>
            </w:r>
            <w:r>
              <w:rPr>
                <w:noProof/>
                <w:webHidden/>
              </w:rPr>
              <w:fldChar w:fldCharType="separate"/>
            </w:r>
            <w:r w:rsidR="0048242D">
              <w:rPr>
                <w:noProof/>
                <w:webHidden/>
              </w:rPr>
              <w:t>20</w:t>
            </w:r>
            <w:r>
              <w:rPr>
                <w:noProof/>
                <w:webHidden/>
              </w:rPr>
              <w:fldChar w:fldCharType="end"/>
            </w:r>
          </w:hyperlink>
        </w:p>
        <w:p w14:paraId="30366FFB" w14:textId="0D91102D" w:rsidR="00AC7D4E" w:rsidRDefault="00AC7D4E">
          <w:pPr>
            <w:pStyle w:val="TOC2"/>
            <w:rPr>
              <w:rFonts w:asciiTheme="minorHAnsi" w:eastAsiaTheme="minorEastAsia" w:hAnsiTheme="minorHAnsi" w:cstheme="minorBidi"/>
              <w:noProof/>
              <w:color w:val="auto"/>
              <w:kern w:val="2"/>
              <w:sz w:val="22"/>
              <w:szCs w:val="22"/>
              <w:lang w:eastAsia="en-AU"/>
              <w14:ligatures w14:val="standardContextual"/>
            </w:rPr>
          </w:pPr>
          <w:hyperlink w:anchor="_Toc165548514" w:history="1">
            <w:r w:rsidRPr="00967544">
              <w:rPr>
                <w:rStyle w:val="Hyperlink"/>
                <w:noProof/>
              </w:rPr>
              <w:t>D4</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Sleep-wake disorders</w:t>
            </w:r>
            <w:r>
              <w:rPr>
                <w:noProof/>
                <w:webHidden/>
              </w:rPr>
              <w:tab/>
            </w:r>
            <w:r>
              <w:rPr>
                <w:noProof/>
                <w:webHidden/>
              </w:rPr>
              <w:fldChar w:fldCharType="begin"/>
            </w:r>
            <w:r>
              <w:rPr>
                <w:noProof/>
                <w:webHidden/>
              </w:rPr>
              <w:instrText xml:space="preserve"> PAGEREF _Toc165548514 \h </w:instrText>
            </w:r>
            <w:r>
              <w:rPr>
                <w:noProof/>
                <w:webHidden/>
              </w:rPr>
            </w:r>
            <w:r>
              <w:rPr>
                <w:noProof/>
                <w:webHidden/>
              </w:rPr>
              <w:fldChar w:fldCharType="separate"/>
            </w:r>
            <w:r w:rsidR="0048242D">
              <w:rPr>
                <w:noProof/>
                <w:webHidden/>
              </w:rPr>
              <w:t>24</w:t>
            </w:r>
            <w:r>
              <w:rPr>
                <w:noProof/>
                <w:webHidden/>
              </w:rPr>
              <w:fldChar w:fldCharType="end"/>
            </w:r>
          </w:hyperlink>
        </w:p>
        <w:p w14:paraId="3372B7BE" w14:textId="03CF0C4B" w:rsidR="00AC7D4E" w:rsidRDefault="00AC7D4E">
          <w:pPr>
            <w:pStyle w:val="TOC3"/>
            <w:rPr>
              <w:rFonts w:asciiTheme="minorHAnsi" w:eastAsiaTheme="minorEastAsia" w:hAnsiTheme="minorHAnsi" w:cstheme="minorBidi"/>
              <w:noProof/>
              <w:color w:val="auto"/>
              <w:kern w:val="2"/>
              <w:sz w:val="22"/>
              <w:szCs w:val="22"/>
              <w:lang w:eastAsia="en-AU"/>
              <w14:ligatures w14:val="standardContextual"/>
            </w:rPr>
          </w:pPr>
          <w:hyperlink w:anchor="_Toc165548515" w:history="1">
            <w:r w:rsidRPr="00967544">
              <w:rPr>
                <w:rStyle w:val="Hyperlink"/>
                <w:noProof/>
              </w:rPr>
              <w:t>D4.1</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Insomnia (or sleep problems)</w:t>
            </w:r>
            <w:r>
              <w:rPr>
                <w:noProof/>
                <w:webHidden/>
              </w:rPr>
              <w:tab/>
            </w:r>
            <w:r>
              <w:rPr>
                <w:noProof/>
                <w:webHidden/>
              </w:rPr>
              <w:fldChar w:fldCharType="begin"/>
            </w:r>
            <w:r>
              <w:rPr>
                <w:noProof/>
                <w:webHidden/>
              </w:rPr>
              <w:instrText xml:space="preserve"> PAGEREF _Toc165548515 \h </w:instrText>
            </w:r>
            <w:r>
              <w:rPr>
                <w:noProof/>
                <w:webHidden/>
              </w:rPr>
            </w:r>
            <w:r>
              <w:rPr>
                <w:noProof/>
                <w:webHidden/>
              </w:rPr>
              <w:fldChar w:fldCharType="separate"/>
            </w:r>
            <w:r w:rsidR="0048242D">
              <w:rPr>
                <w:noProof/>
                <w:webHidden/>
              </w:rPr>
              <w:t>24</w:t>
            </w:r>
            <w:r>
              <w:rPr>
                <w:noProof/>
                <w:webHidden/>
              </w:rPr>
              <w:fldChar w:fldCharType="end"/>
            </w:r>
          </w:hyperlink>
        </w:p>
        <w:p w14:paraId="52FFB968" w14:textId="4EA4DE58" w:rsidR="00AC7D4E" w:rsidRDefault="00AC7D4E">
          <w:pPr>
            <w:pStyle w:val="TOC2"/>
            <w:rPr>
              <w:rFonts w:asciiTheme="minorHAnsi" w:eastAsiaTheme="minorEastAsia" w:hAnsiTheme="minorHAnsi" w:cstheme="minorBidi"/>
              <w:noProof/>
              <w:color w:val="auto"/>
              <w:kern w:val="2"/>
              <w:sz w:val="22"/>
              <w:szCs w:val="22"/>
              <w:lang w:eastAsia="en-AU"/>
              <w14:ligatures w14:val="standardContextual"/>
            </w:rPr>
          </w:pPr>
          <w:hyperlink w:anchor="_Toc165548516" w:history="1">
            <w:r w:rsidRPr="00967544">
              <w:rPr>
                <w:rStyle w:val="Hyperlink"/>
                <w:noProof/>
              </w:rPr>
              <w:t>D5</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Diseases of the nervous system</w:t>
            </w:r>
            <w:r>
              <w:rPr>
                <w:noProof/>
                <w:webHidden/>
              </w:rPr>
              <w:tab/>
            </w:r>
            <w:r>
              <w:rPr>
                <w:noProof/>
                <w:webHidden/>
              </w:rPr>
              <w:fldChar w:fldCharType="begin"/>
            </w:r>
            <w:r>
              <w:rPr>
                <w:noProof/>
                <w:webHidden/>
              </w:rPr>
              <w:instrText xml:space="preserve"> PAGEREF _Toc165548516 \h </w:instrText>
            </w:r>
            <w:r>
              <w:rPr>
                <w:noProof/>
                <w:webHidden/>
              </w:rPr>
            </w:r>
            <w:r>
              <w:rPr>
                <w:noProof/>
                <w:webHidden/>
              </w:rPr>
              <w:fldChar w:fldCharType="separate"/>
            </w:r>
            <w:r w:rsidR="0048242D">
              <w:rPr>
                <w:noProof/>
                <w:webHidden/>
              </w:rPr>
              <w:t>27</w:t>
            </w:r>
            <w:r>
              <w:rPr>
                <w:noProof/>
                <w:webHidden/>
              </w:rPr>
              <w:fldChar w:fldCharType="end"/>
            </w:r>
          </w:hyperlink>
        </w:p>
        <w:p w14:paraId="3778AC44" w14:textId="69B9F098" w:rsidR="00AC7D4E" w:rsidRDefault="00AC7D4E">
          <w:pPr>
            <w:pStyle w:val="TOC3"/>
            <w:rPr>
              <w:rFonts w:asciiTheme="minorHAnsi" w:eastAsiaTheme="minorEastAsia" w:hAnsiTheme="minorHAnsi" w:cstheme="minorBidi"/>
              <w:noProof/>
              <w:color w:val="auto"/>
              <w:kern w:val="2"/>
              <w:sz w:val="22"/>
              <w:szCs w:val="22"/>
              <w:lang w:eastAsia="en-AU"/>
              <w14:ligatures w14:val="standardContextual"/>
            </w:rPr>
          </w:pPr>
          <w:hyperlink w:anchor="_Toc165548517" w:history="1">
            <w:r w:rsidRPr="00967544">
              <w:rPr>
                <w:rStyle w:val="Hyperlink"/>
                <w:noProof/>
              </w:rPr>
              <w:t>D5.1</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Headache disorders</w:t>
            </w:r>
            <w:r>
              <w:rPr>
                <w:noProof/>
                <w:webHidden/>
              </w:rPr>
              <w:tab/>
            </w:r>
            <w:r>
              <w:rPr>
                <w:noProof/>
                <w:webHidden/>
              </w:rPr>
              <w:fldChar w:fldCharType="begin"/>
            </w:r>
            <w:r>
              <w:rPr>
                <w:noProof/>
                <w:webHidden/>
              </w:rPr>
              <w:instrText xml:space="preserve"> PAGEREF _Toc165548517 \h </w:instrText>
            </w:r>
            <w:r>
              <w:rPr>
                <w:noProof/>
                <w:webHidden/>
              </w:rPr>
            </w:r>
            <w:r>
              <w:rPr>
                <w:noProof/>
                <w:webHidden/>
              </w:rPr>
              <w:fldChar w:fldCharType="separate"/>
            </w:r>
            <w:r w:rsidR="0048242D">
              <w:rPr>
                <w:noProof/>
                <w:webHidden/>
              </w:rPr>
              <w:t>27</w:t>
            </w:r>
            <w:r>
              <w:rPr>
                <w:noProof/>
                <w:webHidden/>
              </w:rPr>
              <w:fldChar w:fldCharType="end"/>
            </w:r>
          </w:hyperlink>
        </w:p>
        <w:p w14:paraId="2B756C3E" w14:textId="1D61181A" w:rsidR="00AC7D4E" w:rsidRDefault="00AC7D4E">
          <w:pPr>
            <w:pStyle w:val="TOC3"/>
            <w:rPr>
              <w:rFonts w:asciiTheme="minorHAnsi" w:eastAsiaTheme="minorEastAsia" w:hAnsiTheme="minorHAnsi" w:cstheme="minorBidi"/>
              <w:noProof/>
              <w:color w:val="auto"/>
              <w:kern w:val="2"/>
              <w:sz w:val="22"/>
              <w:szCs w:val="22"/>
              <w:lang w:eastAsia="en-AU"/>
              <w14:ligatures w14:val="standardContextual"/>
            </w:rPr>
          </w:pPr>
          <w:hyperlink w:anchor="_Toc165548518" w:history="1">
            <w:r w:rsidRPr="00967544">
              <w:rPr>
                <w:rStyle w:val="Hyperlink"/>
                <w:noProof/>
              </w:rPr>
              <w:t>D5.2</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Rehabilitation after stroke</w:t>
            </w:r>
            <w:r>
              <w:rPr>
                <w:noProof/>
                <w:webHidden/>
              </w:rPr>
              <w:tab/>
            </w:r>
            <w:r>
              <w:rPr>
                <w:noProof/>
                <w:webHidden/>
              </w:rPr>
              <w:fldChar w:fldCharType="begin"/>
            </w:r>
            <w:r>
              <w:rPr>
                <w:noProof/>
                <w:webHidden/>
              </w:rPr>
              <w:instrText xml:space="preserve"> PAGEREF _Toc165548518 \h </w:instrText>
            </w:r>
            <w:r>
              <w:rPr>
                <w:noProof/>
                <w:webHidden/>
              </w:rPr>
            </w:r>
            <w:r>
              <w:rPr>
                <w:noProof/>
                <w:webHidden/>
              </w:rPr>
              <w:fldChar w:fldCharType="separate"/>
            </w:r>
            <w:r w:rsidR="0048242D">
              <w:rPr>
                <w:noProof/>
                <w:webHidden/>
              </w:rPr>
              <w:t>30</w:t>
            </w:r>
            <w:r>
              <w:rPr>
                <w:noProof/>
                <w:webHidden/>
              </w:rPr>
              <w:fldChar w:fldCharType="end"/>
            </w:r>
          </w:hyperlink>
        </w:p>
        <w:p w14:paraId="52C6618F" w14:textId="11112482" w:rsidR="00AC7D4E" w:rsidRDefault="00AC7D4E">
          <w:pPr>
            <w:pStyle w:val="TOC2"/>
            <w:rPr>
              <w:rFonts w:asciiTheme="minorHAnsi" w:eastAsiaTheme="minorEastAsia" w:hAnsiTheme="minorHAnsi" w:cstheme="minorBidi"/>
              <w:noProof/>
              <w:color w:val="auto"/>
              <w:kern w:val="2"/>
              <w:sz w:val="22"/>
              <w:szCs w:val="22"/>
              <w:lang w:eastAsia="en-AU"/>
              <w14:ligatures w14:val="standardContextual"/>
            </w:rPr>
          </w:pPr>
          <w:hyperlink w:anchor="_Toc165548519" w:history="1">
            <w:r w:rsidRPr="00967544">
              <w:rPr>
                <w:rStyle w:val="Hyperlink"/>
                <w:noProof/>
              </w:rPr>
              <w:t>D6</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Diseases of the circulatory system</w:t>
            </w:r>
            <w:r>
              <w:rPr>
                <w:noProof/>
                <w:webHidden/>
              </w:rPr>
              <w:tab/>
            </w:r>
            <w:r>
              <w:rPr>
                <w:noProof/>
                <w:webHidden/>
              </w:rPr>
              <w:fldChar w:fldCharType="begin"/>
            </w:r>
            <w:r>
              <w:rPr>
                <w:noProof/>
                <w:webHidden/>
              </w:rPr>
              <w:instrText xml:space="preserve"> PAGEREF _Toc165548519 \h </w:instrText>
            </w:r>
            <w:r>
              <w:rPr>
                <w:noProof/>
                <w:webHidden/>
              </w:rPr>
            </w:r>
            <w:r>
              <w:rPr>
                <w:noProof/>
                <w:webHidden/>
              </w:rPr>
              <w:fldChar w:fldCharType="separate"/>
            </w:r>
            <w:r w:rsidR="0048242D">
              <w:rPr>
                <w:noProof/>
                <w:webHidden/>
              </w:rPr>
              <w:t>33</w:t>
            </w:r>
            <w:r>
              <w:rPr>
                <w:noProof/>
                <w:webHidden/>
              </w:rPr>
              <w:fldChar w:fldCharType="end"/>
            </w:r>
          </w:hyperlink>
        </w:p>
        <w:p w14:paraId="1F999F64" w14:textId="2A6A5A63" w:rsidR="00AC7D4E" w:rsidRDefault="00AC7D4E">
          <w:pPr>
            <w:pStyle w:val="TOC3"/>
            <w:rPr>
              <w:rFonts w:asciiTheme="minorHAnsi" w:eastAsiaTheme="minorEastAsia" w:hAnsiTheme="minorHAnsi" w:cstheme="minorBidi"/>
              <w:noProof/>
              <w:color w:val="auto"/>
              <w:kern w:val="2"/>
              <w:sz w:val="22"/>
              <w:szCs w:val="22"/>
              <w:lang w:eastAsia="en-AU"/>
              <w14:ligatures w14:val="standardContextual"/>
            </w:rPr>
          </w:pPr>
          <w:hyperlink w:anchor="_Toc165548520" w:history="1">
            <w:r w:rsidRPr="00967544">
              <w:rPr>
                <w:rStyle w:val="Hyperlink"/>
                <w:noProof/>
              </w:rPr>
              <w:t>D6.1</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Hypertensive heart disease</w:t>
            </w:r>
            <w:r>
              <w:rPr>
                <w:noProof/>
                <w:webHidden/>
              </w:rPr>
              <w:tab/>
            </w:r>
            <w:r>
              <w:rPr>
                <w:noProof/>
                <w:webHidden/>
              </w:rPr>
              <w:fldChar w:fldCharType="begin"/>
            </w:r>
            <w:r>
              <w:rPr>
                <w:noProof/>
                <w:webHidden/>
              </w:rPr>
              <w:instrText xml:space="preserve"> PAGEREF _Toc165548520 \h </w:instrText>
            </w:r>
            <w:r>
              <w:rPr>
                <w:noProof/>
                <w:webHidden/>
              </w:rPr>
            </w:r>
            <w:r>
              <w:rPr>
                <w:noProof/>
                <w:webHidden/>
              </w:rPr>
              <w:fldChar w:fldCharType="separate"/>
            </w:r>
            <w:r w:rsidR="0048242D">
              <w:rPr>
                <w:noProof/>
                <w:webHidden/>
              </w:rPr>
              <w:t>33</w:t>
            </w:r>
            <w:r>
              <w:rPr>
                <w:noProof/>
                <w:webHidden/>
              </w:rPr>
              <w:fldChar w:fldCharType="end"/>
            </w:r>
          </w:hyperlink>
        </w:p>
        <w:p w14:paraId="63847D24" w14:textId="05808C08" w:rsidR="00AC7D4E" w:rsidRDefault="00AC7D4E">
          <w:pPr>
            <w:pStyle w:val="TOC2"/>
            <w:rPr>
              <w:rFonts w:asciiTheme="minorHAnsi" w:eastAsiaTheme="minorEastAsia" w:hAnsiTheme="minorHAnsi" w:cstheme="minorBidi"/>
              <w:noProof/>
              <w:color w:val="auto"/>
              <w:kern w:val="2"/>
              <w:sz w:val="22"/>
              <w:szCs w:val="22"/>
              <w:lang w:eastAsia="en-AU"/>
              <w14:ligatures w14:val="standardContextual"/>
            </w:rPr>
          </w:pPr>
          <w:hyperlink w:anchor="_Toc165548521" w:history="1">
            <w:r w:rsidRPr="00967544">
              <w:rPr>
                <w:rStyle w:val="Hyperlink"/>
                <w:noProof/>
              </w:rPr>
              <w:t>D7</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Diseases of the digestive system</w:t>
            </w:r>
            <w:r>
              <w:rPr>
                <w:noProof/>
                <w:webHidden/>
              </w:rPr>
              <w:tab/>
            </w:r>
            <w:r>
              <w:rPr>
                <w:noProof/>
                <w:webHidden/>
              </w:rPr>
              <w:fldChar w:fldCharType="begin"/>
            </w:r>
            <w:r>
              <w:rPr>
                <w:noProof/>
                <w:webHidden/>
              </w:rPr>
              <w:instrText xml:space="preserve"> PAGEREF _Toc165548521 \h </w:instrText>
            </w:r>
            <w:r>
              <w:rPr>
                <w:noProof/>
                <w:webHidden/>
              </w:rPr>
            </w:r>
            <w:r>
              <w:rPr>
                <w:noProof/>
                <w:webHidden/>
              </w:rPr>
              <w:fldChar w:fldCharType="separate"/>
            </w:r>
            <w:r w:rsidR="0048242D">
              <w:rPr>
                <w:noProof/>
                <w:webHidden/>
              </w:rPr>
              <w:t>36</w:t>
            </w:r>
            <w:r>
              <w:rPr>
                <w:noProof/>
                <w:webHidden/>
              </w:rPr>
              <w:fldChar w:fldCharType="end"/>
            </w:r>
          </w:hyperlink>
        </w:p>
        <w:p w14:paraId="6CC1C8A9" w14:textId="2E8A24C6" w:rsidR="00AC7D4E" w:rsidRDefault="00AC7D4E">
          <w:pPr>
            <w:pStyle w:val="TOC3"/>
            <w:rPr>
              <w:rFonts w:asciiTheme="minorHAnsi" w:eastAsiaTheme="minorEastAsia" w:hAnsiTheme="minorHAnsi" w:cstheme="minorBidi"/>
              <w:noProof/>
              <w:color w:val="auto"/>
              <w:kern w:val="2"/>
              <w:sz w:val="22"/>
              <w:szCs w:val="22"/>
              <w:lang w:eastAsia="en-AU"/>
              <w14:ligatures w14:val="standardContextual"/>
            </w:rPr>
          </w:pPr>
          <w:hyperlink w:anchor="_Toc165548522" w:history="1">
            <w:r w:rsidRPr="00967544">
              <w:rPr>
                <w:rStyle w:val="Hyperlink"/>
                <w:noProof/>
              </w:rPr>
              <w:t>D7.1</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Constipation</w:t>
            </w:r>
            <w:r>
              <w:rPr>
                <w:noProof/>
                <w:webHidden/>
              </w:rPr>
              <w:tab/>
            </w:r>
            <w:r>
              <w:rPr>
                <w:noProof/>
                <w:webHidden/>
              </w:rPr>
              <w:fldChar w:fldCharType="begin"/>
            </w:r>
            <w:r>
              <w:rPr>
                <w:noProof/>
                <w:webHidden/>
              </w:rPr>
              <w:instrText xml:space="preserve"> PAGEREF _Toc165548522 \h </w:instrText>
            </w:r>
            <w:r>
              <w:rPr>
                <w:noProof/>
                <w:webHidden/>
              </w:rPr>
            </w:r>
            <w:r>
              <w:rPr>
                <w:noProof/>
                <w:webHidden/>
              </w:rPr>
              <w:fldChar w:fldCharType="separate"/>
            </w:r>
            <w:r w:rsidR="0048242D">
              <w:rPr>
                <w:noProof/>
                <w:webHidden/>
              </w:rPr>
              <w:t>36</w:t>
            </w:r>
            <w:r>
              <w:rPr>
                <w:noProof/>
                <w:webHidden/>
              </w:rPr>
              <w:fldChar w:fldCharType="end"/>
            </w:r>
          </w:hyperlink>
        </w:p>
        <w:p w14:paraId="613BDB87" w14:textId="285A1ACC" w:rsidR="00AC7D4E" w:rsidRDefault="00AC7D4E">
          <w:pPr>
            <w:pStyle w:val="TOC2"/>
            <w:rPr>
              <w:rFonts w:asciiTheme="minorHAnsi" w:eastAsiaTheme="minorEastAsia" w:hAnsiTheme="minorHAnsi" w:cstheme="minorBidi"/>
              <w:noProof/>
              <w:color w:val="auto"/>
              <w:kern w:val="2"/>
              <w:sz w:val="22"/>
              <w:szCs w:val="22"/>
              <w:lang w:eastAsia="en-AU"/>
              <w14:ligatures w14:val="standardContextual"/>
            </w:rPr>
          </w:pPr>
          <w:hyperlink w:anchor="_Toc165548523" w:history="1">
            <w:r w:rsidRPr="00967544">
              <w:rPr>
                <w:rStyle w:val="Hyperlink"/>
                <w:noProof/>
              </w:rPr>
              <w:t>D8</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Musculoskeletal system</w:t>
            </w:r>
            <w:r>
              <w:rPr>
                <w:noProof/>
                <w:webHidden/>
              </w:rPr>
              <w:tab/>
            </w:r>
            <w:r>
              <w:rPr>
                <w:noProof/>
                <w:webHidden/>
              </w:rPr>
              <w:fldChar w:fldCharType="begin"/>
            </w:r>
            <w:r>
              <w:rPr>
                <w:noProof/>
                <w:webHidden/>
              </w:rPr>
              <w:instrText xml:space="preserve"> PAGEREF _Toc165548523 \h </w:instrText>
            </w:r>
            <w:r>
              <w:rPr>
                <w:noProof/>
                <w:webHidden/>
              </w:rPr>
            </w:r>
            <w:r>
              <w:rPr>
                <w:noProof/>
                <w:webHidden/>
              </w:rPr>
              <w:fldChar w:fldCharType="separate"/>
            </w:r>
            <w:r w:rsidR="0048242D">
              <w:rPr>
                <w:noProof/>
                <w:webHidden/>
              </w:rPr>
              <w:t>39</w:t>
            </w:r>
            <w:r>
              <w:rPr>
                <w:noProof/>
                <w:webHidden/>
              </w:rPr>
              <w:fldChar w:fldCharType="end"/>
            </w:r>
          </w:hyperlink>
        </w:p>
        <w:p w14:paraId="5061A5AE" w14:textId="03D55B75" w:rsidR="00AC7D4E" w:rsidRDefault="00AC7D4E">
          <w:pPr>
            <w:pStyle w:val="TOC3"/>
            <w:rPr>
              <w:rFonts w:asciiTheme="minorHAnsi" w:eastAsiaTheme="minorEastAsia" w:hAnsiTheme="minorHAnsi" w:cstheme="minorBidi"/>
              <w:noProof/>
              <w:color w:val="auto"/>
              <w:kern w:val="2"/>
              <w:sz w:val="22"/>
              <w:szCs w:val="22"/>
              <w:lang w:eastAsia="en-AU"/>
              <w14:ligatures w14:val="standardContextual"/>
            </w:rPr>
          </w:pPr>
          <w:hyperlink w:anchor="_Toc165548524" w:history="1">
            <w:r w:rsidRPr="00967544">
              <w:rPr>
                <w:rStyle w:val="Hyperlink"/>
                <w:noProof/>
              </w:rPr>
              <w:t>D8.1</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Chronic musculoskeletal pain</w:t>
            </w:r>
            <w:r>
              <w:rPr>
                <w:noProof/>
                <w:webHidden/>
              </w:rPr>
              <w:tab/>
            </w:r>
            <w:r>
              <w:rPr>
                <w:noProof/>
                <w:webHidden/>
              </w:rPr>
              <w:fldChar w:fldCharType="begin"/>
            </w:r>
            <w:r>
              <w:rPr>
                <w:noProof/>
                <w:webHidden/>
              </w:rPr>
              <w:instrText xml:space="preserve"> PAGEREF _Toc165548524 \h </w:instrText>
            </w:r>
            <w:r>
              <w:rPr>
                <w:noProof/>
                <w:webHidden/>
              </w:rPr>
            </w:r>
            <w:r>
              <w:rPr>
                <w:noProof/>
                <w:webHidden/>
              </w:rPr>
              <w:fldChar w:fldCharType="separate"/>
            </w:r>
            <w:r w:rsidR="0048242D">
              <w:rPr>
                <w:noProof/>
                <w:webHidden/>
              </w:rPr>
              <w:t>39</w:t>
            </w:r>
            <w:r>
              <w:rPr>
                <w:noProof/>
                <w:webHidden/>
              </w:rPr>
              <w:fldChar w:fldCharType="end"/>
            </w:r>
          </w:hyperlink>
        </w:p>
        <w:p w14:paraId="4D1DE3AB" w14:textId="5BCBE610" w:rsidR="00AC7D4E" w:rsidRDefault="00AC7D4E">
          <w:pPr>
            <w:pStyle w:val="TOC2"/>
            <w:rPr>
              <w:rFonts w:asciiTheme="minorHAnsi" w:eastAsiaTheme="minorEastAsia" w:hAnsiTheme="minorHAnsi" w:cstheme="minorBidi"/>
              <w:noProof/>
              <w:color w:val="auto"/>
              <w:kern w:val="2"/>
              <w:sz w:val="22"/>
              <w:szCs w:val="22"/>
              <w:lang w:eastAsia="en-AU"/>
              <w14:ligatures w14:val="standardContextual"/>
            </w:rPr>
          </w:pPr>
          <w:hyperlink w:anchor="_Toc165548525" w:history="1">
            <w:r w:rsidRPr="00967544">
              <w:rPr>
                <w:rStyle w:val="Hyperlink"/>
                <w:noProof/>
              </w:rPr>
              <w:t>D9</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Diseases of the genitourinary system</w:t>
            </w:r>
            <w:r>
              <w:rPr>
                <w:noProof/>
                <w:webHidden/>
              </w:rPr>
              <w:tab/>
            </w:r>
            <w:r>
              <w:rPr>
                <w:noProof/>
                <w:webHidden/>
              </w:rPr>
              <w:fldChar w:fldCharType="begin"/>
            </w:r>
            <w:r>
              <w:rPr>
                <w:noProof/>
                <w:webHidden/>
              </w:rPr>
              <w:instrText xml:space="preserve"> PAGEREF _Toc165548525 \h </w:instrText>
            </w:r>
            <w:r>
              <w:rPr>
                <w:noProof/>
                <w:webHidden/>
              </w:rPr>
            </w:r>
            <w:r>
              <w:rPr>
                <w:noProof/>
                <w:webHidden/>
              </w:rPr>
              <w:fldChar w:fldCharType="separate"/>
            </w:r>
            <w:r w:rsidR="0048242D">
              <w:rPr>
                <w:noProof/>
                <w:webHidden/>
              </w:rPr>
              <w:t>43</w:t>
            </w:r>
            <w:r>
              <w:rPr>
                <w:noProof/>
                <w:webHidden/>
              </w:rPr>
              <w:fldChar w:fldCharType="end"/>
            </w:r>
          </w:hyperlink>
        </w:p>
        <w:p w14:paraId="0EB400B3" w14:textId="6C6A693F" w:rsidR="00AC7D4E" w:rsidRDefault="00AC7D4E">
          <w:pPr>
            <w:pStyle w:val="TOC3"/>
            <w:rPr>
              <w:rFonts w:asciiTheme="minorHAnsi" w:eastAsiaTheme="minorEastAsia" w:hAnsiTheme="minorHAnsi" w:cstheme="minorBidi"/>
              <w:noProof/>
              <w:color w:val="auto"/>
              <w:kern w:val="2"/>
              <w:sz w:val="22"/>
              <w:szCs w:val="22"/>
              <w:lang w:eastAsia="en-AU"/>
              <w14:ligatures w14:val="standardContextual"/>
            </w:rPr>
          </w:pPr>
          <w:hyperlink w:anchor="_Toc165548526" w:history="1">
            <w:r w:rsidRPr="00967544">
              <w:rPr>
                <w:rStyle w:val="Hyperlink"/>
                <w:noProof/>
              </w:rPr>
              <w:t>D9.1</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Primary dysmenorrhoea</w:t>
            </w:r>
            <w:r>
              <w:rPr>
                <w:noProof/>
                <w:webHidden/>
              </w:rPr>
              <w:tab/>
            </w:r>
            <w:r>
              <w:rPr>
                <w:noProof/>
                <w:webHidden/>
              </w:rPr>
              <w:fldChar w:fldCharType="begin"/>
            </w:r>
            <w:r>
              <w:rPr>
                <w:noProof/>
                <w:webHidden/>
              </w:rPr>
              <w:instrText xml:space="preserve"> PAGEREF _Toc165548526 \h </w:instrText>
            </w:r>
            <w:r>
              <w:rPr>
                <w:noProof/>
                <w:webHidden/>
              </w:rPr>
            </w:r>
            <w:r>
              <w:rPr>
                <w:noProof/>
                <w:webHidden/>
              </w:rPr>
              <w:fldChar w:fldCharType="separate"/>
            </w:r>
            <w:r w:rsidR="0048242D">
              <w:rPr>
                <w:noProof/>
                <w:webHidden/>
              </w:rPr>
              <w:t>43</w:t>
            </w:r>
            <w:r>
              <w:rPr>
                <w:noProof/>
                <w:webHidden/>
              </w:rPr>
              <w:fldChar w:fldCharType="end"/>
            </w:r>
          </w:hyperlink>
        </w:p>
        <w:p w14:paraId="2A8B83E2" w14:textId="4B42D6CB" w:rsidR="00AC7D4E" w:rsidRDefault="00AC7D4E">
          <w:pPr>
            <w:pStyle w:val="TOC2"/>
            <w:rPr>
              <w:rFonts w:asciiTheme="minorHAnsi" w:eastAsiaTheme="minorEastAsia" w:hAnsiTheme="minorHAnsi" w:cstheme="minorBidi"/>
              <w:noProof/>
              <w:color w:val="auto"/>
              <w:kern w:val="2"/>
              <w:sz w:val="22"/>
              <w:szCs w:val="22"/>
              <w:lang w:eastAsia="en-AU"/>
              <w14:ligatures w14:val="standardContextual"/>
            </w:rPr>
          </w:pPr>
          <w:hyperlink w:anchor="_Toc165548527" w:history="1">
            <w:r w:rsidRPr="00967544">
              <w:rPr>
                <w:rStyle w:val="Hyperlink"/>
                <w:noProof/>
              </w:rPr>
              <w:t>D10</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Pregnancy, childbirth or the puerperium</w:t>
            </w:r>
            <w:r>
              <w:rPr>
                <w:noProof/>
                <w:webHidden/>
              </w:rPr>
              <w:tab/>
            </w:r>
            <w:r>
              <w:rPr>
                <w:noProof/>
                <w:webHidden/>
              </w:rPr>
              <w:fldChar w:fldCharType="begin"/>
            </w:r>
            <w:r>
              <w:rPr>
                <w:noProof/>
                <w:webHidden/>
              </w:rPr>
              <w:instrText xml:space="preserve"> PAGEREF _Toc165548527 \h </w:instrText>
            </w:r>
            <w:r>
              <w:rPr>
                <w:noProof/>
                <w:webHidden/>
              </w:rPr>
            </w:r>
            <w:r>
              <w:rPr>
                <w:noProof/>
                <w:webHidden/>
              </w:rPr>
              <w:fldChar w:fldCharType="separate"/>
            </w:r>
            <w:r w:rsidR="0048242D">
              <w:rPr>
                <w:noProof/>
                <w:webHidden/>
              </w:rPr>
              <w:t>46</w:t>
            </w:r>
            <w:r>
              <w:rPr>
                <w:noProof/>
                <w:webHidden/>
              </w:rPr>
              <w:fldChar w:fldCharType="end"/>
            </w:r>
          </w:hyperlink>
        </w:p>
        <w:p w14:paraId="454F3910" w14:textId="019F6B80" w:rsidR="00AC7D4E" w:rsidRDefault="00AC7D4E">
          <w:pPr>
            <w:pStyle w:val="TOC3"/>
            <w:rPr>
              <w:rFonts w:asciiTheme="minorHAnsi" w:eastAsiaTheme="minorEastAsia" w:hAnsiTheme="minorHAnsi" w:cstheme="minorBidi"/>
              <w:noProof/>
              <w:color w:val="auto"/>
              <w:kern w:val="2"/>
              <w:sz w:val="22"/>
              <w:szCs w:val="22"/>
              <w:lang w:eastAsia="en-AU"/>
              <w14:ligatures w14:val="standardContextual"/>
            </w:rPr>
          </w:pPr>
          <w:hyperlink w:anchor="_Toc165548528" w:history="1">
            <w:r w:rsidRPr="00967544">
              <w:rPr>
                <w:rStyle w:val="Hyperlink"/>
                <w:noProof/>
              </w:rPr>
              <w:t>D10.1</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Pregnancy and childbirth</w:t>
            </w:r>
            <w:r>
              <w:rPr>
                <w:noProof/>
                <w:webHidden/>
              </w:rPr>
              <w:tab/>
            </w:r>
            <w:r>
              <w:rPr>
                <w:noProof/>
                <w:webHidden/>
              </w:rPr>
              <w:fldChar w:fldCharType="begin"/>
            </w:r>
            <w:r>
              <w:rPr>
                <w:noProof/>
                <w:webHidden/>
              </w:rPr>
              <w:instrText xml:space="preserve"> PAGEREF _Toc165548528 \h </w:instrText>
            </w:r>
            <w:r>
              <w:rPr>
                <w:noProof/>
                <w:webHidden/>
              </w:rPr>
            </w:r>
            <w:r>
              <w:rPr>
                <w:noProof/>
                <w:webHidden/>
              </w:rPr>
              <w:fldChar w:fldCharType="separate"/>
            </w:r>
            <w:r w:rsidR="0048242D">
              <w:rPr>
                <w:noProof/>
                <w:webHidden/>
              </w:rPr>
              <w:t>46</w:t>
            </w:r>
            <w:r>
              <w:rPr>
                <w:noProof/>
                <w:webHidden/>
              </w:rPr>
              <w:fldChar w:fldCharType="end"/>
            </w:r>
          </w:hyperlink>
        </w:p>
        <w:p w14:paraId="0B4CEAFD" w14:textId="003CD2A4" w:rsidR="00AC7D4E" w:rsidRDefault="00AC7D4E">
          <w:pPr>
            <w:pStyle w:val="TOC3"/>
            <w:rPr>
              <w:rFonts w:asciiTheme="minorHAnsi" w:eastAsiaTheme="minorEastAsia" w:hAnsiTheme="minorHAnsi" w:cstheme="minorBidi"/>
              <w:noProof/>
              <w:color w:val="auto"/>
              <w:kern w:val="2"/>
              <w:sz w:val="22"/>
              <w:szCs w:val="22"/>
              <w:lang w:eastAsia="en-AU"/>
              <w14:ligatures w14:val="standardContextual"/>
            </w:rPr>
          </w:pPr>
          <w:hyperlink w:anchor="_Toc165548529" w:history="1">
            <w:r w:rsidRPr="00967544">
              <w:rPr>
                <w:rStyle w:val="Hyperlink"/>
                <w:noProof/>
              </w:rPr>
              <w:t>D10.2</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Postpartum care</w:t>
            </w:r>
            <w:r>
              <w:rPr>
                <w:noProof/>
                <w:webHidden/>
              </w:rPr>
              <w:tab/>
            </w:r>
            <w:r>
              <w:rPr>
                <w:noProof/>
                <w:webHidden/>
              </w:rPr>
              <w:fldChar w:fldCharType="begin"/>
            </w:r>
            <w:r>
              <w:rPr>
                <w:noProof/>
                <w:webHidden/>
              </w:rPr>
              <w:instrText xml:space="preserve"> PAGEREF _Toc165548529 \h </w:instrText>
            </w:r>
            <w:r>
              <w:rPr>
                <w:noProof/>
                <w:webHidden/>
              </w:rPr>
            </w:r>
            <w:r>
              <w:rPr>
                <w:noProof/>
                <w:webHidden/>
              </w:rPr>
              <w:fldChar w:fldCharType="separate"/>
            </w:r>
            <w:r w:rsidR="0048242D">
              <w:rPr>
                <w:noProof/>
                <w:webHidden/>
              </w:rPr>
              <w:t>50</w:t>
            </w:r>
            <w:r>
              <w:rPr>
                <w:noProof/>
                <w:webHidden/>
              </w:rPr>
              <w:fldChar w:fldCharType="end"/>
            </w:r>
          </w:hyperlink>
        </w:p>
        <w:p w14:paraId="20DFAD06" w14:textId="45B20EF7" w:rsidR="00AC7D4E" w:rsidRDefault="00AC7D4E">
          <w:pPr>
            <w:pStyle w:val="TOC2"/>
            <w:rPr>
              <w:rFonts w:asciiTheme="minorHAnsi" w:eastAsiaTheme="minorEastAsia" w:hAnsiTheme="minorHAnsi" w:cstheme="minorBidi"/>
              <w:noProof/>
              <w:color w:val="auto"/>
              <w:kern w:val="2"/>
              <w:sz w:val="22"/>
              <w:szCs w:val="22"/>
              <w:lang w:eastAsia="en-AU"/>
              <w14:ligatures w14:val="standardContextual"/>
            </w:rPr>
          </w:pPr>
          <w:hyperlink w:anchor="_Toc165548530" w:history="1">
            <w:r w:rsidRPr="00967544">
              <w:rPr>
                <w:rStyle w:val="Hyperlink"/>
                <w:noProof/>
              </w:rPr>
              <w:t>D11</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Injury, poisoning or certain other consequences of external causes</w:t>
            </w:r>
            <w:r>
              <w:rPr>
                <w:noProof/>
                <w:webHidden/>
              </w:rPr>
              <w:tab/>
            </w:r>
            <w:r>
              <w:rPr>
                <w:noProof/>
                <w:webHidden/>
              </w:rPr>
              <w:fldChar w:fldCharType="begin"/>
            </w:r>
            <w:r>
              <w:rPr>
                <w:noProof/>
                <w:webHidden/>
              </w:rPr>
              <w:instrText xml:space="preserve"> PAGEREF _Toc165548530 \h </w:instrText>
            </w:r>
            <w:r>
              <w:rPr>
                <w:noProof/>
                <w:webHidden/>
              </w:rPr>
            </w:r>
            <w:r>
              <w:rPr>
                <w:noProof/>
                <w:webHidden/>
              </w:rPr>
              <w:fldChar w:fldCharType="separate"/>
            </w:r>
            <w:r w:rsidR="0048242D">
              <w:rPr>
                <w:noProof/>
                <w:webHidden/>
              </w:rPr>
              <w:t>52</w:t>
            </w:r>
            <w:r>
              <w:rPr>
                <w:noProof/>
                <w:webHidden/>
              </w:rPr>
              <w:fldChar w:fldCharType="end"/>
            </w:r>
          </w:hyperlink>
        </w:p>
        <w:p w14:paraId="3FFD931A" w14:textId="028735D6" w:rsidR="00AC7D4E" w:rsidRDefault="00AC7D4E">
          <w:pPr>
            <w:pStyle w:val="TOC3"/>
            <w:rPr>
              <w:rFonts w:asciiTheme="minorHAnsi" w:eastAsiaTheme="minorEastAsia" w:hAnsiTheme="minorHAnsi" w:cstheme="minorBidi"/>
              <w:noProof/>
              <w:color w:val="auto"/>
              <w:kern w:val="2"/>
              <w:sz w:val="22"/>
              <w:szCs w:val="22"/>
              <w:lang w:eastAsia="en-AU"/>
              <w14:ligatures w14:val="standardContextual"/>
            </w:rPr>
          </w:pPr>
          <w:hyperlink w:anchor="_Toc165548531" w:history="1">
            <w:r w:rsidRPr="00967544">
              <w:rPr>
                <w:rStyle w:val="Hyperlink"/>
                <w:noProof/>
              </w:rPr>
              <w:t>D11.1</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Burn injuries</w:t>
            </w:r>
            <w:r>
              <w:rPr>
                <w:noProof/>
                <w:webHidden/>
              </w:rPr>
              <w:tab/>
            </w:r>
            <w:r>
              <w:rPr>
                <w:noProof/>
                <w:webHidden/>
              </w:rPr>
              <w:fldChar w:fldCharType="begin"/>
            </w:r>
            <w:r>
              <w:rPr>
                <w:noProof/>
                <w:webHidden/>
              </w:rPr>
              <w:instrText xml:space="preserve"> PAGEREF _Toc165548531 \h </w:instrText>
            </w:r>
            <w:r>
              <w:rPr>
                <w:noProof/>
                <w:webHidden/>
              </w:rPr>
            </w:r>
            <w:r>
              <w:rPr>
                <w:noProof/>
                <w:webHidden/>
              </w:rPr>
              <w:fldChar w:fldCharType="separate"/>
            </w:r>
            <w:r w:rsidR="0048242D">
              <w:rPr>
                <w:noProof/>
                <w:webHidden/>
              </w:rPr>
              <w:t>52</w:t>
            </w:r>
            <w:r>
              <w:rPr>
                <w:noProof/>
                <w:webHidden/>
              </w:rPr>
              <w:fldChar w:fldCharType="end"/>
            </w:r>
          </w:hyperlink>
        </w:p>
        <w:p w14:paraId="7E0110B4" w14:textId="77877389" w:rsidR="00AC7D4E" w:rsidRDefault="00AC7D4E">
          <w:pPr>
            <w:pStyle w:val="TOC2"/>
            <w:rPr>
              <w:rFonts w:asciiTheme="minorHAnsi" w:eastAsiaTheme="minorEastAsia" w:hAnsiTheme="minorHAnsi" w:cstheme="minorBidi"/>
              <w:noProof/>
              <w:color w:val="auto"/>
              <w:kern w:val="2"/>
              <w:sz w:val="22"/>
              <w:szCs w:val="22"/>
              <w:lang w:eastAsia="en-AU"/>
              <w14:ligatures w14:val="standardContextual"/>
            </w:rPr>
          </w:pPr>
          <w:hyperlink w:anchor="_Toc165548532" w:history="1">
            <w:r w:rsidRPr="00967544">
              <w:rPr>
                <w:rStyle w:val="Hyperlink"/>
                <w:noProof/>
              </w:rPr>
              <w:t>D12</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Factors influencing health status or contact with health services</w:t>
            </w:r>
            <w:r>
              <w:rPr>
                <w:noProof/>
                <w:webHidden/>
              </w:rPr>
              <w:tab/>
            </w:r>
            <w:r>
              <w:rPr>
                <w:noProof/>
                <w:webHidden/>
              </w:rPr>
              <w:fldChar w:fldCharType="begin"/>
            </w:r>
            <w:r>
              <w:rPr>
                <w:noProof/>
                <w:webHidden/>
              </w:rPr>
              <w:instrText xml:space="preserve"> PAGEREF _Toc165548532 \h </w:instrText>
            </w:r>
            <w:r>
              <w:rPr>
                <w:noProof/>
                <w:webHidden/>
              </w:rPr>
            </w:r>
            <w:r>
              <w:rPr>
                <w:noProof/>
                <w:webHidden/>
              </w:rPr>
              <w:fldChar w:fldCharType="separate"/>
            </w:r>
            <w:r w:rsidR="0048242D">
              <w:rPr>
                <w:noProof/>
                <w:webHidden/>
              </w:rPr>
              <w:t>55</w:t>
            </w:r>
            <w:r>
              <w:rPr>
                <w:noProof/>
                <w:webHidden/>
              </w:rPr>
              <w:fldChar w:fldCharType="end"/>
            </w:r>
          </w:hyperlink>
        </w:p>
        <w:p w14:paraId="09EAB571" w14:textId="13AAFAA9" w:rsidR="00AC7D4E" w:rsidRDefault="00AC7D4E">
          <w:pPr>
            <w:pStyle w:val="TOC3"/>
            <w:rPr>
              <w:rFonts w:asciiTheme="minorHAnsi" w:eastAsiaTheme="minorEastAsia" w:hAnsiTheme="minorHAnsi" w:cstheme="minorBidi"/>
              <w:noProof/>
              <w:color w:val="auto"/>
              <w:kern w:val="2"/>
              <w:sz w:val="22"/>
              <w:szCs w:val="22"/>
              <w:lang w:eastAsia="en-AU"/>
              <w14:ligatures w14:val="standardContextual"/>
            </w:rPr>
          </w:pPr>
          <w:hyperlink w:anchor="_Toc165548533" w:history="1">
            <w:r w:rsidRPr="00967544">
              <w:rPr>
                <w:rStyle w:val="Hyperlink"/>
                <w:noProof/>
              </w:rPr>
              <w:t>D12.1</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Recovery after minimally invasive surgery.</w:t>
            </w:r>
            <w:r>
              <w:rPr>
                <w:noProof/>
                <w:webHidden/>
              </w:rPr>
              <w:tab/>
            </w:r>
            <w:r>
              <w:rPr>
                <w:noProof/>
                <w:webHidden/>
              </w:rPr>
              <w:fldChar w:fldCharType="begin"/>
            </w:r>
            <w:r>
              <w:rPr>
                <w:noProof/>
                <w:webHidden/>
              </w:rPr>
              <w:instrText xml:space="preserve"> PAGEREF _Toc165548533 \h </w:instrText>
            </w:r>
            <w:r>
              <w:rPr>
                <w:noProof/>
                <w:webHidden/>
              </w:rPr>
            </w:r>
            <w:r>
              <w:rPr>
                <w:noProof/>
                <w:webHidden/>
              </w:rPr>
              <w:fldChar w:fldCharType="separate"/>
            </w:r>
            <w:r w:rsidR="0048242D">
              <w:rPr>
                <w:noProof/>
                <w:webHidden/>
              </w:rPr>
              <w:t>55</w:t>
            </w:r>
            <w:r>
              <w:rPr>
                <w:noProof/>
                <w:webHidden/>
              </w:rPr>
              <w:fldChar w:fldCharType="end"/>
            </w:r>
          </w:hyperlink>
        </w:p>
        <w:p w14:paraId="0C3F60D5" w14:textId="528CA853" w:rsidR="00AC7D4E" w:rsidRDefault="00AC7D4E">
          <w:pPr>
            <w:pStyle w:val="TOC1"/>
            <w:tabs>
              <w:tab w:val="left" w:pos="1928"/>
            </w:tabs>
            <w:rPr>
              <w:rFonts w:asciiTheme="minorHAnsi" w:eastAsiaTheme="minorEastAsia" w:hAnsiTheme="minorHAnsi" w:cstheme="minorBidi"/>
              <w:b w:val="0"/>
              <w:color w:val="auto"/>
              <w:kern w:val="2"/>
              <w:sz w:val="22"/>
              <w:szCs w:val="22"/>
              <w:lang w:eastAsia="en-AU"/>
              <w14:ligatures w14:val="standardContextual"/>
            </w:rPr>
          </w:pPr>
          <w:hyperlink w:anchor="_Toc165548534" w:history="1">
            <w:r w:rsidRPr="00967544">
              <w:rPr>
                <w:rStyle w:val="Hyperlink"/>
              </w:rPr>
              <w:t>Appendix E</w:t>
            </w:r>
            <w:r>
              <w:rPr>
                <w:rFonts w:asciiTheme="minorHAnsi" w:eastAsiaTheme="minorEastAsia" w:hAnsiTheme="minorHAnsi" w:cstheme="minorBidi"/>
                <w:b w:val="0"/>
                <w:color w:val="auto"/>
                <w:kern w:val="2"/>
                <w:sz w:val="22"/>
                <w:szCs w:val="22"/>
                <w:lang w:eastAsia="en-AU"/>
                <w14:ligatures w14:val="standardContextual"/>
              </w:rPr>
              <w:tab/>
            </w:r>
            <w:r w:rsidRPr="00967544">
              <w:rPr>
                <w:rStyle w:val="Hyperlink"/>
              </w:rPr>
              <w:t>Risk of bias forms</w:t>
            </w:r>
            <w:r>
              <w:rPr>
                <w:webHidden/>
              </w:rPr>
              <w:tab/>
            </w:r>
            <w:r>
              <w:rPr>
                <w:webHidden/>
              </w:rPr>
              <w:fldChar w:fldCharType="begin"/>
            </w:r>
            <w:r>
              <w:rPr>
                <w:webHidden/>
              </w:rPr>
              <w:instrText xml:space="preserve"> PAGEREF _Toc165548534 \h </w:instrText>
            </w:r>
            <w:r>
              <w:rPr>
                <w:webHidden/>
              </w:rPr>
            </w:r>
            <w:r>
              <w:rPr>
                <w:webHidden/>
              </w:rPr>
              <w:fldChar w:fldCharType="separate"/>
            </w:r>
            <w:r w:rsidR="0048242D">
              <w:rPr>
                <w:webHidden/>
              </w:rPr>
              <w:t>59</w:t>
            </w:r>
            <w:r>
              <w:rPr>
                <w:webHidden/>
              </w:rPr>
              <w:fldChar w:fldCharType="end"/>
            </w:r>
          </w:hyperlink>
        </w:p>
        <w:p w14:paraId="7672885E" w14:textId="35822581" w:rsidR="00AC7D4E" w:rsidRDefault="00AC7D4E">
          <w:pPr>
            <w:pStyle w:val="TOC2"/>
            <w:rPr>
              <w:rFonts w:asciiTheme="minorHAnsi" w:eastAsiaTheme="minorEastAsia" w:hAnsiTheme="minorHAnsi" w:cstheme="minorBidi"/>
              <w:noProof/>
              <w:color w:val="auto"/>
              <w:kern w:val="2"/>
              <w:sz w:val="22"/>
              <w:szCs w:val="22"/>
              <w:lang w:eastAsia="en-AU"/>
              <w14:ligatures w14:val="standardContextual"/>
            </w:rPr>
          </w:pPr>
          <w:hyperlink w:anchor="_Toc165548535" w:history="1">
            <w:r w:rsidRPr="00967544">
              <w:rPr>
                <w:rStyle w:val="Hyperlink"/>
                <w:noProof/>
              </w:rPr>
              <w:t>E1</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Systematic review of shiatsu</w:t>
            </w:r>
            <w:r>
              <w:rPr>
                <w:noProof/>
                <w:webHidden/>
              </w:rPr>
              <w:tab/>
            </w:r>
            <w:r>
              <w:rPr>
                <w:noProof/>
                <w:webHidden/>
              </w:rPr>
              <w:fldChar w:fldCharType="begin"/>
            </w:r>
            <w:r>
              <w:rPr>
                <w:noProof/>
                <w:webHidden/>
              </w:rPr>
              <w:instrText xml:space="preserve"> PAGEREF _Toc165548535 \h </w:instrText>
            </w:r>
            <w:r>
              <w:rPr>
                <w:noProof/>
                <w:webHidden/>
              </w:rPr>
            </w:r>
            <w:r>
              <w:rPr>
                <w:noProof/>
                <w:webHidden/>
              </w:rPr>
              <w:fldChar w:fldCharType="separate"/>
            </w:r>
            <w:r w:rsidR="0048242D">
              <w:rPr>
                <w:noProof/>
                <w:webHidden/>
              </w:rPr>
              <w:t>59</w:t>
            </w:r>
            <w:r>
              <w:rPr>
                <w:noProof/>
                <w:webHidden/>
              </w:rPr>
              <w:fldChar w:fldCharType="end"/>
            </w:r>
          </w:hyperlink>
        </w:p>
        <w:p w14:paraId="22E678CF" w14:textId="7107043B" w:rsidR="00AC7D4E" w:rsidRDefault="00AC7D4E">
          <w:pPr>
            <w:pStyle w:val="TOC2"/>
            <w:rPr>
              <w:rFonts w:asciiTheme="minorHAnsi" w:eastAsiaTheme="minorEastAsia" w:hAnsiTheme="minorHAnsi" w:cstheme="minorBidi"/>
              <w:noProof/>
              <w:color w:val="auto"/>
              <w:kern w:val="2"/>
              <w:sz w:val="22"/>
              <w:szCs w:val="22"/>
              <w:lang w:eastAsia="en-AU"/>
              <w14:ligatures w14:val="standardContextual"/>
            </w:rPr>
          </w:pPr>
          <w:hyperlink w:anchor="_Toc165548536" w:history="1">
            <w:r w:rsidRPr="00967544">
              <w:rPr>
                <w:rStyle w:val="Hyperlink"/>
                <w:noProof/>
              </w:rPr>
              <w:t>E2</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Supplementary overview of acupressure</w:t>
            </w:r>
            <w:r>
              <w:rPr>
                <w:noProof/>
                <w:webHidden/>
              </w:rPr>
              <w:tab/>
            </w:r>
            <w:r>
              <w:rPr>
                <w:noProof/>
                <w:webHidden/>
              </w:rPr>
              <w:fldChar w:fldCharType="begin"/>
            </w:r>
            <w:r>
              <w:rPr>
                <w:noProof/>
                <w:webHidden/>
              </w:rPr>
              <w:instrText xml:space="preserve"> PAGEREF _Toc165548536 \h </w:instrText>
            </w:r>
            <w:r>
              <w:rPr>
                <w:noProof/>
                <w:webHidden/>
              </w:rPr>
            </w:r>
            <w:r>
              <w:rPr>
                <w:noProof/>
                <w:webHidden/>
              </w:rPr>
              <w:fldChar w:fldCharType="separate"/>
            </w:r>
            <w:r w:rsidR="0048242D">
              <w:rPr>
                <w:noProof/>
                <w:webHidden/>
              </w:rPr>
              <w:t>59</w:t>
            </w:r>
            <w:r>
              <w:rPr>
                <w:noProof/>
                <w:webHidden/>
              </w:rPr>
              <w:fldChar w:fldCharType="end"/>
            </w:r>
          </w:hyperlink>
        </w:p>
        <w:p w14:paraId="7EB55E02" w14:textId="1771C99B" w:rsidR="00AC7D4E" w:rsidRDefault="00AC7D4E">
          <w:pPr>
            <w:pStyle w:val="TOC1"/>
            <w:tabs>
              <w:tab w:val="left" w:pos="1928"/>
            </w:tabs>
            <w:rPr>
              <w:rFonts w:asciiTheme="minorHAnsi" w:eastAsiaTheme="minorEastAsia" w:hAnsiTheme="minorHAnsi" w:cstheme="minorBidi"/>
              <w:b w:val="0"/>
              <w:color w:val="auto"/>
              <w:kern w:val="2"/>
              <w:sz w:val="22"/>
              <w:szCs w:val="22"/>
              <w:lang w:eastAsia="en-AU"/>
              <w14:ligatures w14:val="standardContextual"/>
            </w:rPr>
          </w:pPr>
          <w:hyperlink w:anchor="_Toc165548537" w:history="1">
            <w:r w:rsidRPr="00967544">
              <w:rPr>
                <w:rStyle w:val="Hyperlink"/>
              </w:rPr>
              <w:t>Appendix F</w:t>
            </w:r>
            <w:r>
              <w:rPr>
                <w:rFonts w:asciiTheme="minorHAnsi" w:eastAsiaTheme="minorEastAsia" w:hAnsiTheme="minorHAnsi" w:cstheme="minorBidi"/>
                <w:b w:val="0"/>
                <w:color w:val="auto"/>
                <w:kern w:val="2"/>
                <w:sz w:val="22"/>
                <w:szCs w:val="22"/>
                <w:lang w:eastAsia="en-AU"/>
                <w14:ligatures w14:val="standardContextual"/>
              </w:rPr>
              <w:tab/>
            </w:r>
            <w:r w:rsidRPr="00967544">
              <w:rPr>
                <w:rStyle w:val="Hyperlink"/>
              </w:rPr>
              <w:t>Characteristics of included studies</w:t>
            </w:r>
            <w:r>
              <w:rPr>
                <w:webHidden/>
              </w:rPr>
              <w:tab/>
            </w:r>
            <w:r>
              <w:rPr>
                <w:webHidden/>
              </w:rPr>
              <w:fldChar w:fldCharType="begin"/>
            </w:r>
            <w:r>
              <w:rPr>
                <w:webHidden/>
              </w:rPr>
              <w:instrText xml:space="preserve"> PAGEREF _Toc165548537 \h </w:instrText>
            </w:r>
            <w:r>
              <w:rPr>
                <w:webHidden/>
              </w:rPr>
            </w:r>
            <w:r>
              <w:rPr>
                <w:webHidden/>
              </w:rPr>
              <w:fldChar w:fldCharType="separate"/>
            </w:r>
            <w:r w:rsidR="0048242D">
              <w:rPr>
                <w:webHidden/>
              </w:rPr>
              <w:t>60</w:t>
            </w:r>
            <w:r>
              <w:rPr>
                <w:webHidden/>
              </w:rPr>
              <w:fldChar w:fldCharType="end"/>
            </w:r>
          </w:hyperlink>
        </w:p>
        <w:p w14:paraId="0EE47781" w14:textId="2C33456D" w:rsidR="00AC7D4E" w:rsidRDefault="00AC7D4E">
          <w:pPr>
            <w:pStyle w:val="TOC2"/>
            <w:rPr>
              <w:rFonts w:asciiTheme="minorHAnsi" w:eastAsiaTheme="minorEastAsia" w:hAnsiTheme="minorHAnsi" w:cstheme="minorBidi"/>
              <w:noProof/>
              <w:color w:val="auto"/>
              <w:kern w:val="2"/>
              <w:sz w:val="22"/>
              <w:szCs w:val="22"/>
              <w:lang w:eastAsia="en-AU"/>
              <w14:ligatures w14:val="standardContextual"/>
            </w:rPr>
          </w:pPr>
          <w:hyperlink w:anchor="_Toc165548538" w:history="1">
            <w:r w:rsidRPr="00967544">
              <w:rPr>
                <w:rStyle w:val="Hyperlink"/>
                <w:noProof/>
              </w:rPr>
              <w:t>F1</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Study details</w:t>
            </w:r>
            <w:r>
              <w:rPr>
                <w:noProof/>
                <w:webHidden/>
              </w:rPr>
              <w:tab/>
            </w:r>
            <w:r>
              <w:rPr>
                <w:noProof/>
                <w:webHidden/>
              </w:rPr>
              <w:fldChar w:fldCharType="begin"/>
            </w:r>
            <w:r>
              <w:rPr>
                <w:noProof/>
                <w:webHidden/>
              </w:rPr>
              <w:instrText xml:space="preserve"> PAGEREF _Toc165548538 \h </w:instrText>
            </w:r>
            <w:r>
              <w:rPr>
                <w:noProof/>
                <w:webHidden/>
              </w:rPr>
            </w:r>
            <w:r>
              <w:rPr>
                <w:noProof/>
                <w:webHidden/>
              </w:rPr>
              <w:fldChar w:fldCharType="separate"/>
            </w:r>
            <w:r w:rsidR="0048242D">
              <w:rPr>
                <w:noProof/>
                <w:webHidden/>
              </w:rPr>
              <w:t>60</w:t>
            </w:r>
            <w:r>
              <w:rPr>
                <w:noProof/>
                <w:webHidden/>
              </w:rPr>
              <w:fldChar w:fldCharType="end"/>
            </w:r>
          </w:hyperlink>
        </w:p>
        <w:p w14:paraId="6DC93E3E" w14:textId="525717B3" w:rsidR="00AC7D4E" w:rsidRDefault="00AC7D4E">
          <w:pPr>
            <w:pStyle w:val="TOC3"/>
            <w:rPr>
              <w:rFonts w:asciiTheme="minorHAnsi" w:eastAsiaTheme="minorEastAsia" w:hAnsiTheme="minorHAnsi" w:cstheme="minorBidi"/>
              <w:noProof/>
              <w:color w:val="auto"/>
              <w:kern w:val="2"/>
              <w:sz w:val="22"/>
              <w:szCs w:val="22"/>
              <w:lang w:eastAsia="en-AU"/>
              <w14:ligatures w14:val="standardContextual"/>
            </w:rPr>
          </w:pPr>
          <w:hyperlink w:anchor="_Toc165548539" w:history="1">
            <w:r w:rsidRPr="00967544">
              <w:rPr>
                <w:rStyle w:val="Hyperlink"/>
                <w:noProof/>
              </w:rPr>
              <w:t>F1.1</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Systematic review of shiatsu</w:t>
            </w:r>
            <w:r>
              <w:rPr>
                <w:noProof/>
                <w:webHidden/>
              </w:rPr>
              <w:tab/>
            </w:r>
            <w:r>
              <w:rPr>
                <w:noProof/>
                <w:webHidden/>
              </w:rPr>
              <w:fldChar w:fldCharType="begin"/>
            </w:r>
            <w:r>
              <w:rPr>
                <w:noProof/>
                <w:webHidden/>
              </w:rPr>
              <w:instrText xml:space="preserve"> PAGEREF _Toc165548539 \h </w:instrText>
            </w:r>
            <w:r>
              <w:rPr>
                <w:noProof/>
                <w:webHidden/>
              </w:rPr>
            </w:r>
            <w:r>
              <w:rPr>
                <w:noProof/>
                <w:webHidden/>
              </w:rPr>
              <w:fldChar w:fldCharType="separate"/>
            </w:r>
            <w:r w:rsidR="0048242D">
              <w:rPr>
                <w:noProof/>
                <w:webHidden/>
              </w:rPr>
              <w:t>60</w:t>
            </w:r>
            <w:r>
              <w:rPr>
                <w:noProof/>
                <w:webHidden/>
              </w:rPr>
              <w:fldChar w:fldCharType="end"/>
            </w:r>
          </w:hyperlink>
        </w:p>
        <w:p w14:paraId="5C65BB12" w14:textId="7792A048" w:rsidR="00AC7D4E" w:rsidRDefault="00AC7D4E">
          <w:pPr>
            <w:pStyle w:val="TOC3"/>
            <w:rPr>
              <w:rFonts w:asciiTheme="minorHAnsi" w:eastAsiaTheme="minorEastAsia" w:hAnsiTheme="minorHAnsi" w:cstheme="minorBidi"/>
              <w:noProof/>
              <w:color w:val="auto"/>
              <w:kern w:val="2"/>
              <w:sz w:val="22"/>
              <w:szCs w:val="22"/>
              <w:lang w:eastAsia="en-AU"/>
              <w14:ligatures w14:val="standardContextual"/>
            </w:rPr>
          </w:pPr>
          <w:hyperlink w:anchor="_Toc165548540" w:history="1">
            <w:r w:rsidRPr="00967544">
              <w:rPr>
                <w:rStyle w:val="Hyperlink"/>
                <w:noProof/>
              </w:rPr>
              <w:t>F1.2</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Supplementary overview of acupressure</w:t>
            </w:r>
            <w:r>
              <w:rPr>
                <w:noProof/>
                <w:webHidden/>
              </w:rPr>
              <w:tab/>
            </w:r>
            <w:r>
              <w:rPr>
                <w:noProof/>
                <w:webHidden/>
              </w:rPr>
              <w:fldChar w:fldCharType="begin"/>
            </w:r>
            <w:r>
              <w:rPr>
                <w:noProof/>
                <w:webHidden/>
              </w:rPr>
              <w:instrText xml:space="preserve"> PAGEREF _Toc165548540 \h </w:instrText>
            </w:r>
            <w:r>
              <w:rPr>
                <w:noProof/>
                <w:webHidden/>
              </w:rPr>
            </w:r>
            <w:r>
              <w:rPr>
                <w:noProof/>
                <w:webHidden/>
              </w:rPr>
              <w:fldChar w:fldCharType="separate"/>
            </w:r>
            <w:r w:rsidR="0048242D">
              <w:rPr>
                <w:noProof/>
                <w:webHidden/>
              </w:rPr>
              <w:t>60</w:t>
            </w:r>
            <w:r>
              <w:rPr>
                <w:noProof/>
                <w:webHidden/>
              </w:rPr>
              <w:fldChar w:fldCharType="end"/>
            </w:r>
          </w:hyperlink>
        </w:p>
        <w:p w14:paraId="45C686C4" w14:textId="7DBE145F" w:rsidR="00AC7D4E" w:rsidRDefault="00AC7D4E">
          <w:pPr>
            <w:pStyle w:val="TOC2"/>
            <w:rPr>
              <w:rFonts w:asciiTheme="minorHAnsi" w:eastAsiaTheme="minorEastAsia" w:hAnsiTheme="minorHAnsi" w:cstheme="minorBidi"/>
              <w:noProof/>
              <w:color w:val="auto"/>
              <w:kern w:val="2"/>
              <w:sz w:val="22"/>
              <w:szCs w:val="22"/>
              <w:lang w:eastAsia="en-AU"/>
              <w14:ligatures w14:val="standardContextual"/>
            </w:rPr>
          </w:pPr>
          <w:hyperlink w:anchor="_Toc165548541" w:history="1">
            <w:r w:rsidRPr="00967544">
              <w:rPr>
                <w:rStyle w:val="Hyperlink"/>
                <w:noProof/>
              </w:rPr>
              <w:t>F2</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Supplementary outcome data</w:t>
            </w:r>
            <w:r>
              <w:rPr>
                <w:noProof/>
                <w:webHidden/>
              </w:rPr>
              <w:tab/>
            </w:r>
            <w:r>
              <w:rPr>
                <w:noProof/>
                <w:webHidden/>
              </w:rPr>
              <w:fldChar w:fldCharType="begin"/>
            </w:r>
            <w:r>
              <w:rPr>
                <w:noProof/>
                <w:webHidden/>
              </w:rPr>
              <w:instrText xml:space="preserve"> PAGEREF _Toc165548541 \h </w:instrText>
            </w:r>
            <w:r>
              <w:rPr>
                <w:noProof/>
                <w:webHidden/>
              </w:rPr>
            </w:r>
            <w:r>
              <w:rPr>
                <w:noProof/>
                <w:webHidden/>
              </w:rPr>
              <w:fldChar w:fldCharType="separate"/>
            </w:r>
            <w:r w:rsidR="0048242D">
              <w:rPr>
                <w:noProof/>
                <w:webHidden/>
              </w:rPr>
              <w:t>60</w:t>
            </w:r>
            <w:r>
              <w:rPr>
                <w:noProof/>
                <w:webHidden/>
              </w:rPr>
              <w:fldChar w:fldCharType="end"/>
            </w:r>
          </w:hyperlink>
        </w:p>
        <w:p w14:paraId="6C2CF640" w14:textId="79306739" w:rsidR="00AC7D4E" w:rsidRDefault="00AC7D4E">
          <w:pPr>
            <w:pStyle w:val="TOC3"/>
            <w:rPr>
              <w:rFonts w:asciiTheme="minorHAnsi" w:eastAsiaTheme="minorEastAsia" w:hAnsiTheme="minorHAnsi" w:cstheme="minorBidi"/>
              <w:noProof/>
              <w:color w:val="auto"/>
              <w:kern w:val="2"/>
              <w:sz w:val="22"/>
              <w:szCs w:val="22"/>
              <w:lang w:eastAsia="en-AU"/>
              <w14:ligatures w14:val="standardContextual"/>
            </w:rPr>
          </w:pPr>
          <w:hyperlink w:anchor="_Toc165548542" w:history="1">
            <w:r w:rsidRPr="00967544">
              <w:rPr>
                <w:rStyle w:val="Hyperlink"/>
                <w:noProof/>
              </w:rPr>
              <w:t>F2.1</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Systematic review of shiatsu</w:t>
            </w:r>
            <w:r>
              <w:rPr>
                <w:noProof/>
                <w:webHidden/>
              </w:rPr>
              <w:tab/>
            </w:r>
            <w:r>
              <w:rPr>
                <w:noProof/>
                <w:webHidden/>
              </w:rPr>
              <w:fldChar w:fldCharType="begin"/>
            </w:r>
            <w:r>
              <w:rPr>
                <w:noProof/>
                <w:webHidden/>
              </w:rPr>
              <w:instrText xml:space="preserve"> PAGEREF _Toc165548542 \h </w:instrText>
            </w:r>
            <w:r>
              <w:rPr>
                <w:noProof/>
                <w:webHidden/>
              </w:rPr>
            </w:r>
            <w:r>
              <w:rPr>
                <w:noProof/>
                <w:webHidden/>
              </w:rPr>
              <w:fldChar w:fldCharType="separate"/>
            </w:r>
            <w:r w:rsidR="0048242D">
              <w:rPr>
                <w:noProof/>
                <w:webHidden/>
              </w:rPr>
              <w:t>60</w:t>
            </w:r>
            <w:r>
              <w:rPr>
                <w:noProof/>
                <w:webHidden/>
              </w:rPr>
              <w:fldChar w:fldCharType="end"/>
            </w:r>
          </w:hyperlink>
        </w:p>
        <w:p w14:paraId="13EFE86B" w14:textId="5F2EFB59" w:rsidR="00AC7D4E" w:rsidRDefault="00AC7D4E">
          <w:pPr>
            <w:pStyle w:val="TOC1"/>
            <w:tabs>
              <w:tab w:val="left" w:pos="1928"/>
            </w:tabs>
            <w:rPr>
              <w:rFonts w:asciiTheme="minorHAnsi" w:eastAsiaTheme="minorEastAsia" w:hAnsiTheme="minorHAnsi" w:cstheme="minorBidi"/>
              <w:b w:val="0"/>
              <w:color w:val="auto"/>
              <w:kern w:val="2"/>
              <w:sz w:val="22"/>
              <w:szCs w:val="22"/>
              <w:lang w:eastAsia="en-AU"/>
              <w14:ligatures w14:val="standardContextual"/>
            </w:rPr>
          </w:pPr>
          <w:hyperlink w:anchor="_Toc165548543" w:history="1">
            <w:r w:rsidRPr="00967544">
              <w:rPr>
                <w:rStyle w:val="Hyperlink"/>
              </w:rPr>
              <w:t>Appendix G</w:t>
            </w:r>
            <w:r>
              <w:rPr>
                <w:rFonts w:asciiTheme="minorHAnsi" w:eastAsiaTheme="minorEastAsia" w:hAnsiTheme="minorHAnsi" w:cstheme="minorBidi"/>
                <w:b w:val="0"/>
                <w:color w:val="auto"/>
                <w:kern w:val="2"/>
                <w:sz w:val="22"/>
                <w:szCs w:val="22"/>
                <w:lang w:eastAsia="en-AU"/>
                <w14:ligatures w14:val="standardContextual"/>
              </w:rPr>
              <w:tab/>
            </w:r>
            <w:r w:rsidRPr="00967544">
              <w:rPr>
                <w:rStyle w:val="Hyperlink"/>
              </w:rPr>
              <w:t>Differences between protocol &amp; review</w:t>
            </w:r>
            <w:r>
              <w:rPr>
                <w:webHidden/>
              </w:rPr>
              <w:tab/>
            </w:r>
            <w:r>
              <w:rPr>
                <w:webHidden/>
              </w:rPr>
              <w:fldChar w:fldCharType="begin"/>
            </w:r>
            <w:r>
              <w:rPr>
                <w:webHidden/>
              </w:rPr>
              <w:instrText xml:space="preserve"> PAGEREF _Toc165548543 \h </w:instrText>
            </w:r>
            <w:r>
              <w:rPr>
                <w:webHidden/>
              </w:rPr>
            </w:r>
            <w:r>
              <w:rPr>
                <w:webHidden/>
              </w:rPr>
              <w:fldChar w:fldCharType="separate"/>
            </w:r>
            <w:r w:rsidR="0048242D">
              <w:rPr>
                <w:webHidden/>
              </w:rPr>
              <w:t>61</w:t>
            </w:r>
            <w:r>
              <w:rPr>
                <w:webHidden/>
              </w:rPr>
              <w:fldChar w:fldCharType="end"/>
            </w:r>
          </w:hyperlink>
        </w:p>
        <w:p w14:paraId="75B40B63" w14:textId="0BDC93A1" w:rsidR="00AC7D4E" w:rsidRDefault="00AC7D4E">
          <w:pPr>
            <w:pStyle w:val="TOC2"/>
            <w:rPr>
              <w:rFonts w:asciiTheme="minorHAnsi" w:eastAsiaTheme="minorEastAsia" w:hAnsiTheme="minorHAnsi" w:cstheme="minorBidi"/>
              <w:noProof/>
              <w:color w:val="auto"/>
              <w:kern w:val="2"/>
              <w:sz w:val="22"/>
              <w:szCs w:val="22"/>
              <w:lang w:eastAsia="en-AU"/>
              <w14:ligatures w14:val="standardContextual"/>
            </w:rPr>
          </w:pPr>
          <w:hyperlink w:anchor="_Toc165548544" w:history="1">
            <w:r w:rsidRPr="00967544">
              <w:rPr>
                <w:rStyle w:val="Hyperlink"/>
                <w:noProof/>
              </w:rPr>
              <w:t>G1</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Methods not implemented</w:t>
            </w:r>
            <w:r>
              <w:rPr>
                <w:noProof/>
                <w:webHidden/>
              </w:rPr>
              <w:tab/>
            </w:r>
            <w:r>
              <w:rPr>
                <w:noProof/>
                <w:webHidden/>
              </w:rPr>
              <w:fldChar w:fldCharType="begin"/>
            </w:r>
            <w:r>
              <w:rPr>
                <w:noProof/>
                <w:webHidden/>
              </w:rPr>
              <w:instrText xml:space="preserve"> PAGEREF _Toc165548544 \h </w:instrText>
            </w:r>
            <w:r>
              <w:rPr>
                <w:noProof/>
                <w:webHidden/>
              </w:rPr>
            </w:r>
            <w:r>
              <w:rPr>
                <w:noProof/>
                <w:webHidden/>
              </w:rPr>
              <w:fldChar w:fldCharType="separate"/>
            </w:r>
            <w:r w:rsidR="0048242D">
              <w:rPr>
                <w:noProof/>
                <w:webHidden/>
              </w:rPr>
              <w:t>61</w:t>
            </w:r>
            <w:r>
              <w:rPr>
                <w:noProof/>
                <w:webHidden/>
              </w:rPr>
              <w:fldChar w:fldCharType="end"/>
            </w:r>
          </w:hyperlink>
        </w:p>
        <w:p w14:paraId="1725CFDA" w14:textId="4264A0E1" w:rsidR="00AC7D4E" w:rsidRDefault="00AC7D4E">
          <w:pPr>
            <w:pStyle w:val="TOC2"/>
            <w:rPr>
              <w:rFonts w:asciiTheme="minorHAnsi" w:eastAsiaTheme="minorEastAsia" w:hAnsiTheme="minorHAnsi" w:cstheme="minorBidi"/>
              <w:noProof/>
              <w:color w:val="auto"/>
              <w:kern w:val="2"/>
              <w:sz w:val="22"/>
              <w:szCs w:val="22"/>
              <w:lang w:eastAsia="en-AU"/>
              <w14:ligatures w14:val="standardContextual"/>
            </w:rPr>
          </w:pPr>
          <w:hyperlink w:anchor="_Toc165548545" w:history="1">
            <w:r w:rsidRPr="00967544">
              <w:rPr>
                <w:rStyle w:val="Hyperlink"/>
                <w:noProof/>
              </w:rPr>
              <w:t>G2</w:t>
            </w:r>
            <w:r>
              <w:rPr>
                <w:rFonts w:asciiTheme="minorHAnsi" w:eastAsiaTheme="minorEastAsia" w:hAnsiTheme="minorHAnsi" w:cstheme="minorBidi"/>
                <w:noProof/>
                <w:color w:val="auto"/>
                <w:kern w:val="2"/>
                <w:sz w:val="22"/>
                <w:szCs w:val="22"/>
                <w:lang w:eastAsia="en-AU"/>
                <w14:ligatures w14:val="standardContextual"/>
              </w:rPr>
              <w:tab/>
            </w:r>
            <w:r w:rsidRPr="00967544">
              <w:rPr>
                <w:rStyle w:val="Hyperlink"/>
                <w:noProof/>
              </w:rPr>
              <w:t>Changes from protocol</w:t>
            </w:r>
            <w:r>
              <w:rPr>
                <w:noProof/>
                <w:webHidden/>
              </w:rPr>
              <w:tab/>
            </w:r>
            <w:r>
              <w:rPr>
                <w:noProof/>
                <w:webHidden/>
              </w:rPr>
              <w:fldChar w:fldCharType="begin"/>
            </w:r>
            <w:r>
              <w:rPr>
                <w:noProof/>
                <w:webHidden/>
              </w:rPr>
              <w:instrText xml:space="preserve"> PAGEREF _Toc165548545 \h </w:instrText>
            </w:r>
            <w:r>
              <w:rPr>
                <w:noProof/>
                <w:webHidden/>
              </w:rPr>
            </w:r>
            <w:r>
              <w:rPr>
                <w:noProof/>
                <w:webHidden/>
              </w:rPr>
              <w:fldChar w:fldCharType="separate"/>
            </w:r>
            <w:r w:rsidR="0048242D">
              <w:rPr>
                <w:noProof/>
                <w:webHidden/>
              </w:rPr>
              <w:t>62</w:t>
            </w:r>
            <w:r>
              <w:rPr>
                <w:noProof/>
                <w:webHidden/>
              </w:rPr>
              <w:fldChar w:fldCharType="end"/>
            </w:r>
          </w:hyperlink>
        </w:p>
        <w:p w14:paraId="20A38D7A" w14:textId="3092A27B" w:rsidR="00AC7D4E" w:rsidRDefault="00AC7D4E">
          <w:pPr>
            <w:pStyle w:val="TOC1"/>
            <w:tabs>
              <w:tab w:val="left" w:pos="1928"/>
            </w:tabs>
            <w:rPr>
              <w:rFonts w:asciiTheme="minorHAnsi" w:eastAsiaTheme="minorEastAsia" w:hAnsiTheme="minorHAnsi" w:cstheme="minorBidi"/>
              <w:b w:val="0"/>
              <w:color w:val="auto"/>
              <w:kern w:val="2"/>
              <w:sz w:val="22"/>
              <w:szCs w:val="22"/>
              <w:lang w:eastAsia="en-AU"/>
              <w14:ligatures w14:val="standardContextual"/>
            </w:rPr>
          </w:pPr>
          <w:hyperlink w:anchor="_Toc165548546" w:history="1">
            <w:r w:rsidRPr="00967544">
              <w:rPr>
                <w:rStyle w:val="Hyperlink"/>
              </w:rPr>
              <w:t>Appendix H</w:t>
            </w:r>
            <w:r>
              <w:rPr>
                <w:rFonts w:asciiTheme="minorHAnsi" w:eastAsiaTheme="minorEastAsia" w:hAnsiTheme="minorHAnsi" w:cstheme="minorBidi"/>
                <w:b w:val="0"/>
                <w:color w:val="auto"/>
                <w:kern w:val="2"/>
                <w:sz w:val="22"/>
                <w:szCs w:val="22"/>
                <w:lang w:eastAsia="en-AU"/>
                <w14:ligatures w14:val="standardContextual"/>
              </w:rPr>
              <w:tab/>
            </w:r>
            <w:r w:rsidRPr="00967544">
              <w:rPr>
                <w:rStyle w:val="Hyperlink"/>
              </w:rPr>
              <w:t>How comments from Methodological review were addressed</w:t>
            </w:r>
            <w:r>
              <w:rPr>
                <w:webHidden/>
              </w:rPr>
              <w:tab/>
            </w:r>
            <w:r>
              <w:rPr>
                <w:webHidden/>
              </w:rPr>
              <w:fldChar w:fldCharType="begin"/>
            </w:r>
            <w:r>
              <w:rPr>
                <w:webHidden/>
              </w:rPr>
              <w:instrText xml:space="preserve"> PAGEREF _Toc165548546 \h </w:instrText>
            </w:r>
            <w:r>
              <w:rPr>
                <w:webHidden/>
              </w:rPr>
            </w:r>
            <w:r>
              <w:rPr>
                <w:webHidden/>
              </w:rPr>
              <w:fldChar w:fldCharType="separate"/>
            </w:r>
            <w:r w:rsidR="0048242D">
              <w:rPr>
                <w:webHidden/>
              </w:rPr>
              <w:t>63</w:t>
            </w:r>
            <w:r>
              <w:rPr>
                <w:webHidden/>
              </w:rPr>
              <w:fldChar w:fldCharType="end"/>
            </w:r>
          </w:hyperlink>
        </w:p>
        <w:p w14:paraId="3D774C66" w14:textId="5B48731A" w:rsidR="00AC7D4E" w:rsidRDefault="00AC7D4E">
          <w:pPr>
            <w:pStyle w:val="TOC1"/>
            <w:rPr>
              <w:rFonts w:asciiTheme="minorHAnsi" w:eastAsiaTheme="minorEastAsia" w:hAnsiTheme="minorHAnsi" w:cstheme="minorBidi"/>
              <w:b w:val="0"/>
              <w:color w:val="auto"/>
              <w:kern w:val="2"/>
              <w:sz w:val="22"/>
              <w:szCs w:val="22"/>
              <w:lang w:eastAsia="en-AU"/>
              <w14:ligatures w14:val="standardContextual"/>
            </w:rPr>
          </w:pPr>
          <w:hyperlink w:anchor="_Toc165548547" w:history="1">
            <w:r w:rsidRPr="00967544">
              <w:rPr>
                <w:rStyle w:val="Hyperlink"/>
              </w:rPr>
              <w:t>References</w:t>
            </w:r>
            <w:r>
              <w:rPr>
                <w:webHidden/>
              </w:rPr>
              <w:tab/>
            </w:r>
            <w:r>
              <w:rPr>
                <w:webHidden/>
              </w:rPr>
              <w:fldChar w:fldCharType="begin"/>
            </w:r>
            <w:r>
              <w:rPr>
                <w:webHidden/>
              </w:rPr>
              <w:instrText xml:space="preserve"> PAGEREF _Toc165548547 \h </w:instrText>
            </w:r>
            <w:r>
              <w:rPr>
                <w:webHidden/>
              </w:rPr>
            </w:r>
            <w:r>
              <w:rPr>
                <w:webHidden/>
              </w:rPr>
              <w:fldChar w:fldCharType="separate"/>
            </w:r>
            <w:r w:rsidR="0048242D">
              <w:rPr>
                <w:webHidden/>
              </w:rPr>
              <w:t>64</w:t>
            </w:r>
            <w:r>
              <w:rPr>
                <w:webHidden/>
              </w:rPr>
              <w:fldChar w:fldCharType="end"/>
            </w:r>
          </w:hyperlink>
        </w:p>
        <w:p w14:paraId="3F27EF18" w14:textId="24BABF0C" w:rsidR="00901C90" w:rsidRPr="00B37248" w:rsidRDefault="00901C90" w:rsidP="00901C90">
          <w:r w:rsidRPr="00616053">
            <w:rPr>
              <w:b/>
              <w:bCs/>
            </w:rPr>
            <w:fldChar w:fldCharType="end"/>
          </w:r>
        </w:p>
      </w:sdtContent>
    </w:sdt>
    <w:p w14:paraId="7A0C41F5" w14:textId="77777777" w:rsidR="00901C90" w:rsidRPr="00B37248" w:rsidRDefault="00901C90" w:rsidP="00901C90"/>
    <w:p w14:paraId="434B56D4" w14:textId="77777777" w:rsidR="00901C90" w:rsidRPr="00B37248" w:rsidRDefault="00901C90" w:rsidP="002C29E9">
      <w:pPr>
        <w:pStyle w:val="H1-NoNum"/>
      </w:pPr>
      <w:bookmarkStart w:id="7" w:name="_Toc165548502"/>
      <w:r w:rsidRPr="00B37248">
        <w:lastRenderedPageBreak/>
        <w:t>List of tables</w:t>
      </w:r>
      <w:bookmarkEnd w:id="7"/>
    </w:p>
    <w:p w14:paraId="2E833185" w14:textId="77010EAE" w:rsidR="00AC414C" w:rsidRDefault="00185354">
      <w:pPr>
        <w:pStyle w:val="TableofFigures"/>
        <w:rPr>
          <w:rFonts w:asciiTheme="minorHAnsi" w:eastAsiaTheme="minorEastAsia" w:hAnsiTheme="minorHAnsi" w:cstheme="minorBidi"/>
          <w:noProof/>
          <w:color w:val="auto"/>
          <w:kern w:val="2"/>
          <w:sz w:val="24"/>
          <w:szCs w:val="24"/>
          <w:lang w:eastAsia="en-AU"/>
          <w14:ligatures w14:val="standardContextual"/>
        </w:rPr>
      </w:pPr>
      <w:r w:rsidRPr="00B37248">
        <w:fldChar w:fldCharType="begin"/>
      </w:r>
      <w:r w:rsidRPr="00B37248">
        <w:instrText xml:space="preserve"> TOC \h \z \c "Table" </w:instrText>
      </w:r>
      <w:r w:rsidRPr="00B37248">
        <w:fldChar w:fldCharType="separate"/>
      </w:r>
      <w:hyperlink w:anchor="_Toc159843901" w:history="1">
        <w:r w:rsidR="00AC414C" w:rsidRPr="00765CF3">
          <w:rPr>
            <w:rStyle w:val="Hyperlink"/>
            <w:noProof/>
          </w:rPr>
          <w:t>Table D</w:t>
        </w:r>
        <w:r w:rsidR="00AC414C" w:rsidRPr="00765CF3">
          <w:rPr>
            <w:rStyle w:val="Hyperlink"/>
            <w:noProof/>
          </w:rPr>
          <w:noBreakHyphen/>
          <w:t>1</w:t>
        </w:r>
        <w:r w:rsidR="00AC414C">
          <w:rPr>
            <w:rFonts w:asciiTheme="minorHAnsi" w:eastAsiaTheme="minorEastAsia" w:hAnsiTheme="minorHAnsi" w:cstheme="minorBidi"/>
            <w:noProof/>
            <w:color w:val="auto"/>
            <w:kern w:val="2"/>
            <w:sz w:val="24"/>
            <w:szCs w:val="24"/>
            <w:lang w:eastAsia="en-AU"/>
            <w14:ligatures w14:val="standardContextual"/>
          </w:rPr>
          <w:tab/>
        </w:r>
        <w:r w:rsidR="00AC414C" w:rsidRPr="00765CF3">
          <w:rPr>
            <w:rStyle w:val="Hyperlink"/>
            <w:noProof/>
          </w:rPr>
          <w:t>Overview of PICO criteria of included studies: Cancer (survivors)</w:t>
        </w:r>
        <w:r w:rsidR="00AC414C">
          <w:rPr>
            <w:noProof/>
            <w:webHidden/>
          </w:rPr>
          <w:tab/>
        </w:r>
        <w:r w:rsidR="00AC414C">
          <w:rPr>
            <w:noProof/>
            <w:webHidden/>
          </w:rPr>
          <w:fldChar w:fldCharType="begin"/>
        </w:r>
        <w:r w:rsidR="00AC414C">
          <w:rPr>
            <w:noProof/>
            <w:webHidden/>
          </w:rPr>
          <w:instrText xml:space="preserve"> PAGEREF _Toc159843901 \h </w:instrText>
        </w:r>
        <w:r w:rsidR="00AC414C">
          <w:rPr>
            <w:noProof/>
            <w:webHidden/>
          </w:rPr>
        </w:r>
        <w:r w:rsidR="00AC414C">
          <w:rPr>
            <w:noProof/>
            <w:webHidden/>
          </w:rPr>
          <w:fldChar w:fldCharType="separate"/>
        </w:r>
        <w:r w:rsidR="00AC414C">
          <w:rPr>
            <w:noProof/>
            <w:webHidden/>
          </w:rPr>
          <w:t>9</w:t>
        </w:r>
        <w:r w:rsidR="00AC414C">
          <w:rPr>
            <w:noProof/>
            <w:webHidden/>
          </w:rPr>
          <w:fldChar w:fldCharType="end"/>
        </w:r>
      </w:hyperlink>
    </w:p>
    <w:p w14:paraId="7A0F914B" w14:textId="6DF19444"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02" w:history="1">
        <w:r w:rsidRPr="00765CF3">
          <w:rPr>
            <w:rStyle w:val="Hyperlink"/>
            <w:noProof/>
          </w:rPr>
          <w:t>Table D</w:t>
        </w:r>
        <w:r w:rsidRPr="00765CF3">
          <w:rPr>
            <w:rStyle w:val="Hyperlink"/>
            <w:noProof/>
          </w:rPr>
          <w:noBreakHyphen/>
          <w:t>2</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Outcomes considered by the NTWC to be critical or important for decision-making: cancer (survivors)</w:t>
        </w:r>
        <w:r>
          <w:rPr>
            <w:noProof/>
            <w:webHidden/>
          </w:rPr>
          <w:tab/>
        </w:r>
        <w:r>
          <w:rPr>
            <w:noProof/>
            <w:webHidden/>
          </w:rPr>
          <w:fldChar w:fldCharType="begin"/>
        </w:r>
        <w:r>
          <w:rPr>
            <w:noProof/>
            <w:webHidden/>
          </w:rPr>
          <w:instrText xml:space="preserve"> PAGEREF _Toc159843902 \h </w:instrText>
        </w:r>
        <w:r>
          <w:rPr>
            <w:noProof/>
            <w:webHidden/>
          </w:rPr>
        </w:r>
        <w:r>
          <w:rPr>
            <w:noProof/>
            <w:webHidden/>
          </w:rPr>
          <w:fldChar w:fldCharType="separate"/>
        </w:r>
        <w:r>
          <w:rPr>
            <w:noProof/>
            <w:webHidden/>
          </w:rPr>
          <w:t>10</w:t>
        </w:r>
        <w:r>
          <w:rPr>
            <w:noProof/>
            <w:webHidden/>
          </w:rPr>
          <w:fldChar w:fldCharType="end"/>
        </w:r>
      </w:hyperlink>
    </w:p>
    <w:p w14:paraId="4245E7DD" w14:textId="78746AA7"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03" w:history="1">
        <w:r w:rsidRPr="00765CF3">
          <w:rPr>
            <w:rStyle w:val="Hyperlink"/>
            <w:noProof/>
          </w:rPr>
          <w:t>Table D</w:t>
        </w:r>
        <w:r w:rsidRPr="00765CF3">
          <w:rPr>
            <w:rStyle w:val="Hyperlink"/>
            <w:noProof/>
          </w:rPr>
          <w:noBreakHyphen/>
          <w:t>3</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Overview of PICO criteria of included studies: Diabetes</w:t>
        </w:r>
        <w:r>
          <w:rPr>
            <w:noProof/>
            <w:webHidden/>
          </w:rPr>
          <w:tab/>
        </w:r>
        <w:r>
          <w:rPr>
            <w:noProof/>
            <w:webHidden/>
          </w:rPr>
          <w:fldChar w:fldCharType="begin"/>
        </w:r>
        <w:r>
          <w:rPr>
            <w:noProof/>
            <w:webHidden/>
          </w:rPr>
          <w:instrText xml:space="preserve"> PAGEREF _Toc159843903 \h </w:instrText>
        </w:r>
        <w:r>
          <w:rPr>
            <w:noProof/>
            <w:webHidden/>
          </w:rPr>
        </w:r>
        <w:r>
          <w:rPr>
            <w:noProof/>
            <w:webHidden/>
          </w:rPr>
          <w:fldChar w:fldCharType="separate"/>
        </w:r>
        <w:r>
          <w:rPr>
            <w:noProof/>
            <w:webHidden/>
          </w:rPr>
          <w:t>13</w:t>
        </w:r>
        <w:r>
          <w:rPr>
            <w:noProof/>
            <w:webHidden/>
          </w:rPr>
          <w:fldChar w:fldCharType="end"/>
        </w:r>
      </w:hyperlink>
    </w:p>
    <w:p w14:paraId="0EDCE407" w14:textId="3604E1EF"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04" w:history="1">
        <w:r w:rsidRPr="00765CF3">
          <w:rPr>
            <w:rStyle w:val="Hyperlink"/>
            <w:noProof/>
          </w:rPr>
          <w:t>Table D</w:t>
        </w:r>
        <w:r w:rsidRPr="00765CF3">
          <w:rPr>
            <w:rStyle w:val="Hyperlink"/>
            <w:noProof/>
          </w:rPr>
          <w:noBreakHyphen/>
          <w:t>4</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Outcomes considered by the NTWC to be critical or important for decision-making: diabetes</w:t>
        </w:r>
        <w:r>
          <w:rPr>
            <w:noProof/>
            <w:webHidden/>
          </w:rPr>
          <w:tab/>
        </w:r>
        <w:r>
          <w:rPr>
            <w:noProof/>
            <w:webHidden/>
          </w:rPr>
          <w:fldChar w:fldCharType="begin"/>
        </w:r>
        <w:r>
          <w:rPr>
            <w:noProof/>
            <w:webHidden/>
          </w:rPr>
          <w:instrText xml:space="preserve"> PAGEREF _Toc159843904 \h </w:instrText>
        </w:r>
        <w:r>
          <w:rPr>
            <w:noProof/>
            <w:webHidden/>
          </w:rPr>
        </w:r>
        <w:r>
          <w:rPr>
            <w:noProof/>
            <w:webHidden/>
          </w:rPr>
          <w:fldChar w:fldCharType="separate"/>
        </w:r>
        <w:r>
          <w:rPr>
            <w:noProof/>
            <w:webHidden/>
          </w:rPr>
          <w:t>14</w:t>
        </w:r>
        <w:r>
          <w:rPr>
            <w:noProof/>
            <w:webHidden/>
          </w:rPr>
          <w:fldChar w:fldCharType="end"/>
        </w:r>
      </w:hyperlink>
    </w:p>
    <w:p w14:paraId="4B2492BF" w14:textId="1541761E"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05" w:history="1">
        <w:r w:rsidRPr="00765CF3">
          <w:rPr>
            <w:rStyle w:val="Hyperlink"/>
            <w:noProof/>
          </w:rPr>
          <w:t>Table D</w:t>
        </w:r>
        <w:r w:rsidRPr="00765CF3">
          <w:rPr>
            <w:rStyle w:val="Hyperlink"/>
            <w:noProof/>
          </w:rPr>
          <w:noBreakHyphen/>
          <w:t>5</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Overview of PICO criteria of included studies: Obesity</w:t>
        </w:r>
        <w:r>
          <w:rPr>
            <w:noProof/>
            <w:webHidden/>
          </w:rPr>
          <w:tab/>
        </w:r>
        <w:r>
          <w:rPr>
            <w:noProof/>
            <w:webHidden/>
          </w:rPr>
          <w:fldChar w:fldCharType="begin"/>
        </w:r>
        <w:r>
          <w:rPr>
            <w:noProof/>
            <w:webHidden/>
          </w:rPr>
          <w:instrText xml:space="preserve"> PAGEREF _Toc159843905 \h </w:instrText>
        </w:r>
        <w:r>
          <w:rPr>
            <w:noProof/>
            <w:webHidden/>
          </w:rPr>
        </w:r>
        <w:r>
          <w:rPr>
            <w:noProof/>
            <w:webHidden/>
          </w:rPr>
          <w:fldChar w:fldCharType="separate"/>
        </w:r>
        <w:r>
          <w:rPr>
            <w:noProof/>
            <w:webHidden/>
          </w:rPr>
          <w:t>15</w:t>
        </w:r>
        <w:r>
          <w:rPr>
            <w:noProof/>
            <w:webHidden/>
          </w:rPr>
          <w:fldChar w:fldCharType="end"/>
        </w:r>
      </w:hyperlink>
    </w:p>
    <w:p w14:paraId="551E77B0" w14:textId="0E10301E"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06" w:history="1">
        <w:r w:rsidRPr="00765CF3">
          <w:rPr>
            <w:rStyle w:val="Hyperlink"/>
            <w:noProof/>
          </w:rPr>
          <w:t>Table D</w:t>
        </w:r>
        <w:r w:rsidRPr="00765CF3">
          <w:rPr>
            <w:rStyle w:val="Hyperlink"/>
            <w:noProof/>
          </w:rPr>
          <w:noBreakHyphen/>
          <w:t>6</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Outcomes considered by the NTWC to be critical or important for decision-making: Obesity</w:t>
        </w:r>
        <w:r>
          <w:rPr>
            <w:noProof/>
            <w:webHidden/>
          </w:rPr>
          <w:tab/>
        </w:r>
        <w:r>
          <w:rPr>
            <w:noProof/>
            <w:webHidden/>
          </w:rPr>
          <w:fldChar w:fldCharType="begin"/>
        </w:r>
        <w:r>
          <w:rPr>
            <w:noProof/>
            <w:webHidden/>
          </w:rPr>
          <w:instrText xml:space="preserve"> PAGEREF _Toc159843906 \h </w:instrText>
        </w:r>
        <w:r>
          <w:rPr>
            <w:noProof/>
            <w:webHidden/>
          </w:rPr>
        </w:r>
        <w:r>
          <w:rPr>
            <w:noProof/>
            <w:webHidden/>
          </w:rPr>
          <w:fldChar w:fldCharType="separate"/>
        </w:r>
        <w:r>
          <w:rPr>
            <w:noProof/>
            <w:webHidden/>
          </w:rPr>
          <w:t>16</w:t>
        </w:r>
        <w:r>
          <w:rPr>
            <w:noProof/>
            <w:webHidden/>
          </w:rPr>
          <w:fldChar w:fldCharType="end"/>
        </w:r>
      </w:hyperlink>
    </w:p>
    <w:p w14:paraId="0CE26DA9" w14:textId="4C030D83"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07" w:history="1">
        <w:r w:rsidRPr="00765CF3">
          <w:rPr>
            <w:rStyle w:val="Hyperlink"/>
            <w:noProof/>
          </w:rPr>
          <w:t>Table D</w:t>
        </w:r>
        <w:r w:rsidRPr="00765CF3">
          <w:rPr>
            <w:rStyle w:val="Hyperlink"/>
            <w:noProof/>
          </w:rPr>
          <w:noBreakHyphen/>
          <w:t>7</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Overview of PICO criteria of included studies: Alzheimer’s disease</w:t>
        </w:r>
        <w:r>
          <w:rPr>
            <w:noProof/>
            <w:webHidden/>
          </w:rPr>
          <w:tab/>
        </w:r>
        <w:r>
          <w:rPr>
            <w:noProof/>
            <w:webHidden/>
          </w:rPr>
          <w:fldChar w:fldCharType="begin"/>
        </w:r>
        <w:r>
          <w:rPr>
            <w:noProof/>
            <w:webHidden/>
          </w:rPr>
          <w:instrText xml:space="preserve"> PAGEREF _Toc159843907 \h </w:instrText>
        </w:r>
        <w:r>
          <w:rPr>
            <w:noProof/>
            <w:webHidden/>
          </w:rPr>
        </w:r>
        <w:r>
          <w:rPr>
            <w:noProof/>
            <w:webHidden/>
          </w:rPr>
          <w:fldChar w:fldCharType="separate"/>
        </w:r>
        <w:r>
          <w:rPr>
            <w:noProof/>
            <w:webHidden/>
          </w:rPr>
          <w:t>18</w:t>
        </w:r>
        <w:r>
          <w:rPr>
            <w:noProof/>
            <w:webHidden/>
          </w:rPr>
          <w:fldChar w:fldCharType="end"/>
        </w:r>
      </w:hyperlink>
    </w:p>
    <w:p w14:paraId="6595B440" w14:textId="6AE7E918"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08" w:history="1">
        <w:r w:rsidRPr="00765CF3">
          <w:rPr>
            <w:rStyle w:val="Hyperlink"/>
            <w:noProof/>
          </w:rPr>
          <w:t>Table D</w:t>
        </w:r>
        <w:r w:rsidRPr="00765CF3">
          <w:rPr>
            <w:rStyle w:val="Hyperlink"/>
            <w:noProof/>
          </w:rPr>
          <w:noBreakHyphen/>
          <w:t>8</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Outcomes considered by the NTWC to be critical or important for decision-making: Alzheimer’s disease</w:t>
        </w:r>
        <w:r>
          <w:rPr>
            <w:noProof/>
            <w:webHidden/>
          </w:rPr>
          <w:tab/>
        </w:r>
        <w:r>
          <w:rPr>
            <w:noProof/>
            <w:webHidden/>
          </w:rPr>
          <w:fldChar w:fldCharType="begin"/>
        </w:r>
        <w:r>
          <w:rPr>
            <w:noProof/>
            <w:webHidden/>
          </w:rPr>
          <w:instrText xml:space="preserve"> PAGEREF _Toc159843908 \h </w:instrText>
        </w:r>
        <w:r>
          <w:rPr>
            <w:noProof/>
            <w:webHidden/>
          </w:rPr>
        </w:r>
        <w:r>
          <w:rPr>
            <w:noProof/>
            <w:webHidden/>
          </w:rPr>
          <w:fldChar w:fldCharType="separate"/>
        </w:r>
        <w:r>
          <w:rPr>
            <w:noProof/>
            <w:webHidden/>
          </w:rPr>
          <w:t>19</w:t>
        </w:r>
        <w:r>
          <w:rPr>
            <w:noProof/>
            <w:webHidden/>
          </w:rPr>
          <w:fldChar w:fldCharType="end"/>
        </w:r>
      </w:hyperlink>
    </w:p>
    <w:p w14:paraId="3B30DC82" w14:textId="644CDF34"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09" w:history="1">
        <w:r w:rsidRPr="00765CF3">
          <w:rPr>
            <w:rStyle w:val="Hyperlink"/>
            <w:noProof/>
          </w:rPr>
          <w:t>Table D</w:t>
        </w:r>
        <w:r w:rsidRPr="00765CF3">
          <w:rPr>
            <w:rStyle w:val="Hyperlink"/>
            <w:noProof/>
          </w:rPr>
          <w:noBreakHyphen/>
          <w:t>9</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Overview of PICO criteria of included studies: Symptoms of stress</w:t>
        </w:r>
        <w:r>
          <w:rPr>
            <w:noProof/>
            <w:webHidden/>
          </w:rPr>
          <w:tab/>
        </w:r>
        <w:r>
          <w:rPr>
            <w:noProof/>
            <w:webHidden/>
          </w:rPr>
          <w:fldChar w:fldCharType="begin"/>
        </w:r>
        <w:r>
          <w:rPr>
            <w:noProof/>
            <w:webHidden/>
          </w:rPr>
          <w:instrText xml:space="preserve"> PAGEREF _Toc159843909 \h </w:instrText>
        </w:r>
        <w:r>
          <w:rPr>
            <w:noProof/>
            <w:webHidden/>
          </w:rPr>
        </w:r>
        <w:r>
          <w:rPr>
            <w:noProof/>
            <w:webHidden/>
          </w:rPr>
          <w:fldChar w:fldCharType="separate"/>
        </w:r>
        <w:r>
          <w:rPr>
            <w:noProof/>
            <w:webHidden/>
          </w:rPr>
          <w:t>21</w:t>
        </w:r>
        <w:r>
          <w:rPr>
            <w:noProof/>
            <w:webHidden/>
          </w:rPr>
          <w:fldChar w:fldCharType="end"/>
        </w:r>
      </w:hyperlink>
    </w:p>
    <w:p w14:paraId="5C883839" w14:textId="6856F08E"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10" w:history="1">
        <w:r w:rsidRPr="00765CF3">
          <w:rPr>
            <w:rStyle w:val="Hyperlink"/>
            <w:noProof/>
          </w:rPr>
          <w:t>Table D</w:t>
        </w:r>
        <w:r w:rsidRPr="00765CF3">
          <w:rPr>
            <w:rStyle w:val="Hyperlink"/>
            <w:noProof/>
          </w:rPr>
          <w:noBreakHyphen/>
          <w:t>10</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Outcomes considered by the NTWC to be critical or important for decision-making: Symptoms of stress</w:t>
        </w:r>
        <w:r>
          <w:rPr>
            <w:noProof/>
            <w:webHidden/>
          </w:rPr>
          <w:tab/>
        </w:r>
        <w:r>
          <w:rPr>
            <w:noProof/>
            <w:webHidden/>
          </w:rPr>
          <w:fldChar w:fldCharType="begin"/>
        </w:r>
        <w:r>
          <w:rPr>
            <w:noProof/>
            <w:webHidden/>
          </w:rPr>
          <w:instrText xml:space="preserve"> PAGEREF _Toc159843910 \h </w:instrText>
        </w:r>
        <w:r>
          <w:rPr>
            <w:noProof/>
            <w:webHidden/>
          </w:rPr>
        </w:r>
        <w:r>
          <w:rPr>
            <w:noProof/>
            <w:webHidden/>
          </w:rPr>
          <w:fldChar w:fldCharType="separate"/>
        </w:r>
        <w:r>
          <w:rPr>
            <w:noProof/>
            <w:webHidden/>
          </w:rPr>
          <w:t>23</w:t>
        </w:r>
        <w:r>
          <w:rPr>
            <w:noProof/>
            <w:webHidden/>
          </w:rPr>
          <w:fldChar w:fldCharType="end"/>
        </w:r>
      </w:hyperlink>
    </w:p>
    <w:p w14:paraId="70E1CA1B" w14:textId="3542B898"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11" w:history="1">
        <w:r w:rsidRPr="00765CF3">
          <w:rPr>
            <w:rStyle w:val="Hyperlink"/>
            <w:noProof/>
          </w:rPr>
          <w:t>Table D</w:t>
        </w:r>
        <w:r w:rsidRPr="00765CF3">
          <w:rPr>
            <w:rStyle w:val="Hyperlink"/>
            <w:noProof/>
          </w:rPr>
          <w:noBreakHyphen/>
          <w:t>11</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Overview of PICO criteria of included studies: Insomnia (or sleep problems)</w:t>
        </w:r>
        <w:r>
          <w:rPr>
            <w:noProof/>
            <w:webHidden/>
          </w:rPr>
          <w:tab/>
        </w:r>
        <w:r>
          <w:rPr>
            <w:noProof/>
            <w:webHidden/>
          </w:rPr>
          <w:fldChar w:fldCharType="begin"/>
        </w:r>
        <w:r>
          <w:rPr>
            <w:noProof/>
            <w:webHidden/>
          </w:rPr>
          <w:instrText xml:space="preserve"> PAGEREF _Toc159843911 \h </w:instrText>
        </w:r>
        <w:r>
          <w:rPr>
            <w:noProof/>
            <w:webHidden/>
          </w:rPr>
        </w:r>
        <w:r>
          <w:rPr>
            <w:noProof/>
            <w:webHidden/>
          </w:rPr>
          <w:fldChar w:fldCharType="separate"/>
        </w:r>
        <w:r>
          <w:rPr>
            <w:noProof/>
            <w:webHidden/>
          </w:rPr>
          <w:t>25</w:t>
        </w:r>
        <w:r>
          <w:rPr>
            <w:noProof/>
            <w:webHidden/>
          </w:rPr>
          <w:fldChar w:fldCharType="end"/>
        </w:r>
      </w:hyperlink>
    </w:p>
    <w:p w14:paraId="21136120" w14:textId="1C210620"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12" w:history="1">
        <w:r w:rsidRPr="00765CF3">
          <w:rPr>
            <w:rStyle w:val="Hyperlink"/>
            <w:noProof/>
          </w:rPr>
          <w:t>Table D</w:t>
        </w:r>
        <w:r w:rsidRPr="00765CF3">
          <w:rPr>
            <w:rStyle w:val="Hyperlink"/>
            <w:noProof/>
          </w:rPr>
          <w:noBreakHyphen/>
          <w:t>12</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Outcomes considered by the NTWC to be critical or important for decision-making: insomnia (or sleep problems)</w:t>
        </w:r>
        <w:r>
          <w:rPr>
            <w:noProof/>
            <w:webHidden/>
          </w:rPr>
          <w:tab/>
        </w:r>
        <w:r>
          <w:rPr>
            <w:noProof/>
            <w:webHidden/>
          </w:rPr>
          <w:fldChar w:fldCharType="begin"/>
        </w:r>
        <w:r>
          <w:rPr>
            <w:noProof/>
            <w:webHidden/>
          </w:rPr>
          <w:instrText xml:space="preserve"> PAGEREF _Toc159843912 \h </w:instrText>
        </w:r>
        <w:r>
          <w:rPr>
            <w:noProof/>
            <w:webHidden/>
          </w:rPr>
        </w:r>
        <w:r>
          <w:rPr>
            <w:noProof/>
            <w:webHidden/>
          </w:rPr>
          <w:fldChar w:fldCharType="separate"/>
        </w:r>
        <w:r>
          <w:rPr>
            <w:noProof/>
            <w:webHidden/>
          </w:rPr>
          <w:t>26</w:t>
        </w:r>
        <w:r>
          <w:rPr>
            <w:noProof/>
            <w:webHidden/>
          </w:rPr>
          <w:fldChar w:fldCharType="end"/>
        </w:r>
      </w:hyperlink>
    </w:p>
    <w:p w14:paraId="7F81D114" w14:textId="7A9050E4"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13" w:history="1">
        <w:r w:rsidRPr="00765CF3">
          <w:rPr>
            <w:rStyle w:val="Hyperlink"/>
            <w:noProof/>
          </w:rPr>
          <w:t>Table D</w:t>
        </w:r>
        <w:r w:rsidRPr="00765CF3">
          <w:rPr>
            <w:rStyle w:val="Hyperlink"/>
            <w:noProof/>
          </w:rPr>
          <w:noBreakHyphen/>
          <w:t>13</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Overview of PICO criteria of included studies: headache disorders</w:t>
        </w:r>
        <w:r>
          <w:rPr>
            <w:noProof/>
            <w:webHidden/>
          </w:rPr>
          <w:tab/>
        </w:r>
        <w:r>
          <w:rPr>
            <w:noProof/>
            <w:webHidden/>
          </w:rPr>
          <w:fldChar w:fldCharType="begin"/>
        </w:r>
        <w:r>
          <w:rPr>
            <w:noProof/>
            <w:webHidden/>
          </w:rPr>
          <w:instrText xml:space="preserve"> PAGEREF _Toc159843913 \h </w:instrText>
        </w:r>
        <w:r>
          <w:rPr>
            <w:noProof/>
            <w:webHidden/>
          </w:rPr>
        </w:r>
        <w:r>
          <w:rPr>
            <w:noProof/>
            <w:webHidden/>
          </w:rPr>
          <w:fldChar w:fldCharType="separate"/>
        </w:r>
        <w:r>
          <w:rPr>
            <w:noProof/>
            <w:webHidden/>
          </w:rPr>
          <w:t>28</w:t>
        </w:r>
        <w:r>
          <w:rPr>
            <w:noProof/>
            <w:webHidden/>
          </w:rPr>
          <w:fldChar w:fldCharType="end"/>
        </w:r>
      </w:hyperlink>
    </w:p>
    <w:p w14:paraId="323EDEE8" w14:textId="6FD50BF7"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14" w:history="1">
        <w:r w:rsidRPr="00765CF3">
          <w:rPr>
            <w:rStyle w:val="Hyperlink"/>
            <w:noProof/>
          </w:rPr>
          <w:t>Table D</w:t>
        </w:r>
        <w:r w:rsidRPr="00765CF3">
          <w:rPr>
            <w:rStyle w:val="Hyperlink"/>
            <w:noProof/>
          </w:rPr>
          <w:noBreakHyphen/>
          <w:t>14</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Outcomes considered by the NTWC to be critical or important for decision-making: headache disorders</w:t>
        </w:r>
        <w:r>
          <w:rPr>
            <w:noProof/>
            <w:webHidden/>
          </w:rPr>
          <w:tab/>
        </w:r>
        <w:r>
          <w:rPr>
            <w:noProof/>
            <w:webHidden/>
          </w:rPr>
          <w:fldChar w:fldCharType="begin"/>
        </w:r>
        <w:r>
          <w:rPr>
            <w:noProof/>
            <w:webHidden/>
          </w:rPr>
          <w:instrText xml:space="preserve"> PAGEREF _Toc159843914 \h </w:instrText>
        </w:r>
        <w:r>
          <w:rPr>
            <w:noProof/>
            <w:webHidden/>
          </w:rPr>
        </w:r>
        <w:r>
          <w:rPr>
            <w:noProof/>
            <w:webHidden/>
          </w:rPr>
          <w:fldChar w:fldCharType="separate"/>
        </w:r>
        <w:r>
          <w:rPr>
            <w:noProof/>
            <w:webHidden/>
          </w:rPr>
          <w:t>29</w:t>
        </w:r>
        <w:r>
          <w:rPr>
            <w:noProof/>
            <w:webHidden/>
          </w:rPr>
          <w:fldChar w:fldCharType="end"/>
        </w:r>
      </w:hyperlink>
    </w:p>
    <w:p w14:paraId="30FA40D3" w14:textId="318C26AE"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15" w:history="1">
        <w:r w:rsidRPr="00765CF3">
          <w:rPr>
            <w:rStyle w:val="Hyperlink"/>
            <w:noProof/>
          </w:rPr>
          <w:t>Table D</w:t>
        </w:r>
        <w:r w:rsidRPr="00765CF3">
          <w:rPr>
            <w:rStyle w:val="Hyperlink"/>
            <w:noProof/>
          </w:rPr>
          <w:noBreakHyphen/>
          <w:t>15</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Overview of PICO criteria of included studies: rehabilitation after stroke</w:t>
        </w:r>
        <w:r>
          <w:rPr>
            <w:noProof/>
            <w:webHidden/>
          </w:rPr>
          <w:tab/>
        </w:r>
        <w:r>
          <w:rPr>
            <w:noProof/>
            <w:webHidden/>
          </w:rPr>
          <w:fldChar w:fldCharType="begin"/>
        </w:r>
        <w:r>
          <w:rPr>
            <w:noProof/>
            <w:webHidden/>
          </w:rPr>
          <w:instrText xml:space="preserve"> PAGEREF _Toc159843915 \h </w:instrText>
        </w:r>
        <w:r>
          <w:rPr>
            <w:noProof/>
            <w:webHidden/>
          </w:rPr>
        </w:r>
        <w:r>
          <w:rPr>
            <w:noProof/>
            <w:webHidden/>
          </w:rPr>
          <w:fldChar w:fldCharType="separate"/>
        </w:r>
        <w:r>
          <w:rPr>
            <w:noProof/>
            <w:webHidden/>
          </w:rPr>
          <w:t>31</w:t>
        </w:r>
        <w:r>
          <w:rPr>
            <w:noProof/>
            <w:webHidden/>
          </w:rPr>
          <w:fldChar w:fldCharType="end"/>
        </w:r>
      </w:hyperlink>
    </w:p>
    <w:p w14:paraId="0B95B0A1" w14:textId="743D0426"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16" w:history="1">
        <w:r w:rsidRPr="00765CF3">
          <w:rPr>
            <w:rStyle w:val="Hyperlink"/>
            <w:noProof/>
          </w:rPr>
          <w:t>Table D</w:t>
        </w:r>
        <w:r w:rsidRPr="00765CF3">
          <w:rPr>
            <w:rStyle w:val="Hyperlink"/>
            <w:noProof/>
          </w:rPr>
          <w:noBreakHyphen/>
          <w:t>16</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Outcomes considered by the NTWC to be critical or important for decision-making: recovery after stroke</w:t>
        </w:r>
        <w:r>
          <w:rPr>
            <w:noProof/>
            <w:webHidden/>
          </w:rPr>
          <w:tab/>
        </w:r>
        <w:r>
          <w:rPr>
            <w:noProof/>
            <w:webHidden/>
          </w:rPr>
          <w:fldChar w:fldCharType="begin"/>
        </w:r>
        <w:r>
          <w:rPr>
            <w:noProof/>
            <w:webHidden/>
          </w:rPr>
          <w:instrText xml:space="preserve"> PAGEREF _Toc159843916 \h </w:instrText>
        </w:r>
        <w:r>
          <w:rPr>
            <w:noProof/>
            <w:webHidden/>
          </w:rPr>
        </w:r>
        <w:r>
          <w:rPr>
            <w:noProof/>
            <w:webHidden/>
          </w:rPr>
          <w:fldChar w:fldCharType="separate"/>
        </w:r>
        <w:r>
          <w:rPr>
            <w:noProof/>
            <w:webHidden/>
          </w:rPr>
          <w:t>32</w:t>
        </w:r>
        <w:r>
          <w:rPr>
            <w:noProof/>
            <w:webHidden/>
          </w:rPr>
          <w:fldChar w:fldCharType="end"/>
        </w:r>
      </w:hyperlink>
    </w:p>
    <w:p w14:paraId="08A5B907" w14:textId="002BEE6A"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17" w:history="1">
        <w:r w:rsidRPr="00765CF3">
          <w:rPr>
            <w:rStyle w:val="Hyperlink"/>
            <w:noProof/>
          </w:rPr>
          <w:t>Table D</w:t>
        </w:r>
        <w:r w:rsidRPr="00765CF3">
          <w:rPr>
            <w:rStyle w:val="Hyperlink"/>
            <w:noProof/>
          </w:rPr>
          <w:noBreakHyphen/>
          <w:t>17</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Overview of PICO criteria of included studies: Hypertensive heart disease</w:t>
        </w:r>
        <w:r>
          <w:rPr>
            <w:noProof/>
            <w:webHidden/>
          </w:rPr>
          <w:tab/>
        </w:r>
        <w:r>
          <w:rPr>
            <w:noProof/>
            <w:webHidden/>
          </w:rPr>
          <w:fldChar w:fldCharType="begin"/>
        </w:r>
        <w:r>
          <w:rPr>
            <w:noProof/>
            <w:webHidden/>
          </w:rPr>
          <w:instrText xml:space="preserve"> PAGEREF _Toc159843917 \h </w:instrText>
        </w:r>
        <w:r>
          <w:rPr>
            <w:noProof/>
            <w:webHidden/>
          </w:rPr>
        </w:r>
        <w:r>
          <w:rPr>
            <w:noProof/>
            <w:webHidden/>
          </w:rPr>
          <w:fldChar w:fldCharType="separate"/>
        </w:r>
        <w:r>
          <w:rPr>
            <w:noProof/>
            <w:webHidden/>
          </w:rPr>
          <w:t>34</w:t>
        </w:r>
        <w:r>
          <w:rPr>
            <w:noProof/>
            <w:webHidden/>
          </w:rPr>
          <w:fldChar w:fldCharType="end"/>
        </w:r>
      </w:hyperlink>
    </w:p>
    <w:p w14:paraId="58B7FF48" w14:textId="57482450"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18" w:history="1">
        <w:r w:rsidRPr="00765CF3">
          <w:rPr>
            <w:rStyle w:val="Hyperlink"/>
            <w:noProof/>
          </w:rPr>
          <w:t>Table D</w:t>
        </w:r>
        <w:r w:rsidRPr="00765CF3">
          <w:rPr>
            <w:rStyle w:val="Hyperlink"/>
            <w:noProof/>
          </w:rPr>
          <w:noBreakHyphen/>
          <w:t>18</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Outcomes considered by the NTWC to be critical or important for decision-making: hypertensive heart disease</w:t>
        </w:r>
        <w:r>
          <w:rPr>
            <w:noProof/>
            <w:webHidden/>
          </w:rPr>
          <w:tab/>
        </w:r>
        <w:r>
          <w:rPr>
            <w:noProof/>
            <w:webHidden/>
          </w:rPr>
          <w:fldChar w:fldCharType="begin"/>
        </w:r>
        <w:r>
          <w:rPr>
            <w:noProof/>
            <w:webHidden/>
          </w:rPr>
          <w:instrText xml:space="preserve"> PAGEREF _Toc159843918 \h </w:instrText>
        </w:r>
        <w:r>
          <w:rPr>
            <w:noProof/>
            <w:webHidden/>
          </w:rPr>
        </w:r>
        <w:r>
          <w:rPr>
            <w:noProof/>
            <w:webHidden/>
          </w:rPr>
          <w:fldChar w:fldCharType="separate"/>
        </w:r>
        <w:r>
          <w:rPr>
            <w:noProof/>
            <w:webHidden/>
          </w:rPr>
          <w:t>35</w:t>
        </w:r>
        <w:r>
          <w:rPr>
            <w:noProof/>
            <w:webHidden/>
          </w:rPr>
          <w:fldChar w:fldCharType="end"/>
        </w:r>
      </w:hyperlink>
    </w:p>
    <w:p w14:paraId="25C960C6" w14:textId="4A0EC7A2"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19" w:history="1">
        <w:r w:rsidRPr="00765CF3">
          <w:rPr>
            <w:rStyle w:val="Hyperlink"/>
            <w:noProof/>
          </w:rPr>
          <w:t>Table D</w:t>
        </w:r>
        <w:r w:rsidRPr="00765CF3">
          <w:rPr>
            <w:rStyle w:val="Hyperlink"/>
            <w:noProof/>
          </w:rPr>
          <w:noBreakHyphen/>
          <w:t>19</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Overview of PICO criteria of included studies: Chronic constipation</w:t>
        </w:r>
        <w:r>
          <w:rPr>
            <w:noProof/>
            <w:webHidden/>
          </w:rPr>
          <w:tab/>
        </w:r>
        <w:r>
          <w:rPr>
            <w:noProof/>
            <w:webHidden/>
          </w:rPr>
          <w:fldChar w:fldCharType="begin"/>
        </w:r>
        <w:r>
          <w:rPr>
            <w:noProof/>
            <w:webHidden/>
          </w:rPr>
          <w:instrText xml:space="preserve"> PAGEREF _Toc159843919 \h </w:instrText>
        </w:r>
        <w:r>
          <w:rPr>
            <w:noProof/>
            <w:webHidden/>
          </w:rPr>
        </w:r>
        <w:r>
          <w:rPr>
            <w:noProof/>
            <w:webHidden/>
          </w:rPr>
          <w:fldChar w:fldCharType="separate"/>
        </w:r>
        <w:r>
          <w:rPr>
            <w:noProof/>
            <w:webHidden/>
          </w:rPr>
          <w:t>37</w:t>
        </w:r>
        <w:r>
          <w:rPr>
            <w:noProof/>
            <w:webHidden/>
          </w:rPr>
          <w:fldChar w:fldCharType="end"/>
        </w:r>
      </w:hyperlink>
    </w:p>
    <w:p w14:paraId="399249D2" w14:textId="004869BB"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20" w:history="1">
        <w:r w:rsidRPr="00765CF3">
          <w:rPr>
            <w:rStyle w:val="Hyperlink"/>
            <w:noProof/>
          </w:rPr>
          <w:t>Table D</w:t>
        </w:r>
        <w:r w:rsidRPr="00765CF3">
          <w:rPr>
            <w:rStyle w:val="Hyperlink"/>
            <w:noProof/>
          </w:rPr>
          <w:noBreakHyphen/>
          <w:t>20</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Outcomes considered by the NTWC to be critical or important for decision-making: Functional constipation</w:t>
        </w:r>
        <w:r>
          <w:rPr>
            <w:noProof/>
            <w:webHidden/>
          </w:rPr>
          <w:tab/>
        </w:r>
        <w:r>
          <w:rPr>
            <w:noProof/>
            <w:webHidden/>
          </w:rPr>
          <w:fldChar w:fldCharType="begin"/>
        </w:r>
        <w:r>
          <w:rPr>
            <w:noProof/>
            <w:webHidden/>
          </w:rPr>
          <w:instrText xml:space="preserve"> PAGEREF _Toc159843920 \h </w:instrText>
        </w:r>
        <w:r>
          <w:rPr>
            <w:noProof/>
            <w:webHidden/>
          </w:rPr>
        </w:r>
        <w:r>
          <w:rPr>
            <w:noProof/>
            <w:webHidden/>
          </w:rPr>
          <w:fldChar w:fldCharType="separate"/>
        </w:r>
        <w:r>
          <w:rPr>
            <w:noProof/>
            <w:webHidden/>
          </w:rPr>
          <w:t>38</w:t>
        </w:r>
        <w:r>
          <w:rPr>
            <w:noProof/>
            <w:webHidden/>
          </w:rPr>
          <w:fldChar w:fldCharType="end"/>
        </w:r>
      </w:hyperlink>
    </w:p>
    <w:p w14:paraId="3C26D87A" w14:textId="073C30A9"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21" w:history="1">
        <w:r w:rsidRPr="00765CF3">
          <w:rPr>
            <w:rStyle w:val="Hyperlink"/>
            <w:noProof/>
          </w:rPr>
          <w:t>Table D</w:t>
        </w:r>
        <w:r w:rsidRPr="00765CF3">
          <w:rPr>
            <w:rStyle w:val="Hyperlink"/>
            <w:noProof/>
          </w:rPr>
          <w:noBreakHyphen/>
          <w:t>21</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Overview of PICO criteria of included studies: chronic musculoskeletal pain</w:t>
        </w:r>
        <w:r>
          <w:rPr>
            <w:noProof/>
            <w:webHidden/>
          </w:rPr>
          <w:tab/>
        </w:r>
        <w:r>
          <w:rPr>
            <w:noProof/>
            <w:webHidden/>
          </w:rPr>
          <w:fldChar w:fldCharType="begin"/>
        </w:r>
        <w:r>
          <w:rPr>
            <w:noProof/>
            <w:webHidden/>
          </w:rPr>
          <w:instrText xml:space="preserve"> PAGEREF _Toc159843921 \h </w:instrText>
        </w:r>
        <w:r>
          <w:rPr>
            <w:noProof/>
            <w:webHidden/>
          </w:rPr>
        </w:r>
        <w:r>
          <w:rPr>
            <w:noProof/>
            <w:webHidden/>
          </w:rPr>
          <w:fldChar w:fldCharType="separate"/>
        </w:r>
        <w:r>
          <w:rPr>
            <w:noProof/>
            <w:webHidden/>
          </w:rPr>
          <w:t>40</w:t>
        </w:r>
        <w:r>
          <w:rPr>
            <w:noProof/>
            <w:webHidden/>
          </w:rPr>
          <w:fldChar w:fldCharType="end"/>
        </w:r>
      </w:hyperlink>
    </w:p>
    <w:p w14:paraId="394B9C55" w14:textId="0C6B857A"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22" w:history="1">
        <w:r w:rsidRPr="00765CF3">
          <w:rPr>
            <w:rStyle w:val="Hyperlink"/>
            <w:noProof/>
          </w:rPr>
          <w:t>Table D</w:t>
        </w:r>
        <w:r w:rsidRPr="00765CF3">
          <w:rPr>
            <w:rStyle w:val="Hyperlink"/>
            <w:noProof/>
          </w:rPr>
          <w:noBreakHyphen/>
          <w:t>22</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Outcomes considered by the NTWC to be critical or important for decision-making: chronic musculoskeletal pain</w:t>
        </w:r>
        <w:r>
          <w:rPr>
            <w:noProof/>
            <w:webHidden/>
          </w:rPr>
          <w:tab/>
        </w:r>
        <w:r>
          <w:rPr>
            <w:noProof/>
            <w:webHidden/>
          </w:rPr>
          <w:fldChar w:fldCharType="begin"/>
        </w:r>
        <w:r>
          <w:rPr>
            <w:noProof/>
            <w:webHidden/>
          </w:rPr>
          <w:instrText xml:space="preserve"> PAGEREF _Toc159843922 \h </w:instrText>
        </w:r>
        <w:r>
          <w:rPr>
            <w:noProof/>
            <w:webHidden/>
          </w:rPr>
        </w:r>
        <w:r>
          <w:rPr>
            <w:noProof/>
            <w:webHidden/>
          </w:rPr>
          <w:fldChar w:fldCharType="separate"/>
        </w:r>
        <w:r>
          <w:rPr>
            <w:noProof/>
            <w:webHidden/>
          </w:rPr>
          <w:t>42</w:t>
        </w:r>
        <w:r>
          <w:rPr>
            <w:noProof/>
            <w:webHidden/>
          </w:rPr>
          <w:fldChar w:fldCharType="end"/>
        </w:r>
      </w:hyperlink>
    </w:p>
    <w:p w14:paraId="24B944D1" w14:textId="6D6D2735"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23" w:history="1">
        <w:r w:rsidRPr="00765CF3">
          <w:rPr>
            <w:rStyle w:val="Hyperlink"/>
            <w:noProof/>
          </w:rPr>
          <w:t>Table D</w:t>
        </w:r>
        <w:r w:rsidRPr="00765CF3">
          <w:rPr>
            <w:rStyle w:val="Hyperlink"/>
            <w:noProof/>
          </w:rPr>
          <w:noBreakHyphen/>
          <w:t>23</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Overview of PICO criteria of included studies: Primary dysmenorrhoea</w:t>
        </w:r>
        <w:r>
          <w:rPr>
            <w:noProof/>
            <w:webHidden/>
          </w:rPr>
          <w:tab/>
        </w:r>
        <w:r>
          <w:rPr>
            <w:noProof/>
            <w:webHidden/>
          </w:rPr>
          <w:fldChar w:fldCharType="begin"/>
        </w:r>
        <w:r>
          <w:rPr>
            <w:noProof/>
            <w:webHidden/>
          </w:rPr>
          <w:instrText xml:space="preserve"> PAGEREF _Toc159843923 \h </w:instrText>
        </w:r>
        <w:r>
          <w:rPr>
            <w:noProof/>
            <w:webHidden/>
          </w:rPr>
        </w:r>
        <w:r>
          <w:rPr>
            <w:noProof/>
            <w:webHidden/>
          </w:rPr>
          <w:fldChar w:fldCharType="separate"/>
        </w:r>
        <w:r>
          <w:rPr>
            <w:noProof/>
            <w:webHidden/>
          </w:rPr>
          <w:t>44</w:t>
        </w:r>
        <w:r>
          <w:rPr>
            <w:noProof/>
            <w:webHidden/>
          </w:rPr>
          <w:fldChar w:fldCharType="end"/>
        </w:r>
      </w:hyperlink>
    </w:p>
    <w:p w14:paraId="7291DAE4" w14:textId="2491A230"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24" w:history="1">
        <w:r w:rsidRPr="00765CF3">
          <w:rPr>
            <w:rStyle w:val="Hyperlink"/>
            <w:noProof/>
          </w:rPr>
          <w:t>Table D</w:t>
        </w:r>
        <w:r w:rsidRPr="00765CF3">
          <w:rPr>
            <w:rStyle w:val="Hyperlink"/>
            <w:noProof/>
          </w:rPr>
          <w:noBreakHyphen/>
          <w:t>24</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Outcomes considered by the NTWC to be critical or important for decision-making: Primary dysmenorrhoea</w:t>
        </w:r>
        <w:r>
          <w:rPr>
            <w:noProof/>
            <w:webHidden/>
          </w:rPr>
          <w:tab/>
        </w:r>
        <w:r>
          <w:rPr>
            <w:noProof/>
            <w:webHidden/>
          </w:rPr>
          <w:fldChar w:fldCharType="begin"/>
        </w:r>
        <w:r>
          <w:rPr>
            <w:noProof/>
            <w:webHidden/>
          </w:rPr>
          <w:instrText xml:space="preserve"> PAGEREF _Toc159843924 \h </w:instrText>
        </w:r>
        <w:r>
          <w:rPr>
            <w:noProof/>
            <w:webHidden/>
          </w:rPr>
        </w:r>
        <w:r>
          <w:rPr>
            <w:noProof/>
            <w:webHidden/>
          </w:rPr>
          <w:fldChar w:fldCharType="separate"/>
        </w:r>
        <w:r>
          <w:rPr>
            <w:noProof/>
            <w:webHidden/>
          </w:rPr>
          <w:t>45</w:t>
        </w:r>
        <w:r>
          <w:rPr>
            <w:noProof/>
            <w:webHidden/>
          </w:rPr>
          <w:fldChar w:fldCharType="end"/>
        </w:r>
      </w:hyperlink>
    </w:p>
    <w:p w14:paraId="60875C48" w14:textId="0058EFFC"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25" w:history="1">
        <w:r w:rsidRPr="00765CF3">
          <w:rPr>
            <w:rStyle w:val="Hyperlink"/>
            <w:noProof/>
          </w:rPr>
          <w:t>Table D</w:t>
        </w:r>
        <w:r w:rsidRPr="00765CF3">
          <w:rPr>
            <w:rStyle w:val="Hyperlink"/>
            <w:noProof/>
          </w:rPr>
          <w:noBreakHyphen/>
          <w:t>25</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Overview of PICO criteria of included studies: Pregnancy and childbirth</w:t>
        </w:r>
        <w:r>
          <w:rPr>
            <w:noProof/>
            <w:webHidden/>
          </w:rPr>
          <w:tab/>
        </w:r>
        <w:r>
          <w:rPr>
            <w:noProof/>
            <w:webHidden/>
          </w:rPr>
          <w:fldChar w:fldCharType="begin"/>
        </w:r>
        <w:r>
          <w:rPr>
            <w:noProof/>
            <w:webHidden/>
          </w:rPr>
          <w:instrText xml:space="preserve"> PAGEREF _Toc159843925 \h </w:instrText>
        </w:r>
        <w:r>
          <w:rPr>
            <w:noProof/>
            <w:webHidden/>
          </w:rPr>
        </w:r>
        <w:r>
          <w:rPr>
            <w:noProof/>
            <w:webHidden/>
          </w:rPr>
          <w:fldChar w:fldCharType="separate"/>
        </w:r>
        <w:r>
          <w:rPr>
            <w:noProof/>
            <w:webHidden/>
          </w:rPr>
          <w:t>47</w:t>
        </w:r>
        <w:r>
          <w:rPr>
            <w:noProof/>
            <w:webHidden/>
          </w:rPr>
          <w:fldChar w:fldCharType="end"/>
        </w:r>
      </w:hyperlink>
    </w:p>
    <w:p w14:paraId="43EC0EF2" w14:textId="3648B3E6"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26" w:history="1">
        <w:r w:rsidRPr="00765CF3">
          <w:rPr>
            <w:rStyle w:val="Hyperlink"/>
            <w:noProof/>
          </w:rPr>
          <w:t>Table D</w:t>
        </w:r>
        <w:r w:rsidRPr="00765CF3">
          <w:rPr>
            <w:rStyle w:val="Hyperlink"/>
            <w:noProof/>
          </w:rPr>
          <w:noBreakHyphen/>
          <w:t>26</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Outcomes considered by the NTWC to be critical or important for decision-making: Pregnancy, prenatal</w:t>
        </w:r>
        <w:r>
          <w:rPr>
            <w:noProof/>
            <w:webHidden/>
          </w:rPr>
          <w:tab/>
        </w:r>
        <w:r>
          <w:rPr>
            <w:noProof/>
            <w:webHidden/>
          </w:rPr>
          <w:fldChar w:fldCharType="begin"/>
        </w:r>
        <w:r>
          <w:rPr>
            <w:noProof/>
            <w:webHidden/>
          </w:rPr>
          <w:instrText xml:space="preserve"> PAGEREF _Toc159843926 \h </w:instrText>
        </w:r>
        <w:r>
          <w:rPr>
            <w:noProof/>
            <w:webHidden/>
          </w:rPr>
        </w:r>
        <w:r>
          <w:rPr>
            <w:noProof/>
            <w:webHidden/>
          </w:rPr>
          <w:fldChar w:fldCharType="separate"/>
        </w:r>
        <w:r>
          <w:rPr>
            <w:noProof/>
            <w:webHidden/>
          </w:rPr>
          <w:t>49</w:t>
        </w:r>
        <w:r>
          <w:rPr>
            <w:noProof/>
            <w:webHidden/>
          </w:rPr>
          <w:fldChar w:fldCharType="end"/>
        </w:r>
      </w:hyperlink>
    </w:p>
    <w:p w14:paraId="52063D1E" w14:textId="5657D159"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27" w:history="1">
        <w:r w:rsidRPr="00765CF3">
          <w:rPr>
            <w:rStyle w:val="Hyperlink"/>
            <w:noProof/>
          </w:rPr>
          <w:t>Table D</w:t>
        </w:r>
        <w:r w:rsidRPr="00765CF3">
          <w:rPr>
            <w:rStyle w:val="Hyperlink"/>
            <w:noProof/>
          </w:rPr>
          <w:noBreakHyphen/>
          <w:t>27</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Overview of PICO criteria of included studies: postpartum care</w:t>
        </w:r>
        <w:r>
          <w:rPr>
            <w:noProof/>
            <w:webHidden/>
          </w:rPr>
          <w:tab/>
        </w:r>
        <w:r>
          <w:rPr>
            <w:noProof/>
            <w:webHidden/>
          </w:rPr>
          <w:fldChar w:fldCharType="begin"/>
        </w:r>
        <w:r>
          <w:rPr>
            <w:noProof/>
            <w:webHidden/>
          </w:rPr>
          <w:instrText xml:space="preserve"> PAGEREF _Toc159843927 \h </w:instrText>
        </w:r>
        <w:r>
          <w:rPr>
            <w:noProof/>
            <w:webHidden/>
          </w:rPr>
        </w:r>
        <w:r>
          <w:rPr>
            <w:noProof/>
            <w:webHidden/>
          </w:rPr>
          <w:fldChar w:fldCharType="separate"/>
        </w:r>
        <w:r>
          <w:rPr>
            <w:noProof/>
            <w:webHidden/>
          </w:rPr>
          <w:t>51</w:t>
        </w:r>
        <w:r>
          <w:rPr>
            <w:noProof/>
            <w:webHidden/>
          </w:rPr>
          <w:fldChar w:fldCharType="end"/>
        </w:r>
      </w:hyperlink>
    </w:p>
    <w:p w14:paraId="5463949E" w14:textId="6A0D4394"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28" w:history="1">
        <w:r w:rsidRPr="00765CF3">
          <w:rPr>
            <w:rStyle w:val="Hyperlink"/>
            <w:noProof/>
          </w:rPr>
          <w:t>Table D</w:t>
        </w:r>
        <w:r w:rsidRPr="00765CF3">
          <w:rPr>
            <w:rStyle w:val="Hyperlink"/>
            <w:noProof/>
          </w:rPr>
          <w:noBreakHyphen/>
          <w:t>28</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Outcomes considered by the NTWC to be critical or important for decision-making: postpartum care</w:t>
        </w:r>
        <w:r>
          <w:rPr>
            <w:noProof/>
            <w:webHidden/>
          </w:rPr>
          <w:tab/>
        </w:r>
        <w:r>
          <w:rPr>
            <w:noProof/>
            <w:webHidden/>
          </w:rPr>
          <w:fldChar w:fldCharType="begin"/>
        </w:r>
        <w:r>
          <w:rPr>
            <w:noProof/>
            <w:webHidden/>
          </w:rPr>
          <w:instrText xml:space="preserve"> PAGEREF _Toc159843928 \h </w:instrText>
        </w:r>
        <w:r>
          <w:rPr>
            <w:noProof/>
            <w:webHidden/>
          </w:rPr>
        </w:r>
        <w:r>
          <w:rPr>
            <w:noProof/>
            <w:webHidden/>
          </w:rPr>
          <w:fldChar w:fldCharType="separate"/>
        </w:r>
        <w:r>
          <w:rPr>
            <w:noProof/>
            <w:webHidden/>
          </w:rPr>
          <w:t>52</w:t>
        </w:r>
        <w:r>
          <w:rPr>
            <w:noProof/>
            <w:webHidden/>
          </w:rPr>
          <w:fldChar w:fldCharType="end"/>
        </w:r>
      </w:hyperlink>
    </w:p>
    <w:p w14:paraId="0B4960BF" w14:textId="3AE14E45"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29" w:history="1">
        <w:r w:rsidRPr="00765CF3">
          <w:rPr>
            <w:rStyle w:val="Hyperlink"/>
            <w:noProof/>
          </w:rPr>
          <w:t>Table D</w:t>
        </w:r>
        <w:r w:rsidRPr="00765CF3">
          <w:rPr>
            <w:rStyle w:val="Hyperlink"/>
            <w:noProof/>
          </w:rPr>
          <w:noBreakHyphen/>
          <w:t>31</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Overview of PICO criteria of included studies: Burn injuries</w:t>
        </w:r>
        <w:r>
          <w:rPr>
            <w:noProof/>
            <w:webHidden/>
          </w:rPr>
          <w:tab/>
        </w:r>
        <w:r>
          <w:rPr>
            <w:noProof/>
            <w:webHidden/>
          </w:rPr>
          <w:fldChar w:fldCharType="begin"/>
        </w:r>
        <w:r>
          <w:rPr>
            <w:noProof/>
            <w:webHidden/>
          </w:rPr>
          <w:instrText xml:space="preserve"> PAGEREF _Toc159843929 \h </w:instrText>
        </w:r>
        <w:r>
          <w:rPr>
            <w:noProof/>
            <w:webHidden/>
          </w:rPr>
        </w:r>
        <w:r>
          <w:rPr>
            <w:noProof/>
            <w:webHidden/>
          </w:rPr>
          <w:fldChar w:fldCharType="separate"/>
        </w:r>
        <w:r>
          <w:rPr>
            <w:noProof/>
            <w:webHidden/>
          </w:rPr>
          <w:t>53</w:t>
        </w:r>
        <w:r>
          <w:rPr>
            <w:noProof/>
            <w:webHidden/>
          </w:rPr>
          <w:fldChar w:fldCharType="end"/>
        </w:r>
      </w:hyperlink>
    </w:p>
    <w:p w14:paraId="19112FB8" w14:textId="271E651E"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30" w:history="1">
        <w:r w:rsidRPr="00765CF3">
          <w:rPr>
            <w:rStyle w:val="Hyperlink"/>
            <w:noProof/>
          </w:rPr>
          <w:t>Table D</w:t>
        </w:r>
        <w:r w:rsidRPr="00765CF3">
          <w:rPr>
            <w:rStyle w:val="Hyperlink"/>
            <w:noProof/>
          </w:rPr>
          <w:noBreakHyphen/>
          <w:t>32</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Outcomes considered by the NTWC to be critical or important for decision-making: Burn injuries</w:t>
        </w:r>
        <w:r>
          <w:rPr>
            <w:noProof/>
            <w:webHidden/>
          </w:rPr>
          <w:tab/>
        </w:r>
        <w:r>
          <w:rPr>
            <w:noProof/>
            <w:webHidden/>
          </w:rPr>
          <w:fldChar w:fldCharType="begin"/>
        </w:r>
        <w:r>
          <w:rPr>
            <w:noProof/>
            <w:webHidden/>
          </w:rPr>
          <w:instrText xml:space="preserve"> PAGEREF _Toc159843930 \h </w:instrText>
        </w:r>
        <w:r>
          <w:rPr>
            <w:noProof/>
            <w:webHidden/>
          </w:rPr>
        </w:r>
        <w:r>
          <w:rPr>
            <w:noProof/>
            <w:webHidden/>
          </w:rPr>
          <w:fldChar w:fldCharType="separate"/>
        </w:r>
        <w:r>
          <w:rPr>
            <w:noProof/>
            <w:webHidden/>
          </w:rPr>
          <w:t>54</w:t>
        </w:r>
        <w:r>
          <w:rPr>
            <w:noProof/>
            <w:webHidden/>
          </w:rPr>
          <w:fldChar w:fldCharType="end"/>
        </w:r>
      </w:hyperlink>
    </w:p>
    <w:p w14:paraId="43605F64" w14:textId="05B52C2E"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31" w:history="1">
        <w:r w:rsidRPr="00765CF3">
          <w:rPr>
            <w:rStyle w:val="Hyperlink"/>
            <w:noProof/>
          </w:rPr>
          <w:t>Table D</w:t>
        </w:r>
        <w:r w:rsidRPr="00765CF3">
          <w:rPr>
            <w:rStyle w:val="Hyperlink"/>
            <w:noProof/>
          </w:rPr>
          <w:noBreakHyphen/>
          <w:t>33</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Overview of PICO criteria of included studies: Recovery after minimally invasive surgery</w:t>
        </w:r>
        <w:r>
          <w:rPr>
            <w:noProof/>
            <w:webHidden/>
          </w:rPr>
          <w:tab/>
        </w:r>
        <w:r>
          <w:rPr>
            <w:noProof/>
            <w:webHidden/>
          </w:rPr>
          <w:fldChar w:fldCharType="begin"/>
        </w:r>
        <w:r>
          <w:rPr>
            <w:noProof/>
            <w:webHidden/>
          </w:rPr>
          <w:instrText xml:space="preserve"> PAGEREF _Toc159843931 \h </w:instrText>
        </w:r>
        <w:r>
          <w:rPr>
            <w:noProof/>
            <w:webHidden/>
          </w:rPr>
        </w:r>
        <w:r>
          <w:rPr>
            <w:noProof/>
            <w:webHidden/>
          </w:rPr>
          <w:fldChar w:fldCharType="separate"/>
        </w:r>
        <w:r>
          <w:rPr>
            <w:noProof/>
            <w:webHidden/>
          </w:rPr>
          <w:t>56</w:t>
        </w:r>
        <w:r>
          <w:rPr>
            <w:noProof/>
            <w:webHidden/>
          </w:rPr>
          <w:fldChar w:fldCharType="end"/>
        </w:r>
      </w:hyperlink>
    </w:p>
    <w:p w14:paraId="633845FC" w14:textId="6C832FD4"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32" w:history="1">
        <w:r w:rsidRPr="00765CF3">
          <w:rPr>
            <w:rStyle w:val="Hyperlink"/>
            <w:noProof/>
          </w:rPr>
          <w:t>Table D</w:t>
        </w:r>
        <w:r w:rsidRPr="00765CF3">
          <w:rPr>
            <w:rStyle w:val="Hyperlink"/>
            <w:noProof/>
          </w:rPr>
          <w:noBreakHyphen/>
          <w:t>34</w:t>
        </w:r>
        <w:r>
          <w:rPr>
            <w:rFonts w:asciiTheme="minorHAnsi" w:eastAsiaTheme="minorEastAsia" w:hAnsiTheme="minorHAnsi" w:cstheme="minorBidi"/>
            <w:noProof/>
            <w:color w:val="auto"/>
            <w:kern w:val="2"/>
            <w:sz w:val="24"/>
            <w:szCs w:val="24"/>
            <w:lang w:eastAsia="en-AU"/>
            <w14:ligatures w14:val="standardContextual"/>
          </w:rPr>
          <w:tab/>
        </w:r>
        <w:r w:rsidRPr="00765CF3">
          <w:rPr>
            <w:rStyle w:val="Hyperlink"/>
            <w:noProof/>
          </w:rPr>
          <w:t>Outcomes considered by the NTWC to be critical or important for decision-making: external causes – recovery after minimally invasive surgery</w:t>
        </w:r>
        <w:r>
          <w:rPr>
            <w:noProof/>
            <w:webHidden/>
          </w:rPr>
          <w:tab/>
        </w:r>
        <w:r>
          <w:rPr>
            <w:noProof/>
            <w:webHidden/>
          </w:rPr>
          <w:fldChar w:fldCharType="begin"/>
        </w:r>
        <w:r>
          <w:rPr>
            <w:noProof/>
            <w:webHidden/>
          </w:rPr>
          <w:instrText xml:space="preserve"> PAGEREF _Toc159843932 \h </w:instrText>
        </w:r>
        <w:r>
          <w:rPr>
            <w:noProof/>
            <w:webHidden/>
          </w:rPr>
        </w:r>
        <w:r>
          <w:rPr>
            <w:noProof/>
            <w:webHidden/>
          </w:rPr>
          <w:fldChar w:fldCharType="separate"/>
        </w:r>
        <w:r>
          <w:rPr>
            <w:noProof/>
            <w:webHidden/>
          </w:rPr>
          <w:t>57</w:t>
        </w:r>
        <w:r>
          <w:rPr>
            <w:noProof/>
            <w:webHidden/>
          </w:rPr>
          <w:fldChar w:fldCharType="end"/>
        </w:r>
      </w:hyperlink>
    </w:p>
    <w:p w14:paraId="3F656900" w14:textId="00E1B968" w:rsidR="00901C90" w:rsidRPr="00B37248" w:rsidRDefault="00185354" w:rsidP="00901C90">
      <w:pPr>
        <w:pStyle w:val="BodyText"/>
      </w:pPr>
      <w:r w:rsidRPr="00B37248">
        <w:fldChar w:fldCharType="end"/>
      </w:r>
    </w:p>
    <w:p w14:paraId="3079F6F9" w14:textId="77777777" w:rsidR="00901C90" w:rsidRPr="00B37248" w:rsidRDefault="00901C90" w:rsidP="002C29E9">
      <w:pPr>
        <w:pStyle w:val="H1-NoNum"/>
      </w:pPr>
      <w:bookmarkStart w:id="8" w:name="_Toc165548503"/>
      <w:r w:rsidRPr="00B37248">
        <w:lastRenderedPageBreak/>
        <w:t>List of figures</w:t>
      </w:r>
      <w:bookmarkEnd w:id="8"/>
    </w:p>
    <w:p w14:paraId="57517B08" w14:textId="5135F8D3" w:rsidR="00AC414C" w:rsidRDefault="00901C90">
      <w:pPr>
        <w:pStyle w:val="TableofFigures"/>
        <w:rPr>
          <w:rFonts w:asciiTheme="minorHAnsi" w:eastAsiaTheme="minorEastAsia" w:hAnsiTheme="minorHAnsi" w:cstheme="minorBidi"/>
          <w:noProof/>
          <w:color w:val="auto"/>
          <w:kern w:val="2"/>
          <w:sz w:val="24"/>
          <w:szCs w:val="24"/>
          <w:lang w:eastAsia="en-AU"/>
          <w14:ligatures w14:val="standardContextual"/>
        </w:rPr>
      </w:pPr>
      <w:r w:rsidRPr="00B37248">
        <w:fldChar w:fldCharType="begin"/>
      </w:r>
      <w:r w:rsidRPr="00B37248">
        <w:instrText xml:space="preserve"> TOC \h \z \c "Figure" </w:instrText>
      </w:r>
      <w:r w:rsidRPr="00B37248">
        <w:fldChar w:fldCharType="separate"/>
      </w:r>
      <w:hyperlink w:anchor="_Toc159843933" w:history="1">
        <w:r w:rsidR="00AC414C" w:rsidRPr="003F08E4">
          <w:rPr>
            <w:rStyle w:val="Hyperlink"/>
            <w:noProof/>
          </w:rPr>
          <w:t>Figure D</w:t>
        </w:r>
        <w:r w:rsidR="00AC414C" w:rsidRPr="003F08E4">
          <w:rPr>
            <w:rStyle w:val="Hyperlink"/>
            <w:noProof/>
          </w:rPr>
          <w:noBreakHyphen/>
          <w:t>1</w:t>
        </w:r>
        <w:r w:rsidR="00AC414C">
          <w:rPr>
            <w:rFonts w:asciiTheme="minorHAnsi" w:eastAsiaTheme="minorEastAsia" w:hAnsiTheme="minorHAnsi" w:cstheme="minorBidi"/>
            <w:noProof/>
            <w:color w:val="auto"/>
            <w:kern w:val="2"/>
            <w:sz w:val="24"/>
            <w:szCs w:val="24"/>
            <w:lang w:eastAsia="en-AU"/>
            <w14:ligatures w14:val="standardContextual"/>
          </w:rPr>
          <w:tab/>
        </w:r>
        <w:r w:rsidR="00AC414C" w:rsidRPr="003F08E4">
          <w:rPr>
            <w:rStyle w:val="Hyperlink"/>
            <w:noProof/>
          </w:rPr>
          <w:t>Risk of bias graph: review authors' judgements about each risk of bias item presented as percentages across all included RCTs – Gynaecological cancer (survivors)</w:t>
        </w:r>
        <w:r w:rsidR="00AC414C">
          <w:rPr>
            <w:noProof/>
            <w:webHidden/>
          </w:rPr>
          <w:tab/>
        </w:r>
        <w:r w:rsidR="00AC414C">
          <w:rPr>
            <w:noProof/>
            <w:webHidden/>
          </w:rPr>
          <w:fldChar w:fldCharType="begin"/>
        </w:r>
        <w:r w:rsidR="00AC414C">
          <w:rPr>
            <w:noProof/>
            <w:webHidden/>
          </w:rPr>
          <w:instrText xml:space="preserve"> PAGEREF _Toc159843933 \h </w:instrText>
        </w:r>
        <w:r w:rsidR="00AC414C">
          <w:rPr>
            <w:noProof/>
            <w:webHidden/>
          </w:rPr>
        </w:r>
        <w:r w:rsidR="00AC414C">
          <w:rPr>
            <w:noProof/>
            <w:webHidden/>
          </w:rPr>
          <w:fldChar w:fldCharType="separate"/>
        </w:r>
        <w:r w:rsidR="00AC414C">
          <w:rPr>
            <w:noProof/>
            <w:webHidden/>
          </w:rPr>
          <w:t>10</w:t>
        </w:r>
        <w:r w:rsidR="00AC414C">
          <w:rPr>
            <w:noProof/>
            <w:webHidden/>
          </w:rPr>
          <w:fldChar w:fldCharType="end"/>
        </w:r>
      </w:hyperlink>
    </w:p>
    <w:p w14:paraId="6BE9C901" w14:textId="35C5F802"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34" w:history="1">
        <w:r w:rsidRPr="003F08E4">
          <w:rPr>
            <w:rStyle w:val="Hyperlink"/>
            <w:noProof/>
          </w:rPr>
          <w:t>Figure D</w:t>
        </w:r>
        <w:r w:rsidRPr="003F08E4">
          <w:rPr>
            <w:rStyle w:val="Hyperlink"/>
            <w:noProof/>
          </w:rPr>
          <w:noBreakHyphen/>
          <w:t>2</w:t>
        </w:r>
        <w:r>
          <w:rPr>
            <w:rFonts w:asciiTheme="minorHAnsi" w:eastAsiaTheme="minorEastAsia" w:hAnsiTheme="minorHAnsi" w:cstheme="minorBidi"/>
            <w:noProof/>
            <w:color w:val="auto"/>
            <w:kern w:val="2"/>
            <w:sz w:val="24"/>
            <w:szCs w:val="24"/>
            <w:lang w:eastAsia="en-AU"/>
            <w14:ligatures w14:val="standardContextual"/>
          </w:rPr>
          <w:tab/>
        </w:r>
        <w:r w:rsidRPr="003F08E4">
          <w:rPr>
            <w:rStyle w:val="Hyperlink"/>
            <w:noProof/>
          </w:rPr>
          <w:t>Risk of bias graph: review authors’ judgement about each risk of bias item presented as percentages across all included RCTs - Diabetes</w:t>
        </w:r>
        <w:r>
          <w:rPr>
            <w:noProof/>
            <w:webHidden/>
          </w:rPr>
          <w:tab/>
        </w:r>
        <w:r>
          <w:rPr>
            <w:noProof/>
            <w:webHidden/>
          </w:rPr>
          <w:fldChar w:fldCharType="begin"/>
        </w:r>
        <w:r>
          <w:rPr>
            <w:noProof/>
            <w:webHidden/>
          </w:rPr>
          <w:instrText xml:space="preserve"> PAGEREF _Toc159843934 \h </w:instrText>
        </w:r>
        <w:r>
          <w:rPr>
            <w:noProof/>
            <w:webHidden/>
          </w:rPr>
        </w:r>
        <w:r>
          <w:rPr>
            <w:noProof/>
            <w:webHidden/>
          </w:rPr>
          <w:fldChar w:fldCharType="separate"/>
        </w:r>
        <w:r>
          <w:rPr>
            <w:noProof/>
            <w:webHidden/>
          </w:rPr>
          <w:t>14</w:t>
        </w:r>
        <w:r>
          <w:rPr>
            <w:noProof/>
            <w:webHidden/>
          </w:rPr>
          <w:fldChar w:fldCharType="end"/>
        </w:r>
      </w:hyperlink>
    </w:p>
    <w:p w14:paraId="02D1292C" w14:textId="4B79ADD2"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35" w:history="1">
        <w:r w:rsidRPr="003F08E4">
          <w:rPr>
            <w:rStyle w:val="Hyperlink"/>
            <w:noProof/>
          </w:rPr>
          <w:t>Figure D</w:t>
        </w:r>
        <w:r w:rsidRPr="003F08E4">
          <w:rPr>
            <w:rStyle w:val="Hyperlink"/>
            <w:noProof/>
          </w:rPr>
          <w:noBreakHyphen/>
          <w:t>3</w:t>
        </w:r>
        <w:r>
          <w:rPr>
            <w:rFonts w:asciiTheme="minorHAnsi" w:eastAsiaTheme="minorEastAsia" w:hAnsiTheme="minorHAnsi" w:cstheme="minorBidi"/>
            <w:noProof/>
            <w:color w:val="auto"/>
            <w:kern w:val="2"/>
            <w:sz w:val="24"/>
            <w:szCs w:val="24"/>
            <w:lang w:eastAsia="en-AU"/>
            <w14:ligatures w14:val="standardContextual"/>
          </w:rPr>
          <w:tab/>
        </w:r>
        <w:r w:rsidRPr="003F08E4">
          <w:rPr>
            <w:rStyle w:val="Hyperlink"/>
            <w:noProof/>
          </w:rPr>
          <w:t>Risk of bias graph: review authors' judgements about each risk of bias item presented as percentages across all included RCTs – Obesity</w:t>
        </w:r>
        <w:r>
          <w:rPr>
            <w:noProof/>
            <w:webHidden/>
          </w:rPr>
          <w:tab/>
        </w:r>
        <w:r>
          <w:rPr>
            <w:noProof/>
            <w:webHidden/>
          </w:rPr>
          <w:fldChar w:fldCharType="begin"/>
        </w:r>
        <w:r>
          <w:rPr>
            <w:noProof/>
            <w:webHidden/>
          </w:rPr>
          <w:instrText xml:space="preserve"> PAGEREF _Toc159843935 \h </w:instrText>
        </w:r>
        <w:r>
          <w:rPr>
            <w:noProof/>
            <w:webHidden/>
          </w:rPr>
        </w:r>
        <w:r>
          <w:rPr>
            <w:noProof/>
            <w:webHidden/>
          </w:rPr>
          <w:fldChar w:fldCharType="separate"/>
        </w:r>
        <w:r>
          <w:rPr>
            <w:noProof/>
            <w:webHidden/>
          </w:rPr>
          <w:t>16</w:t>
        </w:r>
        <w:r>
          <w:rPr>
            <w:noProof/>
            <w:webHidden/>
          </w:rPr>
          <w:fldChar w:fldCharType="end"/>
        </w:r>
      </w:hyperlink>
    </w:p>
    <w:p w14:paraId="2D252F90" w14:textId="39E9B388"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36" w:history="1">
        <w:r w:rsidRPr="003F08E4">
          <w:rPr>
            <w:rStyle w:val="Hyperlink"/>
            <w:noProof/>
          </w:rPr>
          <w:t>Figure D</w:t>
        </w:r>
        <w:r w:rsidRPr="003F08E4">
          <w:rPr>
            <w:rStyle w:val="Hyperlink"/>
            <w:noProof/>
          </w:rPr>
          <w:noBreakHyphen/>
          <w:t>4</w:t>
        </w:r>
        <w:r>
          <w:rPr>
            <w:rFonts w:asciiTheme="minorHAnsi" w:eastAsiaTheme="minorEastAsia" w:hAnsiTheme="minorHAnsi" w:cstheme="minorBidi"/>
            <w:noProof/>
            <w:color w:val="auto"/>
            <w:kern w:val="2"/>
            <w:sz w:val="24"/>
            <w:szCs w:val="24"/>
            <w:lang w:eastAsia="en-AU"/>
            <w14:ligatures w14:val="standardContextual"/>
          </w:rPr>
          <w:tab/>
        </w:r>
        <w:r w:rsidRPr="003F08E4">
          <w:rPr>
            <w:rStyle w:val="Hyperlink"/>
            <w:noProof/>
          </w:rPr>
          <w:t>Risk of bias graph: review authors' judgements about each risk of bias item presented as percentages across all included RCTs – Alzheimer’s disease</w:t>
        </w:r>
        <w:r>
          <w:rPr>
            <w:noProof/>
            <w:webHidden/>
          </w:rPr>
          <w:tab/>
        </w:r>
        <w:r>
          <w:rPr>
            <w:noProof/>
            <w:webHidden/>
          </w:rPr>
          <w:fldChar w:fldCharType="begin"/>
        </w:r>
        <w:r>
          <w:rPr>
            <w:noProof/>
            <w:webHidden/>
          </w:rPr>
          <w:instrText xml:space="preserve"> PAGEREF _Toc159843936 \h </w:instrText>
        </w:r>
        <w:r>
          <w:rPr>
            <w:noProof/>
            <w:webHidden/>
          </w:rPr>
        </w:r>
        <w:r>
          <w:rPr>
            <w:noProof/>
            <w:webHidden/>
          </w:rPr>
          <w:fldChar w:fldCharType="separate"/>
        </w:r>
        <w:r>
          <w:rPr>
            <w:noProof/>
            <w:webHidden/>
          </w:rPr>
          <w:t>19</w:t>
        </w:r>
        <w:r>
          <w:rPr>
            <w:noProof/>
            <w:webHidden/>
          </w:rPr>
          <w:fldChar w:fldCharType="end"/>
        </w:r>
      </w:hyperlink>
    </w:p>
    <w:p w14:paraId="069E7219" w14:textId="703982F7"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37" w:history="1">
        <w:r w:rsidRPr="003F08E4">
          <w:rPr>
            <w:rStyle w:val="Hyperlink"/>
            <w:noProof/>
          </w:rPr>
          <w:t>Figure D</w:t>
        </w:r>
        <w:r w:rsidRPr="003F08E4">
          <w:rPr>
            <w:rStyle w:val="Hyperlink"/>
            <w:noProof/>
          </w:rPr>
          <w:noBreakHyphen/>
          <w:t>5</w:t>
        </w:r>
        <w:r>
          <w:rPr>
            <w:rFonts w:asciiTheme="minorHAnsi" w:eastAsiaTheme="minorEastAsia" w:hAnsiTheme="minorHAnsi" w:cstheme="minorBidi"/>
            <w:noProof/>
            <w:color w:val="auto"/>
            <w:kern w:val="2"/>
            <w:sz w:val="24"/>
            <w:szCs w:val="24"/>
            <w:lang w:eastAsia="en-AU"/>
            <w14:ligatures w14:val="standardContextual"/>
          </w:rPr>
          <w:tab/>
        </w:r>
        <w:r w:rsidRPr="003F08E4">
          <w:rPr>
            <w:rStyle w:val="Hyperlink"/>
            <w:noProof/>
          </w:rPr>
          <w:t>Risk of bias graph: review authors’ judgements about each risk of bias item presented as percentages across all included RCT – Symptoms of stress</w:t>
        </w:r>
        <w:r>
          <w:rPr>
            <w:noProof/>
            <w:webHidden/>
          </w:rPr>
          <w:tab/>
        </w:r>
        <w:r>
          <w:rPr>
            <w:noProof/>
            <w:webHidden/>
          </w:rPr>
          <w:fldChar w:fldCharType="begin"/>
        </w:r>
        <w:r>
          <w:rPr>
            <w:noProof/>
            <w:webHidden/>
          </w:rPr>
          <w:instrText xml:space="preserve"> PAGEREF _Toc159843937 \h </w:instrText>
        </w:r>
        <w:r>
          <w:rPr>
            <w:noProof/>
            <w:webHidden/>
          </w:rPr>
        </w:r>
        <w:r>
          <w:rPr>
            <w:noProof/>
            <w:webHidden/>
          </w:rPr>
          <w:fldChar w:fldCharType="separate"/>
        </w:r>
        <w:r>
          <w:rPr>
            <w:noProof/>
            <w:webHidden/>
          </w:rPr>
          <w:t>22</w:t>
        </w:r>
        <w:r>
          <w:rPr>
            <w:noProof/>
            <w:webHidden/>
          </w:rPr>
          <w:fldChar w:fldCharType="end"/>
        </w:r>
      </w:hyperlink>
    </w:p>
    <w:p w14:paraId="078BD7D7" w14:textId="7850B29B"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38" w:history="1">
        <w:r w:rsidRPr="003F08E4">
          <w:rPr>
            <w:rStyle w:val="Hyperlink"/>
            <w:noProof/>
          </w:rPr>
          <w:t>Figure D</w:t>
        </w:r>
        <w:r w:rsidRPr="003F08E4">
          <w:rPr>
            <w:rStyle w:val="Hyperlink"/>
            <w:noProof/>
          </w:rPr>
          <w:noBreakHyphen/>
          <w:t>6</w:t>
        </w:r>
        <w:r>
          <w:rPr>
            <w:rFonts w:asciiTheme="minorHAnsi" w:eastAsiaTheme="minorEastAsia" w:hAnsiTheme="minorHAnsi" w:cstheme="minorBidi"/>
            <w:noProof/>
            <w:color w:val="auto"/>
            <w:kern w:val="2"/>
            <w:sz w:val="24"/>
            <w:szCs w:val="24"/>
            <w:lang w:eastAsia="en-AU"/>
            <w14:ligatures w14:val="standardContextual"/>
          </w:rPr>
          <w:tab/>
        </w:r>
        <w:r w:rsidRPr="003F08E4">
          <w:rPr>
            <w:rStyle w:val="Hyperlink"/>
            <w:noProof/>
          </w:rPr>
          <w:t>Risk of bias summary: review authors’ judgements about each risk of bias item presented as percentages across all included NRSI – Symptoms of stress</w:t>
        </w:r>
        <w:r>
          <w:rPr>
            <w:noProof/>
            <w:webHidden/>
          </w:rPr>
          <w:tab/>
        </w:r>
        <w:r>
          <w:rPr>
            <w:noProof/>
            <w:webHidden/>
          </w:rPr>
          <w:fldChar w:fldCharType="begin"/>
        </w:r>
        <w:r>
          <w:rPr>
            <w:noProof/>
            <w:webHidden/>
          </w:rPr>
          <w:instrText xml:space="preserve"> PAGEREF _Toc159843938 \h </w:instrText>
        </w:r>
        <w:r>
          <w:rPr>
            <w:noProof/>
            <w:webHidden/>
          </w:rPr>
        </w:r>
        <w:r>
          <w:rPr>
            <w:noProof/>
            <w:webHidden/>
          </w:rPr>
          <w:fldChar w:fldCharType="separate"/>
        </w:r>
        <w:r>
          <w:rPr>
            <w:noProof/>
            <w:webHidden/>
          </w:rPr>
          <w:t>23</w:t>
        </w:r>
        <w:r>
          <w:rPr>
            <w:noProof/>
            <w:webHidden/>
          </w:rPr>
          <w:fldChar w:fldCharType="end"/>
        </w:r>
      </w:hyperlink>
    </w:p>
    <w:p w14:paraId="1AE413C5" w14:textId="3012EE44"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39" w:history="1">
        <w:r w:rsidRPr="003F08E4">
          <w:rPr>
            <w:rStyle w:val="Hyperlink"/>
            <w:noProof/>
          </w:rPr>
          <w:t>Figure D</w:t>
        </w:r>
        <w:r w:rsidRPr="003F08E4">
          <w:rPr>
            <w:rStyle w:val="Hyperlink"/>
            <w:noProof/>
          </w:rPr>
          <w:noBreakHyphen/>
          <w:t>7</w:t>
        </w:r>
        <w:r>
          <w:rPr>
            <w:rFonts w:asciiTheme="minorHAnsi" w:eastAsiaTheme="minorEastAsia" w:hAnsiTheme="minorHAnsi" w:cstheme="minorBidi"/>
            <w:noProof/>
            <w:color w:val="auto"/>
            <w:kern w:val="2"/>
            <w:sz w:val="24"/>
            <w:szCs w:val="24"/>
            <w:lang w:eastAsia="en-AU"/>
            <w14:ligatures w14:val="standardContextual"/>
          </w:rPr>
          <w:tab/>
        </w:r>
        <w:r w:rsidRPr="003F08E4">
          <w:rPr>
            <w:rStyle w:val="Hyperlink"/>
            <w:noProof/>
          </w:rPr>
          <w:t>Risk of bias graph: review authors' judgements about each risk of bias item presented as percentages across all included RCTs – Insomnia</w:t>
        </w:r>
        <w:r>
          <w:rPr>
            <w:noProof/>
            <w:webHidden/>
          </w:rPr>
          <w:tab/>
        </w:r>
        <w:r>
          <w:rPr>
            <w:noProof/>
            <w:webHidden/>
          </w:rPr>
          <w:fldChar w:fldCharType="begin"/>
        </w:r>
        <w:r>
          <w:rPr>
            <w:noProof/>
            <w:webHidden/>
          </w:rPr>
          <w:instrText xml:space="preserve"> PAGEREF _Toc159843939 \h </w:instrText>
        </w:r>
        <w:r>
          <w:rPr>
            <w:noProof/>
            <w:webHidden/>
          </w:rPr>
        </w:r>
        <w:r>
          <w:rPr>
            <w:noProof/>
            <w:webHidden/>
          </w:rPr>
          <w:fldChar w:fldCharType="separate"/>
        </w:r>
        <w:r>
          <w:rPr>
            <w:noProof/>
            <w:webHidden/>
          </w:rPr>
          <w:t>26</w:t>
        </w:r>
        <w:r>
          <w:rPr>
            <w:noProof/>
            <w:webHidden/>
          </w:rPr>
          <w:fldChar w:fldCharType="end"/>
        </w:r>
      </w:hyperlink>
    </w:p>
    <w:p w14:paraId="3AD73D0A" w14:textId="28D14332"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40" w:history="1">
        <w:r w:rsidRPr="003F08E4">
          <w:rPr>
            <w:rStyle w:val="Hyperlink"/>
            <w:noProof/>
          </w:rPr>
          <w:t>Figure D</w:t>
        </w:r>
        <w:r w:rsidRPr="003F08E4">
          <w:rPr>
            <w:rStyle w:val="Hyperlink"/>
            <w:noProof/>
          </w:rPr>
          <w:noBreakHyphen/>
          <w:t>8</w:t>
        </w:r>
        <w:r>
          <w:rPr>
            <w:rFonts w:asciiTheme="minorHAnsi" w:eastAsiaTheme="minorEastAsia" w:hAnsiTheme="minorHAnsi" w:cstheme="minorBidi"/>
            <w:noProof/>
            <w:color w:val="auto"/>
            <w:kern w:val="2"/>
            <w:sz w:val="24"/>
            <w:szCs w:val="24"/>
            <w:lang w:eastAsia="en-AU"/>
            <w14:ligatures w14:val="standardContextual"/>
          </w:rPr>
          <w:tab/>
        </w:r>
        <w:r w:rsidRPr="003F08E4">
          <w:rPr>
            <w:rStyle w:val="Hyperlink"/>
            <w:noProof/>
          </w:rPr>
          <w:t>Risk of bias graph: review authors' judgements about each risk of bias item presented as percentages across all included RCTs – Headache disorders</w:t>
        </w:r>
        <w:r>
          <w:rPr>
            <w:noProof/>
            <w:webHidden/>
          </w:rPr>
          <w:tab/>
        </w:r>
        <w:r>
          <w:rPr>
            <w:noProof/>
            <w:webHidden/>
          </w:rPr>
          <w:fldChar w:fldCharType="begin"/>
        </w:r>
        <w:r>
          <w:rPr>
            <w:noProof/>
            <w:webHidden/>
          </w:rPr>
          <w:instrText xml:space="preserve"> PAGEREF _Toc159843940 \h </w:instrText>
        </w:r>
        <w:r>
          <w:rPr>
            <w:noProof/>
            <w:webHidden/>
          </w:rPr>
        </w:r>
        <w:r>
          <w:rPr>
            <w:noProof/>
            <w:webHidden/>
          </w:rPr>
          <w:fldChar w:fldCharType="separate"/>
        </w:r>
        <w:r>
          <w:rPr>
            <w:noProof/>
            <w:webHidden/>
          </w:rPr>
          <w:t>29</w:t>
        </w:r>
        <w:r>
          <w:rPr>
            <w:noProof/>
            <w:webHidden/>
          </w:rPr>
          <w:fldChar w:fldCharType="end"/>
        </w:r>
      </w:hyperlink>
    </w:p>
    <w:p w14:paraId="6E4D859E" w14:textId="7B7F8AFA"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41" w:history="1">
        <w:r w:rsidRPr="003F08E4">
          <w:rPr>
            <w:rStyle w:val="Hyperlink"/>
            <w:noProof/>
          </w:rPr>
          <w:t>Figure D</w:t>
        </w:r>
        <w:r w:rsidRPr="003F08E4">
          <w:rPr>
            <w:rStyle w:val="Hyperlink"/>
            <w:noProof/>
          </w:rPr>
          <w:noBreakHyphen/>
          <w:t>9</w:t>
        </w:r>
        <w:r>
          <w:rPr>
            <w:rFonts w:asciiTheme="minorHAnsi" w:eastAsiaTheme="minorEastAsia" w:hAnsiTheme="minorHAnsi" w:cstheme="minorBidi"/>
            <w:noProof/>
            <w:color w:val="auto"/>
            <w:kern w:val="2"/>
            <w:sz w:val="24"/>
            <w:szCs w:val="24"/>
            <w:lang w:eastAsia="en-AU"/>
            <w14:ligatures w14:val="standardContextual"/>
          </w:rPr>
          <w:tab/>
        </w:r>
        <w:r w:rsidRPr="003F08E4">
          <w:rPr>
            <w:rStyle w:val="Hyperlink"/>
            <w:noProof/>
          </w:rPr>
          <w:t>Risk of bias graph: review authors' judgements about each risk of bias item presented as percentages across all included RCTs – Stroke recovery</w:t>
        </w:r>
        <w:r>
          <w:rPr>
            <w:noProof/>
            <w:webHidden/>
          </w:rPr>
          <w:tab/>
        </w:r>
        <w:r>
          <w:rPr>
            <w:noProof/>
            <w:webHidden/>
          </w:rPr>
          <w:fldChar w:fldCharType="begin"/>
        </w:r>
        <w:r>
          <w:rPr>
            <w:noProof/>
            <w:webHidden/>
          </w:rPr>
          <w:instrText xml:space="preserve"> PAGEREF _Toc159843941 \h </w:instrText>
        </w:r>
        <w:r>
          <w:rPr>
            <w:noProof/>
            <w:webHidden/>
          </w:rPr>
        </w:r>
        <w:r>
          <w:rPr>
            <w:noProof/>
            <w:webHidden/>
          </w:rPr>
          <w:fldChar w:fldCharType="separate"/>
        </w:r>
        <w:r>
          <w:rPr>
            <w:noProof/>
            <w:webHidden/>
          </w:rPr>
          <w:t>32</w:t>
        </w:r>
        <w:r>
          <w:rPr>
            <w:noProof/>
            <w:webHidden/>
          </w:rPr>
          <w:fldChar w:fldCharType="end"/>
        </w:r>
      </w:hyperlink>
    </w:p>
    <w:p w14:paraId="2F0BE833" w14:textId="0D54EC7C"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42" w:history="1">
        <w:r w:rsidRPr="003F08E4">
          <w:rPr>
            <w:rStyle w:val="Hyperlink"/>
            <w:noProof/>
          </w:rPr>
          <w:t>Figure D</w:t>
        </w:r>
        <w:r w:rsidRPr="003F08E4">
          <w:rPr>
            <w:rStyle w:val="Hyperlink"/>
            <w:noProof/>
          </w:rPr>
          <w:noBreakHyphen/>
          <w:t>10</w:t>
        </w:r>
        <w:r>
          <w:rPr>
            <w:rFonts w:asciiTheme="minorHAnsi" w:eastAsiaTheme="minorEastAsia" w:hAnsiTheme="minorHAnsi" w:cstheme="minorBidi"/>
            <w:noProof/>
            <w:color w:val="auto"/>
            <w:kern w:val="2"/>
            <w:sz w:val="24"/>
            <w:szCs w:val="24"/>
            <w:lang w:eastAsia="en-AU"/>
            <w14:ligatures w14:val="standardContextual"/>
          </w:rPr>
          <w:tab/>
        </w:r>
        <w:r w:rsidRPr="003F08E4">
          <w:rPr>
            <w:rStyle w:val="Hyperlink"/>
            <w:noProof/>
          </w:rPr>
          <w:t>Risk of bias graph: review authors' judgements about each risk of bias item presented as percentages across all included RCTs – Hypertensive heart disease</w:t>
        </w:r>
        <w:r>
          <w:rPr>
            <w:noProof/>
            <w:webHidden/>
          </w:rPr>
          <w:tab/>
        </w:r>
        <w:r>
          <w:rPr>
            <w:noProof/>
            <w:webHidden/>
          </w:rPr>
          <w:fldChar w:fldCharType="begin"/>
        </w:r>
        <w:r>
          <w:rPr>
            <w:noProof/>
            <w:webHidden/>
          </w:rPr>
          <w:instrText xml:space="preserve"> PAGEREF _Toc159843942 \h </w:instrText>
        </w:r>
        <w:r>
          <w:rPr>
            <w:noProof/>
            <w:webHidden/>
          </w:rPr>
        </w:r>
        <w:r>
          <w:rPr>
            <w:noProof/>
            <w:webHidden/>
          </w:rPr>
          <w:fldChar w:fldCharType="separate"/>
        </w:r>
        <w:r>
          <w:rPr>
            <w:noProof/>
            <w:webHidden/>
          </w:rPr>
          <w:t>35</w:t>
        </w:r>
        <w:r>
          <w:rPr>
            <w:noProof/>
            <w:webHidden/>
          </w:rPr>
          <w:fldChar w:fldCharType="end"/>
        </w:r>
      </w:hyperlink>
    </w:p>
    <w:p w14:paraId="76D7B248" w14:textId="5A47E122"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43" w:history="1">
        <w:r w:rsidRPr="003F08E4">
          <w:rPr>
            <w:rStyle w:val="Hyperlink"/>
            <w:noProof/>
          </w:rPr>
          <w:t>Figure D</w:t>
        </w:r>
        <w:r w:rsidRPr="003F08E4">
          <w:rPr>
            <w:rStyle w:val="Hyperlink"/>
            <w:noProof/>
          </w:rPr>
          <w:noBreakHyphen/>
          <w:t>11</w:t>
        </w:r>
        <w:r>
          <w:rPr>
            <w:rFonts w:asciiTheme="minorHAnsi" w:eastAsiaTheme="minorEastAsia" w:hAnsiTheme="minorHAnsi" w:cstheme="minorBidi"/>
            <w:noProof/>
            <w:color w:val="auto"/>
            <w:kern w:val="2"/>
            <w:sz w:val="24"/>
            <w:szCs w:val="24"/>
            <w:lang w:eastAsia="en-AU"/>
            <w14:ligatures w14:val="standardContextual"/>
          </w:rPr>
          <w:tab/>
        </w:r>
        <w:r w:rsidRPr="003F08E4">
          <w:rPr>
            <w:rStyle w:val="Hyperlink"/>
            <w:noProof/>
          </w:rPr>
          <w:t>Risk of bias graph: review authors' judgements about each risk of bias item presented as percentages across all included RCTs – Functional constipation</w:t>
        </w:r>
        <w:r>
          <w:rPr>
            <w:noProof/>
            <w:webHidden/>
          </w:rPr>
          <w:tab/>
        </w:r>
        <w:r>
          <w:rPr>
            <w:noProof/>
            <w:webHidden/>
          </w:rPr>
          <w:fldChar w:fldCharType="begin"/>
        </w:r>
        <w:r>
          <w:rPr>
            <w:noProof/>
            <w:webHidden/>
          </w:rPr>
          <w:instrText xml:space="preserve"> PAGEREF _Toc159843943 \h </w:instrText>
        </w:r>
        <w:r>
          <w:rPr>
            <w:noProof/>
            <w:webHidden/>
          </w:rPr>
        </w:r>
        <w:r>
          <w:rPr>
            <w:noProof/>
            <w:webHidden/>
          </w:rPr>
          <w:fldChar w:fldCharType="separate"/>
        </w:r>
        <w:r>
          <w:rPr>
            <w:noProof/>
            <w:webHidden/>
          </w:rPr>
          <w:t>38</w:t>
        </w:r>
        <w:r>
          <w:rPr>
            <w:noProof/>
            <w:webHidden/>
          </w:rPr>
          <w:fldChar w:fldCharType="end"/>
        </w:r>
      </w:hyperlink>
    </w:p>
    <w:p w14:paraId="4BDF787B" w14:textId="6D4E19C1"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44" w:history="1">
        <w:r w:rsidRPr="003F08E4">
          <w:rPr>
            <w:rStyle w:val="Hyperlink"/>
            <w:noProof/>
          </w:rPr>
          <w:t>Figure D</w:t>
        </w:r>
        <w:r w:rsidRPr="003F08E4">
          <w:rPr>
            <w:rStyle w:val="Hyperlink"/>
            <w:noProof/>
          </w:rPr>
          <w:noBreakHyphen/>
          <w:t>12</w:t>
        </w:r>
        <w:r>
          <w:rPr>
            <w:rFonts w:asciiTheme="minorHAnsi" w:eastAsiaTheme="minorEastAsia" w:hAnsiTheme="minorHAnsi" w:cstheme="minorBidi"/>
            <w:noProof/>
            <w:color w:val="auto"/>
            <w:kern w:val="2"/>
            <w:sz w:val="24"/>
            <w:szCs w:val="24"/>
            <w:lang w:eastAsia="en-AU"/>
            <w14:ligatures w14:val="standardContextual"/>
          </w:rPr>
          <w:tab/>
        </w:r>
        <w:r w:rsidRPr="003F08E4">
          <w:rPr>
            <w:rStyle w:val="Hyperlink"/>
            <w:noProof/>
          </w:rPr>
          <w:t>Risk of bias graph: review authors' judgements about each risk of bias item presented as percentages across all included RCTs – chronic musculoskeletal pain</w:t>
        </w:r>
        <w:r>
          <w:rPr>
            <w:noProof/>
            <w:webHidden/>
          </w:rPr>
          <w:tab/>
        </w:r>
        <w:r>
          <w:rPr>
            <w:noProof/>
            <w:webHidden/>
          </w:rPr>
          <w:fldChar w:fldCharType="begin"/>
        </w:r>
        <w:r>
          <w:rPr>
            <w:noProof/>
            <w:webHidden/>
          </w:rPr>
          <w:instrText xml:space="preserve"> PAGEREF _Toc159843944 \h </w:instrText>
        </w:r>
        <w:r>
          <w:rPr>
            <w:noProof/>
            <w:webHidden/>
          </w:rPr>
        </w:r>
        <w:r>
          <w:rPr>
            <w:noProof/>
            <w:webHidden/>
          </w:rPr>
          <w:fldChar w:fldCharType="separate"/>
        </w:r>
        <w:r>
          <w:rPr>
            <w:noProof/>
            <w:webHidden/>
          </w:rPr>
          <w:t>41</w:t>
        </w:r>
        <w:r>
          <w:rPr>
            <w:noProof/>
            <w:webHidden/>
          </w:rPr>
          <w:fldChar w:fldCharType="end"/>
        </w:r>
      </w:hyperlink>
    </w:p>
    <w:p w14:paraId="571DD821" w14:textId="529883F7"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45" w:history="1">
        <w:r w:rsidRPr="003F08E4">
          <w:rPr>
            <w:rStyle w:val="Hyperlink"/>
            <w:noProof/>
          </w:rPr>
          <w:t>Figure D</w:t>
        </w:r>
        <w:r w:rsidRPr="003F08E4">
          <w:rPr>
            <w:rStyle w:val="Hyperlink"/>
            <w:noProof/>
          </w:rPr>
          <w:noBreakHyphen/>
          <w:t>13</w:t>
        </w:r>
        <w:r>
          <w:rPr>
            <w:rFonts w:asciiTheme="minorHAnsi" w:eastAsiaTheme="minorEastAsia" w:hAnsiTheme="minorHAnsi" w:cstheme="minorBidi"/>
            <w:noProof/>
            <w:color w:val="auto"/>
            <w:kern w:val="2"/>
            <w:sz w:val="24"/>
            <w:szCs w:val="24"/>
            <w:lang w:eastAsia="en-AU"/>
            <w14:ligatures w14:val="standardContextual"/>
          </w:rPr>
          <w:tab/>
        </w:r>
        <w:r w:rsidRPr="003F08E4">
          <w:rPr>
            <w:rStyle w:val="Hyperlink"/>
            <w:noProof/>
          </w:rPr>
          <w:t>Risk of bias graph: review authors' judgements about each risk of bias item presented as percentages across all included RCTs – Primary dysmenorrhoea</w:t>
        </w:r>
        <w:r>
          <w:rPr>
            <w:noProof/>
            <w:webHidden/>
          </w:rPr>
          <w:tab/>
        </w:r>
        <w:r>
          <w:rPr>
            <w:noProof/>
            <w:webHidden/>
          </w:rPr>
          <w:fldChar w:fldCharType="begin"/>
        </w:r>
        <w:r>
          <w:rPr>
            <w:noProof/>
            <w:webHidden/>
          </w:rPr>
          <w:instrText xml:space="preserve"> PAGEREF _Toc159843945 \h </w:instrText>
        </w:r>
        <w:r>
          <w:rPr>
            <w:noProof/>
            <w:webHidden/>
          </w:rPr>
        </w:r>
        <w:r>
          <w:rPr>
            <w:noProof/>
            <w:webHidden/>
          </w:rPr>
          <w:fldChar w:fldCharType="separate"/>
        </w:r>
        <w:r>
          <w:rPr>
            <w:noProof/>
            <w:webHidden/>
          </w:rPr>
          <w:t>45</w:t>
        </w:r>
        <w:r>
          <w:rPr>
            <w:noProof/>
            <w:webHidden/>
          </w:rPr>
          <w:fldChar w:fldCharType="end"/>
        </w:r>
      </w:hyperlink>
    </w:p>
    <w:p w14:paraId="2EF954D6" w14:textId="12E87230"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46" w:history="1">
        <w:r w:rsidRPr="003F08E4">
          <w:rPr>
            <w:rStyle w:val="Hyperlink"/>
            <w:noProof/>
          </w:rPr>
          <w:t>Figure D</w:t>
        </w:r>
        <w:r w:rsidRPr="003F08E4">
          <w:rPr>
            <w:rStyle w:val="Hyperlink"/>
            <w:noProof/>
          </w:rPr>
          <w:noBreakHyphen/>
          <w:t>14</w:t>
        </w:r>
        <w:r>
          <w:rPr>
            <w:rFonts w:asciiTheme="minorHAnsi" w:eastAsiaTheme="minorEastAsia" w:hAnsiTheme="minorHAnsi" w:cstheme="minorBidi"/>
            <w:noProof/>
            <w:color w:val="auto"/>
            <w:kern w:val="2"/>
            <w:sz w:val="24"/>
            <w:szCs w:val="24"/>
            <w:lang w:eastAsia="en-AU"/>
            <w14:ligatures w14:val="standardContextual"/>
          </w:rPr>
          <w:tab/>
        </w:r>
        <w:r w:rsidRPr="003F08E4">
          <w:rPr>
            <w:rStyle w:val="Hyperlink"/>
            <w:noProof/>
          </w:rPr>
          <w:t>Risk of bias graph: review authors' judgements about each risk of bias item presented as percentages across all included studies – Pregnancy and childbirth</w:t>
        </w:r>
        <w:r>
          <w:rPr>
            <w:noProof/>
            <w:webHidden/>
          </w:rPr>
          <w:tab/>
        </w:r>
        <w:r>
          <w:rPr>
            <w:noProof/>
            <w:webHidden/>
          </w:rPr>
          <w:fldChar w:fldCharType="begin"/>
        </w:r>
        <w:r>
          <w:rPr>
            <w:noProof/>
            <w:webHidden/>
          </w:rPr>
          <w:instrText xml:space="preserve"> PAGEREF _Toc159843946 \h </w:instrText>
        </w:r>
        <w:r>
          <w:rPr>
            <w:noProof/>
            <w:webHidden/>
          </w:rPr>
        </w:r>
        <w:r>
          <w:rPr>
            <w:noProof/>
            <w:webHidden/>
          </w:rPr>
          <w:fldChar w:fldCharType="separate"/>
        </w:r>
        <w:r>
          <w:rPr>
            <w:noProof/>
            <w:webHidden/>
          </w:rPr>
          <w:t>49</w:t>
        </w:r>
        <w:r>
          <w:rPr>
            <w:noProof/>
            <w:webHidden/>
          </w:rPr>
          <w:fldChar w:fldCharType="end"/>
        </w:r>
      </w:hyperlink>
    </w:p>
    <w:p w14:paraId="2E387055" w14:textId="693D898C"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47" w:history="1">
        <w:r w:rsidRPr="003F08E4">
          <w:rPr>
            <w:rStyle w:val="Hyperlink"/>
            <w:noProof/>
          </w:rPr>
          <w:t>Figure D</w:t>
        </w:r>
        <w:r w:rsidRPr="003F08E4">
          <w:rPr>
            <w:rStyle w:val="Hyperlink"/>
            <w:noProof/>
          </w:rPr>
          <w:noBreakHyphen/>
          <w:t>15</w:t>
        </w:r>
        <w:r>
          <w:rPr>
            <w:rFonts w:asciiTheme="minorHAnsi" w:eastAsiaTheme="minorEastAsia" w:hAnsiTheme="minorHAnsi" w:cstheme="minorBidi"/>
            <w:noProof/>
            <w:color w:val="auto"/>
            <w:kern w:val="2"/>
            <w:sz w:val="24"/>
            <w:szCs w:val="24"/>
            <w:lang w:eastAsia="en-AU"/>
            <w14:ligatures w14:val="standardContextual"/>
          </w:rPr>
          <w:tab/>
        </w:r>
        <w:r w:rsidRPr="003F08E4">
          <w:rPr>
            <w:rStyle w:val="Hyperlink"/>
            <w:noProof/>
          </w:rPr>
          <w:t>Risk of bias graph: review authors' judgements about each risk of bias item presented as percentages across all included RCTs – postpartum care</w:t>
        </w:r>
        <w:r>
          <w:rPr>
            <w:noProof/>
            <w:webHidden/>
          </w:rPr>
          <w:tab/>
        </w:r>
        <w:r>
          <w:rPr>
            <w:noProof/>
            <w:webHidden/>
          </w:rPr>
          <w:fldChar w:fldCharType="begin"/>
        </w:r>
        <w:r>
          <w:rPr>
            <w:noProof/>
            <w:webHidden/>
          </w:rPr>
          <w:instrText xml:space="preserve"> PAGEREF _Toc159843947 \h </w:instrText>
        </w:r>
        <w:r>
          <w:rPr>
            <w:noProof/>
            <w:webHidden/>
          </w:rPr>
        </w:r>
        <w:r>
          <w:rPr>
            <w:noProof/>
            <w:webHidden/>
          </w:rPr>
          <w:fldChar w:fldCharType="separate"/>
        </w:r>
        <w:r>
          <w:rPr>
            <w:noProof/>
            <w:webHidden/>
          </w:rPr>
          <w:t>52</w:t>
        </w:r>
        <w:r>
          <w:rPr>
            <w:noProof/>
            <w:webHidden/>
          </w:rPr>
          <w:fldChar w:fldCharType="end"/>
        </w:r>
      </w:hyperlink>
    </w:p>
    <w:p w14:paraId="463A3782" w14:textId="44CC1DC4"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48" w:history="1">
        <w:r w:rsidRPr="003F08E4">
          <w:rPr>
            <w:rStyle w:val="Hyperlink"/>
            <w:noProof/>
          </w:rPr>
          <w:t>Figure D</w:t>
        </w:r>
        <w:r w:rsidRPr="003F08E4">
          <w:rPr>
            <w:rStyle w:val="Hyperlink"/>
            <w:noProof/>
          </w:rPr>
          <w:noBreakHyphen/>
          <w:t>17</w:t>
        </w:r>
        <w:r>
          <w:rPr>
            <w:rFonts w:asciiTheme="minorHAnsi" w:eastAsiaTheme="minorEastAsia" w:hAnsiTheme="minorHAnsi" w:cstheme="minorBidi"/>
            <w:noProof/>
            <w:color w:val="auto"/>
            <w:kern w:val="2"/>
            <w:sz w:val="24"/>
            <w:szCs w:val="24"/>
            <w:lang w:eastAsia="en-AU"/>
            <w14:ligatures w14:val="standardContextual"/>
          </w:rPr>
          <w:tab/>
        </w:r>
        <w:r w:rsidRPr="003F08E4">
          <w:rPr>
            <w:rStyle w:val="Hyperlink"/>
            <w:noProof/>
          </w:rPr>
          <w:t>Risk of bias graph: review authors' judgements about each risk of bias item presented as percentages across all included RCTs – Burn injuries</w:t>
        </w:r>
        <w:r>
          <w:rPr>
            <w:noProof/>
            <w:webHidden/>
          </w:rPr>
          <w:tab/>
        </w:r>
        <w:r>
          <w:rPr>
            <w:noProof/>
            <w:webHidden/>
          </w:rPr>
          <w:fldChar w:fldCharType="begin"/>
        </w:r>
        <w:r>
          <w:rPr>
            <w:noProof/>
            <w:webHidden/>
          </w:rPr>
          <w:instrText xml:space="preserve"> PAGEREF _Toc159843948 \h </w:instrText>
        </w:r>
        <w:r>
          <w:rPr>
            <w:noProof/>
            <w:webHidden/>
          </w:rPr>
        </w:r>
        <w:r>
          <w:rPr>
            <w:noProof/>
            <w:webHidden/>
          </w:rPr>
          <w:fldChar w:fldCharType="separate"/>
        </w:r>
        <w:r>
          <w:rPr>
            <w:noProof/>
            <w:webHidden/>
          </w:rPr>
          <w:t>54</w:t>
        </w:r>
        <w:r>
          <w:rPr>
            <w:noProof/>
            <w:webHidden/>
          </w:rPr>
          <w:fldChar w:fldCharType="end"/>
        </w:r>
      </w:hyperlink>
    </w:p>
    <w:p w14:paraId="42704CC5" w14:textId="15507FA3" w:rsidR="00AC414C" w:rsidRDefault="00AC414C">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59843949" w:history="1">
        <w:r w:rsidRPr="003F08E4">
          <w:rPr>
            <w:rStyle w:val="Hyperlink"/>
            <w:noProof/>
          </w:rPr>
          <w:t>Figure D</w:t>
        </w:r>
        <w:r w:rsidRPr="003F08E4">
          <w:rPr>
            <w:rStyle w:val="Hyperlink"/>
            <w:noProof/>
          </w:rPr>
          <w:noBreakHyphen/>
          <w:t>18</w:t>
        </w:r>
        <w:r>
          <w:rPr>
            <w:rFonts w:asciiTheme="minorHAnsi" w:eastAsiaTheme="minorEastAsia" w:hAnsiTheme="minorHAnsi" w:cstheme="minorBidi"/>
            <w:noProof/>
            <w:color w:val="auto"/>
            <w:kern w:val="2"/>
            <w:sz w:val="24"/>
            <w:szCs w:val="24"/>
            <w:lang w:eastAsia="en-AU"/>
            <w14:ligatures w14:val="standardContextual"/>
          </w:rPr>
          <w:tab/>
        </w:r>
        <w:r w:rsidRPr="003F08E4">
          <w:rPr>
            <w:rStyle w:val="Hyperlink"/>
            <w:noProof/>
          </w:rPr>
          <w:t>Risk of bias graph: review authors' judgements about each risk of bias item presented as percentages across all included RCTs – Recovery after minimally invasive surgery</w:t>
        </w:r>
        <w:r>
          <w:rPr>
            <w:noProof/>
            <w:webHidden/>
          </w:rPr>
          <w:tab/>
        </w:r>
        <w:r>
          <w:rPr>
            <w:noProof/>
            <w:webHidden/>
          </w:rPr>
          <w:fldChar w:fldCharType="begin"/>
        </w:r>
        <w:r>
          <w:rPr>
            <w:noProof/>
            <w:webHidden/>
          </w:rPr>
          <w:instrText xml:space="preserve"> PAGEREF _Toc159843949 \h </w:instrText>
        </w:r>
        <w:r>
          <w:rPr>
            <w:noProof/>
            <w:webHidden/>
          </w:rPr>
        </w:r>
        <w:r>
          <w:rPr>
            <w:noProof/>
            <w:webHidden/>
          </w:rPr>
          <w:fldChar w:fldCharType="separate"/>
        </w:r>
        <w:r>
          <w:rPr>
            <w:noProof/>
            <w:webHidden/>
          </w:rPr>
          <w:t>57</w:t>
        </w:r>
        <w:r>
          <w:rPr>
            <w:noProof/>
            <w:webHidden/>
          </w:rPr>
          <w:fldChar w:fldCharType="end"/>
        </w:r>
      </w:hyperlink>
    </w:p>
    <w:p w14:paraId="41528BF3" w14:textId="693DF389" w:rsidR="00901C90" w:rsidRPr="00B37248" w:rsidRDefault="00901C90" w:rsidP="00901C90">
      <w:pPr>
        <w:pStyle w:val="BodyText"/>
      </w:pPr>
      <w:r w:rsidRPr="00B37248">
        <w:fldChar w:fldCharType="end"/>
      </w:r>
    </w:p>
    <w:p w14:paraId="16CFBEB3" w14:textId="77777777" w:rsidR="00901C90" w:rsidRPr="00B37248" w:rsidRDefault="00901C90" w:rsidP="002C29E9">
      <w:pPr>
        <w:pStyle w:val="H1-NoNum"/>
      </w:pPr>
      <w:bookmarkStart w:id="9" w:name="_Toc165548504"/>
      <w:bookmarkStart w:id="10" w:name="_Hlk515020154"/>
      <w:bookmarkStart w:id="11" w:name="_Hlk515020147"/>
      <w:r w:rsidRPr="00B37248">
        <w:lastRenderedPageBreak/>
        <w:t>List of abbreviations</w:t>
      </w:r>
      <w:bookmarkEnd w:id="9"/>
    </w:p>
    <w:p w14:paraId="3AD38F33" w14:textId="77777777" w:rsidR="00901C90" w:rsidRPr="00B37248" w:rsidRDefault="00901C90" w:rsidP="00901C90">
      <w:pPr>
        <w:pStyle w:val="BodyText"/>
      </w:pPr>
    </w:p>
    <w:p w14:paraId="61297DE1" w14:textId="77777777" w:rsidR="00901C90" w:rsidRPr="00B37248" w:rsidRDefault="00901C90" w:rsidP="00901C90">
      <w:pPr>
        <w:pStyle w:val="BodyText"/>
      </w:pPr>
      <w:r w:rsidRPr="00B37248">
        <w:t>BRISA</w:t>
      </w:r>
      <w:r w:rsidRPr="00B37248">
        <w:tab/>
      </w:r>
      <w:r w:rsidRPr="00B37248">
        <w:tab/>
        <w:t xml:space="preserve">Regional Base of Health Technology Assessment Reports of the Americas </w:t>
      </w:r>
    </w:p>
    <w:p w14:paraId="0FCEFF3A" w14:textId="77777777" w:rsidR="00901C90" w:rsidRPr="00B37248" w:rsidRDefault="00901C90" w:rsidP="00901C90">
      <w:pPr>
        <w:pStyle w:val="BodyText"/>
      </w:pPr>
      <w:r w:rsidRPr="00B37248">
        <w:t xml:space="preserve">CINAHL </w:t>
      </w:r>
      <w:r w:rsidRPr="00B37248">
        <w:tab/>
        <w:t>Cumulative Index to Nursing and Allied Health Literature</w:t>
      </w:r>
    </w:p>
    <w:p w14:paraId="1322096C" w14:textId="71465212" w:rsidR="00901C90" w:rsidRPr="00B37248" w:rsidRDefault="00901C90" w:rsidP="00901C90">
      <w:pPr>
        <w:pStyle w:val="BodyText"/>
      </w:pPr>
      <w:r w:rsidRPr="00B37248">
        <w:t>COMET</w:t>
      </w:r>
      <w:r w:rsidR="00185354" w:rsidRPr="00B37248">
        <w:tab/>
      </w:r>
      <w:r w:rsidRPr="00B37248">
        <w:tab/>
        <w:t>Core Outcome Measures in Effectiveness Trials</w:t>
      </w:r>
    </w:p>
    <w:p w14:paraId="1BD0344D" w14:textId="31C76A29" w:rsidR="00901C90" w:rsidRPr="00B37248" w:rsidRDefault="00901C90" w:rsidP="00901C90">
      <w:pPr>
        <w:pStyle w:val="BodyText"/>
      </w:pPr>
      <w:r w:rsidRPr="00B37248">
        <w:t>GRADE</w:t>
      </w:r>
      <w:r w:rsidRPr="00B37248">
        <w:tab/>
      </w:r>
      <w:r w:rsidR="00185354" w:rsidRPr="00B37248">
        <w:tab/>
      </w:r>
      <w:r w:rsidRPr="00B37248">
        <w:t>Grading of Recommendations Assessment, Development and Evaluation</w:t>
      </w:r>
    </w:p>
    <w:p w14:paraId="1D732D11" w14:textId="77777777" w:rsidR="00901C90" w:rsidRPr="00B37248" w:rsidRDefault="00901C90" w:rsidP="00901C90">
      <w:pPr>
        <w:pStyle w:val="BodyText"/>
      </w:pPr>
      <w:r w:rsidRPr="00B37248">
        <w:t>ITT</w:t>
      </w:r>
      <w:r w:rsidRPr="00B37248">
        <w:tab/>
      </w:r>
      <w:r w:rsidRPr="00B37248">
        <w:tab/>
        <w:t>Intent-to-treat</w:t>
      </w:r>
    </w:p>
    <w:p w14:paraId="66949667" w14:textId="77777777" w:rsidR="00901C90" w:rsidRPr="00B37248" w:rsidRDefault="00901C90" w:rsidP="00901C90">
      <w:pPr>
        <w:pStyle w:val="BodyText"/>
      </w:pPr>
      <w:r w:rsidRPr="00B37248">
        <w:t>NHMRC</w:t>
      </w:r>
      <w:r w:rsidRPr="00B37248">
        <w:tab/>
        <w:t>National Health and Medical Research Council</w:t>
      </w:r>
    </w:p>
    <w:p w14:paraId="6D5AD438" w14:textId="77777777" w:rsidR="00901C90" w:rsidRPr="00B37248" w:rsidRDefault="00901C90" w:rsidP="00901C90">
      <w:pPr>
        <w:pStyle w:val="BodyText"/>
      </w:pPr>
      <w:r w:rsidRPr="00B37248">
        <w:t>NRSI</w:t>
      </w:r>
      <w:r w:rsidRPr="00B37248">
        <w:tab/>
      </w:r>
      <w:r w:rsidRPr="00B37248">
        <w:tab/>
        <w:t>Nonrandomised study of an intervention</w:t>
      </w:r>
    </w:p>
    <w:p w14:paraId="508C4A46" w14:textId="77777777" w:rsidR="00901C90" w:rsidRPr="00B37248" w:rsidRDefault="00901C90" w:rsidP="00901C90">
      <w:pPr>
        <w:pStyle w:val="BodyText"/>
      </w:pPr>
      <w:r w:rsidRPr="00B37248">
        <w:t>NTREAP</w:t>
      </w:r>
      <w:r w:rsidRPr="00B37248">
        <w:tab/>
        <w:t>Natural Therapies Review Expert Advisory Panel</w:t>
      </w:r>
    </w:p>
    <w:p w14:paraId="310A48DB" w14:textId="77777777" w:rsidR="00901C90" w:rsidRPr="00B37248" w:rsidRDefault="00901C90" w:rsidP="00901C90">
      <w:r w:rsidRPr="00B37248">
        <w:t>NTWC</w:t>
      </w:r>
      <w:r w:rsidRPr="00B37248">
        <w:tab/>
      </w:r>
      <w:r w:rsidRPr="00B37248">
        <w:tab/>
        <w:t>Natural Therapies Working Committee</w:t>
      </w:r>
    </w:p>
    <w:p w14:paraId="7299C2D6" w14:textId="77777777" w:rsidR="00901C90" w:rsidRPr="00B37248" w:rsidRDefault="00901C90" w:rsidP="00901C90">
      <w:pPr>
        <w:pStyle w:val="BodyText"/>
      </w:pPr>
      <w:r w:rsidRPr="00B37248">
        <w:t>OR</w:t>
      </w:r>
      <w:r w:rsidRPr="00B37248">
        <w:tab/>
      </w:r>
      <w:r w:rsidRPr="00B37248">
        <w:tab/>
        <w:t>Odds ratios</w:t>
      </w:r>
    </w:p>
    <w:p w14:paraId="0FD47E50" w14:textId="77777777" w:rsidR="00901C90" w:rsidRPr="00B37248" w:rsidRDefault="00901C90" w:rsidP="00901C90">
      <w:pPr>
        <w:pStyle w:val="BodyText"/>
      </w:pPr>
      <w:r w:rsidRPr="00B37248">
        <w:t>PAHO</w:t>
      </w:r>
      <w:r w:rsidRPr="00B37248">
        <w:tab/>
      </w:r>
      <w:r w:rsidRPr="00B37248">
        <w:tab/>
        <w:t>Pan American Health Organization</w:t>
      </w:r>
    </w:p>
    <w:p w14:paraId="65FE6C32" w14:textId="77777777" w:rsidR="00901C90" w:rsidRPr="00B37248" w:rsidRDefault="00901C90" w:rsidP="00901C90">
      <w:pPr>
        <w:pStyle w:val="BodyText"/>
      </w:pPr>
      <w:r w:rsidRPr="00B37248">
        <w:t>PICO</w:t>
      </w:r>
      <w:r w:rsidRPr="00B37248">
        <w:tab/>
      </w:r>
      <w:r w:rsidRPr="00B37248">
        <w:tab/>
        <w:t>Population, Intervention, Comparator, Outcome</w:t>
      </w:r>
    </w:p>
    <w:p w14:paraId="6C89AFA6" w14:textId="77777777" w:rsidR="00901C90" w:rsidRPr="00B37248" w:rsidRDefault="00901C90" w:rsidP="00901C90">
      <w:pPr>
        <w:pStyle w:val="BodyText"/>
      </w:pPr>
      <w:r w:rsidRPr="00B37248">
        <w:t>PP</w:t>
      </w:r>
      <w:r w:rsidRPr="00B37248">
        <w:tab/>
      </w:r>
      <w:r w:rsidRPr="00B37248">
        <w:tab/>
        <w:t>Per protocol</w:t>
      </w:r>
    </w:p>
    <w:p w14:paraId="79246C50" w14:textId="77777777" w:rsidR="00901C90" w:rsidRPr="00B37248" w:rsidRDefault="00901C90" w:rsidP="00901C90">
      <w:pPr>
        <w:pStyle w:val="BodyText"/>
      </w:pPr>
      <w:r w:rsidRPr="00B37248">
        <w:t>PRISMA</w:t>
      </w:r>
      <w:r w:rsidRPr="00B37248">
        <w:tab/>
        <w:t>Preferred Reporting Items for Systematic Reviews and Meta-Analyses</w:t>
      </w:r>
    </w:p>
    <w:p w14:paraId="055C2064" w14:textId="77777777" w:rsidR="00901C90" w:rsidRPr="00B37248" w:rsidRDefault="00901C90" w:rsidP="00901C90">
      <w:pPr>
        <w:pStyle w:val="BodyText"/>
      </w:pPr>
      <w:r w:rsidRPr="00B37248">
        <w:t>RCT</w:t>
      </w:r>
      <w:r w:rsidRPr="00B37248">
        <w:tab/>
      </w:r>
      <w:r w:rsidRPr="00B37248">
        <w:tab/>
        <w:t>Randomised controlled trial</w:t>
      </w:r>
    </w:p>
    <w:p w14:paraId="3A536263" w14:textId="77777777" w:rsidR="00901C90" w:rsidRPr="00B37248" w:rsidRDefault="00901C90" w:rsidP="00901C90">
      <w:pPr>
        <w:pStyle w:val="BodyText"/>
      </w:pPr>
      <w:proofErr w:type="spellStart"/>
      <w:r w:rsidRPr="00B37248">
        <w:t>RoB</w:t>
      </w:r>
      <w:proofErr w:type="spellEnd"/>
      <w:r w:rsidRPr="00B37248">
        <w:tab/>
      </w:r>
      <w:r w:rsidRPr="00B37248">
        <w:tab/>
        <w:t>Risk of bias</w:t>
      </w:r>
    </w:p>
    <w:p w14:paraId="2BF24370" w14:textId="77777777" w:rsidR="00901C90" w:rsidRPr="00B37248" w:rsidRDefault="00901C90" w:rsidP="00901C90">
      <w:pPr>
        <w:pStyle w:val="BodyText"/>
      </w:pPr>
      <w:r w:rsidRPr="00B37248">
        <w:t>RR</w:t>
      </w:r>
      <w:r w:rsidRPr="00B37248">
        <w:tab/>
      </w:r>
      <w:r w:rsidRPr="00B37248">
        <w:tab/>
        <w:t>Risk ratios</w:t>
      </w:r>
    </w:p>
    <w:p w14:paraId="0811E081" w14:textId="77777777" w:rsidR="00901C90" w:rsidRPr="00B37248" w:rsidRDefault="00901C90" w:rsidP="00901C90">
      <w:pPr>
        <w:pStyle w:val="BodyText"/>
      </w:pPr>
      <w:r w:rsidRPr="00B37248">
        <w:t>SR</w:t>
      </w:r>
      <w:r w:rsidRPr="00B37248">
        <w:tab/>
      </w:r>
      <w:r w:rsidRPr="00B37248">
        <w:tab/>
        <w:t>Systematic review</w:t>
      </w:r>
    </w:p>
    <w:p w14:paraId="30DE6CE9" w14:textId="77777777" w:rsidR="00901C90" w:rsidRPr="00B37248" w:rsidRDefault="00901C90" w:rsidP="00901C90">
      <w:pPr>
        <w:pStyle w:val="BodyText"/>
      </w:pPr>
      <w:r w:rsidRPr="00B37248">
        <w:t>SD</w:t>
      </w:r>
      <w:r w:rsidRPr="00B37248">
        <w:tab/>
      </w:r>
      <w:r w:rsidRPr="00B37248">
        <w:tab/>
        <w:t>Standard deviation</w:t>
      </w:r>
    </w:p>
    <w:p w14:paraId="6004FB63" w14:textId="77777777" w:rsidR="00901C90" w:rsidRPr="00B37248" w:rsidRDefault="00901C90" w:rsidP="00901C90">
      <w:pPr>
        <w:pStyle w:val="BodyText"/>
      </w:pPr>
      <w:r w:rsidRPr="00B37248">
        <w:t>TIDIER</w:t>
      </w:r>
      <w:r w:rsidRPr="00B37248">
        <w:tab/>
      </w:r>
      <w:r w:rsidRPr="00B37248">
        <w:tab/>
        <w:t>Template for Intervention Description and Replication</w:t>
      </w:r>
    </w:p>
    <w:p w14:paraId="3A2CEF83" w14:textId="77777777" w:rsidR="00901C90" w:rsidRPr="00B37248" w:rsidRDefault="00901C90" w:rsidP="00901C90">
      <w:pPr>
        <w:pStyle w:val="BodyText"/>
        <w:sectPr w:rsidR="00901C90" w:rsidRPr="00B37248" w:rsidSect="00752FCF">
          <w:headerReference w:type="even" r:id="rId11"/>
          <w:headerReference w:type="default" r:id="rId12"/>
          <w:footerReference w:type="default" r:id="rId13"/>
          <w:headerReference w:type="first" r:id="rId14"/>
          <w:pgSz w:w="11905" w:h="16837" w:code="9"/>
          <w:pgMar w:top="1440" w:right="1080" w:bottom="1440" w:left="1080" w:header="720" w:footer="397" w:gutter="0"/>
          <w:paperSrc w:first="261" w:other="261"/>
          <w:cols w:space="708"/>
          <w:docGrid w:linePitch="299"/>
        </w:sectPr>
      </w:pPr>
      <w:bookmarkStart w:id="12" w:name="_Toc518163106"/>
      <w:bookmarkStart w:id="13" w:name="_Toc42163611"/>
    </w:p>
    <w:p w14:paraId="68ED59AA" w14:textId="77777777" w:rsidR="00901C90" w:rsidRPr="00B37248" w:rsidRDefault="00901C90" w:rsidP="002C29E9">
      <w:pPr>
        <w:pStyle w:val="Heading1"/>
      </w:pPr>
      <w:bookmarkStart w:id="14" w:name="_Toc165548505"/>
      <w:bookmarkStart w:id="15" w:name="_Toc80880258"/>
      <w:bookmarkStart w:id="16" w:name="_Toc515013255"/>
      <w:bookmarkStart w:id="17" w:name="_Toc518163134"/>
      <w:r w:rsidRPr="00B37248">
        <w:lastRenderedPageBreak/>
        <w:t>Details of included studies</w:t>
      </w:r>
      <w:bookmarkEnd w:id="14"/>
    </w:p>
    <w:p w14:paraId="7495D03B" w14:textId="756AB4A7" w:rsidR="00901C90" w:rsidRPr="00B37248" w:rsidRDefault="00901C90" w:rsidP="00901C90">
      <w:pPr>
        <w:pStyle w:val="BodyText"/>
      </w:pPr>
      <w:bookmarkStart w:id="18" w:name="_Ref60652423"/>
      <w:bookmarkStart w:id="19" w:name="_Ref50810104"/>
      <w:bookmarkStart w:id="20" w:name="_Toc80605505"/>
      <w:r w:rsidRPr="00B37248">
        <w:t xml:space="preserve">This appendix documents the studies that met the prespecified inclusion criteria for a systematic review on the effect of shiatsu for preventing and treating any health condition. It provides an overview of the PICO criteria of included studies, a summary of the risk of bias assessment, and results of the data synthesis for the main comparison. </w:t>
      </w:r>
      <w:r w:rsidR="00F61EDF" w:rsidRPr="00B37248">
        <w:t xml:space="preserve">Similar details for the supplementary overview of acupressure are provided in the </w:t>
      </w:r>
      <w:r w:rsidR="002F0DC2" w:rsidRPr="00B37248">
        <w:t>Supplement.</w:t>
      </w:r>
    </w:p>
    <w:p w14:paraId="326262D7" w14:textId="68BEC7EA" w:rsidR="00901C90" w:rsidRPr="00B37248" w:rsidRDefault="00901C90" w:rsidP="00901C90">
      <w:pPr>
        <w:pStyle w:val="BodyText"/>
      </w:pPr>
      <w:r w:rsidRPr="00B37248">
        <w:t xml:space="preserve">Additional details concerning risk of bias judgements for shiatsu are provided in </w:t>
      </w:r>
      <w:hyperlink w:anchor="_Shiatsu" w:history="1">
        <w:r w:rsidRPr="00B37248">
          <w:rPr>
            <w:rStyle w:val="Hyperlink"/>
          </w:rPr>
          <w:t>Appendix E1</w:t>
        </w:r>
      </w:hyperlink>
      <w:r w:rsidRPr="00B37248">
        <w:t xml:space="preserve"> (shiatsu RCTs and NRSIs) and </w:t>
      </w:r>
      <w:hyperlink w:anchor="_Acupressure" w:history="1">
        <w:r w:rsidRPr="00B37248">
          <w:rPr>
            <w:rStyle w:val="Hyperlink"/>
          </w:rPr>
          <w:t>Appendix E2</w:t>
        </w:r>
      </w:hyperlink>
      <w:r w:rsidRPr="00B37248">
        <w:t xml:space="preserve"> (acupressure SRs). Data extraction sheets outlining the characteristics of the included studies are provided in </w:t>
      </w:r>
      <w:hyperlink w:anchor="_Study_details" w:history="1">
        <w:r w:rsidRPr="00B37248">
          <w:rPr>
            <w:rStyle w:val="Hyperlink"/>
          </w:rPr>
          <w:t>Appendix</w:t>
        </w:r>
      </w:hyperlink>
      <w:r w:rsidRPr="00B37248">
        <w:t xml:space="preserve"> </w:t>
      </w:r>
      <w:r w:rsidRPr="00B37248">
        <w:fldChar w:fldCharType="begin"/>
      </w:r>
      <w:r w:rsidRPr="00B37248">
        <w:instrText xml:space="preserve"> REF _Ref115962150 \r \h </w:instrText>
      </w:r>
      <w:r w:rsidRPr="00B37248">
        <w:fldChar w:fldCharType="separate"/>
      </w:r>
      <w:r w:rsidR="00AC414C">
        <w:t>F1</w:t>
      </w:r>
      <w:r w:rsidRPr="00B37248">
        <w:fldChar w:fldCharType="end"/>
      </w:r>
      <w:r w:rsidRPr="00B37248">
        <w:t xml:space="preserve"> (shiatsu) and </w:t>
      </w:r>
      <w:hyperlink w:anchor="_Study_details_1" w:history="1">
        <w:r w:rsidRPr="00B37248">
          <w:rPr>
            <w:rStyle w:val="Hyperlink"/>
          </w:rPr>
          <w:t>Appendix</w:t>
        </w:r>
      </w:hyperlink>
      <w:r w:rsidRPr="00B37248">
        <w:t xml:space="preserve"> F1.2 (acupressure). Data for outcomes considered critical or important to this review are provided in </w:t>
      </w:r>
      <w:hyperlink w:anchor="_Supplementary_outcome_data" w:history="1">
        <w:r w:rsidRPr="00B37248">
          <w:rPr>
            <w:rStyle w:val="Hyperlink"/>
          </w:rPr>
          <w:t>Appendix</w:t>
        </w:r>
      </w:hyperlink>
      <w:r w:rsidRPr="00B37248">
        <w:t xml:space="preserve"> F2.1 (shiatsu) and </w:t>
      </w:r>
      <w:hyperlink w:anchor="_Supplementary_outcome_data_1" w:history="1">
        <w:r w:rsidRPr="00B37248">
          <w:rPr>
            <w:rStyle w:val="Hyperlink"/>
          </w:rPr>
          <w:t>Appendix</w:t>
        </w:r>
      </w:hyperlink>
      <w:r w:rsidRPr="00B37248">
        <w:t xml:space="preserve"> F2.2 (acupressure).</w:t>
      </w:r>
    </w:p>
    <w:p w14:paraId="0376B23E" w14:textId="77777777" w:rsidR="00901C90" w:rsidRPr="00B37248" w:rsidRDefault="00901C90" w:rsidP="00CE494D">
      <w:pPr>
        <w:pStyle w:val="Heading2"/>
      </w:pPr>
      <w:bookmarkStart w:id="21" w:name="_Toc165548506"/>
      <w:bookmarkStart w:id="22" w:name="_Ref58433783"/>
      <w:bookmarkStart w:id="23" w:name="_Toc80880193"/>
      <w:bookmarkEnd w:id="18"/>
      <w:bookmarkEnd w:id="19"/>
      <w:bookmarkEnd w:id="20"/>
      <w:r w:rsidRPr="00B37248">
        <w:t>Neoplasms</w:t>
      </w:r>
      <w:bookmarkEnd w:id="21"/>
      <w:r w:rsidRPr="00B37248">
        <w:t xml:space="preserve"> </w:t>
      </w:r>
    </w:p>
    <w:p w14:paraId="7BA0A9B8" w14:textId="7B51336B" w:rsidR="00901C90" w:rsidRPr="00B37248" w:rsidRDefault="00C45C29" w:rsidP="0011364B">
      <w:pPr>
        <w:pStyle w:val="Heading3"/>
      </w:pPr>
      <w:bookmarkStart w:id="24" w:name="_Toc165548507"/>
      <w:r w:rsidRPr="00B37248">
        <w:t>C</w:t>
      </w:r>
      <w:r w:rsidR="00901C90" w:rsidRPr="00B37248">
        <w:t>ancer</w:t>
      </w:r>
      <w:r w:rsidRPr="00B37248">
        <w:t xml:space="preserve"> (survivors)</w:t>
      </w:r>
      <w:bookmarkEnd w:id="24"/>
    </w:p>
    <w:p w14:paraId="5D9BF6B2" w14:textId="77777777" w:rsidR="00901C90" w:rsidRPr="00B37248" w:rsidRDefault="00901C90" w:rsidP="0011364B">
      <w:pPr>
        <w:pStyle w:val="Heading4"/>
      </w:pPr>
      <w:r w:rsidRPr="00B37248">
        <w:t>List of studies</w:t>
      </w:r>
    </w:p>
    <w:p w14:paraId="4353F86F" w14:textId="3F4ED776" w:rsidR="00901C90" w:rsidRPr="00B37248" w:rsidRDefault="00901C90" w:rsidP="00901C90">
      <w:pPr>
        <w:pStyle w:val="BodyText"/>
      </w:pPr>
      <w:r w:rsidRPr="00B37248">
        <w:t xml:space="preserve">An overview of the PICO criteria of included studies is provided in </w:t>
      </w:r>
      <w:r w:rsidRPr="00B37248">
        <w:fldChar w:fldCharType="begin"/>
      </w:r>
      <w:r w:rsidRPr="00B37248">
        <w:instrText xml:space="preserve"> REF _Ref95230031 \h </w:instrText>
      </w:r>
      <w:r w:rsidRPr="00B37248">
        <w:fldChar w:fldCharType="separate"/>
      </w:r>
      <w:r w:rsidR="00AC414C" w:rsidRPr="00B37248">
        <w:t xml:space="preserve">Table </w:t>
      </w:r>
      <w:r w:rsidR="00AC414C">
        <w:rPr>
          <w:noProof/>
        </w:rPr>
        <w:t>D</w:t>
      </w:r>
      <w:r w:rsidR="00AC414C" w:rsidRPr="00B37248">
        <w:noBreakHyphen/>
      </w:r>
      <w:r w:rsidR="00AC414C">
        <w:rPr>
          <w:noProof/>
        </w:rPr>
        <w:t>1</w:t>
      </w:r>
      <w:r w:rsidRPr="00B37248">
        <w:fldChar w:fldCharType="end"/>
      </w:r>
      <w:r w:rsidRPr="00B37248">
        <w:t>.</w:t>
      </w:r>
    </w:p>
    <w:p w14:paraId="076E9823" w14:textId="4770F91C" w:rsidR="00901C90" w:rsidRPr="00B37248" w:rsidRDefault="00901C90" w:rsidP="00901C90">
      <w:pPr>
        <w:pStyle w:val="Caption"/>
      </w:pPr>
      <w:bookmarkStart w:id="25" w:name="_Ref95230031"/>
      <w:bookmarkStart w:id="26" w:name="_Toc117767372"/>
      <w:bookmarkStart w:id="27" w:name="_Toc159843901"/>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1</w:t>
      </w:r>
      <w:r w:rsidR="00C804DD" w:rsidRPr="00B37248">
        <w:fldChar w:fldCharType="end"/>
      </w:r>
      <w:bookmarkEnd w:id="25"/>
      <w:r w:rsidRPr="00B37248">
        <w:tab/>
        <w:t xml:space="preserve">Overview of PICO criteria of included studies: </w:t>
      </w:r>
      <w:r w:rsidR="00C45C29" w:rsidRPr="00B37248">
        <w:t>C</w:t>
      </w:r>
      <w:r w:rsidRPr="00B37248">
        <w:t>ancer</w:t>
      </w:r>
      <w:bookmarkEnd w:id="26"/>
      <w:r w:rsidR="00C45C29" w:rsidRPr="00B37248">
        <w:t xml:space="preserve"> (survivors)</w:t>
      </w:r>
      <w:bookmarkEnd w:id="27"/>
    </w:p>
    <w:tbl>
      <w:tblPr>
        <w:tblStyle w:val="PlainTable2"/>
        <w:tblW w:w="5000" w:type="pct"/>
        <w:tblLayout w:type="fixed"/>
        <w:tblLook w:val="04A0" w:firstRow="1" w:lastRow="0" w:firstColumn="1" w:lastColumn="0" w:noHBand="0" w:noVBand="1"/>
      </w:tblPr>
      <w:tblGrid>
        <w:gridCol w:w="1129"/>
        <w:gridCol w:w="851"/>
        <w:gridCol w:w="1553"/>
        <w:gridCol w:w="1553"/>
        <w:gridCol w:w="1553"/>
        <w:gridCol w:w="1553"/>
        <w:gridCol w:w="1553"/>
      </w:tblGrid>
      <w:tr w:rsidR="00A123BA" w:rsidRPr="00B37248" w14:paraId="45AF9D50" w14:textId="77777777" w:rsidTr="0022693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8CF3A13" w14:textId="77777777" w:rsidR="00901C90" w:rsidRPr="00B37248" w:rsidRDefault="00901C90" w:rsidP="00733227">
            <w:pPr>
              <w:pStyle w:val="Tabletext9pt"/>
            </w:pPr>
            <w:r w:rsidRPr="00B37248">
              <w:t>STUDY ID</w:t>
            </w:r>
          </w:p>
        </w:tc>
        <w:tc>
          <w:tcPr>
            <w:tcW w:w="851" w:type="dxa"/>
            <w:noWrap/>
            <w:hideMark/>
          </w:tcPr>
          <w:p w14:paraId="00F3D00F" w14:textId="2A8948FC" w:rsidR="00901C90" w:rsidRPr="00B37248" w:rsidRDefault="008D53DF" w:rsidP="00733227">
            <w:pPr>
              <w:pStyle w:val="Tabletext9pt"/>
              <w:cnfStyle w:val="100000000000" w:firstRow="1" w:lastRow="0" w:firstColumn="0" w:lastColumn="0" w:oddVBand="0" w:evenVBand="0" w:oddHBand="0" w:evenHBand="0" w:firstRowFirstColumn="0" w:firstRowLastColumn="0" w:lastRowFirstColumn="0" w:lastRowLastColumn="0"/>
            </w:pPr>
            <w:r w:rsidRPr="00B37248">
              <w:t>STUDY DESIGN</w:t>
            </w:r>
          </w:p>
        </w:tc>
        <w:tc>
          <w:tcPr>
            <w:tcW w:w="1551" w:type="dxa"/>
            <w:noWrap/>
            <w:hideMark/>
          </w:tcPr>
          <w:p w14:paraId="24818B2B"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POPULATION</w:t>
            </w:r>
          </w:p>
        </w:tc>
        <w:tc>
          <w:tcPr>
            <w:tcW w:w="1551" w:type="dxa"/>
            <w:noWrap/>
            <w:hideMark/>
          </w:tcPr>
          <w:p w14:paraId="18C4C18C"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INTERVENTION</w:t>
            </w:r>
          </w:p>
        </w:tc>
        <w:tc>
          <w:tcPr>
            <w:tcW w:w="1551" w:type="dxa"/>
            <w:noWrap/>
            <w:hideMark/>
          </w:tcPr>
          <w:p w14:paraId="4F41DD6E"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COMPARATOR</w:t>
            </w:r>
          </w:p>
        </w:tc>
        <w:tc>
          <w:tcPr>
            <w:tcW w:w="1551" w:type="dxa"/>
            <w:noWrap/>
            <w:hideMark/>
          </w:tcPr>
          <w:p w14:paraId="2CD8A4AF"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CO-INTERVENTION</w:t>
            </w:r>
          </w:p>
        </w:tc>
        <w:tc>
          <w:tcPr>
            <w:tcW w:w="1551" w:type="dxa"/>
          </w:tcPr>
          <w:p w14:paraId="0E3295F5"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OUTCOME DOMAINS</w:t>
            </w:r>
          </w:p>
        </w:tc>
      </w:tr>
      <w:tr w:rsidR="00856A60" w:rsidRPr="00B37248" w14:paraId="1FC4FA82" w14:textId="77777777" w:rsidTr="002269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35" w:type="dxa"/>
            <w:gridSpan w:val="7"/>
            <w:noWrap/>
          </w:tcPr>
          <w:p w14:paraId="4CE8F327" w14:textId="7981E162" w:rsidR="00856A60" w:rsidRPr="00B37248" w:rsidRDefault="00856A60" w:rsidP="001A4908">
            <w:pPr>
              <w:pStyle w:val="TableH29pt"/>
            </w:pPr>
            <w:r w:rsidRPr="00B37248">
              <w:t>Shiatsu vs sham*</w:t>
            </w:r>
          </w:p>
        </w:tc>
      </w:tr>
      <w:tr w:rsidR="00856A60" w:rsidRPr="00B37248" w14:paraId="51AF19E4" w14:textId="77777777" w:rsidTr="00226931">
        <w:trPr>
          <w:trHeight w:val="315"/>
        </w:trPr>
        <w:tc>
          <w:tcPr>
            <w:cnfStyle w:val="001000000000" w:firstRow="0" w:lastRow="0" w:firstColumn="1" w:lastColumn="0" w:oddVBand="0" w:evenVBand="0" w:oddHBand="0" w:evenHBand="0" w:firstRowFirstColumn="0" w:firstRowLastColumn="0" w:lastRowFirstColumn="0" w:lastRowLastColumn="0"/>
            <w:tcW w:w="9735" w:type="dxa"/>
            <w:gridSpan w:val="7"/>
            <w:noWrap/>
          </w:tcPr>
          <w:p w14:paraId="2620C194" w14:textId="38AF69FD" w:rsidR="00856A60" w:rsidRPr="00B37248" w:rsidRDefault="00856A60" w:rsidP="00733227">
            <w:pPr>
              <w:pStyle w:val="Tabletext9pt"/>
            </w:pPr>
            <w:r w:rsidRPr="00B37248">
              <w:t>No studies found</w:t>
            </w:r>
          </w:p>
        </w:tc>
      </w:tr>
      <w:tr w:rsidR="00856A60" w:rsidRPr="00B37248" w14:paraId="640CDC66" w14:textId="77777777" w:rsidTr="002269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35" w:type="dxa"/>
            <w:gridSpan w:val="7"/>
            <w:noWrap/>
          </w:tcPr>
          <w:p w14:paraId="56ED2E0F" w14:textId="77777777" w:rsidR="00856A60" w:rsidRPr="00B37248" w:rsidRDefault="00856A60" w:rsidP="001A4908">
            <w:pPr>
              <w:pStyle w:val="TableH29pt"/>
            </w:pPr>
            <w:r w:rsidRPr="00B37248">
              <w:t>Shiatsu vs control (no intervention, waitlist, usual care)*</w:t>
            </w:r>
          </w:p>
        </w:tc>
      </w:tr>
      <w:tr w:rsidR="00226931" w:rsidRPr="00B37248" w14:paraId="0DE36D6A" w14:textId="77777777" w:rsidTr="00226931">
        <w:trPr>
          <w:trHeight w:val="315"/>
        </w:trPr>
        <w:tc>
          <w:tcPr>
            <w:cnfStyle w:val="001000000000" w:firstRow="0" w:lastRow="0" w:firstColumn="1" w:lastColumn="0" w:oddVBand="0" w:evenVBand="0" w:oddHBand="0" w:evenHBand="0" w:firstRowFirstColumn="0" w:firstRowLastColumn="0" w:lastRowFirstColumn="0" w:lastRowLastColumn="0"/>
            <w:tcW w:w="1129" w:type="dxa"/>
            <w:noWrap/>
          </w:tcPr>
          <w:p w14:paraId="7D32E093" w14:textId="37BE2359" w:rsidR="00901C90" w:rsidRPr="00B37248" w:rsidRDefault="00901C90" w:rsidP="00733227">
            <w:pPr>
              <w:pStyle w:val="Tabletext9pt"/>
            </w:pPr>
            <w:proofErr w:type="spellStart"/>
            <w:r w:rsidRPr="00B37248">
              <w:t>Donoyama</w:t>
            </w:r>
            <w:proofErr w:type="spellEnd"/>
            <w:r w:rsidRPr="00B37248">
              <w:t xml:space="preserve"> 2013 </w:t>
            </w:r>
            <w:r w:rsidRPr="00B37248">
              <w:fldChar w:fldCharType="begin">
                <w:fldData xml:space="preserve">PEVuZE5vdGU+PENpdGU+PEF1dGhvcj5Eb25veWFtYTwvQXV0aG9yPjxZZWFyPjIwMTM8L1llYXI+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</w:fldData>
              </w:fldChar>
            </w:r>
            <w:r w:rsidRPr="00B37248">
              <w:instrText xml:space="preserve"> ADDIN EN.CITE </w:instrText>
            </w:r>
            <w:r w:rsidRPr="00B37248">
              <w:fldChar w:fldCharType="begin">
                <w:fldData xml:space="preserve">PEVuZE5vdGU+PENpdGU+PEF1dGhvcj5Eb25veWFtYTwvQXV0aG9yPjxZZWFyPjIwMTM8L1llYXI+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</w:fldData>
              </w:fldChar>
            </w:r>
            <w:r w:rsidRPr="00B37248">
              <w:instrText xml:space="preserve"> ADDIN EN.CITE.DATA </w:instrText>
            </w:r>
            <w:r w:rsidRPr="00B37248">
              <w:fldChar w:fldCharType="end"/>
            </w:r>
            <w:r w:rsidRPr="00B37248">
              <w:fldChar w:fldCharType="separate"/>
            </w:r>
            <w:r w:rsidRPr="00B37248">
              <w:t>(</w:t>
            </w:r>
            <w:hyperlink w:anchor="_ENREF_6" w:tooltip="Donoyama, 2013 #6" w:history="1">
              <w:r w:rsidR="00A34EDC" w:rsidRPr="00B37248">
                <w:t>6-10</w:t>
              </w:r>
            </w:hyperlink>
            <w:r w:rsidRPr="00B37248">
              <w:t>)</w:t>
            </w:r>
            <w:r w:rsidRPr="00B37248">
              <w:fldChar w:fldCharType="end"/>
            </w:r>
          </w:p>
        </w:tc>
        <w:tc>
          <w:tcPr>
            <w:tcW w:w="851" w:type="dxa"/>
            <w:noWrap/>
          </w:tcPr>
          <w:p w14:paraId="23DE516E"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RCT</w:t>
            </w:r>
          </w:p>
        </w:tc>
        <w:tc>
          <w:tcPr>
            <w:tcW w:w="1551" w:type="dxa"/>
            <w:noWrap/>
          </w:tcPr>
          <w:p w14:paraId="22E69D57"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Gynaecological cancer survivors </w:t>
            </w:r>
          </w:p>
        </w:tc>
        <w:tc>
          <w:tcPr>
            <w:tcW w:w="1551" w:type="dxa"/>
            <w:noWrap/>
          </w:tcPr>
          <w:p w14:paraId="042EC4D0"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Shiatsu</w:t>
            </w:r>
          </w:p>
        </w:tc>
        <w:tc>
          <w:tcPr>
            <w:tcW w:w="1551" w:type="dxa"/>
            <w:noWrap/>
          </w:tcPr>
          <w:p w14:paraId="11410781"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Control (no intervention)</w:t>
            </w:r>
          </w:p>
        </w:tc>
        <w:tc>
          <w:tcPr>
            <w:tcW w:w="1551" w:type="dxa"/>
            <w:noWrap/>
          </w:tcPr>
          <w:p w14:paraId="06C98C3A"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Standard medical care</w:t>
            </w:r>
          </w:p>
        </w:tc>
        <w:tc>
          <w:tcPr>
            <w:tcW w:w="1551" w:type="dxa"/>
          </w:tcPr>
          <w:p w14:paraId="7D152E8F"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QoL</w:t>
            </w:r>
          </w:p>
          <w:p w14:paraId="30A82B92"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Pain intensity</w:t>
            </w:r>
          </w:p>
          <w:p w14:paraId="3E9C5130"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Stress biomarkers </w:t>
            </w:r>
          </w:p>
        </w:tc>
      </w:tr>
      <w:tr w:rsidR="00E51819" w:rsidRPr="00B37248" w14:paraId="3B82EAF8" w14:textId="77777777" w:rsidTr="002269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35" w:type="dxa"/>
            <w:gridSpan w:val="7"/>
            <w:noWrap/>
          </w:tcPr>
          <w:p w14:paraId="04D6B24D" w14:textId="092AF0DB" w:rsidR="00E51819" w:rsidRPr="00B37248" w:rsidRDefault="00E51819" w:rsidP="001A4908">
            <w:pPr>
              <w:pStyle w:val="TableH29pt"/>
            </w:pPr>
            <w:r w:rsidRPr="00B37248">
              <w:t xml:space="preserve">Shiatsu vs </w:t>
            </w:r>
            <w:r w:rsidR="0064040A" w:rsidRPr="00B37248">
              <w:t>‘other’ intervention**</w:t>
            </w:r>
            <w:r w:rsidRPr="00B37248">
              <w:t xml:space="preserve"> </w:t>
            </w:r>
          </w:p>
        </w:tc>
      </w:tr>
      <w:tr w:rsidR="008D53DF" w:rsidRPr="00B37248" w14:paraId="6202D6E1" w14:textId="77777777" w:rsidTr="00226931">
        <w:trPr>
          <w:trHeight w:val="315"/>
        </w:trPr>
        <w:tc>
          <w:tcPr>
            <w:cnfStyle w:val="001000000000" w:firstRow="0" w:lastRow="0" w:firstColumn="1" w:lastColumn="0" w:oddVBand="0" w:evenVBand="0" w:oddHBand="0" w:evenHBand="0" w:firstRowFirstColumn="0" w:firstRowLastColumn="0" w:lastRowFirstColumn="0" w:lastRowLastColumn="0"/>
            <w:tcW w:w="9735" w:type="dxa"/>
            <w:gridSpan w:val="7"/>
            <w:noWrap/>
          </w:tcPr>
          <w:p w14:paraId="0CCE50EA" w14:textId="77777777" w:rsidR="00A123BA" w:rsidRPr="00B37248" w:rsidRDefault="00A123BA" w:rsidP="00733227">
            <w:pPr>
              <w:pStyle w:val="Tabletext9pt"/>
            </w:pPr>
            <w:r w:rsidRPr="00B37248">
              <w:t>No studies found</w:t>
            </w:r>
          </w:p>
        </w:tc>
      </w:tr>
    </w:tbl>
    <w:p w14:paraId="68E94037" w14:textId="77777777" w:rsidR="00901C90" w:rsidRPr="00B37248" w:rsidRDefault="00901C90" w:rsidP="00901C90">
      <w:pPr>
        <w:pStyle w:val="TableFigNotes18"/>
      </w:pPr>
      <w:r w:rsidRPr="00B37248">
        <w:t>Abbreviations: RCT, randomised control trial; QoL, Quality of life</w:t>
      </w:r>
    </w:p>
    <w:p w14:paraId="228148C5" w14:textId="44D05CBC" w:rsidR="00E51819" w:rsidRPr="00B37248" w:rsidRDefault="00E51819" w:rsidP="0064040A">
      <w:pPr>
        <w:pStyle w:val="TableFigNotes18"/>
      </w:pPr>
      <w:r w:rsidRPr="00B37248">
        <w:t>*</w:t>
      </w:r>
      <w:r w:rsidR="0064040A" w:rsidRPr="00B37248">
        <w:t xml:space="preserve"> </w:t>
      </w:r>
      <w:r w:rsidRPr="00B37248">
        <w:t xml:space="preserve">Studies that compared </w:t>
      </w:r>
      <w:r w:rsidR="00CD050E" w:rsidRPr="00B37248">
        <w:t>shiatsu</w:t>
      </w:r>
      <w:r w:rsidRPr="00B37248">
        <w:t xml:space="preserve"> with </w:t>
      </w:r>
      <w:r w:rsidR="00CD050E" w:rsidRPr="00B37248">
        <w:t xml:space="preserve">sham or </w:t>
      </w:r>
      <w:r w:rsidRPr="00B37248">
        <w:t>an inactive control were eligible for inclusion in the evidence synthesis and are included in the Summary of findings tables if they reported outcomes considered critical or important to this review.</w:t>
      </w:r>
    </w:p>
    <w:p w14:paraId="3C658980" w14:textId="20EC42A8" w:rsidR="00E51819" w:rsidRPr="00B37248" w:rsidRDefault="00E51819" w:rsidP="0064040A">
      <w:pPr>
        <w:pStyle w:val="TableFigNotes18"/>
      </w:pPr>
      <w:r w:rsidRPr="00B37248">
        <w:t>**</w:t>
      </w:r>
      <w:r w:rsidR="0064040A" w:rsidRPr="00B37248">
        <w:t xml:space="preserve"> </w:t>
      </w:r>
      <w:r w:rsidRPr="00B37248">
        <w:t xml:space="preserve">Studies that compared </w:t>
      </w:r>
      <w:r w:rsidR="00CD050E" w:rsidRPr="00B37248">
        <w:t>shiatsu</w:t>
      </w:r>
      <w:r w:rsidRPr="00B37248">
        <w:t xml:space="preserve"> with an active intervention are included in the supplementary outcome tables (Appendix F2</w:t>
      </w:r>
      <w:r w:rsidR="00CD050E" w:rsidRPr="00B37248">
        <w:t>.1</w:t>
      </w:r>
      <w:r w:rsidRPr="00B37248">
        <w:t>) if they reported data for outcomes considered critical or important to this review.</w:t>
      </w:r>
    </w:p>
    <w:p w14:paraId="57516D79" w14:textId="66D3135A" w:rsidR="00901C90" w:rsidRPr="00B37248" w:rsidRDefault="00901C90" w:rsidP="0011364B">
      <w:pPr>
        <w:pStyle w:val="Heading4"/>
      </w:pPr>
      <w:r w:rsidRPr="00B37248">
        <w:t xml:space="preserve">Risk of bias </w:t>
      </w:r>
      <w:r w:rsidR="00031130" w:rsidRPr="00B37248">
        <w:t>per item</w:t>
      </w:r>
    </w:p>
    <w:p w14:paraId="69E19F95" w14:textId="3576B418" w:rsidR="00901C90" w:rsidRPr="00B37248" w:rsidRDefault="00901C90" w:rsidP="00901C90">
      <w:pPr>
        <w:pStyle w:val="BodyText"/>
      </w:pPr>
      <w:r w:rsidRPr="00B37248">
        <w:t xml:space="preserve">The risk of bias for each item in the included studies for gynaecological cancer is described below and shown graphically in </w:t>
      </w:r>
      <w:r w:rsidRPr="00B37248">
        <w:fldChar w:fldCharType="begin"/>
      </w:r>
      <w:r w:rsidRPr="00B37248">
        <w:instrText xml:space="preserve"> REF _Ref95230206 \h </w:instrText>
      </w:r>
      <w:r w:rsidRPr="00B37248">
        <w:fldChar w:fldCharType="separate"/>
      </w:r>
      <w:r w:rsidR="00AC414C" w:rsidRPr="00B37248">
        <w:t xml:space="preserve">Figure </w:t>
      </w:r>
      <w:r w:rsidR="00AC414C">
        <w:rPr>
          <w:noProof/>
        </w:rPr>
        <w:t>D</w:t>
      </w:r>
      <w:r w:rsidR="00AC414C" w:rsidRPr="00B37248">
        <w:noBreakHyphen/>
      </w:r>
      <w:r w:rsidR="00AC414C">
        <w:rPr>
          <w:noProof/>
        </w:rPr>
        <w:t>1</w:t>
      </w:r>
      <w:r w:rsidRPr="00B37248">
        <w:fldChar w:fldCharType="end"/>
      </w:r>
      <w:r w:rsidRPr="00B37248">
        <w:t xml:space="preserve">. </w:t>
      </w:r>
    </w:p>
    <w:p w14:paraId="0FB41529" w14:textId="77777777" w:rsidR="00901C90" w:rsidRPr="00B37248" w:rsidRDefault="00901C90" w:rsidP="00ED7CC5">
      <w:pPr>
        <w:pStyle w:val="Heading4a"/>
      </w:pPr>
      <w:r w:rsidRPr="00B37248">
        <w:t>Bias arising from the randomisation process</w:t>
      </w:r>
    </w:p>
    <w:p w14:paraId="0A9C8D4E" w14:textId="77777777" w:rsidR="00901C90" w:rsidRPr="00B37248" w:rsidRDefault="00901C90" w:rsidP="00901C90">
      <w:pPr>
        <w:pStyle w:val="BodyText"/>
      </w:pPr>
      <w:bookmarkStart w:id="28" w:name="_Hlk82436892"/>
      <w:proofErr w:type="spellStart"/>
      <w:r w:rsidRPr="00B37248">
        <w:t>Donoyama</w:t>
      </w:r>
      <w:proofErr w:type="spellEnd"/>
      <w:r w:rsidRPr="00B37248">
        <w:t xml:space="preserve"> 2013 randomised participants using block randomisation but did not provide any information on allocation concealment. Reported baseline characteristics and baseline outcomes measures appeared matched between treatment groups.</w:t>
      </w:r>
    </w:p>
    <w:bookmarkEnd w:id="28"/>
    <w:p w14:paraId="32E5A0C9" w14:textId="77777777" w:rsidR="00901C90" w:rsidRPr="00B37248" w:rsidRDefault="00901C90" w:rsidP="00ED7CC5">
      <w:pPr>
        <w:pStyle w:val="Heading4a"/>
      </w:pPr>
      <w:r w:rsidRPr="00B37248">
        <w:t>Bias due to deviations from intended interventions (effect of assignment to intervention [ITT])</w:t>
      </w:r>
    </w:p>
    <w:p w14:paraId="2E560262" w14:textId="77777777" w:rsidR="00901C90" w:rsidRPr="00B37248" w:rsidRDefault="00901C90" w:rsidP="00901C90">
      <w:pPr>
        <w:pStyle w:val="BodyText"/>
      </w:pPr>
      <w:proofErr w:type="spellStart"/>
      <w:r w:rsidRPr="00B37248">
        <w:t>Donoyama</w:t>
      </w:r>
      <w:proofErr w:type="spellEnd"/>
      <w:r w:rsidRPr="00B37248">
        <w:t xml:space="preserve"> 2013 was judged to be at low risk of bias as no deviations from the trial protocol were reported and an appropriate analysis method was used to estimate the effect of assignment to intervention. </w:t>
      </w:r>
    </w:p>
    <w:p w14:paraId="34A62864" w14:textId="77777777" w:rsidR="00901C90" w:rsidRPr="00B37248" w:rsidRDefault="00901C90" w:rsidP="00ED7CC5">
      <w:pPr>
        <w:pStyle w:val="Heading4a"/>
      </w:pPr>
      <w:r w:rsidRPr="00B37248">
        <w:lastRenderedPageBreak/>
        <w:t>Bias due to missing outcome data</w:t>
      </w:r>
    </w:p>
    <w:p w14:paraId="65686668" w14:textId="58D85424" w:rsidR="00901C90" w:rsidRPr="00B37248" w:rsidRDefault="00901C90" w:rsidP="00901C90">
      <w:pPr>
        <w:pStyle w:val="BodyText"/>
      </w:pPr>
      <w:proofErr w:type="spellStart"/>
      <w:r w:rsidRPr="00B37248">
        <w:t>Donoyama</w:t>
      </w:r>
      <w:proofErr w:type="spellEnd"/>
      <w:r w:rsidRPr="00B37248">
        <w:t xml:space="preserve"> 2013 w</w:t>
      </w:r>
      <w:r w:rsidR="0057321F">
        <w:t>as</w:t>
      </w:r>
      <w:r w:rsidRPr="00B37248">
        <w:t xml:space="preserve"> judged to be at low risk of bias for this domain as outcome data appeared to be available for nearly all participants</w:t>
      </w:r>
      <w:r w:rsidR="0043721B" w:rsidRPr="00B37248">
        <w:t>.</w:t>
      </w:r>
    </w:p>
    <w:p w14:paraId="712D9B10" w14:textId="77777777" w:rsidR="00901C90" w:rsidRPr="00B37248" w:rsidRDefault="00901C90" w:rsidP="00ED7CC5">
      <w:pPr>
        <w:pStyle w:val="Heading4a"/>
      </w:pPr>
      <w:r w:rsidRPr="00B37248">
        <w:t>Bias in measurement of the outcome</w:t>
      </w:r>
    </w:p>
    <w:p w14:paraId="7DA2BB9B" w14:textId="77777777" w:rsidR="00901C90" w:rsidRPr="00B37248" w:rsidRDefault="00901C90" w:rsidP="00901C90">
      <w:pPr>
        <w:pStyle w:val="BodyText"/>
      </w:pPr>
      <w:r w:rsidRPr="00B37248">
        <w:t xml:space="preserve">There were some concerns of bias relating to the measurement of outcomes as both participants and outcome assessors were not blinded to treatment allocation. Many of the primary or key outcomes were subjective, results of which could be influenced by knowledge of the intervention. </w:t>
      </w:r>
    </w:p>
    <w:p w14:paraId="670420D1" w14:textId="77777777" w:rsidR="00901C90" w:rsidRPr="00B37248" w:rsidRDefault="00901C90" w:rsidP="00ED7CC5">
      <w:pPr>
        <w:pStyle w:val="Heading4a"/>
      </w:pPr>
      <w:r w:rsidRPr="00B37248">
        <w:t>Bias in selection of the reported result</w:t>
      </w:r>
    </w:p>
    <w:p w14:paraId="246BE757" w14:textId="77777777" w:rsidR="00901C90" w:rsidRPr="00B37248" w:rsidRDefault="00901C90" w:rsidP="00901C90">
      <w:pPr>
        <w:pStyle w:val="BodyText"/>
      </w:pPr>
      <w:proofErr w:type="spellStart"/>
      <w:r w:rsidRPr="00B37248">
        <w:t>Donoyama</w:t>
      </w:r>
      <w:proofErr w:type="spellEnd"/>
      <w:r w:rsidRPr="00B37248">
        <w:t xml:space="preserve"> 2013 reported all results specified in the published protocol, but there were some concerns relating variations in the reporting across publications. </w:t>
      </w:r>
    </w:p>
    <w:p w14:paraId="5A96C048" w14:textId="7A44A9EE" w:rsidR="00901C90" w:rsidRPr="00B37248" w:rsidRDefault="00901C90" w:rsidP="00901C90">
      <w:pPr>
        <w:pStyle w:val="Caption"/>
      </w:pPr>
      <w:bookmarkStart w:id="29" w:name="_Ref95230206"/>
      <w:bookmarkStart w:id="30" w:name="_Toc87346037"/>
      <w:bookmarkStart w:id="31" w:name="_Toc87942140"/>
      <w:bookmarkStart w:id="32" w:name="_Toc159843933"/>
      <w:r w:rsidRPr="00B37248">
        <w:t xml:space="preserve">Figure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Figure \* ARABIC \s 1 </w:instrText>
      </w:r>
      <w:r w:rsidR="00C804DD" w:rsidRPr="00B37248">
        <w:fldChar w:fldCharType="separate"/>
      </w:r>
      <w:r w:rsidR="00AC414C">
        <w:rPr>
          <w:noProof/>
        </w:rPr>
        <w:t>1</w:t>
      </w:r>
      <w:r w:rsidR="00C804DD" w:rsidRPr="00B37248">
        <w:fldChar w:fldCharType="end"/>
      </w:r>
      <w:bookmarkEnd w:id="29"/>
      <w:r w:rsidRPr="00B37248">
        <w:tab/>
        <w:t>Risk of bias graph: review authors' judgements about each risk of bias item presented as percentages across all included RCTs – Gynaecological cancer</w:t>
      </w:r>
      <w:bookmarkEnd w:id="30"/>
      <w:bookmarkEnd w:id="31"/>
      <w:r w:rsidRPr="00B37248">
        <w:t xml:space="preserve"> (survivors)</w:t>
      </w:r>
      <w:bookmarkEnd w:id="32"/>
      <w:r w:rsidRPr="00B37248">
        <w:t xml:space="preserve"> </w:t>
      </w:r>
    </w:p>
    <w:p w14:paraId="645B7587" w14:textId="77777777" w:rsidR="00901C90" w:rsidRPr="00B37248" w:rsidRDefault="00901C90" w:rsidP="00901C90">
      <w:pPr>
        <w:pStyle w:val="Pic"/>
      </w:pPr>
      <w:r w:rsidRPr="008C0286">
        <w:rPr>
          <w:noProof/>
        </w:rPr>
        <w:drawing>
          <wp:inline distT="0" distB="0" distL="0" distR="0" wp14:anchorId="52D1B076" wp14:editId="516B764F">
            <wp:extent cx="5772150" cy="1736680"/>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2844" cy="1742906"/>
                    </a:xfrm>
                    <a:prstGeom prst="rect">
                      <a:avLst/>
                    </a:prstGeom>
                    <a:noFill/>
                    <a:ln>
                      <a:noFill/>
                    </a:ln>
                  </pic:spPr>
                </pic:pic>
              </a:graphicData>
            </a:graphic>
          </wp:inline>
        </w:drawing>
      </w:r>
    </w:p>
    <w:p w14:paraId="23B8A10C" w14:textId="77777777" w:rsidR="00901C90" w:rsidRPr="00B37248" w:rsidRDefault="00901C90" w:rsidP="00901C90">
      <w:pPr>
        <w:pStyle w:val="TOC2"/>
      </w:pPr>
    </w:p>
    <w:p w14:paraId="7D071D80" w14:textId="77777777" w:rsidR="00901C90" w:rsidRPr="00B37248" w:rsidRDefault="00901C90" w:rsidP="0011364B">
      <w:pPr>
        <w:pStyle w:val="Heading4"/>
      </w:pPr>
      <w:r w:rsidRPr="00B37248">
        <w:t>Effect of intervention</w:t>
      </w:r>
    </w:p>
    <w:p w14:paraId="1503B708" w14:textId="522234DA" w:rsidR="00901C90" w:rsidRPr="00B37248" w:rsidRDefault="00901C90" w:rsidP="00901C90">
      <w:pPr>
        <w:pStyle w:val="BodyText"/>
      </w:pPr>
      <w:r w:rsidRPr="00B37248">
        <w:t xml:space="preserve">Outcomes considered by the NTWC to be critical or important for decision-making in gynaecological cancer survivors are listed in </w:t>
      </w:r>
      <w:r w:rsidRPr="00B37248">
        <w:fldChar w:fldCharType="begin"/>
      </w:r>
      <w:r w:rsidRPr="00B37248">
        <w:instrText xml:space="preserve"> REF _Ref81914858 \h </w:instrText>
      </w:r>
      <w:r w:rsidRPr="00B37248">
        <w:fldChar w:fldCharType="separate"/>
      </w:r>
      <w:r w:rsidR="00AC414C" w:rsidRPr="00B37248">
        <w:t xml:space="preserve">Table </w:t>
      </w:r>
      <w:r w:rsidR="00AC414C">
        <w:rPr>
          <w:noProof/>
        </w:rPr>
        <w:t>D</w:t>
      </w:r>
      <w:r w:rsidR="00AC414C" w:rsidRPr="00B37248">
        <w:noBreakHyphen/>
      </w:r>
      <w:r w:rsidR="00AC414C">
        <w:rPr>
          <w:noProof/>
        </w:rPr>
        <w:t>2</w:t>
      </w:r>
      <w:r w:rsidRPr="00B37248">
        <w:fldChar w:fldCharType="end"/>
      </w:r>
      <w:r w:rsidRPr="00B37248">
        <w:t xml:space="preserve">. </w:t>
      </w:r>
    </w:p>
    <w:p w14:paraId="4A916760" w14:textId="0A33FDAC" w:rsidR="00901C90" w:rsidRPr="00B37248" w:rsidRDefault="00901C90" w:rsidP="00901C90">
      <w:pPr>
        <w:pStyle w:val="Caption"/>
      </w:pPr>
      <w:bookmarkStart w:id="33" w:name="_Ref81914858"/>
      <w:bookmarkStart w:id="34" w:name="_Ref81914855"/>
      <w:bookmarkStart w:id="35" w:name="_Toc85466241"/>
      <w:bookmarkStart w:id="36" w:name="_Toc93505856"/>
      <w:bookmarkStart w:id="37" w:name="_Toc117767373"/>
      <w:bookmarkStart w:id="38" w:name="_Toc159843902"/>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2</w:t>
      </w:r>
      <w:r w:rsidR="00C804DD" w:rsidRPr="00B37248">
        <w:fldChar w:fldCharType="end"/>
      </w:r>
      <w:bookmarkEnd w:id="33"/>
      <w:r w:rsidRPr="00B37248">
        <w:tab/>
        <w:t xml:space="preserve">Outcomes considered by the NTWC to be critical or important for decision-making: </w:t>
      </w:r>
      <w:bookmarkEnd w:id="34"/>
      <w:r w:rsidRPr="00B37248">
        <w:t>cancer (survivors)</w:t>
      </w:r>
      <w:bookmarkEnd w:id="35"/>
      <w:bookmarkEnd w:id="36"/>
      <w:bookmarkEnd w:id="37"/>
      <w:bookmarkEnd w:id="38"/>
    </w:p>
    <w:tbl>
      <w:tblPr>
        <w:tblStyle w:val="PlainTable2"/>
        <w:tblW w:w="5000" w:type="pct"/>
        <w:tblLook w:val="04A0" w:firstRow="1" w:lastRow="0" w:firstColumn="1" w:lastColumn="0" w:noHBand="0" w:noVBand="1"/>
      </w:tblPr>
      <w:tblGrid>
        <w:gridCol w:w="1819"/>
        <w:gridCol w:w="3426"/>
        <w:gridCol w:w="1419"/>
        <w:gridCol w:w="1939"/>
        <w:gridCol w:w="1142"/>
      </w:tblGrid>
      <w:tr w:rsidR="00901C90" w:rsidRPr="00B37248" w14:paraId="398B372C" w14:textId="77777777" w:rsidTr="008F73AE">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933" w:type="pct"/>
            <w:noWrap/>
            <w:hideMark/>
          </w:tcPr>
          <w:p w14:paraId="4737B3ED" w14:textId="77777777" w:rsidR="00901C90" w:rsidRPr="00B37248" w:rsidRDefault="00901C90" w:rsidP="00B072BE">
            <w:pPr>
              <w:pStyle w:val="Tabletext9pt"/>
            </w:pPr>
            <w:r w:rsidRPr="00B37248">
              <w:t>Outcome domain</w:t>
            </w:r>
          </w:p>
        </w:tc>
        <w:tc>
          <w:tcPr>
            <w:tcW w:w="1758" w:type="pct"/>
            <w:hideMark/>
          </w:tcPr>
          <w:p w14:paraId="3EFE7413"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Measured with</w:t>
            </w:r>
          </w:p>
        </w:tc>
        <w:tc>
          <w:tcPr>
            <w:tcW w:w="728" w:type="pct"/>
            <w:hideMark/>
          </w:tcPr>
          <w:p w14:paraId="42B7C2BC"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consensus rating</w:t>
            </w:r>
          </w:p>
        </w:tc>
        <w:tc>
          <w:tcPr>
            <w:tcW w:w="995" w:type="pct"/>
            <w:hideMark/>
          </w:tcPr>
          <w:p w14:paraId="1EB68B3A"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Data available for comparison 1 or 2?</w:t>
            </w:r>
          </w:p>
        </w:tc>
        <w:tc>
          <w:tcPr>
            <w:tcW w:w="586" w:type="pct"/>
          </w:tcPr>
          <w:p w14:paraId="5C07FD3F"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proofErr w:type="spellStart"/>
            <w:r w:rsidRPr="00B37248">
              <w:t>Donoyama</w:t>
            </w:r>
            <w:proofErr w:type="spellEnd"/>
            <w:r w:rsidRPr="00B37248">
              <w:t xml:space="preserve"> 2013</w:t>
            </w:r>
          </w:p>
        </w:tc>
      </w:tr>
      <w:tr w:rsidR="00901C90" w:rsidRPr="00B37248" w14:paraId="19CEBC84" w14:textId="77777777" w:rsidTr="008F7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pct"/>
          </w:tcPr>
          <w:p w14:paraId="2CD0724B" w14:textId="77777777" w:rsidR="00901C90" w:rsidRPr="00B37248" w:rsidRDefault="00901C90" w:rsidP="00B072BE">
            <w:pPr>
              <w:pStyle w:val="Tabletext9pt"/>
            </w:pPr>
            <w:r w:rsidRPr="00B37248">
              <w:t>Quality of life</w:t>
            </w:r>
          </w:p>
        </w:tc>
        <w:tc>
          <w:tcPr>
            <w:tcW w:w="1758" w:type="pct"/>
          </w:tcPr>
          <w:p w14:paraId="53BD82E2"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EORTC QLQ-C30 – total score</w:t>
            </w:r>
          </w:p>
        </w:tc>
        <w:tc>
          <w:tcPr>
            <w:tcW w:w="728" w:type="pct"/>
            <w:noWrap/>
            <w:hideMark/>
          </w:tcPr>
          <w:p w14:paraId="2852F790"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995" w:type="pct"/>
            <w:hideMark/>
          </w:tcPr>
          <w:p w14:paraId="11F01287" w14:textId="4E90FDE3" w:rsidR="00901C90" w:rsidRPr="00B37248" w:rsidRDefault="00FF2FCE" w:rsidP="00B072BE">
            <w:pPr>
              <w:pStyle w:val="Tabletext9pt"/>
              <w:cnfStyle w:val="000000100000" w:firstRow="0" w:lastRow="0" w:firstColumn="0" w:lastColumn="0" w:oddVBand="0" w:evenVBand="0" w:oddHBand="1" w:evenHBand="0" w:firstRowFirstColumn="0" w:firstRowLastColumn="0" w:lastRowFirstColumn="0" w:lastRowLastColumn="0"/>
            </w:pPr>
            <w:r w:rsidRPr="00B37248">
              <w:t>N</w:t>
            </w:r>
            <w:r w:rsidR="00F76F6F" w:rsidRPr="00B37248">
              <w:t>o</w:t>
            </w:r>
          </w:p>
        </w:tc>
        <w:tc>
          <w:tcPr>
            <w:tcW w:w="586" w:type="pct"/>
          </w:tcPr>
          <w:p w14:paraId="420375E5"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X</w:t>
            </w:r>
          </w:p>
        </w:tc>
      </w:tr>
      <w:tr w:rsidR="00901C90" w:rsidRPr="00B37248" w14:paraId="22C57702" w14:textId="77777777" w:rsidTr="008F73AE">
        <w:tc>
          <w:tcPr>
            <w:cnfStyle w:val="001000000000" w:firstRow="0" w:lastRow="0" w:firstColumn="1" w:lastColumn="0" w:oddVBand="0" w:evenVBand="0" w:oddHBand="0" w:evenHBand="0" w:firstRowFirstColumn="0" w:firstRowLastColumn="0" w:lastRowFirstColumn="0" w:lastRowLastColumn="0"/>
            <w:tcW w:w="933" w:type="pct"/>
          </w:tcPr>
          <w:p w14:paraId="2B22E421" w14:textId="77777777" w:rsidR="00901C90" w:rsidRPr="00B37248" w:rsidRDefault="00901C90" w:rsidP="00B072BE">
            <w:pPr>
              <w:pStyle w:val="Tabletext9pt"/>
            </w:pPr>
            <w:r w:rsidRPr="00B37248">
              <w:t>Pain</w:t>
            </w:r>
          </w:p>
        </w:tc>
        <w:tc>
          <w:tcPr>
            <w:tcW w:w="1758" w:type="pct"/>
          </w:tcPr>
          <w:p w14:paraId="74968719"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Visual analogue scale (VAS)</w:t>
            </w:r>
          </w:p>
        </w:tc>
        <w:tc>
          <w:tcPr>
            <w:tcW w:w="728" w:type="pct"/>
            <w:noWrap/>
          </w:tcPr>
          <w:p w14:paraId="4DC9C45D"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995" w:type="pct"/>
          </w:tcPr>
          <w:p w14:paraId="507F0E68"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Yes</w:t>
            </w:r>
          </w:p>
        </w:tc>
        <w:tc>
          <w:tcPr>
            <w:tcW w:w="586" w:type="pct"/>
          </w:tcPr>
          <w:p w14:paraId="355897D4" w14:textId="20BC11BD" w:rsidR="00901C90" w:rsidRPr="00B37248" w:rsidRDefault="00C75B1C" w:rsidP="00B072BE">
            <w:pPr>
              <w:pStyle w:val="Tabletext9pt"/>
              <w:cnfStyle w:val="000000000000" w:firstRow="0" w:lastRow="0" w:firstColumn="0" w:lastColumn="0" w:oddVBand="0" w:evenVBand="0" w:oddHBand="0" w:evenHBand="0" w:firstRowFirstColumn="0" w:firstRowLastColumn="0" w:lastRowFirstColumn="0" w:lastRowLastColumn="0"/>
            </w:pPr>
            <w:r w:rsidRPr="00B37248">
              <w:t>X</w:t>
            </w:r>
          </w:p>
        </w:tc>
      </w:tr>
      <w:tr w:rsidR="00901C90" w:rsidRPr="00B37248" w14:paraId="11D06444" w14:textId="77777777" w:rsidTr="008F7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pct"/>
          </w:tcPr>
          <w:p w14:paraId="0C735D26" w14:textId="77777777" w:rsidR="00901C90" w:rsidRPr="00B37248" w:rsidRDefault="00901C90" w:rsidP="00B072BE">
            <w:pPr>
              <w:pStyle w:val="Tabletext9pt"/>
            </w:pPr>
            <w:r w:rsidRPr="00B37248">
              <w:t>Physical symptoms</w:t>
            </w:r>
          </w:p>
        </w:tc>
        <w:tc>
          <w:tcPr>
            <w:tcW w:w="1758" w:type="pct"/>
          </w:tcPr>
          <w:p w14:paraId="40C930FA" w14:textId="0B183AAD" w:rsidR="00901C90" w:rsidRPr="00B37248" w:rsidRDefault="00FD0C4D" w:rsidP="00B072BE">
            <w:pPr>
              <w:pStyle w:val="Tabletext9pt"/>
              <w:cnfStyle w:val="000000100000" w:firstRow="0" w:lastRow="0" w:firstColumn="0" w:lastColumn="0" w:oddVBand="0" w:evenVBand="0" w:oddHBand="1" w:evenHBand="0" w:firstRowFirstColumn="0" w:firstRowLastColumn="0" w:lastRowFirstColumn="0" w:lastRowLastColumn="0"/>
            </w:pPr>
            <w:r w:rsidRPr="00B37248">
              <w:t xml:space="preserve">VAS, </w:t>
            </w:r>
            <w:r w:rsidR="00901C90" w:rsidRPr="00B37248">
              <w:t>EORTC QLQ-C30 – Nausea and vomiting</w:t>
            </w:r>
          </w:p>
        </w:tc>
        <w:tc>
          <w:tcPr>
            <w:tcW w:w="728" w:type="pct"/>
            <w:noWrap/>
          </w:tcPr>
          <w:p w14:paraId="0168CD2D"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995" w:type="pct"/>
          </w:tcPr>
          <w:p w14:paraId="2C93EF78" w14:textId="253BAE99" w:rsidR="00901C90" w:rsidRPr="00B37248" w:rsidRDefault="00E37AD3" w:rsidP="00B072BE">
            <w:pPr>
              <w:pStyle w:val="Tabletext9pt"/>
              <w:cnfStyle w:val="000000100000" w:firstRow="0" w:lastRow="0" w:firstColumn="0" w:lastColumn="0" w:oddVBand="0" w:evenVBand="0" w:oddHBand="1" w:evenHBand="0" w:firstRowFirstColumn="0" w:firstRowLastColumn="0" w:lastRowFirstColumn="0" w:lastRowLastColumn="0"/>
            </w:pPr>
            <w:r w:rsidRPr="00B37248">
              <w:t>Yes</w:t>
            </w:r>
          </w:p>
        </w:tc>
        <w:tc>
          <w:tcPr>
            <w:tcW w:w="586" w:type="pct"/>
          </w:tcPr>
          <w:p w14:paraId="4256AA4F"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rPr>
                <w:rFonts w:ascii="Segoe UI Symbol" w:hAnsi="Segoe UI Symbol" w:cs="Segoe UI Symbol"/>
              </w:rPr>
              <w:t>✓</w:t>
            </w:r>
          </w:p>
        </w:tc>
      </w:tr>
      <w:tr w:rsidR="00901C90" w:rsidRPr="00B37248" w14:paraId="0BA937EE" w14:textId="77777777" w:rsidTr="008F73AE">
        <w:tc>
          <w:tcPr>
            <w:cnfStyle w:val="001000000000" w:firstRow="0" w:lastRow="0" w:firstColumn="1" w:lastColumn="0" w:oddVBand="0" w:evenVBand="0" w:oddHBand="0" w:evenHBand="0" w:firstRowFirstColumn="0" w:firstRowLastColumn="0" w:lastRowFirstColumn="0" w:lastRowLastColumn="0"/>
            <w:tcW w:w="933" w:type="pct"/>
          </w:tcPr>
          <w:p w14:paraId="02A3527C" w14:textId="77777777" w:rsidR="00901C90" w:rsidRPr="00B37248" w:rsidRDefault="00901C90" w:rsidP="00B072BE">
            <w:pPr>
              <w:pStyle w:val="Tabletext9pt"/>
            </w:pPr>
            <w:r w:rsidRPr="00B37248">
              <w:t>Fatigue</w:t>
            </w:r>
          </w:p>
        </w:tc>
        <w:tc>
          <w:tcPr>
            <w:tcW w:w="1758" w:type="pct"/>
          </w:tcPr>
          <w:p w14:paraId="4EA000FD"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EORTC QLQ-C30 - Fatigue</w:t>
            </w:r>
          </w:p>
        </w:tc>
        <w:tc>
          <w:tcPr>
            <w:tcW w:w="728" w:type="pct"/>
            <w:noWrap/>
          </w:tcPr>
          <w:p w14:paraId="6B52CE9D"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995" w:type="pct"/>
          </w:tcPr>
          <w:p w14:paraId="62CD52AC" w14:textId="5479CCD0" w:rsidR="00901C90" w:rsidRPr="00B37248" w:rsidRDefault="009969D7" w:rsidP="00B072BE">
            <w:pPr>
              <w:pStyle w:val="Tabletext9pt"/>
              <w:cnfStyle w:val="000000000000" w:firstRow="0" w:lastRow="0" w:firstColumn="0" w:lastColumn="0" w:oddVBand="0" w:evenVBand="0" w:oddHBand="0" w:evenHBand="0" w:firstRowFirstColumn="0" w:firstRowLastColumn="0" w:lastRowFirstColumn="0" w:lastRowLastColumn="0"/>
            </w:pPr>
            <w:r w:rsidRPr="00B37248">
              <w:t>Yes</w:t>
            </w:r>
          </w:p>
        </w:tc>
        <w:tc>
          <w:tcPr>
            <w:tcW w:w="586" w:type="pct"/>
          </w:tcPr>
          <w:p w14:paraId="79E97137"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rPr>
                <w:rFonts w:ascii="Segoe UI Symbol" w:hAnsi="Segoe UI Symbol" w:cs="Segoe UI Symbol"/>
              </w:rPr>
              <w:t>✓</w:t>
            </w:r>
          </w:p>
        </w:tc>
      </w:tr>
      <w:tr w:rsidR="00901C90" w:rsidRPr="00B37248" w14:paraId="676CCE5B" w14:textId="77777777" w:rsidTr="008F7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pct"/>
          </w:tcPr>
          <w:p w14:paraId="75D35D21" w14:textId="77777777" w:rsidR="00901C90" w:rsidRPr="00B37248" w:rsidRDefault="00901C90" w:rsidP="00B072BE">
            <w:pPr>
              <w:pStyle w:val="Tabletext9pt"/>
            </w:pPr>
            <w:r w:rsidRPr="00B37248">
              <w:t>Physical functioning</w:t>
            </w:r>
          </w:p>
        </w:tc>
        <w:tc>
          <w:tcPr>
            <w:tcW w:w="1758" w:type="pct"/>
          </w:tcPr>
          <w:p w14:paraId="48A8B99E"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EORTC QLQ-C30 – Physical functioning</w:t>
            </w:r>
          </w:p>
        </w:tc>
        <w:tc>
          <w:tcPr>
            <w:tcW w:w="728" w:type="pct"/>
            <w:noWrap/>
          </w:tcPr>
          <w:p w14:paraId="0BE5BB58"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995" w:type="pct"/>
          </w:tcPr>
          <w:p w14:paraId="0750C363" w14:textId="0CCF8791" w:rsidR="00901C90" w:rsidRPr="00B37248" w:rsidRDefault="009969D7" w:rsidP="00B072BE">
            <w:pPr>
              <w:pStyle w:val="Tabletext9pt"/>
              <w:cnfStyle w:val="000000100000" w:firstRow="0" w:lastRow="0" w:firstColumn="0" w:lastColumn="0" w:oddVBand="0" w:evenVBand="0" w:oddHBand="1" w:evenHBand="0" w:firstRowFirstColumn="0" w:firstRowLastColumn="0" w:lastRowFirstColumn="0" w:lastRowLastColumn="0"/>
            </w:pPr>
            <w:r w:rsidRPr="00B37248">
              <w:t>Yes</w:t>
            </w:r>
          </w:p>
        </w:tc>
        <w:tc>
          <w:tcPr>
            <w:tcW w:w="586" w:type="pct"/>
          </w:tcPr>
          <w:p w14:paraId="40646B15"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rPr>
                <w:rFonts w:ascii="Segoe UI Symbol" w:hAnsi="Segoe UI Symbol" w:cs="Segoe UI Symbol"/>
              </w:rPr>
              <w:t>✓</w:t>
            </w:r>
          </w:p>
        </w:tc>
      </w:tr>
      <w:tr w:rsidR="00901C90" w:rsidRPr="00B37248" w14:paraId="1020E0C2" w14:textId="77777777" w:rsidTr="008F73AE">
        <w:tc>
          <w:tcPr>
            <w:cnfStyle w:val="001000000000" w:firstRow="0" w:lastRow="0" w:firstColumn="1" w:lastColumn="0" w:oddVBand="0" w:evenVBand="0" w:oddHBand="0" w:evenHBand="0" w:firstRowFirstColumn="0" w:firstRowLastColumn="0" w:lastRowFirstColumn="0" w:lastRowLastColumn="0"/>
            <w:tcW w:w="933" w:type="pct"/>
          </w:tcPr>
          <w:p w14:paraId="54356F12" w14:textId="77777777" w:rsidR="00901C90" w:rsidRPr="00B37248" w:rsidRDefault="00901C90" w:rsidP="00B072BE">
            <w:pPr>
              <w:pStyle w:val="Tabletext9pt"/>
            </w:pPr>
            <w:r w:rsidRPr="00B37248">
              <w:t>Overall wellbeing</w:t>
            </w:r>
          </w:p>
        </w:tc>
        <w:tc>
          <w:tcPr>
            <w:tcW w:w="1758" w:type="pct"/>
          </w:tcPr>
          <w:p w14:paraId="20F2E29A"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EORTC QLQ-C30 – Global health status</w:t>
            </w:r>
          </w:p>
        </w:tc>
        <w:tc>
          <w:tcPr>
            <w:tcW w:w="728" w:type="pct"/>
            <w:noWrap/>
          </w:tcPr>
          <w:p w14:paraId="20EBF85A"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995" w:type="pct"/>
          </w:tcPr>
          <w:p w14:paraId="17A35656" w14:textId="4CFABACF" w:rsidR="00901C90" w:rsidRPr="00B37248" w:rsidRDefault="009969D7" w:rsidP="00B072BE">
            <w:pPr>
              <w:pStyle w:val="Tabletext9pt"/>
              <w:cnfStyle w:val="000000000000" w:firstRow="0" w:lastRow="0" w:firstColumn="0" w:lastColumn="0" w:oddVBand="0" w:evenVBand="0" w:oddHBand="0" w:evenHBand="0" w:firstRowFirstColumn="0" w:firstRowLastColumn="0" w:lastRowFirstColumn="0" w:lastRowLastColumn="0"/>
            </w:pPr>
            <w:r w:rsidRPr="00B37248">
              <w:t>Yes</w:t>
            </w:r>
          </w:p>
        </w:tc>
        <w:tc>
          <w:tcPr>
            <w:tcW w:w="586" w:type="pct"/>
          </w:tcPr>
          <w:p w14:paraId="7033D936"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rPr>
                <w:rFonts w:ascii="Segoe UI Symbol" w:hAnsi="Segoe UI Symbol" w:cs="Segoe UI Symbol"/>
              </w:rPr>
              <w:t>✓</w:t>
            </w:r>
          </w:p>
        </w:tc>
      </w:tr>
      <w:tr w:rsidR="00901C90" w:rsidRPr="00B37248" w14:paraId="094E75B4" w14:textId="77777777" w:rsidTr="008F7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pct"/>
          </w:tcPr>
          <w:p w14:paraId="585B3AEE" w14:textId="77777777" w:rsidR="00901C90" w:rsidRPr="00B37248" w:rsidRDefault="00901C90" w:rsidP="00B072BE">
            <w:pPr>
              <w:pStyle w:val="Tabletext9pt"/>
            </w:pPr>
            <w:r w:rsidRPr="00B37248">
              <w:t>Psychosocial wellbeing</w:t>
            </w:r>
          </w:p>
        </w:tc>
        <w:tc>
          <w:tcPr>
            <w:tcW w:w="1758" w:type="pct"/>
          </w:tcPr>
          <w:p w14:paraId="3EF0AF1A"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HADS-Anxiety and HADS-Depression</w:t>
            </w:r>
          </w:p>
        </w:tc>
        <w:tc>
          <w:tcPr>
            <w:tcW w:w="728" w:type="pct"/>
            <w:noWrap/>
          </w:tcPr>
          <w:p w14:paraId="327A4ED7"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995" w:type="pct"/>
          </w:tcPr>
          <w:p w14:paraId="192F5225"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Yes</w:t>
            </w:r>
          </w:p>
        </w:tc>
        <w:tc>
          <w:tcPr>
            <w:tcW w:w="586" w:type="pct"/>
          </w:tcPr>
          <w:p w14:paraId="476F0638"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rPr>
                <w:rFonts w:ascii="Segoe UI Symbol" w:hAnsi="Segoe UI Symbol" w:cs="Segoe UI Symbol"/>
              </w:rPr>
              <w:t>✓</w:t>
            </w:r>
          </w:p>
        </w:tc>
      </w:tr>
    </w:tbl>
    <w:p w14:paraId="22062853" w14:textId="77777777" w:rsidR="00901C90" w:rsidRPr="00B37248" w:rsidRDefault="00901C90" w:rsidP="00901C90">
      <w:pPr>
        <w:pStyle w:val="TableFigNotes18"/>
      </w:pPr>
      <w:r w:rsidRPr="00B37248">
        <w:t>Abbreviations: EORTC-QLQ, European Organisation for Research and Treatment of Cancer Quality of Life Questionnaire; HADS, Hospital Anxiety and Depression score</w:t>
      </w:r>
    </w:p>
    <w:p w14:paraId="6145B8E4" w14:textId="77777777" w:rsidR="00901C90" w:rsidRPr="00B37248" w:rsidRDefault="00901C90" w:rsidP="00901C90">
      <w:pPr>
        <w:pStyle w:val="TableFigNotes18"/>
      </w:pPr>
      <w:r w:rsidRPr="00B37248">
        <w:rPr>
          <w:rFonts w:ascii="Segoe UI Symbol" w:hAnsi="Segoe UI Symbol" w:cs="Segoe UI Symbol"/>
        </w:rPr>
        <w:t>✓</w:t>
      </w:r>
      <w:r w:rsidRPr="00B37248">
        <w:t> A study result is available for inclusion in the synthesis</w:t>
      </w:r>
    </w:p>
    <w:p w14:paraId="4AD2DA45" w14:textId="77777777" w:rsidR="00901C90" w:rsidRPr="00B37248" w:rsidRDefault="00901C90" w:rsidP="00901C90">
      <w:pPr>
        <w:pStyle w:val="TableFigNotes18"/>
      </w:pPr>
      <w:r w:rsidRPr="00B37248">
        <w:t>X No study result is available for inclusion, (probably) because the P value, magnitude or direction of the results generated were considered unfavourable by the study investigators</w:t>
      </w:r>
    </w:p>
    <w:p w14:paraId="160C61EF" w14:textId="77777777" w:rsidR="00901C90" w:rsidRPr="00B37248" w:rsidRDefault="00901C90" w:rsidP="00901C90">
      <w:pPr>
        <w:pStyle w:val="TableFigNotes18"/>
      </w:pPr>
      <w:r w:rsidRPr="00B37248">
        <w:t>-- No study result is available for inclusion, (probably) because the outcome was not assessed, or for a reason unrelated to the P value, magnitude or direction of the results</w:t>
      </w:r>
    </w:p>
    <w:p w14:paraId="7415D1A2" w14:textId="60901367" w:rsidR="00901C90" w:rsidRPr="00B37248" w:rsidRDefault="00901C90" w:rsidP="00901C90">
      <w:pPr>
        <w:pStyle w:val="Heading5"/>
        <w:rPr>
          <w:lang w:val="en-AU"/>
        </w:rPr>
      </w:pPr>
      <w:r w:rsidRPr="00B37248">
        <w:rPr>
          <w:lang w:val="en-AU"/>
        </w:rPr>
        <w:lastRenderedPageBreak/>
        <w:t xml:space="preserve">Comparison 1 (vs </w:t>
      </w:r>
      <w:r w:rsidR="00DC1596" w:rsidRPr="00B37248">
        <w:rPr>
          <w:lang w:val="en-AU"/>
        </w:rPr>
        <w:t>sham</w:t>
      </w:r>
      <w:r w:rsidRPr="00B37248">
        <w:rPr>
          <w:lang w:val="en-AU"/>
        </w:rPr>
        <w:t>)</w:t>
      </w:r>
    </w:p>
    <w:p w14:paraId="04181C75" w14:textId="2DA3C8CE" w:rsidR="00901C90" w:rsidRPr="00B37248" w:rsidRDefault="00901C90" w:rsidP="00901C90">
      <w:pPr>
        <w:pStyle w:val="BodyText"/>
      </w:pPr>
      <w:r w:rsidRPr="00B37248">
        <w:t>There were no studies identified comparing shiatsu with sham in cancer (survivors).</w:t>
      </w:r>
    </w:p>
    <w:p w14:paraId="2C08577F" w14:textId="77777777" w:rsidR="00901C90" w:rsidRPr="00B37248" w:rsidRDefault="00901C90" w:rsidP="00901C90">
      <w:pPr>
        <w:pStyle w:val="Heading5"/>
        <w:rPr>
          <w:lang w:val="en-AU"/>
        </w:rPr>
      </w:pPr>
      <w:r w:rsidRPr="00B37248">
        <w:rPr>
          <w:lang w:val="en-AU"/>
        </w:rPr>
        <w:t>Comparison 2 (vs control)</w:t>
      </w:r>
    </w:p>
    <w:p w14:paraId="5711764E" w14:textId="77777777" w:rsidR="00901C90" w:rsidRPr="00B37248" w:rsidRDefault="00901C90" w:rsidP="00901C90">
      <w:pPr>
        <w:pStyle w:val="BodyText"/>
      </w:pPr>
      <w:r w:rsidRPr="00B37248">
        <w:t>One RCT (</w:t>
      </w:r>
      <w:proofErr w:type="spellStart"/>
      <w:r w:rsidRPr="00B37248">
        <w:t>Donoyama</w:t>
      </w:r>
      <w:proofErr w:type="spellEnd"/>
      <w:r w:rsidRPr="00B37248">
        <w:t xml:space="preserve"> 2013) comparing shiatsu with no intervention in women with gynaecological cancer (survivors) was eligible for this comparison and contributed data relevant to six of the seven outcomes. None of the studies were judged to be at high risk of bias therefore no sensitivity analysis was conducted.</w:t>
      </w:r>
    </w:p>
    <w:p w14:paraId="53F48000" w14:textId="6C78D471" w:rsidR="00901C90" w:rsidRPr="00B37248" w:rsidRDefault="00AE7F72" w:rsidP="00901C90">
      <w:pPr>
        <w:pStyle w:val="Heading6"/>
      </w:pPr>
      <w:r w:rsidRPr="00B37248">
        <w:t>Physical complaints</w:t>
      </w:r>
    </w:p>
    <w:p w14:paraId="3FFE491A" w14:textId="540C982A" w:rsidR="0094559F" w:rsidRPr="00B37248" w:rsidRDefault="00901C90" w:rsidP="00901C90">
      <w:pPr>
        <w:pStyle w:val="BodyText"/>
      </w:pPr>
      <w:r w:rsidRPr="00B37248">
        <w:t xml:space="preserve">One trial (40 participants) reported </w:t>
      </w:r>
      <w:r w:rsidR="00337E28" w:rsidRPr="00B37248">
        <w:t xml:space="preserve">subjective </w:t>
      </w:r>
      <w:r w:rsidR="00907994" w:rsidRPr="00B37248">
        <w:t>physical complaints</w:t>
      </w:r>
      <w:r w:rsidRPr="00B37248">
        <w:t xml:space="preserve"> measured with a visual analogue scale (VAS) at the end of treatment (eight weeks) (</w:t>
      </w:r>
      <w:proofErr w:type="spellStart"/>
      <w:r w:rsidRPr="00B37248">
        <w:t>Donoyama</w:t>
      </w:r>
      <w:proofErr w:type="spellEnd"/>
      <w:r w:rsidRPr="00B37248">
        <w:t xml:space="preserve"> 2013). </w:t>
      </w:r>
      <w:r w:rsidR="00337E28" w:rsidRPr="00B37248">
        <w:t>Specific physical complaints were not described, however, common physical symptoms reported in cancer survivors include fatigue, pain, stress, insomnia, weight gain, and lymphedema</w:t>
      </w:r>
      <w:r w:rsidR="0044712A" w:rsidRPr="00B37248">
        <w:t>.</w:t>
      </w:r>
      <w:r w:rsidR="00337E28" w:rsidRPr="00B37248">
        <w:t xml:space="preserve"> </w:t>
      </w:r>
      <w:r w:rsidR="0044712A" w:rsidRPr="00B37248">
        <w:t>The therapist focused on improving muscle tension, stiffness, induration, tenderness, knocking pain, malalignment of the spine, oedema, and area of pain/discomfort/palsy</w:t>
      </w:r>
      <w:r w:rsidR="00337E28" w:rsidRPr="00B37248">
        <w:t>.</w:t>
      </w:r>
    </w:p>
    <w:p w14:paraId="65DF6EE4" w14:textId="09AA922E" w:rsidR="00901C90" w:rsidRPr="00B37248" w:rsidRDefault="00901C90" w:rsidP="00901C90">
      <w:pPr>
        <w:pStyle w:val="BodyText"/>
      </w:pPr>
      <w:r w:rsidRPr="00B37248">
        <w:t>The VAS assess</w:t>
      </w:r>
      <w:r w:rsidR="0044712A" w:rsidRPr="00B37248">
        <w:t>ed</w:t>
      </w:r>
      <w:r w:rsidRPr="00B37248">
        <w:t xml:space="preserve"> </w:t>
      </w:r>
      <w:r w:rsidR="00907994" w:rsidRPr="00B37248">
        <w:t>physical complaints</w:t>
      </w:r>
      <w:r w:rsidRPr="00B37248">
        <w:t>, reported by participants and measured on a continuous scale (mm) from 0 (no pain) to 100 (worst imaginable pain).</w:t>
      </w:r>
      <w:r w:rsidR="00F131EE" w:rsidRPr="00B37248">
        <w:t xml:space="preserve"> </w:t>
      </w:r>
      <w:r w:rsidRPr="00B37248">
        <w:t xml:space="preserve">The minimal clinically important difference (MCID) </w:t>
      </w:r>
      <w:r w:rsidR="00B54F88" w:rsidRPr="00B37248">
        <w:t xml:space="preserve">for this measure </w:t>
      </w:r>
      <w:r w:rsidRPr="00B37248">
        <w:t xml:space="preserve">has not been established.  </w:t>
      </w:r>
    </w:p>
    <w:p w14:paraId="47AE1A70" w14:textId="77777777" w:rsidR="00901C90" w:rsidRPr="00B37248" w:rsidRDefault="00901C90" w:rsidP="00901C90">
      <w:pPr>
        <w:pStyle w:val="BodyText"/>
      </w:pPr>
      <w:r w:rsidRPr="00B37248">
        <w:t xml:space="preserve">The results suggest an effect in favour of shiatsu compared with the control group (MD –21; 95% CI –35.03, –6.97; </w:t>
      </w:r>
      <w:r w:rsidRPr="00B37248">
        <w:rPr>
          <w:rStyle w:val="Emphasis"/>
        </w:rPr>
        <w:t xml:space="preserve">p </w:t>
      </w:r>
      <w:r w:rsidRPr="00B37248">
        <w:t xml:space="preserve">= 0.003) </w:t>
      </w:r>
      <w:r w:rsidRPr="00B37248">
        <w:rPr>
          <w:rStyle w:val="Emphasis"/>
        </w:rPr>
        <w:t>(GRADE: low)</w:t>
      </w:r>
      <w:r w:rsidRPr="00B37248">
        <w:t>.</w:t>
      </w:r>
    </w:p>
    <w:p w14:paraId="7D390CF5" w14:textId="77777777" w:rsidR="00901C90" w:rsidRPr="00B37248" w:rsidRDefault="00901C90" w:rsidP="00901C90">
      <w:pPr>
        <w:pStyle w:val="Heading6"/>
      </w:pPr>
      <w:r w:rsidRPr="00B37248">
        <w:t>Quality of Life (QoL)</w:t>
      </w:r>
    </w:p>
    <w:p w14:paraId="10B2FDC8" w14:textId="73D3EB58" w:rsidR="00901C90" w:rsidRPr="00B37248" w:rsidRDefault="00901C90" w:rsidP="00901C90">
      <w:pPr>
        <w:pStyle w:val="BodyText"/>
      </w:pPr>
      <w:r w:rsidRPr="00B37248">
        <w:t>One trial (40 participants) reported quality of life measured with EORTC QLQ-C30 at the end of treatment (eight weeks) (</w:t>
      </w:r>
      <w:proofErr w:type="spellStart"/>
      <w:r w:rsidRPr="00B37248">
        <w:t>Donoyama</w:t>
      </w:r>
      <w:proofErr w:type="spellEnd"/>
      <w:r w:rsidRPr="00B37248">
        <w:t xml:space="preserve"> 2013). The EORTC QLQ-C30 is designed to measure physical, psychological and social functions in people with cancer, summarised on a scale from 0 (worse) to 100 (best). A validated MCID for gynaecological cancer survivors was not found. For women with ovarian cancer the MCID ranges between 3 and 14 (improvement) </w:t>
      </w:r>
      <w:r w:rsidRPr="00B37248">
        <w:fldChar w:fldCharType="begin"/>
      </w:r>
      <w:r w:rsidR="00A34EDC">
        <w:instrText xml:space="preserve"> ADDIN EN.CITE &lt;EndNote&gt;&lt;Cite&gt;&lt;Author&gt;Musoro&lt;/Author&gt;&lt;Year&gt;2020&lt;/Year&gt;&lt;RecNum&gt;8&lt;/RecNum&gt;&lt;DisplayText&gt;(11)&lt;/DisplayText&gt;&lt;record&gt;&lt;rec-number&gt;8&lt;/rec-number&gt;&lt;foreign-keys&gt;&lt;key app="EN" db-id="rfx5v25rowst08e59tbxx9ty5t2w0adwt52x" timestamp="1665017568"&gt;8&lt;/key&gt;&lt;/foreign-keys&gt;&lt;ref-type name="Journal Article"&gt;17&lt;/ref-type&gt;&lt;contributors&gt;&lt;authors&gt;&lt;author&gt;Musoro, Jammbe Z.&lt;/author&gt;&lt;author&gt;Coens, Corneel&lt;/author&gt;&lt;author&gt;Greimel, Elfriede&lt;/author&gt;&lt;author&gt;King, Madeleine T.&lt;/author&gt;&lt;author&gt;Sprangers, Mirjam A. G.&lt;/author&gt;&lt;author&gt;Nordin, Andy&lt;/author&gt;&lt;author&gt;Van Dorst, Eleonora B. L.&lt;/author&gt;&lt;author&gt;Groenvold, Mogens&lt;/author&gt;&lt;author&gt;Cocks, Kim&lt;/author&gt;&lt;author&gt;Velikova, Galina&lt;/author&gt;&lt;author&gt;Flechtner, Hans-Henning&lt;/author&gt;&lt;author&gt;Bottomley, Andrew&lt;/author&gt;&lt;/authors&gt;&lt;/contributors&gt;&lt;titles&gt;&lt;title&gt;Minimally important differences for interpreting European Organisation for Research and Treatment of Cancer (EORTC) Quality of life Questionnaire core 30 scores in patients with ovarian cancer&lt;/title&gt;&lt;secondary-title&gt;Gynecologic Oncology&lt;/secondary-title&gt;&lt;/titles&gt;&lt;periodical&gt;&lt;full-title&gt;Gynecologic Oncology&lt;/full-title&gt;&lt;/periodical&gt;&lt;pages&gt;515-521&lt;/pages&gt;&lt;volume&gt;159&lt;/volume&gt;&lt;number&gt;2&lt;/number&gt;&lt;dates&gt;&lt;year&gt;2020&lt;/year&gt;&lt;/dates&gt;&lt;publisher&gt;Elsevier BV&lt;/publisher&gt;&lt;isbn&gt;0090-8258&lt;/isbn&gt;&lt;urls&gt;&lt;related-urls&gt;&lt;url&gt;https://dx.doi.org/10.1016/j.ygyno.2020.09.007&lt;/url&gt;&lt;/related-urls&gt;&lt;/urls&gt;&lt;electronic-resource-num&gt;10.1016/j.ygyno.2020.09.007&lt;/electronic-resource-num&gt;&lt;/record&gt;&lt;/Cite&gt;&lt;/EndNote&gt;</w:instrText>
      </w:r>
      <w:r w:rsidRPr="00B37248">
        <w:fldChar w:fldCharType="separate"/>
      </w:r>
      <w:r w:rsidR="00A34EDC">
        <w:rPr>
          <w:noProof/>
        </w:rPr>
        <w:t>(</w:t>
      </w:r>
      <w:hyperlink w:anchor="_ENREF_11" w:tooltip="Musoro, 2020 #8" w:history="1">
        <w:r w:rsidR="00A34EDC">
          <w:rPr>
            <w:noProof/>
          </w:rPr>
          <w:t>11</w:t>
        </w:r>
      </w:hyperlink>
      <w:r w:rsidR="00A34EDC">
        <w:rPr>
          <w:noProof/>
        </w:rPr>
        <w:t>)</w:t>
      </w:r>
      <w:r w:rsidRPr="00B37248">
        <w:fldChar w:fldCharType="end"/>
      </w:r>
      <w:r w:rsidRPr="00B37248">
        <w:t>.</w:t>
      </w:r>
    </w:p>
    <w:p w14:paraId="3DBE8EFD" w14:textId="77777777" w:rsidR="00901C90" w:rsidRPr="00B37248" w:rsidRDefault="00901C90" w:rsidP="00901C90">
      <w:pPr>
        <w:pStyle w:val="BodyText"/>
      </w:pPr>
      <w:r w:rsidRPr="00B37248">
        <w:t xml:space="preserve">The data were presented as medians (IQR) for individual domains </w:t>
      </w:r>
      <w:r w:rsidRPr="00B37248">
        <w:rPr>
          <w:rStyle w:val="Emphasis"/>
        </w:rPr>
        <w:t>(GRADE: very low)</w:t>
      </w:r>
      <w:r w:rsidRPr="00B37248">
        <w:t>. A total EORTC QLQ-C30 estimate was not provided. Results relating to critical or important domains comparing shiatsu with control (no intervention) were reported by the study authors as follows:</w:t>
      </w:r>
    </w:p>
    <w:p w14:paraId="528055A1" w14:textId="77777777" w:rsidR="00901C90" w:rsidRPr="00676C5B" w:rsidRDefault="00901C90" w:rsidP="00676C5B">
      <w:pPr>
        <w:pStyle w:val="Bullet12"/>
      </w:pPr>
      <w:r w:rsidRPr="00676C5B">
        <w:t xml:space="preserve">Physical functioning: median difference 0.00 (95% CI 0.0, 6.7; </w:t>
      </w:r>
      <w:r w:rsidRPr="00676C5B">
        <w:rPr>
          <w:rStyle w:val="Emphasis"/>
          <w:i w:val="0"/>
          <w:iCs w:val="0"/>
        </w:rPr>
        <w:t>p</w:t>
      </w:r>
      <w:r w:rsidRPr="00676C5B">
        <w:t xml:space="preserve"> = 0.755) </w:t>
      </w:r>
    </w:p>
    <w:p w14:paraId="2061D389" w14:textId="77777777" w:rsidR="00901C90" w:rsidRPr="00676C5B" w:rsidRDefault="00901C90" w:rsidP="00676C5B">
      <w:pPr>
        <w:pStyle w:val="Bullet12"/>
      </w:pPr>
      <w:r w:rsidRPr="00676C5B">
        <w:t xml:space="preserve">Fatigue: median difference </w:t>
      </w:r>
      <w:r w:rsidRPr="00676C5B">
        <w:softHyphen/>
        <w:t xml:space="preserve">–11.1 (95% CI </w:t>
      </w:r>
      <w:r w:rsidRPr="00676C5B">
        <w:softHyphen/>
        <w:t xml:space="preserve">–22.2, 0.0; </w:t>
      </w:r>
      <w:r w:rsidRPr="00676C5B">
        <w:rPr>
          <w:rStyle w:val="Emphasis"/>
          <w:i w:val="0"/>
          <w:iCs w:val="0"/>
        </w:rPr>
        <w:t>p</w:t>
      </w:r>
      <w:r w:rsidRPr="00676C5B">
        <w:t xml:space="preserve"> = 0.047)</w:t>
      </w:r>
    </w:p>
    <w:p w14:paraId="63FD04A3" w14:textId="77777777" w:rsidR="00901C90" w:rsidRPr="00676C5B" w:rsidRDefault="00901C90" w:rsidP="00676C5B">
      <w:pPr>
        <w:pStyle w:val="Bullet12"/>
      </w:pPr>
      <w:r w:rsidRPr="00676C5B">
        <w:t xml:space="preserve">Physical symptoms: median difference 0.0 (95% CI </w:t>
      </w:r>
      <w:r w:rsidRPr="00676C5B">
        <w:softHyphen/>
        <w:t>not estimable;</w:t>
      </w:r>
      <w:r w:rsidRPr="00676C5B">
        <w:rPr>
          <w:rStyle w:val="Emphasis"/>
          <w:i w:val="0"/>
          <w:iCs w:val="0"/>
        </w:rPr>
        <w:t xml:space="preserve"> p</w:t>
      </w:r>
      <w:r w:rsidRPr="00676C5B">
        <w:t xml:space="preserve"> = 0.506)</w:t>
      </w:r>
    </w:p>
    <w:p w14:paraId="7CA7C132" w14:textId="77777777" w:rsidR="00901C90" w:rsidRPr="00676C5B" w:rsidRDefault="00901C90" w:rsidP="00676C5B">
      <w:pPr>
        <w:pStyle w:val="Bullet12"/>
      </w:pPr>
      <w:r w:rsidRPr="00676C5B">
        <w:t xml:space="preserve">Global health status: median difference 8.3 (95% CI 0.0, 16.7; </w:t>
      </w:r>
      <w:r w:rsidRPr="00676C5B">
        <w:rPr>
          <w:rStyle w:val="Emphasis"/>
          <w:i w:val="0"/>
          <w:iCs w:val="0"/>
        </w:rPr>
        <w:t>p</w:t>
      </w:r>
      <w:r w:rsidRPr="00676C5B">
        <w:t xml:space="preserve"> = 0.042).</w:t>
      </w:r>
    </w:p>
    <w:p w14:paraId="4AAB8F27" w14:textId="77777777" w:rsidR="00901C90" w:rsidRPr="00B37248" w:rsidRDefault="00901C90" w:rsidP="00901C90">
      <w:pPr>
        <w:pStyle w:val="Heading6"/>
      </w:pPr>
      <w:r w:rsidRPr="00B37248">
        <w:t>Psychosocial wellbeing</w:t>
      </w:r>
    </w:p>
    <w:p w14:paraId="329FABE7" w14:textId="4086C565" w:rsidR="00901C90" w:rsidRPr="00B37248" w:rsidRDefault="00901C90" w:rsidP="00901C90">
      <w:pPr>
        <w:pStyle w:val="BodyText"/>
      </w:pPr>
      <w:r w:rsidRPr="00B37248">
        <w:t>One trial (40 participants) reported depression and anxiety measured with the Hospital Anxiety and Depression Scale (HADS) at the end-of-treatment (eight weeks) (</w:t>
      </w:r>
      <w:proofErr w:type="spellStart"/>
      <w:r w:rsidRPr="00B37248">
        <w:t>Donoyama</w:t>
      </w:r>
      <w:proofErr w:type="spellEnd"/>
      <w:r w:rsidRPr="00B37248">
        <w:t xml:space="preserve"> 2013). The 7-item HADS-depression scale measure symptoms of depression and is summarised on a scale from 0 (no depression) to 21 (severe). Similarly, the 7-item HADS-anxiety scale measure symptoms of anxiety and is summarised on a scale from 0 (no anxiety) to 21 (severe). For both scales, a score less than 7 indicates no depression or anxiety, score between 8-10 are considered borderline, and score greater than 11 indicate the presence of increased symptoms of depression or anxiety </w:t>
      </w:r>
      <w:r w:rsidRPr="00B37248">
        <w:fldChar w:fldCharType="begin"/>
      </w:r>
      <w:r w:rsidR="00A34EDC">
        <w:instrText xml:space="preserve"> ADDIN EN.CITE &lt;EndNote&gt;&lt;Cite&gt;&lt;Author&gt;Stern&lt;/Author&gt;&lt;Year&gt;2014&lt;/Year&gt;&lt;RecNum&gt;9&lt;/RecNum&gt;&lt;DisplayText&gt;(12)&lt;/DisplayText&gt;&lt;record&gt;&lt;rec-number&gt;9&lt;/rec-number&gt;&lt;foreign-keys&gt;&lt;key app="EN" db-id="rfx5v25rowst08e59tbxx9ty5t2w0adwt52x" timestamp="1665017568"&gt;9&lt;/key&gt;&lt;/foreign-keys&gt;&lt;ref-type name="Journal Article"&gt;17&lt;/ref-type&gt;&lt;contributors&gt;&lt;authors&gt;&lt;author&gt;Stern, Anna F.&lt;/author&gt;&lt;/authors&gt;&lt;/contributors&gt;&lt;titles&gt;&lt;title&gt;The Hospital Anxiety and Depression Scale&lt;/title&gt;&lt;secondary-title&gt;Occupational Medicine&lt;/secondary-title&gt;&lt;/titles&gt;&lt;periodical&gt;&lt;full-title&gt;Occupational Medicine&lt;/full-title&gt;&lt;/periodical&gt;&lt;pages&gt;393-394&lt;/pages&gt;&lt;volume&gt;64&lt;/volume&gt;&lt;number&gt;5&lt;/number&gt;&lt;edition&gt;2014/07/10&lt;/edition&gt;&lt;keywords&gt;&lt;keyword&gt;Anxiety/*diagnosis&lt;/keyword&gt;&lt;keyword&gt;Anxiety Disorders/*diagnosis&lt;/keyword&gt;&lt;keyword&gt;Depression/*diagnosis&lt;/keyword&gt;&lt;keyword&gt;Hospitals&lt;/keyword&gt;&lt;keyword&gt;Humans&lt;/keyword&gt;&lt;keyword&gt;*Occupational Health&lt;/keyword&gt;&lt;keyword&gt;*Occupational Medicine&lt;/keyword&gt;&lt;keyword&gt;Psychiatric Status Rating Scales&lt;/keyword&gt;&lt;keyword&gt;*Severity of Illness Index&lt;/keyword&gt;&lt;keyword&gt;Surveys and Questionnaires&lt;/keyword&gt;&lt;/keywords&gt;&lt;dates&gt;&lt;year&gt;2014&lt;/year&gt;&lt;pub-dates&gt;&lt;date&gt;Jul&lt;/date&gt;&lt;/pub-dates&gt;&lt;/dates&gt;&lt;isbn&gt;0962-7480&lt;/isbn&gt;&lt;accession-num&gt;25005549&lt;/accession-num&gt;&lt;urls&gt;&lt;related-urls&gt;&lt;url&gt;https://doi.org/10.1093/occmed/kqu024&lt;/url&gt;&lt;/related-urls&gt;&lt;/urls&gt;&lt;electronic-resource-num&gt;10.1093/occmed/kqu024&lt;/electronic-resource-num&gt;&lt;access-date&gt;9/10/2021&lt;/access-date&gt;&lt;/record&gt;&lt;/Cite&gt;&lt;/EndNote&gt;</w:instrText>
      </w:r>
      <w:r w:rsidRPr="00B37248">
        <w:fldChar w:fldCharType="separate"/>
      </w:r>
      <w:r w:rsidR="00A34EDC">
        <w:rPr>
          <w:noProof/>
        </w:rPr>
        <w:t>(</w:t>
      </w:r>
      <w:hyperlink w:anchor="_ENREF_12" w:tooltip="Stern, 2014 #9" w:history="1">
        <w:r w:rsidR="00A34EDC">
          <w:rPr>
            <w:noProof/>
          </w:rPr>
          <w:t>12</w:t>
        </w:r>
      </w:hyperlink>
      <w:r w:rsidR="00A34EDC">
        <w:rPr>
          <w:noProof/>
        </w:rPr>
        <w:t>)</w:t>
      </w:r>
      <w:r w:rsidRPr="00B37248">
        <w:fldChar w:fldCharType="end"/>
      </w:r>
      <w:r w:rsidRPr="00B37248">
        <w:t xml:space="preserve">. </w:t>
      </w:r>
    </w:p>
    <w:p w14:paraId="32928380" w14:textId="77777777" w:rsidR="00901C90" w:rsidRPr="00B37248" w:rsidRDefault="00901C90" w:rsidP="00901C90">
      <w:pPr>
        <w:pStyle w:val="BodyText"/>
        <w:rPr>
          <w:rStyle w:val="Emphasis"/>
        </w:rPr>
      </w:pPr>
      <w:r w:rsidRPr="00B37248">
        <w:t xml:space="preserve">The data was presented as medians (IQR). The results reported by the study authors suggest no difference between the shiatsu and control groups for depression (median difference –1.0; 95% CI –3.0, 1.0; </w:t>
      </w:r>
      <w:r w:rsidRPr="00B37248">
        <w:rPr>
          <w:rStyle w:val="Emphasis"/>
        </w:rPr>
        <w:t xml:space="preserve">p </w:t>
      </w:r>
      <w:r w:rsidRPr="00B37248">
        <w:t xml:space="preserve">= 0.282) </w:t>
      </w:r>
      <w:r w:rsidRPr="00B37248">
        <w:rPr>
          <w:rStyle w:val="Emphasis"/>
        </w:rPr>
        <w:t xml:space="preserve">(GRADE: very low) </w:t>
      </w:r>
      <w:r w:rsidRPr="00B37248">
        <w:t xml:space="preserve">or anxiety (median difference –1.0; 95% CI –2.0, 1.0; </w:t>
      </w:r>
      <w:r w:rsidRPr="00B37248">
        <w:rPr>
          <w:rStyle w:val="Emphasis"/>
        </w:rPr>
        <w:t>p </w:t>
      </w:r>
      <w:r w:rsidRPr="00B37248">
        <w:t xml:space="preserve">= 0.256) </w:t>
      </w:r>
      <w:r w:rsidRPr="00B37248">
        <w:rPr>
          <w:rStyle w:val="Emphasis"/>
        </w:rPr>
        <w:t xml:space="preserve">(GRADE: very low). </w:t>
      </w:r>
    </w:p>
    <w:p w14:paraId="39CBA363" w14:textId="77777777" w:rsidR="00901C90" w:rsidRPr="00B37248" w:rsidRDefault="00901C90" w:rsidP="00901C90">
      <w:pPr>
        <w:pStyle w:val="BodyText"/>
      </w:pPr>
      <w:r w:rsidRPr="00B37248">
        <w:t>Median scores were less than 7 for both anxiety and depression in both groups.</w:t>
      </w:r>
    </w:p>
    <w:p w14:paraId="5447D74B" w14:textId="77777777" w:rsidR="00901C90" w:rsidRPr="00B37248" w:rsidRDefault="00901C90" w:rsidP="00901C90">
      <w:pPr>
        <w:pStyle w:val="Heading5"/>
        <w:rPr>
          <w:lang w:val="en-AU"/>
        </w:rPr>
      </w:pPr>
      <w:r w:rsidRPr="00B37248">
        <w:rPr>
          <w:lang w:val="en-AU"/>
        </w:rPr>
        <w:t xml:space="preserve">Comparison 3 (vs other)  </w:t>
      </w:r>
    </w:p>
    <w:p w14:paraId="26713B40" w14:textId="1A7637BF" w:rsidR="00901C90" w:rsidRPr="00B37248" w:rsidRDefault="00901C90" w:rsidP="00901C90">
      <w:pPr>
        <w:pStyle w:val="BodyText"/>
      </w:pPr>
      <w:r w:rsidRPr="00B37248">
        <w:t>There were no studies identified comparing shiatsu with ‘other’ interventions in gynaecological cancer survivors.</w:t>
      </w:r>
      <w:r w:rsidRPr="00B37248">
        <w:br w:type="page"/>
      </w:r>
    </w:p>
    <w:p w14:paraId="60FAD3A6" w14:textId="77777777" w:rsidR="00901C90" w:rsidRPr="00B37248" w:rsidRDefault="00901C90" w:rsidP="00456F37">
      <w:pPr>
        <w:pStyle w:val="Heading2"/>
      </w:pPr>
      <w:bookmarkStart w:id="39" w:name="_Toc165548508"/>
      <w:r w:rsidRPr="00B37248">
        <w:lastRenderedPageBreak/>
        <w:t>Endocrine, nutritional or metabolic diseases</w:t>
      </w:r>
      <w:bookmarkEnd w:id="39"/>
    </w:p>
    <w:p w14:paraId="11967980" w14:textId="77777777" w:rsidR="00901C90" w:rsidRPr="00B37248" w:rsidRDefault="00901C90" w:rsidP="0011364B">
      <w:pPr>
        <w:pStyle w:val="Heading3"/>
      </w:pPr>
      <w:bookmarkStart w:id="40" w:name="_Toc165548509"/>
      <w:r w:rsidRPr="00B37248">
        <w:t>Diabetes</w:t>
      </w:r>
      <w:bookmarkEnd w:id="40"/>
      <w:r w:rsidRPr="00B37248">
        <w:t xml:space="preserve"> </w:t>
      </w:r>
    </w:p>
    <w:p w14:paraId="54BFD015" w14:textId="77777777" w:rsidR="00901C90" w:rsidRPr="00B37248" w:rsidRDefault="00901C90" w:rsidP="0011364B">
      <w:pPr>
        <w:pStyle w:val="Heading4"/>
      </w:pPr>
      <w:r w:rsidRPr="00B37248">
        <w:t>List of studies</w:t>
      </w:r>
    </w:p>
    <w:p w14:paraId="5D9E9263" w14:textId="2F3CEF2E" w:rsidR="00901C90" w:rsidRPr="00B37248" w:rsidRDefault="00901C90" w:rsidP="00901C90">
      <w:pPr>
        <w:pStyle w:val="BodyText"/>
      </w:pPr>
      <w:r w:rsidRPr="00B37248">
        <w:t xml:space="preserve">An overview of the PICO criteria of included studies is provided in </w:t>
      </w:r>
      <w:r w:rsidRPr="00B37248">
        <w:fldChar w:fldCharType="begin"/>
      </w:r>
      <w:r w:rsidRPr="00B37248">
        <w:instrText xml:space="preserve"> REF _Ref104291382 \h </w:instrText>
      </w:r>
      <w:r w:rsidRPr="00B37248">
        <w:fldChar w:fldCharType="separate"/>
      </w:r>
      <w:r w:rsidR="00AC414C" w:rsidRPr="00B37248">
        <w:t xml:space="preserve">Table </w:t>
      </w:r>
      <w:r w:rsidR="00AC414C">
        <w:rPr>
          <w:noProof/>
        </w:rPr>
        <w:t>D</w:t>
      </w:r>
      <w:r w:rsidR="00AC414C" w:rsidRPr="00B37248">
        <w:noBreakHyphen/>
      </w:r>
      <w:r w:rsidR="00AC414C">
        <w:rPr>
          <w:noProof/>
        </w:rPr>
        <w:t>3</w:t>
      </w:r>
      <w:r w:rsidRPr="00B37248">
        <w:fldChar w:fldCharType="end"/>
      </w:r>
      <w:r w:rsidRPr="00B37248">
        <w:t>.</w:t>
      </w:r>
    </w:p>
    <w:p w14:paraId="2762DB39" w14:textId="118C1F05" w:rsidR="00901C90" w:rsidRPr="00B37248" w:rsidRDefault="00901C90" w:rsidP="00901C90">
      <w:pPr>
        <w:pStyle w:val="Caption"/>
      </w:pPr>
      <w:bookmarkStart w:id="41" w:name="_Ref104291382"/>
      <w:bookmarkStart w:id="42" w:name="_Toc117767374"/>
      <w:bookmarkStart w:id="43" w:name="_Toc159843903"/>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3</w:t>
      </w:r>
      <w:r w:rsidR="00C804DD" w:rsidRPr="00B37248">
        <w:fldChar w:fldCharType="end"/>
      </w:r>
      <w:bookmarkEnd w:id="41"/>
      <w:r w:rsidRPr="00B37248">
        <w:tab/>
        <w:t>Overview of PICO criteria of included studies: Diabetes</w:t>
      </w:r>
      <w:bookmarkEnd w:id="42"/>
      <w:bookmarkEnd w:id="43"/>
    </w:p>
    <w:tbl>
      <w:tblPr>
        <w:tblStyle w:val="PlainTable2"/>
        <w:tblW w:w="5000" w:type="pct"/>
        <w:tblLayout w:type="fixed"/>
        <w:tblLook w:val="04A0" w:firstRow="1" w:lastRow="0" w:firstColumn="1" w:lastColumn="0" w:noHBand="0" w:noVBand="1"/>
      </w:tblPr>
      <w:tblGrid>
        <w:gridCol w:w="983"/>
        <w:gridCol w:w="851"/>
        <w:gridCol w:w="1546"/>
        <w:gridCol w:w="1582"/>
        <w:gridCol w:w="1510"/>
        <w:gridCol w:w="1608"/>
        <w:gridCol w:w="1665"/>
      </w:tblGrid>
      <w:tr w:rsidR="00683FA8" w:rsidRPr="00B37248" w14:paraId="662C4B54" w14:textId="77777777" w:rsidTr="00B7467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3" w:type="dxa"/>
            <w:noWrap/>
            <w:hideMark/>
          </w:tcPr>
          <w:p w14:paraId="1680EBD5" w14:textId="77777777" w:rsidR="00901C90" w:rsidRPr="00B37248" w:rsidRDefault="00901C90" w:rsidP="00733227">
            <w:pPr>
              <w:pStyle w:val="Tabletext9pt"/>
            </w:pPr>
            <w:r w:rsidRPr="00B37248">
              <w:t>STUDY ID</w:t>
            </w:r>
          </w:p>
        </w:tc>
        <w:tc>
          <w:tcPr>
            <w:tcW w:w="851" w:type="dxa"/>
            <w:noWrap/>
            <w:hideMark/>
          </w:tcPr>
          <w:p w14:paraId="6AE400D9" w14:textId="31515E1D" w:rsidR="00901C90" w:rsidRPr="00B37248" w:rsidRDefault="00683FA8" w:rsidP="00733227">
            <w:pPr>
              <w:pStyle w:val="Tabletext9pt"/>
              <w:cnfStyle w:val="100000000000" w:firstRow="1" w:lastRow="0" w:firstColumn="0" w:lastColumn="0" w:oddVBand="0" w:evenVBand="0" w:oddHBand="0" w:evenHBand="0" w:firstRowFirstColumn="0" w:firstRowLastColumn="0" w:lastRowFirstColumn="0" w:lastRowLastColumn="0"/>
            </w:pPr>
            <w:r w:rsidRPr="00B37248">
              <w:t>STUDY DESIGN</w:t>
            </w:r>
          </w:p>
        </w:tc>
        <w:tc>
          <w:tcPr>
            <w:tcW w:w="1546" w:type="dxa"/>
            <w:noWrap/>
            <w:hideMark/>
          </w:tcPr>
          <w:p w14:paraId="4801870F"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POPULATION</w:t>
            </w:r>
          </w:p>
        </w:tc>
        <w:tc>
          <w:tcPr>
            <w:tcW w:w="1582" w:type="dxa"/>
            <w:noWrap/>
            <w:hideMark/>
          </w:tcPr>
          <w:p w14:paraId="7DA71899"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INTERVENTION</w:t>
            </w:r>
          </w:p>
        </w:tc>
        <w:tc>
          <w:tcPr>
            <w:tcW w:w="1510" w:type="dxa"/>
            <w:noWrap/>
            <w:hideMark/>
          </w:tcPr>
          <w:p w14:paraId="0E6790BC"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COMPARATOR</w:t>
            </w:r>
          </w:p>
        </w:tc>
        <w:tc>
          <w:tcPr>
            <w:tcW w:w="1608" w:type="dxa"/>
            <w:noWrap/>
            <w:hideMark/>
          </w:tcPr>
          <w:p w14:paraId="3628262F"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CO-INTERVENTION</w:t>
            </w:r>
          </w:p>
        </w:tc>
        <w:tc>
          <w:tcPr>
            <w:tcW w:w="1665" w:type="dxa"/>
          </w:tcPr>
          <w:p w14:paraId="3D4DA128"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OUTCOME DOMAINS</w:t>
            </w:r>
          </w:p>
        </w:tc>
      </w:tr>
      <w:tr w:rsidR="00226931" w:rsidRPr="00B37248" w14:paraId="12E628F8" w14:textId="77777777" w:rsidTr="00B746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55F4296D" w14:textId="52F12155" w:rsidR="00683FA8" w:rsidRPr="00B37248" w:rsidRDefault="00683FA8" w:rsidP="001A4908">
            <w:pPr>
              <w:pStyle w:val="TableH29pt"/>
            </w:pPr>
            <w:r w:rsidRPr="00B37248">
              <w:t>Shiatsu vs sham *</w:t>
            </w:r>
          </w:p>
        </w:tc>
      </w:tr>
      <w:tr w:rsidR="008D53DF" w:rsidRPr="00B37248" w14:paraId="74FC3FFB" w14:textId="77777777" w:rsidTr="00B74677">
        <w:trPr>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61181C22" w14:textId="77777777" w:rsidR="008D53DF" w:rsidRPr="00B37248" w:rsidRDefault="008D53DF" w:rsidP="00733227">
            <w:pPr>
              <w:pStyle w:val="Tabletext9pt"/>
            </w:pPr>
            <w:r w:rsidRPr="00B37248">
              <w:t>No studies found</w:t>
            </w:r>
          </w:p>
        </w:tc>
      </w:tr>
      <w:tr w:rsidR="00226931" w:rsidRPr="00B37248" w14:paraId="1104EDB2" w14:textId="77777777" w:rsidTr="00B746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24F2C88F" w14:textId="77777777" w:rsidR="00683FA8" w:rsidRPr="00B37248" w:rsidRDefault="00683FA8" w:rsidP="001A4908">
            <w:pPr>
              <w:pStyle w:val="TableH29pt"/>
            </w:pPr>
            <w:r w:rsidRPr="00B37248">
              <w:t>Shiatsu vs control (no intervention, waitlist, usual care)*</w:t>
            </w:r>
          </w:p>
        </w:tc>
      </w:tr>
      <w:tr w:rsidR="008D53DF" w:rsidRPr="00B37248" w14:paraId="6EE6943F" w14:textId="77777777" w:rsidTr="00B74677">
        <w:trPr>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1C5E7621" w14:textId="77777777" w:rsidR="008D53DF" w:rsidRPr="00B37248" w:rsidRDefault="008D53DF" w:rsidP="00733227">
            <w:pPr>
              <w:pStyle w:val="Tabletext9pt"/>
            </w:pPr>
            <w:r w:rsidRPr="00B37248">
              <w:t>No studies found</w:t>
            </w:r>
          </w:p>
        </w:tc>
      </w:tr>
      <w:tr w:rsidR="00226931" w:rsidRPr="00B37248" w14:paraId="6DCF8EA5" w14:textId="77777777" w:rsidTr="00B746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1922F9A3" w14:textId="77777777" w:rsidR="00683FA8" w:rsidRPr="00B37248" w:rsidRDefault="00683FA8" w:rsidP="001A4908">
            <w:pPr>
              <w:pStyle w:val="TableH29pt"/>
            </w:pPr>
            <w:r w:rsidRPr="00B37248">
              <w:t xml:space="preserve">Shiatsu vs ‘other’ intervention** </w:t>
            </w:r>
          </w:p>
        </w:tc>
      </w:tr>
      <w:tr w:rsidR="00267B5F" w:rsidRPr="00B37248" w14:paraId="62F736A4" w14:textId="77777777" w:rsidTr="00B74677">
        <w:trPr>
          <w:trHeight w:val="315"/>
        </w:trPr>
        <w:tc>
          <w:tcPr>
            <w:cnfStyle w:val="001000000000" w:firstRow="0" w:lastRow="0" w:firstColumn="1" w:lastColumn="0" w:oddVBand="0" w:evenVBand="0" w:oddHBand="0" w:evenHBand="0" w:firstRowFirstColumn="0" w:firstRowLastColumn="0" w:lastRowFirstColumn="0" w:lastRowLastColumn="0"/>
            <w:tcW w:w="983" w:type="dxa"/>
            <w:noWrap/>
          </w:tcPr>
          <w:p w14:paraId="4C52C083" w14:textId="1E60E4C7" w:rsidR="00901C90" w:rsidRPr="00B37248" w:rsidRDefault="00901C90" w:rsidP="00733227">
            <w:pPr>
              <w:pStyle w:val="Tabletext9pt"/>
            </w:pPr>
            <w:r w:rsidRPr="00B37248">
              <w:t xml:space="preserve">Jie-er 2018 </w:t>
            </w:r>
            <w:r w:rsidRPr="00B37248">
              <w:fldChar w:fldCharType="begin"/>
            </w:r>
            <w:r w:rsidR="00A34EDC">
              <w:instrText xml:space="preserve"> ADDIN EN.CITE &lt;EndNote&gt;&lt;Cite&gt;&lt;Author&gt;Matsuura&lt;/Author&gt;&lt;Year&gt;1979&lt;/Year&gt;&lt;RecNum&gt;10&lt;/RecNum&gt;&lt;DisplayText&gt;(13)&lt;/DisplayText&gt;&lt;record&gt;&lt;rec-number&gt;10&lt;/rec-number&gt;&lt;foreign-keys&gt;&lt;key app="EN" db-id="rfx5v25rowst08e59tbxx9ty5t2w0adwt52x" timestamp="1665017568"&gt;10&lt;/key&gt;&lt;/foreign-keys&gt;&lt;ref-type name="Journal Article"&gt;17&lt;/ref-type&gt;&lt;contributors&gt;&lt;authors&gt;&lt;author&gt;Matsuura, Y.&lt;/author&gt;&lt;author&gt;Hata, Y.&lt;/author&gt;&lt;author&gt;Yamaguchi, T.&lt;/author&gt;&lt;author&gt;Tanaka, N.&lt;/author&gt;&lt;author&gt;Kakudo, M.&lt;/author&gt;&lt;/authors&gt;&lt;/contributors&gt;&lt;titles&gt;&lt;title&gt;Structure of bonito heart ferricytochrome c and some remarks on molecular interaction in its crystalline state&lt;/title&gt;&lt;secondary-title&gt;J Biochem&lt;/secondary-title&gt;&lt;/titles&gt;&lt;pages&gt;729-37&lt;/pages&gt;&lt;volume&gt;85&lt;/volume&gt;&lt;number&gt;3&lt;/number&gt;&lt;keywords&gt;&lt;keyword&gt;Amino Acids/analysis&lt;/keyword&gt;&lt;keyword&gt;Animals&lt;/keyword&gt;&lt;keyword&gt;*Cytochrome c Group&lt;/keyword&gt;&lt;keyword&gt;Fishes&lt;/keyword&gt;&lt;keyword&gt;Hydrogen Bonding&lt;/keyword&gt;&lt;keyword&gt;Models, Molecular&lt;/keyword&gt;&lt;keyword&gt;*Myocardium&lt;/keyword&gt;&lt;keyword&gt;X-Ray Diffraction&lt;/keyword&gt;&lt;/keywords&gt;&lt;dates&gt;&lt;year&gt;1979&lt;/year&gt;&lt;pub-dates&gt;&lt;date&gt;Mar&lt;/date&gt;&lt;/pub-dates&gt;&lt;/dates&gt;&lt;isbn&gt;0021-924X (Print)&amp;#xD;0021-924X (Linking)&lt;/isbn&gt;&lt;accession-num&gt;218921&lt;/accession-num&gt;&lt;urls&gt;&lt;related-urls&gt;&lt;url&gt;https://www.ncbi.nlm.nih.gov/pubmed/218921&lt;/url&gt;&lt;/related-urls&gt;&lt;/urls&gt;&lt;remote-database-name&gt;Medline&lt;/remote-database-name&gt;&lt;remote-database-provider&gt;NLM&lt;/remote-database-provider&gt;&lt;/record&gt;&lt;/Cite&gt;&lt;/EndNote&gt;</w:instrText>
            </w:r>
            <w:r w:rsidRPr="00B37248">
              <w:fldChar w:fldCharType="separate"/>
            </w:r>
            <w:r w:rsidR="00A34EDC">
              <w:rPr>
                <w:noProof/>
              </w:rPr>
              <w:t>(</w:t>
            </w:r>
            <w:hyperlink w:anchor="_ENREF_13" w:tooltip="Matsuura, 1979 #10" w:history="1">
              <w:r w:rsidR="00A34EDC">
                <w:rPr>
                  <w:noProof/>
                </w:rPr>
                <w:t>13</w:t>
              </w:r>
            </w:hyperlink>
            <w:r w:rsidR="00A34EDC">
              <w:rPr>
                <w:noProof/>
              </w:rPr>
              <w:t>)</w:t>
            </w:r>
            <w:r w:rsidRPr="00B37248">
              <w:fldChar w:fldCharType="end"/>
            </w:r>
          </w:p>
        </w:tc>
        <w:tc>
          <w:tcPr>
            <w:tcW w:w="851" w:type="dxa"/>
            <w:noWrap/>
          </w:tcPr>
          <w:p w14:paraId="1DB04A1E" w14:textId="10150E10" w:rsidR="00901C90" w:rsidRPr="00B37248" w:rsidRDefault="00683FA8" w:rsidP="00733227">
            <w:pPr>
              <w:pStyle w:val="Tabletext9pt"/>
              <w:cnfStyle w:val="000000000000" w:firstRow="0" w:lastRow="0" w:firstColumn="0" w:lastColumn="0" w:oddVBand="0" w:evenVBand="0" w:oddHBand="0" w:evenHBand="0" w:firstRowFirstColumn="0" w:firstRowLastColumn="0" w:lastRowFirstColumn="0" w:lastRowLastColumn="0"/>
            </w:pPr>
            <w:r w:rsidRPr="00B37248">
              <w:t>Quasi</w:t>
            </w:r>
            <w:r w:rsidR="00901C90" w:rsidRPr="00B37248">
              <w:t xml:space="preserve"> RCT</w:t>
            </w:r>
          </w:p>
        </w:tc>
        <w:tc>
          <w:tcPr>
            <w:tcW w:w="1546" w:type="dxa"/>
            <w:noWrap/>
          </w:tcPr>
          <w:p w14:paraId="0F18234A"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Diabetes (with peripheral neuropathy)</w:t>
            </w:r>
          </w:p>
        </w:tc>
        <w:tc>
          <w:tcPr>
            <w:tcW w:w="1582" w:type="dxa"/>
            <w:noWrap/>
          </w:tcPr>
          <w:p w14:paraId="2C0E7ED0"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Acupoint massage</w:t>
            </w:r>
          </w:p>
        </w:tc>
        <w:tc>
          <w:tcPr>
            <w:tcW w:w="1510" w:type="dxa"/>
            <w:noWrap/>
          </w:tcPr>
          <w:p w14:paraId="4323BC7E"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Mecobalamin tablets</w:t>
            </w:r>
          </w:p>
        </w:tc>
        <w:tc>
          <w:tcPr>
            <w:tcW w:w="1608" w:type="dxa"/>
            <w:noWrap/>
          </w:tcPr>
          <w:p w14:paraId="4D02F9D3"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Routine care (diet control, exercise therapy, insulin)</w:t>
            </w:r>
          </w:p>
        </w:tc>
        <w:tc>
          <w:tcPr>
            <w:tcW w:w="1665" w:type="dxa"/>
          </w:tcPr>
          <w:p w14:paraId="0636FB82"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Disease markers</w:t>
            </w:r>
          </w:p>
          <w:p w14:paraId="065B5444"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Comorbidities</w:t>
            </w:r>
          </w:p>
          <w:p w14:paraId="6E62E4FA" w14:textId="28969D7B"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General health</w:t>
            </w:r>
          </w:p>
        </w:tc>
      </w:tr>
    </w:tbl>
    <w:p w14:paraId="49152D5D" w14:textId="336AA8E7" w:rsidR="00EE1B51" w:rsidRPr="00B37248" w:rsidRDefault="00EE1B51" w:rsidP="00EE1B51">
      <w:pPr>
        <w:pStyle w:val="TableFigNotes18"/>
      </w:pPr>
      <w:r w:rsidRPr="00B37248">
        <w:t>Abbreviations: RCT, randomised control trial</w:t>
      </w:r>
    </w:p>
    <w:p w14:paraId="4C7A240C" w14:textId="1E5B971F" w:rsidR="00EE1B51" w:rsidRPr="00B37248" w:rsidRDefault="00EE1B51" w:rsidP="00EE1B51">
      <w:pPr>
        <w:pStyle w:val="TableFigNotes18"/>
      </w:pPr>
      <w:r w:rsidRPr="00B37248">
        <w:t>* Studies that compared shiatsu with sham or an inactive control were eligible for inclusion in the evidence synthesis and are included in the Summary of findings tables if they reported outcomes considered critical or important to this review.</w:t>
      </w:r>
    </w:p>
    <w:p w14:paraId="04C5C358" w14:textId="77777777" w:rsidR="00EE1B51" w:rsidRPr="00B37248" w:rsidRDefault="00EE1B51" w:rsidP="00EE1B51">
      <w:pPr>
        <w:pStyle w:val="TableFigNotes18"/>
      </w:pPr>
      <w:r w:rsidRPr="00B37248">
        <w:t>** Studies that compared shiatsu with an active intervention are included in the supplementary outcome tables (Appendix F2.1) if they reported data for outcomes considered critical or important to this review.</w:t>
      </w:r>
    </w:p>
    <w:p w14:paraId="090E4033" w14:textId="398AFA73" w:rsidR="00901C90" w:rsidRPr="00B37248" w:rsidRDefault="00901C90" w:rsidP="0011364B">
      <w:pPr>
        <w:pStyle w:val="Heading4"/>
      </w:pPr>
      <w:r w:rsidRPr="00B37248">
        <w:t>Risk of bias</w:t>
      </w:r>
      <w:r w:rsidR="00031130" w:rsidRPr="00B37248">
        <w:t xml:space="preserve"> per item</w:t>
      </w:r>
    </w:p>
    <w:p w14:paraId="02C19576" w14:textId="722FF0C6" w:rsidR="00901C90" w:rsidRPr="00B37248" w:rsidRDefault="00901C90" w:rsidP="00901C90">
      <w:pPr>
        <w:pStyle w:val="BodyText"/>
      </w:pPr>
      <w:r w:rsidRPr="00B37248">
        <w:t xml:space="preserve">The risk of bias for each item in the included studies for diabetes is described below and shown graphically in </w:t>
      </w:r>
      <w:r w:rsidRPr="00B37248">
        <w:fldChar w:fldCharType="begin"/>
      </w:r>
      <w:r w:rsidRPr="00B37248">
        <w:instrText xml:space="preserve"> REF _Ref104298164 \h </w:instrText>
      </w:r>
      <w:r w:rsidRPr="00B37248">
        <w:fldChar w:fldCharType="separate"/>
      </w:r>
      <w:r w:rsidR="00AC414C" w:rsidRPr="00B37248">
        <w:t xml:space="preserve">Figure </w:t>
      </w:r>
      <w:r w:rsidR="00AC414C">
        <w:rPr>
          <w:noProof/>
        </w:rPr>
        <w:t>D</w:t>
      </w:r>
      <w:r w:rsidR="00AC414C" w:rsidRPr="00B37248">
        <w:noBreakHyphen/>
      </w:r>
      <w:r w:rsidR="00AC414C">
        <w:rPr>
          <w:noProof/>
        </w:rPr>
        <w:t>2</w:t>
      </w:r>
      <w:r w:rsidRPr="00B37248">
        <w:fldChar w:fldCharType="end"/>
      </w:r>
      <w:r w:rsidRPr="00B37248">
        <w:t>.</w:t>
      </w:r>
    </w:p>
    <w:p w14:paraId="578F746E" w14:textId="77777777" w:rsidR="00901C90" w:rsidRPr="00B37248" w:rsidRDefault="00901C90" w:rsidP="002707B1">
      <w:pPr>
        <w:pStyle w:val="Heading4a"/>
      </w:pPr>
      <w:r w:rsidRPr="00B37248">
        <w:t>Bias arising from the randomisation process</w:t>
      </w:r>
    </w:p>
    <w:p w14:paraId="35729261" w14:textId="77777777" w:rsidR="00901C90" w:rsidRPr="00B37248" w:rsidRDefault="00901C90" w:rsidP="00901C90">
      <w:pPr>
        <w:pStyle w:val="BodyText"/>
      </w:pPr>
      <w:r w:rsidRPr="00B37248">
        <w:t>Jie-er 2018 was judged to have some concerns for this domain as details relating to method of randomisation and allocation concealment were not provided. Baseline differences between intervention groups did not suggest a problem with the randomisation process.</w:t>
      </w:r>
    </w:p>
    <w:p w14:paraId="07666BBB" w14:textId="77777777" w:rsidR="00901C90" w:rsidRPr="00B37248" w:rsidRDefault="00901C90" w:rsidP="002707B1">
      <w:pPr>
        <w:pStyle w:val="Heading4a"/>
      </w:pPr>
      <w:r w:rsidRPr="00B37248">
        <w:t>Bias due to deviations from intended interventions (effect of assignment to intervention [ITT])</w:t>
      </w:r>
    </w:p>
    <w:p w14:paraId="7F3FAC43" w14:textId="77777777" w:rsidR="00901C90" w:rsidRPr="00B37248" w:rsidRDefault="00901C90" w:rsidP="00901C90">
      <w:pPr>
        <w:pStyle w:val="BodyText"/>
      </w:pPr>
      <w:r w:rsidRPr="00B37248">
        <w:t>Concerns were raised with Jie-er 2018 due to a lack of information regarding any deviations from the intended deviation.</w:t>
      </w:r>
    </w:p>
    <w:p w14:paraId="48C0838B" w14:textId="77777777" w:rsidR="00901C90" w:rsidRPr="00B37248" w:rsidRDefault="00901C90" w:rsidP="002707B1">
      <w:pPr>
        <w:pStyle w:val="Heading4a"/>
      </w:pPr>
      <w:r w:rsidRPr="00B37248">
        <w:t>Bias due to missing outcome data</w:t>
      </w:r>
    </w:p>
    <w:p w14:paraId="1C83596B" w14:textId="77777777" w:rsidR="00901C90" w:rsidRPr="00B37248" w:rsidRDefault="00901C90" w:rsidP="00901C90">
      <w:pPr>
        <w:pStyle w:val="BodyText"/>
      </w:pPr>
      <w:r w:rsidRPr="00B37248">
        <w:t>Concerns were raised with Jie-er 2018 due to a lack of information regarding missing outcome data.</w:t>
      </w:r>
    </w:p>
    <w:p w14:paraId="760A2340" w14:textId="77777777" w:rsidR="00901C90" w:rsidRPr="00B37248" w:rsidRDefault="00901C90" w:rsidP="002707B1">
      <w:pPr>
        <w:pStyle w:val="Heading4a"/>
      </w:pPr>
      <w:r w:rsidRPr="00B37248">
        <w:t>Bias in measurement of the outcome</w:t>
      </w:r>
    </w:p>
    <w:p w14:paraId="7DF75617" w14:textId="77777777" w:rsidR="00901C90" w:rsidRPr="00B37248" w:rsidRDefault="00901C90" w:rsidP="00901C90">
      <w:pPr>
        <w:pStyle w:val="BodyText"/>
      </w:pPr>
      <w:r w:rsidRPr="00B37248">
        <w:t>Jie-er 2018 was judged to be at low risk of bias regarding the measurement of outcomes. The study did not blind the participants and it is unclear if the outcome assessors were blinded. However, objectives measure such as glycaemic control (glycated haemoglobin, blood glucose levels), cardiovascular risk (blood pressure), therapeutic and clinical effect as well as observed effect (ankle brachial index) are not likely to be biased because of knowledge of treatment.</w:t>
      </w:r>
    </w:p>
    <w:p w14:paraId="14AEBCB3" w14:textId="77777777" w:rsidR="00901C90" w:rsidRPr="00B37248" w:rsidRDefault="00901C90" w:rsidP="002707B1">
      <w:pPr>
        <w:pStyle w:val="Heading4a"/>
      </w:pPr>
      <w:r w:rsidRPr="00B37248">
        <w:t>Bias in selection of the reported result</w:t>
      </w:r>
    </w:p>
    <w:p w14:paraId="0E89DAC0" w14:textId="77777777" w:rsidR="00901C90" w:rsidRPr="00B37248" w:rsidRDefault="00901C90" w:rsidP="00901C90">
      <w:pPr>
        <w:pStyle w:val="BodyText"/>
      </w:pPr>
      <w:r w:rsidRPr="00B37248">
        <w:t>Jie-er 2018 was judged to have some concerns of bias due to a lack of information.</w:t>
      </w:r>
    </w:p>
    <w:p w14:paraId="5999A24F" w14:textId="50C28099" w:rsidR="00901C90" w:rsidRPr="00B37248" w:rsidRDefault="00901C90" w:rsidP="00901C90">
      <w:pPr>
        <w:pStyle w:val="Caption"/>
      </w:pPr>
      <w:bookmarkStart w:id="44" w:name="_Ref104298164"/>
      <w:bookmarkStart w:id="45" w:name="_Toc159843934"/>
      <w:r w:rsidRPr="00B37248">
        <w:lastRenderedPageBreak/>
        <w:t xml:space="preserve">Figure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Figure \* ARABIC \s 1 </w:instrText>
      </w:r>
      <w:r w:rsidR="00C804DD" w:rsidRPr="00B37248">
        <w:fldChar w:fldCharType="separate"/>
      </w:r>
      <w:r w:rsidR="00AC414C">
        <w:rPr>
          <w:noProof/>
        </w:rPr>
        <w:t>2</w:t>
      </w:r>
      <w:r w:rsidR="00C804DD" w:rsidRPr="00B37248">
        <w:fldChar w:fldCharType="end"/>
      </w:r>
      <w:bookmarkEnd w:id="44"/>
      <w:r w:rsidRPr="00B37248">
        <w:tab/>
        <w:t>Risk of bias graph: review authors’ judgement about each risk of bias item presented as percentages across all included RCTs - Diabetes</w:t>
      </w:r>
      <w:bookmarkEnd w:id="45"/>
    </w:p>
    <w:p w14:paraId="75F49121" w14:textId="77777777" w:rsidR="00901C90" w:rsidRPr="00B37248" w:rsidRDefault="00901C90" w:rsidP="00901C90">
      <w:pPr>
        <w:pStyle w:val="Pic"/>
      </w:pPr>
      <w:r w:rsidRPr="00AD61C4">
        <w:rPr>
          <w:noProof/>
        </w:rPr>
        <w:drawing>
          <wp:inline distT="0" distB="0" distL="0" distR="0" wp14:anchorId="22A68D91" wp14:editId="6A91B77C">
            <wp:extent cx="5730875" cy="1724025"/>
            <wp:effectExtent l="0" t="0" r="3175" b="9525"/>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0875" cy="1724025"/>
                    </a:xfrm>
                    <a:prstGeom prst="rect">
                      <a:avLst/>
                    </a:prstGeom>
                    <a:noFill/>
                    <a:ln>
                      <a:noFill/>
                    </a:ln>
                  </pic:spPr>
                </pic:pic>
              </a:graphicData>
            </a:graphic>
          </wp:inline>
        </w:drawing>
      </w:r>
    </w:p>
    <w:p w14:paraId="4270966D" w14:textId="77777777" w:rsidR="00901C90" w:rsidRPr="00B37248" w:rsidRDefault="00901C90" w:rsidP="0011364B">
      <w:pPr>
        <w:pStyle w:val="Heading4"/>
      </w:pPr>
      <w:r w:rsidRPr="00B37248">
        <w:t>Effect of intervention</w:t>
      </w:r>
    </w:p>
    <w:p w14:paraId="74479BC0" w14:textId="1C078347" w:rsidR="00901C90" w:rsidRPr="00B37248" w:rsidRDefault="00901C90" w:rsidP="00901C90">
      <w:pPr>
        <w:pStyle w:val="BodyText"/>
      </w:pPr>
      <w:r w:rsidRPr="00B37248">
        <w:t xml:space="preserve">Outcomes considered by the NTWC to be critical or important for decision-making in people with diabetes are listed in </w:t>
      </w:r>
      <w:r w:rsidRPr="00B37248">
        <w:fldChar w:fldCharType="begin"/>
      </w:r>
      <w:r w:rsidRPr="00B37248">
        <w:instrText xml:space="preserve"> REF _Ref104291383 \h </w:instrText>
      </w:r>
      <w:r w:rsidRPr="00B37248">
        <w:fldChar w:fldCharType="separate"/>
      </w:r>
      <w:r w:rsidR="00AC414C" w:rsidRPr="00B37248">
        <w:t xml:space="preserve">Table </w:t>
      </w:r>
      <w:r w:rsidR="00AC414C">
        <w:rPr>
          <w:noProof/>
        </w:rPr>
        <w:t>D</w:t>
      </w:r>
      <w:r w:rsidR="00AC414C" w:rsidRPr="00B37248">
        <w:noBreakHyphen/>
      </w:r>
      <w:r w:rsidR="00AC414C">
        <w:rPr>
          <w:noProof/>
        </w:rPr>
        <w:t>4</w:t>
      </w:r>
      <w:r w:rsidRPr="00B37248">
        <w:fldChar w:fldCharType="end"/>
      </w:r>
      <w:r w:rsidRPr="00B37248">
        <w:t xml:space="preserve">. </w:t>
      </w:r>
    </w:p>
    <w:p w14:paraId="7A2F11E1" w14:textId="1D450DC3" w:rsidR="00901C90" w:rsidRPr="00B37248" w:rsidRDefault="00901C90" w:rsidP="00901C90">
      <w:pPr>
        <w:pStyle w:val="Caption"/>
      </w:pPr>
      <w:bookmarkStart w:id="46" w:name="_Ref104291383"/>
      <w:bookmarkStart w:id="47" w:name="_Toc117767375"/>
      <w:bookmarkStart w:id="48" w:name="_Toc159843904"/>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4</w:t>
      </w:r>
      <w:r w:rsidR="00C804DD" w:rsidRPr="00B37248">
        <w:fldChar w:fldCharType="end"/>
      </w:r>
      <w:bookmarkEnd w:id="46"/>
      <w:r w:rsidRPr="00B37248">
        <w:tab/>
        <w:t>Outcomes considered by the NTWC to be critical or important for decision-making: diabetes</w:t>
      </w:r>
      <w:bookmarkEnd w:id="47"/>
      <w:bookmarkEnd w:id="48"/>
    </w:p>
    <w:tbl>
      <w:tblPr>
        <w:tblStyle w:val="PlainTable2"/>
        <w:tblW w:w="5000" w:type="pct"/>
        <w:tblLook w:val="04A0" w:firstRow="1" w:lastRow="0" w:firstColumn="1" w:lastColumn="0" w:noHBand="0" w:noVBand="1"/>
      </w:tblPr>
      <w:tblGrid>
        <w:gridCol w:w="2337"/>
        <w:gridCol w:w="3333"/>
        <w:gridCol w:w="2128"/>
        <w:gridCol w:w="1947"/>
      </w:tblGrid>
      <w:tr w:rsidR="00901C90" w:rsidRPr="00B37248" w14:paraId="26A13C91" w14:textId="77777777" w:rsidTr="00945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pct"/>
            <w:noWrap/>
            <w:hideMark/>
          </w:tcPr>
          <w:p w14:paraId="7ACDCBC3" w14:textId="77777777" w:rsidR="00901C90" w:rsidRPr="00B37248" w:rsidRDefault="00901C90" w:rsidP="00B072BE">
            <w:pPr>
              <w:pStyle w:val="Tabletext9pt"/>
            </w:pPr>
            <w:r w:rsidRPr="00B37248">
              <w:t>Outcome domain</w:t>
            </w:r>
          </w:p>
        </w:tc>
        <w:tc>
          <w:tcPr>
            <w:tcW w:w="1710" w:type="pct"/>
          </w:tcPr>
          <w:p w14:paraId="440EEEC0"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Measured with</w:t>
            </w:r>
          </w:p>
        </w:tc>
        <w:tc>
          <w:tcPr>
            <w:tcW w:w="1092" w:type="pct"/>
            <w:hideMark/>
          </w:tcPr>
          <w:p w14:paraId="0BEA1FC8"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consensus rating</w:t>
            </w:r>
          </w:p>
        </w:tc>
        <w:tc>
          <w:tcPr>
            <w:tcW w:w="999" w:type="pct"/>
          </w:tcPr>
          <w:p w14:paraId="2FD201F1"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Data available for comparison 1 or 2?</w:t>
            </w:r>
          </w:p>
        </w:tc>
      </w:tr>
      <w:tr w:rsidR="00901C90" w:rsidRPr="00B37248" w14:paraId="6BA16955"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pct"/>
            <w:noWrap/>
          </w:tcPr>
          <w:p w14:paraId="129D3B21" w14:textId="77777777" w:rsidR="00901C90" w:rsidRPr="00B37248" w:rsidRDefault="00901C90" w:rsidP="00B072BE">
            <w:pPr>
              <w:pStyle w:val="Tabletext9pt"/>
            </w:pPr>
            <w:r w:rsidRPr="00B37248">
              <w:t>Pain</w:t>
            </w:r>
          </w:p>
        </w:tc>
        <w:tc>
          <w:tcPr>
            <w:tcW w:w="1710" w:type="pct"/>
          </w:tcPr>
          <w:p w14:paraId="34F21A29"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 xml:space="preserve">No measures reported in eligible studies </w:t>
            </w:r>
          </w:p>
        </w:tc>
        <w:tc>
          <w:tcPr>
            <w:tcW w:w="1092" w:type="pct"/>
          </w:tcPr>
          <w:p w14:paraId="46E26113"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 xml:space="preserve">Critical </w:t>
            </w:r>
          </w:p>
        </w:tc>
        <w:tc>
          <w:tcPr>
            <w:tcW w:w="999" w:type="pct"/>
          </w:tcPr>
          <w:p w14:paraId="75B2E8FF" w14:textId="77777777" w:rsidR="00901C90" w:rsidRPr="00B37248" w:rsidDel="00BE1B23"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r>
      <w:tr w:rsidR="00901C90" w:rsidRPr="00B37248" w14:paraId="40CD941A" w14:textId="77777777" w:rsidTr="0094559F">
        <w:tc>
          <w:tcPr>
            <w:cnfStyle w:val="001000000000" w:firstRow="0" w:lastRow="0" w:firstColumn="1" w:lastColumn="0" w:oddVBand="0" w:evenVBand="0" w:oddHBand="0" w:evenHBand="0" w:firstRowFirstColumn="0" w:firstRowLastColumn="0" w:lastRowFirstColumn="0" w:lastRowLastColumn="0"/>
            <w:tcW w:w="1199" w:type="pct"/>
            <w:noWrap/>
          </w:tcPr>
          <w:p w14:paraId="2A52D4E5" w14:textId="77777777" w:rsidR="00901C90" w:rsidRPr="00B37248" w:rsidRDefault="00901C90" w:rsidP="00B072BE">
            <w:pPr>
              <w:pStyle w:val="Tabletext9pt"/>
            </w:pPr>
            <w:r w:rsidRPr="00B37248">
              <w:t>Activities of daily living</w:t>
            </w:r>
          </w:p>
        </w:tc>
        <w:tc>
          <w:tcPr>
            <w:tcW w:w="1710" w:type="pct"/>
          </w:tcPr>
          <w:p w14:paraId="46BE2823"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 measures reported in eligible studies</w:t>
            </w:r>
          </w:p>
        </w:tc>
        <w:tc>
          <w:tcPr>
            <w:tcW w:w="1092" w:type="pct"/>
          </w:tcPr>
          <w:p w14:paraId="0816A37B"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999" w:type="pct"/>
          </w:tcPr>
          <w:p w14:paraId="678A5436"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r>
      <w:tr w:rsidR="00901C90" w:rsidRPr="00B37248" w14:paraId="73BA8E8E"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pct"/>
            <w:noWrap/>
          </w:tcPr>
          <w:p w14:paraId="29B78648" w14:textId="77777777" w:rsidR="00901C90" w:rsidRPr="00B37248" w:rsidRDefault="00901C90" w:rsidP="00B072BE">
            <w:pPr>
              <w:pStyle w:val="Tabletext9pt"/>
            </w:pPr>
            <w:r w:rsidRPr="00B37248">
              <w:t>Psychosocial wellbeing</w:t>
            </w:r>
          </w:p>
        </w:tc>
        <w:tc>
          <w:tcPr>
            <w:tcW w:w="1710" w:type="pct"/>
          </w:tcPr>
          <w:p w14:paraId="00A75406"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 measures reported in eligible studies</w:t>
            </w:r>
          </w:p>
        </w:tc>
        <w:tc>
          <w:tcPr>
            <w:tcW w:w="1092" w:type="pct"/>
          </w:tcPr>
          <w:p w14:paraId="2E4F11D1"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 xml:space="preserve">Critical </w:t>
            </w:r>
          </w:p>
        </w:tc>
        <w:tc>
          <w:tcPr>
            <w:tcW w:w="999" w:type="pct"/>
          </w:tcPr>
          <w:p w14:paraId="2A6B5C24"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r>
      <w:tr w:rsidR="00901C90" w:rsidRPr="00B37248" w14:paraId="23DF0094" w14:textId="77777777" w:rsidTr="0094559F">
        <w:tc>
          <w:tcPr>
            <w:cnfStyle w:val="001000000000" w:firstRow="0" w:lastRow="0" w:firstColumn="1" w:lastColumn="0" w:oddVBand="0" w:evenVBand="0" w:oddHBand="0" w:evenHBand="0" w:firstRowFirstColumn="0" w:firstRowLastColumn="0" w:lastRowFirstColumn="0" w:lastRowLastColumn="0"/>
            <w:tcW w:w="1199" w:type="pct"/>
            <w:noWrap/>
          </w:tcPr>
          <w:p w14:paraId="56FBCBFE" w14:textId="77777777" w:rsidR="00901C90" w:rsidRPr="00B37248" w:rsidRDefault="00901C90" w:rsidP="00B072BE">
            <w:pPr>
              <w:pStyle w:val="Tabletext9pt"/>
            </w:pPr>
            <w:r w:rsidRPr="00B37248">
              <w:t>Quality of life</w:t>
            </w:r>
          </w:p>
        </w:tc>
        <w:tc>
          <w:tcPr>
            <w:tcW w:w="1710" w:type="pct"/>
          </w:tcPr>
          <w:p w14:paraId="14CDAECF"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Diabetes-specific quality of life scale</w:t>
            </w:r>
          </w:p>
        </w:tc>
        <w:tc>
          <w:tcPr>
            <w:tcW w:w="1092" w:type="pct"/>
          </w:tcPr>
          <w:p w14:paraId="31B80561"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999" w:type="pct"/>
          </w:tcPr>
          <w:p w14:paraId="7BB32D55"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r>
      <w:tr w:rsidR="00901C90" w:rsidRPr="00B37248" w14:paraId="13BEB02C"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pct"/>
          </w:tcPr>
          <w:p w14:paraId="3D25FA6B" w14:textId="77777777" w:rsidR="00901C90" w:rsidRPr="00B37248" w:rsidRDefault="00901C90" w:rsidP="00B072BE">
            <w:pPr>
              <w:pStyle w:val="Tabletext9pt"/>
            </w:pPr>
            <w:r w:rsidRPr="00B37248">
              <w:t>Comorbidities</w:t>
            </w:r>
          </w:p>
        </w:tc>
        <w:tc>
          <w:tcPr>
            <w:tcW w:w="1710" w:type="pct"/>
          </w:tcPr>
          <w:p w14:paraId="7504ADBD"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Hyperlipidaemia</w:t>
            </w:r>
          </w:p>
        </w:tc>
        <w:tc>
          <w:tcPr>
            <w:tcW w:w="1092" w:type="pct"/>
            <w:noWrap/>
          </w:tcPr>
          <w:p w14:paraId="4F8A27D1"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999" w:type="pct"/>
          </w:tcPr>
          <w:p w14:paraId="02265605"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r>
    </w:tbl>
    <w:p w14:paraId="15793DDD" w14:textId="77777777" w:rsidR="00901C90" w:rsidRPr="00B37248" w:rsidRDefault="00901C90" w:rsidP="00901C90">
      <w:pPr>
        <w:pStyle w:val="TableFigNotes18"/>
      </w:pPr>
      <w:r w:rsidRPr="00B37248">
        <w:t>Abbreviations: EORTC-QLQ, European Organisation for Research and Treatment of Cancer Quality of Life Questionnaire</w:t>
      </w:r>
    </w:p>
    <w:p w14:paraId="67470267" w14:textId="50F4CA52" w:rsidR="00901C90" w:rsidRPr="00B37248" w:rsidRDefault="00901C90" w:rsidP="00901C90">
      <w:pPr>
        <w:pStyle w:val="Heading5"/>
        <w:rPr>
          <w:lang w:val="en-AU"/>
        </w:rPr>
      </w:pPr>
      <w:r w:rsidRPr="00B37248">
        <w:rPr>
          <w:lang w:val="en-AU"/>
        </w:rPr>
        <w:t xml:space="preserve">Comparison 1 (vs </w:t>
      </w:r>
      <w:r w:rsidR="00DC1596" w:rsidRPr="00B37248">
        <w:rPr>
          <w:lang w:val="en-AU"/>
        </w:rPr>
        <w:t>sham</w:t>
      </w:r>
      <w:r w:rsidRPr="00B37248">
        <w:rPr>
          <w:lang w:val="en-AU"/>
        </w:rPr>
        <w:t>)</w:t>
      </w:r>
    </w:p>
    <w:p w14:paraId="2A340F52" w14:textId="2DB78C8B" w:rsidR="00901C90" w:rsidRPr="00B37248" w:rsidRDefault="00901C90" w:rsidP="00901C90">
      <w:pPr>
        <w:pStyle w:val="BodyText"/>
      </w:pPr>
      <w:r w:rsidRPr="00B37248">
        <w:t xml:space="preserve">There were no studies identified comparing shiatsu with </w:t>
      </w:r>
      <w:r w:rsidR="00DC1596" w:rsidRPr="00B37248">
        <w:t>sham</w:t>
      </w:r>
      <w:r w:rsidRPr="00B37248">
        <w:t xml:space="preserve"> in people with diabetes.</w:t>
      </w:r>
    </w:p>
    <w:p w14:paraId="2A3C97D4" w14:textId="77777777" w:rsidR="00901C90" w:rsidRPr="00B37248" w:rsidRDefault="00901C90" w:rsidP="00901C90">
      <w:pPr>
        <w:pStyle w:val="Heading5"/>
        <w:rPr>
          <w:lang w:val="en-AU"/>
        </w:rPr>
      </w:pPr>
      <w:r w:rsidRPr="00B37248">
        <w:rPr>
          <w:lang w:val="en-AU"/>
        </w:rPr>
        <w:t>Comparison 2 (vs control)</w:t>
      </w:r>
    </w:p>
    <w:p w14:paraId="71996E17" w14:textId="77777777" w:rsidR="00901C90" w:rsidRPr="00B37248" w:rsidRDefault="00901C90" w:rsidP="00901C90">
      <w:pPr>
        <w:pStyle w:val="BodyText"/>
      </w:pPr>
      <w:r w:rsidRPr="00B37248">
        <w:t>There were no studies identified comparing shiatsu with inactive control in people with diabetes.</w:t>
      </w:r>
    </w:p>
    <w:p w14:paraId="26214C89" w14:textId="77777777" w:rsidR="00901C90" w:rsidRPr="00B37248" w:rsidRDefault="00901C90" w:rsidP="00901C90">
      <w:pPr>
        <w:pStyle w:val="Heading5"/>
        <w:rPr>
          <w:lang w:val="en-AU"/>
        </w:rPr>
      </w:pPr>
      <w:r w:rsidRPr="00B37248">
        <w:rPr>
          <w:lang w:val="en-AU"/>
        </w:rPr>
        <w:t xml:space="preserve">Comparison 3 (vs other)   </w:t>
      </w:r>
    </w:p>
    <w:p w14:paraId="6681F810" w14:textId="77777777" w:rsidR="00901C90" w:rsidRPr="00B37248" w:rsidRDefault="00901C90" w:rsidP="00901C90">
      <w:pPr>
        <w:pStyle w:val="BodyText"/>
      </w:pPr>
      <w:r w:rsidRPr="00B37248">
        <w:t xml:space="preserve">One study (Jie-er 2018) comparing shiatsu with ‘other’ interventions in people with diabetes (with peripheral neuropathy) was eligible for this comparison, but the study did not contribute data to any of the critical or important outcomes. </w:t>
      </w:r>
    </w:p>
    <w:p w14:paraId="231664EA" w14:textId="2536936D" w:rsidR="00901C90" w:rsidRPr="00B37248" w:rsidRDefault="00901C90" w:rsidP="00901C90">
      <w:pPr>
        <w:pStyle w:val="BodyText"/>
      </w:pPr>
      <w:r w:rsidRPr="00B37248">
        <w:t xml:space="preserve">Available data are presented in Appendix </w:t>
      </w:r>
      <w:r w:rsidRPr="00B37248">
        <w:fldChar w:fldCharType="begin"/>
      </w:r>
      <w:r w:rsidRPr="00B37248">
        <w:instrText xml:space="preserve"> REF _Ref117160867 \r \h </w:instrText>
      </w:r>
      <w:r w:rsidRPr="00B37248">
        <w:fldChar w:fldCharType="separate"/>
      </w:r>
      <w:r w:rsidR="00AC414C">
        <w:t>F2.1</w:t>
      </w:r>
      <w:r w:rsidRPr="00B37248">
        <w:fldChar w:fldCharType="end"/>
      </w:r>
      <w:r w:rsidRPr="00B37248">
        <w:t xml:space="preserve"> </w:t>
      </w:r>
      <w:r w:rsidRPr="00B37248">
        <w:fldChar w:fldCharType="begin"/>
      </w:r>
      <w:r w:rsidRPr="00B37248">
        <w:instrText xml:space="preserve"> REF _Ref116924425 \h </w:instrText>
      </w:r>
      <w:r w:rsidRPr="00B37248">
        <w:fldChar w:fldCharType="separate"/>
      </w:r>
      <w:r w:rsidR="00AC414C" w:rsidRPr="00B37248">
        <w:t>Supplementary outcome data</w:t>
      </w:r>
      <w:r w:rsidRPr="00B37248">
        <w:fldChar w:fldCharType="end"/>
      </w:r>
      <w:r w:rsidRPr="00B37248">
        <w:t xml:space="preserve">. </w:t>
      </w:r>
    </w:p>
    <w:p w14:paraId="2D2A3C73" w14:textId="77777777" w:rsidR="00901C90" w:rsidRPr="00B37248" w:rsidRDefault="00901C90" w:rsidP="00572DCD">
      <w:pPr>
        <w:pStyle w:val="BodyText"/>
      </w:pPr>
      <w:r w:rsidRPr="00B37248">
        <w:br w:type="page"/>
      </w:r>
    </w:p>
    <w:p w14:paraId="485DE0A4" w14:textId="77777777" w:rsidR="00901C90" w:rsidRPr="00B37248" w:rsidRDefault="00901C90" w:rsidP="0011364B">
      <w:pPr>
        <w:pStyle w:val="Heading3"/>
      </w:pPr>
      <w:bookmarkStart w:id="49" w:name="_Toc165548510"/>
      <w:r w:rsidRPr="00B37248">
        <w:lastRenderedPageBreak/>
        <w:t>Obesity</w:t>
      </w:r>
      <w:bookmarkEnd w:id="49"/>
    </w:p>
    <w:p w14:paraId="547FDDC0" w14:textId="77777777" w:rsidR="00901C90" w:rsidRPr="00B37248" w:rsidRDefault="00901C90" w:rsidP="0011364B">
      <w:pPr>
        <w:pStyle w:val="Heading4"/>
      </w:pPr>
      <w:r w:rsidRPr="00B37248">
        <w:t>List of studies</w:t>
      </w:r>
    </w:p>
    <w:p w14:paraId="486AF75A" w14:textId="128775CF" w:rsidR="00901C90" w:rsidRPr="00B37248" w:rsidRDefault="00901C90" w:rsidP="00901C90">
      <w:pPr>
        <w:pStyle w:val="BodyText"/>
      </w:pPr>
      <w:r w:rsidRPr="00B37248">
        <w:t xml:space="preserve">An overview of the PICO criteria of included studies is provided in </w:t>
      </w:r>
      <w:r w:rsidRPr="00B37248">
        <w:fldChar w:fldCharType="begin"/>
      </w:r>
      <w:r w:rsidRPr="00B37248">
        <w:instrText xml:space="preserve"> REF _Ref81488376 \h </w:instrText>
      </w:r>
      <w:r w:rsidRPr="00B37248">
        <w:fldChar w:fldCharType="separate"/>
      </w:r>
      <w:r w:rsidR="00AC414C" w:rsidRPr="00B37248">
        <w:t xml:space="preserve">Table </w:t>
      </w:r>
      <w:r w:rsidR="00AC414C">
        <w:rPr>
          <w:noProof/>
        </w:rPr>
        <w:t>D</w:t>
      </w:r>
      <w:r w:rsidR="00AC414C" w:rsidRPr="00B37248">
        <w:noBreakHyphen/>
      </w:r>
      <w:r w:rsidR="00AC414C">
        <w:rPr>
          <w:noProof/>
        </w:rPr>
        <w:t>5</w:t>
      </w:r>
      <w:r w:rsidRPr="00B37248">
        <w:fldChar w:fldCharType="end"/>
      </w:r>
    </w:p>
    <w:p w14:paraId="4AA0010D" w14:textId="445D8E35" w:rsidR="00901C90" w:rsidRPr="00B37248" w:rsidRDefault="00901C90" w:rsidP="00901C90">
      <w:pPr>
        <w:pStyle w:val="Caption"/>
      </w:pPr>
      <w:bookmarkStart w:id="50" w:name="_Ref58434099"/>
      <w:bookmarkStart w:id="51" w:name="_Ref81488376"/>
      <w:bookmarkStart w:id="52" w:name="_Toc51086124"/>
      <w:bookmarkStart w:id="53" w:name="_Toc80605469"/>
      <w:bookmarkStart w:id="54" w:name="_Toc82083587"/>
      <w:bookmarkStart w:id="55" w:name="_Toc117767376"/>
      <w:bookmarkStart w:id="56" w:name="_Toc159843905"/>
      <w:r w:rsidRPr="00B37248">
        <w:t xml:space="preserve">Table </w:t>
      </w:r>
      <w:bookmarkEnd w:id="50"/>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5</w:t>
      </w:r>
      <w:r w:rsidR="00C804DD" w:rsidRPr="00B37248">
        <w:fldChar w:fldCharType="end"/>
      </w:r>
      <w:bookmarkEnd w:id="51"/>
      <w:r w:rsidRPr="00B37248">
        <w:tab/>
        <w:t xml:space="preserve">Overview of PICO criteria of included studies: </w:t>
      </w:r>
      <w:bookmarkEnd w:id="52"/>
      <w:bookmarkEnd w:id="53"/>
      <w:bookmarkEnd w:id="54"/>
      <w:r w:rsidRPr="00B37248">
        <w:t>Obesity</w:t>
      </w:r>
      <w:bookmarkEnd w:id="55"/>
      <w:bookmarkEnd w:id="56"/>
    </w:p>
    <w:tbl>
      <w:tblPr>
        <w:tblStyle w:val="PlainTable2"/>
        <w:tblW w:w="4948" w:type="pct"/>
        <w:tblLayout w:type="fixed"/>
        <w:tblLook w:val="04A0" w:firstRow="1" w:lastRow="0" w:firstColumn="1" w:lastColumn="0" w:noHBand="0" w:noVBand="1"/>
      </w:tblPr>
      <w:tblGrid>
        <w:gridCol w:w="990"/>
        <w:gridCol w:w="856"/>
        <w:gridCol w:w="1559"/>
        <w:gridCol w:w="1560"/>
        <w:gridCol w:w="1559"/>
        <w:gridCol w:w="1560"/>
        <w:gridCol w:w="1560"/>
      </w:tblGrid>
      <w:tr w:rsidR="0075729A" w:rsidRPr="00B37248" w14:paraId="73B8EAB5" w14:textId="77777777" w:rsidTr="0022693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775522E4" w14:textId="77777777" w:rsidR="00901C90" w:rsidRPr="00C964C0" w:rsidRDefault="00901C90" w:rsidP="00C964C0">
            <w:pPr>
              <w:pStyle w:val="Tabletext9pt"/>
            </w:pPr>
            <w:r w:rsidRPr="00C964C0">
              <w:t>STUDY ID</w:t>
            </w:r>
          </w:p>
        </w:tc>
        <w:tc>
          <w:tcPr>
            <w:tcW w:w="856" w:type="dxa"/>
            <w:noWrap/>
            <w:hideMark/>
          </w:tcPr>
          <w:p w14:paraId="1828767F" w14:textId="592E8AAD" w:rsidR="00901C90" w:rsidRPr="00C964C0" w:rsidRDefault="008D53DF" w:rsidP="00C964C0">
            <w:pPr>
              <w:pStyle w:val="Tabletext9pt"/>
              <w:cnfStyle w:val="100000000000" w:firstRow="1" w:lastRow="0" w:firstColumn="0" w:lastColumn="0" w:oddVBand="0" w:evenVBand="0" w:oddHBand="0" w:evenHBand="0" w:firstRowFirstColumn="0" w:firstRowLastColumn="0" w:lastRowFirstColumn="0" w:lastRowLastColumn="0"/>
            </w:pPr>
            <w:r w:rsidRPr="00C964C0">
              <w:t>STUDY DES</w:t>
            </w:r>
            <w:r w:rsidR="0075729A" w:rsidRPr="00C964C0">
              <w:t>I</w:t>
            </w:r>
            <w:r w:rsidRPr="00C964C0">
              <w:t>GN</w:t>
            </w:r>
          </w:p>
        </w:tc>
        <w:tc>
          <w:tcPr>
            <w:tcW w:w="1557" w:type="dxa"/>
            <w:noWrap/>
            <w:hideMark/>
          </w:tcPr>
          <w:p w14:paraId="6356AEBE" w14:textId="77777777" w:rsidR="00901C90" w:rsidRPr="00C964C0" w:rsidRDefault="00901C90" w:rsidP="00C964C0">
            <w:pPr>
              <w:pStyle w:val="Tabletext9pt"/>
              <w:cnfStyle w:val="100000000000" w:firstRow="1" w:lastRow="0" w:firstColumn="0" w:lastColumn="0" w:oddVBand="0" w:evenVBand="0" w:oddHBand="0" w:evenHBand="0" w:firstRowFirstColumn="0" w:firstRowLastColumn="0" w:lastRowFirstColumn="0" w:lastRowLastColumn="0"/>
            </w:pPr>
            <w:r w:rsidRPr="00C964C0">
              <w:t>POPULATION</w:t>
            </w:r>
          </w:p>
        </w:tc>
        <w:tc>
          <w:tcPr>
            <w:tcW w:w="1558" w:type="dxa"/>
            <w:noWrap/>
            <w:hideMark/>
          </w:tcPr>
          <w:p w14:paraId="0F7A893E" w14:textId="77777777" w:rsidR="00901C90" w:rsidRPr="00C964C0" w:rsidRDefault="00901C90" w:rsidP="00C964C0">
            <w:pPr>
              <w:pStyle w:val="Tabletext9pt"/>
              <w:cnfStyle w:val="100000000000" w:firstRow="1" w:lastRow="0" w:firstColumn="0" w:lastColumn="0" w:oddVBand="0" w:evenVBand="0" w:oddHBand="0" w:evenHBand="0" w:firstRowFirstColumn="0" w:firstRowLastColumn="0" w:lastRowFirstColumn="0" w:lastRowLastColumn="0"/>
            </w:pPr>
            <w:r w:rsidRPr="00C964C0">
              <w:t>INTERVENTION</w:t>
            </w:r>
          </w:p>
        </w:tc>
        <w:tc>
          <w:tcPr>
            <w:tcW w:w="1557" w:type="dxa"/>
            <w:noWrap/>
            <w:hideMark/>
          </w:tcPr>
          <w:p w14:paraId="6AEFB74F" w14:textId="77777777" w:rsidR="00901C90" w:rsidRPr="00C964C0" w:rsidRDefault="00901C90" w:rsidP="00C964C0">
            <w:pPr>
              <w:pStyle w:val="Tabletext9pt"/>
              <w:cnfStyle w:val="100000000000" w:firstRow="1" w:lastRow="0" w:firstColumn="0" w:lastColumn="0" w:oddVBand="0" w:evenVBand="0" w:oddHBand="0" w:evenHBand="0" w:firstRowFirstColumn="0" w:firstRowLastColumn="0" w:lastRowFirstColumn="0" w:lastRowLastColumn="0"/>
            </w:pPr>
            <w:r w:rsidRPr="00C964C0">
              <w:t>COMPARATOR</w:t>
            </w:r>
          </w:p>
        </w:tc>
        <w:tc>
          <w:tcPr>
            <w:tcW w:w="1558" w:type="dxa"/>
            <w:noWrap/>
            <w:hideMark/>
          </w:tcPr>
          <w:p w14:paraId="09583CDA" w14:textId="77777777" w:rsidR="00901C90" w:rsidRPr="00C964C0" w:rsidRDefault="00901C90" w:rsidP="00C964C0">
            <w:pPr>
              <w:pStyle w:val="Tabletext9pt"/>
              <w:cnfStyle w:val="100000000000" w:firstRow="1" w:lastRow="0" w:firstColumn="0" w:lastColumn="0" w:oddVBand="0" w:evenVBand="0" w:oddHBand="0" w:evenHBand="0" w:firstRowFirstColumn="0" w:firstRowLastColumn="0" w:lastRowFirstColumn="0" w:lastRowLastColumn="0"/>
            </w:pPr>
            <w:r w:rsidRPr="00C964C0">
              <w:t>CO-INTERVENTION</w:t>
            </w:r>
          </w:p>
        </w:tc>
        <w:tc>
          <w:tcPr>
            <w:tcW w:w="1558" w:type="dxa"/>
          </w:tcPr>
          <w:p w14:paraId="19232115" w14:textId="77777777" w:rsidR="00901C90" w:rsidRPr="00C964C0" w:rsidRDefault="00901C90" w:rsidP="00C964C0">
            <w:pPr>
              <w:pStyle w:val="Tabletext9pt"/>
              <w:cnfStyle w:val="100000000000" w:firstRow="1" w:lastRow="0" w:firstColumn="0" w:lastColumn="0" w:oddVBand="0" w:evenVBand="0" w:oddHBand="0" w:evenHBand="0" w:firstRowFirstColumn="0" w:firstRowLastColumn="0" w:lastRowFirstColumn="0" w:lastRowLastColumn="0"/>
            </w:pPr>
            <w:r w:rsidRPr="00C964C0">
              <w:t>OUTCOME DOMAINS</w:t>
            </w:r>
          </w:p>
        </w:tc>
      </w:tr>
      <w:tr w:rsidR="008D53DF" w:rsidRPr="00B37248" w14:paraId="4029E1F8" w14:textId="77777777" w:rsidTr="002269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34" w:type="dxa"/>
            <w:gridSpan w:val="7"/>
            <w:noWrap/>
          </w:tcPr>
          <w:p w14:paraId="630B362A" w14:textId="374D9865" w:rsidR="008D53DF" w:rsidRPr="00A96FE8" w:rsidRDefault="008D53DF" w:rsidP="00A96FE8">
            <w:pPr>
              <w:pStyle w:val="TableH29pt"/>
            </w:pPr>
            <w:r w:rsidRPr="00A96FE8">
              <w:t>Shiatsu vs sham *</w:t>
            </w:r>
          </w:p>
        </w:tc>
      </w:tr>
      <w:tr w:rsidR="008D53DF" w:rsidRPr="00B37248" w14:paraId="39580785" w14:textId="77777777" w:rsidTr="00226931">
        <w:trPr>
          <w:trHeight w:val="315"/>
        </w:trPr>
        <w:tc>
          <w:tcPr>
            <w:cnfStyle w:val="001000000000" w:firstRow="0" w:lastRow="0" w:firstColumn="1" w:lastColumn="0" w:oddVBand="0" w:evenVBand="0" w:oddHBand="0" w:evenHBand="0" w:firstRowFirstColumn="0" w:firstRowLastColumn="0" w:lastRowFirstColumn="0" w:lastRowLastColumn="0"/>
            <w:tcW w:w="9634" w:type="dxa"/>
            <w:gridSpan w:val="7"/>
            <w:noWrap/>
          </w:tcPr>
          <w:p w14:paraId="69493A8C" w14:textId="35E0966A" w:rsidR="008D53DF" w:rsidRPr="00A96FE8" w:rsidRDefault="008D53DF" w:rsidP="00A96FE8">
            <w:pPr>
              <w:pStyle w:val="Tabletext9pt"/>
            </w:pPr>
            <w:r w:rsidRPr="00A96FE8">
              <w:t>No studies found</w:t>
            </w:r>
          </w:p>
        </w:tc>
      </w:tr>
      <w:tr w:rsidR="008D53DF" w:rsidRPr="00B37248" w14:paraId="11A19B76" w14:textId="77777777" w:rsidTr="002269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34" w:type="dxa"/>
            <w:gridSpan w:val="7"/>
            <w:noWrap/>
          </w:tcPr>
          <w:p w14:paraId="21CEB279" w14:textId="77777777" w:rsidR="008D53DF" w:rsidRPr="00A96FE8" w:rsidRDefault="008D53DF" w:rsidP="00A96FE8">
            <w:pPr>
              <w:pStyle w:val="TableH29pt"/>
            </w:pPr>
            <w:r w:rsidRPr="00A96FE8">
              <w:t>Shiatsu vs control (no intervention, waitlist, usual care)*</w:t>
            </w:r>
          </w:p>
        </w:tc>
      </w:tr>
      <w:tr w:rsidR="008D53DF" w:rsidRPr="00B37248" w14:paraId="6A58FCFA" w14:textId="77777777" w:rsidTr="00226931">
        <w:trPr>
          <w:trHeight w:val="315"/>
        </w:trPr>
        <w:tc>
          <w:tcPr>
            <w:cnfStyle w:val="001000000000" w:firstRow="0" w:lastRow="0" w:firstColumn="1" w:lastColumn="0" w:oddVBand="0" w:evenVBand="0" w:oddHBand="0" w:evenHBand="0" w:firstRowFirstColumn="0" w:firstRowLastColumn="0" w:lastRowFirstColumn="0" w:lastRowLastColumn="0"/>
            <w:tcW w:w="990" w:type="dxa"/>
            <w:noWrap/>
          </w:tcPr>
          <w:p w14:paraId="181117EB" w14:textId="77777777" w:rsidR="00901C90" w:rsidRPr="00A96FE8" w:rsidRDefault="00901C90" w:rsidP="00A96FE8">
            <w:pPr>
              <w:pStyle w:val="Tabletext9pt"/>
            </w:pPr>
            <w:r w:rsidRPr="00A96FE8">
              <w:t>Guo 2015</w:t>
            </w:r>
          </w:p>
          <w:p w14:paraId="62CF5714" w14:textId="139015BA" w:rsidR="00901C90" w:rsidRPr="00B37248" w:rsidRDefault="00901C90" w:rsidP="00733227">
            <w:pPr>
              <w:pStyle w:val="Tabletext9pt"/>
              <w:rPr>
                <w:sz w:val="16"/>
                <w:szCs w:val="14"/>
              </w:rPr>
            </w:pPr>
            <w:r w:rsidRPr="00B37248">
              <w:rPr>
                <w:sz w:val="16"/>
                <w:szCs w:val="14"/>
              </w:rPr>
              <w:fldChar w:fldCharType="begin"/>
            </w:r>
            <w:r w:rsidR="00A34EDC">
              <w:rPr>
                <w:sz w:val="16"/>
                <w:szCs w:val="14"/>
              </w:rPr>
              <w:instrText xml:space="preserve"> ADDIN EN.CITE &lt;EndNote&gt;&lt;Cite&gt;&lt;Author&gt;Guo&lt;/Author&gt;&lt;Year&gt;2015&lt;/Year&gt;&lt;RecNum&gt;11&lt;/RecNum&gt;&lt;DisplayText&gt;(14)&lt;/DisplayText&gt;&lt;record&gt;&lt;rec-number&gt;11&lt;/rec-number&gt;&lt;foreign-keys&gt;&lt;key app="EN" db-id="rfx5v25rowst08e59tbxx9ty5t2w0adwt52x" timestamp="1665017568"&gt;11&lt;/key&gt;&lt;/foreign-keys&gt;&lt;ref-type name="Journal Article"&gt;17&lt;/ref-type&gt;&lt;contributors&gt;&lt;authors&gt;&lt;author&gt;Guo, L.&lt;/author&gt;&lt;author&gt;Fu, X.&lt;/author&gt;&lt;author&gt;Jiang, Z. M.&lt;/author&gt;&lt;author&gt;Xu, A. G.&lt;/author&gt;&lt;/authors&gt;&lt;/contributors&gt;&lt;auth-address&gt;Department of Endocrinology, The First Affiliated Hospital of Zhengzhou University Zhengzhou 450052, Henan Province, China.&amp;#xD;Department of Internal Medicine-cardiovascular, The First Affiliated Hospital of Zhengzhou University Zhengzhou 450052, Henan Province, China.&amp;#xD;Department of Respiration and Intensive, The First Affiliated Hospital of Zhengzhou University Zhengzhou 450052, Henan Province, China.&lt;/auth-address&gt;&lt;titles&gt;&lt;title&gt;Acupoint massage nursing conducive to improve curative effect of the obesity patients who are complicated with hypertension and are treated by oral drugs&lt;/title&gt;&lt;secondary-title&gt;Int J Clin Exp Med&lt;/secondary-title&gt;&lt;/titles&gt;&lt;pages&gt;11727-33&lt;/pages&gt;&lt;volume&gt;8&lt;/volume&gt;&lt;number&gt;7&lt;/number&gt;&lt;edition&gt;20150715&lt;/edition&gt;&lt;keywords&gt;&lt;keyword&gt;Acupoint massage&lt;/keyword&gt;&lt;keyword&gt;combination&lt;/keyword&gt;&lt;keyword&gt;curative effect&lt;/keyword&gt;&lt;keyword&gt;drug&lt;/keyword&gt;&lt;keyword&gt;hypertension&lt;/keyword&gt;&lt;keyword&gt;physical therapy&lt;/keyword&gt;&lt;/keywords&gt;&lt;dates&gt;&lt;year&gt;2015&lt;/year&gt;&lt;/dates&gt;&lt;isbn&gt;1940-5901 (Print)&amp;#xD;1940-5901 (Linking)&lt;/isbn&gt;&lt;accession-num&gt;26380011&lt;/accession-num&gt;&lt;urls&gt;&lt;related-urls&gt;&lt;url&gt;https://www.ncbi.nlm.nih.gov/pubmed/26380011&lt;/url&gt;&lt;/related-urls&gt;&lt;/urls&gt;&lt;custom2&gt;PMC4565394&lt;/custom2&gt;&lt;remote-database-name&gt;PubMed-not-MEDLINE&lt;/remote-database-name&gt;&lt;remote-database-provider&gt;NLM&lt;/remote-database-provider&gt;&lt;/record&gt;&lt;/Cite&gt;&lt;/EndNote&gt;</w:instrText>
            </w:r>
            <w:r w:rsidRPr="00B37248">
              <w:rPr>
                <w:sz w:val="16"/>
                <w:szCs w:val="14"/>
              </w:rPr>
              <w:fldChar w:fldCharType="separate"/>
            </w:r>
            <w:r w:rsidR="00A34EDC">
              <w:rPr>
                <w:noProof/>
                <w:sz w:val="16"/>
                <w:szCs w:val="14"/>
              </w:rPr>
              <w:t>(</w:t>
            </w:r>
            <w:hyperlink w:anchor="_ENREF_14" w:tooltip="Guo, 2015 #11" w:history="1">
              <w:r w:rsidR="00A34EDC">
                <w:rPr>
                  <w:noProof/>
                  <w:sz w:val="16"/>
                  <w:szCs w:val="14"/>
                </w:rPr>
                <w:t>14</w:t>
              </w:r>
            </w:hyperlink>
            <w:r w:rsidR="00A34EDC">
              <w:rPr>
                <w:noProof/>
                <w:sz w:val="16"/>
                <w:szCs w:val="14"/>
              </w:rPr>
              <w:t>)</w:t>
            </w:r>
            <w:r w:rsidRPr="00B37248">
              <w:rPr>
                <w:sz w:val="16"/>
                <w:szCs w:val="14"/>
              </w:rPr>
              <w:fldChar w:fldCharType="end"/>
            </w:r>
          </w:p>
        </w:tc>
        <w:tc>
          <w:tcPr>
            <w:tcW w:w="856" w:type="dxa"/>
            <w:noWrap/>
          </w:tcPr>
          <w:p w14:paraId="474C89C2" w14:textId="77777777" w:rsidR="00901C90" w:rsidRPr="00A96FE8" w:rsidRDefault="00901C90" w:rsidP="00A96FE8">
            <w:pPr>
              <w:pStyle w:val="Tabletext9pt"/>
              <w:cnfStyle w:val="000000000000" w:firstRow="0" w:lastRow="0" w:firstColumn="0" w:lastColumn="0" w:oddVBand="0" w:evenVBand="0" w:oddHBand="0" w:evenHBand="0" w:firstRowFirstColumn="0" w:firstRowLastColumn="0" w:lastRowFirstColumn="0" w:lastRowLastColumn="0"/>
            </w:pPr>
            <w:r w:rsidRPr="00A96FE8">
              <w:t>RCT</w:t>
            </w:r>
          </w:p>
        </w:tc>
        <w:tc>
          <w:tcPr>
            <w:tcW w:w="1557" w:type="dxa"/>
            <w:noWrap/>
          </w:tcPr>
          <w:p w14:paraId="5E4DBC1B" w14:textId="77777777" w:rsidR="00901C90" w:rsidRPr="00A96FE8" w:rsidRDefault="00901C90" w:rsidP="00A96FE8">
            <w:pPr>
              <w:pStyle w:val="Tabletext9pt"/>
              <w:cnfStyle w:val="000000000000" w:firstRow="0" w:lastRow="0" w:firstColumn="0" w:lastColumn="0" w:oddVBand="0" w:evenVBand="0" w:oddHBand="0" w:evenHBand="0" w:firstRowFirstColumn="0" w:firstRowLastColumn="0" w:lastRowFirstColumn="0" w:lastRowLastColumn="0"/>
            </w:pPr>
            <w:r w:rsidRPr="00A96FE8">
              <w:t>Obesity (with hypertension)</w:t>
            </w:r>
          </w:p>
        </w:tc>
        <w:tc>
          <w:tcPr>
            <w:tcW w:w="1558" w:type="dxa"/>
            <w:noWrap/>
          </w:tcPr>
          <w:p w14:paraId="67362F79" w14:textId="77777777" w:rsidR="00901C90" w:rsidRPr="00A96FE8" w:rsidRDefault="00901C90" w:rsidP="00A96FE8">
            <w:pPr>
              <w:pStyle w:val="Tabletext9pt"/>
              <w:cnfStyle w:val="000000000000" w:firstRow="0" w:lastRow="0" w:firstColumn="0" w:lastColumn="0" w:oddVBand="0" w:evenVBand="0" w:oddHBand="0" w:evenHBand="0" w:firstRowFirstColumn="0" w:firstRowLastColumn="0" w:lastRowFirstColumn="0" w:lastRowLastColumn="0"/>
            </w:pPr>
            <w:r w:rsidRPr="00A96FE8">
              <w:t>Acupoint massage</w:t>
            </w:r>
          </w:p>
        </w:tc>
        <w:tc>
          <w:tcPr>
            <w:tcW w:w="1557" w:type="dxa"/>
            <w:noWrap/>
          </w:tcPr>
          <w:p w14:paraId="24C822BB" w14:textId="77777777" w:rsidR="00901C90" w:rsidRPr="00A96FE8" w:rsidRDefault="00901C90" w:rsidP="00A96FE8">
            <w:pPr>
              <w:pStyle w:val="Tabletext9pt"/>
              <w:cnfStyle w:val="000000000000" w:firstRow="0" w:lastRow="0" w:firstColumn="0" w:lastColumn="0" w:oddVBand="0" w:evenVBand="0" w:oddHBand="0" w:evenHBand="0" w:firstRowFirstColumn="0" w:firstRowLastColumn="0" w:lastRowFirstColumn="0" w:lastRowLastColumn="0"/>
            </w:pPr>
            <w:r w:rsidRPr="00A96FE8">
              <w:t>Control (no intervention)</w:t>
            </w:r>
          </w:p>
        </w:tc>
        <w:tc>
          <w:tcPr>
            <w:tcW w:w="1558" w:type="dxa"/>
            <w:noWrap/>
          </w:tcPr>
          <w:p w14:paraId="2CE91762" w14:textId="77777777" w:rsidR="00901C90" w:rsidRPr="00A96FE8" w:rsidRDefault="00901C90" w:rsidP="00A96FE8">
            <w:pPr>
              <w:pStyle w:val="Tabletext9pt"/>
              <w:cnfStyle w:val="000000000000" w:firstRow="0" w:lastRow="0" w:firstColumn="0" w:lastColumn="0" w:oddVBand="0" w:evenVBand="0" w:oddHBand="0" w:evenHBand="0" w:firstRowFirstColumn="0" w:firstRowLastColumn="0" w:lastRowFirstColumn="0" w:lastRowLastColumn="0"/>
            </w:pPr>
            <w:r w:rsidRPr="00A96FE8">
              <w:t>Captopril tablets</w:t>
            </w:r>
          </w:p>
        </w:tc>
        <w:tc>
          <w:tcPr>
            <w:tcW w:w="1558" w:type="dxa"/>
          </w:tcPr>
          <w:p w14:paraId="0532CDF7" w14:textId="7F61E378" w:rsidR="00901C90" w:rsidRPr="00A96FE8" w:rsidRDefault="00901C90" w:rsidP="00A96FE8">
            <w:pPr>
              <w:pStyle w:val="Tabletext9pt"/>
              <w:cnfStyle w:val="000000000000" w:firstRow="0" w:lastRow="0" w:firstColumn="0" w:lastColumn="0" w:oddVBand="0" w:evenVBand="0" w:oddHBand="0" w:evenHBand="0" w:firstRowFirstColumn="0" w:firstRowLastColumn="0" w:lastRowFirstColumn="0" w:lastRowLastColumn="0"/>
            </w:pPr>
            <w:r w:rsidRPr="00A96FE8">
              <w:t>Anthropometrics</w:t>
            </w:r>
          </w:p>
          <w:p w14:paraId="683C3F65" w14:textId="17A70FBD" w:rsidR="00901C90" w:rsidRPr="00B37248" w:rsidRDefault="00901C90" w:rsidP="00A96FE8">
            <w:pPr>
              <w:pStyle w:val="Tabletext9pt"/>
              <w:cnfStyle w:val="000000000000" w:firstRow="0" w:lastRow="0" w:firstColumn="0" w:lastColumn="0" w:oddVBand="0" w:evenVBand="0" w:oddHBand="0" w:evenHBand="0" w:firstRowFirstColumn="0" w:firstRowLastColumn="0" w:lastRowFirstColumn="0" w:lastRowLastColumn="0"/>
            </w:pPr>
            <w:r w:rsidRPr="00A96FE8">
              <w:t>Cardiometabolic disease risk</w:t>
            </w:r>
          </w:p>
        </w:tc>
      </w:tr>
      <w:tr w:rsidR="008D53DF" w:rsidRPr="00B37248" w14:paraId="6BAAA13A" w14:textId="77777777" w:rsidTr="002269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tcPr>
          <w:p w14:paraId="72EDE340" w14:textId="2B79BC37" w:rsidR="00901C90" w:rsidRPr="00B37248" w:rsidRDefault="00901C90" w:rsidP="00733227">
            <w:pPr>
              <w:pStyle w:val="Tabletext9pt"/>
              <w:rPr>
                <w:sz w:val="16"/>
                <w:szCs w:val="14"/>
              </w:rPr>
            </w:pPr>
            <w:r w:rsidRPr="00A96FE8">
              <w:t xml:space="preserve">Yan 2014 </w:t>
            </w:r>
            <w:r w:rsidRPr="00B37248">
              <w:rPr>
                <w:sz w:val="16"/>
                <w:szCs w:val="14"/>
              </w:rPr>
              <w:fldChar w:fldCharType="begin"/>
            </w:r>
            <w:r w:rsidR="00A34EDC">
              <w:rPr>
                <w:sz w:val="16"/>
                <w:szCs w:val="14"/>
              </w:rPr>
              <w:instrText xml:space="preserve"> ADDIN EN.CITE &lt;EndNote&gt;&lt;Cite&gt;&lt;Author&gt;Yan&lt;/Author&gt;&lt;Year&gt;2014&lt;/Year&gt;&lt;RecNum&gt;12&lt;/RecNum&gt;&lt;DisplayText&gt;(15)&lt;/DisplayText&gt;&lt;record&gt;&lt;rec-number&gt;12&lt;/rec-number&gt;&lt;foreign-keys&gt;&lt;key app="EN" db-id="rfx5v25rowst08e59tbxx9ty5t2w0adwt52x" timestamp="1665017568"&gt;12&lt;/key&gt;&lt;/foreign-keys&gt;&lt;ref-type name="Journal Article"&gt;17&lt;/ref-type&gt;&lt;contributors&gt;&lt;authors&gt;&lt;author&gt;Yan, B. H.&lt;/author&gt;&lt;author&gt;Peng, Q. S.&lt;/author&gt;&lt;author&gt;Wei, Q. H.&lt;/author&gt;&lt;author&gt;Feng, F.&lt;/author&gt;&lt;/authors&gt;&lt;/contributors&gt;&lt;titles&gt;&lt;title&gt;The effect of meridian massage on BM, BMI, WC and HC in simple obesity patients: A randomized controlled trial&lt;/title&gt;&lt;secondary-title&gt;World Journal of Acupuncture - Moxibustion&lt;/secondary-title&gt;&lt;/titles&gt;&lt;periodical&gt;&lt;full-title&gt;World Journal of Acupuncture - Moxibustion&lt;/full-title&gt;&lt;/periodical&gt;&lt;pages&gt;6-50&lt;/pages&gt;&lt;volume&gt;24&lt;/volume&gt;&lt;number&gt;1&lt;/number&gt;&lt;dates&gt;&lt;year&gt;2014&lt;/year&gt;&lt;/dates&gt;&lt;accession-num&gt;602011494&lt;/accession-num&gt;&lt;urls&gt;&lt;related-urls&gt;&lt;url&gt;http://www.elsevier.com/wps/find/journaldescription.cws_home/727658/description&lt;/url&gt;&lt;/related-urls&gt;&lt;/urls&gt;&lt;electronic-resource-num&gt;http://dx.doi.org/10.1016/S1003-5257%2814%2960034-9&lt;/electronic-resource-num&gt;&lt;/record&gt;&lt;/Cite&gt;&lt;/EndNote&gt;</w:instrText>
            </w:r>
            <w:r w:rsidRPr="00B37248">
              <w:rPr>
                <w:sz w:val="16"/>
                <w:szCs w:val="14"/>
              </w:rPr>
              <w:fldChar w:fldCharType="separate"/>
            </w:r>
            <w:r w:rsidR="00A34EDC">
              <w:rPr>
                <w:noProof/>
                <w:sz w:val="16"/>
                <w:szCs w:val="14"/>
              </w:rPr>
              <w:t>(</w:t>
            </w:r>
            <w:hyperlink w:anchor="_ENREF_15" w:tooltip="Yan, 2014 #12" w:history="1">
              <w:r w:rsidR="00A34EDC">
                <w:rPr>
                  <w:noProof/>
                  <w:sz w:val="16"/>
                  <w:szCs w:val="14"/>
                </w:rPr>
                <w:t>15</w:t>
              </w:r>
            </w:hyperlink>
            <w:r w:rsidR="00A34EDC">
              <w:rPr>
                <w:noProof/>
                <w:sz w:val="16"/>
                <w:szCs w:val="14"/>
              </w:rPr>
              <w:t>)</w:t>
            </w:r>
            <w:r w:rsidRPr="00B37248">
              <w:rPr>
                <w:sz w:val="16"/>
                <w:szCs w:val="14"/>
              </w:rPr>
              <w:fldChar w:fldCharType="end"/>
            </w:r>
          </w:p>
        </w:tc>
        <w:tc>
          <w:tcPr>
            <w:tcW w:w="856" w:type="dxa"/>
            <w:noWrap/>
          </w:tcPr>
          <w:p w14:paraId="2B3405B0" w14:textId="77777777" w:rsidR="00901C90" w:rsidRPr="00A96FE8" w:rsidRDefault="00901C90" w:rsidP="00A96FE8">
            <w:pPr>
              <w:pStyle w:val="Tabletext9pt"/>
              <w:cnfStyle w:val="000000100000" w:firstRow="0" w:lastRow="0" w:firstColumn="0" w:lastColumn="0" w:oddVBand="0" w:evenVBand="0" w:oddHBand="1" w:evenHBand="0" w:firstRowFirstColumn="0" w:firstRowLastColumn="0" w:lastRowFirstColumn="0" w:lastRowLastColumn="0"/>
            </w:pPr>
            <w:r w:rsidRPr="00A96FE8">
              <w:t>RCT</w:t>
            </w:r>
          </w:p>
        </w:tc>
        <w:tc>
          <w:tcPr>
            <w:tcW w:w="1557" w:type="dxa"/>
            <w:noWrap/>
          </w:tcPr>
          <w:p w14:paraId="05CAF919" w14:textId="77777777" w:rsidR="00901C90" w:rsidRPr="00A96FE8" w:rsidRDefault="00901C90" w:rsidP="00A96FE8">
            <w:pPr>
              <w:pStyle w:val="Tabletext9pt"/>
              <w:cnfStyle w:val="000000100000" w:firstRow="0" w:lastRow="0" w:firstColumn="0" w:lastColumn="0" w:oddVBand="0" w:evenVBand="0" w:oddHBand="1" w:evenHBand="0" w:firstRowFirstColumn="0" w:firstRowLastColumn="0" w:lastRowFirstColumn="0" w:lastRowLastColumn="0"/>
            </w:pPr>
            <w:r w:rsidRPr="00A96FE8">
              <w:t>Obesity (BMI ≥25)</w:t>
            </w:r>
          </w:p>
        </w:tc>
        <w:tc>
          <w:tcPr>
            <w:tcW w:w="1558" w:type="dxa"/>
            <w:noWrap/>
          </w:tcPr>
          <w:p w14:paraId="56C2E47C" w14:textId="77777777" w:rsidR="00901C90" w:rsidRPr="00A96FE8" w:rsidRDefault="00901C90" w:rsidP="00A96FE8">
            <w:pPr>
              <w:pStyle w:val="Tabletext9pt"/>
              <w:cnfStyle w:val="000000100000" w:firstRow="0" w:lastRow="0" w:firstColumn="0" w:lastColumn="0" w:oddVBand="0" w:evenVBand="0" w:oddHBand="1" w:evenHBand="0" w:firstRowFirstColumn="0" w:firstRowLastColumn="0" w:lastRowFirstColumn="0" w:lastRowLastColumn="0"/>
            </w:pPr>
            <w:r w:rsidRPr="00A96FE8">
              <w:t>Meridian massage</w:t>
            </w:r>
          </w:p>
        </w:tc>
        <w:tc>
          <w:tcPr>
            <w:tcW w:w="1557" w:type="dxa"/>
            <w:noWrap/>
          </w:tcPr>
          <w:p w14:paraId="0DC44FED" w14:textId="77777777" w:rsidR="00901C90" w:rsidRPr="00A96FE8" w:rsidRDefault="00901C90" w:rsidP="00A96FE8">
            <w:pPr>
              <w:pStyle w:val="Tabletext9pt"/>
              <w:cnfStyle w:val="000000100000" w:firstRow="0" w:lastRow="0" w:firstColumn="0" w:lastColumn="0" w:oddVBand="0" w:evenVBand="0" w:oddHBand="1" w:evenHBand="0" w:firstRowFirstColumn="0" w:firstRowLastColumn="0" w:lastRowFirstColumn="0" w:lastRowLastColumn="0"/>
            </w:pPr>
            <w:r w:rsidRPr="00A96FE8">
              <w:t>Control (no intervention)</w:t>
            </w:r>
          </w:p>
        </w:tc>
        <w:tc>
          <w:tcPr>
            <w:tcW w:w="1558" w:type="dxa"/>
            <w:noWrap/>
          </w:tcPr>
          <w:p w14:paraId="3F3AF9A2" w14:textId="77777777" w:rsidR="00901C90" w:rsidRPr="00A96FE8" w:rsidRDefault="00901C90" w:rsidP="00A96FE8">
            <w:pPr>
              <w:pStyle w:val="Tabletext9pt"/>
              <w:cnfStyle w:val="000000100000" w:firstRow="0" w:lastRow="0" w:firstColumn="0" w:lastColumn="0" w:oddVBand="0" w:evenVBand="0" w:oddHBand="1" w:evenHBand="0" w:firstRowFirstColumn="0" w:firstRowLastColumn="0" w:lastRowFirstColumn="0" w:lastRowLastColumn="0"/>
            </w:pPr>
            <w:r w:rsidRPr="00A96FE8">
              <w:t>Dietary and exercise program</w:t>
            </w:r>
          </w:p>
        </w:tc>
        <w:tc>
          <w:tcPr>
            <w:tcW w:w="1558" w:type="dxa"/>
          </w:tcPr>
          <w:p w14:paraId="723B6550" w14:textId="0727527B" w:rsidR="00901C90" w:rsidRPr="00A96FE8" w:rsidRDefault="00901C90" w:rsidP="00A96FE8">
            <w:pPr>
              <w:pStyle w:val="Tabletext9pt"/>
              <w:cnfStyle w:val="000000100000" w:firstRow="0" w:lastRow="0" w:firstColumn="0" w:lastColumn="0" w:oddVBand="0" w:evenVBand="0" w:oddHBand="1" w:evenHBand="0" w:firstRowFirstColumn="0" w:firstRowLastColumn="0" w:lastRowFirstColumn="0" w:lastRowLastColumn="0"/>
            </w:pPr>
            <w:r w:rsidRPr="00A96FE8">
              <w:t xml:space="preserve">Anthropometrics </w:t>
            </w:r>
          </w:p>
        </w:tc>
      </w:tr>
      <w:tr w:rsidR="008D53DF" w:rsidRPr="00B37248" w14:paraId="5E199FAB" w14:textId="77777777" w:rsidTr="00226931">
        <w:trPr>
          <w:trHeight w:val="315"/>
        </w:trPr>
        <w:tc>
          <w:tcPr>
            <w:cnfStyle w:val="001000000000" w:firstRow="0" w:lastRow="0" w:firstColumn="1" w:lastColumn="0" w:oddVBand="0" w:evenVBand="0" w:oddHBand="0" w:evenHBand="0" w:firstRowFirstColumn="0" w:firstRowLastColumn="0" w:lastRowFirstColumn="0" w:lastRowLastColumn="0"/>
            <w:tcW w:w="9634" w:type="dxa"/>
            <w:gridSpan w:val="7"/>
            <w:noWrap/>
          </w:tcPr>
          <w:p w14:paraId="75BC9128" w14:textId="77777777" w:rsidR="008D53DF" w:rsidRPr="00A96FE8" w:rsidRDefault="008D53DF" w:rsidP="00A96FE8">
            <w:pPr>
              <w:pStyle w:val="TableH29pt"/>
            </w:pPr>
            <w:r w:rsidRPr="00A96FE8">
              <w:t xml:space="preserve">Shiatsu vs ‘other’ intervention** </w:t>
            </w:r>
          </w:p>
        </w:tc>
      </w:tr>
      <w:tr w:rsidR="008D53DF" w:rsidRPr="00B37248" w14:paraId="7510B15C" w14:textId="77777777" w:rsidTr="002269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34" w:type="dxa"/>
            <w:gridSpan w:val="7"/>
            <w:noWrap/>
          </w:tcPr>
          <w:p w14:paraId="67DBC490" w14:textId="7EBC1551" w:rsidR="008D53DF" w:rsidRPr="00A96FE8" w:rsidRDefault="008D53DF" w:rsidP="00A96FE8">
            <w:pPr>
              <w:pStyle w:val="Tabletext9pt"/>
            </w:pPr>
            <w:r w:rsidRPr="00A96FE8">
              <w:t>No studies found</w:t>
            </w:r>
          </w:p>
        </w:tc>
      </w:tr>
    </w:tbl>
    <w:p w14:paraId="5361E296" w14:textId="77777777" w:rsidR="00207460" w:rsidRPr="00B37248" w:rsidRDefault="00207460" w:rsidP="00207460">
      <w:pPr>
        <w:pStyle w:val="TableFigNotes18"/>
      </w:pPr>
      <w:r w:rsidRPr="00B37248">
        <w:t>Abbreviations: BMI, body mass index; RCT, randomised controlled trial</w:t>
      </w:r>
    </w:p>
    <w:p w14:paraId="5F354430" w14:textId="65334F69" w:rsidR="00EE1B51" w:rsidRPr="00B37248" w:rsidRDefault="00EE1B51" w:rsidP="00EE1B51">
      <w:pPr>
        <w:pStyle w:val="TableFigNotes18"/>
      </w:pPr>
      <w:r w:rsidRPr="00B37248">
        <w:t>* Studies that compared shiatsu with sham  or an inactive control were eligible for inclusion in the evidence synthesis and are included in the Summary of findings tables if they reported outcomes considered critical or important to this review.</w:t>
      </w:r>
    </w:p>
    <w:p w14:paraId="1985E019" w14:textId="77777777" w:rsidR="00EE1B51" w:rsidRPr="00B37248" w:rsidRDefault="00EE1B51" w:rsidP="00EE1B51">
      <w:pPr>
        <w:pStyle w:val="TableFigNotes18"/>
      </w:pPr>
      <w:r w:rsidRPr="00B37248">
        <w:t>** Studies that compared shiatsu with an active intervention are included in the supplementary outcome tables (Appendix F2.1) if they reported data for outcomes considered critical or important to this review.</w:t>
      </w:r>
    </w:p>
    <w:p w14:paraId="46627B3C" w14:textId="77777777" w:rsidR="00901C90" w:rsidRPr="00B37248" w:rsidRDefault="00901C90" w:rsidP="0011364B">
      <w:pPr>
        <w:pStyle w:val="Heading4"/>
      </w:pPr>
      <w:r w:rsidRPr="00B37248">
        <w:t>Risk of bias per item</w:t>
      </w:r>
    </w:p>
    <w:p w14:paraId="4B1E8968" w14:textId="61AD31B0" w:rsidR="00901C90" w:rsidRPr="00B37248" w:rsidRDefault="00901C90" w:rsidP="00901C90">
      <w:pPr>
        <w:pStyle w:val="BodyText"/>
      </w:pPr>
      <w:r w:rsidRPr="00B37248">
        <w:t xml:space="preserve">The risk of bias for each item in the included studies for obesity is described below and shown graphically in </w:t>
      </w:r>
      <w:r w:rsidRPr="00B37248">
        <w:fldChar w:fldCharType="begin"/>
      </w:r>
      <w:r w:rsidRPr="00B37248">
        <w:instrText xml:space="preserve"> REF _Ref81648992 \h </w:instrText>
      </w:r>
      <w:r w:rsidRPr="00B37248">
        <w:fldChar w:fldCharType="separate"/>
      </w:r>
      <w:r w:rsidR="00AC414C" w:rsidRPr="00B37248">
        <w:t xml:space="preserve">Figure </w:t>
      </w:r>
      <w:r w:rsidR="00AC414C">
        <w:rPr>
          <w:noProof/>
        </w:rPr>
        <w:t>D</w:t>
      </w:r>
      <w:r w:rsidR="00AC414C" w:rsidRPr="00B37248">
        <w:noBreakHyphen/>
      </w:r>
      <w:r w:rsidR="00AC414C">
        <w:rPr>
          <w:noProof/>
        </w:rPr>
        <w:t>3</w:t>
      </w:r>
      <w:r w:rsidRPr="00B37248">
        <w:fldChar w:fldCharType="end"/>
      </w:r>
      <w:r w:rsidRPr="00B37248">
        <w:t>.</w:t>
      </w:r>
    </w:p>
    <w:p w14:paraId="6D8A4819" w14:textId="77777777" w:rsidR="00901C90" w:rsidRPr="00B37248" w:rsidRDefault="00901C90" w:rsidP="002707B1">
      <w:pPr>
        <w:pStyle w:val="Heading4a"/>
      </w:pPr>
      <w:r w:rsidRPr="00B37248">
        <w:t>Bias arising from the randomisation process</w:t>
      </w:r>
    </w:p>
    <w:p w14:paraId="6CFCE7CE" w14:textId="77777777" w:rsidR="00901C90" w:rsidRPr="00B37248" w:rsidRDefault="00901C90" w:rsidP="00901C90">
      <w:pPr>
        <w:pStyle w:val="BodyText"/>
      </w:pPr>
      <w:r w:rsidRPr="00B37248">
        <w:t>Both studies (Guo 2015, Yan 2014) were judged to have some concerns for this domain due to a lack of information. Both studies randomised participants into groups either using a random digit table (Guo 2015) or a statistical analysis software (Yan 2014). Neither study provided information on if the allocation sequence was concealed, causing some concerns. Baseline differences between intervention groups for both studies, however, did not suggest a problem with the randomisation process.</w:t>
      </w:r>
    </w:p>
    <w:p w14:paraId="3D55CC70" w14:textId="77777777" w:rsidR="00901C90" w:rsidRPr="00B37248" w:rsidRDefault="00901C90" w:rsidP="002707B1">
      <w:pPr>
        <w:pStyle w:val="Heading4a"/>
      </w:pPr>
      <w:r w:rsidRPr="00B37248">
        <w:t>Bias due to deviations from intended interventions (effect of assignment to intervention [ITT])</w:t>
      </w:r>
    </w:p>
    <w:p w14:paraId="1F90AF3E" w14:textId="77777777" w:rsidR="00901C90" w:rsidRPr="00B37248" w:rsidRDefault="00901C90" w:rsidP="00901C90">
      <w:pPr>
        <w:pStyle w:val="BodyText"/>
      </w:pPr>
      <w:r w:rsidRPr="00B37248">
        <w:t xml:space="preserve">Guo 2015 was judged to be at low risk of bias as no deviations from the trial protocol were reported. Yan 2014 was judged to have some concerns for this domain due deviations from the intervention that occurred because of knowledge of the trial context. Further details on the breakdown to assess if the reasons were unbalanced was not provided. </w:t>
      </w:r>
    </w:p>
    <w:p w14:paraId="0C9FAD1A" w14:textId="77777777" w:rsidR="00901C90" w:rsidRPr="00B37248" w:rsidRDefault="00901C90" w:rsidP="002707B1">
      <w:pPr>
        <w:pStyle w:val="Heading4a"/>
      </w:pPr>
      <w:r w:rsidRPr="00B37248">
        <w:t>Bias due to missing outcome data</w:t>
      </w:r>
    </w:p>
    <w:p w14:paraId="64C06E2C" w14:textId="77777777" w:rsidR="00901C90" w:rsidRPr="00B37248" w:rsidRDefault="00901C90" w:rsidP="00901C90">
      <w:pPr>
        <w:pStyle w:val="BodyText"/>
      </w:pPr>
      <w:r w:rsidRPr="00B37248">
        <w:t>Guo 2015 was judged to be at low risk of bias for this domain as outcome data appeared to be available for all (or nearly all) participants. Yan 2014 had some concerns raised as missingness of the data appeared to differ slightly across intervention groups.</w:t>
      </w:r>
    </w:p>
    <w:p w14:paraId="454F82DF" w14:textId="77777777" w:rsidR="00901C90" w:rsidRPr="00B37248" w:rsidRDefault="00901C90" w:rsidP="002707B1">
      <w:pPr>
        <w:pStyle w:val="Heading4a"/>
      </w:pPr>
      <w:r w:rsidRPr="00B37248">
        <w:t>Bias in measurement of the outcome</w:t>
      </w:r>
    </w:p>
    <w:p w14:paraId="165C8CA4" w14:textId="77777777" w:rsidR="00901C90" w:rsidRPr="00B37248" w:rsidRDefault="00901C90" w:rsidP="00901C90">
      <w:pPr>
        <w:pStyle w:val="BodyText"/>
      </w:pPr>
      <w:r w:rsidRPr="00B37248">
        <w:t>Both studies (Guo 2015 and Yan 2014) were judged to be at low risk of bias regarding the measurement of outcomes. The studies did not blind the participants and it is unclear if the outcome assessors were blinded. However, measure of glycaemic control (glycated haemoglobin, blood glucose levels), cardiovascular risk (blood pressure) and anthropometrics (BMI, weight, waist and hip circumference) are not likely to be biased because of knowledge of treatment.</w:t>
      </w:r>
    </w:p>
    <w:p w14:paraId="778C2B11" w14:textId="77777777" w:rsidR="00901C90" w:rsidRPr="00B37248" w:rsidRDefault="00901C90" w:rsidP="002707B1">
      <w:pPr>
        <w:pStyle w:val="Heading4a"/>
      </w:pPr>
      <w:r w:rsidRPr="00B37248">
        <w:lastRenderedPageBreak/>
        <w:t>Bias in selection of the reported result</w:t>
      </w:r>
    </w:p>
    <w:p w14:paraId="575D33EB" w14:textId="77777777" w:rsidR="00901C90" w:rsidRPr="00B37248" w:rsidRDefault="00901C90" w:rsidP="00901C90">
      <w:pPr>
        <w:pStyle w:val="BodyText"/>
      </w:pPr>
      <w:r w:rsidRPr="00B37248">
        <w:t>Both studies (Guo 2015 and Yan 2014) had concerns raised due to a lack of information regarding prespecified intentions for outcome measurements and analyses, reducing confidence that all intended outcome measures are reported.</w:t>
      </w:r>
    </w:p>
    <w:p w14:paraId="2D9DAB3E" w14:textId="6196BDB5" w:rsidR="00901C90" w:rsidRPr="00B37248" w:rsidRDefault="00901C90" w:rsidP="00901C90">
      <w:pPr>
        <w:pStyle w:val="Caption"/>
      </w:pPr>
      <w:bookmarkStart w:id="57" w:name="_Ref81648992"/>
      <w:bookmarkStart w:id="58" w:name="_Toc81646449"/>
      <w:bookmarkStart w:id="59" w:name="_Toc81922830"/>
      <w:bookmarkStart w:id="60" w:name="_Toc87346038"/>
      <w:bookmarkStart w:id="61" w:name="_Toc87942141"/>
      <w:bookmarkStart w:id="62" w:name="_Toc159843935"/>
      <w:r w:rsidRPr="00B37248">
        <w:t xml:space="preserve">Figure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Figure \* ARABIC \s 1 </w:instrText>
      </w:r>
      <w:r w:rsidR="00C804DD" w:rsidRPr="00B37248">
        <w:fldChar w:fldCharType="separate"/>
      </w:r>
      <w:r w:rsidR="00AC414C">
        <w:rPr>
          <w:noProof/>
        </w:rPr>
        <w:t>3</w:t>
      </w:r>
      <w:r w:rsidR="00C804DD" w:rsidRPr="00B37248">
        <w:fldChar w:fldCharType="end"/>
      </w:r>
      <w:bookmarkEnd w:id="57"/>
      <w:r w:rsidRPr="00B37248">
        <w:tab/>
        <w:t xml:space="preserve">Risk of bias graph: review authors' judgements about each risk of bias item presented as percentages across all included RCTs – </w:t>
      </w:r>
      <w:bookmarkEnd w:id="58"/>
      <w:bookmarkEnd w:id="59"/>
      <w:r w:rsidRPr="00B37248">
        <w:t>Obesity</w:t>
      </w:r>
      <w:bookmarkEnd w:id="60"/>
      <w:bookmarkEnd w:id="61"/>
      <w:bookmarkEnd w:id="62"/>
    </w:p>
    <w:p w14:paraId="14BF4071" w14:textId="77777777" w:rsidR="00901C90" w:rsidRPr="00B37248" w:rsidRDefault="00901C90" w:rsidP="00901C90">
      <w:pPr>
        <w:pStyle w:val="Pic"/>
      </w:pPr>
      <w:r w:rsidRPr="008A5BC2">
        <w:rPr>
          <w:noProof/>
        </w:rPr>
        <w:drawing>
          <wp:inline distT="0" distB="0" distL="0" distR="0" wp14:anchorId="7338F8A5" wp14:editId="6BA7C1A8">
            <wp:extent cx="6177280" cy="1860550"/>
            <wp:effectExtent l="0" t="0" r="0" b="635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77280" cy="1860550"/>
                    </a:xfrm>
                    <a:prstGeom prst="rect">
                      <a:avLst/>
                    </a:prstGeom>
                    <a:noFill/>
                    <a:ln>
                      <a:noFill/>
                    </a:ln>
                  </pic:spPr>
                </pic:pic>
              </a:graphicData>
            </a:graphic>
          </wp:inline>
        </w:drawing>
      </w:r>
    </w:p>
    <w:p w14:paraId="0817FD81" w14:textId="77777777" w:rsidR="00901C90" w:rsidRPr="00B37248" w:rsidRDefault="00901C90" w:rsidP="0011364B">
      <w:pPr>
        <w:pStyle w:val="Heading4"/>
      </w:pPr>
      <w:r w:rsidRPr="00B37248">
        <w:t>Effect of intervention</w:t>
      </w:r>
    </w:p>
    <w:p w14:paraId="1B64F829" w14:textId="234DE0A6" w:rsidR="00901C90" w:rsidRPr="00B37248" w:rsidRDefault="00901C90" w:rsidP="00901C90">
      <w:pPr>
        <w:pStyle w:val="BodyText"/>
      </w:pPr>
      <w:r w:rsidRPr="00B37248">
        <w:t xml:space="preserve">Outcomes considered by the NTWC to be critical or important for decision-making in people with obesity are listed in </w:t>
      </w:r>
      <w:r w:rsidRPr="00B37248">
        <w:fldChar w:fldCharType="begin"/>
      </w:r>
      <w:r w:rsidRPr="00B37248">
        <w:instrText xml:space="preserve"> REF _Ref100213281 \h </w:instrText>
      </w:r>
      <w:r w:rsidRPr="00B37248">
        <w:fldChar w:fldCharType="separate"/>
      </w:r>
      <w:r w:rsidR="00AC414C" w:rsidRPr="00B37248">
        <w:t xml:space="preserve">Table </w:t>
      </w:r>
      <w:r w:rsidR="00AC414C">
        <w:rPr>
          <w:noProof/>
        </w:rPr>
        <w:t>D</w:t>
      </w:r>
      <w:r w:rsidR="00AC414C" w:rsidRPr="00B37248">
        <w:noBreakHyphen/>
      </w:r>
      <w:r w:rsidR="00AC414C">
        <w:rPr>
          <w:noProof/>
        </w:rPr>
        <w:t>6</w:t>
      </w:r>
      <w:r w:rsidRPr="00B37248">
        <w:fldChar w:fldCharType="end"/>
      </w:r>
      <w:r w:rsidRPr="00B37248">
        <w:t>.</w:t>
      </w:r>
    </w:p>
    <w:p w14:paraId="0B90FC83" w14:textId="5DC54E01" w:rsidR="00901C90" w:rsidRPr="00B37248" w:rsidRDefault="00901C90" w:rsidP="00901C90">
      <w:pPr>
        <w:pStyle w:val="Caption"/>
      </w:pPr>
      <w:bookmarkStart w:id="63" w:name="_Ref100213281"/>
      <w:bookmarkStart w:id="64" w:name="_Toc117767377"/>
      <w:bookmarkStart w:id="65" w:name="_Toc159843906"/>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6</w:t>
      </w:r>
      <w:r w:rsidR="00C804DD" w:rsidRPr="00B37248">
        <w:fldChar w:fldCharType="end"/>
      </w:r>
      <w:bookmarkEnd w:id="63"/>
      <w:r w:rsidRPr="00B37248">
        <w:tab/>
        <w:t>Outcomes considered by the NTWC to be critical or important for decision-making: Obesity</w:t>
      </w:r>
      <w:bookmarkEnd w:id="64"/>
      <w:bookmarkEnd w:id="65"/>
    </w:p>
    <w:tbl>
      <w:tblPr>
        <w:tblStyle w:val="PlainTable2"/>
        <w:tblW w:w="5000" w:type="pct"/>
        <w:tblLayout w:type="fixed"/>
        <w:tblLook w:val="04A0" w:firstRow="1" w:lastRow="0" w:firstColumn="1" w:lastColumn="0" w:noHBand="0" w:noVBand="1"/>
      </w:tblPr>
      <w:tblGrid>
        <w:gridCol w:w="1968"/>
        <w:gridCol w:w="2427"/>
        <w:gridCol w:w="1417"/>
        <w:gridCol w:w="1986"/>
        <w:gridCol w:w="973"/>
        <w:gridCol w:w="19"/>
        <w:gridCol w:w="955"/>
      </w:tblGrid>
      <w:tr w:rsidR="00901C90" w:rsidRPr="00B37248" w14:paraId="5BB30DA1" w14:textId="77777777" w:rsidTr="00945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noWrap/>
            <w:hideMark/>
          </w:tcPr>
          <w:p w14:paraId="5433E93B" w14:textId="77777777" w:rsidR="00901C90" w:rsidRPr="00B37248" w:rsidRDefault="00901C90" w:rsidP="00B072BE">
            <w:pPr>
              <w:pStyle w:val="Tabletext9pt"/>
            </w:pPr>
            <w:r w:rsidRPr="00B37248">
              <w:t>Outcome domain</w:t>
            </w:r>
          </w:p>
        </w:tc>
        <w:tc>
          <w:tcPr>
            <w:tcW w:w="1245" w:type="pct"/>
          </w:tcPr>
          <w:p w14:paraId="66876CC0"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Measured with</w:t>
            </w:r>
          </w:p>
        </w:tc>
        <w:tc>
          <w:tcPr>
            <w:tcW w:w="727" w:type="pct"/>
            <w:hideMark/>
          </w:tcPr>
          <w:p w14:paraId="7463E64D"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consensus rating</w:t>
            </w:r>
          </w:p>
        </w:tc>
        <w:tc>
          <w:tcPr>
            <w:tcW w:w="1019" w:type="pct"/>
          </w:tcPr>
          <w:p w14:paraId="37870F09"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Data available for comparison 1 or 2?</w:t>
            </w:r>
          </w:p>
        </w:tc>
        <w:tc>
          <w:tcPr>
            <w:tcW w:w="499" w:type="pct"/>
          </w:tcPr>
          <w:p w14:paraId="535897DF"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Guo 2015</w:t>
            </w:r>
          </w:p>
        </w:tc>
        <w:tc>
          <w:tcPr>
            <w:tcW w:w="500" w:type="pct"/>
            <w:gridSpan w:val="2"/>
          </w:tcPr>
          <w:p w14:paraId="08C72A6B"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Yan 2014</w:t>
            </w:r>
          </w:p>
        </w:tc>
      </w:tr>
      <w:tr w:rsidR="00901C90" w:rsidRPr="00B37248" w14:paraId="60BB2563"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noWrap/>
          </w:tcPr>
          <w:p w14:paraId="7F1ED39E" w14:textId="77777777" w:rsidR="00901C90" w:rsidRPr="00B37248" w:rsidRDefault="00901C90" w:rsidP="00B072BE">
            <w:pPr>
              <w:pStyle w:val="Tabletext9pt"/>
            </w:pPr>
            <w:r w:rsidRPr="00B37248">
              <w:t>Quality of life</w:t>
            </w:r>
          </w:p>
        </w:tc>
        <w:tc>
          <w:tcPr>
            <w:tcW w:w="1245" w:type="pct"/>
          </w:tcPr>
          <w:p w14:paraId="5CA95772"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 measures reported in eligible studies</w:t>
            </w:r>
          </w:p>
        </w:tc>
        <w:tc>
          <w:tcPr>
            <w:tcW w:w="727" w:type="pct"/>
          </w:tcPr>
          <w:p w14:paraId="678CA4C7"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19" w:type="pct"/>
          </w:tcPr>
          <w:p w14:paraId="199A4382"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499" w:type="pct"/>
          </w:tcPr>
          <w:p w14:paraId="4E1C8434"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500" w:type="pct"/>
            <w:gridSpan w:val="2"/>
          </w:tcPr>
          <w:p w14:paraId="37089EA6"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901C90" w:rsidRPr="00B37248" w14:paraId="0DFE8410" w14:textId="77777777" w:rsidTr="0094559F">
        <w:tc>
          <w:tcPr>
            <w:cnfStyle w:val="001000000000" w:firstRow="0" w:lastRow="0" w:firstColumn="1" w:lastColumn="0" w:oddVBand="0" w:evenVBand="0" w:oddHBand="0" w:evenHBand="0" w:firstRowFirstColumn="0" w:firstRowLastColumn="0" w:lastRowFirstColumn="0" w:lastRowLastColumn="0"/>
            <w:tcW w:w="1010" w:type="pct"/>
            <w:noWrap/>
          </w:tcPr>
          <w:p w14:paraId="06963410" w14:textId="77777777" w:rsidR="00901C90" w:rsidRPr="00B37248" w:rsidRDefault="00901C90" w:rsidP="00B072BE">
            <w:pPr>
              <w:pStyle w:val="Tabletext9pt"/>
            </w:pPr>
            <w:r w:rsidRPr="00B37248">
              <w:t>Comorbidities</w:t>
            </w:r>
          </w:p>
        </w:tc>
        <w:tc>
          <w:tcPr>
            <w:tcW w:w="1245" w:type="pct"/>
          </w:tcPr>
          <w:p w14:paraId="4B580F45"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 measures reported in eligible studies</w:t>
            </w:r>
          </w:p>
        </w:tc>
        <w:tc>
          <w:tcPr>
            <w:tcW w:w="727" w:type="pct"/>
          </w:tcPr>
          <w:p w14:paraId="0C4EB285"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1019" w:type="pct"/>
          </w:tcPr>
          <w:p w14:paraId="422353BC"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499" w:type="pct"/>
          </w:tcPr>
          <w:p w14:paraId="60502EB5"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500" w:type="pct"/>
            <w:gridSpan w:val="2"/>
          </w:tcPr>
          <w:p w14:paraId="7F1CC6AB"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901C90" w:rsidRPr="00B37248" w14:paraId="5A451BCB"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noWrap/>
          </w:tcPr>
          <w:p w14:paraId="781D09B0" w14:textId="77777777" w:rsidR="00901C90" w:rsidRPr="00B37248" w:rsidRDefault="00901C90" w:rsidP="00B072BE">
            <w:pPr>
              <w:pStyle w:val="Tabletext9pt"/>
            </w:pPr>
            <w:r w:rsidRPr="00B37248">
              <w:t xml:space="preserve">Psychosocial wellbeing </w:t>
            </w:r>
          </w:p>
        </w:tc>
        <w:tc>
          <w:tcPr>
            <w:tcW w:w="1245" w:type="pct"/>
          </w:tcPr>
          <w:p w14:paraId="0D09A7C4"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 measures reported in eligible studies</w:t>
            </w:r>
          </w:p>
        </w:tc>
        <w:tc>
          <w:tcPr>
            <w:tcW w:w="727" w:type="pct"/>
          </w:tcPr>
          <w:p w14:paraId="4675C360"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19" w:type="pct"/>
          </w:tcPr>
          <w:p w14:paraId="2ED5040E"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499" w:type="pct"/>
          </w:tcPr>
          <w:p w14:paraId="3D09602F"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500" w:type="pct"/>
            <w:gridSpan w:val="2"/>
          </w:tcPr>
          <w:p w14:paraId="2BBBAF69"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901C90" w:rsidRPr="00B37248" w14:paraId="46C1D581" w14:textId="77777777" w:rsidTr="0094559F">
        <w:tc>
          <w:tcPr>
            <w:cnfStyle w:val="001000000000" w:firstRow="0" w:lastRow="0" w:firstColumn="1" w:lastColumn="0" w:oddVBand="0" w:evenVBand="0" w:oddHBand="0" w:evenHBand="0" w:firstRowFirstColumn="0" w:firstRowLastColumn="0" w:lastRowFirstColumn="0" w:lastRowLastColumn="0"/>
            <w:tcW w:w="1010" w:type="pct"/>
            <w:noWrap/>
          </w:tcPr>
          <w:p w14:paraId="284833FB" w14:textId="77777777" w:rsidR="00901C90" w:rsidRPr="00B37248" w:rsidRDefault="00901C90" w:rsidP="00B072BE">
            <w:pPr>
              <w:pStyle w:val="Tabletext9pt"/>
            </w:pPr>
            <w:r w:rsidRPr="00B37248">
              <w:t>Functional capacity</w:t>
            </w:r>
          </w:p>
        </w:tc>
        <w:tc>
          <w:tcPr>
            <w:tcW w:w="1245" w:type="pct"/>
          </w:tcPr>
          <w:p w14:paraId="74FEF9F9"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 measures reported in eligible studies</w:t>
            </w:r>
          </w:p>
        </w:tc>
        <w:tc>
          <w:tcPr>
            <w:tcW w:w="727" w:type="pct"/>
          </w:tcPr>
          <w:p w14:paraId="74C8C4D5"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1019" w:type="pct"/>
          </w:tcPr>
          <w:p w14:paraId="5534177D"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499" w:type="pct"/>
          </w:tcPr>
          <w:p w14:paraId="4A75F6D8"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500" w:type="pct"/>
            <w:gridSpan w:val="2"/>
          </w:tcPr>
          <w:p w14:paraId="2A8B8D8B"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901C90" w:rsidRPr="00B37248" w14:paraId="26A8EDC4"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noWrap/>
          </w:tcPr>
          <w:p w14:paraId="15287EB2" w14:textId="77777777" w:rsidR="00901C90" w:rsidRPr="00B37248" w:rsidRDefault="00901C90" w:rsidP="00B072BE">
            <w:pPr>
              <w:pStyle w:val="Tabletext9pt"/>
            </w:pPr>
            <w:r w:rsidRPr="00B37248">
              <w:t>Anthropometrics/ body composition</w:t>
            </w:r>
          </w:p>
        </w:tc>
        <w:tc>
          <w:tcPr>
            <w:tcW w:w="1245" w:type="pct"/>
          </w:tcPr>
          <w:p w14:paraId="4D913B6B"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Waist circumference</w:t>
            </w:r>
          </w:p>
        </w:tc>
        <w:tc>
          <w:tcPr>
            <w:tcW w:w="727" w:type="pct"/>
          </w:tcPr>
          <w:p w14:paraId="57A16005"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 xml:space="preserve">Important </w:t>
            </w:r>
          </w:p>
        </w:tc>
        <w:tc>
          <w:tcPr>
            <w:tcW w:w="1019" w:type="pct"/>
          </w:tcPr>
          <w:p w14:paraId="64ED8C16"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Yes</w:t>
            </w:r>
          </w:p>
        </w:tc>
        <w:tc>
          <w:tcPr>
            <w:tcW w:w="499" w:type="pct"/>
          </w:tcPr>
          <w:p w14:paraId="082413E5"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X</w:t>
            </w:r>
          </w:p>
        </w:tc>
        <w:tc>
          <w:tcPr>
            <w:tcW w:w="500" w:type="pct"/>
            <w:gridSpan w:val="2"/>
          </w:tcPr>
          <w:p w14:paraId="6B1BDAE2"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rPr>
                <w:rFonts w:ascii="Segoe UI Symbol" w:hAnsi="Segoe UI Symbol" w:cs="Segoe UI Symbol"/>
              </w:rPr>
              <w:t>✓</w:t>
            </w:r>
            <w:r w:rsidRPr="00B37248">
              <w:t> </w:t>
            </w:r>
          </w:p>
        </w:tc>
      </w:tr>
      <w:tr w:rsidR="00901C90" w:rsidRPr="00B37248" w14:paraId="21C5B091" w14:textId="77777777" w:rsidTr="0094559F">
        <w:tc>
          <w:tcPr>
            <w:cnfStyle w:val="001000000000" w:firstRow="0" w:lastRow="0" w:firstColumn="1" w:lastColumn="0" w:oddVBand="0" w:evenVBand="0" w:oddHBand="0" w:evenHBand="0" w:firstRowFirstColumn="0" w:firstRowLastColumn="0" w:lastRowFirstColumn="0" w:lastRowLastColumn="0"/>
            <w:tcW w:w="1010" w:type="pct"/>
          </w:tcPr>
          <w:p w14:paraId="39B62DC7" w14:textId="77777777" w:rsidR="00901C90" w:rsidRPr="00B37248" w:rsidRDefault="00901C90" w:rsidP="00B072BE">
            <w:pPr>
              <w:pStyle w:val="Tabletext9pt"/>
            </w:pPr>
            <w:r w:rsidRPr="00B37248">
              <w:t>Cardiometabolic disease risk</w:t>
            </w:r>
          </w:p>
        </w:tc>
        <w:tc>
          <w:tcPr>
            <w:tcW w:w="1245" w:type="pct"/>
          </w:tcPr>
          <w:p w14:paraId="1D070044"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Blood pressure (systolic, diastolic)</w:t>
            </w:r>
          </w:p>
        </w:tc>
        <w:tc>
          <w:tcPr>
            <w:tcW w:w="727" w:type="pct"/>
            <w:noWrap/>
          </w:tcPr>
          <w:p w14:paraId="30A1E36E"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Important</w:t>
            </w:r>
          </w:p>
        </w:tc>
        <w:tc>
          <w:tcPr>
            <w:tcW w:w="1019" w:type="pct"/>
          </w:tcPr>
          <w:p w14:paraId="4D9ECBAD"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Yes </w:t>
            </w:r>
          </w:p>
        </w:tc>
        <w:tc>
          <w:tcPr>
            <w:tcW w:w="509" w:type="pct"/>
            <w:gridSpan w:val="2"/>
          </w:tcPr>
          <w:p w14:paraId="5FF88815"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rPr>
                <w:rFonts w:ascii="Segoe UI Symbol" w:hAnsi="Segoe UI Symbol" w:cs="Segoe UI Symbol"/>
              </w:rPr>
              <w:t>✓</w:t>
            </w:r>
            <w:r w:rsidRPr="00B37248">
              <w:t> </w:t>
            </w:r>
          </w:p>
        </w:tc>
        <w:tc>
          <w:tcPr>
            <w:tcW w:w="490" w:type="pct"/>
          </w:tcPr>
          <w:p w14:paraId="5C897E78"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bl>
    <w:p w14:paraId="38135E87" w14:textId="77777777" w:rsidR="00901C90" w:rsidRPr="00B37248" w:rsidRDefault="00901C90" w:rsidP="00901C90">
      <w:pPr>
        <w:pStyle w:val="TableFigNotes18"/>
      </w:pPr>
      <w:r w:rsidRPr="00B37248">
        <w:t>Abbreviations: BP, blood pressure</w:t>
      </w:r>
    </w:p>
    <w:p w14:paraId="5A1E2F31" w14:textId="77777777" w:rsidR="00901C90" w:rsidRPr="00B37248" w:rsidRDefault="00901C90" w:rsidP="00901C90">
      <w:pPr>
        <w:pStyle w:val="TableFigNotes18"/>
      </w:pPr>
      <w:r w:rsidRPr="00B37248">
        <w:rPr>
          <w:rFonts w:ascii="Segoe UI Symbol" w:hAnsi="Segoe UI Symbol" w:cs="Segoe UI Symbol"/>
        </w:rPr>
        <w:t>✓</w:t>
      </w:r>
      <w:r w:rsidRPr="00B37248">
        <w:t> A study result is available for inclusion in the synthesis</w:t>
      </w:r>
    </w:p>
    <w:p w14:paraId="530555F3" w14:textId="77777777" w:rsidR="00901C90" w:rsidRPr="00B37248" w:rsidRDefault="00901C90" w:rsidP="00901C90">
      <w:pPr>
        <w:pStyle w:val="TableFigNotes18"/>
      </w:pPr>
      <w:r w:rsidRPr="00B37248">
        <w:t>X No study result is available for inclusion, (probably) because the P value, magnitude or direction of the results generated were considered unfavourable by the study investigators</w:t>
      </w:r>
    </w:p>
    <w:p w14:paraId="0EBF1B61" w14:textId="77777777" w:rsidR="00901C90" w:rsidRPr="00B37248" w:rsidRDefault="00901C90" w:rsidP="00901C90">
      <w:pPr>
        <w:pStyle w:val="TableFigNotes18"/>
      </w:pPr>
      <w:r w:rsidRPr="00B37248">
        <w:t>-- No study result is available for inclusion, (probably) because the outcome was not assessed, or for a reason unrelated to the P value, magnitude or direction of the results</w:t>
      </w:r>
    </w:p>
    <w:p w14:paraId="548A1262" w14:textId="77777777" w:rsidR="00901C90" w:rsidRPr="00B37248" w:rsidRDefault="00901C90" w:rsidP="00901C90">
      <w:pPr>
        <w:pStyle w:val="TableFigNotes18"/>
      </w:pPr>
      <w:r w:rsidRPr="00B37248">
        <w:t>? No study result is available for inclusion, and it is unclear if the outcome was assessed in the study</w:t>
      </w:r>
    </w:p>
    <w:p w14:paraId="4FF011A4" w14:textId="6B8A9FA9" w:rsidR="00901C90" w:rsidRPr="00B37248" w:rsidRDefault="00901C90" w:rsidP="00901C90">
      <w:pPr>
        <w:pStyle w:val="Heading5"/>
        <w:rPr>
          <w:lang w:val="en-AU"/>
        </w:rPr>
      </w:pPr>
      <w:r w:rsidRPr="00B37248">
        <w:rPr>
          <w:lang w:val="en-AU"/>
        </w:rPr>
        <w:t xml:space="preserve">Comparison 1 (vs </w:t>
      </w:r>
      <w:r w:rsidR="00DC1596" w:rsidRPr="00B37248">
        <w:rPr>
          <w:lang w:val="en-AU"/>
        </w:rPr>
        <w:t>sham</w:t>
      </w:r>
      <w:r w:rsidRPr="00B37248">
        <w:rPr>
          <w:lang w:val="en-AU"/>
        </w:rPr>
        <w:t>)</w:t>
      </w:r>
    </w:p>
    <w:p w14:paraId="47E1AAD4" w14:textId="54D7A4F2" w:rsidR="00901C90" w:rsidRPr="00B37248" w:rsidRDefault="00901C90" w:rsidP="00901C90">
      <w:pPr>
        <w:pStyle w:val="BodyText"/>
      </w:pPr>
      <w:r w:rsidRPr="00B37248">
        <w:t xml:space="preserve">There were no studies identified comparing shiatsu with </w:t>
      </w:r>
      <w:r w:rsidR="00DC1596" w:rsidRPr="00B37248">
        <w:t>sham</w:t>
      </w:r>
      <w:r w:rsidRPr="00B37248">
        <w:t xml:space="preserve"> in people with obesity.</w:t>
      </w:r>
    </w:p>
    <w:p w14:paraId="37635039" w14:textId="77777777" w:rsidR="00901C90" w:rsidRPr="00B37248" w:rsidRDefault="00901C90" w:rsidP="00901C90">
      <w:pPr>
        <w:pStyle w:val="Heading5"/>
        <w:rPr>
          <w:lang w:val="en-AU"/>
        </w:rPr>
      </w:pPr>
      <w:r w:rsidRPr="00B37248">
        <w:rPr>
          <w:lang w:val="en-AU"/>
        </w:rPr>
        <w:t>Comparison 2 (vs control)</w:t>
      </w:r>
    </w:p>
    <w:p w14:paraId="78095FF0" w14:textId="7FBB4E0B" w:rsidR="00901C90" w:rsidRPr="00B37248" w:rsidRDefault="00901C90" w:rsidP="00901C90">
      <w:pPr>
        <w:pStyle w:val="BodyText"/>
      </w:pPr>
      <w:r w:rsidRPr="00B37248">
        <w:t xml:space="preserve">Two studies (Yan 2014, Guo 2015) comparing shiatsu with no intervention in people with obesity were eligible for this comparison and contributed data to </w:t>
      </w:r>
      <w:r w:rsidR="00F33428" w:rsidRPr="00B37248">
        <w:t xml:space="preserve">two </w:t>
      </w:r>
      <w:r w:rsidRPr="00B37248">
        <w:t xml:space="preserve">of the seven outcomes. </w:t>
      </w:r>
    </w:p>
    <w:p w14:paraId="1AB27419" w14:textId="77777777" w:rsidR="00901C90" w:rsidRPr="00B37248" w:rsidRDefault="00901C90" w:rsidP="00901C90">
      <w:pPr>
        <w:pStyle w:val="BodyText"/>
      </w:pPr>
      <w:r w:rsidRPr="00B37248">
        <w:t>None of the studies were judged to be at high risk of bias therefore no sensitivity analysis was conducted.</w:t>
      </w:r>
    </w:p>
    <w:p w14:paraId="4B1CAAF0" w14:textId="77777777" w:rsidR="00901C90" w:rsidRPr="00B37248" w:rsidRDefault="00901C90" w:rsidP="00901C90">
      <w:pPr>
        <w:pStyle w:val="Heading6"/>
      </w:pPr>
      <w:r w:rsidRPr="00B37248">
        <w:lastRenderedPageBreak/>
        <w:t>Anthropometrics</w:t>
      </w:r>
    </w:p>
    <w:p w14:paraId="25D69A72" w14:textId="1F79A7BA" w:rsidR="00901C90" w:rsidRPr="00B37248" w:rsidRDefault="00901C90" w:rsidP="00901C90">
      <w:pPr>
        <w:pStyle w:val="BodyText"/>
      </w:pPr>
      <w:r w:rsidRPr="00B37248">
        <w:t xml:space="preserve">One trial (54 participants) measured and reported waist circumference (cm) at the end of treatment (8 weeks) (Yan 2014). Waist circumference for adults is a good indicator of total body fat and a better predictor of chronic conditions, such as diabetes. A waist circumference above 88 cm for women and above 102 cm for men is associated with a substantially increased risk of chronic conditions </w:t>
      </w:r>
      <w:r w:rsidRPr="00B37248">
        <w:fldChar w:fldCharType="begin"/>
      </w:r>
      <w:r w:rsidR="00A34EDC">
        <w:instrText xml:space="preserve"> ADDIN EN.CITE &lt;EndNote&gt;&lt;Cite&gt;&lt;Author&gt;Australian Institute of Health and Welfare&lt;/Author&gt;&lt;Year&gt;2020&lt;/Year&gt;&lt;RecNum&gt;13&lt;/RecNum&gt;&lt;DisplayText&gt;(16)&lt;/DisplayText&gt;&lt;record&gt;&lt;rec-number&gt;13&lt;/rec-number&gt;&lt;foreign-keys&gt;&lt;key app="EN" db-id="rfx5v25rowst08e59tbxx9ty5t2w0adwt52x" timestamp="1665017568"&gt;13&lt;/key&gt;&lt;/foreign-keys&gt;&lt;ref-type name="Web Page"&gt;12&lt;/ref-type&gt;&lt;contributors&gt;&lt;authors&gt;&lt;author&gt;Australian Institute of Health and Welfare,&lt;/author&gt;&lt;/authors&gt;&lt;/contributors&gt;&lt;titles&gt;&lt;title&gt;Overweight and obesity&lt;/title&gt;&lt;/titles&gt;&lt;dates&gt;&lt;year&gt;2020&lt;/year&gt;&lt;/dates&gt;&lt;urls&gt;&lt;related-urls&gt;&lt;url&gt;https://www.aihw.gov.au/reports/australias-health/overweight-and-obesity%20&lt;/url&gt;&lt;/related-urls&gt;&lt;/urls&gt;&lt;custom1&gt;25 March&lt;/custom1&gt;&lt;custom2&gt;2022&lt;/custom2&gt;&lt;/record&gt;&lt;/Cite&gt;&lt;/EndNote&gt;</w:instrText>
      </w:r>
      <w:r w:rsidRPr="00B37248">
        <w:fldChar w:fldCharType="separate"/>
      </w:r>
      <w:r w:rsidR="00A34EDC">
        <w:rPr>
          <w:noProof/>
        </w:rPr>
        <w:t>(</w:t>
      </w:r>
      <w:hyperlink w:anchor="_ENREF_16" w:tooltip="Australian Institute of Health and Welfare, 2020 #13" w:history="1">
        <w:r w:rsidR="00A34EDC">
          <w:rPr>
            <w:noProof/>
          </w:rPr>
          <w:t>16</w:t>
        </w:r>
      </w:hyperlink>
      <w:r w:rsidR="00A34EDC">
        <w:rPr>
          <w:noProof/>
        </w:rPr>
        <w:t>)</w:t>
      </w:r>
      <w:r w:rsidRPr="00B37248">
        <w:fldChar w:fldCharType="end"/>
      </w:r>
      <w:r w:rsidRPr="00B37248">
        <w:t>. Because each person’s weight loss journey is unique, an MCID for waist circumference has not been established.</w:t>
      </w:r>
    </w:p>
    <w:p w14:paraId="34EFD86A" w14:textId="00783829" w:rsidR="00901C90" w:rsidRPr="00B37248" w:rsidRDefault="00901C90" w:rsidP="00901C90">
      <w:pPr>
        <w:pStyle w:val="BodyText"/>
      </w:pPr>
      <w:r w:rsidRPr="00B37248">
        <w:t xml:space="preserve">The results showed an effect in favour of shiatsu compared with the control group (MD –3.10; 95% CI –6.34, –0.14; </w:t>
      </w:r>
      <w:r w:rsidRPr="00B37248">
        <w:rPr>
          <w:rStyle w:val="Emphasis"/>
        </w:rPr>
        <w:t xml:space="preserve">p </w:t>
      </w:r>
      <w:r w:rsidRPr="00B37248">
        <w:t xml:space="preserve">= 0.06) </w:t>
      </w:r>
      <w:r w:rsidRPr="00B37248">
        <w:rPr>
          <w:rStyle w:val="Emphasis"/>
        </w:rPr>
        <w:t xml:space="preserve">(GRADE: </w:t>
      </w:r>
      <w:r w:rsidR="00445871" w:rsidRPr="00B37248">
        <w:rPr>
          <w:rStyle w:val="Emphasis"/>
        </w:rPr>
        <w:t xml:space="preserve">Very </w:t>
      </w:r>
      <w:r w:rsidRPr="00B37248">
        <w:rPr>
          <w:rStyle w:val="Emphasis"/>
        </w:rPr>
        <w:t>Low)</w:t>
      </w:r>
      <w:r w:rsidRPr="00B37248">
        <w:t>.</w:t>
      </w:r>
    </w:p>
    <w:p w14:paraId="704E1B8B" w14:textId="77777777" w:rsidR="00901C90" w:rsidRPr="00B37248" w:rsidRDefault="00901C90" w:rsidP="00901C90">
      <w:pPr>
        <w:pStyle w:val="Heading6"/>
      </w:pPr>
      <w:r w:rsidRPr="00B37248">
        <w:t>Cardiometabolic disease risk</w:t>
      </w:r>
    </w:p>
    <w:p w14:paraId="28BB636A" w14:textId="77777777" w:rsidR="007A2A7C" w:rsidRPr="00B37248" w:rsidRDefault="00901C90" w:rsidP="00901C90">
      <w:pPr>
        <w:pStyle w:val="BodyText"/>
      </w:pPr>
      <w:r w:rsidRPr="00B37248">
        <w:t xml:space="preserve">One trial (42 participants) measured cardiovascular disease risk using systolic and diastolic blood pressure at the end of treatment (3 months) (Guo 2015). </w:t>
      </w:r>
    </w:p>
    <w:p w14:paraId="7F8396CF" w14:textId="5509440C" w:rsidR="00901C90" w:rsidRPr="00B37248" w:rsidRDefault="00901C90" w:rsidP="00901C90">
      <w:pPr>
        <w:pStyle w:val="BodyText"/>
      </w:pPr>
      <w:r w:rsidRPr="00B37248">
        <w:t xml:space="preserve">Systolic and diastolic blood pressure assess different cardiac functions, with systolic blood pressure (SBP) measuring the maximum pressure the heart exerts during when the heart beats (to pump blood out to the rest of the body) and diastolic blood pressure (DBP) measures the pressure in the arteries when the heart is at rest (between beats) </w:t>
      </w:r>
      <w:r w:rsidRPr="00B37248">
        <w:fldChar w:fldCharType="begin"/>
      </w:r>
      <w:r w:rsidR="00A34EDC">
        <w:instrText xml:space="preserve"> ADDIN EN.CITE &lt;EndNote&gt;&lt;Cite&gt;&lt;Author&gt;Sheps&lt;/Author&gt;&lt;Year&gt;2021&lt;/Year&gt;&lt;RecNum&gt;14&lt;/RecNum&gt;&lt;DisplayText&gt;(17)&lt;/DisplayText&gt;&lt;record&gt;&lt;rec-number&gt;14&lt;/rec-number&gt;&lt;foreign-keys&gt;&lt;key app="EN" db-id="rfx5v25rowst08e59tbxx9ty5t2w0adwt52x" timestamp="1665017568"&gt;14&lt;/key&gt;&lt;/foreign-keys&gt;&lt;ref-type name="Web Page"&gt;12&lt;/ref-type&gt;&lt;contributors&gt;&lt;authors&gt;&lt;author&gt;Sheps, S&lt;/author&gt;&lt;/authors&gt;&lt;/contributors&gt;&lt;titles&gt;&lt;title&gt;Pulse pressure: An indicator of heart health?&lt;/title&gt;&lt;/titles&gt;&lt;dates&gt;&lt;year&gt;2021&lt;/year&gt;&lt;/dates&gt;&lt;urls&gt;&lt;related-urls&gt;&lt;url&gt;https://www.mayoclinic.org/diseases-conditions/high-blood-pressure/expert-answers/pulse-pressure/faq-20058189#:~:text=Blood%20pressure%20readings%20are%20given,between%20beats%20(diastolic%20pressure).&lt;/url&gt;&lt;/related-urls&gt;&lt;/urls&gt;&lt;custom1&gt;14 February&lt;/custom1&gt;&lt;custom2&gt;2022&lt;/custom2&gt;&lt;/record&gt;&lt;/Cite&gt;&lt;/EndNote&gt;</w:instrText>
      </w:r>
      <w:r w:rsidRPr="00B37248">
        <w:fldChar w:fldCharType="separate"/>
      </w:r>
      <w:r w:rsidR="00A34EDC">
        <w:rPr>
          <w:noProof/>
        </w:rPr>
        <w:t>(</w:t>
      </w:r>
      <w:hyperlink w:anchor="_ENREF_17" w:tooltip="Sheps, 2021 #14" w:history="1">
        <w:r w:rsidR="00A34EDC">
          <w:rPr>
            <w:noProof/>
          </w:rPr>
          <w:t>17</w:t>
        </w:r>
      </w:hyperlink>
      <w:r w:rsidR="00A34EDC">
        <w:rPr>
          <w:noProof/>
        </w:rPr>
        <w:t>)</w:t>
      </w:r>
      <w:r w:rsidRPr="00B37248">
        <w:fldChar w:fldCharType="end"/>
      </w:r>
      <w:r w:rsidRPr="00B37248">
        <w:t xml:space="preserve">. In the general adult population, an SBP below 120 mmHg is considered normal, whereas an SBP between 120 to 129 mmHg indicates high/elevated or prehypertension (66). Normal DBP is around 80 mmHg, and between 85 to 89 mmHg indicates high/elevated DBP (66). The closer the score to 120/80 mmHg, the more stable the cardiorespiratory health. Typically, reductions of &gt; 2 mmHg in both systolic and diastolic blood pressure have been linked to improved coronary heart disease and reduced stroke risk </w:t>
      </w:r>
      <w:r w:rsidRPr="00B37248">
        <w:fldChar w:fldCharType="begin">
          <w:fldData xml:space="preserve">PEVuZE5vdGU+PENpdGU+PEF1dGhvcj5CYWRkZWxleS1XaGl0ZTwvQXV0aG9yPjxZZWFyPjIwMTk8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</w:fldData>
        </w:fldChar>
      </w:r>
      <w:r w:rsidR="00A34EDC">
        <w:instrText xml:space="preserve"> ADDIN EN.CITE </w:instrText>
      </w:r>
      <w:r w:rsidR="00A34EDC">
        <w:fldChar w:fldCharType="begin">
          <w:fldData xml:space="preserve">PEVuZE5vdGU+PENpdGU+PEF1dGhvcj5CYWRkZWxleS1XaGl0ZTwvQXV0aG9yPjxZZWFyPjIwMTk8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</w:fldData>
        </w:fldChar>
      </w:r>
      <w:r w:rsidR="00A34EDC">
        <w:instrText xml:space="preserve"> ADDIN EN.CITE.DATA </w:instrText>
      </w:r>
      <w:r w:rsidR="00A34EDC">
        <w:fldChar w:fldCharType="end"/>
      </w:r>
      <w:r w:rsidRPr="00B37248">
        <w:fldChar w:fldCharType="separate"/>
      </w:r>
      <w:r w:rsidR="00A34EDC">
        <w:rPr>
          <w:noProof/>
        </w:rPr>
        <w:t>(</w:t>
      </w:r>
      <w:hyperlink w:anchor="_ENREF_18" w:tooltip="Baddeley-White, 2019 #15" w:history="1">
        <w:r w:rsidR="00A34EDC">
          <w:rPr>
            <w:noProof/>
          </w:rPr>
          <w:t>18</w:t>
        </w:r>
      </w:hyperlink>
      <w:r w:rsidR="00A34EDC">
        <w:rPr>
          <w:noProof/>
        </w:rPr>
        <w:t>)</w:t>
      </w:r>
      <w:r w:rsidRPr="00B37248">
        <w:fldChar w:fldCharType="end"/>
      </w:r>
      <w:r w:rsidRPr="00B37248">
        <w:t xml:space="preserve">. </w:t>
      </w:r>
    </w:p>
    <w:p w14:paraId="763D7204" w14:textId="399B713E" w:rsidR="00901C90" w:rsidRPr="00B37248" w:rsidRDefault="00901C90" w:rsidP="00901C90">
      <w:pPr>
        <w:pStyle w:val="BodyText"/>
      </w:pPr>
      <w:r w:rsidRPr="00B37248">
        <w:t xml:space="preserve">The results showed an effect in favour of shiatsu compared with the control group in both SBP (MD –9.90; 95% CI –13.60, –6.20; </w:t>
      </w:r>
      <w:r w:rsidRPr="00B37248">
        <w:rPr>
          <w:rStyle w:val="Emphasis"/>
        </w:rPr>
        <w:t xml:space="preserve">p </w:t>
      </w:r>
      <w:r w:rsidRPr="00B37248">
        <w:t xml:space="preserve">= 0.00001) </w:t>
      </w:r>
      <w:r w:rsidRPr="00B37248">
        <w:rPr>
          <w:rStyle w:val="Emphasis"/>
        </w:rPr>
        <w:t xml:space="preserve">(GRADE: </w:t>
      </w:r>
      <w:r w:rsidR="007A2A7C" w:rsidRPr="00B37248">
        <w:rPr>
          <w:rStyle w:val="Emphasis"/>
        </w:rPr>
        <w:t xml:space="preserve">Very </w:t>
      </w:r>
      <w:r w:rsidRPr="00B37248">
        <w:rPr>
          <w:rStyle w:val="Emphasis"/>
        </w:rPr>
        <w:t>Low)</w:t>
      </w:r>
      <w:r w:rsidRPr="00B37248">
        <w:t xml:space="preserve"> and DBP (MD –5.80; 95% CI –8.40, –3.20; </w:t>
      </w:r>
      <w:r w:rsidRPr="00B37248">
        <w:rPr>
          <w:rStyle w:val="Emphasis"/>
        </w:rPr>
        <w:t xml:space="preserve">p </w:t>
      </w:r>
      <w:r w:rsidRPr="00B37248">
        <w:t xml:space="preserve">= 0.0001) </w:t>
      </w:r>
      <w:r w:rsidRPr="00B37248">
        <w:rPr>
          <w:rStyle w:val="Emphasis"/>
        </w:rPr>
        <w:t xml:space="preserve">(GRADE: </w:t>
      </w:r>
      <w:r w:rsidR="007A2A7C" w:rsidRPr="00B37248">
        <w:rPr>
          <w:rStyle w:val="Emphasis"/>
        </w:rPr>
        <w:t xml:space="preserve">Very </w:t>
      </w:r>
      <w:r w:rsidRPr="00B37248">
        <w:rPr>
          <w:rStyle w:val="Emphasis"/>
        </w:rPr>
        <w:t>Low)</w:t>
      </w:r>
      <w:r w:rsidRPr="00B37248">
        <w:t>.</w:t>
      </w:r>
    </w:p>
    <w:p w14:paraId="2E4BF62B" w14:textId="77777777" w:rsidR="00901C90" w:rsidRPr="00B37248" w:rsidRDefault="00901C90" w:rsidP="00901C90">
      <w:pPr>
        <w:pStyle w:val="Heading5"/>
        <w:rPr>
          <w:lang w:val="en-AU"/>
        </w:rPr>
      </w:pPr>
      <w:r w:rsidRPr="00B37248">
        <w:rPr>
          <w:lang w:val="en-AU"/>
        </w:rPr>
        <w:t>Comparison 3 (vs other)</w:t>
      </w:r>
    </w:p>
    <w:p w14:paraId="332FAD0F" w14:textId="77777777" w:rsidR="00901C90" w:rsidRPr="00B37248" w:rsidRDefault="00901C90" w:rsidP="00901C90">
      <w:pPr>
        <w:pStyle w:val="BodyText"/>
      </w:pPr>
      <w:r w:rsidRPr="00B37248">
        <w:t>There were no studies identified comparing shiatsu with ‘other’ interventions in people with obesity.</w:t>
      </w:r>
    </w:p>
    <w:p w14:paraId="470EDF55" w14:textId="77777777" w:rsidR="00901C90" w:rsidRPr="00B37248" w:rsidRDefault="00901C90" w:rsidP="00901C90">
      <w:pPr>
        <w:pStyle w:val="BodyText"/>
      </w:pPr>
      <w:r w:rsidRPr="00B37248">
        <w:br w:type="page"/>
      </w:r>
    </w:p>
    <w:p w14:paraId="209A9347" w14:textId="6C2E3A18" w:rsidR="00901C90" w:rsidRPr="00B37248" w:rsidRDefault="00901C90" w:rsidP="00456F37">
      <w:pPr>
        <w:pStyle w:val="Heading2"/>
      </w:pPr>
      <w:bookmarkStart w:id="66" w:name="_Toc104290554"/>
      <w:bookmarkStart w:id="67" w:name="_Toc104290615"/>
      <w:bookmarkStart w:id="68" w:name="_Toc104297315"/>
      <w:bookmarkStart w:id="69" w:name="_Toc104298647"/>
      <w:bookmarkStart w:id="70" w:name="_Toc115949728"/>
      <w:bookmarkStart w:id="71" w:name="_Toc115950777"/>
      <w:bookmarkStart w:id="72" w:name="_Toc115950835"/>
      <w:bookmarkStart w:id="73" w:name="_Toc165548511"/>
      <w:bookmarkEnd w:id="66"/>
      <w:bookmarkEnd w:id="67"/>
      <w:bookmarkEnd w:id="68"/>
      <w:bookmarkEnd w:id="69"/>
      <w:bookmarkEnd w:id="70"/>
      <w:bookmarkEnd w:id="71"/>
      <w:bookmarkEnd w:id="72"/>
      <w:r w:rsidRPr="00B37248">
        <w:lastRenderedPageBreak/>
        <w:t xml:space="preserve">Mental and behavioural </w:t>
      </w:r>
      <w:r w:rsidR="000A161E" w:rsidRPr="00B37248">
        <w:t>disorders</w:t>
      </w:r>
      <w:bookmarkEnd w:id="73"/>
    </w:p>
    <w:p w14:paraId="6510C4A3" w14:textId="085E102E" w:rsidR="00901C90" w:rsidRPr="00B37248" w:rsidRDefault="00901C90" w:rsidP="0011364B">
      <w:pPr>
        <w:pStyle w:val="Heading3"/>
      </w:pPr>
      <w:bookmarkStart w:id="74" w:name="_Toc165548512"/>
      <w:r w:rsidRPr="00B37248">
        <w:t>Neurocognitive</w:t>
      </w:r>
      <w:r w:rsidR="008505E8" w:rsidRPr="00B37248">
        <w:t xml:space="preserve"> decline</w:t>
      </w:r>
      <w:r w:rsidRPr="00B37248">
        <w:t xml:space="preserve"> (Alzheimer’s disease)</w:t>
      </w:r>
      <w:bookmarkEnd w:id="74"/>
    </w:p>
    <w:p w14:paraId="4F5483BF" w14:textId="77777777" w:rsidR="00901C90" w:rsidRPr="00B37248" w:rsidRDefault="00901C90" w:rsidP="0011364B">
      <w:pPr>
        <w:pStyle w:val="Heading4"/>
      </w:pPr>
      <w:r w:rsidRPr="00B37248">
        <w:t>List of studies</w:t>
      </w:r>
    </w:p>
    <w:p w14:paraId="784F0AC1" w14:textId="79743598" w:rsidR="00901C90" w:rsidRPr="00B37248" w:rsidRDefault="00901C90" w:rsidP="00901C90">
      <w:pPr>
        <w:pStyle w:val="BodyText"/>
      </w:pPr>
      <w:r w:rsidRPr="00B37248">
        <w:t xml:space="preserve">An overview of the PICO criteria of included studies is provided in </w:t>
      </w:r>
      <w:r w:rsidRPr="00B37248">
        <w:fldChar w:fldCharType="begin"/>
      </w:r>
      <w:r w:rsidRPr="00B37248">
        <w:instrText xml:space="preserve"> REF _Ref104291415 \h </w:instrText>
      </w:r>
      <w:r w:rsidRPr="00B37248">
        <w:fldChar w:fldCharType="separate"/>
      </w:r>
      <w:r w:rsidR="00AC414C" w:rsidRPr="00B37248">
        <w:t xml:space="preserve">Table </w:t>
      </w:r>
      <w:r w:rsidR="00AC414C">
        <w:rPr>
          <w:noProof/>
        </w:rPr>
        <w:t>D</w:t>
      </w:r>
      <w:r w:rsidR="00AC414C" w:rsidRPr="00B37248">
        <w:noBreakHyphen/>
      </w:r>
      <w:r w:rsidR="00AC414C">
        <w:rPr>
          <w:noProof/>
        </w:rPr>
        <w:t>7</w:t>
      </w:r>
      <w:r w:rsidRPr="00B37248">
        <w:fldChar w:fldCharType="end"/>
      </w:r>
      <w:r w:rsidRPr="00B37248">
        <w:t xml:space="preserve">. </w:t>
      </w:r>
    </w:p>
    <w:p w14:paraId="0B5C7C30" w14:textId="79D8121B" w:rsidR="00901C90" w:rsidRPr="00B37248" w:rsidRDefault="00901C90" w:rsidP="00901C90">
      <w:pPr>
        <w:pStyle w:val="Caption"/>
      </w:pPr>
      <w:bookmarkStart w:id="75" w:name="_Ref104291415"/>
      <w:bookmarkStart w:id="76" w:name="_Toc117767378"/>
      <w:bookmarkStart w:id="77" w:name="_Toc159843907"/>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7</w:t>
      </w:r>
      <w:r w:rsidR="00C804DD" w:rsidRPr="00B37248">
        <w:fldChar w:fldCharType="end"/>
      </w:r>
      <w:bookmarkEnd w:id="75"/>
      <w:r w:rsidRPr="00B37248">
        <w:tab/>
        <w:t>Overview of PICO criteria of included studies: Alzheimer’s disease</w:t>
      </w:r>
      <w:bookmarkEnd w:id="76"/>
      <w:bookmarkEnd w:id="77"/>
      <w:r w:rsidRPr="00B37248">
        <w:t xml:space="preserve">   </w:t>
      </w:r>
    </w:p>
    <w:tbl>
      <w:tblPr>
        <w:tblStyle w:val="PlainTable2"/>
        <w:tblW w:w="5000" w:type="pct"/>
        <w:tblLayout w:type="fixed"/>
        <w:tblLook w:val="04A0" w:firstRow="1" w:lastRow="0" w:firstColumn="1" w:lastColumn="0" w:noHBand="0" w:noVBand="1"/>
      </w:tblPr>
      <w:tblGrid>
        <w:gridCol w:w="1134"/>
        <w:gridCol w:w="851"/>
        <w:gridCol w:w="1552"/>
        <w:gridCol w:w="1552"/>
        <w:gridCol w:w="1552"/>
        <w:gridCol w:w="1552"/>
        <w:gridCol w:w="1552"/>
      </w:tblGrid>
      <w:tr w:rsidR="00207460" w:rsidRPr="00B37248" w14:paraId="2602791B" w14:textId="77777777" w:rsidTr="00877B3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7614EA77" w14:textId="77777777" w:rsidR="00901C90" w:rsidRPr="00B37248" w:rsidRDefault="00901C90" w:rsidP="00733227">
            <w:pPr>
              <w:pStyle w:val="Tabletext9pt"/>
            </w:pPr>
            <w:r w:rsidRPr="00B37248">
              <w:t>STUDY ID</w:t>
            </w:r>
          </w:p>
        </w:tc>
        <w:tc>
          <w:tcPr>
            <w:tcW w:w="851" w:type="dxa"/>
            <w:noWrap/>
            <w:hideMark/>
          </w:tcPr>
          <w:p w14:paraId="1B73DDCE" w14:textId="04288DFA" w:rsidR="00901C90" w:rsidRPr="00B37248" w:rsidRDefault="00C77B83" w:rsidP="00733227">
            <w:pPr>
              <w:pStyle w:val="Tabletext9pt"/>
              <w:cnfStyle w:val="100000000000" w:firstRow="1" w:lastRow="0" w:firstColumn="0" w:lastColumn="0" w:oddVBand="0" w:evenVBand="0" w:oddHBand="0" w:evenHBand="0" w:firstRowFirstColumn="0" w:firstRowLastColumn="0" w:lastRowFirstColumn="0" w:lastRowLastColumn="0"/>
            </w:pPr>
            <w:r w:rsidRPr="00B37248">
              <w:t>STUDY DESIGN</w:t>
            </w:r>
          </w:p>
        </w:tc>
        <w:tc>
          <w:tcPr>
            <w:tcW w:w="1552" w:type="dxa"/>
            <w:noWrap/>
            <w:hideMark/>
          </w:tcPr>
          <w:p w14:paraId="4710E401"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POPULATION</w:t>
            </w:r>
          </w:p>
        </w:tc>
        <w:tc>
          <w:tcPr>
            <w:tcW w:w="1552" w:type="dxa"/>
            <w:noWrap/>
            <w:hideMark/>
          </w:tcPr>
          <w:p w14:paraId="6E07CEBB"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INTERVENTION</w:t>
            </w:r>
          </w:p>
        </w:tc>
        <w:tc>
          <w:tcPr>
            <w:tcW w:w="1552" w:type="dxa"/>
            <w:noWrap/>
            <w:hideMark/>
          </w:tcPr>
          <w:p w14:paraId="3C92CA01"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COMPARATOR</w:t>
            </w:r>
          </w:p>
        </w:tc>
        <w:tc>
          <w:tcPr>
            <w:tcW w:w="1552" w:type="dxa"/>
            <w:noWrap/>
            <w:hideMark/>
          </w:tcPr>
          <w:p w14:paraId="665C5BC2"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CO-INTERVENTION</w:t>
            </w:r>
          </w:p>
        </w:tc>
        <w:tc>
          <w:tcPr>
            <w:tcW w:w="1552" w:type="dxa"/>
          </w:tcPr>
          <w:p w14:paraId="003901B0"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OUTCOME DOMAINS</w:t>
            </w:r>
          </w:p>
        </w:tc>
      </w:tr>
      <w:tr w:rsidR="00207460" w:rsidRPr="00B37248" w14:paraId="5D9756B4" w14:textId="77777777" w:rsidTr="002269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6330AE30" w14:textId="74CACCBA" w:rsidR="00207460" w:rsidRPr="00B37248" w:rsidRDefault="00207460" w:rsidP="001A4908">
            <w:pPr>
              <w:pStyle w:val="TableH29pt"/>
            </w:pPr>
            <w:r w:rsidRPr="00B37248">
              <w:t>Shiatsu vs sham *</w:t>
            </w:r>
          </w:p>
        </w:tc>
      </w:tr>
      <w:tr w:rsidR="00207460" w:rsidRPr="00B37248" w14:paraId="1280A13E" w14:textId="77777777" w:rsidTr="00226931">
        <w:trPr>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33B3C45B" w14:textId="693D6C21" w:rsidR="00207460" w:rsidRPr="00B37248" w:rsidRDefault="00207460" w:rsidP="00733227">
            <w:pPr>
              <w:pStyle w:val="Tabletext9pt"/>
            </w:pPr>
            <w:r w:rsidRPr="00B37248">
              <w:t>No studies found</w:t>
            </w:r>
          </w:p>
        </w:tc>
      </w:tr>
      <w:tr w:rsidR="00207460" w:rsidRPr="00B37248" w14:paraId="1E0CF404" w14:textId="77777777" w:rsidTr="002269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3BA0ACAB" w14:textId="77777777" w:rsidR="00207460" w:rsidRPr="00B37248" w:rsidRDefault="00207460" w:rsidP="001A4908">
            <w:pPr>
              <w:pStyle w:val="TableH29pt"/>
            </w:pPr>
            <w:r w:rsidRPr="00B37248">
              <w:t>Shiatsu vs control (no intervention, waitlist, usual care)*</w:t>
            </w:r>
          </w:p>
        </w:tc>
      </w:tr>
      <w:tr w:rsidR="00207460" w:rsidRPr="00B37248" w14:paraId="6E06AC52" w14:textId="77777777" w:rsidTr="00877B3A">
        <w:trPr>
          <w:trHeight w:val="315"/>
        </w:trPr>
        <w:tc>
          <w:tcPr>
            <w:cnfStyle w:val="001000000000" w:firstRow="0" w:lastRow="0" w:firstColumn="1" w:lastColumn="0" w:oddVBand="0" w:evenVBand="0" w:oddHBand="0" w:evenHBand="0" w:firstRowFirstColumn="0" w:firstRowLastColumn="0" w:lastRowFirstColumn="0" w:lastRowLastColumn="0"/>
            <w:tcW w:w="1134" w:type="dxa"/>
            <w:noWrap/>
          </w:tcPr>
          <w:p w14:paraId="47ECD52E" w14:textId="77777777" w:rsidR="00901C90" w:rsidRPr="00B37248" w:rsidRDefault="00901C90" w:rsidP="00733227">
            <w:pPr>
              <w:pStyle w:val="Tabletext9pt"/>
            </w:pPr>
            <w:r w:rsidRPr="00B37248">
              <w:t>Lanza 2018</w:t>
            </w:r>
          </w:p>
          <w:p w14:paraId="63BB1BCD" w14:textId="22427612" w:rsidR="00901C90" w:rsidRPr="00B37248" w:rsidRDefault="00901C90" w:rsidP="00733227">
            <w:pPr>
              <w:pStyle w:val="Tabletext9pt"/>
            </w:pPr>
            <w:r w:rsidRPr="00B37248">
              <w:fldChar w:fldCharType="begin">
                <w:fldData xml:space="preserve">PEVuZE5vdGU+PENpdGU+PEF1dGhvcj5MYW56YTwvQXV0aG9yPjxZZWFyPjIwMTg8L1llYXI+PFJl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</w:fldData>
              </w:fldChar>
            </w:r>
            <w:r w:rsidR="00A34EDC">
              <w:instrText xml:space="preserve"> ADDIN EN.CITE </w:instrText>
            </w:r>
            <w:r w:rsidR="00A34EDC">
              <w:fldChar w:fldCharType="begin">
                <w:fldData xml:space="preserve">PEVuZE5vdGU+PENpdGU+PEF1dGhvcj5MYW56YTwvQXV0aG9yPjxZZWFyPjIwMTg8L1llYXI+PFJl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</w:fldData>
              </w:fldChar>
            </w:r>
            <w:r w:rsidR="00A34EDC">
              <w:instrText xml:space="preserve"> ADDIN EN.CITE.DATA </w:instrText>
            </w:r>
            <w:r w:rsidR="00A34EDC">
              <w:fldChar w:fldCharType="end"/>
            </w:r>
            <w:r w:rsidRPr="00B37248">
              <w:fldChar w:fldCharType="separate"/>
            </w:r>
            <w:r w:rsidR="00A34EDC">
              <w:rPr>
                <w:noProof/>
              </w:rPr>
              <w:t>(</w:t>
            </w:r>
            <w:hyperlink w:anchor="_ENREF_19" w:tooltip="Lanza, 2018 #16" w:history="1">
              <w:r w:rsidR="00A34EDC">
                <w:rPr>
                  <w:noProof/>
                </w:rPr>
                <w:t>19</w:t>
              </w:r>
            </w:hyperlink>
            <w:r w:rsidR="00A34EDC">
              <w:rPr>
                <w:noProof/>
              </w:rPr>
              <w:t>)</w:t>
            </w:r>
            <w:r w:rsidRPr="00B37248">
              <w:fldChar w:fldCharType="end"/>
            </w:r>
          </w:p>
        </w:tc>
        <w:tc>
          <w:tcPr>
            <w:tcW w:w="851" w:type="dxa"/>
            <w:noWrap/>
          </w:tcPr>
          <w:p w14:paraId="1C267C5D"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RCT</w:t>
            </w:r>
          </w:p>
        </w:tc>
        <w:tc>
          <w:tcPr>
            <w:tcW w:w="1552" w:type="dxa"/>
            <w:noWrap/>
          </w:tcPr>
          <w:p w14:paraId="0B7DBD0D"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Alzheimer's disease</w:t>
            </w:r>
          </w:p>
        </w:tc>
        <w:tc>
          <w:tcPr>
            <w:tcW w:w="1552" w:type="dxa"/>
            <w:noWrap/>
          </w:tcPr>
          <w:p w14:paraId="71CA5737"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Shiatsu</w:t>
            </w:r>
          </w:p>
        </w:tc>
        <w:tc>
          <w:tcPr>
            <w:tcW w:w="1552" w:type="dxa"/>
            <w:noWrap/>
          </w:tcPr>
          <w:p w14:paraId="7A80BB5C"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No intervention (control)</w:t>
            </w:r>
          </w:p>
        </w:tc>
        <w:tc>
          <w:tcPr>
            <w:tcW w:w="1552" w:type="dxa"/>
            <w:noWrap/>
          </w:tcPr>
          <w:p w14:paraId="37A0A54B"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Physical activity</w:t>
            </w:r>
          </w:p>
        </w:tc>
        <w:tc>
          <w:tcPr>
            <w:tcW w:w="1552" w:type="dxa"/>
          </w:tcPr>
          <w:p w14:paraId="28F2053D"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Neurocognitive function</w:t>
            </w:r>
          </w:p>
          <w:p w14:paraId="67BFCA94"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Emotional wellbeing</w:t>
            </w:r>
          </w:p>
          <w:p w14:paraId="43CB6C4D"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Functional status</w:t>
            </w:r>
          </w:p>
        </w:tc>
      </w:tr>
      <w:tr w:rsidR="00EE1B51" w:rsidRPr="00B37248" w14:paraId="24769A28" w14:textId="77777777" w:rsidTr="002269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176BFA86" w14:textId="77777777" w:rsidR="00EE1B51" w:rsidRPr="00B37248" w:rsidRDefault="00EE1B51" w:rsidP="001A4908">
            <w:pPr>
              <w:pStyle w:val="TableH29pt"/>
            </w:pPr>
            <w:r w:rsidRPr="00B37248">
              <w:t xml:space="preserve">Shiatsu vs ‘other’ intervention** </w:t>
            </w:r>
          </w:p>
        </w:tc>
      </w:tr>
      <w:tr w:rsidR="00207460" w:rsidRPr="00B37248" w14:paraId="41E4FEF6" w14:textId="77777777" w:rsidTr="00226931">
        <w:trPr>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0497780B" w14:textId="77777777" w:rsidR="00207460" w:rsidRPr="00B37248" w:rsidRDefault="00207460" w:rsidP="00733227">
            <w:pPr>
              <w:pStyle w:val="Tabletext9pt"/>
            </w:pPr>
            <w:r w:rsidRPr="00B37248">
              <w:t>No studies found</w:t>
            </w:r>
          </w:p>
        </w:tc>
      </w:tr>
    </w:tbl>
    <w:p w14:paraId="6F817C38" w14:textId="1A66DD55" w:rsidR="00226931" w:rsidRPr="00B37248" w:rsidRDefault="00226931" w:rsidP="00226931">
      <w:pPr>
        <w:pStyle w:val="TableFigNotes18"/>
      </w:pPr>
      <w:r w:rsidRPr="00B37248">
        <w:t xml:space="preserve">Abbreviations: RCT, randomised control trial </w:t>
      </w:r>
    </w:p>
    <w:p w14:paraId="529B1E47" w14:textId="4C04D646" w:rsidR="00EE1B51" w:rsidRPr="00B37248" w:rsidRDefault="00EE1B51" w:rsidP="00EE1B51">
      <w:pPr>
        <w:pStyle w:val="TableFigNotes18"/>
      </w:pPr>
      <w:r w:rsidRPr="00B37248">
        <w:t>* Studies that compared shiatsu with sham or an inactive control were eligible for inclusion in the evidence synthesis and are included in the Summary of findings tables if they reported outcomes considered critical or important to this review.</w:t>
      </w:r>
    </w:p>
    <w:p w14:paraId="23E57E75" w14:textId="77777777" w:rsidR="00EE1B51" w:rsidRPr="00B37248" w:rsidRDefault="00EE1B51" w:rsidP="00EE1B51">
      <w:pPr>
        <w:pStyle w:val="TableFigNotes18"/>
      </w:pPr>
      <w:r w:rsidRPr="00B37248">
        <w:t>** Studies that compared shiatsu with an active intervention are included in the supplementary outcome tables (Appendix F2.1) if they reported data for outcomes considered critical or important to this review.</w:t>
      </w:r>
    </w:p>
    <w:p w14:paraId="5923AB00" w14:textId="77777777" w:rsidR="00901C90" w:rsidRPr="00B37248" w:rsidRDefault="00901C90" w:rsidP="0011364B">
      <w:pPr>
        <w:pStyle w:val="Heading4"/>
      </w:pPr>
      <w:r w:rsidRPr="00B37248">
        <w:t>Risk of bias per item</w:t>
      </w:r>
    </w:p>
    <w:p w14:paraId="48640C65" w14:textId="3B51BA40" w:rsidR="00901C90" w:rsidRPr="00B37248" w:rsidRDefault="00901C90" w:rsidP="00901C90">
      <w:pPr>
        <w:pStyle w:val="BodyText"/>
      </w:pPr>
      <w:r w:rsidRPr="00B37248">
        <w:t>The risk of bias for each item in the included studies for Alzheimer’s disease is described below and shown graphically in</w:t>
      </w:r>
      <w:r w:rsidRPr="00B37248">
        <w:rPr>
          <w:szCs w:val="18"/>
        </w:rPr>
        <w:t xml:space="preserve"> </w:t>
      </w:r>
      <w:r w:rsidRPr="00B37248">
        <w:rPr>
          <w:szCs w:val="18"/>
        </w:rPr>
        <w:fldChar w:fldCharType="begin"/>
      </w:r>
      <w:r w:rsidRPr="00B37248">
        <w:rPr>
          <w:szCs w:val="18"/>
        </w:rPr>
        <w:instrText xml:space="preserve"> REF _Ref104298225 \h </w:instrText>
      </w:r>
      <w:r w:rsidRPr="00B37248">
        <w:rPr>
          <w:szCs w:val="18"/>
        </w:rPr>
      </w:r>
      <w:r w:rsidRPr="00B37248">
        <w:rPr>
          <w:szCs w:val="18"/>
        </w:rPr>
        <w:fldChar w:fldCharType="separate"/>
      </w:r>
      <w:r w:rsidR="00AC414C" w:rsidRPr="00B37248">
        <w:t xml:space="preserve">Figure </w:t>
      </w:r>
      <w:r w:rsidR="00AC414C">
        <w:rPr>
          <w:noProof/>
        </w:rPr>
        <w:t>D</w:t>
      </w:r>
      <w:r w:rsidR="00AC414C" w:rsidRPr="00B37248">
        <w:noBreakHyphen/>
      </w:r>
      <w:r w:rsidR="00AC414C">
        <w:rPr>
          <w:noProof/>
        </w:rPr>
        <w:t>4</w:t>
      </w:r>
      <w:r w:rsidRPr="00B37248">
        <w:rPr>
          <w:szCs w:val="18"/>
        </w:rPr>
        <w:fldChar w:fldCharType="end"/>
      </w:r>
      <w:r w:rsidRPr="00B37248">
        <w:t>.</w:t>
      </w:r>
    </w:p>
    <w:p w14:paraId="413C6006" w14:textId="77777777" w:rsidR="00901C90" w:rsidRPr="00B37248" w:rsidRDefault="00901C90" w:rsidP="002707B1">
      <w:pPr>
        <w:pStyle w:val="Heading4a"/>
      </w:pPr>
      <w:r w:rsidRPr="00B37248">
        <w:t>Bias arising from the randomisation process</w:t>
      </w:r>
    </w:p>
    <w:p w14:paraId="443C9E25" w14:textId="77777777" w:rsidR="00901C90" w:rsidRPr="00B37248" w:rsidRDefault="00901C90" w:rsidP="00901C90">
      <w:pPr>
        <w:pStyle w:val="BodyText"/>
      </w:pPr>
      <w:r w:rsidRPr="00B37248">
        <w:t>Lanza 2018 was judged to have some concerns in this domain due to the lack of information provided regarding allocation concealment and an unequal sex distribution between groups.</w:t>
      </w:r>
    </w:p>
    <w:p w14:paraId="648BD4B8" w14:textId="77777777" w:rsidR="00901C90" w:rsidRPr="00B37248" w:rsidRDefault="00901C90" w:rsidP="002707B1">
      <w:pPr>
        <w:pStyle w:val="Heading4a"/>
      </w:pPr>
      <w:r w:rsidRPr="00B37248">
        <w:t>Bias due to deviations from intended interventions (effect of assignment to intervention [ITT])</w:t>
      </w:r>
    </w:p>
    <w:p w14:paraId="636C8A88" w14:textId="77777777" w:rsidR="00901C90" w:rsidRPr="00B37248" w:rsidRDefault="00901C90" w:rsidP="00901C90">
      <w:pPr>
        <w:pStyle w:val="BodyText"/>
      </w:pPr>
      <w:r w:rsidRPr="00B37248">
        <w:t xml:space="preserve">Lanza 2018 was judged to be at low risk of bias for this domain, as no deviations from the trial protocol were reported. Due to the nature of the intervention, participants in both studies were aware of their allocated interventions. </w:t>
      </w:r>
    </w:p>
    <w:p w14:paraId="560B6EA1" w14:textId="77777777" w:rsidR="00901C90" w:rsidRPr="00B37248" w:rsidRDefault="00901C90" w:rsidP="002707B1">
      <w:pPr>
        <w:pStyle w:val="Heading4a"/>
      </w:pPr>
      <w:r w:rsidRPr="00B37248">
        <w:t>Bias due to missing outcome data</w:t>
      </w:r>
    </w:p>
    <w:p w14:paraId="0F9FED8F" w14:textId="77777777" w:rsidR="00901C90" w:rsidRPr="00B37248" w:rsidRDefault="00901C90" w:rsidP="00901C90">
      <w:pPr>
        <w:pStyle w:val="BodyText"/>
      </w:pPr>
      <w:r w:rsidRPr="00B37248">
        <w:t>Lanza 2018 was judged to be at low risk of bias for this domain as outcome data appeared to be available for all (or nearly all) participants.</w:t>
      </w:r>
    </w:p>
    <w:p w14:paraId="05693CFA" w14:textId="77777777" w:rsidR="00901C90" w:rsidRPr="00B37248" w:rsidRDefault="00901C90" w:rsidP="002707B1">
      <w:pPr>
        <w:pStyle w:val="Heading4a"/>
      </w:pPr>
      <w:r w:rsidRPr="00B37248">
        <w:t>Bias in measurement of the outcome</w:t>
      </w:r>
    </w:p>
    <w:p w14:paraId="3154F4E0" w14:textId="77777777" w:rsidR="00901C90" w:rsidRPr="00B37248" w:rsidRDefault="00901C90" w:rsidP="00901C90">
      <w:pPr>
        <w:pStyle w:val="BodyText"/>
      </w:pPr>
      <w:r w:rsidRPr="00B37248">
        <w:t xml:space="preserve">Lanza 2018 was assessed to be at low risk of bias in this domain, as outcomes were measured appropriately, and investigators were blinded to treatment allocation. </w:t>
      </w:r>
    </w:p>
    <w:p w14:paraId="2342F5BE" w14:textId="77777777" w:rsidR="00901C90" w:rsidRPr="00B37248" w:rsidRDefault="00901C90" w:rsidP="002707B1">
      <w:pPr>
        <w:pStyle w:val="Heading4a"/>
      </w:pPr>
      <w:r w:rsidRPr="00B37248">
        <w:t>Bias in selection of the reported result</w:t>
      </w:r>
    </w:p>
    <w:p w14:paraId="5ADA2E9F" w14:textId="77777777" w:rsidR="00901C90" w:rsidRPr="00B37248" w:rsidRDefault="00901C90" w:rsidP="00901C90">
      <w:pPr>
        <w:pStyle w:val="BodyText"/>
      </w:pPr>
      <w:r w:rsidRPr="00B37248">
        <w:t xml:space="preserve">Lanza was judged to have some concern of bias in this domain due to a lack of information of the pre-specified analysis plan.  </w:t>
      </w:r>
    </w:p>
    <w:p w14:paraId="7F3B773A" w14:textId="77777777" w:rsidR="00901C90" w:rsidRPr="00B37248" w:rsidRDefault="00901C90" w:rsidP="00901C90">
      <w:pPr>
        <w:pStyle w:val="BodyText"/>
      </w:pPr>
    </w:p>
    <w:p w14:paraId="2759FABC" w14:textId="4BDAABA3" w:rsidR="00901C90" w:rsidRPr="00B37248" w:rsidRDefault="00901C90" w:rsidP="00901C90">
      <w:pPr>
        <w:pStyle w:val="Caption"/>
      </w:pPr>
      <w:bookmarkStart w:id="78" w:name="_Ref104298225"/>
      <w:bookmarkStart w:id="79" w:name="_Toc159843936"/>
      <w:r w:rsidRPr="00B37248">
        <w:lastRenderedPageBreak/>
        <w:t xml:space="preserve">Figure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Figure \* ARABIC \s 1 </w:instrText>
      </w:r>
      <w:r w:rsidR="00C804DD" w:rsidRPr="00B37248">
        <w:fldChar w:fldCharType="separate"/>
      </w:r>
      <w:r w:rsidR="00AC414C">
        <w:rPr>
          <w:noProof/>
        </w:rPr>
        <w:t>4</w:t>
      </w:r>
      <w:r w:rsidR="00C804DD" w:rsidRPr="00B37248">
        <w:fldChar w:fldCharType="end"/>
      </w:r>
      <w:bookmarkEnd w:id="78"/>
      <w:r w:rsidRPr="00B37248">
        <w:tab/>
        <w:t>Risk of bias graph: review authors' judgements about each risk of bias item presented as percentages across all included RCTs – Alzheimer’s disease</w:t>
      </w:r>
      <w:bookmarkEnd w:id="79"/>
      <w:r w:rsidRPr="00B37248">
        <w:t xml:space="preserve"> </w:t>
      </w:r>
    </w:p>
    <w:p w14:paraId="41F4D224" w14:textId="77777777" w:rsidR="00901C90" w:rsidRPr="00B37248" w:rsidRDefault="00901C90" w:rsidP="00901C90">
      <w:pPr>
        <w:pStyle w:val="Pic"/>
      </w:pPr>
      <w:r w:rsidRPr="008A5BC2">
        <w:rPr>
          <w:noProof/>
        </w:rPr>
        <w:drawing>
          <wp:inline distT="0" distB="0" distL="0" distR="0" wp14:anchorId="1DBD43A4" wp14:editId="1D1BEABD">
            <wp:extent cx="6124575" cy="1845027"/>
            <wp:effectExtent l="0" t="0" r="0" b="3175"/>
            <wp:docPr id="33" name="Picture 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150930" cy="1852967"/>
                    </a:xfrm>
                    <a:prstGeom prst="rect">
                      <a:avLst/>
                    </a:prstGeom>
                    <a:noFill/>
                    <a:ln>
                      <a:noFill/>
                    </a:ln>
                  </pic:spPr>
                </pic:pic>
              </a:graphicData>
            </a:graphic>
          </wp:inline>
        </w:drawing>
      </w:r>
    </w:p>
    <w:p w14:paraId="682E92BB" w14:textId="77777777" w:rsidR="00901C90" w:rsidRPr="00B37248" w:rsidRDefault="00901C90" w:rsidP="0011364B">
      <w:pPr>
        <w:pStyle w:val="Heading4"/>
      </w:pPr>
      <w:r w:rsidRPr="00B37248">
        <w:t>Effect of intervention</w:t>
      </w:r>
    </w:p>
    <w:p w14:paraId="5DC0001A" w14:textId="33789BA0" w:rsidR="00901C90" w:rsidRPr="00B37248" w:rsidRDefault="00901C90" w:rsidP="00901C90">
      <w:pPr>
        <w:pStyle w:val="BodyText"/>
      </w:pPr>
      <w:r w:rsidRPr="00B37248">
        <w:t xml:space="preserve">Outcomes considered by the NTWC to be critical or important for decision-making in people with Alzheimer’s disease are listed in </w:t>
      </w:r>
      <w:r w:rsidRPr="00B37248">
        <w:fldChar w:fldCharType="begin"/>
      </w:r>
      <w:r w:rsidRPr="00B37248">
        <w:instrText xml:space="preserve"> REF _Ref104291562 \h </w:instrText>
      </w:r>
      <w:r w:rsidRPr="00B37248">
        <w:fldChar w:fldCharType="separate"/>
      </w:r>
      <w:r w:rsidR="00AC414C" w:rsidRPr="00B37248">
        <w:t xml:space="preserve">Table </w:t>
      </w:r>
      <w:r w:rsidR="00AC414C">
        <w:rPr>
          <w:noProof/>
        </w:rPr>
        <w:t>D</w:t>
      </w:r>
      <w:r w:rsidR="00AC414C" w:rsidRPr="00B37248">
        <w:noBreakHyphen/>
      </w:r>
      <w:r w:rsidR="00AC414C">
        <w:rPr>
          <w:noProof/>
        </w:rPr>
        <w:t>8</w:t>
      </w:r>
      <w:r w:rsidRPr="00B37248">
        <w:fldChar w:fldCharType="end"/>
      </w:r>
      <w:r w:rsidRPr="00B37248">
        <w:t xml:space="preserve">. </w:t>
      </w:r>
    </w:p>
    <w:p w14:paraId="29D0BC10" w14:textId="75015A02" w:rsidR="00901C90" w:rsidRPr="00B37248" w:rsidRDefault="00901C90" w:rsidP="00901C90">
      <w:pPr>
        <w:pStyle w:val="Caption"/>
      </w:pPr>
      <w:bookmarkStart w:id="80" w:name="_Ref104291562"/>
      <w:bookmarkStart w:id="81" w:name="_Toc117767379"/>
      <w:bookmarkStart w:id="82" w:name="_Toc159843908"/>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8</w:t>
      </w:r>
      <w:r w:rsidR="00C804DD" w:rsidRPr="00B37248">
        <w:fldChar w:fldCharType="end"/>
      </w:r>
      <w:bookmarkEnd w:id="80"/>
      <w:r w:rsidRPr="00B37248">
        <w:tab/>
        <w:t>Outcomes considered by the NTWC to be critical or important for decision-making: Alzheimer’s disease</w:t>
      </w:r>
      <w:bookmarkEnd w:id="81"/>
      <w:bookmarkEnd w:id="82"/>
    </w:p>
    <w:tbl>
      <w:tblPr>
        <w:tblStyle w:val="PlainTable2"/>
        <w:tblW w:w="5000" w:type="pct"/>
        <w:tblLook w:val="04A0" w:firstRow="1" w:lastRow="0" w:firstColumn="1" w:lastColumn="0" w:noHBand="0" w:noVBand="1"/>
      </w:tblPr>
      <w:tblGrid>
        <w:gridCol w:w="1974"/>
        <w:gridCol w:w="2561"/>
        <w:gridCol w:w="1561"/>
        <w:gridCol w:w="2142"/>
        <w:gridCol w:w="1507"/>
      </w:tblGrid>
      <w:tr w:rsidR="0094559F" w:rsidRPr="00B37248" w14:paraId="3D11BFBC" w14:textId="77777777" w:rsidTr="00945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47CB8AC1" w14:textId="77777777" w:rsidR="00901C90" w:rsidRPr="00B37248" w:rsidRDefault="00901C90" w:rsidP="00B072BE">
            <w:pPr>
              <w:pStyle w:val="Tabletext9pt"/>
            </w:pPr>
            <w:r w:rsidRPr="00B37248">
              <w:t>Outcome domain</w:t>
            </w:r>
          </w:p>
        </w:tc>
        <w:tc>
          <w:tcPr>
            <w:tcW w:w="1314" w:type="pct"/>
          </w:tcPr>
          <w:p w14:paraId="6696D8E4"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Measured with</w:t>
            </w:r>
          </w:p>
        </w:tc>
        <w:tc>
          <w:tcPr>
            <w:tcW w:w="801" w:type="pct"/>
            <w:hideMark/>
          </w:tcPr>
          <w:p w14:paraId="440B874F"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consensus rating</w:t>
            </w:r>
          </w:p>
        </w:tc>
        <w:tc>
          <w:tcPr>
            <w:tcW w:w="1099" w:type="pct"/>
          </w:tcPr>
          <w:p w14:paraId="0952AB6F" w14:textId="77777777" w:rsidR="00901C90" w:rsidRPr="00B37248" w:rsidRDefault="00901C90" w:rsidP="0094559F">
            <w:pPr>
              <w:pStyle w:val="Tabletext9pt"/>
              <w:cnfStyle w:val="100000000000" w:firstRow="1" w:lastRow="0" w:firstColumn="0" w:lastColumn="0" w:oddVBand="0" w:evenVBand="0" w:oddHBand="0" w:evenHBand="0" w:firstRowFirstColumn="0" w:firstRowLastColumn="0" w:lastRowFirstColumn="0" w:lastRowLastColumn="0"/>
            </w:pPr>
            <w:r w:rsidRPr="00B37248">
              <w:t>Data available for comparison 1 or 2?</w:t>
            </w:r>
          </w:p>
        </w:tc>
        <w:tc>
          <w:tcPr>
            <w:tcW w:w="773" w:type="pct"/>
          </w:tcPr>
          <w:p w14:paraId="43876A9C" w14:textId="77777777" w:rsidR="00901C90" w:rsidRPr="00B37248" w:rsidRDefault="00901C90" w:rsidP="0094559F">
            <w:pPr>
              <w:pStyle w:val="Tabletext9pt"/>
              <w:cnfStyle w:val="100000000000" w:firstRow="1" w:lastRow="0" w:firstColumn="0" w:lastColumn="0" w:oddVBand="0" w:evenVBand="0" w:oddHBand="0" w:evenHBand="0" w:firstRowFirstColumn="0" w:firstRowLastColumn="0" w:lastRowFirstColumn="0" w:lastRowLastColumn="0"/>
            </w:pPr>
            <w:r w:rsidRPr="00B37248">
              <w:t>Lanza 2018</w:t>
            </w:r>
          </w:p>
        </w:tc>
      </w:tr>
      <w:tr w:rsidR="00901C90" w:rsidRPr="00B37248" w14:paraId="0C49E76D"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noWrap/>
          </w:tcPr>
          <w:p w14:paraId="6CF559B3" w14:textId="77777777" w:rsidR="00901C90" w:rsidRPr="00B37248" w:rsidRDefault="00901C90" w:rsidP="00B072BE">
            <w:pPr>
              <w:pStyle w:val="Tabletext9pt"/>
            </w:pPr>
            <w:r w:rsidRPr="00B37248">
              <w:t>Functional capacity</w:t>
            </w:r>
          </w:p>
        </w:tc>
        <w:tc>
          <w:tcPr>
            <w:tcW w:w="1314" w:type="pct"/>
          </w:tcPr>
          <w:p w14:paraId="1B7F1008"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Activities of daily living</w:t>
            </w:r>
          </w:p>
        </w:tc>
        <w:tc>
          <w:tcPr>
            <w:tcW w:w="801" w:type="pct"/>
          </w:tcPr>
          <w:p w14:paraId="7496BAE0"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99" w:type="pct"/>
          </w:tcPr>
          <w:p w14:paraId="558C1783"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Yes</w:t>
            </w:r>
          </w:p>
        </w:tc>
        <w:tc>
          <w:tcPr>
            <w:tcW w:w="773" w:type="pct"/>
          </w:tcPr>
          <w:p w14:paraId="7A6EEB68"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rPr>
                <w:rFonts w:ascii="Segoe UI Symbol" w:hAnsi="Segoe UI Symbol" w:cs="Segoe UI Symbol"/>
              </w:rPr>
              <w:t>✓</w:t>
            </w:r>
          </w:p>
        </w:tc>
      </w:tr>
      <w:tr w:rsidR="00901C90" w:rsidRPr="00B37248" w14:paraId="18255ECA" w14:textId="77777777" w:rsidTr="0094559F">
        <w:tc>
          <w:tcPr>
            <w:cnfStyle w:val="001000000000" w:firstRow="0" w:lastRow="0" w:firstColumn="1" w:lastColumn="0" w:oddVBand="0" w:evenVBand="0" w:oddHBand="0" w:evenHBand="0" w:firstRowFirstColumn="0" w:firstRowLastColumn="0" w:lastRowFirstColumn="0" w:lastRowLastColumn="0"/>
            <w:tcW w:w="1013" w:type="pct"/>
          </w:tcPr>
          <w:p w14:paraId="0A3FF0C8" w14:textId="77777777" w:rsidR="00901C90" w:rsidRPr="00B37248" w:rsidRDefault="00901C90" w:rsidP="00B072BE">
            <w:pPr>
              <w:pStyle w:val="Tabletext9pt"/>
            </w:pPr>
            <w:r w:rsidRPr="00B37248">
              <w:t>Quality of life</w:t>
            </w:r>
          </w:p>
        </w:tc>
        <w:tc>
          <w:tcPr>
            <w:tcW w:w="1314" w:type="pct"/>
          </w:tcPr>
          <w:p w14:paraId="5204D444"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SF-36</w:t>
            </w:r>
          </w:p>
        </w:tc>
        <w:tc>
          <w:tcPr>
            <w:tcW w:w="801" w:type="pct"/>
            <w:noWrap/>
          </w:tcPr>
          <w:p w14:paraId="1E50039B"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1099" w:type="pct"/>
          </w:tcPr>
          <w:p w14:paraId="7EA70F0C"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773" w:type="pct"/>
          </w:tcPr>
          <w:p w14:paraId="69F932F9"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901C90" w:rsidRPr="00B37248" w14:paraId="0A17697F"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tcPr>
          <w:p w14:paraId="6CB2272C" w14:textId="77777777" w:rsidR="00901C90" w:rsidRPr="00B37248" w:rsidRDefault="00901C90" w:rsidP="00B072BE">
            <w:pPr>
              <w:pStyle w:val="Tabletext9pt"/>
            </w:pPr>
            <w:r w:rsidRPr="00B37248">
              <w:t>Behavioural symptoms</w:t>
            </w:r>
          </w:p>
        </w:tc>
        <w:tc>
          <w:tcPr>
            <w:tcW w:w="1314" w:type="pct"/>
          </w:tcPr>
          <w:p w14:paraId="0995C13E"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Neuropsychiatric inventory</w:t>
            </w:r>
          </w:p>
        </w:tc>
        <w:tc>
          <w:tcPr>
            <w:tcW w:w="801" w:type="pct"/>
            <w:noWrap/>
          </w:tcPr>
          <w:p w14:paraId="51231D8C"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99" w:type="pct"/>
          </w:tcPr>
          <w:p w14:paraId="4B315C46"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773" w:type="pct"/>
          </w:tcPr>
          <w:p w14:paraId="3FADD028"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901C90" w:rsidRPr="00B37248" w14:paraId="50816B95" w14:textId="77777777" w:rsidTr="0094559F">
        <w:tc>
          <w:tcPr>
            <w:cnfStyle w:val="001000000000" w:firstRow="0" w:lastRow="0" w:firstColumn="1" w:lastColumn="0" w:oddVBand="0" w:evenVBand="0" w:oddHBand="0" w:evenHBand="0" w:firstRowFirstColumn="0" w:firstRowLastColumn="0" w:lastRowFirstColumn="0" w:lastRowLastColumn="0"/>
            <w:tcW w:w="1013" w:type="pct"/>
          </w:tcPr>
          <w:p w14:paraId="3F36F43E" w14:textId="77777777" w:rsidR="00901C90" w:rsidRPr="00B37248" w:rsidRDefault="00901C90" w:rsidP="00B072BE">
            <w:pPr>
              <w:pStyle w:val="Tabletext9pt"/>
            </w:pPr>
            <w:r w:rsidRPr="00B37248">
              <w:t>Neurocognitive function</w:t>
            </w:r>
          </w:p>
        </w:tc>
        <w:tc>
          <w:tcPr>
            <w:tcW w:w="1314" w:type="pct"/>
          </w:tcPr>
          <w:p w14:paraId="3A44D6D3"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Mini Mental State Examination</w:t>
            </w:r>
          </w:p>
        </w:tc>
        <w:tc>
          <w:tcPr>
            <w:tcW w:w="801" w:type="pct"/>
            <w:noWrap/>
          </w:tcPr>
          <w:p w14:paraId="7DF2307E"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1099" w:type="pct"/>
          </w:tcPr>
          <w:p w14:paraId="4F3B5BCA"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Yes</w:t>
            </w:r>
          </w:p>
        </w:tc>
        <w:tc>
          <w:tcPr>
            <w:tcW w:w="773" w:type="pct"/>
          </w:tcPr>
          <w:p w14:paraId="333D44B4"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rPr>
                <w:rFonts w:ascii="Segoe UI Symbol" w:hAnsi="Segoe UI Symbol" w:cs="Segoe UI Symbol"/>
              </w:rPr>
              <w:t>✓</w:t>
            </w:r>
          </w:p>
        </w:tc>
      </w:tr>
      <w:tr w:rsidR="00901C90" w:rsidRPr="00B37248" w14:paraId="23173417"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tcPr>
          <w:p w14:paraId="100903D4" w14:textId="77777777" w:rsidR="00901C90" w:rsidRPr="00B37248" w:rsidRDefault="00901C90" w:rsidP="00B072BE">
            <w:pPr>
              <w:pStyle w:val="Tabletext9pt"/>
            </w:pPr>
            <w:r w:rsidRPr="00B37248">
              <w:t xml:space="preserve">Emotional wellbeing </w:t>
            </w:r>
          </w:p>
        </w:tc>
        <w:tc>
          <w:tcPr>
            <w:tcW w:w="1314" w:type="pct"/>
          </w:tcPr>
          <w:p w14:paraId="44E4A78B"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Geriatric Depression Scale</w:t>
            </w:r>
          </w:p>
        </w:tc>
        <w:tc>
          <w:tcPr>
            <w:tcW w:w="801" w:type="pct"/>
            <w:noWrap/>
          </w:tcPr>
          <w:p w14:paraId="12FC5CEF"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Important</w:t>
            </w:r>
          </w:p>
        </w:tc>
        <w:tc>
          <w:tcPr>
            <w:tcW w:w="1099" w:type="pct"/>
          </w:tcPr>
          <w:p w14:paraId="768603B4"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Yes</w:t>
            </w:r>
          </w:p>
        </w:tc>
        <w:tc>
          <w:tcPr>
            <w:tcW w:w="773" w:type="pct"/>
          </w:tcPr>
          <w:p w14:paraId="0E490A27"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rPr>
                <w:rFonts w:ascii="Segoe UI Symbol" w:hAnsi="Segoe UI Symbol" w:cs="Segoe UI Symbol"/>
              </w:rPr>
              <w:t>✓</w:t>
            </w:r>
          </w:p>
        </w:tc>
      </w:tr>
      <w:tr w:rsidR="00901C90" w:rsidRPr="00B37248" w14:paraId="79DE1AA4" w14:textId="77777777" w:rsidTr="0094559F">
        <w:tc>
          <w:tcPr>
            <w:cnfStyle w:val="001000000000" w:firstRow="0" w:lastRow="0" w:firstColumn="1" w:lastColumn="0" w:oddVBand="0" w:evenVBand="0" w:oddHBand="0" w:evenHBand="0" w:firstRowFirstColumn="0" w:firstRowLastColumn="0" w:lastRowFirstColumn="0" w:lastRowLastColumn="0"/>
            <w:tcW w:w="1013" w:type="pct"/>
          </w:tcPr>
          <w:p w14:paraId="4C36197E" w14:textId="77777777" w:rsidR="00901C90" w:rsidRPr="00B37248" w:rsidRDefault="00901C90" w:rsidP="00B072BE">
            <w:pPr>
              <w:pStyle w:val="Tabletext9pt"/>
            </w:pPr>
            <w:r w:rsidRPr="00B37248">
              <w:t>Sleep</w:t>
            </w:r>
          </w:p>
        </w:tc>
        <w:tc>
          <w:tcPr>
            <w:tcW w:w="1314" w:type="pct"/>
          </w:tcPr>
          <w:p w14:paraId="527CC705"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PSQI</w:t>
            </w:r>
          </w:p>
        </w:tc>
        <w:tc>
          <w:tcPr>
            <w:tcW w:w="801" w:type="pct"/>
            <w:noWrap/>
          </w:tcPr>
          <w:p w14:paraId="17EBF943"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Important</w:t>
            </w:r>
          </w:p>
        </w:tc>
        <w:tc>
          <w:tcPr>
            <w:tcW w:w="1099" w:type="pct"/>
          </w:tcPr>
          <w:p w14:paraId="52C64F23"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773" w:type="pct"/>
          </w:tcPr>
          <w:p w14:paraId="1CD6DCB7"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bl>
    <w:p w14:paraId="58B0EE54" w14:textId="77777777" w:rsidR="00901C90" w:rsidRPr="00B37248" w:rsidRDefault="00901C90" w:rsidP="00901C90">
      <w:pPr>
        <w:pStyle w:val="TableFigNotes18"/>
      </w:pPr>
      <w:r w:rsidRPr="00B37248">
        <w:t>Abbreviations: PSQI, Pittsburgh Sleep Quality Index; SF-36, 36-item short form survey</w:t>
      </w:r>
    </w:p>
    <w:p w14:paraId="16B3E3F6" w14:textId="77777777" w:rsidR="00901C90" w:rsidRPr="00B37248" w:rsidRDefault="00901C90" w:rsidP="00901C90">
      <w:pPr>
        <w:pStyle w:val="TableFigNotes18"/>
      </w:pPr>
      <w:r w:rsidRPr="00B37248">
        <w:rPr>
          <w:rFonts w:ascii="Segoe UI Symbol" w:hAnsi="Segoe UI Symbol" w:cs="Segoe UI Symbol"/>
        </w:rPr>
        <w:t>✓</w:t>
      </w:r>
      <w:r w:rsidRPr="00B37248">
        <w:t> A study result is available for inclusion in the synthesis</w:t>
      </w:r>
    </w:p>
    <w:p w14:paraId="0E3D06DF" w14:textId="77777777" w:rsidR="00901C90" w:rsidRPr="00B37248" w:rsidRDefault="00901C90" w:rsidP="00901C90">
      <w:pPr>
        <w:pStyle w:val="TableFigNotes18"/>
      </w:pPr>
      <w:r w:rsidRPr="00B37248">
        <w:t>X No study result is available for inclusion, (probably) because the P value, magnitude or direction of the results generated were considered unfavourable by the study investigators</w:t>
      </w:r>
    </w:p>
    <w:p w14:paraId="563D5CD2" w14:textId="77777777" w:rsidR="00901C90" w:rsidRPr="00B37248" w:rsidRDefault="00901C90" w:rsidP="00901C90">
      <w:pPr>
        <w:pStyle w:val="TableFigNotes18"/>
      </w:pPr>
      <w:r w:rsidRPr="00B37248">
        <w:t>-- No study result is available for inclusion, (probably) because the outcome was not assessed, or for a reason unrelated to the P value, magnitude or direction of the results</w:t>
      </w:r>
    </w:p>
    <w:p w14:paraId="0B1ECCE4" w14:textId="77777777" w:rsidR="00901C90" w:rsidRPr="00B37248" w:rsidRDefault="00901C90" w:rsidP="00901C90">
      <w:pPr>
        <w:pStyle w:val="TableFigNotes18"/>
      </w:pPr>
      <w:r w:rsidRPr="00B37248">
        <w:t>? No study result is available for inclusion, and it is unclear if the outcome was assessed in the study</w:t>
      </w:r>
    </w:p>
    <w:p w14:paraId="37A7102F" w14:textId="5293DD5C" w:rsidR="00901C90" w:rsidRPr="00B37248" w:rsidRDefault="00901C90" w:rsidP="00901C90">
      <w:pPr>
        <w:pStyle w:val="Heading5"/>
        <w:rPr>
          <w:lang w:val="en-AU"/>
        </w:rPr>
      </w:pPr>
      <w:r w:rsidRPr="00B37248">
        <w:rPr>
          <w:lang w:val="en-AU"/>
        </w:rPr>
        <w:t xml:space="preserve">Comparison 1 (vs </w:t>
      </w:r>
      <w:r w:rsidR="00DC1596" w:rsidRPr="00B37248">
        <w:rPr>
          <w:lang w:val="en-AU"/>
        </w:rPr>
        <w:t>sham</w:t>
      </w:r>
      <w:r w:rsidRPr="00B37248">
        <w:rPr>
          <w:lang w:val="en-AU"/>
        </w:rPr>
        <w:t>)</w:t>
      </w:r>
    </w:p>
    <w:p w14:paraId="1F24AE3F" w14:textId="2FB9F171" w:rsidR="00901C90" w:rsidRPr="00B37248" w:rsidRDefault="00901C90" w:rsidP="00901C90">
      <w:pPr>
        <w:pStyle w:val="BodyText"/>
      </w:pPr>
      <w:r w:rsidRPr="00B37248">
        <w:t xml:space="preserve">There were no studies identified comparing shiatsu with </w:t>
      </w:r>
      <w:r w:rsidR="00DC1596" w:rsidRPr="00B37248">
        <w:t>sham</w:t>
      </w:r>
      <w:r w:rsidRPr="00B37248">
        <w:t xml:space="preserve"> in people with Alzheimer’s disease.</w:t>
      </w:r>
    </w:p>
    <w:p w14:paraId="5D3D7230" w14:textId="77777777" w:rsidR="00901C90" w:rsidRPr="00B37248" w:rsidRDefault="00901C90" w:rsidP="00901C90">
      <w:pPr>
        <w:pStyle w:val="Heading5"/>
        <w:rPr>
          <w:lang w:val="en-AU"/>
        </w:rPr>
      </w:pPr>
      <w:r w:rsidRPr="00B37248">
        <w:rPr>
          <w:lang w:val="en-AU"/>
        </w:rPr>
        <w:t>Comparison 2 (vs control)</w:t>
      </w:r>
    </w:p>
    <w:p w14:paraId="19528A56" w14:textId="77777777" w:rsidR="00901C90" w:rsidRPr="00B37248" w:rsidRDefault="00901C90" w:rsidP="00901C90">
      <w:pPr>
        <w:pStyle w:val="BodyText"/>
      </w:pPr>
      <w:r w:rsidRPr="00B37248">
        <w:t xml:space="preserve">One RCT (Lanza 2018) comparing shiatsu with no intervention in people with Alzheimer’s disease was eligible for this comparison and contributed data to three out of six critical or important outcomes. </w:t>
      </w:r>
    </w:p>
    <w:p w14:paraId="0E91B221" w14:textId="77777777" w:rsidR="00901C90" w:rsidRPr="00B37248" w:rsidRDefault="00901C90" w:rsidP="00901C90">
      <w:pPr>
        <w:pStyle w:val="Heading6"/>
      </w:pPr>
      <w:r w:rsidRPr="00B37248">
        <w:t>Functional capacity</w:t>
      </w:r>
    </w:p>
    <w:p w14:paraId="066B47E6" w14:textId="6A2B11CD" w:rsidR="00901C90" w:rsidRPr="00B37248" w:rsidRDefault="00901C90" w:rsidP="00901C90">
      <w:pPr>
        <w:pStyle w:val="BodyText"/>
      </w:pPr>
      <w:r w:rsidRPr="00B37248">
        <w:t xml:space="preserve">One trial (12 participants) measured functional capacity using the Katz Index of Independence in Activities of Daily Living (ADL) at the end of treatment (10 months) (Lanza 2018). The instrument assesses functional status in the elderly population by their ability to perform activities of daily living independently, in the six functions of bathing, dressing, toileting, transferring, continence and feeding </w:t>
      </w:r>
      <w:r w:rsidRPr="00B37248">
        <w:fldChar w:fldCharType="begin"/>
      </w:r>
      <w:r w:rsidR="00A34EDC">
        <w:instrText xml:space="preserve"> ADDIN EN.CITE &lt;EndNote&gt;&lt;Cite&gt;&lt;Author&gt;Wallace&lt;/Author&gt;&lt;Year&gt;2007&lt;/Year&gt;&lt;RecNum&gt;17&lt;/RecNum&gt;&lt;DisplayText&gt;(20)&lt;/DisplayText&gt;&lt;record&gt;&lt;rec-number&gt;17&lt;/rec-number&gt;&lt;foreign-keys&gt;&lt;key app="EN" db-id="rfx5v25rowst08e59tbxx9ty5t2w0adwt52x" timestamp="1665017568"&gt;17&lt;/key&gt;&lt;/foreign-keys&gt;&lt;ref-type name="Web Page"&gt;12&lt;/ref-type&gt;&lt;contributors&gt;&lt;authors&gt;&lt;author&gt;Wallace, M&lt;/author&gt;&lt;/authors&gt;&lt;/contributors&gt;&lt;titles&gt;&lt;title&gt;Katz Index of Independence in Activities of Daily Living (ADL) &lt;/title&gt;&lt;/titles&gt;&lt;dates&gt;&lt;year&gt;2007&lt;/year&gt;&lt;/dates&gt;&lt;publisher&gt;New York University College of Nursing&lt;/publisher&gt;&lt;urls&gt;&lt;related-urls&gt;&lt;url&gt;https://geriatrictoolkit.missouri.edu/funct/Katz_ADL.pdf&lt;/url&gt;&lt;/related-urls&gt;&lt;/urls&gt;&lt;custom1&gt;28 February &lt;/custom1&gt;&lt;custom2&gt;2022&lt;/custom2&gt;&lt;/record&gt;&lt;/Cite&gt;&lt;/EndNote&gt;</w:instrText>
      </w:r>
      <w:r w:rsidRPr="00B37248">
        <w:fldChar w:fldCharType="separate"/>
      </w:r>
      <w:r w:rsidR="00A34EDC">
        <w:rPr>
          <w:noProof/>
        </w:rPr>
        <w:t>(</w:t>
      </w:r>
      <w:hyperlink w:anchor="_ENREF_20" w:tooltip="Wallace, 2007 #17" w:history="1">
        <w:r w:rsidR="00A34EDC">
          <w:rPr>
            <w:noProof/>
          </w:rPr>
          <w:t>20</w:t>
        </w:r>
      </w:hyperlink>
      <w:r w:rsidR="00A34EDC">
        <w:rPr>
          <w:noProof/>
        </w:rPr>
        <w:t>)</w:t>
      </w:r>
      <w:r w:rsidRPr="00B37248">
        <w:fldChar w:fldCharType="end"/>
      </w:r>
      <w:r w:rsidRPr="00B37248">
        <w:t xml:space="preserve">. A score of 6 indicates full independence, 4 moderate impairment and 2 or less severe functional impairments </w:t>
      </w:r>
      <w:r w:rsidRPr="00B37248">
        <w:fldChar w:fldCharType="begin"/>
      </w:r>
      <w:r w:rsidR="00A34EDC">
        <w:instrText xml:space="preserve"> ADDIN EN.CITE &lt;EndNote&gt;&lt;Cite&gt;&lt;Author&gt;Wallace&lt;/Author&gt;&lt;Year&gt;2007&lt;/Year&gt;&lt;RecNum&gt;17&lt;/RecNum&gt;&lt;DisplayText&gt;(20)&lt;/DisplayText&gt;&lt;record&gt;&lt;rec-number&gt;17&lt;/rec-number&gt;&lt;foreign-keys&gt;&lt;key app="EN" db-id="rfx5v25rowst08e59tbxx9ty5t2w0adwt52x" timestamp="1665017568"&gt;17&lt;/key&gt;&lt;/foreign-keys&gt;&lt;ref-type name="Web Page"&gt;12&lt;/ref-type&gt;&lt;contributors&gt;&lt;authors&gt;&lt;author&gt;Wallace, M&lt;/author&gt;&lt;/authors&gt;&lt;/contributors&gt;&lt;titles&gt;&lt;title&gt;Katz Index of Independence in Activities of Daily Living (ADL) &lt;/title&gt;&lt;/titles&gt;&lt;dates&gt;&lt;year&gt;2007&lt;/year&gt;&lt;/dates&gt;&lt;publisher&gt;New York University College of Nursing&lt;/publisher&gt;&lt;urls&gt;&lt;related-urls&gt;&lt;url&gt;https://geriatrictoolkit.missouri.edu/funct/Katz_ADL.pdf&lt;/url&gt;&lt;/related-urls&gt;&lt;/urls&gt;&lt;custom1&gt;28 February &lt;/custom1&gt;&lt;custom2&gt;2022&lt;/custom2&gt;&lt;/record&gt;&lt;/Cite&gt;&lt;/EndNote&gt;</w:instrText>
      </w:r>
      <w:r w:rsidRPr="00B37248">
        <w:fldChar w:fldCharType="separate"/>
      </w:r>
      <w:r w:rsidR="00A34EDC">
        <w:rPr>
          <w:noProof/>
        </w:rPr>
        <w:t>(</w:t>
      </w:r>
      <w:hyperlink w:anchor="_ENREF_20" w:tooltip="Wallace, 2007 #17" w:history="1">
        <w:r w:rsidR="00A34EDC">
          <w:rPr>
            <w:noProof/>
          </w:rPr>
          <w:t>20</w:t>
        </w:r>
      </w:hyperlink>
      <w:r w:rsidR="00A34EDC">
        <w:rPr>
          <w:noProof/>
        </w:rPr>
        <w:t>)</w:t>
      </w:r>
      <w:r w:rsidRPr="00B37248">
        <w:fldChar w:fldCharType="end"/>
      </w:r>
      <w:r w:rsidRPr="00B37248">
        <w:t xml:space="preserve">. The tool is limited in its ability to detect small increments of change and is therefore sensitive to deterioration. The MCID of Katz-ADL index is approximately 0.5 points </w:t>
      </w:r>
      <w:r w:rsidRPr="00B37248">
        <w:fldChar w:fldCharType="begin">
          <w:fldData xml:space="preserve">PEVuZE5vdGU+PENpdGU+PEF1dGhvcj5RdWludGVuPC9BdXRob3I+PFllYXI+MjAxOTwvWWVhcj48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</w:fldData>
        </w:fldChar>
      </w:r>
      <w:r w:rsidR="00A34EDC">
        <w:instrText xml:space="preserve"> ADDIN EN.CITE </w:instrText>
      </w:r>
      <w:r w:rsidR="00A34EDC">
        <w:fldChar w:fldCharType="begin">
          <w:fldData xml:space="preserve">PEVuZE5vdGU+PENpdGU+PEF1dGhvcj5RdWludGVuPC9BdXRob3I+PFllYXI+MjAxOTwvWWVhcj48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</w:fldData>
        </w:fldChar>
      </w:r>
      <w:r w:rsidR="00A34EDC">
        <w:instrText xml:space="preserve"> ADDIN EN.CITE.DATA </w:instrText>
      </w:r>
      <w:r w:rsidR="00A34EDC">
        <w:fldChar w:fldCharType="end"/>
      </w:r>
      <w:r w:rsidRPr="00B37248">
        <w:fldChar w:fldCharType="separate"/>
      </w:r>
      <w:r w:rsidR="00A34EDC">
        <w:rPr>
          <w:noProof/>
        </w:rPr>
        <w:t>(</w:t>
      </w:r>
      <w:hyperlink w:anchor="_ENREF_21" w:tooltip="Quinten, 2019 #18" w:history="1">
        <w:r w:rsidR="00A34EDC">
          <w:rPr>
            <w:noProof/>
          </w:rPr>
          <w:t>21</w:t>
        </w:r>
      </w:hyperlink>
      <w:r w:rsidR="00A34EDC">
        <w:rPr>
          <w:noProof/>
        </w:rPr>
        <w:t>)</w:t>
      </w:r>
      <w:r w:rsidRPr="00B37248">
        <w:fldChar w:fldCharType="end"/>
      </w:r>
      <w:r w:rsidRPr="00B37248">
        <w:t xml:space="preserve">. </w:t>
      </w:r>
    </w:p>
    <w:p w14:paraId="5CB206F6" w14:textId="77777777" w:rsidR="00901C90" w:rsidRPr="00B37248" w:rsidRDefault="00901C90" w:rsidP="00901C90">
      <w:pPr>
        <w:pStyle w:val="BodyText"/>
      </w:pPr>
      <w:r w:rsidRPr="00B37248">
        <w:lastRenderedPageBreak/>
        <w:t xml:space="preserve">The results showed an effect in favour of shiatsu compared with the control group (MD –0.60; 95% CI –1.17, –0.03; </w:t>
      </w:r>
      <w:r w:rsidRPr="00B37248">
        <w:rPr>
          <w:rStyle w:val="Emphasis"/>
        </w:rPr>
        <w:t xml:space="preserve">p </w:t>
      </w:r>
      <w:r w:rsidRPr="00B37248">
        <w:t xml:space="preserve">= 0.04) </w:t>
      </w:r>
      <w:r w:rsidRPr="00B37248">
        <w:rPr>
          <w:rStyle w:val="Emphasis"/>
        </w:rPr>
        <w:t>(GRADE: very low)</w:t>
      </w:r>
      <w:r w:rsidRPr="00B37248">
        <w:t xml:space="preserve">. </w:t>
      </w:r>
    </w:p>
    <w:p w14:paraId="34C2055A" w14:textId="77777777" w:rsidR="00901C90" w:rsidRPr="00B37248" w:rsidRDefault="00901C90" w:rsidP="00901C90">
      <w:pPr>
        <w:pStyle w:val="Heading6"/>
      </w:pPr>
      <w:r w:rsidRPr="00B37248">
        <w:t>Neurocognitive function</w:t>
      </w:r>
    </w:p>
    <w:p w14:paraId="12541C73" w14:textId="017E04C5" w:rsidR="00901C90" w:rsidRPr="00B37248" w:rsidRDefault="00901C90" w:rsidP="00901C90">
      <w:pPr>
        <w:pStyle w:val="BodyText"/>
      </w:pPr>
      <w:r w:rsidRPr="00B37248">
        <w:t xml:space="preserve">One trial (12 participants) reported neurocognitive function measured with MMSE at the end of treatment (10 months) (Lanza 2018). The MMSE is a widely used screening test for cognitive impairment designed to measure orientation, short and long-term memory, registration, recall, constructional ability, language and the ability to understand and follow commends in the elderly population </w:t>
      </w:r>
      <w:r w:rsidRPr="00B37248">
        <w:fldChar w:fldCharType="begin"/>
      </w:r>
      <w:r w:rsidR="00A34EDC">
        <w:instrText xml:space="preserve"> ADDIN EN.CITE &lt;EndNote&gt;&lt;Cite&gt;&lt;Author&gt;Independent Hospital Pricing Authority&lt;/Author&gt;&lt;Year&gt;2014&lt;/Year&gt;&lt;RecNum&gt;20&lt;/RecNum&gt;&lt;DisplayText&gt;(22)&lt;/DisplayText&gt;&lt;record&gt;&lt;rec-number&gt;20&lt;/rec-number&gt;&lt;foreign-keys&gt;&lt;key app="EN" db-id="rfx5v25rowst08e59tbxx9ty5t2w0adwt52x" timestamp="1665017568"&gt;20&lt;/key&gt;&lt;/foreign-keys&gt;&lt;ref-type name="Web Page"&gt;12&lt;/ref-type&gt;&lt;contributors&gt;&lt;authors&gt;&lt;author&gt;Independent Hospital Pricing Authority,&lt;/author&gt;&lt;/authors&gt;&lt;/contributors&gt;&lt;titles&gt;&lt;title&gt;Standardised Mini-Mental State Examination (SMMSE)&lt;/title&gt;&lt;/titles&gt;&lt;dates&gt;&lt;year&gt;2014&lt;/year&gt;&lt;/dates&gt;&lt;urls&gt;&lt;related-urls&gt;&lt;url&gt;https://www.ihpa.gov.au/sites/default/files/publications/smmse-guidelines-v2.pdf&lt;/url&gt;&lt;/related-urls&gt;&lt;/urls&gt;&lt;custom1&gt;10 February &lt;/custom1&gt;&lt;custom2&gt;2022&lt;/custom2&gt;&lt;/record&gt;&lt;/Cite&gt;&lt;/EndNote&gt;</w:instrText>
      </w:r>
      <w:r w:rsidRPr="00B37248">
        <w:fldChar w:fldCharType="separate"/>
      </w:r>
      <w:r w:rsidR="00A34EDC">
        <w:rPr>
          <w:noProof/>
        </w:rPr>
        <w:t>(</w:t>
      </w:r>
      <w:hyperlink w:anchor="_ENREF_22" w:tooltip="Independent Hospital Pricing Authority, 2014 #20" w:history="1">
        <w:r w:rsidR="00A34EDC">
          <w:rPr>
            <w:noProof/>
          </w:rPr>
          <w:t>22</w:t>
        </w:r>
      </w:hyperlink>
      <w:r w:rsidR="00A34EDC">
        <w:rPr>
          <w:noProof/>
        </w:rPr>
        <w:t>)</w:t>
      </w:r>
      <w:r w:rsidRPr="00B37248">
        <w:fldChar w:fldCharType="end"/>
      </w:r>
      <w:r w:rsidRPr="00B37248">
        <w:t xml:space="preserve">. The MMSE is conducted by healthcare professionals and results are summarised on a scale from 0 (worse) to 30 (best). A difference of 1 to 3 points is reported as the MCID for MMSE in people with Alzheimer’s disease </w:t>
      </w:r>
      <w:r w:rsidRPr="00B37248">
        <w:fldChar w:fldCharType="begin"/>
      </w:r>
      <w:r w:rsidR="00A34EDC">
        <w:instrText xml:space="preserve"> ADDIN EN.CITE &lt;EndNote&gt;&lt;Cite&gt;&lt;Author&gt;Andrews&lt;/Author&gt;&lt;Year&gt;2019&lt;/Year&gt;&lt;RecNum&gt;515&lt;/RecNum&gt;&lt;DisplayText&gt;(23)&lt;/DisplayText&gt;&lt;record&gt;&lt;rec-number&gt;515&lt;/rec-number&gt;&lt;foreign-keys&gt;&lt;key app="EN" db-id="rfx5v25rowst08e59tbxx9ty5t2w0adwt52x" timestamp="1666056886"&gt;515&lt;/key&gt;&lt;/foreign-keys&gt;&lt;ref-type name="Journal Article"&gt;17&lt;/ref-type&gt;&lt;contributors&gt;&lt;authors&gt;&lt;author&gt;Andrews, J. S.&lt;/author&gt;&lt;author&gt;Desai, U.&lt;/author&gt;&lt;author&gt;Kirson, N. Y.&lt;/author&gt;&lt;author&gt;Zichlin, M. L.&lt;/author&gt;&lt;author&gt;Ball, D. E.&lt;/author&gt;&lt;author&gt;Matthews, B. R.&lt;/author&gt;&lt;/authors&gt;&lt;/contributors&gt;&lt;auth-address&gt;Eli Lilly and Company, Lilly Corporate Center, Indianapolis, IN, USA.&amp;#xD;Analysis Group, Inc., Boston, MA, USA.&lt;/auth-address&gt;&lt;titles&gt;&lt;title&gt;Disease severity and minimal clinically important differences in clinical outcome assessments for Alzheimer&amp;apos;s disease clinical trials&lt;/title&gt;&lt;secondary-title&gt;Alzheimers Dement (N Y)&lt;/secondary-title&gt;&lt;/titles&gt;&lt;periodical&gt;&lt;full-title&gt;Alzheimers Dement (N Y)&lt;/full-title&gt;&lt;/periodical&gt;&lt;pages&gt;354-363&lt;/pages&gt;&lt;volume&gt;5&lt;/volume&gt;&lt;edition&gt;20190802&lt;/edition&gt;&lt;keywords&gt;&lt;keyword&gt;Alzheimer&amp;apos;s disease&lt;/keyword&gt;&lt;keyword&gt;Cdr&lt;/keyword&gt;&lt;keyword&gt;Faq&lt;/keyword&gt;&lt;keyword&gt;Mcid&lt;/keyword&gt;&lt;keyword&gt;Mmse&lt;/keyword&gt;&lt;keyword&gt;Meaningful decline&lt;/keyword&gt;&lt;/keywords&gt;&lt;dates&gt;&lt;year&gt;2019&lt;/year&gt;&lt;/dates&gt;&lt;isbn&gt;2352-8737 (Electronic)&amp;#xD;2352-8737 (Linking)&lt;/isbn&gt;&lt;accession-num&gt;31417957&lt;/accession-num&gt;&lt;urls&gt;&lt;related-urls&gt;&lt;url&gt;https://www.ncbi.nlm.nih.gov/pubmed/31417957&lt;/url&gt;&lt;/related-urls&gt;&lt;/urls&gt;&lt;custom2&gt;PMC6690415&lt;/custom2&gt;&lt;electronic-resource-num&gt;10.1016/j.trci.2019.06.005&lt;/electronic-resource-num&gt;&lt;remote-database-name&gt;PubMed-not-MEDLINE&lt;/remote-database-name&gt;&lt;remote-database-provider&gt;NLM&lt;/remote-database-provider&gt;&lt;language&gt;eng&lt;/language&gt;&lt;/record&gt;&lt;/Cite&gt;&lt;/EndNote&gt;</w:instrText>
      </w:r>
      <w:r w:rsidRPr="00B37248">
        <w:fldChar w:fldCharType="separate"/>
      </w:r>
      <w:r w:rsidR="00A34EDC">
        <w:rPr>
          <w:noProof/>
        </w:rPr>
        <w:t>(</w:t>
      </w:r>
      <w:hyperlink w:anchor="_ENREF_23" w:tooltip="Andrews, 2019 #515" w:history="1">
        <w:r w:rsidR="00A34EDC">
          <w:rPr>
            <w:noProof/>
          </w:rPr>
          <w:t>23</w:t>
        </w:r>
      </w:hyperlink>
      <w:r w:rsidR="00A34EDC">
        <w:rPr>
          <w:noProof/>
        </w:rPr>
        <w:t>)</w:t>
      </w:r>
      <w:r w:rsidRPr="00B37248">
        <w:fldChar w:fldCharType="end"/>
      </w:r>
      <w:r w:rsidRPr="00B37248">
        <w:t xml:space="preserve">, with a score below 25 considered abnormal </w:t>
      </w:r>
      <w:r w:rsidRPr="00B37248">
        <w:fldChar w:fldCharType="begin"/>
      </w:r>
      <w:r w:rsidR="00A34EDC">
        <w:instrText xml:space="preserve"> ADDIN EN.CITE &lt;EndNote&gt;&lt;Cite&gt;&lt;Author&gt;Healthdirect&lt;/Author&gt;&lt;Year&gt;2019&lt;/Year&gt;&lt;RecNum&gt;21&lt;/RecNum&gt;&lt;DisplayText&gt;(22, 24)&lt;/DisplayText&gt;&lt;record&gt;&lt;rec-number&gt;21&lt;/rec-number&gt;&lt;foreign-keys&gt;&lt;key app="EN" db-id="rfx5v25rowst08e59tbxx9ty5t2w0adwt52x" timestamp="1665017568"&gt;21&lt;/key&gt;&lt;/foreign-keys&gt;&lt;ref-type name="Web Page"&gt;12&lt;/ref-type&gt;&lt;contributors&gt;&lt;authors&gt;&lt;author&gt;Healthdirect,&lt;/author&gt;&lt;/authors&gt;&lt;/contributors&gt;&lt;titles&gt;&lt;title&gt;Mini-Mental State Examination (MMSE)&lt;/title&gt;&lt;/titles&gt;&lt;dates&gt;&lt;year&gt;2019&lt;/year&gt;&lt;/dates&gt;&lt;urls&gt;&lt;related-urls&gt;&lt;url&gt;https://www.healthdirect.gov.au/mini-mental-state-examination-mmse&lt;/url&gt;&lt;/related-urls&gt;&lt;/urls&gt;&lt;custom1&gt;10 February &lt;/custom1&gt;&lt;custom2&gt;2022&lt;/custom2&gt;&lt;/record&gt;&lt;/Cite&gt;&lt;Cite&gt;&lt;Author&gt;Independent Hospital Pricing Authority&lt;/Author&gt;&lt;Year&gt;2014&lt;/Year&gt;&lt;RecNum&gt;20&lt;/RecNum&gt;&lt;record&gt;&lt;rec-number&gt;20&lt;/rec-number&gt;&lt;foreign-keys&gt;&lt;key app="EN" db-id="rfx5v25rowst08e59tbxx9ty5t2w0adwt52x" timestamp="1665017568"&gt;20&lt;/key&gt;&lt;/foreign-keys&gt;&lt;ref-type name="Web Page"&gt;12&lt;/ref-type&gt;&lt;contributors&gt;&lt;authors&gt;&lt;author&gt;Independent Hospital Pricing Authority,&lt;/author&gt;&lt;/authors&gt;&lt;/contributors&gt;&lt;titles&gt;&lt;title&gt;Standardised Mini-Mental State Examination (SMMSE)&lt;/title&gt;&lt;/titles&gt;&lt;dates&gt;&lt;year&gt;2014&lt;/year&gt;&lt;/dates&gt;&lt;urls&gt;&lt;related-urls&gt;&lt;url&gt;https://www.ihpa.gov.au/sites/default/files/publications/smmse-guidelines-v2.pdf&lt;/url&gt;&lt;/related-urls&gt;&lt;/urls&gt;&lt;custom1&gt;10 February &lt;/custom1&gt;&lt;custom2&gt;2022&lt;/custom2&gt;&lt;/record&gt;&lt;/Cite&gt;&lt;/EndNote&gt;</w:instrText>
      </w:r>
      <w:r w:rsidRPr="00B37248">
        <w:fldChar w:fldCharType="separate"/>
      </w:r>
      <w:r w:rsidR="00A34EDC">
        <w:rPr>
          <w:noProof/>
        </w:rPr>
        <w:t>(</w:t>
      </w:r>
      <w:hyperlink w:anchor="_ENREF_22" w:tooltip="Independent Hospital Pricing Authority, 2014 #20" w:history="1">
        <w:r w:rsidR="00A34EDC">
          <w:rPr>
            <w:noProof/>
          </w:rPr>
          <w:t>22</w:t>
        </w:r>
      </w:hyperlink>
      <w:r w:rsidR="00A34EDC">
        <w:rPr>
          <w:noProof/>
        </w:rPr>
        <w:t xml:space="preserve">, </w:t>
      </w:r>
      <w:hyperlink w:anchor="_ENREF_24" w:tooltip="Healthdirect, 2019 #21" w:history="1">
        <w:r w:rsidR="00A34EDC">
          <w:rPr>
            <w:noProof/>
          </w:rPr>
          <w:t>24</w:t>
        </w:r>
      </w:hyperlink>
      <w:r w:rsidR="00A34EDC">
        <w:rPr>
          <w:noProof/>
        </w:rPr>
        <w:t>)</w:t>
      </w:r>
      <w:r w:rsidRPr="00B37248">
        <w:fldChar w:fldCharType="end"/>
      </w:r>
      <w:r w:rsidRPr="00B37248">
        <w:t xml:space="preserve">. </w:t>
      </w:r>
    </w:p>
    <w:p w14:paraId="3FD41795" w14:textId="77777777" w:rsidR="00901C90" w:rsidRPr="00B37248" w:rsidRDefault="00901C90" w:rsidP="00901C90">
      <w:pPr>
        <w:pStyle w:val="BodyText"/>
      </w:pPr>
      <w:r w:rsidRPr="00B37248">
        <w:t xml:space="preserve">The results showed an effect in favour of shiatsu compared with the control group (MD –1.90; 95% CI –3.55, –0.25; </w:t>
      </w:r>
      <w:r w:rsidRPr="00B37248">
        <w:rPr>
          <w:rStyle w:val="Emphasis"/>
        </w:rPr>
        <w:t xml:space="preserve">p </w:t>
      </w:r>
      <w:r w:rsidRPr="00B37248">
        <w:t xml:space="preserve">= 0.02) </w:t>
      </w:r>
      <w:r w:rsidRPr="00B37248">
        <w:rPr>
          <w:rStyle w:val="Emphasis"/>
        </w:rPr>
        <w:t>(GRADE: very low)</w:t>
      </w:r>
      <w:r w:rsidRPr="00B37248">
        <w:t xml:space="preserve">. </w:t>
      </w:r>
    </w:p>
    <w:p w14:paraId="4699849F" w14:textId="77777777" w:rsidR="00901C90" w:rsidRPr="00B37248" w:rsidRDefault="00901C90" w:rsidP="00901C90">
      <w:pPr>
        <w:pStyle w:val="Heading6"/>
      </w:pPr>
      <w:r w:rsidRPr="00B37248">
        <w:t>Emotional wellbeing</w:t>
      </w:r>
    </w:p>
    <w:p w14:paraId="0A81AB45" w14:textId="5B01475C" w:rsidR="00901C90" w:rsidRPr="00B37248" w:rsidRDefault="00901C90" w:rsidP="00901C90">
      <w:pPr>
        <w:pStyle w:val="BodyText"/>
      </w:pPr>
      <w:r w:rsidRPr="00B37248">
        <w:t xml:space="preserve">One trial (12 participants) reported emotional wellbeing using the Geriatric Depression Scale at the end of treatment (10 months) (Lanza 2018). The 15-item short form questionnaire in which participants respond by answering yes or no in reference to how they’ve felt during the preceding week, is commonly used to measure depression (not suicidality) in the elderly population. Scores of 0-4 are considered normal, 5-6 indicate mild depression, 9-11 moderate depression and 12-15 severe depression </w:t>
      </w:r>
      <w:r w:rsidRPr="00B37248">
        <w:fldChar w:fldCharType="begin"/>
      </w:r>
      <w:r w:rsidR="00A34EDC">
        <w:instrText xml:space="preserve"> ADDIN EN.CITE &lt;EndNote&gt;&lt;Cite&gt;&lt;Author&gt;Greenberg&lt;/Author&gt;&lt;Year&gt;2012&lt;/Year&gt;&lt;RecNum&gt;19&lt;/RecNum&gt;&lt;DisplayText&gt;(25)&lt;/DisplayText&gt;&lt;record&gt;&lt;rec-number&gt;19&lt;/rec-number&gt;&lt;foreign-keys&gt;&lt;key app="EN" db-id="rfx5v25rowst08e59tbxx9ty5t2w0adwt52x" timestamp="1665017568"&gt;19&lt;/key&gt;&lt;/foreign-keys&gt;&lt;ref-type name="Web Page"&gt;12&lt;/ref-type&gt;&lt;contributors&gt;&lt;authors&gt;&lt;author&gt;Greenberg, A. S&lt;/author&gt;&lt;/authors&gt;&lt;/contributors&gt;&lt;titles&gt;&lt;title&gt;The Geriatric Depression Scale (GDS)&lt;/title&gt;&lt;/titles&gt;&lt;dates&gt;&lt;year&gt;2012&lt;/year&gt;&lt;/dates&gt;&lt;publisher&gt;New York University College of Nursing&lt;/publisher&gt;&lt;urls&gt;&lt;related-urls&gt;&lt;url&gt;https://wwwoundcare.ca/Uploads/ContentDocuments/Geriatric%20Depression%20Scale.pdf&lt;/url&gt;&lt;/related-urls&gt;&lt;/urls&gt;&lt;custom1&gt;28 Februrary &lt;/custom1&gt;&lt;custom2&gt;2022&lt;/custom2&gt;&lt;/record&gt;&lt;/Cite&gt;&lt;/EndNote&gt;</w:instrText>
      </w:r>
      <w:r w:rsidRPr="00B37248">
        <w:fldChar w:fldCharType="separate"/>
      </w:r>
      <w:r w:rsidR="00A34EDC">
        <w:rPr>
          <w:noProof/>
        </w:rPr>
        <w:t>(</w:t>
      </w:r>
      <w:hyperlink w:anchor="_ENREF_25" w:tooltip="Greenberg, 2012 #19" w:history="1">
        <w:r w:rsidR="00A34EDC">
          <w:rPr>
            <w:noProof/>
          </w:rPr>
          <w:t>25</w:t>
        </w:r>
      </w:hyperlink>
      <w:r w:rsidR="00A34EDC">
        <w:rPr>
          <w:noProof/>
        </w:rPr>
        <w:t>)</w:t>
      </w:r>
      <w:r w:rsidRPr="00B37248">
        <w:fldChar w:fldCharType="end"/>
      </w:r>
      <w:r w:rsidRPr="00B37248">
        <w:t xml:space="preserve">. Any two-point change on the Geriatric Depression Scale has been found to represent a MCID (population not identified) </w:t>
      </w:r>
      <w:r w:rsidRPr="00B37248">
        <w:fldChar w:fldCharType="begin">
          <w:fldData xml:space="preserve">PEVuZE5vdGU+PENpdGU+PEF1dGhvcj5RdWludGVuPC9BdXRob3I+PFllYXI+MjAxOTwvWWVhcj48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</w:fldData>
        </w:fldChar>
      </w:r>
      <w:r w:rsidR="00A34EDC">
        <w:instrText xml:space="preserve"> ADDIN EN.CITE </w:instrText>
      </w:r>
      <w:r w:rsidR="00A34EDC">
        <w:fldChar w:fldCharType="begin">
          <w:fldData xml:space="preserve">PEVuZE5vdGU+PENpdGU+PEF1dGhvcj5RdWludGVuPC9BdXRob3I+PFllYXI+MjAxOTwvWWVhcj48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</w:fldData>
        </w:fldChar>
      </w:r>
      <w:r w:rsidR="00A34EDC">
        <w:instrText xml:space="preserve"> ADDIN EN.CITE.DATA </w:instrText>
      </w:r>
      <w:r w:rsidR="00A34EDC">
        <w:fldChar w:fldCharType="end"/>
      </w:r>
      <w:r w:rsidRPr="00B37248">
        <w:fldChar w:fldCharType="separate"/>
      </w:r>
      <w:r w:rsidR="00A34EDC">
        <w:rPr>
          <w:noProof/>
        </w:rPr>
        <w:t>(</w:t>
      </w:r>
      <w:hyperlink w:anchor="_ENREF_21" w:tooltip="Quinten, 2019 #18" w:history="1">
        <w:r w:rsidR="00A34EDC">
          <w:rPr>
            <w:noProof/>
          </w:rPr>
          <w:t>21</w:t>
        </w:r>
      </w:hyperlink>
      <w:r w:rsidR="00A34EDC">
        <w:rPr>
          <w:noProof/>
        </w:rPr>
        <w:t>)</w:t>
      </w:r>
      <w:r w:rsidRPr="00B37248">
        <w:fldChar w:fldCharType="end"/>
      </w:r>
      <w:r w:rsidRPr="00B37248">
        <w:t xml:space="preserve">. </w:t>
      </w:r>
    </w:p>
    <w:p w14:paraId="2B9431F0" w14:textId="77777777" w:rsidR="00901C90" w:rsidRPr="00B37248" w:rsidRDefault="00901C90" w:rsidP="00901C90">
      <w:pPr>
        <w:pStyle w:val="BodyText"/>
      </w:pPr>
      <w:r w:rsidRPr="00B37248">
        <w:t xml:space="preserve">The results showed an effect in favour of shiatsu compared with the control group (MD –2.00; 95% CI –3.02, –0.98; </w:t>
      </w:r>
      <w:r w:rsidRPr="00B37248">
        <w:rPr>
          <w:rStyle w:val="Emphasis"/>
        </w:rPr>
        <w:t xml:space="preserve">p </w:t>
      </w:r>
      <w:r w:rsidRPr="00B37248">
        <w:t xml:space="preserve">= 0.0001) </w:t>
      </w:r>
      <w:r w:rsidRPr="00B37248">
        <w:rPr>
          <w:rStyle w:val="Emphasis"/>
        </w:rPr>
        <w:t>(GRADE: very low)</w:t>
      </w:r>
      <w:r w:rsidRPr="00B37248">
        <w:t xml:space="preserve">. </w:t>
      </w:r>
    </w:p>
    <w:p w14:paraId="6F4C7CAE" w14:textId="77777777" w:rsidR="00901C90" w:rsidRPr="00B37248" w:rsidRDefault="00901C90" w:rsidP="00901C90">
      <w:pPr>
        <w:pStyle w:val="Heading5"/>
        <w:rPr>
          <w:lang w:val="en-AU"/>
        </w:rPr>
      </w:pPr>
      <w:r w:rsidRPr="00B37248">
        <w:rPr>
          <w:lang w:val="en-AU"/>
        </w:rPr>
        <w:t xml:space="preserve">Comparison 3 (vs other)   </w:t>
      </w:r>
    </w:p>
    <w:p w14:paraId="64581DC3" w14:textId="21C1003D" w:rsidR="00901C90" w:rsidRPr="00B37248" w:rsidRDefault="00901C90" w:rsidP="00901C90">
      <w:pPr>
        <w:pStyle w:val="BodyText"/>
      </w:pPr>
      <w:r w:rsidRPr="00B37248">
        <w:t>There were no studies found comparing shiatsu with ‘other’ intervention</w:t>
      </w:r>
      <w:r w:rsidR="0094559F" w:rsidRPr="00B37248">
        <w:t>s</w:t>
      </w:r>
      <w:r w:rsidRPr="00B37248">
        <w:t xml:space="preserve"> in people with Alzheimer’s disease.</w:t>
      </w:r>
    </w:p>
    <w:p w14:paraId="237ABA1A" w14:textId="77777777" w:rsidR="00901C90" w:rsidRPr="00B37248" w:rsidRDefault="00901C90" w:rsidP="00572DCD">
      <w:pPr>
        <w:pStyle w:val="BodyText"/>
      </w:pPr>
      <w:r w:rsidRPr="00B37248">
        <w:br w:type="page"/>
      </w:r>
    </w:p>
    <w:p w14:paraId="36423F61" w14:textId="77777777" w:rsidR="00901C90" w:rsidRPr="00B37248" w:rsidRDefault="00901C90" w:rsidP="0011364B">
      <w:pPr>
        <w:pStyle w:val="Heading3"/>
      </w:pPr>
      <w:bookmarkStart w:id="83" w:name="_Toc165548513"/>
      <w:r w:rsidRPr="00B37248">
        <w:lastRenderedPageBreak/>
        <w:t>Symptoms of stress</w:t>
      </w:r>
      <w:bookmarkEnd w:id="83"/>
      <w:r w:rsidRPr="00B37248">
        <w:t xml:space="preserve"> </w:t>
      </w:r>
    </w:p>
    <w:p w14:paraId="26862E1A" w14:textId="77777777" w:rsidR="00901C90" w:rsidRPr="00B37248" w:rsidRDefault="00901C90" w:rsidP="0011364B">
      <w:pPr>
        <w:pStyle w:val="Heading4"/>
      </w:pPr>
      <w:r w:rsidRPr="00B37248">
        <w:t>List of studies</w:t>
      </w:r>
    </w:p>
    <w:p w14:paraId="04A36853" w14:textId="1F7330E6" w:rsidR="00901C90" w:rsidRPr="00B37248" w:rsidRDefault="00901C90" w:rsidP="00901C90">
      <w:pPr>
        <w:pStyle w:val="BodyText"/>
      </w:pPr>
      <w:r w:rsidRPr="00B37248">
        <w:t xml:space="preserve">An overview of the PICO criteria of included studies is provided in </w:t>
      </w:r>
      <w:r w:rsidRPr="00B37248">
        <w:fldChar w:fldCharType="begin"/>
      </w:r>
      <w:r w:rsidRPr="00B37248">
        <w:instrText xml:space="preserve"> REF _Ref87253912 \h </w:instrText>
      </w:r>
      <w:r w:rsidRPr="00B37248">
        <w:fldChar w:fldCharType="separate"/>
      </w:r>
      <w:r w:rsidR="00AC414C" w:rsidRPr="00B37248">
        <w:t xml:space="preserve">Table </w:t>
      </w:r>
      <w:r w:rsidR="00AC414C">
        <w:rPr>
          <w:noProof/>
        </w:rPr>
        <w:t>D</w:t>
      </w:r>
      <w:r w:rsidR="00AC414C" w:rsidRPr="00B37248">
        <w:noBreakHyphen/>
      </w:r>
      <w:r w:rsidR="00AC414C">
        <w:rPr>
          <w:noProof/>
        </w:rPr>
        <w:t>9</w:t>
      </w:r>
      <w:r w:rsidRPr="00B37248">
        <w:fldChar w:fldCharType="end"/>
      </w:r>
    </w:p>
    <w:p w14:paraId="0BE5F991" w14:textId="6F0F1D38" w:rsidR="00901C90" w:rsidRPr="00B37248" w:rsidRDefault="00901C90" w:rsidP="00901C90">
      <w:pPr>
        <w:pStyle w:val="Caption"/>
      </w:pPr>
      <w:bookmarkStart w:id="84" w:name="_Ref87253912"/>
      <w:bookmarkStart w:id="85" w:name="_Toc117767380"/>
      <w:bookmarkStart w:id="86" w:name="_Toc159843909"/>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9</w:t>
      </w:r>
      <w:r w:rsidR="00C804DD" w:rsidRPr="00B37248">
        <w:fldChar w:fldCharType="end"/>
      </w:r>
      <w:bookmarkEnd w:id="84"/>
      <w:r w:rsidRPr="00B37248">
        <w:tab/>
        <w:t>Overview of PICO criteria of included studies: Symptoms of stress</w:t>
      </w:r>
      <w:bookmarkEnd w:id="85"/>
      <w:bookmarkEnd w:id="86"/>
    </w:p>
    <w:tbl>
      <w:tblPr>
        <w:tblStyle w:val="PlainTable2"/>
        <w:tblW w:w="5050" w:type="pct"/>
        <w:tblInd w:w="-57" w:type="dxa"/>
        <w:tblLayout w:type="fixed"/>
        <w:tblLook w:val="04A0" w:firstRow="1" w:lastRow="0" w:firstColumn="1" w:lastColumn="0" w:noHBand="0" w:noVBand="1"/>
      </w:tblPr>
      <w:tblGrid>
        <w:gridCol w:w="1283"/>
        <w:gridCol w:w="856"/>
        <w:gridCol w:w="1540"/>
        <w:gridCol w:w="1596"/>
        <w:gridCol w:w="1568"/>
        <w:gridCol w:w="1569"/>
        <w:gridCol w:w="1430"/>
      </w:tblGrid>
      <w:tr w:rsidR="00863C30" w:rsidRPr="00B37248" w14:paraId="132D71D1" w14:textId="77777777" w:rsidTr="00E3042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3" w:type="dxa"/>
            <w:noWrap/>
            <w:hideMark/>
          </w:tcPr>
          <w:p w14:paraId="10A3F91C" w14:textId="77777777" w:rsidR="00901C90" w:rsidRPr="00B37248" w:rsidRDefault="00901C90" w:rsidP="00733227">
            <w:pPr>
              <w:pStyle w:val="Tabletext9pt"/>
            </w:pPr>
            <w:r w:rsidRPr="00B37248">
              <w:t>STUDY ID</w:t>
            </w:r>
          </w:p>
        </w:tc>
        <w:tc>
          <w:tcPr>
            <w:tcW w:w="856" w:type="dxa"/>
            <w:noWrap/>
            <w:hideMark/>
          </w:tcPr>
          <w:p w14:paraId="7D985AF2" w14:textId="0BC44E1E" w:rsidR="00901C90" w:rsidRPr="00B37248" w:rsidRDefault="00C77B83" w:rsidP="00733227">
            <w:pPr>
              <w:pStyle w:val="Tabletext9pt"/>
              <w:cnfStyle w:val="100000000000" w:firstRow="1" w:lastRow="0" w:firstColumn="0" w:lastColumn="0" w:oddVBand="0" w:evenVBand="0" w:oddHBand="0" w:evenHBand="0" w:firstRowFirstColumn="0" w:firstRowLastColumn="0" w:lastRowFirstColumn="0" w:lastRowLastColumn="0"/>
            </w:pPr>
            <w:r w:rsidRPr="00B37248">
              <w:t>STUDY DESIGN</w:t>
            </w:r>
          </w:p>
        </w:tc>
        <w:tc>
          <w:tcPr>
            <w:tcW w:w="1540" w:type="dxa"/>
            <w:noWrap/>
            <w:hideMark/>
          </w:tcPr>
          <w:p w14:paraId="58E5E375"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POPULATION</w:t>
            </w:r>
          </w:p>
        </w:tc>
        <w:tc>
          <w:tcPr>
            <w:tcW w:w="1596" w:type="dxa"/>
            <w:noWrap/>
            <w:hideMark/>
          </w:tcPr>
          <w:p w14:paraId="0653EEED"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INTERVENTION</w:t>
            </w:r>
          </w:p>
        </w:tc>
        <w:tc>
          <w:tcPr>
            <w:tcW w:w="1568" w:type="dxa"/>
            <w:noWrap/>
            <w:hideMark/>
          </w:tcPr>
          <w:p w14:paraId="5D01B165"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COMPARATOR</w:t>
            </w:r>
          </w:p>
        </w:tc>
        <w:tc>
          <w:tcPr>
            <w:tcW w:w="1569" w:type="dxa"/>
            <w:noWrap/>
            <w:hideMark/>
          </w:tcPr>
          <w:p w14:paraId="24FF4B7B"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CO-INTERVENTION</w:t>
            </w:r>
          </w:p>
        </w:tc>
        <w:tc>
          <w:tcPr>
            <w:tcW w:w="1430" w:type="dxa"/>
          </w:tcPr>
          <w:p w14:paraId="70FF74B7"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OUTCOME DOMAINS</w:t>
            </w:r>
          </w:p>
        </w:tc>
      </w:tr>
      <w:tr w:rsidR="00C77B83" w:rsidRPr="00B37248" w14:paraId="19DA759E" w14:textId="77777777" w:rsidTr="00E304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2" w:type="dxa"/>
            <w:gridSpan w:val="7"/>
            <w:noWrap/>
          </w:tcPr>
          <w:p w14:paraId="1D95E0B6" w14:textId="25145F39" w:rsidR="00C77B83" w:rsidRPr="00B37248" w:rsidRDefault="00C77B83" w:rsidP="001A4908">
            <w:pPr>
              <w:pStyle w:val="TableH29pt"/>
            </w:pPr>
            <w:r w:rsidRPr="00B37248">
              <w:t>Shiatsu vs sham *</w:t>
            </w:r>
          </w:p>
        </w:tc>
      </w:tr>
      <w:tr w:rsidR="00C77B83" w:rsidRPr="00B37248" w14:paraId="3D276346" w14:textId="77777777" w:rsidTr="00E30421">
        <w:trPr>
          <w:trHeight w:val="315"/>
        </w:trPr>
        <w:tc>
          <w:tcPr>
            <w:cnfStyle w:val="001000000000" w:firstRow="0" w:lastRow="0" w:firstColumn="1" w:lastColumn="0" w:oddVBand="0" w:evenVBand="0" w:oddHBand="0" w:evenHBand="0" w:firstRowFirstColumn="0" w:firstRowLastColumn="0" w:lastRowFirstColumn="0" w:lastRowLastColumn="0"/>
            <w:tcW w:w="9842" w:type="dxa"/>
            <w:gridSpan w:val="7"/>
            <w:noWrap/>
          </w:tcPr>
          <w:p w14:paraId="25515B46" w14:textId="48A8E5CB" w:rsidR="00C77B83" w:rsidRPr="00B37248" w:rsidRDefault="00C77B83" w:rsidP="00733227">
            <w:pPr>
              <w:pStyle w:val="Tabletext9pt"/>
            </w:pPr>
            <w:r w:rsidRPr="00B37248">
              <w:t>No studies found</w:t>
            </w:r>
          </w:p>
        </w:tc>
      </w:tr>
      <w:tr w:rsidR="00C77B83" w:rsidRPr="00B37248" w14:paraId="28AD27FE" w14:textId="77777777" w:rsidTr="00E304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2" w:type="dxa"/>
            <w:gridSpan w:val="7"/>
            <w:noWrap/>
          </w:tcPr>
          <w:p w14:paraId="51724AD1" w14:textId="77777777" w:rsidR="00C77B83" w:rsidRPr="00B37248" w:rsidRDefault="00C77B83" w:rsidP="001A4908">
            <w:pPr>
              <w:pStyle w:val="TableH29pt"/>
            </w:pPr>
            <w:r w:rsidRPr="00B37248">
              <w:t>Shiatsu vs control (no intervention, waitlist, usual care)*</w:t>
            </w:r>
          </w:p>
        </w:tc>
      </w:tr>
      <w:tr w:rsidR="00C77B83" w:rsidRPr="00B37248" w14:paraId="03DF0DB8" w14:textId="77777777" w:rsidTr="00E30421">
        <w:trPr>
          <w:trHeight w:val="315"/>
        </w:trPr>
        <w:tc>
          <w:tcPr>
            <w:cnfStyle w:val="001000000000" w:firstRow="0" w:lastRow="0" w:firstColumn="1" w:lastColumn="0" w:oddVBand="0" w:evenVBand="0" w:oddHBand="0" w:evenHBand="0" w:firstRowFirstColumn="0" w:firstRowLastColumn="0" w:lastRowFirstColumn="0" w:lastRowLastColumn="0"/>
            <w:tcW w:w="1283" w:type="dxa"/>
            <w:noWrap/>
          </w:tcPr>
          <w:p w14:paraId="6CADCE31" w14:textId="243E2B49" w:rsidR="00901C90" w:rsidRPr="00B37248" w:rsidRDefault="00901C90" w:rsidP="00733227">
            <w:pPr>
              <w:pStyle w:val="Tabletext9pt"/>
            </w:pPr>
            <w:proofErr w:type="spellStart"/>
            <w:r w:rsidRPr="00B37248">
              <w:t>Kurebayashi</w:t>
            </w:r>
            <w:proofErr w:type="spellEnd"/>
            <w:r w:rsidRPr="00B37248">
              <w:t xml:space="preserve"> 2020</w:t>
            </w:r>
            <w:r w:rsidR="00863C30" w:rsidRPr="00B37248">
              <w:t xml:space="preserve"> </w:t>
            </w:r>
            <w:r w:rsidRPr="00B37248">
              <w:fldChar w:fldCharType="begin"/>
            </w:r>
            <w:r w:rsidR="00A34EDC">
              <w:instrText xml:space="preserve"> ADDIN EN.CITE &lt;EndNote&gt;&lt;Cite&gt;&lt;Author&gt;Sato Kurebayashi&lt;/Author&gt;&lt;Year&gt;2020&lt;/Year&gt;&lt;RecNum&gt;22&lt;/RecNum&gt;&lt;DisplayText&gt;(26)&lt;/DisplayText&gt;&lt;record&gt;&lt;rec-number&gt;22&lt;/rec-number&gt;&lt;foreign-keys&gt;&lt;key app="EN" db-id="rfx5v25rowst08e59tbxx9ty5t2w0adwt52x" timestamp="1665017568"&gt;22&lt;/key&gt;&lt;/foreign-keys&gt;&lt;ref-type name="Journal Article"&gt;17&lt;/ref-type&gt;&lt;contributors&gt;&lt;authors&gt;&lt;author&gt;Sato Kurebayashi, Leonice Fumiko&lt;/author&gt;&lt;author&gt;Rizzo Gnatta, Juliana&lt;/author&gt;&lt;author&gt;Kuba, Gisele&lt;/author&gt;&lt;author&gt;Lopes Giaponesi, Ana Lucia&lt;/author&gt;&lt;author&gt;Borges de Souza, Talita Pavarini&lt;/author&gt;&lt;author&gt;Teresa Turrini, Ruth Natalia&lt;/author&gt;&lt;/authors&gt;&lt;/contributors&gt;&lt;titles&gt;&lt;title&gt;Massage and Reiki to reduce stress and improve quality of life: a randomized clinical trial&lt;/title&gt;&lt;secondary-title&gt;Revista da Escola de Enfermagem da USP&lt;/secondary-title&gt;&lt;/titles&gt;&lt;periodical&gt;&lt;full-title&gt;Revista da Escola de Enfermagem da USP&lt;/full-title&gt;&lt;/periodical&gt;&lt;pages&gt;1-7&lt;/pages&gt;&lt;volume&gt;54&lt;/volume&gt;&lt;dates&gt;&lt;year&gt;2020&lt;/year&gt;&lt;/dates&gt;&lt;publisher&gt;Universidad de Sao Paulo&lt;/publisher&gt;&lt;accession-num&gt;147641514. Language: English. Entry Date: 20201225. Revision Date: 20210102. Publication Type: Article&lt;/accession-num&gt;&lt;urls&gt;&lt;related-urls&gt;&lt;url&gt;http://ezproxy.library.usyd.edu.au/login?url=http://search.ebscohost.com/login.aspx?direct=true&amp;amp;db=ccm&amp;amp;AN=147641514&amp;amp;site=ehost-live&lt;/url&gt;&lt;/related-urls&gt;&lt;/urls&gt;&lt;electronic-resource-num&gt;10.1590/S1980-220X2018059103612&lt;/electronic-resource-num&gt;&lt;/record&gt;&lt;/Cite&gt;&lt;/EndNote&gt;</w:instrText>
            </w:r>
            <w:r w:rsidRPr="00B37248">
              <w:fldChar w:fldCharType="separate"/>
            </w:r>
            <w:r w:rsidR="00A34EDC">
              <w:rPr>
                <w:noProof/>
              </w:rPr>
              <w:t>(</w:t>
            </w:r>
            <w:hyperlink w:anchor="_ENREF_26" w:tooltip="Sato Kurebayashi, 2020 #22" w:history="1">
              <w:r w:rsidR="00A34EDC">
                <w:rPr>
                  <w:noProof/>
                </w:rPr>
                <w:t>26</w:t>
              </w:r>
            </w:hyperlink>
            <w:r w:rsidR="00A34EDC">
              <w:rPr>
                <w:noProof/>
              </w:rPr>
              <w:t>)</w:t>
            </w:r>
            <w:r w:rsidRPr="00B37248">
              <w:fldChar w:fldCharType="end"/>
            </w:r>
          </w:p>
        </w:tc>
        <w:tc>
          <w:tcPr>
            <w:tcW w:w="856" w:type="dxa"/>
            <w:noWrap/>
          </w:tcPr>
          <w:p w14:paraId="62CC1D5E"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RCT</w:t>
            </w:r>
          </w:p>
        </w:tc>
        <w:tc>
          <w:tcPr>
            <w:tcW w:w="1540" w:type="dxa"/>
            <w:noWrap/>
          </w:tcPr>
          <w:p w14:paraId="4B8F8AD2"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Symptoms of stress</w:t>
            </w:r>
          </w:p>
        </w:tc>
        <w:tc>
          <w:tcPr>
            <w:tcW w:w="1596" w:type="dxa"/>
            <w:noWrap/>
          </w:tcPr>
          <w:p w14:paraId="5CCD74CD" w14:textId="4565F0D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Shiatsu </w:t>
            </w:r>
            <w:r w:rsidR="00863C30" w:rsidRPr="00B37248">
              <w:t xml:space="preserve">(plus </w:t>
            </w:r>
            <w:r w:rsidRPr="00B37248">
              <w:t>rest</w:t>
            </w:r>
            <w:r w:rsidR="00863C30" w:rsidRPr="00B37248">
              <w:t>)</w:t>
            </w:r>
          </w:p>
        </w:tc>
        <w:tc>
          <w:tcPr>
            <w:tcW w:w="1568" w:type="dxa"/>
            <w:noWrap/>
          </w:tcPr>
          <w:p w14:paraId="22E09D9A" w14:textId="32A74308" w:rsidR="00C77B83"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No intervention (control)</w:t>
            </w:r>
            <w:r w:rsidR="00863C30" w:rsidRPr="00B37248">
              <w:t>^</w:t>
            </w:r>
            <w:r w:rsidRPr="00B37248">
              <w:t xml:space="preserve"> </w:t>
            </w:r>
          </w:p>
          <w:p w14:paraId="256DF169" w14:textId="77777777" w:rsidR="00C77B83"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OR </w:t>
            </w:r>
          </w:p>
          <w:p w14:paraId="5106C67F" w14:textId="37591ADF"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proofErr w:type="spellStart"/>
            <w:r w:rsidRPr="00B37248">
              <w:t>Anma</w:t>
            </w:r>
            <w:proofErr w:type="spellEnd"/>
            <w:r w:rsidRPr="00B37248">
              <w:t xml:space="preserve"> </w:t>
            </w:r>
            <w:r w:rsidR="00863C30" w:rsidRPr="00B37248">
              <w:t>plus</w:t>
            </w:r>
            <w:r w:rsidRPr="00B37248">
              <w:t xml:space="preserve"> Reiki</w:t>
            </w:r>
          </w:p>
        </w:tc>
        <w:tc>
          <w:tcPr>
            <w:tcW w:w="1569" w:type="dxa"/>
            <w:noWrap/>
          </w:tcPr>
          <w:p w14:paraId="0BF9D0CE"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None</w:t>
            </w:r>
          </w:p>
        </w:tc>
        <w:tc>
          <w:tcPr>
            <w:tcW w:w="1430" w:type="dxa"/>
          </w:tcPr>
          <w:p w14:paraId="09CC1A13"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Stress</w:t>
            </w:r>
          </w:p>
          <w:p w14:paraId="7610F6F5"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QoL </w:t>
            </w:r>
          </w:p>
        </w:tc>
      </w:tr>
      <w:tr w:rsidR="00E30421" w:rsidRPr="00B37248" w:rsidDel="00DC63FF" w14:paraId="20A02E27" w14:textId="77777777" w:rsidTr="00E3042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83" w:type="dxa"/>
            <w:noWrap/>
          </w:tcPr>
          <w:p w14:paraId="1C4EF497" w14:textId="266A92CF" w:rsidR="00E30421" w:rsidRPr="00B37248" w:rsidDel="00DC63FF" w:rsidRDefault="00E30421" w:rsidP="00733227">
            <w:pPr>
              <w:pStyle w:val="Tabletext9pt"/>
            </w:pPr>
            <w:r w:rsidRPr="00B37248" w:rsidDel="00DC63FF">
              <w:t xml:space="preserve">Lucini 2009 </w:t>
            </w:r>
            <w:r w:rsidRPr="00B37248" w:rsidDel="00DC63FF">
              <w:fldChar w:fldCharType="begin"/>
            </w:r>
            <w:r w:rsidR="00A34EDC">
              <w:instrText xml:space="preserve"> ADDIN EN.CITE &lt;EndNote&gt;&lt;Cite&gt;&lt;Author&gt;Lucini&lt;/Author&gt;&lt;Year&gt;2009&lt;/Year&gt;&lt;RecNum&gt;23&lt;/RecNum&gt;&lt;DisplayText&gt;(27)&lt;/DisplayText&gt;&lt;record&gt;&lt;rec-number&gt;23&lt;/rec-number&gt;&lt;foreign-keys&gt;&lt;key app="EN" db-id="rfx5v25rowst08e59tbxx9ty5t2w0adwt52x" timestamp="1665017568"&gt;23&lt;/key&gt;&lt;/foreign-keys&gt;&lt;ref-type name="Journal Article"&gt;17&lt;/ref-type&gt;&lt;contributors&gt;&lt;authors&gt;&lt;author&gt;Lucini, D.&lt;/author&gt;&lt;author&gt;Malacarne, M.&lt;/author&gt;&lt;author&gt;Solaro, N.&lt;/author&gt;&lt;author&gt;Busin, S.&lt;/author&gt;&lt;author&gt;Pagani, M.&lt;/author&gt;&lt;/authors&gt;&lt;/contributors&gt;&lt;auth-address&gt;Department of Clinical Sciences L. Sacco, University of Milano, Italy. daniela.lucini@ctnv.unimi.it&lt;/auth-address&gt;&lt;titles&gt;&lt;title&gt;Complementary medicine for the management of chronic stress: superiority of active versus passive techniques&lt;/title&gt;&lt;secondary-title&gt;J Hypertens&lt;/secondary-title&gt;&lt;/titles&gt;&lt;periodical&gt;&lt;full-title&gt;J Hypertens&lt;/full-title&gt;&lt;/periodical&gt;&lt;pages&gt;2421-8&lt;/pages&gt;&lt;volume&gt;27&lt;/volume&gt;&lt;number&gt;12&lt;/number&gt;&lt;edition&gt;2009/11/06&lt;/edition&gt;&lt;keywords&gt;&lt;keyword&gt;*Acupressure&lt;/keyword&gt;&lt;keyword&gt;Adult&lt;/keyword&gt;&lt;keyword&gt;Autonomic Nervous System/*physiopathology&lt;/keyword&gt;&lt;keyword&gt;Chronic Disease&lt;/keyword&gt;&lt;keyword&gt;Female&lt;/keyword&gt;&lt;keyword&gt;Humans&lt;/keyword&gt;&lt;keyword&gt;Male&lt;/keyword&gt;&lt;keyword&gt;Patient Satisfaction&lt;/keyword&gt;&lt;keyword&gt;Relaxation Therapy/*methods&lt;/keyword&gt;&lt;keyword&gt;Respiration&lt;/keyword&gt;&lt;keyword&gt;Stress, Physiological/*physiology&lt;/keyword&gt;&lt;keyword&gt;Surveys and Questionnaires&lt;/keyword&gt;&lt;keyword&gt;Treatment Outcome&lt;/keyword&gt;&lt;/keywords&gt;&lt;dates&gt;&lt;year&gt;2009&lt;/year&gt;&lt;pub-dates&gt;&lt;date&gt;Dec&lt;/date&gt;&lt;/pub-dates&gt;&lt;/dates&gt;&lt;isbn&gt;0263-6352&lt;/isbn&gt;&lt;accession-num&gt;19887956&lt;/accession-num&gt;&lt;urls&gt;&lt;/urls&gt;&lt;electronic-resource-num&gt;10.1097/HJH.0b013e3283312c24&lt;/electronic-resource-num&gt;&lt;remote-database-provider&gt;NLM&lt;/remote-database-provider&gt;&lt;language&gt;eng&lt;/language&gt;&lt;/record&gt;&lt;/Cite&gt;&lt;/EndNote&gt;</w:instrText>
            </w:r>
            <w:r w:rsidRPr="00B37248" w:rsidDel="00DC63FF">
              <w:fldChar w:fldCharType="separate"/>
            </w:r>
            <w:r w:rsidR="00A34EDC">
              <w:rPr>
                <w:noProof/>
              </w:rPr>
              <w:t>(</w:t>
            </w:r>
            <w:hyperlink w:anchor="_ENREF_27" w:tooltip="Lucini, 2009 #23" w:history="1">
              <w:r w:rsidR="00A34EDC">
                <w:rPr>
                  <w:noProof/>
                </w:rPr>
                <w:t>27</w:t>
              </w:r>
            </w:hyperlink>
            <w:r w:rsidR="00A34EDC">
              <w:rPr>
                <w:noProof/>
              </w:rPr>
              <w:t>)</w:t>
            </w:r>
            <w:r w:rsidRPr="00B37248" w:rsidDel="00DC63FF">
              <w:fldChar w:fldCharType="end"/>
            </w:r>
          </w:p>
        </w:tc>
        <w:tc>
          <w:tcPr>
            <w:tcW w:w="856" w:type="dxa"/>
            <w:noWrap/>
          </w:tcPr>
          <w:p w14:paraId="1C0A043F" w14:textId="77777777" w:rsidR="00E30421" w:rsidRPr="00B37248" w:rsidDel="00DC63FF" w:rsidRDefault="00E30421" w:rsidP="00733227">
            <w:pPr>
              <w:pStyle w:val="Tabletext9pt"/>
              <w:cnfStyle w:val="000000100000" w:firstRow="0" w:lastRow="0" w:firstColumn="0" w:lastColumn="0" w:oddVBand="0" w:evenVBand="0" w:oddHBand="1" w:evenHBand="0" w:firstRowFirstColumn="0" w:firstRowLastColumn="0" w:lastRowFirstColumn="0" w:lastRowLastColumn="0"/>
            </w:pPr>
            <w:r w:rsidRPr="00B37248" w:rsidDel="00DC63FF">
              <w:t>NRSI</w:t>
            </w:r>
          </w:p>
        </w:tc>
        <w:tc>
          <w:tcPr>
            <w:tcW w:w="1540" w:type="dxa"/>
            <w:noWrap/>
          </w:tcPr>
          <w:p w14:paraId="4751B1FD" w14:textId="77777777" w:rsidR="00E30421" w:rsidRPr="00B37248" w:rsidDel="00DC63FF" w:rsidRDefault="00E30421" w:rsidP="00733227">
            <w:pPr>
              <w:pStyle w:val="Tabletext9pt"/>
              <w:cnfStyle w:val="000000100000" w:firstRow="0" w:lastRow="0" w:firstColumn="0" w:lastColumn="0" w:oddVBand="0" w:evenVBand="0" w:oddHBand="1" w:evenHBand="0" w:firstRowFirstColumn="0" w:firstRowLastColumn="0" w:lastRowFirstColumn="0" w:lastRowLastColumn="0"/>
            </w:pPr>
            <w:r w:rsidRPr="00B37248" w:rsidDel="00DC63FF">
              <w:t>Symptoms of stress</w:t>
            </w:r>
          </w:p>
        </w:tc>
        <w:tc>
          <w:tcPr>
            <w:tcW w:w="1596" w:type="dxa"/>
            <w:noWrap/>
          </w:tcPr>
          <w:p w14:paraId="24260D3B" w14:textId="77777777" w:rsidR="00E30421" w:rsidRPr="00B37248" w:rsidDel="00DC63FF" w:rsidRDefault="00E30421" w:rsidP="00733227">
            <w:pPr>
              <w:pStyle w:val="Tabletext9pt"/>
              <w:cnfStyle w:val="000000100000" w:firstRow="0" w:lastRow="0" w:firstColumn="0" w:lastColumn="0" w:oddVBand="0" w:evenVBand="0" w:oddHBand="1" w:evenHBand="0" w:firstRowFirstColumn="0" w:firstRowLastColumn="0" w:lastRowFirstColumn="0" w:lastRowLastColumn="0"/>
            </w:pPr>
            <w:r w:rsidRPr="00B37248" w:rsidDel="00DC63FF">
              <w:t>Shiatsu</w:t>
            </w:r>
          </w:p>
        </w:tc>
        <w:tc>
          <w:tcPr>
            <w:tcW w:w="1568" w:type="dxa"/>
            <w:noWrap/>
          </w:tcPr>
          <w:p w14:paraId="62D64D80" w14:textId="77777777" w:rsidR="00E30421" w:rsidRPr="00B37248" w:rsidDel="00DC63FF" w:rsidRDefault="00E30421" w:rsidP="00733227">
            <w:pPr>
              <w:pStyle w:val="Tabletext9pt"/>
              <w:cnfStyle w:val="000000100000" w:firstRow="0" w:lastRow="0" w:firstColumn="0" w:lastColumn="0" w:oddVBand="0" w:evenVBand="0" w:oddHBand="1" w:evenHBand="0" w:firstRowFirstColumn="0" w:firstRowLastColumn="0" w:lastRowFirstColumn="0" w:lastRowLastColumn="0"/>
            </w:pPr>
            <w:r w:rsidRPr="00B37248" w:rsidDel="00DC63FF">
              <w:t xml:space="preserve">Educational advice </w:t>
            </w:r>
            <w:r w:rsidRPr="00B37248">
              <w:t>^</w:t>
            </w:r>
            <w:r w:rsidRPr="00B37248" w:rsidDel="00DC63FF">
              <w:br/>
              <w:t xml:space="preserve">OR </w:t>
            </w:r>
            <w:r w:rsidRPr="00B37248" w:rsidDel="00DC63FF">
              <w:br/>
              <w:t>Breathing relaxation training</w:t>
            </w:r>
          </w:p>
        </w:tc>
        <w:tc>
          <w:tcPr>
            <w:tcW w:w="1569" w:type="dxa"/>
            <w:noWrap/>
          </w:tcPr>
          <w:p w14:paraId="526802C3" w14:textId="77777777" w:rsidR="00E30421" w:rsidRPr="00B37248" w:rsidDel="00DC63FF" w:rsidRDefault="00E30421" w:rsidP="00733227">
            <w:pPr>
              <w:pStyle w:val="Tabletext9pt"/>
              <w:cnfStyle w:val="000000100000" w:firstRow="0" w:lastRow="0" w:firstColumn="0" w:lastColumn="0" w:oddVBand="0" w:evenVBand="0" w:oddHBand="1" w:evenHBand="0" w:firstRowFirstColumn="0" w:firstRowLastColumn="0" w:lastRowFirstColumn="0" w:lastRowLastColumn="0"/>
            </w:pPr>
            <w:r w:rsidRPr="00B37248" w:rsidDel="00DC63FF">
              <w:t>None</w:t>
            </w:r>
          </w:p>
        </w:tc>
        <w:tc>
          <w:tcPr>
            <w:tcW w:w="1430" w:type="dxa"/>
          </w:tcPr>
          <w:p w14:paraId="7B3ED5D1" w14:textId="77777777" w:rsidR="00E30421" w:rsidRPr="00B37248" w:rsidDel="00DC63FF" w:rsidRDefault="00E30421" w:rsidP="00733227">
            <w:pPr>
              <w:pStyle w:val="Tabletext9pt"/>
              <w:cnfStyle w:val="000000100000" w:firstRow="0" w:lastRow="0" w:firstColumn="0" w:lastColumn="0" w:oddVBand="0" w:evenVBand="0" w:oddHBand="1" w:evenHBand="0" w:firstRowFirstColumn="0" w:firstRowLastColumn="0" w:lastRowFirstColumn="0" w:lastRowLastColumn="0"/>
            </w:pPr>
            <w:r w:rsidRPr="00B37248" w:rsidDel="00DC63FF">
              <w:t>Stress</w:t>
            </w:r>
          </w:p>
          <w:p w14:paraId="349DB11B" w14:textId="77777777" w:rsidR="00E30421" w:rsidRPr="00B37248" w:rsidDel="00DC63FF" w:rsidRDefault="00E30421" w:rsidP="00733227">
            <w:pPr>
              <w:pStyle w:val="Tabletext9pt"/>
              <w:cnfStyle w:val="000000100000" w:firstRow="0" w:lastRow="0" w:firstColumn="0" w:lastColumn="0" w:oddVBand="0" w:evenVBand="0" w:oddHBand="1" w:evenHBand="0" w:firstRowFirstColumn="0" w:firstRowLastColumn="0" w:lastRowFirstColumn="0" w:lastRowLastColumn="0"/>
            </w:pPr>
            <w:r w:rsidRPr="00B37248" w:rsidDel="00DC63FF">
              <w:t>Fatigue</w:t>
            </w:r>
          </w:p>
        </w:tc>
      </w:tr>
      <w:tr w:rsidR="00C77B83" w:rsidRPr="00B37248" w14:paraId="20354383" w14:textId="77777777" w:rsidTr="00E30421">
        <w:trPr>
          <w:trHeight w:val="315"/>
        </w:trPr>
        <w:tc>
          <w:tcPr>
            <w:cnfStyle w:val="001000000000" w:firstRow="0" w:lastRow="0" w:firstColumn="1" w:lastColumn="0" w:oddVBand="0" w:evenVBand="0" w:oddHBand="0" w:evenHBand="0" w:firstRowFirstColumn="0" w:firstRowLastColumn="0" w:lastRowFirstColumn="0" w:lastRowLastColumn="0"/>
            <w:tcW w:w="9842" w:type="dxa"/>
            <w:gridSpan w:val="7"/>
            <w:noWrap/>
          </w:tcPr>
          <w:p w14:paraId="4D21AEA1" w14:textId="77777777" w:rsidR="00C77B83" w:rsidRPr="00B37248" w:rsidRDefault="00C77B83" w:rsidP="001A4908">
            <w:pPr>
              <w:pStyle w:val="TableH29pt"/>
            </w:pPr>
            <w:r w:rsidRPr="00B37248">
              <w:t xml:space="preserve">Shiatsu vs ‘other’ intervention** </w:t>
            </w:r>
          </w:p>
        </w:tc>
      </w:tr>
      <w:tr w:rsidR="00E30421" w:rsidRPr="00B37248" w14:paraId="399AEF93" w14:textId="77777777" w:rsidTr="00E304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2" w:type="dxa"/>
            <w:gridSpan w:val="7"/>
            <w:noWrap/>
          </w:tcPr>
          <w:p w14:paraId="5D1CEC1D" w14:textId="08C7F1DE" w:rsidR="00E30421" w:rsidRPr="00B37248" w:rsidRDefault="00E30421" w:rsidP="004148C6">
            <w:pPr>
              <w:pStyle w:val="Tabletext9pt"/>
            </w:pPr>
            <w:r w:rsidRPr="00B37248">
              <w:t>No additional studies found</w:t>
            </w:r>
          </w:p>
        </w:tc>
      </w:tr>
    </w:tbl>
    <w:p w14:paraId="39872822" w14:textId="77777777" w:rsidR="00C77B83" w:rsidRPr="00B37248" w:rsidRDefault="00C77B83" w:rsidP="00C77B83">
      <w:pPr>
        <w:pStyle w:val="TableFigNotes18"/>
      </w:pPr>
      <w:r w:rsidRPr="00B37248">
        <w:t>Abbreviations: RCT, randomised control trial; NRSI, non-randomised study of interventions; QoL, quality of life</w:t>
      </w:r>
    </w:p>
    <w:p w14:paraId="6C564F26" w14:textId="521E2817" w:rsidR="00EE1B51" w:rsidRPr="00B37248" w:rsidRDefault="00EE1B51" w:rsidP="00EE1B51">
      <w:pPr>
        <w:pStyle w:val="TableFigNotes18"/>
      </w:pPr>
      <w:r w:rsidRPr="00B37248">
        <w:t>* Studies that compared shiatsu with sham  or an inactive control were eligible for inclusion in the evidence synthesis and are included in the Summary of findings tables if they reported outcomes considered critical or important to this review.</w:t>
      </w:r>
    </w:p>
    <w:p w14:paraId="1324BED8" w14:textId="77777777" w:rsidR="00863C30" w:rsidRPr="00B37248" w:rsidRDefault="00EE1B51" w:rsidP="00EE1B51">
      <w:pPr>
        <w:pStyle w:val="TableFigNotes18"/>
      </w:pPr>
      <w:r w:rsidRPr="00B37248">
        <w:t>** Studies that compared shiatsu with an active intervention are included in the supplementary outcome tables (Appendix F2.1) if they reported data for outcomes considered critical or important to this review.</w:t>
      </w:r>
      <w:r w:rsidR="00863C30" w:rsidRPr="00B37248">
        <w:t xml:space="preserve"> </w:t>
      </w:r>
    </w:p>
    <w:p w14:paraId="462758A5" w14:textId="29AD1D38" w:rsidR="00EE1B51" w:rsidRPr="00B37248" w:rsidRDefault="00863C30" w:rsidP="00EE1B51">
      <w:pPr>
        <w:pStyle w:val="TableFigNotes18"/>
      </w:pPr>
      <w:r w:rsidRPr="00B37248">
        <w:t>^ Study included three groups. The inactive control is considered in the evidence synthesis</w:t>
      </w:r>
      <w:r w:rsidR="00E30421" w:rsidRPr="00B37248">
        <w:t>.</w:t>
      </w:r>
    </w:p>
    <w:p w14:paraId="65A5B349" w14:textId="77777777" w:rsidR="00901C90" w:rsidRPr="00B37248" w:rsidRDefault="00901C90" w:rsidP="0011364B">
      <w:pPr>
        <w:pStyle w:val="Heading4"/>
      </w:pPr>
      <w:r w:rsidRPr="00B37248">
        <w:t>Risk of bias per item</w:t>
      </w:r>
    </w:p>
    <w:p w14:paraId="20DBF7A6" w14:textId="7B6EDA2D" w:rsidR="00901C90" w:rsidRPr="00B37248" w:rsidRDefault="00901C90" w:rsidP="00901C90">
      <w:pPr>
        <w:pStyle w:val="BodyText"/>
      </w:pPr>
      <w:r w:rsidRPr="00B37248">
        <w:t xml:space="preserve">The risk of bias for each item in the included RCTs for stress is described below and shown graphically in </w:t>
      </w:r>
      <w:r w:rsidRPr="00B37248">
        <w:fldChar w:fldCharType="begin"/>
      </w:r>
      <w:r w:rsidRPr="00B37248">
        <w:instrText xml:space="preserve"> REF _Ref92273822 \h </w:instrText>
      </w:r>
      <w:r w:rsidRPr="00B37248">
        <w:fldChar w:fldCharType="separate"/>
      </w:r>
      <w:r w:rsidR="00AC414C" w:rsidRPr="00B37248">
        <w:t xml:space="preserve">Figure </w:t>
      </w:r>
      <w:r w:rsidR="00AC414C">
        <w:rPr>
          <w:noProof/>
        </w:rPr>
        <w:t>D</w:t>
      </w:r>
      <w:r w:rsidR="00AC414C" w:rsidRPr="00B37248">
        <w:noBreakHyphen/>
      </w:r>
      <w:r w:rsidR="00AC414C">
        <w:rPr>
          <w:noProof/>
        </w:rPr>
        <w:t>5</w:t>
      </w:r>
      <w:r w:rsidRPr="00B37248">
        <w:fldChar w:fldCharType="end"/>
      </w:r>
      <w:r w:rsidRPr="00B37248">
        <w:t>.</w:t>
      </w:r>
    </w:p>
    <w:p w14:paraId="31B86602" w14:textId="77777777" w:rsidR="00901C90" w:rsidRPr="00B37248" w:rsidRDefault="00901C90" w:rsidP="008F04C3">
      <w:pPr>
        <w:pStyle w:val="H4-NoNum"/>
      </w:pPr>
      <w:r w:rsidRPr="00B37248">
        <w:t>Randomised controlled trials</w:t>
      </w:r>
    </w:p>
    <w:p w14:paraId="0A2E383E" w14:textId="77777777" w:rsidR="00901C90" w:rsidRPr="00B37248" w:rsidRDefault="00901C90" w:rsidP="002707B1">
      <w:pPr>
        <w:pStyle w:val="Heading4a"/>
      </w:pPr>
      <w:r w:rsidRPr="00B37248">
        <w:t>Bias arising from the randomisation process</w:t>
      </w:r>
    </w:p>
    <w:p w14:paraId="2A304A03" w14:textId="77777777" w:rsidR="00901C90" w:rsidRPr="00B37248" w:rsidRDefault="00901C90" w:rsidP="00901C90">
      <w:pPr>
        <w:pStyle w:val="BodyText"/>
      </w:pPr>
      <w:proofErr w:type="spellStart"/>
      <w:r w:rsidRPr="00B37248">
        <w:t>Kurebayashi</w:t>
      </w:r>
      <w:proofErr w:type="spellEnd"/>
      <w:r w:rsidRPr="00B37248">
        <w:t xml:space="preserve"> 2020 was judged to have some concerns in this domain due to the lack of information provided regarding allocation concealment and minimal reporting of baseline characteristics. </w:t>
      </w:r>
    </w:p>
    <w:p w14:paraId="1994245E" w14:textId="77777777" w:rsidR="00901C90" w:rsidRPr="00B37248" w:rsidRDefault="00901C90" w:rsidP="002707B1">
      <w:pPr>
        <w:pStyle w:val="Heading4a"/>
      </w:pPr>
      <w:r w:rsidRPr="00B37248">
        <w:t>Bias due to deviations from intended interventions (effect of assignment to intervention [ITT])</w:t>
      </w:r>
    </w:p>
    <w:p w14:paraId="6343E45E" w14:textId="77777777" w:rsidR="00901C90" w:rsidRPr="00B37248" w:rsidRDefault="00901C90" w:rsidP="00901C90">
      <w:pPr>
        <w:pStyle w:val="BodyText"/>
      </w:pPr>
      <w:proofErr w:type="spellStart"/>
      <w:r w:rsidRPr="00B37248">
        <w:t>Kurebayashi</w:t>
      </w:r>
      <w:proofErr w:type="spellEnd"/>
      <w:r w:rsidRPr="00B37248">
        <w:t xml:space="preserve"> 2020 was judged to be at low risk of bias for this domain; any discontinuations from intended interventions were judged to be unrelated to the trial context.</w:t>
      </w:r>
    </w:p>
    <w:p w14:paraId="3E9CC928" w14:textId="77777777" w:rsidR="00901C90" w:rsidRPr="00B37248" w:rsidRDefault="00901C90" w:rsidP="002707B1">
      <w:pPr>
        <w:pStyle w:val="Heading4a"/>
      </w:pPr>
      <w:r w:rsidRPr="00B37248">
        <w:t>Bias due to missing outcome data</w:t>
      </w:r>
    </w:p>
    <w:p w14:paraId="1FDDE9A9" w14:textId="77777777" w:rsidR="00901C90" w:rsidRPr="00B37248" w:rsidRDefault="00901C90" w:rsidP="00901C90">
      <w:pPr>
        <w:pStyle w:val="BodyText"/>
      </w:pPr>
      <w:proofErr w:type="spellStart"/>
      <w:r w:rsidRPr="00B37248">
        <w:t>Kurebayashi</w:t>
      </w:r>
      <w:proofErr w:type="spellEnd"/>
      <w:r w:rsidRPr="00B37248">
        <w:t xml:space="preserve"> 2020 was judged to be at high risk of bias for this domain, due to data missing from more than 15% of randomised participants and a lack of information regarding the missing outcome data. </w:t>
      </w:r>
    </w:p>
    <w:p w14:paraId="1F59C1FA" w14:textId="77777777" w:rsidR="00901C90" w:rsidRPr="00B37248" w:rsidRDefault="00901C90" w:rsidP="002707B1">
      <w:pPr>
        <w:pStyle w:val="Heading4a"/>
      </w:pPr>
      <w:r w:rsidRPr="00B37248">
        <w:t>Bias in measurement of the outcome</w:t>
      </w:r>
    </w:p>
    <w:p w14:paraId="51735588" w14:textId="77777777" w:rsidR="00901C90" w:rsidRPr="00B37248" w:rsidRDefault="00901C90" w:rsidP="00901C90">
      <w:pPr>
        <w:pStyle w:val="BodyText"/>
      </w:pPr>
      <w:r w:rsidRPr="00B37248">
        <w:t xml:space="preserve">There were some concerns regarding the measurement of outcomes in </w:t>
      </w:r>
      <w:proofErr w:type="spellStart"/>
      <w:r w:rsidRPr="00B37248">
        <w:t>Kurebayashi</w:t>
      </w:r>
      <w:proofErr w:type="spellEnd"/>
      <w:r w:rsidRPr="00B37248">
        <w:t xml:space="preserve"> 2020. Due to the nature of the intervention, the participants and outcome assessors were not blinded, with the primary or key outcomes being subjective measures, which could be influenced by knowledge of the intervention received. </w:t>
      </w:r>
    </w:p>
    <w:p w14:paraId="50A527B5" w14:textId="77777777" w:rsidR="00901C90" w:rsidRPr="00B37248" w:rsidRDefault="00901C90" w:rsidP="002707B1">
      <w:pPr>
        <w:pStyle w:val="Heading4a"/>
      </w:pPr>
      <w:r w:rsidRPr="00B37248">
        <w:lastRenderedPageBreak/>
        <w:t>Bias in selection of the reported result</w:t>
      </w:r>
    </w:p>
    <w:p w14:paraId="6AF13AC5" w14:textId="77777777" w:rsidR="00901C90" w:rsidRPr="00B37248" w:rsidRDefault="00901C90" w:rsidP="00901C90">
      <w:pPr>
        <w:pStyle w:val="BodyText"/>
      </w:pPr>
      <w:proofErr w:type="spellStart"/>
      <w:r w:rsidRPr="00B37248">
        <w:t>Kurebayashi</w:t>
      </w:r>
      <w:proofErr w:type="spellEnd"/>
      <w:r w:rsidRPr="00B37248">
        <w:t xml:space="preserve"> 2020 reported all eligible specified results and, in the absence of an available protocol were judged to be at some concerns for this domain.</w:t>
      </w:r>
    </w:p>
    <w:p w14:paraId="4368869C" w14:textId="0EB0611C" w:rsidR="00901C90" w:rsidRPr="00B37248" w:rsidRDefault="00901C90" w:rsidP="00901C90">
      <w:pPr>
        <w:pStyle w:val="Caption"/>
      </w:pPr>
      <w:bookmarkStart w:id="87" w:name="_Ref92273822"/>
      <w:bookmarkStart w:id="88" w:name="_Toc87942144"/>
      <w:bookmarkStart w:id="89" w:name="_Toc159843937"/>
      <w:r w:rsidRPr="00B37248">
        <w:t xml:space="preserve">Figure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Figure \* ARABIC \s 1 </w:instrText>
      </w:r>
      <w:r w:rsidR="00C804DD" w:rsidRPr="00B37248">
        <w:fldChar w:fldCharType="separate"/>
      </w:r>
      <w:r w:rsidR="00AC414C">
        <w:rPr>
          <w:noProof/>
        </w:rPr>
        <w:t>5</w:t>
      </w:r>
      <w:r w:rsidR="00C804DD" w:rsidRPr="00B37248">
        <w:fldChar w:fldCharType="end"/>
      </w:r>
      <w:bookmarkEnd w:id="87"/>
      <w:r w:rsidRPr="00B37248">
        <w:tab/>
        <w:t>Risk of bias graph: review authors’ judgements about each risk of bias item presented as percentages across all included RCT – Symptoms of stress</w:t>
      </w:r>
      <w:bookmarkEnd w:id="88"/>
      <w:bookmarkEnd w:id="89"/>
      <w:r w:rsidRPr="00B37248">
        <w:t xml:space="preserve"> </w:t>
      </w:r>
    </w:p>
    <w:p w14:paraId="1C00F002" w14:textId="77777777" w:rsidR="00901C90" w:rsidRPr="00B37248" w:rsidRDefault="00901C90" w:rsidP="00901C90">
      <w:pPr>
        <w:pStyle w:val="Pic"/>
      </w:pPr>
      <w:r w:rsidRPr="008A5BC2">
        <w:rPr>
          <w:noProof/>
        </w:rPr>
        <w:drawing>
          <wp:inline distT="0" distB="0" distL="0" distR="0" wp14:anchorId="15D49B7A" wp14:editId="5ADA316E">
            <wp:extent cx="6079160" cy="1828800"/>
            <wp:effectExtent l="0" t="0" r="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4472" cy="1830398"/>
                    </a:xfrm>
                    <a:prstGeom prst="rect">
                      <a:avLst/>
                    </a:prstGeom>
                    <a:noFill/>
                    <a:ln>
                      <a:noFill/>
                    </a:ln>
                  </pic:spPr>
                </pic:pic>
              </a:graphicData>
            </a:graphic>
          </wp:inline>
        </w:drawing>
      </w:r>
    </w:p>
    <w:p w14:paraId="6B042E54" w14:textId="77777777" w:rsidR="00901C90" w:rsidRPr="00B37248" w:rsidRDefault="00901C90" w:rsidP="00901C90">
      <w:pPr>
        <w:pStyle w:val="TableFigNotes18"/>
      </w:pPr>
    </w:p>
    <w:p w14:paraId="1A722FCC" w14:textId="77777777" w:rsidR="00901C90" w:rsidRPr="00B37248" w:rsidRDefault="00901C90" w:rsidP="008F04C3">
      <w:pPr>
        <w:pStyle w:val="H4-NoNum"/>
      </w:pPr>
      <w:r w:rsidRPr="00B37248">
        <w:t>Nonrandomised studies of interventions</w:t>
      </w:r>
    </w:p>
    <w:p w14:paraId="29A07283" w14:textId="1047C64D" w:rsidR="00901C90" w:rsidRPr="00B37248" w:rsidRDefault="00901C90" w:rsidP="00901C90">
      <w:pPr>
        <w:pStyle w:val="BodyText"/>
      </w:pPr>
      <w:r w:rsidRPr="00B37248">
        <w:t xml:space="preserve">The risk of bias for each item in the included studies for stress (NRSI) is described below and shown graphically in </w:t>
      </w:r>
      <w:r w:rsidRPr="00B37248">
        <w:fldChar w:fldCharType="begin"/>
      </w:r>
      <w:r w:rsidRPr="00B37248">
        <w:instrText xml:space="preserve"> REF _Ref92274361 \h </w:instrText>
      </w:r>
      <w:r w:rsidRPr="00B37248">
        <w:fldChar w:fldCharType="separate"/>
      </w:r>
      <w:r w:rsidR="00AC414C" w:rsidRPr="00B37248">
        <w:t xml:space="preserve">Figure </w:t>
      </w:r>
      <w:r w:rsidR="00AC414C">
        <w:rPr>
          <w:noProof/>
        </w:rPr>
        <w:t>D</w:t>
      </w:r>
      <w:r w:rsidR="00AC414C" w:rsidRPr="00B37248">
        <w:noBreakHyphen/>
      </w:r>
      <w:r w:rsidR="00AC414C">
        <w:rPr>
          <w:noProof/>
        </w:rPr>
        <w:t>6</w:t>
      </w:r>
      <w:r w:rsidRPr="00B37248">
        <w:fldChar w:fldCharType="end"/>
      </w:r>
      <w:r w:rsidRPr="00B37248">
        <w:t>.</w:t>
      </w:r>
    </w:p>
    <w:p w14:paraId="0B55D76C" w14:textId="77777777" w:rsidR="00901C90" w:rsidRPr="00B37248" w:rsidRDefault="00901C90" w:rsidP="00F66EFD">
      <w:pPr>
        <w:pStyle w:val="Heading4a"/>
      </w:pPr>
      <w:r w:rsidRPr="00B37248">
        <w:t>Bias due to confounding</w:t>
      </w:r>
    </w:p>
    <w:p w14:paraId="7735F6D0" w14:textId="77777777" w:rsidR="00901C90" w:rsidRPr="00B37248" w:rsidRDefault="00901C90" w:rsidP="00901C90">
      <w:pPr>
        <w:pStyle w:val="BodyText"/>
      </w:pPr>
      <w:r w:rsidRPr="00B37248">
        <w:t>Lucini 2009 was judged to have some concerns of bias for this domain, with appropriate measures implemented to measure and control for confounders and multivariate factor analysis considered reasonable.</w:t>
      </w:r>
    </w:p>
    <w:p w14:paraId="6C4A8CAF" w14:textId="77777777" w:rsidR="00901C90" w:rsidRPr="00B37248" w:rsidRDefault="00901C90" w:rsidP="00F66EFD">
      <w:pPr>
        <w:pStyle w:val="Heading4a"/>
      </w:pPr>
      <w:r w:rsidRPr="00B37248">
        <w:t>Bias of selection of participants into the study</w:t>
      </w:r>
    </w:p>
    <w:p w14:paraId="030410FC" w14:textId="77777777" w:rsidR="00901C90" w:rsidRPr="00B37248" w:rsidRDefault="00901C90" w:rsidP="00901C90">
      <w:pPr>
        <w:pStyle w:val="BodyText"/>
      </w:pPr>
      <w:r w:rsidRPr="00B37248">
        <w:t xml:space="preserve">Lucini 2009 was assessed at low risk of bias in this domain. Participants were followed from the start of the intervention making it unlikely that there was misclassification of outcome status. Participant outcome observations occurred at comparable time points. </w:t>
      </w:r>
    </w:p>
    <w:p w14:paraId="4E0C4D51" w14:textId="77777777" w:rsidR="00901C90" w:rsidRPr="00B37248" w:rsidRDefault="00901C90" w:rsidP="00F66EFD">
      <w:pPr>
        <w:pStyle w:val="Heading4a"/>
      </w:pPr>
      <w:r w:rsidRPr="00B37248">
        <w:t>Bias in classification of interventions</w:t>
      </w:r>
    </w:p>
    <w:p w14:paraId="48FEF7FE" w14:textId="77777777" w:rsidR="00901C90" w:rsidRPr="00B37248" w:rsidRDefault="00901C90" w:rsidP="00901C90">
      <w:pPr>
        <w:pStyle w:val="BodyText"/>
      </w:pPr>
      <w:r w:rsidRPr="00B37248">
        <w:t xml:space="preserve">There was no serious risk of bias for this domain, as interventions were well defined prior to enrolment and collected at the time of intervention. </w:t>
      </w:r>
    </w:p>
    <w:p w14:paraId="787C9466" w14:textId="77777777" w:rsidR="00901C90" w:rsidRPr="00B37248" w:rsidRDefault="00901C90" w:rsidP="00F66EFD">
      <w:pPr>
        <w:pStyle w:val="Heading4a"/>
      </w:pPr>
      <w:r w:rsidRPr="00B37248">
        <w:t>Bias due to deviations from intended interventions</w:t>
      </w:r>
    </w:p>
    <w:p w14:paraId="5E56180C" w14:textId="77777777" w:rsidR="00901C90" w:rsidRPr="00B37248" w:rsidRDefault="00901C90" w:rsidP="00901C90">
      <w:pPr>
        <w:pStyle w:val="BodyText"/>
      </w:pPr>
      <w:r w:rsidRPr="00B37248">
        <w:t>Lucini 2009 was judged to be at low risk of bias in this domain. The authors do not report any deviations from the intended intervention, with the number of participants in each treatment arm remaining unchanged from preliminary assessment to end of treatment (3 months). No co-interventions were included in the study.</w:t>
      </w:r>
    </w:p>
    <w:p w14:paraId="27E55C1A" w14:textId="77777777" w:rsidR="00901C90" w:rsidRPr="00B37248" w:rsidRDefault="00901C90" w:rsidP="00F66EFD">
      <w:pPr>
        <w:pStyle w:val="Heading4a"/>
      </w:pPr>
      <w:r w:rsidRPr="00B37248">
        <w:t>Bias due to missing data</w:t>
      </w:r>
    </w:p>
    <w:p w14:paraId="250B1FD3" w14:textId="77777777" w:rsidR="00901C90" w:rsidRPr="00B37248" w:rsidRDefault="00901C90" w:rsidP="00901C90">
      <w:pPr>
        <w:pStyle w:val="BodyText"/>
      </w:pPr>
      <w:bookmarkStart w:id="90" w:name="_Hlk87366460"/>
      <w:r w:rsidRPr="00B37248">
        <w:t xml:space="preserve">Lucini 2009 </w:t>
      </w:r>
      <w:bookmarkEnd w:id="90"/>
      <w:r w:rsidRPr="00B37248">
        <w:t xml:space="preserve">was assessed at low risk of bias in this domain, as outcome data was available for all participants throughout the trial. </w:t>
      </w:r>
    </w:p>
    <w:p w14:paraId="36D094FB" w14:textId="77777777" w:rsidR="00901C90" w:rsidRPr="00B37248" w:rsidRDefault="00901C90" w:rsidP="00F66EFD">
      <w:pPr>
        <w:pStyle w:val="Heading4a"/>
      </w:pPr>
      <w:r w:rsidRPr="00B37248">
        <w:t>Bias in measurement of outcomes</w:t>
      </w:r>
    </w:p>
    <w:p w14:paraId="7AF024EA" w14:textId="77777777" w:rsidR="00901C90" w:rsidRPr="00B37248" w:rsidRDefault="00901C90" w:rsidP="00901C90">
      <w:pPr>
        <w:pStyle w:val="BodyText"/>
      </w:pPr>
      <w:r w:rsidRPr="00B37248">
        <w:t>There were concerns of bias for this domain, related to the likelihood of subjective outcomes being influenced by knowledge of the intervention received. Objective outcomes (such as heart rate, blood pressure) were at low risk of bias.</w:t>
      </w:r>
    </w:p>
    <w:p w14:paraId="69C52D00" w14:textId="77777777" w:rsidR="00901C90" w:rsidRPr="00B37248" w:rsidRDefault="00901C90" w:rsidP="00F66EFD">
      <w:pPr>
        <w:pStyle w:val="Heading4a"/>
      </w:pPr>
      <w:r w:rsidRPr="00B37248">
        <w:t>Bias in selection of the reported result</w:t>
      </w:r>
    </w:p>
    <w:p w14:paraId="4C5C4CEA" w14:textId="77777777" w:rsidR="00901C90" w:rsidRPr="00B37248" w:rsidRDefault="00901C90" w:rsidP="00901C90">
      <w:pPr>
        <w:pStyle w:val="BodyText"/>
      </w:pPr>
      <w:r w:rsidRPr="00B37248">
        <w:t xml:space="preserve">Lucini 2009 was assessed to be at low risk of bias in this domain, as outcomes were measured appropriately and analysts implemented several different analytical methods to evaluate the effect of the intervention, which was pre-specified in the methodology and the data was available in the results. </w:t>
      </w:r>
    </w:p>
    <w:p w14:paraId="0BFF86C7" w14:textId="1BE3EA79" w:rsidR="00901C90" w:rsidRPr="00B37248" w:rsidRDefault="00901C90" w:rsidP="00901C90">
      <w:pPr>
        <w:pStyle w:val="Caption"/>
      </w:pPr>
      <w:bookmarkStart w:id="91" w:name="_Ref92274361"/>
      <w:bookmarkStart w:id="92" w:name="_Toc159843938"/>
      <w:r w:rsidRPr="00B37248">
        <w:lastRenderedPageBreak/>
        <w:t xml:space="preserve">Figure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Figure \* ARABIC \s 1 </w:instrText>
      </w:r>
      <w:r w:rsidR="00C804DD" w:rsidRPr="00B37248">
        <w:fldChar w:fldCharType="separate"/>
      </w:r>
      <w:r w:rsidR="00AC414C">
        <w:rPr>
          <w:noProof/>
        </w:rPr>
        <w:t>6</w:t>
      </w:r>
      <w:r w:rsidR="00C804DD" w:rsidRPr="00B37248">
        <w:fldChar w:fldCharType="end"/>
      </w:r>
      <w:bookmarkEnd w:id="91"/>
      <w:r w:rsidRPr="00B37248">
        <w:tab/>
        <w:t>Risk of bias summary: review authors’ judgements about each risk of bias item presented as percentages across all included NRSI – Symptoms of stress</w:t>
      </w:r>
      <w:bookmarkEnd w:id="92"/>
    </w:p>
    <w:p w14:paraId="64E224A2" w14:textId="77777777" w:rsidR="00901C90" w:rsidRPr="00B37248" w:rsidRDefault="00901C90" w:rsidP="00901C90">
      <w:pPr>
        <w:pStyle w:val="Pic"/>
      </w:pPr>
      <w:r w:rsidRPr="008A5BC2">
        <w:rPr>
          <w:noProof/>
        </w:rPr>
        <w:drawing>
          <wp:inline distT="0" distB="0" distL="0" distR="0" wp14:anchorId="523E60EA" wp14:editId="3E18D24D">
            <wp:extent cx="6188075" cy="1868170"/>
            <wp:effectExtent l="0" t="0" r="3175"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8075" cy="1868170"/>
                    </a:xfrm>
                    <a:prstGeom prst="rect">
                      <a:avLst/>
                    </a:prstGeom>
                    <a:noFill/>
                    <a:ln>
                      <a:noFill/>
                    </a:ln>
                  </pic:spPr>
                </pic:pic>
              </a:graphicData>
            </a:graphic>
          </wp:inline>
        </w:drawing>
      </w:r>
    </w:p>
    <w:p w14:paraId="52A4385C" w14:textId="77777777" w:rsidR="00901C90" w:rsidRPr="00B37248" w:rsidRDefault="00901C90" w:rsidP="00901C90">
      <w:pPr>
        <w:pStyle w:val="TableFigNotes18"/>
      </w:pPr>
    </w:p>
    <w:p w14:paraId="011315A4" w14:textId="77777777" w:rsidR="00901C90" w:rsidRPr="00B37248" w:rsidRDefault="00901C90" w:rsidP="0011364B">
      <w:pPr>
        <w:pStyle w:val="Heading4"/>
      </w:pPr>
      <w:r w:rsidRPr="00B37248">
        <w:t>Effect of intervention</w:t>
      </w:r>
    </w:p>
    <w:p w14:paraId="5431DD7D" w14:textId="192E1BF1" w:rsidR="00901C90" w:rsidRPr="00B37248" w:rsidRDefault="00901C90" w:rsidP="00901C90">
      <w:pPr>
        <w:pStyle w:val="BodyText"/>
      </w:pPr>
      <w:r w:rsidRPr="00B37248">
        <w:t xml:space="preserve">Outcomes considered by the NTWC to be critical or important for decision-making in people with symptoms </w:t>
      </w:r>
      <w:r w:rsidRPr="00B37248">
        <w:rPr>
          <w:szCs w:val="18"/>
        </w:rPr>
        <w:t xml:space="preserve">of </w:t>
      </w:r>
      <w:r w:rsidRPr="00B37248">
        <w:t xml:space="preserve">stress are listed in </w:t>
      </w:r>
      <w:r w:rsidRPr="00B37248">
        <w:fldChar w:fldCharType="begin"/>
      </w:r>
      <w:r w:rsidRPr="00B37248">
        <w:instrText xml:space="preserve"> REF _Ref101441836 \h </w:instrText>
      </w:r>
      <w:r w:rsidRPr="00B37248">
        <w:fldChar w:fldCharType="separate"/>
      </w:r>
      <w:r w:rsidR="00AC414C" w:rsidRPr="00B37248">
        <w:t xml:space="preserve">Table </w:t>
      </w:r>
      <w:r w:rsidR="00AC414C">
        <w:rPr>
          <w:noProof/>
        </w:rPr>
        <w:t>D</w:t>
      </w:r>
      <w:r w:rsidR="00AC414C" w:rsidRPr="00B37248">
        <w:noBreakHyphen/>
      </w:r>
      <w:r w:rsidR="00AC414C">
        <w:rPr>
          <w:noProof/>
        </w:rPr>
        <w:t>10</w:t>
      </w:r>
      <w:r w:rsidRPr="00B37248">
        <w:fldChar w:fldCharType="end"/>
      </w:r>
      <w:r w:rsidRPr="00B37248">
        <w:t xml:space="preserve">. </w:t>
      </w:r>
    </w:p>
    <w:p w14:paraId="180AE4FF" w14:textId="7B9D41AE" w:rsidR="00901C90" w:rsidRPr="00B37248" w:rsidRDefault="00901C90" w:rsidP="00901C90">
      <w:pPr>
        <w:pStyle w:val="Caption"/>
      </w:pPr>
      <w:bookmarkStart w:id="93" w:name="_Ref101441836"/>
      <w:bookmarkStart w:id="94" w:name="_Toc117767381"/>
      <w:bookmarkStart w:id="95" w:name="_Toc159843910"/>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10</w:t>
      </w:r>
      <w:r w:rsidR="00C804DD" w:rsidRPr="00B37248">
        <w:fldChar w:fldCharType="end"/>
      </w:r>
      <w:bookmarkEnd w:id="93"/>
      <w:r w:rsidRPr="00B37248">
        <w:tab/>
        <w:t>Outcomes considered by the NTWC to be critical or important for decision-making: Symptoms of stress</w:t>
      </w:r>
      <w:bookmarkEnd w:id="94"/>
      <w:bookmarkEnd w:id="95"/>
    </w:p>
    <w:tbl>
      <w:tblPr>
        <w:tblStyle w:val="PlainTable2"/>
        <w:tblW w:w="5000" w:type="pct"/>
        <w:tblLayout w:type="fixed"/>
        <w:tblLook w:val="04A0" w:firstRow="1" w:lastRow="0" w:firstColumn="1" w:lastColumn="0" w:noHBand="0" w:noVBand="1"/>
      </w:tblPr>
      <w:tblGrid>
        <w:gridCol w:w="1843"/>
        <w:gridCol w:w="2267"/>
        <w:gridCol w:w="1279"/>
        <w:gridCol w:w="1885"/>
        <w:gridCol w:w="1376"/>
        <w:gridCol w:w="1095"/>
      </w:tblGrid>
      <w:tr w:rsidR="0094559F" w:rsidRPr="00B37248" w14:paraId="0053CB5F" w14:textId="77777777" w:rsidTr="00945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noWrap/>
            <w:hideMark/>
          </w:tcPr>
          <w:p w14:paraId="74FFCEBE" w14:textId="77777777" w:rsidR="00901C90" w:rsidRPr="00B37248" w:rsidRDefault="00901C90" w:rsidP="00B072BE">
            <w:pPr>
              <w:pStyle w:val="Tabletext9pt"/>
            </w:pPr>
            <w:r w:rsidRPr="00B37248">
              <w:t>Outcome domain</w:t>
            </w:r>
          </w:p>
        </w:tc>
        <w:tc>
          <w:tcPr>
            <w:tcW w:w="1163" w:type="pct"/>
          </w:tcPr>
          <w:p w14:paraId="14AB5380"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Measured with</w:t>
            </w:r>
          </w:p>
        </w:tc>
        <w:tc>
          <w:tcPr>
            <w:tcW w:w="656" w:type="pct"/>
            <w:hideMark/>
          </w:tcPr>
          <w:p w14:paraId="0BAF0E60"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consensus rating</w:t>
            </w:r>
          </w:p>
        </w:tc>
        <w:tc>
          <w:tcPr>
            <w:tcW w:w="967" w:type="pct"/>
          </w:tcPr>
          <w:p w14:paraId="55C7272E"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Data available for comparison 1 or 2?</w:t>
            </w:r>
          </w:p>
        </w:tc>
        <w:tc>
          <w:tcPr>
            <w:tcW w:w="706" w:type="pct"/>
          </w:tcPr>
          <w:p w14:paraId="5436F34A"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proofErr w:type="spellStart"/>
            <w:r w:rsidRPr="00B37248">
              <w:t>Kurebayashi</w:t>
            </w:r>
            <w:proofErr w:type="spellEnd"/>
            <w:r w:rsidRPr="00B37248">
              <w:t xml:space="preserve"> 2020</w:t>
            </w:r>
          </w:p>
        </w:tc>
        <w:tc>
          <w:tcPr>
            <w:tcW w:w="562" w:type="pct"/>
          </w:tcPr>
          <w:p w14:paraId="5B204715"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Lucini 2009</w:t>
            </w:r>
          </w:p>
        </w:tc>
      </w:tr>
      <w:tr w:rsidR="0094559F" w:rsidRPr="00B37248" w14:paraId="1BEEDD11"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noWrap/>
          </w:tcPr>
          <w:p w14:paraId="29ADADB7" w14:textId="77777777" w:rsidR="00901C90" w:rsidRPr="00B37248" w:rsidRDefault="00901C90" w:rsidP="00B072BE">
            <w:pPr>
              <w:pStyle w:val="Tabletext9pt"/>
            </w:pPr>
            <w:r w:rsidRPr="00B37248">
              <w:t>Quality of life</w:t>
            </w:r>
          </w:p>
        </w:tc>
        <w:tc>
          <w:tcPr>
            <w:tcW w:w="1163" w:type="pct"/>
          </w:tcPr>
          <w:p w14:paraId="06EE13C9"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SF-12</w:t>
            </w:r>
          </w:p>
        </w:tc>
        <w:tc>
          <w:tcPr>
            <w:tcW w:w="656" w:type="pct"/>
          </w:tcPr>
          <w:p w14:paraId="7679C0C3"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967" w:type="pct"/>
          </w:tcPr>
          <w:p w14:paraId="37E4E244"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706" w:type="pct"/>
          </w:tcPr>
          <w:p w14:paraId="62C9140E"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rPr>
                <w:rFonts w:ascii="Segoe UI Symbol" w:hAnsi="Segoe UI Symbol" w:cs="Segoe UI Symbol"/>
              </w:rPr>
              <w:t>✓</w:t>
            </w:r>
          </w:p>
        </w:tc>
        <w:tc>
          <w:tcPr>
            <w:tcW w:w="562" w:type="pct"/>
          </w:tcPr>
          <w:p w14:paraId="5713569E"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94559F" w:rsidRPr="00B37248" w14:paraId="62A365D8" w14:textId="77777777" w:rsidTr="0094559F">
        <w:tc>
          <w:tcPr>
            <w:cnfStyle w:val="001000000000" w:firstRow="0" w:lastRow="0" w:firstColumn="1" w:lastColumn="0" w:oddVBand="0" w:evenVBand="0" w:oddHBand="0" w:evenHBand="0" w:firstRowFirstColumn="0" w:firstRowLastColumn="0" w:lastRowFirstColumn="0" w:lastRowLastColumn="0"/>
            <w:tcW w:w="946" w:type="pct"/>
            <w:noWrap/>
          </w:tcPr>
          <w:p w14:paraId="35A39DB5" w14:textId="77777777" w:rsidR="00901C90" w:rsidRPr="00B37248" w:rsidRDefault="00901C90" w:rsidP="00B072BE">
            <w:pPr>
              <w:pStyle w:val="Tabletext9pt"/>
            </w:pPr>
            <w:r w:rsidRPr="00B37248">
              <w:t>Stress symptoms</w:t>
            </w:r>
          </w:p>
        </w:tc>
        <w:tc>
          <w:tcPr>
            <w:tcW w:w="1163" w:type="pct"/>
          </w:tcPr>
          <w:p w14:paraId="60E5FBFF"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Vasconcellos Stress Symptoms List</w:t>
            </w:r>
          </w:p>
        </w:tc>
        <w:tc>
          <w:tcPr>
            <w:tcW w:w="656" w:type="pct"/>
          </w:tcPr>
          <w:p w14:paraId="72015E45"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967" w:type="pct"/>
          </w:tcPr>
          <w:p w14:paraId="398A67D7"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Yes</w:t>
            </w:r>
          </w:p>
        </w:tc>
        <w:tc>
          <w:tcPr>
            <w:tcW w:w="706" w:type="pct"/>
          </w:tcPr>
          <w:p w14:paraId="0DBE76CE"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rPr>
                <w:rFonts w:ascii="Segoe UI Symbol" w:hAnsi="Segoe UI Symbol" w:cs="Segoe UI Symbol"/>
              </w:rPr>
              <w:t>✓</w:t>
            </w:r>
          </w:p>
        </w:tc>
        <w:tc>
          <w:tcPr>
            <w:tcW w:w="562" w:type="pct"/>
          </w:tcPr>
          <w:p w14:paraId="5EE06C30" w14:textId="3D7E8CCA" w:rsidR="00901C90" w:rsidRPr="00B37248" w:rsidRDefault="00AB6C55" w:rsidP="00B072BE">
            <w:pPr>
              <w:pStyle w:val="Tabletext9pt"/>
              <w:cnfStyle w:val="000000000000" w:firstRow="0" w:lastRow="0" w:firstColumn="0" w:lastColumn="0" w:oddVBand="0" w:evenVBand="0" w:oddHBand="0" w:evenHBand="0" w:firstRowFirstColumn="0" w:firstRowLastColumn="0" w:lastRowFirstColumn="0" w:lastRowLastColumn="0"/>
            </w:pPr>
            <w:r w:rsidRPr="00B37248">
              <w:rPr>
                <w:rFonts w:ascii="Segoe UI Symbol" w:hAnsi="Segoe UI Symbol" w:cs="Segoe UI Symbol"/>
              </w:rPr>
              <w:t>--</w:t>
            </w:r>
          </w:p>
        </w:tc>
      </w:tr>
      <w:tr w:rsidR="0094559F" w:rsidRPr="00B37248" w14:paraId="77CF87EE"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31870BB3" w14:textId="77777777" w:rsidR="00901C90" w:rsidRPr="00B37248" w:rsidRDefault="00901C90" w:rsidP="00B072BE">
            <w:pPr>
              <w:pStyle w:val="Tabletext9pt"/>
            </w:pPr>
            <w:r w:rsidRPr="00B37248">
              <w:t>Psychosocial wellbeing</w:t>
            </w:r>
          </w:p>
        </w:tc>
        <w:tc>
          <w:tcPr>
            <w:tcW w:w="1163" w:type="pct"/>
          </w:tcPr>
          <w:p w14:paraId="24D8B203"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 xml:space="preserve">Spielberger State Anxiety Inventory </w:t>
            </w:r>
          </w:p>
        </w:tc>
        <w:tc>
          <w:tcPr>
            <w:tcW w:w="656" w:type="pct"/>
            <w:noWrap/>
          </w:tcPr>
          <w:p w14:paraId="2831EAB8"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967" w:type="pct"/>
          </w:tcPr>
          <w:p w14:paraId="1E064F37"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706" w:type="pct"/>
          </w:tcPr>
          <w:p w14:paraId="7319B78F"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X</w:t>
            </w:r>
          </w:p>
        </w:tc>
        <w:tc>
          <w:tcPr>
            <w:tcW w:w="562" w:type="pct"/>
          </w:tcPr>
          <w:p w14:paraId="3CA3ED33"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94559F" w:rsidRPr="00B37248" w14:paraId="1AB14B54" w14:textId="77777777" w:rsidTr="0094559F">
        <w:tc>
          <w:tcPr>
            <w:cnfStyle w:val="001000000000" w:firstRow="0" w:lastRow="0" w:firstColumn="1" w:lastColumn="0" w:oddVBand="0" w:evenVBand="0" w:oddHBand="0" w:evenHBand="0" w:firstRowFirstColumn="0" w:firstRowLastColumn="0" w:lastRowFirstColumn="0" w:lastRowLastColumn="0"/>
            <w:tcW w:w="946" w:type="pct"/>
          </w:tcPr>
          <w:p w14:paraId="6F9E9D75" w14:textId="77777777" w:rsidR="00901C90" w:rsidRPr="00B37248" w:rsidRDefault="00901C90" w:rsidP="00B072BE">
            <w:pPr>
              <w:pStyle w:val="Tabletext9pt"/>
            </w:pPr>
            <w:r w:rsidRPr="00B37248">
              <w:t>Fatigue</w:t>
            </w:r>
          </w:p>
        </w:tc>
        <w:tc>
          <w:tcPr>
            <w:tcW w:w="1163" w:type="pct"/>
          </w:tcPr>
          <w:p w14:paraId="330B9634"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Visual analogue scale</w:t>
            </w:r>
          </w:p>
        </w:tc>
        <w:tc>
          <w:tcPr>
            <w:tcW w:w="656" w:type="pct"/>
            <w:noWrap/>
          </w:tcPr>
          <w:p w14:paraId="5E8E16BD"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967" w:type="pct"/>
          </w:tcPr>
          <w:p w14:paraId="0C0B464D"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Yes</w:t>
            </w:r>
          </w:p>
        </w:tc>
        <w:tc>
          <w:tcPr>
            <w:tcW w:w="706" w:type="pct"/>
          </w:tcPr>
          <w:p w14:paraId="2794B232"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562" w:type="pct"/>
          </w:tcPr>
          <w:p w14:paraId="0E84E0D0"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rPr>
                <w:rFonts w:ascii="Segoe UI Symbol" w:hAnsi="Segoe UI Symbol" w:cs="Segoe UI Symbol"/>
              </w:rPr>
              <w:t>✓</w:t>
            </w:r>
          </w:p>
        </w:tc>
      </w:tr>
      <w:tr w:rsidR="0094559F" w:rsidRPr="00B37248" w14:paraId="71F9369D"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1EA39F19" w14:textId="77777777" w:rsidR="00901C90" w:rsidRPr="00B37248" w:rsidRDefault="00901C90" w:rsidP="00B072BE">
            <w:pPr>
              <w:pStyle w:val="Tabletext9pt"/>
            </w:pPr>
            <w:r w:rsidRPr="00B37248">
              <w:t>Functional status</w:t>
            </w:r>
          </w:p>
        </w:tc>
        <w:tc>
          <w:tcPr>
            <w:tcW w:w="1163" w:type="pct"/>
          </w:tcPr>
          <w:p w14:paraId="061B43CC"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 measures reported in eligible studies</w:t>
            </w:r>
          </w:p>
        </w:tc>
        <w:tc>
          <w:tcPr>
            <w:tcW w:w="656" w:type="pct"/>
            <w:noWrap/>
          </w:tcPr>
          <w:p w14:paraId="5F04A80C"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Important</w:t>
            </w:r>
          </w:p>
        </w:tc>
        <w:tc>
          <w:tcPr>
            <w:tcW w:w="967" w:type="pct"/>
          </w:tcPr>
          <w:p w14:paraId="50AFC460"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706" w:type="pct"/>
          </w:tcPr>
          <w:p w14:paraId="020D85EC"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562" w:type="pct"/>
          </w:tcPr>
          <w:p w14:paraId="5BD7698D"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94559F" w:rsidRPr="00B37248" w14:paraId="780DBBC3" w14:textId="77777777" w:rsidTr="0094559F">
        <w:tc>
          <w:tcPr>
            <w:cnfStyle w:val="001000000000" w:firstRow="0" w:lastRow="0" w:firstColumn="1" w:lastColumn="0" w:oddVBand="0" w:evenVBand="0" w:oddHBand="0" w:evenHBand="0" w:firstRowFirstColumn="0" w:firstRowLastColumn="0" w:lastRowFirstColumn="0" w:lastRowLastColumn="0"/>
            <w:tcW w:w="946" w:type="pct"/>
          </w:tcPr>
          <w:p w14:paraId="00B12790" w14:textId="77777777" w:rsidR="00901C90" w:rsidRPr="00B37248" w:rsidRDefault="00901C90" w:rsidP="00B072BE">
            <w:pPr>
              <w:pStyle w:val="Tabletext9pt"/>
            </w:pPr>
            <w:r w:rsidRPr="00B37248">
              <w:t>Cognitive function</w:t>
            </w:r>
          </w:p>
        </w:tc>
        <w:tc>
          <w:tcPr>
            <w:tcW w:w="1163" w:type="pct"/>
          </w:tcPr>
          <w:p w14:paraId="274782F9"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No measures reported in eligible studies </w:t>
            </w:r>
          </w:p>
        </w:tc>
        <w:tc>
          <w:tcPr>
            <w:tcW w:w="656" w:type="pct"/>
            <w:noWrap/>
          </w:tcPr>
          <w:p w14:paraId="7D78651E"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Important</w:t>
            </w:r>
          </w:p>
        </w:tc>
        <w:tc>
          <w:tcPr>
            <w:tcW w:w="967" w:type="pct"/>
          </w:tcPr>
          <w:p w14:paraId="0ECC335D"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706" w:type="pct"/>
          </w:tcPr>
          <w:p w14:paraId="4ADB319B"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562" w:type="pct"/>
          </w:tcPr>
          <w:p w14:paraId="560AD156"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94559F" w:rsidRPr="00B37248" w14:paraId="154B8BCC"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41E91AC8" w14:textId="77777777" w:rsidR="00901C90" w:rsidRPr="00B37248" w:rsidRDefault="00901C90" w:rsidP="00B072BE">
            <w:pPr>
              <w:pStyle w:val="Tabletext9pt"/>
            </w:pPr>
            <w:r w:rsidRPr="00B37248">
              <w:t>Physical health</w:t>
            </w:r>
          </w:p>
        </w:tc>
        <w:tc>
          <w:tcPr>
            <w:tcW w:w="1163" w:type="pct"/>
          </w:tcPr>
          <w:p w14:paraId="26B536B6"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 measures reported in eligible studies</w:t>
            </w:r>
          </w:p>
        </w:tc>
        <w:tc>
          <w:tcPr>
            <w:tcW w:w="656" w:type="pct"/>
            <w:noWrap/>
          </w:tcPr>
          <w:p w14:paraId="1100A59C"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Important</w:t>
            </w:r>
          </w:p>
        </w:tc>
        <w:tc>
          <w:tcPr>
            <w:tcW w:w="967" w:type="pct"/>
          </w:tcPr>
          <w:p w14:paraId="60DDFBB4"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706" w:type="pct"/>
          </w:tcPr>
          <w:p w14:paraId="3F0E24C6"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562" w:type="pct"/>
          </w:tcPr>
          <w:p w14:paraId="1CA5877D"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bl>
    <w:p w14:paraId="0E3ECC3B" w14:textId="77777777" w:rsidR="00901C90" w:rsidRPr="00B37248" w:rsidRDefault="00901C90" w:rsidP="00901C90">
      <w:pPr>
        <w:pStyle w:val="TableFigNotes18"/>
      </w:pPr>
      <w:r w:rsidRPr="00B37248">
        <w:t>Abbreviations: SF-12, 12-Item Short Form Survey</w:t>
      </w:r>
    </w:p>
    <w:p w14:paraId="1A2DB2FA" w14:textId="77777777" w:rsidR="00901C90" w:rsidRPr="00B37248" w:rsidRDefault="00901C90" w:rsidP="00901C90">
      <w:pPr>
        <w:pStyle w:val="TableFigNotes18"/>
      </w:pPr>
      <w:r w:rsidRPr="00B37248">
        <w:rPr>
          <w:rFonts w:ascii="Segoe UI Symbol" w:hAnsi="Segoe UI Symbol" w:cs="Segoe UI Symbol"/>
        </w:rPr>
        <w:t>✓</w:t>
      </w:r>
      <w:r w:rsidRPr="00B37248">
        <w:t> A study result is available for inclusion in the synthesis</w:t>
      </w:r>
    </w:p>
    <w:p w14:paraId="6637D57E" w14:textId="77777777" w:rsidR="00901C90" w:rsidRPr="00B37248" w:rsidRDefault="00901C90" w:rsidP="00901C90">
      <w:pPr>
        <w:pStyle w:val="TableFigNotes18"/>
      </w:pPr>
      <w:r w:rsidRPr="00B37248">
        <w:t>X No study result is available for inclusion, (probably) because the P value, magnitude or direction of the results generated were considered unfavourable by the study investigators</w:t>
      </w:r>
    </w:p>
    <w:p w14:paraId="07063737" w14:textId="77777777" w:rsidR="00901C90" w:rsidRPr="00B37248" w:rsidRDefault="00901C90" w:rsidP="00901C90">
      <w:pPr>
        <w:pStyle w:val="TableFigNotes18"/>
      </w:pPr>
      <w:r w:rsidRPr="00B37248">
        <w:t>-- No study result is available for inclusion, (probably) because the outcome was not assessed, or for a reason unrelated to the P value, magnitude or direction of the results</w:t>
      </w:r>
    </w:p>
    <w:p w14:paraId="1480F6CD" w14:textId="77777777" w:rsidR="00901C90" w:rsidRPr="00B37248" w:rsidRDefault="00901C90" w:rsidP="00901C90">
      <w:pPr>
        <w:pStyle w:val="TableFigNotes18"/>
      </w:pPr>
      <w:r w:rsidRPr="00B37248">
        <w:t>? No study result is available for inclusion, and it is unclear if the outcome was assessed in the study</w:t>
      </w:r>
    </w:p>
    <w:p w14:paraId="3288C454" w14:textId="2BA3066F" w:rsidR="00901C90" w:rsidRPr="00B37248" w:rsidRDefault="00901C90" w:rsidP="00901C90">
      <w:pPr>
        <w:pStyle w:val="Heading5"/>
        <w:rPr>
          <w:lang w:val="en-AU"/>
        </w:rPr>
      </w:pPr>
      <w:r w:rsidRPr="00B37248">
        <w:rPr>
          <w:lang w:val="en-AU"/>
        </w:rPr>
        <w:t xml:space="preserve">Comparison 1 (vs </w:t>
      </w:r>
      <w:r w:rsidR="00DC1596" w:rsidRPr="00B37248">
        <w:rPr>
          <w:lang w:val="en-AU"/>
        </w:rPr>
        <w:t>sham</w:t>
      </w:r>
      <w:r w:rsidRPr="00B37248">
        <w:rPr>
          <w:lang w:val="en-AU"/>
        </w:rPr>
        <w:t>)</w:t>
      </w:r>
    </w:p>
    <w:p w14:paraId="43E0AAA6" w14:textId="2CD9C9BC" w:rsidR="00901C90" w:rsidRPr="00B37248" w:rsidRDefault="00901C90" w:rsidP="00901C90">
      <w:pPr>
        <w:pStyle w:val="BodyText"/>
      </w:pPr>
      <w:r w:rsidRPr="00B37248">
        <w:t xml:space="preserve">There were no studies identified comparing shiatsu with </w:t>
      </w:r>
      <w:r w:rsidR="00DC1596" w:rsidRPr="00B37248">
        <w:t>sham</w:t>
      </w:r>
      <w:r w:rsidRPr="00B37248">
        <w:t xml:space="preserve"> in people with symptoms of stress.</w:t>
      </w:r>
    </w:p>
    <w:p w14:paraId="1CFF7DDF" w14:textId="77777777" w:rsidR="00901C90" w:rsidRPr="00B37248" w:rsidRDefault="00901C90" w:rsidP="00901C90">
      <w:pPr>
        <w:pStyle w:val="Heading5"/>
        <w:rPr>
          <w:lang w:val="en-AU"/>
        </w:rPr>
      </w:pPr>
      <w:r w:rsidRPr="00B37248">
        <w:rPr>
          <w:lang w:val="en-AU"/>
        </w:rPr>
        <w:t>Comparison 2 (vs control)</w:t>
      </w:r>
    </w:p>
    <w:p w14:paraId="108C8624" w14:textId="77777777" w:rsidR="00901C90" w:rsidRPr="00B37248" w:rsidRDefault="00901C90" w:rsidP="00901C90">
      <w:pPr>
        <w:pStyle w:val="BodyText"/>
      </w:pPr>
      <w:r w:rsidRPr="00B37248">
        <w:t>One RCT (</w:t>
      </w:r>
      <w:proofErr w:type="spellStart"/>
      <w:r w:rsidRPr="00B37248">
        <w:t>Kurebayashi</w:t>
      </w:r>
      <w:proofErr w:type="spellEnd"/>
      <w:r w:rsidRPr="00B37248">
        <w:t xml:space="preserve"> 2020) and one NRSI (Lucini 2009) comparing shiatsu with no intervention or usual care in people with symptoms of stress were eligible for this comparison and contributed data to three of seven important or critical outcomes. </w:t>
      </w:r>
    </w:p>
    <w:p w14:paraId="7A02DA68" w14:textId="77777777" w:rsidR="00901C90" w:rsidRPr="00B37248" w:rsidRDefault="00901C90" w:rsidP="00901C90">
      <w:pPr>
        <w:pStyle w:val="Heading6"/>
      </w:pPr>
      <w:r w:rsidRPr="00B37248">
        <w:lastRenderedPageBreak/>
        <w:t>Quality of life</w:t>
      </w:r>
    </w:p>
    <w:p w14:paraId="5A81C4FC" w14:textId="756761A0" w:rsidR="00901C90" w:rsidRPr="00B37248" w:rsidRDefault="00901C90" w:rsidP="00901C90">
      <w:pPr>
        <w:pStyle w:val="BodyText"/>
      </w:pPr>
      <w:r w:rsidRPr="00B37248">
        <w:t>One trial (122 participants) reported quality of life measured with the SF-12 at the end of treatment (1 month) (</w:t>
      </w:r>
      <w:proofErr w:type="spellStart"/>
      <w:r w:rsidRPr="00B37248">
        <w:t>Kurebayashi</w:t>
      </w:r>
      <w:proofErr w:type="spellEnd"/>
      <w:r w:rsidRPr="00B37248">
        <w:t xml:space="preserve"> 2020). The SF-12 is a shortened version of the SF-36 that assesses quality of life across eight domains. Scores were summarised into two composite scores (physical and mental health) reported on a range from 0 to 100, with a population mean of 50 and standard deviation of 10. Higher scores represent improved quality of life. The MCID in people with stress is not established</w:t>
      </w:r>
      <w:r w:rsidR="003C74C5" w:rsidRPr="00B37248">
        <w:t xml:space="preserve"> but is </w:t>
      </w:r>
      <w:r w:rsidR="00C35F44" w:rsidRPr="00B37248">
        <w:t xml:space="preserve">estimated to be </w:t>
      </w:r>
      <w:r w:rsidR="008726AA" w:rsidRPr="00B37248">
        <w:t>between</w:t>
      </w:r>
      <w:r w:rsidR="00C35F44" w:rsidRPr="00B37248">
        <w:t xml:space="preserve"> 2 to 4 points for the general population (i.e. ~0.5 of the SD)</w:t>
      </w:r>
      <w:r w:rsidR="00BF3512" w:rsidRPr="00B37248">
        <w:t xml:space="preserve"> </w:t>
      </w:r>
      <w:r w:rsidR="00FF55A3" w:rsidRPr="00B37248">
        <w:fldChar w:fldCharType="begin"/>
      </w:r>
      <w:r w:rsidR="00A34EDC">
        <w:instrText xml:space="preserve"> ADDIN EN.CITE &lt;EndNote&gt;&lt;Cite&gt;&lt;Author&gt;Quality Metric Incorporated&lt;/Author&gt;&lt;Year&gt;2011&lt;/Year&gt;&lt;RecNum&gt;516&lt;/RecNum&gt;&lt;DisplayText&gt;(28)&lt;/DisplayText&gt;&lt;record&gt;&lt;rec-number&gt;516&lt;/rec-number&gt;&lt;foreign-keys&gt;&lt;key app="EN" db-id="rfx5v25rowst08e59tbxx9ty5t2w0adwt52x" timestamp="1666067205"&gt;516&lt;/key&gt;&lt;/foreign-keys&gt;&lt;ref-type name="Edited Book"&gt;28&lt;/ref-type&gt;&lt;contributors&gt;&lt;authors&gt;&lt;author&gt;Quality Metric Incorporated,&lt;/author&gt;&lt;/authors&gt;&lt;secondary-authors&gt;&lt;author&gt;Lincoln RD, editor &lt;/author&gt;&lt;/secondary-authors&gt;&lt;/contributors&gt;&lt;titles&gt;&lt;title&gt;User’s manual for the SF-36v2 survey&lt;/title&gt;&lt;/titles&gt;&lt;edition&gt;3rd &lt;/edition&gt;&lt;dates&gt;&lt;year&gt;2011&lt;/year&gt;&lt;/dates&gt;&lt;urls&gt;&lt;/urls&gt;&lt;/record&gt;&lt;/Cite&gt;&lt;/EndNote&gt;</w:instrText>
      </w:r>
      <w:r w:rsidR="00FF55A3" w:rsidRPr="00B37248">
        <w:fldChar w:fldCharType="separate"/>
      </w:r>
      <w:r w:rsidR="00A34EDC">
        <w:rPr>
          <w:noProof/>
        </w:rPr>
        <w:t>(</w:t>
      </w:r>
      <w:hyperlink w:anchor="_ENREF_28" w:tooltip="Quality Metric Incorporated, 2011 #516" w:history="1">
        <w:r w:rsidR="00A34EDC">
          <w:rPr>
            <w:noProof/>
          </w:rPr>
          <w:t>28</w:t>
        </w:r>
      </w:hyperlink>
      <w:r w:rsidR="00A34EDC">
        <w:rPr>
          <w:noProof/>
        </w:rPr>
        <w:t>)</w:t>
      </w:r>
      <w:r w:rsidR="00FF55A3" w:rsidRPr="00B37248">
        <w:fldChar w:fldCharType="end"/>
      </w:r>
      <w:r w:rsidRPr="00B37248">
        <w:t>.</w:t>
      </w:r>
    </w:p>
    <w:p w14:paraId="3F6EE578" w14:textId="77777777" w:rsidR="00901C90" w:rsidRPr="00B37248" w:rsidRDefault="00901C90" w:rsidP="00901C90">
      <w:pPr>
        <w:pStyle w:val="BodyText"/>
      </w:pPr>
      <w:r w:rsidRPr="00B37248">
        <w:t xml:space="preserve">The results showed an effect in favour of shiatsu compared with the control group for both the physical (MD –5.90; 95% CI –9.44, –2.36; </w:t>
      </w:r>
      <w:r w:rsidRPr="00B37248">
        <w:rPr>
          <w:rStyle w:val="Emphasis"/>
        </w:rPr>
        <w:t xml:space="preserve">p </w:t>
      </w:r>
      <w:r w:rsidRPr="00B37248">
        <w:t xml:space="preserve">= 0.001) and mental component scores (MD –7.30; 95% CI –12.04, –2.56; </w:t>
      </w:r>
      <w:r w:rsidRPr="00B37248">
        <w:rPr>
          <w:rStyle w:val="Emphasis"/>
        </w:rPr>
        <w:t xml:space="preserve">p </w:t>
      </w:r>
      <w:r w:rsidRPr="00B37248">
        <w:t xml:space="preserve">= 0.003) </w:t>
      </w:r>
      <w:r w:rsidRPr="00B37248">
        <w:rPr>
          <w:rStyle w:val="Emphasis"/>
        </w:rPr>
        <w:t>(GRADE: Low).</w:t>
      </w:r>
    </w:p>
    <w:p w14:paraId="1C65F1FB" w14:textId="77777777" w:rsidR="00901C90" w:rsidRPr="00B37248" w:rsidRDefault="00901C90" w:rsidP="00901C90">
      <w:pPr>
        <w:pStyle w:val="Heading6"/>
      </w:pPr>
      <w:r w:rsidRPr="00B37248">
        <w:t>Stress Symptoms</w:t>
      </w:r>
    </w:p>
    <w:p w14:paraId="0E00E54E" w14:textId="5F985079" w:rsidR="00901C90" w:rsidRPr="00B37248" w:rsidRDefault="00901C90" w:rsidP="00901C90">
      <w:pPr>
        <w:pStyle w:val="BodyText"/>
      </w:pPr>
      <w:r w:rsidRPr="00B37248">
        <w:t>One trial (122 participants) measured stress using the Vasconcellos Stress Symptoms List at the end of treatment (1 month) (</w:t>
      </w:r>
      <w:proofErr w:type="spellStart"/>
      <w:r w:rsidRPr="00B37248">
        <w:t>Kurebayashi</w:t>
      </w:r>
      <w:proofErr w:type="spellEnd"/>
      <w:r w:rsidRPr="00B37248">
        <w:t xml:space="preserve"> 2020). The inventory is composed of 59 psychophysiological and psychosocial stress symptoms for which participants rank the presence and frequency of each symptom on a scale of 0 to 3, giving a total of 177 points. </w:t>
      </w:r>
      <w:r w:rsidR="0027025D" w:rsidRPr="00B37248">
        <w:t>S</w:t>
      </w:r>
      <w:r w:rsidR="00C00ECC" w:rsidRPr="00B37248">
        <w:t xml:space="preserve">cores from 12 to 28 points </w:t>
      </w:r>
      <w:r w:rsidR="0027025D" w:rsidRPr="00B37248">
        <w:t>suggest</w:t>
      </w:r>
      <w:r w:rsidR="00C00ECC" w:rsidRPr="00B37248">
        <w:t xml:space="preserve"> low stress; from 29 to 60 points, medium stress; from 61 to 120 points, high stress; and above 120 points, very high stress </w:t>
      </w:r>
      <w:r w:rsidR="00C00ECC" w:rsidRPr="00B37248">
        <w:fldChar w:fldCharType="begin"/>
      </w:r>
      <w:r w:rsidR="00A34EDC">
        <w:instrText xml:space="preserve"> ADDIN EN.CITE &lt;EndNote&gt;&lt;Cite&gt;&lt;Author&gt;de Souza&lt;/Author&gt;&lt;Year&gt;2021&lt;/Year&gt;&lt;RecNum&gt;615&lt;/RecNum&gt;&lt;DisplayText&gt;(29)&lt;/DisplayText&gt;&lt;record&gt;&lt;rec-number&gt;615&lt;/rec-number&gt;&lt;foreign-keys&gt;&lt;key app="EN" db-id="rfx5v25rowst08e59tbxx9ty5t2w0adwt52x" timestamp="1704683332"&gt;615&lt;/key&gt;&lt;/foreign-keys&gt;&lt;ref-type name="Journal Article"&gt;17&lt;/ref-type&gt;&lt;contributors&gt;&lt;authors&gt;&lt;author&gt;de Souza, T. P. B.&lt;/author&gt;&lt;author&gt;Kurebayashi, L. F. S.&lt;/author&gt;&lt;author&gt;de Souza-Talarico, J. N.&lt;/author&gt;&lt;author&gt;Turrini, R. N. T.&lt;/author&gt;&lt;/authors&gt;&lt;/contributors&gt;&lt;auth-address&gt;Santa Casa de São Paulo School of Medicine Sciences, São Paulo, Brazil.&amp;#xD;Institute of Integrated and Oriental Therapy, São Paulo, Brazil.&amp;#xD;College of Nursing, The University of Iowa, Iowa, USA.&amp;#xD;Department of Medical Surgical Nursing, Nursing School, University of São Paulo, São Paulo, Brazil.&lt;/auth-address&gt;&lt;titles&gt;&lt;title&gt;The effectiveness of Chair Massage on Stress and Pain in Oncology&lt;/title&gt;&lt;secondary-title&gt;Int J Ther Massage Bodywork&lt;/secondary-title&gt;&lt;/titles&gt;&lt;periodical&gt;&lt;full-title&gt;Int J Ther Massage Bodywork&lt;/full-title&gt;&lt;abbr-1&gt;Int J Ther Massage Bodywork&lt;/abbr-1&gt;&lt;/periodical&gt;&lt;pages&gt;27-38&lt;/pages&gt;&lt;volume&gt;14&lt;/volume&gt;&lt;number&gt;3&lt;/number&gt;&lt;edition&gt;20210902&lt;/edition&gt;&lt;keywords&gt;&lt;keyword&gt;massage&lt;/keyword&gt;&lt;keyword&gt;musculoskeletal pain&lt;/keyword&gt;&lt;keyword&gt;nursing&lt;/keyword&gt;&lt;keyword&gt;occupational stress&lt;/keyword&gt;&lt;keyword&gt;team&lt;/keyword&gt;&lt;/keywords&gt;&lt;dates&gt;&lt;year&gt;2021&lt;/year&gt;&lt;pub-dates&gt;&lt;date&gt;Sep&lt;/date&gt;&lt;/pub-dates&gt;&lt;/dates&gt;&lt;isbn&gt;1916-257X (Print)&lt;/isbn&gt;&lt;accession-num&gt;34484493&lt;/accession-num&gt;&lt;urls&gt;&lt;/urls&gt;&lt;custom1&gt;CONFLICT OF INTEREST NOTIFICATION The authors declare no conflicts of interest, personally or related to funding. The study was funded by the Research Support Foundation of the state of São Paulo (process No. 2017/19,645-2).&lt;/custom1&gt;&lt;custom2&gt;PMC8362824&lt;/custom2&gt;&lt;electronic-resource-num&gt;10.3822/ijtmb.v14i3.619&lt;/electronic-resource-num&gt;&lt;remote-database-provider&gt;NLM&lt;/remote-database-provider&gt;&lt;language&gt;eng&lt;/language&gt;&lt;/record&gt;&lt;/Cite&gt;&lt;/EndNote&gt;</w:instrText>
      </w:r>
      <w:r w:rsidR="00C00ECC" w:rsidRPr="00B37248">
        <w:fldChar w:fldCharType="separate"/>
      </w:r>
      <w:r w:rsidR="00A34EDC">
        <w:rPr>
          <w:noProof/>
        </w:rPr>
        <w:t>(</w:t>
      </w:r>
      <w:hyperlink w:anchor="_ENREF_29" w:tooltip="de Souza, 2021 #615" w:history="1">
        <w:r w:rsidR="00A34EDC">
          <w:rPr>
            <w:noProof/>
          </w:rPr>
          <w:t>29</w:t>
        </w:r>
      </w:hyperlink>
      <w:r w:rsidR="00A34EDC">
        <w:rPr>
          <w:noProof/>
        </w:rPr>
        <w:t>)</w:t>
      </w:r>
      <w:r w:rsidR="00C00ECC" w:rsidRPr="00B37248">
        <w:fldChar w:fldCharType="end"/>
      </w:r>
      <w:r w:rsidR="00C00ECC" w:rsidRPr="00B37248">
        <w:t>.</w:t>
      </w:r>
      <w:r w:rsidR="0027025D" w:rsidRPr="00B37248">
        <w:t xml:space="preserve"> </w:t>
      </w:r>
      <w:r w:rsidRPr="00B37248">
        <w:t xml:space="preserve">Lower scores indicate the absence or reduced frequency of symptoms </w:t>
      </w:r>
      <w:r w:rsidRPr="00B37248">
        <w:fldChar w:fldCharType="begin"/>
      </w:r>
      <w:r w:rsidR="00A34EDC">
        <w:instrText xml:space="preserve"> ADDIN EN.CITE &lt;EndNote&gt;&lt;Cite&gt;&lt;Author&gt;Sato Kurebayashi&lt;/Author&gt;&lt;Year&gt;2020&lt;/Year&gt;&lt;RecNum&gt;22&lt;/RecNum&gt;&lt;DisplayText&gt;(26)&lt;/DisplayText&gt;&lt;record&gt;&lt;rec-number&gt;22&lt;/rec-number&gt;&lt;foreign-keys&gt;&lt;key app="EN" db-id="rfx5v25rowst08e59tbxx9ty5t2w0adwt52x" timestamp="1665017568"&gt;22&lt;/key&gt;&lt;/foreign-keys&gt;&lt;ref-type name="Journal Article"&gt;17&lt;/ref-type&gt;&lt;contributors&gt;&lt;authors&gt;&lt;author&gt;Sato Kurebayashi, Leonice Fumiko&lt;/author&gt;&lt;author&gt;Rizzo Gnatta, Juliana&lt;/author&gt;&lt;author&gt;Kuba, Gisele&lt;/author&gt;&lt;author&gt;Lopes Giaponesi, Ana Lucia&lt;/author&gt;&lt;author&gt;Borges de Souza, Talita Pavarini&lt;/author&gt;&lt;author&gt;Teresa Turrini, Ruth Natalia&lt;/author&gt;&lt;/authors&gt;&lt;/contributors&gt;&lt;titles&gt;&lt;title&gt;Massage and Reiki to reduce stress and improve quality of life: a randomized clinical trial&lt;/title&gt;&lt;secondary-title&gt;Revista da Escola de Enfermagem da USP&lt;/secondary-title&gt;&lt;/titles&gt;&lt;periodical&gt;&lt;full-title&gt;Revista da Escola de Enfermagem da USP&lt;/full-title&gt;&lt;/periodical&gt;&lt;pages&gt;1-7&lt;/pages&gt;&lt;volume&gt;54&lt;/volume&gt;&lt;dates&gt;&lt;year&gt;2020&lt;/year&gt;&lt;/dates&gt;&lt;publisher&gt;Universidad de Sao Paulo&lt;/publisher&gt;&lt;accession-num&gt;147641514. Language: English. Entry Date: 20201225. Revision Date: 20210102. Publication Type: Article&lt;/accession-num&gt;&lt;urls&gt;&lt;related-urls&gt;&lt;url&gt;http://ezproxy.library.usyd.edu.au/login?url=http://search.ebscohost.com/login.aspx?direct=true&amp;amp;db=ccm&amp;amp;AN=147641514&amp;amp;site=ehost-live&lt;/url&gt;&lt;/related-urls&gt;&lt;/urls&gt;&lt;electronic-resource-num&gt;10.1590/S1980-220X2018059103612&lt;/electronic-resource-num&gt;&lt;/record&gt;&lt;/Cite&gt;&lt;/EndNote&gt;</w:instrText>
      </w:r>
      <w:r w:rsidRPr="00B37248">
        <w:fldChar w:fldCharType="separate"/>
      </w:r>
      <w:r w:rsidR="00A34EDC">
        <w:rPr>
          <w:noProof/>
        </w:rPr>
        <w:t>(</w:t>
      </w:r>
      <w:hyperlink w:anchor="_ENREF_26" w:tooltip="Sato Kurebayashi, 2020 #22" w:history="1">
        <w:r w:rsidR="00A34EDC">
          <w:rPr>
            <w:noProof/>
          </w:rPr>
          <w:t>26</w:t>
        </w:r>
      </w:hyperlink>
      <w:r w:rsidR="00A34EDC">
        <w:rPr>
          <w:noProof/>
        </w:rPr>
        <w:t>)</w:t>
      </w:r>
      <w:r w:rsidRPr="00B37248">
        <w:fldChar w:fldCharType="end"/>
      </w:r>
      <w:r w:rsidRPr="00B37248">
        <w:t>. No MCID for the Vasconcellos Stress Symptoms list has been established</w:t>
      </w:r>
      <w:r w:rsidR="0027025D" w:rsidRPr="00B37248">
        <w:t>.</w:t>
      </w:r>
      <w:r w:rsidR="00726490" w:rsidRPr="00B37248">
        <w:t xml:space="preserve"> </w:t>
      </w:r>
    </w:p>
    <w:p w14:paraId="5369A0E0" w14:textId="77777777" w:rsidR="00901C90" w:rsidRPr="00B37248" w:rsidRDefault="00901C90" w:rsidP="00901C90">
      <w:pPr>
        <w:pStyle w:val="BodyText"/>
      </w:pPr>
      <w:r w:rsidRPr="00B37248">
        <w:t xml:space="preserve">The results showed an effect in favour of shiatsu compared with the control group (MD –15.50; 95% CI –24.46, –6.54; </w:t>
      </w:r>
      <w:r w:rsidRPr="00B37248">
        <w:rPr>
          <w:rStyle w:val="Emphasis"/>
        </w:rPr>
        <w:t xml:space="preserve">p </w:t>
      </w:r>
      <w:r w:rsidRPr="00B37248">
        <w:t>= 0.0007)</w:t>
      </w:r>
      <w:r w:rsidRPr="00B37248">
        <w:rPr>
          <w:rStyle w:val="Emphasis"/>
        </w:rPr>
        <w:t xml:space="preserve"> </w:t>
      </w:r>
      <w:bookmarkStart w:id="96" w:name="_Hlk117015588"/>
      <w:r w:rsidRPr="00B37248">
        <w:rPr>
          <w:rStyle w:val="Emphasis"/>
        </w:rPr>
        <w:t>(GRADE: Low).</w:t>
      </w:r>
      <w:bookmarkEnd w:id="96"/>
    </w:p>
    <w:p w14:paraId="164D8C6A" w14:textId="77777777" w:rsidR="00901C90" w:rsidRPr="00B37248" w:rsidRDefault="00901C90" w:rsidP="00901C90">
      <w:pPr>
        <w:pStyle w:val="Heading6"/>
      </w:pPr>
      <w:r w:rsidRPr="00B37248">
        <w:t>Fatigue</w:t>
      </w:r>
    </w:p>
    <w:p w14:paraId="38108C95" w14:textId="3211F18B" w:rsidR="00901C90" w:rsidRPr="00B37248" w:rsidRDefault="00901C90" w:rsidP="00901C90">
      <w:pPr>
        <w:pStyle w:val="BodyText"/>
      </w:pPr>
      <w:r w:rsidRPr="00B37248">
        <w:t xml:space="preserve">One trial (70 participants) measured fatigue using a visual analogue scale (VAS) at the end of treatment (3 months) (Lucini 2009). The VAS was a subjective assessment of tiredness perception, reported by participants and measured on a Likert-scale scale from 0 (no perception) to 10 (strong perception). Higher values indicate worse fatigue. No MCID has been established for VAS fatigue in people with stress, with the MCID reported to be between –0.82 to –1.12 for improvement and 1.13 to 1.26 for worsening fatigue on a 0-10 VAS fatigue scale for people with </w:t>
      </w:r>
      <w:r w:rsidR="00CB16DD" w:rsidRPr="00B37248">
        <w:t>r</w:t>
      </w:r>
      <w:r w:rsidRPr="00B37248">
        <w:t xml:space="preserve">heumatoid </w:t>
      </w:r>
      <w:r w:rsidR="00CB16DD" w:rsidRPr="00B37248">
        <w:t>a</w:t>
      </w:r>
      <w:r w:rsidRPr="00B37248">
        <w:t xml:space="preserve">rthritis </w:t>
      </w:r>
      <w:r w:rsidRPr="00B37248">
        <w:fldChar w:fldCharType="begin"/>
      </w:r>
      <w:r w:rsidR="00A34EDC">
        <w:instrText xml:space="preserve"> ADDIN EN.CITE &lt;EndNote&gt;&lt;Cite&gt;&lt;Author&gt;Khanna&lt;/Author&gt;&lt;Year&gt;2008&lt;/Year&gt;&lt;RecNum&gt;25&lt;/RecNum&gt;&lt;DisplayText&gt;(30)&lt;/DisplayText&gt;&lt;record&gt;&lt;rec-number&gt;25&lt;/rec-number&gt;&lt;foreign-keys&gt;&lt;key app="EN" db-id="rfx5v25rowst08e59tbxx9ty5t2w0adwt52x" timestamp="1665017568"&gt;25&lt;/key&gt;&lt;/foreign-keys&gt;&lt;ref-type name="Journal Article"&gt;17&lt;/ref-type&gt;&lt;contributors&gt;&lt;authors&gt;&lt;author&gt;Khanna, Dinesh&lt;/author&gt;&lt;author&gt;Pope, Janet E.&lt;/author&gt;&lt;author&gt;Khanna, Puja P.&lt;/author&gt;&lt;author&gt;Maloney, Michelle&lt;/author&gt;&lt;author&gt;Samedi, Nooshin&lt;/author&gt;&lt;author&gt;Norrie, Debbie&lt;/author&gt;&lt;author&gt;Ouimet, Gillian&lt;/author&gt;&lt;author&gt;Hays, Ron D.&lt;/author&gt;&lt;/authors&gt;&lt;/contributors&gt;&lt;titles&gt;&lt;title&gt;The minimally important difference for the fatigue visual analog scale in patients with rheumatoid arthritis followed in an academic clinical practice&lt;/title&gt;&lt;secondary-title&gt;The Journal of rheumatology&lt;/secondary-title&gt;&lt;alt-title&gt;J Rheumatol&lt;/alt-title&gt;&lt;/titles&gt;&lt;periodical&gt;&lt;full-title&gt;The Journal of rheumatology&lt;/full-title&gt;&lt;abbr-1&gt;J Rheumatol&lt;/abbr-1&gt;&lt;/periodical&gt;&lt;alt-periodical&gt;&lt;full-title&gt;The Journal of rheumatology&lt;/full-title&gt;&lt;abbr-1&gt;J Rheumatol&lt;/abbr-1&gt;&lt;/alt-periodical&gt;&lt;pages&gt;2339-2343&lt;/pages&gt;&lt;volume&gt;35&lt;/volume&gt;&lt;number&gt;12&lt;/number&gt;&lt;edition&gt;2008/11/01&lt;/edition&gt;&lt;keywords&gt;&lt;keyword&gt;Aged&lt;/keyword&gt;&lt;keyword&gt;Arthritis, Rheumatoid/*complications&lt;/keyword&gt;&lt;keyword&gt;Fatigue/*complications/*diagnosis&lt;/keyword&gt;&lt;keyword&gt;Female&lt;/keyword&gt;&lt;keyword&gt;Humans&lt;/keyword&gt;&lt;keyword&gt;Male&lt;/keyword&gt;&lt;keyword&gt;Middle Aged&lt;/keyword&gt;&lt;keyword&gt;Pain Measurement&lt;/keyword&gt;&lt;keyword&gt;Prospective Studies&lt;/keyword&gt;&lt;keyword&gt;*Severity of Illness Index&lt;/keyword&gt;&lt;/keywords&gt;&lt;dates&gt;&lt;year&gt;2008&lt;/year&gt;&lt;/dates&gt;&lt;isbn&gt;0315-162X&lt;/isbn&gt;&lt;accession-num&gt;19004044&lt;/accession-num&gt;&lt;urls&gt;&lt;related-urls&gt;&lt;url&gt;https://pubmed.ncbi.nlm.nih.gov/19004044&lt;/url&gt;&lt;url&gt;https://www.ncbi.nlm.nih.gov/pmc/articles/PMC3155760/&lt;/url&gt;&lt;/related-urls&gt;&lt;/urls&gt;&lt;electronic-resource-num&gt;10.3899/jrheum.080375&lt;/electronic-resource-num&gt;&lt;remote-database-name&gt;PubMed&lt;/remote-database-name&gt;&lt;language&gt;eng&lt;/language&gt;&lt;/record&gt;&lt;/Cite&gt;&lt;/EndNote&gt;</w:instrText>
      </w:r>
      <w:r w:rsidRPr="00B37248">
        <w:fldChar w:fldCharType="separate"/>
      </w:r>
      <w:r w:rsidR="00A34EDC">
        <w:rPr>
          <w:noProof/>
        </w:rPr>
        <w:t>(</w:t>
      </w:r>
      <w:hyperlink w:anchor="_ENREF_30" w:tooltip="Khanna, 2008 #25" w:history="1">
        <w:r w:rsidR="00A34EDC">
          <w:rPr>
            <w:noProof/>
          </w:rPr>
          <w:t>30</w:t>
        </w:r>
      </w:hyperlink>
      <w:r w:rsidR="00A34EDC">
        <w:rPr>
          <w:noProof/>
        </w:rPr>
        <w:t>)</w:t>
      </w:r>
      <w:r w:rsidRPr="00B37248">
        <w:fldChar w:fldCharType="end"/>
      </w:r>
      <w:r w:rsidRPr="00B37248">
        <w:t>.</w:t>
      </w:r>
    </w:p>
    <w:p w14:paraId="6DEE144E" w14:textId="77777777" w:rsidR="00901C90" w:rsidRPr="00B37248" w:rsidRDefault="00901C90" w:rsidP="00901C90">
      <w:pPr>
        <w:pStyle w:val="BodyText"/>
      </w:pPr>
      <w:r w:rsidRPr="00B37248">
        <w:t xml:space="preserve">The results showed an effect in favour of shiatsu compared with control group (MD –2.41; 95% CI –3.94, –0.88; </w:t>
      </w:r>
      <w:r w:rsidRPr="00B37248">
        <w:rPr>
          <w:rStyle w:val="Emphasis"/>
        </w:rPr>
        <w:t xml:space="preserve">p </w:t>
      </w:r>
      <w:r w:rsidRPr="00B37248">
        <w:t>= 0.002)</w:t>
      </w:r>
      <w:r w:rsidRPr="00B37248">
        <w:rPr>
          <w:rStyle w:val="Emphasis"/>
        </w:rPr>
        <w:t xml:space="preserve"> (GRADE: Very Low).</w:t>
      </w:r>
    </w:p>
    <w:p w14:paraId="618DEEEB" w14:textId="77777777" w:rsidR="00901C90" w:rsidRPr="00B37248" w:rsidRDefault="00901C90" w:rsidP="00901C90">
      <w:pPr>
        <w:pStyle w:val="Heading5"/>
        <w:rPr>
          <w:lang w:val="en-AU"/>
        </w:rPr>
      </w:pPr>
      <w:r w:rsidRPr="00B37248">
        <w:rPr>
          <w:lang w:val="en-AU"/>
        </w:rPr>
        <w:t>Comparison 3 (vs other)</w:t>
      </w:r>
    </w:p>
    <w:p w14:paraId="1D138D82" w14:textId="77777777" w:rsidR="00901C90" w:rsidRPr="00B37248" w:rsidRDefault="00901C90" w:rsidP="00901C90">
      <w:pPr>
        <w:pStyle w:val="BodyText"/>
      </w:pPr>
      <w:r w:rsidRPr="00B37248">
        <w:t>There were no studies identified comparing shiatsu with ‘other’ interventions in people with stress.</w:t>
      </w:r>
    </w:p>
    <w:p w14:paraId="1228696E" w14:textId="77777777" w:rsidR="00901C90" w:rsidRPr="00B37248" w:rsidRDefault="00901C90" w:rsidP="00901C90">
      <w:pPr>
        <w:pStyle w:val="BodyText"/>
      </w:pPr>
      <w:r w:rsidRPr="00B37248">
        <w:br w:type="page"/>
      </w:r>
    </w:p>
    <w:p w14:paraId="33615317" w14:textId="77777777" w:rsidR="00901C90" w:rsidRPr="00B37248" w:rsidRDefault="00901C90" w:rsidP="00456F37">
      <w:pPr>
        <w:pStyle w:val="Heading2"/>
      </w:pPr>
      <w:bookmarkStart w:id="97" w:name="_Toc104290558"/>
      <w:bookmarkStart w:id="98" w:name="_Toc104290619"/>
      <w:bookmarkStart w:id="99" w:name="_Toc104291110"/>
      <w:bookmarkStart w:id="100" w:name="_Toc104291232"/>
      <w:bookmarkStart w:id="101" w:name="_Toc165548514"/>
      <w:bookmarkEnd w:id="97"/>
      <w:bookmarkEnd w:id="98"/>
      <w:bookmarkEnd w:id="99"/>
      <w:bookmarkEnd w:id="100"/>
      <w:r w:rsidRPr="00B37248">
        <w:lastRenderedPageBreak/>
        <w:t>Sleep-wake disorders</w:t>
      </w:r>
      <w:bookmarkEnd w:id="101"/>
    </w:p>
    <w:p w14:paraId="37BD60B0" w14:textId="77777777" w:rsidR="00901C90" w:rsidRPr="00B37248" w:rsidRDefault="00901C90" w:rsidP="0011364B">
      <w:pPr>
        <w:pStyle w:val="Heading3"/>
      </w:pPr>
      <w:bookmarkStart w:id="102" w:name="_Toc165548515"/>
      <w:r w:rsidRPr="00B37248">
        <w:t>Insomnia (or sleep problems)</w:t>
      </w:r>
      <w:bookmarkEnd w:id="102"/>
    </w:p>
    <w:p w14:paraId="773316C7" w14:textId="77777777" w:rsidR="00901C90" w:rsidRPr="00B37248" w:rsidRDefault="00901C90" w:rsidP="0011364B">
      <w:pPr>
        <w:pStyle w:val="Heading4"/>
      </w:pPr>
      <w:r w:rsidRPr="00B37248">
        <w:t>List of studies</w:t>
      </w:r>
    </w:p>
    <w:p w14:paraId="7DFDBE22" w14:textId="444F3F52" w:rsidR="00901C90" w:rsidRPr="00B37248" w:rsidRDefault="00901C90" w:rsidP="00901C90">
      <w:pPr>
        <w:pStyle w:val="BodyText"/>
      </w:pPr>
      <w:r w:rsidRPr="00B37248">
        <w:t xml:space="preserve">An overview of the PICO criteria of included studies is provided in </w:t>
      </w:r>
      <w:r w:rsidRPr="00B37248">
        <w:fldChar w:fldCharType="begin"/>
      </w:r>
      <w:r w:rsidRPr="00B37248">
        <w:instrText xml:space="preserve"> REF _Ref87278451 \h </w:instrText>
      </w:r>
      <w:r w:rsidRPr="00B37248">
        <w:fldChar w:fldCharType="separate"/>
      </w:r>
      <w:r w:rsidR="00AC414C" w:rsidRPr="00B37248">
        <w:t xml:space="preserve">Table </w:t>
      </w:r>
      <w:r w:rsidR="00AC414C">
        <w:rPr>
          <w:noProof/>
        </w:rPr>
        <w:t>D</w:t>
      </w:r>
      <w:r w:rsidR="00AC414C" w:rsidRPr="00B37248">
        <w:noBreakHyphen/>
      </w:r>
      <w:r w:rsidR="00AC414C">
        <w:rPr>
          <w:noProof/>
        </w:rPr>
        <w:t>11</w:t>
      </w:r>
      <w:r w:rsidRPr="00B37248">
        <w:fldChar w:fldCharType="end"/>
      </w:r>
      <w:r w:rsidRPr="00B37248">
        <w:t>.</w:t>
      </w:r>
    </w:p>
    <w:p w14:paraId="0A7429A6" w14:textId="20A8616F" w:rsidR="00901C90" w:rsidRPr="00B37248" w:rsidRDefault="00901C90" w:rsidP="00901C90">
      <w:pPr>
        <w:pStyle w:val="Caption"/>
      </w:pPr>
      <w:bookmarkStart w:id="103" w:name="_Ref87278451"/>
      <w:bookmarkStart w:id="104" w:name="_Toc117767382"/>
      <w:bookmarkStart w:id="105" w:name="_Toc159843911"/>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11</w:t>
      </w:r>
      <w:r w:rsidR="00C804DD" w:rsidRPr="00B37248">
        <w:fldChar w:fldCharType="end"/>
      </w:r>
      <w:bookmarkEnd w:id="103"/>
      <w:r w:rsidRPr="00B37248">
        <w:tab/>
        <w:t>Overview of PICO criteria of included studies: Insomnia (or sleep problems)</w:t>
      </w:r>
      <w:bookmarkEnd w:id="104"/>
      <w:bookmarkEnd w:id="105"/>
    </w:p>
    <w:tbl>
      <w:tblPr>
        <w:tblStyle w:val="PlainTable2"/>
        <w:tblW w:w="5000" w:type="pct"/>
        <w:tblLayout w:type="fixed"/>
        <w:tblLook w:val="04A0" w:firstRow="1" w:lastRow="0" w:firstColumn="1" w:lastColumn="0" w:noHBand="0" w:noVBand="1"/>
      </w:tblPr>
      <w:tblGrid>
        <w:gridCol w:w="1068"/>
        <w:gridCol w:w="917"/>
        <w:gridCol w:w="1552"/>
        <w:gridCol w:w="1552"/>
        <w:gridCol w:w="1552"/>
        <w:gridCol w:w="1552"/>
        <w:gridCol w:w="1552"/>
      </w:tblGrid>
      <w:tr w:rsidR="0094559F" w:rsidRPr="00B37248" w14:paraId="2CFC52BC" w14:textId="77777777" w:rsidTr="004E51E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8" w:type="dxa"/>
            <w:noWrap/>
            <w:hideMark/>
          </w:tcPr>
          <w:p w14:paraId="256E6C32" w14:textId="77777777" w:rsidR="00901C90" w:rsidRPr="00B37248" w:rsidRDefault="00901C90" w:rsidP="00733227">
            <w:pPr>
              <w:pStyle w:val="Tabletext9pt"/>
            </w:pPr>
            <w:r w:rsidRPr="00B37248">
              <w:t>STUDY ID</w:t>
            </w:r>
          </w:p>
        </w:tc>
        <w:tc>
          <w:tcPr>
            <w:tcW w:w="917" w:type="dxa"/>
            <w:noWrap/>
            <w:hideMark/>
          </w:tcPr>
          <w:p w14:paraId="1839780F" w14:textId="60FD228A" w:rsidR="00901C90" w:rsidRPr="00B37248" w:rsidRDefault="004E51E5" w:rsidP="00733227">
            <w:pPr>
              <w:pStyle w:val="Tabletext9pt"/>
              <w:cnfStyle w:val="100000000000" w:firstRow="1" w:lastRow="0" w:firstColumn="0" w:lastColumn="0" w:oddVBand="0" w:evenVBand="0" w:oddHBand="0" w:evenHBand="0" w:firstRowFirstColumn="0" w:firstRowLastColumn="0" w:lastRowFirstColumn="0" w:lastRowLastColumn="0"/>
            </w:pPr>
            <w:r w:rsidRPr="00B37248">
              <w:t>STUDY DESIGN</w:t>
            </w:r>
          </w:p>
        </w:tc>
        <w:tc>
          <w:tcPr>
            <w:tcW w:w="1552" w:type="dxa"/>
            <w:noWrap/>
            <w:hideMark/>
          </w:tcPr>
          <w:p w14:paraId="6FBF8C45"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POPULATION</w:t>
            </w:r>
          </w:p>
        </w:tc>
        <w:tc>
          <w:tcPr>
            <w:tcW w:w="1552" w:type="dxa"/>
            <w:noWrap/>
            <w:hideMark/>
          </w:tcPr>
          <w:p w14:paraId="22753572"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INTERVENTION</w:t>
            </w:r>
          </w:p>
        </w:tc>
        <w:tc>
          <w:tcPr>
            <w:tcW w:w="1552" w:type="dxa"/>
            <w:noWrap/>
            <w:hideMark/>
          </w:tcPr>
          <w:p w14:paraId="05900BFE"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COMPARATOR</w:t>
            </w:r>
          </w:p>
        </w:tc>
        <w:tc>
          <w:tcPr>
            <w:tcW w:w="1552" w:type="dxa"/>
            <w:noWrap/>
            <w:hideMark/>
          </w:tcPr>
          <w:p w14:paraId="0228BDE2"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CO-INTERVENTION</w:t>
            </w:r>
          </w:p>
        </w:tc>
        <w:tc>
          <w:tcPr>
            <w:tcW w:w="1552" w:type="dxa"/>
          </w:tcPr>
          <w:p w14:paraId="700939D3"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OUTCOME DOMAINS</w:t>
            </w:r>
          </w:p>
        </w:tc>
      </w:tr>
      <w:tr w:rsidR="00863C30" w:rsidRPr="00B37248" w14:paraId="7874FD7A" w14:textId="77777777" w:rsidTr="004E51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370C9320" w14:textId="11B060CA" w:rsidR="00863C30" w:rsidRPr="00B37248" w:rsidRDefault="00863C30" w:rsidP="001A4908">
            <w:pPr>
              <w:pStyle w:val="TableH29pt"/>
            </w:pPr>
            <w:r w:rsidRPr="00B37248">
              <w:t>Shiatsu vs sham *</w:t>
            </w:r>
          </w:p>
        </w:tc>
      </w:tr>
      <w:tr w:rsidR="00DC1596" w:rsidRPr="00B37248" w14:paraId="3A206C12" w14:textId="77777777" w:rsidTr="004E51E5">
        <w:trPr>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5EB3FDE7" w14:textId="77777777" w:rsidR="00DC1596" w:rsidRPr="00B37248" w:rsidRDefault="00DC1596" w:rsidP="00733227">
            <w:pPr>
              <w:pStyle w:val="Tabletext9pt"/>
            </w:pPr>
            <w:r w:rsidRPr="00B37248">
              <w:t>No studies found</w:t>
            </w:r>
          </w:p>
        </w:tc>
      </w:tr>
      <w:tr w:rsidR="00863C30" w:rsidRPr="00B37248" w14:paraId="2B73AB72" w14:textId="77777777" w:rsidTr="004E51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61A9000C" w14:textId="77777777" w:rsidR="00863C30" w:rsidRPr="00B37248" w:rsidRDefault="00863C30" w:rsidP="001A4908">
            <w:pPr>
              <w:pStyle w:val="TableH29pt"/>
            </w:pPr>
            <w:r w:rsidRPr="00B37248">
              <w:t>Shiatsu vs control (no intervention, waitlist, usual care)*</w:t>
            </w:r>
          </w:p>
        </w:tc>
      </w:tr>
      <w:tr w:rsidR="00863C30" w:rsidRPr="00B37248" w14:paraId="6EA9CD35" w14:textId="77777777" w:rsidTr="004E51E5">
        <w:trPr>
          <w:trHeight w:val="315"/>
        </w:trPr>
        <w:tc>
          <w:tcPr>
            <w:cnfStyle w:val="001000000000" w:firstRow="0" w:lastRow="0" w:firstColumn="1" w:lastColumn="0" w:oddVBand="0" w:evenVBand="0" w:oddHBand="0" w:evenHBand="0" w:firstRowFirstColumn="0" w:firstRowLastColumn="0" w:lastRowFirstColumn="0" w:lastRowLastColumn="0"/>
            <w:tcW w:w="1068" w:type="dxa"/>
            <w:noWrap/>
          </w:tcPr>
          <w:p w14:paraId="66FEC33F" w14:textId="2D4B13B8" w:rsidR="00901C90" w:rsidRPr="00B37248" w:rsidRDefault="002A02B6" w:rsidP="00733227">
            <w:pPr>
              <w:pStyle w:val="Tabletext9pt"/>
            </w:pPr>
            <w:r w:rsidRPr="00B37248">
              <w:t xml:space="preserve">Yue 2016 </w:t>
            </w:r>
            <w:r w:rsidRPr="00B37248">
              <w:fldChar w:fldCharType="begin"/>
            </w:r>
            <w:r w:rsidR="00A34EDC">
              <w:instrText xml:space="preserve"> ADDIN EN.CITE &lt;EndNote&gt;&lt;Cite&gt;&lt;Author&gt;Yue&lt;/Author&gt;&lt;Year&gt;2016&lt;/Year&gt;&lt;RecNum&gt;27&lt;/RecNum&gt;&lt;DisplayText&gt;(31)&lt;/DisplayText&gt;&lt;record&gt;&lt;rec-number&gt;27&lt;/rec-number&gt;&lt;foreign-keys&gt;&lt;key app="EN" db-id="rfx5v25rowst08e59tbxx9ty5t2w0adwt52x" timestamp="1665017569"&gt;27&lt;/key&gt;&lt;/foreign-keys&gt;&lt;ref-type name="Journal Article"&gt;17&lt;/ref-type&gt;&lt;contributors&gt;&lt;authors&gt;&lt;author&gt;Yue, W. Y.&lt;/author&gt;&lt;author&gt;Cao, J. M.&lt;/author&gt;&lt;author&gt;Zhou, H. T.&lt;/author&gt;&lt;author&gt;Xu, R. M.&lt;/author&gt;&lt;/authors&gt;&lt;/contributors&gt;&lt;titles&gt;&lt;title&gt;Tai Chi in combination with acupoint massage can improve sleep quality of elderly patients with chronic insomnia&lt;/title&gt;&lt;secondary-title&gt;International Journal of Clinical and Experimental Medicine&lt;/secondary-title&gt;&lt;/titles&gt;&lt;periodical&gt;&lt;full-title&gt;International Journal of Clinical and Experimental Medicine&lt;/full-title&gt;&lt;/periodical&gt;&lt;pages&gt;4316-4323&lt;/pages&gt;&lt;volume&gt;9&lt;/volume&gt;&lt;number&gt;2&lt;/number&gt;&lt;dates&gt;&lt;year&gt;2016&lt;/year&gt;&lt;/dates&gt;&lt;accession-num&gt;609237829&lt;/accession-num&gt;&lt;urls&gt;&lt;related-urls&gt;&lt;url&gt;http://www.ijcem.com/files/ijcem0014168.pdf&lt;/url&gt;&lt;/related-urls&gt;&lt;/urls&gt;&lt;/record&gt;&lt;/Cite&gt;&lt;/EndNote&gt;</w:instrText>
            </w:r>
            <w:r w:rsidRPr="00B37248">
              <w:fldChar w:fldCharType="separate"/>
            </w:r>
            <w:r w:rsidR="00A34EDC">
              <w:rPr>
                <w:noProof/>
              </w:rPr>
              <w:t>(</w:t>
            </w:r>
            <w:hyperlink w:anchor="_ENREF_31" w:tooltip="Yue, 2016 #27" w:history="1">
              <w:r w:rsidR="00A34EDC">
                <w:rPr>
                  <w:noProof/>
                </w:rPr>
                <w:t>31</w:t>
              </w:r>
            </w:hyperlink>
            <w:r w:rsidR="00A34EDC">
              <w:rPr>
                <w:noProof/>
              </w:rPr>
              <w:t>)</w:t>
            </w:r>
            <w:r w:rsidRPr="00B37248">
              <w:fldChar w:fldCharType="end"/>
            </w:r>
          </w:p>
        </w:tc>
        <w:tc>
          <w:tcPr>
            <w:tcW w:w="917" w:type="dxa"/>
            <w:noWrap/>
          </w:tcPr>
          <w:p w14:paraId="569536A1"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Quasi-RCT</w:t>
            </w:r>
          </w:p>
        </w:tc>
        <w:tc>
          <w:tcPr>
            <w:tcW w:w="1552" w:type="dxa"/>
            <w:noWrap/>
          </w:tcPr>
          <w:p w14:paraId="355DAA29"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Sleep problems (PSQI ≥5)</w:t>
            </w:r>
          </w:p>
        </w:tc>
        <w:tc>
          <w:tcPr>
            <w:tcW w:w="1552" w:type="dxa"/>
            <w:noWrap/>
          </w:tcPr>
          <w:p w14:paraId="04D5DB14" w14:textId="77777777" w:rsidR="00863C30" w:rsidRPr="00B37248" w:rsidRDefault="00863C30" w:rsidP="00733227">
            <w:pPr>
              <w:pStyle w:val="Tabletext9pt"/>
              <w:cnfStyle w:val="000000000000" w:firstRow="0" w:lastRow="0" w:firstColumn="0" w:lastColumn="0" w:oddVBand="0" w:evenVBand="0" w:oddHBand="0" w:evenHBand="0" w:firstRowFirstColumn="0" w:firstRowLastColumn="0" w:lastRowFirstColumn="0" w:lastRowLastColumn="0"/>
            </w:pPr>
            <w:r w:rsidRPr="00B37248">
              <w:t>Acupoint massage alone</w:t>
            </w:r>
          </w:p>
          <w:p w14:paraId="6555C168" w14:textId="635C7053" w:rsidR="00901C90" w:rsidRPr="00B37248" w:rsidRDefault="00863C3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OR </w:t>
            </w:r>
            <w:r w:rsidR="00C57D78" w:rsidRPr="00B37248">
              <w:t xml:space="preserve">Acupoint </w:t>
            </w:r>
            <w:r w:rsidR="00901C90" w:rsidRPr="00B37248">
              <w:t>massage plus Tai Chi</w:t>
            </w:r>
            <w:r w:rsidR="001A1174" w:rsidRPr="00B37248">
              <w:t>^</w:t>
            </w:r>
            <w:r w:rsidR="00AD39E1" w:rsidRPr="00B37248">
              <w:t>^</w:t>
            </w:r>
          </w:p>
        </w:tc>
        <w:tc>
          <w:tcPr>
            <w:tcW w:w="1552" w:type="dxa"/>
            <w:noWrap/>
          </w:tcPr>
          <w:p w14:paraId="25E99CCF" w14:textId="308955D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Tai Chi</w:t>
            </w:r>
          </w:p>
        </w:tc>
        <w:tc>
          <w:tcPr>
            <w:tcW w:w="1552" w:type="dxa"/>
            <w:noWrap/>
          </w:tcPr>
          <w:p w14:paraId="0E316581"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None</w:t>
            </w:r>
          </w:p>
        </w:tc>
        <w:tc>
          <w:tcPr>
            <w:tcW w:w="1552" w:type="dxa"/>
          </w:tcPr>
          <w:p w14:paraId="180FB11A"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Sleep quality</w:t>
            </w:r>
          </w:p>
          <w:p w14:paraId="2D09DE81" w14:textId="650D00F0" w:rsidR="00901C90" w:rsidRPr="00B37248" w:rsidRDefault="00EF442C" w:rsidP="00EF442C">
            <w:pPr>
              <w:pStyle w:val="Tabletext9pt"/>
              <w:cnfStyle w:val="000000000000" w:firstRow="0" w:lastRow="0" w:firstColumn="0" w:lastColumn="0" w:oddVBand="0" w:evenVBand="0" w:oddHBand="0" w:evenHBand="0" w:firstRowFirstColumn="0" w:firstRowLastColumn="0" w:lastRowFirstColumn="0" w:lastRowLastColumn="0"/>
            </w:pPr>
            <w:r w:rsidRPr="00B37248">
              <w:t>Quality of life</w:t>
            </w:r>
          </w:p>
        </w:tc>
      </w:tr>
      <w:tr w:rsidR="00EE1B51" w:rsidRPr="00B37248" w14:paraId="756395B9" w14:textId="77777777" w:rsidTr="004E51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08385D65" w14:textId="77777777" w:rsidR="00EE1B51" w:rsidRPr="00B37248" w:rsidRDefault="00EE1B51" w:rsidP="001A4908">
            <w:pPr>
              <w:pStyle w:val="TableH29pt"/>
            </w:pPr>
            <w:r w:rsidRPr="00B37248">
              <w:t xml:space="preserve">Shiatsu vs ‘other’ intervention** </w:t>
            </w:r>
          </w:p>
        </w:tc>
      </w:tr>
      <w:tr w:rsidR="00DC1596" w:rsidRPr="00B37248" w14:paraId="2E898B31" w14:textId="77777777" w:rsidTr="004E51E5">
        <w:trPr>
          <w:trHeight w:val="315"/>
        </w:trPr>
        <w:tc>
          <w:tcPr>
            <w:cnfStyle w:val="001000000000" w:firstRow="0" w:lastRow="0" w:firstColumn="1" w:lastColumn="0" w:oddVBand="0" w:evenVBand="0" w:oddHBand="0" w:evenHBand="0" w:firstRowFirstColumn="0" w:firstRowLastColumn="0" w:lastRowFirstColumn="0" w:lastRowLastColumn="0"/>
            <w:tcW w:w="1068" w:type="dxa"/>
            <w:noWrap/>
          </w:tcPr>
          <w:p w14:paraId="214C2CAC" w14:textId="41A1CB32" w:rsidR="00DC1596" w:rsidRPr="00B37248" w:rsidRDefault="00DC1596" w:rsidP="00733227">
            <w:pPr>
              <w:pStyle w:val="Tabletext9pt"/>
            </w:pPr>
            <w:r w:rsidRPr="00B37248">
              <w:t xml:space="preserve">Kao 2017 </w:t>
            </w:r>
            <w:r w:rsidRPr="00B37248">
              <w:fldChar w:fldCharType="begin"/>
            </w:r>
            <w:r w:rsidRPr="00B37248">
              <w:instrText xml:space="preserve"> ADDIN EN.CITE &lt;EndNote&gt;&lt;Cite&gt;&lt;Author&gt;Kao&lt;/Author&gt;&lt;Year&gt;2017&lt;/Year&gt;&lt;RecNum&gt;26&lt;/RecNum&gt;&lt;DisplayText&gt;(32)&lt;/DisplayText&gt;&lt;record&gt;&lt;rec-number&gt;26&lt;/rec-number&gt;&lt;foreign-keys&gt;&lt;key app="EN" db-id="rfx5v25rowst08e59tbxx9ty5t2w0adwt52x" timestamp="1665017568"&gt;26&lt;/key&gt;&lt;/foreign-keys&gt;&lt;ref-type name="Journal Article"&gt;17&lt;/ref-type&gt;&lt;contributors&gt;&lt;authors&gt;&lt;author&gt;Kao, Y. H.&lt;/author&gt;&lt;author&gt;Huang, Y. C.&lt;/author&gt;&lt;author&gt;Chung, U. L.&lt;/author&gt;&lt;author&gt;Hsu, W. N.&lt;/author&gt;&lt;author&gt;Tang, Y. T.&lt;/author&gt;&lt;author&gt;Liao, Y. H.&lt;/author&gt;&lt;/authors&gt;&lt;/contributors&gt;&lt;titles&gt;&lt;title&gt;Comparisons for Effectiveness of Aromatherapy and Acupressure Massage on Quality of Life in Career Women: A Randomized Controlled Trial&lt;/title&gt;&lt;secondary-title&gt;Journal of Alternative &amp;amp; Complementary Medicine&lt;/secondary-title&gt;&lt;/titles&gt;&lt;periodical&gt;&lt;full-title&gt;Journal of Alternative &amp;amp; Complementary Medicine&lt;/full-title&gt;&lt;/periodical&gt;&lt;pages&gt;451-460&lt;/pages&gt;&lt;volume&gt;23&lt;/volume&gt;&lt;number&gt;6&lt;/number&gt;&lt;dates&gt;&lt;year&gt;2017&lt;/year&gt;&lt;/dates&gt;&lt;accession-num&gt;28504569&lt;/accession-num&gt;&lt;urls&gt;&lt;related-urls&gt;&lt;url&gt;https://ezproxy.library.usyd.edu.au/login?url=http://ovidsp.ovid.com/ovidweb.cgi?T=JS&amp;amp;CSC=Y&amp;amp;NEWS=N&amp;amp;PAGE=fulltext&amp;amp;D=med14&amp;amp;AN=28504569&lt;/url&gt;&lt;/related-urls&gt;&lt;/urls&gt;&lt;electronic-resource-num&gt;https://dx.doi.org/10.1089/acm.2016.0403&lt;/electronic-resource-num&gt;&lt;/record&gt;&lt;/Cite&gt;&lt;/EndNote&gt;</w:instrText>
            </w:r>
            <w:r w:rsidRPr="00B37248">
              <w:fldChar w:fldCharType="separate"/>
            </w:r>
            <w:r w:rsidRPr="00A34EDC">
              <w:t>(</w:t>
            </w:r>
            <w:hyperlink w:anchor="_ENREF_32" w:tooltip="Kao, 2017 #26" w:history="1">
              <w:r w:rsidR="00A34EDC" w:rsidRPr="00EE26C1">
                <w:t>32</w:t>
              </w:r>
            </w:hyperlink>
            <w:r w:rsidRPr="00EE26C1">
              <w:t>)</w:t>
            </w:r>
            <w:r w:rsidRPr="00B37248">
              <w:fldChar w:fldCharType="end"/>
            </w:r>
          </w:p>
        </w:tc>
        <w:tc>
          <w:tcPr>
            <w:tcW w:w="917" w:type="dxa"/>
            <w:noWrap/>
          </w:tcPr>
          <w:p w14:paraId="025A9941" w14:textId="77777777" w:rsidR="00DC1596" w:rsidRPr="00B37248" w:rsidRDefault="00DC1596" w:rsidP="00733227">
            <w:pPr>
              <w:pStyle w:val="Tabletext9pt"/>
              <w:cnfStyle w:val="000000000000" w:firstRow="0" w:lastRow="0" w:firstColumn="0" w:lastColumn="0" w:oddVBand="0" w:evenVBand="0" w:oddHBand="0" w:evenHBand="0" w:firstRowFirstColumn="0" w:firstRowLastColumn="0" w:lastRowFirstColumn="0" w:lastRowLastColumn="0"/>
            </w:pPr>
            <w:r w:rsidRPr="00B37248">
              <w:t>RCT</w:t>
            </w:r>
          </w:p>
        </w:tc>
        <w:tc>
          <w:tcPr>
            <w:tcW w:w="1552" w:type="dxa"/>
            <w:noWrap/>
          </w:tcPr>
          <w:p w14:paraId="68B61320" w14:textId="77777777" w:rsidR="00DC1596" w:rsidRPr="00B37248" w:rsidRDefault="00DC1596" w:rsidP="00733227">
            <w:pPr>
              <w:pStyle w:val="Tabletext9pt"/>
              <w:cnfStyle w:val="000000000000" w:firstRow="0" w:lastRow="0" w:firstColumn="0" w:lastColumn="0" w:oddVBand="0" w:evenVBand="0" w:oddHBand="0" w:evenHBand="0" w:firstRowFirstColumn="0" w:firstRowLastColumn="0" w:lastRowFirstColumn="0" w:lastRowLastColumn="0"/>
            </w:pPr>
            <w:r w:rsidRPr="00B37248">
              <w:t>Insomnia (chronic)</w:t>
            </w:r>
          </w:p>
        </w:tc>
        <w:tc>
          <w:tcPr>
            <w:tcW w:w="1552" w:type="dxa"/>
            <w:noWrap/>
          </w:tcPr>
          <w:p w14:paraId="2C089B87" w14:textId="77777777" w:rsidR="00DC1596" w:rsidRPr="00B37248" w:rsidRDefault="00DC1596" w:rsidP="00733227">
            <w:pPr>
              <w:pStyle w:val="Tabletext9pt"/>
              <w:cnfStyle w:val="000000000000" w:firstRow="0" w:lastRow="0" w:firstColumn="0" w:lastColumn="0" w:oddVBand="0" w:evenVBand="0" w:oddHBand="0" w:evenHBand="0" w:firstRowFirstColumn="0" w:firstRowLastColumn="0" w:lastRowFirstColumn="0" w:lastRowLastColumn="0"/>
            </w:pPr>
            <w:r w:rsidRPr="00B37248">
              <w:t>Acupoint massage</w:t>
            </w:r>
          </w:p>
        </w:tc>
        <w:tc>
          <w:tcPr>
            <w:tcW w:w="1552" w:type="dxa"/>
            <w:noWrap/>
          </w:tcPr>
          <w:p w14:paraId="61435FE9" w14:textId="4A7D17D0" w:rsidR="00DC1596" w:rsidRPr="00B37248" w:rsidRDefault="00DC1596"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Placebo^ </w:t>
            </w:r>
            <w:r w:rsidRPr="00B37248">
              <w:br/>
              <w:t xml:space="preserve">OR </w:t>
            </w:r>
            <w:r w:rsidRPr="00B37248">
              <w:br/>
              <w:t xml:space="preserve">Lavender </w:t>
            </w:r>
            <w:r w:rsidRPr="00B37248">
              <w:br/>
              <w:t xml:space="preserve">OR </w:t>
            </w:r>
            <w:r w:rsidRPr="00B37248">
              <w:br/>
              <w:t>Blended essential oil</w:t>
            </w:r>
          </w:p>
        </w:tc>
        <w:tc>
          <w:tcPr>
            <w:tcW w:w="1552" w:type="dxa"/>
            <w:noWrap/>
          </w:tcPr>
          <w:p w14:paraId="70C34DA0" w14:textId="77777777" w:rsidR="00DC1596" w:rsidRPr="00B37248" w:rsidRDefault="00DC1596" w:rsidP="00733227">
            <w:pPr>
              <w:pStyle w:val="Tabletext9pt"/>
              <w:cnfStyle w:val="000000000000" w:firstRow="0" w:lastRow="0" w:firstColumn="0" w:lastColumn="0" w:oddVBand="0" w:evenVBand="0" w:oddHBand="0" w:evenHBand="0" w:firstRowFirstColumn="0" w:firstRowLastColumn="0" w:lastRowFirstColumn="0" w:lastRowLastColumn="0"/>
            </w:pPr>
            <w:r w:rsidRPr="00B37248">
              <w:t>None</w:t>
            </w:r>
          </w:p>
        </w:tc>
        <w:tc>
          <w:tcPr>
            <w:tcW w:w="1552" w:type="dxa"/>
          </w:tcPr>
          <w:p w14:paraId="0F85E71E" w14:textId="77777777" w:rsidR="00DC1596" w:rsidRPr="00B37248" w:rsidRDefault="00DC1596" w:rsidP="00733227">
            <w:pPr>
              <w:pStyle w:val="Tabletext9pt"/>
              <w:cnfStyle w:val="000000000000" w:firstRow="0" w:lastRow="0" w:firstColumn="0" w:lastColumn="0" w:oddVBand="0" w:evenVBand="0" w:oddHBand="0" w:evenHBand="0" w:firstRowFirstColumn="0" w:firstRowLastColumn="0" w:lastRowFirstColumn="0" w:lastRowLastColumn="0"/>
            </w:pPr>
            <w:r w:rsidRPr="00B37248">
              <w:t>Sleep quality</w:t>
            </w:r>
          </w:p>
          <w:p w14:paraId="1F002445" w14:textId="77777777" w:rsidR="00DC1596" w:rsidRPr="00B37248" w:rsidRDefault="00DC1596" w:rsidP="00733227">
            <w:pPr>
              <w:pStyle w:val="Tabletext9pt"/>
              <w:cnfStyle w:val="000000000000" w:firstRow="0" w:lastRow="0" w:firstColumn="0" w:lastColumn="0" w:oddVBand="0" w:evenVBand="0" w:oddHBand="0" w:evenHBand="0" w:firstRowFirstColumn="0" w:firstRowLastColumn="0" w:lastRowFirstColumn="0" w:lastRowLastColumn="0"/>
            </w:pPr>
            <w:r w:rsidRPr="00B37248">
              <w:t>Quality of life</w:t>
            </w:r>
          </w:p>
          <w:p w14:paraId="637C31A6" w14:textId="77777777" w:rsidR="00DC1596" w:rsidRPr="00B37248" w:rsidRDefault="00DC1596" w:rsidP="00733227">
            <w:pPr>
              <w:pStyle w:val="Tabletext9pt"/>
              <w:cnfStyle w:val="000000000000" w:firstRow="0" w:lastRow="0" w:firstColumn="0" w:lastColumn="0" w:oddVBand="0" w:evenVBand="0" w:oddHBand="0" w:evenHBand="0" w:firstRowFirstColumn="0" w:firstRowLastColumn="0" w:lastRowFirstColumn="0" w:lastRowLastColumn="0"/>
            </w:pPr>
            <w:r w:rsidRPr="00B37248">
              <w:t>Emotional wellbeing</w:t>
            </w:r>
          </w:p>
        </w:tc>
      </w:tr>
    </w:tbl>
    <w:p w14:paraId="0873D697" w14:textId="77777777" w:rsidR="00EE1B51" w:rsidRPr="00B37248" w:rsidRDefault="00EE1B51" w:rsidP="00DC1596">
      <w:pPr>
        <w:pStyle w:val="TableFigNotes18"/>
      </w:pPr>
      <w:r w:rsidRPr="00B37248">
        <w:t>Abbreviations: RCT, randomised control trial; QoL, Quality of life</w:t>
      </w:r>
    </w:p>
    <w:p w14:paraId="5EFC2669" w14:textId="2EF7EA6B" w:rsidR="00EE1B51" w:rsidRPr="00B37248" w:rsidRDefault="00EE1B51" w:rsidP="00DC1596">
      <w:pPr>
        <w:pStyle w:val="TableFigNotes18"/>
      </w:pPr>
      <w:r w:rsidRPr="00B37248">
        <w:t>* Studies that compared shiatsu with sham  or an inactive control were eligible for inclusion in the evidence synthesis and are included in the Summary of findings tables if they reported outcomes considered critical or important to this review.</w:t>
      </w:r>
    </w:p>
    <w:p w14:paraId="0A5A75E5" w14:textId="77777777" w:rsidR="00EE1B51" w:rsidRPr="00B37248" w:rsidRDefault="00EE1B51" w:rsidP="00DC1596">
      <w:pPr>
        <w:pStyle w:val="TableFigNotes18"/>
      </w:pPr>
      <w:r w:rsidRPr="00B37248">
        <w:t>** Studies that compared shiatsu with an active intervention are included in the supplementary outcome tables (Appendix F2.1) if they reported data for outcomes considered critical or important to this review.</w:t>
      </w:r>
    </w:p>
    <w:p w14:paraId="5E1F293B" w14:textId="010430C5" w:rsidR="00AD39E1" w:rsidRPr="00B37248" w:rsidRDefault="00AD39E1" w:rsidP="00DC1596">
      <w:pPr>
        <w:pStyle w:val="TableFigNotes18"/>
      </w:pPr>
      <w:r w:rsidRPr="00B37248">
        <w:t>^</w:t>
      </w:r>
      <w:r w:rsidR="00901C90" w:rsidRPr="00B37248">
        <w:t xml:space="preserve"> The placebo </w:t>
      </w:r>
      <w:r w:rsidRPr="00B37248">
        <w:t xml:space="preserve">group </w:t>
      </w:r>
      <w:r w:rsidR="00901C90" w:rsidRPr="00B37248">
        <w:t xml:space="preserve">included a </w:t>
      </w:r>
      <w:proofErr w:type="gramStart"/>
      <w:r w:rsidR="00901C90" w:rsidRPr="00B37248">
        <w:t>night time</w:t>
      </w:r>
      <w:proofErr w:type="gramEnd"/>
      <w:r w:rsidR="00901C90" w:rsidRPr="00B37248">
        <w:t xml:space="preserve"> diffuser (</w:t>
      </w:r>
      <w:r w:rsidR="00DC1596" w:rsidRPr="00B37248">
        <w:t>using distilled water [</w:t>
      </w:r>
      <w:r w:rsidR="00901C90" w:rsidRPr="00B37248">
        <w:t>without oil</w:t>
      </w:r>
      <w:r w:rsidR="00DC1596" w:rsidRPr="00B37248">
        <w:t>]</w:t>
      </w:r>
      <w:r w:rsidR="00901C90" w:rsidRPr="00B37248">
        <w:t xml:space="preserve">) so </w:t>
      </w:r>
      <w:r w:rsidRPr="00B37248">
        <w:t>was</w:t>
      </w:r>
      <w:r w:rsidR="00901C90" w:rsidRPr="00B37248">
        <w:t xml:space="preserve"> </w:t>
      </w:r>
      <w:r w:rsidR="00DC1596" w:rsidRPr="00B37248">
        <w:t>considered to be active</w:t>
      </w:r>
      <w:r w:rsidR="00901C90" w:rsidRPr="00B37248">
        <w:t>.</w:t>
      </w:r>
      <w:r w:rsidRPr="00B37248">
        <w:t xml:space="preserve"> </w:t>
      </w:r>
    </w:p>
    <w:p w14:paraId="2167B6DE" w14:textId="317621D6" w:rsidR="00901C90" w:rsidRPr="00B37248" w:rsidRDefault="00AD39E1" w:rsidP="00DC1596">
      <w:pPr>
        <w:pStyle w:val="TableFigNotes18"/>
      </w:pPr>
      <w:r w:rsidRPr="00B37248">
        <w:t>^^</w:t>
      </w:r>
      <w:r w:rsidR="00901C90" w:rsidRPr="00B37248">
        <w:t xml:space="preserve"> </w:t>
      </w:r>
      <w:r w:rsidR="004F3666" w:rsidRPr="00B37248">
        <w:t xml:space="preserve">Group considered in the evidence synthesis </w:t>
      </w:r>
      <w:r w:rsidR="001F2B59" w:rsidRPr="00B37248">
        <w:t xml:space="preserve">as acupressure </w:t>
      </w:r>
      <w:r w:rsidR="004F3666" w:rsidRPr="00B37248">
        <w:t xml:space="preserve">massage </w:t>
      </w:r>
      <w:r w:rsidR="001F2B59" w:rsidRPr="00B37248">
        <w:t>delivered as an adjunct to Tai Chi.</w:t>
      </w:r>
    </w:p>
    <w:p w14:paraId="22DF20FE" w14:textId="77777777" w:rsidR="00901C90" w:rsidRPr="00B37248" w:rsidRDefault="00901C90" w:rsidP="00DC1596">
      <w:pPr>
        <w:pStyle w:val="Heading4"/>
      </w:pPr>
      <w:r w:rsidRPr="00B37248">
        <w:t>Risk of bias per item</w:t>
      </w:r>
    </w:p>
    <w:p w14:paraId="6501688B" w14:textId="5A5B0984" w:rsidR="00901C90" w:rsidRPr="00B37248" w:rsidRDefault="00901C90" w:rsidP="00DC1596">
      <w:pPr>
        <w:pStyle w:val="BodyText"/>
      </w:pPr>
      <w:r w:rsidRPr="00B37248">
        <w:t xml:space="preserve">The risk of bias for each item in the included studies for people with insomnia (or sleep problems) is described below and shown graphically in </w:t>
      </w:r>
      <w:r w:rsidRPr="00B37248">
        <w:fldChar w:fldCharType="begin"/>
      </w:r>
      <w:r w:rsidRPr="00B37248">
        <w:instrText xml:space="preserve"> REF _Ref87277214 </w:instrText>
      </w:r>
      <w:r w:rsidRPr="00B37248">
        <w:fldChar w:fldCharType="separate"/>
      </w:r>
      <w:r w:rsidR="00AC414C" w:rsidRPr="00B37248">
        <w:t xml:space="preserve">Figure </w:t>
      </w:r>
      <w:r w:rsidR="00AC414C">
        <w:rPr>
          <w:noProof/>
        </w:rPr>
        <w:t>D</w:t>
      </w:r>
      <w:r w:rsidR="00AC414C" w:rsidRPr="00B37248">
        <w:noBreakHyphen/>
      </w:r>
      <w:r w:rsidR="00AC414C">
        <w:rPr>
          <w:noProof/>
        </w:rPr>
        <w:t>7</w:t>
      </w:r>
      <w:r w:rsidRPr="00B37248">
        <w:fldChar w:fldCharType="end"/>
      </w:r>
      <w:r w:rsidRPr="00B37248">
        <w:t>.</w:t>
      </w:r>
    </w:p>
    <w:p w14:paraId="02148626" w14:textId="77777777" w:rsidR="00901C90" w:rsidRPr="00B37248" w:rsidRDefault="00901C90" w:rsidP="00DC1596">
      <w:pPr>
        <w:pStyle w:val="Heading4a"/>
      </w:pPr>
      <w:r w:rsidRPr="00B37248">
        <w:t>Bias arising from the randomisation process</w:t>
      </w:r>
    </w:p>
    <w:p w14:paraId="686B17A0" w14:textId="77777777" w:rsidR="00901C90" w:rsidRPr="00B37248" w:rsidRDefault="00901C90" w:rsidP="00DC1596">
      <w:pPr>
        <w:pStyle w:val="BodyText"/>
      </w:pPr>
      <w:r w:rsidRPr="00B37248">
        <w:t>Some concerns raised in both studies. Yue 2016 randomised participants using a random numbers table but did not provide any information on allocation concealment. Kao 2017 did not provide any information on the how participants were randomised or the allocation concealment. In both studies, reported baseline characteristics or baseline outcomes measures appeared matched between treatment groups.</w:t>
      </w:r>
    </w:p>
    <w:p w14:paraId="6F763B54" w14:textId="77777777" w:rsidR="00901C90" w:rsidRPr="00B37248" w:rsidRDefault="00901C90" w:rsidP="00DC1596">
      <w:pPr>
        <w:pStyle w:val="Heading4a"/>
      </w:pPr>
      <w:r w:rsidRPr="00B37248">
        <w:t>Bias due to deviations from intended interventions (effect of assignment to intervention [ITT])</w:t>
      </w:r>
    </w:p>
    <w:p w14:paraId="25CEED12" w14:textId="77777777" w:rsidR="00901C90" w:rsidRPr="00B37248" w:rsidRDefault="00901C90" w:rsidP="00DC1596">
      <w:pPr>
        <w:pStyle w:val="BodyText"/>
      </w:pPr>
      <w:r w:rsidRPr="00B37248">
        <w:t xml:space="preserve">Kao 2017 was judged to be at low risk of bias for this domain; any discontinuations from intended interventions were judged to be unrelated to the trial context. Concerns were raised with Yue 2016 due to a lack of information regarding any deviations from intended interventions. </w:t>
      </w:r>
    </w:p>
    <w:p w14:paraId="0E698038" w14:textId="77777777" w:rsidR="00901C90" w:rsidRPr="00B37248" w:rsidRDefault="00901C90" w:rsidP="008F04C3">
      <w:pPr>
        <w:pStyle w:val="Heading4a"/>
      </w:pPr>
      <w:r w:rsidRPr="00B37248">
        <w:t>Bias due to missing outcome data</w:t>
      </w:r>
    </w:p>
    <w:p w14:paraId="00688C0F" w14:textId="77777777" w:rsidR="00901C90" w:rsidRPr="00B37248" w:rsidRDefault="00901C90" w:rsidP="00901C90">
      <w:pPr>
        <w:pStyle w:val="BodyText"/>
      </w:pPr>
      <w:r w:rsidRPr="00B37248">
        <w:t>Kao 2017 was judged to be at low risk of bias for this domain as outcome data appeared to be available for all (or nearly all) participants. Yue 2016 was judged to be at high risk of bias for this domain due to a lack of information regarding missing outcome data.</w:t>
      </w:r>
    </w:p>
    <w:p w14:paraId="45D1D944" w14:textId="77777777" w:rsidR="00901C90" w:rsidRPr="00B37248" w:rsidRDefault="00901C90" w:rsidP="008F04C3">
      <w:pPr>
        <w:pStyle w:val="Heading4a"/>
      </w:pPr>
      <w:r w:rsidRPr="00B37248">
        <w:lastRenderedPageBreak/>
        <w:t>Bias in measurement of the outcome</w:t>
      </w:r>
    </w:p>
    <w:p w14:paraId="1E88D9ED" w14:textId="77777777" w:rsidR="00901C90" w:rsidRPr="00B37248" w:rsidRDefault="00901C90" w:rsidP="00901C90">
      <w:pPr>
        <w:pStyle w:val="BodyText"/>
      </w:pPr>
      <w:r w:rsidRPr="00B37248">
        <w:t xml:space="preserve">Both studies (Kao 2017, Yue 2016) were assessed to have some concerns regarding the measurement of outcomes. Neither of the included studies blinded the participant or outcome assessors and many of the key outcomes were subjective, results of which could be influenced by knowledge of the intervention. </w:t>
      </w:r>
    </w:p>
    <w:p w14:paraId="031D2142" w14:textId="77777777" w:rsidR="00901C90" w:rsidRPr="00B37248" w:rsidRDefault="00901C90" w:rsidP="008F04C3">
      <w:pPr>
        <w:pStyle w:val="Heading4a"/>
      </w:pPr>
      <w:r w:rsidRPr="00B37248">
        <w:t>Bias in selection of the reported result</w:t>
      </w:r>
    </w:p>
    <w:p w14:paraId="0F919162" w14:textId="77777777" w:rsidR="00901C90" w:rsidRPr="00B37248" w:rsidRDefault="00901C90" w:rsidP="00901C90">
      <w:pPr>
        <w:pStyle w:val="BodyText"/>
      </w:pPr>
      <w:r w:rsidRPr="00B37248">
        <w:t>Both studies (Kao 2017, Yue 2016) reported all eligible specified results and, in the absence of an available protocol were judged to be at some concerns for this domain.</w:t>
      </w:r>
    </w:p>
    <w:p w14:paraId="5E831D1E" w14:textId="41031A29" w:rsidR="00901C90" w:rsidRPr="00B37248" w:rsidRDefault="00901C90" w:rsidP="00901C90">
      <w:pPr>
        <w:pStyle w:val="Caption"/>
      </w:pPr>
      <w:bookmarkStart w:id="106" w:name="_Ref87277214"/>
      <w:bookmarkStart w:id="107" w:name="_Toc87942160"/>
      <w:bookmarkStart w:id="108" w:name="_Toc159843939"/>
      <w:r w:rsidRPr="00B37248">
        <w:t xml:space="preserve">Figure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Figure \* ARABIC \s 1 </w:instrText>
      </w:r>
      <w:r w:rsidR="00C804DD" w:rsidRPr="00B37248">
        <w:fldChar w:fldCharType="separate"/>
      </w:r>
      <w:r w:rsidR="00AC414C">
        <w:rPr>
          <w:noProof/>
        </w:rPr>
        <w:t>7</w:t>
      </w:r>
      <w:r w:rsidR="00C804DD" w:rsidRPr="00B37248">
        <w:fldChar w:fldCharType="end"/>
      </w:r>
      <w:bookmarkEnd w:id="106"/>
      <w:r w:rsidRPr="00B37248">
        <w:tab/>
        <w:t>Risk of bias graph: review authors' judgements about each risk of bias item presented as percentages across all included RCTs – Insomnia</w:t>
      </w:r>
      <w:bookmarkEnd w:id="107"/>
      <w:bookmarkEnd w:id="108"/>
    </w:p>
    <w:p w14:paraId="6700E170" w14:textId="77777777" w:rsidR="00901C90" w:rsidRPr="00B37248" w:rsidRDefault="00901C90" w:rsidP="00901C90">
      <w:pPr>
        <w:pStyle w:val="Pic"/>
      </w:pPr>
      <w:r w:rsidRPr="00F41D63">
        <w:rPr>
          <w:noProof/>
        </w:rPr>
        <w:drawing>
          <wp:inline distT="0" distB="0" distL="0" distR="0" wp14:anchorId="5948BBAC" wp14:editId="56549E4F">
            <wp:extent cx="6182360" cy="1858645"/>
            <wp:effectExtent l="0" t="0" r="8890" b="8255"/>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2360" cy="1858645"/>
                    </a:xfrm>
                    <a:prstGeom prst="rect">
                      <a:avLst/>
                    </a:prstGeom>
                    <a:noFill/>
                    <a:ln>
                      <a:noFill/>
                    </a:ln>
                  </pic:spPr>
                </pic:pic>
              </a:graphicData>
            </a:graphic>
          </wp:inline>
        </w:drawing>
      </w:r>
    </w:p>
    <w:p w14:paraId="27D561DA" w14:textId="77777777" w:rsidR="00901C90" w:rsidRPr="00B37248" w:rsidRDefault="00901C90" w:rsidP="00901C90">
      <w:pPr>
        <w:pStyle w:val="TableFigNotes18"/>
      </w:pPr>
    </w:p>
    <w:p w14:paraId="4017ABB5" w14:textId="77777777" w:rsidR="00901C90" w:rsidRPr="00B37248" w:rsidRDefault="00901C90" w:rsidP="0011364B">
      <w:pPr>
        <w:pStyle w:val="Heading4"/>
      </w:pPr>
      <w:r w:rsidRPr="00B37248">
        <w:t>Effect of intervention</w:t>
      </w:r>
    </w:p>
    <w:p w14:paraId="67230B7A" w14:textId="1CBA7EC8" w:rsidR="00901C90" w:rsidRPr="00B37248" w:rsidRDefault="00901C90" w:rsidP="00901C90">
      <w:pPr>
        <w:pStyle w:val="BodyText"/>
      </w:pPr>
      <w:r w:rsidRPr="00B37248">
        <w:t xml:space="preserve">Outcomes considered by the NTWC to be critical or important for decision-making in people with insomnia (or sleep problems) are listed in </w:t>
      </w:r>
      <w:r w:rsidRPr="00B37248">
        <w:fldChar w:fldCharType="begin"/>
      </w:r>
      <w:r w:rsidRPr="00B37248">
        <w:instrText xml:space="preserve"> REF _Ref104292183 \h </w:instrText>
      </w:r>
      <w:r w:rsidRPr="00B37248">
        <w:fldChar w:fldCharType="separate"/>
      </w:r>
      <w:r w:rsidR="00AC414C" w:rsidRPr="00B37248">
        <w:t xml:space="preserve">Table </w:t>
      </w:r>
      <w:r w:rsidR="00AC414C">
        <w:rPr>
          <w:noProof/>
        </w:rPr>
        <w:t>D</w:t>
      </w:r>
      <w:r w:rsidR="00AC414C" w:rsidRPr="00B37248">
        <w:noBreakHyphen/>
      </w:r>
      <w:r w:rsidR="00AC414C">
        <w:rPr>
          <w:noProof/>
        </w:rPr>
        <w:t>12</w:t>
      </w:r>
      <w:r w:rsidRPr="00B37248">
        <w:fldChar w:fldCharType="end"/>
      </w:r>
      <w:r w:rsidRPr="00B37248">
        <w:t>.</w:t>
      </w:r>
    </w:p>
    <w:p w14:paraId="467C4786" w14:textId="241C7A48" w:rsidR="00901C90" w:rsidRPr="00B37248" w:rsidRDefault="00901C90" w:rsidP="00901C90">
      <w:pPr>
        <w:pStyle w:val="Caption"/>
      </w:pPr>
      <w:bookmarkStart w:id="109" w:name="_Ref104292183"/>
      <w:bookmarkStart w:id="110" w:name="_Toc117767383"/>
      <w:bookmarkStart w:id="111" w:name="_Toc159843912"/>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12</w:t>
      </w:r>
      <w:r w:rsidR="00C804DD" w:rsidRPr="00B37248">
        <w:fldChar w:fldCharType="end"/>
      </w:r>
      <w:bookmarkEnd w:id="109"/>
      <w:r w:rsidRPr="00B37248">
        <w:tab/>
        <w:t>Outcomes considered by the NTWC to be critical or important for decision-making: insomnia (or sleep problems)</w:t>
      </w:r>
      <w:bookmarkEnd w:id="110"/>
      <w:bookmarkEnd w:id="111"/>
    </w:p>
    <w:tbl>
      <w:tblPr>
        <w:tblStyle w:val="PlainTable2"/>
        <w:tblW w:w="5000" w:type="pct"/>
        <w:tblLayout w:type="fixed"/>
        <w:tblLook w:val="04A0" w:firstRow="1" w:lastRow="0" w:firstColumn="1" w:lastColumn="0" w:noHBand="0" w:noVBand="1"/>
      </w:tblPr>
      <w:tblGrid>
        <w:gridCol w:w="1702"/>
        <w:gridCol w:w="2978"/>
        <w:gridCol w:w="1444"/>
        <w:gridCol w:w="1978"/>
        <w:gridCol w:w="822"/>
        <w:gridCol w:w="821"/>
      </w:tblGrid>
      <w:tr w:rsidR="0094559F" w:rsidRPr="00B37248" w14:paraId="353A2524" w14:textId="77777777" w:rsidTr="00525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noWrap/>
            <w:hideMark/>
          </w:tcPr>
          <w:p w14:paraId="28D0B15A" w14:textId="77777777" w:rsidR="00901C90" w:rsidRPr="00B37248" w:rsidRDefault="00901C90" w:rsidP="00B072BE">
            <w:pPr>
              <w:pStyle w:val="Tabletext9pt"/>
            </w:pPr>
            <w:r w:rsidRPr="00B37248">
              <w:t>Outcome domain</w:t>
            </w:r>
          </w:p>
        </w:tc>
        <w:tc>
          <w:tcPr>
            <w:tcW w:w="1528" w:type="pct"/>
          </w:tcPr>
          <w:p w14:paraId="6930A315"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Measured with</w:t>
            </w:r>
          </w:p>
        </w:tc>
        <w:tc>
          <w:tcPr>
            <w:tcW w:w="741" w:type="pct"/>
            <w:hideMark/>
          </w:tcPr>
          <w:p w14:paraId="09ED5139"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consensus rating</w:t>
            </w:r>
          </w:p>
        </w:tc>
        <w:tc>
          <w:tcPr>
            <w:tcW w:w="1015" w:type="pct"/>
          </w:tcPr>
          <w:p w14:paraId="70519D18"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Data available for comparison 1 or 2?</w:t>
            </w:r>
          </w:p>
        </w:tc>
        <w:tc>
          <w:tcPr>
            <w:tcW w:w="422" w:type="pct"/>
          </w:tcPr>
          <w:p w14:paraId="06049410"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Kao 2017</w:t>
            </w:r>
          </w:p>
        </w:tc>
        <w:tc>
          <w:tcPr>
            <w:tcW w:w="422" w:type="pct"/>
          </w:tcPr>
          <w:p w14:paraId="78B0E47A"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Yue 2016</w:t>
            </w:r>
          </w:p>
        </w:tc>
      </w:tr>
      <w:tr w:rsidR="0094559F" w:rsidRPr="00B37248" w14:paraId="11025D12" w14:textId="77777777" w:rsidTr="00525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noWrap/>
          </w:tcPr>
          <w:p w14:paraId="12AFA3A2" w14:textId="77777777" w:rsidR="00901C90" w:rsidRPr="00B37248" w:rsidRDefault="00901C90" w:rsidP="00B072BE">
            <w:pPr>
              <w:pStyle w:val="Tabletext9pt"/>
            </w:pPr>
            <w:r w:rsidRPr="00B37248">
              <w:t>Sleep quality</w:t>
            </w:r>
          </w:p>
        </w:tc>
        <w:tc>
          <w:tcPr>
            <w:tcW w:w="1528" w:type="pct"/>
          </w:tcPr>
          <w:p w14:paraId="77253140"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PSQI, SPIEGEL sleep quality scale</w:t>
            </w:r>
          </w:p>
        </w:tc>
        <w:tc>
          <w:tcPr>
            <w:tcW w:w="741" w:type="pct"/>
          </w:tcPr>
          <w:p w14:paraId="68DF5551"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15" w:type="pct"/>
          </w:tcPr>
          <w:p w14:paraId="5AD8E203"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Yes</w:t>
            </w:r>
          </w:p>
        </w:tc>
        <w:tc>
          <w:tcPr>
            <w:tcW w:w="422" w:type="pct"/>
          </w:tcPr>
          <w:p w14:paraId="4D6361E8"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rPr>
                <w:rFonts w:ascii="Segoe UI Symbol" w:hAnsi="Segoe UI Symbol" w:cs="Segoe UI Symbol"/>
              </w:rPr>
              <w:t>✓</w:t>
            </w:r>
          </w:p>
        </w:tc>
        <w:tc>
          <w:tcPr>
            <w:tcW w:w="422" w:type="pct"/>
          </w:tcPr>
          <w:p w14:paraId="78AFF2CB"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rPr>
                <w:rFonts w:ascii="Segoe UI Symbol" w:hAnsi="Segoe UI Symbol" w:cs="Segoe UI Symbol"/>
              </w:rPr>
              <w:t>✓</w:t>
            </w:r>
          </w:p>
        </w:tc>
      </w:tr>
      <w:tr w:rsidR="00B7521E" w:rsidRPr="00B37248" w14:paraId="2D24C337" w14:textId="77777777" w:rsidTr="0052586D">
        <w:tc>
          <w:tcPr>
            <w:cnfStyle w:val="001000000000" w:firstRow="0" w:lastRow="0" w:firstColumn="1" w:lastColumn="0" w:oddVBand="0" w:evenVBand="0" w:oddHBand="0" w:evenHBand="0" w:firstRowFirstColumn="0" w:firstRowLastColumn="0" w:lastRowFirstColumn="0" w:lastRowLastColumn="0"/>
            <w:tcW w:w="873" w:type="pct"/>
            <w:noWrap/>
          </w:tcPr>
          <w:p w14:paraId="22B930D1" w14:textId="77777777" w:rsidR="00901C90" w:rsidRPr="00B37248" w:rsidRDefault="00901C90" w:rsidP="00B072BE">
            <w:pPr>
              <w:pStyle w:val="Tabletext9pt"/>
            </w:pPr>
            <w:r w:rsidRPr="00B37248">
              <w:t>Fatigue</w:t>
            </w:r>
          </w:p>
        </w:tc>
        <w:tc>
          <w:tcPr>
            <w:tcW w:w="1528" w:type="pct"/>
          </w:tcPr>
          <w:p w14:paraId="35927B06"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No measures reported in eligible studies </w:t>
            </w:r>
          </w:p>
        </w:tc>
        <w:tc>
          <w:tcPr>
            <w:tcW w:w="741" w:type="pct"/>
          </w:tcPr>
          <w:p w14:paraId="4F865864"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1015" w:type="pct"/>
          </w:tcPr>
          <w:p w14:paraId="6FF9CB8B"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422" w:type="pct"/>
          </w:tcPr>
          <w:p w14:paraId="5D027DD1"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422" w:type="pct"/>
          </w:tcPr>
          <w:p w14:paraId="43A1B18A"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94559F" w:rsidRPr="00B37248" w14:paraId="4BAB660E" w14:textId="77777777" w:rsidTr="00525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noWrap/>
          </w:tcPr>
          <w:p w14:paraId="7661E4C7" w14:textId="77777777" w:rsidR="00901C90" w:rsidRPr="00B37248" w:rsidRDefault="00901C90" w:rsidP="00B072BE">
            <w:pPr>
              <w:pStyle w:val="Tabletext9pt"/>
            </w:pPr>
            <w:r w:rsidRPr="00B37248">
              <w:t>Quality of life</w:t>
            </w:r>
          </w:p>
        </w:tc>
        <w:tc>
          <w:tcPr>
            <w:tcW w:w="1528" w:type="pct"/>
          </w:tcPr>
          <w:p w14:paraId="2492914B"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Life quality assessment questionnaire (GQ-OLI-74)</w:t>
            </w:r>
          </w:p>
        </w:tc>
        <w:tc>
          <w:tcPr>
            <w:tcW w:w="741" w:type="pct"/>
          </w:tcPr>
          <w:p w14:paraId="25DCAC69"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15" w:type="pct"/>
          </w:tcPr>
          <w:p w14:paraId="1DCEFA89"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Yes</w:t>
            </w:r>
          </w:p>
        </w:tc>
        <w:tc>
          <w:tcPr>
            <w:tcW w:w="422" w:type="pct"/>
          </w:tcPr>
          <w:p w14:paraId="286E0AB3"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rPr>
                <w:rFonts w:ascii="Segoe UI Symbol" w:hAnsi="Segoe UI Symbol" w:cs="Segoe UI Symbol"/>
              </w:rPr>
              <w:t>✓</w:t>
            </w:r>
          </w:p>
        </w:tc>
        <w:tc>
          <w:tcPr>
            <w:tcW w:w="422" w:type="pct"/>
          </w:tcPr>
          <w:p w14:paraId="209D3FF5"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rPr>
                <w:rFonts w:ascii="Segoe UI Symbol" w:hAnsi="Segoe UI Symbol" w:cs="Segoe UI Symbol"/>
              </w:rPr>
              <w:t>✓</w:t>
            </w:r>
          </w:p>
        </w:tc>
      </w:tr>
      <w:tr w:rsidR="00B7521E" w:rsidRPr="00B37248" w14:paraId="76C27629" w14:textId="77777777" w:rsidTr="0052586D">
        <w:tc>
          <w:tcPr>
            <w:cnfStyle w:val="001000000000" w:firstRow="0" w:lastRow="0" w:firstColumn="1" w:lastColumn="0" w:oddVBand="0" w:evenVBand="0" w:oddHBand="0" w:evenHBand="0" w:firstRowFirstColumn="0" w:firstRowLastColumn="0" w:lastRowFirstColumn="0" w:lastRowLastColumn="0"/>
            <w:tcW w:w="873" w:type="pct"/>
            <w:noWrap/>
          </w:tcPr>
          <w:p w14:paraId="09770EF1" w14:textId="77777777" w:rsidR="00901C90" w:rsidRPr="00B37248" w:rsidRDefault="00901C90" w:rsidP="00B072BE">
            <w:pPr>
              <w:pStyle w:val="Tabletext9pt"/>
            </w:pPr>
            <w:r w:rsidRPr="00B37248">
              <w:t>Cognitive function</w:t>
            </w:r>
          </w:p>
        </w:tc>
        <w:tc>
          <w:tcPr>
            <w:tcW w:w="1528" w:type="pct"/>
          </w:tcPr>
          <w:p w14:paraId="3784DD96"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MMSE</w:t>
            </w:r>
          </w:p>
        </w:tc>
        <w:tc>
          <w:tcPr>
            <w:tcW w:w="741" w:type="pct"/>
          </w:tcPr>
          <w:p w14:paraId="7F359982"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Critical </w:t>
            </w:r>
          </w:p>
        </w:tc>
        <w:tc>
          <w:tcPr>
            <w:tcW w:w="1015" w:type="pct"/>
          </w:tcPr>
          <w:p w14:paraId="464EFE25"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422" w:type="pct"/>
          </w:tcPr>
          <w:p w14:paraId="5F78BD43"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422" w:type="pct"/>
          </w:tcPr>
          <w:p w14:paraId="36019BCA"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94559F" w:rsidRPr="00B37248" w14:paraId="582AD2D2" w14:textId="77777777" w:rsidTr="00525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noWrap/>
          </w:tcPr>
          <w:p w14:paraId="1D3C04AC" w14:textId="68AE350F" w:rsidR="00901C90" w:rsidRPr="00B37248" w:rsidRDefault="0052586D" w:rsidP="00B072BE">
            <w:pPr>
              <w:pStyle w:val="Tabletext9pt"/>
            </w:pPr>
            <w:r w:rsidRPr="00B37248">
              <w:t>Global clinical improvement</w:t>
            </w:r>
          </w:p>
        </w:tc>
        <w:tc>
          <w:tcPr>
            <w:tcW w:w="1528" w:type="pct"/>
          </w:tcPr>
          <w:p w14:paraId="228C050A"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Reduction of SPIEGEL score</w:t>
            </w:r>
          </w:p>
        </w:tc>
        <w:tc>
          <w:tcPr>
            <w:tcW w:w="741" w:type="pct"/>
          </w:tcPr>
          <w:p w14:paraId="70AA2034"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Important</w:t>
            </w:r>
          </w:p>
        </w:tc>
        <w:tc>
          <w:tcPr>
            <w:tcW w:w="1015" w:type="pct"/>
          </w:tcPr>
          <w:p w14:paraId="49A26759"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422" w:type="pct"/>
          </w:tcPr>
          <w:p w14:paraId="76638FEE"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422" w:type="pct"/>
          </w:tcPr>
          <w:p w14:paraId="64958C0E"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B7521E" w:rsidRPr="00B37248" w14:paraId="7C9E4137" w14:textId="77777777" w:rsidTr="0052586D">
        <w:tc>
          <w:tcPr>
            <w:cnfStyle w:val="001000000000" w:firstRow="0" w:lastRow="0" w:firstColumn="1" w:lastColumn="0" w:oddVBand="0" w:evenVBand="0" w:oddHBand="0" w:evenHBand="0" w:firstRowFirstColumn="0" w:firstRowLastColumn="0" w:lastRowFirstColumn="0" w:lastRowLastColumn="0"/>
            <w:tcW w:w="873" w:type="pct"/>
          </w:tcPr>
          <w:p w14:paraId="7DE6A50B" w14:textId="77777777" w:rsidR="00901C90" w:rsidRPr="00B37248" w:rsidRDefault="00901C90" w:rsidP="00B072BE">
            <w:pPr>
              <w:pStyle w:val="Tabletext9pt"/>
            </w:pPr>
            <w:r w:rsidRPr="00B37248">
              <w:t xml:space="preserve">Psychosocial wellbeing </w:t>
            </w:r>
          </w:p>
        </w:tc>
        <w:tc>
          <w:tcPr>
            <w:tcW w:w="1528" w:type="pct"/>
          </w:tcPr>
          <w:p w14:paraId="14568046"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Exon emotional stability scale (30-items)</w:t>
            </w:r>
          </w:p>
        </w:tc>
        <w:tc>
          <w:tcPr>
            <w:tcW w:w="741" w:type="pct"/>
            <w:noWrap/>
          </w:tcPr>
          <w:p w14:paraId="5583B8D9"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Important</w:t>
            </w:r>
          </w:p>
        </w:tc>
        <w:tc>
          <w:tcPr>
            <w:tcW w:w="1015" w:type="pct"/>
          </w:tcPr>
          <w:p w14:paraId="3957383F"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Yes</w:t>
            </w:r>
          </w:p>
        </w:tc>
        <w:tc>
          <w:tcPr>
            <w:tcW w:w="422" w:type="pct"/>
          </w:tcPr>
          <w:p w14:paraId="62159370"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422" w:type="pct"/>
          </w:tcPr>
          <w:p w14:paraId="70C6259F"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rPr>
                <w:rFonts w:ascii="Segoe UI Symbol" w:hAnsi="Segoe UI Symbol" w:cs="Segoe UI Symbol"/>
              </w:rPr>
              <w:t>✓</w:t>
            </w:r>
          </w:p>
        </w:tc>
      </w:tr>
      <w:tr w:rsidR="0094559F" w:rsidRPr="00B37248" w14:paraId="0F250B65" w14:textId="77777777" w:rsidTr="00525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tcPr>
          <w:p w14:paraId="5E38CFF1" w14:textId="77777777" w:rsidR="00901C90" w:rsidRPr="00B37248" w:rsidRDefault="00901C90" w:rsidP="00B072BE">
            <w:pPr>
              <w:pStyle w:val="Tabletext9pt"/>
            </w:pPr>
            <w:r w:rsidRPr="00B37248">
              <w:t>Cardiorespiratory health</w:t>
            </w:r>
          </w:p>
        </w:tc>
        <w:tc>
          <w:tcPr>
            <w:tcW w:w="1528" w:type="pct"/>
          </w:tcPr>
          <w:p w14:paraId="448E3F38"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 measures reported in eligible studies</w:t>
            </w:r>
          </w:p>
        </w:tc>
        <w:tc>
          <w:tcPr>
            <w:tcW w:w="741" w:type="pct"/>
            <w:noWrap/>
          </w:tcPr>
          <w:p w14:paraId="201C2C0D"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Important</w:t>
            </w:r>
          </w:p>
        </w:tc>
        <w:tc>
          <w:tcPr>
            <w:tcW w:w="1015" w:type="pct"/>
          </w:tcPr>
          <w:p w14:paraId="73D2A6FE"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422" w:type="pct"/>
          </w:tcPr>
          <w:p w14:paraId="735D47EB"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422" w:type="pct"/>
          </w:tcPr>
          <w:p w14:paraId="5C9D0711"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bl>
    <w:p w14:paraId="1B32CA9B" w14:textId="77777777" w:rsidR="00901C90" w:rsidRPr="00B37248" w:rsidRDefault="00901C90" w:rsidP="00901C90">
      <w:pPr>
        <w:pStyle w:val="TableFigNotes18"/>
      </w:pPr>
      <w:r w:rsidRPr="00B37248">
        <w:t>Abbreviations: MMSE, Mini Mental State Examination; PSQI, Pittsburgh Sleep Quality Index; SF-36, 36 item short form survey</w:t>
      </w:r>
    </w:p>
    <w:p w14:paraId="06935688" w14:textId="77777777" w:rsidR="00901C90" w:rsidRPr="00B37248" w:rsidRDefault="00901C90" w:rsidP="00901C90">
      <w:pPr>
        <w:pStyle w:val="TableFigNotes18"/>
      </w:pPr>
      <w:r w:rsidRPr="00B37248">
        <w:rPr>
          <w:rFonts w:ascii="Segoe UI Symbol" w:hAnsi="Segoe UI Symbol" w:cs="Segoe UI Symbol"/>
        </w:rPr>
        <w:t>✓</w:t>
      </w:r>
      <w:r w:rsidRPr="00B37248">
        <w:t> A study result is available for inclusion in the synthesis</w:t>
      </w:r>
    </w:p>
    <w:p w14:paraId="5D6B580D" w14:textId="77777777" w:rsidR="00901C90" w:rsidRPr="00B37248" w:rsidRDefault="00901C90" w:rsidP="00901C90">
      <w:pPr>
        <w:pStyle w:val="TableFigNotes18"/>
      </w:pPr>
      <w:r w:rsidRPr="00B37248">
        <w:t>X No study result is available for inclusion, (probably) because the P value, magnitude or direction of the results generated were considered unfavourable by the study investigators</w:t>
      </w:r>
    </w:p>
    <w:p w14:paraId="7A1DD0D9" w14:textId="77777777" w:rsidR="00901C90" w:rsidRPr="00B37248" w:rsidRDefault="00901C90" w:rsidP="00901C90">
      <w:pPr>
        <w:pStyle w:val="TableFigNotes18"/>
      </w:pPr>
      <w:r w:rsidRPr="00B37248">
        <w:t>-- No study result is available for inclusion, (probably) because the outcome was not assessed, or for a reason unrelated to the P value, magnitude or direction of the results</w:t>
      </w:r>
    </w:p>
    <w:p w14:paraId="64E204C6" w14:textId="77777777" w:rsidR="00901C90" w:rsidRPr="00B37248" w:rsidRDefault="00901C90" w:rsidP="00901C90">
      <w:pPr>
        <w:pStyle w:val="TableFigNotes18"/>
      </w:pPr>
      <w:r w:rsidRPr="00B37248">
        <w:t>? No study result is available for inclusion, and it is unclear if the outcome was assessed in the study</w:t>
      </w:r>
    </w:p>
    <w:p w14:paraId="4DDE0828" w14:textId="7BE8A0A4" w:rsidR="00901C90" w:rsidRPr="00B37248" w:rsidRDefault="00901C90" w:rsidP="00901C90">
      <w:pPr>
        <w:pStyle w:val="Heading5"/>
        <w:rPr>
          <w:lang w:val="en-AU"/>
        </w:rPr>
      </w:pPr>
      <w:r w:rsidRPr="00B37248">
        <w:rPr>
          <w:lang w:val="en-AU"/>
        </w:rPr>
        <w:lastRenderedPageBreak/>
        <w:t xml:space="preserve">Comparison 1 (vs </w:t>
      </w:r>
      <w:r w:rsidR="00DC1596" w:rsidRPr="00B37248">
        <w:rPr>
          <w:lang w:val="en-AU"/>
        </w:rPr>
        <w:t>sham</w:t>
      </w:r>
      <w:r w:rsidRPr="00B37248">
        <w:rPr>
          <w:lang w:val="en-AU"/>
        </w:rPr>
        <w:t>)</w:t>
      </w:r>
    </w:p>
    <w:p w14:paraId="62536A50" w14:textId="3B3D0261" w:rsidR="00DC1596" w:rsidRPr="00B37248" w:rsidRDefault="00DC1596" w:rsidP="00EE26C1">
      <w:pPr>
        <w:pStyle w:val="BodyText"/>
      </w:pPr>
      <w:r w:rsidRPr="00B37248">
        <w:t xml:space="preserve">No studies found. </w:t>
      </w:r>
    </w:p>
    <w:p w14:paraId="50DE9D38" w14:textId="77777777" w:rsidR="00901C90" w:rsidRPr="00B37248" w:rsidRDefault="00901C90" w:rsidP="00901C90">
      <w:pPr>
        <w:pStyle w:val="Heading5"/>
        <w:rPr>
          <w:lang w:val="en-AU"/>
        </w:rPr>
      </w:pPr>
      <w:r w:rsidRPr="00B37248">
        <w:rPr>
          <w:lang w:val="en-AU"/>
        </w:rPr>
        <w:t>Comparison 2 (vs control)</w:t>
      </w:r>
    </w:p>
    <w:p w14:paraId="07425CB1" w14:textId="77777777" w:rsidR="00901C90" w:rsidRPr="00B37248" w:rsidRDefault="00901C90" w:rsidP="00901C90">
      <w:pPr>
        <w:pStyle w:val="BodyText"/>
      </w:pPr>
      <w:r w:rsidRPr="00B37248">
        <w:t xml:space="preserve">One RCT (Yue 2016) comparing shiatsu with no intervention (delivered as an adjunct to Tai Chi) in people with insomnia was eligible for this comparison and contributed data relevant to three of the seven critical or important outcomes. </w:t>
      </w:r>
    </w:p>
    <w:p w14:paraId="17EAA2A2" w14:textId="77777777" w:rsidR="00901C90" w:rsidRPr="00B37248" w:rsidRDefault="00901C90" w:rsidP="00901C90">
      <w:pPr>
        <w:pStyle w:val="Heading6"/>
      </w:pPr>
      <w:r w:rsidRPr="00B37248">
        <w:t>Sleep quality</w:t>
      </w:r>
    </w:p>
    <w:p w14:paraId="1F6DDA66" w14:textId="5DBC2DBC" w:rsidR="00901C90" w:rsidRPr="00B37248" w:rsidRDefault="00901C90" w:rsidP="00901C90">
      <w:pPr>
        <w:pStyle w:val="BodyText"/>
      </w:pPr>
      <w:r w:rsidRPr="00B37248">
        <w:t>One RCT (6</w:t>
      </w:r>
      <w:r w:rsidR="00251FB1" w:rsidRPr="00B37248">
        <w:t>2</w:t>
      </w:r>
      <w:r w:rsidRPr="00B37248">
        <w:t xml:space="preserve"> participants) reported sleep quality measured with the SPIEGEL sleep scale at the end of treatment (12 weeks) (Yue 2016). The SPIEGEL sleep quality scale is a subjective assessment of sleep quality, reported by participants and measured across six dimensions including time to go to bed each night, total sleep time each night, times for waking up, sleep depth, confirmations about their dress, feel after waking</w:t>
      </w:r>
      <w:r w:rsidR="00F41D63">
        <w:t xml:space="preserve"> </w:t>
      </w:r>
      <w:r w:rsidRPr="00B37248">
        <w:t>up. Scores range from 0 (no insomnia symptoms) to 30 (obvious insomnia symptoms), with higher values indicate worse insomnia. An MCID for the SPIEGEL sleep scale has not been established.</w:t>
      </w:r>
    </w:p>
    <w:p w14:paraId="546041B6" w14:textId="77777777" w:rsidR="00901C90" w:rsidRPr="00B37248" w:rsidRDefault="00901C90" w:rsidP="00901C90">
      <w:pPr>
        <w:pStyle w:val="BodyText"/>
        <w:rPr>
          <w:rStyle w:val="Emphasis"/>
        </w:rPr>
      </w:pPr>
      <w:r w:rsidRPr="00B37248">
        <w:t xml:space="preserve">The results suggest an effect in favour of shiatsu compared with no intervention (when delivered as an adjunct to Tai Chi) (MD –4.12; 95% CI –5.30, –2.94; </w:t>
      </w:r>
      <w:r w:rsidRPr="00B37248">
        <w:rPr>
          <w:rStyle w:val="Emphasis"/>
        </w:rPr>
        <w:t xml:space="preserve">p </w:t>
      </w:r>
      <w:r w:rsidRPr="00B37248">
        <w:t xml:space="preserve">&lt; 0.00001). </w:t>
      </w:r>
      <w:r w:rsidRPr="00B37248">
        <w:rPr>
          <w:rStyle w:val="Emphasis"/>
        </w:rPr>
        <w:t>(GRADE: Very low)</w:t>
      </w:r>
    </w:p>
    <w:p w14:paraId="0BC5C7F9" w14:textId="77777777" w:rsidR="00901C90" w:rsidRPr="00B37248" w:rsidRDefault="00901C90" w:rsidP="00901C90">
      <w:pPr>
        <w:pStyle w:val="Heading6"/>
      </w:pPr>
      <w:r w:rsidRPr="00B37248">
        <w:t>Quality of Life</w:t>
      </w:r>
    </w:p>
    <w:p w14:paraId="3D9561AA" w14:textId="77777777" w:rsidR="00901C90" w:rsidRPr="00B37248" w:rsidRDefault="00901C90" w:rsidP="00901C90">
      <w:pPr>
        <w:pStyle w:val="BodyText"/>
      </w:pPr>
      <w:r w:rsidRPr="00B37248">
        <w:t>One trial (60 participants) reported quality of life measured with the life quality assessment questionnaire (GQ-OLI-74) at the end of treatment (12 weeks) (Yue 2016). The assessment includes four aspects: body, psychology, society and material, as well as an overall life quality factor. Body, psychology and society each have five dimensions and material function includes four dimensions (total 20 factors). Higher values indicate better quality of life. No additional details (i.e. score range, MCID) on this measure were found.</w:t>
      </w:r>
    </w:p>
    <w:p w14:paraId="26D0982B" w14:textId="77777777" w:rsidR="00901C90" w:rsidRPr="00B37248" w:rsidRDefault="00901C90" w:rsidP="00901C90">
      <w:pPr>
        <w:pStyle w:val="BodyText"/>
      </w:pPr>
      <w:r w:rsidRPr="00B37248">
        <w:t xml:space="preserve">The results suggest an effect in favour of shiatsu compared with the control group (when delivered as an adjunct to Tai Chi) (MD –3.76; 95% CI –6.10, –1.42; </w:t>
      </w:r>
      <w:r w:rsidRPr="00B37248">
        <w:rPr>
          <w:rStyle w:val="Emphasis"/>
        </w:rPr>
        <w:t xml:space="preserve">p </w:t>
      </w:r>
      <w:r w:rsidRPr="00B37248">
        <w:t>= 0.002).</w:t>
      </w:r>
      <w:r w:rsidRPr="00B37248">
        <w:rPr>
          <w:rStyle w:val="Emphasis"/>
        </w:rPr>
        <w:t xml:space="preserve"> (GRADE: Very low)</w:t>
      </w:r>
    </w:p>
    <w:p w14:paraId="2B6A6232" w14:textId="77777777" w:rsidR="00901C90" w:rsidRPr="00B37248" w:rsidRDefault="00901C90" w:rsidP="00901C90">
      <w:pPr>
        <w:pStyle w:val="Heading6"/>
      </w:pPr>
      <w:r w:rsidRPr="00B37248">
        <w:t>Psychosocial wellbeing</w:t>
      </w:r>
    </w:p>
    <w:p w14:paraId="2B45D0F6" w14:textId="77777777" w:rsidR="00901C90" w:rsidRPr="00B37248" w:rsidRDefault="00901C90" w:rsidP="00901C90">
      <w:pPr>
        <w:pStyle w:val="BodyText"/>
      </w:pPr>
      <w:r w:rsidRPr="00B37248">
        <w:t xml:space="preserve">One trial (60 participants) reported anxiety measured with the Exon Emotional stability scale at the end-of-treatment (12 weeks) (Yue 2016). The 30 item emotional scale measures emotional wellbeing and is summarised on a scale of 0 (no anxiety) to 30 (severe). A score of 15 or less indicates no anxiety and a score greater than 15 indicates the presence of increased symptoms of anxiety. </w:t>
      </w:r>
    </w:p>
    <w:p w14:paraId="306E3B12" w14:textId="77777777" w:rsidR="00901C90" w:rsidRPr="00B37248" w:rsidRDefault="00901C90" w:rsidP="00901C90">
      <w:pPr>
        <w:pStyle w:val="BodyText"/>
      </w:pPr>
      <w:r w:rsidRPr="00B37248">
        <w:t xml:space="preserve">The results suggest an effect in favour of shiatsu compared with the control group (when delivered as an adjunct to Tai Chi) (MD –2.70; 95% CI –4.27, –1.13; </w:t>
      </w:r>
      <w:r w:rsidRPr="00B37248">
        <w:rPr>
          <w:rStyle w:val="Emphasis"/>
        </w:rPr>
        <w:t xml:space="preserve">p </w:t>
      </w:r>
      <w:r w:rsidRPr="00B37248">
        <w:t>= 0.0007).</w:t>
      </w:r>
      <w:r w:rsidRPr="00B37248">
        <w:rPr>
          <w:rStyle w:val="Emphasis"/>
        </w:rPr>
        <w:t xml:space="preserve"> (GRADE: Very low)</w:t>
      </w:r>
    </w:p>
    <w:p w14:paraId="0FDCE2E1" w14:textId="77777777" w:rsidR="00901C90" w:rsidRPr="00B37248" w:rsidRDefault="00901C90" w:rsidP="00901C90">
      <w:pPr>
        <w:pStyle w:val="Heading5"/>
        <w:rPr>
          <w:lang w:val="en-AU"/>
        </w:rPr>
      </w:pPr>
      <w:r w:rsidRPr="00B37248">
        <w:rPr>
          <w:lang w:val="en-AU"/>
        </w:rPr>
        <w:t xml:space="preserve">Comparison 3 (vs other)   </w:t>
      </w:r>
    </w:p>
    <w:p w14:paraId="27F89434" w14:textId="11F27279" w:rsidR="00901C90" w:rsidRPr="00B37248" w:rsidRDefault="00901C90" w:rsidP="00901C90">
      <w:pPr>
        <w:pStyle w:val="BodyText"/>
      </w:pPr>
      <w:r w:rsidRPr="00B37248">
        <w:t xml:space="preserve">Two studies (Kao 2017 and Yue 2016) </w:t>
      </w:r>
      <w:r w:rsidR="00CA41F3" w:rsidRPr="00B37248">
        <w:t xml:space="preserve">comparing </w:t>
      </w:r>
      <w:r w:rsidRPr="00B37248">
        <w:t>shiatsu with ‘other’ interventions in people with insomnia (or sleep problems) were eligible for this comparison and contribute</w:t>
      </w:r>
      <w:r w:rsidR="00025461" w:rsidRPr="00B37248">
        <w:t>d</w:t>
      </w:r>
      <w:r w:rsidRPr="00B37248">
        <w:t xml:space="preserve"> data to three critical or important outcome</w:t>
      </w:r>
      <w:r w:rsidR="00CA41F3" w:rsidRPr="00B37248">
        <w:t>s</w:t>
      </w:r>
      <w:r w:rsidRPr="00B37248">
        <w:t xml:space="preserve">. </w:t>
      </w:r>
    </w:p>
    <w:p w14:paraId="065A46CA" w14:textId="50348FDA" w:rsidR="00901C90" w:rsidRPr="00B37248" w:rsidRDefault="00901C90" w:rsidP="00901C90">
      <w:pPr>
        <w:pStyle w:val="BodyText"/>
      </w:pPr>
      <w:r w:rsidRPr="00B37248">
        <w:t xml:space="preserve">Available data are presented in Appendix </w:t>
      </w:r>
      <w:r w:rsidRPr="00B37248">
        <w:fldChar w:fldCharType="begin"/>
      </w:r>
      <w:r w:rsidRPr="00B37248">
        <w:instrText xml:space="preserve"> REF _Ref117160867 \r \h </w:instrText>
      </w:r>
      <w:r w:rsidRPr="00B37248">
        <w:fldChar w:fldCharType="separate"/>
      </w:r>
      <w:r w:rsidR="00AC414C">
        <w:t>F2.1</w:t>
      </w:r>
      <w:r w:rsidRPr="00B37248">
        <w:fldChar w:fldCharType="end"/>
      </w:r>
      <w:r w:rsidRPr="00B37248">
        <w:t xml:space="preserve"> </w:t>
      </w:r>
      <w:r w:rsidRPr="00B37248">
        <w:fldChar w:fldCharType="begin"/>
      </w:r>
      <w:r w:rsidRPr="00B37248">
        <w:instrText xml:space="preserve"> REF _Ref116924425 \h </w:instrText>
      </w:r>
      <w:r w:rsidRPr="00B37248">
        <w:fldChar w:fldCharType="separate"/>
      </w:r>
      <w:r w:rsidR="00AC414C" w:rsidRPr="00B37248">
        <w:t>Supplementary outcome data</w:t>
      </w:r>
      <w:r w:rsidRPr="00B37248">
        <w:fldChar w:fldCharType="end"/>
      </w:r>
      <w:r w:rsidRPr="00B37248">
        <w:t xml:space="preserve">. </w:t>
      </w:r>
    </w:p>
    <w:p w14:paraId="505A7A30" w14:textId="77777777" w:rsidR="00901C90" w:rsidRPr="00B37248" w:rsidRDefault="00901C90" w:rsidP="00901C90">
      <w:pPr>
        <w:pStyle w:val="BodyText"/>
      </w:pPr>
      <w:r w:rsidRPr="00B37248">
        <w:br w:type="page"/>
      </w:r>
    </w:p>
    <w:p w14:paraId="3A0E763A" w14:textId="77777777" w:rsidR="00901C90" w:rsidRPr="00B37248" w:rsidRDefault="00901C90" w:rsidP="00456F37">
      <w:pPr>
        <w:pStyle w:val="Heading2"/>
      </w:pPr>
      <w:bookmarkStart w:id="112" w:name="_Toc165548516"/>
      <w:r w:rsidRPr="00B37248">
        <w:lastRenderedPageBreak/>
        <w:t>Diseases of the nervous system</w:t>
      </w:r>
      <w:bookmarkEnd w:id="112"/>
    </w:p>
    <w:p w14:paraId="57DA7366" w14:textId="77777777" w:rsidR="00901C90" w:rsidRPr="00B37248" w:rsidRDefault="00901C90" w:rsidP="0011364B">
      <w:pPr>
        <w:pStyle w:val="Heading3"/>
      </w:pPr>
      <w:bookmarkStart w:id="113" w:name="_Toc165548517"/>
      <w:r w:rsidRPr="00B37248">
        <w:t>Headache disorders</w:t>
      </w:r>
      <w:bookmarkEnd w:id="113"/>
    </w:p>
    <w:p w14:paraId="7289F235" w14:textId="77777777" w:rsidR="00901C90" w:rsidRPr="00B37248" w:rsidRDefault="00901C90" w:rsidP="0011364B">
      <w:pPr>
        <w:pStyle w:val="Heading4"/>
      </w:pPr>
      <w:r w:rsidRPr="00B37248">
        <w:t>List of studies</w:t>
      </w:r>
    </w:p>
    <w:p w14:paraId="311DD982" w14:textId="4A3EB9F1" w:rsidR="00901C90" w:rsidRPr="00B37248" w:rsidRDefault="00901C90" w:rsidP="00901C90">
      <w:pPr>
        <w:pStyle w:val="BodyText"/>
      </w:pPr>
      <w:r w:rsidRPr="00B37248">
        <w:t xml:space="preserve">An overview of the PICO criteria of included studies is provided in </w:t>
      </w:r>
      <w:r w:rsidRPr="00B37248">
        <w:fldChar w:fldCharType="begin"/>
      </w:r>
      <w:r w:rsidRPr="00B37248">
        <w:instrText xml:space="preserve"> REF _Ref104293278 \h </w:instrText>
      </w:r>
      <w:r w:rsidRPr="00B37248">
        <w:fldChar w:fldCharType="separate"/>
      </w:r>
      <w:r w:rsidR="00AC414C" w:rsidRPr="00B37248">
        <w:t xml:space="preserve">Table </w:t>
      </w:r>
      <w:r w:rsidR="00AC414C">
        <w:rPr>
          <w:noProof/>
        </w:rPr>
        <w:t>D</w:t>
      </w:r>
      <w:r w:rsidR="00AC414C" w:rsidRPr="00B37248">
        <w:noBreakHyphen/>
      </w:r>
      <w:r w:rsidR="00AC414C">
        <w:rPr>
          <w:noProof/>
        </w:rPr>
        <w:t>13</w:t>
      </w:r>
      <w:r w:rsidRPr="00B37248">
        <w:fldChar w:fldCharType="end"/>
      </w:r>
      <w:r w:rsidRPr="00B37248">
        <w:t>.</w:t>
      </w:r>
    </w:p>
    <w:p w14:paraId="612E2C9D" w14:textId="17336B5A" w:rsidR="00901C90" w:rsidRPr="00B37248" w:rsidRDefault="00901C90" w:rsidP="00901C90">
      <w:pPr>
        <w:pStyle w:val="Caption"/>
      </w:pPr>
      <w:bookmarkStart w:id="114" w:name="_Ref104293278"/>
      <w:bookmarkStart w:id="115" w:name="_Toc117767384"/>
      <w:bookmarkStart w:id="116" w:name="_Toc159843913"/>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13</w:t>
      </w:r>
      <w:r w:rsidR="00C804DD" w:rsidRPr="00B37248">
        <w:fldChar w:fldCharType="end"/>
      </w:r>
      <w:bookmarkEnd w:id="114"/>
      <w:r w:rsidRPr="00B37248">
        <w:tab/>
        <w:t>Overview of PICO criteria of included studies: headache disorders</w:t>
      </w:r>
      <w:bookmarkEnd w:id="115"/>
      <w:bookmarkEnd w:id="116"/>
    </w:p>
    <w:tbl>
      <w:tblPr>
        <w:tblStyle w:val="PlainTable2"/>
        <w:tblW w:w="5018" w:type="pct"/>
        <w:tblLayout w:type="fixed"/>
        <w:tblLook w:val="04A0" w:firstRow="1" w:lastRow="0" w:firstColumn="1" w:lastColumn="0" w:noHBand="0" w:noVBand="1"/>
      </w:tblPr>
      <w:tblGrid>
        <w:gridCol w:w="990"/>
        <w:gridCol w:w="857"/>
        <w:gridCol w:w="1586"/>
        <w:gridCol w:w="1587"/>
        <w:gridCol w:w="1586"/>
        <w:gridCol w:w="1587"/>
        <w:gridCol w:w="1201"/>
        <w:gridCol w:w="386"/>
      </w:tblGrid>
      <w:tr w:rsidR="001F2B59" w:rsidRPr="00B37248" w14:paraId="6AD11664" w14:textId="77777777" w:rsidTr="004F366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hideMark/>
          </w:tcPr>
          <w:p w14:paraId="43725B73" w14:textId="77777777" w:rsidR="00901C90" w:rsidRPr="00B37248" w:rsidRDefault="00901C90" w:rsidP="00733227">
            <w:pPr>
              <w:pStyle w:val="Tabletext9pt"/>
            </w:pPr>
            <w:r w:rsidRPr="00B37248">
              <w:t>STUDY ID</w:t>
            </w:r>
          </w:p>
        </w:tc>
        <w:tc>
          <w:tcPr>
            <w:tcW w:w="857" w:type="dxa"/>
            <w:noWrap/>
            <w:hideMark/>
          </w:tcPr>
          <w:p w14:paraId="152B3182" w14:textId="5EE905C4" w:rsidR="00901C90" w:rsidRPr="00B37248" w:rsidRDefault="004F3666" w:rsidP="00733227">
            <w:pPr>
              <w:pStyle w:val="Tabletext9pt"/>
              <w:cnfStyle w:val="100000000000" w:firstRow="1" w:lastRow="0" w:firstColumn="0" w:lastColumn="0" w:oddVBand="0" w:evenVBand="0" w:oddHBand="0" w:evenHBand="0" w:firstRowFirstColumn="0" w:firstRowLastColumn="0" w:lastRowFirstColumn="0" w:lastRowLastColumn="0"/>
            </w:pPr>
            <w:r w:rsidRPr="00B37248">
              <w:t>STUDY DESIGN</w:t>
            </w:r>
          </w:p>
        </w:tc>
        <w:tc>
          <w:tcPr>
            <w:tcW w:w="1586" w:type="dxa"/>
            <w:noWrap/>
            <w:hideMark/>
          </w:tcPr>
          <w:p w14:paraId="3516FCD4"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POPULATION</w:t>
            </w:r>
          </w:p>
        </w:tc>
        <w:tc>
          <w:tcPr>
            <w:tcW w:w="1587" w:type="dxa"/>
            <w:noWrap/>
            <w:hideMark/>
          </w:tcPr>
          <w:p w14:paraId="4DEE181F"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INTERVENTION</w:t>
            </w:r>
          </w:p>
        </w:tc>
        <w:tc>
          <w:tcPr>
            <w:tcW w:w="1586" w:type="dxa"/>
            <w:noWrap/>
            <w:hideMark/>
          </w:tcPr>
          <w:p w14:paraId="42204590"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COMPARATOR</w:t>
            </w:r>
          </w:p>
        </w:tc>
        <w:tc>
          <w:tcPr>
            <w:tcW w:w="1587" w:type="dxa"/>
            <w:noWrap/>
            <w:hideMark/>
          </w:tcPr>
          <w:p w14:paraId="6B197928"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CO-INTERVENTION</w:t>
            </w:r>
          </w:p>
        </w:tc>
        <w:tc>
          <w:tcPr>
            <w:tcW w:w="1587" w:type="dxa"/>
            <w:gridSpan w:val="2"/>
          </w:tcPr>
          <w:p w14:paraId="4B49D72F"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OUTCOME DOMAINS</w:t>
            </w:r>
          </w:p>
        </w:tc>
      </w:tr>
      <w:tr w:rsidR="004F3666" w:rsidRPr="00B37248" w14:paraId="18F1D321" w14:textId="77777777" w:rsidTr="004F36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80" w:type="dxa"/>
            <w:gridSpan w:val="8"/>
            <w:noWrap/>
          </w:tcPr>
          <w:p w14:paraId="66F9D1C8" w14:textId="7AC980F6" w:rsidR="004F3666" w:rsidRPr="00B37248" w:rsidRDefault="004F3666" w:rsidP="001A4908">
            <w:pPr>
              <w:pStyle w:val="TableH29pt"/>
            </w:pPr>
            <w:r w:rsidRPr="00B37248">
              <w:t>Shiatsu vs sham *</w:t>
            </w:r>
          </w:p>
        </w:tc>
      </w:tr>
      <w:tr w:rsidR="004F3666" w:rsidRPr="00B37248" w14:paraId="2DEB1D27" w14:textId="77777777" w:rsidTr="004F3666">
        <w:trPr>
          <w:gridAfter w:val="1"/>
          <w:wAfter w:w="386" w:type="dxa"/>
          <w:trHeight w:val="315"/>
        </w:trPr>
        <w:tc>
          <w:tcPr>
            <w:cnfStyle w:val="001000000000" w:firstRow="0" w:lastRow="0" w:firstColumn="1" w:lastColumn="0" w:oddVBand="0" w:evenVBand="0" w:oddHBand="0" w:evenHBand="0" w:firstRowFirstColumn="0" w:firstRowLastColumn="0" w:lastRowFirstColumn="0" w:lastRowLastColumn="0"/>
            <w:tcW w:w="9394" w:type="dxa"/>
            <w:gridSpan w:val="7"/>
            <w:noWrap/>
          </w:tcPr>
          <w:p w14:paraId="7CBE5C62" w14:textId="77777777" w:rsidR="004F3666" w:rsidRPr="00B37248" w:rsidRDefault="004F3666" w:rsidP="00733227">
            <w:pPr>
              <w:pStyle w:val="Tabletext9pt"/>
            </w:pPr>
            <w:r w:rsidRPr="00B37248">
              <w:t>No studies found</w:t>
            </w:r>
          </w:p>
        </w:tc>
      </w:tr>
      <w:tr w:rsidR="004F3666" w:rsidRPr="00B37248" w14:paraId="2F3D941E" w14:textId="77777777" w:rsidTr="004F36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80" w:type="dxa"/>
            <w:gridSpan w:val="8"/>
            <w:noWrap/>
          </w:tcPr>
          <w:p w14:paraId="7DC5FB10" w14:textId="77777777" w:rsidR="004F3666" w:rsidRPr="00B37248" w:rsidRDefault="004F3666" w:rsidP="001A4908">
            <w:pPr>
              <w:pStyle w:val="TableH29pt"/>
            </w:pPr>
            <w:r w:rsidRPr="00B37248">
              <w:t>Shiatsu vs control (no intervention, waitlist, usual care)*</w:t>
            </w:r>
          </w:p>
        </w:tc>
      </w:tr>
      <w:tr w:rsidR="001F2B59" w:rsidRPr="00B37248" w14:paraId="16198BED" w14:textId="77777777" w:rsidTr="004F3666">
        <w:trPr>
          <w:trHeight w:val="315"/>
        </w:trPr>
        <w:tc>
          <w:tcPr>
            <w:cnfStyle w:val="001000000000" w:firstRow="0" w:lastRow="0" w:firstColumn="1" w:lastColumn="0" w:oddVBand="0" w:evenVBand="0" w:oddHBand="0" w:evenHBand="0" w:firstRowFirstColumn="0" w:firstRowLastColumn="0" w:lastRowFirstColumn="0" w:lastRowLastColumn="0"/>
            <w:tcW w:w="990" w:type="dxa"/>
            <w:noWrap/>
          </w:tcPr>
          <w:p w14:paraId="7254DEE1" w14:textId="1FF06CCF" w:rsidR="00901C90" w:rsidRPr="00B37248" w:rsidRDefault="00901C90" w:rsidP="00733227">
            <w:pPr>
              <w:pStyle w:val="Tabletext9pt"/>
            </w:pPr>
            <w:r w:rsidRPr="00B37248">
              <w:t>Villani 2017</w:t>
            </w:r>
            <w:r w:rsidR="004F3666" w:rsidRPr="00B37248">
              <w:t xml:space="preserve"> </w:t>
            </w:r>
            <w:r w:rsidRPr="00B37248">
              <w:fldChar w:fldCharType="begin"/>
            </w:r>
            <w:r w:rsidR="00A34EDC">
              <w:instrText xml:space="preserve"> ADDIN EN.CITE &lt;EndNote&gt;&lt;Cite&gt;&lt;Author&gt;Villani&lt;/Author&gt;&lt;Year&gt;2017&lt;/Year&gt;&lt;RecNum&gt;28&lt;/RecNum&gt;&lt;DisplayText&gt;(33)&lt;/DisplayText&gt;&lt;record&gt;&lt;rec-number&gt;28&lt;/rec-number&gt;&lt;foreign-keys&gt;&lt;key app="EN" db-id="rfx5v25rowst08e59tbxx9ty5t2w0adwt52x" timestamp="1665017569"&gt;28&lt;/key&gt;&lt;/foreign-keys&gt;&lt;ref-type name="Journal Article"&gt;17&lt;/ref-type&gt;&lt;contributors&gt;&lt;authors&gt;&lt;author&gt;Villani, V.&lt;/author&gt;&lt;author&gt;Prosperini, L.&lt;/author&gt;&lt;author&gt;Palombini, F.&lt;/author&gt;&lt;author&gt;Orzi, F.&lt;/author&gt;&lt;author&gt;Sette, G.&lt;/author&gt;&lt;/authors&gt;&lt;/contributors&gt;&lt;titles&gt;&lt;title&gt;Single-blind, randomized, pilot study combining shiatsu and amitriptyline in refractory primary headaches&lt;/title&gt;&lt;secondary-title&gt;Neurological Sciences&lt;/secondary-title&gt;&lt;/titles&gt;&lt;periodical&gt;&lt;full-title&gt;Neurological Sciences&lt;/full-title&gt;&lt;/periodical&gt;&lt;pages&gt;1‐9&lt;/pages&gt;&lt;dates&gt;&lt;year&gt;2017&lt;/year&gt;&lt;/dates&gt;&lt;accession-num&gt;CN-01340298&lt;/accession-num&gt;&lt;urls&gt;&lt;related-urls&gt;&lt;url&gt;https://www.cochranelibrary.com/central/doi/10.1002/central/CN-01340298/full&lt;/url&gt;&lt;/related-urls&gt;&lt;/urls&gt;&lt;electronic-resource-num&gt;10.1007/s10072-017-2888-7&lt;/electronic-resource-num&gt;&lt;/record&gt;&lt;/Cite&gt;&lt;/EndNote&gt;</w:instrText>
            </w:r>
            <w:r w:rsidRPr="00B37248">
              <w:fldChar w:fldCharType="separate"/>
            </w:r>
            <w:r w:rsidR="00A34EDC">
              <w:rPr>
                <w:noProof/>
              </w:rPr>
              <w:t>(</w:t>
            </w:r>
            <w:hyperlink w:anchor="_ENREF_33" w:tooltip="Villani, 2017 #28" w:history="1">
              <w:r w:rsidR="00A34EDC">
                <w:rPr>
                  <w:noProof/>
                </w:rPr>
                <w:t>33</w:t>
              </w:r>
            </w:hyperlink>
            <w:r w:rsidR="00A34EDC">
              <w:rPr>
                <w:noProof/>
              </w:rPr>
              <w:t>)</w:t>
            </w:r>
            <w:r w:rsidRPr="00B37248">
              <w:fldChar w:fldCharType="end"/>
            </w:r>
          </w:p>
        </w:tc>
        <w:tc>
          <w:tcPr>
            <w:tcW w:w="857" w:type="dxa"/>
            <w:noWrap/>
          </w:tcPr>
          <w:p w14:paraId="3CF754F3" w14:textId="30950FBE"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Quasi</w:t>
            </w:r>
            <w:r w:rsidR="004F3666" w:rsidRPr="00B37248">
              <w:t xml:space="preserve"> </w:t>
            </w:r>
            <w:r w:rsidRPr="00B37248">
              <w:t>RCT</w:t>
            </w:r>
          </w:p>
        </w:tc>
        <w:tc>
          <w:tcPr>
            <w:tcW w:w="1586" w:type="dxa"/>
            <w:noWrap/>
          </w:tcPr>
          <w:p w14:paraId="7782C7D0" w14:textId="3A319A0F"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Headache disorder, primary (refractory)</w:t>
            </w:r>
          </w:p>
        </w:tc>
        <w:tc>
          <w:tcPr>
            <w:tcW w:w="1587" w:type="dxa"/>
            <w:noWrap/>
          </w:tcPr>
          <w:p w14:paraId="6F387916"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Shiatsu  </w:t>
            </w:r>
            <w:r w:rsidRPr="00B37248">
              <w:br/>
              <w:t>OR</w:t>
            </w:r>
          </w:p>
          <w:p w14:paraId="648A2B04" w14:textId="00C9A694"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Shiatsu plus amitriptyline</w:t>
            </w:r>
            <w:r w:rsidR="004F3666" w:rsidRPr="00B37248">
              <w:t>^</w:t>
            </w:r>
          </w:p>
        </w:tc>
        <w:tc>
          <w:tcPr>
            <w:tcW w:w="1586" w:type="dxa"/>
            <w:noWrap/>
          </w:tcPr>
          <w:p w14:paraId="23A11331"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amitriptyline </w:t>
            </w:r>
          </w:p>
        </w:tc>
        <w:tc>
          <w:tcPr>
            <w:tcW w:w="1587" w:type="dxa"/>
            <w:noWrap/>
          </w:tcPr>
          <w:p w14:paraId="756A175D"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None</w:t>
            </w:r>
          </w:p>
        </w:tc>
        <w:tc>
          <w:tcPr>
            <w:tcW w:w="1587" w:type="dxa"/>
            <w:gridSpan w:val="2"/>
          </w:tcPr>
          <w:p w14:paraId="020F3F74"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Clinical efficacy</w:t>
            </w:r>
          </w:p>
          <w:p w14:paraId="1E01F193"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Frequency</w:t>
            </w:r>
          </w:p>
          <w:p w14:paraId="6FF49C35" w14:textId="356DFE8E"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Pain</w:t>
            </w:r>
          </w:p>
        </w:tc>
      </w:tr>
      <w:tr w:rsidR="00EE1B51" w:rsidRPr="00B37248" w14:paraId="0A30F908" w14:textId="77777777" w:rsidTr="004F36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80" w:type="dxa"/>
            <w:gridSpan w:val="8"/>
            <w:noWrap/>
          </w:tcPr>
          <w:p w14:paraId="0424933B" w14:textId="77777777" w:rsidR="00EE1B51" w:rsidRPr="00B37248" w:rsidRDefault="00EE1B51" w:rsidP="001A4908">
            <w:pPr>
              <w:pStyle w:val="TableH29pt"/>
            </w:pPr>
            <w:r w:rsidRPr="00B37248">
              <w:t xml:space="preserve">Shiatsu vs ‘other’ intervention** </w:t>
            </w:r>
          </w:p>
        </w:tc>
      </w:tr>
      <w:tr w:rsidR="004F3666" w:rsidRPr="00B37248" w14:paraId="5A9E9803" w14:textId="77777777" w:rsidTr="004F3666">
        <w:trPr>
          <w:trHeight w:val="315"/>
        </w:trPr>
        <w:tc>
          <w:tcPr>
            <w:cnfStyle w:val="001000000000" w:firstRow="0" w:lastRow="0" w:firstColumn="1" w:lastColumn="0" w:oddVBand="0" w:evenVBand="0" w:oddHBand="0" w:evenHBand="0" w:firstRowFirstColumn="0" w:firstRowLastColumn="0" w:lastRowFirstColumn="0" w:lastRowLastColumn="0"/>
            <w:tcW w:w="9780" w:type="dxa"/>
            <w:gridSpan w:val="8"/>
            <w:noWrap/>
          </w:tcPr>
          <w:p w14:paraId="5EB18094" w14:textId="458BDC88" w:rsidR="004F3666" w:rsidRPr="00B37248" w:rsidRDefault="004F3666" w:rsidP="00733227">
            <w:pPr>
              <w:pStyle w:val="Tabletext9pt"/>
            </w:pPr>
            <w:r w:rsidRPr="00B37248">
              <w:t>No studies found</w:t>
            </w:r>
          </w:p>
        </w:tc>
      </w:tr>
    </w:tbl>
    <w:p w14:paraId="13CE5D09" w14:textId="56D15EA4" w:rsidR="00EE1B51" w:rsidRPr="00B37248" w:rsidRDefault="00EE1B51" w:rsidP="00EE1B51">
      <w:pPr>
        <w:pStyle w:val="TableFigNotes18"/>
      </w:pPr>
      <w:r w:rsidRPr="00B37248">
        <w:t>Abbreviations: RCT, randomised control trial</w:t>
      </w:r>
    </w:p>
    <w:p w14:paraId="6ED3CD6D" w14:textId="558F547F" w:rsidR="00EE1B51" w:rsidRPr="00B37248" w:rsidRDefault="00EE1B51" w:rsidP="00EE1B51">
      <w:pPr>
        <w:pStyle w:val="TableFigNotes18"/>
      </w:pPr>
      <w:r w:rsidRPr="00B37248">
        <w:t>* Studies that compared shiatsu with sham or an inactive control were eligible for inclusion in the evidence synthesis and are included in the Summary of findings tables if they reported outcomes considered critical or important to this review.</w:t>
      </w:r>
    </w:p>
    <w:p w14:paraId="21E5BC2E" w14:textId="77777777" w:rsidR="004F3666" w:rsidRPr="00B37248" w:rsidRDefault="00EE1B51" w:rsidP="004F3666">
      <w:pPr>
        <w:pStyle w:val="TableFigNotes18"/>
      </w:pPr>
      <w:r w:rsidRPr="00B37248">
        <w:t>** Studies that compared shiatsu with an active intervention are included in the supplementary outcome tables (Appendix F2.1) if they reported data for outcomes considered critical or important to this review.</w:t>
      </w:r>
    </w:p>
    <w:p w14:paraId="7C53EBD5" w14:textId="2433DC81" w:rsidR="004F3666" w:rsidRPr="00B37248" w:rsidRDefault="004F3666" w:rsidP="004F3666">
      <w:pPr>
        <w:pStyle w:val="TableFigNotes18"/>
      </w:pPr>
      <w:r w:rsidRPr="00B37248">
        <w:t>^ Group considered in the evidence synthesis as shiatsu delivered as an adjunct to amitriptyline</w:t>
      </w:r>
    </w:p>
    <w:p w14:paraId="1021A432" w14:textId="77777777" w:rsidR="00901C90" w:rsidRPr="00B37248" w:rsidRDefault="00901C90" w:rsidP="0011364B">
      <w:pPr>
        <w:pStyle w:val="Heading4"/>
      </w:pPr>
      <w:r w:rsidRPr="00B37248">
        <w:t>Risk of bias per item</w:t>
      </w:r>
    </w:p>
    <w:p w14:paraId="75A4D153" w14:textId="63347F8C" w:rsidR="00901C90" w:rsidRPr="00B37248" w:rsidRDefault="00901C90" w:rsidP="00901C90">
      <w:pPr>
        <w:pStyle w:val="BodyText"/>
      </w:pPr>
      <w:r w:rsidRPr="00B37248">
        <w:t xml:space="preserve">The risk of bias for each item in the included studies for headache disorders is described below and shown graphically in </w:t>
      </w:r>
      <w:r w:rsidRPr="00B37248">
        <w:fldChar w:fldCharType="begin"/>
      </w:r>
      <w:r w:rsidRPr="00B37248">
        <w:instrText xml:space="preserve"> REF _Ref104230013 \h </w:instrText>
      </w:r>
      <w:r w:rsidRPr="00B37248">
        <w:fldChar w:fldCharType="separate"/>
      </w:r>
      <w:r w:rsidR="00AC414C" w:rsidRPr="00B37248">
        <w:t xml:space="preserve">Figure </w:t>
      </w:r>
      <w:r w:rsidR="00AC414C">
        <w:rPr>
          <w:noProof/>
        </w:rPr>
        <w:t>D</w:t>
      </w:r>
      <w:r w:rsidR="00AC414C" w:rsidRPr="00B37248">
        <w:noBreakHyphen/>
      </w:r>
      <w:r w:rsidR="00AC414C">
        <w:rPr>
          <w:noProof/>
        </w:rPr>
        <w:t>8</w:t>
      </w:r>
      <w:r w:rsidRPr="00B37248">
        <w:fldChar w:fldCharType="end"/>
      </w:r>
      <w:r w:rsidRPr="00B37248">
        <w:t>.</w:t>
      </w:r>
    </w:p>
    <w:p w14:paraId="4EFF6213" w14:textId="77777777" w:rsidR="00901C90" w:rsidRPr="00B37248" w:rsidRDefault="00901C90" w:rsidP="008F04C3">
      <w:pPr>
        <w:pStyle w:val="Heading4a"/>
      </w:pPr>
      <w:r w:rsidRPr="00B37248">
        <w:t>Bias arising from the randomisation process</w:t>
      </w:r>
    </w:p>
    <w:p w14:paraId="366255BC" w14:textId="77777777" w:rsidR="00901C90" w:rsidRPr="00B37248" w:rsidRDefault="00901C90" w:rsidP="00901C90">
      <w:pPr>
        <w:pStyle w:val="BodyText"/>
      </w:pPr>
      <w:r w:rsidRPr="00B37248">
        <w:t>Villani 2017 was judged to have some concerns for this domain as details relating to method of randomisation and allocation concealment were not provided. Baseline differences between intervention groups, however, did not suggest a problem with the randomisation process.</w:t>
      </w:r>
    </w:p>
    <w:p w14:paraId="757FD72C" w14:textId="77777777" w:rsidR="00901C90" w:rsidRPr="00B37248" w:rsidRDefault="00901C90" w:rsidP="008F04C3">
      <w:pPr>
        <w:pStyle w:val="Heading4a"/>
      </w:pPr>
      <w:r w:rsidRPr="00B37248">
        <w:t>Bias due to deviations from intended interventions (effect of assignment to intervention [ITT])</w:t>
      </w:r>
    </w:p>
    <w:p w14:paraId="446EB6EF" w14:textId="77777777" w:rsidR="00901C90" w:rsidRPr="00B37248" w:rsidRDefault="00901C90" w:rsidP="00901C90">
      <w:pPr>
        <w:pStyle w:val="BodyText"/>
      </w:pPr>
      <w:r w:rsidRPr="00B37248">
        <w:t xml:space="preserve">Villani 2017 was judged to be at low risk of bias as no deviations from the trial protocol were reported. </w:t>
      </w:r>
    </w:p>
    <w:p w14:paraId="666CC3B7" w14:textId="77777777" w:rsidR="00901C90" w:rsidRPr="00B37248" w:rsidRDefault="00901C90" w:rsidP="008F04C3">
      <w:pPr>
        <w:pStyle w:val="Heading4a"/>
      </w:pPr>
      <w:r w:rsidRPr="00B37248">
        <w:t>Bias due to missing outcome data</w:t>
      </w:r>
    </w:p>
    <w:p w14:paraId="759D3BF6" w14:textId="77777777" w:rsidR="00901C90" w:rsidRPr="00B37248" w:rsidRDefault="00901C90" w:rsidP="00901C90">
      <w:pPr>
        <w:pStyle w:val="BodyText"/>
      </w:pPr>
      <w:r w:rsidRPr="00B37248">
        <w:t>Concerns were raised with Villani 2017 due to a lack of information regarding missing outcome data.</w:t>
      </w:r>
    </w:p>
    <w:p w14:paraId="2C124F91" w14:textId="77777777" w:rsidR="00901C90" w:rsidRPr="00B37248" w:rsidRDefault="00901C90" w:rsidP="008F04C3">
      <w:pPr>
        <w:pStyle w:val="Heading4a"/>
      </w:pPr>
      <w:r w:rsidRPr="00B37248">
        <w:t>Bias in measurement of the outcome</w:t>
      </w:r>
    </w:p>
    <w:p w14:paraId="5583499D" w14:textId="77777777" w:rsidR="00901C90" w:rsidRPr="00B37248" w:rsidRDefault="00901C90" w:rsidP="00901C90">
      <w:pPr>
        <w:pStyle w:val="BodyText"/>
      </w:pPr>
      <w:r w:rsidRPr="00B37248">
        <w:t xml:space="preserve">Villani 2017 did not blind the participants. However, the neurologists were blinded to the participants treatment allocation. The primary outcome measure of headache reduction and many of the secondary outcomes are subjective and require the participant to record information using a daily diary. The use of the daily diary is subject to recall bias causing some concerns in the measurement of the outcome. </w:t>
      </w:r>
    </w:p>
    <w:p w14:paraId="28ABE101" w14:textId="77777777" w:rsidR="00901C90" w:rsidRPr="00B37248" w:rsidRDefault="00901C90" w:rsidP="008F04C3">
      <w:pPr>
        <w:pStyle w:val="Heading4a"/>
      </w:pPr>
      <w:r w:rsidRPr="00B37248">
        <w:t>Bias in selection of the reported result</w:t>
      </w:r>
    </w:p>
    <w:p w14:paraId="64E3BC73" w14:textId="77777777" w:rsidR="00901C90" w:rsidRPr="00B37248" w:rsidRDefault="00901C90" w:rsidP="00901C90">
      <w:pPr>
        <w:pStyle w:val="BodyText"/>
      </w:pPr>
      <w:r w:rsidRPr="00B37248">
        <w:t>Villani 2017 was judged to have some concerns of bias due to a lack of information.</w:t>
      </w:r>
    </w:p>
    <w:p w14:paraId="0FC186DC" w14:textId="4B3E152F" w:rsidR="00901C90" w:rsidRPr="00B37248" w:rsidRDefault="00901C90" w:rsidP="00901C90">
      <w:pPr>
        <w:pStyle w:val="Caption"/>
      </w:pPr>
      <w:bookmarkStart w:id="117" w:name="_Ref104230013"/>
      <w:bookmarkStart w:id="118" w:name="_Toc159843940"/>
      <w:r w:rsidRPr="00B37248">
        <w:lastRenderedPageBreak/>
        <w:t xml:space="preserve">Figure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Figure \* ARABIC \s 1 </w:instrText>
      </w:r>
      <w:r w:rsidR="00C804DD" w:rsidRPr="00B37248">
        <w:fldChar w:fldCharType="separate"/>
      </w:r>
      <w:r w:rsidR="00AC414C">
        <w:rPr>
          <w:noProof/>
        </w:rPr>
        <w:t>8</w:t>
      </w:r>
      <w:r w:rsidR="00C804DD" w:rsidRPr="00B37248">
        <w:fldChar w:fldCharType="end"/>
      </w:r>
      <w:bookmarkEnd w:id="117"/>
      <w:r w:rsidRPr="00B37248">
        <w:tab/>
        <w:t>Risk of bias graph: review authors' judgements about each risk of bias item presented as percentages across all included RCTs – Headache disorders</w:t>
      </w:r>
      <w:bookmarkEnd w:id="118"/>
    </w:p>
    <w:p w14:paraId="0E5F5BCC" w14:textId="77777777" w:rsidR="00901C90" w:rsidRPr="00B37248" w:rsidRDefault="00901C90" w:rsidP="00901C90">
      <w:pPr>
        <w:pStyle w:val="Pic"/>
      </w:pPr>
      <w:r w:rsidRPr="00B37248">
        <w:t xml:space="preserve"> </w:t>
      </w:r>
      <w:r w:rsidRPr="00F41D63">
        <w:rPr>
          <w:noProof/>
        </w:rPr>
        <w:drawing>
          <wp:inline distT="0" distB="0" distL="0" distR="0" wp14:anchorId="074A1AF6" wp14:editId="40F9162D">
            <wp:extent cx="5730875" cy="1725930"/>
            <wp:effectExtent l="0" t="0" r="3175" b="762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0875" cy="1725930"/>
                    </a:xfrm>
                    <a:prstGeom prst="rect">
                      <a:avLst/>
                    </a:prstGeom>
                    <a:noFill/>
                    <a:ln>
                      <a:noFill/>
                    </a:ln>
                  </pic:spPr>
                </pic:pic>
              </a:graphicData>
            </a:graphic>
          </wp:inline>
        </w:drawing>
      </w:r>
    </w:p>
    <w:p w14:paraId="7B516B96" w14:textId="77777777" w:rsidR="00901C90" w:rsidRPr="00B37248" w:rsidRDefault="00901C90" w:rsidP="00901C90">
      <w:pPr>
        <w:pStyle w:val="BodyText"/>
      </w:pPr>
    </w:p>
    <w:p w14:paraId="7D994875" w14:textId="77777777" w:rsidR="00901C90" w:rsidRPr="00B37248" w:rsidRDefault="00901C90" w:rsidP="0011364B">
      <w:pPr>
        <w:pStyle w:val="Heading4"/>
      </w:pPr>
      <w:r w:rsidRPr="00B37248">
        <w:t>Effect of intervention</w:t>
      </w:r>
    </w:p>
    <w:p w14:paraId="7C7DB127" w14:textId="651C7E7E" w:rsidR="00901C90" w:rsidRPr="00B37248" w:rsidRDefault="00901C90" w:rsidP="00901C90">
      <w:pPr>
        <w:pStyle w:val="BodyText"/>
      </w:pPr>
      <w:r w:rsidRPr="00B37248">
        <w:t xml:space="preserve">Outcomes considered by the NTWC to be critical or important for decision-making in people living with headache disorders are listed in </w:t>
      </w:r>
      <w:r w:rsidRPr="00B37248">
        <w:fldChar w:fldCharType="begin"/>
      </w:r>
      <w:r w:rsidRPr="00B37248">
        <w:instrText xml:space="preserve"> REF _Ref104293354 \h </w:instrText>
      </w:r>
      <w:r w:rsidRPr="00B37248">
        <w:fldChar w:fldCharType="separate"/>
      </w:r>
      <w:r w:rsidR="00AC414C" w:rsidRPr="00B37248">
        <w:t xml:space="preserve">Table </w:t>
      </w:r>
      <w:r w:rsidR="00AC414C">
        <w:rPr>
          <w:noProof/>
        </w:rPr>
        <w:t>D</w:t>
      </w:r>
      <w:r w:rsidR="00AC414C" w:rsidRPr="00B37248">
        <w:noBreakHyphen/>
      </w:r>
      <w:r w:rsidR="00AC414C">
        <w:rPr>
          <w:noProof/>
        </w:rPr>
        <w:t>14</w:t>
      </w:r>
      <w:r w:rsidRPr="00B37248">
        <w:fldChar w:fldCharType="end"/>
      </w:r>
      <w:r w:rsidRPr="00B37248">
        <w:t xml:space="preserve">. </w:t>
      </w:r>
    </w:p>
    <w:p w14:paraId="7D0220B9" w14:textId="163F7D01" w:rsidR="00901C90" w:rsidRPr="00B37248" w:rsidRDefault="00901C90" w:rsidP="00901C90">
      <w:pPr>
        <w:pStyle w:val="Caption"/>
      </w:pPr>
      <w:bookmarkStart w:id="119" w:name="_Ref104293354"/>
      <w:bookmarkStart w:id="120" w:name="_Toc117767385"/>
      <w:bookmarkStart w:id="121" w:name="_Toc159843914"/>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14</w:t>
      </w:r>
      <w:r w:rsidR="00C804DD" w:rsidRPr="00B37248">
        <w:fldChar w:fldCharType="end"/>
      </w:r>
      <w:bookmarkEnd w:id="119"/>
      <w:r w:rsidRPr="00B37248">
        <w:tab/>
        <w:t>Outcomes considered by the NTWC to be critical or important for decision-making: headache disorders</w:t>
      </w:r>
      <w:bookmarkEnd w:id="120"/>
      <w:bookmarkEnd w:id="121"/>
    </w:p>
    <w:tbl>
      <w:tblPr>
        <w:tblStyle w:val="PlainTable2"/>
        <w:tblW w:w="5000" w:type="pct"/>
        <w:tblLayout w:type="fixed"/>
        <w:tblLook w:val="04A0" w:firstRow="1" w:lastRow="0" w:firstColumn="1" w:lastColumn="0" w:noHBand="0" w:noVBand="1"/>
      </w:tblPr>
      <w:tblGrid>
        <w:gridCol w:w="1844"/>
        <w:gridCol w:w="2694"/>
        <w:gridCol w:w="1701"/>
        <w:gridCol w:w="2128"/>
        <w:gridCol w:w="1378"/>
      </w:tblGrid>
      <w:tr w:rsidR="0094559F" w:rsidRPr="00B37248" w14:paraId="3DC16F39" w14:textId="77777777" w:rsidTr="00945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noWrap/>
            <w:hideMark/>
          </w:tcPr>
          <w:p w14:paraId="55AE4747" w14:textId="77777777" w:rsidR="00901C90" w:rsidRPr="00B37248" w:rsidRDefault="00901C90" w:rsidP="00B072BE">
            <w:pPr>
              <w:pStyle w:val="Tabletext9pt"/>
            </w:pPr>
            <w:r w:rsidRPr="00B37248">
              <w:t>Outcome domain</w:t>
            </w:r>
          </w:p>
        </w:tc>
        <w:tc>
          <w:tcPr>
            <w:tcW w:w="1382" w:type="pct"/>
          </w:tcPr>
          <w:p w14:paraId="19F14231"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Measured with</w:t>
            </w:r>
          </w:p>
        </w:tc>
        <w:tc>
          <w:tcPr>
            <w:tcW w:w="873" w:type="pct"/>
            <w:hideMark/>
          </w:tcPr>
          <w:p w14:paraId="57850BA5"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consensus rating</w:t>
            </w:r>
          </w:p>
        </w:tc>
        <w:tc>
          <w:tcPr>
            <w:tcW w:w="1092" w:type="pct"/>
          </w:tcPr>
          <w:p w14:paraId="261C9B79"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Data available for comparison 1 or 2?</w:t>
            </w:r>
          </w:p>
        </w:tc>
        <w:tc>
          <w:tcPr>
            <w:tcW w:w="708" w:type="pct"/>
          </w:tcPr>
          <w:p w14:paraId="32854554"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proofErr w:type="spellStart"/>
            <w:r w:rsidRPr="00B37248">
              <w:t>Villiani</w:t>
            </w:r>
            <w:proofErr w:type="spellEnd"/>
            <w:r w:rsidRPr="00B37248">
              <w:t xml:space="preserve"> 2017</w:t>
            </w:r>
          </w:p>
        </w:tc>
      </w:tr>
      <w:tr w:rsidR="0094559F" w:rsidRPr="00B37248" w14:paraId="4B7ED4A0"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noWrap/>
          </w:tcPr>
          <w:p w14:paraId="40D4B107" w14:textId="77777777" w:rsidR="00901C90" w:rsidRPr="00B37248" w:rsidRDefault="00901C90" w:rsidP="00B072BE">
            <w:pPr>
              <w:pStyle w:val="Tabletext9pt"/>
            </w:pPr>
            <w:r w:rsidRPr="00B37248">
              <w:t>Symptom severity</w:t>
            </w:r>
          </w:p>
        </w:tc>
        <w:tc>
          <w:tcPr>
            <w:tcW w:w="1382" w:type="pct"/>
          </w:tcPr>
          <w:p w14:paraId="3A9832C9"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 measures reported in eligible studies</w:t>
            </w:r>
          </w:p>
        </w:tc>
        <w:tc>
          <w:tcPr>
            <w:tcW w:w="873" w:type="pct"/>
          </w:tcPr>
          <w:p w14:paraId="7BE1094E"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92" w:type="pct"/>
          </w:tcPr>
          <w:p w14:paraId="032EEFB3"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708" w:type="pct"/>
          </w:tcPr>
          <w:p w14:paraId="3AAE4AF8"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901C90" w:rsidRPr="00B37248" w14:paraId="5220650E" w14:textId="77777777" w:rsidTr="0094559F">
        <w:tc>
          <w:tcPr>
            <w:cnfStyle w:val="001000000000" w:firstRow="0" w:lastRow="0" w:firstColumn="1" w:lastColumn="0" w:oddVBand="0" w:evenVBand="0" w:oddHBand="0" w:evenHBand="0" w:firstRowFirstColumn="0" w:firstRowLastColumn="0" w:lastRowFirstColumn="0" w:lastRowLastColumn="0"/>
            <w:tcW w:w="946" w:type="pct"/>
            <w:noWrap/>
          </w:tcPr>
          <w:p w14:paraId="5BAFE85F" w14:textId="77777777" w:rsidR="00901C90" w:rsidRPr="00B37248" w:rsidRDefault="00901C90" w:rsidP="00B072BE">
            <w:pPr>
              <w:pStyle w:val="Tabletext9pt"/>
            </w:pPr>
            <w:r w:rsidRPr="00B37248">
              <w:t>Frequency</w:t>
            </w:r>
          </w:p>
        </w:tc>
        <w:tc>
          <w:tcPr>
            <w:tcW w:w="1382" w:type="pct"/>
          </w:tcPr>
          <w:p w14:paraId="06727415"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Number of days with headache per month</w:t>
            </w:r>
          </w:p>
        </w:tc>
        <w:tc>
          <w:tcPr>
            <w:tcW w:w="873" w:type="pct"/>
          </w:tcPr>
          <w:p w14:paraId="6FDC0EDC"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1092" w:type="pct"/>
          </w:tcPr>
          <w:p w14:paraId="683307D4"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Yes</w:t>
            </w:r>
          </w:p>
        </w:tc>
        <w:tc>
          <w:tcPr>
            <w:tcW w:w="708" w:type="pct"/>
          </w:tcPr>
          <w:p w14:paraId="08C03E3D"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B37248">
              <w:rPr>
                <w:rFonts w:ascii="Segoe UI Symbol" w:hAnsi="Segoe UI Symbol" w:cs="Segoe UI Symbol"/>
              </w:rPr>
              <w:t>✓</w:t>
            </w:r>
          </w:p>
        </w:tc>
      </w:tr>
      <w:tr w:rsidR="0094559F" w:rsidRPr="00B37248" w14:paraId="1FC5EC75"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noWrap/>
          </w:tcPr>
          <w:p w14:paraId="3FD19B15" w14:textId="77777777" w:rsidR="00901C90" w:rsidRPr="00B37248" w:rsidRDefault="00901C90" w:rsidP="00B072BE">
            <w:pPr>
              <w:pStyle w:val="Tabletext9pt"/>
            </w:pPr>
            <w:r w:rsidRPr="00B37248">
              <w:t xml:space="preserve">Pain </w:t>
            </w:r>
          </w:p>
        </w:tc>
        <w:tc>
          <w:tcPr>
            <w:tcW w:w="1382" w:type="pct"/>
          </w:tcPr>
          <w:p w14:paraId="67375C07"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Visual Analogue Scale</w:t>
            </w:r>
          </w:p>
        </w:tc>
        <w:tc>
          <w:tcPr>
            <w:tcW w:w="873" w:type="pct"/>
          </w:tcPr>
          <w:p w14:paraId="51D26BDB"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92" w:type="pct"/>
          </w:tcPr>
          <w:p w14:paraId="10809F4E"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Yes</w:t>
            </w:r>
          </w:p>
        </w:tc>
        <w:tc>
          <w:tcPr>
            <w:tcW w:w="708" w:type="pct"/>
          </w:tcPr>
          <w:p w14:paraId="316C38A5"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B37248">
              <w:rPr>
                <w:rFonts w:ascii="Segoe UI Symbol" w:hAnsi="Segoe UI Symbol" w:cs="Segoe UI Symbol"/>
              </w:rPr>
              <w:t>✓</w:t>
            </w:r>
          </w:p>
        </w:tc>
      </w:tr>
      <w:tr w:rsidR="00901C90" w:rsidRPr="00B37248" w14:paraId="485C502B" w14:textId="77777777" w:rsidTr="0094559F">
        <w:tc>
          <w:tcPr>
            <w:cnfStyle w:val="001000000000" w:firstRow="0" w:lastRow="0" w:firstColumn="1" w:lastColumn="0" w:oddVBand="0" w:evenVBand="0" w:oddHBand="0" w:evenHBand="0" w:firstRowFirstColumn="0" w:firstRowLastColumn="0" w:lastRowFirstColumn="0" w:lastRowLastColumn="0"/>
            <w:tcW w:w="946" w:type="pct"/>
          </w:tcPr>
          <w:p w14:paraId="070D082B" w14:textId="77777777" w:rsidR="00901C90" w:rsidRPr="00B37248" w:rsidRDefault="00901C90" w:rsidP="00B072BE">
            <w:pPr>
              <w:pStyle w:val="Tabletext9pt"/>
            </w:pPr>
            <w:r w:rsidRPr="00B37248">
              <w:t>Clinical efficacy</w:t>
            </w:r>
          </w:p>
        </w:tc>
        <w:tc>
          <w:tcPr>
            <w:tcW w:w="1382" w:type="pct"/>
          </w:tcPr>
          <w:p w14:paraId="19FF0DEC"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50% reduction in days with a headache per month </w:t>
            </w:r>
          </w:p>
        </w:tc>
        <w:tc>
          <w:tcPr>
            <w:tcW w:w="873" w:type="pct"/>
            <w:noWrap/>
          </w:tcPr>
          <w:p w14:paraId="68C5E854"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1092" w:type="pct"/>
          </w:tcPr>
          <w:p w14:paraId="0B6ED74E"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Yes</w:t>
            </w:r>
          </w:p>
        </w:tc>
        <w:tc>
          <w:tcPr>
            <w:tcW w:w="708" w:type="pct"/>
          </w:tcPr>
          <w:p w14:paraId="36467752"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B37248">
              <w:rPr>
                <w:rFonts w:ascii="Segoe UI Symbol" w:hAnsi="Segoe UI Symbol" w:cs="Segoe UI Symbol"/>
              </w:rPr>
              <w:t>✓</w:t>
            </w:r>
          </w:p>
        </w:tc>
      </w:tr>
      <w:tr w:rsidR="0094559F" w:rsidRPr="00B37248" w14:paraId="630481EB"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187C511F" w14:textId="77777777" w:rsidR="00901C90" w:rsidRPr="00B37248" w:rsidRDefault="00901C90" w:rsidP="00B072BE">
            <w:pPr>
              <w:pStyle w:val="Tabletext9pt"/>
            </w:pPr>
            <w:r w:rsidRPr="00B37248">
              <w:t>Functional impairment (ADL)</w:t>
            </w:r>
          </w:p>
        </w:tc>
        <w:tc>
          <w:tcPr>
            <w:tcW w:w="1382" w:type="pct"/>
          </w:tcPr>
          <w:p w14:paraId="7440E162"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 measures reported in eligible studies</w:t>
            </w:r>
          </w:p>
        </w:tc>
        <w:tc>
          <w:tcPr>
            <w:tcW w:w="873" w:type="pct"/>
            <w:noWrap/>
          </w:tcPr>
          <w:p w14:paraId="7813659C"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92" w:type="pct"/>
          </w:tcPr>
          <w:p w14:paraId="1B2DF900"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708" w:type="pct"/>
          </w:tcPr>
          <w:p w14:paraId="4DB63B0F"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901C90" w:rsidRPr="00B37248" w14:paraId="5CD5143C" w14:textId="77777777" w:rsidTr="0094559F">
        <w:tc>
          <w:tcPr>
            <w:cnfStyle w:val="001000000000" w:firstRow="0" w:lastRow="0" w:firstColumn="1" w:lastColumn="0" w:oddVBand="0" w:evenVBand="0" w:oddHBand="0" w:evenHBand="0" w:firstRowFirstColumn="0" w:firstRowLastColumn="0" w:lastRowFirstColumn="0" w:lastRowLastColumn="0"/>
            <w:tcW w:w="946" w:type="pct"/>
          </w:tcPr>
          <w:p w14:paraId="3EF8FB8C" w14:textId="77777777" w:rsidR="00901C90" w:rsidRPr="00B37248" w:rsidRDefault="00901C90" w:rsidP="00B072BE">
            <w:pPr>
              <w:pStyle w:val="Tabletext9pt"/>
            </w:pPr>
            <w:proofErr w:type="spellStart"/>
            <w:r w:rsidRPr="00B37248">
              <w:t>HRQoL</w:t>
            </w:r>
            <w:proofErr w:type="spellEnd"/>
            <w:r w:rsidRPr="00B37248">
              <w:t xml:space="preserve"> </w:t>
            </w:r>
          </w:p>
        </w:tc>
        <w:tc>
          <w:tcPr>
            <w:tcW w:w="1382" w:type="pct"/>
          </w:tcPr>
          <w:p w14:paraId="70D70844"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Headache QoL</w:t>
            </w:r>
          </w:p>
        </w:tc>
        <w:tc>
          <w:tcPr>
            <w:tcW w:w="873" w:type="pct"/>
            <w:noWrap/>
          </w:tcPr>
          <w:p w14:paraId="046513D0"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1092" w:type="pct"/>
          </w:tcPr>
          <w:p w14:paraId="34B5D6D3"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708" w:type="pct"/>
          </w:tcPr>
          <w:p w14:paraId="3EFF2256"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94559F" w:rsidRPr="00B37248" w14:paraId="578423A1"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75761736" w14:textId="77777777" w:rsidR="00901C90" w:rsidRPr="00B37248" w:rsidRDefault="00901C90" w:rsidP="00B072BE">
            <w:pPr>
              <w:pStyle w:val="Tabletext9pt"/>
            </w:pPr>
            <w:r w:rsidRPr="00B37248">
              <w:t xml:space="preserve">Psychosocial wellbeing </w:t>
            </w:r>
          </w:p>
        </w:tc>
        <w:tc>
          <w:tcPr>
            <w:tcW w:w="1382" w:type="pct"/>
          </w:tcPr>
          <w:p w14:paraId="4E657584"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Visual Analogue Scale</w:t>
            </w:r>
          </w:p>
        </w:tc>
        <w:tc>
          <w:tcPr>
            <w:tcW w:w="873" w:type="pct"/>
            <w:noWrap/>
          </w:tcPr>
          <w:p w14:paraId="255A2F62"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92" w:type="pct"/>
          </w:tcPr>
          <w:p w14:paraId="0FD881B2"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708" w:type="pct"/>
          </w:tcPr>
          <w:p w14:paraId="7FF43AE3"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bl>
    <w:p w14:paraId="0357B96C" w14:textId="77777777" w:rsidR="00901C90" w:rsidRPr="00B37248" w:rsidRDefault="00901C90" w:rsidP="00901C90">
      <w:pPr>
        <w:pStyle w:val="TableFigNotes18"/>
      </w:pPr>
      <w:r w:rsidRPr="00B37248">
        <w:t xml:space="preserve">Abbreviations: ADL, activities of daily living; </w:t>
      </w:r>
      <w:proofErr w:type="spellStart"/>
      <w:r w:rsidRPr="00B37248">
        <w:t>HRQoL</w:t>
      </w:r>
      <w:proofErr w:type="spellEnd"/>
      <w:r w:rsidRPr="00B37248">
        <w:t>, health-related quality of life</w:t>
      </w:r>
    </w:p>
    <w:p w14:paraId="57712738" w14:textId="77777777" w:rsidR="00901C90" w:rsidRPr="00B37248" w:rsidRDefault="00901C90" w:rsidP="00901C90">
      <w:pPr>
        <w:pStyle w:val="TableFigNotes18"/>
      </w:pPr>
      <w:r w:rsidRPr="00B37248">
        <w:rPr>
          <w:rFonts w:ascii="Segoe UI Symbol" w:hAnsi="Segoe UI Symbol" w:cs="Segoe UI Symbol"/>
        </w:rPr>
        <w:t>✓</w:t>
      </w:r>
      <w:r w:rsidRPr="00B37248">
        <w:t> A study result is available for inclusion in the synthesis</w:t>
      </w:r>
    </w:p>
    <w:p w14:paraId="2AFA7805" w14:textId="77777777" w:rsidR="00901C90" w:rsidRPr="00B37248" w:rsidRDefault="00901C90" w:rsidP="00901C90">
      <w:pPr>
        <w:pStyle w:val="TableFigNotes18"/>
      </w:pPr>
      <w:r w:rsidRPr="00B37248">
        <w:t>X No study result is available for inclusion, (probably) because the P value, magnitude or direction of the results generated were considered unfavourable by the study investigators</w:t>
      </w:r>
    </w:p>
    <w:p w14:paraId="65DB2823" w14:textId="77777777" w:rsidR="00901C90" w:rsidRPr="00B37248" w:rsidRDefault="00901C90" w:rsidP="00901C90">
      <w:pPr>
        <w:pStyle w:val="TableFigNotes18"/>
      </w:pPr>
      <w:r w:rsidRPr="00B37248">
        <w:t>-- No study result is available for inclusion, (probably) because the outcome was not assessed, or for a reason unrelated to the P value, magnitude or direction of the results</w:t>
      </w:r>
    </w:p>
    <w:p w14:paraId="239FBC21" w14:textId="77777777" w:rsidR="00901C90" w:rsidRPr="00B37248" w:rsidRDefault="00901C90" w:rsidP="00901C90">
      <w:pPr>
        <w:pStyle w:val="TableFigNotes18"/>
      </w:pPr>
      <w:r w:rsidRPr="00B37248">
        <w:t>? No study result is available for inclusion, and it is unclear if the outcome was assessed in the study</w:t>
      </w:r>
    </w:p>
    <w:p w14:paraId="420109AB" w14:textId="77777777" w:rsidR="00901C90" w:rsidRPr="00B37248" w:rsidRDefault="00901C90" w:rsidP="00901C90">
      <w:pPr>
        <w:pStyle w:val="TableFigNotes18"/>
      </w:pPr>
    </w:p>
    <w:p w14:paraId="3CDCAA21" w14:textId="636ADADC" w:rsidR="00901C90" w:rsidRPr="00B37248" w:rsidRDefault="00901C90" w:rsidP="00901C90">
      <w:pPr>
        <w:pStyle w:val="Heading5"/>
        <w:rPr>
          <w:lang w:val="en-AU"/>
        </w:rPr>
      </w:pPr>
      <w:r w:rsidRPr="00B37248">
        <w:rPr>
          <w:lang w:val="en-AU"/>
        </w:rPr>
        <w:t xml:space="preserve">Comparison 1 (vs </w:t>
      </w:r>
      <w:r w:rsidR="00DC1596" w:rsidRPr="00B37248">
        <w:rPr>
          <w:lang w:val="en-AU"/>
        </w:rPr>
        <w:t>sham</w:t>
      </w:r>
      <w:r w:rsidRPr="00B37248">
        <w:rPr>
          <w:lang w:val="en-AU"/>
        </w:rPr>
        <w:t>)</w:t>
      </w:r>
    </w:p>
    <w:p w14:paraId="787798FD" w14:textId="5D7B2E27" w:rsidR="00901C90" w:rsidRPr="00B37248" w:rsidRDefault="00901C90" w:rsidP="00901C90">
      <w:pPr>
        <w:pStyle w:val="BodyText"/>
      </w:pPr>
      <w:r w:rsidRPr="00B37248">
        <w:t xml:space="preserve">There were no studies identified comparing shiatsu with </w:t>
      </w:r>
      <w:r w:rsidR="00DC1596" w:rsidRPr="00B37248">
        <w:t>sham</w:t>
      </w:r>
      <w:r w:rsidRPr="00B37248">
        <w:t xml:space="preserve"> in people with headache disorders.</w:t>
      </w:r>
    </w:p>
    <w:p w14:paraId="1F351C6C" w14:textId="77777777" w:rsidR="00901C90" w:rsidRPr="00B37248" w:rsidRDefault="00901C90" w:rsidP="00901C90">
      <w:pPr>
        <w:pStyle w:val="Heading5"/>
        <w:rPr>
          <w:lang w:val="en-AU"/>
        </w:rPr>
      </w:pPr>
      <w:r w:rsidRPr="00B37248">
        <w:rPr>
          <w:lang w:val="en-AU"/>
        </w:rPr>
        <w:t>Comparison 2 (vs control)</w:t>
      </w:r>
    </w:p>
    <w:p w14:paraId="53900E1C" w14:textId="77777777" w:rsidR="00901C90" w:rsidRPr="00B37248" w:rsidRDefault="00901C90" w:rsidP="00901C90">
      <w:pPr>
        <w:pStyle w:val="BodyText"/>
      </w:pPr>
      <w:r w:rsidRPr="00B37248">
        <w:t>One quasi-RCT (</w:t>
      </w:r>
      <w:proofErr w:type="spellStart"/>
      <w:r w:rsidRPr="00B37248">
        <w:t>Villiani</w:t>
      </w:r>
      <w:proofErr w:type="spellEnd"/>
      <w:r w:rsidRPr="00B37248">
        <w:t xml:space="preserve"> 2017) comparing shiatsu with no intervention (delivered as an adjunct to amitriptyline) in people with headache disorders was eligible for this comparison and contributed data relevant to three of the seven critical or important outcomes. </w:t>
      </w:r>
    </w:p>
    <w:p w14:paraId="587A2ED3" w14:textId="77777777" w:rsidR="00901C90" w:rsidRPr="00B37248" w:rsidRDefault="00901C90" w:rsidP="00901C90">
      <w:pPr>
        <w:pStyle w:val="Heading6"/>
      </w:pPr>
      <w:r w:rsidRPr="00B37248">
        <w:lastRenderedPageBreak/>
        <w:t>Headache Frequency</w:t>
      </w:r>
    </w:p>
    <w:p w14:paraId="626328A5" w14:textId="77777777" w:rsidR="00901C90" w:rsidRPr="00B37248" w:rsidRDefault="00901C90" w:rsidP="00901C90">
      <w:pPr>
        <w:pStyle w:val="BodyText"/>
      </w:pPr>
      <w:r w:rsidRPr="00B37248">
        <w:t>One trial (27 participants) reported headache frequency measured by the average number of days with headache per month over the treatment period (12 weeks) (</w:t>
      </w:r>
      <w:proofErr w:type="spellStart"/>
      <w:r w:rsidRPr="00B37248">
        <w:t>Villiani</w:t>
      </w:r>
      <w:proofErr w:type="spellEnd"/>
      <w:r w:rsidRPr="00B37248">
        <w:t xml:space="preserve"> 2017). The measure is a subjective assessment of headaches, reported by participants and measured each day using diary. </w:t>
      </w:r>
    </w:p>
    <w:p w14:paraId="111B3389" w14:textId="77777777" w:rsidR="00901C90" w:rsidRPr="00B37248" w:rsidRDefault="00901C90" w:rsidP="00901C90">
      <w:pPr>
        <w:pStyle w:val="BodyText"/>
      </w:pPr>
      <w:r w:rsidRPr="00B37248">
        <w:t xml:space="preserve">The result suggested no important difference between treatment groups for the average number of days with headache per month (MD 0.50; 95% CI –4.33, 5.33; </w:t>
      </w:r>
      <w:r w:rsidRPr="00B37248">
        <w:rPr>
          <w:rStyle w:val="Emphasis"/>
        </w:rPr>
        <w:t xml:space="preserve">p </w:t>
      </w:r>
      <w:r w:rsidRPr="00B37248">
        <w:t>= 0.84) (</w:t>
      </w:r>
      <w:r w:rsidRPr="00B37248">
        <w:rPr>
          <w:rStyle w:val="Emphasis"/>
        </w:rPr>
        <w:t>GRADE: Very Low</w:t>
      </w:r>
      <w:r w:rsidRPr="00B37248">
        <w:t>).</w:t>
      </w:r>
    </w:p>
    <w:p w14:paraId="5B94D055" w14:textId="77777777" w:rsidR="00901C90" w:rsidRPr="00B37248" w:rsidRDefault="00901C90" w:rsidP="00901C90">
      <w:pPr>
        <w:pStyle w:val="Heading6"/>
      </w:pPr>
      <w:r w:rsidRPr="00B37248">
        <w:t>Pain</w:t>
      </w:r>
    </w:p>
    <w:p w14:paraId="7709243E" w14:textId="7FCCE3A2" w:rsidR="00901C90" w:rsidRPr="00B37248" w:rsidRDefault="00901C90" w:rsidP="00901C90">
      <w:pPr>
        <w:pStyle w:val="BodyText"/>
      </w:pPr>
      <w:r w:rsidRPr="00B37248">
        <w:t>One trial (27 participants) reported pain intensity measured with a visual analogue scale (VAS) at the end of treatment (12 weeks) (</w:t>
      </w:r>
      <w:proofErr w:type="spellStart"/>
      <w:r w:rsidRPr="00B37248">
        <w:t>Villiani</w:t>
      </w:r>
      <w:proofErr w:type="spellEnd"/>
      <w:r w:rsidRPr="00B37248">
        <w:t xml:space="preserve"> 2017). The VAS is a subjective assessment of pain, reported by participants and measured on a continuous scale (cm) from 0 (no pain) to 10 (worst imaginable pain). Higher values indicate worse pain. An MCID for the pain VAS is reported to be 2.7 cm (25–29) in people with headache </w:t>
      </w:r>
      <w:r w:rsidRPr="00B37248">
        <w:fldChar w:fldCharType="begin"/>
      </w:r>
      <w:r w:rsidR="00A34EDC">
        <w:instrText xml:space="preserve"> ADDIN EN.CITE &lt;EndNote&gt;&lt;Cite&gt;&lt;Author&gt;Aicher&lt;/Author&gt;&lt;Year&gt;2012&lt;/Year&gt;&lt;RecNum&gt;523&lt;/RecNum&gt;&lt;DisplayText&gt;(34)&lt;/DisplayText&gt;&lt;record&gt;&lt;rec-number&gt;523&lt;/rec-number&gt;&lt;foreign-keys&gt;&lt;key app="EN" db-id="rfx5v25rowst08e59tbxx9ty5t2w0adwt52x" timestamp="1666248042"&gt;523&lt;/key&gt;&lt;/foreign-keys&gt;&lt;ref-type name="Journal Article"&gt;17&lt;/ref-type&gt;&lt;contributors&gt;&lt;authors&gt;&lt;author&gt;Aicher, B.&lt;/author&gt;&lt;author&gt;Peil, H.&lt;/author&gt;&lt;author&gt;Peil, B.&lt;/author&gt;&lt;author&gt;Diener, H. C.&lt;/author&gt;&lt;/authors&gt;&lt;/contributors&gt;&lt;auth-address&gt;Boehringer Ingelheim Pharma GmbH &amp;amp; Co. KG, Germany.&lt;/auth-address&gt;&lt;titles&gt;&lt;title&gt;Responsiveness of efficacy endpoints in clinical trials with over the counter analgesics for headache&lt;/title&gt;&lt;secondary-title&gt;Cephalalgia&lt;/secondary-title&gt;&lt;/titles&gt;&lt;periodical&gt;&lt;full-title&gt;Cephalalgia&lt;/full-title&gt;&lt;/periodical&gt;&lt;pages&gt;953-62&lt;/pages&gt;&lt;volume&gt;32&lt;/volume&gt;&lt;number&gt;13&lt;/number&gt;&lt;edition&gt;20120704&lt;/edition&gt;&lt;keywords&gt;&lt;keyword&gt;Analgesics/*therapeutic use&lt;/keyword&gt;&lt;keyword&gt;Double-Blind Method&lt;/keyword&gt;&lt;keyword&gt;Headache/*drug therapy&lt;/keyword&gt;&lt;keyword&gt;Humans&lt;/keyword&gt;&lt;keyword&gt;Multicenter Studies as Topic&lt;/keyword&gt;&lt;keyword&gt;Nonprescription Drugs/*therapeutic use&lt;/keyword&gt;&lt;keyword&gt;Pain Measurement/*methods&lt;/keyword&gt;&lt;keyword&gt;Patient Satisfaction/*statistics &amp;amp; numerical data&lt;/keyword&gt;&lt;keyword&gt;ROC Curve&lt;/keyword&gt;&lt;keyword&gt;Randomized Controlled Trials as Topic&lt;/keyword&gt;&lt;/keywords&gt;&lt;dates&gt;&lt;year&gt;2012&lt;/year&gt;&lt;pub-dates&gt;&lt;date&gt;Oct&lt;/date&gt;&lt;/pub-dates&gt;&lt;/dates&gt;&lt;isbn&gt;1468-2982 (Electronic)&amp;#xD;0333-1024 (Linking)&lt;/isbn&gt;&lt;accession-num&gt;22763497&lt;/accession-num&gt;&lt;urls&gt;&lt;related-urls&gt;&lt;url&gt;https://www.ncbi.nlm.nih.gov/pubmed/22763497&lt;/url&gt;&lt;/related-urls&gt;&lt;/urls&gt;&lt;electronic-resource-num&gt;10.1177/0333102412452047&lt;/electronic-resource-num&gt;&lt;remote-database-name&gt;Medline&lt;/remote-database-name&gt;&lt;remote-database-provider&gt;NLM&lt;/remote-database-provider&gt;&lt;/record&gt;&lt;/Cite&gt;&lt;/EndNote&gt;</w:instrText>
      </w:r>
      <w:r w:rsidRPr="00B37248">
        <w:fldChar w:fldCharType="separate"/>
      </w:r>
      <w:r w:rsidR="00A34EDC">
        <w:rPr>
          <w:noProof/>
        </w:rPr>
        <w:t>(</w:t>
      </w:r>
      <w:hyperlink w:anchor="_ENREF_34" w:tooltip="Aicher, 2012 #523" w:history="1">
        <w:r w:rsidR="00A34EDC">
          <w:rPr>
            <w:noProof/>
          </w:rPr>
          <w:t>34</w:t>
        </w:r>
      </w:hyperlink>
      <w:r w:rsidR="00A34EDC">
        <w:rPr>
          <w:noProof/>
        </w:rPr>
        <w:t>)</w:t>
      </w:r>
      <w:r w:rsidRPr="00B37248">
        <w:fldChar w:fldCharType="end"/>
      </w:r>
      <w:r w:rsidRPr="00B37248">
        <w:t xml:space="preserve"> but can vary from 0.8 to 4.0 cm across different patient groups </w:t>
      </w:r>
      <w:r w:rsidRPr="00B37248">
        <w:fldChar w:fldCharType="begin"/>
      </w:r>
      <w:r w:rsidR="00A34EDC">
        <w:instrText xml:space="preserve"> ADDIN EN.CITE &lt;EndNote&gt;&lt;Cite&gt;&lt;Author&gt;Olsen&lt;/Author&gt;&lt;Year&gt;2017&lt;/Year&gt;&lt;RecNum&gt;600&lt;/RecNum&gt;&lt;DisplayText&gt;(35)&lt;/DisplayText&gt;&lt;record&gt;&lt;rec-number&gt;600&lt;/rec-number&gt;&lt;foreign-keys&gt;&lt;key app="EN" db-id="rfx5v25rowst08e59tbxx9ty5t2w0adwt52x" timestamp="1688088660"&gt;600&lt;/key&gt;&lt;/foreign-keys&gt;&lt;ref-type name="Journal Article"&gt;17&lt;/ref-type&gt;&lt;contributors&gt;&lt;authors&gt;&lt;author&gt;Olsen, Mette Frahm&lt;/author&gt;&lt;author&gt;Bjerre, Eik&lt;/author&gt;&lt;author&gt;Hansen, Maria Damkjær&lt;/author&gt;&lt;author&gt;Hilden, Jørgen&lt;/author&gt;&lt;author&gt;Landler, Nino Emanuel&lt;/author&gt;&lt;author&gt;Tendal, Britta&lt;/author&gt;&lt;author&gt;Hróbjartsson, Asbjørn&lt;/author&gt;&lt;/authors&gt;&lt;/contributors&gt;&lt;titles&gt;&lt;title&gt;Pain relief that matters to patients: systematic review of empirical studies assessing the minimum clinically important difference in acute pain&lt;/title&gt;&lt;secondary-title&gt;BMC Medicine&lt;/secondary-title&gt;&lt;/titles&gt;&lt;periodical&gt;&lt;full-title&gt;BMC Medicine&lt;/full-title&gt;&lt;/periodical&gt;&lt;pages&gt;35&lt;/pages&gt;&lt;volume&gt;15&lt;/volume&gt;&lt;number&gt;1&lt;/number&gt;&lt;dates&gt;&lt;year&gt;2017&lt;/year&gt;&lt;pub-dates&gt;&lt;date&gt;2017/02/20&lt;/date&gt;&lt;/pub-dates&gt;&lt;/dates&gt;&lt;isbn&gt;1741-7015&lt;/isbn&gt;&lt;urls&gt;&lt;related-urls&gt;&lt;url&gt;https://doi.org/10.1186/s12916-016-0775-3&lt;/url&gt;&lt;/related-urls&gt;&lt;/urls&gt;&lt;electronic-resource-num&gt;10.1186/s12916-016-0775-3&lt;/electronic-resource-num&gt;&lt;/record&gt;&lt;/Cite&gt;&lt;/EndNote&gt;</w:instrText>
      </w:r>
      <w:r w:rsidRPr="00B37248">
        <w:fldChar w:fldCharType="separate"/>
      </w:r>
      <w:r w:rsidR="00A34EDC">
        <w:rPr>
          <w:noProof/>
        </w:rPr>
        <w:t>(</w:t>
      </w:r>
      <w:hyperlink w:anchor="_ENREF_35" w:tooltip="Olsen, 2017 #600" w:history="1">
        <w:r w:rsidR="00A34EDC">
          <w:rPr>
            <w:noProof/>
          </w:rPr>
          <w:t>35</w:t>
        </w:r>
      </w:hyperlink>
      <w:r w:rsidR="00A34EDC">
        <w:rPr>
          <w:noProof/>
        </w:rPr>
        <w:t>)</w:t>
      </w:r>
      <w:r w:rsidRPr="00B37248">
        <w:fldChar w:fldCharType="end"/>
      </w:r>
      <w:r w:rsidRPr="00B37248">
        <w:t xml:space="preserve">. </w:t>
      </w:r>
    </w:p>
    <w:p w14:paraId="34C056C9" w14:textId="77777777" w:rsidR="00901C90" w:rsidRPr="00B37248" w:rsidRDefault="00901C90" w:rsidP="00901C90">
      <w:pPr>
        <w:pStyle w:val="BodyText"/>
      </w:pPr>
      <w:r w:rsidRPr="00B37248">
        <w:t xml:space="preserve">The results showed no important difference between treatment groups comparing shiatsu (plus amitriptyline) with control (amitriptyline alone) (MD –0.20; 95% CI –1.48, 1.08; </w:t>
      </w:r>
      <w:r w:rsidRPr="00B37248">
        <w:rPr>
          <w:rStyle w:val="Emphasis"/>
        </w:rPr>
        <w:t xml:space="preserve">p </w:t>
      </w:r>
      <w:r w:rsidRPr="00B37248">
        <w:t>= 0.76) (</w:t>
      </w:r>
      <w:r w:rsidRPr="00B37248">
        <w:rPr>
          <w:rStyle w:val="Emphasis"/>
        </w:rPr>
        <w:t>GRADE: Very Low</w:t>
      </w:r>
      <w:r w:rsidRPr="00B37248">
        <w:t>).</w:t>
      </w:r>
    </w:p>
    <w:p w14:paraId="51CE2506" w14:textId="77777777" w:rsidR="00901C90" w:rsidRPr="00B37248" w:rsidRDefault="00901C90" w:rsidP="00901C90">
      <w:pPr>
        <w:pStyle w:val="Heading6"/>
      </w:pPr>
      <w:r w:rsidRPr="00B37248">
        <w:t>Clinical efficacy</w:t>
      </w:r>
    </w:p>
    <w:p w14:paraId="6C6F465F" w14:textId="77777777" w:rsidR="00901C90" w:rsidRPr="00B37248" w:rsidRDefault="00901C90" w:rsidP="00901C90">
      <w:pPr>
        <w:pStyle w:val="BodyText"/>
      </w:pPr>
      <w:r w:rsidRPr="00B37248">
        <w:t>One trial (27 participants) reported clinical efficacy measured by the proportion of participants who experienced a more than 50% reduction in the average number of days with headache per month (over the three-month treatment period) compared with the pre-treatment period (</w:t>
      </w:r>
      <w:proofErr w:type="spellStart"/>
      <w:r w:rsidRPr="00B37248">
        <w:t>Villiani</w:t>
      </w:r>
      <w:proofErr w:type="spellEnd"/>
      <w:r w:rsidRPr="00B37248">
        <w:t xml:space="preserve"> 2017). The measure is a subjective assessment of headaches, reported by participants and measured each day using diary. </w:t>
      </w:r>
    </w:p>
    <w:p w14:paraId="03EB99A2" w14:textId="77777777" w:rsidR="00901C90" w:rsidRPr="00B37248" w:rsidRDefault="00901C90" w:rsidP="00901C90">
      <w:pPr>
        <w:pStyle w:val="BodyText"/>
      </w:pPr>
      <w:r w:rsidRPr="00B37248">
        <w:t xml:space="preserve">The result suggested no important difference between treatment groups, with 55% of participants who received shiatsu (plus amitriptyline) experiencing improvement in the average number of days with headache per month compared with 62% of participants in the control group (amitriptyline alone) (RR 0.89; 95% CI 0.44, 1.77; </w:t>
      </w:r>
      <w:r w:rsidRPr="00B37248">
        <w:rPr>
          <w:rStyle w:val="Emphasis"/>
        </w:rPr>
        <w:t xml:space="preserve">p </w:t>
      </w:r>
      <w:r w:rsidRPr="00B37248">
        <w:t>= 0.73) (</w:t>
      </w:r>
      <w:r w:rsidRPr="00B37248">
        <w:rPr>
          <w:rStyle w:val="Emphasis"/>
        </w:rPr>
        <w:t>GRADE: Very Low</w:t>
      </w:r>
      <w:r w:rsidRPr="00B37248">
        <w:t>).</w:t>
      </w:r>
    </w:p>
    <w:p w14:paraId="00719DB8" w14:textId="77777777" w:rsidR="00901C90" w:rsidRPr="00B37248" w:rsidRDefault="00901C90" w:rsidP="00901C90">
      <w:pPr>
        <w:pStyle w:val="Heading5"/>
        <w:rPr>
          <w:lang w:val="en-AU"/>
        </w:rPr>
      </w:pPr>
      <w:r w:rsidRPr="00B37248">
        <w:rPr>
          <w:lang w:val="en-AU"/>
        </w:rPr>
        <w:t xml:space="preserve">Comparison 3 (vs other)  </w:t>
      </w:r>
    </w:p>
    <w:p w14:paraId="21BC425C" w14:textId="77777777" w:rsidR="00901C90" w:rsidRPr="00B37248" w:rsidRDefault="00901C90" w:rsidP="00901C90">
      <w:pPr>
        <w:pStyle w:val="BodyText"/>
      </w:pPr>
      <w:r w:rsidRPr="00B37248">
        <w:t>One study (</w:t>
      </w:r>
      <w:proofErr w:type="spellStart"/>
      <w:r w:rsidRPr="00B37248">
        <w:t>Villiani</w:t>
      </w:r>
      <w:proofErr w:type="spellEnd"/>
      <w:r w:rsidRPr="00B37248">
        <w:t xml:space="preserve"> 2017) comparing shiatsu with ‘other’ interventions in people with headache disorders was eligible for this comparison and contributed data relevant to three of the seven critical or important outcomes. </w:t>
      </w:r>
    </w:p>
    <w:p w14:paraId="1BD6DAAD" w14:textId="109190BC" w:rsidR="00901C90" w:rsidRPr="00B37248" w:rsidRDefault="00901C90" w:rsidP="00901C90">
      <w:pPr>
        <w:pStyle w:val="BodyText"/>
      </w:pPr>
      <w:r w:rsidRPr="00B37248">
        <w:t xml:space="preserve">Available data are presented in Appendix </w:t>
      </w:r>
      <w:r w:rsidRPr="00B37248">
        <w:fldChar w:fldCharType="begin"/>
      </w:r>
      <w:r w:rsidRPr="00B37248">
        <w:instrText xml:space="preserve"> REF _Ref117160867 \r \h </w:instrText>
      </w:r>
      <w:r w:rsidRPr="00B37248">
        <w:fldChar w:fldCharType="separate"/>
      </w:r>
      <w:r w:rsidR="00AC414C">
        <w:t>F2.1</w:t>
      </w:r>
      <w:r w:rsidRPr="00B37248">
        <w:fldChar w:fldCharType="end"/>
      </w:r>
      <w:r w:rsidRPr="00B37248">
        <w:t xml:space="preserve"> </w:t>
      </w:r>
      <w:r w:rsidRPr="00B37248">
        <w:fldChar w:fldCharType="begin"/>
      </w:r>
      <w:r w:rsidRPr="00B37248">
        <w:instrText xml:space="preserve"> REF _Ref116924425 \h </w:instrText>
      </w:r>
      <w:r w:rsidRPr="00B37248">
        <w:fldChar w:fldCharType="separate"/>
      </w:r>
      <w:r w:rsidR="00AC414C" w:rsidRPr="00B37248">
        <w:t>Supplementary outcome data</w:t>
      </w:r>
      <w:r w:rsidRPr="00B37248">
        <w:fldChar w:fldCharType="end"/>
      </w:r>
      <w:r w:rsidRPr="00B37248">
        <w:t xml:space="preserve">. </w:t>
      </w:r>
    </w:p>
    <w:p w14:paraId="1C8FE13D" w14:textId="77777777" w:rsidR="00901C90" w:rsidRPr="00B37248" w:rsidRDefault="00901C90" w:rsidP="00572DCD">
      <w:pPr>
        <w:pStyle w:val="BodyText"/>
      </w:pPr>
      <w:r w:rsidRPr="00B37248">
        <w:br w:type="page"/>
      </w:r>
    </w:p>
    <w:p w14:paraId="56C09216" w14:textId="77777777" w:rsidR="00901C90" w:rsidRPr="00B37248" w:rsidRDefault="00901C90" w:rsidP="0011364B">
      <w:pPr>
        <w:pStyle w:val="Heading3"/>
      </w:pPr>
      <w:bookmarkStart w:id="122" w:name="_Toc165548518"/>
      <w:r w:rsidRPr="00B37248">
        <w:lastRenderedPageBreak/>
        <w:t>Rehabilitation after stroke</w:t>
      </w:r>
      <w:bookmarkEnd w:id="122"/>
    </w:p>
    <w:p w14:paraId="34B14749" w14:textId="77777777" w:rsidR="00901C90" w:rsidRPr="00B37248" w:rsidRDefault="00901C90" w:rsidP="0011364B">
      <w:pPr>
        <w:pStyle w:val="Heading4"/>
      </w:pPr>
      <w:r w:rsidRPr="00B37248">
        <w:t>List of studies</w:t>
      </w:r>
    </w:p>
    <w:p w14:paraId="10088793" w14:textId="553DE1DA" w:rsidR="00901C90" w:rsidRPr="00B37248" w:rsidRDefault="00901C90" w:rsidP="00901C90">
      <w:pPr>
        <w:pStyle w:val="BodyText"/>
      </w:pPr>
      <w:r w:rsidRPr="00B37248">
        <w:t xml:space="preserve">An overview of the PICO criteria of included studies is provided in </w:t>
      </w:r>
      <w:r w:rsidRPr="00B37248">
        <w:fldChar w:fldCharType="begin"/>
      </w:r>
      <w:r w:rsidRPr="00B37248">
        <w:instrText xml:space="preserve"> REF _Ref104297504 \h </w:instrText>
      </w:r>
      <w:r w:rsidRPr="00B37248">
        <w:fldChar w:fldCharType="separate"/>
      </w:r>
      <w:r w:rsidR="00AC414C" w:rsidRPr="00B37248">
        <w:t xml:space="preserve">Table </w:t>
      </w:r>
      <w:r w:rsidR="00AC414C">
        <w:rPr>
          <w:noProof/>
        </w:rPr>
        <w:t>D</w:t>
      </w:r>
      <w:r w:rsidR="00AC414C" w:rsidRPr="00B37248">
        <w:noBreakHyphen/>
      </w:r>
      <w:r w:rsidR="00AC414C">
        <w:rPr>
          <w:noProof/>
        </w:rPr>
        <w:t>15</w:t>
      </w:r>
      <w:r w:rsidRPr="00B37248">
        <w:fldChar w:fldCharType="end"/>
      </w:r>
      <w:r w:rsidRPr="00B37248">
        <w:t>.</w:t>
      </w:r>
    </w:p>
    <w:p w14:paraId="3245D3E4" w14:textId="473FB4D1" w:rsidR="00901C90" w:rsidRPr="00B37248" w:rsidRDefault="00901C90" w:rsidP="00901C90">
      <w:pPr>
        <w:pStyle w:val="Caption"/>
      </w:pPr>
      <w:bookmarkStart w:id="123" w:name="_Ref104297504"/>
      <w:bookmarkStart w:id="124" w:name="_Toc117767386"/>
      <w:bookmarkStart w:id="125" w:name="_Toc159843915"/>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15</w:t>
      </w:r>
      <w:r w:rsidR="00C804DD" w:rsidRPr="00B37248">
        <w:fldChar w:fldCharType="end"/>
      </w:r>
      <w:bookmarkEnd w:id="123"/>
      <w:r w:rsidRPr="00B37248">
        <w:tab/>
        <w:t xml:space="preserve">Overview of PICO criteria of included studies: </w:t>
      </w:r>
      <w:bookmarkEnd w:id="124"/>
      <w:r w:rsidR="00F475EC" w:rsidRPr="00B37248">
        <w:t>rehabilitation after stroke</w:t>
      </w:r>
      <w:bookmarkEnd w:id="125"/>
    </w:p>
    <w:tbl>
      <w:tblPr>
        <w:tblStyle w:val="PlainTable2"/>
        <w:tblW w:w="5000" w:type="pct"/>
        <w:tblLayout w:type="fixed"/>
        <w:tblLook w:val="04A0" w:firstRow="1" w:lastRow="0" w:firstColumn="1" w:lastColumn="0" w:noHBand="0" w:noVBand="1"/>
      </w:tblPr>
      <w:tblGrid>
        <w:gridCol w:w="1002"/>
        <w:gridCol w:w="866"/>
        <w:gridCol w:w="1575"/>
        <w:gridCol w:w="1575"/>
        <w:gridCol w:w="1576"/>
        <w:gridCol w:w="1575"/>
        <w:gridCol w:w="1576"/>
      </w:tblGrid>
      <w:tr w:rsidR="00901C90" w:rsidRPr="00B37248" w14:paraId="40F6EB1F" w14:textId="77777777" w:rsidTr="00EF442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2" w:type="dxa"/>
            <w:noWrap/>
            <w:hideMark/>
          </w:tcPr>
          <w:p w14:paraId="3BDEA23A" w14:textId="77777777" w:rsidR="00901C90" w:rsidRPr="00B37248" w:rsidRDefault="00901C90" w:rsidP="00733227">
            <w:pPr>
              <w:pStyle w:val="Tabletext9pt"/>
            </w:pPr>
            <w:r w:rsidRPr="00B37248">
              <w:t>STUDY ID</w:t>
            </w:r>
          </w:p>
        </w:tc>
        <w:tc>
          <w:tcPr>
            <w:tcW w:w="866" w:type="dxa"/>
            <w:noWrap/>
            <w:hideMark/>
          </w:tcPr>
          <w:p w14:paraId="67026116" w14:textId="42B201A0" w:rsidR="00901C90" w:rsidRPr="00B37248" w:rsidRDefault="00DD12F0" w:rsidP="00733227">
            <w:pPr>
              <w:pStyle w:val="Tabletext9pt"/>
              <w:cnfStyle w:val="100000000000" w:firstRow="1" w:lastRow="0" w:firstColumn="0" w:lastColumn="0" w:oddVBand="0" w:evenVBand="0" w:oddHBand="0" w:evenHBand="0" w:firstRowFirstColumn="0" w:firstRowLastColumn="0" w:lastRowFirstColumn="0" w:lastRowLastColumn="0"/>
            </w:pPr>
            <w:r w:rsidRPr="00B37248">
              <w:t>STUDY DESIGN</w:t>
            </w:r>
          </w:p>
        </w:tc>
        <w:tc>
          <w:tcPr>
            <w:tcW w:w="1575" w:type="dxa"/>
            <w:noWrap/>
            <w:hideMark/>
          </w:tcPr>
          <w:p w14:paraId="615376E9"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POPULATION</w:t>
            </w:r>
          </w:p>
        </w:tc>
        <w:tc>
          <w:tcPr>
            <w:tcW w:w="1575" w:type="dxa"/>
            <w:noWrap/>
            <w:hideMark/>
          </w:tcPr>
          <w:p w14:paraId="5A05B464"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INTERVENTION</w:t>
            </w:r>
          </w:p>
        </w:tc>
        <w:tc>
          <w:tcPr>
            <w:tcW w:w="1576" w:type="dxa"/>
            <w:noWrap/>
            <w:hideMark/>
          </w:tcPr>
          <w:p w14:paraId="27E641D0"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COMPARATOR</w:t>
            </w:r>
          </w:p>
        </w:tc>
        <w:tc>
          <w:tcPr>
            <w:tcW w:w="1575" w:type="dxa"/>
            <w:noWrap/>
            <w:hideMark/>
          </w:tcPr>
          <w:p w14:paraId="4777881A"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CO-INTERVENTION</w:t>
            </w:r>
          </w:p>
        </w:tc>
        <w:tc>
          <w:tcPr>
            <w:tcW w:w="1576" w:type="dxa"/>
          </w:tcPr>
          <w:p w14:paraId="4FAD287C"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OUTCOME DOMAINS</w:t>
            </w:r>
          </w:p>
        </w:tc>
      </w:tr>
      <w:tr w:rsidR="00DD12F0" w:rsidRPr="00B37248" w14:paraId="7240180A" w14:textId="77777777" w:rsidTr="00DD12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18438B34" w14:textId="732DC175" w:rsidR="00DD12F0" w:rsidRPr="00B37248" w:rsidRDefault="00DD12F0" w:rsidP="001A4908">
            <w:pPr>
              <w:pStyle w:val="TableH29pt"/>
            </w:pPr>
            <w:r w:rsidRPr="00B37248">
              <w:t>Shiatsu vs sham *</w:t>
            </w:r>
          </w:p>
        </w:tc>
      </w:tr>
      <w:tr w:rsidR="00DD12F0" w:rsidRPr="00B37248" w14:paraId="2D81FAFF" w14:textId="77777777" w:rsidTr="00DD12F0">
        <w:trPr>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384E438B" w14:textId="30815BA9" w:rsidR="00DD12F0" w:rsidRPr="00B37248" w:rsidRDefault="00DD12F0" w:rsidP="00733227">
            <w:pPr>
              <w:pStyle w:val="Tabletext9pt"/>
            </w:pPr>
            <w:r w:rsidRPr="00B37248">
              <w:t>No studies found</w:t>
            </w:r>
          </w:p>
        </w:tc>
      </w:tr>
      <w:tr w:rsidR="00DD12F0" w:rsidRPr="00B37248" w14:paraId="1399D85E" w14:textId="77777777" w:rsidTr="00DD12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695C4397" w14:textId="77777777" w:rsidR="00DD12F0" w:rsidRPr="00B37248" w:rsidRDefault="00DD12F0" w:rsidP="001A4908">
            <w:pPr>
              <w:pStyle w:val="TableH29pt"/>
            </w:pPr>
            <w:r w:rsidRPr="00B37248">
              <w:t>Shiatsu vs control (no intervention, waitlist, usual care)*</w:t>
            </w:r>
          </w:p>
        </w:tc>
      </w:tr>
      <w:tr w:rsidR="00DD12F0" w:rsidRPr="00B37248" w14:paraId="70050C58" w14:textId="77777777" w:rsidTr="00EF442C">
        <w:trPr>
          <w:trHeight w:val="315"/>
        </w:trPr>
        <w:tc>
          <w:tcPr>
            <w:cnfStyle w:val="001000000000" w:firstRow="0" w:lastRow="0" w:firstColumn="1" w:lastColumn="0" w:oddVBand="0" w:evenVBand="0" w:oddHBand="0" w:evenHBand="0" w:firstRowFirstColumn="0" w:firstRowLastColumn="0" w:lastRowFirstColumn="0" w:lastRowLastColumn="0"/>
            <w:tcW w:w="1002" w:type="dxa"/>
            <w:noWrap/>
          </w:tcPr>
          <w:p w14:paraId="5BA6E871" w14:textId="1D180012" w:rsidR="00901C90" w:rsidRPr="00B37248" w:rsidRDefault="00901C90" w:rsidP="00733227">
            <w:pPr>
              <w:pStyle w:val="Tabletext9pt"/>
            </w:pPr>
            <w:r w:rsidRPr="00B37248">
              <w:t xml:space="preserve">Tian 2020 </w:t>
            </w:r>
            <w:r w:rsidRPr="00B37248">
              <w:fldChar w:fldCharType="begin"/>
            </w:r>
            <w:r w:rsidR="00A34EDC">
              <w:instrText xml:space="preserve"> ADDIN EN.CITE &lt;EndNote&gt;&lt;Cite&gt;&lt;Author&gt;Tian&lt;/Author&gt;&lt;Year&gt;2020&lt;/Year&gt;&lt;RecNum&gt;29&lt;/RecNum&gt;&lt;DisplayText&gt;(36)&lt;/DisplayText&gt;&lt;record&gt;&lt;rec-number&gt;29&lt;/rec-number&gt;&lt;foreign-keys&gt;&lt;key app="EN" db-id="rfx5v25rowst08e59tbxx9ty5t2w0adwt52x" timestamp="1665017569"&gt;29&lt;/key&gt;&lt;/foreign-keys&gt;&lt;ref-type name="Journal Article"&gt;17&lt;/ref-type&gt;&lt;contributors&gt;&lt;authors&gt;&lt;author&gt;Tian, L.&lt;/author&gt;&lt;author&gt;Nie, S. T.&lt;/author&gt;&lt;author&gt;Lou, T. X.&lt;/author&gt;&lt;author&gt;Chen, H.&lt;/author&gt;&lt;author&gt;Yuan, G. H.&lt;/author&gt;&lt;/authors&gt;&lt;/contributors&gt;&lt;titles&gt;&lt;title&gt;Clinical observation on acupoint massage plus Vitalstim electrical stimulation for deglutition disorder after stroke&lt;/title&gt;&lt;secondary-title&gt;Journal of Acupuncture and Tuina Science&lt;/secondary-title&gt;&lt;/titles&gt;&lt;periodical&gt;&lt;full-title&gt;Journal of Acupuncture and Tuina Science&lt;/full-title&gt;&lt;/periodical&gt;&lt;pages&gt;438-444&lt;/pages&gt;&lt;volume&gt;18&lt;/volume&gt;&lt;number&gt;6&lt;/number&gt;&lt;dates&gt;&lt;year&gt;2020&lt;/year&gt;&lt;/dates&gt;&lt;accession-num&gt;2007650540&lt;/accession-num&gt;&lt;urls&gt;&lt;related-urls&gt;&lt;url&gt;https://ezproxy.lib.monash.edu.au/login?url=http://ovidsp.ovid.com/ovidweb.cgi?T=JS&amp;amp;CSC=Y&amp;amp;NEWS=N&amp;amp;PAGE=fulltext&amp;amp;D=emca&amp;amp;AN=2007650540&lt;/url&gt;&lt;/related-urls&gt;&lt;/urls&gt;&lt;electronic-resource-num&gt;http://dx.doi.org/10.1007/s11726-020-1212-x&lt;/electronic-resource-num&gt;&lt;/record&gt;&lt;/Cite&gt;&lt;/EndNote&gt;</w:instrText>
            </w:r>
            <w:r w:rsidRPr="00B37248">
              <w:fldChar w:fldCharType="separate"/>
            </w:r>
            <w:r w:rsidR="00A34EDC">
              <w:rPr>
                <w:noProof/>
              </w:rPr>
              <w:t>(</w:t>
            </w:r>
            <w:hyperlink w:anchor="_ENREF_36" w:tooltip="Tian, 2020 #29" w:history="1">
              <w:r w:rsidR="00A34EDC">
                <w:rPr>
                  <w:noProof/>
                </w:rPr>
                <w:t>36</w:t>
              </w:r>
            </w:hyperlink>
            <w:r w:rsidR="00A34EDC">
              <w:rPr>
                <w:noProof/>
              </w:rPr>
              <w:t>)</w:t>
            </w:r>
            <w:r w:rsidRPr="00B37248">
              <w:fldChar w:fldCharType="end"/>
            </w:r>
          </w:p>
        </w:tc>
        <w:tc>
          <w:tcPr>
            <w:tcW w:w="866" w:type="dxa"/>
            <w:noWrap/>
          </w:tcPr>
          <w:p w14:paraId="2D300B46"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RCT</w:t>
            </w:r>
          </w:p>
        </w:tc>
        <w:tc>
          <w:tcPr>
            <w:tcW w:w="1575" w:type="dxa"/>
            <w:noWrap/>
          </w:tcPr>
          <w:p w14:paraId="272D3634"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Stroke recovery (with deglutition disorder)</w:t>
            </w:r>
          </w:p>
        </w:tc>
        <w:tc>
          <w:tcPr>
            <w:tcW w:w="1575" w:type="dxa"/>
            <w:noWrap/>
          </w:tcPr>
          <w:p w14:paraId="76EC7DF9" w14:textId="77777777" w:rsidR="00DD12F0" w:rsidRPr="00B37248" w:rsidRDefault="00DD12F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Acupoint massage alone </w:t>
            </w:r>
          </w:p>
          <w:p w14:paraId="0C851E18" w14:textId="2E6FA3B6" w:rsidR="00901C90" w:rsidRPr="00B37248" w:rsidRDefault="00DD12F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OR </w:t>
            </w:r>
            <w:r w:rsidRPr="00B37248">
              <w:br/>
            </w:r>
            <w:r w:rsidR="00901C90" w:rsidRPr="00B37248">
              <w:t>Acupoint massage plus electrical stimulation</w:t>
            </w:r>
            <w:r w:rsidRPr="00B37248">
              <w:t xml:space="preserve"> ^</w:t>
            </w:r>
            <w:r w:rsidR="00901C90" w:rsidRPr="00B37248">
              <w:t xml:space="preserve"> </w:t>
            </w:r>
          </w:p>
        </w:tc>
        <w:tc>
          <w:tcPr>
            <w:tcW w:w="1576" w:type="dxa"/>
            <w:noWrap/>
          </w:tcPr>
          <w:p w14:paraId="69E030D8"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Electrical stimulation</w:t>
            </w:r>
          </w:p>
        </w:tc>
        <w:tc>
          <w:tcPr>
            <w:tcW w:w="1575" w:type="dxa"/>
            <w:noWrap/>
          </w:tcPr>
          <w:p w14:paraId="58BEBC2A"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Routine medical care (drug treatment and rehabilitation for swallowing)</w:t>
            </w:r>
          </w:p>
        </w:tc>
        <w:tc>
          <w:tcPr>
            <w:tcW w:w="1576" w:type="dxa"/>
          </w:tcPr>
          <w:p w14:paraId="28456E1A"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Disability</w:t>
            </w:r>
          </w:p>
          <w:p w14:paraId="0A9DA2EE"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Swallowing muscle function</w:t>
            </w:r>
          </w:p>
          <w:p w14:paraId="3F9270FA" w14:textId="4566D0AC"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Clinical efficacy</w:t>
            </w:r>
          </w:p>
        </w:tc>
      </w:tr>
      <w:tr w:rsidR="00EE1B51" w:rsidRPr="00B37248" w14:paraId="71828EE6" w14:textId="77777777" w:rsidTr="00DD12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2C2062FF" w14:textId="77777777" w:rsidR="00EE1B51" w:rsidRPr="00B37248" w:rsidRDefault="00EE1B51" w:rsidP="001A4908">
            <w:pPr>
              <w:pStyle w:val="TableH29pt"/>
            </w:pPr>
            <w:r w:rsidRPr="00B37248">
              <w:t xml:space="preserve">Shiatsu vs ‘other’ intervention** </w:t>
            </w:r>
          </w:p>
        </w:tc>
      </w:tr>
      <w:tr w:rsidR="00DD12F0" w:rsidRPr="00B37248" w14:paraId="44FB2188" w14:textId="77777777" w:rsidTr="00DD12F0">
        <w:trPr>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3D1E0D90" w14:textId="77777777" w:rsidR="00DD12F0" w:rsidRPr="00B37248" w:rsidRDefault="00DD12F0" w:rsidP="00733227">
            <w:pPr>
              <w:pStyle w:val="Tabletext9pt"/>
            </w:pPr>
            <w:r w:rsidRPr="00B37248">
              <w:t>No studies found</w:t>
            </w:r>
          </w:p>
        </w:tc>
      </w:tr>
    </w:tbl>
    <w:p w14:paraId="38B10B96" w14:textId="77777777" w:rsidR="00EE1B51" w:rsidRPr="00B37248" w:rsidRDefault="00EE1B51" w:rsidP="00EE1B51">
      <w:pPr>
        <w:pStyle w:val="TableFigNotes18"/>
      </w:pPr>
      <w:r w:rsidRPr="00B37248">
        <w:t>Abbreviations: RCT, randomised control trial; QoL, Quality of life</w:t>
      </w:r>
    </w:p>
    <w:p w14:paraId="7B16410C" w14:textId="7DE75409" w:rsidR="00EE1B51" w:rsidRPr="00B37248" w:rsidRDefault="00EE1B51" w:rsidP="00EE1B51">
      <w:pPr>
        <w:pStyle w:val="TableFigNotes18"/>
      </w:pPr>
      <w:r w:rsidRPr="00B37248">
        <w:t>* Studies that compared shiatsu with sham  or an inactive control were eligible for inclusion in the evidence synthesis and are included in the Summary of findings tables if they reported outcomes considered critical or important to this review.</w:t>
      </w:r>
    </w:p>
    <w:p w14:paraId="6FC126E5" w14:textId="77777777" w:rsidR="00DD12F0" w:rsidRPr="00B37248" w:rsidRDefault="00EE1B51" w:rsidP="00EE1B51">
      <w:pPr>
        <w:pStyle w:val="TableFigNotes18"/>
      </w:pPr>
      <w:r w:rsidRPr="00B37248">
        <w:t>** Studies that compared shiatsu with an active intervention are included in the supplementary outcome tables (Appendix F2.1) if they reported data for outcomes considered critical or important to this review.</w:t>
      </w:r>
      <w:r w:rsidR="00DD12F0" w:rsidRPr="00B37248">
        <w:t xml:space="preserve"> </w:t>
      </w:r>
    </w:p>
    <w:p w14:paraId="1FCA551C" w14:textId="58E75FAD" w:rsidR="00EE1B51" w:rsidRPr="00B37248" w:rsidRDefault="00DD12F0" w:rsidP="00EE1B51">
      <w:pPr>
        <w:pStyle w:val="TableFigNotes18"/>
      </w:pPr>
      <w:r w:rsidRPr="00B37248">
        <w:t>^ Group considered in the evidence synthesis as acupoint massage delivered as an adjunct to electrical stimulation</w:t>
      </w:r>
    </w:p>
    <w:p w14:paraId="793E5DA8" w14:textId="77777777" w:rsidR="00901C90" w:rsidRPr="00B37248" w:rsidRDefault="00901C90" w:rsidP="0011364B">
      <w:pPr>
        <w:pStyle w:val="Heading4"/>
      </w:pPr>
      <w:r w:rsidRPr="00B37248">
        <w:t>Risk of bias per item</w:t>
      </w:r>
    </w:p>
    <w:p w14:paraId="689BE646" w14:textId="5A085F31" w:rsidR="00901C90" w:rsidRPr="00B37248" w:rsidRDefault="00901C90" w:rsidP="00901C90">
      <w:pPr>
        <w:pStyle w:val="BodyText"/>
      </w:pPr>
      <w:r w:rsidRPr="00B37248">
        <w:t xml:space="preserve">The risk of bias for each item in the included studies for recovery after stroke is described below and shown graphically in </w:t>
      </w:r>
      <w:r w:rsidRPr="00B37248">
        <w:fldChar w:fldCharType="begin"/>
      </w:r>
      <w:r w:rsidRPr="00B37248">
        <w:instrText xml:space="preserve"> REF _Ref104298591 \h </w:instrText>
      </w:r>
      <w:r w:rsidRPr="00B37248">
        <w:fldChar w:fldCharType="separate"/>
      </w:r>
      <w:r w:rsidR="00AC414C" w:rsidRPr="00B37248">
        <w:t xml:space="preserve">Figure </w:t>
      </w:r>
      <w:r w:rsidR="00AC414C">
        <w:rPr>
          <w:noProof/>
        </w:rPr>
        <w:t>D</w:t>
      </w:r>
      <w:r w:rsidR="00AC414C" w:rsidRPr="00B37248">
        <w:noBreakHyphen/>
      </w:r>
      <w:r w:rsidR="00AC414C">
        <w:rPr>
          <w:noProof/>
        </w:rPr>
        <w:t>9</w:t>
      </w:r>
      <w:r w:rsidRPr="00B37248">
        <w:fldChar w:fldCharType="end"/>
      </w:r>
      <w:r w:rsidR="00BD39A1" w:rsidRPr="00B37248">
        <w:t>.</w:t>
      </w:r>
    </w:p>
    <w:p w14:paraId="3FDDE92A" w14:textId="77777777" w:rsidR="00901C90" w:rsidRPr="00B37248" w:rsidRDefault="00901C90" w:rsidP="008F04C3">
      <w:pPr>
        <w:pStyle w:val="Heading4a"/>
      </w:pPr>
      <w:r w:rsidRPr="00B37248">
        <w:t>Bias arising from the randomisation process</w:t>
      </w:r>
    </w:p>
    <w:p w14:paraId="3F46D303" w14:textId="77777777" w:rsidR="00901C90" w:rsidRPr="00B37248" w:rsidRDefault="00901C90" w:rsidP="00901C90">
      <w:pPr>
        <w:pStyle w:val="BodyText"/>
      </w:pPr>
      <w:r w:rsidRPr="00B37248">
        <w:t>Tian 2020 did not provide information on the randomisation procedure or allocation concealment therefore was judged to have some concerns for this domain. Baseline characteristics across treatment groups did not suggest a problem with the randomisation process.</w:t>
      </w:r>
    </w:p>
    <w:p w14:paraId="1B1A035E" w14:textId="77777777" w:rsidR="00901C90" w:rsidRPr="00B37248" w:rsidRDefault="00901C90" w:rsidP="008F04C3">
      <w:pPr>
        <w:pStyle w:val="Heading4a"/>
      </w:pPr>
      <w:r w:rsidRPr="00B37248">
        <w:t>Bias due to deviations from intended interventions (effect of assignment to intervention [ITT])</w:t>
      </w:r>
    </w:p>
    <w:p w14:paraId="4FFFE87E" w14:textId="77777777" w:rsidR="00901C90" w:rsidRPr="00B37248" w:rsidRDefault="00901C90" w:rsidP="00901C90">
      <w:pPr>
        <w:pStyle w:val="BodyText"/>
      </w:pPr>
      <w:r w:rsidRPr="00B37248">
        <w:t xml:space="preserve">Tian 2020 was judged to be at low risk of bias as no deviations from the trial protocol were reported. </w:t>
      </w:r>
    </w:p>
    <w:p w14:paraId="2786FE38" w14:textId="77777777" w:rsidR="00901C90" w:rsidRPr="00B37248" w:rsidRDefault="00901C90" w:rsidP="008F04C3">
      <w:pPr>
        <w:pStyle w:val="Heading4a"/>
      </w:pPr>
      <w:r w:rsidRPr="00B37248">
        <w:t>Bias due to missing outcome data</w:t>
      </w:r>
    </w:p>
    <w:p w14:paraId="00D37906" w14:textId="77777777" w:rsidR="00901C90" w:rsidRPr="00B37248" w:rsidRDefault="00901C90" w:rsidP="00901C90">
      <w:pPr>
        <w:pStyle w:val="BodyText"/>
      </w:pPr>
      <w:r w:rsidRPr="00B37248">
        <w:t>Tian 2020 was judged to be at low risk of bias for this domain as outcome data appeared to be available for all participants.</w:t>
      </w:r>
    </w:p>
    <w:p w14:paraId="4BD68404" w14:textId="77777777" w:rsidR="00901C90" w:rsidRPr="00B37248" w:rsidRDefault="00901C90" w:rsidP="008F04C3">
      <w:pPr>
        <w:pStyle w:val="Heading4a"/>
      </w:pPr>
      <w:r w:rsidRPr="00B37248">
        <w:t>Bias in measurement of the outcome</w:t>
      </w:r>
    </w:p>
    <w:p w14:paraId="7F936711" w14:textId="77777777" w:rsidR="00901C90" w:rsidRPr="00B37248" w:rsidRDefault="00901C90" w:rsidP="00901C90">
      <w:pPr>
        <w:pStyle w:val="BodyText"/>
      </w:pPr>
      <w:r w:rsidRPr="00B37248">
        <w:t>Tian 2020 was judged to be at low risk of bias regarding the measurement of outcomes. The studies did not blind the participants and it is unclear if the outcome assessors were blinded. However, measure of food intake and swallowing muscle function were not likely to be substantially biased because of knowledge of treatment received.</w:t>
      </w:r>
    </w:p>
    <w:p w14:paraId="54E5E5C5" w14:textId="77777777" w:rsidR="00901C90" w:rsidRPr="00B37248" w:rsidRDefault="00901C90" w:rsidP="008F04C3">
      <w:pPr>
        <w:pStyle w:val="Heading4a"/>
      </w:pPr>
      <w:r w:rsidRPr="00B37248">
        <w:t>Bias in selection of the reported result</w:t>
      </w:r>
    </w:p>
    <w:p w14:paraId="12AC944E" w14:textId="77777777" w:rsidR="00901C90" w:rsidRPr="00B37248" w:rsidRDefault="00901C90" w:rsidP="00901C90">
      <w:pPr>
        <w:pStyle w:val="BodyText"/>
      </w:pPr>
      <w:r w:rsidRPr="00B37248">
        <w:t>In the absence of information, Tian 2020 was judged to have some concerns of bias for this domain.</w:t>
      </w:r>
    </w:p>
    <w:p w14:paraId="01C230BB" w14:textId="10FAFF06" w:rsidR="00901C90" w:rsidRPr="00B37248" w:rsidRDefault="00901C90" w:rsidP="00901C90">
      <w:pPr>
        <w:pStyle w:val="Caption"/>
      </w:pPr>
      <w:bookmarkStart w:id="126" w:name="_Ref104298591"/>
      <w:bookmarkStart w:id="127" w:name="_Ref82959859"/>
      <w:bookmarkStart w:id="128" w:name="_Toc87346040"/>
      <w:bookmarkStart w:id="129" w:name="_Toc87942146"/>
      <w:bookmarkStart w:id="130" w:name="_Toc159843941"/>
      <w:r w:rsidRPr="00B37248">
        <w:lastRenderedPageBreak/>
        <w:t xml:space="preserve">Figure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Figure \* ARABIC \s 1 </w:instrText>
      </w:r>
      <w:r w:rsidR="00C804DD" w:rsidRPr="00B37248">
        <w:fldChar w:fldCharType="separate"/>
      </w:r>
      <w:r w:rsidR="00AC414C">
        <w:rPr>
          <w:noProof/>
        </w:rPr>
        <w:t>9</w:t>
      </w:r>
      <w:r w:rsidR="00C804DD" w:rsidRPr="00B37248">
        <w:fldChar w:fldCharType="end"/>
      </w:r>
      <w:bookmarkEnd w:id="126"/>
      <w:bookmarkEnd w:id="127"/>
      <w:r w:rsidRPr="00B37248">
        <w:tab/>
        <w:t>Risk of bias graph: review authors' judgements about each risk of bias item presented as percentages across all included RCTs – Stroke recovery</w:t>
      </w:r>
      <w:bookmarkEnd w:id="128"/>
      <w:bookmarkEnd w:id="129"/>
      <w:bookmarkEnd w:id="130"/>
    </w:p>
    <w:p w14:paraId="11D438D9" w14:textId="77777777" w:rsidR="00901C90" w:rsidRPr="00B37248" w:rsidRDefault="00901C90" w:rsidP="00901C90">
      <w:pPr>
        <w:pStyle w:val="Pic"/>
      </w:pPr>
      <w:r w:rsidRPr="00F41D63">
        <w:rPr>
          <w:noProof/>
        </w:rPr>
        <w:drawing>
          <wp:inline distT="0" distB="0" distL="0" distR="0" wp14:anchorId="2ED488C7" wp14:editId="2A8FF843">
            <wp:extent cx="6186805" cy="1864360"/>
            <wp:effectExtent l="0" t="0" r="0" b="8890"/>
            <wp:docPr id="34" name="Picture 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ar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6805" cy="1864360"/>
                    </a:xfrm>
                    <a:prstGeom prst="rect">
                      <a:avLst/>
                    </a:prstGeom>
                    <a:noFill/>
                    <a:ln>
                      <a:noFill/>
                    </a:ln>
                  </pic:spPr>
                </pic:pic>
              </a:graphicData>
            </a:graphic>
          </wp:inline>
        </w:drawing>
      </w:r>
    </w:p>
    <w:p w14:paraId="1595982E" w14:textId="77777777" w:rsidR="00901C90" w:rsidRPr="00B37248" w:rsidRDefault="00901C90" w:rsidP="00901C90">
      <w:pPr>
        <w:pStyle w:val="TableFigNotes18"/>
      </w:pPr>
    </w:p>
    <w:p w14:paraId="26FBE1CC" w14:textId="77777777" w:rsidR="00901C90" w:rsidRPr="00B37248" w:rsidRDefault="00901C90" w:rsidP="0011364B">
      <w:pPr>
        <w:pStyle w:val="Heading4"/>
      </w:pPr>
      <w:r w:rsidRPr="00B37248">
        <w:t>Effect of intervention</w:t>
      </w:r>
    </w:p>
    <w:p w14:paraId="281214B8" w14:textId="0ED1BE3A" w:rsidR="00901C90" w:rsidRPr="00B37248" w:rsidRDefault="00901C90" w:rsidP="00901C90">
      <w:pPr>
        <w:pStyle w:val="BodyText"/>
      </w:pPr>
      <w:r w:rsidRPr="00B37248">
        <w:t xml:space="preserve">Outcomes considered by the NTWC to be critical or important for decision-making in people recovering after a stroke are listed in </w:t>
      </w:r>
      <w:r w:rsidRPr="00B37248">
        <w:fldChar w:fldCharType="begin"/>
      </w:r>
      <w:r w:rsidRPr="00B37248">
        <w:instrText xml:space="preserve"> REF _Ref104297519 \h </w:instrText>
      </w:r>
      <w:r w:rsidRPr="00B37248">
        <w:fldChar w:fldCharType="separate"/>
      </w:r>
      <w:r w:rsidR="00AC414C" w:rsidRPr="00B37248">
        <w:t xml:space="preserve">Table </w:t>
      </w:r>
      <w:r w:rsidR="00AC414C">
        <w:rPr>
          <w:noProof/>
        </w:rPr>
        <w:t>D</w:t>
      </w:r>
      <w:r w:rsidR="00AC414C" w:rsidRPr="00B37248">
        <w:noBreakHyphen/>
      </w:r>
      <w:r w:rsidR="00AC414C">
        <w:rPr>
          <w:noProof/>
        </w:rPr>
        <w:t>16</w:t>
      </w:r>
      <w:r w:rsidRPr="00B37248">
        <w:fldChar w:fldCharType="end"/>
      </w:r>
      <w:r w:rsidRPr="00B37248">
        <w:t xml:space="preserve">. </w:t>
      </w:r>
    </w:p>
    <w:p w14:paraId="58B1A6DE" w14:textId="2CCC4F74" w:rsidR="00901C90" w:rsidRPr="00B37248" w:rsidRDefault="00901C90" w:rsidP="00901C90">
      <w:pPr>
        <w:pStyle w:val="Caption"/>
      </w:pPr>
      <w:bookmarkStart w:id="131" w:name="_Ref104297519"/>
      <w:bookmarkStart w:id="132" w:name="_Toc117767387"/>
      <w:bookmarkStart w:id="133" w:name="_Toc159843916"/>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16</w:t>
      </w:r>
      <w:r w:rsidR="00C804DD" w:rsidRPr="00B37248">
        <w:fldChar w:fldCharType="end"/>
      </w:r>
      <w:bookmarkEnd w:id="131"/>
      <w:r w:rsidRPr="00B37248">
        <w:tab/>
        <w:t>Outcomes considered by the NTWC to be critical or important for decision-making: recovery after stroke</w:t>
      </w:r>
      <w:bookmarkEnd w:id="132"/>
      <w:bookmarkEnd w:id="133"/>
    </w:p>
    <w:tbl>
      <w:tblPr>
        <w:tblStyle w:val="PlainTable2"/>
        <w:tblW w:w="5000" w:type="pct"/>
        <w:tblLayout w:type="fixed"/>
        <w:tblLook w:val="04A0" w:firstRow="1" w:lastRow="0" w:firstColumn="1" w:lastColumn="0" w:noHBand="0" w:noVBand="1"/>
      </w:tblPr>
      <w:tblGrid>
        <w:gridCol w:w="2268"/>
        <w:gridCol w:w="2411"/>
        <w:gridCol w:w="1844"/>
        <w:gridCol w:w="2072"/>
        <w:gridCol w:w="1150"/>
      </w:tblGrid>
      <w:tr w:rsidR="0094559F" w:rsidRPr="00B37248" w14:paraId="664E8EFD" w14:textId="77777777" w:rsidTr="00945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pct"/>
            <w:noWrap/>
            <w:hideMark/>
          </w:tcPr>
          <w:p w14:paraId="325B6C30" w14:textId="77777777" w:rsidR="00901C90" w:rsidRPr="00B37248" w:rsidRDefault="00901C90" w:rsidP="00B072BE">
            <w:pPr>
              <w:pStyle w:val="Tabletext9pt"/>
            </w:pPr>
            <w:r w:rsidRPr="00B37248">
              <w:t>Outcome domain</w:t>
            </w:r>
          </w:p>
        </w:tc>
        <w:tc>
          <w:tcPr>
            <w:tcW w:w="1237" w:type="pct"/>
          </w:tcPr>
          <w:p w14:paraId="78524999"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Measured with</w:t>
            </w:r>
          </w:p>
        </w:tc>
        <w:tc>
          <w:tcPr>
            <w:tcW w:w="946" w:type="pct"/>
            <w:hideMark/>
          </w:tcPr>
          <w:p w14:paraId="07DE5C76"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consensus rating</w:t>
            </w:r>
          </w:p>
        </w:tc>
        <w:tc>
          <w:tcPr>
            <w:tcW w:w="1063" w:type="pct"/>
          </w:tcPr>
          <w:p w14:paraId="788DC14D"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Data available for comparison 1 or 2?</w:t>
            </w:r>
          </w:p>
        </w:tc>
        <w:tc>
          <w:tcPr>
            <w:tcW w:w="591" w:type="pct"/>
          </w:tcPr>
          <w:p w14:paraId="713DAE24"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Tian 2020</w:t>
            </w:r>
          </w:p>
        </w:tc>
      </w:tr>
      <w:tr w:rsidR="0094559F" w:rsidRPr="00B37248" w14:paraId="09CC3C01"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pct"/>
            <w:noWrap/>
          </w:tcPr>
          <w:p w14:paraId="6ED0801C" w14:textId="77777777" w:rsidR="00901C90" w:rsidRPr="00B37248" w:rsidRDefault="00901C90" w:rsidP="00B072BE">
            <w:pPr>
              <w:pStyle w:val="Tabletext9pt"/>
            </w:pPr>
            <w:r w:rsidRPr="00B37248">
              <w:t>Activities of daily living</w:t>
            </w:r>
          </w:p>
        </w:tc>
        <w:tc>
          <w:tcPr>
            <w:tcW w:w="1237" w:type="pct"/>
          </w:tcPr>
          <w:p w14:paraId="4FCFAA35"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 eligible measures reported</w:t>
            </w:r>
          </w:p>
        </w:tc>
        <w:tc>
          <w:tcPr>
            <w:tcW w:w="946" w:type="pct"/>
          </w:tcPr>
          <w:p w14:paraId="6CC18CCA"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63" w:type="pct"/>
          </w:tcPr>
          <w:p w14:paraId="584323E8"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591" w:type="pct"/>
          </w:tcPr>
          <w:p w14:paraId="22C5654F"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901C90" w:rsidRPr="00B37248" w14:paraId="751EA156" w14:textId="77777777" w:rsidTr="0094559F">
        <w:tc>
          <w:tcPr>
            <w:cnfStyle w:val="001000000000" w:firstRow="0" w:lastRow="0" w:firstColumn="1" w:lastColumn="0" w:oddVBand="0" w:evenVBand="0" w:oddHBand="0" w:evenHBand="0" w:firstRowFirstColumn="0" w:firstRowLastColumn="0" w:lastRowFirstColumn="0" w:lastRowLastColumn="0"/>
            <w:tcW w:w="1164" w:type="pct"/>
            <w:noWrap/>
          </w:tcPr>
          <w:p w14:paraId="7B269D98" w14:textId="77777777" w:rsidR="00901C90" w:rsidRPr="00B37248" w:rsidRDefault="00901C90" w:rsidP="00B072BE">
            <w:pPr>
              <w:pStyle w:val="Tabletext9pt"/>
            </w:pPr>
            <w:r w:rsidRPr="00B37248">
              <w:t>Disability</w:t>
            </w:r>
          </w:p>
        </w:tc>
        <w:tc>
          <w:tcPr>
            <w:tcW w:w="1237" w:type="pct"/>
          </w:tcPr>
          <w:p w14:paraId="1378C902"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Fujishima Ichiro Food intake levels scale</w:t>
            </w:r>
          </w:p>
        </w:tc>
        <w:tc>
          <w:tcPr>
            <w:tcW w:w="946" w:type="pct"/>
          </w:tcPr>
          <w:p w14:paraId="1BC3FDB6"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1063" w:type="pct"/>
          </w:tcPr>
          <w:p w14:paraId="48E8FA7F"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Yes</w:t>
            </w:r>
          </w:p>
        </w:tc>
        <w:tc>
          <w:tcPr>
            <w:tcW w:w="591" w:type="pct"/>
          </w:tcPr>
          <w:p w14:paraId="2CDEA9A3"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rPr>
                <w:rFonts w:ascii="Segoe UI Symbol" w:hAnsi="Segoe UI Symbol" w:cs="Segoe UI Symbol"/>
              </w:rPr>
              <w:t>✓</w:t>
            </w:r>
            <w:r w:rsidRPr="00B37248">
              <w:t> </w:t>
            </w:r>
          </w:p>
        </w:tc>
      </w:tr>
      <w:tr w:rsidR="0094559F" w:rsidRPr="00B37248" w14:paraId="35798AAD"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pct"/>
            <w:noWrap/>
          </w:tcPr>
          <w:p w14:paraId="33205941" w14:textId="77777777" w:rsidR="00901C90" w:rsidRPr="00B37248" w:rsidRDefault="00901C90" w:rsidP="00B072BE">
            <w:pPr>
              <w:pStyle w:val="Tabletext9pt"/>
            </w:pPr>
            <w:r w:rsidRPr="00B37248">
              <w:t>Quality of life</w:t>
            </w:r>
          </w:p>
        </w:tc>
        <w:tc>
          <w:tcPr>
            <w:tcW w:w="1237" w:type="pct"/>
          </w:tcPr>
          <w:p w14:paraId="7B0CD393"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SF-36 or similar</w:t>
            </w:r>
          </w:p>
        </w:tc>
        <w:tc>
          <w:tcPr>
            <w:tcW w:w="946" w:type="pct"/>
          </w:tcPr>
          <w:p w14:paraId="361D9AC0"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63" w:type="pct"/>
          </w:tcPr>
          <w:p w14:paraId="28C68467"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591" w:type="pct"/>
          </w:tcPr>
          <w:p w14:paraId="62D23649"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901C90" w:rsidRPr="00B37248" w14:paraId="44679FD8" w14:textId="77777777" w:rsidTr="0094559F">
        <w:tc>
          <w:tcPr>
            <w:cnfStyle w:val="001000000000" w:firstRow="0" w:lastRow="0" w:firstColumn="1" w:lastColumn="0" w:oddVBand="0" w:evenVBand="0" w:oddHBand="0" w:evenHBand="0" w:firstRowFirstColumn="0" w:firstRowLastColumn="0" w:lastRowFirstColumn="0" w:lastRowLastColumn="0"/>
            <w:tcW w:w="1164" w:type="pct"/>
          </w:tcPr>
          <w:p w14:paraId="12C9E7DE" w14:textId="77777777" w:rsidR="00901C90" w:rsidRPr="00B37248" w:rsidRDefault="00901C90" w:rsidP="00B072BE">
            <w:pPr>
              <w:pStyle w:val="Tabletext9pt"/>
            </w:pPr>
            <w:r w:rsidRPr="00B37248">
              <w:t>Motor function</w:t>
            </w:r>
          </w:p>
        </w:tc>
        <w:tc>
          <w:tcPr>
            <w:tcW w:w="1237" w:type="pct"/>
          </w:tcPr>
          <w:p w14:paraId="66D0DB08"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 eligible measures reported</w:t>
            </w:r>
          </w:p>
        </w:tc>
        <w:tc>
          <w:tcPr>
            <w:tcW w:w="946" w:type="pct"/>
            <w:noWrap/>
          </w:tcPr>
          <w:p w14:paraId="756FA243"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1063" w:type="pct"/>
          </w:tcPr>
          <w:p w14:paraId="56B0D4CE"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591" w:type="pct"/>
          </w:tcPr>
          <w:p w14:paraId="58E0D566"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94559F" w:rsidRPr="00B37248" w14:paraId="4C4DF339"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pct"/>
            <w:noWrap/>
          </w:tcPr>
          <w:p w14:paraId="566BE9A0" w14:textId="77777777" w:rsidR="00901C90" w:rsidRPr="00B37248" w:rsidRDefault="00901C90" w:rsidP="00B072BE">
            <w:pPr>
              <w:pStyle w:val="Tabletext9pt"/>
            </w:pPr>
            <w:r w:rsidRPr="00B37248">
              <w:t>Cardiorespiratory health</w:t>
            </w:r>
          </w:p>
        </w:tc>
        <w:tc>
          <w:tcPr>
            <w:tcW w:w="1237" w:type="pct"/>
          </w:tcPr>
          <w:p w14:paraId="04EE75E5"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Heart rate, blood pressure</w:t>
            </w:r>
          </w:p>
        </w:tc>
        <w:tc>
          <w:tcPr>
            <w:tcW w:w="946" w:type="pct"/>
          </w:tcPr>
          <w:p w14:paraId="4B2D92B4"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63" w:type="pct"/>
          </w:tcPr>
          <w:p w14:paraId="2E61EC4B"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591" w:type="pct"/>
          </w:tcPr>
          <w:p w14:paraId="7DB2B81C"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901C90" w:rsidRPr="00B37248" w14:paraId="6C80A1B4" w14:textId="77777777" w:rsidTr="0094559F">
        <w:tc>
          <w:tcPr>
            <w:cnfStyle w:val="001000000000" w:firstRow="0" w:lastRow="0" w:firstColumn="1" w:lastColumn="0" w:oddVBand="0" w:evenVBand="0" w:oddHBand="0" w:evenHBand="0" w:firstRowFirstColumn="0" w:firstRowLastColumn="0" w:lastRowFirstColumn="0" w:lastRowLastColumn="0"/>
            <w:tcW w:w="1164" w:type="pct"/>
          </w:tcPr>
          <w:p w14:paraId="65789EA8" w14:textId="77777777" w:rsidR="00901C90" w:rsidRPr="00B37248" w:rsidRDefault="00901C90" w:rsidP="00B072BE">
            <w:pPr>
              <w:pStyle w:val="Tabletext9pt"/>
            </w:pPr>
            <w:r w:rsidRPr="00B37248">
              <w:t>Pain</w:t>
            </w:r>
          </w:p>
        </w:tc>
        <w:tc>
          <w:tcPr>
            <w:tcW w:w="1237" w:type="pct"/>
          </w:tcPr>
          <w:p w14:paraId="5F6B81C6"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Visual Analogue scale</w:t>
            </w:r>
          </w:p>
        </w:tc>
        <w:tc>
          <w:tcPr>
            <w:tcW w:w="946" w:type="pct"/>
            <w:noWrap/>
          </w:tcPr>
          <w:p w14:paraId="3A5E749A"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1063" w:type="pct"/>
          </w:tcPr>
          <w:p w14:paraId="54AC1275"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591" w:type="pct"/>
          </w:tcPr>
          <w:p w14:paraId="684CFC86"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bl>
    <w:p w14:paraId="1DC86E5A" w14:textId="77777777" w:rsidR="00901C90" w:rsidRPr="00B37248" w:rsidRDefault="00901C90" w:rsidP="00901C90">
      <w:pPr>
        <w:pStyle w:val="TableFigNotes18"/>
      </w:pPr>
      <w:r w:rsidRPr="00B37248">
        <w:t>Abbreviations: BP, blood pressure; HR, heart rate</w:t>
      </w:r>
    </w:p>
    <w:p w14:paraId="2D3E4531" w14:textId="77777777" w:rsidR="00901C90" w:rsidRPr="00B37248" w:rsidRDefault="00901C90" w:rsidP="00901C90">
      <w:pPr>
        <w:pStyle w:val="TableFigNotes18"/>
      </w:pPr>
      <w:r w:rsidRPr="00B37248">
        <w:rPr>
          <w:rFonts w:ascii="Segoe UI Symbol" w:hAnsi="Segoe UI Symbol" w:cs="Segoe UI Symbol"/>
        </w:rPr>
        <w:t>✓</w:t>
      </w:r>
      <w:r w:rsidRPr="00B37248">
        <w:t> A study result is available for inclusion in the synthesis</w:t>
      </w:r>
    </w:p>
    <w:p w14:paraId="48F1421D" w14:textId="77777777" w:rsidR="00901C90" w:rsidRPr="00B37248" w:rsidRDefault="00901C90" w:rsidP="00901C90">
      <w:pPr>
        <w:pStyle w:val="TableFigNotes18"/>
      </w:pPr>
      <w:r w:rsidRPr="00B37248">
        <w:t>X No study result is available for inclusion, (probably) because the P value, magnitude or direction of the results generated were considered unfavourable by the study investigators</w:t>
      </w:r>
    </w:p>
    <w:p w14:paraId="6A824027" w14:textId="77777777" w:rsidR="00901C90" w:rsidRPr="00B37248" w:rsidRDefault="00901C90" w:rsidP="00901C90">
      <w:pPr>
        <w:pStyle w:val="TableFigNotes18"/>
      </w:pPr>
      <w:r w:rsidRPr="00B37248">
        <w:t>-- No study result is available for inclusion, (probably) because the outcome was not assessed, or for a reason unrelated to the P value, magnitude or direction of the results</w:t>
      </w:r>
    </w:p>
    <w:p w14:paraId="21E40E68" w14:textId="77777777" w:rsidR="00901C90" w:rsidRPr="00B37248" w:rsidRDefault="00901C90" w:rsidP="00901C90">
      <w:pPr>
        <w:pStyle w:val="TableFigNotes18"/>
      </w:pPr>
      <w:r w:rsidRPr="00B37248">
        <w:t>? No study result is available for inclusion, and it is unclear if the outcome was assessed in the study</w:t>
      </w:r>
    </w:p>
    <w:p w14:paraId="45097762" w14:textId="14F95361" w:rsidR="00901C90" w:rsidRPr="00B37248" w:rsidRDefault="00901C90" w:rsidP="00901C90">
      <w:pPr>
        <w:pStyle w:val="Heading5"/>
        <w:rPr>
          <w:lang w:val="en-AU"/>
        </w:rPr>
      </w:pPr>
      <w:r w:rsidRPr="00B37248">
        <w:rPr>
          <w:lang w:val="en-AU"/>
        </w:rPr>
        <w:t xml:space="preserve">Comparison 1 (vs </w:t>
      </w:r>
      <w:r w:rsidR="00DC1596" w:rsidRPr="00B37248">
        <w:rPr>
          <w:lang w:val="en-AU"/>
        </w:rPr>
        <w:t>sham</w:t>
      </w:r>
      <w:r w:rsidRPr="00B37248">
        <w:rPr>
          <w:lang w:val="en-AU"/>
        </w:rPr>
        <w:t>)</w:t>
      </w:r>
    </w:p>
    <w:p w14:paraId="1735CF02" w14:textId="72A19E3A" w:rsidR="00901C90" w:rsidRPr="00B37248" w:rsidRDefault="00901C90" w:rsidP="00901C90">
      <w:pPr>
        <w:pStyle w:val="BodyText"/>
      </w:pPr>
      <w:r w:rsidRPr="00B37248">
        <w:t xml:space="preserve">There were no studies identified comparing shiatsu with </w:t>
      </w:r>
      <w:r w:rsidR="00DC1596" w:rsidRPr="00B37248">
        <w:t>sham</w:t>
      </w:r>
      <w:r w:rsidRPr="00B37248">
        <w:t xml:space="preserve"> in people recovering after stroke.</w:t>
      </w:r>
    </w:p>
    <w:p w14:paraId="0653427E" w14:textId="77777777" w:rsidR="00901C90" w:rsidRPr="00B37248" w:rsidRDefault="00901C90" w:rsidP="00901C90">
      <w:pPr>
        <w:pStyle w:val="Heading5"/>
        <w:rPr>
          <w:lang w:val="en-AU"/>
        </w:rPr>
      </w:pPr>
      <w:r w:rsidRPr="00B37248">
        <w:rPr>
          <w:lang w:val="en-AU"/>
        </w:rPr>
        <w:t>Comparison 2 (vs control)</w:t>
      </w:r>
    </w:p>
    <w:p w14:paraId="432A892E" w14:textId="77777777" w:rsidR="00901C90" w:rsidRPr="00B37248" w:rsidRDefault="00901C90" w:rsidP="00901C90">
      <w:pPr>
        <w:pStyle w:val="BodyText"/>
      </w:pPr>
      <w:r w:rsidRPr="00B37248">
        <w:t xml:space="preserve">One RCT (Tian 2020) comparing shiatsu plus electrical stimulation with electrical stimulation (delivered as an adjunct to standard medical care) in people recovering after stroke was eligible for this comparison and contributed data relevant to one of the six critical or important outcomes. </w:t>
      </w:r>
    </w:p>
    <w:p w14:paraId="51DD8665" w14:textId="77777777" w:rsidR="00901C90" w:rsidRPr="00B37248" w:rsidRDefault="00901C90" w:rsidP="00901C90">
      <w:pPr>
        <w:pStyle w:val="Heading6"/>
      </w:pPr>
      <w:r w:rsidRPr="00B37248">
        <w:lastRenderedPageBreak/>
        <w:t>Disability</w:t>
      </w:r>
    </w:p>
    <w:p w14:paraId="3A79C4FB" w14:textId="420DF332" w:rsidR="00901C90" w:rsidRPr="00B37248" w:rsidRDefault="00901C90" w:rsidP="00901C90">
      <w:pPr>
        <w:pStyle w:val="BodyText"/>
      </w:pPr>
      <w:r w:rsidRPr="00B37248">
        <w:t xml:space="preserve">One trial (60 participants) reported disability associated with dysphagia measured with the Fujishima Ichiro Food intake levels scale at the end of treatment (4 weeks) (Tian 2020). The FILS is a subjective assessment of swallowing function and is scored on a continuous scale from 1 to 10. A score between 1 to 3 points suggested severe deglutition disorder (unable to eat orally); between 4 to 6 points suggested moderate disorder (can eat orally, but supplementary nutrition was needed); between 7 to 9 points suggested mild disorder (enough nutrition could be taken orally); and a score of 10 points suggested normal swallowing function </w:t>
      </w:r>
      <w:r w:rsidRPr="00B37248">
        <w:fldChar w:fldCharType="begin"/>
      </w:r>
      <w:r w:rsidR="00A34EDC">
        <w:instrText xml:space="preserve"> ADDIN EN.CITE &lt;EndNote&gt;&lt;Cite&gt;&lt;Author&gt;Kunieda&lt;/Author&gt;&lt;Year&gt;2013&lt;/Year&gt;&lt;RecNum&gt;524&lt;/RecNum&gt;&lt;DisplayText&gt;(37)&lt;/DisplayText&gt;&lt;record&gt;&lt;rec-number&gt;524&lt;/rec-number&gt;&lt;foreign-keys&gt;&lt;key app="EN" db-id="rfx5v25rowst08e59tbxx9ty5t2w0adwt52x" timestamp="1666313742"&gt;524&lt;/key&gt;&lt;/foreign-keys&gt;&lt;ref-type name="Journal Article"&gt;17&lt;/ref-type&gt;&lt;contributors&gt;&lt;authors&gt;&lt;author&gt;Kunieda, K.&lt;/author&gt;&lt;author&gt;Ohno, T.&lt;/author&gt;&lt;author&gt;Fujishima, I.&lt;/author&gt;&lt;author&gt;Hojo, K.&lt;/author&gt;&lt;author&gt;Morita, T.&lt;/author&gt;&lt;/authors&gt;&lt;/contributors&gt;&lt;auth-address&gt;Department of Rehabilitation, Hamamatsu City Rehabilitation Hospital, Shizuoka, Japan. ken2rou@xk9.so-net.ne.jp&lt;/auth-address&gt;&lt;titles&gt;&lt;title&gt;Reliability and validity of a tool to measure the severity of dysphagia: the Food Intake LEVEL Scale&lt;/title&gt;&lt;secondary-title&gt;J Pain Symptom Manage&lt;/secondary-title&gt;&lt;/titles&gt;&lt;periodical&gt;&lt;full-title&gt;J Pain Symptom Manage&lt;/full-title&gt;&lt;abbr-1&gt;J Pain Symptom Manage&lt;/abbr-1&gt;&lt;/periodical&gt;&lt;pages&gt;201-6&lt;/pages&gt;&lt;volume&gt;46&lt;/volume&gt;&lt;number&gt;2&lt;/number&gt;&lt;edition&gt;20121115&lt;/edition&gt;&lt;keywords&gt;&lt;keyword&gt;Aged&lt;/keyword&gt;&lt;keyword&gt;Deglutition Disorders/*diagnosis&lt;/keyword&gt;&lt;keyword&gt;*Eating&lt;/keyword&gt;&lt;keyword&gt;*Feeding Behavior&lt;/keyword&gt;&lt;keyword&gt;Female&lt;/keyword&gt;&lt;keyword&gt;Humans&lt;/keyword&gt;&lt;keyword&gt;Japan/epidemiology&lt;/keyword&gt;&lt;keyword&gt;Male&lt;/keyword&gt;&lt;keyword&gt;Observer Variation&lt;/keyword&gt;&lt;keyword&gt;Psychometrics/*methods&lt;/keyword&gt;&lt;keyword&gt;Reproducibility of Results&lt;/keyword&gt;&lt;keyword&gt;Sensitivity and Specificity&lt;/keyword&gt;&lt;keyword&gt;*Severity of Illness Index&lt;/keyword&gt;&lt;keyword&gt;*Visual Analog Scale&lt;/keyword&gt;&lt;keyword&gt;Dysphagia&lt;/keyword&gt;&lt;keyword&gt;food intake&lt;/keyword&gt;&lt;keyword&gt;measurement tool&lt;/keyword&gt;&lt;keyword&gt;validation&lt;/keyword&gt;&lt;/keywords&gt;&lt;dates&gt;&lt;year&gt;2013&lt;/year&gt;&lt;pub-dates&gt;&lt;date&gt;Aug&lt;/date&gt;&lt;/pub-dates&gt;&lt;/dates&gt;&lt;isbn&gt;0885-3924&lt;/isbn&gt;&lt;accession-num&gt;23159683&lt;/accession-num&gt;&lt;urls&gt;&lt;/urls&gt;&lt;electronic-resource-num&gt;10.1016/j.jpainsymman.2012.07.020&lt;/electronic-resource-num&gt;&lt;remote-database-provider&gt;NLM&lt;/remote-database-provider&gt;&lt;language&gt;eng&lt;/language&gt;&lt;/record&gt;&lt;/Cite&gt;&lt;/EndNote&gt;</w:instrText>
      </w:r>
      <w:r w:rsidRPr="00B37248">
        <w:fldChar w:fldCharType="separate"/>
      </w:r>
      <w:r w:rsidR="00A34EDC">
        <w:rPr>
          <w:noProof/>
        </w:rPr>
        <w:t>(</w:t>
      </w:r>
      <w:hyperlink w:anchor="_ENREF_37" w:tooltip="Kunieda, 2013 #524" w:history="1">
        <w:r w:rsidR="00A34EDC">
          <w:rPr>
            <w:noProof/>
          </w:rPr>
          <w:t>37</w:t>
        </w:r>
      </w:hyperlink>
      <w:r w:rsidR="00A34EDC">
        <w:rPr>
          <w:noProof/>
        </w:rPr>
        <w:t>)</w:t>
      </w:r>
      <w:r w:rsidRPr="00B37248">
        <w:fldChar w:fldCharType="end"/>
      </w:r>
      <w:r w:rsidRPr="00B37248">
        <w:t>. An MCID for the FILS has not been established.</w:t>
      </w:r>
    </w:p>
    <w:p w14:paraId="6C86A76C" w14:textId="77777777" w:rsidR="00901C90" w:rsidRPr="00B37248" w:rsidRDefault="00901C90" w:rsidP="00901C90">
      <w:pPr>
        <w:pStyle w:val="BodyText"/>
      </w:pPr>
      <w:r w:rsidRPr="00B37248">
        <w:t xml:space="preserve">The results showed an effect favouring shiatsu compared with the control group (MD –1.36; 95% CI –1.80, –0.92; </w:t>
      </w:r>
      <w:r w:rsidRPr="00B37248">
        <w:rPr>
          <w:rStyle w:val="Emphasis"/>
        </w:rPr>
        <w:t xml:space="preserve">p </w:t>
      </w:r>
      <w:r w:rsidRPr="00B37248">
        <w:t>&lt; 0.00001) (</w:t>
      </w:r>
      <w:r w:rsidRPr="00B37248">
        <w:rPr>
          <w:rStyle w:val="Emphasis"/>
        </w:rPr>
        <w:t>GRADE: Low</w:t>
      </w:r>
      <w:r w:rsidRPr="00B37248">
        <w:t>).</w:t>
      </w:r>
    </w:p>
    <w:p w14:paraId="04D1DD10" w14:textId="77777777" w:rsidR="00901C90" w:rsidRPr="00B37248" w:rsidRDefault="00901C90" w:rsidP="00901C90">
      <w:pPr>
        <w:pStyle w:val="Heading5"/>
        <w:rPr>
          <w:lang w:val="en-AU"/>
        </w:rPr>
      </w:pPr>
      <w:r w:rsidRPr="00B37248">
        <w:rPr>
          <w:lang w:val="en-AU"/>
        </w:rPr>
        <w:t xml:space="preserve">Comparison 3 (vs other)  </w:t>
      </w:r>
    </w:p>
    <w:p w14:paraId="021A67FD" w14:textId="77777777" w:rsidR="00901C90" w:rsidRPr="00B37248" w:rsidRDefault="00901C90" w:rsidP="00901C90">
      <w:pPr>
        <w:pStyle w:val="BodyText"/>
      </w:pPr>
      <w:r w:rsidRPr="00B37248">
        <w:t xml:space="preserve">One RCT (Tian 2020) comparing shiatsu with </w:t>
      </w:r>
      <w:proofErr w:type="gramStart"/>
      <w:r w:rsidRPr="00B37248">
        <w:t>an ‘other’</w:t>
      </w:r>
      <w:proofErr w:type="gramEnd"/>
      <w:r w:rsidRPr="00B37248">
        <w:t xml:space="preserve"> intervention (delivered as an adjunct to standard medical care) in people recovering after stroke was eligible for this comparison and contributed data relevant to one of the six critical or important outcomes.</w:t>
      </w:r>
    </w:p>
    <w:p w14:paraId="4A13F8BA" w14:textId="506129CB" w:rsidR="00901C90" w:rsidRPr="00B37248" w:rsidRDefault="00901C90" w:rsidP="00901C90">
      <w:pPr>
        <w:pStyle w:val="BodyText"/>
      </w:pPr>
      <w:r w:rsidRPr="00B37248">
        <w:t xml:space="preserve">Available data are presented in Appendix </w:t>
      </w:r>
      <w:r w:rsidRPr="00B37248">
        <w:fldChar w:fldCharType="begin"/>
      </w:r>
      <w:r w:rsidRPr="00B37248">
        <w:instrText xml:space="preserve"> REF _Ref117160867 \r \h </w:instrText>
      </w:r>
      <w:r w:rsidRPr="00B37248">
        <w:fldChar w:fldCharType="separate"/>
      </w:r>
      <w:r w:rsidR="00AC414C">
        <w:t>F2.1</w:t>
      </w:r>
      <w:r w:rsidRPr="00B37248">
        <w:fldChar w:fldCharType="end"/>
      </w:r>
      <w:r w:rsidRPr="00B37248">
        <w:t xml:space="preserve"> </w:t>
      </w:r>
      <w:r w:rsidRPr="00B37248">
        <w:fldChar w:fldCharType="begin"/>
      </w:r>
      <w:r w:rsidRPr="00B37248">
        <w:instrText xml:space="preserve"> REF _Ref116924425 \h </w:instrText>
      </w:r>
      <w:r w:rsidRPr="00B37248">
        <w:fldChar w:fldCharType="separate"/>
      </w:r>
      <w:r w:rsidR="00AC414C" w:rsidRPr="00B37248">
        <w:t>Supplementary outcome data</w:t>
      </w:r>
      <w:r w:rsidRPr="00B37248">
        <w:fldChar w:fldCharType="end"/>
      </w:r>
      <w:r w:rsidRPr="00B37248">
        <w:t xml:space="preserve">. </w:t>
      </w:r>
    </w:p>
    <w:p w14:paraId="7B39CAAA" w14:textId="77777777" w:rsidR="00901C90" w:rsidRPr="00B37248" w:rsidRDefault="00901C90" w:rsidP="00901C90">
      <w:pPr>
        <w:pStyle w:val="BodyText"/>
      </w:pPr>
      <w:r w:rsidRPr="00B37248">
        <w:br w:type="page"/>
      </w:r>
    </w:p>
    <w:p w14:paraId="7320DD75" w14:textId="77777777" w:rsidR="00901C90" w:rsidRPr="00B37248" w:rsidRDefault="00901C90" w:rsidP="00456F37">
      <w:pPr>
        <w:pStyle w:val="Heading2"/>
      </w:pPr>
      <w:bookmarkStart w:id="134" w:name="_Toc104290564"/>
      <w:bookmarkStart w:id="135" w:name="_Toc104290625"/>
      <w:bookmarkStart w:id="136" w:name="_Toc104291116"/>
      <w:bookmarkStart w:id="137" w:name="_Toc104291238"/>
      <w:bookmarkStart w:id="138" w:name="_Toc104297324"/>
      <w:bookmarkStart w:id="139" w:name="_Toc104298656"/>
      <w:bookmarkStart w:id="140" w:name="_Toc115949737"/>
      <w:bookmarkStart w:id="141" w:name="_Toc115950786"/>
      <w:bookmarkStart w:id="142" w:name="_Toc115950844"/>
      <w:bookmarkStart w:id="143" w:name="_Toc165548519"/>
      <w:bookmarkEnd w:id="22"/>
      <w:bookmarkEnd w:id="23"/>
      <w:bookmarkEnd w:id="134"/>
      <w:bookmarkEnd w:id="135"/>
      <w:bookmarkEnd w:id="136"/>
      <w:bookmarkEnd w:id="137"/>
      <w:bookmarkEnd w:id="138"/>
      <w:bookmarkEnd w:id="139"/>
      <w:bookmarkEnd w:id="140"/>
      <w:bookmarkEnd w:id="141"/>
      <w:bookmarkEnd w:id="142"/>
      <w:r w:rsidRPr="00B37248">
        <w:lastRenderedPageBreak/>
        <w:t>Diseases of the circulatory system</w:t>
      </w:r>
      <w:bookmarkEnd w:id="143"/>
    </w:p>
    <w:p w14:paraId="4EDCBB87" w14:textId="77777777" w:rsidR="00901C90" w:rsidRPr="00B37248" w:rsidRDefault="00901C90" w:rsidP="0011364B">
      <w:pPr>
        <w:pStyle w:val="Heading3"/>
      </w:pPr>
      <w:bookmarkStart w:id="144" w:name="_Toc165548520"/>
      <w:r w:rsidRPr="00B37248">
        <w:t>Hypertensive heart disease</w:t>
      </w:r>
      <w:bookmarkEnd w:id="144"/>
    </w:p>
    <w:p w14:paraId="051304C9" w14:textId="77777777" w:rsidR="00901C90" w:rsidRPr="00B37248" w:rsidRDefault="00901C90" w:rsidP="0011364B">
      <w:pPr>
        <w:pStyle w:val="Heading4"/>
      </w:pPr>
      <w:r w:rsidRPr="00B37248">
        <w:t>List of studies</w:t>
      </w:r>
    </w:p>
    <w:p w14:paraId="45AB4539" w14:textId="4BB54577" w:rsidR="00901C90" w:rsidRPr="00B37248" w:rsidRDefault="00901C90" w:rsidP="00901C90">
      <w:pPr>
        <w:pStyle w:val="BodyText"/>
      </w:pPr>
      <w:r w:rsidRPr="00B37248">
        <w:t xml:space="preserve">An overview of the PICO criteria of included studies is provided in </w:t>
      </w:r>
      <w:r w:rsidRPr="00B37248">
        <w:fldChar w:fldCharType="begin"/>
      </w:r>
      <w:r w:rsidRPr="00B37248">
        <w:instrText xml:space="preserve"> REF _Ref82607846 \h </w:instrText>
      </w:r>
      <w:r w:rsidRPr="00B37248">
        <w:fldChar w:fldCharType="separate"/>
      </w:r>
      <w:r w:rsidR="00AC414C" w:rsidRPr="00B37248">
        <w:t xml:space="preserve">Table </w:t>
      </w:r>
      <w:r w:rsidR="00AC414C">
        <w:rPr>
          <w:noProof/>
        </w:rPr>
        <w:t>D</w:t>
      </w:r>
      <w:r w:rsidR="00AC414C" w:rsidRPr="00B37248">
        <w:noBreakHyphen/>
      </w:r>
      <w:r w:rsidR="00AC414C">
        <w:rPr>
          <w:noProof/>
        </w:rPr>
        <w:t>17</w:t>
      </w:r>
      <w:r w:rsidRPr="00B37248">
        <w:fldChar w:fldCharType="end"/>
      </w:r>
      <w:r w:rsidRPr="00B37248">
        <w:t xml:space="preserve"> </w:t>
      </w:r>
    </w:p>
    <w:p w14:paraId="568B6A02" w14:textId="021472A0" w:rsidR="00901C90" w:rsidRPr="00B37248" w:rsidRDefault="00901C90" w:rsidP="00901C90">
      <w:pPr>
        <w:pStyle w:val="Caption"/>
      </w:pPr>
      <w:bookmarkStart w:id="145" w:name="_Ref82607846"/>
      <w:bookmarkStart w:id="146" w:name="_Ref82607721"/>
      <w:bookmarkStart w:id="147" w:name="_Toc117767388"/>
      <w:bookmarkStart w:id="148" w:name="_Toc159843917"/>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17</w:t>
      </w:r>
      <w:r w:rsidR="00C804DD" w:rsidRPr="00B37248">
        <w:fldChar w:fldCharType="end"/>
      </w:r>
      <w:bookmarkEnd w:id="145"/>
      <w:r w:rsidRPr="00B37248">
        <w:tab/>
        <w:t xml:space="preserve">Overview of PICO criteria of included studies: </w:t>
      </w:r>
      <w:bookmarkEnd w:id="146"/>
      <w:r w:rsidRPr="00B37248">
        <w:t>Hypertensive heart disease</w:t>
      </w:r>
      <w:bookmarkEnd w:id="147"/>
      <w:bookmarkEnd w:id="148"/>
    </w:p>
    <w:tbl>
      <w:tblPr>
        <w:tblStyle w:val="PlainTable2"/>
        <w:tblW w:w="5000" w:type="pct"/>
        <w:tblLayout w:type="fixed"/>
        <w:tblLook w:val="04A0" w:firstRow="1" w:lastRow="0" w:firstColumn="1" w:lastColumn="0" w:noHBand="0" w:noVBand="1"/>
      </w:tblPr>
      <w:tblGrid>
        <w:gridCol w:w="989"/>
        <w:gridCol w:w="854"/>
        <w:gridCol w:w="1580"/>
        <w:gridCol w:w="1580"/>
        <w:gridCol w:w="1581"/>
        <w:gridCol w:w="1580"/>
        <w:gridCol w:w="1196"/>
        <w:gridCol w:w="385"/>
      </w:tblGrid>
      <w:tr w:rsidR="00901C90" w:rsidRPr="00B37248" w14:paraId="224A4EB3" w14:textId="77777777" w:rsidTr="00DD12F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9" w:type="dxa"/>
            <w:noWrap/>
            <w:hideMark/>
          </w:tcPr>
          <w:p w14:paraId="3D6EA173" w14:textId="77777777" w:rsidR="00901C90" w:rsidRPr="00B37248" w:rsidRDefault="00901C90" w:rsidP="00733227">
            <w:pPr>
              <w:pStyle w:val="Tabletext9pt"/>
            </w:pPr>
            <w:r w:rsidRPr="00B37248">
              <w:t>STUDY ID</w:t>
            </w:r>
          </w:p>
        </w:tc>
        <w:tc>
          <w:tcPr>
            <w:tcW w:w="854" w:type="dxa"/>
            <w:noWrap/>
            <w:hideMark/>
          </w:tcPr>
          <w:p w14:paraId="583480A2" w14:textId="6ABCE527" w:rsidR="00901C90" w:rsidRPr="00B37248" w:rsidRDefault="00DD12F0" w:rsidP="00733227">
            <w:pPr>
              <w:pStyle w:val="Tabletext9pt"/>
              <w:cnfStyle w:val="100000000000" w:firstRow="1" w:lastRow="0" w:firstColumn="0" w:lastColumn="0" w:oddVBand="0" w:evenVBand="0" w:oddHBand="0" w:evenHBand="0" w:firstRowFirstColumn="0" w:firstRowLastColumn="0" w:lastRowFirstColumn="0" w:lastRowLastColumn="0"/>
            </w:pPr>
            <w:r w:rsidRPr="00B37248">
              <w:t>STUDY DESIGN</w:t>
            </w:r>
          </w:p>
        </w:tc>
        <w:tc>
          <w:tcPr>
            <w:tcW w:w="1580" w:type="dxa"/>
            <w:noWrap/>
            <w:hideMark/>
          </w:tcPr>
          <w:p w14:paraId="7137A81B"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POPULATION</w:t>
            </w:r>
          </w:p>
        </w:tc>
        <w:tc>
          <w:tcPr>
            <w:tcW w:w="1580" w:type="dxa"/>
            <w:noWrap/>
            <w:hideMark/>
          </w:tcPr>
          <w:p w14:paraId="7F390B2A"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INTERVENTION</w:t>
            </w:r>
          </w:p>
        </w:tc>
        <w:tc>
          <w:tcPr>
            <w:tcW w:w="1581" w:type="dxa"/>
            <w:noWrap/>
            <w:hideMark/>
          </w:tcPr>
          <w:p w14:paraId="4A6E5819"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COMPARATOR</w:t>
            </w:r>
          </w:p>
        </w:tc>
        <w:tc>
          <w:tcPr>
            <w:tcW w:w="1580" w:type="dxa"/>
            <w:noWrap/>
            <w:hideMark/>
          </w:tcPr>
          <w:p w14:paraId="06368B15"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CO-INTERVENTION</w:t>
            </w:r>
          </w:p>
        </w:tc>
        <w:tc>
          <w:tcPr>
            <w:tcW w:w="1581" w:type="dxa"/>
            <w:gridSpan w:val="2"/>
          </w:tcPr>
          <w:p w14:paraId="7582497E"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OUTCOME DOMAINS</w:t>
            </w:r>
          </w:p>
        </w:tc>
      </w:tr>
      <w:tr w:rsidR="00EE1B51" w:rsidRPr="00B37248" w14:paraId="3D76D9F7" w14:textId="77777777" w:rsidTr="00DD12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8"/>
            <w:noWrap/>
          </w:tcPr>
          <w:p w14:paraId="26163834" w14:textId="2275AEAF" w:rsidR="00EE1B51" w:rsidRPr="00B37248" w:rsidRDefault="00EE1B51" w:rsidP="001A4908">
            <w:pPr>
              <w:pStyle w:val="TableH29pt"/>
            </w:pPr>
            <w:r w:rsidRPr="00B37248">
              <w:t>Shiatsu vs sham *</w:t>
            </w:r>
          </w:p>
        </w:tc>
      </w:tr>
      <w:tr w:rsidR="00DD12F0" w:rsidRPr="00B37248" w14:paraId="2A58084C" w14:textId="77777777" w:rsidTr="00DD12F0">
        <w:trPr>
          <w:gridAfter w:val="1"/>
          <w:wAfter w:w="385" w:type="dxa"/>
          <w:trHeight w:val="315"/>
        </w:trPr>
        <w:tc>
          <w:tcPr>
            <w:cnfStyle w:val="001000000000" w:firstRow="0" w:lastRow="0" w:firstColumn="1" w:lastColumn="0" w:oddVBand="0" w:evenVBand="0" w:oddHBand="0" w:evenHBand="0" w:firstRowFirstColumn="0" w:firstRowLastColumn="0" w:lastRowFirstColumn="0" w:lastRowLastColumn="0"/>
            <w:tcW w:w="9360" w:type="dxa"/>
            <w:gridSpan w:val="7"/>
            <w:noWrap/>
          </w:tcPr>
          <w:p w14:paraId="42C568F3" w14:textId="77777777" w:rsidR="00DD12F0" w:rsidRPr="00B37248" w:rsidRDefault="00DD12F0" w:rsidP="00733227">
            <w:pPr>
              <w:pStyle w:val="Tabletext9pt"/>
            </w:pPr>
            <w:r w:rsidRPr="00B37248">
              <w:t>No studies found</w:t>
            </w:r>
          </w:p>
        </w:tc>
      </w:tr>
      <w:tr w:rsidR="00EE1B51" w:rsidRPr="00B37248" w14:paraId="47BC1D6E" w14:textId="77777777" w:rsidTr="00DD12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8"/>
            <w:noWrap/>
          </w:tcPr>
          <w:p w14:paraId="13949F9E" w14:textId="77777777" w:rsidR="00EE1B51" w:rsidRPr="00B37248" w:rsidRDefault="00EE1B51" w:rsidP="001A4908">
            <w:pPr>
              <w:pStyle w:val="TableH29pt"/>
            </w:pPr>
            <w:r w:rsidRPr="00B37248">
              <w:t>Shiatsu vs control (no intervention, waitlist, usual care)*</w:t>
            </w:r>
          </w:p>
        </w:tc>
      </w:tr>
      <w:tr w:rsidR="00DD12F0" w:rsidRPr="00B37248" w14:paraId="3C7A771E" w14:textId="77777777" w:rsidTr="00DD12F0">
        <w:trPr>
          <w:trHeight w:val="315"/>
        </w:trPr>
        <w:tc>
          <w:tcPr>
            <w:cnfStyle w:val="001000000000" w:firstRow="0" w:lastRow="0" w:firstColumn="1" w:lastColumn="0" w:oddVBand="0" w:evenVBand="0" w:oddHBand="0" w:evenHBand="0" w:firstRowFirstColumn="0" w:firstRowLastColumn="0" w:lastRowFirstColumn="0" w:lastRowLastColumn="0"/>
            <w:tcW w:w="989" w:type="dxa"/>
            <w:noWrap/>
          </w:tcPr>
          <w:p w14:paraId="31660EEC" w14:textId="77777777" w:rsidR="00DD12F0" w:rsidRPr="00B37248" w:rsidRDefault="00DD12F0" w:rsidP="00733227">
            <w:pPr>
              <w:pStyle w:val="Tabletext9pt"/>
            </w:pPr>
            <w:r w:rsidRPr="00B37248">
              <w:t>Lei 2015</w:t>
            </w:r>
          </w:p>
          <w:p w14:paraId="33573E4A" w14:textId="19EA9B6E" w:rsidR="00DD12F0" w:rsidRPr="00B37248" w:rsidRDefault="00DD12F0" w:rsidP="00733227">
            <w:pPr>
              <w:pStyle w:val="Tabletext9pt"/>
            </w:pPr>
            <w:r w:rsidRPr="00B37248">
              <w:fldChar w:fldCharType="begin"/>
            </w:r>
            <w:r w:rsidR="00A34EDC">
              <w:instrText xml:space="preserve"> ADDIN EN.CITE &lt;EndNote&gt;&lt;Cite&gt;&lt;Author&gt;Lei&lt;/Author&gt;&lt;Year&gt;2015&lt;/Year&gt;&lt;RecNum&gt;30&lt;/RecNum&gt;&lt;DisplayText&gt;(38)&lt;/DisplayText&gt;&lt;record&gt;&lt;rec-number&gt;30&lt;/rec-number&gt;&lt;foreign-keys&gt;&lt;key app="EN" db-id="rfx5v25rowst08e59tbxx9ty5t2w0adwt52x" timestamp="1665017569"&gt;30&lt;/key&gt;&lt;/foreign-keys&gt;&lt;ref-type name="Journal Article"&gt;17&lt;/ref-type&gt;&lt;contributors&gt;&lt;authors&gt;&lt;author&gt;Lei, X. F.&lt;/author&gt;&lt;author&gt;Chen, X. L.&lt;/author&gt;&lt;author&gt;Lin, J. X.&lt;/author&gt;&lt;author&gt;Bao, A. F.&lt;/author&gt;&lt;author&gt;Tao, X. C.&lt;/author&gt;&lt;/authors&gt;&lt;/contributors&gt;&lt;titles&gt;&lt;title&gt;Clinical study on acupoint massage in improving cognitive function and sleep quality of elderly patients with hypertension&lt;/title&gt;&lt;secondary-title&gt;Journal of Acupuncture and Tuina Science&lt;/secondary-title&gt;&lt;/titles&gt;&lt;periodical&gt;&lt;full-title&gt;Journal of Acupuncture and Tuina Science&lt;/full-title&gt;&lt;/periodical&gt;&lt;pages&gt;175-179&lt;/pages&gt;&lt;volume&gt;13&lt;/volume&gt;&lt;number&gt;3&lt;/number&gt;&lt;dates&gt;&lt;year&gt;2015&lt;/year&gt;&lt;/dates&gt;&lt;accession-num&gt;604748567&lt;/accession-num&gt;&lt;urls&gt;&lt;related-urls&gt;&lt;url&gt;https://ezproxy.lib.monash.edu.au/login?url=http://ovidsp.ovid.com/ovidweb.cgi?T=JS&amp;amp;CSC=Y&amp;amp;NEWS=N&amp;amp;PAGE=fulltext&amp;amp;D=emca&amp;amp;AN=604748567&lt;/url&gt;&lt;/related-urls&gt;&lt;/urls&gt;&lt;electronic-resource-num&gt;http://dx.doi.org/10.1007/s11726-015-0845-7&lt;/electronic-resource-num&gt;&lt;/record&gt;&lt;/Cite&gt;&lt;/EndNote&gt;</w:instrText>
            </w:r>
            <w:r w:rsidRPr="00B37248">
              <w:fldChar w:fldCharType="separate"/>
            </w:r>
            <w:r w:rsidR="00A34EDC">
              <w:rPr>
                <w:noProof/>
              </w:rPr>
              <w:t>(</w:t>
            </w:r>
            <w:hyperlink w:anchor="_ENREF_38" w:tooltip="Lei, 2015 #30" w:history="1">
              <w:r w:rsidR="00A34EDC">
                <w:rPr>
                  <w:noProof/>
                </w:rPr>
                <w:t>38</w:t>
              </w:r>
            </w:hyperlink>
            <w:r w:rsidR="00A34EDC">
              <w:rPr>
                <w:noProof/>
              </w:rPr>
              <w:t>)</w:t>
            </w:r>
            <w:r w:rsidRPr="00B37248">
              <w:fldChar w:fldCharType="end"/>
            </w:r>
          </w:p>
        </w:tc>
        <w:tc>
          <w:tcPr>
            <w:tcW w:w="854" w:type="dxa"/>
            <w:noWrap/>
          </w:tcPr>
          <w:p w14:paraId="34FD6C75" w14:textId="77777777" w:rsidR="00DD12F0" w:rsidRPr="00B37248" w:rsidRDefault="00DD12F0" w:rsidP="00733227">
            <w:pPr>
              <w:pStyle w:val="Tabletext9pt"/>
              <w:cnfStyle w:val="000000000000" w:firstRow="0" w:lastRow="0" w:firstColumn="0" w:lastColumn="0" w:oddVBand="0" w:evenVBand="0" w:oddHBand="0" w:evenHBand="0" w:firstRowFirstColumn="0" w:firstRowLastColumn="0" w:lastRowFirstColumn="0" w:lastRowLastColumn="0"/>
            </w:pPr>
            <w:r w:rsidRPr="00B37248">
              <w:t>Quasi-RCT</w:t>
            </w:r>
          </w:p>
        </w:tc>
        <w:tc>
          <w:tcPr>
            <w:tcW w:w="1580" w:type="dxa"/>
            <w:noWrap/>
          </w:tcPr>
          <w:p w14:paraId="79369A98" w14:textId="77777777" w:rsidR="00DD12F0" w:rsidRPr="00B37248" w:rsidRDefault="00DD12F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Hypertension, primary </w:t>
            </w:r>
            <w:r w:rsidRPr="00B37248">
              <w:br/>
              <w:t>(adults older than 60 years)</w:t>
            </w:r>
          </w:p>
        </w:tc>
        <w:tc>
          <w:tcPr>
            <w:tcW w:w="1580" w:type="dxa"/>
            <w:noWrap/>
          </w:tcPr>
          <w:p w14:paraId="3ED5AE1B" w14:textId="77777777" w:rsidR="00DD12F0" w:rsidRPr="00B37248" w:rsidRDefault="00DD12F0" w:rsidP="00733227">
            <w:pPr>
              <w:pStyle w:val="Tabletext9pt"/>
              <w:cnfStyle w:val="000000000000" w:firstRow="0" w:lastRow="0" w:firstColumn="0" w:lastColumn="0" w:oddVBand="0" w:evenVBand="0" w:oddHBand="0" w:evenHBand="0" w:firstRowFirstColumn="0" w:firstRowLastColumn="0" w:lastRowFirstColumn="0" w:lastRowLastColumn="0"/>
            </w:pPr>
            <w:r w:rsidRPr="00B37248">
              <w:t>Acupoint massage</w:t>
            </w:r>
          </w:p>
        </w:tc>
        <w:tc>
          <w:tcPr>
            <w:tcW w:w="1581" w:type="dxa"/>
            <w:noWrap/>
          </w:tcPr>
          <w:p w14:paraId="26852970" w14:textId="77777777" w:rsidR="00DD12F0" w:rsidRPr="00B37248" w:rsidRDefault="00DD12F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No intervention </w:t>
            </w:r>
          </w:p>
        </w:tc>
        <w:tc>
          <w:tcPr>
            <w:tcW w:w="1580" w:type="dxa"/>
            <w:noWrap/>
          </w:tcPr>
          <w:p w14:paraId="5D93692E" w14:textId="77777777" w:rsidR="00DD12F0" w:rsidRPr="00B37248" w:rsidRDefault="00DD12F0" w:rsidP="00733227">
            <w:pPr>
              <w:pStyle w:val="Tabletext9pt"/>
              <w:cnfStyle w:val="000000000000" w:firstRow="0" w:lastRow="0" w:firstColumn="0" w:lastColumn="0" w:oddVBand="0" w:evenVBand="0" w:oddHBand="0" w:evenHBand="0" w:firstRowFirstColumn="0" w:firstRowLastColumn="0" w:lastRowFirstColumn="0" w:lastRowLastColumn="0"/>
            </w:pPr>
            <w:r w:rsidRPr="00B37248">
              <w:t>Health education</w:t>
            </w:r>
          </w:p>
        </w:tc>
        <w:tc>
          <w:tcPr>
            <w:tcW w:w="1581" w:type="dxa"/>
            <w:gridSpan w:val="2"/>
          </w:tcPr>
          <w:p w14:paraId="7B36EC17" w14:textId="77777777" w:rsidR="00DD12F0" w:rsidRPr="00B37248" w:rsidRDefault="00DD12F0" w:rsidP="00733227">
            <w:pPr>
              <w:pStyle w:val="Tabletext9pt"/>
              <w:cnfStyle w:val="000000000000" w:firstRow="0" w:lastRow="0" w:firstColumn="0" w:lastColumn="0" w:oddVBand="0" w:evenVBand="0" w:oddHBand="0" w:evenHBand="0" w:firstRowFirstColumn="0" w:firstRowLastColumn="0" w:lastRowFirstColumn="0" w:lastRowLastColumn="0"/>
            </w:pPr>
            <w:r w:rsidRPr="00B37248">
              <w:t>Sleep quality</w:t>
            </w:r>
          </w:p>
          <w:p w14:paraId="050C1B28" w14:textId="77777777" w:rsidR="00DD12F0" w:rsidRPr="00B37248" w:rsidRDefault="00DD12F0" w:rsidP="00733227">
            <w:pPr>
              <w:pStyle w:val="Tabletext9pt"/>
              <w:cnfStyle w:val="000000000000" w:firstRow="0" w:lastRow="0" w:firstColumn="0" w:lastColumn="0" w:oddVBand="0" w:evenVBand="0" w:oddHBand="0" w:evenHBand="0" w:firstRowFirstColumn="0" w:firstRowLastColumn="0" w:lastRowFirstColumn="0" w:lastRowLastColumn="0"/>
            </w:pPr>
            <w:r w:rsidRPr="00B37248">
              <w:t>Neurocognitive function</w:t>
            </w:r>
          </w:p>
        </w:tc>
      </w:tr>
      <w:tr w:rsidR="00EE1B51" w:rsidRPr="00B37248" w14:paraId="27818527" w14:textId="77777777" w:rsidTr="00DD12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8"/>
            <w:noWrap/>
          </w:tcPr>
          <w:p w14:paraId="16C1E52C" w14:textId="77777777" w:rsidR="00EE1B51" w:rsidRPr="00B37248" w:rsidRDefault="00EE1B51" w:rsidP="001A4908">
            <w:pPr>
              <w:pStyle w:val="TableH29pt"/>
            </w:pPr>
            <w:r w:rsidRPr="00B37248">
              <w:t xml:space="preserve">Shiatsu vs ‘other’ intervention** </w:t>
            </w:r>
          </w:p>
        </w:tc>
      </w:tr>
      <w:tr w:rsidR="00DD12F0" w:rsidRPr="00B37248" w14:paraId="039AFF0D" w14:textId="77777777" w:rsidTr="00DD12F0">
        <w:trPr>
          <w:trHeight w:val="315"/>
        </w:trPr>
        <w:tc>
          <w:tcPr>
            <w:cnfStyle w:val="001000000000" w:firstRow="0" w:lastRow="0" w:firstColumn="1" w:lastColumn="0" w:oddVBand="0" w:evenVBand="0" w:oddHBand="0" w:evenHBand="0" w:firstRowFirstColumn="0" w:firstRowLastColumn="0" w:lastRowFirstColumn="0" w:lastRowLastColumn="0"/>
            <w:tcW w:w="9745" w:type="dxa"/>
            <w:gridSpan w:val="8"/>
            <w:noWrap/>
          </w:tcPr>
          <w:p w14:paraId="28D4B7C6" w14:textId="77777777" w:rsidR="00DD12F0" w:rsidRPr="00B37248" w:rsidRDefault="00DD12F0" w:rsidP="00733227">
            <w:pPr>
              <w:pStyle w:val="Tabletext9pt"/>
            </w:pPr>
            <w:r w:rsidRPr="00B37248">
              <w:t>No studies found</w:t>
            </w:r>
          </w:p>
        </w:tc>
      </w:tr>
    </w:tbl>
    <w:p w14:paraId="2EDDFD8A" w14:textId="77777777" w:rsidR="00EE1B51" w:rsidRPr="00B37248" w:rsidRDefault="00EE1B51" w:rsidP="00EE1B51">
      <w:pPr>
        <w:pStyle w:val="TableFigNotes18"/>
      </w:pPr>
      <w:r w:rsidRPr="00B37248">
        <w:t>Abbreviations: RCT, randomised control trial; QoL, Quality of life</w:t>
      </w:r>
    </w:p>
    <w:p w14:paraId="15545ED8" w14:textId="750176CE" w:rsidR="00EE1B51" w:rsidRPr="00B37248" w:rsidRDefault="00EE1B51" w:rsidP="00EE1B51">
      <w:pPr>
        <w:pStyle w:val="TableFigNotes18"/>
      </w:pPr>
      <w:r w:rsidRPr="00B37248">
        <w:t>* Studies that compared shiatsu with sham  or an inactive control were eligible for inclusion in the evidence synthesis and are included in the Summary of findings tables if they reported outcomes considered critical or important to this review.</w:t>
      </w:r>
    </w:p>
    <w:p w14:paraId="60C7316D" w14:textId="77777777" w:rsidR="00EE1B51" w:rsidRPr="00B37248" w:rsidRDefault="00EE1B51" w:rsidP="00EE1B51">
      <w:pPr>
        <w:pStyle w:val="TableFigNotes18"/>
      </w:pPr>
      <w:r w:rsidRPr="00B37248">
        <w:t>** Studies that compared shiatsu with an active intervention are included in the supplementary outcome tables (Appendix F2.1) if they reported data for outcomes considered critical or important to this review.</w:t>
      </w:r>
    </w:p>
    <w:p w14:paraId="70725499" w14:textId="77777777" w:rsidR="00901C90" w:rsidRPr="00B37248" w:rsidRDefault="00901C90" w:rsidP="00901C90">
      <w:pPr>
        <w:pStyle w:val="TableFigNotes18"/>
      </w:pPr>
      <w:r w:rsidRPr="00B37248">
        <w:t>Abbreviations: RCT, randomised control trial</w:t>
      </w:r>
    </w:p>
    <w:p w14:paraId="6D246D96" w14:textId="77777777" w:rsidR="00901C90" w:rsidRPr="00B37248" w:rsidRDefault="00901C90" w:rsidP="0011364B">
      <w:pPr>
        <w:pStyle w:val="Heading4"/>
      </w:pPr>
      <w:r w:rsidRPr="00B37248">
        <w:t>Risk of bias per item</w:t>
      </w:r>
    </w:p>
    <w:p w14:paraId="298D0503" w14:textId="463F0B77" w:rsidR="00901C90" w:rsidRPr="00B37248" w:rsidRDefault="00901C90" w:rsidP="00901C90">
      <w:pPr>
        <w:pStyle w:val="BodyText"/>
      </w:pPr>
      <w:r w:rsidRPr="00B37248">
        <w:t xml:space="preserve">The risk of bias for each item in the included studies for hypertensive heart disease is described below and shown graphically in </w:t>
      </w:r>
      <w:r w:rsidRPr="00B37248">
        <w:fldChar w:fldCharType="begin"/>
      </w:r>
      <w:r w:rsidRPr="00B37248">
        <w:instrText xml:space="preserve"> REF _Ref104298575 \h </w:instrText>
      </w:r>
      <w:r w:rsidRPr="00B37248">
        <w:fldChar w:fldCharType="separate"/>
      </w:r>
      <w:r w:rsidR="00AC414C" w:rsidRPr="00B37248">
        <w:t xml:space="preserve">Figure </w:t>
      </w:r>
      <w:r w:rsidR="00AC414C">
        <w:rPr>
          <w:noProof/>
        </w:rPr>
        <w:t>D</w:t>
      </w:r>
      <w:r w:rsidR="00AC414C" w:rsidRPr="00B37248">
        <w:noBreakHyphen/>
      </w:r>
      <w:r w:rsidR="00AC414C">
        <w:rPr>
          <w:noProof/>
        </w:rPr>
        <w:t>10</w:t>
      </w:r>
      <w:r w:rsidRPr="00B37248">
        <w:fldChar w:fldCharType="end"/>
      </w:r>
      <w:r w:rsidRPr="00B37248">
        <w:t>.</w:t>
      </w:r>
    </w:p>
    <w:p w14:paraId="2205FEC3" w14:textId="77777777" w:rsidR="00901C90" w:rsidRPr="00B37248" w:rsidRDefault="00901C90" w:rsidP="008F04C3">
      <w:pPr>
        <w:pStyle w:val="Heading4a"/>
      </w:pPr>
      <w:r w:rsidRPr="00B37248">
        <w:t>Bias arising from the randomisation process</w:t>
      </w:r>
    </w:p>
    <w:p w14:paraId="5B0B3AEE" w14:textId="77777777" w:rsidR="00901C90" w:rsidRPr="00B37248" w:rsidRDefault="00901C90" w:rsidP="00901C90">
      <w:pPr>
        <w:pStyle w:val="BodyText"/>
      </w:pPr>
      <w:r w:rsidRPr="00B37248">
        <w:t xml:space="preserve">One study (Lei 2015) was judged to have some concerns of bias due to a lack of information. The authors do not clearly describe the method of randomisation or report on allocation concealment, but baseline characteristics are matched between groups. </w:t>
      </w:r>
    </w:p>
    <w:p w14:paraId="58E0B039" w14:textId="77777777" w:rsidR="00901C90" w:rsidRPr="00B37248" w:rsidRDefault="00901C90" w:rsidP="008F04C3">
      <w:pPr>
        <w:pStyle w:val="Heading4a"/>
      </w:pPr>
      <w:r w:rsidRPr="00B37248">
        <w:t>Bias due to deviations from intended interventions (effect of assignment to intervention [ITT])</w:t>
      </w:r>
    </w:p>
    <w:p w14:paraId="3ED56CE6" w14:textId="77777777" w:rsidR="00901C90" w:rsidRPr="00B37248" w:rsidRDefault="00901C90" w:rsidP="00901C90">
      <w:pPr>
        <w:pStyle w:val="BodyText"/>
      </w:pPr>
      <w:r w:rsidRPr="00B37248">
        <w:t xml:space="preserve">Lei 2015 was judged to be at low risk of bias for this domain as no deviations from the trial protocol were reported. Due to the nature of the intervention, participants in both groups were aware of their allocated interventions. </w:t>
      </w:r>
    </w:p>
    <w:p w14:paraId="1CBF8681" w14:textId="77777777" w:rsidR="00901C90" w:rsidRPr="00B37248" w:rsidRDefault="00901C90" w:rsidP="008F04C3">
      <w:pPr>
        <w:pStyle w:val="Heading4a"/>
      </w:pPr>
      <w:r w:rsidRPr="00B37248">
        <w:t>Bias due to missing outcome data</w:t>
      </w:r>
    </w:p>
    <w:p w14:paraId="7A97B942" w14:textId="77777777" w:rsidR="00901C90" w:rsidRPr="00B37248" w:rsidRDefault="00901C90" w:rsidP="00901C90">
      <w:pPr>
        <w:pStyle w:val="BodyText"/>
      </w:pPr>
      <w:r w:rsidRPr="00B37248">
        <w:t>Lei 2015 was judged to be at low risk of bias for this domain as outcome data appeared to be available for all (or nearly all) participants.</w:t>
      </w:r>
    </w:p>
    <w:p w14:paraId="29AB143C" w14:textId="77777777" w:rsidR="00901C90" w:rsidRPr="00B37248" w:rsidRDefault="00901C90" w:rsidP="008F04C3">
      <w:pPr>
        <w:pStyle w:val="Heading4a"/>
      </w:pPr>
      <w:r w:rsidRPr="00B37248">
        <w:t>Bias in measurement of the outcome</w:t>
      </w:r>
    </w:p>
    <w:p w14:paraId="233413FF" w14:textId="77777777" w:rsidR="00901C90" w:rsidRPr="00B37248" w:rsidRDefault="00901C90" w:rsidP="00901C90">
      <w:pPr>
        <w:pStyle w:val="BodyText"/>
      </w:pPr>
      <w:r w:rsidRPr="00B37248">
        <w:t xml:space="preserve">Concerns of bias were raised in one study (Lei 2015) due to the outcome measures being subjective. It is not stated if the outcome assessors were blinded to the intervention received, therefore it is possible that the outcomes being assessed could be influenced by assessor and participant knowledge of the intervention. </w:t>
      </w:r>
    </w:p>
    <w:p w14:paraId="1FEFDB15" w14:textId="77777777" w:rsidR="00901C90" w:rsidRPr="00B37248" w:rsidRDefault="00901C90" w:rsidP="008F04C3">
      <w:pPr>
        <w:pStyle w:val="Heading4a"/>
      </w:pPr>
      <w:r w:rsidRPr="00B37248">
        <w:t>Bias in selection of the reported result</w:t>
      </w:r>
    </w:p>
    <w:p w14:paraId="4FB46602" w14:textId="77777777" w:rsidR="00901C90" w:rsidRPr="00B37248" w:rsidRDefault="00901C90" w:rsidP="00901C90">
      <w:pPr>
        <w:pStyle w:val="BodyText"/>
      </w:pPr>
      <w:r w:rsidRPr="00B37248">
        <w:t xml:space="preserve">Concern of bias were raised in one study (Lei 2015) due to a lack of information or clear description about a pre-specified analysis plan.  </w:t>
      </w:r>
    </w:p>
    <w:p w14:paraId="56BA291A" w14:textId="57FAB15C" w:rsidR="00901C90" w:rsidRPr="00B37248" w:rsidRDefault="00901C90" w:rsidP="00901C90">
      <w:pPr>
        <w:pStyle w:val="Caption"/>
      </w:pPr>
      <w:bookmarkStart w:id="149" w:name="_Ref104298575"/>
      <w:bookmarkStart w:id="150" w:name="_Ref82608240"/>
      <w:bookmarkStart w:id="151" w:name="_Ref82608236"/>
      <w:bookmarkStart w:id="152" w:name="_Toc87346044"/>
      <w:bookmarkStart w:id="153" w:name="_Toc87942149"/>
      <w:bookmarkStart w:id="154" w:name="_Toc159843942"/>
      <w:r w:rsidRPr="00B37248">
        <w:lastRenderedPageBreak/>
        <w:t xml:space="preserve">Figure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Figure \* ARABIC \s 1 </w:instrText>
      </w:r>
      <w:r w:rsidR="00C804DD" w:rsidRPr="00B37248">
        <w:fldChar w:fldCharType="separate"/>
      </w:r>
      <w:r w:rsidR="00AC414C">
        <w:rPr>
          <w:noProof/>
        </w:rPr>
        <w:t>10</w:t>
      </w:r>
      <w:r w:rsidR="00C804DD" w:rsidRPr="00B37248">
        <w:fldChar w:fldCharType="end"/>
      </w:r>
      <w:bookmarkEnd w:id="149"/>
      <w:bookmarkEnd w:id="150"/>
      <w:r w:rsidRPr="00B37248">
        <w:tab/>
        <w:t xml:space="preserve">Risk of bias graph: review authors' judgements about each risk of bias item presented as percentages across all included RCTs – </w:t>
      </w:r>
      <w:bookmarkEnd w:id="151"/>
      <w:bookmarkEnd w:id="152"/>
      <w:bookmarkEnd w:id="153"/>
      <w:r w:rsidRPr="00B37248">
        <w:t>Hypertensive heart disease</w:t>
      </w:r>
      <w:bookmarkEnd w:id="154"/>
      <w:r w:rsidRPr="00B37248">
        <w:t xml:space="preserve"> </w:t>
      </w:r>
    </w:p>
    <w:p w14:paraId="3EC7A423" w14:textId="77777777" w:rsidR="00901C90" w:rsidRPr="00B37248" w:rsidRDefault="00901C90" w:rsidP="00901C90">
      <w:pPr>
        <w:pStyle w:val="Pic"/>
      </w:pPr>
      <w:r w:rsidRPr="00F41D63">
        <w:rPr>
          <w:noProof/>
        </w:rPr>
        <w:drawing>
          <wp:inline distT="0" distB="0" distL="0" distR="0" wp14:anchorId="7033DE21" wp14:editId="10DD963F">
            <wp:extent cx="6188075" cy="1868170"/>
            <wp:effectExtent l="0" t="0" r="3175" b="0"/>
            <wp:docPr id="13" name="Picture 1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8075" cy="1868170"/>
                    </a:xfrm>
                    <a:prstGeom prst="rect">
                      <a:avLst/>
                    </a:prstGeom>
                    <a:noFill/>
                    <a:ln>
                      <a:noFill/>
                    </a:ln>
                  </pic:spPr>
                </pic:pic>
              </a:graphicData>
            </a:graphic>
          </wp:inline>
        </w:drawing>
      </w:r>
    </w:p>
    <w:p w14:paraId="0BF09674" w14:textId="77777777" w:rsidR="00901C90" w:rsidRPr="00B37248" w:rsidRDefault="00901C90" w:rsidP="00901C90">
      <w:pPr>
        <w:pStyle w:val="TableFigNotes18"/>
      </w:pPr>
    </w:p>
    <w:p w14:paraId="27C89B69" w14:textId="77777777" w:rsidR="00901C90" w:rsidRPr="00B37248" w:rsidRDefault="00901C90" w:rsidP="0011364B">
      <w:pPr>
        <w:pStyle w:val="Heading4"/>
      </w:pPr>
      <w:r w:rsidRPr="00B37248">
        <w:t>Effect of intervention</w:t>
      </w:r>
    </w:p>
    <w:p w14:paraId="55FED89F" w14:textId="43DAEC61" w:rsidR="00901C90" w:rsidRPr="00B37248" w:rsidRDefault="00901C90" w:rsidP="00901C90">
      <w:pPr>
        <w:pStyle w:val="BodyText"/>
      </w:pPr>
      <w:r w:rsidRPr="00B37248">
        <w:t xml:space="preserve">Outcomes considered by the NTWC to be critical or important for decision-making in people with hypertensive heart disease are listed in </w:t>
      </w:r>
      <w:r w:rsidRPr="00B37248">
        <w:fldChar w:fldCharType="begin"/>
      </w:r>
      <w:r w:rsidRPr="00B37248">
        <w:instrText xml:space="preserve"> REF _Ref95393795 \h </w:instrText>
      </w:r>
      <w:r w:rsidRPr="00B37248">
        <w:fldChar w:fldCharType="separate"/>
      </w:r>
      <w:r w:rsidR="00AC414C" w:rsidRPr="00B37248">
        <w:t xml:space="preserve">Table </w:t>
      </w:r>
      <w:r w:rsidR="00AC414C">
        <w:rPr>
          <w:noProof/>
        </w:rPr>
        <w:t>D</w:t>
      </w:r>
      <w:r w:rsidR="00AC414C" w:rsidRPr="00B37248">
        <w:noBreakHyphen/>
      </w:r>
      <w:r w:rsidR="00AC414C">
        <w:rPr>
          <w:noProof/>
        </w:rPr>
        <w:t>18</w:t>
      </w:r>
      <w:r w:rsidRPr="00B37248">
        <w:fldChar w:fldCharType="end"/>
      </w:r>
      <w:r w:rsidRPr="00B37248">
        <w:t xml:space="preserve">. </w:t>
      </w:r>
    </w:p>
    <w:p w14:paraId="2CC91E8F" w14:textId="75992EC2" w:rsidR="00901C90" w:rsidRPr="00B37248" w:rsidRDefault="00901C90" w:rsidP="00901C90">
      <w:pPr>
        <w:pStyle w:val="Caption"/>
      </w:pPr>
      <w:bookmarkStart w:id="155" w:name="_Ref95393795"/>
      <w:bookmarkStart w:id="156" w:name="_Toc117767389"/>
      <w:bookmarkStart w:id="157" w:name="_Toc159843918"/>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18</w:t>
      </w:r>
      <w:r w:rsidR="00C804DD" w:rsidRPr="00B37248">
        <w:fldChar w:fldCharType="end"/>
      </w:r>
      <w:bookmarkEnd w:id="155"/>
      <w:r w:rsidRPr="00B37248">
        <w:tab/>
        <w:t>Outcomes considered by the NTWC to be critical or important for decision-making: hypertensive heart disease</w:t>
      </w:r>
      <w:bookmarkEnd w:id="156"/>
      <w:bookmarkEnd w:id="157"/>
    </w:p>
    <w:tbl>
      <w:tblPr>
        <w:tblStyle w:val="PlainTable2"/>
        <w:tblW w:w="5000" w:type="pct"/>
        <w:tblLook w:val="04A0" w:firstRow="1" w:lastRow="0" w:firstColumn="1" w:lastColumn="0" w:noHBand="0" w:noVBand="1"/>
      </w:tblPr>
      <w:tblGrid>
        <w:gridCol w:w="2079"/>
        <w:gridCol w:w="1752"/>
        <w:gridCol w:w="1701"/>
        <w:gridCol w:w="2124"/>
        <w:gridCol w:w="2089"/>
      </w:tblGrid>
      <w:tr w:rsidR="00901C90" w:rsidRPr="00B37248" w14:paraId="096845C5" w14:textId="77777777" w:rsidTr="00945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noWrap/>
            <w:hideMark/>
          </w:tcPr>
          <w:p w14:paraId="3AA622C6" w14:textId="77777777" w:rsidR="00901C90" w:rsidRPr="00B37248" w:rsidRDefault="00901C90" w:rsidP="00B072BE">
            <w:pPr>
              <w:pStyle w:val="Tabletext9pt"/>
            </w:pPr>
            <w:r w:rsidRPr="00B37248">
              <w:t>Outcome domain</w:t>
            </w:r>
          </w:p>
        </w:tc>
        <w:tc>
          <w:tcPr>
            <w:tcW w:w="899" w:type="pct"/>
          </w:tcPr>
          <w:p w14:paraId="1290E312"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Measured with</w:t>
            </w:r>
          </w:p>
        </w:tc>
        <w:tc>
          <w:tcPr>
            <w:tcW w:w="873" w:type="pct"/>
            <w:hideMark/>
          </w:tcPr>
          <w:p w14:paraId="5B63D48C"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consensus rating</w:t>
            </w:r>
          </w:p>
        </w:tc>
        <w:tc>
          <w:tcPr>
            <w:tcW w:w="1090" w:type="pct"/>
          </w:tcPr>
          <w:p w14:paraId="1FDDE2BE"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Data available for comparison 1 or 2?</w:t>
            </w:r>
          </w:p>
        </w:tc>
        <w:tc>
          <w:tcPr>
            <w:tcW w:w="1072" w:type="pct"/>
          </w:tcPr>
          <w:p w14:paraId="1E504B5F"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Lei 2015</w:t>
            </w:r>
          </w:p>
        </w:tc>
      </w:tr>
      <w:tr w:rsidR="00901C90" w:rsidRPr="00B37248" w14:paraId="0480E66A"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noWrap/>
          </w:tcPr>
          <w:p w14:paraId="00494A45" w14:textId="77777777" w:rsidR="00901C90" w:rsidRPr="00B37248" w:rsidRDefault="00901C90" w:rsidP="00B072BE">
            <w:pPr>
              <w:pStyle w:val="Tabletext9pt"/>
            </w:pPr>
            <w:r w:rsidRPr="00B37248">
              <w:t>Cardiovascular health</w:t>
            </w:r>
          </w:p>
        </w:tc>
        <w:tc>
          <w:tcPr>
            <w:tcW w:w="899" w:type="pct"/>
          </w:tcPr>
          <w:p w14:paraId="16B2F948"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 xml:space="preserve">Blood pressure </w:t>
            </w:r>
          </w:p>
        </w:tc>
        <w:tc>
          <w:tcPr>
            <w:tcW w:w="873" w:type="pct"/>
          </w:tcPr>
          <w:p w14:paraId="6B120C2F"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90" w:type="pct"/>
          </w:tcPr>
          <w:p w14:paraId="2E6A44CB"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1072" w:type="pct"/>
          </w:tcPr>
          <w:p w14:paraId="3DDDE402"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901C90" w:rsidRPr="00B37248" w14:paraId="3ACED0E6" w14:textId="77777777" w:rsidTr="0094559F">
        <w:tc>
          <w:tcPr>
            <w:cnfStyle w:val="001000000000" w:firstRow="0" w:lastRow="0" w:firstColumn="1" w:lastColumn="0" w:oddVBand="0" w:evenVBand="0" w:oddHBand="0" w:evenHBand="0" w:firstRowFirstColumn="0" w:firstRowLastColumn="0" w:lastRowFirstColumn="0" w:lastRowLastColumn="0"/>
            <w:tcW w:w="1066" w:type="pct"/>
          </w:tcPr>
          <w:p w14:paraId="60142122" w14:textId="77777777" w:rsidR="00901C90" w:rsidRPr="00B37248" w:rsidRDefault="00901C90" w:rsidP="00B072BE">
            <w:pPr>
              <w:pStyle w:val="Tabletext9pt"/>
            </w:pPr>
            <w:r w:rsidRPr="00B37248">
              <w:t>Cognitive function</w:t>
            </w:r>
          </w:p>
        </w:tc>
        <w:tc>
          <w:tcPr>
            <w:tcW w:w="899" w:type="pct"/>
          </w:tcPr>
          <w:p w14:paraId="7F481121"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MMSE</w:t>
            </w:r>
          </w:p>
        </w:tc>
        <w:tc>
          <w:tcPr>
            <w:tcW w:w="873" w:type="pct"/>
            <w:noWrap/>
          </w:tcPr>
          <w:p w14:paraId="0AC621E4"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Important</w:t>
            </w:r>
          </w:p>
        </w:tc>
        <w:tc>
          <w:tcPr>
            <w:tcW w:w="1090" w:type="pct"/>
          </w:tcPr>
          <w:p w14:paraId="6E0EE7E4"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Yes</w:t>
            </w:r>
          </w:p>
        </w:tc>
        <w:tc>
          <w:tcPr>
            <w:tcW w:w="1072" w:type="pct"/>
          </w:tcPr>
          <w:p w14:paraId="4CE2FB48"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B37248">
              <w:rPr>
                <w:rFonts w:ascii="Segoe UI Symbol" w:hAnsi="Segoe UI Symbol" w:cs="Segoe UI Symbol"/>
              </w:rPr>
              <w:t>✓</w:t>
            </w:r>
          </w:p>
        </w:tc>
      </w:tr>
    </w:tbl>
    <w:p w14:paraId="2B30D5EE" w14:textId="77777777" w:rsidR="00901C90" w:rsidRPr="00B37248" w:rsidRDefault="00901C90" w:rsidP="00901C90">
      <w:pPr>
        <w:pStyle w:val="TableFigNotes18"/>
      </w:pPr>
      <w:r w:rsidRPr="00B37248">
        <w:t>Abbreviations: MMSE, Mini-Mental State Examination</w:t>
      </w:r>
    </w:p>
    <w:p w14:paraId="0B8BE527" w14:textId="77777777" w:rsidR="00901C90" w:rsidRPr="00B37248" w:rsidRDefault="00901C90" w:rsidP="00901C90">
      <w:pPr>
        <w:pStyle w:val="TableFigNotes18"/>
      </w:pPr>
      <w:r w:rsidRPr="00B37248">
        <w:rPr>
          <w:rFonts w:ascii="Segoe UI Symbol" w:hAnsi="Segoe UI Symbol" w:cs="Segoe UI Symbol"/>
        </w:rPr>
        <w:t>✓</w:t>
      </w:r>
      <w:r w:rsidRPr="00B37248">
        <w:t> A study result is available for inclusion in the synthesis</w:t>
      </w:r>
    </w:p>
    <w:p w14:paraId="10E2CCE8" w14:textId="77777777" w:rsidR="00901C90" w:rsidRPr="00B37248" w:rsidRDefault="00901C90" w:rsidP="00901C90">
      <w:pPr>
        <w:pStyle w:val="TableFigNotes18"/>
      </w:pPr>
      <w:r w:rsidRPr="00B37248">
        <w:t>X No study result is available for inclusion, (probably) because the P value, magnitude or direction of the results generated were considered unfavourable by the study investigators</w:t>
      </w:r>
    </w:p>
    <w:p w14:paraId="67DB9B8C" w14:textId="77777777" w:rsidR="00901C90" w:rsidRPr="00B37248" w:rsidRDefault="00901C90" w:rsidP="00901C90">
      <w:pPr>
        <w:pStyle w:val="TableFigNotes18"/>
      </w:pPr>
      <w:r w:rsidRPr="00B37248">
        <w:t>-- No study result is available for inclusion, (probably) because the outcome was not assessed, or for a reason unrelated to the P value, magnitude or direction of the results</w:t>
      </w:r>
    </w:p>
    <w:p w14:paraId="6EEB3DB2" w14:textId="77777777" w:rsidR="00901C90" w:rsidRPr="00B37248" w:rsidRDefault="00901C90" w:rsidP="00901C90">
      <w:pPr>
        <w:pStyle w:val="TableFigNotes18"/>
      </w:pPr>
      <w:r w:rsidRPr="00B37248">
        <w:t>? No study result is available for inclusion, and it is unclear if the outcome was assessed in the study</w:t>
      </w:r>
    </w:p>
    <w:p w14:paraId="51AACED3" w14:textId="7993C44D" w:rsidR="00901C90" w:rsidRPr="00B37248" w:rsidRDefault="00901C90" w:rsidP="00901C90">
      <w:pPr>
        <w:pStyle w:val="Heading5"/>
        <w:rPr>
          <w:lang w:val="en-AU"/>
        </w:rPr>
      </w:pPr>
      <w:r w:rsidRPr="00B37248">
        <w:rPr>
          <w:lang w:val="en-AU"/>
        </w:rPr>
        <w:t xml:space="preserve">Comparison 1 (vs </w:t>
      </w:r>
      <w:r w:rsidR="00DC1596" w:rsidRPr="00B37248">
        <w:rPr>
          <w:lang w:val="en-AU"/>
        </w:rPr>
        <w:t>sham</w:t>
      </w:r>
      <w:r w:rsidRPr="00B37248">
        <w:rPr>
          <w:lang w:val="en-AU"/>
        </w:rPr>
        <w:t>)</w:t>
      </w:r>
    </w:p>
    <w:p w14:paraId="20CD438E" w14:textId="024C0626" w:rsidR="00901C90" w:rsidRPr="00B37248" w:rsidRDefault="00901C90" w:rsidP="00901C90">
      <w:pPr>
        <w:pStyle w:val="BodyText"/>
      </w:pPr>
      <w:r w:rsidRPr="00B37248">
        <w:t xml:space="preserve">There were no studies found comparing shiatsu with </w:t>
      </w:r>
      <w:r w:rsidR="00DC1596" w:rsidRPr="00B37248">
        <w:t>sham</w:t>
      </w:r>
      <w:r w:rsidRPr="00B37248">
        <w:t xml:space="preserve"> in people with hypertensive heart disease.</w:t>
      </w:r>
    </w:p>
    <w:p w14:paraId="7DA55C53" w14:textId="77777777" w:rsidR="00901C90" w:rsidRPr="00B37248" w:rsidRDefault="00901C90" w:rsidP="00901C90">
      <w:pPr>
        <w:pStyle w:val="Heading5"/>
        <w:rPr>
          <w:lang w:val="en-AU"/>
        </w:rPr>
      </w:pPr>
      <w:r w:rsidRPr="00B37248">
        <w:rPr>
          <w:lang w:val="en-AU"/>
        </w:rPr>
        <w:t>Comparison 2 (vs control)</w:t>
      </w:r>
    </w:p>
    <w:p w14:paraId="4BD3CFC4" w14:textId="77777777" w:rsidR="00901C90" w:rsidRPr="00B37248" w:rsidRDefault="00901C90" w:rsidP="00901C90">
      <w:pPr>
        <w:pStyle w:val="BodyText"/>
      </w:pPr>
      <w:r w:rsidRPr="00B37248">
        <w:t xml:space="preserve">One quasi-RCT (Lei 2015) comparing shiatsu to control (no intervention) in participants with primary hypertension was eligible for this comparison and contributed data relevant to one of two critical or important outcomes. </w:t>
      </w:r>
    </w:p>
    <w:p w14:paraId="17D67689" w14:textId="77777777" w:rsidR="00901C90" w:rsidRPr="00B37248" w:rsidRDefault="00901C90" w:rsidP="00901C90">
      <w:pPr>
        <w:pStyle w:val="Heading6"/>
      </w:pPr>
      <w:r w:rsidRPr="00B37248">
        <w:t>Mini-Mental State Examination</w:t>
      </w:r>
    </w:p>
    <w:p w14:paraId="57540490" w14:textId="77777777" w:rsidR="0094559F" w:rsidRPr="00B37248" w:rsidRDefault="00901C90" w:rsidP="00901C90">
      <w:pPr>
        <w:pStyle w:val="BodyText"/>
      </w:pPr>
      <w:r w:rsidRPr="00B37248">
        <w:t xml:space="preserve">One trial (68 participants) reported cognitive function measured with the MMSE at the end of treatment (4 weeks) (Lei 2015). </w:t>
      </w:r>
    </w:p>
    <w:p w14:paraId="198E2191" w14:textId="38320CDF" w:rsidR="00901C90" w:rsidRPr="00B37248" w:rsidRDefault="00901C90" w:rsidP="00901C90">
      <w:pPr>
        <w:pStyle w:val="BodyText"/>
      </w:pPr>
      <w:r w:rsidRPr="00B37248">
        <w:t xml:space="preserve">The MMSE is a widely used screening test for cognitive impairment in the elderly population and is designed to measure orientation, short and long-term memory, registration, recall, constructional ability, language and the ability to understand and follow commands </w:t>
      </w:r>
      <w:r w:rsidRPr="00B37248">
        <w:fldChar w:fldCharType="begin"/>
      </w:r>
      <w:r w:rsidR="00A34EDC">
        <w:instrText xml:space="preserve"> ADDIN EN.CITE &lt;EndNote&gt;&lt;Cite&gt;&lt;Author&gt;Independent Hospital Pricing Authority&lt;/Author&gt;&lt;Year&gt;2014&lt;/Year&gt;&lt;RecNum&gt;20&lt;/RecNum&gt;&lt;DisplayText&gt;(22)&lt;/DisplayText&gt;&lt;record&gt;&lt;rec-number&gt;20&lt;/rec-number&gt;&lt;foreign-keys&gt;&lt;key app="EN" db-id="rfx5v25rowst08e59tbxx9ty5t2w0adwt52x" timestamp="1665017568"&gt;20&lt;/key&gt;&lt;/foreign-keys&gt;&lt;ref-type name="Web Page"&gt;12&lt;/ref-type&gt;&lt;contributors&gt;&lt;authors&gt;&lt;author&gt;Independent Hospital Pricing Authority,&lt;/author&gt;&lt;/authors&gt;&lt;/contributors&gt;&lt;titles&gt;&lt;title&gt;Standardised Mini-Mental State Examination (SMMSE)&lt;/title&gt;&lt;/titles&gt;&lt;dates&gt;&lt;year&gt;2014&lt;/year&gt;&lt;/dates&gt;&lt;urls&gt;&lt;related-urls&gt;&lt;url&gt;https://www.ihpa.gov.au/sites/default/files/publications/smmse-guidelines-v2.pdf&lt;/url&gt;&lt;/related-urls&gt;&lt;/urls&gt;&lt;custom1&gt;10 February &lt;/custom1&gt;&lt;custom2&gt;2022&lt;/custom2&gt;&lt;/record&gt;&lt;/Cite&gt;&lt;/EndNote&gt;</w:instrText>
      </w:r>
      <w:r w:rsidRPr="00B37248">
        <w:fldChar w:fldCharType="separate"/>
      </w:r>
      <w:r w:rsidR="00A34EDC">
        <w:rPr>
          <w:noProof/>
        </w:rPr>
        <w:t>(</w:t>
      </w:r>
      <w:hyperlink w:anchor="_ENREF_22" w:tooltip="Independent Hospital Pricing Authority, 2014 #20" w:history="1">
        <w:r w:rsidR="00A34EDC">
          <w:rPr>
            <w:noProof/>
          </w:rPr>
          <w:t>22</w:t>
        </w:r>
      </w:hyperlink>
      <w:r w:rsidR="00A34EDC">
        <w:rPr>
          <w:noProof/>
        </w:rPr>
        <w:t>)</w:t>
      </w:r>
      <w:r w:rsidRPr="00B37248">
        <w:fldChar w:fldCharType="end"/>
      </w:r>
      <w:r w:rsidRPr="00B37248">
        <w:t xml:space="preserve">. The MMSE is conducted by healthcare professionals with the result summarised on a scale from 0 (worse) to 30 (best). A MMSE score below 25 suggests cognitive impairment </w:t>
      </w:r>
      <w:r w:rsidRPr="00B37248">
        <w:fldChar w:fldCharType="begin"/>
      </w:r>
      <w:r w:rsidR="00A34EDC">
        <w:instrText xml:space="preserve"> ADDIN EN.CITE &lt;EndNote&gt;&lt;Cite&gt;&lt;Author&gt;Healthdirect&lt;/Author&gt;&lt;Year&gt;2019&lt;/Year&gt;&lt;RecNum&gt;21&lt;/RecNum&gt;&lt;DisplayText&gt;(24)&lt;/DisplayText&gt;&lt;record&gt;&lt;rec-number&gt;21&lt;/rec-number&gt;&lt;foreign-keys&gt;&lt;key app="EN" db-id="rfx5v25rowst08e59tbxx9ty5t2w0adwt52x" timestamp="1665017568"&gt;21&lt;/key&gt;&lt;/foreign-keys&gt;&lt;ref-type name="Web Page"&gt;12&lt;/ref-type&gt;&lt;contributors&gt;&lt;authors&gt;&lt;author&gt;Healthdirect,&lt;/author&gt;&lt;/authors&gt;&lt;/contributors&gt;&lt;titles&gt;&lt;title&gt;Mini-Mental State Examination (MMSE)&lt;/title&gt;&lt;/titles&gt;&lt;dates&gt;&lt;year&gt;2019&lt;/year&gt;&lt;/dates&gt;&lt;urls&gt;&lt;related-urls&gt;&lt;url&gt;https://www.healthdirect.gov.au/mini-mental-state-examination-mmse&lt;/url&gt;&lt;/related-urls&gt;&lt;/urls&gt;&lt;custom1&gt;10 February &lt;/custom1&gt;&lt;custom2&gt;2022&lt;/custom2&gt;&lt;/record&gt;&lt;/Cite&gt;&lt;/EndNote&gt;</w:instrText>
      </w:r>
      <w:r w:rsidRPr="00B37248">
        <w:fldChar w:fldCharType="separate"/>
      </w:r>
      <w:r w:rsidR="00A34EDC">
        <w:rPr>
          <w:noProof/>
        </w:rPr>
        <w:t>(</w:t>
      </w:r>
      <w:hyperlink w:anchor="_ENREF_24" w:tooltip="Healthdirect, 2019 #21" w:history="1">
        <w:r w:rsidR="00A34EDC">
          <w:rPr>
            <w:noProof/>
          </w:rPr>
          <w:t>24</w:t>
        </w:r>
      </w:hyperlink>
      <w:r w:rsidR="00A34EDC">
        <w:rPr>
          <w:noProof/>
        </w:rPr>
        <w:t>)</w:t>
      </w:r>
      <w:r w:rsidRPr="00B37248">
        <w:fldChar w:fldCharType="end"/>
      </w:r>
      <w:r w:rsidRPr="00B37248">
        <w:t xml:space="preserve">. An MCID for MMSE has not been established in primary hypertension, </w:t>
      </w:r>
      <w:r w:rsidR="002D5EA3" w:rsidRPr="00B37248">
        <w:t xml:space="preserve">with </w:t>
      </w:r>
      <w:r w:rsidRPr="00B37248">
        <w:t xml:space="preserve">a difference of 1 to 2 points is indicative of a change in cognitive function in people with Alzheimer’s disease </w:t>
      </w:r>
      <w:r w:rsidRPr="00B37248">
        <w:fldChar w:fldCharType="begin"/>
      </w:r>
      <w:r w:rsidR="00A34EDC">
        <w:instrText xml:space="preserve"> ADDIN EN.CITE &lt;EndNote&gt;&lt;Cite&gt;&lt;Author&gt;Independent Hospital Pricing Authority&lt;/Author&gt;&lt;Year&gt;2014&lt;/Year&gt;&lt;RecNum&gt;20&lt;/RecNum&gt;&lt;DisplayText&gt;(22)&lt;/DisplayText&gt;&lt;record&gt;&lt;rec-number&gt;20&lt;/rec-number&gt;&lt;foreign-keys&gt;&lt;key app="EN" db-id="rfx5v25rowst08e59tbxx9ty5t2w0adwt52x" timestamp="1665017568"&gt;20&lt;/key&gt;&lt;/foreign-keys&gt;&lt;ref-type name="Web Page"&gt;12&lt;/ref-type&gt;&lt;contributors&gt;&lt;authors&gt;&lt;author&gt;Independent Hospital Pricing Authority,&lt;/author&gt;&lt;/authors&gt;&lt;/contributors&gt;&lt;titles&gt;&lt;title&gt;Standardised Mini-Mental State Examination (SMMSE)&lt;/title&gt;&lt;/titles&gt;&lt;dates&gt;&lt;year&gt;2014&lt;/year&gt;&lt;/dates&gt;&lt;urls&gt;&lt;related-urls&gt;&lt;url&gt;https://www.ihpa.gov.au/sites/default/files/publications/smmse-guidelines-v2.pdf&lt;/url&gt;&lt;/related-urls&gt;&lt;/urls&gt;&lt;custom1&gt;10 February &lt;/custom1&gt;&lt;custom2&gt;2022&lt;/custom2&gt;&lt;/record&gt;&lt;/Cite&gt;&lt;/EndNote&gt;</w:instrText>
      </w:r>
      <w:r w:rsidRPr="00B37248">
        <w:fldChar w:fldCharType="separate"/>
      </w:r>
      <w:r w:rsidR="00A34EDC">
        <w:rPr>
          <w:noProof/>
        </w:rPr>
        <w:t>(</w:t>
      </w:r>
      <w:hyperlink w:anchor="_ENREF_22" w:tooltip="Independent Hospital Pricing Authority, 2014 #20" w:history="1">
        <w:r w:rsidR="00A34EDC">
          <w:rPr>
            <w:noProof/>
          </w:rPr>
          <w:t>22</w:t>
        </w:r>
      </w:hyperlink>
      <w:r w:rsidR="00A34EDC">
        <w:rPr>
          <w:noProof/>
        </w:rPr>
        <w:t>)</w:t>
      </w:r>
      <w:r w:rsidRPr="00B37248">
        <w:fldChar w:fldCharType="end"/>
      </w:r>
      <w:r w:rsidRPr="00B37248">
        <w:t xml:space="preserve">. </w:t>
      </w:r>
    </w:p>
    <w:p w14:paraId="7CAA6933" w14:textId="77777777" w:rsidR="00901C90" w:rsidRPr="00B37248" w:rsidRDefault="00901C90" w:rsidP="00901C90">
      <w:pPr>
        <w:pStyle w:val="BodyText"/>
      </w:pPr>
      <w:r w:rsidRPr="00B37248">
        <w:lastRenderedPageBreak/>
        <w:t xml:space="preserve">The results showed an effect in favour of shiatsu compared with the control group (MD –2.11; 95% CI –3.20, –1.02, </w:t>
      </w:r>
      <w:r w:rsidRPr="00B37248">
        <w:rPr>
          <w:rStyle w:val="Emphasis"/>
        </w:rPr>
        <w:t>p</w:t>
      </w:r>
      <w:r w:rsidRPr="00B37248">
        <w:t xml:space="preserve"> = 0.0001) (SMD 0.91) (</w:t>
      </w:r>
      <w:r w:rsidRPr="00B37248">
        <w:rPr>
          <w:rStyle w:val="Emphasis"/>
        </w:rPr>
        <w:t>GRADE: Low</w:t>
      </w:r>
      <w:r w:rsidRPr="00B37248">
        <w:t>)</w:t>
      </w:r>
    </w:p>
    <w:p w14:paraId="3092CC34" w14:textId="77777777" w:rsidR="00901C90" w:rsidRPr="00B37248" w:rsidRDefault="00901C90" w:rsidP="00901C90">
      <w:pPr>
        <w:pStyle w:val="Heading5"/>
        <w:rPr>
          <w:lang w:val="en-AU"/>
        </w:rPr>
      </w:pPr>
      <w:r w:rsidRPr="00B37248">
        <w:rPr>
          <w:lang w:val="en-AU"/>
        </w:rPr>
        <w:t xml:space="preserve">Comparison 3 (vs other)  </w:t>
      </w:r>
    </w:p>
    <w:p w14:paraId="0AB0B857" w14:textId="77777777" w:rsidR="00901C90" w:rsidRPr="00B37248" w:rsidRDefault="00901C90" w:rsidP="00901C90">
      <w:pPr>
        <w:pStyle w:val="BodyText"/>
      </w:pPr>
      <w:r w:rsidRPr="00B37248">
        <w:t>There were no studies found comparing shiatsu with ‘other’ active interventions in people with hypertensive heart disease.</w:t>
      </w:r>
    </w:p>
    <w:p w14:paraId="389CA617" w14:textId="77777777" w:rsidR="00901C90" w:rsidRPr="00B37248" w:rsidRDefault="00901C90" w:rsidP="00901C90">
      <w:pPr>
        <w:pStyle w:val="BodyText"/>
      </w:pPr>
      <w:r w:rsidRPr="00B37248">
        <w:br w:type="page"/>
      </w:r>
    </w:p>
    <w:p w14:paraId="6C9C9AF1" w14:textId="77777777" w:rsidR="00901C90" w:rsidRPr="00B37248" w:rsidRDefault="00901C90" w:rsidP="00456F37">
      <w:pPr>
        <w:pStyle w:val="Heading2"/>
      </w:pPr>
      <w:bookmarkStart w:id="158" w:name="_Toc104290567"/>
      <w:bookmarkStart w:id="159" w:name="_Toc104290628"/>
      <w:bookmarkStart w:id="160" w:name="_Toc104291119"/>
      <w:bookmarkStart w:id="161" w:name="_Toc104291241"/>
      <w:bookmarkStart w:id="162" w:name="_Toc104297327"/>
      <w:bookmarkStart w:id="163" w:name="_Toc104298659"/>
      <w:bookmarkStart w:id="164" w:name="_Toc115949740"/>
      <w:bookmarkStart w:id="165" w:name="_Toc115950789"/>
      <w:bookmarkStart w:id="166" w:name="_Toc115950847"/>
      <w:bookmarkStart w:id="167" w:name="_Toc165548521"/>
      <w:bookmarkEnd w:id="158"/>
      <w:bookmarkEnd w:id="159"/>
      <w:bookmarkEnd w:id="160"/>
      <w:bookmarkEnd w:id="161"/>
      <w:bookmarkEnd w:id="162"/>
      <w:bookmarkEnd w:id="163"/>
      <w:bookmarkEnd w:id="164"/>
      <w:bookmarkEnd w:id="165"/>
      <w:bookmarkEnd w:id="166"/>
      <w:r w:rsidRPr="00B37248">
        <w:lastRenderedPageBreak/>
        <w:t>Diseases of the digestive system</w:t>
      </w:r>
      <w:bookmarkEnd w:id="167"/>
      <w:r w:rsidRPr="00B37248">
        <w:t xml:space="preserve"> </w:t>
      </w:r>
    </w:p>
    <w:p w14:paraId="4EF1008B" w14:textId="3493E1FA" w:rsidR="00901C90" w:rsidRPr="00B37248" w:rsidRDefault="000A37F4" w:rsidP="0011364B">
      <w:pPr>
        <w:pStyle w:val="Heading3"/>
      </w:pPr>
      <w:bookmarkStart w:id="168" w:name="_Toc165548522"/>
      <w:r w:rsidRPr="00B37248">
        <w:t>C</w:t>
      </w:r>
      <w:r w:rsidR="00901C90" w:rsidRPr="00B37248">
        <w:t>onstipation</w:t>
      </w:r>
      <w:bookmarkEnd w:id="168"/>
      <w:r w:rsidR="00901C90" w:rsidRPr="00B37248">
        <w:t xml:space="preserve"> </w:t>
      </w:r>
    </w:p>
    <w:p w14:paraId="0EAEAB0B" w14:textId="77777777" w:rsidR="00901C90" w:rsidRPr="006101F0" w:rsidRDefault="00901C90" w:rsidP="006101F0">
      <w:pPr>
        <w:pStyle w:val="Heading4"/>
      </w:pPr>
      <w:r w:rsidRPr="006101F0">
        <w:t>List of studies</w:t>
      </w:r>
    </w:p>
    <w:p w14:paraId="5DE4709A" w14:textId="281AB28F" w:rsidR="00901C90" w:rsidRPr="00B37248" w:rsidRDefault="00901C90" w:rsidP="00901C90">
      <w:pPr>
        <w:pStyle w:val="BodyText"/>
      </w:pPr>
      <w:r w:rsidRPr="00B37248">
        <w:t xml:space="preserve">An overview of the PICO criteria of included studies is provided in </w:t>
      </w:r>
      <w:r w:rsidRPr="00B37248">
        <w:fldChar w:fldCharType="begin"/>
      </w:r>
      <w:r w:rsidRPr="00B37248">
        <w:instrText xml:space="preserve"> REF _Ref82435186 \h </w:instrText>
      </w:r>
      <w:r w:rsidRPr="00B37248">
        <w:fldChar w:fldCharType="separate"/>
      </w:r>
      <w:r w:rsidR="00AC414C" w:rsidRPr="00B37248">
        <w:t xml:space="preserve">Table </w:t>
      </w:r>
      <w:r w:rsidR="00AC414C">
        <w:rPr>
          <w:noProof/>
        </w:rPr>
        <w:t>D</w:t>
      </w:r>
      <w:r w:rsidR="00AC414C" w:rsidRPr="00B37248">
        <w:noBreakHyphen/>
      </w:r>
      <w:r w:rsidR="00AC414C">
        <w:rPr>
          <w:noProof/>
        </w:rPr>
        <w:t>19</w:t>
      </w:r>
      <w:r w:rsidRPr="00B37248">
        <w:fldChar w:fldCharType="end"/>
      </w:r>
      <w:r w:rsidRPr="00B37248">
        <w:t>.</w:t>
      </w:r>
    </w:p>
    <w:p w14:paraId="1FC0B936" w14:textId="0618CEB8" w:rsidR="00901C90" w:rsidRPr="00B37248" w:rsidRDefault="00901C90" w:rsidP="00901C90">
      <w:pPr>
        <w:pStyle w:val="Caption"/>
      </w:pPr>
      <w:bookmarkStart w:id="169" w:name="_Ref82435186"/>
      <w:bookmarkStart w:id="170" w:name="_Ref82435171"/>
      <w:bookmarkStart w:id="171" w:name="_Toc117767390"/>
      <w:bookmarkStart w:id="172" w:name="_Toc159843919"/>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19</w:t>
      </w:r>
      <w:r w:rsidR="00C804DD" w:rsidRPr="00B37248">
        <w:fldChar w:fldCharType="end"/>
      </w:r>
      <w:bookmarkEnd w:id="169"/>
      <w:r w:rsidRPr="00B37248">
        <w:tab/>
        <w:t>Overview of PICO criteria of included studies: Chronic constipation</w:t>
      </w:r>
      <w:bookmarkEnd w:id="170"/>
      <w:bookmarkEnd w:id="171"/>
      <w:bookmarkEnd w:id="172"/>
      <w:r w:rsidRPr="00B37248">
        <w:t xml:space="preserve">  </w:t>
      </w:r>
    </w:p>
    <w:tbl>
      <w:tblPr>
        <w:tblStyle w:val="PlainTable2"/>
        <w:tblW w:w="5000" w:type="pct"/>
        <w:tblLayout w:type="fixed"/>
        <w:tblLook w:val="04A0" w:firstRow="1" w:lastRow="0" w:firstColumn="1" w:lastColumn="0" w:noHBand="0" w:noVBand="1"/>
      </w:tblPr>
      <w:tblGrid>
        <w:gridCol w:w="1002"/>
        <w:gridCol w:w="866"/>
        <w:gridCol w:w="1575"/>
        <w:gridCol w:w="1575"/>
        <w:gridCol w:w="1576"/>
        <w:gridCol w:w="1575"/>
        <w:gridCol w:w="1191"/>
        <w:gridCol w:w="385"/>
      </w:tblGrid>
      <w:tr w:rsidR="00C97D90" w:rsidRPr="00B37248" w14:paraId="72013039" w14:textId="77777777" w:rsidTr="00C97D9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2" w:type="dxa"/>
            <w:noWrap/>
            <w:hideMark/>
          </w:tcPr>
          <w:p w14:paraId="3F8E0A5C" w14:textId="77777777" w:rsidR="00901C90" w:rsidRPr="00B37248" w:rsidRDefault="00901C90" w:rsidP="00733227">
            <w:pPr>
              <w:pStyle w:val="Tabletext9pt"/>
            </w:pPr>
            <w:r w:rsidRPr="00B37248">
              <w:t>STUDY ID</w:t>
            </w:r>
          </w:p>
        </w:tc>
        <w:tc>
          <w:tcPr>
            <w:tcW w:w="866" w:type="dxa"/>
            <w:noWrap/>
            <w:hideMark/>
          </w:tcPr>
          <w:p w14:paraId="473038AC" w14:textId="74E3FE6C" w:rsidR="00901C90" w:rsidRPr="00B37248" w:rsidRDefault="00C97D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STUDY DESIGN</w:t>
            </w:r>
          </w:p>
        </w:tc>
        <w:tc>
          <w:tcPr>
            <w:tcW w:w="1575" w:type="dxa"/>
            <w:noWrap/>
            <w:hideMark/>
          </w:tcPr>
          <w:p w14:paraId="1FFB02BE"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POPULATION</w:t>
            </w:r>
          </w:p>
        </w:tc>
        <w:tc>
          <w:tcPr>
            <w:tcW w:w="1575" w:type="dxa"/>
            <w:noWrap/>
            <w:hideMark/>
          </w:tcPr>
          <w:p w14:paraId="7BA4E7D8"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INTERVENTION</w:t>
            </w:r>
          </w:p>
        </w:tc>
        <w:tc>
          <w:tcPr>
            <w:tcW w:w="1576" w:type="dxa"/>
            <w:noWrap/>
            <w:hideMark/>
          </w:tcPr>
          <w:p w14:paraId="005F4BD9"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COMPARATOR</w:t>
            </w:r>
          </w:p>
        </w:tc>
        <w:tc>
          <w:tcPr>
            <w:tcW w:w="1575" w:type="dxa"/>
            <w:noWrap/>
            <w:hideMark/>
          </w:tcPr>
          <w:p w14:paraId="62ED7967"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CO-INTERVENTION</w:t>
            </w:r>
          </w:p>
        </w:tc>
        <w:tc>
          <w:tcPr>
            <w:tcW w:w="1576" w:type="dxa"/>
            <w:gridSpan w:val="2"/>
          </w:tcPr>
          <w:p w14:paraId="4B575FC0"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OUTCOME DOMAINS</w:t>
            </w:r>
          </w:p>
        </w:tc>
      </w:tr>
      <w:tr w:rsidR="00DD12F0" w:rsidRPr="00B37248" w14:paraId="5D42DAFC" w14:textId="77777777" w:rsidTr="00DD12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8"/>
            <w:noWrap/>
          </w:tcPr>
          <w:p w14:paraId="469856B3" w14:textId="6304B7AE" w:rsidR="00DD12F0" w:rsidRPr="00B37248" w:rsidRDefault="00DD12F0" w:rsidP="001A4908">
            <w:pPr>
              <w:pStyle w:val="TableH29pt"/>
            </w:pPr>
            <w:r w:rsidRPr="00B37248">
              <w:t>Shiatsu vs sham *</w:t>
            </w:r>
          </w:p>
        </w:tc>
      </w:tr>
      <w:tr w:rsidR="00DD12F0" w:rsidRPr="00B37248" w14:paraId="78FF3332" w14:textId="77777777" w:rsidTr="00DD12F0">
        <w:trPr>
          <w:gridAfter w:val="1"/>
          <w:wAfter w:w="385" w:type="dxa"/>
          <w:trHeight w:val="315"/>
        </w:trPr>
        <w:tc>
          <w:tcPr>
            <w:cnfStyle w:val="001000000000" w:firstRow="0" w:lastRow="0" w:firstColumn="1" w:lastColumn="0" w:oddVBand="0" w:evenVBand="0" w:oddHBand="0" w:evenHBand="0" w:firstRowFirstColumn="0" w:firstRowLastColumn="0" w:lastRowFirstColumn="0" w:lastRowLastColumn="0"/>
            <w:tcW w:w="9360" w:type="dxa"/>
            <w:gridSpan w:val="7"/>
            <w:noWrap/>
          </w:tcPr>
          <w:p w14:paraId="57E14ACB" w14:textId="77777777" w:rsidR="00DD12F0" w:rsidRPr="00B37248" w:rsidRDefault="00DD12F0" w:rsidP="00733227">
            <w:pPr>
              <w:pStyle w:val="Tabletext9pt"/>
            </w:pPr>
            <w:r w:rsidRPr="00B37248">
              <w:t>No studies found</w:t>
            </w:r>
          </w:p>
        </w:tc>
      </w:tr>
      <w:tr w:rsidR="00DD12F0" w:rsidRPr="00B37248" w14:paraId="21B09E5A" w14:textId="77777777" w:rsidTr="00DD12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8"/>
            <w:noWrap/>
          </w:tcPr>
          <w:p w14:paraId="604DBF4C" w14:textId="77777777" w:rsidR="00DD12F0" w:rsidRPr="00B37248" w:rsidRDefault="00DD12F0" w:rsidP="001A4908">
            <w:pPr>
              <w:pStyle w:val="TableH29pt"/>
            </w:pPr>
            <w:r w:rsidRPr="00B37248">
              <w:t>Shiatsu vs control (no intervention, waitlist, usual care)*</w:t>
            </w:r>
          </w:p>
        </w:tc>
      </w:tr>
      <w:tr w:rsidR="00DD12F0" w:rsidRPr="00B37248" w14:paraId="0C1916E4" w14:textId="77777777" w:rsidTr="00C97D90">
        <w:trPr>
          <w:trHeight w:val="315"/>
        </w:trPr>
        <w:tc>
          <w:tcPr>
            <w:cnfStyle w:val="001000000000" w:firstRow="0" w:lastRow="0" w:firstColumn="1" w:lastColumn="0" w:oddVBand="0" w:evenVBand="0" w:oddHBand="0" w:evenHBand="0" w:firstRowFirstColumn="0" w:firstRowLastColumn="0" w:lastRowFirstColumn="0" w:lastRowLastColumn="0"/>
            <w:tcW w:w="1002" w:type="dxa"/>
            <w:noWrap/>
          </w:tcPr>
          <w:p w14:paraId="32A3F4FE" w14:textId="77777777" w:rsidR="00901C90" w:rsidRPr="00B37248" w:rsidRDefault="00901C90" w:rsidP="00733227">
            <w:pPr>
              <w:pStyle w:val="Tabletext9pt"/>
            </w:pPr>
            <w:r w:rsidRPr="00B37248">
              <w:t>Chen 2021</w:t>
            </w:r>
          </w:p>
          <w:p w14:paraId="56FA7888" w14:textId="30C87F89" w:rsidR="00901C90" w:rsidRPr="00B37248" w:rsidRDefault="00901C90" w:rsidP="00733227">
            <w:pPr>
              <w:pStyle w:val="Tabletext9pt"/>
            </w:pPr>
            <w:r w:rsidRPr="00B37248">
              <w:fldChar w:fldCharType="begin">
                <w:fldData xml:space="preserve">PEVuZE5vdGU+PENpdGU+PEF1dGhvcj5DaGVuPC9BdXRob3I+PFllYXI+MjAyMTwvWWVhcj48UmVj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==
</w:fldData>
              </w:fldChar>
            </w:r>
            <w:r w:rsidR="00A34EDC">
              <w:instrText xml:space="preserve"> ADDIN EN.CITE </w:instrText>
            </w:r>
            <w:r w:rsidR="00A34EDC">
              <w:fldChar w:fldCharType="begin">
                <w:fldData xml:space="preserve">PEVuZE5vdGU+PENpdGU+PEF1dGhvcj5DaGVuPC9BdXRob3I+PFllYXI+MjAyMTwvWWVhcj48UmVj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==
</w:fldData>
              </w:fldChar>
            </w:r>
            <w:r w:rsidR="00A34EDC">
              <w:instrText xml:space="preserve"> ADDIN EN.CITE.DATA </w:instrText>
            </w:r>
            <w:r w:rsidR="00A34EDC">
              <w:fldChar w:fldCharType="end"/>
            </w:r>
            <w:r w:rsidRPr="00B37248">
              <w:fldChar w:fldCharType="separate"/>
            </w:r>
            <w:r w:rsidR="00A34EDC">
              <w:rPr>
                <w:noProof/>
              </w:rPr>
              <w:t>(</w:t>
            </w:r>
            <w:hyperlink w:anchor="_ENREF_39" w:tooltip="Chen, 2021 #31" w:history="1">
              <w:r w:rsidR="00A34EDC">
                <w:rPr>
                  <w:noProof/>
                </w:rPr>
                <w:t>39</w:t>
              </w:r>
            </w:hyperlink>
            <w:r w:rsidR="00A34EDC">
              <w:rPr>
                <w:noProof/>
              </w:rPr>
              <w:t>)</w:t>
            </w:r>
            <w:r w:rsidRPr="00B37248">
              <w:fldChar w:fldCharType="end"/>
            </w:r>
          </w:p>
        </w:tc>
        <w:tc>
          <w:tcPr>
            <w:tcW w:w="866" w:type="dxa"/>
            <w:noWrap/>
          </w:tcPr>
          <w:p w14:paraId="61EEE573"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Quasi-RCT</w:t>
            </w:r>
          </w:p>
        </w:tc>
        <w:tc>
          <w:tcPr>
            <w:tcW w:w="1575" w:type="dxa"/>
            <w:noWrap/>
          </w:tcPr>
          <w:p w14:paraId="24E56A22"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Functional constipation (chronic)</w:t>
            </w:r>
          </w:p>
        </w:tc>
        <w:tc>
          <w:tcPr>
            <w:tcW w:w="1575" w:type="dxa"/>
            <w:noWrap/>
          </w:tcPr>
          <w:p w14:paraId="10256FC6"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Acupoint massage therapy </w:t>
            </w:r>
          </w:p>
        </w:tc>
        <w:tc>
          <w:tcPr>
            <w:tcW w:w="1576" w:type="dxa"/>
            <w:noWrap/>
          </w:tcPr>
          <w:p w14:paraId="073DB51B"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Control (no intervention) </w:t>
            </w:r>
          </w:p>
        </w:tc>
        <w:tc>
          <w:tcPr>
            <w:tcW w:w="1575" w:type="dxa"/>
            <w:noWrap/>
          </w:tcPr>
          <w:p w14:paraId="65598CCC"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None</w:t>
            </w:r>
          </w:p>
        </w:tc>
        <w:tc>
          <w:tcPr>
            <w:tcW w:w="1576" w:type="dxa"/>
            <w:gridSpan w:val="2"/>
          </w:tcPr>
          <w:p w14:paraId="377B4C98"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Symptom severity</w:t>
            </w:r>
          </w:p>
          <w:p w14:paraId="10363EEF" w14:textId="0527506B" w:rsidR="00901C90" w:rsidRPr="00B37248" w:rsidRDefault="00C97D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Quality of life</w:t>
            </w:r>
            <w:r w:rsidR="00901C90" w:rsidRPr="00B37248">
              <w:t xml:space="preserve"> </w:t>
            </w:r>
          </w:p>
        </w:tc>
      </w:tr>
      <w:tr w:rsidR="00C97D90" w:rsidRPr="00B37248" w14:paraId="7A1A0472" w14:textId="77777777" w:rsidTr="00C97D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2" w:type="dxa"/>
            <w:noWrap/>
          </w:tcPr>
          <w:p w14:paraId="398FE7EB" w14:textId="77777777" w:rsidR="00901C90" w:rsidRPr="00B37248" w:rsidRDefault="00901C90" w:rsidP="00733227">
            <w:pPr>
              <w:pStyle w:val="Tabletext9pt"/>
            </w:pPr>
            <w:r w:rsidRPr="00B37248">
              <w:t>Ho 2020</w:t>
            </w:r>
          </w:p>
          <w:p w14:paraId="60C0F9F6" w14:textId="0B1C0D81" w:rsidR="00901C90" w:rsidRPr="00B37248" w:rsidRDefault="00901C90" w:rsidP="00733227">
            <w:pPr>
              <w:pStyle w:val="Tabletext9pt"/>
            </w:pPr>
            <w:r w:rsidRPr="00B37248">
              <w:fldChar w:fldCharType="begin">
                <w:fldData xml:space="preserve">PEVuZE5vdGU+PENpdGU+PEF1dGhvcj5IbzwvQXV0aG9yPjxZZWFyPjIwMjA8L1llYXI+PFJlY051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</w:fldData>
              </w:fldChar>
            </w:r>
            <w:r w:rsidR="00A34EDC">
              <w:instrText xml:space="preserve"> ADDIN EN.CITE </w:instrText>
            </w:r>
            <w:r w:rsidR="00A34EDC">
              <w:fldChar w:fldCharType="begin">
                <w:fldData xml:space="preserve">PEVuZE5vdGU+PENpdGU+PEF1dGhvcj5IbzwvQXV0aG9yPjxZZWFyPjIwMjA8L1llYXI+PFJlY051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</w:fldData>
              </w:fldChar>
            </w:r>
            <w:r w:rsidR="00A34EDC">
              <w:instrText xml:space="preserve"> ADDIN EN.CITE.DATA </w:instrText>
            </w:r>
            <w:r w:rsidR="00A34EDC">
              <w:fldChar w:fldCharType="end"/>
            </w:r>
            <w:r w:rsidRPr="00B37248">
              <w:fldChar w:fldCharType="separate"/>
            </w:r>
            <w:r w:rsidR="00A34EDC">
              <w:rPr>
                <w:noProof/>
              </w:rPr>
              <w:t>(</w:t>
            </w:r>
            <w:hyperlink w:anchor="_ENREF_40" w:tooltip="Ho, 2020 #32" w:history="1">
              <w:r w:rsidR="00A34EDC">
                <w:rPr>
                  <w:noProof/>
                </w:rPr>
                <w:t>40</w:t>
              </w:r>
            </w:hyperlink>
            <w:r w:rsidR="00A34EDC">
              <w:rPr>
                <w:noProof/>
              </w:rPr>
              <w:t>)</w:t>
            </w:r>
            <w:r w:rsidRPr="00B37248">
              <w:fldChar w:fldCharType="end"/>
            </w:r>
          </w:p>
        </w:tc>
        <w:tc>
          <w:tcPr>
            <w:tcW w:w="866" w:type="dxa"/>
            <w:noWrap/>
          </w:tcPr>
          <w:p w14:paraId="6642392B"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Quasi-RCT</w:t>
            </w:r>
          </w:p>
        </w:tc>
        <w:tc>
          <w:tcPr>
            <w:tcW w:w="1575" w:type="dxa"/>
            <w:noWrap/>
          </w:tcPr>
          <w:p w14:paraId="1598088E"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 xml:space="preserve">Functional constipation </w:t>
            </w:r>
          </w:p>
        </w:tc>
        <w:tc>
          <w:tcPr>
            <w:tcW w:w="1575" w:type="dxa"/>
            <w:noWrap/>
          </w:tcPr>
          <w:p w14:paraId="048CF293"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 xml:space="preserve">Acupoint pressure therapy &amp; abdominal massage </w:t>
            </w:r>
          </w:p>
        </w:tc>
        <w:tc>
          <w:tcPr>
            <w:tcW w:w="1576" w:type="dxa"/>
            <w:noWrap/>
          </w:tcPr>
          <w:p w14:paraId="613229C9" w14:textId="77777777" w:rsidR="00C97D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 xml:space="preserve">Control (no intervention) </w:t>
            </w:r>
          </w:p>
          <w:p w14:paraId="4D6E8DFE" w14:textId="77777777" w:rsidR="00C97D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 xml:space="preserve">OR </w:t>
            </w:r>
          </w:p>
          <w:p w14:paraId="2E42B3B7" w14:textId="5C79F310"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 xml:space="preserve">Abdominal massage </w:t>
            </w:r>
            <w:r w:rsidR="00DD12F0" w:rsidRPr="00B37248">
              <w:t>^</w:t>
            </w:r>
          </w:p>
        </w:tc>
        <w:tc>
          <w:tcPr>
            <w:tcW w:w="1575" w:type="dxa"/>
            <w:noWrap/>
          </w:tcPr>
          <w:p w14:paraId="4FF543CE"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Standard care (laxatives)</w:t>
            </w:r>
          </w:p>
        </w:tc>
        <w:tc>
          <w:tcPr>
            <w:tcW w:w="1576" w:type="dxa"/>
            <w:gridSpan w:val="2"/>
          </w:tcPr>
          <w:p w14:paraId="4CC34424" w14:textId="6E1782C4"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Symptom severity</w:t>
            </w:r>
          </w:p>
        </w:tc>
      </w:tr>
      <w:tr w:rsidR="00EE1B51" w:rsidRPr="00B37248" w14:paraId="1DAC1679" w14:textId="77777777" w:rsidTr="00DD12F0">
        <w:trPr>
          <w:trHeight w:val="315"/>
        </w:trPr>
        <w:tc>
          <w:tcPr>
            <w:cnfStyle w:val="001000000000" w:firstRow="0" w:lastRow="0" w:firstColumn="1" w:lastColumn="0" w:oddVBand="0" w:evenVBand="0" w:oddHBand="0" w:evenHBand="0" w:firstRowFirstColumn="0" w:firstRowLastColumn="0" w:lastRowFirstColumn="0" w:lastRowLastColumn="0"/>
            <w:tcW w:w="9745" w:type="dxa"/>
            <w:gridSpan w:val="8"/>
            <w:noWrap/>
          </w:tcPr>
          <w:p w14:paraId="1BBF8709" w14:textId="5A483226" w:rsidR="00EE1B51" w:rsidRPr="00B37248" w:rsidRDefault="00AC0744" w:rsidP="001A4908">
            <w:pPr>
              <w:pStyle w:val="TableH29pt"/>
            </w:pPr>
            <w:r w:rsidRPr="00B37248">
              <w:t>shiats</w:t>
            </w:r>
            <w:r w:rsidRPr="00B37248">
              <w:rPr>
                <w:bCs w:val="0"/>
              </w:rPr>
              <w:t>u</w:t>
            </w:r>
            <w:r w:rsidR="00EE1B51" w:rsidRPr="00B37248">
              <w:t xml:space="preserve"> vs ‘other’ intervention** </w:t>
            </w:r>
          </w:p>
        </w:tc>
      </w:tr>
    </w:tbl>
    <w:p w14:paraId="6DE6EE41" w14:textId="619FD988" w:rsidR="00EE1B51" w:rsidRPr="00B37248" w:rsidRDefault="00EE1B51" w:rsidP="00EE1B51">
      <w:pPr>
        <w:pStyle w:val="TableFigNotes18"/>
      </w:pPr>
      <w:r w:rsidRPr="00B37248">
        <w:t>Abbreviations: RCT, randomised control trial</w:t>
      </w:r>
    </w:p>
    <w:p w14:paraId="4F4F2CB2" w14:textId="5B9FC935" w:rsidR="00EE1B51" w:rsidRPr="00B37248" w:rsidRDefault="00EE1B51" w:rsidP="00EE1B51">
      <w:pPr>
        <w:pStyle w:val="TableFigNotes18"/>
      </w:pPr>
      <w:r w:rsidRPr="00B37248">
        <w:t>* Studies that compared shiatsu with sham or an inactive control were eligible for inclusion in the evidence synthesis and are included in the Summary of findings tables if they reported outcomes considered critical or important to this review.</w:t>
      </w:r>
    </w:p>
    <w:p w14:paraId="2B7296E3" w14:textId="77777777" w:rsidR="00EE1B51" w:rsidRPr="00B37248" w:rsidRDefault="00EE1B51" w:rsidP="00EE1B51">
      <w:pPr>
        <w:pStyle w:val="TableFigNotes18"/>
      </w:pPr>
      <w:r w:rsidRPr="00B37248">
        <w:t>** Studies that compared shiatsu with an active intervention are included in the supplementary outcome tables (Appendix F2.1) if they reported data for outcomes considered critical or important to this review.</w:t>
      </w:r>
    </w:p>
    <w:p w14:paraId="7D3D90CC" w14:textId="4B33E37E" w:rsidR="00901C90" w:rsidRPr="00B37248" w:rsidRDefault="00DD12F0" w:rsidP="00901C90">
      <w:pPr>
        <w:pStyle w:val="TableFigNotes18"/>
      </w:pPr>
      <w:r w:rsidRPr="00B37248">
        <w:t>^</w:t>
      </w:r>
      <w:r w:rsidR="00901C90" w:rsidRPr="00B37248">
        <w:t xml:space="preserve"> Eligible comparisons are (</w:t>
      </w:r>
      <w:proofErr w:type="spellStart"/>
      <w:r w:rsidR="00901C90" w:rsidRPr="00B37248">
        <w:t>i</w:t>
      </w:r>
      <w:proofErr w:type="spellEnd"/>
      <w:r w:rsidR="00901C90" w:rsidRPr="00B37248">
        <w:t>) Acupoint pressure + abdominal massage vs abdominal massage (the effect of acupoint pressure alone) AND (ii) Acupoint pressure + abdominal massage vs Control (no intervention) (effect of acupoint pressure + abdominal massage).</w:t>
      </w:r>
    </w:p>
    <w:p w14:paraId="3DE8E1A3" w14:textId="77777777" w:rsidR="00901C90" w:rsidRPr="006101F0" w:rsidRDefault="00901C90" w:rsidP="006101F0">
      <w:pPr>
        <w:pStyle w:val="Heading4"/>
      </w:pPr>
      <w:r w:rsidRPr="006101F0">
        <w:t>Risk of bias</w:t>
      </w:r>
    </w:p>
    <w:p w14:paraId="2A250A0D" w14:textId="06D34294" w:rsidR="00901C90" w:rsidRPr="00B37248" w:rsidRDefault="00901C90" w:rsidP="00901C90">
      <w:pPr>
        <w:pStyle w:val="BodyText"/>
      </w:pPr>
      <w:r w:rsidRPr="00B37248">
        <w:t xml:space="preserve">The risk of bias for each item in the included studies for constipation is described below and shown graphically in </w:t>
      </w:r>
      <w:r w:rsidRPr="00B37248">
        <w:fldChar w:fldCharType="begin"/>
      </w:r>
      <w:r w:rsidRPr="00B37248">
        <w:instrText xml:space="preserve"> REF _Ref104298559 \h </w:instrText>
      </w:r>
      <w:r w:rsidRPr="00B37248">
        <w:fldChar w:fldCharType="separate"/>
      </w:r>
      <w:r w:rsidR="00AC414C" w:rsidRPr="00B37248">
        <w:t xml:space="preserve">Figure </w:t>
      </w:r>
      <w:r w:rsidR="00AC414C">
        <w:rPr>
          <w:noProof/>
        </w:rPr>
        <w:t>D</w:t>
      </w:r>
      <w:r w:rsidR="00AC414C" w:rsidRPr="00B37248">
        <w:noBreakHyphen/>
      </w:r>
      <w:r w:rsidR="00AC414C">
        <w:rPr>
          <w:noProof/>
        </w:rPr>
        <w:t>11</w:t>
      </w:r>
      <w:r w:rsidRPr="00B37248">
        <w:fldChar w:fldCharType="end"/>
      </w:r>
      <w:r w:rsidRPr="00B37248">
        <w:t>.</w:t>
      </w:r>
    </w:p>
    <w:p w14:paraId="69FF5469" w14:textId="77777777" w:rsidR="00901C90" w:rsidRPr="00B37248" w:rsidRDefault="00901C90" w:rsidP="008F04C3">
      <w:pPr>
        <w:pStyle w:val="Heading4a"/>
      </w:pPr>
      <w:r w:rsidRPr="00B37248">
        <w:t>Bias arising from the randomisation process</w:t>
      </w:r>
    </w:p>
    <w:p w14:paraId="03562920" w14:textId="77777777" w:rsidR="00901C90" w:rsidRPr="00B37248" w:rsidRDefault="00901C90" w:rsidP="00901C90">
      <w:pPr>
        <w:pStyle w:val="BodyText"/>
      </w:pPr>
      <w:r w:rsidRPr="00B37248">
        <w:t xml:space="preserve">One study (Chen 2021) did not provide information about the randomisation process raising some concerns, but there was no significant difference in baseline characteristics between intervention groups. One study (Ho 2020) was judged to be high risk of bias for this domain, as there was reason to suspect that participants had knowledge of the forthcoming intervention (participants were alternately assigned to the intervention group by the </w:t>
      </w:r>
      <w:proofErr w:type="gramStart"/>
      <w:r w:rsidRPr="00B37248">
        <w:t>principle</w:t>
      </w:r>
      <w:proofErr w:type="gramEnd"/>
      <w:r w:rsidRPr="00B37248">
        <w:t xml:space="preserve"> investigator) and there was an imbalance in more than one baseline characteristic between intervention groups. </w:t>
      </w:r>
    </w:p>
    <w:p w14:paraId="1B745019" w14:textId="77777777" w:rsidR="00901C90" w:rsidRPr="00B37248" w:rsidRDefault="00901C90" w:rsidP="008F04C3">
      <w:pPr>
        <w:pStyle w:val="Heading4a"/>
      </w:pPr>
      <w:r w:rsidRPr="00B37248">
        <w:t>Bias due to deviations from intended interventions (effect of assignment to intervention [ITT])</w:t>
      </w:r>
    </w:p>
    <w:p w14:paraId="58318DA5" w14:textId="77777777" w:rsidR="00901C90" w:rsidRPr="00B37248" w:rsidRDefault="00901C90" w:rsidP="00901C90">
      <w:pPr>
        <w:pStyle w:val="BodyText"/>
      </w:pPr>
      <w:r w:rsidRPr="00B37248">
        <w:t xml:space="preserve">Both studies (Chen 2021, Ho 2020) were judged to be at low risk of bias for this domain, as no deviations from the trial protocol were reported. Due to the nature of the intervention, participants in both studies were aware of their allocated interventions. </w:t>
      </w:r>
    </w:p>
    <w:p w14:paraId="0013E67C" w14:textId="77777777" w:rsidR="00901C90" w:rsidRPr="00B37248" w:rsidRDefault="00901C90" w:rsidP="008F04C3">
      <w:pPr>
        <w:pStyle w:val="Heading4a"/>
      </w:pPr>
      <w:r w:rsidRPr="00B37248">
        <w:t>Bias due to missing outcome data</w:t>
      </w:r>
    </w:p>
    <w:p w14:paraId="167DD9F9" w14:textId="77777777" w:rsidR="00901C90" w:rsidRPr="00B37248" w:rsidRDefault="00901C90" w:rsidP="00901C90">
      <w:pPr>
        <w:pStyle w:val="BodyText"/>
      </w:pPr>
      <w:r w:rsidRPr="00B37248">
        <w:t>Both studies (Chen 2021, Ho 2020) were judged to be at low risk of bias for this domain. Outcome data was available for all (or nearly all) participants in Chen 2021 and missing data was appropriately corrected for in Ho 2020.</w:t>
      </w:r>
    </w:p>
    <w:p w14:paraId="751FDE67" w14:textId="77777777" w:rsidR="00901C90" w:rsidRPr="00B37248" w:rsidRDefault="00901C90" w:rsidP="008F04C3">
      <w:pPr>
        <w:pStyle w:val="Heading4a"/>
      </w:pPr>
      <w:r w:rsidRPr="00B37248">
        <w:lastRenderedPageBreak/>
        <w:t>Bias in measurement of the outcome</w:t>
      </w:r>
    </w:p>
    <w:p w14:paraId="62A3FEB6" w14:textId="77777777" w:rsidR="00901C90" w:rsidRPr="00B37248" w:rsidRDefault="00901C90" w:rsidP="00901C90">
      <w:pPr>
        <w:pStyle w:val="BodyText"/>
      </w:pPr>
      <w:r w:rsidRPr="00B37248">
        <w:t>One study (Ho 2020) was judged to be at low risk of bias for this domain. One study (Chen 2021) had some concern of bias raised for subjective outcome measures, that could have been influenced by knowledge of the intervention received. The study did</w:t>
      </w:r>
      <w:r w:rsidRPr="00B37248" w:rsidDel="00BC3D47">
        <w:t xml:space="preserve"> </w:t>
      </w:r>
      <w:r w:rsidRPr="00B37248">
        <w:t xml:space="preserve">not state if outcome assessors were blinded. </w:t>
      </w:r>
    </w:p>
    <w:p w14:paraId="486F661B" w14:textId="77777777" w:rsidR="00901C90" w:rsidRPr="00B37248" w:rsidRDefault="00901C90" w:rsidP="008F04C3">
      <w:pPr>
        <w:pStyle w:val="Heading4a"/>
      </w:pPr>
      <w:r w:rsidRPr="00B37248">
        <w:t>Bias in selection of the reported result</w:t>
      </w:r>
    </w:p>
    <w:p w14:paraId="74ACF96A" w14:textId="77777777" w:rsidR="00901C90" w:rsidRPr="00B37248" w:rsidRDefault="00901C90" w:rsidP="00901C90">
      <w:pPr>
        <w:pStyle w:val="BodyText"/>
      </w:pPr>
      <w:r w:rsidRPr="00B37248">
        <w:t>All included studies were judged to have some concerns of bias due to a lack of information relating to the study protocol or statistical analysis plan.</w:t>
      </w:r>
    </w:p>
    <w:p w14:paraId="2AE94F05" w14:textId="2E5B6EEF" w:rsidR="00901C90" w:rsidRPr="00B37248" w:rsidRDefault="00901C90" w:rsidP="00901C90">
      <w:pPr>
        <w:pStyle w:val="Caption"/>
      </w:pPr>
      <w:bookmarkStart w:id="173" w:name="_Ref104298559"/>
      <w:bookmarkStart w:id="174" w:name="_Ref82429801"/>
      <w:bookmarkStart w:id="175" w:name="_Toc87346042"/>
      <w:bookmarkStart w:id="176" w:name="_Toc87942148"/>
      <w:bookmarkStart w:id="177" w:name="_Toc159843943"/>
      <w:r w:rsidRPr="00B37248">
        <w:t xml:space="preserve">Figure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Figure \* ARABIC \s 1 </w:instrText>
      </w:r>
      <w:r w:rsidR="00C804DD" w:rsidRPr="00B37248">
        <w:fldChar w:fldCharType="separate"/>
      </w:r>
      <w:r w:rsidR="00AC414C">
        <w:rPr>
          <w:noProof/>
        </w:rPr>
        <w:t>11</w:t>
      </w:r>
      <w:r w:rsidR="00C804DD" w:rsidRPr="00B37248">
        <w:fldChar w:fldCharType="end"/>
      </w:r>
      <w:bookmarkEnd w:id="173"/>
      <w:bookmarkEnd w:id="174"/>
      <w:r w:rsidRPr="00B37248">
        <w:tab/>
        <w:t xml:space="preserve">Risk of bias graph: review authors' judgements about each risk of bias item presented as percentages across all included RCTs – </w:t>
      </w:r>
      <w:bookmarkEnd w:id="175"/>
      <w:bookmarkEnd w:id="176"/>
      <w:r w:rsidRPr="00B37248">
        <w:t>Functional constipation</w:t>
      </w:r>
      <w:bookmarkEnd w:id="177"/>
    </w:p>
    <w:p w14:paraId="538941DD" w14:textId="26572D5F" w:rsidR="00901C90" w:rsidRPr="00B37248" w:rsidRDefault="00DF3317" w:rsidP="00901C90">
      <w:pPr>
        <w:pStyle w:val="Pic"/>
      </w:pPr>
      <w:r>
        <w:rPr>
          <w:noProof/>
        </w:rPr>
        <w:drawing>
          <wp:inline distT="0" distB="0" distL="0" distR="0" wp14:anchorId="79746336" wp14:editId="01B05C7D">
            <wp:extent cx="5774607" cy="1819786"/>
            <wp:effectExtent l="0" t="0" r="0" b="9525"/>
            <wp:docPr id="1383457763" name="Picture 1" descr="A green and yellow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57763" name="Picture 1" descr="A green and yellow bar chart"/>
                    <pic:cNvPicPr/>
                  </pic:nvPicPr>
                  <pic:blipFill>
                    <a:blip r:embed="rId25">
                      <a:extLst>
                        <a:ext uri="{28A0092B-C50C-407E-A947-70E740481C1C}">
                          <a14:useLocalDpi xmlns:a14="http://schemas.microsoft.com/office/drawing/2010/main" val="0"/>
                        </a:ext>
                      </a:extLst>
                    </a:blip>
                    <a:stretch>
                      <a:fillRect/>
                    </a:stretch>
                  </pic:blipFill>
                  <pic:spPr>
                    <a:xfrm>
                      <a:off x="0" y="0"/>
                      <a:ext cx="5794804" cy="1826151"/>
                    </a:xfrm>
                    <a:prstGeom prst="rect">
                      <a:avLst/>
                    </a:prstGeom>
                  </pic:spPr>
                </pic:pic>
              </a:graphicData>
            </a:graphic>
          </wp:inline>
        </w:drawing>
      </w:r>
    </w:p>
    <w:p w14:paraId="53B0AD53" w14:textId="77777777" w:rsidR="00901C90" w:rsidRPr="00B37248" w:rsidRDefault="00901C90" w:rsidP="00901C90">
      <w:pPr>
        <w:pStyle w:val="TOC2"/>
      </w:pPr>
    </w:p>
    <w:p w14:paraId="3BF63486" w14:textId="77777777" w:rsidR="00901C90" w:rsidRPr="00B37248" w:rsidRDefault="00901C90" w:rsidP="0011364B">
      <w:pPr>
        <w:pStyle w:val="Heading4"/>
      </w:pPr>
      <w:r w:rsidRPr="00B37248">
        <w:t>Effect of intervention</w:t>
      </w:r>
    </w:p>
    <w:p w14:paraId="6F49DDAE" w14:textId="2C15465F" w:rsidR="00901C90" w:rsidRPr="00B37248" w:rsidRDefault="00901C90" w:rsidP="00901C90">
      <w:pPr>
        <w:pStyle w:val="BodyText"/>
      </w:pPr>
      <w:r w:rsidRPr="00B37248">
        <w:t xml:space="preserve">Outcomes considered by the NTWC to be critical or important for decision-making in people with functional constipation are listed in </w:t>
      </w:r>
      <w:r w:rsidRPr="00B37248">
        <w:fldChar w:fldCharType="begin"/>
      </w:r>
      <w:r w:rsidRPr="00B37248">
        <w:instrText xml:space="preserve"> REF _Ref95729842 \h </w:instrText>
      </w:r>
      <w:r w:rsidRPr="00B37248">
        <w:fldChar w:fldCharType="separate"/>
      </w:r>
      <w:r w:rsidR="00AC414C" w:rsidRPr="00B37248">
        <w:t xml:space="preserve">Table </w:t>
      </w:r>
      <w:r w:rsidR="00AC414C">
        <w:rPr>
          <w:noProof/>
        </w:rPr>
        <w:t>D</w:t>
      </w:r>
      <w:r w:rsidR="00AC414C" w:rsidRPr="00B37248">
        <w:noBreakHyphen/>
      </w:r>
      <w:r w:rsidR="00AC414C">
        <w:rPr>
          <w:noProof/>
        </w:rPr>
        <w:t>20</w:t>
      </w:r>
      <w:r w:rsidRPr="00B37248">
        <w:fldChar w:fldCharType="end"/>
      </w:r>
    </w:p>
    <w:p w14:paraId="7FCA56B7" w14:textId="5DECA1C8" w:rsidR="00901C90" w:rsidRPr="00B37248" w:rsidRDefault="00901C90" w:rsidP="00901C90">
      <w:pPr>
        <w:pStyle w:val="Caption"/>
      </w:pPr>
      <w:bookmarkStart w:id="178" w:name="_Ref95729842"/>
      <w:bookmarkStart w:id="179" w:name="_Toc117767391"/>
      <w:bookmarkStart w:id="180" w:name="_Toc159843920"/>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20</w:t>
      </w:r>
      <w:r w:rsidR="00C804DD" w:rsidRPr="00B37248">
        <w:fldChar w:fldCharType="end"/>
      </w:r>
      <w:bookmarkEnd w:id="178"/>
      <w:r w:rsidRPr="00B37248">
        <w:tab/>
        <w:t>Outcomes considered by the NTWC to be critical or important for decision-making: Functional constipation</w:t>
      </w:r>
      <w:bookmarkEnd w:id="179"/>
      <w:bookmarkEnd w:id="180"/>
    </w:p>
    <w:tbl>
      <w:tblPr>
        <w:tblStyle w:val="PlainTable2"/>
        <w:tblW w:w="5000" w:type="pct"/>
        <w:tblLayout w:type="fixed"/>
        <w:tblLook w:val="04A0" w:firstRow="1" w:lastRow="0" w:firstColumn="1" w:lastColumn="0" w:noHBand="0" w:noVBand="1"/>
      </w:tblPr>
      <w:tblGrid>
        <w:gridCol w:w="1985"/>
        <w:gridCol w:w="2206"/>
        <w:gridCol w:w="1339"/>
        <w:gridCol w:w="1984"/>
        <w:gridCol w:w="1255"/>
        <w:gridCol w:w="976"/>
      </w:tblGrid>
      <w:tr w:rsidR="00901C90" w:rsidRPr="00B37248" w14:paraId="71E22501" w14:textId="77777777" w:rsidTr="00945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 w:type="pct"/>
            <w:noWrap/>
            <w:hideMark/>
          </w:tcPr>
          <w:p w14:paraId="106DAA16" w14:textId="77777777" w:rsidR="00901C90" w:rsidRPr="00B37248" w:rsidRDefault="00901C90" w:rsidP="00B072BE">
            <w:pPr>
              <w:pStyle w:val="Tabletext9pt"/>
            </w:pPr>
            <w:r w:rsidRPr="00B37248">
              <w:t>Outcome domain</w:t>
            </w:r>
          </w:p>
        </w:tc>
        <w:tc>
          <w:tcPr>
            <w:tcW w:w="1132" w:type="pct"/>
          </w:tcPr>
          <w:p w14:paraId="5A22CE5B"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Measured with</w:t>
            </w:r>
          </w:p>
        </w:tc>
        <w:tc>
          <w:tcPr>
            <w:tcW w:w="687" w:type="pct"/>
            <w:hideMark/>
          </w:tcPr>
          <w:p w14:paraId="04535407"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consensus rating</w:t>
            </w:r>
          </w:p>
        </w:tc>
        <w:tc>
          <w:tcPr>
            <w:tcW w:w="1018" w:type="pct"/>
          </w:tcPr>
          <w:p w14:paraId="0BCB314A"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Data available for comparison 1 or 2?</w:t>
            </w:r>
          </w:p>
        </w:tc>
        <w:tc>
          <w:tcPr>
            <w:tcW w:w="644" w:type="pct"/>
          </w:tcPr>
          <w:p w14:paraId="0D2EA5D3"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Chen 2021</w:t>
            </w:r>
          </w:p>
        </w:tc>
        <w:tc>
          <w:tcPr>
            <w:tcW w:w="501" w:type="pct"/>
          </w:tcPr>
          <w:p w14:paraId="519C3D22"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Ho 2020</w:t>
            </w:r>
          </w:p>
        </w:tc>
      </w:tr>
      <w:tr w:rsidR="00901C90" w:rsidRPr="00B37248" w14:paraId="1AD20701"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 w:type="pct"/>
            <w:noWrap/>
          </w:tcPr>
          <w:p w14:paraId="0BB28789" w14:textId="77777777" w:rsidR="00901C90" w:rsidRPr="00B37248" w:rsidRDefault="00901C90" w:rsidP="00B072BE">
            <w:pPr>
              <w:pStyle w:val="Tabletext9pt"/>
            </w:pPr>
            <w:r w:rsidRPr="00B37248">
              <w:t>Symptom severity</w:t>
            </w:r>
          </w:p>
        </w:tc>
        <w:tc>
          <w:tcPr>
            <w:tcW w:w="1132" w:type="pct"/>
          </w:tcPr>
          <w:p w14:paraId="5B064319"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The Bowel Function Index or NANDA-I total score</w:t>
            </w:r>
          </w:p>
        </w:tc>
        <w:tc>
          <w:tcPr>
            <w:tcW w:w="687" w:type="pct"/>
          </w:tcPr>
          <w:p w14:paraId="1A48F5FE"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18" w:type="pct"/>
          </w:tcPr>
          <w:p w14:paraId="7C11D7ED" w14:textId="628890B5" w:rsidR="00901C90" w:rsidRPr="00B37248" w:rsidRDefault="000972C6"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644" w:type="pct"/>
          </w:tcPr>
          <w:p w14:paraId="5395AA50" w14:textId="7BF4AC62" w:rsidR="00901C90" w:rsidRPr="00B37248" w:rsidRDefault="004D4ED5" w:rsidP="00B072BE">
            <w:pPr>
              <w:pStyle w:val="Tabletext9pt"/>
              <w:cnfStyle w:val="000000100000" w:firstRow="0" w:lastRow="0" w:firstColumn="0" w:lastColumn="0" w:oddVBand="0" w:evenVBand="0" w:oddHBand="1" w:evenHBand="0" w:firstRowFirstColumn="0" w:firstRowLastColumn="0" w:lastRowFirstColumn="0" w:lastRowLastColumn="0"/>
            </w:pPr>
            <w:r w:rsidRPr="00B37248">
              <w:t>X</w:t>
            </w:r>
          </w:p>
        </w:tc>
        <w:tc>
          <w:tcPr>
            <w:tcW w:w="501" w:type="pct"/>
          </w:tcPr>
          <w:p w14:paraId="2FB3ABC9" w14:textId="0AA2E856"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X</w:t>
            </w:r>
          </w:p>
        </w:tc>
      </w:tr>
      <w:tr w:rsidR="00901C90" w:rsidRPr="00B37248" w14:paraId="13C20AC2" w14:textId="77777777" w:rsidTr="0094559F">
        <w:tc>
          <w:tcPr>
            <w:cnfStyle w:val="001000000000" w:firstRow="0" w:lastRow="0" w:firstColumn="1" w:lastColumn="0" w:oddVBand="0" w:evenVBand="0" w:oddHBand="0" w:evenHBand="0" w:firstRowFirstColumn="0" w:firstRowLastColumn="0" w:lastRowFirstColumn="0" w:lastRowLastColumn="0"/>
            <w:tcW w:w="1018" w:type="pct"/>
            <w:noWrap/>
          </w:tcPr>
          <w:p w14:paraId="066361B2" w14:textId="77777777" w:rsidR="00901C90" w:rsidRPr="00B37248" w:rsidRDefault="00901C90" w:rsidP="00B072BE">
            <w:pPr>
              <w:pStyle w:val="Tabletext9pt"/>
            </w:pPr>
            <w:r w:rsidRPr="00B37248">
              <w:t>Health related QoL</w:t>
            </w:r>
          </w:p>
        </w:tc>
        <w:tc>
          <w:tcPr>
            <w:tcW w:w="1132" w:type="pct"/>
          </w:tcPr>
          <w:p w14:paraId="2DA7A336"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Patient Assessment of Constipation - QoL</w:t>
            </w:r>
          </w:p>
        </w:tc>
        <w:tc>
          <w:tcPr>
            <w:tcW w:w="687" w:type="pct"/>
          </w:tcPr>
          <w:p w14:paraId="132D1547"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1018" w:type="pct"/>
          </w:tcPr>
          <w:p w14:paraId="43960349"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Yes</w:t>
            </w:r>
          </w:p>
        </w:tc>
        <w:tc>
          <w:tcPr>
            <w:tcW w:w="644" w:type="pct"/>
          </w:tcPr>
          <w:p w14:paraId="6D08CDBA"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B37248">
              <w:rPr>
                <w:rFonts w:ascii="Segoe UI Symbol" w:hAnsi="Segoe UI Symbol" w:cs="Segoe UI Symbol"/>
              </w:rPr>
              <w:t>✓</w:t>
            </w:r>
          </w:p>
        </w:tc>
        <w:tc>
          <w:tcPr>
            <w:tcW w:w="501" w:type="pct"/>
          </w:tcPr>
          <w:p w14:paraId="05C939FB"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901C90" w:rsidRPr="00B37248" w14:paraId="2E4979C8"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 w:type="pct"/>
            <w:noWrap/>
          </w:tcPr>
          <w:p w14:paraId="16236D46" w14:textId="77777777" w:rsidR="00901C90" w:rsidRPr="00B37248" w:rsidRDefault="00901C90" w:rsidP="00B072BE">
            <w:pPr>
              <w:pStyle w:val="Tabletext9pt"/>
            </w:pPr>
            <w:r w:rsidRPr="00B37248">
              <w:t>Clinical efficacy</w:t>
            </w:r>
          </w:p>
        </w:tc>
        <w:tc>
          <w:tcPr>
            <w:tcW w:w="1132" w:type="pct"/>
          </w:tcPr>
          <w:p w14:paraId="6823E421"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 measures reported in included studies</w:t>
            </w:r>
          </w:p>
        </w:tc>
        <w:tc>
          <w:tcPr>
            <w:tcW w:w="687" w:type="pct"/>
          </w:tcPr>
          <w:p w14:paraId="43F3ADB0" w14:textId="303DED2D" w:rsidR="00901C90" w:rsidRPr="00B37248" w:rsidRDefault="00F33554" w:rsidP="00B072BE">
            <w:pPr>
              <w:pStyle w:val="Tabletext9pt"/>
              <w:cnfStyle w:val="000000100000" w:firstRow="0" w:lastRow="0" w:firstColumn="0" w:lastColumn="0" w:oddVBand="0" w:evenVBand="0" w:oddHBand="1" w:evenHBand="0" w:firstRowFirstColumn="0" w:firstRowLastColumn="0" w:lastRowFirstColumn="0" w:lastRowLastColumn="0"/>
            </w:pPr>
            <w:r>
              <w:t>Important</w:t>
            </w:r>
          </w:p>
        </w:tc>
        <w:tc>
          <w:tcPr>
            <w:tcW w:w="1018" w:type="pct"/>
          </w:tcPr>
          <w:p w14:paraId="765B21C2"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644" w:type="pct"/>
          </w:tcPr>
          <w:p w14:paraId="212B141A"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B37248">
              <w:rPr>
                <w:rFonts w:ascii="Segoe UI Symbol" w:hAnsi="Segoe UI Symbol" w:cs="Segoe UI Symbol"/>
              </w:rPr>
              <w:t>--</w:t>
            </w:r>
          </w:p>
        </w:tc>
        <w:tc>
          <w:tcPr>
            <w:tcW w:w="501" w:type="pct"/>
          </w:tcPr>
          <w:p w14:paraId="0CAEF068"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bl>
    <w:p w14:paraId="53D1C9BE" w14:textId="77777777" w:rsidR="00901C90" w:rsidRPr="00B37248" w:rsidRDefault="00901C90" w:rsidP="00901C90">
      <w:pPr>
        <w:pStyle w:val="TableFigNotes18"/>
      </w:pPr>
      <w:r w:rsidRPr="00B37248">
        <w:t>Abbreviations:</w:t>
      </w:r>
      <w:r w:rsidRPr="00B37248" w:rsidDel="00AC3151">
        <w:t xml:space="preserve"> </w:t>
      </w:r>
      <w:r w:rsidRPr="00B37248">
        <w:t>NANDA, North American Nursing Diagnosis Association;</w:t>
      </w:r>
      <w:r w:rsidRPr="00B37248" w:rsidDel="00AC3151">
        <w:t xml:space="preserve"> QoL, quality of life</w:t>
      </w:r>
    </w:p>
    <w:p w14:paraId="323560EE" w14:textId="77777777" w:rsidR="00901C90" w:rsidRPr="00B37248" w:rsidRDefault="00901C90" w:rsidP="00901C90">
      <w:pPr>
        <w:pStyle w:val="TableFigNotes18"/>
      </w:pPr>
      <w:r w:rsidRPr="00B37248">
        <w:rPr>
          <w:rFonts w:ascii="Segoe UI Symbol" w:hAnsi="Segoe UI Symbol" w:cs="Segoe UI Symbol"/>
        </w:rPr>
        <w:t>✓</w:t>
      </w:r>
      <w:r w:rsidRPr="00B37248">
        <w:t> A study result is available for inclusion in the synthesis</w:t>
      </w:r>
    </w:p>
    <w:p w14:paraId="44D45B4F" w14:textId="77777777" w:rsidR="00901C90" w:rsidRPr="00B37248" w:rsidRDefault="00901C90" w:rsidP="00901C90">
      <w:pPr>
        <w:pStyle w:val="TableFigNotes18"/>
      </w:pPr>
      <w:r w:rsidRPr="00B37248">
        <w:t>X No study result is available for inclusion, (probably) because the P value, magnitude or direction of the results generated were considered unfavourable by the study investigators</w:t>
      </w:r>
    </w:p>
    <w:p w14:paraId="21BFBF2A" w14:textId="77777777" w:rsidR="00901C90" w:rsidRPr="00B37248" w:rsidRDefault="00901C90" w:rsidP="00901C90">
      <w:pPr>
        <w:pStyle w:val="TableFigNotes18"/>
      </w:pPr>
      <w:r w:rsidRPr="00B37248">
        <w:t>-- No study result is available for inclusion, (probably) because the outcome was not assessed, or for a reason unrelated to the P value, magnitude or direction of the results</w:t>
      </w:r>
    </w:p>
    <w:p w14:paraId="54158373" w14:textId="77777777" w:rsidR="00901C90" w:rsidRPr="00B37248" w:rsidRDefault="00901C90" w:rsidP="00901C90">
      <w:pPr>
        <w:pStyle w:val="TableFigNotes18"/>
      </w:pPr>
      <w:r w:rsidRPr="00B37248">
        <w:t>? No study result is available for inclusion, and it is unclear if the outcome was assessed in the study</w:t>
      </w:r>
    </w:p>
    <w:p w14:paraId="5860C0C5" w14:textId="2E811F44" w:rsidR="00901C90" w:rsidRPr="00B37248" w:rsidRDefault="00901C90" w:rsidP="00901C90">
      <w:pPr>
        <w:pStyle w:val="Heading5"/>
        <w:rPr>
          <w:lang w:val="en-AU"/>
        </w:rPr>
      </w:pPr>
      <w:r w:rsidRPr="00B37248">
        <w:rPr>
          <w:lang w:val="en-AU"/>
        </w:rPr>
        <w:t xml:space="preserve">Comparison 1 (vs </w:t>
      </w:r>
      <w:r w:rsidR="00DC1596" w:rsidRPr="00B37248">
        <w:rPr>
          <w:lang w:val="en-AU"/>
        </w:rPr>
        <w:t>sham</w:t>
      </w:r>
      <w:r w:rsidRPr="00B37248">
        <w:rPr>
          <w:lang w:val="en-AU"/>
        </w:rPr>
        <w:t>)</w:t>
      </w:r>
    </w:p>
    <w:p w14:paraId="12D03849" w14:textId="13199AF5" w:rsidR="00901C90" w:rsidRPr="00B37248" w:rsidRDefault="00901C90" w:rsidP="00901C90">
      <w:pPr>
        <w:pStyle w:val="BodyText"/>
      </w:pPr>
      <w:r w:rsidRPr="00B37248">
        <w:t xml:space="preserve">There were no studies identified comparing shiatsu with </w:t>
      </w:r>
      <w:r w:rsidR="00DC1596" w:rsidRPr="00B37248">
        <w:t>sham</w:t>
      </w:r>
      <w:r w:rsidRPr="00B37248">
        <w:t xml:space="preserve"> in people with functional constipation.</w:t>
      </w:r>
    </w:p>
    <w:p w14:paraId="590BFF84" w14:textId="77777777" w:rsidR="00901C90" w:rsidRPr="00B37248" w:rsidRDefault="00901C90" w:rsidP="00901C90">
      <w:pPr>
        <w:pStyle w:val="Heading5"/>
        <w:rPr>
          <w:lang w:val="en-AU"/>
        </w:rPr>
      </w:pPr>
      <w:r w:rsidRPr="00B37248">
        <w:rPr>
          <w:lang w:val="en-AU"/>
        </w:rPr>
        <w:t>Comparison 2 (vs control)</w:t>
      </w:r>
    </w:p>
    <w:p w14:paraId="3C56513B" w14:textId="7B50234C" w:rsidR="00901C90" w:rsidRPr="00B37248" w:rsidRDefault="00901C90" w:rsidP="00901C90">
      <w:pPr>
        <w:pStyle w:val="BodyText"/>
      </w:pPr>
      <w:r w:rsidRPr="00B37248">
        <w:t xml:space="preserve">Two studies (Chen 2021, Ho 2020) comparing shiatsu with no intervention in people with constipation were eligible for this comparison and contributed data to </w:t>
      </w:r>
      <w:r w:rsidR="00E5762D" w:rsidRPr="00B37248">
        <w:t>one</w:t>
      </w:r>
      <w:r w:rsidRPr="00B37248">
        <w:t xml:space="preserve"> outcome.</w:t>
      </w:r>
    </w:p>
    <w:p w14:paraId="56771BF3" w14:textId="77777777" w:rsidR="00901C90" w:rsidRPr="00B37248" w:rsidRDefault="00901C90" w:rsidP="00901C90">
      <w:pPr>
        <w:pStyle w:val="Heading6"/>
      </w:pPr>
      <w:r w:rsidRPr="00B37248">
        <w:lastRenderedPageBreak/>
        <w:t>Symptom severity</w:t>
      </w:r>
    </w:p>
    <w:p w14:paraId="3278191D" w14:textId="77777777" w:rsidR="00901C90" w:rsidRPr="00B37248" w:rsidRDefault="00901C90" w:rsidP="00901C90">
      <w:pPr>
        <w:pStyle w:val="BodyText"/>
      </w:pPr>
      <w:r w:rsidRPr="00B37248">
        <w:t xml:space="preserve">One trial (90 participants) measured symptom severity with the Nursing Diagnosis of Constipation Index (NANDA-I) over the course of treatment (10 days). The NANDA-I contains 28 items completed by participants relating to ease of defecation, frequency and consistency, firmness of faeces, feeling of incomplete bowel evacuation and other signs and symptoms of constipation. Items are rated on a 3-point Likert scale ranging from 0 (no problems) to 2 (severe problems) (total 56 points). A higher score indicates more severe symptoms or adverse effects of constipation.  </w:t>
      </w:r>
    </w:p>
    <w:p w14:paraId="44682D39" w14:textId="77777777" w:rsidR="00901C90" w:rsidRPr="00B37248" w:rsidRDefault="00901C90" w:rsidP="00901C90">
      <w:pPr>
        <w:pStyle w:val="BodyText"/>
      </w:pPr>
      <w:r w:rsidRPr="00B37248">
        <w:t xml:space="preserve">The authors do not report any usable data, with the study authors investigating the association of eight potential covariates with outcomes (age, bowel movements less than twice per week, bedridden, activity dependent, oral intake methods, chronic disease, fluid intake and fruit intake). </w:t>
      </w:r>
    </w:p>
    <w:p w14:paraId="6B9BCCAE" w14:textId="77777777" w:rsidR="00901C90" w:rsidRPr="00B37248" w:rsidRDefault="00901C90" w:rsidP="00901C90">
      <w:pPr>
        <w:pStyle w:val="Heading6"/>
      </w:pPr>
      <w:r w:rsidRPr="00B37248">
        <w:t>Quality of life</w:t>
      </w:r>
    </w:p>
    <w:p w14:paraId="53081B68" w14:textId="279D7DAB" w:rsidR="00901C90" w:rsidRPr="00B37248" w:rsidRDefault="00901C90" w:rsidP="00E147F3">
      <w:pPr>
        <w:pStyle w:val="BodyText"/>
      </w:pPr>
      <w:r w:rsidRPr="00B37248">
        <w:t>One trial (101 participants) reported quality of life measured by the Patient Assessment of Constipation – Quality of Life (PAC - QoL) questionnaire at the end of treatment (3 months) (Chen 2021). The 2</w:t>
      </w:r>
      <w:r w:rsidR="006C17C1" w:rsidRPr="00B37248">
        <w:t>8</w:t>
      </w:r>
      <w:r w:rsidRPr="00B37248">
        <w:t xml:space="preserve"> item self-reported tool </w:t>
      </w:r>
      <w:r w:rsidR="00C32B8A" w:rsidRPr="00B37248">
        <w:t xml:space="preserve">that is designed to measure the impact constipation has had on your daily life over the previous 2 weeks. </w:t>
      </w:r>
      <w:r w:rsidR="00A10D1C" w:rsidRPr="00B37248">
        <w:t>There are</w:t>
      </w:r>
      <w:r w:rsidRPr="00B37248">
        <w:t xml:space="preserve"> 4 subscales</w:t>
      </w:r>
      <w:r w:rsidR="00636E03" w:rsidRPr="00B37248">
        <w:t xml:space="preserve"> (physical discomfort, psychosocial discomfort, worries and concerns, and satisfaction)</w:t>
      </w:r>
      <w:r w:rsidR="00A10D1C" w:rsidRPr="00B37248">
        <w:t xml:space="preserve">, </w:t>
      </w:r>
      <w:r w:rsidRPr="00B37248">
        <w:t xml:space="preserve">each measured with a 5-point Likert scale </w:t>
      </w:r>
      <w:r w:rsidRPr="00B37248">
        <w:fldChar w:fldCharType="begin">
          <w:fldData xml:space="preserve">PEVuZE5vdGU+PENpdGU+PEF1dGhvcj5OaWtqb295PC9BdXRob3I+PFllYXI+MjAxODwvWWVhcj48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==
</w:fldData>
        </w:fldChar>
      </w:r>
      <w:r w:rsidR="00A34EDC">
        <w:instrText xml:space="preserve"> ADDIN EN.CITE </w:instrText>
      </w:r>
      <w:r w:rsidR="00A34EDC">
        <w:fldChar w:fldCharType="begin">
          <w:fldData xml:space="preserve">PEVuZE5vdGU+PENpdGU+PEF1dGhvcj5OaWtqb295PC9BdXRob3I+PFllYXI+MjAxODwvWWVhcj48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==
</w:fldData>
        </w:fldChar>
      </w:r>
      <w:r w:rsidR="00A34EDC">
        <w:instrText xml:space="preserve"> ADDIN EN.CITE.DATA </w:instrText>
      </w:r>
      <w:r w:rsidR="00A34EDC">
        <w:fldChar w:fldCharType="end"/>
      </w:r>
      <w:r w:rsidRPr="00B37248">
        <w:fldChar w:fldCharType="separate"/>
      </w:r>
      <w:r w:rsidR="00A34EDC">
        <w:rPr>
          <w:noProof/>
        </w:rPr>
        <w:t>(</w:t>
      </w:r>
      <w:hyperlink w:anchor="_ENREF_41" w:tooltip="Nikjooy, 2018 #33" w:history="1">
        <w:r w:rsidR="00A34EDC">
          <w:rPr>
            <w:noProof/>
          </w:rPr>
          <w:t>41</w:t>
        </w:r>
      </w:hyperlink>
      <w:r w:rsidR="00A34EDC">
        <w:rPr>
          <w:noProof/>
        </w:rPr>
        <w:t>)</w:t>
      </w:r>
      <w:r w:rsidRPr="00B37248">
        <w:fldChar w:fldCharType="end"/>
      </w:r>
      <w:r w:rsidRPr="00B37248">
        <w:t xml:space="preserve">. Authors report a total PAC-QoL score, on a scale of 0 (best) to 112 (worst). A reduction of more than 1 in PAC-QoL score has been reported as the MCID in people with chronic non-cancer pain and opioid induced constipation </w:t>
      </w:r>
      <w:r w:rsidRPr="00B37248">
        <w:fldChar w:fldCharType="begin"/>
      </w:r>
      <w:r w:rsidR="00A34EDC">
        <w:instrText xml:space="preserve"> ADDIN EN.CITE &lt;EndNote&gt;&lt;Cite&gt;&lt;Author&gt;Soreca&lt;/Author&gt;&lt;Year&gt;2021&lt;/Year&gt;&lt;RecNum&gt;34&lt;/RecNum&gt;&lt;DisplayText&gt;(42)&lt;/DisplayText&gt;&lt;record&gt;&lt;rec-number&gt;34&lt;/rec-number&gt;&lt;foreign-keys&gt;&lt;key app="EN" db-id="rfx5v25rowst08e59tbxx9ty5t2w0adwt52x" timestamp="1665017569"&gt;34&lt;/key&gt;&lt;/foreign-keys&gt;&lt;ref-type name="Web Page"&gt;12&lt;/ref-type&gt;&lt;contributors&gt;&lt;authors&gt;&lt;author&gt;Soreca, V&lt;/author&gt;&lt;/authors&gt;&lt;/contributors&gt;&lt;titles&gt;&lt;title&gt;Quality of Life Measures in Opioid-Induced Constipation: What Constitutes a Minimal Clinically Important Difference?&lt;/title&gt;&lt;/titles&gt;&lt;dates&gt;&lt;year&gt;2021&lt;/year&gt;&lt;/dates&gt;&lt;urls&gt;&lt;related-urls&gt;&lt;url&gt;https://www.gastroenterologyadvisor.com/general-gastroenterology/quality-of-life-measures-in-opioid-induced-constipation-what-constitutes-a-minimal-clinically-important-difference/&lt;/url&gt;&lt;/related-urls&gt;&lt;/urls&gt;&lt;custom1&gt;16 February&lt;/custom1&gt;&lt;custom2&gt;2022&lt;/custom2&gt;&lt;/record&gt;&lt;/Cite&gt;&lt;/EndNote&gt;</w:instrText>
      </w:r>
      <w:r w:rsidRPr="00B37248">
        <w:fldChar w:fldCharType="separate"/>
      </w:r>
      <w:r w:rsidR="00A34EDC">
        <w:rPr>
          <w:noProof/>
        </w:rPr>
        <w:t>(</w:t>
      </w:r>
      <w:hyperlink w:anchor="_ENREF_42" w:tooltip="Soreca, 2021 #34" w:history="1">
        <w:r w:rsidR="00A34EDC">
          <w:rPr>
            <w:noProof/>
          </w:rPr>
          <w:t>42</w:t>
        </w:r>
      </w:hyperlink>
      <w:r w:rsidR="00A34EDC">
        <w:rPr>
          <w:noProof/>
        </w:rPr>
        <w:t>)</w:t>
      </w:r>
      <w:r w:rsidRPr="00B37248">
        <w:fldChar w:fldCharType="end"/>
      </w:r>
      <w:r w:rsidRPr="00B37248">
        <w:t xml:space="preserve">. </w:t>
      </w:r>
    </w:p>
    <w:p w14:paraId="791049B5" w14:textId="77777777" w:rsidR="00901C90" w:rsidRPr="00B37248" w:rsidRDefault="00901C90" w:rsidP="00901C90">
      <w:pPr>
        <w:pStyle w:val="BodyText"/>
      </w:pPr>
      <w:r w:rsidRPr="00B37248">
        <w:t xml:space="preserve">The results showed an effect in favour of shiatsu compared with the control group (MD –10.98; 95% CI –17.12, –4.84; </w:t>
      </w:r>
      <w:r w:rsidRPr="00B37248">
        <w:rPr>
          <w:rStyle w:val="Emphasis"/>
        </w:rPr>
        <w:t xml:space="preserve">p </w:t>
      </w:r>
      <w:r w:rsidRPr="00B37248">
        <w:t xml:space="preserve">= 0.0005). </w:t>
      </w:r>
      <w:r w:rsidRPr="00B37248">
        <w:rPr>
          <w:rStyle w:val="Emphasis"/>
        </w:rPr>
        <w:t>(GRADE: Low)</w:t>
      </w:r>
    </w:p>
    <w:p w14:paraId="00E8984C" w14:textId="77777777" w:rsidR="00901C90" w:rsidRPr="00B37248" w:rsidRDefault="00901C90" w:rsidP="00901C90">
      <w:pPr>
        <w:pStyle w:val="Heading5"/>
        <w:rPr>
          <w:lang w:val="en-AU"/>
        </w:rPr>
      </w:pPr>
      <w:r w:rsidRPr="00B37248">
        <w:rPr>
          <w:lang w:val="en-AU"/>
        </w:rPr>
        <w:t xml:space="preserve">Comparison 3 (vs other)  </w:t>
      </w:r>
    </w:p>
    <w:p w14:paraId="762752AE" w14:textId="77777777" w:rsidR="00901C90" w:rsidRPr="00B37248" w:rsidRDefault="00901C90" w:rsidP="00901C90">
      <w:pPr>
        <w:pStyle w:val="BodyText"/>
      </w:pPr>
      <w:r w:rsidRPr="00B37248">
        <w:t>There were no studies identified comparing shiatsu with ‘other’ active interventions in people with constipation.</w:t>
      </w:r>
    </w:p>
    <w:p w14:paraId="5D9BCA75" w14:textId="77777777" w:rsidR="00901C90" w:rsidRPr="00B37248" w:rsidRDefault="00901C90" w:rsidP="00901C90">
      <w:pPr>
        <w:pStyle w:val="BodyText"/>
      </w:pPr>
      <w:r w:rsidRPr="00B37248">
        <w:br w:type="page"/>
      </w:r>
    </w:p>
    <w:p w14:paraId="3CB2C970" w14:textId="77777777" w:rsidR="00901C90" w:rsidRPr="00B37248" w:rsidRDefault="00901C90" w:rsidP="00456F37">
      <w:pPr>
        <w:pStyle w:val="Heading2"/>
      </w:pPr>
      <w:bookmarkStart w:id="181" w:name="_Toc165548523"/>
      <w:r w:rsidRPr="00B37248">
        <w:lastRenderedPageBreak/>
        <w:t>Musculoskeletal system</w:t>
      </w:r>
      <w:bookmarkEnd w:id="181"/>
    </w:p>
    <w:p w14:paraId="31E6ACD9" w14:textId="77777777" w:rsidR="00901C90" w:rsidRPr="00B37248" w:rsidRDefault="00901C90" w:rsidP="0011364B">
      <w:pPr>
        <w:pStyle w:val="Heading3"/>
      </w:pPr>
      <w:bookmarkStart w:id="182" w:name="_Toc86043897"/>
      <w:bookmarkStart w:id="183" w:name="_Toc165548524"/>
      <w:r w:rsidRPr="00B37248">
        <w:t>Chronic musculoskeletal pain</w:t>
      </w:r>
      <w:bookmarkEnd w:id="182"/>
      <w:bookmarkEnd w:id="183"/>
    </w:p>
    <w:p w14:paraId="7981CE88" w14:textId="77777777" w:rsidR="00901C90" w:rsidRPr="00B37248" w:rsidRDefault="00901C90" w:rsidP="0011364B">
      <w:pPr>
        <w:pStyle w:val="Heading4"/>
      </w:pPr>
      <w:r w:rsidRPr="00B37248">
        <w:t>List of studies</w:t>
      </w:r>
    </w:p>
    <w:p w14:paraId="03DD1F1C" w14:textId="28E371C2" w:rsidR="00901C90" w:rsidRPr="00B37248" w:rsidRDefault="00901C90" w:rsidP="00901C90">
      <w:pPr>
        <w:pStyle w:val="BodyText"/>
      </w:pPr>
      <w:r w:rsidRPr="00B37248">
        <w:t xml:space="preserve">An overview of the PICO criteria of included studies is provided in </w:t>
      </w:r>
      <w:r w:rsidRPr="00B37248">
        <w:fldChar w:fldCharType="begin"/>
      </w:r>
      <w:r w:rsidRPr="00B37248">
        <w:instrText xml:space="preserve"> REF _Ref86411094 \h </w:instrText>
      </w:r>
      <w:r w:rsidRPr="00B37248">
        <w:fldChar w:fldCharType="separate"/>
      </w:r>
      <w:r w:rsidR="00AC414C" w:rsidRPr="00B37248">
        <w:t xml:space="preserve">Table </w:t>
      </w:r>
      <w:r w:rsidR="00AC414C">
        <w:rPr>
          <w:noProof/>
        </w:rPr>
        <w:t>D</w:t>
      </w:r>
      <w:r w:rsidR="00AC414C" w:rsidRPr="00B37248">
        <w:noBreakHyphen/>
      </w:r>
      <w:r w:rsidR="00AC414C">
        <w:rPr>
          <w:noProof/>
        </w:rPr>
        <w:t>21</w:t>
      </w:r>
      <w:r w:rsidRPr="00B37248">
        <w:fldChar w:fldCharType="end"/>
      </w:r>
      <w:r w:rsidRPr="00B37248">
        <w:t>.</w:t>
      </w:r>
    </w:p>
    <w:p w14:paraId="54FF37A2" w14:textId="1D9FCBD7" w:rsidR="00901C90" w:rsidRPr="00B37248" w:rsidRDefault="00901C90" w:rsidP="00901C90">
      <w:pPr>
        <w:pStyle w:val="Caption"/>
      </w:pPr>
      <w:bookmarkStart w:id="184" w:name="_Ref86411094"/>
      <w:bookmarkStart w:id="185" w:name="_Toc117767392"/>
      <w:bookmarkStart w:id="186" w:name="_Toc159843921"/>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21</w:t>
      </w:r>
      <w:r w:rsidR="00C804DD" w:rsidRPr="00B37248">
        <w:fldChar w:fldCharType="end"/>
      </w:r>
      <w:bookmarkEnd w:id="184"/>
      <w:r w:rsidRPr="00B37248">
        <w:tab/>
        <w:t>Overview of PICO criteria of included studies: chronic musculoskeletal pain</w:t>
      </w:r>
      <w:bookmarkEnd w:id="185"/>
      <w:bookmarkEnd w:id="186"/>
    </w:p>
    <w:tbl>
      <w:tblPr>
        <w:tblStyle w:val="PlainTable2"/>
        <w:tblW w:w="5000" w:type="pct"/>
        <w:tblLayout w:type="fixed"/>
        <w:tblLook w:val="04A0" w:firstRow="1" w:lastRow="0" w:firstColumn="1" w:lastColumn="0" w:noHBand="0" w:noVBand="1"/>
      </w:tblPr>
      <w:tblGrid>
        <w:gridCol w:w="1134"/>
        <w:gridCol w:w="993"/>
        <w:gridCol w:w="1523"/>
        <w:gridCol w:w="1595"/>
        <w:gridCol w:w="1559"/>
        <w:gridCol w:w="1560"/>
        <w:gridCol w:w="1381"/>
      </w:tblGrid>
      <w:tr w:rsidR="001868D4" w:rsidRPr="00B37248" w14:paraId="7118EC63" w14:textId="77777777" w:rsidTr="00F82A6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5E06201C" w14:textId="77777777" w:rsidR="00901C90" w:rsidRPr="00B37248" w:rsidRDefault="00901C90" w:rsidP="00733227">
            <w:pPr>
              <w:pStyle w:val="Tabletext9pt"/>
            </w:pPr>
            <w:r w:rsidRPr="00B37248">
              <w:t>STUDY ID</w:t>
            </w:r>
          </w:p>
        </w:tc>
        <w:tc>
          <w:tcPr>
            <w:tcW w:w="993" w:type="dxa"/>
            <w:noWrap/>
            <w:hideMark/>
          </w:tcPr>
          <w:p w14:paraId="2C0ABF58" w14:textId="20C5D07E" w:rsidR="00901C90" w:rsidRPr="00B37248" w:rsidRDefault="00154FA4" w:rsidP="00733227">
            <w:pPr>
              <w:pStyle w:val="Tabletext9pt"/>
              <w:cnfStyle w:val="100000000000" w:firstRow="1" w:lastRow="0" w:firstColumn="0" w:lastColumn="0" w:oddVBand="0" w:evenVBand="0" w:oddHBand="0" w:evenHBand="0" w:firstRowFirstColumn="0" w:firstRowLastColumn="0" w:lastRowFirstColumn="0" w:lastRowLastColumn="0"/>
            </w:pPr>
            <w:r w:rsidRPr="00B37248">
              <w:t>STUDY DESIGN</w:t>
            </w:r>
          </w:p>
        </w:tc>
        <w:tc>
          <w:tcPr>
            <w:tcW w:w="1523" w:type="dxa"/>
            <w:noWrap/>
            <w:hideMark/>
          </w:tcPr>
          <w:p w14:paraId="335B5F66"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POPULATION</w:t>
            </w:r>
          </w:p>
        </w:tc>
        <w:tc>
          <w:tcPr>
            <w:tcW w:w="1595" w:type="dxa"/>
            <w:noWrap/>
            <w:hideMark/>
          </w:tcPr>
          <w:p w14:paraId="53678A05"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INTERVENTION</w:t>
            </w:r>
          </w:p>
        </w:tc>
        <w:tc>
          <w:tcPr>
            <w:tcW w:w="1559" w:type="dxa"/>
            <w:noWrap/>
            <w:hideMark/>
          </w:tcPr>
          <w:p w14:paraId="4626C3F9"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COMPARATOR</w:t>
            </w:r>
          </w:p>
        </w:tc>
        <w:tc>
          <w:tcPr>
            <w:tcW w:w="1560" w:type="dxa"/>
            <w:noWrap/>
            <w:hideMark/>
          </w:tcPr>
          <w:p w14:paraId="5838FF59"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CO-INTERVENTION</w:t>
            </w:r>
          </w:p>
        </w:tc>
        <w:tc>
          <w:tcPr>
            <w:tcW w:w="1381" w:type="dxa"/>
          </w:tcPr>
          <w:p w14:paraId="1DA8D5A5"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OUTCOME DOMAINS</w:t>
            </w:r>
          </w:p>
        </w:tc>
      </w:tr>
      <w:tr w:rsidR="00154FA4" w:rsidRPr="00B37248" w14:paraId="0274D058" w14:textId="77777777" w:rsidTr="001868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2B9EB43A" w14:textId="1592CD39" w:rsidR="00154FA4" w:rsidRPr="00B37248" w:rsidRDefault="00154FA4" w:rsidP="001A4908">
            <w:pPr>
              <w:pStyle w:val="TableH29pt"/>
            </w:pPr>
            <w:r w:rsidRPr="00B37248">
              <w:t>Shiatsu vs sham *</w:t>
            </w:r>
          </w:p>
        </w:tc>
      </w:tr>
      <w:tr w:rsidR="00DC1596" w:rsidRPr="00B37248" w14:paraId="3780A99C" w14:textId="77777777" w:rsidTr="001868D4">
        <w:trPr>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50E3354D" w14:textId="04E8EBAD" w:rsidR="00DC1596" w:rsidRPr="00B37248" w:rsidRDefault="00DC1596" w:rsidP="00DC1596">
            <w:pPr>
              <w:pStyle w:val="Tabletext9pt"/>
            </w:pPr>
            <w:r w:rsidRPr="00B37248">
              <w:t>No studies found</w:t>
            </w:r>
          </w:p>
        </w:tc>
      </w:tr>
      <w:tr w:rsidR="00154FA4" w:rsidRPr="00B37248" w14:paraId="1DCC8688" w14:textId="77777777" w:rsidTr="001868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04CF3FBA" w14:textId="77777777" w:rsidR="00154FA4" w:rsidRPr="00B37248" w:rsidRDefault="00154FA4" w:rsidP="001A4908">
            <w:pPr>
              <w:pStyle w:val="TableH29pt"/>
            </w:pPr>
            <w:r w:rsidRPr="00B37248">
              <w:t>Shiatsu vs control (no intervention, waitlist, usual care)*</w:t>
            </w:r>
          </w:p>
        </w:tc>
      </w:tr>
      <w:tr w:rsidR="001868D4" w:rsidRPr="00B37248" w14:paraId="2F6800F5" w14:textId="77777777" w:rsidTr="00F82A61">
        <w:trPr>
          <w:trHeight w:val="315"/>
        </w:trPr>
        <w:tc>
          <w:tcPr>
            <w:cnfStyle w:val="001000000000" w:firstRow="0" w:lastRow="0" w:firstColumn="1" w:lastColumn="0" w:oddVBand="0" w:evenVBand="0" w:oddHBand="0" w:evenHBand="0" w:firstRowFirstColumn="0" w:firstRowLastColumn="0" w:lastRowFirstColumn="0" w:lastRowLastColumn="0"/>
            <w:tcW w:w="1134" w:type="dxa"/>
            <w:noWrap/>
          </w:tcPr>
          <w:p w14:paraId="4E616C51" w14:textId="3E1FC6A1" w:rsidR="001868D4" w:rsidRPr="00B37248" w:rsidRDefault="001868D4" w:rsidP="00733227">
            <w:pPr>
              <w:pStyle w:val="Tabletext9pt"/>
            </w:pPr>
            <w:proofErr w:type="spellStart"/>
            <w:r w:rsidRPr="00B37248">
              <w:t>Koboyashi</w:t>
            </w:r>
            <w:proofErr w:type="spellEnd"/>
            <w:r w:rsidRPr="00B37248">
              <w:t xml:space="preserve"> 2019 </w:t>
            </w:r>
            <w:r w:rsidRPr="00B37248">
              <w:fldChar w:fldCharType="begin"/>
            </w:r>
            <w:r w:rsidR="00A34EDC">
              <w:instrText xml:space="preserve"> ADDIN EN.CITE &lt;EndNote&gt;&lt;Cite&gt;&lt;Author&gt;Kobayashi&lt;/Author&gt;&lt;Year&gt;2019&lt;/Year&gt;&lt;RecNum&gt;37&lt;/RecNum&gt;&lt;DisplayText&gt;(43)&lt;/DisplayText&gt;&lt;record&gt;&lt;rec-number&gt;37&lt;/rec-number&gt;&lt;foreign-keys&gt;&lt;key app="EN" db-id="rfx5v25rowst08e59tbxx9ty5t2w0adwt52x" timestamp="1665017569"&gt;37&lt;/key&gt;&lt;/foreign-keys&gt;&lt;ref-type name="Journal Article"&gt;17&lt;/ref-type&gt;&lt;contributors&gt;&lt;authors&gt;&lt;author&gt;Kobayashi, D.&lt;/author&gt;&lt;author&gt;Shimbo, T.&lt;/author&gt;&lt;author&gt;Hayashi, H.&lt;/author&gt;&lt;author&gt;Takahashi, O.&lt;/author&gt;&lt;/authors&gt;&lt;/contributors&gt;&lt;titles&gt;&lt;title&gt;Shiatsu for chronic lower back pain: randomized controlled study&lt;/title&gt;&lt;secondary-title&gt;Complementary Therapies in Medicine&lt;/secondary-title&gt;&lt;/titles&gt;&lt;periodical&gt;&lt;full-title&gt;Complementary therapies in medicine&lt;/full-title&gt;&lt;/periodical&gt;&lt;pages&gt;33‐37&lt;/pages&gt;&lt;volume&gt;45&lt;/volume&gt;&lt;dates&gt;&lt;year&gt;2019&lt;/year&gt;&lt;/dates&gt;&lt;accession-num&gt;CN-01939647&lt;/accession-num&gt;&lt;urls&gt;&lt;related-urls&gt;&lt;url&gt;https://www.cochranelibrary.com/central/doi/10.1002/central/CN-01939647/full&lt;/url&gt;&lt;/related-urls&gt;&lt;/urls&gt;&lt;electronic-resource-num&gt;10.1016/j.ctim.2019.05.019&lt;/electronic-resource-num&gt;&lt;/record&gt;&lt;/Cite&gt;&lt;/EndNote&gt;</w:instrText>
            </w:r>
            <w:r w:rsidRPr="00B37248">
              <w:fldChar w:fldCharType="separate"/>
            </w:r>
            <w:r w:rsidR="00A34EDC">
              <w:rPr>
                <w:noProof/>
              </w:rPr>
              <w:t>(</w:t>
            </w:r>
            <w:hyperlink w:anchor="_ENREF_43" w:tooltip="Kobayashi, 2019 #37" w:history="1">
              <w:r w:rsidR="00A34EDC">
                <w:rPr>
                  <w:noProof/>
                </w:rPr>
                <w:t>43</w:t>
              </w:r>
            </w:hyperlink>
            <w:r w:rsidR="00A34EDC">
              <w:rPr>
                <w:noProof/>
              </w:rPr>
              <w:t>)</w:t>
            </w:r>
            <w:r w:rsidRPr="00B37248">
              <w:fldChar w:fldCharType="end"/>
            </w:r>
          </w:p>
        </w:tc>
        <w:tc>
          <w:tcPr>
            <w:tcW w:w="993" w:type="dxa"/>
            <w:noWrap/>
          </w:tcPr>
          <w:p w14:paraId="0A8530A7" w14:textId="77777777" w:rsidR="001868D4" w:rsidRPr="00B37248" w:rsidRDefault="001868D4" w:rsidP="00733227">
            <w:pPr>
              <w:pStyle w:val="Tabletext9pt"/>
              <w:cnfStyle w:val="000000000000" w:firstRow="0" w:lastRow="0" w:firstColumn="0" w:lastColumn="0" w:oddVBand="0" w:evenVBand="0" w:oddHBand="0" w:evenHBand="0" w:firstRowFirstColumn="0" w:firstRowLastColumn="0" w:lastRowFirstColumn="0" w:lastRowLastColumn="0"/>
            </w:pPr>
            <w:r w:rsidRPr="00B37248">
              <w:t>RCT</w:t>
            </w:r>
          </w:p>
        </w:tc>
        <w:tc>
          <w:tcPr>
            <w:tcW w:w="1523" w:type="dxa"/>
            <w:noWrap/>
          </w:tcPr>
          <w:p w14:paraId="32A82640" w14:textId="77777777" w:rsidR="001868D4" w:rsidRPr="00B37248" w:rsidRDefault="001868D4" w:rsidP="00733227">
            <w:pPr>
              <w:pStyle w:val="Tabletext9pt"/>
              <w:cnfStyle w:val="000000000000" w:firstRow="0" w:lastRow="0" w:firstColumn="0" w:lastColumn="0" w:oddVBand="0" w:evenVBand="0" w:oddHBand="0" w:evenHBand="0" w:firstRowFirstColumn="0" w:firstRowLastColumn="0" w:lastRowFirstColumn="0" w:lastRowLastColumn="0"/>
            </w:pPr>
            <w:r w:rsidRPr="00B37248">
              <w:t>Low back pain</w:t>
            </w:r>
          </w:p>
        </w:tc>
        <w:tc>
          <w:tcPr>
            <w:tcW w:w="1595" w:type="dxa"/>
            <w:noWrap/>
          </w:tcPr>
          <w:p w14:paraId="77D025D6" w14:textId="77777777" w:rsidR="001868D4" w:rsidRPr="00B37248" w:rsidRDefault="001868D4" w:rsidP="00733227">
            <w:pPr>
              <w:pStyle w:val="Tabletext9pt"/>
              <w:cnfStyle w:val="000000000000" w:firstRow="0" w:lastRow="0" w:firstColumn="0" w:lastColumn="0" w:oddVBand="0" w:evenVBand="0" w:oddHBand="0" w:evenHBand="0" w:firstRowFirstColumn="0" w:firstRowLastColumn="0" w:lastRowFirstColumn="0" w:lastRowLastColumn="0"/>
            </w:pPr>
            <w:r w:rsidRPr="00B37248">
              <w:t>Shiatsu</w:t>
            </w:r>
          </w:p>
        </w:tc>
        <w:tc>
          <w:tcPr>
            <w:tcW w:w="1559" w:type="dxa"/>
            <w:noWrap/>
          </w:tcPr>
          <w:p w14:paraId="0748729D" w14:textId="77777777" w:rsidR="001868D4" w:rsidRPr="00B37248" w:rsidRDefault="001868D4"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Control (No intervention) </w:t>
            </w:r>
          </w:p>
        </w:tc>
        <w:tc>
          <w:tcPr>
            <w:tcW w:w="1560" w:type="dxa"/>
            <w:noWrap/>
          </w:tcPr>
          <w:p w14:paraId="0161ABDC" w14:textId="77777777" w:rsidR="001868D4" w:rsidRPr="00B37248" w:rsidRDefault="001868D4" w:rsidP="00733227">
            <w:pPr>
              <w:pStyle w:val="Tabletext9pt"/>
              <w:cnfStyle w:val="000000000000" w:firstRow="0" w:lastRow="0" w:firstColumn="0" w:lastColumn="0" w:oddVBand="0" w:evenVBand="0" w:oddHBand="0" w:evenHBand="0" w:firstRowFirstColumn="0" w:firstRowLastColumn="0" w:lastRowFirstColumn="0" w:lastRowLastColumn="0"/>
            </w:pPr>
            <w:r w:rsidRPr="00B37248">
              <w:t>None</w:t>
            </w:r>
          </w:p>
        </w:tc>
        <w:tc>
          <w:tcPr>
            <w:tcW w:w="1381" w:type="dxa"/>
          </w:tcPr>
          <w:p w14:paraId="1B0ABA97" w14:textId="77777777" w:rsidR="001868D4" w:rsidRPr="00B37248" w:rsidRDefault="001868D4" w:rsidP="00733227">
            <w:pPr>
              <w:pStyle w:val="Tabletext9pt"/>
              <w:cnfStyle w:val="000000000000" w:firstRow="0" w:lastRow="0" w:firstColumn="0" w:lastColumn="0" w:oddVBand="0" w:evenVBand="0" w:oddHBand="0" w:evenHBand="0" w:firstRowFirstColumn="0" w:firstRowLastColumn="0" w:lastRowFirstColumn="0" w:lastRowLastColumn="0"/>
            </w:pPr>
            <w:r w:rsidRPr="00B37248">
              <w:t>Disability</w:t>
            </w:r>
          </w:p>
          <w:p w14:paraId="05A4F805" w14:textId="77777777" w:rsidR="001868D4" w:rsidRPr="00B37248" w:rsidRDefault="001868D4"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Pain </w:t>
            </w:r>
          </w:p>
          <w:p w14:paraId="24CB8989" w14:textId="77777777" w:rsidR="001868D4" w:rsidRPr="00B37248" w:rsidRDefault="001868D4" w:rsidP="00733227">
            <w:pPr>
              <w:pStyle w:val="Tabletext9pt"/>
              <w:cnfStyle w:val="000000000000" w:firstRow="0" w:lastRow="0" w:firstColumn="0" w:lastColumn="0" w:oddVBand="0" w:evenVBand="0" w:oddHBand="0" w:evenHBand="0" w:firstRowFirstColumn="0" w:firstRowLastColumn="0" w:lastRowFirstColumn="0" w:lastRowLastColumn="0"/>
            </w:pPr>
            <w:r w:rsidRPr="00B37248">
              <w:t>Quality of life</w:t>
            </w:r>
          </w:p>
        </w:tc>
      </w:tr>
      <w:tr w:rsidR="001868D4" w:rsidRPr="00B37248" w14:paraId="079E58B4" w14:textId="77777777" w:rsidTr="001868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4AFDD9EE" w14:textId="77777777" w:rsidR="001868D4" w:rsidRPr="00B37248" w:rsidRDefault="001868D4" w:rsidP="001A4908">
            <w:pPr>
              <w:pStyle w:val="TableH29pt"/>
            </w:pPr>
            <w:r w:rsidRPr="00B37248">
              <w:t xml:space="preserve">Shiatsu vs ‘other’ intervention** </w:t>
            </w:r>
          </w:p>
        </w:tc>
      </w:tr>
      <w:tr w:rsidR="00DC1596" w:rsidRPr="00B37248" w14:paraId="23241E81" w14:textId="77777777" w:rsidTr="00F82A61">
        <w:trPr>
          <w:trHeight w:val="315"/>
        </w:trPr>
        <w:tc>
          <w:tcPr>
            <w:cnfStyle w:val="001000000000" w:firstRow="0" w:lastRow="0" w:firstColumn="1" w:lastColumn="0" w:oddVBand="0" w:evenVBand="0" w:oddHBand="0" w:evenHBand="0" w:firstRowFirstColumn="0" w:firstRowLastColumn="0" w:lastRowFirstColumn="0" w:lastRowLastColumn="0"/>
            <w:tcW w:w="1134" w:type="dxa"/>
            <w:noWrap/>
          </w:tcPr>
          <w:p w14:paraId="7E7C8270" w14:textId="10301A8D" w:rsidR="00DC1596" w:rsidRPr="00B37248" w:rsidRDefault="00DC1596" w:rsidP="00733227">
            <w:pPr>
              <w:pStyle w:val="Tabletext9pt"/>
            </w:pPr>
            <w:proofErr w:type="spellStart"/>
            <w:r w:rsidRPr="00B37248">
              <w:t>Donoyama</w:t>
            </w:r>
            <w:proofErr w:type="spellEnd"/>
            <w:r w:rsidRPr="00B37248">
              <w:t xml:space="preserve"> 2010 </w:t>
            </w:r>
            <w:r w:rsidRPr="00B37248">
              <w:fldChar w:fldCharType="begin"/>
            </w:r>
            <w:r w:rsidR="00A34EDC">
              <w:instrText xml:space="preserve"> ADDIN EN.CITE &lt;EndNote&gt;&lt;Cite&gt;&lt;Author&gt;Donoyama&lt;/Author&gt;&lt;Year&gt;2010&lt;/Year&gt;&lt;RecNum&gt;39&lt;/RecNum&gt;&lt;DisplayText&gt;(44)&lt;/DisplayText&gt;&lt;record&gt;&lt;rec-number&gt;39&lt;/rec-number&gt;&lt;foreign-keys&gt;&lt;key app="EN" db-id="rfx5v25rowst08e59tbxx9ty5t2w0adwt52x" timestamp="1665017569"&gt;39&lt;/key&gt;&lt;/foreign-keys&gt;&lt;ref-type name="Journal Article"&gt;17&lt;/ref-type&gt;&lt;contributors&gt;&lt;authors&gt;&lt;author&gt;Donoyama, N.&lt;/author&gt;&lt;author&gt;Munakata, T.&lt;/author&gt;&lt;author&gt;Shibasaki, M.&lt;/author&gt;&lt;/authors&gt;&lt;/contributors&gt;&lt;auth-address&gt;Department of Health, Tsukuba University of Technology, Kasuga, Ibaraki, Japan. donoyama@k.tsukuba-tech.ac.jp&lt;/auth-address&gt;&lt;titles&gt;&lt;title&gt;Effects of Anma therapy (traditional Japanese massage) on body and mind&lt;/title&gt;&lt;secondary-title&gt;J Bodyw Mov Ther&lt;/secondary-title&gt;&lt;/titles&gt;&lt;pages&gt;55-64&lt;/pages&gt;&lt;volume&gt;14&lt;/volume&gt;&lt;number&gt;1&lt;/number&gt;&lt;keywords&gt;&lt;keyword&gt;Anxiety/etiology&lt;/keyword&gt;&lt;keyword&gt;Cross-Over Studies&lt;/keyword&gt;&lt;keyword&gt;Female&lt;/keyword&gt;&lt;keyword&gt;Humans&lt;/keyword&gt;&lt;keyword&gt;Hydrocortisone/analysis&lt;/keyword&gt;&lt;keyword&gt;Immunoglobulin A, Secretory/analysis&lt;/keyword&gt;&lt;keyword&gt;Massage/*methods&lt;/keyword&gt;&lt;keyword&gt;Middle Aged&lt;/keyword&gt;&lt;keyword&gt;Neck Pain/complications/psychology/*therapy&lt;/keyword&gt;&lt;keyword&gt;Pain Measurement&lt;/keyword&gt;&lt;keyword&gt;Shoulder Pain/complications/psychology/*therapy&lt;/keyword&gt;&lt;/keywords&gt;&lt;dates&gt;&lt;year&gt;2010&lt;/year&gt;&lt;pub-dates&gt;&lt;date&gt;Jan&lt;/date&gt;&lt;/pub-dates&gt;&lt;/dates&gt;&lt;isbn&gt;1532-9283 (Electronic)&amp;#xD;1360-8592 (Linking)&lt;/isbn&gt;&lt;accession-num&gt;20006290&lt;/accession-num&gt;&lt;urls&gt;&lt;related-urls&gt;&lt;url&gt;https://www.ncbi.nlm.nih.gov/pubmed/20006290&lt;/url&gt;&lt;/related-urls&gt;&lt;/urls&gt;&lt;electronic-resource-num&gt;10.1016/j.jbmt.2008.06.007&lt;/electronic-resource-num&gt;&lt;remote-database-name&gt;Medline&lt;/remote-database-name&gt;&lt;remote-database-provider&gt;NLM&lt;/remote-database-provider&gt;&lt;/record&gt;&lt;/Cite&gt;&lt;/EndNote&gt;</w:instrText>
            </w:r>
            <w:r w:rsidRPr="00B37248">
              <w:fldChar w:fldCharType="separate"/>
            </w:r>
            <w:r w:rsidR="00A34EDC">
              <w:rPr>
                <w:noProof/>
              </w:rPr>
              <w:t>(</w:t>
            </w:r>
            <w:hyperlink w:anchor="_ENREF_44" w:tooltip="Donoyama, 2010 #39" w:history="1">
              <w:r w:rsidR="00A34EDC">
                <w:rPr>
                  <w:noProof/>
                </w:rPr>
                <w:t>44</w:t>
              </w:r>
            </w:hyperlink>
            <w:r w:rsidR="00A34EDC">
              <w:rPr>
                <w:noProof/>
              </w:rPr>
              <w:t>)</w:t>
            </w:r>
            <w:r w:rsidRPr="00B37248">
              <w:fldChar w:fldCharType="end"/>
            </w:r>
          </w:p>
        </w:tc>
        <w:tc>
          <w:tcPr>
            <w:tcW w:w="993" w:type="dxa"/>
            <w:noWrap/>
          </w:tcPr>
          <w:p w14:paraId="09A50DC2" w14:textId="77777777" w:rsidR="00DC1596" w:rsidRPr="00B37248" w:rsidRDefault="00DC1596" w:rsidP="00733227">
            <w:pPr>
              <w:pStyle w:val="Tabletext9pt"/>
              <w:cnfStyle w:val="000000000000" w:firstRow="0" w:lastRow="0" w:firstColumn="0" w:lastColumn="0" w:oddVBand="0" w:evenVBand="0" w:oddHBand="0" w:evenHBand="0" w:firstRowFirstColumn="0" w:firstRowLastColumn="0" w:lastRowFirstColumn="0" w:lastRowLastColumn="0"/>
            </w:pPr>
            <w:r w:rsidRPr="00B37248">
              <w:t>Quasi RCT</w:t>
            </w:r>
          </w:p>
        </w:tc>
        <w:tc>
          <w:tcPr>
            <w:tcW w:w="1523" w:type="dxa"/>
            <w:noWrap/>
          </w:tcPr>
          <w:p w14:paraId="1C0D83C0" w14:textId="77777777" w:rsidR="00DC1596" w:rsidRPr="00B37248" w:rsidRDefault="00DC1596" w:rsidP="00733227">
            <w:pPr>
              <w:pStyle w:val="Tabletext9pt"/>
              <w:cnfStyle w:val="000000000000" w:firstRow="0" w:lastRow="0" w:firstColumn="0" w:lastColumn="0" w:oddVBand="0" w:evenVBand="0" w:oddHBand="0" w:evenHBand="0" w:firstRowFirstColumn="0" w:firstRowLastColumn="0" w:lastRowFirstColumn="0" w:lastRowLastColumn="0"/>
            </w:pPr>
            <w:r w:rsidRPr="00B37248">
              <w:t>Neck and shoulder stiffness (chronic)</w:t>
            </w:r>
          </w:p>
        </w:tc>
        <w:tc>
          <w:tcPr>
            <w:tcW w:w="1595" w:type="dxa"/>
            <w:noWrap/>
          </w:tcPr>
          <w:p w14:paraId="4D842009" w14:textId="77777777" w:rsidR="00DC1596" w:rsidRPr="00B37248" w:rsidRDefault="00DC1596" w:rsidP="00733227">
            <w:pPr>
              <w:pStyle w:val="Tabletext9pt"/>
              <w:cnfStyle w:val="000000000000" w:firstRow="0" w:lastRow="0" w:firstColumn="0" w:lastColumn="0" w:oddVBand="0" w:evenVBand="0" w:oddHBand="0" w:evenHBand="0" w:firstRowFirstColumn="0" w:firstRowLastColumn="0" w:lastRowFirstColumn="0" w:lastRowLastColumn="0"/>
            </w:pPr>
            <w:r w:rsidRPr="00B37248">
              <w:t>Shiatsu</w:t>
            </w:r>
          </w:p>
        </w:tc>
        <w:tc>
          <w:tcPr>
            <w:tcW w:w="1559" w:type="dxa"/>
            <w:noWrap/>
          </w:tcPr>
          <w:p w14:paraId="60CDD774" w14:textId="5A06B819" w:rsidR="00DC1596" w:rsidRPr="00B37248" w:rsidRDefault="00DC1596"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Attention control (rest on massage table) </w:t>
            </w:r>
          </w:p>
        </w:tc>
        <w:tc>
          <w:tcPr>
            <w:tcW w:w="1560" w:type="dxa"/>
            <w:noWrap/>
          </w:tcPr>
          <w:p w14:paraId="53CF6358" w14:textId="77777777" w:rsidR="00DC1596" w:rsidRPr="00B37248" w:rsidRDefault="00DC1596" w:rsidP="00733227">
            <w:pPr>
              <w:pStyle w:val="Tabletext9pt"/>
              <w:cnfStyle w:val="000000000000" w:firstRow="0" w:lastRow="0" w:firstColumn="0" w:lastColumn="0" w:oddVBand="0" w:evenVBand="0" w:oddHBand="0" w:evenHBand="0" w:firstRowFirstColumn="0" w:firstRowLastColumn="0" w:lastRowFirstColumn="0" w:lastRowLastColumn="0"/>
            </w:pPr>
            <w:r w:rsidRPr="00B37248">
              <w:t>None</w:t>
            </w:r>
          </w:p>
        </w:tc>
        <w:tc>
          <w:tcPr>
            <w:tcW w:w="1381" w:type="dxa"/>
          </w:tcPr>
          <w:p w14:paraId="5622F784" w14:textId="77777777" w:rsidR="00DC1596" w:rsidRPr="00B37248" w:rsidRDefault="00DC1596" w:rsidP="00733227">
            <w:pPr>
              <w:pStyle w:val="Tabletext9pt"/>
              <w:cnfStyle w:val="000000000000" w:firstRow="0" w:lastRow="0" w:firstColumn="0" w:lastColumn="0" w:oddVBand="0" w:evenVBand="0" w:oddHBand="0" w:evenHBand="0" w:firstRowFirstColumn="0" w:firstRowLastColumn="0" w:lastRowFirstColumn="0" w:lastRowLastColumn="0"/>
            </w:pPr>
            <w:r w:rsidRPr="00B37248">
              <w:t>Symptom severity</w:t>
            </w:r>
          </w:p>
          <w:p w14:paraId="167E66E9" w14:textId="77777777" w:rsidR="00DC1596" w:rsidRPr="00B37248" w:rsidRDefault="00DC1596" w:rsidP="00733227">
            <w:pPr>
              <w:pStyle w:val="Tabletext9pt"/>
              <w:cnfStyle w:val="000000000000" w:firstRow="0" w:lastRow="0" w:firstColumn="0" w:lastColumn="0" w:oddVBand="0" w:evenVBand="0" w:oddHBand="0" w:evenHBand="0" w:firstRowFirstColumn="0" w:firstRowLastColumn="0" w:lastRowFirstColumn="0" w:lastRowLastColumn="0"/>
            </w:pPr>
            <w:r w:rsidRPr="00B37248">
              <w:t>Psychosocial wellbeing</w:t>
            </w:r>
          </w:p>
          <w:p w14:paraId="0A3EB7F6" w14:textId="77777777" w:rsidR="00DC1596" w:rsidRPr="00B37248" w:rsidRDefault="00DC1596" w:rsidP="00733227">
            <w:pPr>
              <w:pStyle w:val="Tabletext9pt"/>
              <w:cnfStyle w:val="000000000000" w:firstRow="0" w:lastRow="0" w:firstColumn="0" w:lastColumn="0" w:oddVBand="0" w:evenVBand="0" w:oddHBand="0" w:evenHBand="0" w:firstRowFirstColumn="0" w:firstRowLastColumn="0" w:lastRowFirstColumn="0" w:lastRowLastColumn="0"/>
            </w:pPr>
            <w:r w:rsidRPr="00B37248">
              <w:t>Stress</w:t>
            </w:r>
          </w:p>
        </w:tc>
      </w:tr>
      <w:tr w:rsidR="00154FA4" w:rsidRPr="00B37248" w14:paraId="493F43A5" w14:textId="77777777" w:rsidTr="00F82A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34" w:type="dxa"/>
            <w:noWrap/>
          </w:tcPr>
          <w:p w14:paraId="64317CD0" w14:textId="1A346FDB" w:rsidR="00901C90" w:rsidRPr="00B37248" w:rsidRDefault="00901C90" w:rsidP="00733227">
            <w:pPr>
              <w:pStyle w:val="Tabletext9pt"/>
            </w:pPr>
            <w:r w:rsidRPr="00B37248">
              <w:t xml:space="preserve">Faull 2005 </w:t>
            </w:r>
            <w:r w:rsidRPr="00B37248">
              <w:fldChar w:fldCharType="begin"/>
            </w:r>
            <w:r w:rsidR="00A34EDC">
              <w:instrText xml:space="preserve"> ADDIN EN.CITE &lt;EndNote&gt;&lt;Cite&gt;&lt;Author&gt;Faull&lt;/Author&gt;&lt;Year&gt;2005&lt;/Year&gt;&lt;RecNum&gt;35&lt;/RecNum&gt;&lt;DisplayText&gt;(45)&lt;/DisplayText&gt;&lt;record&gt;&lt;rec-number&gt;35&lt;/rec-number&gt;&lt;foreign-keys&gt;&lt;key app="EN" db-id="rfx5v25rowst08e59tbxx9ty5t2w0adwt52x" timestamp="1665017569"&gt;35&lt;/key&gt;&lt;/foreign-keys&gt;&lt;ref-type name="Journal Article"&gt;17&lt;/ref-type&gt;&lt;contributors&gt;&lt;authors&gt;&lt;author&gt;Faull, Kieren&lt;/author&gt;&lt;/authors&gt;&lt;/contributors&gt;&lt;titles&gt;&lt;title&gt;A pilot study of the comparative effectiveness of two water-based treatments for fibromyalgia syndrome: Watsu and Aix massage&lt;/title&gt;&lt;secondary-title&gt;Journal of Bodywork and Movement Therapies&lt;/secondary-title&gt;&lt;/titles&gt;&lt;periodical&gt;&lt;full-title&gt;Journal of Bodywork and Movement Therapies&lt;/full-title&gt;&lt;/periodical&gt;&lt;pages&gt;202-210&lt;/pages&gt;&lt;volume&gt;9&lt;/volume&gt;&lt;number&gt;3&lt;/number&gt;&lt;section&gt;202&lt;/section&gt;&lt;dates&gt;&lt;year&gt;2005&lt;/year&gt;&lt;/dates&gt;&lt;publisher&gt;Churchill Livingstone, Inc.&lt;/publisher&gt;&lt;isbn&gt;13608592&lt;/isbn&gt;&lt;accession-num&gt;106374056. Language: English. Entry Date: 20060106. Revision Date: 20200624. Publication Type: Journal Article&lt;/accession-num&gt;&lt;urls&gt;&lt;related-urls&gt;&lt;url&gt;http://ezproxy.library.usyd.edu.au/login?url=http://search.ebscohost.com/login.aspx?direct=true&amp;amp;db=ccm&amp;amp;AN=106374056&amp;amp;site=ehost-live&lt;/url&gt;&lt;/related-urls&gt;&lt;/urls&gt;&lt;electronic-resource-num&gt;10.1016/j.jbmt.2004.12.001&lt;/electronic-resource-num&gt;&lt;/record&gt;&lt;/Cite&gt;&lt;/EndNote&gt;</w:instrText>
            </w:r>
            <w:r w:rsidRPr="00B37248">
              <w:fldChar w:fldCharType="separate"/>
            </w:r>
            <w:r w:rsidR="00A34EDC">
              <w:rPr>
                <w:noProof/>
              </w:rPr>
              <w:t>(</w:t>
            </w:r>
            <w:hyperlink w:anchor="_ENREF_45" w:tooltip="Faull, 2005 #35" w:history="1">
              <w:r w:rsidR="00A34EDC">
                <w:rPr>
                  <w:noProof/>
                </w:rPr>
                <w:t>45</w:t>
              </w:r>
            </w:hyperlink>
            <w:r w:rsidR="00A34EDC">
              <w:rPr>
                <w:noProof/>
              </w:rPr>
              <w:t>)</w:t>
            </w:r>
            <w:r w:rsidRPr="00B37248">
              <w:fldChar w:fldCharType="end"/>
            </w:r>
            <w:r w:rsidRPr="00B37248">
              <w:t xml:space="preserve"> </w:t>
            </w:r>
          </w:p>
        </w:tc>
        <w:tc>
          <w:tcPr>
            <w:tcW w:w="993" w:type="dxa"/>
            <w:noWrap/>
          </w:tcPr>
          <w:p w14:paraId="598E124D"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RCT</w:t>
            </w:r>
          </w:p>
        </w:tc>
        <w:tc>
          <w:tcPr>
            <w:tcW w:w="1523" w:type="dxa"/>
            <w:noWrap/>
          </w:tcPr>
          <w:p w14:paraId="3A60EC8A"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Fibromyalgia</w:t>
            </w:r>
          </w:p>
        </w:tc>
        <w:tc>
          <w:tcPr>
            <w:tcW w:w="1595" w:type="dxa"/>
            <w:noWrap/>
          </w:tcPr>
          <w:p w14:paraId="335F386F"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Watsu</w:t>
            </w:r>
          </w:p>
        </w:tc>
        <w:tc>
          <w:tcPr>
            <w:tcW w:w="1559" w:type="dxa"/>
            <w:noWrap/>
          </w:tcPr>
          <w:p w14:paraId="6704CD0B"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Aix</w:t>
            </w:r>
          </w:p>
        </w:tc>
        <w:tc>
          <w:tcPr>
            <w:tcW w:w="1560" w:type="dxa"/>
            <w:noWrap/>
          </w:tcPr>
          <w:p w14:paraId="3E3B0D37"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None</w:t>
            </w:r>
          </w:p>
        </w:tc>
        <w:tc>
          <w:tcPr>
            <w:tcW w:w="1381" w:type="dxa"/>
          </w:tcPr>
          <w:p w14:paraId="7A76D83C"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Disability</w:t>
            </w:r>
          </w:p>
          <w:p w14:paraId="3C526D28"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 xml:space="preserve">Pain </w:t>
            </w:r>
          </w:p>
          <w:p w14:paraId="41327F02" w14:textId="09753FB6" w:rsidR="00901C90" w:rsidRPr="00B37248" w:rsidRDefault="001868D4" w:rsidP="00733227">
            <w:pPr>
              <w:pStyle w:val="Tabletext9pt"/>
              <w:cnfStyle w:val="000000100000" w:firstRow="0" w:lastRow="0" w:firstColumn="0" w:lastColumn="0" w:oddVBand="0" w:evenVBand="0" w:oddHBand="1" w:evenHBand="0" w:firstRowFirstColumn="0" w:firstRowLastColumn="0" w:lastRowFirstColumn="0" w:lastRowLastColumn="0"/>
            </w:pPr>
            <w:r w:rsidRPr="00B37248">
              <w:t>Quality of life</w:t>
            </w:r>
          </w:p>
        </w:tc>
      </w:tr>
      <w:tr w:rsidR="001868D4" w:rsidRPr="00B37248" w14:paraId="17EF6740" w14:textId="77777777" w:rsidTr="00F82A61">
        <w:trPr>
          <w:trHeight w:val="315"/>
        </w:trPr>
        <w:tc>
          <w:tcPr>
            <w:cnfStyle w:val="001000000000" w:firstRow="0" w:lastRow="0" w:firstColumn="1" w:lastColumn="0" w:oddVBand="0" w:evenVBand="0" w:oddHBand="0" w:evenHBand="0" w:firstRowFirstColumn="0" w:firstRowLastColumn="0" w:lastRowFirstColumn="0" w:lastRowLastColumn="0"/>
            <w:tcW w:w="1134" w:type="dxa"/>
            <w:noWrap/>
          </w:tcPr>
          <w:p w14:paraId="1B12FB91" w14:textId="064400DD" w:rsidR="00901C90" w:rsidRPr="00B37248" w:rsidRDefault="00901C90" w:rsidP="00733227">
            <w:pPr>
              <w:pStyle w:val="Tabletext9pt"/>
            </w:pPr>
            <w:r w:rsidRPr="00B37248">
              <w:t xml:space="preserve">Yuan 2013 </w:t>
            </w:r>
            <w:r w:rsidRPr="00B37248">
              <w:fldChar w:fldCharType="begin">
                <w:fldData xml:space="preserve">PEVuZE5vdGU+PENpdGU+PEF1dGhvcj5ZdWFuPC9BdXRob3I+PFllYXI+MjAxMjwvWWVhcj48UmVj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</w:fldData>
              </w:fldChar>
            </w:r>
            <w:r w:rsidR="00A34EDC">
              <w:instrText xml:space="preserve"> ADDIN EN.CITE </w:instrText>
            </w:r>
            <w:r w:rsidR="00A34EDC">
              <w:fldChar w:fldCharType="begin">
                <w:fldData xml:space="preserve">PEVuZE5vdGU+PENpdGU+PEF1dGhvcj5ZdWFuPC9BdXRob3I+PFllYXI+MjAxMjwvWWVhcj48UmVj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</w:fldData>
              </w:fldChar>
            </w:r>
            <w:r w:rsidR="00A34EDC">
              <w:instrText xml:space="preserve"> ADDIN EN.CITE.DATA </w:instrText>
            </w:r>
            <w:r w:rsidR="00A34EDC">
              <w:fldChar w:fldCharType="end"/>
            </w:r>
            <w:r w:rsidRPr="00B37248">
              <w:fldChar w:fldCharType="separate"/>
            </w:r>
            <w:r w:rsidR="00A34EDC">
              <w:rPr>
                <w:noProof/>
              </w:rPr>
              <w:t>(</w:t>
            </w:r>
            <w:hyperlink w:anchor="_ENREF_46" w:tooltip="Yuan, 2012 #156" w:history="1">
              <w:r w:rsidR="00A34EDC">
                <w:rPr>
                  <w:noProof/>
                </w:rPr>
                <w:t>46-48</w:t>
              </w:r>
            </w:hyperlink>
            <w:r w:rsidR="00A34EDC">
              <w:rPr>
                <w:noProof/>
              </w:rPr>
              <w:t>)</w:t>
            </w:r>
            <w:r w:rsidRPr="00B37248">
              <w:fldChar w:fldCharType="end"/>
            </w:r>
          </w:p>
        </w:tc>
        <w:tc>
          <w:tcPr>
            <w:tcW w:w="993" w:type="dxa"/>
            <w:noWrap/>
          </w:tcPr>
          <w:p w14:paraId="4249AF5C" w14:textId="0E2CF9F6"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Cluster</w:t>
            </w:r>
            <w:r w:rsidR="001868D4" w:rsidRPr="00B37248">
              <w:t xml:space="preserve"> </w:t>
            </w:r>
            <w:r w:rsidRPr="00B37248">
              <w:t>RCT</w:t>
            </w:r>
          </w:p>
        </w:tc>
        <w:tc>
          <w:tcPr>
            <w:tcW w:w="1523" w:type="dxa"/>
            <w:noWrap/>
          </w:tcPr>
          <w:p w14:paraId="1FD9336A"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Fibromyalgia</w:t>
            </w:r>
          </w:p>
        </w:tc>
        <w:tc>
          <w:tcPr>
            <w:tcW w:w="1595" w:type="dxa"/>
            <w:noWrap/>
          </w:tcPr>
          <w:p w14:paraId="6A963EEC"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Shiatsu</w:t>
            </w:r>
          </w:p>
        </w:tc>
        <w:tc>
          <w:tcPr>
            <w:tcW w:w="1559" w:type="dxa"/>
            <w:noWrap/>
          </w:tcPr>
          <w:p w14:paraId="20F8E6A3"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Education and stretching</w:t>
            </w:r>
          </w:p>
        </w:tc>
        <w:tc>
          <w:tcPr>
            <w:tcW w:w="1560" w:type="dxa"/>
            <w:noWrap/>
          </w:tcPr>
          <w:p w14:paraId="07B4BB35"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Usual care (pharmacotherapy)</w:t>
            </w:r>
          </w:p>
        </w:tc>
        <w:tc>
          <w:tcPr>
            <w:tcW w:w="1381" w:type="dxa"/>
          </w:tcPr>
          <w:p w14:paraId="3B7E9860"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Pain</w:t>
            </w:r>
          </w:p>
          <w:p w14:paraId="02A87697"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Psychosocial wellbeing</w:t>
            </w:r>
          </w:p>
          <w:p w14:paraId="13DA3EEC"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Fatigue</w:t>
            </w:r>
          </w:p>
          <w:p w14:paraId="36ACA2D4"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Disability</w:t>
            </w:r>
          </w:p>
        </w:tc>
      </w:tr>
    </w:tbl>
    <w:p w14:paraId="3B666EAE" w14:textId="27906A4F" w:rsidR="00EE1B51" w:rsidRPr="00B37248" w:rsidRDefault="00EE1B51" w:rsidP="00DC1596">
      <w:pPr>
        <w:pStyle w:val="TableFigNotes18"/>
      </w:pPr>
      <w:r w:rsidRPr="00B37248">
        <w:t>Abbreviations: RCT, randomised control trial</w:t>
      </w:r>
    </w:p>
    <w:p w14:paraId="63B0CA79" w14:textId="1BD134FD" w:rsidR="00EE1B51" w:rsidRPr="00B37248" w:rsidRDefault="00EE1B51" w:rsidP="00DC1596">
      <w:pPr>
        <w:pStyle w:val="TableFigNotes18"/>
      </w:pPr>
      <w:r w:rsidRPr="00B37248">
        <w:t>* Studies that compared shiatsu with sham  or an inactive control were eligible for inclusion in the evidence synthesis and are included in the Summary of findings tables if they reported outcomes considered critical or important to this review.</w:t>
      </w:r>
    </w:p>
    <w:p w14:paraId="105465D1" w14:textId="77777777" w:rsidR="00EE1B51" w:rsidRPr="00B37248" w:rsidRDefault="00EE1B51" w:rsidP="00EE1B51">
      <w:pPr>
        <w:pStyle w:val="TableFigNotes18"/>
      </w:pPr>
      <w:r w:rsidRPr="00B37248">
        <w:t>** Studies that compared shiatsu with an active intervention are included in the supplementary outcome tables (Appendix F2.1) if they reported data for outcomes considered critical or important to this review.</w:t>
      </w:r>
    </w:p>
    <w:p w14:paraId="36D5EAE5" w14:textId="77777777" w:rsidR="00901C90" w:rsidRPr="00B37248" w:rsidRDefault="00901C90" w:rsidP="0011364B">
      <w:pPr>
        <w:pStyle w:val="Heading4"/>
      </w:pPr>
      <w:r w:rsidRPr="00B37248">
        <w:t>Risk of bias</w:t>
      </w:r>
    </w:p>
    <w:p w14:paraId="0AC29AAE" w14:textId="3230F72E" w:rsidR="00901C90" w:rsidRPr="00B37248" w:rsidRDefault="00901C90" w:rsidP="00901C90">
      <w:pPr>
        <w:pStyle w:val="BodyText"/>
      </w:pPr>
      <w:r w:rsidRPr="00B37248">
        <w:t xml:space="preserve">The risk of bias for each item in the included studies for chronic musculoskeletal pain is described below and shown graphically in </w:t>
      </w:r>
      <w:r w:rsidRPr="00B37248">
        <w:fldChar w:fldCharType="begin"/>
      </w:r>
      <w:r w:rsidRPr="00B37248">
        <w:instrText xml:space="preserve"> REF _Ref86331326 \h </w:instrText>
      </w:r>
      <w:r w:rsidRPr="00B37248">
        <w:fldChar w:fldCharType="separate"/>
      </w:r>
      <w:r w:rsidR="00AC414C" w:rsidRPr="00B37248">
        <w:t xml:space="preserve">Figure </w:t>
      </w:r>
      <w:r w:rsidR="00AC414C">
        <w:rPr>
          <w:noProof/>
        </w:rPr>
        <w:t>D</w:t>
      </w:r>
      <w:r w:rsidR="00AC414C" w:rsidRPr="00B37248">
        <w:noBreakHyphen/>
      </w:r>
      <w:r w:rsidR="00AC414C">
        <w:rPr>
          <w:noProof/>
        </w:rPr>
        <w:t>12</w:t>
      </w:r>
      <w:r w:rsidRPr="00B37248">
        <w:fldChar w:fldCharType="end"/>
      </w:r>
      <w:r w:rsidRPr="00B37248">
        <w:t>.</w:t>
      </w:r>
    </w:p>
    <w:p w14:paraId="66B4BEC1" w14:textId="77777777" w:rsidR="00901C90" w:rsidRPr="00B37248" w:rsidRDefault="00901C90" w:rsidP="008F04C3">
      <w:pPr>
        <w:pStyle w:val="Heading4a"/>
      </w:pPr>
      <w:r w:rsidRPr="00B37248">
        <w:t>Bias arising from the randomisation process</w:t>
      </w:r>
    </w:p>
    <w:p w14:paraId="3F06DF22" w14:textId="77777777" w:rsidR="00901C90" w:rsidRPr="00B37248" w:rsidRDefault="00901C90" w:rsidP="00901C90">
      <w:pPr>
        <w:pStyle w:val="BodyText"/>
      </w:pPr>
      <w:r w:rsidRPr="00B37248">
        <w:t xml:space="preserve">Faull 2005 was assessed to have high risk of bias for this domain due to lack of information provided regarding the randomisation and allocation concealment processes. Baseline demographics was also not provided for each of the intervention groups. There is some difference noted in the baseline SF-36 subscales with scores lower in the intervention group, suggesting a potential bias towards the intervention group. </w:t>
      </w:r>
    </w:p>
    <w:p w14:paraId="05AB0035" w14:textId="77777777" w:rsidR="00901C90" w:rsidRPr="00B37248" w:rsidRDefault="00901C90" w:rsidP="00901C90">
      <w:pPr>
        <w:pStyle w:val="BodyText"/>
      </w:pPr>
      <w:r w:rsidRPr="00B37248">
        <w:t xml:space="preserve">Concerns of bias were raised for three studies due to missing information. </w:t>
      </w:r>
      <w:proofErr w:type="spellStart"/>
      <w:r w:rsidRPr="00B37248">
        <w:t>Koboyashi</w:t>
      </w:r>
      <w:proofErr w:type="spellEnd"/>
      <w:r w:rsidRPr="00B37248">
        <w:t xml:space="preserve"> 2019 randomised participants using a computer-generated randomisation </w:t>
      </w:r>
      <w:proofErr w:type="gramStart"/>
      <w:r w:rsidRPr="00B37248">
        <w:t>list, but</w:t>
      </w:r>
      <w:proofErr w:type="gramEnd"/>
      <w:r w:rsidRPr="00B37248">
        <w:t xml:space="preserve"> did not provide any information on allocation concealment </w:t>
      </w:r>
      <w:proofErr w:type="spellStart"/>
      <w:r w:rsidRPr="00B37248">
        <w:t>Donoyama</w:t>
      </w:r>
      <w:proofErr w:type="spellEnd"/>
      <w:r w:rsidRPr="00B37248">
        <w:t xml:space="preserve"> 2010 did not provide any information on the method of randomisation or allocation concealment. Yaun 2013 randomised into the intervention or control group based on the rehabilitation clinic they attended, but no further information on the cluster-design was provided. In all three studies, reported baseline characteristics appeared matched between treatment groups. </w:t>
      </w:r>
    </w:p>
    <w:p w14:paraId="0C33B777" w14:textId="77777777" w:rsidR="00901C90" w:rsidRPr="00B37248" w:rsidRDefault="00901C90" w:rsidP="008F04C3">
      <w:pPr>
        <w:pStyle w:val="Heading4a"/>
      </w:pPr>
      <w:r w:rsidRPr="00B37248">
        <w:lastRenderedPageBreak/>
        <w:t>Bias due to deviations from intended interventions (effect of assignment to intervention [ITT])</w:t>
      </w:r>
    </w:p>
    <w:p w14:paraId="37120B46" w14:textId="77777777" w:rsidR="00901C90" w:rsidRPr="00B37248" w:rsidRDefault="00901C90" w:rsidP="00901C90">
      <w:pPr>
        <w:pStyle w:val="BodyText"/>
      </w:pPr>
      <w:r w:rsidRPr="00B37248">
        <w:t xml:space="preserve">All four studies (Faull 2005, Yaun 2013, </w:t>
      </w:r>
      <w:proofErr w:type="spellStart"/>
      <w:r w:rsidRPr="00B37248">
        <w:t>Koboyashi</w:t>
      </w:r>
      <w:proofErr w:type="spellEnd"/>
      <w:r w:rsidRPr="00B37248">
        <w:t xml:space="preserve"> 2019, </w:t>
      </w:r>
      <w:proofErr w:type="spellStart"/>
      <w:r w:rsidRPr="00B37248">
        <w:t>Donoyama</w:t>
      </w:r>
      <w:proofErr w:type="spellEnd"/>
      <w:r w:rsidRPr="00B37248">
        <w:t xml:space="preserve"> 2010) were judged to have low risk of bias for this domain; any discontinuations from intended interventions were judged to be unrelated to the trial context. </w:t>
      </w:r>
    </w:p>
    <w:p w14:paraId="4A475B5D" w14:textId="77777777" w:rsidR="00901C90" w:rsidRPr="00B37248" w:rsidRDefault="00901C90" w:rsidP="008F04C3">
      <w:pPr>
        <w:pStyle w:val="Heading4a"/>
      </w:pPr>
      <w:r w:rsidRPr="00B37248">
        <w:t>Bias due to missing outcome data</w:t>
      </w:r>
    </w:p>
    <w:p w14:paraId="2E88DDF2" w14:textId="77777777" w:rsidR="00901C90" w:rsidRPr="00B37248" w:rsidRDefault="00901C90" w:rsidP="00901C90">
      <w:pPr>
        <w:pStyle w:val="BodyText"/>
      </w:pPr>
      <w:r w:rsidRPr="00B37248">
        <w:t xml:space="preserve">The analysis in </w:t>
      </w:r>
      <w:proofErr w:type="spellStart"/>
      <w:r w:rsidRPr="00B37248">
        <w:t>Koboyashi</w:t>
      </w:r>
      <w:proofErr w:type="spellEnd"/>
      <w:r w:rsidRPr="00B37248">
        <w:t xml:space="preserve"> 2019 addressed missing data and is likely to have removed any risk of bias. A per protocol analysis was also carried out to assess if the result was biased and was judged to be at low risk of bias.</w:t>
      </w:r>
    </w:p>
    <w:p w14:paraId="53B75A9D" w14:textId="77777777" w:rsidR="00901C90" w:rsidRPr="00B37248" w:rsidRDefault="00901C90" w:rsidP="00901C90">
      <w:pPr>
        <w:pStyle w:val="BodyText"/>
      </w:pPr>
      <w:r w:rsidRPr="00B37248">
        <w:t xml:space="preserve">Three studies (Faull 2005, Yaun 2013, </w:t>
      </w:r>
      <w:proofErr w:type="spellStart"/>
      <w:r w:rsidRPr="00B37248">
        <w:t>Donoyama</w:t>
      </w:r>
      <w:proofErr w:type="spellEnd"/>
      <w:r w:rsidRPr="00B37248">
        <w:t xml:space="preserve"> 2010) had some concerns raised as missingness of the data differed across intervention groups and there was little detail to make further assessments. </w:t>
      </w:r>
    </w:p>
    <w:p w14:paraId="3C1C20BD" w14:textId="77777777" w:rsidR="00901C90" w:rsidRPr="00B37248" w:rsidRDefault="00901C90" w:rsidP="008F04C3">
      <w:pPr>
        <w:pStyle w:val="Heading4a"/>
      </w:pPr>
      <w:r w:rsidRPr="00B37248">
        <w:t>Bias in measurement of the outcome</w:t>
      </w:r>
    </w:p>
    <w:p w14:paraId="1E20B520" w14:textId="77777777" w:rsidR="00901C90" w:rsidRPr="00B37248" w:rsidRDefault="00901C90" w:rsidP="00901C90">
      <w:pPr>
        <w:pStyle w:val="BodyText"/>
      </w:pPr>
      <w:r w:rsidRPr="00B37248">
        <w:t xml:space="preserve">All four studies (Faull 2005, Yaun 2013, </w:t>
      </w:r>
      <w:proofErr w:type="spellStart"/>
      <w:r w:rsidRPr="00B37248">
        <w:t>Koboyashi</w:t>
      </w:r>
      <w:proofErr w:type="spellEnd"/>
      <w:r w:rsidRPr="00B37248">
        <w:t xml:space="preserve"> 2019, </w:t>
      </w:r>
      <w:proofErr w:type="spellStart"/>
      <w:r w:rsidRPr="00B37248">
        <w:t>Donoyama</w:t>
      </w:r>
      <w:proofErr w:type="spellEnd"/>
      <w:r w:rsidRPr="00B37248">
        <w:t xml:space="preserve"> 2010) had concerns raised regarding the measurement of outcomes as, due to the nature of interventions, they could not blind the participants. As many of the key outcomes were subjective, the results could be influenced by knowledge of the intervention received. </w:t>
      </w:r>
    </w:p>
    <w:p w14:paraId="67D14485" w14:textId="77777777" w:rsidR="00901C90" w:rsidRPr="00B37248" w:rsidRDefault="00901C90" w:rsidP="008F04C3">
      <w:pPr>
        <w:pStyle w:val="Heading4a"/>
      </w:pPr>
      <w:r w:rsidRPr="00B37248">
        <w:t>Bias in selection of the reported result</w:t>
      </w:r>
    </w:p>
    <w:p w14:paraId="623E8F7C" w14:textId="77777777" w:rsidR="00901C90" w:rsidRPr="00B37248" w:rsidRDefault="00901C90" w:rsidP="00901C90">
      <w:pPr>
        <w:pStyle w:val="BodyText"/>
      </w:pPr>
      <w:r w:rsidRPr="00B37248">
        <w:t xml:space="preserve">All four studies (Faull 2005, Yaun 2013, </w:t>
      </w:r>
      <w:proofErr w:type="spellStart"/>
      <w:r w:rsidRPr="00B37248">
        <w:t>Koboyashi</w:t>
      </w:r>
      <w:proofErr w:type="spellEnd"/>
      <w:r w:rsidRPr="00B37248">
        <w:t xml:space="preserve"> 2019, </w:t>
      </w:r>
      <w:proofErr w:type="spellStart"/>
      <w:r w:rsidRPr="00B37248">
        <w:t>Donoyama</w:t>
      </w:r>
      <w:proofErr w:type="spellEnd"/>
      <w:r w:rsidRPr="00B37248">
        <w:t xml:space="preserve"> 2010) reported all eligible specified results and, in the absence of an available protocol or analysis plan, were judged to be at some concerns for this domain.</w:t>
      </w:r>
    </w:p>
    <w:p w14:paraId="15137AD7" w14:textId="2250B5F4" w:rsidR="00901C90" w:rsidRPr="00B37248" w:rsidRDefault="00901C90" w:rsidP="00901C90">
      <w:pPr>
        <w:pStyle w:val="Caption"/>
      </w:pPr>
      <w:bookmarkStart w:id="187" w:name="_Ref86331326"/>
      <w:bookmarkStart w:id="188" w:name="_Toc87346045"/>
      <w:bookmarkStart w:id="189" w:name="_Toc87942150"/>
      <w:bookmarkStart w:id="190" w:name="_Toc159843944"/>
      <w:r w:rsidRPr="00B37248">
        <w:t xml:space="preserve">Figure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Figure \* ARABIC \s 1 </w:instrText>
      </w:r>
      <w:r w:rsidR="00C804DD" w:rsidRPr="00B37248">
        <w:fldChar w:fldCharType="separate"/>
      </w:r>
      <w:r w:rsidR="00AC414C">
        <w:rPr>
          <w:noProof/>
        </w:rPr>
        <w:t>12</w:t>
      </w:r>
      <w:r w:rsidR="00C804DD" w:rsidRPr="00B37248">
        <w:fldChar w:fldCharType="end"/>
      </w:r>
      <w:bookmarkEnd w:id="187"/>
      <w:r w:rsidRPr="00B37248">
        <w:tab/>
        <w:t xml:space="preserve">Risk of bias graph: review authors' judgements about each risk of bias item presented as percentages across all included RCTs – </w:t>
      </w:r>
      <w:bookmarkEnd w:id="188"/>
      <w:bookmarkEnd w:id="189"/>
      <w:r w:rsidRPr="00B37248">
        <w:t>chronic musculoskeletal pain</w:t>
      </w:r>
      <w:bookmarkEnd w:id="190"/>
      <w:r w:rsidRPr="00B37248">
        <w:t xml:space="preserve"> </w:t>
      </w:r>
    </w:p>
    <w:p w14:paraId="275C4813" w14:textId="77777777" w:rsidR="00901C90" w:rsidRPr="00B37248" w:rsidRDefault="00901C90" w:rsidP="00901C90">
      <w:pPr>
        <w:pStyle w:val="Pic"/>
      </w:pPr>
      <w:r w:rsidRPr="00F41D63">
        <w:rPr>
          <w:noProof/>
        </w:rPr>
        <w:drawing>
          <wp:inline distT="0" distB="0" distL="0" distR="0" wp14:anchorId="1E50C12E" wp14:editId="1B0FB663">
            <wp:extent cx="6188075" cy="1868170"/>
            <wp:effectExtent l="0" t="0" r="3175" b="0"/>
            <wp:docPr id="16" name="Picture 16" descr="Graphical user interface, 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chart, bar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8075" cy="1868170"/>
                    </a:xfrm>
                    <a:prstGeom prst="rect">
                      <a:avLst/>
                    </a:prstGeom>
                    <a:noFill/>
                    <a:ln>
                      <a:noFill/>
                    </a:ln>
                  </pic:spPr>
                </pic:pic>
              </a:graphicData>
            </a:graphic>
          </wp:inline>
        </w:drawing>
      </w:r>
    </w:p>
    <w:p w14:paraId="1A45BCB3" w14:textId="77777777" w:rsidR="00901C90" w:rsidRPr="00B37248" w:rsidRDefault="00901C90" w:rsidP="00901C90">
      <w:pPr>
        <w:pStyle w:val="TableFigNotes18"/>
      </w:pPr>
    </w:p>
    <w:p w14:paraId="0064D08F" w14:textId="77777777" w:rsidR="00901C90" w:rsidRPr="00B37248" w:rsidRDefault="00901C90" w:rsidP="0011364B">
      <w:pPr>
        <w:pStyle w:val="Heading4"/>
      </w:pPr>
      <w:r w:rsidRPr="00B37248">
        <w:t>Effect of intervention</w:t>
      </w:r>
    </w:p>
    <w:p w14:paraId="36A1B3E6" w14:textId="7B146E9C" w:rsidR="00901C90" w:rsidRPr="00B37248" w:rsidRDefault="00901C90" w:rsidP="00901C90">
      <w:pPr>
        <w:pStyle w:val="BodyText"/>
      </w:pPr>
      <w:r w:rsidRPr="00B37248">
        <w:t>Outcomes considered by the NTWC to be critical or important for decision-making in people with chronic musculoskeletal pain are listed in</w:t>
      </w:r>
      <w:r w:rsidRPr="00B37248" w:rsidDel="00DE4DE9">
        <w:t xml:space="preserve"> </w:t>
      </w:r>
      <w:r w:rsidRPr="00B37248">
        <w:fldChar w:fldCharType="begin"/>
      </w:r>
      <w:r w:rsidRPr="00B37248">
        <w:instrText xml:space="preserve"> REF _Ref104298091 \h </w:instrText>
      </w:r>
      <w:r w:rsidRPr="00B37248">
        <w:fldChar w:fldCharType="separate"/>
      </w:r>
      <w:r w:rsidR="00AC414C" w:rsidRPr="00B37248">
        <w:t xml:space="preserve">Table </w:t>
      </w:r>
      <w:r w:rsidR="00AC414C">
        <w:rPr>
          <w:noProof/>
        </w:rPr>
        <w:t>D</w:t>
      </w:r>
      <w:r w:rsidR="00AC414C" w:rsidRPr="00B37248">
        <w:noBreakHyphen/>
      </w:r>
      <w:r w:rsidR="00AC414C">
        <w:rPr>
          <w:noProof/>
        </w:rPr>
        <w:t>22</w:t>
      </w:r>
      <w:r w:rsidRPr="00B37248">
        <w:fldChar w:fldCharType="end"/>
      </w:r>
      <w:r w:rsidRPr="00B37248">
        <w:t xml:space="preserve">. </w:t>
      </w:r>
    </w:p>
    <w:p w14:paraId="747F5000" w14:textId="77777777" w:rsidR="00901C90" w:rsidRPr="00B37248" w:rsidRDefault="00901C90" w:rsidP="00901C90">
      <w:pPr>
        <w:pStyle w:val="BodyText"/>
      </w:pPr>
    </w:p>
    <w:p w14:paraId="532D093C" w14:textId="77777777" w:rsidR="00901C90" w:rsidRPr="00B37248" w:rsidRDefault="00901C90" w:rsidP="00901C90">
      <w:pPr>
        <w:pStyle w:val="BodyText"/>
      </w:pPr>
    </w:p>
    <w:p w14:paraId="01C818BE" w14:textId="1ED037BF" w:rsidR="00901C90" w:rsidRPr="00B37248" w:rsidRDefault="00901C90" w:rsidP="00901C90">
      <w:pPr>
        <w:pStyle w:val="Caption"/>
      </w:pPr>
      <w:bookmarkStart w:id="191" w:name="_Ref104298091"/>
      <w:bookmarkStart w:id="192" w:name="_Toc117767393"/>
      <w:bookmarkStart w:id="193" w:name="_Toc159843922"/>
      <w:r w:rsidRPr="00B37248">
        <w:lastRenderedPageBreak/>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22</w:t>
      </w:r>
      <w:r w:rsidR="00C804DD" w:rsidRPr="00B37248">
        <w:fldChar w:fldCharType="end"/>
      </w:r>
      <w:bookmarkEnd w:id="191"/>
      <w:r w:rsidRPr="00B37248">
        <w:tab/>
        <w:t>Outcomes considered by the NTWC to be critical or important for decision-making: chronic musculoskeletal pain</w:t>
      </w:r>
      <w:bookmarkEnd w:id="192"/>
      <w:bookmarkEnd w:id="193"/>
    </w:p>
    <w:tbl>
      <w:tblPr>
        <w:tblStyle w:val="PlainTable2"/>
        <w:tblW w:w="5000" w:type="pct"/>
        <w:tblLayout w:type="fixed"/>
        <w:tblLook w:val="04A0" w:firstRow="1" w:lastRow="0" w:firstColumn="1" w:lastColumn="0" w:noHBand="0" w:noVBand="1"/>
      </w:tblPr>
      <w:tblGrid>
        <w:gridCol w:w="1278"/>
        <w:gridCol w:w="1984"/>
        <w:gridCol w:w="1275"/>
        <w:gridCol w:w="1565"/>
        <w:gridCol w:w="815"/>
        <w:gridCol w:w="750"/>
        <w:gridCol w:w="1142"/>
        <w:gridCol w:w="936"/>
      </w:tblGrid>
      <w:tr w:rsidR="0094559F" w:rsidRPr="00B37248" w14:paraId="329F4F2B" w14:textId="77777777" w:rsidTr="00B831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 w:type="pct"/>
            <w:noWrap/>
            <w:hideMark/>
          </w:tcPr>
          <w:p w14:paraId="7469F19C" w14:textId="77777777" w:rsidR="00901C90" w:rsidRPr="00B37248" w:rsidRDefault="00901C90" w:rsidP="00B072BE">
            <w:pPr>
              <w:pStyle w:val="Tabletext9pt"/>
            </w:pPr>
            <w:r w:rsidRPr="00B37248">
              <w:t>Outcome domain</w:t>
            </w:r>
          </w:p>
        </w:tc>
        <w:tc>
          <w:tcPr>
            <w:tcW w:w="1018" w:type="pct"/>
          </w:tcPr>
          <w:p w14:paraId="1F66DD8B"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Measured with</w:t>
            </w:r>
          </w:p>
        </w:tc>
        <w:tc>
          <w:tcPr>
            <w:tcW w:w="654" w:type="pct"/>
            <w:hideMark/>
          </w:tcPr>
          <w:p w14:paraId="484DEF3E"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consensus rating</w:t>
            </w:r>
          </w:p>
        </w:tc>
        <w:tc>
          <w:tcPr>
            <w:tcW w:w="803" w:type="pct"/>
          </w:tcPr>
          <w:p w14:paraId="70DFFDE1"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Data available for comparison 1 or 2?</w:t>
            </w:r>
          </w:p>
        </w:tc>
        <w:tc>
          <w:tcPr>
            <w:tcW w:w="418" w:type="pct"/>
          </w:tcPr>
          <w:p w14:paraId="5C1B9134"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Faull 2005</w:t>
            </w:r>
          </w:p>
        </w:tc>
        <w:tc>
          <w:tcPr>
            <w:tcW w:w="385" w:type="pct"/>
          </w:tcPr>
          <w:p w14:paraId="289E6A75"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Yuan 2013</w:t>
            </w:r>
          </w:p>
        </w:tc>
        <w:tc>
          <w:tcPr>
            <w:tcW w:w="586" w:type="pct"/>
          </w:tcPr>
          <w:p w14:paraId="6066D9ED"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proofErr w:type="spellStart"/>
            <w:r w:rsidRPr="00B37248">
              <w:t>Koboyashi</w:t>
            </w:r>
            <w:proofErr w:type="spellEnd"/>
            <w:r w:rsidRPr="00B37248">
              <w:t xml:space="preserve"> 2019</w:t>
            </w:r>
          </w:p>
        </w:tc>
        <w:tc>
          <w:tcPr>
            <w:tcW w:w="480" w:type="pct"/>
          </w:tcPr>
          <w:p w14:paraId="64C3479D"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proofErr w:type="spellStart"/>
            <w:r w:rsidRPr="00B37248">
              <w:t>Donoyama</w:t>
            </w:r>
            <w:proofErr w:type="spellEnd"/>
            <w:r w:rsidRPr="00B37248">
              <w:t xml:space="preserve"> 2010</w:t>
            </w:r>
          </w:p>
        </w:tc>
      </w:tr>
      <w:tr w:rsidR="0094559F" w:rsidRPr="00B37248" w14:paraId="0BE8F4F9" w14:textId="77777777" w:rsidTr="00B83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 w:type="pct"/>
            <w:noWrap/>
          </w:tcPr>
          <w:p w14:paraId="24ACE523" w14:textId="77777777" w:rsidR="00901C90" w:rsidRPr="00B37248" w:rsidRDefault="00901C90" w:rsidP="00B072BE">
            <w:pPr>
              <w:pStyle w:val="Tabletext9pt"/>
            </w:pPr>
            <w:r w:rsidRPr="00B37248">
              <w:t>Pain</w:t>
            </w:r>
          </w:p>
        </w:tc>
        <w:tc>
          <w:tcPr>
            <w:tcW w:w="1018" w:type="pct"/>
          </w:tcPr>
          <w:p w14:paraId="17DF3241"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VAS or McGill Pain Questionnaire</w:t>
            </w:r>
          </w:p>
        </w:tc>
        <w:tc>
          <w:tcPr>
            <w:tcW w:w="654" w:type="pct"/>
          </w:tcPr>
          <w:p w14:paraId="6897A67A"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803" w:type="pct"/>
          </w:tcPr>
          <w:p w14:paraId="1CDA7F5F"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Yes</w:t>
            </w:r>
          </w:p>
        </w:tc>
        <w:tc>
          <w:tcPr>
            <w:tcW w:w="418" w:type="pct"/>
          </w:tcPr>
          <w:p w14:paraId="05552C51"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385" w:type="pct"/>
          </w:tcPr>
          <w:p w14:paraId="2F91D9DF"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586" w:type="pct"/>
          </w:tcPr>
          <w:p w14:paraId="09600D91"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rPr>
                <w:rFonts w:ascii="Segoe UI Symbol" w:hAnsi="Segoe UI Symbol" w:cs="Segoe UI Symbol"/>
              </w:rPr>
              <w:t>✓</w:t>
            </w:r>
          </w:p>
        </w:tc>
        <w:tc>
          <w:tcPr>
            <w:tcW w:w="480" w:type="pct"/>
          </w:tcPr>
          <w:p w14:paraId="44F52714" w14:textId="523CF0B4" w:rsidR="00901C90" w:rsidRPr="00B37248" w:rsidRDefault="00C874DF" w:rsidP="00B072BE">
            <w:pPr>
              <w:pStyle w:val="Tabletext9pt"/>
              <w:cnfStyle w:val="000000100000" w:firstRow="0" w:lastRow="0" w:firstColumn="0" w:lastColumn="0" w:oddVBand="0" w:evenVBand="0" w:oddHBand="1" w:evenHBand="0" w:firstRowFirstColumn="0" w:firstRowLastColumn="0" w:lastRowFirstColumn="0" w:lastRowLastColumn="0"/>
            </w:pPr>
            <w:r w:rsidRPr="00B37248">
              <w:rPr>
                <w:rFonts w:ascii="Segoe UI Symbol" w:hAnsi="Segoe UI Symbol" w:cs="Segoe UI Symbol"/>
              </w:rPr>
              <w:t>✓</w:t>
            </w:r>
          </w:p>
        </w:tc>
      </w:tr>
      <w:tr w:rsidR="0094559F" w:rsidRPr="00B37248" w14:paraId="2843520D" w14:textId="77777777" w:rsidTr="00B831FF">
        <w:tc>
          <w:tcPr>
            <w:cnfStyle w:val="001000000000" w:firstRow="0" w:lastRow="0" w:firstColumn="1" w:lastColumn="0" w:oddVBand="0" w:evenVBand="0" w:oddHBand="0" w:evenHBand="0" w:firstRowFirstColumn="0" w:firstRowLastColumn="0" w:lastRowFirstColumn="0" w:lastRowLastColumn="0"/>
            <w:tcW w:w="655" w:type="pct"/>
            <w:noWrap/>
          </w:tcPr>
          <w:p w14:paraId="030AAB9C" w14:textId="77777777" w:rsidR="00901C90" w:rsidRPr="00B37248" w:rsidRDefault="00901C90" w:rsidP="00B072BE">
            <w:pPr>
              <w:pStyle w:val="Tabletext9pt"/>
            </w:pPr>
            <w:r w:rsidRPr="00B37248">
              <w:t>Functional capacity</w:t>
            </w:r>
          </w:p>
        </w:tc>
        <w:tc>
          <w:tcPr>
            <w:tcW w:w="1018" w:type="pct"/>
          </w:tcPr>
          <w:p w14:paraId="4B662729"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SF-36 physical components</w:t>
            </w:r>
          </w:p>
        </w:tc>
        <w:tc>
          <w:tcPr>
            <w:tcW w:w="654" w:type="pct"/>
          </w:tcPr>
          <w:p w14:paraId="28F91F2C"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803" w:type="pct"/>
          </w:tcPr>
          <w:p w14:paraId="782DAC34"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418" w:type="pct"/>
          </w:tcPr>
          <w:p w14:paraId="0B344333"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385" w:type="pct"/>
          </w:tcPr>
          <w:p w14:paraId="6F02BC30"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586" w:type="pct"/>
          </w:tcPr>
          <w:p w14:paraId="56FA7446"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480" w:type="pct"/>
          </w:tcPr>
          <w:p w14:paraId="614B7E90" w14:textId="395397A7" w:rsidR="00901C90" w:rsidRPr="00B37248" w:rsidRDefault="00C874DF"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94559F" w:rsidRPr="00B37248" w14:paraId="2B66A569" w14:textId="77777777" w:rsidTr="00B83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 w:type="pct"/>
          </w:tcPr>
          <w:p w14:paraId="39AF7A3D" w14:textId="77777777" w:rsidR="00901C90" w:rsidRPr="00B37248" w:rsidRDefault="00901C90" w:rsidP="00B072BE">
            <w:pPr>
              <w:pStyle w:val="Tabletext9pt"/>
            </w:pPr>
            <w:r w:rsidRPr="00B37248">
              <w:t>Disability</w:t>
            </w:r>
          </w:p>
        </w:tc>
        <w:tc>
          <w:tcPr>
            <w:tcW w:w="1018" w:type="pct"/>
          </w:tcPr>
          <w:p w14:paraId="1BF154DF"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ODI or neck pain disability score or fibromyalgia impact questionnaire</w:t>
            </w:r>
          </w:p>
        </w:tc>
        <w:tc>
          <w:tcPr>
            <w:tcW w:w="654" w:type="pct"/>
            <w:noWrap/>
          </w:tcPr>
          <w:p w14:paraId="1451B945"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803" w:type="pct"/>
          </w:tcPr>
          <w:p w14:paraId="1E3D3FC5"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Yes</w:t>
            </w:r>
          </w:p>
        </w:tc>
        <w:tc>
          <w:tcPr>
            <w:tcW w:w="418" w:type="pct"/>
          </w:tcPr>
          <w:p w14:paraId="2EC428C8"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385" w:type="pct"/>
          </w:tcPr>
          <w:p w14:paraId="365D4DAF"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586" w:type="pct"/>
          </w:tcPr>
          <w:p w14:paraId="347A01ED"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rPr>
                <w:rFonts w:ascii="Segoe UI Symbol" w:hAnsi="Segoe UI Symbol" w:cs="Segoe UI Symbol"/>
              </w:rPr>
              <w:t>✓</w:t>
            </w:r>
          </w:p>
        </w:tc>
        <w:tc>
          <w:tcPr>
            <w:tcW w:w="480" w:type="pct"/>
          </w:tcPr>
          <w:p w14:paraId="47A8A249"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94559F" w:rsidRPr="00B37248" w14:paraId="0612CE26" w14:textId="77777777" w:rsidTr="00B831FF">
        <w:tc>
          <w:tcPr>
            <w:cnfStyle w:val="001000000000" w:firstRow="0" w:lastRow="0" w:firstColumn="1" w:lastColumn="0" w:oddVBand="0" w:evenVBand="0" w:oddHBand="0" w:evenHBand="0" w:firstRowFirstColumn="0" w:firstRowLastColumn="0" w:lastRowFirstColumn="0" w:lastRowLastColumn="0"/>
            <w:tcW w:w="655" w:type="pct"/>
          </w:tcPr>
          <w:p w14:paraId="1BE46D49" w14:textId="77777777" w:rsidR="00901C90" w:rsidRPr="00B37248" w:rsidRDefault="00901C90" w:rsidP="00B072BE">
            <w:pPr>
              <w:pStyle w:val="Tabletext9pt"/>
            </w:pPr>
            <w:r w:rsidRPr="00B37248">
              <w:t>Quality of life</w:t>
            </w:r>
          </w:p>
        </w:tc>
        <w:tc>
          <w:tcPr>
            <w:tcW w:w="1018" w:type="pct"/>
          </w:tcPr>
          <w:p w14:paraId="25414F94"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EQ-5D</w:t>
            </w:r>
          </w:p>
        </w:tc>
        <w:tc>
          <w:tcPr>
            <w:tcW w:w="654" w:type="pct"/>
            <w:noWrap/>
          </w:tcPr>
          <w:p w14:paraId="5596B43C"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803" w:type="pct"/>
          </w:tcPr>
          <w:p w14:paraId="118D48FA"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Yes</w:t>
            </w:r>
          </w:p>
        </w:tc>
        <w:tc>
          <w:tcPr>
            <w:tcW w:w="418" w:type="pct"/>
          </w:tcPr>
          <w:p w14:paraId="743556DD"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385" w:type="pct"/>
          </w:tcPr>
          <w:p w14:paraId="3D525765"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586" w:type="pct"/>
          </w:tcPr>
          <w:p w14:paraId="1AEF81F4"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rPr>
                <w:rFonts w:ascii="Segoe UI Symbol" w:hAnsi="Segoe UI Symbol" w:cs="Segoe UI Symbol"/>
              </w:rPr>
              <w:t>✓</w:t>
            </w:r>
          </w:p>
        </w:tc>
        <w:tc>
          <w:tcPr>
            <w:tcW w:w="480" w:type="pct"/>
          </w:tcPr>
          <w:p w14:paraId="71593352"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94559F" w:rsidRPr="00B37248" w14:paraId="5E8BBC6E" w14:textId="77777777" w:rsidTr="00B83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 w:type="pct"/>
          </w:tcPr>
          <w:p w14:paraId="1A7B36F0" w14:textId="77777777" w:rsidR="00901C90" w:rsidRPr="00B37248" w:rsidRDefault="00901C90" w:rsidP="00B072BE">
            <w:pPr>
              <w:pStyle w:val="Tabletext9pt"/>
            </w:pPr>
            <w:r w:rsidRPr="00B37248">
              <w:t>Stress</w:t>
            </w:r>
          </w:p>
        </w:tc>
        <w:tc>
          <w:tcPr>
            <w:tcW w:w="1018" w:type="pct"/>
          </w:tcPr>
          <w:p w14:paraId="03F75255"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 measures reported in eligible studies</w:t>
            </w:r>
          </w:p>
        </w:tc>
        <w:tc>
          <w:tcPr>
            <w:tcW w:w="654" w:type="pct"/>
            <w:noWrap/>
          </w:tcPr>
          <w:p w14:paraId="421E42BF"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803" w:type="pct"/>
          </w:tcPr>
          <w:p w14:paraId="1DF37840"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418" w:type="pct"/>
          </w:tcPr>
          <w:p w14:paraId="2058E114"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385" w:type="pct"/>
          </w:tcPr>
          <w:p w14:paraId="0CBF8E17"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586" w:type="pct"/>
          </w:tcPr>
          <w:p w14:paraId="2BBAC952"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480" w:type="pct"/>
          </w:tcPr>
          <w:p w14:paraId="37CA14C6"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94559F" w:rsidRPr="00B37248" w14:paraId="565C2B0E" w14:textId="77777777" w:rsidTr="00B831FF">
        <w:tc>
          <w:tcPr>
            <w:cnfStyle w:val="001000000000" w:firstRow="0" w:lastRow="0" w:firstColumn="1" w:lastColumn="0" w:oddVBand="0" w:evenVBand="0" w:oddHBand="0" w:evenHBand="0" w:firstRowFirstColumn="0" w:firstRowLastColumn="0" w:lastRowFirstColumn="0" w:lastRowLastColumn="0"/>
            <w:tcW w:w="655" w:type="pct"/>
          </w:tcPr>
          <w:p w14:paraId="31C8B342" w14:textId="77777777" w:rsidR="00901C90" w:rsidRPr="00B37248" w:rsidRDefault="00901C90" w:rsidP="00B072BE">
            <w:pPr>
              <w:pStyle w:val="Tabletext9pt"/>
            </w:pPr>
            <w:r w:rsidRPr="00B37248">
              <w:t>Fatigue</w:t>
            </w:r>
          </w:p>
        </w:tc>
        <w:tc>
          <w:tcPr>
            <w:tcW w:w="1018" w:type="pct"/>
          </w:tcPr>
          <w:p w14:paraId="7B91C902"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Fatigue severity scale</w:t>
            </w:r>
          </w:p>
        </w:tc>
        <w:tc>
          <w:tcPr>
            <w:tcW w:w="654" w:type="pct"/>
            <w:noWrap/>
          </w:tcPr>
          <w:p w14:paraId="22D9505C"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803" w:type="pct"/>
          </w:tcPr>
          <w:p w14:paraId="05EC8C01"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418" w:type="pct"/>
          </w:tcPr>
          <w:p w14:paraId="5EC3A6C7"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385" w:type="pct"/>
          </w:tcPr>
          <w:p w14:paraId="12E204C6"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586" w:type="pct"/>
          </w:tcPr>
          <w:p w14:paraId="03DDE9AA"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480" w:type="pct"/>
          </w:tcPr>
          <w:p w14:paraId="7359C80A"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94559F" w:rsidRPr="00B37248" w14:paraId="041EDC15" w14:textId="77777777" w:rsidTr="00B83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 w:type="pct"/>
          </w:tcPr>
          <w:p w14:paraId="28ECA901" w14:textId="77777777" w:rsidR="00901C90" w:rsidRPr="00B37248" w:rsidRDefault="00901C90" w:rsidP="00B072BE">
            <w:pPr>
              <w:pStyle w:val="Tabletext9pt"/>
            </w:pPr>
            <w:r w:rsidRPr="00B37248">
              <w:t>Psychosocial wellbeing</w:t>
            </w:r>
          </w:p>
        </w:tc>
        <w:tc>
          <w:tcPr>
            <w:tcW w:w="1018" w:type="pct"/>
          </w:tcPr>
          <w:p w14:paraId="1A1C5AF1"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STAI (20 items) or SF-36 mental components</w:t>
            </w:r>
          </w:p>
        </w:tc>
        <w:tc>
          <w:tcPr>
            <w:tcW w:w="654" w:type="pct"/>
            <w:noWrap/>
          </w:tcPr>
          <w:p w14:paraId="4CD97F48"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803" w:type="pct"/>
          </w:tcPr>
          <w:p w14:paraId="4EF4BBAE"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418" w:type="pct"/>
          </w:tcPr>
          <w:p w14:paraId="1DD0E9D7"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385" w:type="pct"/>
          </w:tcPr>
          <w:p w14:paraId="72A79899"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586" w:type="pct"/>
          </w:tcPr>
          <w:p w14:paraId="229607F7"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480" w:type="pct"/>
          </w:tcPr>
          <w:p w14:paraId="70BC553C"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rPr>
                <w:rFonts w:ascii="Segoe UI Symbol" w:hAnsi="Segoe UI Symbol" w:cs="Segoe UI Symbol"/>
              </w:rPr>
              <w:t>✓</w:t>
            </w:r>
          </w:p>
        </w:tc>
      </w:tr>
    </w:tbl>
    <w:p w14:paraId="2EEDB9B8" w14:textId="77777777" w:rsidR="00901C90" w:rsidRPr="00B37248" w:rsidRDefault="00901C90" w:rsidP="00901C90">
      <w:pPr>
        <w:pStyle w:val="TableFigNotes18"/>
      </w:pPr>
      <w:r w:rsidRPr="00B37248">
        <w:t>Abbreviations: EQ-5D, European Quality of Life Five Dimension; ODI, Oswestry disability index; SF-36, 36-item Short Form Survey; STAI, state-trait anxiety index; VAS, Visual Analogue Scale</w:t>
      </w:r>
    </w:p>
    <w:p w14:paraId="70FA8223" w14:textId="77777777" w:rsidR="00901C90" w:rsidRPr="00B37248" w:rsidRDefault="00901C90" w:rsidP="00901C90">
      <w:pPr>
        <w:pStyle w:val="TableFigNotes18"/>
      </w:pPr>
      <w:r w:rsidRPr="00B37248">
        <w:rPr>
          <w:rFonts w:ascii="Segoe UI Symbol" w:hAnsi="Segoe UI Symbol" w:cs="Segoe UI Symbol"/>
        </w:rPr>
        <w:t>✓</w:t>
      </w:r>
      <w:r w:rsidRPr="00B37248">
        <w:t> A study result is available for inclusion in the synthesis</w:t>
      </w:r>
    </w:p>
    <w:p w14:paraId="555F5EB1" w14:textId="77777777" w:rsidR="00901C90" w:rsidRPr="00B37248" w:rsidRDefault="00901C90" w:rsidP="00901C90">
      <w:pPr>
        <w:pStyle w:val="TableFigNotes18"/>
      </w:pPr>
      <w:r w:rsidRPr="00B37248">
        <w:t>X No study result is available for inclusion, (probably) because the P value, magnitude or direction of the results generated were considered unfavourable by the study investigators</w:t>
      </w:r>
    </w:p>
    <w:p w14:paraId="46C08E62" w14:textId="77777777" w:rsidR="00901C90" w:rsidRPr="00B37248" w:rsidRDefault="00901C90" w:rsidP="00901C90">
      <w:pPr>
        <w:pStyle w:val="TableFigNotes18"/>
      </w:pPr>
      <w:r w:rsidRPr="00B37248">
        <w:t>-- No study result is available for inclusion, (probably) because the outcome was not assessed, or for a reason unrelated to the P value, magnitude or direction of the results</w:t>
      </w:r>
    </w:p>
    <w:p w14:paraId="64231686" w14:textId="77777777" w:rsidR="00901C90" w:rsidRPr="00B37248" w:rsidRDefault="00901C90" w:rsidP="00901C90">
      <w:pPr>
        <w:pStyle w:val="TableFigNotes18"/>
      </w:pPr>
      <w:r w:rsidRPr="00B37248">
        <w:t>? No study result is available for inclusion, and it is unclear if the outcome was assessed in the study</w:t>
      </w:r>
    </w:p>
    <w:p w14:paraId="3123F31D" w14:textId="43EA7F5D" w:rsidR="00901C90" w:rsidRPr="00B37248" w:rsidRDefault="00901C90" w:rsidP="00901C90">
      <w:pPr>
        <w:pStyle w:val="Heading5"/>
        <w:rPr>
          <w:lang w:val="en-AU"/>
        </w:rPr>
      </w:pPr>
      <w:r w:rsidRPr="00B37248">
        <w:rPr>
          <w:lang w:val="en-AU"/>
        </w:rPr>
        <w:t xml:space="preserve">Comparison 1 (vs </w:t>
      </w:r>
      <w:r w:rsidR="00DC1596" w:rsidRPr="00B37248">
        <w:rPr>
          <w:lang w:val="en-AU"/>
        </w:rPr>
        <w:t>sham</w:t>
      </w:r>
      <w:r w:rsidRPr="00B37248">
        <w:rPr>
          <w:lang w:val="en-AU"/>
        </w:rPr>
        <w:t>)</w:t>
      </w:r>
    </w:p>
    <w:p w14:paraId="2F63EF12" w14:textId="23ABAA14" w:rsidR="00DC1596" w:rsidRPr="00B37248" w:rsidRDefault="00DC1596" w:rsidP="00901C90">
      <w:pPr>
        <w:pStyle w:val="BodyText"/>
      </w:pPr>
      <w:r w:rsidRPr="00B37248">
        <w:t>No studies found.</w:t>
      </w:r>
    </w:p>
    <w:p w14:paraId="5A5EBA47" w14:textId="77777777" w:rsidR="00901C90" w:rsidRPr="00B37248" w:rsidRDefault="00901C90" w:rsidP="00901C90">
      <w:pPr>
        <w:pStyle w:val="Heading5"/>
        <w:rPr>
          <w:lang w:val="en-AU"/>
        </w:rPr>
      </w:pPr>
      <w:r w:rsidRPr="00B37248">
        <w:rPr>
          <w:lang w:val="en-AU"/>
        </w:rPr>
        <w:t>Comparison 2 (vs control)</w:t>
      </w:r>
    </w:p>
    <w:p w14:paraId="7F1D1373" w14:textId="63F9791F" w:rsidR="00901C90" w:rsidRPr="00B37248" w:rsidRDefault="00901C90" w:rsidP="00901C90">
      <w:pPr>
        <w:pStyle w:val="BodyText"/>
      </w:pPr>
      <w:r w:rsidRPr="00B37248">
        <w:t>One RCT (</w:t>
      </w:r>
      <w:proofErr w:type="spellStart"/>
      <w:r w:rsidRPr="00B37248">
        <w:t>Koboyashi</w:t>
      </w:r>
      <w:proofErr w:type="spellEnd"/>
      <w:r w:rsidRPr="00B37248">
        <w:t xml:space="preserve"> 2019) comparing shiatsu with control (no intervention) in people with chronic </w:t>
      </w:r>
      <w:r w:rsidR="00DC1596" w:rsidRPr="00B37248">
        <w:t>musculoskeletal pain (</w:t>
      </w:r>
      <w:r w:rsidRPr="00B37248">
        <w:t>low back</w:t>
      </w:r>
      <w:r w:rsidR="00DC1596" w:rsidRPr="00B37248">
        <w:t>)</w:t>
      </w:r>
      <w:r w:rsidRPr="00B37248">
        <w:t xml:space="preserve"> was eligible for this comparison and contributed data relevant to three of the seven outcomes. </w:t>
      </w:r>
    </w:p>
    <w:p w14:paraId="198024EE" w14:textId="77777777" w:rsidR="00901C90" w:rsidRPr="00B37248" w:rsidRDefault="00901C90" w:rsidP="00901C90">
      <w:pPr>
        <w:pStyle w:val="Heading6"/>
      </w:pPr>
      <w:r w:rsidRPr="00B37248">
        <w:t>Pain</w:t>
      </w:r>
    </w:p>
    <w:p w14:paraId="64158591" w14:textId="77777777" w:rsidR="00901C90" w:rsidRPr="00B37248" w:rsidRDefault="00901C90" w:rsidP="00901C90">
      <w:pPr>
        <w:pStyle w:val="BodyText"/>
      </w:pPr>
      <w:r w:rsidRPr="00B37248">
        <w:t>One trial (59 participants) reported pain measured with the short-form McGill Pain Questionnaire (MPQ-SF) at the end of treatment (four weeks) (</w:t>
      </w:r>
      <w:proofErr w:type="spellStart"/>
      <w:r w:rsidRPr="00B37248">
        <w:t>Koboyashi</w:t>
      </w:r>
      <w:proofErr w:type="spellEnd"/>
      <w:r w:rsidRPr="00B37248">
        <w:t xml:space="preserve"> 2019). The MPQ-SF is a self-reported, multidimensional measure of pain that examines the sensory and affective dimensions of subjective pain. It consists of 15 descriptors of pain (11 sensory, 4 affective), of which people choose those that best describe their experience of pain. Descriptors are rated on a Likert scale ranging from zero (no pain) to 3 (severe pain), the sum of which is used to derive a total score (maximum 45). The MCID for the MPQ-SF has not been established in people with low back pain. </w:t>
      </w:r>
    </w:p>
    <w:p w14:paraId="28B1F3FA" w14:textId="77777777" w:rsidR="00901C90" w:rsidRPr="00B37248" w:rsidRDefault="00901C90" w:rsidP="00901C90">
      <w:pPr>
        <w:pStyle w:val="BodyText"/>
      </w:pPr>
      <w:r w:rsidRPr="00B37248">
        <w:t xml:space="preserve">The study authors reported mean change from baseline scores, with no difference between shiatsu and the control group observed (MD –0.30; 95% CI –1.96, 1.36; </w:t>
      </w:r>
      <w:r w:rsidRPr="00B37248">
        <w:rPr>
          <w:rStyle w:val="Emphasis"/>
        </w:rPr>
        <w:t xml:space="preserve">p </w:t>
      </w:r>
      <w:r w:rsidRPr="00B37248">
        <w:t xml:space="preserve">= 0.72) </w:t>
      </w:r>
      <w:r w:rsidRPr="00B37248">
        <w:rPr>
          <w:rStyle w:val="Emphasis"/>
        </w:rPr>
        <w:t>(GRADE: Low).</w:t>
      </w:r>
    </w:p>
    <w:p w14:paraId="4DE991AA" w14:textId="77777777" w:rsidR="00901C90" w:rsidRPr="00B37248" w:rsidRDefault="00901C90" w:rsidP="00901C90">
      <w:pPr>
        <w:pStyle w:val="Heading6"/>
      </w:pPr>
      <w:r w:rsidRPr="00B37248">
        <w:lastRenderedPageBreak/>
        <w:t>Disability</w:t>
      </w:r>
    </w:p>
    <w:p w14:paraId="14860A6A" w14:textId="2C031C9C" w:rsidR="00901C90" w:rsidRPr="00B37248" w:rsidRDefault="00901C90" w:rsidP="00901C90">
      <w:pPr>
        <w:pStyle w:val="BodyText"/>
      </w:pPr>
      <w:r w:rsidRPr="00B37248">
        <w:t>One trial (59 participants) reported disability measured with the Oswestry Disability Index (ODI) at end of treatment (four weeks) (</w:t>
      </w:r>
      <w:proofErr w:type="spellStart"/>
      <w:r w:rsidRPr="00B37248">
        <w:t>Koboyashi</w:t>
      </w:r>
      <w:proofErr w:type="spellEnd"/>
      <w:r w:rsidRPr="00B37248">
        <w:t xml:space="preserve"> 2019). The ODI is used to quantify disability related to lower back pain. The questionnaire is comprised of 10 questions that assess the ability of people with low back pain to manage everyday life. Answers are scored on a Likert scale of 0 (no disability) to 5 (great deal of disability) scale. The final score ranges from 0–100, with a score of 0–20 indicating minimal disability, 21–40 indicates moderate disability, 41–60 indicates severe disability, 61–80 indicates crippled (back pain impinges on all aspects of life), and 81–100 indicating complete disability (bed-bound). In people with chronic low back pain the minimal important change is calculated to be 12.88 (sensitivity 88%, specificity 85%) </w:t>
      </w:r>
      <w:r w:rsidRPr="00B37248">
        <w:fldChar w:fldCharType="begin">
          <w:fldData xml:space="preserve">PEVuZE5vdGU+PENpdGU+PEF1dGhvcj5Kb2huc2VuPC9BdXRob3I+PFllYXI+MjAxMzwvWWVhcj48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</w:fldData>
        </w:fldChar>
      </w:r>
      <w:r w:rsidR="00A34EDC">
        <w:instrText xml:space="preserve"> ADDIN EN.CITE </w:instrText>
      </w:r>
      <w:r w:rsidR="00A34EDC">
        <w:fldChar w:fldCharType="begin">
          <w:fldData xml:space="preserve">PEVuZE5vdGU+PENpdGU+PEF1dGhvcj5Kb2huc2VuPC9BdXRob3I+PFllYXI+MjAxMzwvWWVhcj48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</w:fldData>
        </w:fldChar>
      </w:r>
      <w:r w:rsidR="00A34EDC">
        <w:instrText xml:space="preserve"> ADDIN EN.CITE.DATA </w:instrText>
      </w:r>
      <w:r w:rsidR="00A34EDC">
        <w:fldChar w:fldCharType="end"/>
      </w:r>
      <w:r w:rsidRPr="00B37248">
        <w:fldChar w:fldCharType="separate"/>
      </w:r>
      <w:r w:rsidR="00A34EDC">
        <w:rPr>
          <w:noProof/>
        </w:rPr>
        <w:t>(</w:t>
      </w:r>
      <w:hyperlink w:anchor="_ENREF_49" w:tooltip="Johnsen, 2013 #38" w:history="1">
        <w:r w:rsidR="00A34EDC">
          <w:rPr>
            <w:noProof/>
          </w:rPr>
          <w:t>49</w:t>
        </w:r>
      </w:hyperlink>
      <w:r w:rsidR="00A34EDC">
        <w:rPr>
          <w:noProof/>
        </w:rPr>
        <w:t>)</w:t>
      </w:r>
      <w:r w:rsidRPr="00B37248">
        <w:fldChar w:fldCharType="end"/>
      </w:r>
      <w:r w:rsidRPr="00B37248">
        <w:t>.</w:t>
      </w:r>
    </w:p>
    <w:p w14:paraId="754A4E4F" w14:textId="77777777" w:rsidR="00901C90" w:rsidRPr="00B37248" w:rsidRDefault="00901C90" w:rsidP="00901C90">
      <w:pPr>
        <w:pStyle w:val="BodyText"/>
        <w:rPr>
          <w:rStyle w:val="Emphasis"/>
        </w:rPr>
      </w:pPr>
      <w:r w:rsidRPr="00B37248">
        <w:t xml:space="preserve">The study authors reported mean change from baseline scores, with no difference between shiatsu and the control group observed (MD –1.20; 95% CI –3.52, 1.12; </w:t>
      </w:r>
      <w:r w:rsidRPr="00B37248">
        <w:rPr>
          <w:rStyle w:val="Emphasis"/>
        </w:rPr>
        <w:t xml:space="preserve">p </w:t>
      </w:r>
      <w:r w:rsidRPr="00B37248">
        <w:t xml:space="preserve">= 0.31) </w:t>
      </w:r>
      <w:r w:rsidRPr="00B37248">
        <w:rPr>
          <w:rStyle w:val="Emphasis"/>
        </w:rPr>
        <w:t>(GRADE: Low).</w:t>
      </w:r>
    </w:p>
    <w:p w14:paraId="3EAB29AE" w14:textId="77777777" w:rsidR="00901C90" w:rsidRPr="00B37248" w:rsidRDefault="00901C90" w:rsidP="00901C90">
      <w:pPr>
        <w:pStyle w:val="Heading6"/>
      </w:pPr>
      <w:r w:rsidRPr="00B37248">
        <w:t>Quality of life</w:t>
      </w:r>
    </w:p>
    <w:p w14:paraId="476AD127" w14:textId="77777777" w:rsidR="00901C90" w:rsidRPr="00B37248" w:rsidRDefault="00901C90" w:rsidP="00901C90">
      <w:pPr>
        <w:pStyle w:val="BodyText"/>
      </w:pPr>
      <w:r w:rsidRPr="00B37248">
        <w:t>One trial (59 participants) reported disability measured with the EQ-5D at end of treatment (four weeks) (</w:t>
      </w:r>
      <w:proofErr w:type="spellStart"/>
      <w:r w:rsidRPr="00B37248">
        <w:t>Koboyashi</w:t>
      </w:r>
      <w:proofErr w:type="spellEnd"/>
      <w:r w:rsidRPr="00B37248">
        <w:t xml:space="preserve"> 2019). The EQ-5D is used to quantify health related quality of life. The questionnaire is comprised of five questions across multiple dimensions including mobility, self-care, usual care activities, pain/discomfort, and anxiety/depression.  Answers are scored on a Likert scale from 1 (full health) to 5 (worst health) scale,</w:t>
      </w:r>
    </w:p>
    <w:p w14:paraId="67E68FF2" w14:textId="77777777" w:rsidR="00901C90" w:rsidRPr="00B37248" w:rsidRDefault="00901C90" w:rsidP="00901C90">
      <w:pPr>
        <w:pStyle w:val="BodyText"/>
      </w:pPr>
      <w:r w:rsidRPr="00B37248">
        <w:t xml:space="preserve">The study authors reported mean change from baseline scores, with no difference between shiatsu and the control group observed (MD –0.06; 95% CI –0.11, –0.00; </w:t>
      </w:r>
      <w:r w:rsidRPr="00B37248">
        <w:rPr>
          <w:rStyle w:val="Emphasis"/>
        </w:rPr>
        <w:t xml:space="preserve">p </w:t>
      </w:r>
      <w:r w:rsidRPr="00B37248">
        <w:t xml:space="preserve">= 0.04) </w:t>
      </w:r>
      <w:r w:rsidRPr="00B37248">
        <w:rPr>
          <w:rStyle w:val="Emphasis"/>
        </w:rPr>
        <w:t>(GRADE: Low).</w:t>
      </w:r>
    </w:p>
    <w:p w14:paraId="132D1B65" w14:textId="77777777" w:rsidR="00901C90" w:rsidRPr="00B37248" w:rsidRDefault="00901C90" w:rsidP="00901C90">
      <w:pPr>
        <w:pStyle w:val="Heading5"/>
        <w:rPr>
          <w:lang w:val="en-AU"/>
        </w:rPr>
      </w:pPr>
      <w:r w:rsidRPr="00B37248">
        <w:rPr>
          <w:lang w:val="en-AU"/>
        </w:rPr>
        <w:t xml:space="preserve">Comparison 3 (vs other)  </w:t>
      </w:r>
    </w:p>
    <w:p w14:paraId="283AB5FE" w14:textId="77777777" w:rsidR="00DC1596" w:rsidRPr="00B37248" w:rsidRDefault="00DC1596" w:rsidP="00DC1596">
      <w:pPr>
        <w:pStyle w:val="BodyText"/>
      </w:pPr>
      <w:r w:rsidRPr="00B37248">
        <w:t>One trial (</w:t>
      </w:r>
      <w:proofErr w:type="spellStart"/>
      <w:r w:rsidRPr="00B37248">
        <w:t>Donoyama</w:t>
      </w:r>
      <w:proofErr w:type="spellEnd"/>
      <w:r w:rsidRPr="00B37248">
        <w:t xml:space="preserve"> 2010) comparing shiatsu with placebo in people with chronic neck and shoulder pain was eligible for this comparison and contributed data relevant to one of the seven outcomes. </w:t>
      </w:r>
    </w:p>
    <w:p w14:paraId="4480BB6C" w14:textId="35DAB498" w:rsidR="00901C90" w:rsidRPr="00B37248" w:rsidRDefault="00DC1596" w:rsidP="00901C90">
      <w:pPr>
        <w:pStyle w:val="BodyText"/>
      </w:pPr>
      <w:r w:rsidRPr="00B37248">
        <w:t xml:space="preserve">Three </w:t>
      </w:r>
      <w:r w:rsidR="00901C90" w:rsidRPr="00B37248">
        <w:t>studies (</w:t>
      </w:r>
      <w:proofErr w:type="spellStart"/>
      <w:r w:rsidRPr="00B37248">
        <w:t>Donoyamam</w:t>
      </w:r>
      <w:proofErr w:type="spellEnd"/>
      <w:r w:rsidRPr="00B37248">
        <w:t xml:space="preserve"> 2010, </w:t>
      </w:r>
      <w:r w:rsidR="00901C90" w:rsidRPr="00B37248">
        <w:t>Faull 2013, Yuan 2013) comparing shiatsu with ‘other’ interventions in people with chronic musculoskeletal pain (fibromyalgia</w:t>
      </w:r>
      <w:r w:rsidRPr="00B37248">
        <w:t>, neck/shoulder</w:t>
      </w:r>
      <w:r w:rsidR="00901C90" w:rsidRPr="00B37248">
        <w:t xml:space="preserve">) were eligible for this comparison and contributed data relevant to two of the critical outcomes. </w:t>
      </w:r>
    </w:p>
    <w:p w14:paraId="19A2EDE3" w14:textId="07AC4B93" w:rsidR="00901C90" w:rsidRPr="00B37248" w:rsidRDefault="00901C90" w:rsidP="00901C90">
      <w:pPr>
        <w:pStyle w:val="BodyText"/>
      </w:pPr>
      <w:r w:rsidRPr="00B37248">
        <w:t xml:space="preserve">Available data are presented in Appendix </w:t>
      </w:r>
      <w:r w:rsidRPr="00B37248">
        <w:fldChar w:fldCharType="begin"/>
      </w:r>
      <w:r w:rsidRPr="00B37248">
        <w:instrText xml:space="preserve"> REF _Ref117160867 \r \h </w:instrText>
      </w:r>
      <w:r w:rsidRPr="00B37248">
        <w:fldChar w:fldCharType="separate"/>
      </w:r>
      <w:r w:rsidR="00AC414C">
        <w:t>F2.1</w:t>
      </w:r>
      <w:r w:rsidRPr="00B37248">
        <w:fldChar w:fldCharType="end"/>
      </w:r>
      <w:r w:rsidRPr="00B37248">
        <w:t xml:space="preserve"> </w:t>
      </w:r>
      <w:r w:rsidRPr="00B37248">
        <w:fldChar w:fldCharType="begin"/>
      </w:r>
      <w:r w:rsidRPr="00B37248">
        <w:instrText xml:space="preserve"> REF _Ref116924425 \h </w:instrText>
      </w:r>
      <w:r w:rsidRPr="00B37248">
        <w:fldChar w:fldCharType="separate"/>
      </w:r>
      <w:r w:rsidR="00AC414C" w:rsidRPr="00B37248">
        <w:t>Supplementary outcome data</w:t>
      </w:r>
      <w:r w:rsidRPr="00B37248">
        <w:fldChar w:fldCharType="end"/>
      </w:r>
      <w:r w:rsidRPr="00B37248">
        <w:t xml:space="preserve">. </w:t>
      </w:r>
    </w:p>
    <w:p w14:paraId="1A8CD42A" w14:textId="77777777" w:rsidR="00901C90" w:rsidRPr="00B37248" w:rsidRDefault="00901C90" w:rsidP="00901C90">
      <w:r w:rsidRPr="00B37248">
        <w:br w:type="page"/>
      </w:r>
    </w:p>
    <w:p w14:paraId="27B419AA" w14:textId="77777777" w:rsidR="00901C90" w:rsidRPr="00B37248" w:rsidRDefault="00901C90" w:rsidP="00456F37">
      <w:pPr>
        <w:pStyle w:val="Heading2"/>
      </w:pPr>
      <w:bookmarkStart w:id="194" w:name="_Toc165548525"/>
      <w:r w:rsidRPr="00B37248">
        <w:lastRenderedPageBreak/>
        <w:t>Diseases of the genitourinary system</w:t>
      </w:r>
      <w:bookmarkEnd w:id="194"/>
    </w:p>
    <w:p w14:paraId="43495065" w14:textId="24DB1D97" w:rsidR="00901C90" w:rsidRPr="00B37248" w:rsidRDefault="007F45CE" w:rsidP="0011364B">
      <w:pPr>
        <w:pStyle w:val="Heading3"/>
      </w:pPr>
      <w:bookmarkStart w:id="195" w:name="_Toc165548526"/>
      <w:r w:rsidRPr="00B37248">
        <w:t>Primary d</w:t>
      </w:r>
      <w:r w:rsidR="00901C90" w:rsidRPr="00B37248">
        <w:t>ysmenorrhoea</w:t>
      </w:r>
      <w:bookmarkEnd w:id="195"/>
    </w:p>
    <w:p w14:paraId="6E9E1106" w14:textId="77777777" w:rsidR="00901C90" w:rsidRPr="00B37248" w:rsidRDefault="00901C90" w:rsidP="0011364B">
      <w:pPr>
        <w:pStyle w:val="Heading4"/>
      </w:pPr>
      <w:bookmarkStart w:id="196" w:name="_Hlk93913208"/>
      <w:r w:rsidRPr="00B37248">
        <w:t>List of studies</w:t>
      </w:r>
    </w:p>
    <w:bookmarkEnd w:id="196"/>
    <w:p w14:paraId="41000752" w14:textId="3B06E123" w:rsidR="00901C90" w:rsidRPr="00B37248" w:rsidRDefault="00901C90" w:rsidP="00901C90">
      <w:pPr>
        <w:pStyle w:val="BodyText"/>
      </w:pPr>
      <w:r w:rsidRPr="00B37248">
        <w:t xml:space="preserve">An overview of the PICO criteria of included studies is provided in </w:t>
      </w:r>
      <w:r w:rsidRPr="00B37248">
        <w:fldChar w:fldCharType="begin"/>
      </w:r>
      <w:r w:rsidRPr="00B37248">
        <w:instrText xml:space="preserve"> REF _Ref87371634 \h </w:instrText>
      </w:r>
      <w:r w:rsidRPr="00B37248">
        <w:fldChar w:fldCharType="separate"/>
      </w:r>
      <w:r w:rsidR="00AC414C" w:rsidRPr="00B37248">
        <w:t xml:space="preserve">Table </w:t>
      </w:r>
      <w:r w:rsidR="00AC414C">
        <w:rPr>
          <w:noProof/>
        </w:rPr>
        <w:t>D</w:t>
      </w:r>
      <w:r w:rsidR="00AC414C" w:rsidRPr="00B37248">
        <w:noBreakHyphen/>
      </w:r>
      <w:r w:rsidR="00AC414C">
        <w:rPr>
          <w:noProof/>
        </w:rPr>
        <w:t>23</w:t>
      </w:r>
      <w:r w:rsidRPr="00B37248">
        <w:fldChar w:fldCharType="end"/>
      </w:r>
      <w:r w:rsidRPr="00B37248">
        <w:t>.</w:t>
      </w:r>
    </w:p>
    <w:p w14:paraId="39259D3F" w14:textId="33F09F3B" w:rsidR="00901C90" w:rsidRPr="00B37248" w:rsidRDefault="00901C90" w:rsidP="00901C90">
      <w:pPr>
        <w:pStyle w:val="Caption"/>
      </w:pPr>
      <w:bookmarkStart w:id="197" w:name="_Ref87371634"/>
      <w:bookmarkStart w:id="198" w:name="_Toc117767394"/>
      <w:bookmarkStart w:id="199" w:name="_Toc159843923"/>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23</w:t>
      </w:r>
      <w:r w:rsidR="00C804DD" w:rsidRPr="00B37248">
        <w:fldChar w:fldCharType="end"/>
      </w:r>
      <w:bookmarkEnd w:id="197"/>
      <w:r w:rsidRPr="00B37248">
        <w:tab/>
        <w:t>Overview of PICO criteria of included studies: Primary dysmenorrhoea</w:t>
      </w:r>
      <w:bookmarkEnd w:id="198"/>
      <w:bookmarkEnd w:id="199"/>
    </w:p>
    <w:tbl>
      <w:tblPr>
        <w:tblStyle w:val="PlainTable2"/>
        <w:tblW w:w="5000" w:type="pct"/>
        <w:tblLayout w:type="fixed"/>
        <w:tblLook w:val="04A0" w:firstRow="1" w:lastRow="0" w:firstColumn="1" w:lastColumn="0" w:noHBand="0" w:noVBand="1"/>
      </w:tblPr>
      <w:tblGrid>
        <w:gridCol w:w="1070"/>
        <w:gridCol w:w="914"/>
        <w:gridCol w:w="1552"/>
        <w:gridCol w:w="1552"/>
        <w:gridCol w:w="1552"/>
        <w:gridCol w:w="1552"/>
        <w:gridCol w:w="1553"/>
      </w:tblGrid>
      <w:tr w:rsidR="00901C90" w:rsidRPr="00B37248" w14:paraId="1344717E" w14:textId="77777777" w:rsidTr="003B0A8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70" w:type="dxa"/>
            <w:noWrap/>
            <w:hideMark/>
          </w:tcPr>
          <w:p w14:paraId="730E4629" w14:textId="77777777" w:rsidR="00901C90" w:rsidRPr="00B37248" w:rsidRDefault="00901C90" w:rsidP="00733227">
            <w:pPr>
              <w:pStyle w:val="Tabletext9pt"/>
            </w:pPr>
            <w:r w:rsidRPr="00B37248">
              <w:t>STUDY ID</w:t>
            </w:r>
          </w:p>
        </w:tc>
        <w:tc>
          <w:tcPr>
            <w:tcW w:w="914" w:type="dxa"/>
            <w:noWrap/>
            <w:hideMark/>
          </w:tcPr>
          <w:p w14:paraId="05A68FA7" w14:textId="59482384" w:rsidR="00901C90" w:rsidRPr="00B37248" w:rsidRDefault="001868D4" w:rsidP="00733227">
            <w:pPr>
              <w:pStyle w:val="Tabletext9pt"/>
              <w:cnfStyle w:val="100000000000" w:firstRow="1" w:lastRow="0" w:firstColumn="0" w:lastColumn="0" w:oddVBand="0" w:evenVBand="0" w:oddHBand="0" w:evenHBand="0" w:firstRowFirstColumn="0" w:firstRowLastColumn="0" w:lastRowFirstColumn="0" w:lastRowLastColumn="0"/>
            </w:pPr>
            <w:r w:rsidRPr="00B37248">
              <w:t>STUDY DESIGN</w:t>
            </w:r>
          </w:p>
        </w:tc>
        <w:tc>
          <w:tcPr>
            <w:tcW w:w="1552" w:type="dxa"/>
            <w:noWrap/>
            <w:hideMark/>
          </w:tcPr>
          <w:p w14:paraId="61E1BDC7"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POPULATION</w:t>
            </w:r>
          </w:p>
        </w:tc>
        <w:tc>
          <w:tcPr>
            <w:tcW w:w="1552" w:type="dxa"/>
            <w:noWrap/>
            <w:hideMark/>
          </w:tcPr>
          <w:p w14:paraId="2C3A5968"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INTERVENTION</w:t>
            </w:r>
          </w:p>
        </w:tc>
        <w:tc>
          <w:tcPr>
            <w:tcW w:w="1552" w:type="dxa"/>
            <w:noWrap/>
            <w:hideMark/>
          </w:tcPr>
          <w:p w14:paraId="5584A3A7"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COMPARATOR</w:t>
            </w:r>
          </w:p>
        </w:tc>
        <w:tc>
          <w:tcPr>
            <w:tcW w:w="1552" w:type="dxa"/>
            <w:noWrap/>
            <w:hideMark/>
          </w:tcPr>
          <w:p w14:paraId="5C871256"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CO-INTERVENTION</w:t>
            </w:r>
          </w:p>
        </w:tc>
        <w:tc>
          <w:tcPr>
            <w:tcW w:w="1553" w:type="dxa"/>
          </w:tcPr>
          <w:p w14:paraId="44D750D2"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OUTCOME DOMAINS</w:t>
            </w:r>
          </w:p>
        </w:tc>
      </w:tr>
      <w:tr w:rsidR="001868D4" w:rsidRPr="00B37248" w14:paraId="478B683A" w14:textId="77777777" w:rsidTr="00752A3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3F87606F" w14:textId="5AC1BF6E" w:rsidR="001868D4" w:rsidRPr="00B37248" w:rsidRDefault="001868D4" w:rsidP="001A4908">
            <w:pPr>
              <w:pStyle w:val="TableH29pt"/>
            </w:pPr>
            <w:r w:rsidRPr="00B37248">
              <w:t>Shiatsu vs sham *</w:t>
            </w:r>
          </w:p>
        </w:tc>
      </w:tr>
      <w:tr w:rsidR="001868D4" w:rsidRPr="00B37248" w14:paraId="3DAB7379" w14:textId="77777777" w:rsidTr="00752A3F">
        <w:trPr>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25300137" w14:textId="4275BEEF" w:rsidR="001868D4" w:rsidRPr="00B37248" w:rsidRDefault="001868D4" w:rsidP="001A4908">
            <w:pPr>
              <w:pStyle w:val="Tabletext9pt"/>
            </w:pPr>
            <w:r w:rsidRPr="00B37248">
              <w:t>No studies found</w:t>
            </w:r>
          </w:p>
        </w:tc>
      </w:tr>
      <w:tr w:rsidR="00752A3F" w:rsidRPr="00B37248" w14:paraId="434066F8" w14:textId="77777777" w:rsidTr="00752A3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075AD8EB" w14:textId="77777777" w:rsidR="00752A3F" w:rsidRPr="00B37248" w:rsidRDefault="00752A3F" w:rsidP="001A4908">
            <w:pPr>
              <w:pStyle w:val="TableH29pt"/>
            </w:pPr>
            <w:r w:rsidRPr="00B37248">
              <w:t>Shiatsu vs control (no intervention, waitlist, usual care)*</w:t>
            </w:r>
          </w:p>
        </w:tc>
      </w:tr>
      <w:tr w:rsidR="00752A3F" w:rsidRPr="00B37248" w14:paraId="5DBB178C" w14:textId="77777777" w:rsidTr="003B0A82">
        <w:trPr>
          <w:trHeight w:val="315"/>
        </w:trPr>
        <w:tc>
          <w:tcPr>
            <w:cnfStyle w:val="001000000000" w:firstRow="0" w:lastRow="0" w:firstColumn="1" w:lastColumn="0" w:oddVBand="0" w:evenVBand="0" w:oddHBand="0" w:evenHBand="0" w:firstRowFirstColumn="0" w:firstRowLastColumn="0" w:lastRowFirstColumn="0" w:lastRowLastColumn="0"/>
            <w:tcW w:w="1070" w:type="dxa"/>
            <w:noWrap/>
          </w:tcPr>
          <w:p w14:paraId="43C2A326" w14:textId="6B2925EF" w:rsidR="00901C90" w:rsidRPr="00B37248" w:rsidRDefault="00901C90" w:rsidP="00733227">
            <w:pPr>
              <w:pStyle w:val="Tabletext9pt"/>
            </w:pPr>
            <w:r w:rsidRPr="00B37248">
              <w:t xml:space="preserve">Soliman 2017 </w:t>
            </w:r>
            <w:r w:rsidRPr="00B37248">
              <w:fldChar w:fldCharType="begin"/>
            </w:r>
            <w:r w:rsidR="00A34EDC">
              <w:instrText xml:space="preserve"> ADDIN EN.CITE &lt;EndNote&gt;&lt;Cite&gt;&lt;Author&gt;Soliman&lt;/Author&gt;&lt;Year&gt;2017&lt;/Year&gt;&lt;RecNum&gt;40&lt;/RecNum&gt;&lt;DisplayText&gt;(50)&lt;/DisplayText&gt;&lt;record&gt;&lt;rec-number&gt;40&lt;/rec-number&gt;&lt;foreign-keys&gt;&lt;key app="EN" db-id="rfx5v25rowst08e59tbxx9ty5t2w0adwt52x" timestamp="1665017569"&gt;40&lt;/key&gt;&lt;/foreign-keys&gt;&lt;ref-type name="Journal Article"&gt;17&lt;/ref-type&gt;&lt;contributors&gt;&lt;authors&gt;&lt;author&gt;Soliman, Hanan&lt;/author&gt;&lt;author&gt;El-Hosary, Eman&lt;/author&gt;&lt;/authors&gt;&lt;/contributors&gt;&lt;titles&gt;&lt;title&gt;The Efficacy of Shiatsu Therapy at &amp;quot;Sea of Energy&amp;quot; Point on Primary Dysmenorrhea in Nursing Students&lt;/title&gt;&lt;/titles&gt;&lt;dates&gt;&lt;year&gt;2017&lt;/year&gt;&lt;pub-dates&gt;&lt;date&gt;04/04&lt;/date&gt;&lt;/pub-dates&gt;&lt;/dates&gt;&lt;urls&gt;&lt;/urls&gt;&lt;electronic-resource-num&gt;10.15520/ijnd.2017.vol7.iss4.206.56-62&lt;/electronic-resource-num&gt;&lt;/record&gt;&lt;/Cite&gt;&lt;/EndNote&gt;</w:instrText>
            </w:r>
            <w:r w:rsidRPr="00B37248">
              <w:fldChar w:fldCharType="separate"/>
            </w:r>
            <w:r w:rsidR="00A34EDC">
              <w:rPr>
                <w:noProof/>
              </w:rPr>
              <w:t>(</w:t>
            </w:r>
            <w:hyperlink w:anchor="_ENREF_50" w:tooltip="Soliman, 2017 #40" w:history="1">
              <w:r w:rsidR="00A34EDC">
                <w:rPr>
                  <w:noProof/>
                </w:rPr>
                <w:t>50</w:t>
              </w:r>
            </w:hyperlink>
            <w:r w:rsidR="00A34EDC">
              <w:rPr>
                <w:noProof/>
              </w:rPr>
              <w:t>)</w:t>
            </w:r>
            <w:r w:rsidRPr="00B37248">
              <w:fldChar w:fldCharType="end"/>
            </w:r>
          </w:p>
        </w:tc>
        <w:tc>
          <w:tcPr>
            <w:tcW w:w="914" w:type="dxa"/>
            <w:noWrap/>
          </w:tcPr>
          <w:p w14:paraId="1CF9C15F" w14:textId="459F4802"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Quasi</w:t>
            </w:r>
            <w:r w:rsidR="00752A3F" w:rsidRPr="00B37248">
              <w:t xml:space="preserve"> </w:t>
            </w:r>
            <w:r w:rsidRPr="00B37248">
              <w:t>RCT</w:t>
            </w:r>
          </w:p>
        </w:tc>
        <w:tc>
          <w:tcPr>
            <w:tcW w:w="1552" w:type="dxa"/>
            <w:noWrap/>
          </w:tcPr>
          <w:p w14:paraId="347C27D0"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Primary dysmenorrhoea (age 20-22 years)</w:t>
            </w:r>
          </w:p>
        </w:tc>
        <w:tc>
          <w:tcPr>
            <w:tcW w:w="1552" w:type="dxa"/>
            <w:noWrap/>
          </w:tcPr>
          <w:p w14:paraId="1A102949"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Shiatsu</w:t>
            </w:r>
          </w:p>
        </w:tc>
        <w:tc>
          <w:tcPr>
            <w:tcW w:w="1552" w:type="dxa"/>
            <w:noWrap/>
          </w:tcPr>
          <w:p w14:paraId="790C9D5F"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Educational advice</w:t>
            </w:r>
          </w:p>
        </w:tc>
        <w:tc>
          <w:tcPr>
            <w:tcW w:w="1552" w:type="dxa"/>
            <w:noWrap/>
          </w:tcPr>
          <w:p w14:paraId="73FE4D21"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None</w:t>
            </w:r>
          </w:p>
        </w:tc>
        <w:tc>
          <w:tcPr>
            <w:tcW w:w="1553" w:type="dxa"/>
          </w:tcPr>
          <w:p w14:paraId="7DE1E27F"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Pain </w:t>
            </w:r>
          </w:p>
        </w:tc>
      </w:tr>
      <w:tr w:rsidR="00EE1B51" w:rsidRPr="00B37248" w14:paraId="0E82BF6A" w14:textId="77777777" w:rsidTr="00752A3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06DAAF46" w14:textId="77777777" w:rsidR="00EE1B51" w:rsidRPr="00B37248" w:rsidRDefault="00EE1B51" w:rsidP="001A4908">
            <w:pPr>
              <w:pStyle w:val="TableH29pt"/>
            </w:pPr>
            <w:r w:rsidRPr="00B37248">
              <w:t xml:space="preserve">Shiatsu vs ‘other’ intervention** </w:t>
            </w:r>
          </w:p>
        </w:tc>
      </w:tr>
      <w:tr w:rsidR="00752A3F" w:rsidRPr="00B37248" w14:paraId="439C8D27" w14:textId="77777777" w:rsidTr="00752A3F">
        <w:trPr>
          <w:trHeight w:val="315"/>
        </w:trPr>
        <w:tc>
          <w:tcPr>
            <w:cnfStyle w:val="001000000000" w:firstRow="0" w:lastRow="0" w:firstColumn="1" w:lastColumn="0" w:oddVBand="0" w:evenVBand="0" w:oddHBand="0" w:evenHBand="0" w:firstRowFirstColumn="0" w:firstRowLastColumn="0" w:lastRowFirstColumn="0" w:lastRowLastColumn="0"/>
            <w:tcW w:w="9745" w:type="dxa"/>
            <w:gridSpan w:val="7"/>
            <w:noWrap/>
          </w:tcPr>
          <w:p w14:paraId="44351612" w14:textId="77777777" w:rsidR="00752A3F" w:rsidRPr="00B37248" w:rsidRDefault="00752A3F" w:rsidP="001A4908">
            <w:pPr>
              <w:pStyle w:val="Tabletext9pt"/>
            </w:pPr>
            <w:r w:rsidRPr="00B37248">
              <w:t>No studies found</w:t>
            </w:r>
          </w:p>
        </w:tc>
      </w:tr>
    </w:tbl>
    <w:p w14:paraId="48F5F4B6" w14:textId="03A0AE4D" w:rsidR="00EE1B51" w:rsidRPr="00B37248" w:rsidRDefault="00EE1B51" w:rsidP="00EE1B51">
      <w:pPr>
        <w:pStyle w:val="TableFigNotes18"/>
      </w:pPr>
      <w:r w:rsidRPr="00B37248">
        <w:t>Abbreviations: RCT, randomised control trial</w:t>
      </w:r>
    </w:p>
    <w:p w14:paraId="1EB9D498" w14:textId="5D9F7A60" w:rsidR="00EE1B51" w:rsidRPr="00B37248" w:rsidRDefault="00EE1B51" w:rsidP="00EE1B51">
      <w:pPr>
        <w:pStyle w:val="TableFigNotes18"/>
      </w:pPr>
      <w:r w:rsidRPr="00B37248">
        <w:t>* Studies that compared shiatsu with sham  or an inactive control were eligible for inclusion in the evidence synthesis and are included in the Summary of findings tables if they reported outcomes considered critical or important to this review.</w:t>
      </w:r>
    </w:p>
    <w:p w14:paraId="5A1D82F7" w14:textId="77777777" w:rsidR="00EE1B51" w:rsidRPr="00B37248" w:rsidRDefault="00EE1B51" w:rsidP="00EE1B51">
      <w:pPr>
        <w:pStyle w:val="TableFigNotes18"/>
      </w:pPr>
      <w:r w:rsidRPr="00B37248">
        <w:t>** Studies that compared shiatsu with an active intervention are included in the supplementary outcome tables (Appendix F2.1) if they reported data for outcomes considered critical or important to this review.</w:t>
      </w:r>
    </w:p>
    <w:p w14:paraId="606D0DCC" w14:textId="77777777" w:rsidR="00901C90" w:rsidRPr="00B37248" w:rsidRDefault="00901C90" w:rsidP="0011364B">
      <w:pPr>
        <w:pStyle w:val="Heading4"/>
      </w:pPr>
      <w:r w:rsidRPr="00B37248">
        <w:t>Risk of bias per item</w:t>
      </w:r>
    </w:p>
    <w:p w14:paraId="58254388" w14:textId="185A2B3E" w:rsidR="00901C90" w:rsidRPr="00B37248" w:rsidRDefault="00901C90" w:rsidP="00901C90">
      <w:pPr>
        <w:pStyle w:val="BodyText"/>
      </w:pPr>
      <w:r w:rsidRPr="00B37248">
        <w:t xml:space="preserve">The risk of bias for each item in the included RCT for primary dysmenorrhoea is described below and shown graphically in </w:t>
      </w:r>
      <w:r w:rsidRPr="00B37248">
        <w:fldChar w:fldCharType="begin"/>
      </w:r>
      <w:r w:rsidRPr="00B37248">
        <w:instrText xml:space="preserve"> REF _Ref117714237 \h </w:instrText>
      </w:r>
      <w:r w:rsidRPr="00B37248">
        <w:fldChar w:fldCharType="separate"/>
      </w:r>
      <w:r w:rsidR="00AC414C" w:rsidRPr="00B37248">
        <w:t xml:space="preserve">Figure </w:t>
      </w:r>
      <w:r w:rsidR="00AC414C">
        <w:rPr>
          <w:noProof/>
        </w:rPr>
        <w:t>D</w:t>
      </w:r>
      <w:r w:rsidR="00AC414C" w:rsidRPr="00B37248">
        <w:noBreakHyphen/>
      </w:r>
      <w:r w:rsidR="00AC414C">
        <w:rPr>
          <w:noProof/>
        </w:rPr>
        <w:t>13</w:t>
      </w:r>
      <w:r w:rsidRPr="00B37248">
        <w:fldChar w:fldCharType="end"/>
      </w:r>
      <w:r w:rsidRPr="00B37248">
        <w:t xml:space="preserve">. </w:t>
      </w:r>
    </w:p>
    <w:p w14:paraId="289CAC2C" w14:textId="77777777" w:rsidR="00901C90" w:rsidRPr="00B37248" w:rsidRDefault="00901C90" w:rsidP="00EE1B51">
      <w:pPr>
        <w:pStyle w:val="Heading4a"/>
      </w:pPr>
      <w:r w:rsidRPr="00B37248">
        <w:t>Bias arising from the randomisation process</w:t>
      </w:r>
    </w:p>
    <w:p w14:paraId="1D85DFD0" w14:textId="77777777" w:rsidR="00901C90" w:rsidRPr="00B37248" w:rsidRDefault="00901C90" w:rsidP="00901C90">
      <w:pPr>
        <w:pStyle w:val="BodyText"/>
      </w:pPr>
      <w:r w:rsidRPr="00B37248">
        <w:t xml:space="preserve">Concerns of bias were raised for Soliman 2017 due to missing information. The study randomised participants according to the study year group they were enrolled (alternate allocation according to even- odd years). No further information on the randomisation process was provided but reported baseline demographics did not appear to differ between the intervention and control group. </w:t>
      </w:r>
    </w:p>
    <w:p w14:paraId="33E80182" w14:textId="77777777" w:rsidR="00901C90" w:rsidRPr="00B37248" w:rsidRDefault="00901C90" w:rsidP="00EE1B51">
      <w:pPr>
        <w:pStyle w:val="Heading4a"/>
      </w:pPr>
      <w:r w:rsidRPr="00B37248">
        <w:t>Bias due to deviations from intended interventions (effect of assignment to intervention [ITT])</w:t>
      </w:r>
    </w:p>
    <w:p w14:paraId="668EB4FC" w14:textId="77777777" w:rsidR="00901C90" w:rsidRPr="00B37248" w:rsidRDefault="00901C90" w:rsidP="00901C90">
      <w:pPr>
        <w:pStyle w:val="BodyText"/>
      </w:pPr>
      <w:r w:rsidRPr="00B37248">
        <w:t>Soliman 2017 failed to provide any information relating to the number of participants allocated to the intervention groups, or if there were any deviations or dropouts that occurred during the study.</w:t>
      </w:r>
    </w:p>
    <w:p w14:paraId="0BC222CF" w14:textId="77777777" w:rsidR="00901C90" w:rsidRPr="00B37248" w:rsidRDefault="00901C90" w:rsidP="00EE1B51">
      <w:pPr>
        <w:pStyle w:val="Heading4a"/>
      </w:pPr>
      <w:r w:rsidRPr="00B37248">
        <w:t>Bias due to missing outcome data</w:t>
      </w:r>
    </w:p>
    <w:p w14:paraId="31BE0AF5" w14:textId="77777777" w:rsidR="00901C90" w:rsidRPr="00B37248" w:rsidRDefault="00901C90" w:rsidP="00901C90">
      <w:pPr>
        <w:pStyle w:val="BodyText"/>
      </w:pPr>
      <w:r w:rsidRPr="00B37248">
        <w:t>Soliman 2017 failed to provide any information relating to the amount of missing data.</w:t>
      </w:r>
    </w:p>
    <w:p w14:paraId="62B735D7" w14:textId="77777777" w:rsidR="00901C90" w:rsidRPr="00B37248" w:rsidRDefault="00901C90" w:rsidP="00EE1B51">
      <w:pPr>
        <w:pStyle w:val="Heading4a"/>
      </w:pPr>
      <w:r w:rsidRPr="00B37248">
        <w:t>Bias in measurement of the outcome</w:t>
      </w:r>
    </w:p>
    <w:p w14:paraId="299954F8" w14:textId="77777777" w:rsidR="00901C90" w:rsidRPr="00B37248" w:rsidRDefault="00901C90" w:rsidP="00901C90">
      <w:pPr>
        <w:pStyle w:val="BodyText"/>
      </w:pPr>
      <w:r w:rsidRPr="00B37248">
        <w:t xml:space="preserve">Concerns were raised regarding the measurement of outcomes as, due to the nature of interventions, they could not blind the participants. As many of the key outcomes were subjective, the results could be influenced by knowledge of the intervention received. </w:t>
      </w:r>
    </w:p>
    <w:p w14:paraId="7A5D7C17" w14:textId="77777777" w:rsidR="00901C90" w:rsidRPr="00B37248" w:rsidRDefault="00901C90" w:rsidP="00EE1B51">
      <w:pPr>
        <w:pStyle w:val="Heading4a"/>
      </w:pPr>
      <w:r w:rsidRPr="00B37248">
        <w:t>Bias in selection of the reported result</w:t>
      </w:r>
    </w:p>
    <w:p w14:paraId="6F6E81ED" w14:textId="77777777" w:rsidR="00901C90" w:rsidRPr="00B37248" w:rsidRDefault="00901C90" w:rsidP="00901C90">
      <w:pPr>
        <w:pStyle w:val="BodyText"/>
      </w:pPr>
      <w:r w:rsidRPr="00B37248">
        <w:t>Soliman 2017 reported all eligible specified results and, in the absence of an available protocol or analysis plan, were judged to be at some concerns for this domain.</w:t>
      </w:r>
    </w:p>
    <w:p w14:paraId="7D7B5FCC" w14:textId="67595531" w:rsidR="00901C90" w:rsidRPr="00B37248" w:rsidRDefault="00901C90" w:rsidP="00901C90">
      <w:pPr>
        <w:pStyle w:val="Caption"/>
      </w:pPr>
      <w:bookmarkStart w:id="200" w:name="_Ref117714237"/>
      <w:bookmarkStart w:id="201" w:name="_Toc159843945"/>
      <w:r w:rsidRPr="00B37248">
        <w:lastRenderedPageBreak/>
        <w:t xml:space="preserve">Figure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Figure \* ARABIC \s 1 </w:instrText>
      </w:r>
      <w:r w:rsidR="00C804DD" w:rsidRPr="00B37248">
        <w:fldChar w:fldCharType="separate"/>
      </w:r>
      <w:r w:rsidR="00AC414C">
        <w:rPr>
          <w:noProof/>
        </w:rPr>
        <w:t>13</w:t>
      </w:r>
      <w:r w:rsidR="00C804DD" w:rsidRPr="00B37248">
        <w:fldChar w:fldCharType="end"/>
      </w:r>
      <w:bookmarkEnd w:id="200"/>
      <w:r w:rsidRPr="00B37248">
        <w:tab/>
        <w:t xml:space="preserve">Risk of bias graph: review authors' judgements about each risk of bias item presented as percentages across all included RCTs – </w:t>
      </w:r>
      <w:bookmarkStart w:id="202" w:name="_Toc87942154"/>
      <w:r w:rsidRPr="00B37248">
        <w:t>Primary dysmenorrhoea</w:t>
      </w:r>
      <w:bookmarkEnd w:id="201"/>
      <w:bookmarkEnd w:id="202"/>
      <w:r w:rsidRPr="00B37248">
        <w:t xml:space="preserve"> </w:t>
      </w:r>
    </w:p>
    <w:p w14:paraId="01171B4F" w14:textId="77777777" w:rsidR="00901C90" w:rsidRPr="00B37248" w:rsidRDefault="00901C90" w:rsidP="00901C90">
      <w:pPr>
        <w:pStyle w:val="Pic"/>
      </w:pPr>
      <w:r w:rsidRPr="00F74DC0">
        <w:rPr>
          <w:noProof/>
        </w:rPr>
        <w:drawing>
          <wp:inline distT="0" distB="0" distL="0" distR="0" wp14:anchorId="44D4C20A" wp14:editId="3124DDD0">
            <wp:extent cx="6182360" cy="1856105"/>
            <wp:effectExtent l="0" t="0" r="8890" b="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82360" cy="1856105"/>
                    </a:xfrm>
                    <a:prstGeom prst="rect">
                      <a:avLst/>
                    </a:prstGeom>
                    <a:noFill/>
                    <a:ln>
                      <a:noFill/>
                    </a:ln>
                  </pic:spPr>
                </pic:pic>
              </a:graphicData>
            </a:graphic>
          </wp:inline>
        </w:drawing>
      </w:r>
    </w:p>
    <w:p w14:paraId="6E7F6576" w14:textId="77777777" w:rsidR="00901C90" w:rsidRPr="00B37248" w:rsidRDefault="00901C90" w:rsidP="00901C90">
      <w:pPr>
        <w:pStyle w:val="TableFigNotes18"/>
      </w:pPr>
    </w:p>
    <w:p w14:paraId="28644FD0" w14:textId="77777777" w:rsidR="00901C90" w:rsidRPr="00B37248" w:rsidRDefault="00901C90" w:rsidP="0011364B">
      <w:pPr>
        <w:pStyle w:val="Heading4"/>
      </w:pPr>
      <w:r w:rsidRPr="00B37248">
        <w:t>Effect of intervention</w:t>
      </w:r>
    </w:p>
    <w:p w14:paraId="2B56ABD1" w14:textId="555D03ED" w:rsidR="00901C90" w:rsidRPr="00B37248" w:rsidRDefault="00901C90" w:rsidP="00901C90">
      <w:pPr>
        <w:pStyle w:val="BodyText"/>
      </w:pPr>
      <w:r w:rsidRPr="00B37248">
        <w:t xml:space="preserve">Outcomes considered by the NTWC to be critical or important for decision-making in women with dysmenorrhoea is listed in </w:t>
      </w:r>
      <w:r w:rsidRPr="00B37248">
        <w:fldChar w:fldCharType="begin"/>
      </w:r>
      <w:r w:rsidRPr="00B37248">
        <w:instrText xml:space="preserve"> REF _Ref104298040 \h </w:instrText>
      </w:r>
      <w:r w:rsidRPr="00B37248">
        <w:fldChar w:fldCharType="separate"/>
      </w:r>
      <w:r w:rsidR="00AC414C" w:rsidRPr="00B37248">
        <w:t xml:space="preserve">Table </w:t>
      </w:r>
      <w:r w:rsidR="00AC414C">
        <w:rPr>
          <w:noProof/>
        </w:rPr>
        <w:t>D</w:t>
      </w:r>
      <w:r w:rsidR="00AC414C" w:rsidRPr="00B37248">
        <w:noBreakHyphen/>
      </w:r>
      <w:r w:rsidR="00AC414C">
        <w:rPr>
          <w:noProof/>
        </w:rPr>
        <w:t>24</w:t>
      </w:r>
      <w:r w:rsidRPr="00B37248">
        <w:fldChar w:fldCharType="end"/>
      </w:r>
      <w:r w:rsidRPr="00B37248">
        <w:t>.</w:t>
      </w:r>
    </w:p>
    <w:p w14:paraId="370A2ED1" w14:textId="71B5A876" w:rsidR="00901C90" w:rsidRPr="00B37248" w:rsidRDefault="00901C90" w:rsidP="00901C90">
      <w:pPr>
        <w:pStyle w:val="Caption"/>
      </w:pPr>
      <w:bookmarkStart w:id="203" w:name="_Ref104298040"/>
      <w:bookmarkStart w:id="204" w:name="_Toc117767395"/>
      <w:bookmarkStart w:id="205" w:name="_Toc159843924"/>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24</w:t>
      </w:r>
      <w:r w:rsidR="00C804DD" w:rsidRPr="00B37248">
        <w:fldChar w:fldCharType="end"/>
      </w:r>
      <w:bookmarkEnd w:id="203"/>
      <w:r w:rsidRPr="00B37248">
        <w:tab/>
        <w:t>Outcomes considered by the NTWC to be critical or important for decision-making: Primary dysmenorrhoea</w:t>
      </w:r>
      <w:bookmarkEnd w:id="204"/>
      <w:bookmarkEnd w:id="205"/>
    </w:p>
    <w:tbl>
      <w:tblPr>
        <w:tblStyle w:val="PlainTable2"/>
        <w:tblW w:w="0" w:type="auto"/>
        <w:tblLook w:val="04A0" w:firstRow="1" w:lastRow="0" w:firstColumn="1" w:lastColumn="0" w:noHBand="0" w:noVBand="1"/>
      </w:tblPr>
      <w:tblGrid>
        <w:gridCol w:w="1754"/>
        <w:gridCol w:w="2641"/>
        <w:gridCol w:w="1417"/>
        <w:gridCol w:w="2331"/>
        <w:gridCol w:w="1602"/>
      </w:tblGrid>
      <w:tr w:rsidR="00901C90" w:rsidRPr="00B37248" w14:paraId="1B315B85" w14:textId="77777777" w:rsidTr="00945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dxa"/>
            <w:noWrap/>
            <w:hideMark/>
          </w:tcPr>
          <w:p w14:paraId="1CB2E31E" w14:textId="77777777" w:rsidR="00901C90" w:rsidRPr="00B37248" w:rsidRDefault="00901C90" w:rsidP="00B072BE">
            <w:pPr>
              <w:pStyle w:val="Tabletext9pt"/>
            </w:pPr>
            <w:r w:rsidRPr="00B37248">
              <w:t>Outcome domain</w:t>
            </w:r>
          </w:p>
        </w:tc>
        <w:tc>
          <w:tcPr>
            <w:tcW w:w="2641" w:type="dxa"/>
          </w:tcPr>
          <w:p w14:paraId="15BFAB8D"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Measured with</w:t>
            </w:r>
          </w:p>
        </w:tc>
        <w:tc>
          <w:tcPr>
            <w:tcW w:w="1417" w:type="dxa"/>
            <w:hideMark/>
          </w:tcPr>
          <w:p w14:paraId="7524F5CB"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consensus rating</w:t>
            </w:r>
          </w:p>
        </w:tc>
        <w:tc>
          <w:tcPr>
            <w:tcW w:w="2331" w:type="dxa"/>
          </w:tcPr>
          <w:p w14:paraId="25F66814"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Data available for comparison 1 or 2?</w:t>
            </w:r>
          </w:p>
        </w:tc>
        <w:tc>
          <w:tcPr>
            <w:tcW w:w="1602" w:type="dxa"/>
          </w:tcPr>
          <w:p w14:paraId="7903A081"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Soliman 2017</w:t>
            </w:r>
          </w:p>
        </w:tc>
      </w:tr>
      <w:tr w:rsidR="00901C90" w:rsidRPr="00B37248" w14:paraId="6D0941F0"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dxa"/>
            <w:noWrap/>
          </w:tcPr>
          <w:p w14:paraId="4F90AB19" w14:textId="77777777" w:rsidR="00901C90" w:rsidRPr="00B37248" w:rsidRDefault="00901C90" w:rsidP="00B072BE">
            <w:pPr>
              <w:pStyle w:val="Tabletext9pt"/>
            </w:pPr>
            <w:r w:rsidRPr="00B37248">
              <w:t>Symptom severity</w:t>
            </w:r>
          </w:p>
        </w:tc>
        <w:tc>
          <w:tcPr>
            <w:tcW w:w="2641" w:type="dxa"/>
          </w:tcPr>
          <w:p w14:paraId="7C00B73E"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Menstrual Symptom Severity List or similar</w:t>
            </w:r>
          </w:p>
        </w:tc>
        <w:tc>
          <w:tcPr>
            <w:tcW w:w="1417" w:type="dxa"/>
          </w:tcPr>
          <w:p w14:paraId="4282CB92"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2331" w:type="dxa"/>
          </w:tcPr>
          <w:p w14:paraId="2EC8783B"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Yes</w:t>
            </w:r>
          </w:p>
        </w:tc>
        <w:tc>
          <w:tcPr>
            <w:tcW w:w="1602" w:type="dxa"/>
          </w:tcPr>
          <w:p w14:paraId="5BB94141"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B37248">
              <w:rPr>
                <w:rFonts w:ascii="Segoe UI Symbol" w:hAnsi="Segoe UI Symbol" w:cs="Segoe UI Symbol"/>
              </w:rPr>
              <w:t>✓</w:t>
            </w:r>
          </w:p>
        </w:tc>
      </w:tr>
      <w:tr w:rsidR="00901C90" w:rsidRPr="00B37248" w14:paraId="1474321E" w14:textId="77777777" w:rsidTr="0094559F">
        <w:trPr>
          <w:trHeight w:val="147"/>
        </w:trPr>
        <w:tc>
          <w:tcPr>
            <w:cnfStyle w:val="001000000000" w:firstRow="0" w:lastRow="0" w:firstColumn="1" w:lastColumn="0" w:oddVBand="0" w:evenVBand="0" w:oddHBand="0" w:evenHBand="0" w:firstRowFirstColumn="0" w:firstRowLastColumn="0" w:lastRowFirstColumn="0" w:lastRowLastColumn="0"/>
            <w:tcW w:w="1754" w:type="dxa"/>
          </w:tcPr>
          <w:p w14:paraId="17338089" w14:textId="77777777" w:rsidR="00901C90" w:rsidRPr="00B37248" w:rsidRDefault="00901C90" w:rsidP="00B072BE">
            <w:pPr>
              <w:pStyle w:val="Tabletext9pt"/>
            </w:pPr>
            <w:r w:rsidRPr="00B37248">
              <w:t>Health-related QoL</w:t>
            </w:r>
          </w:p>
        </w:tc>
        <w:tc>
          <w:tcPr>
            <w:tcW w:w="2641" w:type="dxa"/>
          </w:tcPr>
          <w:p w14:paraId="2DD6D46C"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SF-36 or similar</w:t>
            </w:r>
          </w:p>
        </w:tc>
        <w:tc>
          <w:tcPr>
            <w:tcW w:w="1417" w:type="dxa"/>
            <w:noWrap/>
          </w:tcPr>
          <w:p w14:paraId="25A0061B"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2331" w:type="dxa"/>
          </w:tcPr>
          <w:p w14:paraId="07170F9B"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1602" w:type="dxa"/>
          </w:tcPr>
          <w:p w14:paraId="1ABE5FF6"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901C90" w:rsidRPr="00B37248" w14:paraId="273FB6BE"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dxa"/>
            <w:noWrap/>
          </w:tcPr>
          <w:p w14:paraId="48B362E5" w14:textId="77777777" w:rsidR="00901C90" w:rsidRPr="00B37248" w:rsidRDefault="00901C90" w:rsidP="00B072BE">
            <w:pPr>
              <w:pStyle w:val="Tabletext9pt"/>
            </w:pPr>
            <w:r w:rsidRPr="00B37248">
              <w:t>Pain</w:t>
            </w:r>
          </w:p>
        </w:tc>
        <w:tc>
          <w:tcPr>
            <w:tcW w:w="2641" w:type="dxa"/>
          </w:tcPr>
          <w:p w14:paraId="24E5B54C"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 xml:space="preserve">Visual Analogue Scale </w:t>
            </w:r>
          </w:p>
        </w:tc>
        <w:tc>
          <w:tcPr>
            <w:tcW w:w="1417" w:type="dxa"/>
          </w:tcPr>
          <w:p w14:paraId="1B68F0BD"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2331" w:type="dxa"/>
          </w:tcPr>
          <w:p w14:paraId="23E84B1E"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Yes</w:t>
            </w:r>
          </w:p>
        </w:tc>
        <w:tc>
          <w:tcPr>
            <w:tcW w:w="1602" w:type="dxa"/>
          </w:tcPr>
          <w:p w14:paraId="21968A2D"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rPr>
                <w:rFonts w:ascii="Segoe UI Symbol" w:hAnsi="Segoe UI Symbol" w:cs="Segoe UI Symbol"/>
              </w:rPr>
              <w:t>✓</w:t>
            </w:r>
          </w:p>
        </w:tc>
      </w:tr>
      <w:tr w:rsidR="00901C90" w:rsidRPr="00B37248" w14:paraId="2588C6E8" w14:textId="77777777" w:rsidTr="0094559F">
        <w:tc>
          <w:tcPr>
            <w:cnfStyle w:val="001000000000" w:firstRow="0" w:lastRow="0" w:firstColumn="1" w:lastColumn="0" w:oddVBand="0" w:evenVBand="0" w:oddHBand="0" w:evenHBand="0" w:firstRowFirstColumn="0" w:firstRowLastColumn="0" w:lastRowFirstColumn="0" w:lastRowLastColumn="0"/>
            <w:tcW w:w="1754" w:type="dxa"/>
          </w:tcPr>
          <w:p w14:paraId="52525B0F" w14:textId="77777777" w:rsidR="00901C90" w:rsidRPr="00B37248" w:rsidRDefault="00901C90" w:rsidP="00B072BE">
            <w:pPr>
              <w:pStyle w:val="Tabletext9pt"/>
            </w:pPr>
            <w:r w:rsidRPr="00B37248">
              <w:t>Anxiety</w:t>
            </w:r>
          </w:p>
        </w:tc>
        <w:tc>
          <w:tcPr>
            <w:tcW w:w="2641" w:type="dxa"/>
          </w:tcPr>
          <w:p w14:paraId="3C7C2597"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 measures reported in eligible studies</w:t>
            </w:r>
          </w:p>
        </w:tc>
        <w:tc>
          <w:tcPr>
            <w:tcW w:w="1417" w:type="dxa"/>
            <w:noWrap/>
          </w:tcPr>
          <w:p w14:paraId="01BAF537"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2331" w:type="dxa"/>
          </w:tcPr>
          <w:p w14:paraId="7C5DECE8"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1602" w:type="dxa"/>
          </w:tcPr>
          <w:p w14:paraId="3A568DC0"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901C90" w:rsidRPr="00B37248" w14:paraId="697CBA8A"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dxa"/>
          </w:tcPr>
          <w:p w14:paraId="0B43890D" w14:textId="77777777" w:rsidR="00901C90" w:rsidRPr="00B37248" w:rsidRDefault="00901C90" w:rsidP="00B072BE">
            <w:pPr>
              <w:pStyle w:val="Tabletext9pt"/>
            </w:pPr>
            <w:r w:rsidRPr="00B37248">
              <w:t>Emotional function</w:t>
            </w:r>
          </w:p>
        </w:tc>
        <w:tc>
          <w:tcPr>
            <w:tcW w:w="2641" w:type="dxa"/>
          </w:tcPr>
          <w:p w14:paraId="38ED783D"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 measures reported in eligible studies</w:t>
            </w:r>
          </w:p>
        </w:tc>
        <w:tc>
          <w:tcPr>
            <w:tcW w:w="1417" w:type="dxa"/>
            <w:noWrap/>
          </w:tcPr>
          <w:p w14:paraId="092A7EB3"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2331" w:type="dxa"/>
          </w:tcPr>
          <w:p w14:paraId="3E4B57E5"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1602" w:type="dxa"/>
          </w:tcPr>
          <w:p w14:paraId="6B77AEE0"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901C90" w:rsidRPr="00B37248" w14:paraId="1B5A793C" w14:textId="77777777" w:rsidTr="0094559F">
        <w:tc>
          <w:tcPr>
            <w:cnfStyle w:val="001000000000" w:firstRow="0" w:lastRow="0" w:firstColumn="1" w:lastColumn="0" w:oddVBand="0" w:evenVBand="0" w:oddHBand="0" w:evenHBand="0" w:firstRowFirstColumn="0" w:firstRowLastColumn="0" w:lastRowFirstColumn="0" w:lastRowLastColumn="0"/>
            <w:tcW w:w="1754" w:type="dxa"/>
          </w:tcPr>
          <w:p w14:paraId="710D2103" w14:textId="77777777" w:rsidR="00901C90" w:rsidRPr="00B37248" w:rsidRDefault="00901C90" w:rsidP="00B072BE">
            <w:pPr>
              <w:pStyle w:val="Tabletext9pt"/>
            </w:pPr>
            <w:r w:rsidRPr="00B37248">
              <w:t>Depression</w:t>
            </w:r>
          </w:p>
        </w:tc>
        <w:tc>
          <w:tcPr>
            <w:tcW w:w="2641" w:type="dxa"/>
          </w:tcPr>
          <w:p w14:paraId="1FB86AF9"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 measures reported in eligible studies</w:t>
            </w:r>
          </w:p>
        </w:tc>
        <w:tc>
          <w:tcPr>
            <w:tcW w:w="1417" w:type="dxa"/>
            <w:noWrap/>
          </w:tcPr>
          <w:p w14:paraId="00ECA81B"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Important</w:t>
            </w:r>
          </w:p>
        </w:tc>
        <w:tc>
          <w:tcPr>
            <w:tcW w:w="2331" w:type="dxa"/>
          </w:tcPr>
          <w:p w14:paraId="11F9B887"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1602" w:type="dxa"/>
          </w:tcPr>
          <w:p w14:paraId="3428C6AC"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901C90" w:rsidRPr="00B37248" w14:paraId="6AC23AF8"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dxa"/>
          </w:tcPr>
          <w:p w14:paraId="78E9AC3A" w14:textId="77777777" w:rsidR="00901C90" w:rsidRPr="00B37248" w:rsidRDefault="00901C90" w:rsidP="00B072BE">
            <w:pPr>
              <w:pStyle w:val="Tabletext9pt"/>
            </w:pPr>
            <w:r w:rsidRPr="00B37248">
              <w:t>Sleep quality</w:t>
            </w:r>
          </w:p>
        </w:tc>
        <w:tc>
          <w:tcPr>
            <w:tcW w:w="2641" w:type="dxa"/>
          </w:tcPr>
          <w:p w14:paraId="378122D2"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 measures reported in eligible studies</w:t>
            </w:r>
          </w:p>
        </w:tc>
        <w:tc>
          <w:tcPr>
            <w:tcW w:w="1417" w:type="dxa"/>
            <w:noWrap/>
          </w:tcPr>
          <w:p w14:paraId="7021AA2D"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Important</w:t>
            </w:r>
          </w:p>
        </w:tc>
        <w:tc>
          <w:tcPr>
            <w:tcW w:w="2331" w:type="dxa"/>
          </w:tcPr>
          <w:p w14:paraId="568A8306"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1602" w:type="dxa"/>
          </w:tcPr>
          <w:p w14:paraId="1AD14EA1"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bl>
    <w:p w14:paraId="385D3D0C" w14:textId="77777777" w:rsidR="00901C90" w:rsidRPr="00B37248" w:rsidRDefault="00901C90" w:rsidP="00901C90">
      <w:pPr>
        <w:pStyle w:val="TableFigNotes18"/>
      </w:pPr>
      <w:r w:rsidRPr="00B37248">
        <w:t>Abbreviations: QoL, quality of life</w:t>
      </w:r>
    </w:p>
    <w:p w14:paraId="6BFBBFFC" w14:textId="77777777" w:rsidR="00901C90" w:rsidRPr="00B37248" w:rsidRDefault="00901C90" w:rsidP="00901C90">
      <w:pPr>
        <w:pStyle w:val="TableFigNotes18"/>
      </w:pPr>
      <w:r w:rsidRPr="00B37248">
        <w:rPr>
          <w:rFonts w:ascii="Segoe UI Symbol" w:hAnsi="Segoe UI Symbol" w:cs="Segoe UI Symbol"/>
        </w:rPr>
        <w:t>✓</w:t>
      </w:r>
      <w:r w:rsidRPr="00B37248">
        <w:t> A study result is available for inclusion in the synthesis</w:t>
      </w:r>
    </w:p>
    <w:p w14:paraId="34012374" w14:textId="77777777" w:rsidR="00901C90" w:rsidRPr="00B37248" w:rsidRDefault="00901C90" w:rsidP="00901C90">
      <w:pPr>
        <w:pStyle w:val="TableFigNotes18"/>
      </w:pPr>
      <w:r w:rsidRPr="00B37248">
        <w:t>X No study result is available for inclusion, (probably) because the P value, magnitude or direction of the results generated were considered unfavourable by the study investigators</w:t>
      </w:r>
    </w:p>
    <w:p w14:paraId="2AB9EB30" w14:textId="77777777" w:rsidR="00901C90" w:rsidRPr="00B37248" w:rsidRDefault="00901C90" w:rsidP="00901C90">
      <w:pPr>
        <w:pStyle w:val="TableFigNotes18"/>
      </w:pPr>
      <w:r w:rsidRPr="00B37248">
        <w:t>-- No study result is available for inclusion, (probably) because the outcome was not assessed, or for a reason unrelated to the P value, magnitude or direction of the results</w:t>
      </w:r>
    </w:p>
    <w:p w14:paraId="3980664E" w14:textId="77777777" w:rsidR="00901C90" w:rsidRPr="00B37248" w:rsidRDefault="00901C90" w:rsidP="00901C90">
      <w:pPr>
        <w:pStyle w:val="TableFigNotes18"/>
      </w:pPr>
      <w:r w:rsidRPr="00B37248">
        <w:t>? No study result is available for inclusion, and it is unclear if the outcome was assessed in the study</w:t>
      </w:r>
    </w:p>
    <w:p w14:paraId="0DE19E53" w14:textId="5B60F37D" w:rsidR="00901C90" w:rsidRPr="00B37248" w:rsidRDefault="00901C90" w:rsidP="00901C90">
      <w:pPr>
        <w:pStyle w:val="Heading5"/>
        <w:rPr>
          <w:lang w:val="en-AU"/>
        </w:rPr>
      </w:pPr>
      <w:r w:rsidRPr="00B37248">
        <w:rPr>
          <w:lang w:val="en-AU"/>
        </w:rPr>
        <w:t xml:space="preserve">Comparison 1 (vs </w:t>
      </w:r>
      <w:r w:rsidR="00DC1596" w:rsidRPr="00B37248">
        <w:rPr>
          <w:lang w:val="en-AU"/>
        </w:rPr>
        <w:t>sham</w:t>
      </w:r>
      <w:r w:rsidRPr="00B37248">
        <w:rPr>
          <w:lang w:val="en-AU"/>
        </w:rPr>
        <w:t>)</w:t>
      </w:r>
    </w:p>
    <w:p w14:paraId="23837D6B" w14:textId="19BA76FE" w:rsidR="00901C90" w:rsidRPr="00B37248" w:rsidRDefault="00901C90" w:rsidP="00901C90">
      <w:pPr>
        <w:pStyle w:val="BodyText"/>
      </w:pPr>
      <w:r w:rsidRPr="00B37248">
        <w:t xml:space="preserve">There were no studies found comparing shiatsu with </w:t>
      </w:r>
      <w:r w:rsidR="00DC1596" w:rsidRPr="00B37248">
        <w:t>sham</w:t>
      </w:r>
      <w:r w:rsidRPr="00B37248">
        <w:t xml:space="preserve"> in women with dysmenorrhoea.</w:t>
      </w:r>
    </w:p>
    <w:p w14:paraId="066F2C3E" w14:textId="77777777" w:rsidR="00901C90" w:rsidRPr="00B37248" w:rsidRDefault="00901C90" w:rsidP="00901C90">
      <w:pPr>
        <w:pStyle w:val="Heading5"/>
        <w:rPr>
          <w:lang w:val="en-AU"/>
        </w:rPr>
      </w:pPr>
      <w:r w:rsidRPr="00B37248">
        <w:rPr>
          <w:lang w:val="en-AU"/>
        </w:rPr>
        <w:t>Comparison 2 (vs control)</w:t>
      </w:r>
    </w:p>
    <w:p w14:paraId="72010D1A" w14:textId="77777777" w:rsidR="00901C90" w:rsidRPr="00B37248" w:rsidRDefault="00901C90" w:rsidP="00901C90">
      <w:pPr>
        <w:pStyle w:val="BodyText"/>
      </w:pPr>
      <w:r w:rsidRPr="00B37248">
        <w:t>One quasi-RCT (Soliman 2017) comparing shiatsu to control (usual care) in women with primary dysmenorrhoea was eligible for this comparison and contributed data relevant to two of the seven critical or important outcomes.</w:t>
      </w:r>
    </w:p>
    <w:p w14:paraId="2D60A2B2" w14:textId="77777777" w:rsidR="00901C90" w:rsidRPr="00B37248" w:rsidRDefault="00901C90" w:rsidP="00901C90">
      <w:pPr>
        <w:pStyle w:val="Heading6"/>
      </w:pPr>
      <w:r w:rsidRPr="00B37248">
        <w:lastRenderedPageBreak/>
        <w:t>Symptom severity</w:t>
      </w:r>
    </w:p>
    <w:p w14:paraId="15475B88" w14:textId="77777777" w:rsidR="00E2573A" w:rsidRPr="00B37248" w:rsidRDefault="00901C90" w:rsidP="00901C90">
      <w:pPr>
        <w:pStyle w:val="BodyText"/>
      </w:pPr>
      <w:r w:rsidRPr="00B37248">
        <w:t xml:space="preserve">One trial (82 participants) measured and reported symptom severity at the end of treatment (immediately after the intervention) (Soliman 2017). </w:t>
      </w:r>
    </w:p>
    <w:p w14:paraId="6F4E5111" w14:textId="70098637" w:rsidR="00901C90" w:rsidRPr="00B37248" w:rsidRDefault="00901C90" w:rsidP="00901C90">
      <w:pPr>
        <w:pStyle w:val="BodyText"/>
      </w:pPr>
      <w:r w:rsidRPr="00B37248">
        <w:t xml:space="preserve">Specific details on the measure used and how it is to be interpreted were lacking, but it is assumed to be based on the 15-item symptom severity scale, where participants recall their level of discomfort in the previous cycle. Symptoms are rated from 0 (no symptom) to 5 (worst possible) </w:t>
      </w:r>
      <w:r w:rsidRPr="00B37248">
        <w:fldChar w:fldCharType="begin">
          <w:fldData xml:space="preserve">PEVuZE5vdGU+PENpdGU+PEF1dGhvcj5DaGVzbmV5PC9BdXRob3I+PFllYXI+MTk3NTwvWWVhcj48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</w:fldData>
        </w:fldChar>
      </w:r>
      <w:r w:rsidR="00A34EDC">
        <w:instrText xml:space="preserve"> ADDIN EN.CITE </w:instrText>
      </w:r>
      <w:r w:rsidR="00A34EDC">
        <w:fldChar w:fldCharType="begin">
          <w:fldData xml:space="preserve">PEVuZE5vdGU+PENpdGU+PEF1dGhvcj5DaGVzbmV5PC9BdXRob3I+PFllYXI+MTk3NTwvWWVhcj48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</w:fldData>
        </w:fldChar>
      </w:r>
      <w:r w:rsidR="00A34EDC">
        <w:instrText xml:space="preserve"> ADDIN EN.CITE.DATA </w:instrText>
      </w:r>
      <w:r w:rsidR="00A34EDC">
        <w:fldChar w:fldCharType="end"/>
      </w:r>
      <w:r w:rsidRPr="00B37248">
        <w:fldChar w:fldCharType="separate"/>
      </w:r>
      <w:r w:rsidR="00A34EDC">
        <w:rPr>
          <w:noProof/>
        </w:rPr>
        <w:t>(</w:t>
      </w:r>
      <w:hyperlink w:anchor="_ENREF_51" w:tooltip="Chesney, 1975 #530" w:history="1">
        <w:r w:rsidR="00A34EDC">
          <w:rPr>
            <w:noProof/>
          </w:rPr>
          <w:t>51</w:t>
        </w:r>
      </w:hyperlink>
      <w:r w:rsidR="00A34EDC">
        <w:rPr>
          <w:noProof/>
        </w:rPr>
        <w:t xml:space="preserve">, </w:t>
      </w:r>
      <w:hyperlink w:anchor="_ENREF_52" w:tooltip="Chen, 2015 #531" w:history="1">
        <w:r w:rsidR="00A34EDC">
          <w:rPr>
            <w:noProof/>
          </w:rPr>
          <w:t>52</w:t>
        </w:r>
      </w:hyperlink>
      <w:r w:rsidR="00A34EDC">
        <w:rPr>
          <w:noProof/>
        </w:rPr>
        <w:t>)</w:t>
      </w:r>
      <w:r w:rsidRPr="00B37248">
        <w:fldChar w:fldCharType="end"/>
      </w:r>
      <w:r w:rsidRPr="00B37248">
        <w:t xml:space="preserve">. The authors reported individual scores relating to the following 12 symptoms: tension/anxiety, bowel disturbances, constipation, abdominal distention, backache, breast tenderness, leg pain, nausea/vomiting, anorexia, fatigue, and vertigo. A summary score was also provided, but it is not clear how this was determined (or the minimum/maximum range). </w:t>
      </w:r>
    </w:p>
    <w:p w14:paraId="2A88E12E" w14:textId="65735382" w:rsidR="00901C90" w:rsidRPr="00B37248" w:rsidRDefault="00901C90" w:rsidP="00901C90">
      <w:pPr>
        <w:pStyle w:val="BodyText"/>
      </w:pPr>
      <w:r w:rsidRPr="00B37248">
        <w:t xml:space="preserve">The results suggest an effect that favours self-care shiatsu compared with no intervention (MD –9.75; 95% CI –12.57, –6.93; </w:t>
      </w:r>
      <w:r w:rsidRPr="00B37248">
        <w:rPr>
          <w:rStyle w:val="Emphasis"/>
        </w:rPr>
        <w:t>p &lt;</w:t>
      </w:r>
      <w:r w:rsidRPr="00B37248">
        <w:t xml:space="preserve"> 0.00001). </w:t>
      </w:r>
      <w:r w:rsidR="00253B6A" w:rsidRPr="00B37248">
        <w:t>In the absence of information about the scale, the effect size was standardised to allow interpretation of the effect (</w:t>
      </w:r>
      <w:r w:rsidR="00B73A01" w:rsidRPr="00B37248">
        <w:t>SMD –</w:t>
      </w:r>
      <w:r w:rsidR="002763DB" w:rsidRPr="00B37248">
        <w:t>1.61; 95% C</w:t>
      </w:r>
      <w:r w:rsidR="00E376E0">
        <w:t>I</w:t>
      </w:r>
      <w:r w:rsidR="002763DB" w:rsidRPr="00B37248">
        <w:t xml:space="preserve"> –2.12, –1.11; </w:t>
      </w:r>
      <w:r w:rsidR="00B73A01" w:rsidRPr="00B37248">
        <w:rPr>
          <w:rStyle w:val="Emphasis"/>
        </w:rPr>
        <w:t>p &lt;</w:t>
      </w:r>
      <w:r w:rsidR="00B73A01" w:rsidRPr="00B37248">
        <w:t xml:space="preserve"> 0.00001</w:t>
      </w:r>
      <w:r w:rsidR="00E376E0">
        <w:t>).</w:t>
      </w:r>
      <w:r w:rsidR="002763DB" w:rsidRPr="00B37248">
        <w:t xml:space="preserve"> </w:t>
      </w:r>
      <w:r w:rsidRPr="00B37248">
        <w:rPr>
          <w:rStyle w:val="Emphasis"/>
        </w:rPr>
        <w:t>(GRADE: Low)</w:t>
      </w:r>
    </w:p>
    <w:p w14:paraId="603359AE" w14:textId="77777777" w:rsidR="00901C90" w:rsidRPr="00B37248" w:rsidRDefault="00901C90" w:rsidP="00901C90">
      <w:pPr>
        <w:pStyle w:val="Heading6"/>
      </w:pPr>
      <w:r w:rsidRPr="00B37248">
        <w:t>Pain</w:t>
      </w:r>
    </w:p>
    <w:p w14:paraId="2D045C5A" w14:textId="114F4175" w:rsidR="00901C90" w:rsidRPr="00B37248" w:rsidRDefault="00901C90" w:rsidP="00901C90">
      <w:pPr>
        <w:pStyle w:val="BodyText"/>
      </w:pPr>
      <w:r w:rsidRPr="00B37248">
        <w:t>One trial (82 participants) reported pain related to primary dysmenorrhoea measured with a visual analogue scale (VAS) immediately after the intervention (at the first and second menstrual cycle)</w:t>
      </w:r>
      <w:r w:rsidRPr="00B37248">
        <w:rPr>
          <w:rStyle w:val="FootnoteReference"/>
        </w:rPr>
        <w:footnoteReference w:id="2"/>
      </w:r>
      <w:r w:rsidRPr="00B37248">
        <w:t xml:space="preserve"> (Soliman 2017). The VAS is a subjective assessment of pain, reported by participants and measured on a continuous scale (cm) from 0 (no pain) to 10 (worst imaginable pain). Higher values indicate worse pain. The MCID for pain not been established in </w:t>
      </w:r>
      <w:r w:rsidR="00ED1EF4" w:rsidRPr="00B37248">
        <w:t>females</w:t>
      </w:r>
      <w:r w:rsidRPr="00B37248">
        <w:t xml:space="preserve"> with primary dysmenorrhoea, with the MCID reported to be 10 mm (or 1 on a 10–point scale) in </w:t>
      </w:r>
      <w:r w:rsidR="00ED1EF4" w:rsidRPr="00B37248">
        <w:t>females</w:t>
      </w:r>
      <w:r w:rsidRPr="00B37248">
        <w:t xml:space="preserve"> with endometriosis </w:t>
      </w:r>
      <w:r w:rsidRPr="00B37248">
        <w:fldChar w:fldCharType="begin">
          <w:fldData xml:space="preserve">PEVuZE5vdGU+PENpdGU+PEF1dGhvcj5Cb3VyZGVsPC9BdXRob3I+PFllYXI+MjAxNTwvWWVhcj48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</w:fldData>
        </w:fldChar>
      </w:r>
      <w:r w:rsidR="00A34EDC">
        <w:instrText xml:space="preserve"> ADDIN EN.CITE </w:instrText>
      </w:r>
      <w:r w:rsidR="00A34EDC">
        <w:fldChar w:fldCharType="begin">
          <w:fldData xml:space="preserve">PEVuZE5vdGU+PENpdGU+PEF1dGhvcj5Cb3VyZGVsPC9BdXRob3I+PFllYXI+MjAxNTwvWWVhcj48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</w:fldData>
        </w:fldChar>
      </w:r>
      <w:r w:rsidR="00A34EDC">
        <w:instrText xml:space="preserve"> ADDIN EN.CITE.DATA </w:instrText>
      </w:r>
      <w:r w:rsidR="00A34EDC">
        <w:fldChar w:fldCharType="end"/>
      </w:r>
      <w:r w:rsidRPr="00B37248">
        <w:fldChar w:fldCharType="separate"/>
      </w:r>
      <w:r w:rsidR="00A34EDC">
        <w:rPr>
          <w:noProof/>
        </w:rPr>
        <w:t>(</w:t>
      </w:r>
      <w:hyperlink w:anchor="_ENREF_53" w:tooltip="Bourdel, 2015 #41" w:history="1">
        <w:r w:rsidR="00A34EDC">
          <w:rPr>
            <w:noProof/>
          </w:rPr>
          <w:t>53</w:t>
        </w:r>
      </w:hyperlink>
      <w:r w:rsidR="00A34EDC">
        <w:rPr>
          <w:noProof/>
        </w:rPr>
        <w:t>)</w:t>
      </w:r>
      <w:r w:rsidRPr="00B37248">
        <w:fldChar w:fldCharType="end"/>
      </w:r>
      <w:r w:rsidRPr="00B37248">
        <w:t xml:space="preserve">. </w:t>
      </w:r>
    </w:p>
    <w:p w14:paraId="1B57B101" w14:textId="77777777" w:rsidR="00901C90" w:rsidRPr="00B37248" w:rsidRDefault="00901C90" w:rsidP="00901C90">
      <w:pPr>
        <w:pStyle w:val="BodyText"/>
      </w:pPr>
      <w:r w:rsidRPr="00B37248">
        <w:t xml:space="preserve">The results suggest an effect that favour of shiatsu compared with the control group (MD –0.70; 95% CI –1.04, –0.36; </w:t>
      </w:r>
      <w:r w:rsidRPr="00B37248">
        <w:rPr>
          <w:rStyle w:val="Emphasis"/>
        </w:rPr>
        <w:t>p &lt;</w:t>
      </w:r>
      <w:r w:rsidRPr="00B37248">
        <w:t xml:space="preserve"> 0.0001), but the effect does not reach the MCID.</w:t>
      </w:r>
      <w:r w:rsidRPr="00B37248">
        <w:rPr>
          <w:rStyle w:val="Emphasis"/>
        </w:rPr>
        <w:t xml:space="preserve"> (GRADE: Low)</w:t>
      </w:r>
    </w:p>
    <w:p w14:paraId="0E2E31B5" w14:textId="77777777" w:rsidR="00901C90" w:rsidRPr="00B37248" w:rsidRDefault="00901C90" w:rsidP="00901C90">
      <w:pPr>
        <w:pStyle w:val="Heading5"/>
        <w:rPr>
          <w:lang w:val="en-AU"/>
        </w:rPr>
      </w:pPr>
      <w:r w:rsidRPr="00B37248">
        <w:rPr>
          <w:lang w:val="en-AU"/>
        </w:rPr>
        <w:t xml:space="preserve">Comparison 3 (vs other)  </w:t>
      </w:r>
    </w:p>
    <w:p w14:paraId="1D35A507" w14:textId="77777777" w:rsidR="00901C90" w:rsidRPr="00B37248" w:rsidRDefault="00901C90" w:rsidP="00901C90">
      <w:pPr>
        <w:pStyle w:val="BodyText"/>
      </w:pPr>
      <w:r w:rsidRPr="00B37248">
        <w:t>There were no studies found comparing shiatsu with ‘other’ active interventions in women with dysmenorrhoea.</w:t>
      </w:r>
    </w:p>
    <w:p w14:paraId="2E08C0D4" w14:textId="77777777" w:rsidR="00901C90" w:rsidRPr="00B37248" w:rsidRDefault="00901C90" w:rsidP="00901C90">
      <w:pPr>
        <w:pStyle w:val="BodyText"/>
      </w:pPr>
      <w:r w:rsidRPr="00B37248">
        <w:br w:type="page"/>
      </w:r>
    </w:p>
    <w:p w14:paraId="20DA6334" w14:textId="77777777" w:rsidR="00901C90" w:rsidRPr="00B37248" w:rsidRDefault="00901C90" w:rsidP="00456F37">
      <w:pPr>
        <w:pStyle w:val="Heading2"/>
      </w:pPr>
      <w:bookmarkStart w:id="206" w:name="_Toc165548527"/>
      <w:r w:rsidRPr="00B37248">
        <w:lastRenderedPageBreak/>
        <w:t>Pregnancy, childbirth or the puerperium</w:t>
      </w:r>
      <w:bookmarkEnd w:id="206"/>
    </w:p>
    <w:p w14:paraId="751C81BA" w14:textId="77777777" w:rsidR="00901C90" w:rsidRPr="00B37248" w:rsidRDefault="00901C90" w:rsidP="0011364B">
      <w:pPr>
        <w:pStyle w:val="Heading3"/>
      </w:pPr>
      <w:bookmarkStart w:id="207" w:name="_Toc165548528"/>
      <w:r w:rsidRPr="00B37248">
        <w:t>Pregnancy and childbirth</w:t>
      </w:r>
      <w:bookmarkEnd w:id="207"/>
    </w:p>
    <w:p w14:paraId="61A9B37B" w14:textId="77777777" w:rsidR="00901C90" w:rsidRPr="00B37248" w:rsidRDefault="00901C90" w:rsidP="0011364B">
      <w:pPr>
        <w:pStyle w:val="Heading4"/>
      </w:pPr>
      <w:r w:rsidRPr="00B37248">
        <w:t>List of studies</w:t>
      </w:r>
    </w:p>
    <w:p w14:paraId="465759B6" w14:textId="52475B34" w:rsidR="00901C90" w:rsidRPr="00B37248" w:rsidRDefault="00901C90" w:rsidP="00901C90">
      <w:pPr>
        <w:pStyle w:val="BodyText"/>
      </w:pPr>
      <w:r w:rsidRPr="00B37248">
        <w:t xml:space="preserve">An overview of the PICO criteria of included studies is provided in </w:t>
      </w:r>
      <w:r w:rsidRPr="00B37248">
        <w:fldChar w:fldCharType="begin"/>
      </w:r>
      <w:r w:rsidRPr="00B37248">
        <w:instrText xml:space="preserve"> REF _Ref87367241 \h </w:instrText>
      </w:r>
      <w:r w:rsidRPr="00B37248">
        <w:fldChar w:fldCharType="separate"/>
      </w:r>
      <w:r w:rsidR="00AC414C" w:rsidRPr="00B37248">
        <w:t xml:space="preserve">Table </w:t>
      </w:r>
      <w:r w:rsidR="00AC414C">
        <w:rPr>
          <w:noProof/>
        </w:rPr>
        <w:t>D</w:t>
      </w:r>
      <w:r w:rsidR="00AC414C" w:rsidRPr="00B37248">
        <w:noBreakHyphen/>
      </w:r>
      <w:r w:rsidR="00AC414C">
        <w:rPr>
          <w:noProof/>
        </w:rPr>
        <w:t>25</w:t>
      </w:r>
      <w:r w:rsidRPr="00B37248">
        <w:fldChar w:fldCharType="end"/>
      </w:r>
      <w:r w:rsidRPr="00B37248">
        <w:t>.</w:t>
      </w:r>
    </w:p>
    <w:p w14:paraId="201987C4" w14:textId="05EA1407" w:rsidR="00901C90" w:rsidRPr="00B37248" w:rsidRDefault="00901C90" w:rsidP="00901C90">
      <w:pPr>
        <w:pStyle w:val="Caption"/>
      </w:pPr>
      <w:bookmarkStart w:id="208" w:name="_Ref87367241"/>
      <w:bookmarkStart w:id="209" w:name="_Toc117767396"/>
      <w:bookmarkStart w:id="210" w:name="_Toc159843925"/>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25</w:t>
      </w:r>
      <w:r w:rsidR="00C804DD" w:rsidRPr="00B37248">
        <w:fldChar w:fldCharType="end"/>
      </w:r>
      <w:bookmarkEnd w:id="208"/>
      <w:r w:rsidRPr="00B37248">
        <w:tab/>
        <w:t>Overview of PICO criteria of included studies: Pregnancy and childbirth</w:t>
      </w:r>
      <w:bookmarkEnd w:id="209"/>
      <w:bookmarkEnd w:id="210"/>
      <w:r w:rsidRPr="00B37248">
        <w:t xml:space="preserve"> </w:t>
      </w:r>
    </w:p>
    <w:tbl>
      <w:tblPr>
        <w:tblStyle w:val="PlainTable2"/>
        <w:tblW w:w="5000" w:type="pct"/>
        <w:tblLayout w:type="fixed"/>
        <w:tblLook w:val="04A0" w:firstRow="1" w:lastRow="0" w:firstColumn="1" w:lastColumn="0" w:noHBand="0" w:noVBand="1"/>
      </w:tblPr>
      <w:tblGrid>
        <w:gridCol w:w="988"/>
        <w:gridCol w:w="850"/>
        <w:gridCol w:w="1581"/>
        <w:gridCol w:w="1581"/>
        <w:gridCol w:w="1582"/>
        <w:gridCol w:w="1581"/>
        <w:gridCol w:w="1197"/>
        <w:gridCol w:w="385"/>
      </w:tblGrid>
      <w:tr w:rsidR="00901C90" w:rsidRPr="00B37248" w14:paraId="59F14113" w14:textId="77777777" w:rsidTr="003B0A8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dxa"/>
            <w:noWrap/>
            <w:hideMark/>
          </w:tcPr>
          <w:p w14:paraId="0E7A2C38" w14:textId="77777777" w:rsidR="00901C90" w:rsidRPr="00B37248" w:rsidRDefault="00901C90" w:rsidP="00733227">
            <w:pPr>
              <w:pStyle w:val="Tabletext9pt"/>
            </w:pPr>
            <w:r w:rsidRPr="00B37248">
              <w:t>STUDY ID</w:t>
            </w:r>
          </w:p>
        </w:tc>
        <w:tc>
          <w:tcPr>
            <w:tcW w:w="850" w:type="dxa"/>
            <w:noWrap/>
            <w:hideMark/>
          </w:tcPr>
          <w:p w14:paraId="7FFF14CA" w14:textId="0B82EA50" w:rsidR="00901C90" w:rsidRPr="00B37248" w:rsidRDefault="00A406FB" w:rsidP="00733227">
            <w:pPr>
              <w:pStyle w:val="Tabletext9pt"/>
              <w:cnfStyle w:val="100000000000" w:firstRow="1" w:lastRow="0" w:firstColumn="0" w:lastColumn="0" w:oddVBand="0" w:evenVBand="0" w:oddHBand="0" w:evenHBand="0" w:firstRowFirstColumn="0" w:firstRowLastColumn="0" w:lastRowFirstColumn="0" w:lastRowLastColumn="0"/>
            </w:pPr>
            <w:r w:rsidRPr="00B37248">
              <w:t>STUDY DESIGN</w:t>
            </w:r>
          </w:p>
        </w:tc>
        <w:tc>
          <w:tcPr>
            <w:tcW w:w="1581" w:type="dxa"/>
            <w:noWrap/>
            <w:hideMark/>
          </w:tcPr>
          <w:p w14:paraId="77CD8F47"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POPULATION</w:t>
            </w:r>
          </w:p>
        </w:tc>
        <w:tc>
          <w:tcPr>
            <w:tcW w:w="1581" w:type="dxa"/>
            <w:noWrap/>
            <w:hideMark/>
          </w:tcPr>
          <w:p w14:paraId="23FE876A"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INTERVENTION</w:t>
            </w:r>
          </w:p>
        </w:tc>
        <w:tc>
          <w:tcPr>
            <w:tcW w:w="1582" w:type="dxa"/>
            <w:noWrap/>
            <w:hideMark/>
          </w:tcPr>
          <w:p w14:paraId="769DA148"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COMPARATOR</w:t>
            </w:r>
          </w:p>
        </w:tc>
        <w:tc>
          <w:tcPr>
            <w:tcW w:w="1581" w:type="dxa"/>
            <w:noWrap/>
            <w:hideMark/>
          </w:tcPr>
          <w:p w14:paraId="184134B4"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CO-INTERVENTION</w:t>
            </w:r>
          </w:p>
        </w:tc>
        <w:tc>
          <w:tcPr>
            <w:tcW w:w="1582" w:type="dxa"/>
            <w:gridSpan w:val="2"/>
          </w:tcPr>
          <w:p w14:paraId="188FA673"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OUTCOME DOMAINS</w:t>
            </w:r>
          </w:p>
        </w:tc>
      </w:tr>
      <w:tr w:rsidR="00A406FB" w:rsidRPr="00B37248" w14:paraId="3C71168A" w14:textId="77777777" w:rsidTr="00A406F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8"/>
            <w:noWrap/>
          </w:tcPr>
          <w:p w14:paraId="7D08249A" w14:textId="44CD0F60" w:rsidR="00A406FB" w:rsidRPr="00B37248" w:rsidRDefault="00A406FB" w:rsidP="001A4908">
            <w:pPr>
              <w:pStyle w:val="TableH29pt"/>
            </w:pPr>
            <w:r w:rsidRPr="00B37248">
              <w:t xml:space="preserve"> Shiatsu vs sham *</w:t>
            </w:r>
          </w:p>
        </w:tc>
      </w:tr>
      <w:tr w:rsidR="00A406FB" w:rsidRPr="00B37248" w14:paraId="2BF774F9" w14:textId="77777777" w:rsidTr="00A406FB">
        <w:trPr>
          <w:gridAfter w:val="1"/>
          <w:wAfter w:w="385" w:type="dxa"/>
          <w:trHeight w:val="315"/>
        </w:trPr>
        <w:tc>
          <w:tcPr>
            <w:cnfStyle w:val="001000000000" w:firstRow="0" w:lastRow="0" w:firstColumn="1" w:lastColumn="0" w:oddVBand="0" w:evenVBand="0" w:oddHBand="0" w:evenHBand="0" w:firstRowFirstColumn="0" w:firstRowLastColumn="0" w:lastRowFirstColumn="0" w:lastRowLastColumn="0"/>
            <w:tcW w:w="9360" w:type="dxa"/>
            <w:gridSpan w:val="7"/>
            <w:noWrap/>
          </w:tcPr>
          <w:p w14:paraId="3AAD7893" w14:textId="77777777" w:rsidR="00A406FB" w:rsidRPr="00B37248" w:rsidRDefault="00A406FB" w:rsidP="001A4908">
            <w:pPr>
              <w:pStyle w:val="Tabletext9pt"/>
            </w:pPr>
            <w:r w:rsidRPr="00B37248">
              <w:t>No studies found</w:t>
            </w:r>
          </w:p>
        </w:tc>
      </w:tr>
      <w:tr w:rsidR="00A406FB" w:rsidRPr="00B37248" w14:paraId="17E59FD7" w14:textId="77777777" w:rsidTr="00A406F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8"/>
            <w:noWrap/>
          </w:tcPr>
          <w:p w14:paraId="5E55AD49" w14:textId="77777777" w:rsidR="00A406FB" w:rsidRPr="00B37248" w:rsidRDefault="00A406FB" w:rsidP="001A4908">
            <w:pPr>
              <w:pStyle w:val="TableH29pt"/>
            </w:pPr>
            <w:r w:rsidRPr="00B37248">
              <w:t>Shiatsu vs control (no intervention, waitlist, usual care)*</w:t>
            </w:r>
          </w:p>
        </w:tc>
      </w:tr>
      <w:tr w:rsidR="003B0A82" w:rsidRPr="00B37248" w14:paraId="1B7610DA" w14:textId="77777777" w:rsidTr="003B0A82">
        <w:trPr>
          <w:trHeight w:val="315"/>
        </w:trPr>
        <w:tc>
          <w:tcPr>
            <w:cnfStyle w:val="001000000000" w:firstRow="0" w:lastRow="0" w:firstColumn="1" w:lastColumn="0" w:oddVBand="0" w:evenVBand="0" w:oddHBand="0" w:evenHBand="0" w:firstRowFirstColumn="0" w:firstRowLastColumn="0" w:lastRowFirstColumn="0" w:lastRowLastColumn="0"/>
            <w:tcW w:w="988" w:type="dxa"/>
            <w:noWrap/>
          </w:tcPr>
          <w:p w14:paraId="7EFCBA54" w14:textId="4E92C2BA" w:rsidR="00901C90" w:rsidRPr="00B37248" w:rsidRDefault="00901C90" w:rsidP="00733227">
            <w:pPr>
              <w:pStyle w:val="Tabletext9pt"/>
            </w:pPr>
            <w:r w:rsidRPr="00B37248">
              <w:t>Schitter 2015</w:t>
            </w:r>
            <w:r w:rsidR="00A406FB" w:rsidRPr="00B37248">
              <w:t xml:space="preserve"> </w:t>
            </w:r>
            <w:r w:rsidRPr="00B37248">
              <w:fldChar w:fldCharType="begin"/>
            </w:r>
            <w:r w:rsidR="00A34EDC">
              <w:instrText xml:space="preserve"> ADDIN EN.CITE &lt;EndNote&gt;&lt;Cite&gt;&lt;Author&gt;Schitter&lt;/Author&gt;&lt;Year&gt;2015&lt;/Year&gt;&lt;RecNum&gt;42&lt;/RecNum&gt;&lt;DisplayText&gt;(54)&lt;/DisplayText&gt;&lt;record&gt;&lt;rec-number&gt;42&lt;/rec-number&gt;&lt;foreign-keys&gt;&lt;key app="EN" db-id="rfx5v25rowst08e59tbxx9ty5t2w0adwt52x" timestamp="1665017569"&gt;42&lt;/key&gt;&lt;/foreign-keys&gt;&lt;ref-type name="Journal Article"&gt;17&lt;/ref-type&gt;&lt;contributors&gt;&lt;authors&gt;&lt;author&gt;Schitter, Agnes M.&lt;/author&gt;&lt;author&gt;Nedeljkovic, Marko&lt;/author&gt;&lt;author&gt;Baur, Heiner&lt;/author&gt;&lt;author&gt;Fleckenstein, Johannes&lt;/author&gt;&lt;author&gt;Raio, Luigi&lt;/author&gt;&lt;/authors&gt;&lt;/contributors&gt;&lt;titles&gt;&lt;title&gt;Effects of Passive Hydrotherapy WATSU (WaterShiatsu) in the Third Trimester of Pregnancy: Results of a Controlled Pilot Study&lt;/title&gt;&lt;secondary-title&gt;Evidence-based Complementary &amp;amp; Alternative Medicine (eCAM)&lt;/secondary-title&gt;&lt;/titles&gt;&lt;periodical&gt;&lt;full-title&gt;Evidence-based Complementary &amp;amp; Alternative Medicine (eCAM)&lt;/full-title&gt;&lt;/periodical&gt;&lt;pages&gt;1-10&lt;/pages&gt;&lt;dates&gt;&lt;year&gt;2015&lt;/year&gt;&lt;/dates&gt;&lt;pub-location&gt;London, &amp;lt;Blank&amp;gt;&lt;/pub-location&gt;&lt;publisher&gt;Hindawi Limited&lt;/publisher&gt;&lt;accession-num&gt;108824680. Language: English. Entry Date: 20170222. Revision Date: 20170222. Publication Type: journal article&lt;/accession-num&gt;&lt;urls&gt;&lt;related-urls&gt;&lt;url&gt;http://ezproxy.library.usyd.edu.au/login?url=http://search.ebscohost.com/login.aspx?direct=true&amp;amp;db=ccm&amp;amp;AN=108824680&amp;amp;site=ehost-live&lt;/url&gt;&lt;/related-urls&gt;&lt;/urls&gt;&lt;electronic-resource-num&gt;10.1155/2015/437650&lt;/electronic-resource-num&gt;&lt;/record&gt;&lt;/Cite&gt;&lt;/EndNote&gt;</w:instrText>
            </w:r>
            <w:r w:rsidRPr="00B37248">
              <w:fldChar w:fldCharType="separate"/>
            </w:r>
            <w:r w:rsidR="00A34EDC">
              <w:rPr>
                <w:noProof/>
              </w:rPr>
              <w:t>(</w:t>
            </w:r>
            <w:hyperlink w:anchor="_ENREF_54" w:tooltip="Schitter, 2015 #42" w:history="1">
              <w:r w:rsidR="00A34EDC">
                <w:rPr>
                  <w:noProof/>
                </w:rPr>
                <w:t>54</w:t>
              </w:r>
            </w:hyperlink>
            <w:r w:rsidR="00A34EDC">
              <w:rPr>
                <w:noProof/>
              </w:rPr>
              <w:t>)</w:t>
            </w:r>
            <w:r w:rsidRPr="00B37248">
              <w:fldChar w:fldCharType="end"/>
            </w:r>
          </w:p>
        </w:tc>
        <w:tc>
          <w:tcPr>
            <w:tcW w:w="850" w:type="dxa"/>
            <w:noWrap/>
          </w:tcPr>
          <w:p w14:paraId="40853036"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NRSI</w:t>
            </w:r>
          </w:p>
        </w:tc>
        <w:tc>
          <w:tcPr>
            <w:tcW w:w="1581" w:type="dxa"/>
            <w:noWrap/>
          </w:tcPr>
          <w:p w14:paraId="50975FA8"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Pregnant women (more than 34 weeks gestations </w:t>
            </w:r>
          </w:p>
        </w:tc>
        <w:tc>
          <w:tcPr>
            <w:tcW w:w="1581" w:type="dxa"/>
            <w:noWrap/>
          </w:tcPr>
          <w:p w14:paraId="5A3D9A47"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Watsu</w:t>
            </w:r>
          </w:p>
        </w:tc>
        <w:tc>
          <w:tcPr>
            <w:tcW w:w="1582" w:type="dxa"/>
            <w:noWrap/>
          </w:tcPr>
          <w:p w14:paraId="0854855D"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No intervention </w:t>
            </w:r>
          </w:p>
        </w:tc>
        <w:tc>
          <w:tcPr>
            <w:tcW w:w="1581" w:type="dxa"/>
            <w:noWrap/>
          </w:tcPr>
          <w:p w14:paraId="2D8D0605"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1582" w:type="dxa"/>
            <w:gridSpan w:val="2"/>
          </w:tcPr>
          <w:p w14:paraId="162CC15D"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Perceived stress</w:t>
            </w:r>
          </w:p>
          <w:p w14:paraId="4E02D491"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Quality of life</w:t>
            </w:r>
          </w:p>
          <w:p w14:paraId="5DA198F6"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Pregnancy-related pain</w:t>
            </w:r>
          </w:p>
        </w:tc>
      </w:tr>
      <w:tr w:rsidR="00901C90" w:rsidRPr="00B37248" w14:paraId="443172BD" w14:textId="77777777" w:rsidTr="003B0A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dxa"/>
            <w:noWrap/>
          </w:tcPr>
          <w:p w14:paraId="62123765" w14:textId="0D0F5109" w:rsidR="00901C90" w:rsidRPr="00B37248" w:rsidRDefault="00901C90" w:rsidP="00733227">
            <w:pPr>
              <w:pStyle w:val="Tabletext9pt"/>
            </w:pPr>
            <w:proofErr w:type="spellStart"/>
            <w:r w:rsidRPr="00B37248">
              <w:t>Teimoori</w:t>
            </w:r>
            <w:proofErr w:type="spellEnd"/>
            <w:r w:rsidRPr="00B37248">
              <w:t xml:space="preserve"> 2014 </w:t>
            </w:r>
            <w:r w:rsidRPr="00B37248">
              <w:fldChar w:fldCharType="begin"/>
            </w:r>
            <w:r w:rsidR="00A34EDC">
              <w:instrText xml:space="preserve"> ADDIN EN.CITE &lt;EndNote&gt;&lt;Cite&gt;&lt;Author&gt;Teimoori&lt;/Author&gt;&lt;Year&gt;2014&lt;/Year&gt;&lt;RecNum&gt;49&lt;/RecNum&gt;&lt;DisplayText&gt;(55)&lt;/DisplayText&gt;&lt;record&gt;&lt;rec-number&gt;49&lt;/rec-number&gt;&lt;foreign-keys&gt;&lt;key app="EN" db-id="rfx5v25rowst08e59tbxx9ty5t2w0adwt52x" timestamp="1665017569"&gt;49&lt;/key&gt;&lt;/foreign-keys&gt;&lt;ref-type name="Journal Article"&gt;17&lt;/ref-type&gt;&lt;contributors&gt;&lt;authors&gt;&lt;author&gt;Teimoori, B.&lt;/author&gt;&lt;author&gt;Rajabi, S.&lt;/author&gt;&lt;author&gt;Navvabi-Rigi, S. D.&lt;/author&gt;&lt;author&gt;Arbabisarjou, A.&lt;/author&gt;&lt;/authors&gt;&lt;/contributors&gt;&lt;titles&gt;&lt;title&gt;Evaluation effect of shiatsu technique on labor induction in post-term pregnancy&lt;/title&gt;&lt;secondary-title&gt;Global journal of health science&lt;/secondary-title&gt;&lt;/titles&gt;&lt;periodical&gt;&lt;full-title&gt;Global journal of health science&lt;/full-title&gt;&lt;/periodical&gt;&lt;pages&gt;177-83&lt;/pages&gt;&lt;volume&gt;7&lt;/volume&gt;&lt;number&gt;3&lt;/number&gt;&lt;dates&gt;&lt;year&gt;2014&lt;/year&gt;&lt;/dates&gt;&lt;accession-num&gt;25948426&lt;/accession-num&gt;&lt;urls&gt;&lt;related-urls&gt;&lt;url&gt;https://ezproxy.library.usyd.edu.au/login?url=http://ovidsp.ovid.com/ovidweb.cgi?T=JS&amp;amp;CSC=Y&amp;amp;NEWS=N&amp;amp;PAGE=fulltext&amp;amp;D=med11&amp;amp;AN=25948426&lt;/url&gt;&lt;/related-urls&gt;&lt;/urls&gt;&lt;electronic-resource-num&gt;https://dx.doi.org/10.5539/gjhs.v7n3p177&lt;/electronic-resource-num&gt;&lt;/record&gt;&lt;/Cite&gt;&lt;/EndNote&gt;</w:instrText>
            </w:r>
            <w:r w:rsidRPr="00B37248">
              <w:fldChar w:fldCharType="separate"/>
            </w:r>
            <w:r w:rsidR="00A34EDC">
              <w:rPr>
                <w:noProof/>
              </w:rPr>
              <w:t>(</w:t>
            </w:r>
            <w:hyperlink w:anchor="_ENREF_55" w:tooltip="Teimoori, 2014 #49" w:history="1">
              <w:r w:rsidR="00A34EDC">
                <w:rPr>
                  <w:noProof/>
                </w:rPr>
                <w:t>55</w:t>
              </w:r>
            </w:hyperlink>
            <w:r w:rsidR="00A34EDC">
              <w:rPr>
                <w:noProof/>
              </w:rPr>
              <w:t>)</w:t>
            </w:r>
            <w:r w:rsidRPr="00B37248">
              <w:fldChar w:fldCharType="end"/>
            </w:r>
          </w:p>
        </w:tc>
        <w:tc>
          <w:tcPr>
            <w:tcW w:w="850" w:type="dxa"/>
            <w:noWrap/>
          </w:tcPr>
          <w:p w14:paraId="6FE3FAAD"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RCT</w:t>
            </w:r>
          </w:p>
        </w:tc>
        <w:tc>
          <w:tcPr>
            <w:tcW w:w="1581" w:type="dxa"/>
            <w:noWrap/>
          </w:tcPr>
          <w:p w14:paraId="1814A8A6" w14:textId="062C15E5"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Pregnant women (42 weeks gestation)</w:t>
            </w:r>
          </w:p>
        </w:tc>
        <w:tc>
          <w:tcPr>
            <w:tcW w:w="1581" w:type="dxa"/>
            <w:noWrap/>
          </w:tcPr>
          <w:p w14:paraId="6B96AE10"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Shiatsu</w:t>
            </w:r>
          </w:p>
        </w:tc>
        <w:tc>
          <w:tcPr>
            <w:tcW w:w="1582" w:type="dxa"/>
            <w:noWrap/>
          </w:tcPr>
          <w:p w14:paraId="0EA079C7"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No intervention</w:t>
            </w:r>
          </w:p>
        </w:tc>
        <w:tc>
          <w:tcPr>
            <w:tcW w:w="1581" w:type="dxa"/>
            <w:noWrap/>
          </w:tcPr>
          <w:p w14:paraId="3D6C7261"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1582" w:type="dxa"/>
            <w:gridSpan w:val="2"/>
          </w:tcPr>
          <w:p w14:paraId="59D10ECB" w14:textId="0319D4EA"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Birth experience</w:t>
            </w:r>
          </w:p>
        </w:tc>
      </w:tr>
      <w:tr w:rsidR="00EE1B51" w:rsidRPr="00B37248" w14:paraId="6562374E" w14:textId="77777777" w:rsidTr="00A406FB">
        <w:trPr>
          <w:trHeight w:val="315"/>
        </w:trPr>
        <w:tc>
          <w:tcPr>
            <w:cnfStyle w:val="001000000000" w:firstRow="0" w:lastRow="0" w:firstColumn="1" w:lastColumn="0" w:oddVBand="0" w:evenVBand="0" w:oddHBand="0" w:evenHBand="0" w:firstRowFirstColumn="0" w:firstRowLastColumn="0" w:lastRowFirstColumn="0" w:lastRowLastColumn="0"/>
            <w:tcW w:w="9745" w:type="dxa"/>
            <w:gridSpan w:val="8"/>
            <w:noWrap/>
          </w:tcPr>
          <w:p w14:paraId="16D786FC" w14:textId="77777777" w:rsidR="00EE1B51" w:rsidRPr="00B37248" w:rsidRDefault="00EE1B51" w:rsidP="001A4908">
            <w:pPr>
              <w:pStyle w:val="TableH29pt"/>
            </w:pPr>
            <w:r w:rsidRPr="00B37248">
              <w:t xml:space="preserve">Shiatsu vs ‘other’ intervention** </w:t>
            </w:r>
          </w:p>
        </w:tc>
      </w:tr>
      <w:tr w:rsidR="00A406FB" w:rsidRPr="00B37248" w14:paraId="3F8B983F" w14:textId="77777777" w:rsidTr="00A406F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5" w:type="dxa"/>
            <w:gridSpan w:val="8"/>
            <w:noWrap/>
          </w:tcPr>
          <w:p w14:paraId="6235A86F" w14:textId="77777777" w:rsidR="00A406FB" w:rsidRPr="00B37248" w:rsidRDefault="00A406FB" w:rsidP="001A4908">
            <w:pPr>
              <w:pStyle w:val="Tabletext9pt"/>
            </w:pPr>
            <w:r w:rsidRPr="00B37248">
              <w:t>No studies found</w:t>
            </w:r>
          </w:p>
        </w:tc>
      </w:tr>
    </w:tbl>
    <w:p w14:paraId="03F0894D" w14:textId="01DA0EBB" w:rsidR="00EE1B51" w:rsidRPr="00B37248" w:rsidRDefault="00EE1B51" w:rsidP="00EE1B51">
      <w:pPr>
        <w:pStyle w:val="TableFigNotes18"/>
      </w:pPr>
      <w:r w:rsidRPr="00B37248">
        <w:t xml:space="preserve">Abbreviations: </w:t>
      </w:r>
      <w:r w:rsidR="00A406FB" w:rsidRPr="00B37248">
        <w:t xml:space="preserve">NRSI, non-randomised studies of interventions; </w:t>
      </w:r>
      <w:r w:rsidRPr="00B37248">
        <w:t>RCT, randomised control trial</w:t>
      </w:r>
    </w:p>
    <w:p w14:paraId="3DCFF9E8" w14:textId="101BB20E" w:rsidR="00EE1B51" w:rsidRPr="00B37248" w:rsidRDefault="00EE1B51" w:rsidP="00EE1B51">
      <w:pPr>
        <w:pStyle w:val="TableFigNotes18"/>
      </w:pPr>
      <w:r w:rsidRPr="00B37248">
        <w:t>* Studies that compared shiatsu with sham  or an inactive control were eligible for inclusion in the evidence synthesis and are included in the Summary of findings tables if they reported outcomes considered critical or important to this review.</w:t>
      </w:r>
    </w:p>
    <w:p w14:paraId="6EB31631" w14:textId="77777777" w:rsidR="00EE1B51" w:rsidRPr="00B37248" w:rsidRDefault="00EE1B51" w:rsidP="00EE1B51">
      <w:pPr>
        <w:pStyle w:val="TableFigNotes18"/>
      </w:pPr>
      <w:r w:rsidRPr="00B37248">
        <w:t>** Studies that compared shiatsu with an active intervention are included in the supplementary outcome tables (Appendix F2.1) if they reported data for outcomes considered critical or important to this review.</w:t>
      </w:r>
    </w:p>
    <w:p w14:paraId="2F1B03DD" w14:textId="77777777" w:rsidR="00901C90" w:rsidRPr="00B37248" w:rsidRDefault="00901C90" w:rsidP="0011364B">
      <w:pPr>
        <w:pStyle w:val="Heading4"/>
      </w:pPr>
      <w:r w:rsidRPr="00B37248">
        <w:t>Risk of bias per item</w:t>
      </w:r>
    </w:p>
    <w:p w14:paraId="3A70042F" w14:textId="189786C6" w:rsidR="00901C90" w:rsidRPr="00B37248" w:rsidRDefault="00901C90" w:rsidP="00901C90">
      <w:pPr>
        <w:pStyle w:val="BodyText"/>
      </w:pPr>
      <w:r w:rsidRPr="00B37248">
        <w:t xml:space="preserve">The risk of bias for each item in the included studies for pregnancy and prenatal is described below and shown graphically in </w:t>
      </w:r>
      <w:r w:rsidRPr="00B37248">
        <w:fldChar w:fldCharType="begin"/>
      </w:r>
      <w:r w:rsidRPr="00B37248">
        <w:instrText xml:space="preserve"> REF _Ref92277326 \h </w:instrText>
      </w:r>
      <w:r w:rsidRPr="00B37248">
        <w:fldChar w:fldCharType="separate"/>
      </w:r>
      <w:r w:rsidR="00AC414C" w:rsidRPr="00B37248">
        <w:t xml:space="preserve">Figure </w:t>
      </w:r>
      <w:r w:rsidR="00AC414C">
        <w:rPr>
          <w:noProof/>
        </w:rPr>
        <w:t>D</w:t>
      </w:r>
      <w:r w:rsidR="00AC414C" w:rsidRPr="00B37248">
        <w:noBreakHyphen/>
      </w:r>
      <w:r w:rsidR="00AC414C">
        <w:rPr>
          <w:noProof/>
        </w:rPr>
        <w:t>14</w:t>
      </w:r>
      <w:r w:rsidRPr="00B37248">
        <w:fldChar w:fldCharType="end"/>
      </w:r>
      <w:r w:rsidRPr="00B37248">
        <w:t>.</w:t>
      </w:r>
    </w:p>
    <w:p w14:paraId="765D632D" w14:textId="77777777" w:rsidR="00901C90" w:rsidRPr="00B37248" w:rsidRDefault="00901C90" w:rsidP="00EE1B51">
      <w:pPr>
        <w:pStyle w:val="H4-NoNum"/>
      </w:pPr>
      <w:r w:rsidRPr="00B37248">
        <w:t>Randomised controlled trials</w:t>
      </w:r>
    </w:p>
    <w:p w14:paraId="77B2A8F5" w14:textId="77777777" w:rsidR="00901C90" w:rsidRPr="00B37248" w:rsidRDefault="00901C90" w:rsidP="00EE1B51">
      <w:pPr>
        <w:pStyle w:val="Heading4a"/>
      </w:pPr>
      <w:r w:rsidRPr="00B37248">
        <w:t>Bias arising from the randomisation process</w:t>
      </w:r>
    </w:p>
    <w:p w14:paraId="1C08C9B3" w14:textId="77777777" w:rsidR="00901C90" w:rsidRPr="00B37248" w:rsidRDefault="00901C90" w:rsidP="00901C90">
      <w:pPr>
        <w:pStyle w:val="BodyText"/>
      </w:pPr>
      <w:r w:rsidRPr="00B37248">
        <w:t>One RCT (</w:t>
      </w:r>
      <w:proofErr w:type="spellStart"/>
      <w:r w:rsidRPr="00B37248">
        <w:t>Teimoori</w:t>
      </w:r>
      <w:proofErr w:type="spellEnd"/>
      <w:r w:rsidRPr="00B37248">
        <w:t xml:space="preserve"> 2014) was judged to be at low concerns of bias for this domain, as an appropriate randomisation process was used and baseline characteristics balanced.  </w:t>
      </w:r>
    </w:p>
    <w:p w14:paraId="182E93E6" w14:textId="77777777" w:rsidR="00901C90" w:rsidRPr="00B37248" w:rsidRDefault="00901C90" w:rsidP="00EE1B51">
      <w:pPr>
        <w:pStyle w:val="Heading4a"/>
      </w:pPr>
      <w:r w:rsidRPr="00B37248">
        <w:t>Bias due to deviations from intended interventions (effect of assignment to intervention [ITT])</w:t>
      </w:r>
    </w:p>
    <w:p w14:paraId="4DEC970D" w14:textId="77777777" w:rsidR="00901C90" w:rsidRPr="00B37248" w:rsidRDefault="00901C90" w:rsidP="00901C90">
      <w:pPr>
        <w:pStyle w:val="BodyText"/>
      </w:pPr>
      <w:r w:rsidRPr="00B37248">
        <w:t>One RCT (</w:t>
      </w:r>
      <w:proofErr w:type="spellStart"/>
      <w:r w:rsidRPr="00B37248">
        <w:t>Teimoori</w:t>
      </w:r>
      <w:proofErr w:type="spellEnd"/>
      <w:r w:rsidRPr="00B37248">
        <w:t xml:space="preserve"> 2014) was judged to be at some concerns of bias for this domain, as there is no information provided regarding if participants were lost to follow up or deviated from intended intervention. Of 600 women referred, 288 participants were included in the analysis.</w:t>
      </w:r>
    </w:p>
    <w:p w14:paraId="086BA5EB" w14:textId="77777777" w:rsidR="00901C90" w:rsidRPr="00B37248" w:rsidRDefault="00901C90" w:rsidP="00EE1B51">
      <w:pPr>
        <w:pStyle w:val="Heading4a"/>
      </w:pPr>
      <w:r w:rsidRPr="00B37248">
        <w:t>Bias due to missing outcome data</w:t>
      </w:r>
    </w:p>
    <w:p w14:paraId="24C8D3D5" w14:textId="77777777" w:rsidR="00901C90" w:rsidRPr="00B37248" w:rsidRDefault="00901C90" w:rsidP="00901C90">
      <w:pPr>
        <w:pStyle w:val="BodyText"/>
      </w:pPr>
      <w:r w:rsidRPr="00B37248">
        <w:t>One RCT (</w:t>
      </w:r>
      <w:proofErr w:type="spellStart"/>
      <w:r w:rsidRPr="00B37248">
        <w:t>Teimoori</w:t>
      </w:r>
      <w:proofErr w:type="spellEnd"/>
      <w:r w:rsidRPr="00B37248">
        <w:t xml:space="preserve"> 2014) was judged to be at low risk of bias for this domain, as data appeared to be available for all enrolled participants. </w:t>
      </w:r>
    </w:p>
    <w:p w14:paraId="47735357" w14:textId="77777777" w:rsidR="00901C90" w:rsidRPr="00B37248" w:rsidRDefault="00901C90" w:rsidP="00EE1B51">
      <w:pPr>
        <w:pStyle w:val="Heading4a"/>
      </w:pPr>
      <w:r w:rsidRPr="00B37248">
        <w:t>Bias in measurement of the outcome</w:t>
      </w:r>
    </w:p>
    <w:p w14:paraId="2E511CF4" w14:textId="77777777" w:rsidR="00901C90" w:rsidRPr="00B37248" w:rsidRDefault="00901C90" w:rsidP="00901C90">
      <w:pPr>
        <w:pStyle w:val="BodyText"/>
      </w:pPr>
      <w:r w:rsidRPr="00B37248">
        <w:t>One RCT (</w:t>
      </w:r>
      <w:proofErr w:type="spellStart"/>
      <w:r w:rsidRPr="00B37248">
        <w:t>Teimoori</w:t>
      </w:r>
      <w:proofErr w:type="spellEnd"/>
      <w:r w:rsidRPr="00B37248">
        <w:t xml:space="preserve"> 2014) was judged to be at low risk of bias for this domain, as the study used validated methods for outcomes measures and outcomes are unable to influenced by knowledge of intervention received (labour induction). </w:t>
      </w:r>
    </w:p>
    <w:p w14:paraId="78D08924" w14:textId="77777777" w:rsidR="00901C90" w:rsidRPr="00B37248" w:rsidRDefault="00901C90" w:rsidP="00EE1B51">
      <w:pPr>
        <w:pStyle w:val="Heading4a"/>
      </w:pPr>
      <w:r w:rsidRPr="00B37248">
        <w:lastRenderedPageBreak/>
        <w:t>Bias in selection of the reported result</w:t>
      </w:r>
    </w:p>
    <w:p w14:paraId="732A155F" w14:textId="77777777" w:rsidR="00901C90" w:rsidRPr="00B37248" w:rsidRDefault="00901C90" w:rsidP="00901C90">
      <w:pPr>
        <w:pStyle w:val="BodyText"/>
      </w:pPr>
      <w:r w:rsidRPr="00B37248">
        <w:t>One study (</w:t>
      </w:r>
      <w:proofErr w:type="spellStart"/>
      <w:r w:rsidRPr="00B37248">
        <w:t>Teimoori</w:t>
      </w:r>
      <w:proofErr w:type="spellEnd"/>
      <w:r w:rsidRPr="00B37248">
        <w:t xml:space="preserve"> 2014) reported all eligible specified results and, in the absence of an available protocol or analysis plan, were judged to be at some concerns for this domain.</w:t>
      </w:r>
    </w:p>
    <w:p w14:paraId="3082E1E9" w14:textId="77777777" w:rsidR="00901C90" w:rsidRPr="00B37248" w:rsidRDefault="00901C90" w:rsidP="00EE1B51">
      <w:pPr>
        <w:pStyle w:val="H4-NoNum"/>
      </w:pPr>
      <w:r w:rsidRPr="00B37248">
        <w:t>Non-randomised studies of interventions</w:t>
      </w:r>
    </w:p>
    <w:p w14:paraId="28217FFD" w14:textId="77777777" w:rsidR="00901C90" w:rsidRPr="00B37248" w:rsidRDefault="00901C90" w:rsidP="00EE1B51">
      <w:pPr>
        <w:pStyle w:val="Heading4a"/>
      </w:pPr>
      <w:r w:rsidRPr="00B37248">
        <w:t>Bias due to confounding</w:t>
      </w:r>
    </w:p>
    <w:p w14:paraId="2837C64F" w14:textId="77777777" w:rsidR="00901C90" w:rsidRPr="00B37248" w:rsidRDefault="00901C90" w:rsidP="00901C90">
      <w:pPr>
        <w:pStyle w:val="BodyText"/>
      </w:pPr>
      <w:r w:rsidRPr="00B37248">
        <w:t xml:space="preserve">One study (Schitter 2015) was assessed at serious concerns for this domain. Although we do not expect serious residual confounding there is no evidence that pre-intervention variables that have the potential for confounding of the effect of the intervention, have been appropriately controlled for, this includes breech presentation and whether the women are first-time mothers. </w:t>
      </w:r>
    </w:p>
    <w:p w14:paraId="7EBF7D6B" w14:textId="77777777" w:rsidR="00901C90" w:rsidRPr="00B37248" w:rsidRDefault="00901C90" w:rsidP="00EE1B51">
      <w:pPr>
        <w:pStyle w:val="Heading4a"/>
      </w:pPr>
      <w:r w:rsidRPr="00B37248">
        <w:t>Bias of selection of participants into the study</w:t>
      </w:r>
    </w:p>
    <w:p w14:paraId="133B5EF8" w14:textId="77777777" w:rsidR="00901C90" w:rsidRPr="00B37248" w:rsidRDefault="00901C90" w:rsidP="00901C90">
      <w:pPr>
        <w:pStyle w:val="BodyText"/>
      </w:pPr>
      <w:r w:rsidRPr="00B37248">
        <w:t xml:space="preserve">One study (Schitter 2015) was assessed at low risk of bias in this domain. Participants were followed from the start of the intervention making it unlikely that there was misclassification of outcome status. It is assumed all eligible participants were invited to participate. </w:t>
      </w:r>
    </w:p>
    <w:p w14:paraId="67B7158D" w14:textId="77777777" w:rsidR="00901C90" w:rsidRPr="00B37248" w:rsidRDefault="00901C90" w:rsidP="00EE1B51">
      <w:pPr>
        <w:pStyle w:val="Heading4a"/>
      </w:pPr>
      <w:r w:rsidRPr="00B37248">
        <w:t>Bias in classification of interventions</w:t>
      </w:r>
    </w:p>
    <w:p w14:paraId="75C2AAAB" w14:textId="77777777" w:rsidR="00901C90" w:rsidRPr="00B37248" w:rsidRDefault="00901C90" w:rsidP="00901C90">
      <w:pPr>
        <w:pStyle w:val="BodyText"/>
      </w:pPr>
      <w:r w:rsidRPr="00B37248">
        <w:t xml:space="preserve">One study (Schitter 2015) was assessed at low risk of bias in this domain. Intervention status was well defined and was determined after enrolment into the study. </w:t>
      </w:r>
    </w:p>
    <w:p w14:paraId="481A6A44" w14:textId="77777777" w:rsidR="00901C90" w:rsidRPr="00B37248" w:rsidRDefault="00901C90" w:rsidP="00EE1B51">
      <w:pPr>
        <w:pStyle w:val="Heading4a"/>
      </w:pPr>
      <w:r w:rsidRPr="00B37248">
        <w:t>Bias due to deviations from intended interventions</w:t>
      </w:r>
    </w:p>
    <w:p w14:paraId="386B8E31" w14:textId="77777777" w:rsidR="00901C90" w:rsidRPr="00B37248" w:rsidRDefault="00901C90" w:rsidP="00901C90">
      <w:pPr>
        <w:pStyle w:val="BodyText"/>
      </w:pPr>
      <w:r w:rsidRPr="00B37248">
        <w:t>One study (Schitter 2015) was assessed at moderate risk of bias in this domain. Participants were allocated to the control group if they refused the intervention group, with any deviations from intended intervention reflecting usual practice.</w:t>
      </w:r>
    </w:p>
    <w:p w14:paraId="113ABF53" w14:textId="77777777" w:rsidR="00901C90" w:rsidRPr="00B37248" w:rsidRDefault="00901C90" w:rsidP="00EE1B51">
      <w:pPr>
        <w:pStyle w:val="Heading4a"/>
      </w:pPr>
      <w:r w:rsidRPr="00B37248">
        <w:t>Bias due to missing data</w:t>
      </w:r>
    </w:p>
    <w:p w14:paraId="15CA9E9C" w14:textId="77777777" w:rsidR="00901C90" w:rsidRPr="00B37248" w:rsidRDefault="00901C90" w:rsidP="00901C90">
      <w:pPr>
        <w:pStyle w:val="BodyText"/>
      </w:pPr>
      <w:r w:rsidRPr="00B37248">
        <w:t>One study (Schitter 2015) was assessed at serious risk of bias in this domain, due to a 38% drop out rate in the intervention group, which is likely to overstate the effect of the intervention. The method of analysis used to account for this missing data (last value carried forward) was considered appropriate.</w:t>
      </w:r>
    </w:p>
    <w:p w14:paraId="193376C7" w14:textId="77777777" w:rsidR="00901C90" w:rsidRPr="00B37248" w:rsidRDefault="00901C90" w:rsidP="00EE1B51">
      <w:pPr>
        <w:pStyle w:val="Heading4a"/>
      </w:pPr>
      <w:r w:rsidRPr="00B37248">
        <w:t>Bias in measurement of outcomes</w:t>
      </w:r>
    </w:p>
    <w:p w14:paraId="66607B4B" w14:textId="77777777" w:rsidR="00901C90" w:rsidRPr="00B37248" w:rsidRDefault="00901C90" w:rsidP="00901C90">
      <w:pPr>
        <w:pStyle w:val="BodyText"/>
      </w:pPr>
      <w:r w:rsidRPr="00B37248">
        <w:t xml:space="preserve">One study (Schitter 2015) was assessed at moderate risk of bias in this domain, as outcomes were subjective and could have been influenced by knowledge of the intervention received. </w:t>
      </w:r>
    </w:p>
    <w:p w14:paraId="1E66E5A2" w14:textId="77777777" w:rsidR="00901C90" w:rsidRPr="00B37248" w:rsidRDefault="00901C90" w:rsidP="00EE1B51">
      <w:pPr>
        <w:pStyle w:val="Heading4a"/>
      </w:pPr>
      <w:r w:rsidRPr="00B37248">
        <w:t>Bias in selection of the reported result</w:t>
      </w:r>
    </w:p>
    <w:p w14:paraId="6C843537" w14:textId="77777777" w:rsidR="00901C90" w:rsidRPr="00B37248" w:rsidRDefault="00901C90" w:rsidP="00901C90">
      <w:pPr>
        <w:pStyle w:val="BodyText"/>
      </w:pPr>
      <w:r w:rsidRPr="00B37248">
        <w:t xml:space="preserve">One study (Schitter 2015) was assessed at low risk of bias in this domain, as outcomes measures were measured appropriately. </w:t>
      </w:r>
    </w:p>
    <w:p w14:paraId="26FA761E" w14:textId="1A05CA27" w:rsidR="00901C90" w:rsidRPr="00B37248" w:rsidRDefault="00901C90" w:rsidP="00901C90">
      <w:pPr>
        <w:pStyle w:val="Caption"/>
      </w:pPr>
      <w:bookmarkStart w:id="211" w:name="_Ref84346688"/>
      <w:bookmarkStart w:id="212" w:name="_Ref92277326"/>
      <w:bookmarkStart w:id="213" w:name="_Toc87346050"/>
      <w:bookmarkStart w:id="214" w:name="_Toc87942157"/>
      <w:bookmarkStart w:id="215" w:name="_Toc159843946"/>
      <w:r w:rsidRPr="00B37248">
        <w:lastRenderedPageBreak/>
        <w:t xml:space="preserve">Figure </w:t>
      </w:r>
      <w:bookmarkEnd w:id="211"/>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Figure \* ARABIC \s 1 </w:instrText>
      </w:r>
      <w:r w:rsidR="00C804DD" w:rsidRPr="00B37248">
        <w:fldChar w:fldCharType="separate"/>
      </w:r>
      <w:r w:rsidR="00AC414C">
        <w:rPr>
          <w:noProof/>
        </w:rPr>
        <w:t>14</w:t>
      </w:r>
      <w:r w:rsidR="00C804DD" w:rsidRPr="00B37248">
        <w:fldChar w:fldCharType="end"/>
      </w:r>
      <w:bookmarkEnd w:id="212"/>
      <w:r w:rsidRPr="00B37248">
        <w:tab/>
        <w:t>Risk of bias graph: review authors' judgements about each risk of bias item presented as percentages across all included studies – Pregnancy</w:t>
      </w:r>
      <w:bookmarkEnd w:id="213"/>
      <w:bookmarkEnd w:id="214"/>
      <w:r w:rsidRPr="00B37248">
        <w:t xml:space="preserve"> and </w:t>
      </w:r>
      <w:r w:rsidR="00851807" w:rsidRPr="00B37248">
        <w:t>childbirth</w:t>
      </w:r>
      <w:bookmarkEnd w:id="215"/>
      <w:r w:rsidR="00851807" w:rsidRPr="00B37248">
        <w:t xml:space="preserve">   </w:t>
      </w:r>
    </w:p>
    <w:p w14:paraId="71922F8B" w14:textId="77777777" w:rsidR="00901C90" w:rsidRPr="00B37248" w:rsidRDefault="00901C90" w:rsidP="00901C90">
      <w:pPr>
        <w:pStyle w:val="Pic"/>
        <w:rPr>
          <w:rStyle w:val="Strong"/>
        </w:rPr>
      </w:pPr>
      <w:r w:rsidRPr="00B37248">
        <w:rPr>
          <w:rStyle w:val="Strong"/>
        </w:rPr>
        <w:t>Randomised controlled trials</w:t>
      </w:r>
    </w:p>
    <w:p w14:paraId="1036CEC0" w14:textId="77777777" w:rsidR="00901C90" w:rsidRPr="00B37248" w:rsidRDefault="00901C90" w:rsidP="00901C90">
      <w:pPr>
        <w:pStyle w:val="Pic"/>
      </w:pPr>
      <w:r w:rsidRPr="00E376E0">
        <w:rPr>
          <w:noProof/>
        </w:rPr>
        <w:drawing>
          <wp:inline distT="0" distB="0" distL="0" distR="0" wp14:anchorId="6E5E48C8" wp14:editId="351260E4">
            <wp:extent cx="5595583" cy="1689298"/>
            <wp:effectExtent l="0" t="0" r="5715" b="6350"/>
            <wp:docPr id="19" name="Picture 19" descr="Graphical user interface, 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chart, bar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8206" cy="1696128"/>
                    </a:xfrm>
                    <a:prstGeom prst="rect">
                      <a:avLst/>
                    </a:prstGeom>
                    <a:noFill/>
                    <a:ln>
                      <a:noFill/>
                    </a:ln>
                  </pic:spPr>
                </pic:pic>
              </a:graphicData>
            </a:graphic>
          </wp:inline>
        </w:drawing>
      </w:r>
    </w:p>
    <w:p w14:paraId="21A65AEB" w14:textId="77777777" w:rsidR="00901C90" w:rsidRPr="00B37248" w:rsidRDefault="00901C90" w:rsidP="00901C90">
      <w:pPr>
        <w:pStyle w:val="Pic"/>
        <w:rPr>
          <w:rStyle w:val="Strong"/>
        </w:rPr>
      </w:pPr>
      <w:r w:rsidRPr="00B37248">
        <w:rPr>
          <w:rStyle w:val="Strong"/>
        </w:rPr>
        <w:t>Non-randomised studies of interventions</w:t>
      </w:r>
    </w:p>
    <w:p w14:paraId="05FAA192" w14:textId="77777777" w:rsidR="00901C90" w:rsidRPr="00B37248" w:rsidRDefault="00901C90" w:rsidP="00901C90">
      <w:pPr>
        <w:pStyle w:val="Pic"/>
      </w:pPr>
      <w:r w:rsidRPr="00E376E0">
        <w:rPr>
          <w:noProof/>
        </w:rPr>
        <w:drawing>
          <wp:inline distT="0" distB="0" distL="0" distR="0" wp14:anchorId="50FA2105" wp14:editId="26D19C47">
            <wp:extent cx="6032665" cy="1821252"/>
            <wp:effectExtent l="0" t="0" r="6350" b="7620"/>
            <wp:docPr id="11" name="Picture 11" descr="A picture containing text, screenshot, fon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colorfulnes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40502" cy="1823618"/>
                    </a:xfrm>
                    <a:prstGeom prst="rect">
                      <a:avLst/>
                    </a:prstGeom>
                    <a:noFill/>
                    <a:ln>
                      <a:noFill/>
                    </a:ln>
                  </pic:spPr>
                </pic:pic>
              </a:graphicData>
            </a:graphic>
          </wp:inline>
        </w:drawing>
      </w:r>
    </w:p>
    <w:p w14:paraId="7B151A5A" w14:textId="77777777" w:rsidR="00901C90" w:rsidRPr="00B37248" w:rsidRDefault="00901C90" w:rsidP="00901C90">
      <w:pPr>
        <w:pStyle w:val="TableFigNotes18"/>
      </w:pPr>
    </w:p>
    <w:p w14:paraId="73A0F75D" w14:textId="77777777" w:rsidR="00901C90" w:rsidRPr="00B37248" w:rsidRDefault="00901C90" w:rsidP="0011364B">
      <w:pPr>
        <w:pStyle w:val="Heading4"/>
      </w:pPr>
      <w:r w:rsidRPr="00B37248">
        <w:t>Effect of intervention</w:t>
      </w:r>
    </w:p>
    <w:p w14:paraId="013E909E" w14:textId="21D8960A" w:rsidR="00901C90" w:rsidRPr="00B37248" w:rsidRDefault="00901C90" w:rsidP="00901C90">
      <w:pPr>
        <w:pStyle w:val="BodyText"/>
      </w:pPr>
      <w:r w:rsidRPr="00B37248">
        <w:t xml:space="preserve">Outcomes considered by the NTWC to be critical or important for decision-making in pregnant women are listed in </w:t>
      </w:r>
      <w:r w:rsidRPr="00B37248">
        <w:fldChar w:fldCharType="begin"/>
      </w:r>
      <w:r w:rsidRPr="00B37248">
        <w:instrText xml:space="preserve"> REF _Ref104298013 \h </w:instrText>
      </w:r>
      <w:r w:rsidRPr="00B37248">
        <w:fldChar w:fldCharType="separate"/>
      </w:r>
      <w:r w:rsidR="00AC414C" w:rsidRPr="00B37248">
        <w:t xml:space="preserve">Table </w:t>
      </w:r>
      <w:r w:rsidR="00AC414C">
        <w:rPr>
          <w:noProof/>
        </w:rPr>
        <w:t>D</w:t>
      </w:r>
      <w:r w:rsidR="00AC414C" w:rsidRPr="00B37248">
        <w:noBreakHyphen/>
      </w:r>
      <w:r w:rsidR="00AC414C">
        <w:rPr>
          <w:noProof/>
        </w:rPr>
        <w:t>26</w:t>
      </w:r>
      <w:r w:rsidRPr="00B37248">
        <w:fldChar w:fldCharType="end"/>
      </w:r>
      <w:r w:rsidRPr="00B37248">
        <w:t>.</w:t>
      </w:r>
    </w:p>
    <w:p w14:paraId="583EAB2E" w14:textId="363A01F6" w:rsidR="00901C90" w:rsidRPr="00B37248" w:rsidRDefault="00901C90" w:rsidP="00901C90">
      <w:pPr>
        <w:pStyle w:val="Caption"/>
      </w:pPr>
      <w:bookmarkStart w:id="216" w:name="_Ref104298013"/>
      <w:bookmarkStart w:id="217" w:name="_Toc117767397"/>
      <w:bookmarkStart w:id="218" w:name="_Toc159843926"/>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26</w:t>
      </w:r>
      <w:r w:rsidR="00C804DD" w:rsidRPr="00B37248">
        <w:fldChar w:fldCharType="end"/>
      </w:r>
      <w:bookmarkEnd w:id="216"/>
      <w:r w:rsidRPr="00B37248">
        <w:tab/>
        <w:t>Outcomes considered by the NTWC to be critical or important for decision-making: Pregnancy, prenatal</w:t>
      </w:r>
      <w:bookmarkEnd w:id="217"/>
      <w:bookmarkEnd w:id="218"/>
    </w:p>
    <w:tbl>
      <w:tblPr>
        <w:tblStyle w:val="PlainTable2"/>
        <w:tblW w:w="5000" w:type="pct"/>
        <w:tblLayout w:type="fixed"/>
        <w:tblLook w:val="04A0" w:firstRow="1" w:lastRow="0" w:firstColumn="1" w:lastColumn="0" w:noHBand="0" w:noVBand="1"/>
      </w:tblPr>
      <w:tblGrid>
        <w:gridCol w:w="1738"/>
        <w:gridCol w:w="2230"/>
        <w:gridCol w:w="1419"/>
        <w:gridCol w:w="1984"/>
        <w:gridCol w:w="1187"/>
        <w:gridCol w:w="1187"/>
      </w:tblGrid>
      <w:tr w:rsidR="00901C90" w:rsidRPr="00B37248" w14:paraId="07D3217C" w14:textId="77777777" w:rsidTr="00945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 w:type="pct"/>
            <w:noWrap/>
            <w:hideMark/>
          </w:tcPr>
          <w:p w14:paraId="7739DCE0" w14:textId="77777777" w:rsidR="00901C90" w:rsidRPr="00B37248" w:rsidRDefault="00901C90" w:rsidP="00B072BE">
            <w:pPr>
              <w:pStyle w:val="Tabletext9pt"/>
            </w:pPr>
            <w:r w:rsidRPr="00B37248">
              <w:t>Outcome domain</w:t>
            </w:r>
          </w:p>
        </w:tc>
        <w:tc>
          <w:tcPr>
            <w:tcW w:w="1144" w:type="pct"/>
          </w:tcPr>
          <w:p w14:paraId="01DB6887"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Measured with</w:t>
            </w:r>
          </w:p>
        </w:tc>
        <w:tc>
          <w:tcPr>
            <w:tcW w:w="728" w:type="pct"/>
            <w:hideMark/>
          </w:tcPr>
          <w:p w14:paraId="5945ACED"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consensus rating</w:t>
            </w:r>
          </w:p>
        </w:tc>
        <w:tc>
          <w:tcPr>
            <w:tcW w:w="1018" w:type="pct"/>
          </w:tcPr>
          <w:p w14:paraId="6107EE8B"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Data available for comparison 1 or 2?</w:t>
            </w:r>
          </w:p>
        </w:tc>
        <w:tc>
          <w:tcPr>
            <w:tcW w:w="609" w:type="pct"/>
          </w:tcPr>
          <w:p w14:paraId="0857314D"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Schitter 2015</w:t>
            </w:r>
          </w:p>
        </w:tc>
        <w:tc>
          <w:tcPr>
            <w:tcW w:w="609" w:type="pct"/>
          </w:tcPr>
          <w:p w14:paraId="140B128B"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proofErr w:type="spellStart"/>
            <w:r w:rsidRPr="00B37248">
              <w:t>Teimoori</w:t>
            </w:r>
            <w:proofErr w:type="spellEnd"/>
            <w:r w:rsidRPr="00B37248">
              <w:t xml:space="preserve"> 2014</w:t>
            </w:r>
          </w:p>
        </w:tc>
      </w:tr>
      <w:tr w:rsidR="00901C90" w:rsidRPr="00B37248" w14:paraId="2FF950EA"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 w:type="pct"/>
            <w:noWrap/>
          </w:tcPr>
          <w:p w14:paraId="49B8545C" w14:textId="77777777" w:rsidR="00901C90" w:rsidRPr="00B37248" w:rsidRDefault="00901C90" w:rsidP="00B072BE">
            <w:pPr>
              <w:pStyle w:val="Tabletext9pt"/>
            </w:pPr>
            <w:r w:rsidRPr="00B37248">
              <w:t>Birth experience</w:t>
            </w:r>
          </w:p>
        </w:tc>
        <w:tc>
          <w:tcPr>
            <w:tcW w:w="1144" w:type="pct"/>
          </w:tcPr>
          <w:p w14:paraId="3F891DBF"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Duration of labour</w:t>
            </w:r>
          </w:p>
        </w:tc>
        <w:tc>
          <w:tcPr>
            <w:tcW w:w="728" w:type="pct"/>
          </w:tcPr>
          <w:p w14:paraId="0A46F771"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18" w:type="pct"/>
          </w:tcPr>
          <w:p w14:paraId="5F8F4F5D"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609" w:type="pct"/>
          </w:tcPr>
          <w:p w14:paraId="17E48E29"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609" w:type="pct"/>
          </w:tcPr>
          <w:p w14:paraId="362E7989"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B37248">
              <w:rPr>
                <w:rFonts w:ascii="Segoe UI Symbol" w:hAnsi="Segoe UI Symbol" w:cs="Segoe UI Symbol"/>
              </w:rPr>
              <w:t>✓</w:t>
            </w:r>
            <w:r w:rsidRPr="00B37248">
              <w:t> </w:t>
            </w:r>
          </w:p>
        </w:tc>
      </w:tr>
      <w:tr w:rsidR="00901C90" w:rsidRPr="00B37248" w14:paraId="7AE8127A" w14:textId="77777777" w:rsidTr="0094559F">
        <w:tc>
          <w:tcPr>
            <w:cnfStyle w:val="001000000000" w:firstRow="0" w:lastRow="0" w:firstColumn="1" w:lastColumn="0" w:oddVBand="0" w:evenVBand="0" w:oddHBand="0" w:evenHBand="0" w:firstRowFirstColumn="0" w:firstRowLastColumn="0" w:lastRowFirstColumn="0" w:lastRowLastColumn="0"/>
            <w:tcW w:w="892" w:type="pct"/>
          </w:tcPr>
          <w:p w14:paraId="0AA1FA2D" w14:textId="77777777" w:rsidR="00901C90" w:rsidRPr="00B37248" w:rsidRDefault="00901C90" w:rsidP="00B072BE">
            <w:pPr>
              <w:pStyle w:val="Tabletext9pt"/>
            </w:pPr>
            <w:r w:rsidRPr="00B37248">
              <w:t xml:space="preserve">Quality of life </w:t>
            </w:r>
          </w:p>
        </w:tc>
        <w:tc>
          <w:tcPr>
            <w:tcW w:w="1144" w:type="pct"/>
          </w:tcPr>
          <w:p w14:paraId="030749AC"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SF 36 </w:t>
            </w:r>
          </w:p>
        </w:tc>
        <w:tc>
          <w:tcPr>
            <w:tcW w:w="728" w:type="pct"/>
            <w:noWrap/>
          </w:tcPr>
          <w:p w14:paraId="49A1FD3D"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1018" w:type="pct"/>
          </w:tcPr>
          <w:p w14:paraId="667CD804"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Yes</w:t>
            </w:r>
          </w:p>
        </w:tc>
        <w:tc>
          <w:tcPr>
            <w:tcW w:w="609" w:type="pct"/>
          </w:tcPr>
          <w:p w14:paraId="5E77ED8A"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B37248">
              <w:rPr>
                <w:rFonts w:ascii="Segoe UI Symbol" w:hAnsi="Segoe UI Symbol" w:cs="Segoe UI Symbol"/>
              </w:rPr>
              <w:t>✓</w:t>
            </w:r>
            <w:r w:rsidRPr="00B37248">
              <w:t> </w:t>
            </w:r>
          </w:p>
        </w:tc>
        <w:tc>
          <w:tcPr>
            <w:tcW w:w="609" w:type="pct"/>
          </w:tcPr>
          <w:p w14:paraId="39E0AA0A"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684142" w:rsidRPr="00B37248" w14:paraId="6D991031"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 w:type="pct"/>
          </w:tcPr>
          <w:p w14:paraId="70090EB0" w14:textId="77777777" w:rsidR="00684142" w:rsidRPr="00B37248" w:rsidRDefault="00684142" w:rsidP="00B072BE">
            <w:pPr>
              <w:pStyle w:val="Tabletext9pt"/>
            </w:pPr>
            <w:r w:rsidRPr="00B37248">
              <w:t>Pregnancy-related pain</w:t>
            </w:r>
          </w:p>
        </w:tc>
        <w:tc>
          <w:tcPr>
            <w:tcW w:w="1144" w:type="pct"/>
          </w:tcPr>
          <w:p w14:paraId="2685728C" w14:textId="77777777" w:rsidR="00684142" w:rsidRPr="00B37248" w:rsidRDefault="00684142" w:rsidP="00B072BE">
            <w:pPr>
              <w:pStyle w:val="Tabletext9pt"/>
              <w:cnfStyle w:val="000000100000" w:firstRow="0" w:lastRow="0" w:firstColumn="0" w:lastColumn="0" w:oddVBand="0" w:evenVBand="0" w:oddHBand="1" w:evenHBand="0" w:firstRowFirstColumn="0" w:firstRowLastColumn="0" w:lastRowFirstColumn="0" w:lastRowLastColumn="0"/>
            </w:pPr>
            <w:r w:rsidRPr="00B37248">
              <w:t>Visual analogue scale</w:t>
            </w:r>
          </w:p>
        </w:tc>
        <w:tc>
          <w:tcPr>
            <w:tcW w:w="728" w:type="pct"/>
            <w:noWrap/>
          </w:tcPr>
          <w:p w14:paraId="68881B08" w14:textId="77777777" w:rsidR="00684142" w:rsidRPr="00B37248" w:rsidRDefault="00684142"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18" w:type="pct"/>
          </w:tcPr>
          <w:p w14:paraId="4881E842" w14:textId="6B3FFBC1" w:rsidR="00684142" w:rsidRPr="00B37248" w:rsidRDefault="00496869"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609" w:type="pct"/>
          </w:tcPr>
          <w:p w14:paraId="3AB80A76" w14:textId="77777777" w:rsidR="00684142" w:rsidRPr="00B37248" w:rsidRDefault="00684142" w:rsidP="00B072BE">
            <w:pPr>
              <w:pStyle w:val="Tabletext9pt"/>
              <w:cnfStyle w:val="000000100000" w:firstRow="0" w:lastRow="0" w:firstColumn="0" w:lastColumn="0" w:oddVBand="0" w:evenVBand="0" w:oddHBand="1" w:evenHBand="0" w:firstRowFirstColumn="0" w:firstRowLastColumn="0" w:lastRowFirstColumn="0" w:lastRowLastColumn="0"/>
            </w:pPr>
            <w:r w:rsidRPr="00B37248">
              <w:t>X</w:t>
            </w:r>
          </w:p>
        </w:tc>
        <w:tc>
          <w:tcPr>
            <w:tcW w:w="609" w:type="pct"/>
          </w:tcPr>
          <w:p w14:paraId="41762C94" w14:textId="77777777" w:rsidR="00684142" w:rsidRPr="00B37248" w:rsidRDefault="00684142"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3948E6" w:rsidRPr="00B37248" w14:paraId="3BA00281" w14:textId="77777777" w:rsidTr="0094559F">
        <w:tc>
          <w:tcPr>
            <w:cnfStyle w:val="001000000000" w:firstRow="0" w:lastRow="0" w:firstColumn="1" w:lastColumn="0" w:oddVBand="0" w:evenVBand="0" w:oddHBand="0" w:evenHBand="0" w:firstRowFirstColumn="0" w:firstRowLastColumn="0" w:lastRowFirstColumn="0" w:lastRowLastColumn="0"/>
            <w:tcW w:w="892" w:type="pct"/>
          </w:tcPr>
          <w:p w14:paraId="1150D6F1" w14:textId="77777777" w:rsidR="003948E6" w:rsidRPr="00B37248" w:rsidRDefault="003948E6" w:rsidP="00B072BE">
            <w:pPr>
              <w:pStyle w:val="Tabletext9pt"/>
            </w:pPr>
            <w:r w:rsidRPr="00B37248">
              <w:t>Perceived stress</w:t>
            </w:r>
          </w:p>
        </w:tc>
        <w:tc>
          <w:tcPr>
            <w:tcW w:w="1144" w:type="pct"/>
          </w:tcPr>
          <w:p w14:paraId="65528AE7" w14:textId="77777777" w:rsidR="003948E6" w:rsidRPr="00B37248" w:rsidRDefault="003948E6" w:rsidP="00B072BE">
            <w:pPr>
              <w:pStyle w:val="Tabletext9pt"/>
              <w:cnfStyle w:val="000000000000" w:firstRow="0" w:lastRow="0" w:firstColumn="0" w:lastColumn="0" w:oddVBand="0" w:evenVBand="0" w:oddHBand="0" w:evenHBand="0" w:firstRowFirstColumn="0" w:firstRowLastColumn="0" w:lastRowFirstColumn="0" w:lastRowLastColumn="0"/>
            </w:pPr>
            <w:r w:rsidRPr="00B37248">
              <w:t>Visual analogue scale</w:t>
            </w:r>
          </w:p>
        </w:tc>
        <w:tc>
          <w:tcPr>
            <w:tcW w:w="728" w:type="pct"/>
            <w:noWrap/>
          </w:tcPr>
          <w:p w14:paraId="2AA7B854" w14:textId="77777777" w:rsidR="003948E6" w:rsidRPr="00B37248" w:rsidRDefault="003948E6"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1018" w:type="pct"/>
          </w:tcPr>
          <w:p w14:paraId="7F574461" w14:textId="77777777" w:rsidR="003948E6" w:rsidRPr="00B37248" w:rsidRDefault="003948E6" w:rsidP="00B072BE">
            <w:pPr>
              <w:pStyle w:val="Tabletext9pt"/>
              <w:cnfStyle w:val="000000000000" w:firstRow="0" w:lastRow="0" w:firstColumn="0" w:lastColumn="0" w:oddVBand="0" w:evenVBand="0" w:oddHBand="0" w:evenHBand="0" w:firstRowFirstColumn="0" w:firstRowLastColumn="0" w:lastRowFirstColumn="0" w:lastRowLastColumn="0"/>
            </w:pPr>
            <w:r w:rsidRPr="00B37248">
              <w:t>Yes</w:t>
            </w:r>
          </w:p>
        </w:tc>
        <w:tc>
          <w:tcPr>
            <w:tcW w:w="609" w:type="pct"/>
          </w:tcPr>
          <w:p w14:paraId="51E74395" w14:textId="77777777" w:rsidR="003948E6" w:rsidRPr="00B37248" w:rsidRDefault="003948E6" w:rsidP="00B072BE">
            <w:pPr>
              <w:pStyle w:val="Tabletext9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B37248">
              <w:rPr>
                <w:rFonts w:ascii="Segoe UI Symbol" w:hAnsi="Segoe UI Symbol" w:cs="Segoe UI Symbol"/>
              </w:rPr>
              <w:t>✓</w:t>
            </w:r>
          </w:p>
        </w:tc>
        <w:tc>
          <w:tcPr>
            <w:tcW w:w="609" w:type="pct"/>
          </w:tcPr>
          <w:p w14:paraId="30189F32" w14:textId="77777777" w:rsidR="003948E6" w:rsidRPr="00B37248" w:rsidRDefault="003948E6"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901C90" w:rsidRPr="00B37248" w14:paraId="0E683C60"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 w:type="pct"/>
          </w:tcPr>
          <w:p w14:paraId="3419D226" w14:textId="77777777" w:rsidR="00901C90" w:rsidRPr="00B37248" w:rsidRDefault="00901C90" w:rsidP="00B072BE">
            <w:pPr>
              <w:pStyle w:val="Tabletext9pt"/>
            </w:pPr>
            <w:r w:rsidRPr="00B37248">
              <w:t xml:space="preserve">Functional capacity </w:t>
            </w:r>
          </w:p>
        </w:tc>
        <w:tc>
          <w:tcPr>
            <w:tcW w:w="1144" w:type="pct"/>
          </w:tcPr>
          <w:p w14:paraId="5D9FD126"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Activities of daily living or similar</w:t>
            </w:r>
          </w:p>
        </w:tc>
        <w:tc>
          <w:tcPr>
            <w:tcW w:w="728" w:type="pct"/>
            <w:noWrap/>
          </w:tcPr>
          <w:p w14:paraId="5727745F"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18" w:type="pct"/>
          </w:tcPr>
          <w:p w14:paraId="1FA84AFD"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609" w:type="pct"/>
          </w:tcPr>
          <w:p w14:paraId="165183A9"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609" w:type="pct"/>
          </w:tcPr>
          <w:p w14:paraId="5034A344"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901C90" w:rsidRPr="00B37248" w14:paraId="5E57B0F8" w14:textId="77777777" w:rsidTr="0094559F">
        <w:tc>
          <w:tcPr>
            <w:cnfStyle w:val="001000000000" w:firstRow="0" w:lastRow="0" w:firstColumn="1" w:lastColumn="0" w:oddVBand="0" w:evenVBand="0" w:oddHBand="0" w:evenHBand="0" w:firstRowFirstColumn="0" w:firstRowLastColumn="0" w:lastRowFirstColumn="0" w:lastRowLastColumn="0"/>
            <w:tcW w:w="892" w:type="pct"/>
          </w:tcPr>
          <w:p w14:paraId="4E80B937" w14:textId="77777777" w:rsidR="00901C90" w:rsidRPr="00B37248" w:rsidRDefault="00901C90" w:rsidP="00B072BE">
            <w:pPr>
              <w:pStyle w:val="Tabletext9pt"/>
            </w:pPr>
            <w:r w:rsidRPr="00B37248">
              <w:t>Maternal morbidity</w:t>
            </w:r>
          </w:p>
        </w:tc>
        <w:tc>
          <w:tcPr>
            <w:tcW w:w="1144" w:type="pct"/>
          </w:tcPr>
          <w:p w14:paraId="3B4E5463"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None reported</w:t>
            </w:r>
          </w:p>
        </w:tc>
        <w:tc>
          <w:tcPr>
            <w:tcW w:w="728" w:type="pct"/>
            <w:noWrap/>
          </w:tcPr>
          <w:p w14:paraId="470838E6"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Important</w:t>
            </w:r>
          </w:p>
        </w:tc>
        <w:tc>
          <w:tcPr>
            <w:tcW w:w="1018" w:type="pct"/>
          </w:tcPr>
          <w:p w14:paraId="217BAEB7"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609" w:type="pct"/>
          </w:tcPr>
          <w:p w14:paraId="20EA702F"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609" w:type="pct"/>
          </w:tcPr>
          <w:p w14:paraId="5CDE7C69"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901C90" w:rsidRPr="00B37248" w14:paraId="20621371"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 w:type="pct"/>
          </w:tcPr>
          <w:p w14:paraId="652CF85A" w14:textId="77777777" w:rsidR="00901C90" w:rsidRPr="00B37248" w:rsidRDefault="00901C90" w:rsidP="00B072BE">
            <w:pPr>
              <w:pStyle w:val="Tabletext9pt"/>
            </w:pPr>
            <w:r w:rsidRPr="00B37248">
              <w:t xml:space="preserve">Foetal health </w:t>
            </w:r>
          </w:p>
        </w:tc>
        <w:tc>
          <w:tcPr>
            <w:tcW w:w="1144" w:type="pct"/>
          </w:tcPr>
          <w:p w14:paraId="094081DF"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Ultrasound</w:t>
            </w:r>
          </w:p>
        </w:tc>
        <w:tc>
          <w:tcPr>
            <w:tcW w:w="728" w:type="pct"/>
            <w:noWrap/>
          </w:tcPr>
          <w:p w14:paraId="0AC2EE14"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Important</w:t>
            </w:r>
          </w:p>
        </w:tc>
        <w:tc>
          <w:tcPr>
            <w:tcW w:w="1018" w:type="pct"/>
          </w:tcPr>
          <w:p w14:paraId="7334333B"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609" w:type="pct"/>
          </w:tcPr>
          <w:p w14:paraId="349E4097"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X</w:t>
            </w:r>
          </w:p>
        </w:tc>
        <w:tc>
          <w:tcPr>
            <w:tcW w:w="609" w:type="pct"/>
          </w:tcPr>
          <w:p w14:paraId="3620B8E6"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bl>
    <w:p w14:paraId="6D909F41" w14:textId="77777777" w:rsidR="00901C90" w:rsidRPr="00B37248" w:rsidRDefault="00901C90" w:rsidP="00901C90">
      <w:pPr>
        <w:pStyle w:val="TableFigNotes18"/>
      </w:pPr>
      <w:r w:rsidRPr="00B37248">
        <w:t>Abbreviations: QoL, quality of life; SF-36, 36-item short-form</w:t>
      </w:r>
    </w:p>
    <w:p w14:paraId="603A6C35" w14:textId="77777777" w:rsidR="00901C90" w:rsidRPr="00B37248" w:rsidRDefault="00901C90" w:rsidP="00901C90">
      <w:pPr>
        <w:pStyle w:val="TableFigNotes18"/>
      </w:pPr>
      <w:r w:rsidRPr="00B37248">
        <w:rPr>
          <w:rFonts w:ascii="Segoe UI Symbol" w:hAnsi="Segoe UI Symbol" w:cs="Segoe UI Symbol"/>
        </w:rPr>
        <w:t>✓</w:t>
      </w:r>
      <w:r w:rsidRPr="00B37248">
        <w:t> A study result is available for inclusion in the synthesis</w:t>
      </w:r>
    </w:p>
    <w:p w14:paraId="3C56272A" w14:textId="77777777" w:rsidR="00901C90" w:rsidRPr="00B37248" w:rsidRDefault="00901C90" w:rsidP="00901C90">
      <w:pPr>
        <w:pStyle w:val="TableFigNotes18"/>
      </w:pPr>
      <w:r w:rsidRPr="00B37248">
        <w:t>X No study result is available for inclusion, (probably) because the P value, magnitude or direction of the results generated were considered unfavourable by the study investigators</w:t>
      </w:r>
    </w:p>
    <w:p w14:paraId="50293E0A" w14:textId="77777777" w:rsidR="00901C90" w:rsidRPr="00B37248" w:rsidRDefault="00901C90" w:rsidP="00901C90">
      <w:pPr>
        <w:pStyle w:val="TableFigNotes18"/>
      </w:pPr>
      <w:r w:rsidRPr="00B37248">
        <w:t>-- No study result is available for inclusion, (probably) because the outcome was not assessed, or for a reason unrelated to the P value, magnitude or direction of the results</w:t>
      </w:r>
    </w:p>
    <w:p w14:paraId="593DDFEC" w14:textId="77777777" w:rsidR="00901C90" w:rsidRPr="00B37248" w:rsidRDefault="00901C90" w:rsidP="00901C90">
      <w:pPr>
        <w:pStyle w:val="TableFigNotes18"/>
      </w:pPr>
      <w:r w:rsidRPr="00B37248">
        <w:t>? No study result is available for inclusion, and it is unclear if the outcome was assessed in the study</w:t>
      </w:r>
    </w:p>
    <w:p w14:paraId="35C435DB" w14:textId="302CA7A5" w:rsidR="00901C90" w:rsidRPr="00B37248" w:rsidRDefault="00901C90" w:rsidP="00901C90">
      <w:pPr>
        <w:pStyle w:val="Heading5"/>
        <w:rPr>
          <w:lang w:val="en-AU"/>
        </w:rPr>
      </w:pPr>
      <w:r w:rsidRPr="00B37248">
        <w:rPr>
          <w:lang w:val="en-AU"/>
        </w:rPr>
        <w:lastRenderedPageBreak/>
        <w:t xml:space="preserve">Comparison 1 (vs </w:t>
      </w:r>
      <w:r w:rsidR="00DC1596" w:rsidRPr="00B37248">
        <w:rPr>
          <w:lang w:val="en-AU"/>
        </w:rPr>
        <w:t>sham</w:t>
      </w:r>
      <w:r w:rsidRPr="00B37248">
        <w:rPr>
          <w:lang w:val="en-AU"/>
        </w:rPr>
        <w:t>)</w:t>
      </w:r>
    </w:p>
    <w:p w14:paraId="4352D339" w14:textId="053E5B59" w:rsidR="00901C90" w:rsidRPr="00B37248" w:rsidRDefault="00901C90" w:rsidP="00901C90">
      <w:pPr>
        <w:pStyle w:val="BodyText"/>
      </w:pPr>
      <w:r w:rsidRPr="00B37248">
        <w:t xml:space="preserve">There were no studies found comparing shiatsu with </w:t>
      </w:r>
      <w:r w:rsidR="00DC1596" w:rsidRPr="00B37248">
        <w:t>sham</w:t>
      </w:r>
      <w:r w:rsidRPr="00B37248">
        <w:t xml:space="preserve"> in pregnant women.</w:t>
      </w:r>
    </w:p>
    <w:p w14:paraId="5B7E022E" w14:textId="77777777" w:rsidR="00901C90" w:rsidRPr="00B37248" w:rsidRDefault="00901C90" w:rsidP="00901C90">
      <w:pPr>
        <w:pStyle w:val="Heading5"/>
        <w:rPr>
          <w:lang w:val="en-AU"/>
        </w:rPr>
      </w:pPr>
      <w:r w:rsidRPr="00B37248">
        <w:rPr>
          <w:lang w:val="en-AU"/>
        </w:rPr>
        <w:t>Comparison 2 (vs control)</w:t>
      </w:r>
    </w:p>
    <w:p w14:paraId="0C267BB3" w14:textId="7DDF3802" w:rsidR="00901C90" w:rsidRPr="00B37248" w:rsidRDefault="00901C90" w:rsidP="00901C90">
      <w:pPr>
        <w:pStyle w:val="BodyText"/>
      </w:pPr>
      <w:r w:rsidRPr="00B37248">
        <w:t>One RCT (</w:t>
      </w:r>
      <w:proofErr w:type="spellStart"/>
      <w:r w:rsidRPr="00B37248">
        <w:t>Teimoori</w:t>
      </w:r>
      <w:proofErr w:type="spellEnd"/>
      <w:r w:rsidRPr="00B37248">
        <w:t xml:space="preserve"> 2014) and one NRSI (Schitter 2015) comparing shiatsu to control (no intervention) in pregnant women were eligible for this comparison and contributed data relevant to the </w:t>
      </w:r>
      <w:r w:rsidR="00BF7DAA" w:rsidRPr="00B37248">
        <w:t xml:space="preserve">three </w:t>
      </w:r>
      <w:r w:rsidRPr="00B37248">
        <w:t>of the seven critical or important outcomes.</w:t>
      </w:r>
    </w:p>
    <w:p w14:paraId="3B644577" w14:textId="77777777" w:rsidR="00901C90" w:rsidRPr="00B37248" w:rsidRDefault="00901C90" w:rsidP="00901C90">
      <w:pPr>
        <w:pStyle w:val="Heading6"/>
      </w:pPr>
      <w:r w:rsidRPr="00B37248">
        <w:t>Birth experience</w:t>
      </w:r>
    </w:p>
    <w:p w14:paraId="10C9ABFE" w14:textId="77777777" w:rsidR="00901C90" w:rsidRPr="00B37248" w:rsidRDefault="00901C90" w:rsidP="00901C90">
      <w:pPr>
        <w:pStyle w:val="BodyText"/>
      </w:pPr>
      <w:r w:rsidRPr="00B37248">
        <w:t>One RCT (288 participants) reported the mean duration of labour after the application of shiatsu to induce labour among post-term mothers (</w:t>
      </w:r>
      <w:proofErr w:type="spellStart"/>
      <w:r w:rsidRPr="00B37248">
        <w:t>Teimoori</w:t>
      </w:r>
      <w:proofErr w:type="spellEnd"/>
      <w:r w:rsidRPr="00B37248">
        <w:t xml:space="preserve"> 2014). Measurement details were lacking and are assumed to be measured from onset of dilation of the cervix (stage one) through birth (stage two) and until the delivery of the placenta (stage three). Available data were limited to absolute numbers (no standard deviation, confidence interval etc. reported), with the authors noting the mean duration of labour stages being 15.4 hours in the shiatsu group and 13.2 hours in the control group, which were not significantly different (</w:t>
      </w:r>
      <w:r w:rsidRPr="00B37248">
        <w:rPr>
          <w:rStyle w:val="Emphasis"/>
        </w:rPr>
        <w:t>p </w:t>
      </w:r>
      <w:r w:rsidRPr="00B37248">
        <w:t>&gt; 0.05).</w:t>
      </w:r>
      <w:r w:rsidRPr="00B37248">
        <w:rPr>
          <w:rStyle w:val="Emphasis"/>
        </w:rPr>
        <w:t xml:space="preserve"> (GRADE: Low)</w:t>
      </w:r>
    </w:p>
    <w:p w14:paraId="23D7E6DF" w14:textId="77777777" w:rsidR="00901C90" w:rsidRPr="00B37248" w:rsidRDefault="00901C90" w:rsidP="00901C90">
      <w:pPr>
        <w:pStyle w:val="Heading6"/>
      </w:pPr>
      <w:r w:rsidRPr="00B37248">
        <w:t>Quality of life</w:t>
      </w:r>
    </w:p>
    <w:p w14:paraId="2CC0CA4F" w14:textId="3DE5E4F1" w:rsidR="00901C90" w:rsidRPr="00B37248" w:rsidRDefault="00901C90" w:rsidP="00901C90">
      <w:pPr>
        <w:pStyle w:val="BodyText"/>
      </w:pPr>
      <w:r w:rsidRPr="00B37248">
        <w:t xml:space="preserve">One trial (17 participants) reported quality of life measured with the SF-36 Health Survey Questionnaire at </w:t>
      </w:r>
      <w:proofErr w:type="spellStart"/>
      <w:r w:rsidRPr="00B37248">
        <w:t>followup</w:t>
      </w:r>
      <w:proofErr w:type="spellEnd"/>
      <w:r w:rsidRPr="00B37248">
        <w:t xml:space="preserve"> (four days after the end of treatment (four days)) (Schitter 2015). The SF-36 is a well-established tool used to indicate the health status of a particular population that uses 36 questions to assess eight health concepts relating to physical functioning, bodily pain, role limitations to due physical health problems, role limitations due to personal or emotional problems, emotional well-being, social functioning, energy/fatigue and general health perceptions </w:t>
      </w:r>
      <w:r w:rsidRPr="00B37248">
        <w:fldChar w:fldCharType="begin"/>
      </w:r>
      <w:r w:rsidR="00A34EDC">
        <w:instrText xml:space="preserve"> ADDIN EN.CITE &lt;EndNote&gt;&lt;Cite&gt;&lt;Author&gt;Burholt&lt;/Author&gt;&lt;Year&gt;2011&lt;/Year&gt;&lt;RecNum&gt;43&lt;/RecNum&gt;&lt;DisplayText&gt;(56)&lt;/DisplayText&gt;&lt;record&gt;&lt;rec-number&gt;43&lt;/rec-number&gt;&lt;foreign-keys&gt;&lt;key app="EN" db-id="rfx5v25rowst08e59tbxx9ty5t2w0adwt52x" timestamp="1665017569"&gt;43&lt;/key&gt;&lt;/foreign-keys&gt;&lt;ref-type name="Journal Article"&gt;17&lt;/ref-type&gt;&lt;contributors&gt;&lt;authors&gt;&lt;author&gt;Burholt, V.&lt;/author&gt;&lt;author&gt;Nash, P.&lt;/author&gt;&lt;/authors&gt;&lt;/contributors&gt;&lt;auth-address&gt;Centre for Innovative Ageing, College of Human and Health Sciences, Swansea University, Singleton Park, Swansea, Wales SA2 8PP, UK. v.burholt@swansea.ac.uk&lt;/auth-address&gt;&lt;titles&gt;&lt;title&gt;Short Form 36 (SF-36) Health Survey Questionnaire: normative data for Wales&lt;/title&gt;&lt;secondary-title&gt;J Public Health (Oxf)&lt;/secondary-title&gt;&lt;/titles&gt;&lt;pages&gt;587-603&lt;/pages&gt;&lt;volume&gt;33&lt;/volume&gt;&lt;number&gt;4&lt;/number&gt;&lt;edition&gt;20110209&lt;/edition&gt;&lt;keywords&gt;&lt;keyword&gt;Adolescent&lt;/keyword&gt;&lt;keyword&gt;Adult&lt;/keyword&gt;&lt;keyword&gt;Aged&lt;/keyword&gt;&lt;keyword&gt;Chronic Disease&lt;/keyword&gt;&lt;keyword&gt;*Disability Evaluation&lt;/keyword&gt;&lt;keyword&gt;Female&lt;/keyword&gt;&lt;keyword&gt;*Health Status&lt;/keyword&gt;&lt;keyword&gt;*Health Surveys&lt;/keyword&gt;&lt;keyword&gt;Humans&lt;/keyword&gt;&lt;keyword&gt;Male&lt;/keyword&gt;&lt;keyword&gt;*Mental Health&lt;/keyword&gt;&lt;keyword&gt;Middle Aged&lt;/keyword&gt;&lt;keyword&gt;*Pain Measurement&lt;/keyword&gt;&lt;keyword&gt;Reference Values&lt;/keyword&gt;&lt;keyword&gt;Reproducibility of Results&lt;/keyword&gt;&lt;keyword&gt;Socioeconomic Factors&lt;/keyword&gt;&lt;keyword&gt;Surveys and Questionnaires&lt;/keyword&gt;&lt;keyword&gt;United Kingdom&lt;/keyword&gt;&lt;keyword&gt;Wales&lt;/keyword&gt;&lt;keyword&gt;Young Adult&lt;/keyword&gt;&lt;/keywords&gt;&lt;dates&gt;&lt;year&gt;2011&lt;/year&gt;&lt;pub-dates&gt;&lt;date&gt;Dec&lt;/date&gt;&lt;/pub-dates&gt;&lt;/dates&gt;&lt;isbn&gt;1741-3850 (Electronic)&amp;#xD;1741-3842 (Linking)&lt;/isbn&gt;&lt;accession-num&gt;21307049&lt;/accession-num&gt;&lt;urls&gt;&lt;related-urls&gt;&lt;url&gt;https://www.ncbi.nlm.nih.gov/pubmed/21307049&lt;/url&gt;&lt;/related-urls&gt;&lt;/urls&gt;&lt;electronic-resource-num&gt;10.1093/pubmed/fdr006&lt;/electronic-resource-num&gt;&lt;remote-database-name&gt;Medline&lt;/remote-database-name&gt;&lt;remote-database-provider&gt;NLM&lt;/remote-database-provider&gt;&lt;/record&gt;&lt;/Cite&gt;&lt;/EndNote&gt;</w:instrText>
      </w:r>
      <w:r w:rsidRPr="00B37248">
        <w:fldChar w:fldCharType="separate"/>
      </w:r>
      <w:r w:rsidR="00A34EDC">
        <w:rPr>
          <w:noProof/>
        </w:rPr>
        <w:t>(</w:t>
      </w:r>
      <w:hyperlink w:anchor="_ENREF_56" w:tooltip="Burholt, 2011 #43" w:history="1">
        <w:r w:rsidR="00A34EDC">
          <w:rPr>
            <w:noProof/>
          </w:rPr>
          <w:t>56</w:t>
        </w:r>
      </w:hyperlink>
      <w:r w:rsidR="00A34EDC">
        <w:rPr>
          <w:noProof/>
        </w:rPr>
        <w:t>)</w:t>
      </w:r>
      <w:r w:rsidRPr="00B37248">
        <w:fldChar w:fldCharType="end"/>
      </w:r>
      <w:r w:rsidRPr="00B37248">
        <w:t xml:space="preserve">. Scores for each domain are converted and pooled using a scoring system, for a total of score indicating a range of 0 (best) to 100 (worse) quality of life </w:t>
      </w:r>
      <w:r w:rsidRPr="00B37248">
        <w:fldChar w:fldCharType="begin"/>
      </w:r>
      <w:r w:rsidR="00A34EDC">
        <w:instrText xml:space="preserve"> ADDIN EN.CITE &lt;EndNote&gt;&lt;Cite&gt;&lt;Author&gt;Physiopedia&lt;/Author&gt;&lt;Year&gt;n.d.&lt;/Year&gt;&lt;RecNum&gt;44&lt;/RecNum&gt;&lt;DisplayText&gt;(57)&lt;/DisplayText&gt;&lt;record&gt;&lt;rec-number&gt;44&lt;/rec-number&gt;&lt;foreign-keys&gt;&lt;key app="EN" db-id="rfx5v25rowst08e59tbxx9ty5t2w0adwt52x" timestamp="1665017569"&gt;44&lt;/key&gt;&lt;/foreign-keys&gt;&lt;ref-type name="Web Page"&gt;12&lt;/ref-type&gt;&lt;contributors&gt;&lt;authors&gt;&lt;author&gt;Physiopedia,&lt;/author&gt;&lt;/authors&gt;&lt;/contributors&gt;&lt;titles&gt;&lt;title&gt;36-Item Short Form Survey (SF-36)&lt;/title&gt;&lt;/titles&gt;&lt;dates&gt;&lt;year&gt;n.d.&lt;/year&gt;&lt;/dates&gt;&lt;urls&gt;&lt;related-urls&gt;&lt;url&gt;https://www.physio-pedia.com/36-Item_Short_Form_Survey_(SF-36)&lt;/url&gt;&lt;/related-urls&gt;&lt;/urls&gt;&lt;custom1&gt;3 March&lt;/custom1&gt;&lt;custom2&gt;2022&lt;/custom2&gt;&lt;/record&gt;&lt;/Cite&gt;&lt;/EndNote&gt;</w:instrText>
      </w:r>
      <w:r w:rsidRPr="00B37248">
        <w:fldChar w:fldCharType="separate"/>
      </w:r>
      <w:r w:rsidR="00A34EDC">
        <w:rPr>
          <w:noProof/>
        </w:rPr>
        <w:t>(</w:t>
      </w:r>
      <w:hyperlink w:anchor="_ENREF_57" w:tooltip="Physiopedia, n.d. #44" w:history="1">
        <w:r w:rsidR="00A34EDC">
          <w:rPr>
            <w:noProof/>
          </w:rPr>
          <w:t>57</w:t>
        </w:r>
      </w:hyperlink>
      <w:r w:rsidR="00A34EDC">
        <w:rPr>
          <w:noProof/>
        </w:rPr>
        <w:t>)</w:t>
      </w:r>
      <w:r w:rsidRPr="00B37248">
        <w:fldChar w:fldCharType="end"/>
      </w:r>
      <w:r w:rsidRPr="00B37248">
        <w:t xml:space="preserve">. Scores were summarised into two composite scores (physical and mental health) which should be interpreted in comparison to the overall scores </w:t>
      </w:r>
      <w:r w:rsidRPr="00B37248">
        <w:fldChar w:fldCharType="begin"/>
      </w:r>
      <w:r w:rsidR="00A34EDC">
        <w:instrText xml:space="preserve"> ADDIN EN.CITE &lt;EndNote&gt;&lt;Cite&gt;&lt;Author&gt;Physiopedia&lt;/Author&gt;&lt;Year&gt;n.d.&lt;/Year&gt;&lt;RecNum&gt;44&lt;/RecNum&gt;&lt;DisplayText&gt;(57)&lt;/DisplayText&gt;&lt;record&gt;&lt;rec-number&gt;44&lt;/rec-number&gt;&lt;foreign-keys&gt;&lt;key app="EN" db-id="rfx5v25rowst08e59tbxx9ty5t2w0adwt52x" timestamp="1665017569"&gt;44&lt;/key&gt;&lt;/foreign-keys&gt;&lt;ref-type name="Web Page"&gt;12&lt;/ref-type&gt;&lt;contributors&gt;&lt;authors&gt;&lt;author&gt;Physiopedia,&lt;/author&gt;&lt;/authors&gt;&lt;/contributors&gt;&lt;titles&gt;&lt;title&gt;36-Item Short Form Survey (SF-36)&lt;/title&gt;&lt;/titles&gt;&lt;dates&gt;&lt;year&gt;n.d.&lt;/year&gt;&lt;/dates&gt;&lt;urls&gt;&lt;related-urls&gt;&lt;url&gt;https://www.physio-pedia.com/36-Item_Short_Form_Survey_(SF-36)&lt;/url&gt;&lt;/related-urls&gt;&lt;/urls&gt;&lt;custom1&gt;3 March&lt;/custom1&gt;&lt;custom2&gt;2022&lt;/custom2&gt;&lt;/record&gt;&lt;/Cite&gt;&lt;/EndNote&gt;</w:instrText>
      </w:r>
      <w:r w:rsidRPr="00B37248">
        <w:fldChar w:fldCharType="separate"/>
      </w:r>
      <w:r w:rsidR="00A34EDC">
        <w:rPr>
          <w:noProof/>
        </w:rPr>
        <w:t>(</w:t>
      </w:r>
      <w:hyperlink w:anchor="_ENREF_57" w:tooltip="Physiopedia, n.d. #44" w:history="1">
        <w:r w:rsidR="00A34EDC">
          <w:rPr>
            <w:noProof/>
          </w:rPr>
          <w:t>57</w:t>
        </w:r>
      </w:hyperlink>
      <w:r w:rsidR="00A34EDC">
        <w:rPr>
          <w:noProof/>
        </w:rPr>
        <w:t>)</w:t>
      </w:r>
      <w:r w:rsidRPr="00B37248">
        <w:fldChar w:fldCharType="end"/>
      </w:r>
      <w:r w:rsidRPr="00B37248">
        <w:t xml:space="preserve">. A non-disease specific MCID for the physical (2 points) and mental components (3 points) of the SF-36 questionnaire has been previously established </w:t>
      </w:r>
      <w:r w:rsidRPr="00B37248">
        <w:fldChar w:fldCharType="begin"/>
      </w:r>
      <w:r w:rsidR="00A34EDC">
        <w:instrText xml:space="preserve"> ADDIN EN.CITE &lt;EndNote&gt;&lt;Cite&gt;&lt;Author&gt;CADTH&lt;/Author&gt;&lt;Year&gt;2017&lt;/Year&gt;&lt;RecNum&gt;45&lt;/RecNum&gt;&lt;DisplayText&gt;(58)&lt;/DisplayText&gt;&lt;record&gt;&lt;rec-number&gt;45&lt;/rec-number&gt;&lt;foreign-keys&gt;&lt;key app="EN" db-id="rfx5v25rowst08e59tbxx9ty5t2w0adwt52x" timestamp="1665017569"&gt;45&lt;/key&gt;&lt;/foreign-keys&gt;&lt;ref-type name="Journal Article"&gt;17&lt;/ref-type&gt;&lt;contributors&gt;&lt;authors&gt;&lt;author&gt;CADTH,&lt;/author&gt;&lt;/authors&gt;&lt;/contributors&gt;&lt;titles&gt;&lt;title&gt;Clinical Review Report: Insulin Degludec (Tresiba): (Novo Nordisk Canada Inc): Indication: For once-daily treatment of adults with diabetes mellitus to improve glycemic control&lt;/title&gt;&lt;/titles&gt;&lt;dates&gt;&lt;year&gt;2017&lt;/year&gt;&lt;/dates&gt;&lt;urls&gt;&lt;related-urls&gt;&lt;url&gt;https://www.ncbi.nlm.nih.gov/books/NBK533963/#cl.r26&lt;/url&gt;&lt;/related-urls&gt;&lt;/urls&gt;&lt;/record&gt;&lt;/Cite&gt;&lt;/EndNote&gt;</w:instrText>
      </w:r>
      <w:r w:rsidRPr="00B37248">
        <w:fldChar w:fldCharType="separate"/>
      </w:r>
      <w:r w:rsidR="00A34EDC">
        <w:rPr>
          <w:noProof/>
        </w:rPr>
        <w:t>(</w:t>
      </w:r>
      <w:hyperlink w:anchor="_ENREF_58" w:tooltip="CADTH, 2017 #45" w:history="1">
        <w:r w:rsidR="00A34EDC">
          <w:rPr>
            <w:noProof/>
          </w:rPr>
          <w:t>58</w:t>
        </w:r>
      </w:hyperlink>
      <w:r w:rsidR="00A34EDC">
        <w:rPr>
          <w:noProof/>
        </w:rPr>
        <w:t>)</w:t>
      </w:r>
      <w:r w:rsidRPr="00B37248">
        <w:fldChar w:fldCharType="end"/>
      </w:r>
      <w:r w:rsidRPr="00B37248">
        <w:t xml:space="preserve">. </w:t>
      </w:r>
    </w:p>
    <w:p w14:paraId="7B1E159B" w14:textId="77777777" w:rsidR="00901C90" w:rsidRPr="00B37248" w:rsidRDefault="00901C90" w:rsidP="00901C90">
      <w:pPr>
        <w:pStyle w:val="BodyText"/>
      </w:pPr>
      <w:r w:rsidRPr="00B37248">
        <w:t xml:space="preserve">The results showed no difference between the shiatsu and control groups for mean changes in SF-36 physical components score (MD –1.80; 95% CI –7.99, 4.39; </w:t>
      </w:r>
      <w:r w:rsidRPr="00B37248">
        <w:rPr>
          <w:rStyle w:val="Emphasis"/>
        </w:rPr>
        <w:t xml:space="preserve">p </w:t>
      </w:r>
      <w:r w:rsidRPr="00B37248">
        <w:t xml:space="preserve">= 0.57) or the SF-36 mental components score (MD 0.20; 95% CI –3.41, 3.81; </w:t>
      </w:r>
      <w:r w:rsidRPr="00B37248">
        <w:rPr>
          <w:rStyle w:val="Emphasis"/>
        </w:rPr>
        <w:t xml:space="preserve">p </w:t>
      </w:r>
      <w:r w:rsidRPr="00B37248">
        <w:t>= 0.91).</w:t>
      </w:r>
      <w:r w:rsidRPr="00B37248">
        <w:rPr>
          <w:rStyle w:val="Emphasis"/>
        </w:rPr>
        <w:t xml:space="preserve"> (GRADE: Very Low)</w:t>
      </w:r>
    </w:p>
    <w:p w14:paraId="4C2FE480" w14:textId="77777777" w:rsidR="00901C90" w:rsidRPr="00B37248" w:rsidRDefault="00901C90" w:rsidP="00901C90">
      <w:pPr>
        <w:pStyle w:val="Heading6"/>
      </w:pPr>
      <w:r w:rsidRPr="00B37248">
        <w:t>Perceived stress</w:t>
      </w:r>
    </w:p>
    <w:p w14:paraId="645DF2D1" w14:textId="6801E216" w:rsidR="00901C90" w:rsidRPr="00B37248" w:rsidRDefault="00901C90" w:rsidP="00901C90">
      <w:pPr>
        <w:pStyle w:val="BodyText"/>
      </w:pPr>
      <w:r w:rsidRPr="00B37248">
        <w:t xml:space="preserve">One trial (17 participants) measured perceived stress with a visual analogue scale (VAS) at </w:t>
      </w:r>
      <w:proofErr w:type="spellStart"/>
      <w:r w:rsidRPr="00B37248">
        <w:t>followup</w:t>
      </w:r>
      <w:proofErr w:type="spellEnd"/>
      <w:r w:rsidRPr="00B37248">
        <w:t xml:space="preserve"> (four days after the end of treatment (four days) (Schitter 2015). The VAS is a widely used tool in clinical practice to empirically assess perceived stress, measured on a 100 mm scale with 0 mm indicating no stress and 100 mm indicating maximal perception of stress </w:t>
      </w:r>
      <w:r w:rsidRPr="00B37248">
        <w:fldChar w:fldCharType="begin">
          <w:fldData xml:space="preserve">PEVuZE5vdGU+PENpdGU+PEF1dGhvcj5MZXNhZ2U8L0F1dGhvcj48WWVhcj4yMDEyPC9ZZWFyPjxS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</w:fldData>
        </w:fldChar>
      </w:r>
      <w:r w:rsidR="00A34EDC">
        <w:instrText xml:space="preserve"> ADDIN EN.CITE </w:instrText>
      </w:r>
      <w:r w:rsidR="00A34EDC">
        <w:fldChar w:fldCharType="begin">
          <w:fldData xml:space="preserve">PEVuZE5vdGU+PENpdGU+PEF1dGhvcj5MZXNhZ2U8L0F1dGhvcj48WWVhcj4yMDEyPC9ZZWFyPjxS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</w:fldData>
        </w:fldChar>
      </w:r>
      <w:r w:rsidR="00A34EDC">
        <w:instrText xml:space="preserve"> ADDIN EN.CITE.DATA </w:instrText>
      </w:r>
      <w:r w:rsidR="00A34EDC">
        <w:fldChar w:fldCharType="end"/>
      </w:r>
      <w:r w:rsidRPr="00B37248">
        <w:fldChar w:fldCharType="separate"/>
      </w:r>
      <w:r w:rsidR="00A34EDC">
        <w:rPr>
          <w:noProof/>
        </w:rPr>
        <w:t>(</w:t>
      </w:r>
      <w:hyperlink w:anchor="_ENREF_54" w:tooltip="Schitter, 2015 #42" w:history="1">
        <w:r w:rsidR="00A34EDC">
          <w:rPr>
            <w:noProof/>
          </w:rPr>
          <w:t>54</w:t>
        </w:r>
      </w:hyperlink>
      <w:r w:rsidR="00A34EDC">
        <w:rPr>
          <w:noProof/>
        </w:rPr>
        <w:t xml:space="preserve">, </w:t>
      </w:r>
      <w:hyperlink w:anchor="_ENREF_59" w:tooltip="Lesage, 2012 #46" w:history="1">
        <w:r w:rsidR="00A34EDC">
          <w:rPr>
            <w:noProof/>
          </w:rPr>
          <w:t>59</w:t>
        </w:r>
      </w:hyperlink>
      <w:r w:rsidR="00A34EDC">
        <w:rPr>
          <w:noProof/>
        </w:rPr>
        <w:t>)</w:t>
      </w:r>
      <w:r w:rsidRPr="00B37248">
        <w:fldChar w:fldCharType="end"/>
      </w:r>
      <w:r w:rsidRPr="00B37248">
        <w:t xml:space="preserve">. The MCID for a perceived stress VAS has not been established. </w:t>
      </w:r>
    </w:p>
    <w:p w14:paraId="0339207C" w14:textId="77777777" w:rsidR="00901C90" w:rsidRPr="00B37248" w:rsidRDefault="00901C90" w:rsidP="00901C90">
      <w:pPr>
        <w:pStyle w:val="BodyText"/>
      </w:pPr>
      <w:r w:rsidRPr="00B37248">
        <w:t xml:space="preserve">The results suggest an effect in favour of shiatsu compared with the control group (MD –3.00; 95% CI –5.64, –0.36; </w:t>
      </w:r>
      <w:r w:rsidRPr="00B37248">
        <w:rPr>
          <w:rStyle w:val="Emphasis"/>
        </w:rPr>
        <w:t xml:space="preserve">p </w:t>
      </w:r>
      <w:r w:rsidRPr="00B37248">
        <w:t>= 0.03).</w:t>
      </w:r>
      <w:r w:rsidRPr="00B37248">
        <w:rPr>
          <w:rStyle w:val="Emphasis"/>
        </w:rPr>
        <w:t xml:space="preserve"> (GRADE: Very Low)</w:t>
      </w:r>
    </w:p>
    <w:p w14:paraId="419FDF62" w14:textId="77777777" w:rsidR="00901C90" w:rsidRPr="00B37248" w:rsidRDefault="00901C90" w:rsidP="00901C90">
      <w:pPr>
        <w:pStyle w:val="Heading5"/>
        <w:rPr>
          <w:lang w:val="en-AU"/>
        </w:rPr>
      </w:pPr>
      <w:r w:rsidRPr="00B37248">
        <w:rPr>
          <w:lang w:val="en-AU"/>
        </w:rPr>
        <w:t xml:space="preserve">Comparison 3 (vs other)  </w:t>
      </w:r>
    </w:p>
    <w:p w14:paraId="2D497E22" w14:textId="77777777" w:rsidR="00901C90" w:rsidRPr="00B37248" w:rsidRDefault="00901C90" w:rsidP="00901C90">
      <w:pPr>
        <w:pStyle w:val="BodyText"/>
      </w:pPr>
      <w:r w:rsidRPr="00B37248">
        <w:t>There were no studies found comparing shiatsu with ‘other’ active interventions in pregnant women.</w:t>
      </w:r>
    </w:p>
    <w:p w14:paraId="7778AC6C" w14:textId="77777777" w:rsidR="00901C90" w:rsidRPr="00B37248" w:rsidRDefault="00901C90" w:rsidP="00901C90">
      <w:pPr>
        <w:pStyle w:val="BodyText"/>
      </w:pPr>
      <w:r w:rsidRPr="00B37248">
        <w:br w:type="page"/>
      </w:r>
    </w:p>
    <w:p w14:paraId="6B7BB5C6" w14:textId="098EE9A4" w:rsidR="00901C90" w:rsidRPr="00B37248" w:rsidRDefault="00512310" w:rsidP="0011364B">
      <w:pPr>
        <w:pStyle w:val="Heading3"/>
      </w:pPr>
      <w:bookmarkStart w:id="219" w:name="_Toc165548529"/>
      <w:r w:rsidRPr="00B37248">
        <w:lastRenderedPageBreak/>
        <w:t>Postpartum</w:t>
      </w:r>
      <w:r w:rsidR="003336C6" w:rsidRPr="00B37248">
        <w:t xml:space="preserve"> care</w:t>
      </w:r>
      <w:bookmarkEnd w:id="219"/>
      <w:r w:rsidRPr="00B37248">
        <w:t xml:space="preserve"> </w:t>
      </w:r>
    </w:p>
    <w:p w14:paraId="03F96797" w14:textId="77777777" w:rsidR="00901C90" w:rsidRPr="00B37248" w:rsidRDefault="00901C90" w:rsidP="0011364B">
      <w:pPr>
        <w:pStyle w:val="Heading4"/>
      </w:pPr>
      <w:r w:rsidRPr="00B37248">
        <w:t>List of studies</w:t>
      </w:r>
    </w:p>
    <w:p w14:paraId="1207CCAC" w14:textId="3EC25F33" w:rsidR="00901C90" w:rsidRPr="00B37248" w:rsidRDefault="00901C90" w:rsidP="00901C90">
      <w:pPr>
        <w:pStyle w:val="BodyText"/>
      </w:pPr>
      <w:r w:rsidRPr="00B37248">
        <w:t xml:space="preserve">An overview of the PICO criteria of included studies is provided </w:t>
      </w:r>
      <w:r w:rsidRPr="00B37248">
        <w:fldChar w:fldCharType="begin"/>
      </w:r>
      <w:r w:rsidRPr="00B37248">
        <w:instrText xml:space="preserve"> REF _Ref86678782 \h </w:instrText>
      </w:r>
      <w:r w:rsidRPr="00B37248">
        <w:fldChar w:fldCharType="separate"/>
      </w:r>
      <w:r w:rsidR="00AC414C" w:rsidRPr="00B37248">
        <w:t xml:space="preserve">Table </w:t>
      </w:r>
      <w:r w:rsidR="00AC414C">
        <w:rPr>
          <w:noProof/>
        </w:rPr>
        <w:t>D</w:t>
      </w:r>
      <w:r w:rsidR="00AC414C" w:rsidRPr="00B37248">
        <w:noBreakHyphen/>
      </w:r>
      <w:r w:rsidR="00AC414C">
        <w:rPr>
          <w:noProof/>
        </w:rPr>
        <w:t>27</w:t>
      </w:r>
      <w:r w:rsidRPr="00B37248">
        <w:fldChar w:fldCharType="end"/>
      </w:r>
    </w:p>
    <w:p w14:paraId="50439A88" w14:textId="67AB86F4" w:rsidR="00901C90" w:rsidRPr="00B37248" w:rsidRDefault="00901C90" w:rsidP="00901C90">
      <w:pPr>
        <w:pStyle w:val="Caption"/>
      </w:pPr>
      <w:bookmarkStart w:id="220" w:name="_Ref86678782"/>
      <w:bookmarkStart w:id="221" w:name="_Toc117767398"/>
      <w:bookmarkStart w:id="222" w:name="_Toc159843927"/>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27</w:t>
      </w:r>
      <w:r w:rsidR="00C804DD" w:rsidRPr="00B37248">
        <w:fldChar w:fldCharType="end"/>
      </w:r>
      <w:bookmarkEnd w:id="220"/>
      <w:r w:rsidRPr="00B37248">
        <w:tab/>
        <w:t xml:space="preserve">Overview of PICO criteria of included studies: </w:t>
      </w:r>
      <w:r w:rsidR="00F737D5" w:rsidRPr="00B37248">
        <w:t>postpartum</w:t>
      </w:r>
      <w:bookmarkEnd w:id="221"/>
      <w:r w:rsidR="00B81F40" w:rsidRPr="00B37248">
        <w:t xml:space="preserve"> care</w:t>
      </w:r>
      <w:bookmarkEnd w:id="222"/>
      <w:r w:rsidRPr="00B37248">
        <w:t xml:space="preserve">     </w:t>
      </w:r>
    </w:p>
    <w:tbl>
      <w:tblPr>
        <w:tblStyle w:val="PlainTable2"/>
        <w:tblW w:w="5018" w:type="pct"/>
        <w:tblLayout w:type="fixed"/>
        <w:tblLook w:val="04A0" w:firstRow="1" w:lastRow="0" w:firstColumn="1" w:lastColumn="0" w:noHBand="0" w:noVBand="1"/>
      </w:tblPr>
      <w:tblGrid>
        <w:gridCol w:w="985"/>
        <w:gridCol w:w="843"/>
        <w:gridCol w:w="1583"/>
        <w:gridCol w:w="1583"/>
        <w:gridCol w:w="1583"/>
        <w:gridCol w:w="1583"/>
        <w:gridCol w:w="1620"/>
      </w:tblGrid>
      <w:tr w:rsidR="00A406FB" w:rsidRPr="00B37248" w14:paraId="29C2258C" w14:textId="77777777" w:rsidTr="003B0A8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6" w:type="dxa"/>
            <w:noWrap/>
            <w:hideMark/>
          </w:tcPr>
          <w:p w14:paraId="4C8C2826" w14:textId="77777777" w:rsidR="00901C90" w:rsidRPr="00B37248" w:rsidRDefault="00901C90" w:rsidP="00733227">
            <w:pPr>
              <w:pStyle w:val="Tabletext9pt"/>
            </w:pPr>
            <w:r w:rsidRPr="00B37248">
              <w:t>STUDY ID</w:t>
            </w:r>
          </w:p>
        </w:tc>
        <w:tc>
          <w:tcPr>
            <w:tcW w:w="843" w:type="dxa"/>
            <w:noWrap/>
            <w:hideMark/>
          </w:tcPr>
          <w:p w14:paraId="37ED245B" w14:textId="0AF975E1" w:rsidR="00901C90" w:rsidRPr="00B37248" w:rsidRDefault="003B0A82" w:rsidP="00733227">
            <w:pPr>
              <w:pStyle w:val="Tabletext9pt"/>
              <w:cnfStyle w:val="100000000000" w:firstRow="1" w:lastRow="0" w:firstColumn="0" w:lastColumn="0" w:oddVBand="0" w:evenVBand="0" w:oddHBand="0" w:evenHBand="0" w:firstRowFirstColumn="0" w:firstRowLastColumn="0" w:lastRowFirstColumn="0" w:lastRowLastColumn="0"/>
            </w:pPr>
            <w:r w:rsidRPr="00B37248">
              <w:t>STUDY DESIGN</w:t>
            </w:r>
          </w:p>
        </w:tc>
        <w:tc>
          <w:tcPr>
            <w:tcW w:w="1583" w:type="dxa"/>
            <w:noWrap/>
            <w:hideMark/>
          </w:tcPr>
          <w:p w14:paraId="1F9875C7"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POPULATION</w:t>
            </w:r>
          </w:p>
        </w:tc>
        <w:tc>
          <w:tcPr>
            <w:tcW w:w="1583" w:type="dxa"/>
            <w:noWrap/>
            <w:hideMark/>
          </w:tcPr>
          <w:p w14:paraId="36EB080B"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INTERVENTION</w:t>
            </w:r>
          </w:p>
        </w:tc>
        <w:tc>
          <w:tcPr>
            <w:tcW w:w="1583" w:type="dxa"/>
            <w:noWrap/>
            <w:hideMark/>
          </w:tcPr>
          <w:p w14:paraId="71A06309"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COMPARATOR</w:t>
            </w:r>
          </w:p>
        </w:tc>
        <w:tc>
          <w:tcPr>
            <w:tcW w:w="1583" w:type="dxa"/>
            <w:noWrap/>
            <w:hideMark/>
          </w:tcPr>
          <w:p w14:paraId="310456B1"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CO-INTERVENTION</w:t>
            </w:r>
          </w:p>
        </w:tc>
        <w:tc>
          <w:tcPr>
            <w:tcW w:w="1620" w:type="dxa"/>
          </w:tcPr>
          <w:p w14:paraId="0E7E990C"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OUTCOME DOMAINS</w:t>
            </w:r>
          </w:p>
        </w:tc>
      </w:tr>
      <w:tr w:rsidR="00A406FB" w:rsidRPr="00B37248" w14:paraId="274FC5AC" w14:textId="77777777" w:rsidTr="003B0A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81" w:type="dxa"/>
            <w:gridSpan w:val="7"/>
            <w:noWrap/>
          </w:tcPr>
          <w:p w14:paraId="66640CE6" w14:textId="5FD51DA0" w:rsidR="00A406FB" w:rsidRPr="00B37248" w:rsidRDefault="00A406FB" w:rsidP="001A4908">
            <w:pPr>
              <w:pStyle w:val="TableH29pt"/>
            </w:pPr>
            <w:r w:rsidRPr="00B37248">
              <w:t>Shiatsu vs sham *</w:t>
            </w:r>
          </w:p>
        </w:tc>
      </w:tr>
      <w:tr w:rsidR="00A406FB" w:rsidRPr="00B37248" w14:paraId="17393928" w14:textId="77777777" w:rsidTr="003B0A82">
        <w:trPr>
          <w:trHeight w:val="315"/>
        </w:trPr>
        <w:tc>
          <w:tcPr>
            <w:cnfStyle w:val="001000000000" w:firstRow="0" w:lastRow="0" w:firstColumn="1" w:lastColumn="0" w:oddVBand="0" w:evenVBand="0" w:oddHBand="0" w:evenHBand="0" w:firstRowFirstColumn="0" w:firstRowLastColumn="0" w:lastRowFirstColumn="0" w:lastRowLastColumn="0"/>
            <w:tcW w:w="9781" w:type="dxa"/>
            <w:gridSpan w:val="7"/>
            <w:noWrap/>
          </w:tcPr>
          <w:p w14:paraId="66885531" w14:textId="77777777" w:rsidR="00A406FB" w:rsidRPr="00B37248" w:rsidRDefault="00A406FB" w:rsidP="001A4908">
            <w:pPr>
              <w:pStyle w:val="Tabletext9pt"/>
            </w:pPr>
            <w:r w:rsidRPr="00B37248">
              <w:t>No studies found</w:t>
            </w:r>
          </w:p>
        </w:tc>
      </w:tr>
      <w:tr w:rsidR="00A406FB" w:rsidRPr="00B37248" w14:paraId="13A8FD9A" w14:textId="77777777" w:rsidTr="003B0A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81" w:type="dxa"/>
            <w:gridSpan w:val="7"/>
            <w:noWrap/>
          </w:tcPr>
          <w:p w14:paraId="2365CE53" w14:textId="77777777" w:rsidR="00A406FB" w:rsidRPr="00B37248" w:rsidRDefault="00A406FB" w:rsidP="001A4908">
            <w:pPr>
              <w:pStyle w:val="TableH29pt"/>
            </w:pPr>
            <w:r w:rsidRPr="00B37248">
              <w:t>Shiatsu vs control (no intervention, waitlist, usual care)*</w:t>
            </w:r>
          </w:p>
        </w:tc>
      </w:tr>
      <w:tr w:rsidR="00A406FB" w:rsidRPr="00B37248" w14:paraId="3941F947" w14:textId="77777777" w:rsidTr="003B0A82">
        <w:trPr>
          <w:trHeight w:val="315"/>
        </w:trPr>
        <w:tc>
          <w:tcPr>
            <w:cnfStyle w:val="001000000000" w:firstRow="0" w:lastRow="0" w:firstColumn="1" w:lastColumn="0" w:oddVBand="0" w:evenVBand="0" w:oddHBand="0" w:evenHBand="0" w:firstRowFirstColumn="0" w:firstRowLastColumn="0" w:lastRowFirstColumn="0" w:lastRowLastColumn="0"/>
            <w:tcW w:w="986" w:type="dxa"/>
            <w:noWrap/>
          </w:tcPr>
          <w:p w14:paraId="31992484" w14:textId="6DF02545" w:rsidR="00901C90" w:rsidRPr="00B37248" w:rsidRDefault="00901C90" w:rsidP="003B0A82">
            <w:pPr>
              <w:pStyle w:val="Tabletext9pt"/>
            </w:pPr>
            <w:r w:rsidRPr="00B37248">
              <w:t>Sheng 2021</w:t>
            </w:r>
            <w:r w:rsidR="003B0A82" w:rsidRPr="00B37248">
              <w:t xml:space="preserve"> </w:t>
            </w:r>
            <w:r w:rsidRPr="00B37248">
              <w:fldChar w:fldCharType="begin"/>
            </w:r>
            <w:r w:rsidR="00A34EDC">
              <w:instrText xml:space="preserve"> ADDIN EN.CITE &lt;EndNote&gt;&lt;Cite&gt;&lt;Author&gt;Sheng&lt;/Author&gt;&lt;Year&gt;2021&lt;/Year&gt;&lt;RecNum&gt;50&lt;/RecNum&gt;&lt;DisplayText&gt;(60)&lt;/DisplayText&gt;&lt;record&gt;&lt;rec-number&gt;50&lt;/rec-number&gt;&lt;foreign-keys&gt;&lt;key app="EN" db-id="rfx5v25rowst08e59tbxx9ty5t2w0adwt52x" timestamp="1665017569"&gt;50&lt;/key&gt;&lt;/foreign-keys&gt;&lt;ref-type name="Journal Article"&gt;17&lt;/ref-type&gt;&lt;contributors&gt;&lt;authors&gt;&lt;author&gt;Sheng, J.&lt;/author&gt;&lt;author&gt;Ding, Y.&lt;/author&gt;&lt;author&gt;Wang, J.&lt;/author&gt;&lt;author&gt;Zhang, J.&lt;/author&gt;&lt;author&gt;Qi, X.&lt;/author&gt;&lt;author&gt;Xia, H.&lt;/author&gt;&lt;/authors&gt;&lt;/contributors&gt;&lt;titles&gt;&lt;title&gt;The Acceptability, Feasibility, and Effectiveness of Breast Massage Combined with Acupoint Stimulation to Promote the Volume of Human Milk in Mothers with Preterm Infants: A Pilot Study&lt;/title&gt;&lt;secondary-title&gt;Evidence-based Complementary and Alternative Medicine&lt;/secondary-title&gt;&lt;/titles&gt;&lt;periodical&gt;&lt;full-title&gt;Evidence-based Complementary and Alternative Medicine&lt;/full-title&gt;&lt;/periodical&gt;&lt;volume&gt;2021 (no pagination)&lt;/volume&gt;&lt;dates&gt;&lt;year&gt;2021&lt;/year&gt;&lt;/dates&gt;&lt;accession-num&gt;2011316189&lt;/accession-num&gt;&lt;urls&gt;&lt;related-urls&gt;&lt;url&gt;http://www.hindawi.com/journals/ecam/contents.html&lt;/url&gt;&lt;/related-urls&gt;&lt;/urls&gt;&lt;electronic-resource-num&gt;http://dx.doi.org/10.1155/2021/5979810&lt;/electronic-resource-num&gt;&lt;/record&gt;&lt;/Cite&gt;&lt;/EndNote&gt;</w:instrText>
            </w:r>
            <w:r w:rsidRPr="00B37248">
              <w:fldChar w:fldCharType="separate"/>
            </w:r>
            <w:r w:rsidR="00A34EDC">
              <w:rPr>
                <w:noProof/>
              </w:rPr>
              <w:t>(</w:t>
            </w:r>
            <w:hyperlink w:anchor="_ENREF_60" w:tooltip="Sheng, 2021 #50" w:history="1">
              <w:r w:rsidR="00A34EDC">
                <w:rPr>
                  <w:noProof/>
                </w:rPr>
                <w:t>60</w:t>
              </w:r>
            </w:hyperlink>
            <w:r w:rsidR="00A34EDC">
              <w:rPr>
                <w:noProof/>
              </w:rPr>
              <w:t>)</w:t>
            </w:r>
            <w:r w:rsidRPr="00B37248">
              <w:fldChar w:fldCharType="end"/>
            </w:r>
          </w:p>
        </w:tc>
        <w:tc>
          <w:tcPr>
            <w:tcW w:w="843" w:type="dxa"/>
            <w:noWrap/>
          </w:tcPr>
          <w:p w14:paraId="5B1AB0FF"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RCT</w:t>
            </w:r>
          </w:p>
        </w:tc>
        <w:tc>
          <w:tcPr>
            <w:tcW w:w="1583" w:type="dxa"/>
            <w:noWrap/>
          </w:tcPr>
          <w:p w14:paraId="2A0506B2" w14:textId="6D1EAAC3" w:rsidR="00901C90" w:rsidRPr="00B37248" w:rsidRDefault="00B81F40" w:rsidP="00733227">
            <w:pPr>
              <w:pStyle w:val="Tabletext9pt"/>
              <w:cnfStyle w:val="000000000000" w:firstRow="0" w:lastRow="0" w:firstColumn="0" w:lastColumn="0" w:oddVBand="0" w:evenVBand="0" w:oddHBand="0" w:evenHBand="0" w:firstRowFirstColumn="0" w:firstRowLastColumn="0" w:lastRowFirstColumn="0" w:lastRowLastColumn="0"/>
            </w:pPr>
            <w:r w:rsidRPr="00B37248">
              <w:t>M</w:t>
            </w:r>
            <w:r w:rsidR="00901C90" w:rsidRPr="00B37248">
              <w:t>others</w:t>
            </w:r>
            <w:r w:rsidRPr="00B37248">
              <w:t xml:space="preserve"> of infants in NICU</w:t>
            </w:r>
            <w:r w:rsidR="00901C90" w:rsidRPr="00B37248">
              <w:t xml:space="preserve"> (less than 34 weeks gestation)</w:t>
            </w:r>
          </w:p>
        </w:tc>
        <w:tc>
          <w:tcPr>
            <w:tcW w:w="1583" w:type="dxa"/>
            <w:noWrap/>
          </w:tcPr>
          <w:p w14:paraId="1DDEAF43"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Breast massage and acupoint stimulation </w:t>
            </w:r>
          </w:p>
        </w:tc>
        <w:tc>
          <w:tcPr>
            <w:tcW w:w="1583" w:type="dxa"/>
            <w:noWrap/>
          </w:tcPr>
          <w:p w14:paraId="02F65398"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No intervention </w:t>
            </w:r>
          </w:p>
        </w:tc>
        <w:tc>
          <w:tcPr>
            <w:tcW w:w="1583" w:type="dxa"/>
            <w:noWrap/>
          </w:tcPr>
          <w:p w14:paraId="3EF18ED0"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Education and support</w:t>
            </w:r>
          </w:p>
        </w:tc>
        <w:tc>
          <w:tcPr>
            <w:tcW w:w="1620" w:type="dxa"/>
          </w:tcPr>
          <w:p w14:paraId="366AC630" w14:textId="2C31FA92"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Breast feeding</w:t>
            </w:r>
          </w:p>
        </w:tc>
      </w:tr>
      <w:tr w:rsidR="00A406FB" w:rsidRPr="00B37248" w14:paraId="5A170127" w14:textId="77777777" w:rsidTr="003B0A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81" w:type="dxa"/>
            <w:gridSpan w:val="7"/>
            <w:noWrap/>
          </w:tcPr>
          <w:p w14:paraId="31B72519" w14:textId="77777777" w:rsidR="00A406FB" w:rsidRPr="00B37248" w:rsidRDefault="00A406FB" w:rsidP="001A4908">
            <w:pPr>
              <w:pStyle w:val="TableH29pt"/>
            </w:pPr>
            <w:r w:rsidRPr="00B37248">
              <w:t xml:space="preserve">Shiatsu vs ‘other’ intervention** </w:t>
            </w:r>
          </w:p>
        </w:tc>
      </w:tr>
      <w:tr w:rsidR="00A406FB" w:rsidRPr="00B37248" w14:paraId="1DC5D62E" w14:textId="77777777" w:rsidTr="003B0A82">
        <w:trPr>
          <w:trHeight w:val="315"/>
        </w:trPr>
        <w:tc>
          <w:tcPr>
            <w:cnfStyle w:val="001000000000" w:firstRow="0" w:lastRow="0" w:firstColumn="1" w:lastColumn="0" w:oddVBand="0" w:evenVBand="0" w:oddHBand="0" w:evenHBand="0" w:firstRowFirstColumn="0" w:firstRowLastColumn="0" w:lastRowFirstColumn="0" w:lastRowLastColumn="0"/>
            <w:tcW w:w="9781" w:type="dxa"/>
            <w:gridSpan w:val="7"/>
            <w:noWrap/>
          </w:tcPr>
          <w:p w14:paraId="6941D644" w14:textId="77777777" w:rsidR="00A406FB" w:rsidRPr="00B37248" w:rsidRDefault="00A406FB" w:rsidP="001A4908">
            <w:pPr>
              <w:pStyle w:val="Tabletext9pt"/>
            </w:pPr>
            <w:r w:rsidRPr="00B37248">
              <w:t>No studies found</w:t>
            </w:r>
          </w:p>
        </w:tc>
      </w:tr>
    </w:tbl>
    <w:p w14:paraId="57166BEC" w14:textId="5C9EF005" w:rsidR="00EE1B51" w:rsidRPr="00B37248" w:rsidRDefault="00EE1B51" w:rsidP="00EE1B51">
      <w:pPr>
        <w:pStyle w:val="TableFigNotes18"/>
      </w:pPr>
      <w:r w:rsidRPr="00B37248">
        <w:t>Abbreviations: RCT, randomised control trial</w:t>
      </w:r>
      <w:r w:rsidR="00B81F40" w:rsidRPr="00B37248">
        <w:t>; NICU, neonatal intensive care unit</w:t>
      </w:r>
    </w:p>
    <w:p w14:paraId="12371A19" w14:textId="452ED038" w:rsidR="00EE1B51" w:rsidRPr="00B37248" w:rsidRDefault="00EE1B51" w:rsidP="00EE1B51">
      <w:pPr>
        <w:pStyle w:val="TableFigNotes18"/>
      </w:pPr>
      <w:r w:rsidRPr="00B37248">
        <w:t>* Studies that compared shiatsu with sham  or an inactive control were eligible for inclusion in the evidence synthesis and are included in the Summary of findings tables if they reported outcomes considered critical or important to this review.</w:t>
      </w:r>
    </w:p>
    <w:p w14:paraId="66F0F0FE" w14:textId="77777777" w:rsidR="00EE1B51" w:rsidRPr="00B37248" w:rsidRDefault="00EE1B51" w:rsidP="00EE1B51">
      <w:pPr>
        <w:pStyle w:val="TableFigNotes18"/>
      </w:pPr>
      <w:r w:rsidRPr="00B37248">
        <w:t>** Studies that compared shiatsu with an active intervention are included in the supplementary outcome tables (Appendix F2.1) if they reported data for outcomes considered critical or important to this review.</w:t>
      </w:r>
    </w:p>
    <w:p w14:paraId="5EA3B09E" w14:textId="77777777" w:rsidR="00901C90" w:rsidRPr="00B37248" w:rsidRDefault="00901C90" w:rsidP="0011364B">
      <w:pPr>
        <w:pStyle w:val="Heading4"/>
      </w:pPr>
      <w:r w:rsidRPr="00B37248">
        <w:t>Risk of bias per item</w:t>
      </w:r>
    </w:p>
    <w:p w14:paraId="48BB91FD" w14:textId="20968283" w:rsidR="00901C90" w:rsidRPr="00B37248" w:rsidRDefault="00901C90" w:rsidP="00901C90">
      <w:pPr>
        <w:pStyle w:val="BodyText"/>
      </w:pPr>
      <w:r w:rsidRPr="00B37248">
        <w:t xml:space="preserve">The risk of bias for each item in the included studies for preterm infant mothers is described below and shown graphically in </w:t>
      </w:r>
      <w:r w:rsidRPr="00B37248">
        <w:fldChar w:fldCharType="begin"/>
      </w:r>
      <w:r w:rsidRPr="00B37248">
        <w:instrText xml:space="preserve"> REF _Ref86658148 </w:instrText>
      </w:r>
      <w:r w:rsidRPr="00B37248">
        <w:fldChar w:fldCharType="separate"/>
      </w:r>
      <w:r w:rsidR="00AC414C" w:rsidRPr="00B37248">
        <w:t xml:space="preserve">Figure </w:t>
      </w:r>
      <w:r w:rsidR="00AC414C">
        <w:rPr>
          <w:noProof/>
        </w:rPr>
        <w:t>D</w:t>
      </w:r>
      <w:r w:rsidR="00AC414C" w:rsidRPr="00B37248">
        <w:noBreakHyphen/>
      </w:r>
      <w:r w:rsidR="00AC414C">
        <w:rPr>
          <w:noProof/>
        </w:rPr>
        <w:t>15</w:t>
      </w:r>
      <w:r w:rsidRPr="00B37248">
        <w:fldChar w:fldCharType="end"/>
      </w:r>
      <w:r w:rsidR="00F178DD" w:rsidRPr="00B37248">
        <w:t>.</w:t>
      </w:r>
    </w:p>
    <w:p w14:paraId="5EDC62A9" w14:textId="77777777" w:rsidR="00901C90" w:rsidRPr="00B37248" w:rsidRDefault="00901C90" w:rsidP="00EE1B51">
      <w:pPr>
        <w:pStyle w:val="Heading4a"/>
      </w:pPr>
      <w:r w:rsidRPr="00B37248">
        <w:t>Bias arising from the randomisation process</w:t>
      </w:r>
    </w:p>
    <w:p w14:paraId="47C1DFBC" w14:textId="77777777" w:rsidR="00901C90" w:rsidRPr="00B37248" w:rsidRDefault="00901C90" w:rsidP="00901C90">
      <w:pPr>
        <w:pStyle w:val="BodyText"/>
      </w:pPr>
      <w:r w:rsidRPr="00B37248">
        <w:t xml:space="preserve">One study (Sheng 2021) was judged to be at low concerns of bias for this domain, as an appropriate randomisation process was used, and baseline characteristics balanced.  </w:t>
      </w:r>
    </w:p>
    <w:p w14:paraId="73B1102D" w14:textId="77777777" w:rsidR="00901C90" w:rsidRPr="00B37248" w:rsidRDefault="00901C90" w:rsidP="00EE1B51">
      <w:pPr>
        <w:pStyle w:val="Heading4a"/>
      </w:pPr>
      <w:r w:rsidRPr="00B37248">
        <w:t>Bias due to deviations from intended interventions (effect of assignment to intervention [ITT])</w:t>
      </w:r>
    </w:p>
    <w:p w14:paraId="6AC6893A" w14:textId="77777777" w:rsidR="00901C90" w:rsidRPr="00B37248" w:rsidRDefault="00901C90" w:rsidP="00901C90">
      <w:pPr>
        <w:pStyle w:val="BodyText"/>
      </w:pPr>
      <w:r w:rsidRPr="00B37248">
        <w:t>One study (Sheng 2021) was judged to be at low concerns of bias for this domain, as no deviations arose from the trial context, despite participants being aware of their assigned intervention.</w:t>
      </w:r>
    </w:p>
    <w:p w14:paraId="5D8B7213" w14:textId="0FA69D62" w:rsidR="00901C90" w:rsidRPr="00B37248" w:rsidRDefault="00901C90" w:rsidP="00EE1B51">
      <w:pPr>
        <w:pStyle w:val="Heading4a"/>
      </w:pPr>
      <w:r w:rsidRPr="00B37248">
        <w:t>Bias due to missing outcome data</w:t>
      </w:r>
    </w:p>
    <w:p w14:paraId="49A4346B" w14:textId="325DF55E" w:rsidR="00901C90" w:rsidRPr="00B37248" w:rsidRDefault="00901C90" w:rsidP="00901C90">
      <w:pPr>
        <w:pStyle w:val="BodyText"/>
      </w:pPr>
      <w:r w:rsidRPr="00B37248">
        <w:t xml:space="preserve">One study (Sheng </w:t>
      </w:r>
      <w:r w:rsidR="005B7D93" w:rsidRPr="00B37248">
        <w:t>2021</w:t>
      </w:r>
      <w:r w:rsidRPr="00B37248">
        <w:t xml:space="preserve">) was judged to be at low risk of bias for this domain, as data was available for all, or nearly all, participants. </w:t>
      </w:r>
    </w:p>
    <w:p w14:paraId="3B7BCDD4" w14:textId="77777777" w:rsidR="00901C90" w:rsidRPr="00B37248" w:rsidRDefault="00901C90" w:rsidP="00EE1B51">
      <w:pPr>
        <w:pStyle w:val="Heading4a"/>
      </w:pPr>
      <w:r w:rsidRPr="00B37248">
        <w:t>Bias in measurement of the outcome</w:t>
      </w:r>
    </w:p>
    <w:p w14:paraId="17941982" w14:textId="77777777" w:rsidR="00901C90" w:rsidRPr="00B37248" w:rsidRDefault="00901C90" w:rsidP="00901C90">
      <w:pPr>
        <w:pStyle w:val="BodyText"/>
      </w:pPr>
      <w:r w:rsidRPr="00B37248">
        <w:t xml:space="preserve">One study (Sheng 2021) was judged to be at low risk of bias for this domain, as the study used validated methods for outcomes measures and assessment of outcomes and outcome results are unable to influenced by knowledge of intervention received, as milk expression is objective. </w:t>
      </w:r>
    </w:p>
    <w:p w14:paraId="27A33B63" w14:textId="77777777" w:rsidR="00901C90" w:rsidRPr="00B37248" w:rsidRDefault="00901C90" w:rsidP="00EE1B51">
      <w:pPr>
        <w:pStyle w:val="Heading4a"/>
      </w:pPr>
      <w:r w:rsidRPr="00B37248">
        <w:t>Bias in selection of the reported result</w:t>
      </w:r>
    </w:p>
    <w:p w14:paraId="3C2A106B" w14:textId="77777777" w:rsidR="00901C90" w:rsidRPr="00B37248" w:rsidRDefault="00901C90" w:rsidP="00901C90">
      <w:pPr>
        <w:pStyle w:val="BodyText"/>
      </w:pPr>
      <w:r w:rsidRPr="00B37248">
        <w:t xml:space="preserve">One study (Sheng 2021) was judged to be at some concerns of bias for this domain, as no pre-specified analysis plan was available. </w:t>
      </w:r>
    </w:p>
    <w:p w14:paraId="34C4AF57" w14:textId="77777777" w:rsidR="00901C90" w:rsidRPr="00B37248" w:rsidRDefault="00901C90" w:rsidP="00901C90">
      <w:pPr>
        <w:pStyle w:val="BodyText"/>
      </w:pPr>
    </w:p>
    <w:p w14:paraId="7887679B" w14:textId="56CCB386" w:rsidR="00901C90" w:rsidRPr="00B37248" w:rsidRDefault="00901C90" w:rsidP="00901C90">
      <w:pPr>
        <w:pStyle w:val="Caption"/>
      </w:pPr>
      <w:bookmarkStart w:id="223" w:name="_Ref86658148"/>
      <w:bookmarkStart w:id="224" w:name="_Toc87346052"/>
      <w:bookmarkStart w:id="225" w:name="_Toc87942159"/>
      <w:bookmarkStart w:id="226" w:name="_Toc159843947"/>
      <w:r w:rsidRPr="00B37248">
        <w:lastRenderedPageBreak/>
        <w:t xml:space="preserve">Figure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Figure \* ARABIC \s 1 </w:instrText>
      </w:r>
      <w:r w:rsidR="00C804DD" w:rsidRPr="00B37248">
        <w:fldChar w:fldCharType="separate"/>
      </w:r>
      <w:r w:rsidR="00AC414C">
        <w:rPr>
          <w:noProof/>
        </w:rPr>
        <w:t>15</w:t>
      </w:r>
      <w:r w:rsidR="00C804DD" w:rsidRPr="00B37248">
        <w:fldChar w:fldCharType="end"/>
      </w:r>
      <w:bookmarkEnd w:id="223"/>
      <w:r w:rsidRPr="00B37248">
        <w:tab/>
        <w:t xml:space="preserve">Risk of bias graph: review authors' judgements about each risk of bias item presented as percentages across all included RCTs – </w:t>
      </w:r>
      <w:bookmarkEnd w:id="224"/>
      <w:bookmarkEnd w:id="225"/>
      <w:r w:rsidR="00A32D2B" w:rsidRPr="00B37248">
        <w:t>postpartum</w:t>
      </w:r>
      <w:r w:rsidR="00B81F40" w:rsidRPr="00B37248">
        <w:t xml:space="preserve"> care</w:t>
      </w:r>
      <w:bookmarkEnd w:id="226"/>
      <w:r w:rsidRPr="00B37248">
        <w:t xml:space="preserve">  </w:t>
      </w:r>
    </w:p>
    <w:p w14:paraId="7D9E9EB0" w14:textId="77777777" w:rsidR="00901C90" w:rsidRPr="00B37248" w:rsidRDefault="00901C90" w:rsidP="00901C90">
      <w:pPr>
        <w:pStyle w:val="Pic"/>
      </w:pPr>
      <w:r w:rsidRPr="00E376E0">
        <w:rPr>
          <w:noProof/>
        </w:rPr>
        <w:drawing>
          <wp:inline distT="0" distB="0" distL="0" distR="0" wp14:anchorId="52651301" wp14:editId="0A96E495">
            <wp:extent cx="6176087" cy="1860546"/>
            <wp:effectExtent l="0" t="0" r="0" b="6985"/>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176087" cy="1860546"/>
                    </a:xfrm>
                    <a:prstGeom prst="rect">
                      <a:avLst/>
                    </a:prstGeom>
                    <a:noFill/>
                    <a:ln>
                      <a:noFill/>
                    </a:ln>
                  </pic:spPr>
                </pic:pic>
              </a:graphicData>
            </a:graphic>
          </wp:inline>
        </w:drawing>
      </w:r>
    </w:p>
    <w:p w14:paraId="493AD008" w14:textId="77777777" w:rsidR="00901C90" w:rsidRPr="00B37248" w:rsidRDefault="00901C90" w:rsidP="0011364B">
      <w:pPr>
        <w:pStyle w:val="Heading4"/>
      </w:pPr>
      <w:r w:rsidRPr="00B37248">
        <w:t>Effect of intervention</w:t>
      </w:r>
    </w:p>
    <w:p w14:paraId="704B93C0" w14:textId="42912B6E" w:rsidR="00901C90" w:rsidRPr="00B37248" w:rsidRDefault="00901C90" w:rsidP="00901C90">
      <w:pPr>
        <w:pStyle w:val="BodyText"/>
      </w:pPr>
      <w:r w:rsidRPr="00B37248">
        <w:t xml:space="preserve">Outcomes considered by the NTWC to be critical or important for decision-making in </w:t>
      </w:r>
      <w:r w:rsidR="00F737D5" w:rsidRPr="00B37248">
        <w:t>postpartum</w:t>
      </w:r>
      <w:r w:rsidR="00B81F40" w:rsidRPr="00B37248">
        <w:t xml:space="preserve"> care </w:t>
      </w:r>
      <w:r w:rsidRPr="00B37248">
        <w:t xml:space="preserve">are listed in </w:t>
      </w:r>
      <w:r w:rsidRPr="00B37248">
        <w:fldChar w:fldCharType="begin"/>
      </w:r>
      <w:r w:rsidRPr="00B37248">
        <w:instrText xml:space="preserve"> REF _Ref104230747 \h </w:instrText>
      </w:r>
      <w:r w:rsidRPr="00B37248">
        <w:fldChar w:fldCharType="separate"/>
      </w:r>
      <w:r w:rsidR="00AC414C" w:rsidRPr="00B37248">
        <w:t xml:space="preserve">Table </w:t>
      </w:r>
      <w:r w:rsidR="00AC414C">
        <w:rPr>
          <w:noProof/>
        </w:rPr>
        <w:t>D</w:t>
      </w:r>
      <w:r w:rsidR="00AC414C" w:rsidRPr="00B37248">
        <w:noBreakHyphen/>
      </w:r>
      <w:r w:rsidR="00AC414C">
        <w:rPr>
          <w:noProof/>
        </w:rPr>
        <w:t>28</w:t>
      </w:r>
      <w:r w:rsidRPr="00B37248">
        <w:fldChar w:fldCharType="end"/>
      </w:r>
      <w:r w:rsidRPr="00B37248">
        <w:t xml:space="preserve">. </w:t>
      </w:r>
    </w:p>
    <w:p w14:paraId="1E702C94" w14:textId="03318826" w:rsidR="00901C90" w:rsidRPr="00B37248" w:rsidRDefault="00901C90" w:rsidP="00901C90">
      <w:pPr>
        <w:pStyle w:val="Caption"/>
      </w:pPr>
      <w:bookmarkStart w:id="227" w:name="_Ref104230747"/>
      <w:bookmarkStart w:id="228" w:name="_Toc159843928"/>
      <w:bookmarkStart w:id="229" w:name="_Toc117767399"/>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28</w:t>
      </w:r>
      <w:r w:rsidR="00C804DD" w:rsidRPr="00B37248">
        <w:fldChar w:fldCharType="end"/>
      </w:r>
      <w:bookmarkEnd w:id="227"/>
      <w:r w:rsidRPr="00B37248">
        <w:tab/>
        <w:t xml:space="preserve">Outcomes considered by the NTWC to be critical or important for decision-making: </w:t>
      </w:r>
      <w:r w:rsidR="005C2918" w:rsidRPr="00B37248">
        <w:t>postpartum</w:t>
      </w:r>
      <w:r w:rsidR="00B81F40" w:rsidRPr="00B37248">
        <w:t xml:space="preserve"> care</w:t>
      </w:r>
      <w:bookmarkEnd w:id="228"/>
      <w:r w:rsidR="005C2918" w:rsidRPr="00B37248">
        <w:t xml:space="preserve"> </w:t>
      </w:r>
      <w:bookmarkEnd w:id="229"/>
    </w:p>
    <w:tbl>
      <w:tblPr>
        <w:tblStyle w:val="PlainTable2"/>
        <w:tblW w:w="4906" w:type="pct"/>
        <w:tblLayout w:type="fixed"/>
        <w:tblLook w:val="04A0" w:firstRow="1" w:lastRow="0" w:firstColumn="1" w:lastColumn="0" w:noHBand="0" w:noVBand="1"/>
      </w:tblPr>
      <w:tblGrid>
        <w:gridCol w:w="1984"/>
        <w:gridCol w:w="2552"/>
        <w:gridCol w:w="1700"/>
        <w:gridCol w:w="2268"/>
        <w:gridCol w:w="1058"/>
      </w:tblGrid>
      <w:tr w:rsidR="0094559F" w:rsidRPr="00B37248" w14:paraId="3D767131" w14:textId="77777777" w:rsidTr="00945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7" w:type="pct"/>
            <w:noWrap/>
            <w:hideMark/>
          </w:tcPr>
          <w:p w14:paraId="506AFF1C" w14:textId="77777777" w:rsidR="00901C90" w:rsidRPr="00B37248" w:rsidRDefault="00901C90" w:rsidP="00B072BE">
            <w:pPr>
              <w:pStyle w:val="Tabletext9pt"/>
            </w:pPr>
            <w:r w:rsidRPr="00B37248">
              <w:t>Outcome domain</w:t>
            </w:r>
          </w:p>
        </w:tc>
        <w:tc>
          <w:tcPr>
            <w:tcW w:w="1334" w:type="pct"/>
          </w:tcPr>
          <w:p w14:paraId="33C9AABE"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Measured with</w:t>
            </w:r>
          </w:p>
        </w:tc>
        <w:tc>
          <w:tcPr>
            <w:tcW w:w="889" w:type="pct"/>
            <w:hideMark/>
          </w:tcPr>
          <w:p w14:paraId="5AA7FF22"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consensus rating</w:t>
            </w:r>
          </w:p>
        </w:tc>
        <w:tc>
          <w:tcPr>
            <w:tcW w:w="1186" w:type="pct"/>
          </w:tcPr>
          <w:p w14:paraId="79F39975"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Data available for comparison 1 or 2?</w:t>
            </w:r>
          </w:p>
        </w:tc>
        <w:tc>
          <w:tcPr>
            <w:tcW w:w="553" w:type="pct"/>
          </w:tcPr>
          <w:p w14:paraId="1153231B"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Sheng 2021</w:t>
            </w:r>
          </w:p>
        </w:tc>
      </w:tr>
      <w:tr w:rsidR="0094559F" w:rsidRPr="00B37248" w14:paraId="5AE9DB05"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7" w:type="pct"/>
            <w:noWrap/>
          </w:tcPr>
          <w:p w14:paraId="03E128FD" w14:textId="77777777" w:rsidR="00901C90" w:rsidRPr="00B37248" w:rsidRDefault="00901C90" w:rsidP="00B072BE">
            <w:pPr>
              <w:pStyle w:val="Tabletext9pt"/>
            </w:pPr>
            <w:r w:rsidRPr="00B37248">
              <w:t>Birth experience</w:t>
            </w:r>
          </w:p>
        </w:tc>
        <w:tc>
          <w:tcPr>
            <w:tcW w:w="1334" w:type="pct"/>
          </w:tcPr>
          <w:p w14:paraId="6FEE309F"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Duration of labour</w:t>
            </w:r>
          </w:p>
        </w:tc>
        <w:tc>
          <w:tcPr>
            <w:tcW w:w="889" w:type="pct"/>
          </w:tcPr>
          <w:p w14:paraId="1FCC453D"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186" w:type="pct"/>
          </w:tcPr>
          <w:p w14:paraId="7A890A33"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553" w:type="pct"/>
          </w:tcPr>
          <w:p w14:paraId="76594CF2"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 xml:space="preserve">-- </w:t>
            </w:r>
          </w:p>
        </w:tc>
      </w:tr>
      <w:tr w:rsidR="00901C90" w:rsidRPr="00B37248" w14:paraId="013B9A96" w14:textId="77777777" w:rsidTr="0094559F">
        <w:tc>
          <w:tcPr>
            <w:cnfStyle w:val="001000000000" w:firstRow="0" w:lastRow="0" w:firstColumn="1" w:lastColumn="0" w:oddVBand="0" w:evenVBand="0" w:oddHBand="0" w:evenHBand="0" w:firstRowFirstColumn="0" w:firstRowLastColumn="0" w:lastRowFirstColumn="0" w:lastRowLastColumn="0"/>
            <w:tcW w:w="1037" w:type="pct"/>
            <w:noWrap/>
          </w:tcPr>
          <w:p w14:paraId="58843970" w14:textId="77777777" w:rsidR="00901C90" w:rsidRPr="00B37248" w:rsidRDefault="00901C90" w:rsidP="00B072BE">
            <w:pPr>
              <w:pStyle w:val="Tabletext9pt"/>
            </w:pPr>
            <w:r w:rsidRPr="00B37248">
              <w:t>Pelvic floor muscle function</w:t>
            </w:r>
          </w:p>
        </w:tc>
        <w:tc>
          <w:tcPr>
            <w:tcW w:w="1334" w:type="pct"/>
          </w:tcPr>
          <w:p w14:paraId="639C69BB"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 eligible measures reported</w:t>
            </w:r>
          </w:p>
        </w:tc>
        <w:tc>
          <w:tcPr>
            <w:tcW w:w="889" w:type="pct"/>
          </w:tcPr>
          <w:p w14:paraId="0291284B"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1186" w:type="pct"/>
          </w:tcPr>
          <w:p w14:paraId="15C3744E"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553" w:type="pct"/>
          </w:tcPr>
          <w:p w14:paraId="06518A84"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 </w:t>
            </w:r>
          </w:p>
        </w:tc>
      </w:tr>
      <w:tr w:rsidR="0094559F" w:rsidRPr="00B37248" w14:paraId="603C3124"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7" w:type="pct"/>
          </w:tcPr>
          <w:p w14:paraId="66A61B8C" w14:textId="77777777" w:rsidR="00901C90" w:rsidRPr="00B37248" w:rsidRDefault="00901C90" w:rsidP="00B072BE">
            <w:pPr>
              <w:pStyle w:val="Tabletext9pt"/>
            </w:pPr>
            <w:r w:rsidRPr="00B37248">
              <w:t>Pelvic pain and dysfunction</w:t>
            </w:r>
          </w:p>
        </w:tc>
        <w:tc>
          <w:tcPr>
            <w:tcW w:w="1334" w:type="pct"/>
          </w:tcPr>
          <w:p w14:paraId="0D7BA667"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Visual analogue scale or similar</w:t>
            </w:r>
          </w:p>
        </w:tc>
        <w:tc>
          <w:tcPr>
            <w:tcW w:w="889" w:type="pct"/>
            <w:noWrap/>
          </w:tcPr>
          <w:p w14:paraId="5BAB6282"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186" w:type="pct"/>
          </w:tcPr>
          <w:p w14:paraId="58EEEBB1"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553" w:type="pct"/>
          </w:tcPr>
          <w:p w14:paraId="60D4D6AA"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 xml:space="preserve">-- </w:t>
            </w:r>
          </w:p>
        </w:tc>
      </w:tr>
      <w:tr w:rsidR="00901C90" w:rsidRPr="00B37248" w14:paraId="0E697C39" w14:textId="77777777" w:rsidTr="0094559F">
        <w:tc>
          <w:tcPr>
            <w:cnfStyle w:val="001000000000" w:firstRow="0" w:lastRow="0" w:firstColumn="1" w:lastColumn="0" w:oddVBand="0" w:evenVBand="0" w:oddHBand="0" w:evenHBand="0" w:firstRowFirstColumn="0" w:firstRowLastColumn="0" w:lastRowFirstColumn="0" w:lastRowLastColumn="0"/>
            <w:tcW w:w="1037" w:type="pct"/>
          </w:tcPr>
          <w:p w14:paraId="003615D0" w14:textId="77777777" w:rsidR="00901C90" w:rsidRPr="00B37248" w:rsidRDefault="00901C90" w:rsidP="00B072BE">
            <w:pPr>
              <w:pStyle w:val="Tabletext9pt"/>
            </w:pPr>
            <w:r w:rsidRPr="00B37248">
              <w:t xml:space="preserve">Quality of life </w:t>
            </w:r>
          </w:p>
        </w:tc>
        <w:tc>
          <w:tcPr>
            <w:tcW w:w="1334" w:type="pct"/>
          </w:tcPr>
          <w:p w14:paraId="35EF76F9"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SF-36 or similar</w:t>
            </w:r>
          </w:p>
        </w:tc>
        <w:tc>
          <w:tcPr>
            <w:tcW w:w="889" w:type="pct"/>
            <w:noWrap/>
          </w:tcPr>
          <w:p w14:paraId="3EB400F4"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1186" w:type="pct"/>
          </w:tcPr>
          <w:p w14:paraId="1A957858"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553" w:type="pct"/>
          </w:tcPr>
          <w:p w14:paraId="73368A6D"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 </w:t>
            </w:r>
          </w:p>
        </w:tc>
      </w:tr>
    </w:tbl>
    <w:p w14:paraId="7FCF5DA9" w14:textId="77777777" w:rsidR="00901C90" w:rsidRPr="00B37248" w:rsidRDefault="00901C90" w:rsidP="00901C90">
      <w:pPr>
        <w:pStyle w:val="TableFigNotes18"/>
      </w:pPr>
      <w:r w:rsidRPr="00B37248">
        <w:t>Abbreviations: QoL, quality of life</w:t>
      </w:r>
    </w:p>
    <w:p w14:paraId="51491D1F" w14:textId="77777777" w:rsidR="00901C90" w:rsidRPr="00B37248" w:rsidRDefault="00901C90" w:rsidP="00901C90">
      <w:pPr>
        <w:pStyle w:val="TableFigNotes18"/>
      </w:pPr>
      <w:r w:rsidRPr="00B37248">
        <w:rPr>
          <w:rFonts w:ascii="Segoe UI Symbol" w:hAnsi="Segoe UI Symbol" w:cs="Segoe UI Symbol"/>
        </w:rPr>
        <w:t>✓</w:t>
      </w:r>
      <w:r w:rsidRPr="00B37248">
        <w:t> A study result is available for inclusion in the synthesis</w:t>
      </w:r>
    </w:p>
    <w:p w14:paraId="7CEF0A7F" w14:textId="77777777" w:rsidR="00901C90" w:rsidRPr="00B37248" w:rsidRDefault="00901C90" w:rsidP="00901C90">
      <w:pPr>
        <w:pStyle w:val="TableFigNotes18"/>
      </w:pPr>
      <w:r w:rsidRPr="00B37248">
        <w:t>X No study result is available for inclusion, (probably) because the P value, magnitude or direction of the results generated were considered unfavourable by the study investigators</w:t>
      </w:r>
    </w:p>
    <w:p w14:paraId="79729AFA" w14:textId="77777777" w:rsidR="00901C90" w:rsidRPr="00B37248" w:rsidRDefault="00901C90" w:rsidP="00901C90">
      <w:pPr>
        <w:pStyle w:val="TableFigNotes18"/>
      </w:pPr>
      <w:r w:rsidRPr="00B37248">
        <w:t>-- No study result is available for inclusion, (probably) because the outcome was not assessed, or for a reason unrelated to the P value, magnitude or direction of the results</w:t>
      </w:r>
    </w:p>
    <w:p w14:paraId="3CB057F1" w14:textId="77777777" w:rsidR="00901C90" w:rsidRPr="00B37248" w:rsidRDefault="00901C90" w:rsidP="00901C90">
      <w:pPr>
        <w:pStyle w:val="TableFigNotes18"/>
      </w:pPr>
      <w:r w:rsidRPr="00B37248">
        <w:t>? No study result is available for inclusion, and it is unclear if the outcome was assessed in the study</w:t>
      </w:r>
    </w:p>
    <w:p w14:paraId="542A7A69" w14:textId="2D85968E" w:rsidR="00901C90" w:rsidRPr="00B37248" w:rsidRDefault="00901C90" w:rsidP="00901C90">
      <w:pPr>
        <w:pStyle w:val="Heading5"/>
        <w:rPr>
          <w:lang w:val="en-AU"/>
        </w:rPr>
      </w:pPr>
      <w:r w:rsidRPr="00B37248">
        <w:rPr>
          <w:lang w:val="en-AU"/>
        </w:rPr>
        <w:t xml:space="preserve">Comparison 1 (vs </w:t>
      </w:r>
      <w:r w:rsidR="00DC1596" w:rsidRPr="00B37248">
        <w:rPr>
          <w:lang w:val="en-AU"/>
        </w:rPr>
        <w:t>sham</w:t>
      </w:r>
      <w:r w:rsidRPr="00B37248">
        <w:rPr>
          <w:lang w:val="en-AU"/>
        </w:rPr>
        <w:t>)</w:t>
      </w:r>
    </w:p>
    <w:p w14:paraId="7CA70162" w14:textId="7551E0B9" w:rsidR="00901C90" w:rsidRPr="00B37248" w:rsidRDefault="00901C90" w:rsidP="00901C90">
      <w:pPr>
        <w:pStyle w:val="BodyText"/>
      </w:pPr>
      <w:r w:rsidRPr="00B37248">
        <w:t xml:space="preserve">There were no studies found comparing shiatsu with </w:t>
      </w:r>
      <w:r w:rsidR="00DC1596" w:rsidRPr="00B37248">
        <w:t>sham</w:t>
      </w:r>
      <w:r w:rsidRPr="00B37248">
        <w:t xml:space="preserve"> in </w:t>
      </w:r>
      <w:r w:rsidR="005C2918" w:rsidRPr="00B37248">
        <w:t xml:space="preserve">postpartum </w:t>
      </w:r>
      <w:r w:rsidR="00B81F40" w:rsidRPr="00B37248">
        <w:t>care</w:t>
      </w:r>
      <w:r w:rsidR="00472E9C">
        <w:t xml:space="preserve"> </w:t>
      </w:r>
      <w:r w:rsidRPr="00B37248">
        <w:t>.</w:t>
      </w:r>
    </w:p>
    <w:p w14:paraId="2DECF461" w14:textId="77777777" w:rsidR="00901C90" w:rsidRPr="00B37248" w:rsidRDefault="00901C90" w:rsidP="00901C90">
      <w:pPr>
        <w:pStyle w:val="Heading5"/>
        <w:rPr>
          <w:lang w:val="en-AU"/>
        </w:rPr>
      </w:pPr>
      <w:r w:rsidRPr="00B37248">
        <w:rPr>
          <w:lang w:val="en-AU"/>
        </w:rPr>
        <w:t>Comparison 2 (vs control)</w:t>
      </w:r>
    </w:p>
    <w:p w14:paraId="7667F6BD" w14:textId="54E6EFB3" w:rsidR="00901C90" w:rsidRPr="00B37248" w:rsidRDefault="00901C90" w:rsidP="00901C90">
      <w:pPr>
        <w:pStyle w:val="BodyText"/>
      </w:pPr>
      <w:r w:rsidRPr="00B37248">
        <w:t xml:space="preserve">One RCT (Sheng </w:t>
      </w:r>
      <w:r w:rsidR="005B7D93" w:rsidRPr="00B37248">
        <w:t>2021</w:t>
      </w:r>
      <w:r w:rsidRPr="00B37248">
        <w:t xml:space="preserve">) comparing shiatsu to control (no intervention) in </w:t>
      </w:r>
      <w:r w:rsidR="005C2918" w:rsidRPr="00B37248">
        <w:t xml:space="preserve">mothers with infants in </w:t>
      </w:r>
      <w:r w:rsidR="001A4680" w:rsidRPr="00B37248">
        <w:t xml:space="preserve">the </w:t>
      </w:r>
      <w:r w:rsidR="005C2918" w:rsidRPr="00B37248">
        <w:t>N</w:t>
      </w:r>
      <w:r w:rsidR="001A4680" w:rsidRPr="00B37248">
        <w:t>I</w:t>
      </w:r>
      <w:r w:rsidR="005C2918" w:rsidRPr="00B37248">
        <w:t>CU</w:t>
      </w:r>
      <w:r w:rsidR="001A4680" w:rsidRPr="00B37248">
        <w:t xml:space="preserve"> </w:t>
      </w:r>
      <w:r w:rsidRPr="00B37248">
        <w:t>was eligible for this comparison but did not contribute any data relevant to the seven critical or important outcomes.</w:t>
      </w:r>
    </w:p>
    <w:p w14:paraId="0D71B822" w14:textId="77777777" w:rsidR="00901C90" w:rsidRPr="00B37248" w:rsidRDefault="00901C90" w:rsidP="00901C90">
      <w:pPr>
        <w:pStyle w:val="Heading5"/>
        <w:rPr>
          <w:lang w:val="en-AU"/>
        </w:rPr>
      </w:pPr>
      <w:r w:rsidRPr="00B37248">
        <w:rPr>
          <w:lang w:val="en-AU"/>
        </w:rPr>
        <w:t xml:space="preserve">Comparison 3 (vs other)  </w:t>
      </w:r>
    </w:p>
    <w:p w14:paraId="5EB1B369" w14:textId="29A11073" w:rsidR="00901C90" w:rsidRPr="00B37248" w:rsidRDefault="00901C90" w:rsidP="00901C90">
      <w:pPr>
        <w:pStyle w:val="BodyText"/>
      </w:pPr>
      <w:r w:rsidRPr="00B37248">
        <w:t xml:space="preserve">There were no studies found comparing shiatsu with ‘other’ active interventions in </w:t>
      </w:r>
      <w:r w:rsidR="005C2918" w:rsidRPr="00B37248">
        <w:t>postpartum</w:t>
      </w:r>
      <w:r w:rsidR="001A4680" w:rsidRPr="00B37248">
        <w:t xml:space="preserve"> care</w:t>
      </w:r>
      <w:r w:rsidRPr="00B37248">
        <w:t>.</w:t>
      </w:r>
    </w:p>
    <w:p w14:paraId="623CB2C9" w14:textId="77777777" w:rsidR="00901C90" w:rsidRPr="00B37248" w:rsidRDefault="00901C90" w:rsidP="0011364B">
      <w:pPr>
        <w:pStyle w:val="Heading4"/>
      </w:pPr>
      <w:r w:rsidRPr="00B37248">
        <w:br w:type="page"/>
      </w:r>
    </w:p>
    <w:p w14:paraId="0CC8DAF9" w14:textId="77777777" w:rsidR="00901C90" w:rsidRPr="00B37248" w:rsidRDefault="00901C90" w:rsidP="00B02129">
      <w:pPr>
        <w:pStyle w:val="Heading2"/>
      </w:pPr>
      <w:bookmarkStart w:id="230" w:name="_Toc159754423"/>
      <w:bookmarkStart w:id="231" w:name="_Toc159843779"/>
      <w:bookmarkStart w:id="232" w:name="_Toc159754424"/>
      <w:bookmarkStart w:id="233" w:name="_Toc159843780"/>
      <w:bookmarkStart w:id="234" w:name="_Toc159754425"/>
      <w:bookmarkStart w:id="235" w:name="_Toc159843781"/>
      <w:bookmarkStart w:id="236" w:name="_Toc159754426"/>
      <w:bookmarkStart w:id="237" w:name="_Toc159843782"/>
      <w:bookmarkStart w:id="238" w:name="_Toc159754427"/>
      <w:bookmarkStart w:id="239" w:name="_Toc159843783"/>
      <w:bookmarkStart w:id="240" w:name="_Toc159754455"/>
      <w:bookmarkStart w:id="241" w:name="_Toc159843811"/>
      <w:bookmarkStart w:id="242" w:name="_Toc159754456"/>
      <w:bookmarkStart w:id="243" w:name="_Toc159843812"/>
      <w:bookmarkStart w:id="244" w:name="_Toc159754457"/>
      <w:bookmarkStart w:id="245" w:name="_Toc159843813"/>
      <w:bookmarkStart w:id="246" w:name="_Toc159754458"/>
      <w:bookmarkStart w:id="247" w:name="_Toc159843814"/>
      <w:bookmarkStart w:id="248" w:name="_Toc159754459"/>
      <w:bookmarkStart w:id="249" w:name="_Toc159843815"/>
      <w:bookmarkStart w:id="250" w:name="_Toc159754460"/>
      <w:bookmarkStart w:id="251" w:name="_Toc159843816"/>
      <w:bookmarkStart w:id="252" w:name="_Toc159754461"/>
      <w:bookmarkStart w:id="253" w:name="_Toc159843817"/>
      <w:bookmarkStart w:id="254" w:name="_Toc159754462"/>
      <w:bookmarkStart w:id="255" w:name="_Toc159843818"/>
      <w:bookmarkStart w:id="256" w:name="_Toc159754463"/>
      <w:bookmarkStart w:id="257" w:name="_Toc159843819"/>
      <w:bookmarkStart w:id="258" w:name="_Toc159754464"/>
      <w:bookmarkStart w:id="259" w:name="_Toc159843820"/>
      <w:bookmarkStart w:id="260" w:name="_Toc159754465"/>
      <w:bookmarkStart w:id="261" w:name="_Toc159843821"/>
      <w:bookmarkStart w:id="262" w:name="_Toc159754466"/>
      <w:bookmarkStart w:id="263" w:name="_Toc159843822"/>
      <w:bookmarkStart w:id="264" w:name="_Toc159754467"/>
      <w:bookmarkStart w:id="265" w:name="_Toc159843823"/>
      <w:bookmarkStart w:id="266" w:name="_Toc159754468"/>
      <w:bookmarkStart w:id="267" w:name="_Toc159843824"/>
      <w:bookmarkStart w:id="268" w:name="_Toc159754469"/>
      <w:bookmarkStart w:id="269" w:name="_Toc159843825"/>
      <w:bookmarkStart w:id="270" w:name="_Toc159754470"/>
      <w:bookmarkStart w:id="271" w:name="_Toc159843826"/>
      <w:bookmarkStart w:id="272" w:name="_Toc159754471"/>
      <w:bookmarkStart w:id="273" w:name="_Toc159843827"/>
      <w:bookmarkStart w:id="274" w:name="_Toc159754472"/>
      <w:bookmarkStart w:id="275" w:name="_Toc159843828"/>
      <w:bookmarkStart w:id="276" w:name="_Toc159754473"/>
      <w:bookmarkStart w:id="277" w:name="_Toc159843829"/>
      <w:bookmarkStart w:id="278" w:name="_Toc159754474"/>
      <w:bookmarkStart w:id="279" w:name="_Toc159843830"/>
      <w:bookmarkStart w:id="280" w:name="_Toc159754475"/>
      <w:bookmarkStart w:id="281" w:name="_Toc159843831"/>
      <w:bookmarkStart w:id="282" w:name="_Toc159754513"/>
      <w:bookmarkStart w:id="283" w:name="_Toc159843869"/>
      <w:bookmarkStart w:id="284" w:name="_Toc159754514"/>
      <w:bookmarkStart w:id="285" w:name="_Toc159843870"/>
      <w:bookmarkStart w:id="286" w:name="_Toc159754515"/>
      <w:bookmarkStart w:id="287" w:name="_Toc159843871"/>
      <w:bookmarkStart w:id="288" w:name="_Toc159754516"/>
      <w:bookmarkStart w:id="289" w:name="_Toc159843872"/>
      <w:bookmarkStart w:id="290" w:name="_Toc159754517"/>
      <w:bookmarkStart w:id="291" w:name="_Toc159843873"/>
      <w:bookmarkStart w:id="292" w:name="_Toc159754518"/>
      <w:bookmarkStart w:id="293" w:name="_Toc159843874"/>
      <w:bookmarkStart w:id="294" w:name="_Toc159754519"/>
      <w:bookmarkStart w:id="295" w:name="_Toc159843875"/>
      <w:bookmarkStart w:id="296" w:name="_Toc159754520"/>
      <w:bookmarkStart w:id="297" w:name="_Toc159843876"/>
      <w:bookmarkStart w:id="298" w:name="_Toc159754521"/>
      <w:bookmarkStart w:id="299" w:name="_Toc159843877"/>
      <w:bookmarkStart w:id="300" w:name="_Toc159754522"/>
      <w:bookmarkStart w:id="301" w:name="_Toc159843878"/>
      <w:bookmarkStart w:id="302" w:name="_Toc159754523"/>
      <w:bookmarkStart w:id="303" w:name="_Toc159843879"/>
      <w:bookmarkStart w:id="304" w:name="_Toc159754524"/>
      <w:bookmarkStart w:id="305" w:name="_Toc159843880"/>
      <w:bookmarkStart w:id="306" w:name="_Toc159754525"/>
      <w:bookmarkStart w:id="307" w:name="_Toc159843881"/>
      <w:bookmarkStart w:id="308" w:name="_Toc159754526"/>
      <w:bookmarkStart w:id="309" w:name="_Toc159843882"/>
      <w:bookmarkStart w:id="310" w:name="_Toc159754527"/>
      <w:bookmarkStart w:id="311" w:name="_Toc159843883"/>
      <w:bookmarkStart w:id="312" w:name="_Toc165548530"/>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B37248">
        <w:lastRenderedPageBreak/>
        <w:t>Injury, poisoning or certain other consequences of external causes</w:t>
      </w:r>
      <w:bookmarkEnd w:id="312"/>
      <w:r w:rsidRPr="00B37248">
        <w:t xml:space="preserve"> </w:t>
      </w:r>
    </w:p>
    <w:p w14:paraId="10854CCA" w14:textId="244F010F" w:rsidR="00901C90" w:rsidRPr="00B37248" w:rsidRDefault="00901C90" w:rsidP="00B02129">
      <w:pPr>
        <w:pStyle w:val="Heading3"/>
      </w:pPr>
      <w:bookmarkStart w:id="313" w:name="_Toc165548531"/>
      <w:r w:rsidRPr="00B37248">
        <w:t>Burn injur</w:t>
      </w:r>
      <w:r w:rsidR="00F64B59" w:rsidRPr="00B37248">
        <w:t>ies</w:t>
      </w:r>
      <w:bookmarkEnd w:id="313"/>
    </w:p>
    <w:p w14:paraId="64DF9C0D" w14:textId="77777777" w:rsidR="00901C90" w:rsidRPr="00B37248" w:rsidRDefault="00901C90" w:rsidP="0011364B">
      <w:pPr>
        <w:pStyle w:val="Heading4"/>
      </w:pPr>
      <w:r w:rsidRPr="00B37248">
        <w:t>List of studies</w:t>
      </w:r>
    </w:p>
    <w:p w14:paraId="7172812D" w14:textId="0D08B883" w:rsidR="00901C90" w:rsidRPr="00B37248" w:rsidRDefault="00901C90" w:rsidP="00901C90">
      <w:pPr>
        <w:pStyle w:val="BodyText"/>
      </w:pPr>
      <w:r w:rsidRPr="00B37248">
        <w:t xml:space="preserve">An overview of the PICO criteria of included studies is provided in </w:t>
      </w:r>
      <w:r w:rsidRPr="00B37248">
        <w:fldChar w:fldCharType="begin"/>
      </w:r>
      <w:r w:rsidRPr="00B37248">
        <w:instrText xml:space="preserve"> REF _Ref82435219 \h </w:instrText>
      </w:r>
      <w:r w:rsidRPr="00B37248">
        <w:fldChar w:fldCharType="separate"/>
      </w:r>
      <w:r w:rsidR="00AC414C" w:rsidRPr="00B37248">
        <w:t xml:space="preserve">Table </w:t>
      </w:r>
      <w:r w:rsidR="00AC414C">
        <w:rPr>
          <w:noProof/>
        </w:rPr>
        <w:t>D</w:t>
      </w:r>
      <w:r w:rsidR="00AC414C" w:rsidRPr="00B37248">
        <w:noBreakHyphen/>
      </w:r>
      <w:r w:rsidR="00AC414C">
        <w:rPr>
          <w:noProof/>
        </w:rPr>
        <w:t>29</w:t>
      </w:r>
      <w:r w:rsidRPr="00B37248">
        <w:fldChar w:fldCharType="end"/>
      </w:r>
    </w:p>
    <w:p w14:paraId="50D28F1C" w14:textId="19345434" w:rsidR="00901C90" w:rsidRPr="00B37248" w:rsidRDefault="00901C90" w:rsidP="00901C90">
      <w:pPr>
        <w:pStyle w:val="Caption"/>
      </w:pPr>
      <w:bookmarkStart w:id="314" w:name="_Ref82435219"/>
      <w:bookmarkStart w:id="315" w:name="_Toc117767402"/>
      <w:bookmarkStart w:id="316" w:name="_Toc159843929"/>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29</w:t>
      </w:r>
      <w:r w:rsidR="00C804DD" w:rsidRPr="00B37248">
        <w:fldChar w:fldCharType="end"/>
      </w:r>
      <w:bookmarkEnd w:id="314"/>
      <w:r w:rsidRPr="00B37248">
        <w:tab/>
        <w:t>Overview of PICO criteria of included studies: Burn injur</w:t>
      </w:r>
      <w:r w:rsidR="00D0491F" w:rsidRPr="00B37248">
        <w:t>ies</w:t>
      </w:r>
      <w:bookmarkEnd w:id="315"/>
      <w:bookmarkEnd w:id="316"/>
    </w:p>
    <w:tbl>
      <w:tblPr>
        <w:tblStyle w:val="PlainTable2"/>
        <w:tblW w:w="5000" w:type="pct"/>
        <w:tblLayout w:type="fixed"/>
        <w:tblLook w:val="04A0" w:firstRow="1" w:lastRow="0" w:firstColumn="1" w:lastColumn="0" w:noHBand="0" w:noVBand="1"/>
      </w:tblPr>
      <w:tblGrid>
        <w:gridCol w:w="989"/>
        <w:gridCol w:w="865"/>
        <w:gridCol w:w="1598"/>
        <w:gridCol w:w="1598"/>
        <w:gridCol w:w="1598"/>
        <w:gridCol w:w="1598"/>
        <w:gridCol w:w="1499"/>
      </w:tblGrid>
      <w:tr w:rsidR="002A002C" w:rsidRPr="00B37248" w14:paraId="09DE8459" w14:textId="77777777" w:rsidTr="00CE494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7" w:type="pct"/>
            <w:noWrap/>
            <w:hideMark/>
          </w:tcPr>
          <w:p w14:paraId="38C91770" w14:textId="77777777" w:rsidR="00901C90" w:rsidRPr="00B37248" w:rsidRDefault="00901C90" w:rsidP="00733227">
            <w:pPr>
              <w:pStyle w:val="Tabletext9pt"/>
            </w:pPr>
            <w:r w:rsidRPr="00B37248">
              <w:t>STUDY ID</w:t>
            </w:r>
          </w:p>
        </w:tc>
        <w:tc>
          <w:tcPr>
            <w:tcW w:w="444" w:type="pct"/>
            <w:noWrap/>
            <w:hideMark/>
          </w:tcPr>
          <w:p w14:paraId="1594FD9B" w14:textId="0736CE78" w:rsidR="00901C90" w:rsidRPr="00B37248" w:rsidRDefault="002A002C" w:rsidP="00733227">
            <w:pPr>
              <w:pStyle w:val="Tabletext9pt"/>
              <w:cnfStyle w:val="100000000000" w:firstRow="1" w:lastRow="0" w:firstColumn="0" w:lastColumn="0" w:oddVBand="0" w:evenVBand="0" w:oddHBand="0" w:evenHBand="0" w:firstRowFirstColumn="0" w:firstRowLastColumn="0" w:lastRowFirstColumn="0" w:lastRowLastColumn="0"/>
            </w:pPr>
            <w:r w:rsidRPr="00B37248">
              <w:t>STUDY DESIGN</w:t>
            </w:r>
          </w:p>
        </w:tc>
        <w:tc>
          <w:tcPr>
            <w:tcW w:w="820" w:type="pct"/>
            <w:noWrap/>
            <w:hideMark/>
          </w:tcPr>
          <w:p w14:paraId="0FD1D597"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POPULATION</w:t>
            </w:r>
          </w:p>
        </w:tc>
        <w:tc>
          <w:tcPr>
            <w:tcW w:w="820" w:type="pct"/>
            <w:noWrap/>
            <w:hideMark/>
          </w:tcPr>
          <w:p w14:paraId="7FFBB0C2"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INTERVENTION</w:t>
            </w:r>
          </w:p>
        </w:tc>
        <w:tc>
          <w:tcPr>
            <w:tcW w:w="820" w:type="pct"/>
            <w:noWrap/>
            <w:hideMark/>
          </w:tcPr>
          <w:p w14:paraId="75B8F770"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COMPARATOR</w:t>
            </w:r>
          </w:p>
        </w:tc>
        <w:tc>
          <w:tcPr>
            <w:tcW w:w="820" w:type="pct"/>
            <w:noWrap/>
            <w:hideMark/>
          </w:tcPr>
          <w:p w14:paraId="53F9725B"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CO-INTERVENTION</w:t>
            </w:r>
          </w:p>
        </w:tc>
        <w:tc>
          <w:tcPr>
            <w:tcW w:w="771" w:type="pct"/>
          </w:tcPr>
          <w:p w14:paraId="23A4F1D7"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OUTCOME DOMAINS</w:t>
            </w:r>
          </w:p>
        </w:tc>
      </w:tr>
      <w:tr w:rsidR="002A002C" w:rsidRPr="00B37248" w14:paraId="27CB7217" w14:textId="77777777" w:rsidTr="00CE49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7"/>
            <w:noWrap/>
          </w:tcPr>
          <w:p w14:paraId="77D7AB16" w14:textId="0CDF515C" w:rsidR="002A002C" w:rsidRPr="00B37248" w:rsidRDefault="002A002C" w:rsidP="001A4908">
            <w:pPr>
              <w:pStyle w:val="TableH29pt"/>
            </w:pPr>
            <w:r w:rsidRPr="00B37248">
              <w:t>Shiatsu vs sham *</w:t>
            </w:r>
          </w:p>
        </w:tc>
      </w:tr>
      <w:tr w:rsidR="002A002C" w:rsidRPr="00B37248" w14:paraId="5DF72BEC" w14:textId="77777777" w:rsidTr="00CE494D">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7"/>
            <w:noWrap/>
          </w:tcPr>
          <w:p w14:paraId="17D4E8E4" w14:textId="77777777" w:rsidR="002A002C" w:rsidRPr="00B37248" w:rsidRDefault="002A002C" w:rsidP="001A4908">
            <w:pPr>
              <w:pStyle w:val="Tabletext9pt"/>
            </w:pPr>
            <w:r w:rsidRPr="00B37248">
              <w:t>No studies found</w:t>
            </w:r>
          </w:p>
        </w:tc>
      </w:tr>
      <w:tr w:rsidR="002A002C" w:rsidRPr="00B37248" w14:paraId="763FA131" w14:textId="77777777" w:rsidTr="00CE49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7"/>
            <w:noWrap/>
          </w:tcPr>
          <w:p w14:paraId="736B4B96" w14:textId="77777777" w:rsidR="002A002C" w:rsidRPr="00B37248" w:rsidRDefault="002A002C" w:rsidP="001A4908">
            <w:pPr>
              <w:pStyle w:val="TableH29pt"/>
            </w:pPr>
            <w:r w:rsidRPr="00B37248">
              <w:t>Shiatsu vs control (no intervention, waitlist, usual care)*</w:t>
            </w:r>
          </w:p>
        </w:tc>
      </w:tr>
      <w:tr w:rsidR="00CE494D" w:rsidRPr="00B37248" w14:paraId="604B1412" w14:textId="77777777" w:rsidTr="00CE494D">
        <w:trPr>
          <w:trHeight w:val="315"/>
        </w:trPr>
        <w:tc>
          <w:tcPr>
            <w:cnfStyle w:val="001000000000" w:firstRow="0" w:lastRow="0" w:firstColumn="1" w:lastColumn="0" w:oddVBand="0" w:evenVBand="0" w:oddHBand="0" w:evenHBand="0" w:firstRowFirstColumn="0" w:firstRowLastColumn="0" w:lastRowFirstColumn="0" w:lastRowLastColumn="0"/>
            <w:tcW w:w="507" w:type="pct"/>
            <w:noWrap/>
          </w:tcPr>
          <w:p w14:paraId="3888097F" w14:textId="2ABB0F33" w:rsidR="00901C90" w:rsidRPr="00B37248" w:rsidRDefault="00901C90" w:rsidP="00733227">
            <w:pPr>
              <w:pStyle w:val="Tabletext9pt"/>
            </w:pPr>
            <w:proofErr w:type="spellStart"/>
            <w:r w:rsidRPr="00B37248">
              <w:t>Ardabili</w:t>
            </w:r>
            <w:proofErr w:type="spellEnd"/>
            <w:r w:rsidRPr="00B37248">
              <w:t xml:space="preserve"> 2014 </w:t>
            </w:r>
            <w:r w:rsidRPr="00B37248">
              <w:fldChar w:fldCharType="begin"/>
            </w:r>
            <w:r w:rsidR="00A34EDC">
              <w:instrText xml:space="preserve"> ADDIN EN.CITE &lt;EndNote&gt;&lt;Cite&gt;&lt;Author&gt;Ardabili&lt;/Author&gt;&lt;Year&gt;2014&lt;/Year&gt;&lt;RecNum&gt;52&lt;/RecNum&gt;&lt;DisplayText&gt;(61)&lt;/DisplayText&gt;&lt;record&gt;&lt;rec-number&gt;52&lt;/rec-number&gt;&lt;foreign-keys&gt;&lt;key app="EN" db-id="rfx5v25rowst08e59tbxx9ty5t2w0adwt52x" timestamp="1665017569"&gt;52&lt;/key&gt;&lt;/foreign-keys&gt;&lt;ref-type name="Journal Article"&gt;17&lt;/ref-type&gt;&lt;contributors&gt;&lt;authors&gt;&lt;author&gt;Ardabili, F. M.&lt;/author&gt;&lt;author&gt;Purhajari, S.&lt;/author&gt;&lt;author&gt;Najafi Ghezeljeh, T.&lt;/author&gt;&lt;author&gt;Haghani, H.&lt;/author&gt;&lt;/authors&gt;&lt;/contributors&gt;&lt;auth-address&gt;Faculty Member in Medical Surgical Group, School of Nursing and Midwifery, Iran University of Medical Sciences and Health Services, Tehran, Iran;&amp;#xD;MSc Student of Nursing, School of Nursing and Midwifery, Iran University of Medical Sciences, Tehran, Iran;&amp;#xD;PhD Assistant Professor, Medical- Surgical Group, School of Nursing and Midwifery, Iran University of Medical Sciences, Tehran, Iran;&amp;#xD;Department of Statistic and Mathematics, School of Health Management and Information Sciences, Iran University of Medical Sciences, Tehran, Iran.&lt;/auth-address&gt;&lt;titles&gt;&lt;title&gt;The effect of shiatsu massage on pain reduction in burn patients&lt;/title&gt;&lt;secondary-title&gt;World J Plast Surg&lt;/secondary-title&gt;&lt;/titles&gt;&lt;pages&gt;115-8&lt;/pages&gt;&lt;volume&gt;3&lt;/volume&gt;&lt;number&gt;2&lt;/number&gt;&lt;keywords&gt;&lt;keyword&gt;Burn&lt;/keyword&gt;&lt;keyword&gt;Control&lt;/keyword&gt;&lt;keyword&gt;Massage&lt;/keyword&gt;&lt;keyword&gt;Pain&lt;/keyword&gt;&lt;keyword&gt;Shiatsu&lt;/keyword&gt;&lt;/keywords&gt;&lt;dates&gt;&lt;year&gt;2014&lt;/year&gt;&lt;pub-dates&gt;&lt;date&gt;Jul&lt;/date&gt;&lt;/pub-dates&gt;&lt;/dates&gt;&lt;isbn&gt;2228-7914 (Print)&amp;#xD;2252-0724 (Electronic)&amp;#xD;2228-7914 (Linking)&lt;/isbn&gt;&lt;accession-num&gt;25489534&lt;/accession-num&gt;&lt;urls&gt;&lt;related-urls&gt;&lt;url&gt;https://www.ncbi.nlm.nih.gov/pubmed/25489534&lt;/url&gt;&lt;/related-urls&gt;&lt;/urls&gt;&lt;custom2&gt;PMC4236994&lt;/custom2&gt;&lt;remote-database-name&gt;PubMed-not-MEDLINE&lt;/remote-database-name&gt;&lt;remote-database-provider&gt;NLM&lt;/remote-database-provider&gt;&lt;/record&gt;&lt;/Cite&gt;&lt;/EndNote&gt;</w:instrText>
            </w:r>
            <w:r w:rsidRPr="00B37248">
              <w:fldChar w:fldCharType="separate"/>
            </w:r>
            <w:r w:rsidR="00A34EDC">
              <w:rPr>
                <w:noProof/>
              </w:rPr>
              <w:t>(</w:t>
            </w:r>
            <w:hyperlink w:anchor="_ENREF_61" w:tooltip="Ardabili, 2014 #52" w:history="1">
              <w:r w:rsidR="00A34EDC">
                <w:rPr>
                  <w:noProof/>
                </w:rPr>
                <w:t>61</w:t>
              </w:r>
            </w:hyperlink>
            <w:r w:rsidR="00A34EDC">
              <w:rPr>
                <w:noProof/>
              </w:rPr>
              <w:t>)</w:t>
            </w:r>
            <w:r w:rsidRPr="00B37248">
              <w:fldChar w:fldCharType="end"/>
            </w:r>
          </w:p>
        </w:tc>
        <w:tc>
          <w:tcPr>
            <w:tcW w:w="444" w:type="pct"/>
            <w:noWrap/>
          </w:tcPr>
          <w:p w14:paraId="55E12BB2" w14:textId="6A07F2B8"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Quasi</w:t>
            </w:r>
            <w:r w:rsidR="002A002C" w:rsidRPr="00B37248">
              <w:t xml:space="preserve"> </w:t>
            </w:r>
            <w:r w:rsidRPr="00B37248">
              <w:t>RCT</w:t>
            </w:r>
          </w:p>
        </w:tc>
        <w:tc>
          <w:tcPr>
            <w:tcW w:w="820" w:type="pct"/>
            <w:noWrap/>
          </w:tcPr>
          <w:p w14:paraId="3A562E58"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Burn injury (inpatient, 10-45% TBSA) </w:t>
            </w:r>
          </w:p>
        </w:tc>
        <w:tc>
          <w:tcPr>
            <w:tcW w:w="820" w:type="pct"/>
            <w:noWrap/>
          </w:tcPr>
          <w:p w14:paraId="78082896" w14:textId="6A94CAFE" w:rsidR="00CE494D"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Shiatsu (hands and legs</w:t>
            </w:r>
            <w:r w:rsidR="00CE494D" w:rsidRPr="00B37248">
              <w:t>)</w:t>
            </w:r>
          </w:p>
          <w:p w14:paraId="552AAE73" w14:textId="77777777" w:rsidR="00CE494D"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OR </w:t>
            </w:r>
          </w:p>
          <w:p w14:paraId="2139A647" w14:textId="009EE23E" w:rsidR="00CE494D" w:rsidRPr="00B37248" w:rsidRDefault="00CE494D" w:rsidP="00733227">
            <w:pPr>
              <w:pStyle w:val="Tabletext9pt"/>
              <w:cnfStyle w:val="000000000000" w:firstRow="0" w:lastRow="0" w:firstColumn="0" w:lastColumn="0" w:oddVBand="0" w:evenVBand="0" w:oddHBand="0" w:evenHBand="0" w:firstRowFirstColumn="0" w:firstRowLastColumn="0" w:lastRowFirstColumn="0" w:lastRowLastColumn="0"/>
            </w:pPr>
            <w:r w:rsidRPr="00B37248">
              <w:t>Shiatsu (</w:t>
            </w:r>
            <w:r w:rsidR="00901C90" w:rsidRPr="00B37248">
              <w:t>hands only</w:t>
            </w:r>
            <w:r w:rsidRPr="00B37248">
              <w:t>)</w:t>
            </w:r>
            <w:r w:rsidR="00901C90" w:rsidRPr="00B37248">
              <w:t xml:space="preserve"> </w:t>
            </w:r>
          </w:p>
          <w:p w14:paraId="1FB60E63" w14:textId="77777777" w:rsidR="00CE494D"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OR </w:t>
            </w:r>
          </w:p>
          <w:p w14:paraId="173CC847" w14:textId="22832668" w:rsidR="00901C90" w:rsidRPr="00B37248" w:rsidRDefault="00CE494D" w:rsidP="00733227">
            <w:pPr>
              <w:pStyle w:val="Tabletext9pt"/>
              <w:cnfStyle w:val="000000000000" w:firstRow="0" w:lastRow="0" w:firstColumn="0" w:lastColumn="0" w:oddVBand="0" w:evenVBand="0" w:oddHBand="0" w:evenHBand="0" w:firstRowFirstColumn="0" w:firstRowLastColumn="0" w:lastRowFirstColumn="0" w:lastRowLastColumn="0"/>
            </w:pPr>
            <w:r w:rsidRPr="00B37248">
              <w:t>Shiatsu (</w:t>
            </w:r>
            <w:r w:rsidR="00901C90" w:rsidRPr="00B37248">
              <w:t>legs only)</w:t>
            </w:r>
          </w:p>
        </w:tc>
        <w:tc>
          <w:tcPr>
            <w:tcW w:w="820" w:type="pct"/>
            <w:noWrap/>
          </w:tcPr>
          <w:p w14:paraId="11DC0B43"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Control (no intervention)</w:t>
            </w:r>
          </w:p>
        </w:tc>
        <w:tc>
          <w:tcPr>
            <w:tcW w:w="820" w:type="pct"/>
            <w:noWrap/>
          </w:tcPr>
          <w:p w14:paraId="41A8B70C" w14:textId="79851B49"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Analgesia</w:t>
            </w:r>
            <w:r w:rsidR="002A002C" w:rsidRPr="00B37248">
              <w:t>^</w:t>
            </w:r>
            <w:r w:rsidRPr="00B37248">
              <w:t xml:space="preserve"> </w:t>
            </w:r>
          </w:p>
        </w:tc>
        <w:tc>
          <w:tcPr>
            <w:tcW w:w="771" w:type="pct"/>
          </w:tcPr>
          <w:p w14:paraId="0083198F"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Pain </w:t>
            </w:r>
          </w:p>
          <w:p w14:paraId="40784064"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Emotional wellbeing </w:t>
            </w:r>
          </w:p>
        </w:tc>
      </w:tr>
      <w:tr w:rsidR="00EE1B51" w:rsidRPr="00B37248" w14:paraId="26533494" w14:textId="77777777" w:rsidTr="00CE49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7"/>
            <w:noWrap/>
          </w:tcPr>
          <w:p w14:paraId="7192C317" w14:textId="77777777" w:rsidR="00EE1B51" w:rsidRPr="00B37248" w:rsidRDefault="00EE1B51" w:rsidP="001A4908">
            <w:pPr>
              <w:pStyle w:val="TableH29pt"/>
            </w:pPr>
            <w:r w:rsidRPr="00B37248">
              <w:t xml:space="preserve">Shiatsu vs ‘other’ intervention** </w:t>
            </w:r>
          </w:p>
        </w:tc>
      </w:tr>
      <w:tr w:rsidR="002A002C" w:rsidRPr="00B37248" w14:paraId="4912FD8D" w14:textId="77777777" w:rsidTr="00CE494D">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7"/>
            <w:noWrap/>
          </w:tcPr>
          <w:p w14:paraId="6372E047" w14:textId="77777777" w:rsidR="002A002C" w:rsidRPr="00B37248" w:rsidRDefault="002A002C" w:rsidP="001A4908">
            <w:pPr>
              <w:pStyle w:val="Tabletext9pt"/>
            </w:pPr>
            <w:r w:rsidRPr="00B37248">
              <w:t>No studies found</w:t>
            </w:r>
          </w:p>
        </w:tc>
      </w:tr>
    </w:tbl>
    <w:p w14:paraId="66C8FB13" w14:textId="77777777" w:rsidR="002A002C" w:rsidRPr="00B37248" w:rsidRDefault="002A002C" w:rsidP="002A002C">
      <w:pPr>
        <w:pStyle w:val="TableFigNotes18"/>
      </w:pPr>
      <w:r w:rsidRPr="00B37248">
        <w:t>Abbreviations: RCT, randomised control trial; TBSA, total body surface area</w:t>
      </w:r>
    </w:p>
    <w:p w14:paraId="7A37EFA2" w14:textId="4B58FD55" w:rsidR="00EE1B51" w:rsidRPr="00B37248" w:rsidRDefault="00EE1B51" w:rsidP="00EE1B51">
      <w:pPr>
        <w:pStyle w:val="TableFigNotes18"/>
      </w:pPr>
      <w:r w:rsidRPr="00B37248">
        <w:t>* Studies that compared shiatsu with sham or an inactive control were eligible for inclusion in the evidence synthesis and are included in the Summary of findings tables if they reported outcomes considered critical or important to this review.</w:t>
      </w:r>
    </w:p>
    <w:p w14:paraId="4EF11482" w14:textId="77777777" w:rsidR="00EE1B51" w:rsidRPr="00B37248" w:rsidRDefault="00EE1B51" w:rsidP="00EE1B51">
      <w:pPr>
        <w:pStyle w:val="TableFigNotes18"/>
      </w:pPr>
      <w:r w:rsidRPr="00B37248">
        <w:t>** Studies that compared shiatsu with an active intervention are included in the supplementary outcome tables (Appendix F2.1) if they reported data for outcomes considered critical or important to this review.</w:t>
      </w:r>
    </w:p>
    <w:p w14:paraId="333FEAE9" w14:textId="09384080" w:rsidR="00901C90" w:rsidRPr="00B37248" w:rsidRDefault="002A002C" w:rsidP="00901C90">
      <w:pPr>
        <w:pStyle w:val="TableFigNotes18"/>
      </w:pPr>
      <w:r w:rsidRPr="00B37248">
        <w:t>^</w:t>
      </w:r>
      <w:r w:rsidR="00901C90" w:rsidRPr="00B37248">
        <w:t xml:space="preserve"> not clear if used as a co-intervention or administered when requested.</w:t>
      </w:r>
    </w:p>
    <w:p w14:paraId="3623C609" w14:textId="77777777" w:rsidR="00901C90" w:rsidRPr="00B37248" w:rsidRDefault="00901C90" w:rsidP="0011364B">
      <w:pPr>
        <w:pStyle w:val="Heading4"/>
      </w:pPr>
      <w:r w:rsidRPr="00B37248">
        <w:t>Risk of bias per item</w:t>
      </w:r>
    </w:p>
    <w:p w14:paraId="1571157F" w14:textId="66518163" w:rsidR="00901C90" w:rsidRPr="00B37248" w:rsidRDefault="00901C90" w:rsidP="00901C90">
      <w:pPr>
        <w:pStyle w:val="BodyText"/>
      </w:pPr>
      <w:r w:rsidRPr="00B37248">
        <w:t xml:space="preserve">The risk of bias for each item in the included studies for burns is described below and shown graphically in </w:t>
      </w:r>
      <w:r w:rsidRPr="00B37248">
        <w:fldChar w:fldCharType="begin"/>
      </w:r>
      <w:r w:rsidRPr="00B37248">
        <w:instrText xml:space="preserve"> REF _Ref82434248 </w:instrText>
      </w:r>
      <w:r w:rsidRPr="00B37248">
        <w:fldChar w:fldCharType="separate"/>
      </w:r>
      <w:r w:rsidR="00AC414C" w:rsidRPr="00B37248">
        <w:t xml:space="preserve">Figure </w:t>
      </w:r>
      <w:r w:rsidR="00AC414C">
        <w:rPr>
          <w:noProof/>
        </w:rPr>
        <w:t>D</w:t>
      </w:r>
      <w:r w:rsidR="00AC414C" w:rsidRPr="00B37248">
        <w:noBreakHyphen/>
      </w:r>
      <w:r w:rsidR="00AC414C">
        <w:rPr>
          <w:noProof/>
        </w:rPr>
        <w:t>16</w:t>
      </w:r>
      <w:r w:rsidRPr="00B37248">
        <w:fldChar w:fldCharType="end"/>
      </w:r>
      <w:r w:rsidR="00C01572" w:rsidRPr="00B37248">
        <w:t>.</w:t>
      </w:r>
    </w:p>
    <w:p w14:paraId="2E5274E4" w14:textId="77777777" w:rsidR="00901C90" w:rsidRPr="00B37248" w:rsidRDefault="00901C90" w:rsidP="00EE1B51">
      <w:pPr>
        <w:pStyle w:val="Heading4a"/>
      </w:pPr>
      <w:r w:rsidRPr="00B37248">
        <w:t>Bias arising from the randomisation process</w:t>
      </w:r>
    </w:p>
    <w:p w14:paraId="2C5B1ACF" w14:textId="77777777" w:rsidR="00901C90" w:rsidRPr="00B37248" w:rsidRDefault="00901C90" w:rsidP="00901C90">
      <w:pPr>
        <w:pStyle w:val="BodyText"/>
      </w:pPr>
      <w:r w:rsidRPr="00B37248">
        <w:t>One study (</w:t>
      </w:r>
      <w:proofErr w:type="spellStart"/>
      <w:r w:rsidRPr="00B37248">
        <w:t>Ardabili</w:t>
      </w:r>
      <w:proofErr w:type="spellEnd"/>
      <w:r w:rsidRPr="00B37248">
        <w:t xml:space="preserve"> 2014) was judged to have some concerns in this domain due to the lack of information provided. The authors do not report a randomisation method, allocation concealment or baseline characteristics. </w:t>
      </w:r>
    </w:p>
    <w:p w14:paraId="3E2031B8" w14:textId="77777777" w:rsidR="00901C90" w:rsidRPr="00B37248" w:rsidRDefault="00901C90" w:rsidP="00EE1B51">
      <w:pPr>
        <w:pStyle w:val="Heading4a"/>
      </w:pPr>
      <w:r w:rsidRPr="00B37248">
        <w:t>Bias due to deviations from intended interventions (effect of assignment to intervention [ITT])</w:t>
      </w:r>
    </w:p>
    <w:p w14:paraId="7420345C" w14:textId="77777777" w:rsidR="00901C90" w:rsidRPr="00B37248" w:rsidRDefault="00901C90" w:rsidP="00901C90">
      <w:pPr>
        <w:pStyle w:val="BodyText"/>
      </w:pPr>
      <w:r w:rsidRPr="00B37248">
        <w:t>One study (</w:t>
      </w:r>
      <w:proofErr w:type="spellStart"/>
      <w:r w:rsidRPr="00B37248">
        <w:t>Ardabili</w:t>
      </w:r>
      <w:proofErr w:type="spellEnd"/>
      <w:r w:rsidRPr="00B37248">
        <w:t xml:space="preserve"> 2014) had some concerns raised as missingness of the data differ slightly across intervention groups. </w:t>
      </w:r>
    </w:p>
    <w:p w14:paraId="1285A96E" w14:textId="77777777" w:rsidR="00901C90" w:rsidRPr="00B37248" w:rsidRDefault="00901C90" w:rsidP="00EE1B51">
      <w:pPr>
        <w:pStyle w:val="Heading4a"/>
      </w:pPr>
      <w:r w:rsidRPr="00B37248">
        <w:t>Bias due to missing outcome data</w:t>
      </w:r>
    </w:p>
    <w:p w14:paraId="2CC1AC1E" w14:textId="77777777" w:rsidR="00901C90" w:rsidRPr="00B37248" w:rsidRDefault="00901C90" w:rsidP="00901C90">
      <w:pPr>
        <w:pStyle w:val="BodyText"/>
      </w:pPr>
      <w:r w:rsidRPr="00B37248">
        <w:t>One study (</w:t>
      </w:r>
      <w:proofErr w:type="spellStart"/>
      <w:r w:rsidRPr="00B37248">
        <w:t>Ardabili</w:t>
      </w:r>
      <w:proofErr w:type="spellEnd"/>
      <w:r w:rsidRPr="00B37248">
        <w:t xml:space="preserve"> 2014) was judged to be at high risk of bias for this domain due to a lack of information regarding missing outcome data. </w:t>
      </w:r>
    </w:p>
    <w:p w14:paraId="1CF4B57F" w14:textId="77777777" w:rsidR="00901C90" w:rsidRPr="00B37248" w:rsidRDefault="00901C90" w:rsidP="00EE1B51">
      <w:pPr>
        <w:pStyle w:val="Heading4a"/>
      </w:pPr>
      <w:r w:rsidRPr="00B37248">
        <w:t>Bias in measurement of the outcome</w:t>
      </w:r>
    </w:p>
    <w:p w14:paraId="72E37E42" w14:textId="77777777" w:rsidR="00901C90" w:rsidRPr="00B37248" w:rsidRDefault="00901C90" w:rsidP="00901C90">
      <w:pPr>
        <w:pStyle w:val="BodyText"/>
      </w:pPr>
      <w:r w:rsidRPr="00B37248">
        <w:t>One study (</w:t>
      </w:r>
      <w:proofErr w:type="spellStart"/>
      <w:r w:rsidRPr="00B37248">
        <w:t>Ardabili</w:t>
      </w:r>
      <w:proofErr w:type="spellEnd"/>
      <w:r w:rsidRPr="00B37248">
        <w:t xml:space="preserve"> 2014) was assessed to have some concerns regarding the measurement of outcomes. They study did not blind the participant or outcome assessors and many of the key outcomes were subjective, results of which could be influenced by knowledge of the intervention.</w:t>
      </w:r>
    </w:p>
    <w:p w14:paraId="1C6FA1DD" w14:textId="77777777" w:rsidR="00901C90" w:rsidRPr="00B37248" w:rsidRDefault="00901C90" w:rsidP="00EE1B51">
      <w:pPr>
        <w:pStyle w:val="Heading4a"/>
      </w:pPr>
      <w:r w:rsidRPr="00B37248">
        <w:lastRenderedPageBreak/>
        <w:t>Bias in selection of the reported result</w:t>
      </w:r>
    </w:p>
    <w:p w14:paraId="01A166BE" w14:textId="0E6E6FFE" w:rsidR="00901C90" w:rsidRPr="00B37248" w:rsidRDefault="00901C90" w:rsidP="00901C90">
      <w:pPr>
        <w:pStyle w:val="BodyText"/>
      </w:pPr>
      <w:r w:rsidRPr="00B37248">
        <w:t>One study (</w:t>
      </w:r>
      <w:proofErr w:type="spellStart"/>
      <w:r w:rsidRPr="00B37248">
        <w:t>Ardabili</w:t>
      </w:r>
      <w:proofErr w:type="spellEnd"/>
      <w:r w:rsidRPr="00B37248">
        <w:t xml:space="preserve"> 2014) was judged to be at high risk of bias because of incomplete reporting, suggesting selective reporting of results</w:t>
      </w:r>
      <w:r w:rsidR="00C01572" w:rsidRPr="00B37248">
        <w:t>.</w:t>
      </w:r>
    </w:p>
    <w:p w14:paraId="27EF3721" w14:textId="345E8D25" w:rsidR="00901C90" w:rsidRPr="00B37248" w:rsidRDefault="00901C90" w:rsidP="00901C90">
      <w:pPr>
        <w:pStyle w:val="Caption"/>
      </w:pPr>
      <w:bookmarkStart w:id="317" w:name="_Ref82434248"/>
      <w:bookmarkStart w:id="318" w:name="_Ref82434230"/>
      <w:bookmarkStart w:id="319" w:name="_Toc87346043"/>
      <w:bookmarkStart w:id="320" w:name="_Toc87942161"/>
      <w:bookmarkStart w:id="321" w:name="_Toc159843948"/>
      <w:r w:rsidRPr="00B37248">
        <w:t xml:space="preserve">Figure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Figure \* ARABIC \s 1 </w:instrText>
      </w:r>
      <w:r w:rsidR="00C804DD" w:rsidRPr="00B37248">
        <w:fldChar w:fldCharType="separate"/>
      </w:r>
      <w:r w:rsidR="00AC414C">
        <w:rPr>
          <w:noProof/>
        </w:rPr>
        <w:t>16</w:t>
      </w:r>
      <w:r w:rsidR="00C804DD" w:rsidRPr="00B37248">
        <w:fldChar w:fldCharType="end"/>
      </w:r>
      <w:bookmarkEnd w:id="317"/>
      <w:r w:rsidRPr="00B37248">
        <w:tab/>
        <w:t>Risk of bias graph: review authors' judgements about each risk of bias item presented as percentages across all included RCTs – Burn</w:t>
      </w:r>
      <w:r w:rsidR="00C01572" w:rsidRPr="00B37248">
        <w:t xml:space="preserve"> injurie</w:t>
      </w:r>
      <w:r w:rsidRPr="00B37248">
        <w:t>s</w:t>
      </w:r>
      <w:bookmarkEnd w:id="318"/>
      <w:bookmarkEnd w:id="319"/>
      <w:bookmarkEnd w:id="320"/>
      <w:bookmarkEnd w:id="321"/>
      <w:r w:rsidRPr="00B37248">
        <w:t xml:space="preserve">  </w:t>
      </w:r>
    </w:p>
    <w:p w14:paraId="1F22B7FF" w14:textId="77777777" w:rsidR="00901C90" w:rsidRPr="00B37248" w:rsidRDefault="00901C90" w:rsidP="00901C90">
      <w:pPr>
        <w:pStyle w:val="Pic"/>
      </w:pPr>
      <w:r w:rsidRPr="00E376E0">
        <w:rPr>
          <w:noProof/>
        </w:rPr>
        <w:drawing>
          <wp:inline distT="0" distB="0" distL="0" distR="0" wp14:anchorId="7C2D6884" wp14:editId="750F8A4F">
            <wp:extent cx="6177280" cy="1860550"/>
            <wp:effectExtent l="0" t="0" r="0" b="6350"/>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ar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7280" cy="1860550"/>
                    </a:xfrm>
                    <a:prstGeom prst="rect">
                      <a:avLst/>
                    </a:prstGeom>
                    <a:noFill/>
                    <a:ln>
                      <a:noFill/>
                    </a:ln>
                  </pic:spPr>
                </pic:pic>
              </a:graphicData>
            </a:graphic>
          </wp:inline>
        </w:drawing>
      </w:r>
    </w:p>
    <w:p w14:paraId="11F969CC" w14:textId="77777777" w:rsidR="00901C90" w:rsidRPr="00B37248" w:rsidRDefault="00901C90" w:rsidP="0011364B">
      <w:pPr>
        <w:pStyle w:val="Heading4"/>
      </w:pPr>
      <w:r w:rsidRPr="00B37248">
        <w:t>Effect of intervention</w:t>
      </w:r>
    </w:p>
    <w:p w14:paraId="285C8320" w14:textId="5A87E85C" w:rsidR="00901C90" w:rsidRPr="00B37248" w:rsidRDefault="00901C90" w:rsidP="00901C90">
      <w:pPr>
        <w:pStyle w:val="BodyText"/>
        <w:tabs>
          <w:tab w:val="left" w:pos="2127"/>
        </w:tabs>
      </w:pPr>
      <w:r w:rsidRPr="00B37248">
        <w:t xml:space="preserve">Outcomes considered by the NTWC to be critical or important for decision-making in people with burn injuries are listed in </w:t>
      </w:r>
      <w:r w:rsidRPr="00B37248">
        <w:fldChar w:fldCharType="begin"/>
      </w:r>
      <w:r w:rsidRPr="00B37248">
        <w:instrText xml:space="preserve"> REF _Ref104292667 \h </w:instrText>
      </w:r>
      <w:r w:rsidRPr="00B37248">
        <w:fldChar w:fldCharType="separate"/>
      </w:r>
      <w:r w:rsidR="00AC414C" w:rsidRPr="00B37248">
        <w:t xml:space="preserve">Table </w:t>
      </w:r>
      <w:r w:rsidR="00AC414C">
        <w:rPr>
          <w:noProof/>
        </w:rPr>
        <w:t>D</w:t>
      </w:r>
      <w:r w:rsidR="00AC414C" w:rsidRPr="00B37248">
        <w:noBreakHyphen/>
      </w:r>
      <w:r w:rsidR="00AC414C">
        <w:rPr>
          <w:noProof/>
        </w:rPr>
        <w:t>30</w:t>
      </w:r>
      <w:r w:rsidRPr="00B37248">
        <w:fldChar w:fldCharType="end"/>
      </w:r>
      <w:r w:rsidRPr="00B37248">
        <w:t xml:space="preserve">. </w:t>
      </w:r>
    </w:p>
    <w:p w14:paraId="001F33D0" w14:textId="31914E6A" w:rsidR="00901C90" w:rsidRPr="00B37248" w:rsidRDefault="00901C90" w:rsidP="00901C90">
      <w:pPr>
        <w:pStyle w:val="Caption"/>
      </w:pPr>
      <w:bookmarkStart w:id="322" w:name="_Ref104292667"/>
      <w:bookmarkStart w:id="323" w:name="_Ref104292664"/>
      <w:bookmarkStart w:id="324" w:name="_Toc117767403"/>
      <w:bookmarkStart w:id="325" w:name="_Toc159843930"/>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30</w:t>
      </w:r>
      <w:r w:rsidR="00C804DD" w:rsidRPr="00B37248">
        <w:fldChar w:fldCharType="end"/>
      </w:r>
      <w:bookmarkEnd w:id="322"/>
      <w:r w:rsidRPr="00B37248">
        <w:tab/>
        <w:t xml:space="preserve">Outcomes considered by the NTWC to be critical or important for decision-making: </w:t>
      </w:r>
      <w:bookmarkEnd w:id="323"/>
      <w:r w:rsidRPr="00B37248">
        <w:t>Burn injuries</w:t>
      </w:r>
      <w:bookmarkEnd w:id="324"/>
      <w:bookmarkEnd w:id="325"/>
    </w:p>
    <w:tbl>
      <w:tblPr>
        <w:tblStyle w:val="PlainTable2"/>
        <w:tblW w:w="5000" w:type="pct"/>
        <w:tblLayout w:type="fixed"/>
        <w:tblLook w:val="04A0" w:firstRow="1" w:lastRow="0" w:firstColumn="1" w:lastColumn="0" w:noHBand="0" w:noVBand="1"/>
      </w:tblPr>
      <w:tblGrid>
        <w:gridCol w:w="2033"/>
        <w:gridCol w:w="2220"/>
        <w:gridCol w:w="1846"/>
        <w:gridCol w:w="2126"/>
        <w:gridCol w:w="1520"/>
      </w:tblGrid>
      <w:tr w:rsidR="00901C90" w:rsidRPr="00B37248" w14:paraId="7D8FCCB9" w14:textId="77777777" w:rsidTr="00945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noWrap/>
            <w:hideMark/>
          </w:tcPr>
          <w:p w14:paraId="481371D7" w14:textId="77777777" w:rsidR="00901C90" w:rsidRPr="00B37248" w:rsidRDefault="00901C90" w:rsidP="00B072BE">
            <w:pPr>
              <w:pStyle w:val="Tabletext9pt"/>
            </w:pPr>
            <w:r w:rsidRPr="00B37248">
              <w:t>Outcome domain</w:t>
            </w:r>
          </w:p>
        </w:tc>
        <w:tc>
          <w:tcPr>
            <w:tcW w:w="1139" w:type="pct"/>
          </w:tcPr>
          <w:p w14:paraId="2D031AF0"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Measured with</w:t>
            </w:r>
          </w:p>
        </w:tc>
        <w:tc>
          <w:tcPr>
            <w:tcW w:w="947" w:type="pct"/>
            <w:hideMark/>
          </w:tcPr>
          <w:p w14:paraId="6B2D40DA"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consensus rating</w:t>
            </w:r>
          </w:p>
        </w:tc>
        <w:tc>
          <w:tcPr>
            <w:tcW w:w="1091" w:type="pct"/>
          </w:tcPr>
          <w:p w14:paraId="421DD8F7"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Data available for comparison 1 or 2?</w:t>
            </w:r>
          </w:p>
        </w:tc>
        <w:tc>
          <w:tcPr>
            <w:tcW w:w="780" w:type="pct"/>
          </w:tcPr>
          <w:p w14:paraId="0E19599E"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proofErr w:type="spellStart"/>
            <w:r w:rsidRPr="00B37248">
              <w:t>Ardabili</w:t>
            </w:r>
            <w:proofErr w:type="spellEnd"/>
            <w:r w:rsidRPr="00B37248">
              <w:t xml:space="preserve"> 2014</w:t>
            </w:r>
          </w:p>
        </w:tc>
      </w:tr>
      <w:tr w:rsidR="00901C90" w:rsidRPr="00B37248" w14:paraId="36E86588"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noWrap/>
          </w:tcPr>
          <w:p w14:paraId="10ADDC9B" w14:textId="77777777" w:rsidR="00901C90" w:rsidRPr="00B37248" w:rsidRDefault="00901C90" w:rsidP="00B072BE">
            <w:pPr>
              <w:pStyle w:val="Tabletext9pt"/>
            </w:pPr>
            <w:r w:rsidRPr="00B37248">
              <w:t>Pain</w:t>
            </w:r>
          </w:p>
        </w:tc>
        <w:tc>
          <w:tcPr>
            <w:tcW w:w="1139" w:type="pct"/>
          </w:tcPr>
          <w:p w14:paraId="78F4E279"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 xml:space="preserve">Visual analogue scale </w:t>
            </w:r>
          </w:p>
        </w:tc>
        <w:tc>
          <w:tcPr>
            <w:tcW w:w="947" w:type="pct"/>
          </w:tcPr>
          <w:p w14:paraId="65A136B0"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91" w:type="pct"/>
          </w:tcPr>
          <w:p w14:paraId="74BBEC27"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Yes</w:t>
            </w:r>
          </w:p>
        </w:tc>
        <w:tc>
          <w:tcPr>
            <w:tcW w:w="780" w:type="pct"/>
          </w:tcPr>
          <w:p w14:paraId="685F9BC9"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rPr>
                <w:rFonts w:ascii="Segoe UI Symbol" w:hAnsi="Segoe UI Symbol" w:cs="Segoe UI Symbol"/>
              </w:rPr>
              <w:t>✓</w:t>
            </w:r>
            <w:r w:rsidRPr="00B37248">
              <w:t> </w:t>
            </w:r>
          </w:p>
        </w:tc>
      </w:tr>
      <w:tr w:rsidR="00901C90" w:rsidRPr="00B37248" w14:paraId="4C4A09E5" w14:textId="77777777" w:rsidTr="0094559F">
        <w:tc>
          <w:tcPr>
            <w:cnfStyle w:val="001000000000" w:firstRow="0" w:lastRow="0" w:firstColumn="1" w:lastColumn="0" w:oddVBand="0" w:evenVBand="0" w:oddHBand="0" w:evenHBand="0" w:firstRowFirstColumn="0" w:firstRowLastColumn="0" w:lastRowFirstColumn="0" w:lastRowLastColumn="0"/>
            <w:tcW w:w="1043" w:type="pct"/>
            <w:noWrap/>
          </w:tcPr>
          <w:p w14:paraId="0C8BE162" w14:textId="77777777" w:rsidR="00901C90" w:rsidRPr="00B37248" w:rsidRDefault="00901C90" w:rsidP="00B072BE">
            <w:pPr>
              <w:pStyle w:val="Tabletext9pt"/>
            </w:pPr>
            <w:r w:rsidRPr="00B37248">
              <w:t>Health-related QoL</w:t>
            </w:r>
          </w:p>
        </w:tc>
        <w:tc>
          <w:tcPr>
            <w:tcW w:w="1139" w:type="pct"/>
          </w:tcPr>
          <w:p w14:paraId="6D52314F"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 measures reported in eligible studies</w:t>
            </w:r>
          </w:p>
        </w:tc>
        <w:tc>
          <w:tcPr>
            <w:tcW w:w="947" w:type="pct"/>
          </w:tcPr>
          <w:p w14:paraId="053A9332"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1091" w:type="pct"/>
          </w:tcPr>
          <w:p w14:paraId="332DA36E"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780" w:type="pct"/>
          </w:tcPr>
          <w:p w14:paraId="78E38AA0"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901C90" w:rsidRPr="00B37248" w14:paraId="002DA970"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tcPr>
          <w:p w14:paraId="4F6A7413" w14:textId="77777777" w:rsidR="00901C90" w:rsidRPr="00B37248" w:rsidRDefault="00901C90" w:rsidP="00B072BE">
            <w:pPr>
              <w:pStyle w:val="Tabletext9pt"/>
            </w:pPr>
            <w:r w:rsidRPr="00B37248">
              <w:t>Functional capacity</w:t>
            </w:r>
          </w:p>
        </w:tc>
        <w:tc>
          <w:tcPr>
            <w:tcW w:w="1139" w:type="pct"/>
          </w:tcPr>
          <w:p w14:paraId="41F3ED98"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 measures reported in eligible studies</w:t>
            </w:r>
          </w:p>
        </w:tc>
        <w:tc>
          <w:tcPr>
            <w:tcW w:w="947" w:type="pct"/>
            <w:noWrap/>
          </w:tcPr>
          <w:p w14:paraId="45EEC140"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91" w:type="pct"/>
          </w:tcPr>
          <w:p w14:paraId="737896B4"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780" w:type="pct"/>
          </w:tcPr>
          <w:p w14:paraId="743A6B27"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901C90" w:rsidRPr="00B37248" w14:paraId="2230EDA2" w14:textId="77777777" w:rsidTr="0094559F">
        <w:tc>
          <w:tcPr>
            <w:cnfStyle w:val="001000000000" w:firstRow="0" w:lastRow="0" w:firstColumn="1" w:lastColumn="0" w:oddVBand="0" w:evenVBand="0" w:oddHBand="0" w:evenHBand="0" w:firstRowFirstColumn="0" w:firstRowLastColumn="0" w:lastRowFirstColumn="0" w:lastRowLastColumn="0"/>
            <w:tcW w:w="1043" w:type="pct"/>
          </w:tcPr>
          <w:p w14:paraId="72C9E14F" w14:textId="77777777" w:rsidR="00901C90" w:rsidRPr="00B37248" w:rsidRDefault="00901C90" w:rsidP="00B072BE">
            <w:pPr>
              <w:pStyle w:val="Tabletext9pt"/>
            </w:pPr>
            <w:r w:rsidRPr="00B37248">
              <w:t>Sleep quality</w:t>
            </w:r>
          </w:p>
        </w:tc>
        <w:tc>
          <w:tcPr>
            <w:tcW w:w="1139" w:type="pct"/>
          </w:tcPr>
          <w:p w14:paraId="45D599AC"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 measures reported in eligible studies</w:t>
            </w:r>
          </w:p>
        </w:tc>
        <w:tc>
          <w:tcPr>
            <w:tcW w:w="947" w:type="pct"/>
            <w:noWrap/>
          </w:tcPr>
          <w:p w14:paraId="2E753B05"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1091" w:type="pct"/>
          </w:tcPr>
          <w:p w14:paraId="6265F8FE"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780" w:type="pct"/>
          </w:tcPr>
          <w:p w14:paraId="7D0E21BB"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r w:rsidR="00901C90" w:rsidRPr="00B37248" w14:paraId="5E145A55" w14:textId="77777777" w:rsidTr="0094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tcPr>
          <w:p w14:paraId="4A192C81" w14:textId="77777777" w:rsidR="00901C90" w:rsidRPr="00B37248" w:rsidRDefault="00901C90" w:rsidP="00B072BE">
            <w:pPr>
              <w:pStyle w:val="Tabletext9pt"/>
            </w:pPr>
            <w:r w:rsidRPr="00B37248">
              <w:t>Burden of care</w:t>
            </w:r>
          </w:p>
        </w:tc>
        <w:tc>
          <w:tcPr>
            <w:tcW w:w="1139" w:type="pct"/>
          </w:tcPr>
          <w:p w14:paraId="42CD23BC"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 measures reported in eligible studies</w:t>
            </w:r>
          </w:p>
        </w:tc>
        <w:tc>
          <w:tcPr>
            <w:tcW w:w="947" w:type="pct"/>
            <w:noWrap/>
          </w:tcPr>
          <w:p w14:paraId="52E0B917"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1091" w:type="pct"/>
          </w:tcPr>
          <w:p w14:paraId="12298060"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780" w:type="pct"/>
          </w:tcPr>
          <w:p w14:paraId="5D2E8E42" w14:textId="77777777" w:rsidR="00901C90" w:rsidRPr="00B37248" w:rsidRDefault="00901C90" w:rsidP="00B072BE">
            <w:pPr>
              <w:pStyle w:val="Tabletext9pt"/>
              <w:cnfStyle w:val="000000100000" w:firstRow="0" w:lastRow="0" w:firstColumn="0" w:lastColumn="0" w:oddVBand="0" w:evenVBand="0" w:oddHBand="1" w:evenHBand="0" w:firstRowFirstColumn="0" w:firstRowLastColumn="0" w:lastRowFirstColumn="0" w:lastRowLastColumn="0"/>
            </w:pPr>
            <w:r w:rsidRPr="00B37248">
              <w:t>--</w:t>
            </w:r>
          </w:p>
        </w:tc>
      </w:tr>
      <w:tr w:rsidR="00901C90" w:rsidRPr="00B37248" w14:paraId="4B8B5518" w14:textId="77777777" w:rsidTr="0094559F">
        <w:tc>
          <w:tcPr>
            <w:cnfStyle w:val="001000000000" w:firstRow="0" w:lastRow="0" w:firstColumn="1" w:lastColumn="0" w:oddVBand="0" w:evenVBand="0" w:oddHBand="0" w:evenHBand="0" w:firstRowFirstColumn="0" w:firstRowLastColumn="0" w:lastRowFirstColumn="0" w:lastRowLastColumn="0"/>
            <w:tcW w:w="1043" w:type="pct"/>
          </w:tcPr>
          <w:p w14:paraId="4DDA5F59" w14:textId="77777777" w:rsidR="00901C90" w:rsidRPr="00B37248" w:rsidRDefault="00901C90" w:rsidP="00B072BE">
            <w:pPr>
              <w:pStyle w:val="Tabletext9pt"/>
            </w:pPr>
            <w:r w:rsidRPr="00B37248">
              <w:t>Scar issues</w:t>
            </w:r>
          </w:p>
        </w:tc>
        <w:tc>
          <w:tcPr>
            <w:tcW w:w="1139" w:type="pct"/>
          </w:tcPr>
          <w:p w14:paraId="4D88A575"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 measures reported in eligible studies</w:t>
            </w:r>
          </w:p>
        </w:tc>
        <w:tc>
          <w:tcPr>
            <w:tcW w:w="947" w:type="pct"/>
            <w:noWrap/>
          </w:tcPr>
          <w:p w14:paraId="0E406854"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1091" w:type="pct"/>
          </w:tcPr>
          <w:p w14:paraId="57EF046E"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No</w:t>
            </w:r>
          </w:p>
        </w:tc>
        <w:tc>
          <w:tcPr>
            <w:tcW w:w="780" w:type="pct"/>
          </w:tcPr>
          <w:p w14:paraId="0789C65B" w14:textId="77777777" w:rsidR="00901C90" w:rsidRPr="00B37248" w:rsidRDefault="00901C90" w:rsidP="00B072BE">
            <w:pPr>
              <w:pStyle w:val="Tabletext9pt"/>
              <w:cnfStyle w:val="000000000000" w:firstRow="0" w:lastRow="0" w:firstColumn="0" w:lastColumn="0" w:oddVBand="0" w:evenVBand="0" w:oddHBand="0" w:evenHBand="0" w:firstRowFirstColumn="0" w:firstRowLastColumn="0" w:lastRowFirstColumn="0" w:lastRowLastColumn="0"/>
            </w:pPr>
            <w:r w:rsidRPr="00B37248">
              <w:t>?</w:t>
            </w:r>
          </w:p>
        </w:tc>
      </w:tr>
    </w:tbl>
    <w:p w14:paraId="3B4C50DC" w14:textId="77777777" w:rsidR="00901C90" w:rsidRPr="00B37248" w:rsidRDefault="00901C90" w:rsidP="00901C90">
      <w:pPr>
        <w:pStyle w:val="TableFigNotes18"/>
      </w:pPr>
      <w:r w:rsidRPr="00B37248">
        <w:t>Abbreviations: QoL, Quality of life</w:t>
      </w:r>
    </w:p>
    <w:p w14:paraId="79C6EB46" w14:textId="77777777" w:rsidR="00901C90" w:rsidRPr="00B37248" w:rsidRDefault="00901C90" w:rsidP="00901C90">
      <w:pPr>
        <w:pStyle w:val="TableFigNotes18"/>
      </w:pPr>
      <w:r w:rsidRPr="00B37248">
        <w:rPr>
          <w:rFonts w:ascii="Segoe UI Symbol" w:hAnsi="Segoe UI Symbol" w:cs="Segoe UI Symbol"/>
        </w:rPr>
        <w:t>✓</w:t>
      </w:r>
      <w:r w:rsidRPr="00B37248">
        <w:t> A study result is available for inclusion in the synthesis</w:t>
      </w:r>
    </w:p>
    <w:p w14:paraId="5F3CD716" w14:textId="77777777" w:rsidR="00901C90" w:rsidRPr="00B37248" w:rsidRDefault="00901C90" w:rsidP="00901C90">
      <w:pPr>
        <w:pStyle w:val="TableFigNotes18"/>
      </w:pPr>
      <w:r w:rsidRPr="00B37248">
        <w:t>X No study result is available for inclusion, (probably) because the P value, magnitude or direction of the results generated were considered unfavourable by the study investigators</w:t>
      </w:r>
    </w:p>
    <w:p w14:paraId="3C144E2B" w14:textId="77777777" w:rsidR="00901C90" w:rsidRPr="00B37248" w:rsidRDefault="00901C90" w:rsidP="00901C90">
      <w:pPr>
        <w:pStyle w:val="TableFigNotes18"/>
      </w:pPr>
      <w:r w:rsidRPr="00B37248">
        <w:t>-- No study result is available for inclusion, (probably) because the outcome was not assessed, or for a reason unrelated to the P value, magnitude or direction of the results</w:t>
      </w:r>
    </w:p>
    <w:p w14:paraId="7207A607" w14:textId="77777777" w:rsidR="00901C90" w:rsidRPr="00B37248" w:rsidRDefault="00901C90" w:rsidP="00901C90">
      <w:pPr>
        <w:pStyle w:val="TableFigNotes18"/>
      </w:pPr>
      <w:r w:rsidRPr="00B37248">
        <w:t>? No study result is available for inclusion, and it is unclear if the outcome was assessed in the study</w:t>
      </w:r>
    </w:p>
    <w:p w14:paraId="2A7955A7" w14:textId="6FC12C7E" w:rsidR="00901C90" w:rsidRPr="00B37248" w:rsidRDefault="00901C90" w:rsidP="00901C90">
      <w:pPr>
        <w:pStyle w:val="Heading5"/>
        <w:rPr>
          <w:lang w:val="en-AU"/>
        </w:rPr>
      </w:pPr>
      <w:r w:rsidRPr="00B37248">
        <w:rPr>
          <w:lang w:val="en-AU"/>
        </w:rPr>
        <w:t xml:space="preserve">Comparison 1 (vs </w:t>
      </w:r>
      <w:r w:rsidR="00DC1596" w:rsidRPr="00B37248">
        <w:rPr>
          <w:lang w:val="en-AU"/>
        </w:rPr>
        <w:t>sham</w:t>
      </w:r>
      <w:r w:rsidRPr="00B37248">
        <w:rPr>
          <w:lang w:val="en-AU"/>
        </w:rPr>
        <w:t>)</w:t>
      </w:r>
    </w:p>
    <w:p w14:paraId="0BD7ABEE" w14:textId="437C5156" w:rsidR="00901C90" w:rsidRPr="00B37248" w:rsidRDefault="00901C90" w:rsidP="00901C90">
      <w:pPr>
        <w:pStyle w:val="BodyText"/>
      </w:pPr>
      <w:r w:rsidRPr="00B37248">
        <w:t xml:space="preserve">There were no studies found comparing shiatsu with </w:t>
      </w:r>
      <w:r w:rsidR="00DC1596" w:rsidRPr="00B37248">
        <w:t>sham</w:t>
      </w:r>
      <w:r w:rsidRPr="00B37248">
        <w:t xml:space="preserve"> in people burn injuries.</w:t>
      </w:r>
    </w:p>
    <w:p w14:paraId="6BEB8F24" w14:textId="77777777" w:rsidR="00901C90" w:rsidRPr="00B37248" w:rsidRDefault="00901C90" w:rsidP="00901C90">
      <w:pPr>
        <w:pStyle w:val="Heading5"/>
        <w:rPr>
          <w:lang w:val="en-AU"/>
        </w:rPr>
      </w:pPr>
      <w:r w:rsidRPr="00B37248">
        <w:rPr>
          <w:lang w:val="en-AU"/>
        </w:rPr>
        <w:t>Comparison 2 (vs control)</w:t>
      </w:r>
    </w:p>
    <w:p w14:paraId="46DF556F" w14:textId="77777777" w:rsidR="00901C90" w:rsidRPr="00B37248" w:rsidRDefault="00901C90" w:rsidP="00901C90">
      <w:pPr>
        <w:pStyle w:val="BodyText"/>
      </w:pPr>
      <w:r w:rsidRPr="00B37248">
        <w:t>One quasi-RCT (</w:t>
      </w:r>
      <w:proofErr w:type="spellStart"/>
      <w:r w:rsidRPr="00B37248">
        <w:t>Ardabili</w:t>
      </w:r>
      <w:proofErr w:type="spellEnd"/>
      <w:r w:rsidRPr="00B37248">
        <w:t xml:space="preserve"> 2014) comparing shiatsu with no intervention in people with burn injuries was eligible for this comparison and contributed data relevant to one of the six critical or important outcomes. </w:t>
      </w:r>
    </w:p>
    <w:p w14:paraId="00DD58D2" w14:textId="77777777" w:rsidR="00901C90" w:rsidRPr="00B37248" w:rsidRDefault="00901C90" w:rsidP="00901C90">
      <w:pPr>
        <w:pStyle w:val="Heading6"/>
      </w:pPr>
      <w:r w:rsidRPr="00B37248">
        <w:lastRenderedPageBreak/>
        <w:t>Pain</w:t>
      </w:r>
    </w:p>
    <w:p w14:paraId="46A52D6E" w14:textId="13B172A1" w:rsidR="00901C90" w:rsidRPr="00B37248" w:rsidRDefault="00901C90" w:rsidP="00901C90">
      <w:pPr>
        <w:pStyle w:val="BodyText"/>
      </w:pPr>
      <w:r w:rsidRPr="00B37248">
        <w:t xml:space="preserve">One trial (120 participants) reported pain intensity measured with a visual analogue scale (VAS) at the end of treatment (one </w:t>
      </w:r>
      <w:proofErr w:type="gramStart"/>
      <w:r w:rsidRPr="00B37248">
        <w:t>20 minute</w:t>
      </w:r>
      <w:proofErr w:type="gramEnd"/>
      <w:r w:rsidRPr="00B37248">
        <w:t xml:space="preserve"> session prior to wound dressing change) (</w:t>
      </w:r>
      <w:proofErr w:type="spellStart"/>
      <w:r w:rsidRPr="00B37248">
        <w:t>Ardabili</w:t>
      </w:r>
      <w:proofErr w:type="spellEnd"/>
      <w:r w:rsidRPr="00B37248">
        <w:t xml:space="preserve"> 2014). The VAS is a subjective assessment of pain, reported by participants and measured on a continuous scale (mm) from 0 (no pain) to 100 (worst imaginable pain). Higher values indicate worse pain. The MCID has not been established in people with burns, with the median absolute MCID reported to be 20 points (IQR 15–30) in people with chronic pain </w:t>
      </w:r>
      <w:r w:rsidRPr="00B37248">
        <w:fldChar w:fldCharType="begin"/>
      </w:r>
      <w:r w:rsidR="00A34EDC">
        <w:instrText xml:space="preserve"> ADDIN EN.CITE &lt;EndNote&gt;&lt;Cite&gt;&lt;Author&gt;Olsen&lt;/Author&gt;&lt;Year&gt;2018&lt;/Year&gt;&lt;RecNum&gt;7&lt;/RecNum&gt;&lt;DisplayText&gt;(62)&lt;/DisplayText&gt;&lt;record&gt;&lt;rec-number&gt;7&lt;/rec-number&gt;&lt;foreign-keys&gt;&lt;key app="EN" db-id="rfx5v25rowst08e59tbxx9ty5t2w0adwt52x" timestamp="1665017568"&gt;7&lt;/key&gt;&lt;/foreign-keys&gt;&lt;ref-type name="Journal Article"&gt;17&lt;/ref-type&gt;&lt;contributors&gt;&lt;authors&gt;&lt;author&gt;Olsen, Mette Frahm&lt;/author&gt;&lt;author&gt;Bjerre, Eik&lt;/author&gt;&lt;author&gt;Hansen, Maria Damkjær&lt;/author&gt;&lt;author&gt;Tendal, Britta&lt;/author&gt;&lt;author&gt;Hilden, Jørgen&lt;/author&gt;&lt;author&gt;Hróbjartsson, Asbjørn&lt;/author&gt;&lt;/authors&gt;&lt;/contributors&gt;&lt;titles&gt;&lt;title&gt;Minimum clinically important differences in chronic pain vary considerably by baseline pain and methodological factors: systematic review of empirical studies&lt;/title&gt;&lt;secondary-title&gt;Journal of Clinical Epidemiology&lt;/secondary-title&gt;&lt;/titles&gt;&lt;periodical&gt;&lt;full-title&gt;Journal of Clinical Epidemiology&lt;/full-title&gt;&lt;/periodical&gt;&lt;pages&gt;87-106.e2&lt;/pages&gt;&lt;volume&gt;101&lt;/volume&gt;&lt;keywords&gt;&lt;keyword&gt;Pain&lt;/keyword&gt;&lt;keyword&gt;Chronic pain&lt;/keyword&gt;&lt;keyword&gt;Pain assessment&lt;/keyword&gt;&lt;keyword&gt;Minimum clinically important difference&lt;/keyword&gt;&lt;keyword&gt;Methodology&lt;/keyword&gt;&lt;keyword&gt;Systematic review&lt;/keyword&gt;&lt;/keywords&gt;&lt;dates&gt;&lt;year&gt;2018&lt;/year&gt;&lt;pub-dates&gt;&lt;date&gt;2018/09/01/&lt;/date&gt;&lt;/pub-dates&gt;&lt;/dates&gt;&lt;isbn&gt;0895-4356&lt;/isbn&gt;&lt;urls&gt;&lt;related-urls&gt;&lt;url&gt;https://www.sciencedirect.com/science/article/pii/S0895435618301240&lt;/url&gt;&lt;/related-urls&gt;&lt;/urls&gt;&lt;electronic-resource-num&gt;https://doi.org/10.1016/j.jclinepi.2018.05.007&lt;/electronic-resource-num&gt;&lt;/record&gt;&lt;/Cite&gt;&lt;/EndNote&gt;</w:instrText>
      </w:r>
      <w:r w:rsidRPr="00B37248">
        <w:fldChar w:fldCharType="separate"/>
      </w:r>
      <w:r w:rsidR="00A34EDC">
        <w:rPr>
          <w:noProof/>
        </w:rPr>
        <w:t>(</w:t>
      </w:r>
      <w:hyperlink w:anchor="_ENREF_62" w:tooltip="Olsen, 2018 #7" w:history="1">
        <w:r w:rsidR="00A34EDC">
          <w:rPr>
            <w:noProof/>
          </w:rPr>
          <w:t>62</w:t>
        </w:r>
      </w:hyperlink>
      <w:r w:rsidR="00A34EDC">
        <w:rPr>
          <w:noProof/>
        </w:rPr>
        <w:t>)</w:t>
      </w:r>
      <w:r w:rsidRPr="00B37248">
        <w:fldChar w:fldCharType="end"/>
      </w:r>
      <w:r w:rsidRPr="00B37248">
        <w:t xml:space="preserve">. </w:t>
      </w:r>
    </w:p>
    <w:p w14:paraId="49CCB731" w14:textId="77777777" w:rsidR="00901C90" w:rsidRPr="00B37248" w:rsidRDefault="00901C90" w:rsidP="00901C90">
      <w:pPr>
        <w:pStyle w:val="BodyText"/>
        <w:rPr>
          <w:rStyle w:val="Emphasis"/>
        </w:rPr>
      </w:pPr>
      <w:r w:rsidRPr="00B37248">
        <w:t xml:space="preserve">The authors provide box and whisker plots, but data were minimal, with the number of </w:t>
      </w:r>
      <w:proofErr w:type="gramStart"/>
      <w:r w:rsidRPr="00B37248">
        <w:t>participant</w:t>
      </w:r>
      <w:proofErr w:type="gramEnd"/>
      <w:r w:rsidRPr="00B37248">
        <w:t xml:space="preserve"> enrolled in each group not reported (assumed 30 per group). After shiatsu massage (foot and hand, hand only, or leg only), the change in pain intensity score were lower than that of the control group but baseline scores were skewed (the pain intensity score in the control group were higher than the shiatsu massage groups). </w:t>
      </w:r>
      <w:r w:rsidRPr="00B37248">
        <w:rPr>
          <w:rStyle w:val="Emphasis"/>
        </w:rPr>
        <w:t>(GRADE: Very Low)</w:t>
      </w:r>
    </w:p>
    <w:p w14:paraId="4D9CBD20" w14:textId="77777777" w:rsidR="00901C90" w:rsidRPr="00B37248" w:rsidRDefault="00901C90" w:rsidP="00901C90">
      <w:pPr>
        <w:pStyle w:val="BodyText"/>
      </w:pPr>
      <w:r w:rsidRPr="00B37248">
        <w:t>The outcome (pain) was judged to be at high risk of bias, but a sensitivity analysis was not performed as there was only one study contributing data.</w:t>
      </w:r>
    </w:p>
    <w:p w14:paraId="111044CD" w14:textId="77777777" w:rsidR="00901C90" w:rsidRPr="00B37248" w:rsidRDefault="00901C90" w:rsidP="00901C90">
      <w:pPr>
        <w:pStyle w:val="Heading5"/>
        <w:rPr>
          <w:lang w:val="en-AU"/>
        </w:rPr>
      </w:pPr>
      <w:r w:rsidRPr="00B37248">
        <w:rPr>
          <w:lang w:val="en-AU"/>
        </w:rPr>
        <w:t xml:space="preserve">Comparison 3 (vs other)  </w:t>
      </w:r>
    </w:p>
    <w:p w14:paraId="382C2D96" w14:textId="77777777" w:rsidR="00901C90" w:rsidRPr="00B37248" w:rsidRDefault="00901C90" w:rsidP="00901C90">
      <w:pPr>
        <w:pStyle w:val="BodyText"/>
      </w:pPr>
      <w:r w:rsidRPr="00B37248">
        <w:t>There were no studies found comparing shiatsu with ‘other’ active intervention in people with burn injuries.</w:t>
      </w:r>
    </w:p>
    <w:p w14:paraId="11DDA76A" w14:textId="77777777" w:rsidR="00901C90" w:rsidRPr="00B37248" w:rsidRDefault="00901C90" w:rsidP="00901C90">
      <w:pPr>
        <w:pStyle w:val="BodyText"/>
      </w:pPr>
      <w:r w:rsidRPr="00B37248">
        <w:br w:type="page"/>
      </w:r>
    </w:p>
    <w:p w14:paraId="7F6C51C4" w14:textId="77777777" w:rsidR="00901C90" w:rsidRPr="00B37248" w:rsidRDefault="00901C90" w:rsidP="00456F37">
      <w:pPr>
        <w:pStyle w:val="Heading2"/>
      </w:pPr>
      <w:bookmarkStart w:id="326" w:name="_Toc165548532"/>
      <w:r w:rsidRPr="00B37248">
        <w:lastRenderedPageBreak/>
        <w:t>Factors influencing health status or contact with health services</w:t>
      </w:r>
      <w:bookmarkEnd w:id="326"/>
      <w:r w:rsidRPr="00B37248">
        <w:t>  </w:t>
      </w:r>
    </w:p>
    <w:p w14:paraId="7989B83F" w14:textId="77777777" w:rsidR="00901C90" w:rsidRPr="00B37248" w:rsidRDefault="00901C90" w:rsidP="0011364B">
      <w:pPr>
        <w:pStyle w:val="Heading3"/>
      </w:pPr>
      <w:bookmarkStart w:id="327" w:name="_Toc165548533"/>
      <w:r w:rsidRPr="00B37248">
        <w:t>Recovery after minimally invasive surgery.</w:t>
      </w:r>
      <w:bookmarkEnd w:id="327"/>
      <w:r w:rsidRPr="00B37248">
        <w:t xml:space="preserve"> </w:t>
      </w:r>
    </w:p>
    <w:p w14:paraId="336E4665" w14:textId="77777777" w:rsidR="00901C90" w:rsidRPr="00B37248" w:rsidRDefault="00901C90" w:rsidP="0011364B">
      <w:pPr>
        <w:pStyle w:val="Heading4"/>
      </w:pPr>
      <w:r w:rsidRPr="00B37248">
        <w:t>List of studies</w:t>
      </w:r>
    </w:p>
    <w:p w14:paraId="288F4DC2" w14:textId="2A9AF31D" w:rsidR="00901C90" w:rsidRPr="00B37248" w:rsidRDefault="00901C90" w:rsidP="00901C90">
      <w:pPr>
        <w:pStyle w:val="BodyText"/>
      </w:pPr>
      <w:r w:rsidRPr="00B37248">
        <w:t xml:space="preserve">An overview of the PICO criteria of included studies is provided in </w:t>
      </w:r>
      <w:r w:rsidRPr="00B37248">
        <w:fldChar w:fldCharType="begin"/>
      </w:r>
      <w:r w:rsidRPr="00B37248">
        <w:instrText xml:space="preserve"> REF _Ref83657935 \h </w:instrText>
      </w:r>
      <w:r w:rsidRPr="00B37248">
        <w:fldChar w:fldCharType="separate"/>
      </w:r>
      <w:r w:rsidR="00AC414C" w:rsidRPr="00B37248">
        <w:t xml:space="preserve">Table </w:t>
      </w:r>
      <w:r w:rsidR="00AC414C">
        <w:rPr>
          <w:noProof/>
        </w:rPr>
        <w:t>D</w:t>
      </w:r>
      <w:r w:rsidR="00AC414C" w:rsidRPr="00B37248">
        <w:noBreakHyphen/>
      </w:r>
      <w:r w:rsidR="00AC414C">
        <w:rPr>
          <w:noProof/>
        </w:rPr>
        <w:t>31</w:t>
      </w:r>
      <w:r w:rsidRPr="00B37248">
        <w:fldChar w:fldCharType="end"/>
      </w:r>
      <w:r w:rsidRPr="00B37248">
        <w:t>.</w:t>
      </w:r>
    </w:p>
    <w:p w14:paraId="1CA6E6BE" w14:textId="0316A5AE" w:rsidR="00901C90" w:rsidRPr="00B37248" w:rsidRDefault="00901C90" w:rsidP="00901C90">
      <w:pPr>
        <w:pStyle w:val="Caption"/>
      </w:pPr>
      <w:bookmarkStart w:id="328" w:name="_Ref83657935"/>
      <w:bookmarkStart w:id="329" w:name="_Ref83657931"/>
      <w:bookmarkStart w:id="330" w:name="_Toc117767404"/>
      <w:bookmarkStart w:id="331" w:name="_Toc159843931"/>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31</w:t>
      </w:r>
      <w:r w:rsidR="00C804DD" w:rsidRPr="00B37248">
        <w:fldChar w:fldCharType="end"/>
      </w:r>
      <w:bookmarkEnd w:id="328"/>
      <w:r w:rsidRPr="00B37248">
        <w:tab/>
        <w:t xml:space="preserve">Overview of PICO criteria of included studies: </w:t>
      </w:r>
      <w:bookmarkEnd w:id="329"/>
      <w:r w:rsidRPr="00B37248">
        <w:t>Recovery after minimally invasive surgery</w:t>
      </w:r>
      <w:bookmarkEnd w:id="330"/>
      <w:bookmarkEnd w:id="331"/>
      <w:r w:rsidRPr="00B37248">
        <w:t xml:space="preserve">    </w:t>
      </w:r>
    </w:p>
    <w:tbl>
      <w:tblPr>
        <w:tblStyle w:val="PlainTable2"/>
        <w:tblW w:w="5018" w:type="pct"/>
        <w:tblLayout w:type="fixed"/>
        <w:tblLook w:val="04A0" w:firstRow="1" w:lastRow="0" w:firstColumn="1" w:lastColumn="0" w:noHBand="0" w:noVBand="1"/>
      </w:tblPr>
      <w:tblGrid>
        <w:gridCol w:w="983"/>
        <w:gridCol w:w="855"/>
        <w:gridCol w:w="1706"/>
        <w:gridCol w:w="1559"/>
        <w:gridCol w:w="1559"/>
        <w:gridCol w:w="1561"/>
        <w:gridCol w:w="1557"/>
      </w:tblGrid>
      <w:tr w:rsidR="00CE494D" w:rsidRPr="00B37248" w14:paraId="1B8B6287" w14:textId="77777777" w:rsidTr="00DD443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3" w:type="pct"/>
            <w:noWrap/>
            <w:hideMark/>
          </w:tcPr>
          <w:p w14:paraId="49EEC3A4" w14:textId="77777777" w:rsidR="00901C90" w:rsidRPr="00B37248" w:rsidRDefault="00901C90" w:rsidP="00733227">
            <w:pPr>
              <w:pStyle w:val="Tabletext9pt"/>
            </w:pPr>
            <w:r w:rsidRPr="00B37248">
              <w:t>STUDY ID</w:t>
            </w:r>
          </w:p>
        </w:tc>
        <w:tc>
          <w:tcPr>
            <w:tcW w:w="437" w:type="pct"/>
            <w:noWrap/>
            <w:hideMark/>
          </w:tcPr>
          <w:p w14:paraId="67D44264" w14:textId="049E0B49" w:rsidR="00901C90" w:rsidRPr="00B37248" w:rsidRDefault="00CE494D" w:rsidP="00733227">
            <w:pPr>
              <w:pStyle w:val="Tabletext9pt"/>
              <w:cnfStyle w:val="100000000000" w:firstRow="1" w:lastRow="0" w:firstColumn="0" w:lastColumn="0" w:oddVBand="0" w:evenVBand="0" w:oddHBand="0" w:evenHBand="0" w:firstRowFirstColumn="0" w:firstRowLastColumn="0" w:lastRowFirstColumn="0" w:lastRowLastColumn="0"/>
            </w:pPr>
            <w:r w:rsidRPr="00B37248">
              <w:t>STUDY DESIGN</w:t>
            </w:r>
          </w:p>
        </w:tc>
        <w:tc>
          <w:tcPr>
            <w:tcW w:w="872" w:type="pct"/>
            <w:noWrap/>
            <w:hideMark/>
          </w:tcPr>
          <w:p w14:paraId="5503F209"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POPULATION</w:t>
            </w:r>
          </w:p>
        </w:tc>
        <w:tc>
          <w:tcPr>
            <w:tcW w:w="797" w:type="pct"/>
            <w:noWrap/>
            <w:hideMark/>
          </w:tcPr>
          <w:p w14:paraId="136918D7"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INTERVENTION</w:t>
            </w:r>
          </w:p>
        </w:tc>
        <w:tc>
          <w:tcPr>
            <w:tcW w:w="797" w:type="pct"/>
            <w:noWrap/>
            <w:hideMark/>
          </w:tcPr>
          <w:p w14:paraId="41EAB437"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COMPARATOR</w:t>
            </w:r>
          </w:p>
        </w:tc>
        <w:tc>
          <w:tcPr>
            <w:tcW w:w="798" w:type="pct"/>
            <w:noWrap/>
            <w:hideMark/>
          </w:tcPr>
          <w:p w14:paraId="64108017"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CO-INTERVENTION</w:t>
            </w:r>
          </w:p>
        </w:tc>
        <w:tc>
          <w:tcPr>
            <w:tcW w:w="797" w:type="pct"/>
          </w:tcPr>
          <w:p w14:paraId="680ED196" w14:textId="77777777" w:rsidR="00901C90" w:rsidRPr="00B37248" w:rsidRDefault="00901C90" w:rsidP="00733227">
            <w:pPr>
              <w:pStyle w:val="Tabletext9pt"/>
              <w:cnfStyle w:val="100000000000" w:firstRow="1" w:lastRow="0" w:firstColumn="0" w:lastColumn="0" w:oddVBand="0" w:evenVBand="0" w:oddHBand="0" w:evenHBand="0" w:firstRowFirstColumn="0" w:firstRowLastColumn="0" w:lastRowFirstColumn="0" w:lastRowLastColumn="0"/>
            </w:pPr>
            <w:r w:rsidRPr="00B37248">
              <w:t>OUTCOME DOMAINS</w:t>
            </w:r>
          </w:p>
        </w:tc>
      </w:tr>
      <w:tr w:rsidR="00CE494D" w:rsidRPr="00B37248" w14:paraId="1AB5D616" w14:textId="77777777" w:rsidTr="00CE49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7"/>
            <w:noWrap/>
          </w:tcPr>
          <w:p w14:paraId="78421894" w14:textId="5317E078" w:rsidR="00CE494D" w:rsidRPr="00B37248" w:rsidRDefault="00CE494D" w:rsidP="001A4908">
            <w:pPr>
              <w:pStyle w:val="TableH29pt"/>
            </w:pPr>
            <w:r w:rsidRPr="00B37248">
              <w:t>Shiatsu vs sham *</w:t>
            </w:r>
          </w:p>
        </w:tc>
      </w:tr>
      <w:tr w:rsidR="00CE494D" w:rsidRPr="00B37248" w14:paraId="7CED150F" w14:textId="77777777" w:rsidTr="00CE494D">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7"/>
            <w:noWrap/>
          </w:tcPr>
          <w:p w14:paraId="75313C8E" w14:textId="77777777" w:rsidR="00CE494D" w:rsidRPr="00B37248" w:rsidRDefault="00CE494D" w:rsidP="001A4908">
            <w:pPr>
              <w:pStyle w:val="Tabletext9pt"/>
            </w:pPr>
            <w:r w:rsidRPr="00B37248">
              <w:t>No studies found</w:t>
            </w:r>
          </w:p>
        </w:tc>
      </w:tr>
      <w:tr w:rsidR="00CE494D" w:rsidRPr="00B37248" w14:paraId="22686419" w14:textId="77777777" w:rsidTr="00CE49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7"/>
            <w:noWrap/>
          </w:tcPr>
          <w:p w14:paraId="67898962" w14:textId="77777777" w:rsidR="00CE494D" w:rsidRPr="00B37248" w:rsidRDefault="00CE494D" w:rsidP="001A4908">
            <w:pPr>
              <w:pStyle w:val="TableH29pt"/>
            </w:pPr>
            <w:r w:rsidRPr="00B37248">
              <w:t>Shiatsu vs control (no intervention, waitlist, usual care)*</w:t>
            </w:r>
          </w:p>
        </w:tc>
      </w:tr>
      <w:tr w:rsidR="00CE494D" w:rsidRPr="00B37248" w14:paraId="27B9553F" w14:textId="77777777" w:rsidTr="00DD4432">
        <w:trPr>
          <w:trHeight w:val="315"/>
        </w:trPr>
        <w:tc>
          <w:tcPr>
            <w:cnfStyle w:val="001000000000" w:firstRow="0" w:lastRow="0" w:firstColumn="1" w:lastColumn="0" w:oddVBand="0" w:evenVBand="0" w:oddHBand="0" w:evenHBand="0" w:firstRowFirstColumn="0" w:firstRowLastColumn="0" w:lastRowFirstColumn="0" w:lastRowLastColumn="0"/>
            <w:tcW w:w="503" w:type="pct"/>
            <w:noWrap/>
          </w:tcPr>
          <w:p w14:paraId="4D4F9242" w14:textId="77777777" w:rsidR="00901C90" w:rsidRPr="00B37248" w:rsidRDefault="00901C90" w:rsidP="00733227">
            <w:pPr>
              <w:pStyle w:val="Tabletext9pt"/>
            </w:pPr>
            <w:r w:rsidRPr="00B37248">
              <w:t>Ruan 2021</w:t>
            </w:r>
          </w:p>
          <w:p w14:paraId="00AAD72E" w14:textId="0F890EB7" w:rsidR="00901C90" w:rsidRPr="00B37248" w:rsidRDefault="00901C90" w:rsidP="00733227">
            <w:pPr>
              <w:pStyle w:val="Tabletext9pt"/>
            </w:pPr>
            <w:r w:rsidRPr="00B37248">
              <w:fldChar w:fldCharType="begin"/>
            </w:r>
            <w:r w:rsidR="00A34EDC">
              <w:instrText xml:space="preserve"> ADDIN EN.CITE &lt;EndNote&gt;&lt;Cite&gt;&lt;Author&gt;Ruan&lt;/Author&gt;&lt;Year&gt;2021&lt;/Year&gt;&lt;RecNum&gt;53&lt;/RecNum&gt;&lt;DisplayText&gt;(63)&lt;/DisplayText&gt;&lt;record&gt;&lt;rec-number&gt;53&lt;/rec-number&gt;&lt;foreign-keys&gt;&lt;key app="EN" db-id="rfx5v25rowst08e59tbxx9ty5t2w0adwt52x" timestamp="1665017569"&gt;53&lt;/key&gt;&lt;/foreign-keys&gt;&lt;ref-type name="Journal Article"&gt;17&lt;/ref-type&gt;&lt;contributors&gt;&lt;authors&gt;&lt;author&gt;Ruan, D.&lt;/author&gt;&lt;author&gt;Li, J.&lt;/author&gt;&lt;author&gt;Liu, J.&lt;/author&gt;&lt;author&gt;Li, D.&lt;/author&gt;&lt;author&gt;Ji, N.&lt;/author&gt;&lt;author&gt;Wang, C.&lt;/author&gt;&lt;author&gt;Qu, Y.&lt;/author&gt;&lt;author&gt;Li, Y.&lt;/author&gt;&lt;/authors&gt;&lt;/contributors&gt;&lt;titles&gt;&lt;title&gt;Acupoint Massage Can Effectively Promote the Recovery of Gastrointestinal Function after Gynecologic Laparoscopy&lt;/title&gt;&lt;secondary-title&gt;Journal of Investigative Surgery&lt;/secondary-title&gt;&lt;/titles&gt;&lt;periodical&gt;&lt;full-title&gt;Journal of Investigative Surgery&lt;/full-title&gt;&lt;/periodical&gt;&lt;pages&gt;91-95&lt;/pages&gt;&lt;volume&gt;34&lt;/volume&gt;&lt;number&gt;1&lt;/number&gt;&lt;dates&gt;&lt;year&gt;2021&lt;/year&gt;&lt;/dates&gt;&lt;accession-num&gt;626950217&lt;/accession-num&gt;&lt;urls&gt;&lt;related-urls&gt;&lt;url&gt;http://www.tandfonline.com/loi/iivs20&lt;/url&gt;&lt;/related-urls&gt;&lt;/urls&gt;&lt;electronic-resource-num&gt;http://dx.doi.org/10.1080/08941939.2019.1577515&lt;/electronic-resource-num&gt;&lt;/record&gt;&lt;/Cite&gt;&lt;/EndNote&gt;</w:instrText>
            </w:r>
            <w:r w:rsidRPr="00B37248">
              <w:fldChar w:fldCharType="separate"/>
            </w:r>
            <w:r w:rsidR="00A34EDC">
              <w:rPr>
                <w:noProof/>
              </w:rPr>
              <w:t>(</w:t>
            </w:r>
            <w:hyperlink w:anchor="_ENREF_63" w:tooltip="Ruan, 2021 #53" w:history="1">
              <w:r w:rsidR="00A34EDC">
                <w:rPr>
                  <w:noProof/>
                </w:rPr>
                <w:t>63</w:t>
              </w:r>
            </w:hyperlink>
            <w:r w:rsidR="00A34EDC">
              <w:rPr>
                <w:noProof/>
              </w:rPr>
              <w:t>)</w:t>
            </w:r>
            <w:r w:rsidRPr="00B37248">
              <w:fldChar w:fldCharType="end"/>
            </w:r>
          </w:p>
        </w:tc>
        <w:tc>
          <w:tcPr>
            <w:tcW w:w="437" w:type="pct"/>
            <w:noWrap/>
          </w:tcPr>
          <w:p w14:paraId="350DB416" w14:textId="2D3E0EAC"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Quasi</w:t>
            </w:r>
            <w:r w:rsidR="00CE494D" w:rsidRPr="00B37248">
              <w:t xml:space="preserve"> </w:t>
            </w:r>
            <w:r w:rsidRPr="00B37248">
              <w:t>RCT</w:t>
            </w:r>
          </w:p>
        </w:tc>
        <w:tc>
          <w:tcPr>
            <w:tcW w:w="872" w:type="pct"/>
            <w:noWrap/>
          </w:tcPr>
          <w:p w14:paraId="69C2888E"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Recovery after gynaecologic surgery (laparoscopic)</w:t>
            </w:r>
          </w:p>
        </w:tc>
        <w:tc>
          <w:tcPr>
            <w:tcW w:w="797" w:type="pct"/>
            <w:noWrap/>
          </w:tcPr>
          <w:p w14:paraId="66FDAFC0"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Acupoint massage</w:t>
            </w:r>
          </w:p>
        </w:tc>
        <w:tc>
          <w:tcPr>
            <w:tcW w:w="797" w:type="pct"/>
            <w:noWrap/>
          </w:tcPr>
          <w:p w14:paraId="2D4C3A29"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Control (no intervention)</w:t>
            </w:r>
          </w:p>
        </w:tc>
        <w:tc>
          <w:tcPr>
            <w:tcW w:w="798" w:type="pct"/>
            <w:noWrap/>
          </w:tcPr>
          <w:p w14:paraId="605FEF77"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Standard  nursing care</w:t>
            </w:r>
          </w:p>
        </w:tc>
        <w:tc>
          <w:tcPr>
            <w:tcW w:w="797" w:type="pct"/>
          </w:tcPr>
          <w:p w14:paraId="53C0D507" w14:textId="7FC90382"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rsidDel="000245AB">
              <w:t xml:space="preserve">Bowel </w:t>
            </w:r>
            <w:r w:rsidRPr="00B37248">
              <w:t>recovery</w:t>
            </w:r>
          </w:p>
        </w:tc>
      </w:tr>
      <w:tr w:rsidR="00CE494D" w:rsidRPr="00B37248" w14:paraId="409BFCF3" w14:textId="77777777" w:rsidTr="00DD44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3" w:type="pct"/>
            <w:noWrap/>
          </w:tcPr>
          <w:p w14:paraId="2D017898" w14:textId="64CE89A2" w:rsidR="00901C90" w:rsidRPr="00B37248" w:rsidRDefault="00901C90" w:rsidP="00733227">
            <w:pPr>
              <w:pStyle w:val="Tabletext9pt"/>
            </w:pPr>
            <w:r w:rsidRPr="00B37248">
              <w:t>Sui 2019</w:t>
            </w:r>
            <w:r w:rsidR="00CE494D" w:rsidRPr="00B37248">
              <w:t xml:space="preserve"> </w:t>
            </w:r>
            <w:r w:rsidRPr="00B37248">
              <w:fldChar w:fldCharType="begin"/>
            </w:r>
            <w:r w:rsidR="00A34EDC">
              <w:instrText xml:space="preserve"> ADDIN EN.CITE &lt;EndNote&gt;&lt;Cite&gt;&lt;Author&gt;Sui&lt;/Author&gt;&lt;Year&gt;2019&lt;/Year&gt;&lt;RecNum&gt;54&lt;/RecNum&gt;&lt;DisplayText&gt;(64)&lt;/DisplayText&gt;&lt;record&gt;&lt;rec-number&gt;54&lt;/rec-number&gt;&lt;foreign-keys&gt;&lt;key app="EN" db-id="rfx5v25rowst08e59tbxx9ty5t2w0adwt52x" timestamp="1665017569"&gt;54&lt;/key&gt;&lt;/foreign-keys&gt;&lt;ref-type name="Journal Article"&gt;17&lt;/ref-type&gt;&lt;contributors&gt;&lt;authors&gt;&lt;author&gt;Sui, T. Q.&lt;/author&gt;&lt;author&gt;Zhang, F. Y.&lt;/author&gt;&lt;author&gt;Jiang, A. L.&lt;/author&gt;&lt;author&gt;Zhang, X. Q.&lt;/author&gt;&lt;author&gt;Zhang, Z. W.&lt;/author&gt;&lt;author&gt;Yang, Y.&lt;/author&gt;&lt;author&gt;Sun, L. P.&lt;/author&gt;&lt;/authors&gt;&lt;/contributors&gt;&lt;titles&gt;&lt;title&gt;A randomized study on the effect of sequential acupoint stimulation on pulmonary function of patients with spontaneous pneumothorax during VATS perioperative period&lt;/title&gt;&lt;secondary-title&gt;Medicine&lt;/secondary-title&gt;&lt;/titles&gt;&lt;periodical&gt;&lt;full-title&gt;Medicine&lt;/full-title&gt;&lt;/periodical&gt;&lt;pages&gt;e14575&lt;/pages&gt;&lt;volume&gt;98&lt;/volume&gt;&lt;number&gt;10&lt;/number&gt;&lt;dates&gt;&lt;year&gt;2019&lt;/year&gt;&lt;/dates&gt;&lt;accession-num&gt;CN-01912914&lt;/accession-num&gt;&lt;urls&gt;&lt;related-urls&gt;&lt;url&gt;https://www.cochranelibrary.com/central/doi/10.1002/central/CN-01912914/full&lt;/url&gt;&lt;/related-urls&gt;&lt;/urls&gt;&lt;electronic-resource-num&gt;10.1097/MD.0000000000014575&lt;/electronic-resource-num&gt;&lt;/record&gt;&lt;/Cite&gt;&lt;/EndNote&gt;</w:instrText>
            </w:r>
            <w:r w:rsidRPr="00B37248">
              <w:fldChar w:fldCharType="separate"/>
            </w:r>
            <w:r w:rsidR="00A34EDC">
              <w:rPr>
                <w:noProof/>
              </w:rPr>
              <w:t>(</w:t>
            </w:r>
            <w:hyperlink w:anchor="_ENREF_64" w:tooltip="Sui, 2019 #54" w:history="1">
              <w:r w:rsidR="00A34EDC">
                <w:rPr>
                  <w:noProof/>
                </w:rPr>
                <w:t>64</w:t>
              </w:r>
            </w:hyperlink>
            <w:r w:rsidR="00A34EDC">
              <w:rPr>
                <w:noProof/>
              </w:rPr>
              <w:t>)</w:t>
            </w:r>
            <w:r w:rsidRPr="00B37248">
              <w:fldChar w:fldCharType="end"/>
            </w:r>
          </w:p>
        </w:tc>
        <w:tc>
          <w:tcPr>
            <w:tcW w:w="437" w:type="pct"/>
            <w:noWrap/>
          </w:tcPr>
          <w:p w14:paraId="2C7C2607"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RCT</w:t>
            </w:r>
          </w:p>
        </w:tc>
        <w:tc>
          <w:tcPr>
            <w:tcW w:w="872" w:type="pct"/>
            <w:noWrap/>
          </w:tcPr>
          <w:p w14:paraId="31CBA6F9"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Spontaneous pneumothorax after VATS</w:t>
            </w:r>
          </w:p>
        </w:tc>
        <w:tc>
          <w:tcPr>
            <w:tcW w:w="797" w:type="pct"/>
            <w:noWrap/>
          </w:tcPr>
          <w:p w14:paraId="6CD15C6C"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 xml:space="preserve">Acupoint stimulation </w:t>
            </w:r>
          </w:p>
        </w:tc>
        <w:tc>
          <w:tcPr>
            <w:tcW w:w="797" w:type="pct"/>
            <w:noWrap/>
          </w:tcPr>
          <w:p w14:paraId="36D37D64"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Control (no intervention)</w:t>
            </w:r>
          </w:p>
        </w:tc>
        <w:tc>
          <w:tcPr>
            <w:tcW w:w="798" w:type="pct"/>
            <w:noWrap/>
          </w:tcPr>
          <w:p w14:paraId="6A7E3D5E" w14:textId="13900DD7" w:rsidR="00901C90" w:rsidRPr="00B37248" w:rsidRDefault="00CE494D" w:rsidP="00733227">
            <w:pPr>
              <w:pStyle w:val="Tabletext9pt"/>
              <w:cnfStyle w:val="000000100000" w:firstRow="0" w:lastRow="0" w:firstColumn="0" w:lastColumn="0" w:oddVBand="0" w:evenVBand="0" w:oddHBand="1" w:evenHBand="0" w:firstRowFirstColumn="0" w:firstRowLastColumn="0" w:lastRowFirstColumn="0" w:lastRowLastColumn="0"/>
            </w:pPr>
            <w:r w:rsidRPr="00B37248">
              <w:t>None reported</w:t>
            </w:r>
          </w:p>
        </w:tc>
        <w:tc>
          <w:tcPr>
            <w:tcW w:w="797" w:type="pct"/>
          </w:tcPr>
          <w:p w14:paraId="08052967"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Pulmonary function</w:t>
            </w:r>
          </w:p>
          <w:p w14:paraId="51478A93" w14:textId="5CBFE84A"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Clinical recovery</w:t>
            </w:r>
          </w:p>
        </w:tc>
      </w:tr>
      <w:tr w:rsidR="00CE494D" w:rsidRPr="00B37248" w14:paraId="12F091F5" w14:textId="77777777" w:rsidTr="00DD4432">
        <w:trPr>
          <w:trHeight w:val="613"/>
        </w:trPr>
        <w:tc>
          <w:tcPr>
            <w:cnfStyle w:val="001000000000" w:firstRow="0" w:lastRow="0" w:firstColumn="1" w:lastColumn="0" w:oddVBand="0" w:evenVBand="0" w:oddHBand="0" w:evenHBand="0" w:firstRowFirstColumn="0" w:firstRowLastColumn="0" w:lastRowFirstColumn="0" w:lastRowLastColumn="0"/>
            <w:tcW w:w="503" w:type="pct"/>
            <w:noWrap/>
          </w:tcPr>
          <w:p w14:paraId="30DF1FBD" w14:textId="35E2A046" w:rsidR="00901C90" w:rsidRPr="00B37248" w:rsidRDefault="00901C90" w:rsidP="00733227">
            <w:pPr>
              <w:pStyle w:val="Tabletext9pt"/>
            </w:pPr>
            <w:r w:rsidRPr="00B37248">
              <w:t>Xia 2014</w:t>
            </w:r>
            <w:r w:rsidR="00CE494D" w:rsidRPr="00B37248">
              <w:t xml:space="preserve"> </w:t>
            </w:r>
            <w:r w:rsidRPr="00B37248">
              <w:fldChar w:fldCharType="begin"/>
            </w:r>
            <w:r w:rsidR="00A34EDC">
              <w:instrText xml:space="preserve"> ADDIN EN.CITE &lt;EndNote&gt;&lt;Cite&gt;&lt;Author&gt;Xia&lt;/Author&gt;&lt;Year&gt;2014&lt;/Year&gt;&lt;RecNum&gt;56&lt;/RecNum&gt;&lt;DisplayText&gt;(65)&lt;/DisplayText&gt;&lt;record&gt;&lt;rec-number&gt;56&lt;/rec-number&gt;&lt;foreign-keys&gt;&lt;key app="EN" db-id="rfx5v25rowst08e59tbxx9ty5t2w0adwt52x" timestamp="1665017569"&gt;56&lt;/key&gt;&lt;/foreign-keys&gt;&lt;ref-type name="Journal Article"&gt;17&lt;/ref-type&gt;&lt;contributors&gt;&lt;authors&gt;&lt;author&gt;Xia, W. Q.&lt;/author&gt;&lt;/authors&gt;&lt;/contributors&gt;&lt;titles&gt;&lt;title&gt;Acupoint massage in relieving pain after ureteroscopic holmium laser lithotripsy&lt;/title&gt;&lt;secondary-title&gt;Journal of Acupuncture and Tuina Science&lt;/secondary-title&gt;&lt;/titles&gt;&lt;periodical&gt;&lt;full-title&gt;Journal of Acupuncture and Tuina Science&lt;/full-title&gt;&lt;/periodical&gt;&lt;pages&gt;375-378&lt;/pages&gt;&lt;volume&gt;12&lt;/volume&gt;&lt;number&gt;6&lt;/number&gt;&lt;dates&gt;&lt;year&gt;2014&lt;/year&gt;&lt;/dates&gt;&lt;accession-num&gt;600675841&lt;/accession-num&gt;&lt;urls&gt;&lt;related-urls&gt;&lt;url&gt;https://ezproxy.lib.monash.edu.au/login?url=http://ovidsp.ovid.com/ovidweb.cgi?T=JS&amp;amp;CSC=Y&amp;amp;NEWS=N&amp;amp;PAGE=fulltext&amp;amp;D=emca2&amp;amp;AN=600675841&lt;/url&gt;&lt;/related-urls&gt;&lt;/urls&gt;&lt;electronic-resource-num&gt;http://dx.doi.org/10.1007/s11726-014-0809-3&lt;/electronic-resource-num&gt;&lt;/record&gt;&lt;/Cite&gt;&lt;/EndNote&gt;</w:instrText>
            </w:r>
            <w:r w:rsidRPr="00B37248">
              <w:fldChar w:fldCharType="separate"/>
            </w:r>
            <w:r w:rsidR="00A34EDC">
              <w:rPr>
                <w:noProof/>
              </w:rPr>
              <w:t>(</w:t>
            </w:r>
            <w:hyperlink w:anchor="_ENREF_65" w:tooltip="Xia, 2014 #56" w:history="1">
              <w:r w:rsidR="00A34EDC">
                <w:rPr>
                  <w:noProof/>
                </w:rPr>
                <w:t>65</w:t>
              </w:r>
            </w:hyperlink>
            <w:r w:rsidR="00A34EDC">
              <w:rPr>
                <w:noProof/>
              </w:rPr>
              <w:t>)</w:t>
            </w:r>
            <w:r w:rsidRPr="00B37248">
              <w:fldChar w:fldCharType="end"/>
            </w:r>
          </w:p>
        </w:tc>
        <w:tc>
          <w:tcPr>
            <w:tcW w:w="437" w:type="pct"/>
            <w:noWrap/>
          </w:tcPr>
          <w:p w14:paraId="7AD16AC7"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RCT</w:t>
            </w:r>
          </w:p>
        </w:tc>
        <w:tc>
          <w:tcPr>
            <w:tcW w:w="872" w:type="pct"/>
            <w:noWrap/>
          </w:tcPr>
          <w:p w14:paraId="4EFA3B52"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Recovery after ureteroscopy (holmium laser lithotripsy, ureteral calculus)</w:t>
            </w:r>
          </w:p>
        </w:tc>
        <w:tc>
          <w:tcPr>
            <w:tcW w:w="797" w:type="pct"/>
            <w:noWrap/>
          </w:tcPr>
          <w:p w14:paraId="70C28956"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Acupoint massage</w:t>
            </w:r>
          </w:p>
        </w:tc>
        <w:tc>
          <w:tcPr>
            <w:tcW w:w="797" w:type="pct"/>
            <w:noWrap/>
          </w:tcPr>
          <w:p w14:paraId="721B8C32"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Control (no intervention)</w:t>
            </w:r>
          </w:p>
        </w:tc>
        <w:tc>
          <w:tcPr>
            <w:tcW w:w="798" w:type="pct"/>
            <w:noWrap/>
          </w:tcPr>
          <w:p w14:paraId="25DE3FFE" w14:textId="7777777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Standard nursing care</w:t>
            </w:r>
          </w:p>
        </w:tc>
        <w:tc>
          <w:tcPr>
            <w:tcW w:w="797" w:type="pct"/>
          </w:tcPr>
          <w:p w14:paraId="5B742D09" w14:textId="6638CD57" w:rsidR="00901C90" w:rsidRPr="00B37248" w:rsidRDefault="00901C90" w:rsidP="00733227">
            <w:pPr>
              <w:pStyle w:val="Tabletext9pt"/>
              <w:cnfStyle w:val="000000000000" w:firstRow="0" w:lastRow="0" w:firstColumn="0" w:lastColumn="0" w:oddVBand="0" w:evenVBand="0" w:oddHBand="0" w:evenHBand="0" w:firstRowFirstColumn="0" w:firstRowLastColumn="0" w:lastRowFirstColumn="0" w:lastRowLastColumn="0"/>
            </w:pPr>
            <w:r w:rsidRPr="00B37248">
              <w:t xml:space="preserve">Pain </w:t>
            </w:r>
          </w:p>
        </w:tc>
      </w:tr>
      <w:tr w:rsidR="00CE494D" w:rsidRPr="00B37248" w14:paraId="10579374" w14:textId="77777777" w:rsidTr="00DD44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3" w:type="pct"/>
            <w:noWrap/>
          </w:tcPr>
          <w:p w14:paraId="7A7B7E54" w14:textId="78BB1DBF" w:rsidR="00901C90" w:rsidRPr="00B37248" w:rsidRDefault="00901C90" w:rsidP="00733227">
            <w:pPr>
              <w:pStyle w:val="Tabletext9pt"/>
            </w:pPr>
            <w:proofErr w:type="spellStart"/>
            <w:r w:rsidRPr="00B37248">
              <w:t>Zhenqing</w:t>
            </w:r>
            <w:proofErr w:type="spellEnd"/>
            <w:r w:rsidRPr="00B37248">
              <w:t xml:space="preserve"> 2019 </w:t>
            </w:r>
            <w:r w:rsidRPr="00B37248">
              <w:fldChar w:fldCharType="begin"/>
            </w:r>
            <w:r w:rsidR="00A34EDC">
              <w:instrText xml:space="preserve"> ADDIN EN.CITE &lt;EndNote&gt;&lt;Cite&gt;&lt;Author&gt;Zhenqing&lt;/Author&gt;&lt;Year&gt;2019&lt;/Year&gt;&lt;RecNum&gt;55&lt;/RecNum&gt;&lt;DisplayText&gt;(66)&lt;/DisplayText&gt;&lt;record&gt;&lt;rec-number&gt;55&lt;/rec-number&gt;&lt;foreign-keys&gt;&lt;key app="EN" db-id="rfx5v25rowst08e59tbxx9ty5t2w0adwt52x" timestamp="1665017569"&gt;55&lt;/key&gt;&lt;/foreign-keys&gt;&lt;ref-type name="Journal Article"&gt;17&lt;/ref-type&gt;&lt;contributors&gt;&lt;authors&gt;&lt;author&gt;Zhenqing, R.&lt;/author&gt;&lt;author&gt;Yan, W.&lt;/author&gt;&lt;author&gt;Weihua, Z.&lt;/author&gt;&lt;author&gt;Hongmei, D.&lt;/author&gt;&lt;author&gt;Xiuhong, C.&lt;/author&gt;&lt;author&gt;Hua, H.&lt;/author&gt;&lt;author&gt;Azhen, Y.&lt;/author&gt;&lt;/authors&gt;&lt;/contributors&gt;&lt;titles&gt;&lt;title&gt;Efficacy of acupoint massage combined with acupoint application on arterial blood gas in patients undergoing laparoscopic cholecystectomy&lt;/title&gt;&lt;secondary-title&gt;Pakistan journal of pharmaceutical sciences&lt;/secondary-title&gt;&lt;/titles&gt;&lt;periodical&gt;&lt;full-title&gt;Pakistan journal of pharmaceutical sciences&lt;/full-title&gt;&lt;/periodical&gt;&lt;pages&gt;1375‐1380&lt;/pages&gt;&lt;volume&gt;32&lt;/volume&gt;&lt;number&gt;3 Special&lt;/number&gt;&lt;dates&gt;&lt;year&gt;2019&lt;/year&gt;&lt;/dates&gt;&lt;accession-num&gt;CN-02011377&lt;/accession-num&gt;&lt;urls&gt;&lt;related-urls&gt;&lt;url&gt;https://www.cochranelibrary.com/central/doi/10.1002/central/CN-02011377/full&lt;/url&gt;&lt;/related-urls&gt;&lt;/urls&gt;&lt;/record&gt;&lt;/Cite&gt;&lt;/EndNote&gt;</w:instrText>
            </w:r>
            <w:r w:rsidRPr="00B37248">
              <w:fldChar w:fldCharType="separate"/>
            </w:r>
            <w:r w:rsidR="00A34EDC">
              <w:rPr>
                <w:noProof/>
              </w:rPr>
              <w:t>(</w:t>
            </w:r>
            <w:hyperlink w:anchor="_ENREF_66" w:tooltip="Zhenqing, 2019 #55" w:history="1">
              <w:r w:rsidR="00A34EDC">
                <w:rPr>
                  <w:noProof/>
                </w:rPr>
                <w:t>66</w:t>
              </w:r>
            </w:hyperlink>
            <w:r w:rsidR="00A34EDC">
              <w:rPr>
                <w:noProof/>
              </w:rPr>
              <w:t>)</w:t>
            </w:r>
            <w:r w:rsidRPr="00B37248">
              <w:fldChar w:fldCharType="end"/>
            </w:r>
          </w:p>
        </w:tc>
        <w:tc>
          <w:tcPr>
            <w:tcW w:w="437" w:type="pct"/>
            <w:noWrap/>
          </w:tcPr>
          <w:p w14:paraId="6EAA47F6"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RCT</w:t>
            </w:r>
          </w:p>
        </w:tc>
        <w:tc>
          <w:tcPr>
            <w:tcW w:w="872" w:type="pct"/>
            <w:noWrap/>
          </w:tcPr>
          <w:p w14:paraId="1597947E"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Recovery after cholecystectomy (laparoscopic)</w:t>
            </w:r>
          </w:p>
        </w:tc>
        <w:tc>
          <w:tcPr>
            <w:tcW w:w="797" w:type="pct"/>
            <w:noWrap/>
          </w:tcPr>
          <w:p w14:paraId="73285D71"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Acupoint massage with acupoint application (wrist bands)</w:t>
            </w:r>
          </w:p>
        </w:tc>
        <w:tc>
          <w:tcPr>
            <w:tcW w:w="797" w:type="pct"/>
            <w:noWrap/>
          </w:tcPr>
          <w:p w14:paraId="6E95B6AD"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Control (no intervention)</w:t>
            </w:r>
          </w:p>
        </w:tc>
        <w:tc>
          <w:tcPr>
            <w:tcW w:w="798" w:type="pct"/>
            <w:noWrap/>
          </w:tcPr>
          <w:p w14:paraId="008E0A28"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Standard nursing care</w:t>
            </w:r>
          </w:p>
        </w:tc>
        <w:tc>
          <w:tcPr>
            <w:tcW w:w="797" w:type="pct"/>
          </w:tcPr>
          <w:p w14:paraId="64284505" w14:textId="77777777"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Pulmonary function</w:t>
            </w:r>
          </w:p>
          <w:p w14:paraId="4FFF4DC6" w14:textId="038B100F" w:rsidR="00901C90" w:rsidRPr="00B37248" w:rsidRDefault="00901C90" w:rsidP="00733227">
            <w:pPr>
              <w:pStyle w:val="Tabletext9pt"/>
              <w:cnfStyle w:val="000000100000" w:firstRow="0" w:lastRow="0" w:firstColumn="0" w:lastColumn="0" w:oddVBand="0" w:evenVBand="0" w:oddHBand="1" w:evenHBand="0" w:firstRowFirstColumn="0" w:firstRowLastColumn="0" w:lastRowFirstColumn="0" w:lastRowLastColumn="0"/>
            </w:pPr>
            <w:r w:rsidRPr="00B37248">
              <w:t>Post operative complications</w:t>
            </w:r>
          </w:p>
        </w:tc>
      </w:tr>
      <w:tr w:rsidR="00856A60" w:rsidRPr="00B37248" w14:paraId="1BE4EFC5" w14:textId="77777777" w:rsidTr="00CE494D">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7"/>
            <w:noWrap/>
          </w:tcPr>
          <w:p w14:paraId="744F2901" w14:textId="77777777" w:rsidR="00856A60" w:rsidRPr="00B37248" w:rsidRDefault="00856A60" w:rsidP="001A4908">
            <w:pPr>
              <w:pStyle w:val="TableH29pt"/>
            </w:pPr>
            <w:r w:rsidRPr="00B37248">
              <w:t xml:space="preserve">Shiatsu vs ‘other’ intervention** </w:t>
            </w:r>
          </w:p>
        </w:tc>
      </w:tr>
      <w:tr w:rsidR="00CE494D" w:rsidRPr="00B37248" w14:paraId="06E06DEC" w14:textId="77777777" w:rsidTr="00CE49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7"/>
            <w:noWrap/>
          </w:tcPr>
          <w:p w14:paraId="0EC71795" w14:textId="77777777" w:rsidR="00CE494D" w:rsidRPr="00B37248" w:rsidRDefault="00CE494D" w:rsidP="001A4908">
            <w:pPr>
              <w:pStyle w:val="Tabletext9pt"/>
            </w:pPr>
            <w:r w:rsidRPr="00B37248">
              <w:t>No studies found</w:t>
            </w:r>
          </w:p>
        </w:tc>
      </w:tr>
    </w:tbl>
    <w:p w14:paraId="2D0AC1F2" w14:textId="77777777" w:rsidR="00CE494D" w:rsidRPr="00B37248" w:rsidRDefault="00CE494D" w:rsidP="00CE494D">
      <w:pPr>
        <w:pStyle w:val="TableFigNotes18"/>
      </w:pPr>
      <w:r w:rsidRPr="00B37248">
        <w:t>Abbreviations: RCT, randomised control trial; VATS, video-assisted thoracoscopic surgery</w:t>
      </w:r>
    </w:p>
    <w:p w14:paraId="7C583948" w14:textId="10F35025" w:rsidR="00856A60" w:rsidRPr="00B37248" w:rsidRDefault="00856A60" w:rsidP="00856A60">
      <w:pPr>
        <w:pStyle w:val="TableFigNotes18"/>
      </w:pPr>
      <w:r w:rsidRPr="00B37248">
        <w:t>* Studies that compared shiatsu with sham or an inactive control were eligible for inclusion in the evidence synthesis and are included in the Summary of findings tables if they reported outcomes considered critical or important to this review.</w:t>
      </w:r>
    </w:p>
    <w:p w14:paraId="5F9A8234" w14:textId="77777777" w:rsidR="00856A60" w:rsidRPr="00B37248" w:rsidRDefault="00856A60" w:rsidP="00856A60">
      <w:pPr>
        <w:pStyle w:val="TableFigNotes18"/>
      </w:pPr>
      <w:r w:rsidRPr="00B37248">
        <w:t>** Studies that compared shiatsu with an active intervention are included in the supplementary outcome tables (Appendix F2.1) if they reported data for outcomes considered critical or important to this review.</w:t>
      </w:r>
    </w:p>
    <w:p w14:paraId="1503B060" w14:textId="77777777" w:rsidR="00901C90" w:rsidRPr="00B37248" w:rsidRDefault="00901C90" w:rsidP="0011364B">
      <w:pPr>
        <w:pStyle w:val="Heading4"/>
      </w:pPr>
      <w:r w:rsidRPr="00B37248">
        <w:t>Risk of bias per item</w:t>
      </w:r>
    </w:p>
    <w:p w14:paraId="49921569" w14:textId="7704FBE3" w:rsidR="00901C90" w:rsidRPr="00B37248" w:rsidRDefault="00901C90" w:rsidP="00901C90">
      <w:pPr>
        <w:pStyle w:val="BodyText"/>
      </w:pPr>
      <w:r w:rsidRPr="00B37248">
        <w:t xml:space="preserve">The risk of bias for each item in the included studies for recovery after minimally invasive surgery is described below and shown graphically in </w:t>
      </w:r>
      <w:r w:rsidRPr="00B37248">
        <w:fldChar w:fldCharType="begin"/>
      </w:r>
      <w:r w:rsidRPr="00B37248">
        <w:instrText xml:space="preserve"> REF _Ref83806875 </w:instrText>
      </w:r>
      <w:r w:rsidRPr="00B37248">
        <w:fldChar w:fldCharType="separate"/>
      </w:r>
      <w:r w:rsidR="00AC414C" w:rsidRPr="00B37248">
        <w:t xml:space="preserve">Figure </w:t>
      </w:r>
      <w:r w:rsidR="00AC414C">
        <w:rPr>
          <w:noProof/>
        </w:rPr>
        <w:t>D</w:t>
      </w:r>
      <w:r w:rsidR="00AC414C" w:rsidRPr="00B37248">
        <w:noBreakHyphen/>
      </w:r>
      <w:r w:rsidR="00AC414C">
        <w:rPr>
          <w:noProof/>
        </w:rPr>
        <w:t>17</w:t>
      </w:r>
      <w:r w:rsidRPr="00B37248">
        <w:fldChar w:fldCharType="end"/>
      </w:r>
      <w:r w:rsidRPr="00B37248">
        <w:t>.</w:t>
      </w:r>
    </w:p>
    <w:p w14:paraId="044C4260" w14:textId="77777777" w:rsidR="00901C90" w:rsidRPr="00B37248" w:rsidRDefault="00901C90" w:rsidP="00EE1B51">
      <w:pPr>
        <w:pStyle w:val="Heading4a"/>
      </w:pPr>
      <w:r w:rsidRPr="00B37248">
        <w:t>Bias arising from the randomisation process</w:t>
      </w:r>
    </w:p>
    <w:p w14:paraId="7C9B1F8F" w14:textId="77777777" w:rsidR="00901C90" w:rsidRPr="00B37248" w:rsidRDefault="00901C90" w:rsidP="00901C90">
      <w:pPr>
        <w:pStyle w:val="BodyText"/>
      </w:pPr>
      <w:r w:rsidRPr="00B37248">
        <w:t xml:space="preserve">Three studies (Sui 2019, </w:t>
      </w:r>
      <w:proofErr w:type="spellStart"/>
      <w:r w:rsidRPr="00B37248">
        <w:t>Zhenqing</w:t>
      </w:r>
      <w:proofErr w:type="spellEnd"/>
      <w:r w:rsidRPr="00B37248">
        <w:t xml:space="preserve"> 2019 and Xia 2014) were judged to be at low risk of bias for this domain. One study (Ruan 2021) had concerns raised, as there was no information provided about the randomisation process. </w:t>
      </w:r>
    </w:p>
    <w:p w14:paraId="6616A41D" w14:textId="77777777" w:rsidR="00901C90" w:rsidRPr="00B37248" w:rsidRDefault="00901C90" w:rsidP="00EE1B51">
      <w:pPr>
        <w:pStyle w:val="Heading4a"/>
      </w:pPr>
      <w:r w:rsidRPr="00B37248">
        <w:t>Bias due to deviations from intended interventions (effect of assignment to intervention [ITT])</w:t>
      </w:r>
    </w:p>
    <w:p w14:paraId="0DA2CD6C" w14:textId="77777777" w:rsidR="00901C90" w:rsidRPr="00B37248" w:rsidRDefault="00901C90" w:rsidP="00901C90">
      <w:pPr>
        <w:pStyle w:val="BodyText"/>
      </w:pPr>
      <w:r w:rsidRPr="00B37248">
        <w:t xml:space="preserve">Two studies (Ruan 2021, Sui 2019) were judged to be at low risk of bias for this domain, as there were no deviations or </w:t>
      </w:r>
      <w:proofErr w:type="gramStart"/>
      <w:r w:rsidRPr="00B37248">
        <w:t>dropouts</w:t>
      </w:r>
      <w:proofErr w:type="gramEnd"/>
      <w:r w:rsidRPr="00B37248">
        <w:t xml:space="preserve"> or they were considered consistent with what would occur outside the trial context. Two studies (Xia 2014, </w:t>
      </w:r>
      <w:proofErr w:type="spellStart"/>
      <w:r w:rsidRPr="00B37248">
        <w:t>Zhenqing</w:t>
      </w:r>
      <w:proofErr w:type="spellEnd"/>
      <w:r w:rsidRPr="00B37248">
        <w:t xml:space="preserve"> 2019) had some concerns raised as there was a lack of information about trial deviations. </w:t>
      </w:r>
    </w:p>
    <w:p w14:paraId="39AF5664" w14:textId="77777777" w:rsidR="00901C90" w:rsidRPr="00B37248" w:rsidRDefault="00901C90" w:rsidP="00EE1B51">
      <w:pPr>
        <w:pStyle w:val="Heading4a"/>
      </w:pPr>
      <w:r w:rsidRPr="00B37248">
        <w:lastRenderedPageBreak/>
        <w:t>Bias due to missing outcome data</w:t>
      </w:r>
    </w:p>
    <w:p w14:paraId="16920FF9" w14:textId="77777777" w:rsidR="00901C90" w:rsidRPr="00B37248" w:rsidRDefault="00901C90" w:rsidP="00901C90">
      <w:pPr>
        <w:pStyle w:val="BodyText"/>
      </w:pPr>
      <w:r w:rsidRPr="00B37248">
        <w:t xml:space="preserve">All four studies (Ruan 2021, Sui 2019, </w:t>
      </w:r>
      <w:bookmarkStart w:id="332" w:name="_Hlk83742608"/>
      <w:proofErr w:type="spellStart"/>
      <w:r w:rsidRPr="00B37248">
        <w:t>Zhenqing</w:t>
      </w:r>
      <w:proofErr w:type="spellEnd"/>
      <w:r w:rsidRPr="00B37248">
        <w:t xml:space="preserve"> 2019</w:t>
      </w:r>
      <w:bookmarkEnd w:id="332"/>
      <w:r w:rsidRPr="00B37248">
        <w:t>, Xia 2014) were judged to be at low risk of bias for this domain, as outcome data appeared to be available for all (or nearly all) participants.</w:t>
      </w:r>
    </w:p>
    <w:p w14:paraId="7C7B8E88" w14:textId="77777777" w:rsidR="00901C90" w:rsidRPr="00B37248" w:rsidRDefault="00901C90" w:rsidP="00EE1B51">
      <w:pPr>
        <w:pStyle w:val="Heading4a"/>
      </w:pPr>
      <w:r w:rsidRPr="00B37248">
        <w:t>Bias in measurement of the outcome</w:t>
      </w:r>
    </w:p>
    <w:p w14:paraId="2B17F7C3" w14:textId="77777777" w:rsidR="00901C90" w:rsidRPr="00B37248" w:rsidRDefault="00901C90" w:rsidP="00901C90">
      <w:pPr>
        <w:pStyle w:val="BodyText"/>
      </w:pPr>
      <w:r w:rsidRPr="00B37248">
        <w:t>Two studies (Ruan 2021, Sui 2019) were judged to be at low risk of bias for this domain, as the primary outcomes were objective, so it is unlikely that assessment of the outcome was influenced by knowledge of the intervention received. There were some concerns of bias related to knowledge of the intervention received in one study (</w:t>
      </w:r>
      <w:proofErr w:type="spellStart"/>
      <w:r w:rsidRPr="00B37248">
        <w:t>Zhenqing</w:t>
      </w:r>
      <w:proofErr w:type="spellEnd"/>
      <w:r w:rsidRPr="00B37248">
        <w:t xml:space="preserve"> 2019) and one study (Xia 2014) was judged to be at high concerns of bias for this domain, due to participants reporting on their own subjective outcome.  </w:t>
      </w:r>
    </w:p>
    <w:p w14:paraId="5188AD29" w14:textId="77777777" w:rsidR="00901C90" w:rsidRPr="00B37248" w:rsidRDefault="00901C90" w:rsidP="00EE1B51">
      <w:pPr>
        <w:pStyle w:val="Heading4a"/>
      </w:pPr>
      <w:r w:rsidRPr="00B37248">
        <w:t>Bias in selection of the reported result</w:t>
      </w:r>
    </w:p>
    <w:p w14:paraId="0367D604" w14:textId="77777777" w:rsidR="00901C90" w:rsidRPr="00B37248" w:rsidRDefault="00901C90" w:rsidP="00901C90">
      <w:pPr>
        <w:pStyle w:val="BodyText"/>
      </w:pPr>
      <w:r w:rsidRPr="00B37248">
        <w:t xml:space="preserve">In the absence of a prespecified analysis plan or published protocol, all four studies (Ruan 2021, Sui 2019, </w:t>
      </w:r>
      <w:proofErr w:type="spellStart"/>
      <w:r w:rsidRPr="00B37248">
        <w:t>Zhenqing</w:t>
      </w:r>
      <w:proofErr w:type="spellEnd"/>
      <w:r w:rsidRPr="00B37248">
        <w:t xml:space="preserve"> 2019, Xia 2014) were judged to have some concern of bias for this domain.  </w:t>
      </w:r>
    </w:p>
    <w:p w14:paraId="4189FBF2" w14:textId="61879CC3" w:rsidR="00901C90" w:rsidRPr="00B37248" w:rsidRDefault="00901C90" w:rsidP="00901C90">
      <w:pPr>
        <w:pStyle w:val="Caption"/>
      </w:pPr>
      <w:bookmarkStart w:id="333" w:name="_Ref83806875"/>
      <w:bookmarkStart w:id="334" w:name="_Ref83806871"/>
      <w:bookmarkStart w:id="335" w:name="_Toc87346049"/>
      <w:bookmarkStart w:id="336" w:name="_Toc87942155"/>
      <w:bookmarkStart w:id="337" w:name="_Toc159843949"/>
      <w:r w:rsidRPr="00B37248">
        <w:t xml:space="preserve">Figure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Figure \* ARABIC \s 1 </w:instrText>
      </w:r>
      <w:r w:rsidR="00C804DD" w:rsidRPr="00B37248">
        <w:fldChar w:fldCharType="separate"/>
      </w:r>
      <w:r w:rsidR="00AC414C">
        <w:rPr>
          <w:noProof/>
        </w:rPr>
        <w:t>17</w:t>
      </w:r>
      <w:r w:rsidR="00C804DD" w:rsidRPr="00B37248">
        <w:fldChar w:fldCharType="end"/>
      </w:r>
      <w:bookmarkEnd w:id="333"/>
      <w:r w:rsidRPr="00B37248">
        <w:tab/>
        <w:t>Risk of bias graph: review authors' judgements about each risk of bias item presented as percentages across all included RCTs – Recovery after minimally invasive surgery</w:t>
      </w:r>
      <w:bookmarkEnd w:id="334"/>
      <w:bookmarkEnd w:id="335"/>
      <w:bookmarkEnd w:id="336"/>
      <w:bookmarkEnd w:id="337"/>
      <w:r w:rsidRPr="00B37248">
        <w:t xml:space="preserve">   </w:t>
      </w:r>
    </w:p>
    <w:p w14:paraId="659337FF" w14:textId="77777777" w:rsidR="00901C90" w:rsidRPr="00B37248" w:rsidRDefault="00901C90" w:rsidP="00901C90">
      <w:pPr>
        <w:pStyle w:val="Pic"/>
      </w:pPr>
      <w:r w:rsidRPr="00E376E0">
        <w:rPr>
          <w:noProof/>
        </w:rPr>
        <w:drawing>
          <wp:inline distT="0" distB="0" distL="0" distR="0" wp14:anchorId="7039EA5D" wp14:editId="78E0E0C0">
            <wp:extent cx="6176094" cy="1860548"/>
            <wp:effectExtent l="0" t="0" r="0" b="6985"/>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176094" cy="1860548"/>
                    </a:xfrm>
                    <a:prstGeom prst="rect">
                      <a:avLst/>
                    </a:prstGeom>
                    <a:noFill/>
                    <a:ln>
                      <a:noFill/>
                    </a:ln>
                  </pic:spPr>
                </pic:pic>
              </a:graphicData>
            </a:graphic>
          </wp:inline>
        </w:drawing>
      </w:r>
    </w:p>
    <w:p w14:paraId="5BD81D9B" w14:textId="77777777" w:rsidR="00901C90" w:rsidRPr="00B37248" w:rsidRDefault="00901C90" w:rsidP="00901C90">
      <w:pPr>
        <w:pStyle w:val="TableFigNotes18"/>
      </w:pPr>
    </w:p>
    <w:p w14:paraId="0CF4B9B3" w14:textId="77777777" w:rsidR="00901C90" w:rsidRPr="00B37248" w:rsidRDefault="00901C90" w:rsidP="0011364B">
      <w:pPr>
        <w:pStyle w:val="Heading4"/>
      </w:pPr>
      <w:r w:rsidRPr="00B37248">
        <w:t>Effect of intervention</w:t>
      </w:r>
    </w:p>
    <w:p w14:paraId="2384BB35" w14:textId="72D1553C" w:rsidR="00901C90" w:rsidRPr="00B37248" w:rsidRDefault="00901C90" w:rsidP="00901C90">
      <w:pPr>
        <w:pStyle w:val="BodyText"/>
      </w:pPr>
      <w:r w:rsidRPr="00B37248">
        <w:t xml:space="preserve">Outcomes considered by the NTWC to be critical or important for decision-making in external causes are listed in </w:t>
      </w:r>
      <w:r w:rsidRPr="00B37248">
        <w:fldChar w:fldCharType="begin"/>
      </w:r>
      <w:r w:rsidRPr="00B37248">
        <w:instrText xml:space="preserve"> REF _Ref97034810 \h </w:instrText>
      </w:r>
      <w:r w:rsidRPr="00B37248">
        <w:fldChar w:fldCharType="separate"/>
      </w:r>
      <w:r w:rsidR="00AC414C" w:rsidRPr="00B37248">
        <w:t xml:space="preserve">Table </w:t>
      </w:r>
      <w:r w:rsidR="00AC414C">
        <w:rPr>
          <w:noProof/>
        </w:rPr>
        <w:t>D</w:t>
      </w:r>
      <w:r w:rsidR="00AC414C" w:rsidRPr="00B37248">
        <w:noBreakHyphen/>
      </w:r>
      <w:r w:rsidR="00AC414C">
        <w:rPr>
          <w:noProof/>
        </w:rPr>
        <w:t>32</w:t>
      </w:r>
      <w:r w:rsidRPr="00B37248">
        <w:fldChar w:fldCharType="end"/>
      </w:r>
      <w:r w:rsidRPr="00B37248">
        <w:t xml:space="preserve">. </w:t>
      </w:r>
    </w:p>
    <w:p w14:paraId="360E960E" w14:textId="4FB3F25E" w:rsidR="00901C90" w:rsidRPr="00B37248" w:rsidRDefault="00901C90" w:rsidP="00901C90">
      <w:pPr>
        <w:pStyle w:val="Caption"/>
      </w:pPr>
      <w:bookmarkStart w:id="338" w:name="_Ref97034810"/>
      <w:bookmarkStart w:id="339" w:name="_Toc117767405"/>
      <w:bookmarkStart w:id="340" w:name="_Toc159843932"/>
      <w:r w:rsidRPr="00B37248">
        <w:t xml:space="preserve">Table </w:t>
      </w:r>
      <w:r w:rsidR="00C804DD" w:rsidRPr="00B37248">
        <w:fldChar w:fldCharType="begin"/>
      </w:r>
      <w:r w:rsidR="00C804DD" w:rsidRPr="00B37248">
        <w:instrText xml:space="preserve"> STYLEREF 1 \s </w:instrText>
      </w:r>
      <w:r w:rsidR="00C804DD" w:rsidRPr="00B37248">
        <w:fldChar w:fldCharType="separate"/>
      </w:r>
      <w:r w:rsidR="00AC414C">
        <w:rPr>
          <w:noProof/>
        </w:rPr>
        <w:t>D</w:t>
      </w:r>
      <w:r w:rsidR="00C804DD" w:rsidRPr="00B37248">
        <w:fldChar w:fldCharType="end"/>
      </w:r>
      <w:r w:rsidR="00C804DD" w:rsidRPr="00B37248">
        <w:noBreakHyphen/>
      </w:r>
      <w:r w:rsidR="00C804DD" w:rsidRPr="00B37248">
        <w:fldChar w:fldCharType="begin"/>
      </w:r>
      <w:r w:rsidR="00C804DD" w:rsidRPr="00B37248">
        <w:instrText xml:space="preserve"> SEQ Table \* ARABIC \s 1 </w:instrText>
      </w:r>
      <w:r w:rsidR="00C804DD" w:rsidRPr="00B37248">
        <w:fldChar w:fldCharType="separate"/>
      </w:r>
      <w:r w:rsidR="00AC414C">
        <w:rPr>
          <w:noProof/>
        </w:rPr>
        <w:t>32</w:t>
      </w:r>
      <w:r w:rsidR="00C804DD" w:rsidRPr="00B37248">
        <w:fldChar w:fldCharType="end"/>
      </w:r>
      <w:bookmarkEnd w:id="338"/>
      <w:r w:rsidRPr="00B37248">
        <w:tab/>
        <w:t>Outcomes considered by the NTWC to be critical or important for decision-making: external causes – recovery after minimally invasive surgery</w:t>
      </w:r>
      <w:bookmarkEnd w:id="339"/>
      <w:bookmarkEnd w:id="340"/>
    </w:p>
    <w:tbl>
      <w:tblPr>
        <w:tblStyle w:val="PlainTable2"/>
        <w:tblW w:w="5000" w:type="pct"/>
        <w:tblLayout w:type="fixed"/>
        <w:tblLook w:val="04A0" w:firstRow="1" w:lastRow="0" w:firstColumn="1" w:lastColumn="0" w:noHBand="0" w:noVBand="1"/>
      </w:tblPr>
      <w:tblGrid>
        <w:gridCol w:w="1421"/>
        <w:gridCol w:w="1844"/>
        <w:gridCol w:w="1134"/>
        <w:gridCol w:w="1277"/>
        <w:gridCol w:w="1017"/>
        <w:gridCol w:w="1019"/>
        <w:gridCol w:w="936"/>
        <w:gridCol w:w="1097"/>
      </w:tblGrid>
      <w:tr w:rsidR="00456F37" w:rsidRPr="00B37248" w14:paraId="5ADD2197" w14:textId="77777777" w:rsidTr="00456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noWrap/>
            <w:hideMark/>
          </w:tcPr>
          <w:p w14:paraId="689F5A98" w14:textId="77777777" w:rsidR="00901C90" w:rsidRPr="00B37248" w:rsidRDefault="00901C90" w:rsidP="00B072BE">
            <w:pPr>
              <w:pStyle w:val="Tabletext9pt"/>
            </w:pPr>
            <w:r w:rsidRPr="00B37248">
              <w:t>Outcome domain</w:t>
            </w:r>
          </w:p>
        </w:tc>
        <w:tc>
          <w:tcPr>
            <w:tcW w:w="946" w:type="pct"/>
          </w:tcPr>
          <w:p w14:paraId="44636C4F"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Measured with</w:t>
            </w:r>
          </w:p>
        </w:tc>
        <w:tc>
          <w:tcPr>
            <w:tcW w:w="582" w:type="pct"/>
            <w:hideMark/>
          </w:tcPr>
          <w:p w14:paraId="353EEC8A"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consensus rating</w:t>
            </w:r>
          </w:p>
        </w:tc>
        <w:tc>
          <w:tcPr>
            <w:tcW w:w="655" w:type="pct"/>
          </w:tcPr>
          <w:p w14:paraId="4A053BCE"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Data available for comparison 1 or 2?</w:t>
            </w:r>
          </w:p>
        </w:tc>
        <w:tc>
          <w:tcPr>
            <w:tcW w:w="522" w:type="pct"/>
          </w:tcPr>
          <w:p w14:paraId="45D4273A"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 xml:space="preserve">Ruan 2021 </w:t>
            </w:r>
          </w:p>
        </w:tc>
        <w:tc>
          <w:tcPr>
            <w:tcW w:w="523" w:type="pct"/>
          </w:tcPr>
          <w:p w14:paraId="76F1AA4B"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Sui 2019</w:t>
            </w:r>
          </w:p>
        </w:tc>
        <w:tc>
          <w:tcPr>
            <w:tcW w:w="480" w:type="pct"/>
          </w:tcPr>
          <w:p w14:paraId="301EF15D"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r w:rsidRPr="00B37248">
              <w:t>Xia 2014</w:t>
            </w:r>
          </w:p>
        </w:tc>
        <w:tc>
          <w:tcPr>
            <w:tcW w:w="563" w:type="pct"/>
          </w:tcPr>
          <w:p w14:paraId="2E1E48D7" w14:textId="77777777" w:rsidR="00901C90" w:rsidRPr="00B37248" w:rsidRDefault="00901C90" w:rsidP="00B072BE">
            <w:pPr>
              <w:pStyle w:val="Tabletext9pt"/>
              <w:cnfStyle w:val="100000000000" w:firstRow="1" w:lastRow="0" w:firstColumn="0" w:lastColumn="0" w:oddVBand="0" w:evenVBand="0" w:oddHBand="0" w:evenHBand="0" w:firstRowFirstColumn="0" w:firstRowLastColumn="0" w:lastRowFirstColumn="0" w:lastRowLastColumn="0"/>
            </w:pPr>
            <w:proofErr w:type="spellStart"/>
            <w:r w:rsidRPr="00B37248">
              <w:t>Zhenqing</w:t>
            </w:r>
            <w:proofErr w:type="spellEnd"/>
            <w:r w:rsidRPr="00B37248">
              <w:t xml:space="preserve"> 2019</w:t>
            </w:r>
          </w:p>
        </w:tc>
      </w:tr>
      <w:tr w:rsidR="00456F37" w:rsidRPr="00B37248" w14:paraId="47BA6B44" w14:textId="77777777" w:rsidTr="00456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noWrap/>
          </w:tcPr>
          <w:p w14:paraId="66A31BEE" w14:textId="75A7088B" w:rsidR="00FE6943" w:rsidRPr="00B37248" w:rsidRDefault="00FE6943" w:rsidP="00FE6943">
            <w:pPr>
              <w:pStyle w:val="Tabletext9pt"/>
            </w:pPr>
            <w:r w:rsidRPr="00B37248">
              <w:t>Clinical recovery</w:t>
            </w:r>
          </w:p>
        </w:tc>
        <w:tc>
          <w:tcPr>
            <w:tcW w:w="946" w:type="pct"/>
          </w:tcPr>
          <w:p w14:paraId="1A735E78" w14:textId="23FFB61B"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pPr>
            <w:r w:rsidRPr="00B37248">
              <w:t>No measures reported in eligible studies</w:t>
            </w:r>
          </w:p>
        </w:tc>
        <w:tc>
          <w:tcPr>
            <w:tcW w:w="582" w:type="pct"/>
          </w:tcPr>
          <w:p w14:paraId="56FBCF60" w14:textId="73FD45EF"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655" w:type="pct"/>
          </w:tcPr>
          <w:p w14:paraId="154F6F0B" w14:textId="5670DF2E"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pPr>
            <w:r w:rsidRPr="00B37248">
              <w:t>No</w:t>
            </w:r>
          </w:p>
        </w:tc>
        <w:tc>
          <w:tcPr>
            <w:tcW w:w="522" w:type="pct"/>
          </w:tcPr>
          <w:p w14:paraId="2363B251" w14:textId="432EBD34"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523" w:type="pct"/>
          </w:tcPr>
          <w:p w14:paraId="42BCA58B" w14:textId="731D5765"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480" w:type="pct"/>
          </w:tcPr>
          <w:p w14:paraId="5A279059" w14:textId="47AE9FEC"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563" w:type="pct"/>
          </w:tcPr>
          <w:p w14:paraId="3AD991C8" w14:textId="1139FFAC"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B37248">
              <w:t>--</w:t>
            </w:r>
          </w:p>
        </w:tc>
      </w:tr>
      <w:tr w:rsidR="00FE6943" w:rsidRPr="00B37248" w14:paraId="52D15988" w14:textId="77777777" w:rsidTr="00456F37">
        <w:tc>
          <w:tcPr>
            <w:cnfStyle w:val="001000000000" w:firstRow="0" w:lastRow="0" w:firstColumn="1" w:lastColumn="0" w:oddVBand="0" w:evenVBand="0" w:oddHBand="0" w:evenHBand="0" w:firstRowFirstColumn="0" w:firstRowLastColumn="0" w:lastRowFirstColumn="0" w:lastRowLastColumn="0"/>
            <w:tcW w:w="729" w:type="pct"/>
            <w:noWrap/>
          </w:tcPr>
          <w:p w14:paraId="3BF58641" w14:textId="77777777" w:rsidR="00FE6943" w:rsidRPr="00B37248" w:rsidRDefault="00FE6943" w:rsidP="00FE6943">
            <w:pPr>
              <w:pStyle w:val="Tabletext9pt"/>
            </w:pPr>
            <w:r w:rsidRPr="00B37248">
              <w:t>Postoperative nausea and vomiting</w:t>
            </w:r>
          </w:p>
        </w:tc>
        <w:tc>
          <w:tcPr>
            <w:tcW w:w="946" w:type="pct"/>
          </w:tcPr>
          <w:p w14:paraId="552C3A36" w14:textId="77777777" w:rsidR="00FE6943" w:rsidRPr="00B37248" w:rsidRDefault="00FE6943" w:rsidP="00FE6943">
            <w:pPr>
              <w:pStyle w:val="Tabletext9pt"/>
              <w:cnfStyle w:val="000000000000" w:firstRow="0" w:lastRow="0" w:firstColumn="0" w:lastColumn="0" w:oddVBand="0" w:evenVBand="0" w:oddHBand="0" w:evenHBand="0" w:firstRowFirstColumn="0" w:firstRowLastColumn="0" w:lastRowFirstColumn="0" w:lastRowLastColumn="0"/>
            </w:pPr>
            <w:r w:rsidRPr="00B37248">
              <w:t>Incidence of nausea and vomiting</w:t>
            </w:r>
          </w:p>
        </w:tc>
        <w:tc>
          <w:tcPr>
            <w:tcW w:w="582" w:type="pct"/>
          </w:tcPr>
          <w:p w14:paraId="1CC21837" w14:textId="77777777" w:rsidR="00FE6943" w:rsidRPr="00B37248" w:rsidRDefault="00FE6943" w:rsidP="00FE6943">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655" w:type="pct"/>
          </w:tcPr>
          <w:p w14:paraId="5D27AD5A" w14:textId="52E7EAAC" w:rsidR="00FE6943" w:rsidRPr="00B37248" w:rsidRDefault="00FE42F4" w:rsidP="00FE6943">
            <w:pPr>
              <w:pStyle w:val="Tabletext9pt"/>
              <w:cnfStyle w:val="000000000000" w:firstRow="0" w:lastRow="0" w:firstColumn="0" w:lastColumn="0" w:oddVBand="0" w:evenVBand="0" w:oddHBand="0" w:evenHBand="0" w:firstRowFirstColumn="0" w:firstRowLastColumn="0" w:lastRowFirstColumn="0" w:lastRowLastColumn="0"/>
            </w:pPr>
            <w:r w:rsidRPr="00B37248">
              <w:t>Yes</w:t>
            </w:r>
          </w:p>
        </w:tc>
        <w:tc>
          <w:tcPr>
            <w:tcW w:w="522" w:type="pct"/>
          </w:tcPr>
          <w:p w14:paraId="56323873" w14:textId="77777777" w:rsidR="00FE6943" w:rsidRPr="00B37248" w:rsidRDefault="00FE6943" w:rsidP="00FE6943">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523" w:type="pct"/>
          </w:tcPr>
          <w:p w14:paraId="5FAC7D0D" w14:textId="77777777" w:rsidR="00FE6943" w:rsidRPr="00B37248" w:rsidRDefault="00FE6943" w:rsidP="00FE6943">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480" w:type="pct"/>
          </w:tcPr>
          <w:p w14:paraId="77463D6D" w14:textId="77777777" w:rsidR="00FE6943" w:rsidRPr="00B37248" w:rsidRDefault="00FE6943" w:rsidP="00FE6943">
            <w:pPr>
              <w:pStyle w:val="Tabletext9pt"/>
              <w:cnfStyle w:val="000000000000" w:firstRow="0" w:lastRow="0" w:firstColumn="0" w:lastColumn="0" w:oddVBand="0" w:evenVBand="0" w:oddHBand="0" w:evenHBand="0" w:firstRowFirstColumn="0" w:firstRowLastColumn="0" w:lastRowFirstColumn="0" w:lastRowLastColumn="0"/>
            </w:pPr>
            <w:r w:rsidRPr="00B37248">
              <w:t>--</w:t>
            </w:r>
          </w:p>
        </w:tc>
        <w:tc>
          <w:tcPr>
            <w:tcW w:w="563" w:type="pct"/>
          </w:tcPr>
          <w:p w14:paraId="5CAF7967" w14:textId="77777777" w:rsidR="00FE6943" w:rsidRPr="00B37248" w:rsidRDefault="00FE6943" w:rsidP="00FE6943">
            <w:pPr>
              <w:pStyle w:val="Tabletext9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B37248">
              <w:rPr>
                <w:rFonts w:ascii="Segoe UI Symbol" w:hAnsi="Segoe UI Symbol" w:cs="Segoe UI Symbol"/>
              </w:rPr>
              <w:t>✓</w:t>
            </w:r>
          </w:p>
        </w:tc>
      </w:tr>
      <w:tr w:rsidR="00456F37" w:rsidRPr="00B37248" w14:paraId="6EB6485B" w14:textId="77777777" w:rsidTr="00456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noWrap/>
          </w:tcPr>
          <w:p w14:paraId="44648C93" w14:textId="77777777" w:rsidR="00FE6943" w:rsidRPr="00B37248" w:rsidRDefault="00FE6943" w:rsidP="00FE6943">
            <w:pPr>
              <w:pStyle w:val="Tabletext9pt"/>
            </w:pPr>
            <w:r w:rsidRPr="00B37248" w:rsidDel="00FB4209">
              <w:t xml:space="preserve">Postoperative </w:t>
            </w:r>
            <w:r w:rsidRPr="00B37248">
              <w:t>Pain</w:t>
            </w:r>
          </w:p>
        </w:tc>
        <w:tc>
          <w:tcPr>
            <w:tcW w:w="946" w:type="pct"/>
          </w:tcPr>
          <w:p w14:paraId="6071B8E5" w14:textId="77777777"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pPr>
            <w:r w:rsidRPr="00B37248">
              <w:t>Visual analogue scale</w:t>
            </w:r>
          </w:p>
        </w:tc>
        <w:tc>
          <w:tcPr>
            <w:tcW w:w="582" w:type="pct"/>
          </w:tcPr>
          <w:p w14:paraId="05CF0CB3" w14:textId="77777777"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655" w:type="pct"/>
          </w:tcPr>
          <w:p w14:paraId="7326EAE4" w14:textId="5A53BF82" w:rsidR="00FE6943" w:rsidRPr="00B37248" w:rsidRDefault="00FE42F4" w:rsidP="00FE6943">
            <w:pPr>
              <w:pStyle w:val="Tabletext9pt"/>
              <w:cnfStyle w:val="000000100000" w:firstRow="0" w:lastRow="0" w:firstColumn="0" w:lastColumn="0" w:oddVBand="0" w:evenVBand="0" w:oddHBand="1" w:evenHBand="0" w:firstRowFirstColumn="0" w:firstRowLastColumn="0" w:lastRowFirstColumn="0" w:lastRowLastColumn="0"/>
            </w:pPr>
            <w:r w:rsidRPr="00B37248">
              <w:t>Yes</w:t>
            </w:r>
          </w:p>
        </w:tc>
        <w:tc>
          <w:tcPr>
            <w:tcW w:w="522" w:type="pct"/>
          </w:tcPr>
          <w:p w14:paraId="370E320D" w14:textId="77777777"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523" w:type="pct"/>
          </w:tcPr>
          <w:p w14:paraId="36A2F510" w14:textId="77777777"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pPr>
          </w:p>
        </w:tc>
        <w:tc>
          <w:tcPr>
            <w:tcW w:w="480" w:type="pct"/>
          </w:tcPr>
          <w:p w14:paraId="24A04693" w14:textId="77777777"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B37248">
              <w:rPr>
                <w:rFonts w:ascii="Segoe UI Symbol" w:hAnsi="Segoe UI Symbol" w:cs="Segoe UI Symbol"/>
              </w:rPr>
              <w:t>✓</w:t>
            </w:r>
          </w:p>
        </w:tc>
        <w:tc>
          <w:tcPr>
            <w:tcW w:w="563" w:type="pct"/>
          </w:tcPr>
          <w:p w14:paraId="33C02E20" w14:textId="77777777"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B37248">
              <w:rPr>
                <w:rFonts w:ascii="Segoe UI Symbol" w:hAnsi="Segoe UI Symbol" w:cs="Segoe UI Symbol"/>
              </w:rPr>
              <w:t>✓</w:t>
            </w:r>
          </w:p>
        </w:tc>
      </w:tr>
      <w:tr w:rsidR="00FE6943" w:rsidRPr="00B37248" w14:paraId="1CF96538" w14:textId="77777777" w:rsidTr="00456F37">
        <w:tc>
          <w:tcPr>
            <w:cnfStyle w:val="001000000000" w:firstRow="0" w:lastRow="0" w:firstColumn="1" w:lastColumn="0" w:oddVBand="0" w:evenVBand="0" w:oddHBand="0" w:evenHBand="0" w:firstRowFirstColumn="0" w:firstRowLastColumn="0" w:lastRowFirstColumn="0" w:lastRowLastColumn="0"/>
            <w:tcW w:w="729" w:type="pct"/>
            <w:noWrap/>
          </w:tcPr>
          <w:p w14:paraId="6202B6E1" w14:textId="77777777" w:rsidR="00FE6943" w:rsidRPr="00B37248" w:rsidRDefault="00FE6943" w:rsidP="00FE6943">
            <w:pPr>
              <w:pStyle w:val="Tabletext9pt"/>
            </w:pPr>
            <w:r w:rsidRPr="00B37248">
              <w:t>Bowel recovery</w:t>
            </w:r>
          </w:p>
        </w:tc>
        <w:tc>
          <w:tcPr>
            <w:tcW w:w="946" w:type="pct"/>
          </w:tcPr>
          <w:p w14:paraId="1D2EBE44" w14:textId="77777777" w:rsidR="00FE6943" w:rsidRPr="00B37248" w:rsidRDefault="00FE6943" w:rsidP="00FE6943">
            <w:pPr>
              <w:pStyle w:val="Tabletext9pt"/>
              <w:cnfStyle w:val="000000000000" w:firstRow="0" w:lastRow="0" w:firstColumn="0" w:lastColumn="0" w:oddVBand="0" w:evenVBand="0" w:oddHBand="0" w:evenHBand="0" w:firstRowFirstColumn="0" w:firstRowLastColumn="0" w:lastRowFirstColumn="0" w:lastRowLastColumn="0"/>
            </w:pPr>
            <w:r w:rsidRPr="00B37248">
              <w:t>Time between first and last defecation</w:t>
            </w:r>
          </w:p>
        </w:tc>
        <w:tc>
          <w:tcPr>
            <w:tcW w:w="582" w:type="pct"/>
          </w:tcPr>
          <w:p w14:paraId="2545F917" w14:textId="77777777" w:rsidR="00FE6943" w:rsidRPr="00B37248" w:rsidRDefault="00FE6943" w:rsidP="00FE6943">
            <w:pPr>
              <w:pStyle w:val="Tabletext9pt"/>
              <w:cnfStyle w:val="000000000000" w:firstRow="0" w:lastRow="0" w:firstColumn="0" w:lastColumn="0" w:oddVBand="0" w:evenVBand="0" w:oddHBand="0" w:evenHBand="0" w:firstRowFirstColumn="0" w:firstRowLastColumn="0" w:lastRowFirstColumn="0" w:lastRowLastColumn="0"/>
            </w:pPr>
            <w:r w:rsidRPr="00B37248">
              <w:t>Critical</w:t>
            </w:r>
          </w:p>
        </w:tc>
        <w:tc>
          <w:tcPr>
            <w:tcW w:w="655" w:type="pct"/>
          </w:tcPr>
          <w:p w14:paraId="0871BEA7" w14:textId="77777777" w:rsidR="00FE6943" w:rsidRPr="00B37248" w:rsidRDefault="00FE6943" w:rsidP="00FE6943">
            <w:pPr>
              <w:pStyle w:val="Tabletext9pt"/>
              <w:cnfStyle w:val="000000000000" w:firstRow="0" w:lastRow="0" w:firstColumn="0" w:lastColumn="0" w:oddVBand="0" w:evenVBand="0" w:oddHBand="0" w:evenHBand="0" w:firstRowFirstColumn="0" w:firstRowLastColumn="0" w:lastRowFirstColumn="0" w:lastRowLastColumn="0"/>
            </w:pPr>
            <w:r w:rsidRPr="00B37248">
              <w:t>Yes</w:t>
            </w:r>
          </w:p>
        </w:tc>
        <w:tc>
          <w:tcPr>
            <w:tcW w:w="522" w:type="pct"/>
          </w:tcPr>
          <w:p w14:paraId="0EABB13C" w14:textId="77777777" w:rsidR="00FE6943" w:rsidRPr="00B37248" w:rsidRDefault="00FE6943" w:rsidP="00FE6943">
            <w:pPr>
              <w:pStyle w:val="Tabletext9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B37248">
              <w:rPr>
                <w:rFonts w:ascii="Segoe UI Symbol" w:hAnsi="Segoe UI Symbol" w:cs="Segoe UI Symbol"/>
              </w:rPr>
              <w:t>✓</w:t>
            </w:r>
          </w:p>
        </w:tc>
        <w:tc>
          <w:tcPr>
            <w:tcW w:w="523" w:type="pct"/>
          </w:tcPr>
          <w:p w14:paraId="6BBB16D9" w14:textId="77777777" w:rsidR="00FE6943" w:rsidRPr="00B37248" w:rsidRDefault="00FE6943" w:rsidP="00FE6943">
            <w:pPr>
              <w:pStyle w:val="Tabletext9pt"/>
              <w:cnfStyle w:val="000000000000" w:firstRow="0" w:lastRow="0" w:firstColumn="0" w:lastColumn="0" w:oddVBand="0" w:evenVBand="0" w:oddHBand="0" w:evenHBand="0" w:firstRowFirstColumn="0" w:firstRowLastColumn="0" w:lastRowFirstColumn="0" w:lastRowLastColumn="0"/>
            </w:pPr>
          </w:p>
        </w:tc>
        <w:tc>
          <w:tcPr>
            <w:tcW w:w="480" w:type="pct"/>
          </w:tcPr>
          <w:p w14:paraId="03686AB0" w14:textId="77777777" w:rsidR="00FE6943" w:rsidRPr="00B37248" w:rsidRDefault="00FE6943" w:rsidP="00FE6943">
            <w:pPr>
              <w:pStyle w:val="Tabletext9pt"/>
              <w:cnfStyle w:val="000000000000" w:firstRow="0" w:lastRow="0" w:firstColumn="0" w:lastColumn="0" w:oddVBand="0" w:evenVBand="0" w:oddHBand="0" w:evenHBand="0" w:firstRowFirstColumn="0" w:firstRowLastColumn="0" w:lastRowFirstColumn="0" w:lastRowLastColumn="0"/>
            </w:pPr>
          </w:p>
        </w:tc>
        <w:tc>
          <w:tcPr>
            <w:tcW w:w="563" w:type="pct"/>
          </w:tcPr>
          <w:p w14:paraId="57D18C1F" w14:textId="77777777" w:rsidR="00FE6943" w:rsidRPr="00B37248" w:rsidRDefault="00FE6943" w:rsidP="00FE6943">
            <w:pPr>
              <w:pStyle w:val="Tabletext9pt"/>
              <w:cnfStyle w:val="000000000000" w:firstRow="0" w:lastRow="0" w:firstColumn="0" w:lastColumn="0" w:oddVBand="0" w:evenVBand="0" w:oddHBand="0" w:evenHBand="0" w:firstRowFirstColumn="0" w:firstRowLastColumn="0" w:lastRowFirstColumn="0" w:lastRowLastColumn="0"/>
            </w:pPr>
          </w:p>
        </w:tc>
      </w:tr>
      <w:tr w:rsidR="00456F37" w:rsidRPr="00B37248" w14:paraId="593CDD33" w14:textId="77777777" w:rsidTr="00456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26ACD4A9" w14:textId="77777777" w:rsidR="00FE6943" w:rsidRPr="00B37248" w:rsidRDefault="00FE6943" w:rsidP="00FE6943">
            <w:pPr>
              <w:pStyle w:val="Tabletext9pt"/>
            </w:pPr>
            <w:r w:rsidRPr="00B37248">
              <w:t>Pulmonary function</w:t>
            </w:r>
          </w:p>
        </w:tc>
        <w:tc>
          <w:tcPr>
            <w:tcW w:w="946" w:type="pct"/>
          </w:tcPr>
          <w:p w14:paraId="4F671D87" w14:textId="77777777"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pPr>
            <w:r w:rsidRPr="00B37248">
              <w:t>Oxygen saturation</w:t>
            </w:r>
          </w:p>
        </w:tc>
        <w:tc>
          <w:tcPr>
            <w:tcW w:w="582" w:type="pct"/>
            <w:noWrap/>
          </w:tcPr>
          <w:p w14:paraId="41E49E7B" w14:textId="77777777"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pPr>
            <w:r w:rsidRPr="00B37248">
              <w:t>Critical</w:t>
            </w:r>
          </w:p>
        </w:tc>
        <w:tc>
          <w:tcPr>
            <w:tcW w:w="655" w:type="pct"/>
          </w:tcPr>
          <w:p w14:paraId="7AA0B7BC" w14:textId="77777777"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pPr>
            <w:r w:rsidRPr="00B37248">
              <w:t>Yes</w:t>
            </w:r>
          </w:p>
        </w:tc>
        <w:tc>
          <w:tcPr>
            <w:tcW w:w="522" w:type="pct"/>
          </w:tcPr>
          <w:p w14:paraId="02B5AC73" w14:textId="77777777"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pPr>
            <w:r w:rsidRPr="00B37248">
              <w:t>--</w:t>
            </w:r>
          </w:p>
        </w:tc>
        <w:tc>
          <w:tcPr>
            <w:tcW w:w="523" w:type="pct"/>
          </w:tcPr>
          <w:p w14:paraId="0EA562B7" w14:textId="77777777"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B37248">
              <w:rPr>
                <w:rFonts w:ascii="Segoe UI Symbol" w:hAnsi="Segoe UI Symbol" w:cs="Segoe UI Symbol"/>
              </w:rPr>
              <w:t>✓</w:t>
            </w:r>
          </w:p>
        </w:tc>
        <w:tc>
          <w:tcPr>
            <w:tcW w:w="480" w:type="pct"/>
          </w:tcPr>
          <w:p w14:paraId="79C8BD07" w14:textId="77777777"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pPr>
          </w:p>
        </w:tc>
        <w:tc>
          <w:tcPr>
            <w:tcW w:w="563" w:type="pct"/>
          </w:tcPr>
          <w:p w14:paraId="2508AF61" w14:textId="77777777" w:rsidR="00FE6943" w:rsidRPr="00B37248" w:rsidRDefault="00FE6943" w:rsidP="00FE6943">
            <w:pPr>
              <w:pStyle w:val="Tabletext9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B37248">
              <w:rPr>
                <w:rFonts w:ascii="Segoe UI Symbol" w:hAnsi="Segoe UI Symbol" w:cs="Segoe UI Symbol"/>
              </w:rPr>
              <w:t>✓</w:t>
            </w:r>
          </w:p>
        </w:tc>
      </w:tr>
    </w:tbl>
    <w:p w14:paraId="0EFED9E1" w14:textId="77777777" w:rsidR="00901C90" w:rsidRPr="00B37248" w:rsidRDefault="00901C90" w:rsidP="00901C90">
      <w:pPr>
        <w:pStyle w:val="TableFigNotes18"/>
      </w:pPr>
      <w:r w:rsidRPr="00B37248">
        <w:t xml:space="preserve">Abbreviations: </w:t>
      </w:r>
    </w:p>
    <w:p w14:paraId="61F932E0" w14:textId="77777777" w:rsidR="00901C90" w:rsidRPr="00B37248" w:rsidRDefault="00901C90" w:rsidP="00901C90">
      <w:pPr>
        <w:pStyle w:val="TableFigNotes18"/>
      </w:pPr>
      <w:r w:rsidRPr="00B37248">
        <w:rPr>
          <w:rFonts w:ascii="Segoe UI Symbol" w:hAnsi="Segoe UI Symbol" w:cs="Segoe UI Symbol"/>
        </w:rPr>
        <w:t>✓</w:t>
      </w:r>
      <w:r w:rsidRPr="00B37248">
        <w:t> A study result is available for inclusion in the synthesis</w:t>
      </w:r>
    </w:p>
    <w:p w14:paraId="3021A6AC" w14:textId="77777777" w:rsidR="00901C90" w:rsidRPr="00B37248" w:rsidRDefault="00901C90" w:rsidP="00901C90">
      <w:pPr>
        <w:pStyle w:val="TableFigNotes18"/>
      </w:pPr>
      <w:r w:rsidRPr="00B37248">
        <w:lastRenderedPageBreak/>
        <w:t>X No study result is available for inclusion, (probably) because the P value, magnitude or direction of the results generated were considered unfavourable by the study investigators</w:t>
      </w:r>
    </w:p>
    <w:p w14:paraId="1603F286" w14:textId="77777777" w:rsidR="00901C90" w:rsidRPr="00B37248" w:rsidRDefault="00901C90" w:rsidP="00901C90">
      <w:pPr>
        <w:pStyle w:val="TableFigNotes18"/>
      </w:pPr>
      <w:r w:rsidRPr="00B37248">
        <w:t>-- No study result is available for inclusion, (probably) because the outcome was not assessed, or for a reason unrelated to the P value, magnitude or direction of the results</w:t>
      </w:r>
    </w:p>
    <w:p w14:paraId="307BB095" w14:textId="77777777" w:rsidR="00901C90" w:rsidRPr="00B37248" w:rsidRDefault="00901C90" w:rsidP="00901C90">
      <w:pPr>
        <w:pStyle w:val="TableFigNotes18"/>
      </w:pPr>
      <w:r w:rsidRPr="00B37248">
        <w:t>? No study result is available for inclusion, and it is unclear if the outcome was assessed in the study</w:t>
      </w:r>
    </w:p>
    <w:p w14:paraId="14321CEC" w14:textId="216718E9" w:rsidR="00901C90" w:rsidRPr="00B37248" w:rsidRDefault="00901C90" w:rsidP="00901C90">
      <w:pPr>
        <w:pStyle w:val="Heading5"/>
        <w:rPr>
          <w:lang w:val="en-AU"/>
        </w:rPr>
      </w:pPr>
      <w:r w:rsidRPr="00B37248">
        <w:rPr>
          <w:lang w:val="en-AU"/>
        </w:rPr>
        <w:t>Comparison 1</w:t>
      </w:r>
      <w:r w:rsidRPr="00B37248" w:rsidDel="006332EB">
        <w:rPr>
          <w:lang w:val="en-AU"/>
        </w:rPr>
        <w:t xml:space="preserve"> (vs </w:t>
      </w:r>
      <w:r w:rsidR="00DC1596" w:rsidRPr="00B37248">
        <w:rPr>
          <w:lang w:val="en-AU"/>
        </w:rPr>
        <w:t>sham</w:t>
      </w:r>
      <w:r w:rsidRPr="00B37248">
        <w:rPr>
          <w:lang w:val="en-AU"/>
        </w:rPr>
        <w:t>)</w:t>
      </w:r>
    </w:p>
    <w:p w14:paraId="618C4693" w14:textId="666FC127" w:rsidR="00901C90" w:rsidRPr="00B37248" w:rsidRDefault="00901C90" w:rsidP="00901C90">
      <w:pPr>
        <w:pStyle w:val="BodyText"/>
      </w:pPr>
      <w:r w:rsidRPr="00B37248">
        <w:t xml:space="preserve">There were no studies found comparing shiatsu with </w:t>
      </w:r>
      <w:r w:rsidR="00DC1596" w:rsidRPr="00B37248">
        <w:t>sham</w:t>
      </w:r>
      <w:r w:rsidRPr="00B37248">
        <w:t xml:space="preserve"> in people recovering after minimally invasive surgery.</w:t>
      </w:r>
    </w:p>
    <w:p w14:paraId="5D7C621F" w14:textId="77777777" w:rsidR="00901C90" w:rsidRPr="00B37248" w:rsidRDefault="00901C90" w:rsidP="00901C90">
      <w:pPr>
        <w:pStyle w:val="Heading5"/>
        <w:rPr>
          <w:lang w:val="en-AU"/>
        </w:rPr>
      </w:pPr>
      <w:r w:rsidRPr="00B37248">
        <w:rPr>
          <w:lang w:val="en-AU"/>
        </w:rPr>
        <w:t>Comparison 2 (vs control)</w:t>
      </w:r>
    </w:p>
    <w:p w14:paraId="07CD2E9C" w14:textId="4DE98C7F" w:rsidR="00901C90" w:rsidRPr="00B37248" w:rsidRDefault="00901C90" w:rsidP="00901C90">
      <w:pPr>
        <w:pStyle w:val="BodyText"/>
      </w:pPr>
      <w:r w:rsidRPr="00B37248">
        <w:t xml:space="preserve">Four studies (Ruan 2021, Sui 2019, Xia 2014, </w:t>
      </w:r>
      <w:proofErr w:type="spellStart"/>
      <w:r w:rsidRPr="00B37248">
        <w:t>Zhenqing</w:t>
      </w:r>
      <w:proofErr w:type="spellEnd"/>
      <w:r w:rsidRPr="00B37248">
        <w:t xml:space="preserve"> 2019) comparing acupoint massage with no intervention in people recovering after minimally invasive surgery were eligible for this comparison and contributed data to </w:t>
      </w:r>
      <w:r w:rsidR="006F0D01" w:rsidRPr="00B37248">
        <w:t xml:space="preserve">four </w:t>
      </w:r>
      <w:r w:rsidRPr="00B37248">
        <w:t>outcomes.</w:t>
      </w:r>
    </w:p>
    <w:p w14:paraId="6581C700" w14:textId="77777777" w:rsidR="00901C90" w:rsidRPr="00B37248" w:rsidRDefault="00901C90" w:rsidP="00901C90">
      <w:pPr>
        <w:pStyle w:val="Heading6"/>
      </w:pPr>
      <w:r w:rsidRPr="00B37248">
        <w:t>Postoperative nausea and vomiting</w:t>
      </w:r>
    </w:p>
    <w:p w14:paraId="3EBC2AE9" w14:textId="77777777" w:rsidR="00901C90" w:rsidRPr="00B37248" w:rsidRDefault="00901C90" w:rsidP="00901C90">
      <w:pPr>
        <w:pStyle w:val="BodyText"/>
      </w:pPr>
      <w:r w:rsidRPr="00B37248">
        <w:t>One trial (98 participants) reported the total number of postoperative nausea and vomiting episodes over the 6-day study period (</w:t>
      </w:r>
      <w:proofErr w:type="spellStart"/>
      <w:r w:rsidRPr="00B37248">
        <w:t>Zhenqing</w:t>
      </w:r>
      <w:proofErr w:type="spellEnd"/>
      <w:r w:rsidRPr="00B37248">
        <w:t xml:space="preserve"> 2019). The episodes were recorded according to routine nursing records. </w:t>
      </w:r>
    </w:p>
    <w:p w14:paraId="53C6F34D" w14:textId="77777777" w:rsidR="00901C90" w:rsidRPr="00B37248" w:rsidRDefault="00901C90" w:rsidP="00901C90">
      <w:pPr>
        <w:pStyle w:val="BodyText"/>
      </w:pPr>
      <w:r w:rsidRPr="00B37248">
        <w:t xml:space="preserve">The results suggest the number of nausea and vomiting episodes is reduced in the shiatsu group compared with the control group (RR 0.46; 95% CI 0.25, 0.83; </w:t>
      </w:r>
      <w:r w:rsidRPr="00B37248">
        <w:rPr>
          <w:rStyle w:val="Emphasis"/>
        </w:rPr>
        <w:t xml:space="preserve">p </w:t>
      </w:r>
      <w:r w:rsidRPr="00B37248">
        <w:t xml:space="preserve">= 0.01) </w:t>
      </w:r>
      <w:r w:rsidRPr="00B37248">
        <w:rPr>
          <w:rStyle w:val="Emphasis"/>
        </w:rPr>
        <w:t>(GRADE: Moderate)</w:t>
      </w:r>
      <w:r w:rsidRPr="00B37248">
        <w:t>.</w:t>
      </w:r>
    </w:p>
    <w:p w14:paraId="1270B5D4" w14:textId="77777777" w:rsidR="00901C90" w:rsidRPr="00B37248" w:rsidRDefault="00901C90" w:rsidP="00901C90">
      <w:pPr>
        <w:pStyle w:val="Heading6"/>
      </w:pPr>
      <w:r w:rsidRPr="00B37248">
        <w:t>Postoperative Pain</w:t>
      </w:r>
    </w:p>
    <w:p w14:paraId="08FC4C3A" w14:textId="77777777" w:rsidR="00901C90" w:rsidRPr="00B37248" w:rsidRDefault="00901C90" w:rsidP="00901C90">
      <w:pPr>
        <w:pStyle w:val="BodyText"/>
      </w:pPr>
      <w:r w:rsidRPr="00B37248">
        <w:t>Two trials (190 participants) reported post-operative pain either measured with a VAS at 6, 12, 24 hours after the operation (Xia 2014) or as a frequency over the 6-day post-operative period (</w:t>
      </w:r>
      <w:proofErr w:type="spellStart"/>
      <w:r w:rsidRPr="00B37248">
        <w:t>Zhenqing</w:t>
      </w:r>
      <w:proofErr w:type="spellEnd"/>
      <w:r w:rsidRPr="00B37248">
        <w:t xml:space="preserve"> 2019). The VAS is a subjective assessment of pain, reported by participants and measured on a continuous scale (mm) from 0 (no pain) to 100 (worst imaginable pain). Higher values indicate worse pain. Xia 2014 dichotomised the pain results, with 0 representing no pain, 1 to 3 for mild pain, 4 to 6 for moderate pain, and more than 6 for severe pain.</w:t>
      </w:r>
    </w:p>
    <w:p w14:paraId="5205081D" w14:textId="77777777" w:rsidR="00901C90" w:rsidRPr="00B37248" w:rsidRDefault="00901C90" w:rsidP="00901C90">
      <w:pPr>
        <w:pStyle w:val="BodyText"/>
      </w:pPr>
      <w:r w:rsidRPr="00B37248">
        <w:t xml:space="preserve">The combined results suggest an effect that favours shiatsu compared with the control group for pain after surgery (RR 0.32; 95% CI 0.18, 0.56; </w:t>
      </w:r>
      <w:r w:rsidRPr="00B37248">
        <w:rPr>
          <w:rStyle w:val="Emphasis"/>
        </w:rPr>
        <w:t xml:space="preserve">p </w:t>
      </w:r>
      <w:r w:rsidRPr="00B37248">
        <w:t xml:space="preserve">= 0.0001) </w:t>
      </w:r>
      <w:r w:rsidRPr="00B37248">
        <w:rPr>
          <w:rStyle w:val="Emphasis"/>
        </w:rPr>
        <w:t>(GRADE: Moderate)</w:t>
      </w:r>
      <w:r w:rsidRPr="00B37248">
        <w:t>.</w:t>
      </w:r>
    </w:p>
    <w:p w14:paraId="26151F79" w14:textId="77777777" w:rsidR="00901C90" w:rsidRPr="00B37248" w:rsidRDefault="00901C90" w:rsidP="00901C90">
      <w:pPr>
        <w:pStyle w:val="BodyText"/>
      </w:pPr>
      <w:r w:rsidRPr="00B37248">
        <w:t xml:space="preserve">In a sensitivity analysis to remove the study judged to be at high risk of bias (Xia 2014) there was no important change in the results (RR 0.30; 95% CI 0.14, 0.64; </w:t>
      </w:r>
      <w:r w:rsidRPr="00B37248">
        <w:rPr>
          <w:rStyle w:val="Emphasis"/>
        </w:rPr>
        <w:t xml:space="preserve">p </w:t>
      </w:r>
      <w:r w:rsidRPr="00B37248">
        <w:t>= 0.002).</w:t>
      </w:r>
    </w:p>
    <w:p w14:paraId="13651DC1" w14:textId="77777777" w:rsidR="00901C90" w:rsidRPr="00B37248" w:rsidRDefault="00901C90" w:rsidP="00901C90">
      <w:pPr>
        <w:pStyle w:val="Heading6"/>
      </w:pPr>
      <w:r w:rsidRPr="00B37248">
        <w:t>Bowel recovery</w:t>
      </w:r>
    </w:p>
    <w:p w14:paraId="293342D1" w14:textId="232F53B8" w:rsidR="00901C90" w:rsidRPr="00B37248" w:rsidRDefault="00901C90" w:rsidP="00901C90">
      <w:pPr>
        <w:pStyle w:val="BodyText"/>
      </w:pPr>
      <w:r w:rsidRPr="00B37248">
        <w:t xml:space="preserve">One trial (160 participants) reported bowel recovery by measuring the time elapsed before first defaecation after treatment (6 hours post-operative) (Ruan 2021). Constipation is one of the most frequent adverse reactions following minimally invasive surgery, where post-operative bowel management is vital </w:t>
      </w:r>
      <w:r w:rsidRPr="00B37248">
        <w:fldChar w:fldCharType="begin"/>
      </w:r>
      <w:r w:rsidR="00A34EDC">
        <w:instrText xml:space="preserve"> ADDIN EN.CITE &lt;EndNote&gt;&lt;Cite&gt;&lt;Author&gt;Healthline&lt;/Author&gt;&lt;Year&gt;2022&lt;/Year&gt;&lt;RecNum&gt;57&lt;/RecNum&gt;&lt;DisplayText&gt;(67)&lt;/DisplayText&gt;&lt;record&gt;&lt;rec-number&gt;57&lt;/rec-number&gt;&lt;foreign-keys&gt;&lt;key app="EN" db-id="rfx5v25rowst08e59tbxx9ty5t2w0adwt52x" timestamp="1665017569"&gt;57&lt;/key&gt;&lt;/foreign-keys&gt;&lt;ref-type name="Web Page"&gt;12&lt;/ref-type&gt;&lt;contributors&gt;&lt;authors&gt;&lt;author&gt;Healthline, &lt;/author&gt;&lt;/authors&gt;&lt;/contributors&gt;&lt;titles&gt;&lt;title&gt;Managing Constipation After Surgery&lt;/title&gt;&lt;/titles&gt;&lt;dates&gt;&lt;year&gt;2022&lt;/year&gt;&lt;/dates&gt;&lt;urls&gt;&lt;related-urls&gt;&lt;url&gt;https://www.healthline.com/health/digestive-health/constipation-after-surgery#what-to-eat&lt;/url&gt;&lt;/related-urls&gt;&lt;/urls&gt;&lt;custom1&gt;24 March&lt;/custom1&gt;&lt;custom2&gt;2022&lt;/custom2&gt;&lt;/record&gt;&lt;/Cite&gt;&lt;/EndNote&gt;</w:instrText>
      </w:r>
      <w:r w:rsidRPr="00B37248">
        <w:fldChar w:fldCharType="separate"/>
      </w:r>
      <w:r w:rsidR="00A34EDC">
        <w:rPr>
          <w:noProof/>
        </w:rPr>
        <w:t>(</w:t>
      </w:r>
      <w:hyperlink w:anchor="_ENREF_67" w:tooltip="Healthline, 2022 #57" w:history="1">
        <w:r w:rsidR="00A34EDC">
          <w:rPr>
            <w:noProof/>
          </w:rPr>
          <w:t>67</w:t>
        </w:r>
      </w:hyperlink>
      <w:r w:rsidR="00A34EDC">
        <w:rPr>
          <w:noProof/>
        </w:rPr>
        <w:t>)</w:t>
      </w:r>
      <w:r w:rsidRPr="00B37248">
        <w:fldChar w:fldCharType="end"/>
      </w:r>
      <w:r w:rsidRPr="00B37248">
        <w:t>. The authors specified that recovery was considered complete if defection returned within 12 hours, significant recovery if defection returned within 12 to 24 hours; an improvement if defection returned within 34 to 36 hours; and no improvement of if there was an absence of defection beyond 36 hours.</w:t>
      </w:r>
    </w:p>
    <w:p w14:paraId="2E970D44" w14:textId="77777777" w:rsidR="00901C90" w:rsidRPr="00B37248" w:rsidRDefault="00901C90" w:rsidP="00901C90">
      <w:pPr>
        <w:pStyle w:val="BodyText"/>
      </w:pPr>
      <w:r w:rsidRPr="00B37248">
        <w:t xml:space="preserve">The results showed an effect in favour of shiatsu compared with the control group (MD –11.95; 95% CI –14.33 –9.57; </w:t>
      </w:r>
      <w:r w:rsidRPr="00B37248">
        <w:rPr>
          <w:rStyle w:val="Emphasis"/>
        </w:rPr>
        <w:t xml:space="preserve">p </w:t>
      </w:r>
      <w:r w:rsidRPr="00B37248">
        <w:t>= 0.00001).</w:t>
      </w:r>
      <w:r w:rsidRPr="00B37248">
        <w:rPr>
          <w:rStyle w:val="Emphasis"/>
        </w:rPr>
        <w:t xml:space="preserve"> (GRADE: Moderate)</w:t>
      </w:r>
      <w:r w:rsidRPr="00B37248">
        <w:t>.</w:t>
      </w:r>
    </w:p>
    <w:p w14:paraId="73E4AC29" w14:textId="77777777" w:rsidR="00901C90" w:rsidRPr="00B37248" w:rsidRDefault="00901C90" w:rsidP="00901C90">
      <w:pPr>
        <w:pStyle w:val="Heading6"/>
      </w:pPr>
      <w:r w:rsidRPr="00B37248">
        <w:t>Pulmonary function</w:t>
      </w:r>
    </w:p>
    <w:p w14:paraId="26ADA585" w14:textId="4E043FF9" w:rsidR="00901C90" w:rsidRPr="00B37248" w:rsidRDefault="00901C90" w:rsidP="00901C90">
      <w:pPr>
        <w:pStyle w:val="BodyText"/>
      </w:pPr>
      <w:r w:rsidRPr="00B37248">
        <w:t>Two trials (total 496 participants) reported pulmonary function measured by oxygen saturation (SpO2) either at the end of surgery (</w:t>
      </w:r>
      <w:proofErr w:type="spellStart"/>
      <w:r w:rsidRPr="00B37248">
        <w:t>Zhenqing</w:t>
      </w:r>
      <w:proofErr w:type="spellEnd"/>
      <w:r w:rsidRPr="00B37248">
        <w:t xml:space="preserve"> 2019) or at 30 days post-surgery (Sui 2019). SpO2 is commonly measured via a pulse oximeter, or an arterial blood has test, to assess the level of oxygen the haemoglobin in the blood in carrying </w:t>
      </w:r>
      <w:r w:rsidRPr="00B37248">
        <w:fldChar w:fldCharType="begin"/>
      </w:r>
      <w:r w:rsidR="00A34EDC">
        <w:instrText xml:space="preserve"> ADDIN EN.CITE &lt;EndNote&gt;&lt;Cite&gt;&lt;Author&gt;British Lung Foundation&lt;/Author&gt;&lt;Year&gt;2020&lt;/Year&gt;&lt;RecNum&gt;58&lt;/RecNum&gt;&lt;DisplayText&gt;(68)&lt;/DisplayText&gt;&lt;record&gt;&lt;rec-number&gt;58&lt;/rec-number&gt;&lt;foreign-keys&gt;&lt;key app="EN" db-id="rfx5v25rowst08e59tbxx9ty5t2w0adwt52x" timestamp="1665017569"&gt;58&lt;/key&gt;&lt;/foreign-keys&gt;&lt;ref-type name="Web Page"&gt;12&lt;/ref-type&gt;&lt;contributors&gt;&lt;authors&gt;&lt;author&gt;British Lung Foundation, &lt;/author&gt;&lt;/authors&gt;&lt;/contributors&gt;&lt;titles&gt;&lt;title&gt;Breathing and lung function tests. Tests to measure your oxygen levels &lt;/title&gt;&lt;/titles&gt;&lt;dates&gt;&lt;year&gt;2020&lt;/year&gt;&lt;/dates&gt;&lt;urls&gt;&lt;related-urls&gt;&lt;url&gt;https://www.blf.org.uk/sites/default/files/Section%203%20-%20tests%20to%20measure%20your%20oxygen%20levels.pdf&lt;/url&gt;&lt;/related-urls&gt;&lt;/urls&gt;&lt;custom1&gt;24 March&lt;/custom1&gt;&lt;custom2&gt;2022&lt;/custom2&gt;&lt;/record&gt;&lt;/Cite&gt;&lt;/EndNote&gt;</w:instrText>
      </w:r>
      <w:r w:rsidRPr="00B37248">
        <w:fldChar w:fldCharType="separate"/>
      </w:r>
      <w:r w:rsidR="00A34EDC">
        <w:rPr>
          <w:noProof/>
        </w:rPr>
        <w:t>(</w:t>
      </w:r>
      <w:hyperlink w:anchor="_ENREF_68" w:tooltip="British Lung Foundation, 2020 #58" w:history="1">
        <w:r w:rsidR="00A34EDC">
          <w:rPr>
            <w:noProof/>
          </w:rPr>
          <w:t>68</w:t>
        </w:r>
      </w:hyperlink>
      <w:r w:rsidR="00A34EDC">
        <w:rPr>
          <w:noProof/>
        </w:rPr>
        <w:t>)</w:t>
      </w:r>
      <w:r w:rsidRPr="00B37248">
        <w:fldChar w:fldCharType="end"/>
      </w:r>
      <w:r w:rsidRPr="00B37248">
        <w:t xml:space="preserve">. Results are demonstrated as a percentage or mmHg, with normal levels being greater than 95% (95 mmHg) for a person with no lung disease and less than 95 % (95 mmHg) indicating hypoxia – that can be caused from either a ventilation or perfusion problem </w:t>
      </w:r>
      <w:r w:rsidRPr="00B37248">
        <w:fldChar w:fldCharType="begin"/>
      </w:r>
      <w:r w:rsidR="00A34EDC">
        <w:instrText xml:space="preserve"> ADDIN EN.CITE &lt;EndNote&gt;&lt;Cite&gt;&lt;Author&gt;Mayoclinic&lt;/Author&gt;&lt;Year&gt;2022&lt;/Year&gt;&lt;RecNum&gt;59&lt;/RecNum&gt;&lt;DisplayText&gt;(69)&lt;/DisplayText&gt;&lt;record&gt;&lt;rec-number&gt;59&lt;/rec-number&gt;&lt;foreign-keys&gt;&lt;key app="EN" db-id="rfx5v25rowst08e59tbxx9ty5t2w0adwt52x" timestamp="1665017569"&gt;59&lt;/key&gt;&lt;/foreign-keys&gt;&lt;ref-type name="Web Page"&gt;12&lt;/ref-type&gt;&lt;contributors&gt;&lt;authors&gt;&lt;author&gt;Mayoclinic,&lt;/author&gt;&lt;/authors&gt;&lt;/contributors&gt;&lt;titles&gt;&lt;title&gt;Hypoxemia, &lt;/title&gt;&lt;/titles&gt;&lt;dates&gt;&lt;year&gt;2022&lt;/year&gt;&lt;/dates&gt;&lt;urls&gt;&lt;related-urls&gt;&lt;url&gt;https://www.mayoclinic.org/symptoms/hypoxemia/basics/causes/sym-20050930&lt;/url&gt;&lt;/related-urls&gt;&lt;/urls&gt;&lt;custom1&gt;24 March&lt;/custom1&gt;&lt;custom2&gt;2022&lt;/custom2&gt;&lt;/record&gt;&lt;/Cite&gt;&lt;/EndNote&gt;</w:instrText>
      </w:r>
      <w:r w:rsidRPr="00B37248">
        <w:fldChar w:fldCharType="separate"/>
      </w:r>
      <w:r w:rsidR="00A34EDC">
        <w:rPr>
          <w:noProof/>
        </w:rPr>
        <w:t>(</w:t>
      </w:r>
      <w:hyperlink w:anchor="_ENREF_69" w:tooltip="Mayoclinic, 2022 #59" w:history="1">
        <w:r w:rsidR="00A34EDC">
          <w:rPr>
            <w:noProof/>
          </w:rPr>
          <w:t>69</w:t>
        </w:r>
      </w:hyperlink>
      <w:r w:rsidR="00A34EDC">
        <w:rPr>
          <w:noProof/>
        </w:rPr>
        <w:t>)</w:t>
      </w:r>
      <w:r w:rsidRPr="00B37248">
        <w:fldChar w:fldCharType="end"/>
      </w:r>
      <w:r w:rsidRPr="00B37248">
        <w:t xml:space="preserve">. The commonly accepted MCID for SpO2 is 4 percentage points, obtained from research in people with cystic fibrosis </w:t>
      </w:r>
      <w:r w:rsidRPr="00B37248">
        <w:fldChar w:fldCharType="begin"/>
      </w:r>
      <w:r w:rsidR="00A34EDC">
        <w:instrText xml:space="preserve"> ADDIN EN.CITE &lt;EndNote&gt;&lt;Cite&gt;&lt;Author&gt;Tang&lt;/Author&gt;&lt;Year&gt;2012&lt;/Year&gt;&lt;RecNum&gt;60&lt;/RecNum&gt;&lt;DisplayText&gt;(70)&lt;/DisplayText&gt;&lt;record&gt;&lt;rec-number&gt;60&lt;/rec-number&gt;&lt;foreign-keys&gt;&lt;key app="EN" db-id="rfx5v25rowst08e59tbxx9ty5t2w0adwt52x" timestamp="1665017569"&gt;60&lt;/key&gt;&lt;/foreign-keys&gt;&lt;ref-type name="Journal Article"&gt;17&lt;/ref-type&gt;&lt;contributors&gt;&lt;authors&gt;&lt;author&gt;Tang, Jonathan&lt;/author&gt;&lt;author&gt;Mandrusiak, Allison&lt;/author&gt;&lt;author&gt;Russell, Trevor&lt;/author&gt;&lt;/authors&gt;&lt;secondary-authors&gt;&lt;author&gt;Demiris, George&lt;/author&gt;&lt;/secondary-authors&gt;&lt;/contributors&gt;&lt;titles&gt;&lt;title&gt;The Feasibility and Validity of a Remote Pulse Oximetry System for Pulmonary Rehabilitation: A Pilot Study&lt;/title&gt;&lt;secondary-title&gt;International Journal of Telemedicine and Applications&lt;/secondary-title&gt;&lt;/titles&gt;&lt;periodical&gt;&lt;full-title&gt;International Journal of Telemedicine and Applications&lt;/full-title&gt;&lt;/periodical&gt;&lt;pages&gt;798791&lt;/pages&gt;&lt;volume&gt;2012&lt;/volume&gt;&lt;dates&gt;&lt;year&gt;2012&lt;/year&gt;&lt;pub-dates&gt;&lt;date&gt;2012/09/24&lt;/date&gt;&lt;/pub-dates&gt;&lt;/dates&gt;&lt;publisher&gt;Hindawi Publishing Corporation&lt;/publisher&gt;&lt;isbn&gt;1687-6415&lt;/isbn&gt;&lt;urls&gt;&lt;related-urls&gt;&lt;url&gt;https://doi.org/10.1155/2012/798791&lt;/url&gt;&lt;/related-urls&gt;&lt;/urls&gt;&lt;electronic-resource-num&gt;10.1155/2012/798791&lt;/electronic-resource-num&gt;&lt;/record&gt;&lt;/Cite&gt;&lt;/EndNote&gt;</w:instrText>
      </w:r>
      <w:r w:rsidRPr="00B37248">
        <w:fldChar w:fldCharType="separate"/>
      </w:r>
      <w:r w:rsidR="00A34EDC">
        <w:rPr>
          <w:noProof/>
        </w:rPr>
        <w:t>(</w:t>
      </w:r>
      <w:hyperlink w:anchor="_ENREF_70" w:tooltip="Tang, 2012 #60" w:history="1">
        <w:r w:rsidR="00A34EDC">
          <w:rPr>
            <w:noProof/>
          </w:rPr>
          <w:t>70</w:t>
        </w:r>
      </w:hyperlink>
      <w:r w:rsidR="00A34EDC">
        <w:rPr>
          <w:noProof/>
        </w:rPr>
        <w:t>)</w:t>
      </w:r>
      <w:r w:rsidRPr="00B37248">
        <w:fldChar w:fldCharType="end"/>
      </w:r>
      <w:r w:rsidRPr="00B37248">
        <w:t xml:space="preserve">. </w:t>
      </w:r>
    </w:p>
    <w:p w14:paraId="6EB3A645" w14:textId="77777777" w:rsidR="00901C90" w:rsidRPr="00B37248" w:rsidRDefault="00901C90" w:rsidP="00901C90">
      <w:pPr>
        <w:pStyle w:val="BodyText"/>
      </w:pPr>
      <w:r w:rsidRPr="00B37248">
        <w:lastRenderedPageBreak/>
        <w:t xml:space="preserve">The results showed no important difference between treatment groups at the end of surgery (MD –2.20; 95% CI –2.54, –1.86; </w:t>
      </w:r>
      <w:r w:rsidRPr="00B37248">
        <w:rPr>
          <w:rStyle w:val="Emphasis"/>
        </w:rPr>
        <w:t xml:space="preserve">p </w:t>
      </w:r>
      <w:r w:rsidRPr="00B37248">
        <w:t xml:space="preserve">&lt; 0.00001) or 30 days after surgery (MD –0.55; 95% CI –0.19, –1.29; </w:t>
      </w:r>
      <w:r w:rsidRPr="00B37248">
        <w:rPr>
          <w:rStyle w:val="Emphasis"/>
        </w:rPr>
        <w:t>p </w:t>
      </w:r>
      <w:r w:rsidRPr="00B37248">
        <w:t xml:space="preserve">= 0.15). </w:t>
      </w:r>
      <w:r w:rsidRPr="00B37248">
        <w:rPr>
          <w:rStyle w:val="Emphasis"/>
        </w:rPr>
        <w:t>(GRADE: Moderate)</w:t>
      </w:r>
      <w:r w:rsidRPr="00B37248">
        <w:t xml:space="preserve">. </w:t>
      </w:r>
    </w:p>
    <w:p w14:paraId="7CFEA5CA" w14:textId="77777777" w:rsidR="00901C90" w:rsidRPr="00B37248" w:rsidRDefault="00901C90" w:rsidP="00901C90">
      <w:pPr>
        <w:pStyle w:val="Heading5"/>
        <w:rPr>
          <w:lang w:val="en-AU"/>
        </w:rPr>
      </w:pPr>
      <w:r w:rsidRPr="00B37248">
        <w:rPr>
          <w:lang w:val="en-AU"/>
        </w:rPr>
        <w:t xml:space="preserve">Comparison 3 (vs other)  </w:t>
      </w:r>
    </w:p>
    <w:p w14:paraId="502B38FB" w14:textId="77777777" w:rsidR="00901C90" w:rsidRPr="00B37248" w:rsidRDefault="00901C90" w:rsidP="00901C90">
      <w:pPr>
        <w:pStyle w:val="BodyText"/>
      </w:pPr>
      <w:r w:rsidRPr="00B37248">
        <w:t>There were no studies identified comparing shiatsu with ‘other’ in people with extern causes.</w:t>
      </w:r>
    </w:p>
    <w:p w14:paraId="2535E61A" w14:textId="77777777" w:rsidR="00901C90" w:rsidRPr="00B37248" w:rsidRDefault="00901C90" w:rsidP="00901C90">
      <w:pPr>
        <w:pStyle w:val="BodyText"/>
      </w:pPr>
    </w:p>
    <w:p w14:paraId="1FC94305" w14:textId="77777777" w:rsidR="00901C90" w:rsidRPr="00B37248" w:rsidRDefault="00901C90" w:rsidP="002C29E9">
      <w:pPr>
        <w:pStyle w:val="Heading1"/>
      </w:pPr>
      <w:bookmarkStart w:id="341" w:name="_Toc165548534"/>
      <w:bookmarkEnd w:id="15"/>
      <w:bookmarkEnd w:id="16"/>
      <w:bookmarkEnd w:id="17"/>
      <w:r w:rsidRPr="00B37248">
        <w:lastRenderedPageBreak/>
        <w:t>Risk of bias forms</w:t>
      </w:r>
      <w:bookmarkEnd w:id="341"/>
    </w:p>
    <w:p w14:paraId="071CECEA" w14:textId="77777777" w:rsidR="00901C90" w:rsidRPr="00B37248" w:rsidRDefault="00901C90" w:rsidP="00901C90">
      <w:pPr>
        <w:pStyle w:val="BodyText"/>
      </w:pPr>
      <w:r w:rsidRPr="00B37248">
        <w:t>This appendix documents the risk of bias judgements and quality appraisal made on studies that met the prespecified inclusion criteria for a systematic review on the effect of shiatsu for preventing and treating any health condition.</w:t>
      </w:r>
    </w:p>
    <w:p w14:paraId="7BB9752B" w14:textId="57EF0290" w:rsidR="00901C90" w:rsidRPr="00B37248" w:rsidRDefault="00901C90" w:rsidP="00456F37">
      <w:pPr>
        <w:pStyle w:val="Heading2"/>
      </w:pPr>
      <w:bookmarkStart w:id="342" w:name="_Shiatsu"/>
      <w:bookmarkStart w:id="343" w:name="_Toc165548535"/>
      <w:bookmarkEnd w:id="342"/>
      <w:r w:rsidRPr="00B37248">
        <w:t>S</w:t>
      </w:r>
      <w:r w:rsidR="00005C5C" w:rsidRPr="00B37248">
        <w:t>ystematic review of s</w:t>
      </w:r>
      <w:r w:rsidRPr="00B37248">
        <w:t>hiatsu</w:t>
      </w:r>
      <w:bookmarkEnd w:id="343"/>
    </w:p>
    <w:p w14:paraId="336FFE6B" w14:textId="77777777" w:rsidR="00FE7D45" w:rsidRPr="00B37248" w:rsidRDefault="00FE7D45" w:rsidP="00901C90">
      <w:pPr>
        <w:pStyle w:val="BodyText"/>
      </w:pPr>
      <w:r w:rsidRPr="00B37248">
        <w:t xml:space="preserve">This appendix documents </w:t>
      </w:r>
      <w:bookmarkStart w:id="344" w:name="_Hlk81841569"/>
      <w:r w:rsidRPr="00B37248">
        <w:t xml:space="preserve">the risk of bias judgements made on studies </w:t>
      </w:r>
      <w:bookmarkEnd w:id="344"/>
      <w:r w:rsidRPr="00B37248">
        <w:t xml:space="preserve">that met the prespecified inclusion criteria for a systematic review on the effect of shiatsu. </w:t>
      </w:r>
    </w:p>
    <w:p w14:paraId="14D0DA40" w14:textId="51419A47" w:rsidR="00901C90" w:rsidRPr="00B37248" w:rsidRDefault="00901C90" w:rsidP="00901C90">
      <w:pPr>
        <w:pStyle w:val="BodyText"/>
      </w:pPr>
      <w:r w:rsidRPr="00B37248">
        <w:t xml:space="preserve">The risk of bias of included studies was assessed using the most appropriate risk of bias assessment tool (see </w:t>
      </w:r>
      <w:hyperlink r:id="rId33" w:history="1">
        <w:r w:rsidRPr="00B37248">
          <w:rPr>
            <w:rStyle w:val="Hyperlink"/>
          </w:rPr>
          <w:t>www.riskofbias.info</w:t>
        </w:r>
      </w:hyperlink>
      <w:r w:rsidRPr="00B37248">
        <w:rPr>
          <w:rStyle w:val="Hyperlink"/>
        </w:rPr>
        <w:t xml:space="preserve">) </w:t>
      </w:r>
      <w:r w:rsidRPr="00B37248">
        <w:t>according to the type of study as follows:</w:t>
      </w:r>
    </w:p>
    <w:p w14:paraId="2B5184D2" w14:textId="178CCDB3" w:rsidR="00901C90" w:rsidRPr="00676C5B" w:rsidRDefault="00901C90" w:rsidP="00676C5B">
      <w:pPr>
        <w:pStyle w:val="Bullet12"/>
      </w:pPr>
      <w:r w:rsidRPr="00676C5B">
        <w:t xml:space="preserve">RCTs: Revised Cochrane Risk of Bias tool v2.0 </w:t>
      </w:r>
      <w:r w:rsidRPr="00676C5B">
        <w:fldChar w:fldCharType="begin">
          <w:fldData xml:space="preserve">PEVuZE5vdGU+PENpdGU+PEF1dGhvcj5TdGVybmU8L0F1dGhvcj48WWVhcj4yMDE5PC9ZZWFyPjxS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</w:fldData>
        </w:fldChar>
      </w:r>
      <w:r w:rsidR="00A34EDC" w:rsidRPr="00676C5B">
        <w:instrText xml:space="preserve"> ADDIN EN.CITE </w:instrText>
      </w:r>
      <w:r w:rsidR="00A34EDC" w:rsidRPr="00676C5B">
        <w:fldChar w:fldCharType="begin">
          <w:fldData xml:space="preserve">PEVuZE5vdGU+PENpdGU+PEF1dGhvcj5TdGVybmU8L0F1dGhvcj48WWVhcj4yMDE5PC9ZZWFyPjxS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</w:fldData>
        </w:fldChar>
      </w:r>
      <w:r w:rsidR="00A34EDC" w:rsidRPr="00676C5B">
        <w:instrText xml:space="preserve"> ADDIN EN.CITE.DATA </w:instrText>
      </w:r>
      <w:r w:rsidR="00A34EDC" w:rsidRPr="00676C5B">
        <w:fldChar w:fldCharType="end"/>
      </w:r>
      <w:r w:rsidRPr="00676C5B">
        <w:fldChar w:fldCharType="separate"/>
      </w:r>
      <w:r w:rsidR="00A34EDC" w:rsidRPr="00676C5B">
        <w:t>(</w:t>
      </w:r>
      <w:hyperlink w:anchor="_ENREF_71" w:tooltip="Sterne, 2019 #61" w:history="1">
        <w:r w:rsidR="00A34EDC" w:rsidRPr="00676C5B">
          <w:t>71</w:t>
        </w:r>
      </w:hyperlink>
      <w:r w:rsidR="00A34EDC" w:rsidRPr="00676C5B">
        <w:t xml:space="preserve">, </w:t>
      </w:r>
      <w:hyperlink w:anchor="_ENREF_72" w:tooltip="Higgins JPT, 2019 #62" w:history="1">
        <w:r w:rsidR="00A34EDC" w:rsidRPr="00676C5B">
          <w:t>72</w:t>
        </w:r>
      </w:hyperlink>
      <w:r w:rsidR="00A34EDC" w:rsidRPr="00676C5B">
        <w:t>)</w:t>
      </w:r>
      <w:r w:rsidRPr="00676C5B">
        <w:fldChar w:fldCharType="end"/>
      </w:r>
      <w:r w:rsidRPr="00676C5B">
        <w:t xml:space="preserve">.  </w:t>
      </w:r>
    </w:p>
    <w:p w14:paraId="71612F46" w14:textId="38F1FC22" w:rsidR="00901C90" w:rsidRPr="00676C5B" w:rsidRDefault="00901C90" w:rsidP="00676C5B">
      <w:pPr>
        <w:pStyle w:val="Bullet12"/>
      </w:pPr>
      <w:r w:rsidRPr="00676C5B">
        <w:t xml:space="preserve">NRSIs: ROBINS-I: a tool for assessing risk of bias in </w:t>
      </w:r>
      <w:proofErr w:type="spellStart"/>
      <w:r w:rsidRPr="00676C5B">
        <w:t>nonrandomised</w:t>
      </w:r>
      <w:proofErr w:type="spellEnd"/>
      <w:r w:rsidRPr="00676C5B">
        <w:t xml:space="preserve"> studies of interventions </w:t>
      </w:r>
      <w:r w:rsidRPr="00676C5B">
        <w:fldChar w:fldCharType="begin"/>
      </w:r>
      <w:r w:rsidR="00A34EDC" w:rsidRPr="00676C5B">
        <w:instrText xml:space="preserve"> ADDIN EN.CITE &lt;EndNote&gt;&lt;Cite&gt;&lt;Author&gt;Sterne&lt;/Author&gt;&lt;Year&gt;2019&lt;/Year&gt;&lt;RecNum&gt;63&lt;/RecNum&gt;&lt;DisplayText&gt;(73)&lt;/DisplayText&gt;&lt;record&gt;&lt;rec-number&gt;63&lt;/rec-number&gt;&lt;foreign-keys&gt;&lt;key app="EN" db-id="rfx5v25rowst08e59tbxx9ty5t2w0adwt52x" timestamp="1665017569"&gt;63&lt;/key&gt;&lt;/foreign-keys&gt;&lt;ref-type name="Electronic Book Section"&gt;60&lt;/ref-type&gt;&lt;contributors&gt;&lt;authors&gt;&lt;author&gt;Sterne, JAC.&lt;/author&gt;&lt;author&gt;Hernán, MA.&lt;/author&gt;&lt;author&gt;McAleenan, A.&lt;/author&gt;&lt;author&gt;Reeves, BC.&lt;/author&gt;&lt;author&gt;Higgins, JPT.&lt;/author&gt;&lt;/authors&gt;&lt;secondary-authors&gt;&lt;author&gt;Higgins JPT, &lt;/author&gt;&lt;author&gt;Thomas J, &lt;/author&gt;&lt;author&gt;Chandler J, &lt;/author&gt;&lt;author&gt;Cumpston M, &lt;/author&gt;&lt;author&gt;Li T, &lt;/author&gt;&lt;author&gt;Page MJ, &lt;/author&gt;&lt;author&gt;Welch VA,&lt;/author&gt;&lt;/secondary-authors&gt;&lt;/contributors&gt;&lt;titles&gt;&lt;title&gt;Chapter 25: Assessing risk of bias in a non-randomized study&lt;/title&gt;&lt;secondary-title&gt;Cochrane Handbook for Systematic Reviews of Interventions version 6,0 &lt;/secondary-title&gt;&lt;/titles&gt;&lt;volume&gt;(updated July 2019)&lt;/volume&gt;&lt;dates&gt;&lt;year&gt;2019&lt;/year&gt;&lt;/dates&gt;&lt;publisher&gt;Cochrane&lt;/publisher&gt;&lt;urls&gt;&lt;related-urls&gt;&lt;url&gt;www.training.cochrane.org/handbook&lt;/url&gt;&lt;/related-urls&gt;&lt;/urls&gt;&lt;research-notes&gt;ALL&lt;/research-notes&gt;&lt;/record&gt;&lt;/Cite&gt;&lt;/EndNote&gt;</w:instrText>
      </w:r>
      <w:r w:rsidRPr="00676C5B">
        <w:fldChar w:fldCharType="separate"/>
      </w:r>
      <w:r w:rsidR="00A34EDC" w:rsidRPr="00676C5B">
        <w:t>(</w:t>
      </w:r>
      <w:hyperlink w:anchor="_ENREF_73" w:tooltip="Sterne, 2019 #63" w:history="1">
        <w:r w:rsidR="00A34EDC" w:rsidRPr="00676C5B">
          <w:t>73</w:t>
        </w:r>
      </w:hyperlink>
      <w:r w:rsidR="00A34EDC" w:rsidRPr="00676C5B">
        <w:t>)</w:t>
      </w:r>
      <w:r w:rsidRPr="00676C5B">
        <w:fldChar w:fldCharType="end"/>
      </w:r>
      <w:r w:rsidR="00676C5B">
        <w:t>.</w:t>
      </w:r>
    </w:p>
    <w:p w14:paraId="385F791B" w14:textId="77777777" w:rsidR="00901C90" w:rsidRPr="00B37248" w:rsidRDefault="00901C90" w:rsidP="00901C90">
      <w:pPr>
        <w:pStyle w:val="BodyText"/>
      </w:pPr>
      <w:r w:rsidRPr="00B37248">
        <w:t>Where possible, the assessment was based on the primary outcome for that study (or that for which the study was powered). In some circumstance, two assessments were made to account for risk of bias associated with different (e.g. subjective and objective) outcome measures.</w:t>
      </w:r>
    </w:p>
    <w:p w14:paraId="644B5D3E" w14:textId="463F1402" w:rsidR="000675EA" w:rsidRPr="00B37248" w:rsidRDefault="0020491C" w:rsidP="00901C90">
      <w:pPr>
        <w:pStyle w:val="BodyText"/>
      </w:pPr>
      <w:r w:rsidRPr="00B37248">
        <w:t xml:space="preserve">Studies are organised by ICD-11 category. </w:t>
      </w:r>
      <w:r w:rsidR="00924494">
        <w:t xml:space="preserve">Within the ICD-11 category, the studies are ordered </w:t>
      </w:r>
      <w:r w:rsidR="00020572">
        <w:t>alphabetically.</w:t>
      </w:r>
      <w:r w:rsidR="00924494">
        <w:t xml:space="preserve"> </w:t>
      </w:r>
      <w:r w:rsidR="001E5403" w:rsidRPr="006101F0">
        <w:t>For each study there is the signalling question associated with each risk of bias domain, the judgement answered as yes, partial yes, no, partial no, no information or not applicable and a comment that briefly explains the reasoning that underpins the judgement.</w:t>
      </w:r>
    </w:p>
    <w:p w14:paraId="41B5D135" w14:textId="77777777" w:rsidR="00901C90" w:rsidRPr="00B37248" w:rsidRDefault="00901C90" w:rsidP="00901C90">
      <w:pPr>
        <w:pStyle w:val="BodyText"/>
      </w:pPr>
      <w:bookmarkStart w:id="345" w:name="_Randomised_controlled_trials"/>
      <w:bookmarkEnd w:id="345"/>
      <w:r w:rsidRPr="00B37248">
        <w:t>(See separate spreadsheet)</w:t>
      </w:r>
    </w:p>
    <w:p w14:paraId="7727B445" w14:textId="08E3221E" w:rsidR="00901C90" w:rsidRPr="00B37248" w:rsidRDefault="00005C5C" w:rsidP="00456F37">
      <w:pPr>
        <w:pStyle w:val="Heading2"/>
      </w:pPr>
      <w:bookmarkStart w:id="346" w:name="_Acupressure"/>
      <w:bookmarkStart w:id="347" w:name="_Ref115960699"/>
      <w:bookmarkStart w:id="348" w:name="_Toc165548536"/>
      <w:bookmarkEnd w:id="346"/>
      <w:r w:rsidRPr="00B37248">
        <w:t>Supplementary overview of a</w:t>
      </w:r>
      <w:r w:rsidR="00901C90" w:rsidRPr="00B37248">
        <w:t>cupressure</w:t>
      </w:r>
      <w:bookmarkEnd w:id="347"/>
      <w:bookmarkEnd w:id="348"/>
    </w:p>
    <w:p w14:paraId="2B81E064" w14:textId="2E1F57E7" w:rsidR="003C4602" w:rsidRPr="00B37248" w:rsidRDefault="003C4602" w:rsidP="003C4602">
      <w:pPr>
        <w:pStyle w:val="BodyText"/>
      </w:pPr>
      <w:r w:rsidRPr="00B37248">
        <w:t xml:space="preserve">This appendix documents the </w:t>
      </w:r>
      <w:r w:rsidR="006302CF" w:rsidRPr="00B37248">
        <w:t>judgments on systematic review quality</w:t>
      </w:r>
      <w:r w:rsidR="00612C43" w:rsidRPr="00B37248">
        <w:t>,</w:t>
      </w:r>
      <w:r w:rsidRPr="00B37248">
        <w:t xml:space="preserve"> made on </w:t>
      </w:r>
      <w:r w:rsidR="006302CF" w:rsidRPr="00B37248">
        <w:t xml:space="preserve">systematic reviews </w:t>
      </w:r>
      <w:r w:rsidRPr="00B37248">
        <w:t xml:space="preserve">that met the prespecified inclusion criteria </w:t>
      </w:r>
      <w:r w:rsidR="00612C43" w:rsidRPr="00B37248">
        <w:t xml:space="preserve">for </w:t>
      </w:r>
      <w:r w:rsidR="006302CF" w:rsidRPr="00B37248">
        <w:t>the</w:t>
      </w:r>
      <w:r w:rsidR="00612C43" w:rsidRPr="00B37248">
        <w:t xml:space="preserve"> supplementary</w:t>
      </w:r>
      <w:r w:rsidR="006302CF" w:rsidRPr="00B37248">
        <w:t xml:space="preserve"> overview</w:t>
      </w:r>
      <w:r w:rsidRPr="00B37248">
        <w:t xml:space="preserve"> on the effect of </w:t>
      </w:r>
      <w:r w:rsidR="006302CF" w:rsidRPr="00B37248">
        <w:t xml:space="preserve">acupressure </w:t>
      </w:r>
      <w:r w:rsidR="00A2079A" w:rsidRPr="00B37248">
        <w:t>on populations where evidence was found for</w:t>
      </w:r>
      <w:r w:rsidR="006302CF" w:rsidRPr="00B37248">
        <w:t xml:space="preserve"> the </w:t>
      </w:r>
      <w:r w:rsidR="00A2079A" w:rsidRPr="00B37248">
        <w:t>systematic review of shiatsu</w:t>
      </w:r>
      <w:r w:rsidRPr="00B37248">
        <w:t xml:space="preserve">. </w:t>
      </w:r>
    </w:p>
    <w:p w14:paraId="493BA8FC" w14:textId="13B5E148" w:rsidR="00901C90" w:rsidRPr="00B37248" w:rsidRDefault="00901C90" w:rsidP="00901C90">
      <w:pPr>
        <w:pStyle w:val="BodyText"/>
      </w:pPr>
      <w:r w:rsidRPr="00B37248">
        <w:t xml:space="preserve">The methodological quality of included systematic reviews was assessed using the AMSTAR-2 quality assessment checklist </w:t>
      </w:r>
      <w:r w:rsidRPr="00B37248">
        <w:fldChar w:fldCharType="begin">
          <w:fldData xml:space="preserve">PEVuZE5vdGU+PENpdGU+PEF1dGhvcj5TaGVhPC9BdXRob3I+PFllYXI+MjAxNzwvWWVhcj48UmVj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</w:fldData>
        </w:fldChar>
      </w:r>
      <w:r w:rsidR="00A34EDC">
        <w:instrText xml:space="preserve"> ADDIN EN.CITE </w:instrText>
      </w:r>
      <w:r w:rsidR="00A34EDC">
        <w:fldChar w:fldCharType="begin">
          <w:fldData xml:space="preserve">PEVuZE5vdGU+PENpdGU+PEF1dGhvcj5TaGVhPC9BdXRob3I+PFllYXI+MjAxNzwvWWVhcj48UmVj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</w:fldData>
        </w:fldChar>
      </w:r>
      <w:r w:rsidR="00A34EDC">
        <w:instrText xml:space="preserve"> ADDIN EN.CITE.DATA </w:instrText>
      </w:r>
      <w:r w:rsidR="00A34EDC">
        <w:fldChar w:fldCharType="end"/>
      </w:r>
      <w:r w:rsidRPr="00B37248">
        <w:fldChar w:fldCharType="separate"/>
      </w:r>
      <w:r w:rsidR="00A34EDC">
        <w:rPr>
          <w:noProof/>
        </w:rPr>
        <w:t>(</w:t>
      </w:r>
      <w:hyperlink w:anchor="_ENREF_74" w:tooltip="Shea, 2017 #258" w:history="1">
        <w:r w:rsidR="00A34EDC">
          <w:rPr>
            <w:noProof/>
          </w:rPr>
          <w:t>74</w:t>
        </w:r>
      </w:hyperlink>
      <w:r w:rsidR="00A34EDC">
        <w:rPr>
          <w:noProof/>
        </w:rPr>
        <w:t>)</w:t>
      </w:r>
      <w:r w:rsidRPr="00B37248">
        <w:fldChar w:fldCharType="end"/>
      </w:r>
      <w:r w:rsidRPr="00B37248">
        <w:t xml:space="preserve">, noting that the AMSTAR-2 leads to a judgement of methodological quality (or limitations) of a SR, not a judgement about risk of bias of the body of evidence included within the SR. </w:t>
      </w:r>
    </w:p>
    <w:p w14:paraId="7195F460" w14:textId="7B887EDF" w:rsidR="00DC5D21" w:rsidRDefault="007F4E5F" w:rsidP="00901C90">
      <w:pPr>
        <w:pStyle w:val="BodyText"/>
      </w:pPr>
      <w:r w:rsidRPr="00B37248">
        <w:t>Studies are organised by ICD-11 category</w:t>
      </w:r>
      <w:r w:rsidR="00924494">
        <w:t>. Within the ICD-11 category, the reviews are ordered by publication year (earli</w:t>
      </w:r>
      <w:r w:rsidR="00020572">
        <w:t>est first)</w:t>
      </w:r>
      <w:r w:rsidRPr="00B37248">
        <w:t xml:space="preserve">. </w:t>
      </w:r>
      <w:r w:rsidRPr="006101F0">
        <w:t xml:space="preserve">For each </w:t>
      </w:r>
      <w:r w:rsidR="009055AA" w:rsidRPr="006101F0">
        <w:t xml:space="preserve">systematic review </w:t>
      </w:r>
      <w:r w:rsidR="00B31FD2" w:rsidRPr="006101F0">
        <w:t xml:space="preserve">the </w:t>
      </w:r>
      <w:r w:rsidR="00EA7FC3">
        <w:t>second</w:t>
      </w:r>
      <w:r w:rsidR="00EA7FC3" w:rsidRPr="006101F0">
        <w:t xml:space="preserve"> </w:t>
      </w:r>
      <w:r w:rsidR="00B31FD2" w:rsidRPr="006101F0">
        <w:t>column shows</w:t>
      </w:r>
      <w:r w:rsidR="00073580" w:rsidRPr="006101F0">
        <w:t xml:space="preserve"> </w:t>
      </w:r>
      <w:r w:rsidR="00EA7FC3">
        <w:t xml:space="preserve">the </w:t>
      </w:r>
      <w:r w:rsidR="004F48EC" w:rsidRPr="006101F0">
        <w:t xml:space="preserve">signalling </w:t>
      </w:r>
      <w:r w:rsidR="00C15E28" w:rsidRPr="006101F0">
        <w:t>question</w:t>
      </w:r>
      <w:r w:rsidR="00020572">
        <w:t xml:space="preserve"> associate</w:t>
      </w:r>
      <w:r w:rsidR="00EB1643">
        <w:t>d</w:t>
      </w:r>
      <w:r w:rsidR="00020572">
        <w:t xml:space="preserve"> </w:t>
      </w:r>
      <w:r w:rsidR="00EB1643">
        <w:t>with</w:t>
      </w:r>
      <w:r w:rsidR="00020572">
        <w:t xml:space="preserve"> </w:t>
      </w:r>
      <w:r w:rsidR="00EA7FC3">
        <w:t>each</w:t>
      </w:r>
      <w:r w:rsidR="00020572">
        <w:t xml:space="preserve"> AMSTAR-2</w:t>
      </w:r>
      <w:r w:rsidR="00EB1643">
        <w:t xml:space="preserve"> item</w:t>
      </w:r>
      <w:r w:rsidR="00EA7FC3">
        <w:t xml:space="preserve"> (column one)</w:t>
      </w:r>
      <w:r w:rsidR="00C15E28" w:rsidRPr="006101F0">
        <w:t>, with the judgement for each systematic review</w:t>
      </w:r>
      <w:r w:rsidRPr="006101F0">
        <w:t xml:space="preserve"> </w:t>
      </w:r>
      <w:r w:rsidR="00EA7FC3">
        <w:t xml:space="preserve">answered </w:t>
      </w:r>
      <w:r w:rsidR="009F43A8">
        <w:t>as either yes</w:t>
      </w:r>
      <w:r w:rsidR="00646BA1">
        <w:t xml:space="preserve"> [y]</w:t>
      </w:r>
      <w:r w:rsidR="009F43A8">
        <w:t>, no</w:t>
      </w:r>
      <w:r w:rsidR="00646BA1">
        <w:t xml:space="preserve"> [n]</w:t>
      </w:r>
      <w:r w:rsidR="009F43A8">
        <w:t>, or partial yes</w:t>
      </w:r>
      <w:r w:rsidR="00646BA1">
        <w:t xml:space="preserve"> [</w:t>
      </w:r>
      <w:proofErr w:type="spellStart"/>
      <w:r w:rsidR="00646BA1">
        <w:t>py</w:t>
      </w:r>
      <w:proofErr w:type="spellEnd"/>
      <w:r w:rsidR="00646BA1">
        <w:t>]</w:t>
      </w:r>
      <w:r w:rsidR="00C15E28" w:rsidRPr="006101F0">
        <w:t>.</w:t>
      </w:r>
      <w:r w:rsidR="009406F8">
        <w:t xml:space="preserve"> </w:t>
      </w:r>
      <w:r w:rsidR="00CE71E9" w:rsidRPr="00CE71E9">
        <w:t xml:space="preserve">For </w:t>
      </w:r>
      <w:r w:rsidR="00646BA1">
        <w:t>AMSTAR</w:t>
      </w:r>
      <w:r w:rsidR="00DC5D21">
        <w:t>-2</w:t>
      </w:r>
      <w:r w:rsidR="00646BA1">
        <w:t xml:space="preserve"> items that </w:t>
      </w:r>
      <w:r w:rsidR="005F0385">
        <w:t>must be answered as YES</w:t>
      </w:r>
      <w:r w:rsidR="00930E7C">
        <w:t xml:space="preserve"> or </w:t>
      </w:r>
      <w:r w:rsidR="005F0385">
        <w:t xml:space="preserve">NO, the </w:t>
      </w:r>
      <w:r w:rsidR="00CE71E9" w:rsidRPr="00CE71E9">
        <w:t xml:space="preserve">review should satisfy </w:t>
      </w:r>
      <w:r w:rsidR="00DC5D21">
        <w:t>all questions (unless indicated as optional)</w:t>
      </w:r>
      <w:r w:rsidR="00930E7C">
        <w:t xml:space="preserve">. For AMSTAR-2 items that have a PARTIAL YES option, the </w:t>
      </w:r>
      <w:r w:rsidR="00E60CEE">
        <w:t xml:space="preserve">review must satisfy the first few questions (up to </w:t>
      </w:r>
      <w:r w:rsidR="00155CD7">
        <w:t>the point where lower</w:t>
      </w:r>
      <w:r w:rsidR="00F94D2C">
        <w:t>-</w:t>
      </w:r>
      <w:r w:rsidR="00155CD7">
        <w:t>case partial yes</w:t>
      </w:r>
      <w:r w:rsidR="003B2BD1">
        <w:t xml:space="preserve"> [or no]</w:t>
      </w:r>
      <w:r w:rsidR="00155CD7">
        <w:t xml:space="preserve"> is indicated)</w:t>
      </w:r>
      <w:r w:rsidR="00BF3294">
        <w:t xml:space="preserve">, with </w:t>
      </w:r>
      <w:r w:rsidR="003B2BD1">
        <w:t>questions</w:t>
      </w:r>
      <w:r w:rsidR="00F94D2C">
        <w:t xml:space="preserve"> after this </w:t>
      </w:r>
      <w:r w:rsidR="003B2BD1">
        <w:t xml:space="preserve">point </w:t>
      </w:r>
      <w:r w:rsidR="00F94D2C">
        <w:t>being required to meet a full YES.</w:t>
      </w:r>
      <w:r w:rsidR="00CE71E9" w:rsidRPr="00CE71E9">
        <w:t xml:space="preserve"> </w:t>
      </w:r>
      <w:r w:rsidR="00B9275A">
        <w:t>Where the item question is greyed out,</w:t>
      </w:r>
      <w:r w:rsidR="003B2BD1">
        <w:t xml:space="preserve"> the question is not </w:t>
      </w:r>
      <w:r w:rsidR="00910AFF">
        <w:t>needed to be considered.</w:t>
      </w:r>
      <w:r w:rsidR="00B9275A">
        <w:t xml:space="preserve"> </w:t>
      </w:r>
    </w:p>
    <w:p w14:paraId="6C0D62CB" w14:textId="3838EBE0" w:rsidR="007F4E5F" w:rsidRPr="006101F0" w:rsidRDefault="00A66433" w:rsidP="00901C90">
      <w:pPr>
        <w:pStyle w:val="BodyText"/>
      </w:pPr>
      <w:r>
        <w:t xml:space="preserve">The overall conclusion for each </w:t>
      </w:r>
      <w:r w:rsidR="0093709C">
        <w:t xml:space="preserve">AMSTAR-2 </w:t>
      </w:r>
      <w:r>
        <w:t xml:space="preserve">item is </w:t>
      </w:r>
      <w:r w:rsidR="00930E7C">
        <w:t xml:space="preserve">capitalised and </w:t>
      </w:r>
      <w:r>
        <w:t>highlighted in G</w:t>
      </w:r>
      <w:r w:rsidR="00930E7C">
        <w:t>REEN</w:t>
      </w:r>
      <w:r>
        <w:t xml:space="preserve"> (YES), </w:t>
      </w:r>
      <w:r w:rsidR="00930E7C">
        <w:t>YELLOW</w:t>
      </w:r>
      <w:r>
        <w:t xml:space="preserve"> (</w:t>
      </w:r>
      <w:r w:rsidR="00930E7C">
        <w:t>PARTIAL YES</w:t>
      </w:r>
      <w:r>
        <w:t xml:space="preserve">) or </w:t>
      </w:r>
      <w:r w:rsidR="00930E7C">
        <w:t>RED</w:t>
      </w:r>
      <w:r>
        <w:t xml:space="preserve"> (NO)</w:t>
      </w:r>
      <w:r w:rsidR="00930E7C">
        <w:t xml:space="preserve">. </w:t>
      </w:r>
    </w:p>
    <w:p w14:paraId="10CEB75F" w14:textId="45D3DE8B" w:rsidR="00901C90" w:rsidRPr="00B37248" w:rsidRDefault="00901C90" w:rsidP="00901C90">
      <w:pPr>
        <w:pStyle w:val="BodyText"/>
      </w:pPr>
      <w:r w:rsidRPr="00B37248">
        <w:t>(See separate spreadsheet)</w:t>
      </w:r>
    </w:p>
    <w:p w14:paraId="655D7999" w14:textId="77777777" w:rsidR="00901C90" w:rsidRPr="00B37248" w:rsidRDefault="00901C90" w:rsidP="00901C90">
      <w:pPr>
        <w:pStyle w:val="BodyText"/>
      </w:pPr>
    </w:p>
    <w:p w14:paraId="4E0EC45D" w14:textId="7D38D391" w:rsidR="00901C90" w:rsidRPr="00B37248" w:rsidRDefault="00901C90" w:rsidP="002C29E9">
      <w:pPr>
        <w:pStyle w:val="Heading1"/>
      </w:pPr>
      <w:bookmarkStart w:id="349" w:name="_Ref93911980"/>
      <w:bookmarkStart w:id="350" w:name="_Toc165548537"/>
      <w:bookmarkEnd w:id="10"/>
      <w:bookmarkEnd w:id="11"/>
      <w:bookmarkEnd w:id="12"/>
      <w:bookmarkEnd w:id="13"/>
      <w:r w:rsidRPr="00B37248">
        <w:lastRenderedPageBreak/>
        <w:t>Characteristics of included studies</w:t>
      </w:r>
      <w:bookmarkEnd w:id="349"/>
      <w:bookmarkEnd w:id="350"/>
    </w:p>
    <w:p w14:paraId="5A3E1214" w14:textId="031AA2BA" w:rsidR="00901C90" w:rsidRPr="00B37248" w:rsidRDefault="00901C90" w:rsidP="00901C90">
      <w:pPr>
        <w:pStyle w:val="BodyText"/>
      </w:pPr>
      <w:r w:rsidRPr="00B37248">
        <w:t>This appendix documents the data extracted from studies that met the prespecified inclusion criteria for a systematic review on the effect of shiatsu for preventing and treating any health condition. All extracted data is presented, including that which was not synthesised in the main report.</w:t>
      </w:r>
    </w:p>
    <w:p w14:paraId="1A487F35" w14:textId="77777777" w:rsidR="00901C90" w:rsidRPr="00B37248" w:rsidRDefault="00901C90" w:rsidP="00456F37">
      <w:pPr>
        <w:pStyle w:val="Heading2"/>
      </w:pPr>
      <w:bookmarkStart w:id="351" w:name="_Toc80880259"/>
      <w:bookmarkStart w:id="352" w:name="_Ref115962150"/>
      <w:bookmarkStart w:id="353" w:name="_Toc165548538"/>
      <w:r w:rsidRPr="00B37248">
        <w:t>Study details</w:t>
      </w:r>
      <w:bookmarkEnd w:id="351"/>
      <w:bookmarkEnd w:id="352"/>
      <w:bookmarkEnd w:id="353"/>
    </w:p>
    <w:p w14:paraId="6A44C3FB" w14:textId="5FDD6AAC" w:rsidR="00901C90" w:rsidRPr="00B37248" w:rsidRDefault="00901C90" w:rsidP="0011364B">
      <w:pPr>
        <w:pStyle w:val="Heading3"/>
      </w:pPr>
      <w:bookmarkStart w:id="354" w:name="_Toc165548539"/>
      <w:r w:rsidRPr="00B37248">
        <w:t>S</w:t>
      </w:r>
      <w:r w:rsidR="00A65BA2" w:rsidRPr="00B37248">
        <w:t>ystematic review of s</w:t>
      </w:r>
      <w:r w:rsidRPr="00B37248">
        <w:t>hiatsu</w:t>
      </w:r>
      <w:bookmarkEnd w:id="354"/>
    </w:p>
    <w:p w14:paraId="6885B60F" w14:textId="05C955EA" w:rsidR="009C539B" w:rsidRDefault="009C539B" w:rsidP="009C539B">
      <w:pPr>
        <w:pStyle w:val="BodyText"/>
      </w:pPr>
      <w:bookmarkStart w:id="355" w:name="_Study_details"/>
      <w:bookmarkEnd w:id="355"/>
      <w:r>
        <w:t>Appendix F1</w:t>
      </w:r>
      <w:r w:rsidR="007540E4">
        <w:t>.1</w:t>
      </w:r>
      <w:r>
        <w:t xml:space="preserve"> (see attachment) lists the characteristics of each included study in order of ICD-11 category. Studies within the ICD-11 category are then ordered by the condition and listed alphabetically. </w:t>
      </w:r>
    </w:p>
    <w:p w14:paraId="6CA64C1E" w14:textId="2FE7A5D4" w:rsidR="009C539B" w:rsidRDefault="009C539B" w:rsidP="009C539B">
      <w:pPr>
        <w:pStyle w:val="BodyText"/>
      </w:pPr>
      <w:r>
        <w:t xml:space="preserve">For each study, the data extraction has included (but was not limited to) the following characteristics: study </w:t>
      </w:r>
      <w:r w:rsidR="00DF52C9">
        <w:t xml:space="preserve">ID, </w:t>
      </w:r>
      <w:r w:rsidR="00840F2C">
        <w:t xml:space="preserve">study reference, study </w:t>
      </w:r>
      <w:r>
        <w:t xml:space="preserve">design, </w:t>
      </w:r>
      <w:r w:rsidR="00840F2C">
        <w:t xml:space="preserve">source of funds, declaration of interest of the </w:t>
      </w:r>
      <w:r w:rsidR="00671414">
        <w:t xml:space="preserve">study authors, </w:t>
      </w:r>
      <w:r>
        <w:t xml:space="preserve">year conducted, setting and location, participant inclusion criteria, intervention and comparator characteristics (including number of treatment sessions, program duration, co‐interventions), outcomes (including measurement method and timing), and </w:t>
      </w:r>
      <w:r w:rsidR="00671414">
        <w:t>method of analysis</w:t>
      </w:r>
      <w:r>
        <w:t>.</w:t>
      </w:r>
    </w:p>
    <w:p w14:paraId="679B200C" w14:textId="42C2FF9A" w:rsidR="009C539B" w:rsidRPr="00B37248" w:rsidRDefault="009C539B" w:rsidP="009C539B">
      <w:pPr>
        <w:pStyle w:val="BodyText"/>
      </w:pPr>
      <w:r>
        <w:t>Outcome domains and measures considered critical or important for inclusion in the review are highlighted with a blue box. Conversely, outcome domains and measures that were of limited importance are not highlighted.</w:t>
      </w:r>
    </w:p>
    <w:p w14:paraId="2F0EBF2B" w14:textId="22F90646" w:rsidR="00901C90" w:rsidRPr="00B37248" w:rsidRDefault="00A65BA2" w:rsidP="0011364B">
      <w:pPr>
        <w:pStyle w:val="Heading3"/>
      </w:pPr>
      <w:bookmarkStart w:id="356" w:name="_Supplementary_outcome_data"/>
      <w:bookmarkStart w:id="357" w:name="_Toc165548540"/>
      <w:bookmarkStart w:id="358" w:name="_Ref115962154"/>
      <w:bookmarkEnd w:id="356"/>
      <w:r w:rsidRPr="00B37248">
        <w:t>Supplementary overview of a</w:t>
      </w:r>
      <w:r w:rsidR="00901C90" w:rsidRPr="00B37248">
        <w:t>cupressure</w:t>
      </w:r>
      <w:bookmarkEnd w:id="357"/>
    </w:p>
    <w:p w14:paraId="779016B8" w14:textId="17F1B2E6" w:rsidR="007540E4" w:rsidRDefault="007540E4" w:rsidP="007540E4">
      <w:pPr>
        <w:pStyle w:val="BodyText"/>
      </w:pPr>
      <w:r>
        <w:t xml:space="preserve">Appendix F1.2 (see attachment) lists the characteristics of each included systematic review in order of ICD-11 category. Studies within the ICD-11 category are then ordered by the </w:t>
      </w:r>
      <w:r w:rsidR="004B5EF1">
        <w:t>publish year, with the earlier reviews listed first</w:t>
      </w:r>
      <w:r>
        <w:t xml:space="preserve">. </w:t>
      </w:r>
    </w:p>
    <w:p w14:paraId="6DC4783E" w14:textId="56179074" w:rsidR="007540E4" w:rsidRDefault="007540E4" w:rsidP="007540E4">
      <w:pPr>
        <w:pStyle w:val="BodyText"/>
      </w:pPr>
      <w:r>
        <w:t xml:space="preserve">For each study, the data extraction has included (but was not limited to) the following characteristics: </w:t>
      </w:r>
      <w:r w:rsidR="004B5EF1">
        <w:t xml:space="preserve">review </w:t>
      </w:r>
      <w:r>
        <w:t xml:space="preserve">ID, </w:t>
      </w:r>
      <w:r w:rsidR="00A860FF">
        <w:t>review</w:t>
      </w:r>
      <w:r>
        <w:t xml:space="preserve"> </w:t>
      </w:r>
      <w:r w:rsidR="00A860FF">
        <w:t>title</w:t>
      </w:r>
      <w:r>
        <w:t xml:space="preserve">, </w:t>
      </w:r>
      <w:r w:rsidR="00A860FF">
        <w:t>review objective</w:t>
      </w:r>
      <w:r>
        <w:t xml:space="preserve">, source of funds, declaration of interest of the </w:t>
      </w:r>
      <w:r w:rsidR="00A860FF">
        <w:t>review</w:t>
      </w:r>
      <w:r>
        <w:t xml:space="preserve"> authors, </w:t>
      </w:r>
      <w:r w:rsidR="00A860FF">
        <w:t>review method of analysis</w:t>
      </w:r>
      <w:r>
        <w:t>, inclusion</w:t>
      </w:r>
      <w:r w:rsidR="00104D7C">
        <w:t xml:space="preserve"> and exclusion</w:t>
      </w:r>
      <w:r>
        <w:t xml:space="preserve"> criteria</w:t>
      </w:r>
      <w:r w:rsidR="00104D7C">
        <w:t xml:space="preserve"> of the review</w:t>
      </w:r>
      <w:r w:rsidR="00A860FF">
        <w:t xml:space="preserve"> (population</w:t>
      </w:r>
      <w:r>
        <w:t>, intervention</w:t>
      </w:r>
      <w:r w:rsidR="00A860FF">
        <w:t>,</w:t>
      </w:r>
      <w:r>
        <w:t xml:space="preserve"> </w:t>
      </w:r>
      <w:r w:rsidR="00104D7C">
        <w:t xml:space="preserve">and </w:t>
      </w:r>
      <w:r>
        <w:t>comparator</w:t>
      </w:r>
      <w:r w:rsidR="00A860FF">
        <w:t xml:space="preserve"> </w:t>
      </w:r>
      <w:r>
        <w:t xml:space="preserve">characteristics), </w:t>
      </w:r>
      <w:r w:rsidR="00104D7C">
        <w:t xml:space="preserve">databases searched, </w:t>
      </w:r>
      <w:r>
        <w:t xml:space="preserve">outcomes </w:t>
      </w:r>
      <w:r w:rsidR="00A263B1">
        <w:t>included in the review</w:t>
      </w:r>
      <w:r>
        <w:t xml:space="preserve">, and </w:t>
      </w:r>
      <w:r w:rsidR="00A263B1">
        <w:t>risk of bias assessments of the included primary studies (if available)</w:t>
      </w:r>
      <w:r>
        <w:t>.</w:t>
      </w:r>
      <w:r w:rsidR="00A263B1">
        <w:t xml:space="preserve"> Characteristics of the eligible studies </w:t>
      </w:r>
      <w:r w:rsidR="000F6872">
        <w:t>included in the review were listed, with the study ID, study design, and population, intervention, and comparator characteristics noted.</w:t>
      </w:r>
    </w:p>
    <w:p w14:paraId="3A112338" w14:textId="209C9D60" w:rsidR="007540E4" w:rsidRPr="00B37248" w:rsidRDefault="007540E4" w:rsidP="00901C90">
      <w:pPr>
        <w:pStyle w:val="BodyText"/>
      </w:pPr>
      <w:r>
        <w:t>Outcome</w:t>
      </w:r>
      <w:r w:rsidR="004B4AB7">
        <w:t>s</w:t>
      </w:r>
      <w:r>
        <w:t xml:space="preserve"> considered critical or important for inclusion in the </w:t>
      </w:r>
      <w:r w:rsidR="004B4AB7">
        <w:t>over</w:t>
      </w:r>
      <w:r>
        <w:t>view are highlighted with a blue box. Conversely, outcome domains and measures that were of limited importance are not highlighted.</w:t>
      </w:r>
    </w:p>
    <w:p w14:paraId="20506ACA" w14:textId="77777777" w:rsidR="00901C90" w:rsidRPr="00B37248" w:rsidRDefault="00901C90" w:rsidP="00456F37">
      <w:pPr>
        <w:pStyle w:val="Heading2"/>
      </w:pPr>
      <w:bookmarkStart w:id="359" w:name="_Ref116924425"/>
      <w:bookmarkStart w:id="360" w:name="_Toc165548541"/>
      <w:r w:rsidRPr="00B37248">
        <w:t>Supplementary outcome data</w:t>
      </w:r>
      <w:bookmarkEnd w:id="358"/>
      <w:bookmarkEnd w:id="359"/>
      <w:bookmarkEnd w:id="360"/>
    </w:p>
    <w:p w14:paraId="481D89B2" w14:textId="42F97413" w:rsidR="00901C90" w:rsidRPr="00B37248" w:rsidRDefault="00901C90" w:rsidP="0011364B">
      <w:pPr>
        <w:pStyle w:val="Heading3"/>
      </w:pPr>
      <w:bookmarkStart w:id="361" w:name="_Ref117160867"/>
      <w:bookmarkStart w:id="362" w:name="_Toc165548542"/>
      <w:r w:rsidRPr="00B37248">
        <w:t>S</w:t>
      </w:r>
      <w:r w:rsidR="00A65BA2" w:rsidRPr="00B37248">
        <w:t>ystematic review of s</w:t>
      </w:r>
      <w:r w:rsidRPr="00B37248">
        <w:t>hiatsu</w:t>
      </w:r>
      <w:bookmarkEnd w:id="361"/>
      <w:bookmarkEnd w:id="362"/>
    </w:p>
    <w:p w14:paraId="4A278120" w14:textId="3B64A843" w:rsidR="00671414" w:rsidRDefault="00671414" w:rsidP="00671414">
      <w:pPr>
        <w:pStyle w:val="BodyText"/>
      </w:pPr>
      <w:r>
        <w:t>Appendix F2 (see attachment F2</w:t>
      </w:r>
      <w:r w:rsidR="009A1027">
        <w:t>.1</w:t>
      </w:r>
      <w:r>
        <w:t>) lists the data extracted for critical or important outcomes identified in each included study (for priority populations) in order of ICD-11 category. Studies within the ICD-11 category are then ordered by the prioritised condition. Within each sheet, studies are listed by comparison (</w:t>
      </w:r>
      <w:r w:rsidR="001E3756">
        <w:t>Shiatsu</w:t>
      </w:r>
      <w:r>
        <w:t xml:space="preserve"> vs</w:t>
      </w:r>
      <w:r w:rsidR="001E3756">
        <w:t xml:space="preserve"> sham, Sh</w:t>
      </w:r>
      <w:r w:rsidR="00405FDC">
        <w:t>iatsu vs</w:t>
      </w:r>
      <w:r>
        <w:t xml:space="preserve"> control or </w:t>
      </w:r>
      <w:r w:rsidR="00405FDC">
        <w:t>Shiatsu</w:t>
      </w:r>
      <w:r>
        <w:t xml:space="preserve"> vs ‘other’) with the study results per outcome reported (critical or important outcome measures) that includes (but is not limited to) the following: outcome domain, timing, outcome measure, measure details, number of included participants, point estimates, p-value, direction of effect. </w:t>
      </w:r>
    </w:p>
    <w:p w14:paraId="66BAB384" w14:textId="139D569E" w:rsidR="00901C90" w:rsidRPr="00B37248" w:rsidRDefault="00671414" w:rsidP="00901C90">
      <w:pPr>
        <w:pStyle w:val="BodyText"/>
      </w:pPr>
      <w:r>
        <w:t>Data extracted is that reported by the study authors at the end of treatment (where possible) with footnotes included if further explanation was required (e.g., authors do not provide end-of treatment results therefore the mean change from baseline data are reported). The final column lists the risk of bias assessment for that outcome as made by the review authors (see Appendix E1 – RCTs or Appendix E2 – NRSIs).</w:t>
      </w:r>
    </w:p>
    <w:p w14:paraId="2385C1E5" w14:textId="77777777" w:rsidR="00901C90" w:rsidRPr="00B37248" w:rsidRDefault="00901C90" w:rsidP="00901C90">
      <w:pPr>
        <w:pStyle w:val="BodyText"/>
        <w:sectPr w:rsidR="00901C90" w:rsidRPr="00B37248" w:rsidSect="00752FCF">
          <w:pgSz w:w="11905" w:h="16837" w:code="9"/>
          <w:pgMar w:top="1440" w:right="1080" w:bottom="1440" w:left="1080" w:header="720" w:footer="397" w:gutter="0"/>
          <w:paperSrc w:first="261" w:other="261"/>
          <w:cols w:space="708"/>
          <w:docGrid w:linePitch="299"/>
        </w:sectPr>
      </w:pPr>
    </w:p>
    <w:p w14:paraId="5D6C3A18" w14:textId="77777777" w:rsidR="00901C90" w:rsidRPr="00B37248" w:rsidRDefault="00901C90" w:rsidP="002C29E9">
      <w:pPr>
        <w:pStyle w:val="Heading1"/>
      </w:pPr>
      <w:r w:rsidRPr="00B37248">
        <w:lastRenderedPageBreak/>
        <w:t xml:space="preserve"> </w:t>
      </w:r>
      <w:bookmarkStart w:id="363" w:name="_Toc165548543"/>
      <w:r w:rsidRPr="00B37248">
        <w:t>Differences between protocol &amp; review</w:t>
      </w:r>
      <w:bookmarkEnd w:id="363"/>
      <w:r w:rsidRPr="00B37248">
        <w:t xml:space="preserve"> </w:t>
      </w:r>
    </w:p>
    <w:p w14:paraId="1BFD84A3" w14:textId="77777777" w:rsidR="00901C90" w:rsidRPr="00B37248" w:rsidRDefault="00901C90" w:rsidP="00456F37">
      <w:pPr>
        <w:pStyle w:val="Heading2"/>
      </w:pPr>
      <w:bookmarkStart w:id="364" w:name="_Toc78829577"/>
      <w:bookmarkStart w:id="365" w:name="_Toc93413830"/>
      <w:bookmarkStart w:id="366" w:name="_Toc165548544"/>
      <w:r w:rsidRPr="00B37248">
        <w:t>Methods not implemented</w:t>
      </w:r>
      <w:bookmarkEnd w:id="364"/>
      <w:bookmarkEnd w:id="365"/>
      <w:bookmarkEnd w:id="366"/>
    </w:p>
    <w:p w14:paraId="0864926E" w14:textId="77777777" w:rsidR="00170806" w:rsidRPr="00B37248" w:rsidRDefault="00170806" w:rsidP="00170806">
      <w:pPr>
        <w:pStyle w:val="BodyText"/>
      </w:pPr>
      <w:r w:rsidRPr="00B37248">
        <w:t>There were some methods that were not implemented in the review relating to the following sections:</w:t>
      </w:r>
    </w:p>
    <w:p w14:paraId="2947F01B" w14:textId="77777777" w:rsidR="00170806" w:rsidRPr="00B37248" w:rsidRDefault="00170806" w:rsidP="00170806">
      <w:pPr>
        <w:pStyle w:val="BodyText"/>
        <w:rPr>
          <w:rStyle w:val="Strong"/>
        </w:rPr>
      </w:pPr>
      <w:r w:rsidRPr="00B37248">
        <w:rPr>
          <w:rStyle w:val="Strong"/>
        </w:rPr>
        <w:t>Studies identified in the literature search</w:t>
      </w:r>
    </w:p>
    <w:p w14:paraId="77CC243D" w14:textId="77777777" w:rsidR="00170806" w:rsidRPr="00B37248" w:rsidRDefault="00170806" w:rsidP="00170806">
      <w:pPr>
        <w:pStyle w:val="BodyText"/>
      </w:pPr>
      <w:r w:rsidRPr="00B37248">
        <w:t>It was intended that, if a study did not contain the required PICO information for a decision to be made regarding its eligibility, the information would be sought from the study’s authors through an open-ended request. Given time and resource constraints, we did not contact authors for additional information regarding eligibility criteria.</w:t>
      </w:r>
    </w:p>
    <w:p w14:paraId="6D972973" w14:textId="77777777" w:rsidR="00170806" w:rsidRPr="00B37248" w:rsidRDefault="00170806" w:rsidP="00170806">
      <w:pPr>
        <w:pStyle w:val="BodyText"/>
        <w:rPr>
          <w:rStyle w:val="Strong"/>
        </w:rPr>
      </w:pPr>
      <w:r w:rsidRPr="00B37248">
        <w:rPr>
          <w:rStyle w:val="Strong"/>
        </w:rPr>
        <w:t>Requests for data</w:t>
      </w:r>
    </w:p>
    <w:p w14:paraId="5B1E1331" w14:textId="77777777" w:rsidR="00170806" w:rsidRPr="00B37248" w:rsidRDefault="00170806" w:rsidP="00170806">
      <w:pPr>
        <w:pStyle w:val="BodyText"/>
      </w:pPr>
      <w:r w:rsidRPr="00B37248">
        <w:t>Eligible primary studies not published in English, ongoing trials and studies published as conference abstracts with incomplete results were identified for inclusion and listed as either ‘Ongoing’ or within the ‘Studies Awaiting Classification’. It was intended that study authors would be contacted through an open-ended request for further information, and, if available, the study would be included in the evidence appraisal. Given time and resource constraints, we did not contact study authors for additional information regarding missing data.</w:t>
      </w:r>
    </w:p>
    <w:p w14:paraId="2BD326BA" w14:textId="77777777" w:rsidR="00170806" w:rsidRPr="00B37248" w:rsidRDefault="00170806" w:rsidP="00170806">
      <w:pPr>
        <w:pStyle w:val="BodyText"/>
        <w:rPr>
          <w:rStyle w:val="Strong"/>
        </w:rPr>
      </w:pPr>
      <w:r w:rsidRPr="00B37248">
        <w:rPr>
          <w:rStyle w:val="Strong"/>
        </w:rPr>
        <w:t>Risk of reporting bias across studies</w:t>
      </w:r>
    </w:p>
    <w:p w14:paraId="5E8184EF" w14:textId="34162C5C" w:rsidR="00170806" w:rsidRPr="00B37248" w:rsidRDefault="00170806" w:rsidP="00170806">
      <w:pPr>
        <w:pStyle w:val="BodyText"/>
      </w:pPr>
      <w:r w:rsidRPr="00B37248">
        <w:t xml:space="preserve">To assess potential bias due to ‘non-reporting’, it was intended that funnel plots (of effect estimates against their standard errors) would be generated in </w:t>
      </w:r>
      <w:proofErr w:type="spellStart"/>
      <w:r w:rsidRPr="00B37248">
        <w:t>RevMan</w:t>
      </w:r>
      <w:proofErr w:type="spellEnd"/>
      <w:r w:rsidRPr="00B37248">
        <w:t xml:space="preserve"> 5.4 (if there were more than ten RCTs included for a PICO); with visual inspection of the funnel plot being used to look for evidence of asymmetry (suggesting small-study effects or missing results). Other possible reasons for funnel plot asymmetry were to be considered at this time (e.g. poor methodological quality, true heterogeneity, chance) </w:t>
      </w:r>
      <w:r w:rsidR="00B85373" w:rsidRPr="00B37248">
        <w:fldChar w:fldCharType="begin"/>
      </w:r>
      <w:r w:rsidR="00A34EDC">
        <w:instrText xml:space="preserve"> ADDIN EN.CITE &lt;EndNote&gt;&lt;Cite&gt;&lt;Author&gt;Sterne&lt;/Author&gt;&lt;Year&gt;2011&lt;/Year&gt;&lt;RecNum&gt;262&lt;/RecNum&gt;&lt;DisplayText&gt;(75)&lt;/DisplayText&gt;&lt;record&gt;&lt;rec-number&gt;262&lt;/rec-number&gt;&lt;foreign-keys&gt;&lt;key app="EN" db-id="rfx5v25rowst08e59tbxx9ty5t2w0adwt52x" timestamp="1665029232"&gt;262&lt;/key&gt;&lt;/foreign-keys&gt;&lt;ref-type name="Journal Article"&gt;17&lt;/ref-type&gt;&lt;contributors&gt;&lt;authors&gt;&lt;author&gt;Sterne, J. A.&lt;/author&gt;&lt;author&gt;Sutton, A. J.&lt;/author&gt;&lt;author&gt;Ioannidis, J. P.&lt;/author&gt;&lt;author&gt;Terrin, N.&lt;/author&gt;&lt;author&gt;Jones, D. R.&lt;/author&gt;&lt;author&gt;Lau, J.&lt;/author&gt;&lt;author&gt;Carpenter, J.&lt;/author&gt;&lt;author&gt;Rucker, G.&lt;/author&gt;&lt;author&gt;Harbord, R. M.&lt;/author&gt;&lt;author&gt;Schmid, C. H.&lt;/author&gt;&lt;author&gt;Tetzlaff, J.&lt;/author&gt;&lt;author&gt;Deeks, J. J.&lt;/author&gt;&lt;author&gt;Peters, J.&lt;/author&gt;&lt;author&gt;Macaskill, P.&lt;/author&gt;&lt;author&gt;Schwarzer, G.&lt;/author&gt;&lt;author&gt;Duval, S.&lt;/author&gt;&lt;author&gt;Altman, D. G.&lt;/author&gt;&lt;author&gt;Moher, D.&lt;/author&gt;&lt;author&gt;Higgins, J. P.&lt;/author&gt;&lt;/authors&gt;&lt;/contributors&gt;&lt;auth-address&gt;School of Social and Community Medicine, University of Bristol, Bristol BS8 2PS, UK. jonathan.sterne@bristol.ac.uk&lt;/auth-address&gt;&lt;titles&gt;&lt;title&gt;Recommendations for examining and interpreting funnel plot asymmetry in meta-analyses of randomised controlled trials&lt;/title&gt;&lt;secondary-title&gt;BMJ&lt;/secondary-title&gt;&lt;/titles&gt;&lt;periodical&gt;&lt;full-title&gt;BMJ&lt;/full-title&gt;&lt;/periodical&gt;&lt;pages&gt;d4002&lt;/pages&gt;&lt;volume&gt;343&lt;/volume&gt;&lt;keywords&gt;&lt;keyword&gt;*Meta-Analysis as Topic&lt;/keyword&gt;&lt;keyword&gt;*Randomized Controlled Trials as Topic&lt;/keyword&gt;&lt;keyword&gt;Selection Bias&lt;/keyword&gt;&lt;keyword&gt;Statistics as Topic/*methods&lt;/keyword&gt;&lt;/keywords&gt;&lt;dates&gt;&lt;year&gt;2011&lt;/year&gt;&lt;pub-dates&gt;&lt;date&gt;Jul 22&lt;/date&gt;&lt;/pub-dates&gt;&lt;/dates&gt;&lt;isbn&gt;1756-1833 (Electronic)&amp;#xD;0959-8138 (Linking)&lt;/isbn&gt;&lt;accession-num&gt;21784880&lt;/accession-num&gt;&lt;urls&gt;&lt;related-urls&gt;&lt;url&gt;https://www.ncbi.nlm.nih.gov/pubmed/21784880&lt;/url&gt;&lt;/related-urls&gt;&lt;/urls&gt;&lt;electronic-resource-num&gt;10.1136/bmj.d4002&lt;/electronic-resource-num&gt;&lt;research-notes&gt;ALL&lt;/research-notes&gt;&lt;/record&gt;&lt;/Cite&gt;&lt;/EndNote&gt;</w:instrText>
      </w:r>
      <w:r w:rsidR="00B85373" w:rsidRPr="00B37248">
        <w:fldChar w:fldCharType="separate"/>
      </w:r>
      <w:r w:rsidR="00A34EDC">
        <w:rPr>
          <w:noProof/>
        </w:rPr>
        <w:t>(</w:t>
      </w:r>
      <w:hyperlink w:anchor="_ENREF_75" w:tooltip="Sterne, 2011 #262" w:history="1">
        <w:r w:rsidR="00A34EDC">
          <w:rPr>
            <w:noProof/>
          </w:rPr>
          <w:t>75</w:t>
        </w:r>
      </w:hyperlink>
      <w:r w:rsidR="00A34EDC">
        <w:rPr>
          <w:noProof/>
        </w:rPr>
        <w:t>)</w:t>
      </w:r>
      <w:r w:rsidR="00B85373" w:rsidRPr="00B37248">
        <w:fldChar w:fldCharType="end"/>
      </w:r>
      <w:r w:rsidRPr="00B37248">
        <w:t>. There were less than ten RCTs included for most PICOs, therefore funnel plot asymmetry was not able to be assessed. In the absence of funnel plots, non-reporting bias was suspected when the evidence was limited to a small number of small trials reporting favourable results; supplemented through inspection of outcomes reported in the ‘Ongoing Studies’ and ‘Studies Awaiting Classification’ (if available) (see Appendix B3.3).</w:t>
      </w:r>
    </w:p>
    <w:p w14:paraId="29D5BD16" w14:textId="77777777" w:rsidR="00170806" w:rsidRPr="00B37248" w:rsidRDefault="00170806" w:rsidP="00170806">
      <w:pPr>
        <w:pStyle w:val="BodyText"/>
        <w:rPr>
          <w:rStyle w:val="Strong"/>
        </w:rPr>
      </w:pPr>
      <w:r w:rsidRPr="00B37248">
        <w:rPr>
          <w:rStyle w:val="Strong"/>
        </w:rPr>
        <w:t>Quantitative synthesis</w:t>
      </w:r>
    </w:p>
    <w:p w14:paraId="07C3BCED" w14:textId="6D9909BE" w:rsidR="00170806" w:rsidRPr="00B37248" w:rsidRDefault="00170806" w:rsidP="00B85373">
      <w:pPr>
        <w:pStyle w:val="Bulletintro"/>
      </w:pPr>
      <w:r w:rsidRPr="00B37248">
        <w:t xml:space="preserve">The NTWC could request that data comparing </w:t>
      </w:r>
      <w:r w:rsidR="00B85373" w:rsidRPr="00B37248">
        <w:t>shiatsu</w:t>
      </w:r>
      <w:r w:rsidRPr="00B37248">
        <w:t xml:space="preserve"> with ‘other’ (active) intervention be synthesised (prior to provision of the first draft evaluation report), where:</w:t>
      </w:r>
    </w:p>
    <w:p w14:paraId="7B3391F5" w14:textId="68FB02EC" w:rsidR="00170806" w:rsidRPr="00B37248" w:rsidRDefault="00170806" w:rsidP="00B85373">
      <w:pPr>
        <w:pStyle w:val="ListNos0"/>
      </w:pPr>
      <w:proofErr w:type="spellStart"/>
      <w:r w:rsidRPr="00B37248">
        <w:t>i</w:t>
      </w:r>
      <w:proofErr w:type="spellEnd"/>
      <w:r w:rsidRPr="00B37248">
        <w:t xml:space="preserve">. at least two studies compare the effect of </w:t>
      </w:r>
      <w:r w:rsidR="002134E0">
        <w:t>Shiatsu</w:t>
      </w:r>
      <w:r w:rsidRPr="00B37248">
        <w:t xml:space="preserve"> with the same active comparator, and the comparator is sufficiently homogenous across studies to support synthesis, and</w:t>
      </w:r>
    </w:p>
    <w:p w14:paraId="0473573F" w14:textId="77777777" w:rsidR="00170806" w:rsidRPr="00B37248" w:rsidRDefault="00170806" w:rsidP="00B85373">
      <w:pPr>
        <w:pStyle w:val="ListNos0"/>
      </w:pPr>
      <w:r w:rsidRPr="00B37248">
        <w:t>ii. at least two of these studies are at low or moderate risk of bias, and</w:t>
      </w:r>
    </w:p>
    <w:p w14:paraId="57E6CD73" w14:textId="77777777" w:rsidR="00170806" w:rsidRPr="00B37248" w:rsidRDefault="00170806" w:rsidP="00B85373">
      <w:pPr>
        <w:pStyle w:val="ListNos12"/>
      </w:pPr>
      <w:r w:rsidRPr="00B37248">
        <w:t>iii. the comparator represents an accepted, evidence-based ‘gold standard’ of care for the population in question.</w:t>
      </w:r>
    </w:p>
    <w:p w14:paraId="4C648C25" w14:textId="77777777" w:rsidR="00170806" w:rsidRPr="00B37248" w:rsidRDefault="00170806" w:rsidP="00170806">
      <w:pPr>
        <w:pStyle w:val="BodyText"/>
      </w:pPr>
      <w:r w:rsidRPr="00B37248">
        <w:t>No such cases were identified or requested.</w:t>
      </w:r>
    </w:p>
    <w:p w14:paraId="48613956" w14:textId="77777777" w:rsidR="00170806" w:rsidRPr="00B37248" w:rsidRDefault="00170806" w:rsidP="00170806">
      <w:pPr>
        <w:pStyle w:val="BodyText"/>
        <w:rPr>
          <w:rStyle w:val="Strong"/>
        </w:rPr>
      </w:pPr>
      <w:r w:rsidRPr="00B37248">
        <w:rPr>
          <w:rStyle w:val="Strong"/>
        </w:rPr>
        <w:t>Subgroup analyses and investigations of heterogeneity</w:t>
      </w:r>
    </w:p>
    <w:p w14:paraId="1070A76E" w14:textId="1D709C27" w:rsidR="00170806" w:rsidRPr="00B37248" w:rsidRDefault="00170806" w:rsidP="00170806">
      <w:pPr>
        <w:pStyle w:val="BodyText"/>
      </w:pPr>
      <w:r w:rsidRPr="00B37248">
        <w:t>We did not plan to undertake any subgroup analyses of subsets of participants within or across studies, unless there was substantial inconsistency between effect estimates. Any subgroup analysis was intended to explore possible sources of heterogeneity relating to delivery of the intervention. Studies were to be</w:t>
      </w:r>
      <w:r w:rsidR="00B85373" w:rsidRPr="00B37248">
        <w:t xml:space="preserve"> </w:t>
      </w:r>
      <w:r w:rsidRPr="00B37248">
        <w:t xml:space="preserve">grouped according to intervention characteristics (i.e. intensity, duration, mode of delivery) and a standard test for heterogeneity across the subgroups was to be reported. </w:t>
      </w:r>
      <w:r w:rsidR="000E6FFA" w:rsidRPr="00B37248">
        <w:t>A</w:t>
      </w:r>
      <w:r w:rsidRPr="00B37248">
        <w:t>t least 10 studies are needed for subgroup analysis and most conditions did not meet this.</w:t>
      </w:r>
    </w:p>
    <w:p w14:paraId="6AD9DA98" w14:textId="77777777" w:rsidR="00901C90" w:rsidRPr="00B37248" w:rsidRDefault="00901C90" w:rsidP="00456F37">
      <w:pPr>
        <w:pStyle w:val="Heading2"/>
      </w:pPr>
      <w:bookmarkStart w:id="367" w:name="_Toc78829576"/>
      <w:bookmarkStart w:id="368" w:name="_Toc93413829"/>
      <w:bookmarkStart w:id="369" w:name="_Toc165548545"/>
      <w:r w:rsidRPr="00B37248">
        <w:lastRenderedPageBreak/>
        <w:t>Changes from protocol</w:t>
      </w:r>
      <w:bookmarkEnd w:id="367"/>
      <w:bookmarkEnd w:id="368"/>
      <w:bookmarkEnd w:id="369"/>
    </w:p>
    <w:p w14:paraId="42A3E7D0" w14:textId="77777777" w:rsidR="00901C90" w:rsidRPr="00B37248" w:rsidRDefault="00901C90" w:rsidP="000224BA">
      <w:pPr>
        <w:pStyle w:val="BodyText"/>
        <w:rPr>
          <w:rStyle w:val="Strong"/>
        </w:rPr>
      </w:pPr>
      <w:r w:rsidRPr="00B37248">
        <w:rPr>
          <w:rStyle w:val="Strong"/>
        </w:rPr>
        <w:t>Full text screening</w:t>
      </w:r>
    </w:p>
    <w:p w14:paraId="38F66008" w14:textId="280C313D" w:rsidR="00901C90" w:rsidRPr="00B37248" w:rsidRDefault="00901C90" w:rsidP="00901C90">
      <w:pPr>
        <w:pStyle w:val="BodyText"/>
      </w:pPr>
      <w:r w:rsidRPr="00B37248">
        <w:t xml:space="preserve">It was intended that full text articles would be screened by a single evidence reviewer, with any uncertainty regarding inclusion to be escalated and considered through discussion with the lead reviewer (MJ). The lead reviewer was to then randomly reinspect approximately </w:t>
      </w:r>
      <w:r w:rsidR="00D9565E" w:rsidRPr="00B37248">
        <w:t>20</w:t>
      </w:r>
      <w:r w:rsidRPr="00B37248">
        <w:t xml:space="preserve">% of articles marked as excluded to ensure adherence to the </w:t>
      </w:r>
      <w:r w:rsidRPr="00B37248">
        <w:rPr>
          <w:rStyle w:val="Emphasis"/>
        </w:rPr>
        <w:t>a priori</w:t>
      </w:r>
      <w:r w:rsidRPr="00B37248">
        <w:t xml:space="preserve"> exclusion criteria, with any differences resolved by discussion. After title abstract screening, a pragmatic decision was made to have two reviewers screen independently, ensuring all articles were screened in duplicate for enhanced transparency and accuracy (89.2% agreement, Cohen’s Kappa = 0.642)</w:t>
      </w:r>
      <w:r w:rsidR="00B2279F" w:rsidRPr="00B37248">
        <w:t>.</w:t>
      </w:r>
    </w:p>
    <w:p w14:paraId="05CF150B" w14:textId="3B7DFE61" w:rsidR="00DE0B15" w:rsidRPr="00B37248" w:rsidRDefault="00DA0B24" w:rsidP="00DE0B15">
      <w:pPr>
        <w:pStyle w:val="BodyText"/>
        <w:rPr>
          <w:rStyle w:val="Strong"/>
        </w:rPr>
      </w:pPr>
      <w:r w:rsidRPr="00B37248">
        <w:rPr>
          <w:rStyle w:val="Strong"/>
        </w:rPr>
        <w:t>Assessment of nonrandomised studies</w:t>
      </w:r>
    </w:p>
    <w:p w14:paraId="213E33A0" w14:textId="1A33F5CB" w:rsidR="00DA0B24" w:rsidRPr="00B37248" w:rsidRDefault="00DE0B15" w:rsidP="00DE0B15">
      <w:pPr>
        <w:pStyle w:val="BodyText"/>
      </w:pPr>
      <w:r w:rsidRPr="00B37248">
        <w:t>It was intended that, for any included NRSI, any potential confounders or cointerventions would be identified and agreed through discussion with the NTWC prior to assessment of the risk of bias. Given the small number of NRSIs identified for inclusion, these studies were judged by the evidence review team alone.</w:t>
      </w:r>
    </w:p>
    <w:p w14:paraId="45400B5B" w14:textId="2BACD74F" w:rsidR="00DA0B24" w:rsidRPr="00B37248" w:rsidRDefault="00DA0B24" w:rsidP="00DE0B15">
      <w:pPr>
        <w:pStyle w:val="BodyText"/>
      </w:pPr>
      <w:r w:rsidRPr="00B37248">
        <w:t xml:space="preserve">We also specified that the evidence from RCTs and NRSIs would be evaluated separately in the summary of findings table, but there was only </w:t>
      </w:r>
      <w:r w:rsidR="00EE0381">
        <w:t>two</w:t>
      </w:r>
      <w:r w:rsidRPr="00B37248">
        <w:t xml:space="preserve"> NRSI included in the evidence synthesis. A pragmatic decision was made to report th</w:t>
      </w:r>
      <w:r w:rsidR="00EE0381">
        <w:t>ese</w:t>
      </w:r>
      <w:r w:rsidRPr="00B37248">
        <w:t xml:space="preserve"> stud</w:t>
      </w:r>
      <w:r w:rsidR="00EE0381">
        <w:t>ies</w:t>
      </w:r>
      <w:r w:rsidRPr="00B37248">
        <w:t xml:space="preserve"> alongside the RCTs, as it was considered to not seriously alter the results or evidence statement</w:t>
      </w:r>
      <w:r w:rsidR="00EE0381">
        <w:t>s</w:t>
      </w:r>
      <w:r w:rsidRPr="00B37248">
        <w:t xml:space="preserve"> made.</w:t>
      </w:r>
    </w:p>
    <w:p w14:paraId="35CBC4FC" w14:textId="141F7967" w:rsidR="00214463" w:rsidRPr="00B37248" w:rsidRDefault="00214463" w:rsidP="00327451">
      <w:pPr>
        <w:pStyle w:val="BodyText"/>
        <w:rPr>
          <w:rStyle w:val="Strong"/>
        </w:rPr>
      </w:pPr>
      <w:r w:rsidRPr="00B37248">
        <w:rPr>
          <w:rStyle w:val="Strong"/>
        </w:rPr>
        <w:t xml:space="preserve">Data extraction process for </w:t>
      </w:r>
      <w:r w:rsidR="00AC743C">
        <w:rPr>
          <w:rStyle w:val="Strong"/>
        </w:rPr>
        <w:t xml:space="preserve">the overview of </w:t>
      </w:r>
      <w:r w:rsidRPr="00B37248">
        <w:rPr>
          <w:rStyle w:val="Strong"/>
        </w:rPr>
        <w:t>acupressure</w:t>
      </w:r>
    </w:p>
    <w:p w14:paraId="6D584093" w14:textId="170E17FC" w:rsidR="00327451" w:rsidRDefault="00214463" w:rsidP="00D71DD7">
      <w:pPr>
        <w:pStyle w:val="BodyText"/>
      </w:pPr>
      <w:r w:rsidRPr="00B37248">
        <w:t>It was intended that o</w:t>
      </w:r>
      <w:r w:rsidR="00327451" w:rsidRPr="00B37248">
        <w:t xml:space="preserve">utcome results reported by </w:t>
      </w:r>
      <w:r w:rsidRPr="00B37248">
        <w:t>systematic review</w:t>
      </w:r>
      <w:r w:rsidR="00327451" w:rsidRPr="00B37248">
        <w:t xml:space="preserve"> authors </w:t>
      </w:r>
      <w:r w:rsidRPr="00B37248">
        <w:t>would be</w:t>
      </w:r>
      <w:r w:rsidR="00327451" w:rsidRPr="00B37248">
        <w:t xml:space="preserve"> extracted into a different form after agreement was reached with the NTWC regarding critical and important outcomes to be considered in the evidence synthesis</w:t>
      </w:r>
      <w:r w:rsidR="00E14C94" w:rsidRPr="00B37248">
        <w:t xml:space="preserve">. </w:t>
      </w:r>
      <w:r w:rsidR="0080284B" w:rsidRPr="00B37248">
        <w:t xml:space="preserve">However, many of the included reviews did not adequately report results or </w:t>
      </w:r>
      <w:r w:rsidR="00C77F43">
        <w:t>reported</w:t>
      </w:r>
      <w:r w:rsidR="00C77F43" w:rsidRPr="00B37248">
        <w:t xml:space="preserve"> </w:t>
      </w:r>
      <w:r w:rsidR="007408A2" w:rsidRPr="00B37248">
        <w:t xml:space="preserve">combined </w:t>
      </w:r>
      <w:r w:rsidR="0080284B" w:rsidRPr="00B37248">
        <w:t>results that</w:t>
      </w:r>
      <w:r w:rsidR="007408A2" w:rsidRPr="00B37248">
        <w:t xml:space="preserve"> were irrelevant to this review (e.g. studies were in auricular acupressure or acupuncture). G</w:t>
      </w:r>
      <w:r w:rsidR="00E14C94" w:rsidRPr="00B37248">
        <w:t>iven time and resource constraints, data</w:t>
      </w:r>
      <w:r w:rsidR="00B37248" w:rsidRPr="00B37248">
        <w:t xml:space="preserve"> </w:t>
      </w:r>
      <w:r w:rsidR="009730E9">
        <w:t xml:space="preserve">within the systematic review </w:t>
      </w:r>
      <w:r w:rsidR="007408A2" w:rsidRPr="00B37248">
        <w:t xml:space="preserve">were directly extracted into </w:t>
      </w:r>
      <w:proofErr w:type="spellStart"/>
      <w:r w:rsidR="007408A2" w:rsidRPr="00B37248">
        <w:t>RevMan</w:t>
      </w:r>
      <w:proofErr w:type="spellEnd"/>
      <w:r w:rsidR="007408A2" w:rsidRPr="00B37248">
        <w:t xml:space="preserve"> 5.4 for applicable </w:t>
      </w:r>
      <w:r w:rsidR="009730E9">
        <w:t xml:space="preserve">primary </w:t>
      </w:r>
      <w:r w:rsidR="007408A2" w:rsidRPr="00B37248">
        <w:t xml:space="preserve">studies and outcomes. </w:t>
      </w:r>
      <w:r w:rsidR="00D71DD7" w:rsidRPr="00B37248">
        <w:t xml:space="preserve">Where </w:t>
      </w:r>
      <w:r w:rsidR="00327451" w:rsidRPr="00B37248">
        <w:t>data from a selected systematic review was augmented with data obtained from another systematic review, this was documented using footnotes</w:t>
      </w:r>
      <w:r w:rsidR="00D71DD7" w:rsidRPr="00B37248">
        <w:t xml:space="preserve"> within the computer program</w:t>
      </w:r>
      <w:r w:rsidR="00327451" w:rsidRPr="00B37248">
        <w:t>.</w:t>
      </w:r>
    </w:p>
    <w:p w14:paraId="27049235" w14:textId="1AC0CD0F" w:rsidR="00AC743C" w:rsidRPr="00B37248" w:rsidRDefault="00AC743C" w:rsidP="00AC743C">
      <w:pPr>
        <w:pStyle w:val="BodyText"/>
        <w:rPr>
          <w:rStyle w:val="Strong"/>
        </w:rPr>
      </w:pPr>
      <w:r>
        <w:rPr>
          <w:rStyle w:val="Strong"/>
        </w:rPr>
        <w:t>A return to primary studies</w:t>
      </w:r>
      <w:r w:rsidRPr="00B37248">
        <w:rPr>
          <w:rStyle w:val="Strong"/>
        </w:rPr>
        <w:t xml:space="preserve"> for </w:t>
      </w:r>
      <w:r>
        <w:rPr>
          <w:rStyle w:val="Strong"/>
        </w:rPr>
        <w:t xml:space="preserve">the overview of </w:t>
      </w:r>
      <w:r w:rsidRPr="00B37248">
        <w:rPr>
          <w:rStyle w:val="Strong"/>
        </w:rPr>
        <w:t>acupressure</w:t>
      </w:r>
    </w:p>
    <w:p w14:paraId="6A27C605" w14:textId="4A6C0130" w:rsidR="002111E4" w:rsidRPr="00B37248" w:rsidRDefault="00AC743C" w:rsidP="002111E4">
      <w:pPr>
        <w:pStyle w:val="BodyText"/>
      </w:pPr>
      <w:r>
        <w:t>We planned to retrieve primary studies found with a systematic review</w:t>
      </w:r>
      <w:r w:rsidR="002111E4">
        <w:t xml:space="preserve"> if the results data were missing, incomplete or problematic. </w:t>
      </w:r>
      <w:r w:rsidR="002111E4" w:rsidRPr="00B37248">
        <w:t xml:space="preserve">Given time and resource constraints, we did not </w:t>
      </w:r>
      <w:r w:rsidR="002111E4">
        <w:t xml:space="preserve">return to the primary studies for any </w:t>
      </w:r>
      <w:r w:rsidR="002111E4" w:rsidRPr="00B37248">
        <w:t>additional information.</w:t>
      </w:r>
    </w:p>
    <w:p w14:paraId="3C1FD4F0" w14:textId="7C8C7B1F" w:rsidR="0069518A" w:rsidRPr="00B37248" w:rsidRDefault="0069518A" w:rsidP="00DE0B15">
      <w:pPr>
        <w:pStyle w:val="BodyText"/>
      </w:pPr>
    </w:p>
    <w:p w14:paraId="5B33DB0F" w14:textId="15B9B134" w:rsidR="00073054" w:rsidRDefault="00073054" w:rsidP="006101F0">
      <w:pPr>
        <w:pStyle w:val="BodyText"/>
      </w:pPr>
      <w:r>
        <w:br w:type="page"/>
      </w:r>
    </w:p>
    <w:p w14:paraId="7A19EC74" w14:textId="017A386C" w:rsidR="00073054" w:rsidRPr="00B37248" w:rsidRDefault="0026277F" w:rsidP="00073054">
      <w:pPr>
        <w:pStyle w:val="Heading1"/>
      </w:pPr>
      <w:bookmarkStart w:id="370" w:name="_Toc165548546"/>
      <w:r>
        <w:lastRenderedPageBreak/>
        <w:t>How comments from Methodological review were addressed</w:t>
      </w:r>
      <w:bookmarkEnd w:id="370"/>
      <w:r w:rsidR="00073054" w:rsidRPr="00B37248">
        <w:t xml:space="preserve"> </w:t>
      </w:r>
    </w:p>
    <w:p w14:paraId="4F5DCBA5" w14:textId="77777777" w:rsidR="00FE2A3E" w:rsidRPr="00452FC1" w:rsidRDefault="00FE2A3E" w:rsidP="00452FC1">
      <w:pPr>
        <w:pStyle w:val="BodyText"/>
      </w:pPr>
      <w:r w:rsidRPr="00452FC1">
        <w:t xml:space="preserve">Methodological review (or peer review) was conducted to appraise the methodological quality and assess the appropriateness of reporting for this systematic review (including appendices).  </w:t>
      </w:r>
    </w:p>
    <w:p w14:paraId="5C5A5BC5" w14:textId="77777777" w:rsidR="00FE2A3E" w:rsidRPr="00452FC1" w:rsidRDefault="00FE2A3E" w:rsidP="00452FC1">
      <w:pPr>
        <w:pStyle w:val="BodyText"/>
      </w:pPr>
      <w:r w:rsidRPr="00452FC1">
        <w:t xml:space="preserve">For reporting, the methodological review assessed the systematic review against the PRISMA (Preferred Reporting Items for Systematic Reviews and Meta-Analysis) Checklist (2020) and where applicable, the MECIR (Methodological Expectations of Cochrane Intervention Reviews) manual. </w:t>
      </w:r>
    </w:p>
    <w:p w14:paraId="117F84D0" w14:textId="77777777" w:rsidR="00FE2A3E" w:rsidRPr="00452FC1" w:rsidRDefault="00FE2A3E" w:rsidP="00452FC1">
      <w:pPr>
        <w:pStyle w:val="BodyText"/>
      </w:pPr>
      <w:r w:rsidRPr="00452FC1">
        <w:t>The ROBIS (Risk of Bias in Systematic Reviews) tool was used to assess the methodological quality of the systematic review, to ensure it was designed and conducted in accordance with:</w:t>
      </w:r>
    </w:p>
    <w:p w14:paraId="6416D6C8" w14:textId="77777777" w:rsidR="00FE2A3E" w:rsidRPr="00452FC1" w:rsidRDefault="00FE2A3E" w:rsidP="00452FC1">
      <w:pPr>
        <w:pStyle w:val="Bullet12"/>
      </w:pPr>
      <w:r w:rsidRPr="00452FC1">
        <w:t>NHMRC’s Developing your Guideline module in NHMRC’s Guidelines for Guidelines Handbook</w:t>
      </w:r>
    </w:p>
    <w:p w14:paraId="5B3AB1D6" w14:textId="77777777" w:rsidR="00FE2A3E" w:rsidRPr="00452FC1" w:rsidRDefault="00FE2A3E" w:rsidP="00452FC1">
      <w:pPr>
        <w:pStyle w:val="Bullet12"/>
      </w:pPr>
      <w:r w:rsidRPr="00452FC1">
        <w:t>Cochrane Handbook for Systematic Reviews of Interventions (updated 2022)</w:t>
      </w:r>
    </w:p>
    <w:p w14:paraId="75C55041" w14:textId="77777777" w:rsidR="00FE2A3E" w:rsidRPr="00452FC1" w:rsidRDefault="00FE2A3E" w:rsidP="00452FC1">
      <w:pPr>
        <w:pStyle w:val="Bullet12"/>
      </w:pPr>
      <w:r w:rsidRPr="00452FC1">
        <w:t xml:space="preserve">GRADE guidance and GRADE working group criteria for determining whether the GRADE approach was used (GRADE handbook). </w:t>
      </w:r>
    </w:p>
    <w:p w14:paraId="2DA4D4EF" w14:textId="77777777" w:rsidR="00FE2A3E" w:rsidRPr="00452FC1" w:rsidRDefault="00FE2A3E" w:rsidP="00452FC1">
      <w:pPr>
        <w:pStyle w:val="BodyText"/>
      </w:pPr>
      <w:r w:rsidRPr="00452FC1">
        <w:t xml:space="preserve">The ROBIS assessment included specification and application of criteria for considering studies for the review and synthesis, search methods, data extraction and analysis, assessment of risk of bias of studies, assessment of the certainty of evidence using GRADE, and the interpretation and summary of findings. </w:t>
      </w:r>
    </w:p>
    <w:p w14:paraId="2789B077" w14:textId="77777777" w:rsidR="00FE2A3E" w:rsidRPr="00452FC1" w:rsidRDefault="00FE2A3E" w:rsidP="00452FC1">
      <w:pPr>
        <w:pStyle w:val="BodyText"/>
      </w:pPr>
      <w:r w:rsidRPr="00452FC1">
        <w:t>The systematic review (including appendices) has been updated to reflect the amendments suggested by methodological review and NHMRC’s Natural Therapies Working Committee, where appropriate. In summary, updates included additional information and/ or clarification of the Plain Language Summary, Executive Summary, Results sections and Appendices, including:</w:t>
      </w:r>
    </w:p>
    <w:p w14:paraId="00BD2EA4" w14:textId="77777777" w:rsidR="00795712" w:rsidRPr="00D45061" w:rsidRDefault="00795712" w:rsidP="00676C5B">
      <w:pPr>
        <w:pStyle w:val="Bullet12"/>
      </w:pPr>
      <w:r w:rsidRPr="00D45061">
        <w:t xml:space="preserve">Clarification of terminology between the main systematic review of shiatsu and the Supplementary overview of acupressure. </w:t>
      </w:r>
    </w:p>
    <w:p w14:paraId="4C1645E6" w14:textId="20126B0E" w:rsidR="00902D73" w:rsidRPr="00D45061" w:rsidRDefault="00445A8D" w:rsidP="00676C5B">
      <w:pPr>
        <w:pStyle w:val="Bullet12"/>
      </w:pPr>
      <w:r w:rsidRPr="00D45061">
        <w:t xml:space="preserve">Additional information provided </w:t>
      </w:r>
      <w:r w:rsidR="00CC582A" w:rsidRPr="00D45061">
        <w:t xml:space="preserve">in the discussion </w:t>
      </w:r>
      <w:r w:rsidRPr="00D45061">
        <w:t xml:space="preserve">on the number of studies in </w:t>
      </w:r>
      <w:r w:rsidR="007C78C1" w:rsidRPr="00D45061">
        <w:t>languages other than English</w:t>
      </w:r>
      <w:r w:rsidR="00CC582A" w:rsidRPr="00D45061">
        <w:t>, and whether they might have affected conclusions.</w:t>
      </w:r>
    </w:p>
    <w:p w14:paraId="002BD6A4" w14:textId="7DAC49A6" w:rsidR="009863F5" w:rsidRPr="00D45061" w:rsidRDefault="009863F5" w:rsidP="00676C5B">
      <w:pPr>
        <w:pStyle w:val="Bullet12"/>
      </w:pPr>
      <w:r w:rsidRPr="00D45061">
        <w:t xml:space="preserve">Clarification of </w:t>
      </w:r>
      <w:r w:rsidR="00B66EAE" w:rsidRPr="00D45061">
        <w:t>what was meant by</w:t>
      </w:r>
      <w:r w:rsidRPr="00D45061">
        <w:t xml:space="preserve"> sham comparators</w:t>
      </w:r>
      <w:r w:rsidR="00795712" w:rsidRPr="00D45061">
        <w:t xml:space="preserve"> provided in the Appendix</w:t>
      </w:r>
      <w:r w:rsidR="007F6654" w:rsidRPr="00D45061">
        <w:t xml:space="preserve">, and the term sham used throughout instead of placebo as this better reflected the comparator. </w:t>
      </w:r>
    </w:p>
    <w:p w14:paraId="14FCD72F" w14:textId="6D36CFC6" w:rsidR="0026277F" w:rsidRPr="00D45061" w:rsidRDefault="00E9011F" w:rsidP="00676C5B">
      <w:pPr>
        <w:pStyle w:val="Bullet12"/>
      </w:pPr>
      <w:r w:rsidRPr="00D45061">
        <w:t xml:space="preserve">Clarification </w:t>
      </w:r>
      <w:r w:rsidR="005529F5" w:rsidRPr="00D45061">
        <w:t xml:space="preserve">or addition </w:t>
      </w:r>
      <w:r w:rsidRPr="00D45061">
        <w:t>of footnotes</w:t>
      </w:r>
      <w:r w:rsidR="005D526B" w:rsidRPr="00D45061">
        <w:t xml:space="preserve"> </w:t>
      </w:r>
      <w:r w:rsidR="005529F5" w:rsidRPr="00D45061">
        <w:t xml:space="preserve">for the Summary of Findings tables </w:t>
      </w:r>
      <w:r w:rsidR="005D526B" w:rsidRPr="00D45061">
        <w:t>where appropriate</w:t>
      </w:r>
      <w:r w:rsidR="00EE2F83" w:rsidRPr="00D45061">
        <w:t>.</w:t>
      </w:r>
      <w:r w:rsidRPr="00D45061">
        <w:t xml:space="preserve"> </w:t>
      </w:r>
    </w:p>
    <w:p w14:paraId="0864B36D" w14:textId="77777777" w:rsidR="002530BD" w:rsidRPr="00452FC1" w:rsidRDefault="002530BD" w:rsidP="00452FC1">
      <w:pPr>
        <w:pStyle w:val="BodyText"/>
      </w:pPr>
      <w:r w:rsidRPr="00452FC1">
        <w:t>A detailed record of responses to all comments indicating changes that were made was provided to NHMRC together with the amended Report and Appendices documents.</w:t>
      </w:r>
    </w:p>
    <w:p w14:paraId="0FCFC9F2" w14:textId="77777777" w:rsidR="0069518A" w:rsidRPr="006101F0" w:rsidRDefault="0069518A" w:rsidP="006101F0">
      <w:pPr>
        <w:pStyle w:val="BodyText"/>
        <w:sectPr w:rsidR="0069518A" w:rsidRPr="006101F0" w:rsidSect="00752FCF">
          <w:headerReference w:type="even" r:id="rId34"/>
          <w:headerReference w:type="default" r:id="rId35"/>
          <w:headerReference w:type="first" r:id="rId36"/>
          <w:pgSz w:w="11905" w:h="16837" w:code="9"/>
          <w:pgMar w:top="1440" w:right="1080" w:bottom="1440" w:left="1080" w:header="720" w:footer="397" w:gutter="0"/>
          <w:paperSrc w:first="261" w:other="261"/>
          <w:cols w:space="708"/>
          <w:docGrid w:linePitch="299"/>
        </w:sectPr>
      </w:pPr>
    </w:p>
    <w:p w14:paraId="6F67B027" w14:textId="77777777" w:rsidR="00901C90" w:rsidRPr="00B37248" w:rsidRDefault="00901C90" w:rsidP="00B41FB0">
      <w:pPr>
        <w:pStyle w:val="H1-NoNumColour"/>
      </w:pPr>
      <w:bookmarkStart w:id="371" w:name="_Toc165548547"/>
      <w:r w:rsidRPr="00B37248">
        <w:lastRenderedPageBreak/>
        <w:t>References</w:t>
      </w:r>
      <w:bookmarkEnd w:id="371"/>
    </w:p>
    <w:p w14:paraId="0FED8C99" w14:textId="3598E67C" w:rsidR="00A34EDC" w:rsidRPr="00A34EDC" w:rsidRDefault="00901C90" w:rsidP="00AC414C">
      <w:pPr>
        <w:pStyle w:val="EndNoteBibliography"/>
      </w:pPr>
      <w:r w:rsidRPr="00B37248">
        <w:rPr>
          <w:noProof w:val="0"/>
        </w:rPr>
        <w:fldChar w:fldCharType="begin"/>
      </w:r>
      <w:r w:rsidRPr="00B37248">
        <w:rPr>
          <w:noProof w:val="0"/>
        </w:rPr>
        <w:instrText xml:space="preserve"> ADDIN EN.REFLIST </w:instrText>
      </w:r>
      <w:r w:rsidRPr="00B37248">
        <w:rPr>
          <w:noProof w:val="0"/>
        </w:rPr>
        <w:fldChar w:fldCharType="separate"/>
      </w:r>
      <w:bookmarkStart w:id="372" w:name="_ENREF_1"/>
      <w:r w:rsidR="00A34EDC" w:rsidRPr="00A34EDC">
        <w:t>1.</w:t>
      </w:r>
      <w:r w:rsidR="00A34EDC" w:rsidRPr="00A34EDC">
        <w:tab/>
        <w:t xml:space="preserve">Australian Government Department of Health. The 2015 Review of the Australian Government Rebate on Private Health Insurance for Natural Therapies 2019. [Accessed. Available from: </w:t>
      </w:r>
      <w:hyperlink r:id="rId37" w:history="1">
        <w:r w:rsidR="00A34EDC" w:rsidRPr="00A34EDC">
          <w:rPr>
            <w:rStyle w:val="Hyperlink"/>
            <w:rFonts w:cs="Calibri"/>
          </w:rPr>
          <w:t>https://www.health.gov.au/internet/main/publishing.nsf/Content/phi-natural-therapies</w:t>
        </w:r>
      </w:hyperlink>
      <w:r w:rsidR="00A34EDC" w:rsidRPr="00A34EDC">
        <w:t>.</w:t>
      </w:r>
      <w:bookmarkEnd w:id="372"/>
    </w:p>
    <w:p w14:paraId="18FEA084" w14:textId="67860061" w:rsidR="00A34EDC" w:rsidRPr="00A34EDC" w:rsidRDefault="00A34EDC" w:rsidP="00AC414C">
      <w:pPr>
        <w:pStyle w:val="EndNoteBibliography"/>
      </w:pPr>
      <w:bookmarkStart w:id="373" w:name="_ENREF_2"/>
      <w:r w:rsidRPr="00A34EDC">
        <w:t>2.</w:t>
      </w:r>
      <w:r w:rsidRPr="00A34EDC">
        <w:tab/>
        <w:t xml:space="preserve">Higgins JPT, Lasserson T, Chandler J, Tovey D, Thomas J, Flemyng E, et al. Methodological Expectations of Cochrane Intervention Reviews. London: Cochrane; 2019 [cited 2019]. Available from: </w:t>
      </w:r>
      <w:hyperlink r:id="rId38" w:history="1">
        <w:r w:rsidRPr="00A34EDC">
          <w:rPr>
            <w:rStyle w:val="Hyperlink"/>
            <w:rFonts w:cs="Calibri"/>
          </w:rPr>
          <w:t>https://community.cochrane.org/mecir-manual</w:t>
        </w:r>
      </w:hyperlink>
      <w:r w:rsidRPr="00A34EDC">
        <w:t>.</w:t>
      </w:r>
      <w:bookmarkEnd w:id="373"/>
    </w:p>
    <w:p w14:paraId="29B90428" w14:textId="77777777" w:rsidR="00A34EDC" w:rsidRPr="00A34EDC" w:rsidRDefault="00A34EDC" w:rsidP="00AC414C">
      <w:pPr>
        <w:pStyle w:val="EndNoteBibliography"/>
      </w:pPr>
      <w:bookmarkStart w:id="374" w:name="_ENREF_3"/>
      <w:r w:rsidRPr="00A34EDC">
        <w:t>3.</w:t>
      </w:r>
      <w:r w:rsidRPr="00A34EDC">
        <w:tab/>
        <w:t>Moher D, Liberati A, Tetzlaff J, Altman DG, Group P. Preferred reporting items for systematic reviews and meta-analyses: the PRISMA statement.</w:t>
      </w:r>
      <w:r w:rsidRPr="00A34EDC">
        <w:rPr>
          <w:i/>
        </w:rPr>
        <w:t xml:space="preserve"> PLoS Med</w:t>
      </w:r>
      <w:r w:rsidRPr="00A34EDC">
        <w:t>. 2009;6(7):e1000097. 10.1371/journal.pmed.1000097</w:t>
      </w:r>
      <w:bookmarkEnd w:id="374"/>
    </w:p>
    <w:p w14:paraId="19C77D92" w14:textId="75B6BF8E" w:rsidR="00A34EDC" w:rsidRPr="00A34EDC" w:rsidRDefault="00A34EDC" w:rsidP="00AC414C">
      <w:pPr>
        <w:pStyle w:val="EndNoteBibliography"/>
      </w:pPr>
      <w:bookmarkStart w:id="375" w:name="_ENREF_4"/>
      <w:r w:rsidRPr="00A34EDC">
        <w:t>4.</w:t>
      </w:r>
      <w:r w:rsidRPr="00A34EDC">
        <w:tab/>
        <w:t xml:space="preserve">Churchill R, Lasserson T, Chandler J, Tovey D, Thomas J, Flemyng E, et al. Standards for the reporting of new Cochrane Intervention Reviews. 2019  [cited 4 June 2020]. In: Methodological Expectations of Cochrane Intervention Reviews [Internet]. London: Cochrane, [cited 4 June 2020]. Available from: </w:t>
      </w:r>
      <w:hyperlink r:id="rId39" w:history="1">
        <w:r w:rsidRPr="00A34EDC">
          <w:rPr>
            <w:rStyle w:val="Hyperlink"/>
            <w:rFonts w:cs="Calibri"/>
          </w:rPr>
          <w:t>https://community.cochrane.org/mecir-manual/standards-reporting-new-cochrane-intervention-reviews-r1-r109</w:t>
        </w:r>
      </w:hyperlink>
      <w:r w:rsidRPr="00A34EDC">
        <w:t>.</w:t>
      </w:r>
      <w:bookmarkEnd w:id="375"/>
    </w:p>
    <w:p w14:paraId="28E2D230" w14:textId="0C6F1785" w:rsidR="00A34EDC" w:rsidRPr="00A34EDC" w:rsidRDefault="00A34EDC" w:rsidP="00AC414C">
      <w:pPr>
        <w:pStyle w:val="EndNoteBibliography"/>
      </w:pPr>
      <w:bookmarkStart w:id="376" w:name="_ENREF_5"/>
      <w:r w:rsidRPr="00A34EDC">
        <w:t>5.</w:t>
      </w:r>
      <w:r w:rsidRPr="00A34EDC">
        <w:tab/>
        <w:t xml:space="preserve">Schünemann H, Brożek J, Guyatt G, Oxman A. GRADE Handbook. Handbook for grading the quality of evidence and the strength of recommendations using the GRADE approach [Internet]. 2013. [Accessed; (Updated October 2013). Available from: </w:t>
      </w:r>
      <w:hyperlink r:id="rId40" w:history="1">
        <w:r w:rsidRPr="00A34EDC">
          <w:rPr>
            <w:rStyle w:val="Hyperlink"/>
            <w:rFonts w:cs="Calibri"/>
          </w:rPr>
          <w:t>https://gdt.gradepro.org/app/handbook/handbook.html</w:t>
        </w:r>
      </w:hyperlink>
      <w:r w:rsidRPr="00A34EDC">
        <w:t>.</w:t>
      </w:r>
      <w:bookmarkEnd w:id="376"/>
    </w:p>
    <w:p w14:paraId="21D5A6EB" w14:textId="77777777" w:rsidR="00A34EDC" w:rsidRPr="00A34EDC" w:rsidRDefault="00A34EDC" w:rsidP="00AC414C">
      <w:pPr>
        <w:pStyle w:val="EndNoteBibliography"/>
      </w:pPr>
      <w:bookmarkStart w:id="377" w:name="_ENREF_6"/>
      <w:r w:rsidRPr="00A34EDC">
        <w:t>6.</w:t>
      </w:r>
      <w:r w:rsidRPr="00A34EDC">
        <w:tab/>
        <w:t>Donoyama N, Satoh T, Hamano T. Effects of Anma massage therapy (Japanese massage) for gynecological cancer survivors: study protocol for a randomized controlled trial.</w:t>
      </w:r>
      <w:r w:rsidRPr="00A34EDC">
        <w:rPr>
          <w:i/>
        </w:rPr>
        <w:t xml:space="preserve"> Trials</w:t>
      </w:r>
      <w:r w:rsidRPr="00A34EDC">
        <w:t>. 2013;14:233. 10.1186/1745-6215-14-233</w:t>
      </w:r>
      <w:bookmarkEnd w:id="377"/>
    </w:p>
    <w:p w14:paraId="237AD2C6" w14:textId="77777777" w:rsidR="00A34EDC" w:rsidRPr="00A34EDC" w:rsidRDefault="00A34EDC" w:rsidP="00AC414C">
      <w:pPr>
        <w:pStyle w:val="EndNoteBibliography"/>
      </w:pPr>
      <w:bookmarkStart w:id="378" w:name="_ENREF_7"/>
      <w:r w:rsidRPr="00A34EDC">
        <w:t>7.</w:t>
      </w:r>
      <w:r w:rsidRPr="00A34EDC">
        <w:tab/>
        <w:t>Donoyama N, Satoh T, Hamano T, Ohkoshi N, Onuki M. Physical effects of Anma therapy (Japanese massage) for gynecologic cancer survivors: A randomized controlled trial.</w:t>
      </w:r>
      <w:r w:rsidRPr="00A34EDC">
        <w:rPr>
          <w:i/>
        </w:rPr>
        <w:t xml:space="preserve"> Gynecol Oncol</w:t>
      </w:r>
      <w:r w:rsidRPr="00A34EDC">
        <w:t>. 2016;142(3):531-8. 10.1016/j.ygyno.2016.06.022</w:t>
      </w:r>
      <w:bookmarkEnd w:id="378"/>
    </w:p>
    <w:p w14:paraId="465C6313" w14:textId="77777777" w:rsidR="00A34EDC" w:rsidRPr="00A34EDC" w:rsidRDefault="00A34EDC" w:rsidP="00AC414C">
      <w:pPr>
        <w:pStyle w:val="EndNoteBibliography"/>
      </w:pPr>
      <w:bookmarkStart w:id="379" w:name="_ENREF_8"/>
      <w:r w:rsidRPr="00A34EDC">
        <w:t>8.</w:t>
      </w:r>
      <w:r w:rsidRPr="00A34EDC">
        <w:tab/>
        <w:t>Donoyama N, Satoh T, Hamano T, Ohkoshi N, Onuki M. Effects of Anma therapy (Japanese massage) on health-related quality of life in gynecologic cancer survivors: A randomized controlled trial.</w:t>
      </w:r>
      <w:r w:rsidRPr="00A34EDC">
        <w:rPr>
          <w:i/>
        </w:rPr>
        <w:t xml:space="preserve"> PLoS ONE</w:t>
      </w:r>
      <w:r w:rsidRPr="00A34EDC">
        <w:t>. 2018;13(5):e0196638. 10.1371/journal.pone.0196638</w:t>
      </w:r>
      <w:bookmarkEnd w:id="379"/>
    </w:p>
    <w:p w14:paraId="5008478F" w14:textId="42AFBB46" w:rsidR="00A34EDC" w:rsidRPr="00A34EDC" w:rsidRDefault="00A34EDC" w:rsidP="00AC414C">
      <w:pPr>
        <w:pStyle w:val="EndNoteBibliography"/>
      </w:pPr>
      <w:bookmarkStart w:id="380" w:name="_ENREF_9"/>
      <w:r w:rsidRPr="00A34EDC">
        <w:t>9.</w:t>
      </w:r>
      <w:r w:rsidRPr="00A34EDC">
        <w:tab/>
        <w:t>Jprn U. Effects of continuous traditional Japanese massage therapy (Anma therapy) for cancer survivors: a randomized controlled trial.</w:t>
      </w:r>
      <w:r w:rsidRPr="00A34EDC">
        <w:rPr>
          <w:i/>
        </w:rPr>
        <w:t xml:space="preserve"> </w:t>
      </w:r>
      <w:hyperlink r:id="rId41" w:history="1">
        <w:r w:rsidRPr="00A34EDC">
          <w:rPr>
            <w:rStyle w:val="Hyperlink"/>
            <w:rFonts w:cs="Calibri"/>
            <w:i/>
          </w:rPr>
          <w:t>http://wwwwhoint/trialsearch/Trial2aspx?TrialID=JPRN-UMIN000009097</w:t>
        </w:r>
      </w:hyperlink>
      <w:r w:rsidRPr="00A34EDC">
        <w:t xml:space="preserve">. 2012. </w:t>
      </w:r>
      <w:bookmarkEnd w:id="380"/>
    </w:p>
    <w:p w14:paraId="4BAB72EF" w14:textId="77777777" w:rsidR="00A34EDC" w:rsidRPr="00A34EDC" w:rsidRDefault="00A34EDC" w:rsidP="00AC414C">
      <w:pPr>
        <w:pStyle w:val="EndNoteBibliography"/>
      </w:pPr>
      <w:bookmarkStart w:id="381" w:name="_ENREF_10"/>
      <w:r w:rsidRPr="00A34EDC">
        <w:t>10.</w:t>
      </w:r>
      <w:r w:rsidRPr="00A34EDC">
        <w:tab/>
        <w:t>Nozomi D. Effects of Anma Therapy (Japanese Massage) on Subjective Physical Symptoms in Gynecologic Cancer Survivors: Data from a Randomized Controlled Trial...81st Annual Meeting.</w:t>
      </w:r>
      <w:r w:rsidRPr="00A34EDC">
        <w:rPr>
          <w:i/>
        </w:rPr>
        <w:t xml:space="preserve"> Journal of the Japanese Society of Balneology, Climatology &amp; Physical Medicine</w:t>
      </w:r>
      <w:r w:rsidRPr="00A34EDC">
        <w:t xml:space="preserve">. 2017;80(1):21-. </w:t>
      </w:r>
      <w:bookmarkEnd w:id="381"/>
    </w:p>
    <w:p w14:paraId="2549485A" w14:textId="77777777" w:rsidR="00A34EDC" w:rsidRPr="00A34EDC" w:rsidRDefault="00A34EDC" w:rsidP="00AC414C">
      <w:pPr>
        <w:pStyle w:val="EndNoteBibliography"/>
      </w:pPr>
      <w:bookmarkStart w:id="382" w:name="_ENREF_11"/>
      <w:r w:rsidRPr="00A34EDC">
        <w:t>11.</w:t>
      </w:r>
      <w:r w:rsidRPr="00A34EDC">
        <w:tab/>
        <w:t>Musoro JZ, Coens C, Greimel E, King MT, Sprangers MAG, Nordin A, et al. Minimally important differences for interpreting European Organisation for Research and Treatment of Cancer (EORTC) Quality of life Questionnaire core 30 scores in patients with ovarian cancer.</w:t>
      </w:r>
      <w:r w:rsidRPr="00A34EDC">
        <w:rPr>
          <w:i/>
        </w:rPr>
        <w:t xml:space="preserve"> Gynecologic Oncology</w:t>
      </w:r>
      <w:r w:rsidRPr="00A34EDC">
        <w:t>. 2020;159(2):515-21. 10.1016/j.ygyno.2020.09.007</w:t>
      </w:r>
      <w:bookmarkEnd w:id="382"/>
    </w:p>
    <w:p w14:paraId="5AA8EE63" w14:textId="77777777" w:rsidR="00A34EDC" w:rsidRPr="00A34EDC" w:rsidRDefault="00A34EDC" w:rsidP="00AC414C">
      <w:pPr>
        <w:pStyle w:val="EndNoteBibliography"/>
      </w:pPr>
      <w:bookmarkStart w:id="383" w:name="_ENREF_12"/>
      <w:r w:rsidRPr="00A34EDC">
        <w:t>12.</w:t>
      </w:r>
      <w:r w:rsidRPr="00A34EDC">
        <w:tab/>
        <w:t>Stern AF. The Hospital Anxiety and Depression Scale.</w:t>
      </w:r>
      <w:r w:rsidRPr="00A34EDC">
        <w:rPr>
          <w:i/>
        </w:rPr>
        <w:t xml:space="preserve"> Occupational Medicine</w:t>
      </w:r>
      <w:r w:rsidRPr="00A34EDC">
        <w:t>. 2014;64(5):393-4. 10.1093/occmed/kqu024</w:t>
      </w:r>
      <w:bookmarkEnd w:id="383"/>
    </w:p>
    <w:p w14:paraId="09A11519" w14:textId="77777777" w:rsidR="00A34EDC" w:rsidRPr="00A34EDC" w:rsidRDefault="00A34EDC" w:rsidP="00AC414C">
      <w:pPr>
        <w:pStyle w:val="EndNoteBibliography"/>
      </w:pPr>
      <w:bookmarkStart w:id="384" w:name="_ENREF_13"/>
      <w:r w:rsidRPr="00A34EDC">
        <w:t>13.</w:t>
      </w:r>
      <w:r w:rsidRPr="00A34EDC">
        <w:tab/>
        <w:t>Matsuura Y, Hata Y, Yamaguchi T, Tanaka N, Kakudo M. Structure of bonito heart ferricytochrome c and some remarks on molecular interaction in its crystalline state.</w:t>
      </w:r>
      <w:r w:rsidRPr="00A34EDC">
        <w:rPr>
          <w:i/>
        </w:rPr>
        <w:t xml:space="preserve"> J Biochem</w:t>
      </w:r>
      <w:r w:rsidRPr="00A34EDC">
        <w:t xml:space="preserve">. 1979;85(3):729-37. </w:t>
      </w:r>
      <w:bookmarkEnd w:id="384"/>
    </w:p>
    <w:p w14:paraId="53E7D14D" w14:textId="77777777" w:rsidR="00A34EDC" w:rsidRPr="00A34EDC" w:rsidRDefault="00A34EDC" w:rsidP="00AC414C">
      <w:pPr>
        <w:pStyle w:val="EndNoteBibliography"/>
      </w:pPr>
      <w:bookmarkStart w:id="385" w:name="_ENREF_14"/>
      <w:r w:rsidRPr="00A34EDC">
        <w:t>14.</w:t>
      </w:r>
      <w:r w:rsidRPr="00A34EDC">
        <w:tab/>
        <w:t>Guo L, Fu X, Jiang ZM, Xu AG. Acupoint massage nursing conducive to improve curative effect of the obesity patients who are complicated with hypertension and are treated by oral drugs.</w:t>
      </w:r>
      <w:r w:rsidRPr="00A34EDC">
        <w:rPr>
          <w:i/>
        </w:rPr>
        <w:t xml:space="preserve"> Int J Clin Exp Med</w:t>
      </w:r>
      <w:r w:rsidRPr="00A34EDC">
        <w:t xml:space="preserve">. 2015;8(7):11727-33. </w:t>
      </w:r>
      <w:bookmarkEnd w:id="385"/>
    </w:p>
    <w:p w14:paraId="7464B1FF" w14:textId="503C5123" w:rsidR="00A34EDC" w:rsidRPr="00A34EDC" w:rsidRDefault="00A34EDC" w:rsidP="00AC414C">
      <w:pPr>
        <w:pStyle w:val="EndNoteBibliography"/>
      </w:pPr>
      <w:bookmarkStart w:id="386" w:name="_ENREF_15"/>
      <w:r w:rsidRPr="00A34EDC">
        <w:t>15.</w:t>
      </w:r>
      <w:r w:rsidRPr="00A34EDC">
        <w:tab/>
        <w:t>Yan BH, Peng QS, Wei QH, Feng F. The effect of meridian massage on BM, BMI, WC and HC in simple obesity patients: A randomized controlled trial.</w:t>
      </w:r>
      <w:r w:rsidRPr="00A34EDC">
        <w:rPr>
          <w:i/>
        </w:rPr>
        <w:t xml:space="preserve"> World Journal of Acupuncture - Moxibustion</w:t>
      </w:r>
      <w:r w:rsidRPr="00A34EDC">
        <w:t xml:space="preserve">. 2014;24(1):6-50. </w:t>
      </w:r>
      <w:hyperlink r:id="rId42" w:history="1">
        <w:r w:rsidRPr="00A34EDC">
          <w:rPr>
            <w:rStyle w:val="Hyperlink"/>
            <w:rFonts w:cs="Calibri"/>
          </w:rPr>
          <w:t>http://dx.doi.org/10.1016/S1003-5257%2814%2960034-9</w:t>
        </w:r>
        <w:bookmarkEnd w:id="386"/>
      </w:hyperlink>
    </w:p>
    <w:p w14:paraId="2EF1071F" w14:textId="5848FE8C" w:rsidR="00A34EDC" w:rsidRPr="00A34EDC" w:rsidRDefault="00A34EDC" w:rsidP="00AC414C">
      <w:pPr>
        <w:pStyle w:val="EndNoteBibliography"/>
      </w:pPr>
      <w:bookmarkStart w:id="387" w:name="_ENREF_16"/>
      <w:r w:rsidRPr="00A34EDC">
        <w:t>16.</w:t>
      </w:r>
      <w:r w:rsidRPr="00A34EDC">
        <w:tab/>
        <w:t xml:space="preserve">Australian Institute of Health and Welfare. Overweight and obesity 2020 [cited 25 March 2022]. Available from: </w:t>
      </w:r>
      <w:hyperlink r:id="rId43" w:history="1">
        <w:r w:rsidRPr="00A34EDC">
          <w:rPr>
            <w:rStyle w:val="Hyperlink"/>
            <w:rFonts w:cs="Calibri"/>
          </w:rPr>
          <w:t>https://www.aihw.gov.au/reports/australias-health/overweight-and-obesity%20</w:t>
        </w:r>
      </w:hyperlink>
      <w:r w:rsidRPr="00A34EDC">
        <w:t>.</w:t>
      </w:r>
      <w:bookmarkEnd w:id="387"/>
    </w:p>
    <w:p w14:paraId="786DD981" w14:textId="1829F3CE" w:rsidR="00A34EDC" w:rsidRPr="00A34EDC" w:rsidRDefault="00A34EDC" w:rsidP="00AC414C">
      <w:pPr>
        <w:pStyle w:val="EndNoteBibliography"/>
      </w:pPr>
      <w:bookmarkStart w:id="388" w:name="_ENREF_17"/>
      <w:r w:rsidRPr="00A34EDC">
        <w:t>17.</w:t>
      </w:r>
      <w:r w:rsidRPr="00A34EDC">
        <w:tab/>
        <w:t xml:space="preserve">Sheps S. Pulse pressure: An indicator of heart health? 2021 [cited 14 February 2022]. Available from: </w:t>
      </w:r>
      <w:hyperlink r:id="rId44" w:anchor=":~:text=Blood%20pressure%20readings%20are%20given,between%20beats%20(diastolic%20pressure" w:history="1">
        <w:r w:rsidRPr="00A34EDC">
          <w:rPr>
            <w:rStyle w:val="Hyperlink"/>
            <w:rFonts w:cs="Calibri"/>
          </w:rPr>
          <w:t>https://www.mayoclinic.org/diseases-conditions/high-blood-pressure/expert-answers/pulse-pressure/faq-</w:t>
        </w:r>
        <w:r w:rsidRPr="00A34EDC">
          <w:rPr>
            <w:rStyle w:val="Hyperlink"/>
            <w:rFonts w:cs="Calibri"/>
          </w:rPr>
          <w:lastRenderedPageBreak/>
          <w:t>20058189#:~:text=Blood%20pressure%20readings%20are%20given,between%20beats%20(diastolic%20pressure</w:t>
        </w:r>
      </w:hyperlink>
      <w:r w:rsidRPr="00A34EDC">
        <w:t>).</w:t>
      </w:r>
      <w:bookmarkEnd w:id="388"/>
    </w:p>
    <w:p w14:paraId="4104A101" w14:textId="77777777" w:rsidR="00A34EDC" w:rsidRPr="00A34EDC" w:rsidRDefault="00A34EDC" w:rsidP="00AC414C">
      <w:pPr>
        <w:pStyle w:val="EndNoteBibliography"/>
      </w:pPr>
      <w:bookmarkStart w:id="389" w:name="_ENREF_18"/>
      <w:r w:rsidRPr="00A34EDC">
        <w:t>18.</w:t>
      </w:r>
      <w:r w:rsidRPr="00A34EDC">
        <w:tab/>
        <w:t>Baddeley-White DS, McGowan CL, Howden R, Gordon BD, Kyberd P, Swaine IL. Blood pressure lowering effects of a novel isometric exercise device following a 4-week isometric handgrip intervention.</w:t>
      </w:r>
      <w:r w:rsidRPr="00A34EDC">
        <w:rPr>
          <w:i/>
        </w:rPr>
        <w:t xml:space="preserve"> Open Access J Sports Med</w:t>
      </w:r>
      <w:r w:rsidRPr="00A34EDC">
        <w:t>. 2019;10:89-98. 10.2147/OAJSM.S193008</w:t>
      </w:r>
      <w:bookmarkEnd w:id="389"/>
    </w:p>
    <w:p w14:paraId="7EB3F1EA" w14:textId="77777777" w:rsidR="00A34EDC" w:rsidRPr="00A34EDC" w:rsidRDefault="00A34EDC" w:rsidP="00AC414C">
      <w:pPr>
        <w:pStyle w:val="EndNoteBibliography"/>
      </w:pPr>
      <w:bookmarkStart w:id="390" w:name="_ENREF_19"/>
      <w:r w:rsidRPr="00A34EDC">
        <w:t>19.</w:t>
      </w:r>
      <w:r w:rsidRPr="00A34EDC">
        <w:tab/>
        <w:t>Lanza G, Centonze SS, Destro G, Vella V, Bellomo M, Pennisi M, et al. Shiatsu as an adjuvant therapy for depression in patients with Alzheimer's disease: a pilot study.</w:t>
      </w:r>
      <w:r w:rsidRPr="00A34EDC">
        <w:rPr>
          <w:i/>
        </w:rPr>
        <w:t xml:space="preserve"> Complementary therapies in medicine</w:t>
      </w:r>
      <w:r w:rsidRPr="00A34EDC">
        <w:t>. 2018;38:74‐8. 10.1016/j.ctim.2018.04.013</w:t>
      </w:r>
      <w:bookmarkEnd w:id="390"/>
    </w:p>
    <w:p w14:paraId="51131815" w14:textId="702730A3" w:rsidR="00A34EDC" w:rsidRPr="00A34EDC" w:rsidRDefault="00A34EDC" w:rsidP="00AC414C">
      <w:pPr>
        <w:pStyle w:val="EndNoteBibliography"/>
      </w:pPr>
      <w:bookmarkStart w:id="391" w:name="_ENREF_20"/>
      <w:r w:rsidRPr="00A34EDC">
        <w:t>20.</w:t>
      </w:r>
      <w:r w:rsidRPr="00A34EDC">
        <w:tab/>
        <w:t xml:space="preserve">Wallace M. Katz Index of Independence in Activities of Daily Living (ADL) New York University College of Nursing; 2007 [cited 28 February 2022]. Available from: </w:t>
      </w:r>
      <w:hyperlink r:id="rId45" w:history="1">
        <w:r w:rsidRPr="00A34EDC">
          <w:rPr>
            <w:rStyle w:val="Hyperlink"/>
            <w:rFonts w:cs="Calibri"/>
          </w:rPr>
          <w:t>https://geriatrictoolkit.missouri.edu/funct/Katz_ADL.pdf</w:t>
        </w:r>
      </w:hyperlink>
      <w:r w:rsidRPr="00A34EDC">
        <w:t>.</w:t>
      </w:r>
      <w:bookmarkEnd w:id="391"/>
    </w:p>
    <w:p w14:paraId="78663DBE" w14:textId="77777777" w:rsidR="00A34EDC" w:rsidRPr="00A34EDC" w:rsidRDefault="00A34EDC" w:rsidP="00AC414C">
      <w:pPr>
        <w:pStyle w:val="EndNoteBibliography"/>
      </w:pPr>
      <w:bookmarkStart w:id="392" w:name="_ENREF_21"/>
      <w:r w:rsidRPr="00A34EDC">
        <w:t>21.</w:t>
      </w:r>
      <w:r w:rsidRPr="00A34EDC">
        <w:tab/>
        <w:t>Quinten C, Kenis C, Decoster L, Debruyne PR, De Groof I, Focan C, et al. Determining clinically important differences in health-related quality of life in older patients with cancer undergoing chemotherapy or surgery.</w:t>
      </w:r>
      <w:r w:rsidRPr="00A34EDC">
        <w:rPr>
          <w:i/>
        </w:rPr>
        <w:t xml:space="preserve"> Qual Life Res</w:t>
      </w:r>
      <w:r w:rsidRPr="00A34EDC">
        <w:t>. 2019;28(3):663-76. 10.1007/s11136-018-2062-6</w:t>
      </w:r>
      <w:bookmarkEnd w:id="392"/>
    </w:p>
    <w:p w14:paraId="4F07ED69" w14:textId="401A1BB8" w:rsidR="00A34EDC" w:rsidRPr="00A34EDC" w:rsidRDefault="00A34EDC" w:rsidP="00AC414C">
      <w:pPr>
        <w:pStyle w:val="EndNoteBibliography"/>
      </w:pPr>
      <w:bookmarkStart w:id="393" w:name="_ENREF_22"/>
      <w:r w:rsidRPr="00A34EDC">
        <w:t>22.</w:t>
      </w:r>
      <w:r w:rsidRPr="00A34EDC">
        <w:tab/>
        <w:t xml:space="preserve">Independent Hospital Pricing Authority. Standardised Mini-Mental State Examination (SMMSE) 2014 [cited 10 February 2022]. Available from: </w:t>
      </w:r>
      <w:hyperlink r:id="rId46" w:history="1">
        <w:r w:rsidRPr="00A34EDC">
          <w:rPr>
            <w:rStyle w:val="Hyperlink"/>
            <w:rFonts w:cs="Calibri"/>
          </w:rPr>
          <w:t>https://www.ihpa.gov.au/sites/default/files/publications/smmse-guidelines-v2.pdf</w:t>
        </w:r>
      </w:hyperlink>
      <w:r w:rsidRPr="00A34EDC">
        <w:t>.</w:t>
      </w:r>
      <w:bookmarkEnd w:id="393"/>
    </w:p>
    <w:p w14:paraId="6592AB52" w14:textId="77777777" w:rsidR="00A34EDC" w:rsidRPr="00A34EDC" w:rsidRDefault="00A34EDC" w:rsidP="00AC414C">
      <w:pPr>
        <w:pStyle w:val="EndNoteBibliography"/>
      </w:pPr>
      <w:bookmarkStart w:id="394" w:name="_ENREF_23"/>
      <w:r w:rsidRPr="00A34EDC">
        <w:t>23.</w:t>
      </w:r>
      <w:r w:rsidRPr="00A34EDC">
        <w:tab/>
        <w:t>Andrews JS, Desai U, Kirson NY, Zichlin ML, Ball DE, Matthews BR. Disease severity and minimal clinically important differences in clinical outcome assessments for Alzheimer's disease clinical trials.</w:t>
      </w:r>
      <w:r w:rsidRPr="00A34EDC">
        <w:rPr>
          <w:i/>
        </w:rPr>
        <w:t xml:space="preserve"> Alzheimers Dement (N Y)</w:t>
      </w:r>
      <w:r w:rsidRPr="00A34EDC">
        <w:t>. 2019;5:354-63. 10.1016/j.trci.2019.06.005</w:t>
      </w:r>
      <w:bookmarkEnd w:id="394"/>
    </w:p>
    <w:p w14:paraId="05F4001A" w14:textId="20BD3014" w:rsidR="00A34EDC" w:rsidRPr="00A34EDC" w:rsidRDefault="00A34EDC" w:rsidP="00AC414C">
      <w:pPr>
        <w:pStyle w:val="EndNoteBibliography"/>
      </w:pPr>
      <w:bookmarkStart w:id="395" w:name="_ENREF_24"/>
      <w:r w:rsidRPr="00A34EDC">
        <w:t>24.</w:t>
      </w:r>
      <w:r w:rsidRPr="00A34EDC">
        <w:tab/>
        <w:t xml:space="preserve">Healthdirect. Mini-Mental State Examination (MMSE) 2019 [cited 10 February 2022]. Available from: </w:t>
      </w:r>
      <w:hyperlink r:id="rId47" w:history="1">
        <w:r w:rsidRPr="00A34EDC">
          <w:rPr>
            <w:rStyle w:val="Hyperlink"/>
            <w:rFonts w:cs="Calibri"/>
          </w:rPr>
          <w:t>https://www.healthdirect.gov.au/mini-mental-state-examination-mmse</w:t>
        </w:r>
      </w:hyperlink>
      <w:r w:rsidRPr="00A34EDC">
        <w:t>.</w:t>
      </w:r>
      <w:bookmarkEnd w:id="395"/>
    </w:p>
    <w:p w14:paraId="177A1A43" w14:textId="031EBEF7" w:rsidR="00A34EDC" w:rsidRPr="00A34EDC" w:rsidRDefault="00A34EDC" w:rsidP="00AC414C">
      <w:pPr>
        <w:pStyle w:val="EndNoteBibliography"/>
      </w:pPr>
      <w:bookmarkStart w:id="396" w:name="_ENREF_25"/>
      <w:r w:rsidRPr="00A34EDC">
        <w:t>25.</w:t>
      </w:r>
      <w:r w:rsidRPr="00A34EDC">
        <w:tab/>
        <w:t xml:space="preserve">Greenberg AS. The Geriatric Depression Scale (GDS): New York University College of Nursing; 2012 [cited 28 Februrary 2022]. Available from: </w:t>
      </w:r>
      <w:hyperlink r:id="rId48" w:history="1">
        <w:r w:rsidRPr="00A34EDC">
          <w:rPr>
            <w:rStyle w:val="Hyperlink"/>
            <w:rFonts w:cs="Calibri"/>
          </w:rPr>
          <w:t>https://wwwoundcare.ca/Uploads/ContentDocuments/Geriatric%20Depression%20Scale.pdf</w:t>
        </w:r>
      </w:hyperlink>
      <w:r w:rsidRPr="00A34EDC">
        <w:t>.</w:t>
      </w:r>
      <w:bookmarkEnd w:id="396"/>
    </w:p>
    <w:p w14:paraId="4296C7D6" w14:textId="77777777" w:rsidR="00A34EDC" w:rsidRPr="00A34EDC" w:rsidRDefault="00A34EDC" w:rsidP="00AC414C">
      <w:pPr>
        <w:pStyle w:val="EndNoteBibliography"/>
      </w:pPr>
      <w:bookmarkStart w:id="397" w:name="_ENREF_26"/>
      <w:r w:rsidRPr="00A34EDC">
        <w:t>26.</w:t>
      </w:r>
      <w:r w:rsidRPr="00A34EDC">
        <w:tab/>
        <w:t>Sato Kurebayashi LF, Rizzo Gnatta J, Kuba G, Lopes Giaponesi AL, Borges de Souza TP, Teresa Turrini RN. Massage and Reiki to reduce stress and improve quality of life: a randomized clinical trial.</w:t>
      </w:r>
      <w:r w:rsidRPr="00A34EDC">
        <w:rPr>
          <w:i/>
        </w:rPr>
        <w:t xml:space="preserve"> Revista da Escola de Enfermagem da USP</w:t>
      </w:r>
      <w:r w:rsidRPr="00A34EDC">
        <w:t>. 2020;54:1-7. 10.1590/S1980-220X2018059103612</w:t>
      </w:r>
      <w:bookmarkEnd w:id="397"/>
    </w:p>
    <w:p w14:paraId="39D1721F" w14:textId="77777777" w:rsidR="00A34EDC" w:rsidRPr="00A34EDC" w:rsidRDefault="00A34EDC" w:rsidP="00AC414C">
      <w:pPr>
        <w:pStyle w:val="EndNoteBibliography"/>
      </w:pPr>
      <w:bookmarkStart w:id="398" w:name="_ENREF_27"/>
      <w:r w:rsidRPr="00A34EDC">
        <w:t>27.</w:t>
      </w:r>
      <w:r w:rsidRPr="00A34EDC">
        <w:tab/>
        <w:t>Lucini D, Malacarne M, Solaro N, Busin S, Pagani M. Complementary medicine for the management of chronic stress: superiority of active versus passive techniques.</w:t>
      </w:r>
      <w:r w:rsidRPr="00A34EDC">
        <w:rPr>
          <w:i/>
        </w:rPr>
        <w:t xml:space="preserve"> J Hypertens</w:t>
      </w:r>
      <w:r w:rsidRPr="00A34EDC">
        <w:t>. 2009;27(12):2421-8. 10.1097/HJH.0b013e3283312c24</w:t>
      </w:r>
      <w:bookmarkEnd w:id="398"/>
    </w:p>
    <w:p w14:paraId="1C52CE19" w14:textId="77777777" w:rsidR="00A34EDC" w:rsidRPr="00A34EDC" w:rsidRDefault="00A34EDC" w:rsidP="00AC414C">
      <w:pPr>
        <w:pStyle w:val="EndNoteBibliography"/>
      </w:pPr>
      <w:bookmarkStart w:id="399" w:name="_ENREF_28"/>
      <w:r w:rsidRPr="00A34EDC">
        <w:t>28.</w:t>
      </w:r>
      <w:r w:rsidRPr="00A34EDC">
        <w:tab/>
        <w:t>Quality Metric Incorporated, editor. User’s manual for the SF-36v2 survey. 3rd ed2011.</w:t>
      </w:r>
      <w:bookmarkEnd w:id="399"/>
    </w:p>
    <w:p w14:paraId="5D4A22A2" w14:textId="77777777" w:rsidR="00A34EDC" w:rsidRPr="00A34EDC" w:rsidRDefault="00A34EDC" w:rsidP="00AC414C">
      <w:pPr>
        <w:pStyle w:val="EndNoteBibliography"/>
      </w:pPr>
      <w:bookmarkStart w:id="400" w:name="_ENREF_29"/>
      <w:r w:rsidRPr="00A34EDC">
        <w:t>29.</w:t>
      </w:r>
      <w:r w:rsidRPr="00A34EDC">
        <w:tab/>
        <w:t>de Souza TPB, Kurebayashi LFS, de Souza-Talarico JN, Turrini RNT. The effectiveness of Chair Massage on Stress and Pain in Oncology.</w:t>
      </w:r>
      <w:r w:rsidRPr="00A34EDC">
        <w:rPr>
          <w:i/>
        </w:rPr>
        <w:t xml:space="preserve"> Int J Ther Massage Bodywork</w:t>
      </w:r>
      <w:r w:rsidRPr="00A34EDC">
        <w:t>. 2021;14(3):27-38. 10.3822/ijtmb.v14i3.619</w:t>
      </w:r>
      <w:bookmarkEnd w:id="400"/>
    </w:p>
    <w:p w14:paraId="24FE6E3B" w14:textId="77777777" w:rsidR="00A34EDC" w:rsidRPr="00A34EDC" w:rsidRDefault="00A34EDC" w:rsidP="00AC414C">
      <w:pPr>
        <w:pStyle w:val="EndNoteBibliography"/>
      </w:pPr>
      <w:bookmarkStart w:id="401" w:name="_ENREF_30"/>
      <w:r w:rsidRPr="00A34EDC">
        <w:t>30.</w:t>
      </w:r>
      <w:r w:rsidRPr="00A34EDC">
        <w:tab/>
        <w:t>Khanna D, Pope JE, Khanna PP, Maloney M, Samedi N, Norrie D, et al. The minimally important difference for the fatigue visual analog scale in patients with rheumatoid arthritis followed in an academic clinical practice.</w:t>
      </w:r>
      <w:r w:rsidRPr="00A34EDC">
        <w:rPr>
          <w:i/>
        </w:rPr>
        <w:t xml:space="preserve"> J Rheumatol</w:t>
      </w:r>
      <w:r w:rsidRPr="00A34EDC">
        <w:t>. 2008;35(12):2339-43. 10.3899/jrheum.080375</w:t>
      </w:r>
      <w:bookmarkEnd w:id="401"/>
    </w:p>
    <w:p w14:paraId="1F6FABA8" w14:textId="77777777" w:rsidR="00A34EDC" w:rsidRPr="00A34EDC" w:rsidRDefault="00A34EDC" w:rsidP="00AC414C">
      <w:pPr>
        <w:pStyle w:val="EndNoteBibliography"/>
      </w:pPr>
      <w:bookmarkStart w:id="402" w:name="_ENREF_31"/>
      <w:r w:rsidRPr="00A34EDC">
        <w:t>31.</w:t>
      </w:r>
      <w:r w:rsidRPr="00A34EDC">
        <w:tab/>
        <w:t>Yue WY, Cao JM, Zhou HT, Xu RM. Tai Chi in combination with acupoint massage can improve sleep quality of elderly patients with chronic insomnia.</w:t>
      </w:r>
      <w:r w:rsidRPr="00A34EDC">
        <w:rPr>
          <w:i/>
        </w:rPr>
        <w:t xml:space="preserve"> International Journal of Clinical and Experimental Medicine</w:t>
      </w:r>
      <w:r w:rsidRPr="00A34EDC">
        <w:t xml:space="preserve">. 2016;9(2):4316-23. </w:t>
      </w:r>
      <w:bookmarkEnd w:id="402"/>
    </w:p>
    <w:p w14:paraId="6BBFE50C" w14:textId="50A9733E" w:rsidR="00A34EDC" w:rsidRPr="00A34EDC" w:rsidRDefault="00A34EDC" w:rsidP="00AC414C">
      <w:pPr>
        <w:pStyle w:val="EndNoteBibliography"/>
      </w:pPr>
      <w:bookmarkStart w:id="403" w:name="_ENREF_32"/>
      <w:r w:rsidRPr="00A34EDC">
        <w:t>32.</w:t>
      </w:r>
      <w:r w:rsidRPr="00A34EDC">
        <w:tab/>
        <w:t>Kao YH, Huang YC, Chung UL, Hsu WN, Tang YT, Liao YH. Comparisons for Effectiveness of Aromatherapy and Acupressure Massage on Quality of Life in Career Women: A Randomized Controlled Trial.</w:t>
      </w:r>
      <w:r w:rsidRPr="00A34EDC">
        <w:rPr>
          <w:i/>
        </w:rPr>
        <w:t xml:space="preserve"> Journal of Alternative &amp; Complementary Medicine</w:t>
      </w:r>
      <w:r w:rsidRPr="00A34EDC">
        <w:t xml:space="preserve">. 2017;23(6):451-60. </w:t>
      </w:r>
      <w:hyperlink r:id="rId49" w:history="1">
        <w:r w:rsidRPr="00A34EDC">
          <w:rPr>
            <w:rStyle w:val="Hyperlink"/>
            <w:rFonts w:cs="Calibri"/>
          </w:rPr>
          <w:t>https://dx.doi.org/10.1089/acm.2016.0403</w:t>
        </w:r>
        <w:bookmarkEnd w:id="403"/>
      </w:hyperlink>
    </w:p>
    <w:p w14:paraId="20CA0316" w14:textId="77777777" w:rsidR="00A34EDC" w:rsidRPr="00A34EDC" w:rsidRDefault="00A34EDC" w:rsidP="00AC414C">
      <w:pPr>
        <w:pStyle w:val="EndNoteBibliography"/>
      </w:pPr>
      <w:bookmarkStart w:id="404" w:name="_ENREF_33"/>
      <w:r w:rsidRPr="00A34EDC">
        <w:t>33.</w:t>
      </w:r>
      <w:r w:rsidRPr="00A34EDC">
        <w:tab/>
        <w:t>Villani V, Prosperini L, Palombini F, Orzi F, Sette G. Single-blind, randomized, pilot study combining shiatsu and amitriptyline in refractory primary headaches.</w:t>
      </w:r>
      <w:r w:rsidRPr="00A34EDC">
        <w:rPr>
          <w:i/>
        </w:rPr>
        <w:t xml:space="preserve"> Neurological Sciences</w:t>
      </w:r>
      <w:r w:rsidRPr="00A34EDC">
        <w:t>. 2017:1‐9. 10.1007/s10072-017-2888-7</w:t>
      </w:r>
      <w:bookmarkEnd w:id="404"/>
    </w:p>
    <w:p w14:paraId="7811A62F" w14:textId="77777777" w:rsidR="00A34EDC" w:rsidRPr="00A34EDC" w:rsidRDefault="00A34EDC" w:rsidP="00AC414C">
      <w:pPr>
        <w:pStyle w:val="EndNoteBibliography"/>
      </w:pPr>
      <w:bookmarkStart w:id="405" w:name="_ENREF_34"/>
      <w:r w:rsidRPr="00A34EDC">
        <w:t>34.</w:t>
      </w:r>
      <w:r w:rsidRPr="00A34EDC">
        <w:tab/>
        <w:t>Aicher B, Peil H, Peil B, Diener HC. Responsiveness of efficacy endpoints in clinical trials with over the counter analgesics for headache.</w:t>
      </w:r>
      <w:r w:rsidRPr="00A34EDC">
        <w:rPr>
          <w:i/>
        </w:rPr>
        <w:t xml:space="preserve"> Cephalalgia</w:t>
      </w:r>
      <w:r w:rsidRPr="00A34EDC">
        <w:t>. 2012;32(13):953-62. 10.1177/0333102412452047</w:t>
      </w:r>
      <w:bookmarkEnd w:id="405"/>
    </w:p>
    <w:p w14:paraId="1C2841F6" w14:textId="77777777" w:rsidR="00A34EDC" w:rsidRPr="00A34EDC" w:rsidRDefault="00A34EDC" w:rsidP="00AC414C">
      <w:pPr>
        <w:pStyle w:val="EndNoteBibliography"/>
      </w:pPr>
      <w:bookmarkStart w:id="406" w:name="_ENREF_35"/>
      <w:r w:rsidRPr="00A34EDC">
        <w:t>35.</w:t>
      </w:r>
      <w:r w:rsidRPr="00A34EDC">
        <w:tab/>
        <w:t>Olsen MF, Bjerre E, Hansen MD, Hilden J, Landler NE, Tendal B, et al. Pain relief that matters to patients: systematic review of empirical studies assessing the minimum clinically important difference in acute pain.</w:t>
      </w:r>
      <w:r w:rsidRPr="00A34EDC">
        <w:rPr>
          <w:i/>
        </w:rPr>
        <w:t xml:space="preserve"> BMC Medicine</w:t>
      </w:r>
      <w:r w:rsidRPr="00A34EDC">
        <w:t>. 2017;15(1):35. 10.1186/s12916-016-0775-3</w:t>
      </w:r>
      <w:bookmarkEnd w:id="406"/>
    </w:p>
    <w:p w14:paraId="09B585C9" w14:textId="59219C79" w:rsidR="00A34EDC" w:rsidRPr="00A34EDC" w:rsidRDefault="00A34EDC" w:rsidP="00AC414C">
      <w:pPr>
        <w:pStyle w:val="EndNoteBibliography"/>
      </w:pPr>
      <w:bookmarkStart w:id="407" w:name="_ENREF_36"/>
      <w:r w:rsidRPr="00A34EDC">
        <w:lastRenderedPageBreak/>
        <w:t>36.</w:t>
      </w:r>
      <w:r w:rsidRPr="00A34EDC">
        <w:tab/>
        <w:t>Tian L, Nie ST, Lou TX, Chen H, Yuan GH. Clinical observation on acupoint massage plus Vitalstim electrical stimulation for deglutition disorder after stroke.</w:t>
      </w:r>
      <w:r w:rsidRPr="00A34EDC">
        <w:rPr>
          <w:i/>
        </w:rPr>
        <w:t xml:space="preserve"> Journal of Acupuncture and Tuina Science</w:t>
      </w:r>
      <w:r w:rsidRPr="00A34EDC">
        <w:t xml:space="preserve">. 2020;18(6):438-44. </w:t>
      </w:r>
      <w:hyperlink r:id="rId50" w:history="1">
        <w:r w:rsidRPr="00A34EDC">
          <w:rPr>
            <w:rStyle w:val="Hyperlink"/>
            <w:rFonts w:cs="Calibri"/>
          </w:rPr>
          <w:t>http://dx.doi.org/10.1007/s11726-020-1212-x</w:t>
        </w:r>
        <w:bookmarkEnd w:id="407"/>
      </w:hyperlink>
    </w:p>
    <w:p w14:paraId="29F19D1C" w14:textId="77777777" w:rsidR="00A34EDC" w:rsidRPr="00A34EDC" w:rsidRDefault="00A34EDC" w:rsidP="00AC414C">
      <w:pPr>
        <w:pStyle w:val="EndNoteBibliography"/>
      </w:pPr>
      <w:bookmarkStart w:id="408" w:name="_ENREF_37"/>
      <w:r w:rsidRPr="00A34EDC">
        <w:t>37.</w:t>
      </w:r>
      <w:r w:rsidRPr="00A34EDC">
        <w:tab/>
        <w:t>Kunieda K, Ohno T, Fujishima I, Hojo K, Morita T. Reliability and validity of a tool to measure the severity of dysphagia: the Food Intake LEVEL Scale.</w:t>
      </w:r>
      <w:r w:rsidRPr="00A34EDC">
        <w:rPr>
          <w:i/>
        </w:rPr>
        <w:t xml:space="preserve"> J Pain Symptom Manage</w:t>
      </w:r>
      <w:r w:rsidRPr="00A34EDC">
        <w:t>. 2013;46(2):201-6. 10.1016/j.jpainsymman.2012.07.020</w:t>
      </w:r>
      <w:bookmarkEnd w:id="408"/>
    </w:p>
    <w:p w14:paraId="01A386C2" w14:textId="4F414740" w:rsidR="00A34EDC" w:rsidRPr="00A34EDC" w:rsidRDefault="00A34EDC" w:rsidP="00AC414C">
      <w:pPr>
        <w:pStyle w:val="EndNoteBibliography"/>
      </w:pPr>
      <w:bookmarkStart w:id="409" w:name="_ENREF_38"/>
      <w:r w:rsidRPr="00A34EDC">
        <w:t>38.</w:t>
      </w:r>
      <w:r w:rsidRPr="00A34EDC">
        <w:tab/>
        <w:t>Lei XF, Chen XL, Lin JX, Bao AF, Tao XC. Clinical study on acupoint massage in improving cognitive function and sleep quality of elderly patients with hypertension.</w:t>
      </w:r>
      <w:r w:rsidRPr="00A34EDC">
        <w:rPr>
          <w:i/>
        </w:rPr>
        <w:t xml:space="preserve"> Journal of Acupuncture and Tuina Science</w:t>
      </w:r>
      <w:r w:rsidRPr="00A34EDC">
        <w:t xml:space="preserve">. 2015;13(3):175-9. </w:t>
      </w:r>
      <w:hyperlink r:id="rId51" w:history="1">
        <w:r w:rsidRPr="00A34EDC">
          <w:rPr>
            <w:rStyle w:val="Hyperlink"/>
            <w:rFonts w:cs="Calibri"/>
          </w:rPr>
          <w:t>http://dx.doi.org/10.1007/s11726-015-0845-7</w:t>
        </w:r>
        <w:bookmarkEnd w:id="409"/>
      </w:hyperlink>
    </w:p>
    <w:p w14:paraId="2E6F8BAF" w14:textId="77777777" w:rsidR="00A34EDC" w:rsidRPr="00A34EDC" w:rsidRDefault="00A34EDC" w:rsidP="00AC414C">
      <w:pPr>
        <w:pStyle w:val="EndNoteBibliography"/>
      </w:pPr>
      <w:bookmarkStart w:id="410" w:name="_ENREF_39"/>
      <w:r w:rsidRPr="00A34EDC">
        <w:t>39.</w:t>
      </w:r>
      <w:r w:rsidRPr="00A34EDC">
        <w:tab/>
        <w:t>Chen H, Tan PS, Li CP, Chen BZ, Xu YQ, He YQ, et al. Acupoint Massage Therapy Alters the Composition of Gut Microbiome in Functional Constipation Patients.</w:t>
      </w:r>
      <w:r w:rsidRPr="00A34EDC">
        <w:rPr>
          <w:i/>
        </w:rPr>
        <w:t xml:space="preserve"> Evid Based Complement Alternat Med</w:t>
      </w:r>
      <w:r w:rsidRPr="00A34EDC">
        <w:t>. 2021;2021:1416236. 10.1155/2021/1416236</w:t>
      </w:r>
      <w:bookmarkEnd w:id="410"/>
    </w:p>
    <w:p w14:paraId="4ACF9B73" w14:textId="77777777" w:rsidR="00A34EDC" w:rsidRPr="00A34EDC" w:rsidRDefault="00A34EDC" w:rsidP="00AC414C">
      <w:pPr>
        <w:pStyle w:val="EndNoteBibliography"/>
      </w:pPr>
      <w:bookmarkStart w:id="411" w:name="_ENREF_40"/>
      <w:r w:rsidRPr="00A34EDC">
        <w:t>40.</w:t>
      </w:r>
      <w:r w:rsidRPr="00A34EDC">
        <w:tab/>
        <w:t>Ho MH, Chang HCR, Liu MF, Yuan L, Montayre J. Effectiveness of acupoint pressure on older people with constipation in nursing homes: a double-blind quasi-experimental study.</w:t>
      </w:r>
      <w:r w:rsidRPr="00A34EDC">
        <w:rPr>
          <w:i/>
        </w:rPr>
        <w:t xml:space="preserve"> Contemp Nurse</w:t>
      </w:r>
      <w:r w:rsidRPr="00A34EDC">
        <w:t>. 2020;56(5-6):417-27. 10.1080/10376178.2020.1813042</w:t>
      </w:r>
      <w:bookmarkEnd w:id="411"/>
    </w:p>
    <w:p w14:paraId="6DD5A2AC" w14:textId="77777777" w:rsidR="00A34EDC" w:rsidRPr="00A34EDC" w:rsidRDefault="00A34EDC" w:rsidP="00AC414C">
      <w:pPr>
        <w:pStyle w:val="EndNoteBibliography"/>
      </w:pPr>
      <w:bookmarkStart w:id="412" w:name="_ENREF_41"/>
      <w:r w:rsidRPr="00A34EDC">
        <w:t>41.</w:t>
      </w:r>
      <w:r w:rsidRPr="00A34EDC">
        <w:tab/>
        <w:t>Nikjooy AP, Jafari HP, Saba MAMP, Ebrahimi NMP, Mirzaei RM. Patient Assessment of Constipation Quality of Life Questionnaire: Translation, Cultural Adaptation, Reliability, and Validity of the Persian Version.</w:t>
      </w:r>
      <w:r w:rsidRPr="00A34EDC">
        <w:rPr>
          <w:i/>
        </w:rPr>
        <w:t xml:space="preserve"> Iran J Med Sci</w:t>
      </w:r>
      <w:r w:rsidRPr="00A34EDC">
        <w:t xml:space="preserve">. 2018;43(3):261-8. </w:t>
      </w:r>
      <w:bookmarkEnd w:id="412"/>
    </w:p>
    <w:p w14:paraId="292A80C1" w14:textId="42674827" w:rsidR="00A34EDC" w:rsidRPr="00A34EDC" w:rsidRDefault="00A34EDC" w:rsidP="00AC414C">
      <w:pPr>
        <w:pStyle w:val="EndNoteBibliography"/>
      </w:pPr>
      <w:bookmarkStart w:id="413" w:name="_ENREF_42"/>
      <w:r w:rsidRPr="00A34EDC">
        <w:t>42.</w:t>
      </w:r>
      <w:r w:rsidRPr="00A34EDC">
        <w:tab/>
        <w:t xml:space="preserve">Soreca V. Quality of Life Measures in Opioid-Induced Constipation: What Constitutes a Minimal Clinically Important Difference? 2021 [cited 16 February 2022]. Available from: </w:t>
      </w:r>
      <w:hyperlink r:id="rId52" w:history="1">
        <w:r w:rsidRPr="00A34EDC">
          <w:rPr>
            <w:rStyle w:val="Hyperlink"/>
            <w:rFonts w:cs="Calibri"/>
          </w:rPr>
          <w:t>https://www.gastroenterologyadvisor.com/general-gastroenterology/quality-of-life-measures-in-opioid-induced-constipation-what-constitutes-a-minimal-clinically-important-difference/</w:t>
        </w:r>
      </w:hyperlink>
      <w:r w:rsidRPr="00A34EDC">
        <w:t>.</w:t>
      </w:r>
      <w:bookmarkEnd w:id="413"/>
    </w:p>
    <w:p w14:paraId="044718E8" w14:textId="77777777" w:rsidR="00A34EDC" w:rsidRPr="00A34EDC" w:rsidRDefault="00A34EDC" w:rsidP="00AC414C">
      <w:pPr>
        <w:pStyle w:val="EndNoteBibliography"/>
      </w:pPr>
      <w:bookmarkStart w:id="414" w:name="_ENREF_43"/>
      <w:r w:rsidRPr="00A34EDC">
        <w:t>43.</w:t>
      </w:r>
      <w:r w:rsidRPr="00A34EDC">
        <w:tab/>
        <w:t>Kobayashi D, Shimbo T, Hayashi H, Takahashi O. Shiatsu for chronic lower back pain: randomized controlled study.</w:t>
      </w:r>
      <w:r w:rsidRPr="00A34EDC">
        <w:rPr>
          <w:i/>
        </w:rPr>
        <w:t xml:space="preserve"> Complementary Therapies in Medicine</w:t>
      </w:r>
      <w:r w:rsidRPr="00A34EDC">
        <w:t>. 2019;45:33‐7. 10.1016/j.ctim.2019.05.019</w:t>
      </w:r>
      <w:bookmarkEnd w:id="414"/>
    </w:p>
    <w:p w14:paraId="00087A81" w14:textId="77777777" w:rsidR="00A34EDC" w:rsidRPr="00A34EDC" w:rsidRDefault="00A34EDC" w:rsidP="00AC414C">
      <w:pPr>
        <w:pStyle w:val="EndNoteBibliography"/>
      </w:pPr>
      <w:bookmarkStart w:id="415" w:name="_ENREF_44"/>
      <w:r w:rsidRPr="00A34EDC">
        <w:t>44.</w:t>
      </w:r>
      <w:r w:rsidRPr="00A34EDC">
        <w:tab/>
        <w:t>Donoyama N, Munakata T, Shibasaki M. Effects of Anma therapy (traditional Japanese massage) on body and mind.</w:t>
      </w:r>
      <w:r w:rsidRPr="00A34EDC">
        <w:rPr>
          <w:i/>
        </w:rPr>
        <w:t xml:space="preserve"> J Bodyw Mov Ther</w:t>
      </w:r>
      <w:r w:rsidRPr="00A34EDC">
        <w:t>. 2010;14(1):55-64. 10.1016/j.jbmt.2008.06.007</w:t>
      </w:r>
      <w:bookmarkEnd w:id="415"/>
    </w:p>
    <w:p w14:paraId="286D1C42" w14:textId="77777777" w:rsidR="00A34EDC" w:rsidRPr="00A34EDC" w:rsidRDefault="00A34EDC" w:rsidP="00AC414C">
      <w:pPr>
        <w:pStyle w:val="EndNoteBibliography"/>
      </w:pPr>
      <w:bookmarkStart w:id="416" w:name="_ENREF_45"/>
      <w:r w:rsidRPr="00A34EDC">
        <w:t>45.</w:t>
      </w:r>
      <w:r w:rsidRPr="00A34EDC">
        <w:tab/>
        <w:t>Faull K. A pilot study of the comparative effectiveness of two water-based treatments for fibromyalgia syndrome: Watsu and Aix massage.</w:t>
      </w:r>
      <w:r w:rsidRPr="00A34EDC">
        <w:rPr>
          <w:i/>
        </w:rPr>
        <w:t xml:space="preserve"> Journal of Bodywork and Movement Therapies</w:t>
      </w:r>
      <w:r w:rsidRPr="00A34EDC">
        <w:t>. 2005;9(3):202-10. 10.1016/j.jbmt.2004.12.001</w:t>
      </w:r>
      <w:bookmarkEnd w:id="416"/>
    </w:p>
    <w:p w14:paraId="3EE174E7" w14:textId="19ACBA9A" w:rsidR="00A34EDC" w:rsidRPr="00A34EDC" w:rsidRDefault="00A34EDC" w:rsidP="00AC414C">
      <w:pPr>
        <w:pStyle w:val="EndNoteBibliography"/>
      </w:pPr>
      <w:bookmarkStart w:id="417" w:name="_ENREF_46"/>
      <w:r w:rsidRPr="00A34EDC">
        <w:t>46.</w:t>
      </w:r>
      <w:r w:rsidRPr="00A34EDC">
        <w:tab/>
        <w:t>Yuan SLK, Berssaneti AA, Marques AP. The effectiveness of shiatsu on pain, sleep quality and balance confidence of fibromyalgia patients: A controlled clinical trial.</w:t>
      </w:r>
      <w:r w:rsidRPr="00A34EDC">
        <w:rPr>
          <w:i/>
        </w:rPr>
        <w:t xml:space="preserve"> Annals of the Rheumatic Disease Conference: Annual European Congress of Rheumatology of the European League Against Rheumatism, EULAR</w:t>
      </w:r>
      <w:r w:rsidRPr="00A34EDC">
        <w:t xml:space="preserve">. 2012;71(SUPPL. 3). </w:t>
      </w:r>
      <w:hyperlink r:id="rId53" w:history="1">
        <w:r w:rsidRPr="00A34EDC">
          <w:rPr>
            <w:rStyle w:val="Hyperlink"/>
            <w:rFonts w:cs="Calibri"/>
          </w:rPr>
          <w:t>http://dx.doi.org/10.1136/annrheumdis-2012-eular.2457</w:t>
        </w:r>
        <w:bookmarkEnd w:id="417"/>
      </w:hyperlink>
    </w:p>
    <w:p w14:paraId="62CD396E" w14:textId="77777777" w:rsidR="00A34EDC" w:rsidRPr="00A34EDC" w:rsidRDefault="00A34EDC" w:rsidP="00AC414C">
      <w:pPr>
        <w:pStyle w:val="EndNoteBibliography"/>
      </w:pPr>
      <w:bookmarkStart w:id="418" w:name="_ENREF_47"/>
      <w:r w:rsidRPr="00A34EDC">
        <w:t>47.</w:t>
      </w:r>
      <w:r w:rsidRPr="00A34EDC">
        <w:tab/>
        <w:t>Yuan SLK, Berssaneti AA, Marques AP. Effects of Shiatsu in the Management of Fibromyalgia Symptoms: A Controlled Pilot Study.</w:t>
      </w:r>
      <w:r w:rsidRPr="00A34EDC">
        <w:rPr>
          <w:i/>
        </w:rPr>
        <w:t xml:space="preserve"> Journal of Manipulative &amp; Physiological Therapeutics</w:t>
      </w:r>
      <w:r w:rsidRPr="00A34EDC">
        <w:t>. 2013;36(7):436-43. 10.1016/j.jmpt.2013.05.019</w:t>
      </w:r>
      <w:bookmarkEnd w:id="418"/>
    </w:p>
    <w:p w14:paraId="5528472E" w14:textId="77777777" w:rsidR="00A34EDC" w:rsidRPr="00A34EDC" w:rsidRDefault="00A34EDC" w:rsidP="00AC414C">
      <w:pPr>
        <w:pStyle w:val="EndNoteBibliography"/>
      </w:pPr>
      <w:bookmarkStart w:id="419" w:name="_ENREF_48"/>
      <w:r w:rsidRPr="00A34EDC">
        <w:t>48.</w:t>
      </w:r>
      <w:r w:rsidRPr="00A34EDC">
        <w:tab/>
        <w:t>Yuan SLK, Berssaneti AA, Marques AP. The effectiveness of shiatsu on pain, sleep quality and balance confidence of fibromyalgia patients: a controlled clinical trial.</w:t>
      </w:r>
      <w:r w:rsidRPr="00A34EDC">
        <w:rPr>
          <w:i/>
        </w:rPr>
        <w:t xml:space="preserve"> Annals of the rheumatic disease</w:t>
      </w:r>
      <w:r w:rsidRPr="00A34EDC">
        <w:t>. 2013;71. 10.1136/annrheumdis-2012-eular.2457</w:t>
      </w:r>
      <w:bookmarkEnd w:id="419"/>
    </w:p>
    <w:p w14:paraId="4F95AA28" w14:textId="77777777" w:rsidR="00A34EDC" w:rsidRPr="00A34EDC" w:rsidRDefault="00A34EDC" w:rsidP="00AC414C">
      <w:pPr>
        <w:pStyle w:val="EndNoteBibliography"/>
      </w:pPr>
      <w:bookmarkStart w:id="420" w:name="_ENREF_49"/>
      <w:r w:rsidRPr="00A34EDC">
        <w:t>49.</w:t>
      </w:r>
      <w:r w:rsidRPr="00A34EDC">
        <w:tab/>
        <w:t>Johnsen LG, Hellum C, Nygaard OP, Storheim K, Brox JI, Rossvoll I, et al. Comparison of the SF6D, the EQ5D, and the oswestry disability index in patients with chronic low back pain and degenerative disc disease.</w:t>
      </w:r>
      <w:r w:rsidRPr="00A34EDC">
        <w:rPr>
          <w:i/>
        </w:rPr>
        <w:t xml:space="preserve"> BMC Musculoskelet Disord</w:t>
      </w:r>
      <w:r w:rsidRPr="00A34EDC">
        <w:t>. 2013;14:148. 10.1186/1471-2474-14-148</w:t>
      </w:r>
      <w:bookmarkEnd w:id="420"/>
    </w:p>
    <w:p w14:paraId="3CBAF01E" w14:textId="77777777" w:rsidR="00A34EDC" w:rsidRPr="00A34EDC" w:rsidRDefault="00A34EDC" w:rsidP="00AC414C">
      <w:pPr>
        <w:pStyle w:val="EndNoteBibliography"/>
      </w:pPr>
      <w:bookmarkStart w:id="421" w:name="_ENREF_50"/>
      <w:r w:rsidRPr="00A34EDC">
        <w:t>50.</w:t>
      </w:r>
      <w:r w:rsidRPr="00A34EDC">
        <w:tab/>
        <w:t>Soliman H, El-Hosary E. The Efficacy of Shiatsu Therapy at "Sea of Energy" Point on Primary Dysmenorrhea in Nursing Students. 2017. 10.15520/ijnd.2017.vol7.iss4.206.56-62</w:t>
      </w:r>
      <w:bookmarkEnd w:id="421"/>
    </w:p>
    <w:p w14:paraId="4590AB6D" w14:textId="77777777" w:rsidR="00A34EDC" w:rsidRPr="00A34EDC" w:rsidRDefault="00A34EDC" w:rsidP="00AC414C">
      <w:pPr>
        <w:pStyle w:val="EndNoteBibliography"/>
      </w:pPr>
      <w:bookmarkStart w:id="422" w:name="_ENREF_51"/>
      <w:r w:rsidRPr="00A34EDC">
        <w:t>51.</w:t>
      </w:r>
      <w:r w:rsidRPr="00A34EDC">
        <w:tab/>
        <w:t>Chesney MA, Tasto DL. The development of the menstrual symptom questionnaire.</w:t>
      </w:r>
      <w:r w:rsidRPr="00A34EDC">
        <w:rPr>
          <w:i/>
        </w:rPr>
        <w:t xml:space="preserve"> Behav Res Ther</w:t>
      </w:r>
      <w:r w:rsidRPr="00A34EDC">
        <w:t>. 1975;13(4):237-44. 10.1016/0005-7967(75)90028-5</w:t>
      </w:r>
      <w:bookmarkEnd w:id="422"/>
    </w:p>
    <w:p w14:paraId="3207DF95" w14:textId="7413952C" w:rsidR="00A34EDC" w:rsidRPr="00A34EDC" w:rsidRDefault="00A34EDC" w:rsidP="00AC414C">
      <w:pPr>
        <w:pStyle w:val="EndNoteBibliography"/>
      </w:pPr>
      <w:bookmarkStart w:id="423" w:name="_ENREF_52"/>
      <w:r w:rsidRPr="00A34EDC">
        <w:t>52.</w:t>
      </w:r>
      <w:r w:rsidRPr="00A34EDC">
        <w:tab/>
        <w:t>Chen CX, Kwekkeboom KL, Ward SE. Self-report pain and symptom measures for primary dysmenorrhoea: A critical review.</w:t>
      </w:r>
      <w:r w:rsidRPr="00A34EDC">
        <w:rPr>
          <w:i/>
        </w:rPr>
        <w:t xml:space="preserve"> European Journal of Pain</w:t>
      </w:r>
      <w:r w:rsidRPr="00A34EDC">
        <w:t xml:space="preserve">. 2015;19(3):377-91. </w:t>
      </w:r>
      <w:hyperlink r:id="rId54" w:history="1">
        <w:r w:rsidRPr="00A34EDC">
          <w:rPr>
            <w:rStyle w:val="Hyperlink"/>
            <w:rFonts w:cs="Calibri"/>
          </w:rPr>
          <w:t>https://doi.org/10.1002/ejp.556</w:t>
        </w:r>
        <w:bookmarkEnd w:id="423"/>
      </w:hyperlink>
    </w:p>
    <w:p w14:paraId="79BD725E" w14:textId="77777777" w:rsidR="00A34EDC" w:rsidRPr="00A34EDC" w:rsidRDefault="00A34EDC" w:rsidP="00AC414C">
      <w:pPr>
        <w:pStyle w:val="EndNoteBibliography"/>
      </w:pPr>
      <w:bookmarkStart w:id="424" w:name="_ENREF_53"/>
      <w:r w:rsidRPr="00A34EDC">
        <w:t>53.</w:t>
      </w:r>
      <w:r w:rsidRPr="00A34EDC">
        <w:tab/>
        <w:t>Bourdel N, Alves J, Pickering G, Ramilo I, Roman H, Canis M. Systematic review of endometriosis pain assessment: how to choose a scale?</w:t>
      </w:r>
      <w:r w:rsidRPr="00A34EDC">
        <w:rPr>
          <w:i/>
        </w:rPr>
        <w:t xml:space="preserve"> Hum Reprod Update</w:t>
      </w:r>
      <w:r w:rsidRPr="00A34EDC">
        <w:t>. 2015;21(1):136-52. 10.1093/humupd/dmu046</w:t>
      </w:r>
      <w:bookmarkEnd w:id="424"/>
    </w:p>
    <w:p w14:paraId="2375F638" w14:textId="77777777" w:rsidR="00A34EDC" w:rsidRPr="00A34EDC" w:rsidRDefault="00A34EDC" w:rsidP="00AC414C">
      <w:pPr>
        <w:pStyle w:val="EndNoteBibliography"/>
      </w:pPr>
      <w:bookmarkStart w:id="425" w:name="_ENREF_54"/>
      <w:r w:rsidRPr="00A34EDC">
        <w:lastRenderedPageBreak/>
        <w:t>54.</w:t>
      </w:r>
      <w:r w:rsidRPr="00A34EDC">
        <w:tab/>
        <w:t>Schitter AM, Nedeljkovic M, Baur H, Fleckenstein J, Raio L. Effects of Passive Hydrotherapy WATSU (WaterShiatsu) in the Third Trimester of Pregnancy: Results of a Controlled Pilot Study.</w:t>
      </w:r>
      <w:r w:rsidRPr="00A34EDC">
        <w:rPr>
          <w:i/>
        </w:rPr>
        <w:t xml:space="preserve"> Evidence-based Complementary &amp; Alternative Medicine (eCAM)</w:t>
      </w:r>
      <w:r w:rsidRPr="00A34EDC">
        <w:t>. 2015:1-10. 10.1155/2015/437650</w:t>
      </w:r>
      <w:bookmarkEnd w:id="425"/>
    </w:p>
    <w:p w14:paraId="38C091E9" w14:textId="1B522742" w:rsidR="00A34EDC" w:rsidRPr="00A34EDC" w:rsidRDefault="00A34EDC" w:rsidP="00AC414C">
      <w:pPr>
        <w:pStyle w:val="EndNoteBibliography"/>
      </w:pPr>
      <w:bookmarkStart w:id="426" w:name="_ENREF_55"/>
      <w:r w:rsidRPr="00A34EDC">
        <w:t>55.</w:t>
      </w:r>
      <w:r w:rsidRPr="00A34EDC">
        <w:tab/>
        <w:t>Teimoori B, Rajabi S, Navvabi-Rigi SD, Arbabisarjou A. Evaluation effect of shiatsu technique on labor induction in post-term pregnancy.</w:t>
      </w:r>
      <w:r w:rsidRPr="00A34EDC">
        <w:rPr>
          <w:i/>
        </w:rPr>
        <w:t xml:space="preserve"> Global journal of health science</w:t>
      </w:r>
      <w:r w:rsidRPr="00A34EDC">
        <w:t xml:space="preserve">. 2014;7(3):177-83. </w:t>
      </w:r>
      <w:hyperlink r:id="rId55" w:history="1">
        <w:r w:rsidRPr="00A34EDC">
          <w:rPr>
            <w:rStyle w:val="Hyperlink"/>
            <w:rFonts w:cs="Calibri"/>
          </w:rPr>
          <w:t>https://dx.doi.org/10.5539/gjhs.v7n3p177</w:t>
        </w:r>
        <w:bookmarkEnd w:id="426"/>
      </w:hyperlink>
    </w:p>
    <w:p w14:paraId="7A01A889" w14:textId="77777777" w:rsidR="00A34EDC" w:rsidRPr="00A34EDC" w:rsidRDefault="00A34EDC" w:rsidP="00AC414C">
      <w:pPr>
        <w:pStyle w:val="EndNoteBibliography"/>
      </w:pPr>
      <w:bookmarkStart w:id="427" w:name="_ENREF_56"/>
      <w:r w:rsidRPr="00A34EDC">
        <w:t>56.</w:t>
      </w:r>
      <w:r w:rsidRPr="00A34EDC">
        <w:tab/>
        <w:t>Burholt V, Nash P. Short Form 36 (SF-36) Health Survey Questionnaire: normative data for Wales.</w:t>
      </w:r>
      <w:r w:rsidRPr="00A34EDC">
        <w:rPr>
          <w:i/>
        </w:rPr>
        <w:t xml:space="preserve"> J Public Health (Oxf)</w:t>
      </w:r>
      <w:r w:rsidRPr="00A34EDC">
        <w:t>. 2011;33(4):587-603. 10.1093/pubmed/fdr006</w:t>
      </w:r>
      <w:bookmarkEnd w:id="427"/>
    </w:p>
    <w:p w14:paraId="4F7C6686" w14:textId="4FC64CA3" w:rsidR="00A34EDC" w:rsidRPr="00A34EDC" w:rsidRDefault="00A34EDC" w:rsidP="00AC414C">
      <w:pPr>
        <w:pStyle w:val="EndNoteBibliography"/>
      </w:pPr>
      <w:bookmarkStart w:id="428" w:name="_ENREF_57"/>
      <w:r w:rsidRPr="00A34EDC">
        <w:t>57.</w:t>
      </w:r>
      <w:r w:rsidRPr="00A34EDC">
        <w:tab/>
        <w:t xml:space="preserve">Physiopedia. 36-Item Short Form Survey (SF-36) n.d. [cited 3 March 2022]. Available from: </w:t>
      </w:r>
      <w:hyperlink r:id="rId56" w:history="1">
        <w:r w:rsidRPr="00A34EDC">
          <w:rPr>
            <w:rStyle w:val="Hyperlink"/>
            <w:rFonts w:cs="Calibri"/>
          </w:rPr>
          <w:t>https://www.physio-pedia.com/36-Item_Short_Form_Survey_(SF-36</w:t>
        </w:r>
      </w:hyperlink>
      <w:r w:rsidRPr="00A34EDC">
        <w:t>).</w:t>
      </w:r>
      <w:bookmarkEnd w:id="428"/>
    </w:p>
    <w:p w14:paraId="4C14FFF5" w14:textId="77777777" w:rsidR="00A34EDC" w:rsidRPr="00A34EDC" w:rsidRDefault="00A34EDC" w:rsidP="00AC414C">
      <w:pPr>
        <w:pStyle w:val="EndNoteBibliography"/>
      </w:pPr>
      <w:bookmarkStart w:id="429" w:name="_ENREF_58"/>
      <w:r w:rsidRPr="00A34EDC">
        <w:t>58.</w:t>
      </w:r>
      <w:r w:rsidRPr="00A34EDC">
        <w:tab/>
        <w:t xml:space="preserve">CADTH. Clinical Review Report: Insulin Degludec (Tresiba): (Novo Nordisk Canada Inc): Indication: For once-daily treatment of adults with diabetes mellitus to improve glycemic control. 2017. </w:t>
      </w:r>
      <w:bookmarkEnd w:id="429"/>
    </w:p>
    <w:p w14:paraId="56D1C5AE" w14:textId="77777777" w:rsidR="00A34EDC" w:rsidRPr="00A34EDC" w:rsidRDefault="00A34EDC" w:rsidP="00AC414C">
      <w:pPr>
        <w:pStyle w:val="EndNoteBibliography"/>
      </w:pPr>
      <w:bookmarkStart w:id="430" w:name="_ENREF_59"/>
      <w:r w:rsidRPr="00A34EDC">
        <w:t>59.</w:t>
      </w:r>
      <w:r w:rsidRPr="00A34EDC">
        <w:tab/>
        <w:t>Lesage F-X, Berjot S, Deschamps F. Clinical stress assessment using a visual analogue scale.</w:t>
      </w:r>
      <w:r w:rsidRPr="00A34EDC">
        <w:rPr>
          <w:i/>
        </w:rPr>
        <w:t xml:space="preserve"> Occupational Medicine</w:t>
      </w:r>
      <w:r w:rsidRPr="00A34EDC">
        <w:t>. 2012;62(8):600-5. 10.1093/occmed/kqs140</w:t>
      </w:r>
      <w:bookmarkEnd w:id="430"/>
    </w:p>
    <w:p w14:paraId="6197DC57" w14:textId="61F23C98" w:rsidR="00A34EDC" w:rsidRPr="00A34EDC" w:rsidRDefault="00A34EDC" w:rsidP="00AC414C">
      <w:pPr>
        <w:pStyle w:val="EndNoteBibliography"/>
      </w:pPr>
      <w:bookmarkStart w:id="431" w:name="_ENREF_60"/>
      <w:r w:rsidRPr="00A34EDC">
        <w:t>60.</w:t>
      </w:r>
      <w:r w:rsidRPr="00A34EDC">
        <w:tab/>
        <w:t>Sheng J, Ding Y, Wang J, Zhang J, Qi X, Xia H. The Acceptability, Feasibility, and Effectiveness of Breast Massage Combined with Acupoint Stimulation to Promote the Volume of Human Milk in Mothers with Preterm Infants: A Pilot Study.</w:t>
      </w:r>
      <w:r w:rsidRPr="00A34EDC">
        <w:rPr>
          <w:i/>
        </w:rPr>
        <w:t xml:space="preserve"> Evidence-based Complementary and Alternative Medicine</w:t>
      </w:r>
      <w:r w:rsidRPr="00A34EDC">
        <w:t xml:space="preserve">. 2021;2021 (no pagination). </w:t>
      </w:r>
      <w:hyperlink r:id="rId57" w:history="1">
        <w:r w:rsidRPr="00A34EDC">
          <w:rPr>
            <w:rStyle w:val="Hyperlink"/>
            <w:rFonts w:cs="Calibri"/>
          </w:rPr>
          <w:t>http://dx.doi.org/10.1155/2021/5979810</w:t>
        </w:r>
        <w:bookmarkEnd w:id="431"/>
      </w:hyperlink>
    </w:p>
    <w:p w14:paraId="092ACDFB" w14:textId="77777777" w:rsidR="00A34EDC" w:rsidRPr="00A34EDC" w:rsidRDefault="00A34EDC" w:rsidP="00AC414C">
      <w:pPr>
        <w:pStyle w:val="EndNoteBibliography"/>
      </w:pPr>
      <w:bookmarkStart w:id="432" w:name="_ENREF_61"/>
      <w:r w:rsidRPr="00A34EDC">
        <w:t>61.</w:t>
      </w:r>
      <w:r w:rsidRPr="00A34EDC">
        <w:tab/>
        <w:t>Ardabili FM, Purhajari S, Najafi Ghezeljeh T, Haghani H. The effect of shiatsu massage on pain reduction in burn patients.</w:t>
      </w:r>
      <w:r w:rsidRPr="00A34EDC">
        <w:rPr>
          <w:i/>
        </w:rPr>
        <w:t xml:space="preserve"> World J Plast Surg</w:t>
      </w:r>
      <w:r w:rsidRPr="00A34EDC">
        <w:t xml:space="preserve">. 2014;3(2):115-8. </w:t>
      </w:r>
      <w:bookmarkEnd w:id="432"/>
    </w:p>
    <w:p w14:paraId="7E017B66" w14:textId="51ED6787" w:rsidR="00A34EDC" w:rsidRPr="00A34EDC" w:rsidRDefault="00A34EDC" w:rsidP="00AC414C">
      <w:pPr>
        <w:pStyle w:val="EndNoteBibliography"/>
      </w:pPr>
      <w:bookmarkStart w:id="433" w:name="_ENREF_62"/>
      <w:r w:rsidRPr="00A34EDC">
        <w:t>62.</w:t>
      </w:r>
      <w:r w:rsidRPr="00A34EDC">
        <w:tab/>
        <w:t>Olsen MF, Bjerre E, Hansen MD, Tendal B, Hilden J, Hróbjartsson A. Minimum clinically important differences in chronic pain vary considerably by baseline pain and methodological factors: systematic review of empirical studies.</w:t>
      </w:r>
      <w:r w:rsidRPr="00A34EDC">
        <w:rPr>
          <w:i/>
        </w:rPr>
        <w:t xml:space="preserve"> Journal of Clinical Epidemiology</w:t>
      </w:r>
      <w:r w:rsidRPr="00A34EDC">
        <w:t xml:space="preserve">. 2018;101:87-106.e2. </w:t>
      </w:r>
      <w:hyperlink r:id="rId58" w:history="1">
        <w:r w:rsidRPr="00A34EDC">
          <w:rPr>
            <w:rStyle w:val="Hyperlink"/>
            <w:rFonts w:cs="Calibri"/>
          </w:rPr>
          <w:t>https://doi.org/10.1016/j.jclinepi.2018.05.007</w:t>
        </w:r>
        <w:bookmarkEnd w:id="433"/>
      </w:hyperlink>
    </w:p>
    <w:p w14:paraId="3FB98899" w14:textId="275FCE2A" w:rsidR="00A34EDC" w:rsidRPr="00A34EDC" w:rsidRDefault="00A34EDC" w:rsidP="00AC414C">
      <w:pPr>
        <w:pStyle w:val="EndNoteBibliography"/>
      </w:pPr>
      <w:bookmarkStart w:id="434" w:name="_ENREF_63"/>
      <w:r w:rsidRPr="00A34EDC">
        <w:t>63.</w:t>
      </w:r>
      <w:r w:rsidRPr="00A34EDC">
        <w:tab/>
        <w:t>Ruan D, Li J, Liu J, Li D, Ji N, Wang C, et al. Acupoint Massage Can Effectively Promote the Recovery of Gastrointestinal Function after Gynecologic Laparoscopy.</w:t>
      </w:r>
      <w:r w:rsidRPr="00A34EDC">
        <w:rPr>
          <w:i/>
        </w:rPr>
        <w:t xml:space="preserve"> Journal of Investigative Surgery</w:t>
      </w:r>
      <w:r w:rsidRPr="00A34EDC">
        <w:t xml:space="preserve">. 2021;34(1):91-5. </w:t>
      </w:r>
      <w:hyperlink r:id="rId59" w:history="1">
        <w:r w:rsidRPr="00A34EDC">
          <w:rPr>
            <w:rStyle w:val="Hyperlink"/>
            <w:rFonts w:cs="Calibri"/>
          </w:rPr>
          <w:t>http://dx.doi.org/10.1080/08941939.2019.1577515</w:t>
        </w:r>
        <w:bookmarkEnd w:id="434"/>
      </w:hyperlink>
    </w:p>
    <w:p w14:paraId="1BD0024E" w14:textId="77777777" w:rsidR="00A34EDC" w:rsidRPr="00A34EDC" w:rsidRDefault="00A34EDC" w:rsidP="00AC414C">
      <w:pPr>
        <w:pStyle w:val="EndNoteBibliography"/>
      </w:pPr>
      <w:bookmarkStart w:id="435" w:name="_ENREF_64"/>
      <w:r w:rsidRPr="00A34EDC">
        <w:t>64.</w:t>
      </w:r>
      <w:r w:rsidRPr="00A34EDC">
        <w:tab/>
        <w:t>Sui TQ, Zhang FY, Jiang AL, Zhang XQ, Zhang ZW, Yang Y, et al. A randomized study on the effect of sequential acupoint stimulation on pulmonary function of patients with spontaneous pneumothorax during VATS perioperative period.</w:t>
      </w:r>
      <w:r w:rsidRPr="00A34EDC">
        <w:rPr>
          <w:i/>
        </w:rPr>
        <w:t xml:space="preserve"> Medicine</w:t>
      </w:r>
      <w:r w:rsidRPr="00A34EDC">
        <w:t>. 2019;98(10):e14575. 10.1097/MD.0000000000014575</w:t>
      </w:r>
      <w:bookmarkEnd w:id="435"/>
    </w:p>
    <w:p w14:paraId="5E111445" w14:textId="7CF9EF49" w:rsidR="00A34EDC" w:rsidRPr="00A34EDC" w:rsidRDefault="00A34EDC" w:rsidP="00AC414C">
      <w:pPr>
        <w:pStyle w:val="EndNoteBibliography"/>
      </w:pPr>
      <w:bookmarkStart w:id="436" w:name="_ENREF_65"/>
      <w:r w:rsidRPr="00A34EDC">
        <w:t>65.</w:t>
      </w:r>
      <w:r w:rsidRPr="00A34EDC">
        <w:tab/>
        <w:t>Xia WQ. Acupoint massage in relieving pain after ureteroscopic holmium laser lithotripsy.</w:t>
      </w:r>
      <w:r w:rsidRPr="00A34EDC">
        <w:rPr>
          <w:i/>
        </w:rPr>
        <w:t xml:space="preserve"> Journal of Acupuncture and Tuina Science</w:t>
      </w:r>
      <w:r w:rsidRPr="00A34EDC">
        <w:t xml:space="preserve">. 2014;12(6):375-8. </w:t>
      </w:r>
      <w:hyperlink r:id="rId60" w:history="1">
        <w:r w:rsidRPr="00A34EDC">
          <w:rPr>
            <w:rStyle w:val="Hyperlink"/>
            <w:rFonts w:cs="Calibri"/>
          </w:rPr>
          <w:t>http://dx.doi.org/10.1007/s11726-014-0809-3</w:t>
        </w:r>
        <w:bookmarkEnd w:id="436"/>
      </w:hyperlink>
    </w:p>
    <w:p w14:paraId="1035592A" w14:textId="77777777" w:rsidR="00A34EDC" w:rsidRPr="00A34EDC" w:rsidRDefault="00A34EDC" w:rsidP="00AC414C">
      <w:pPr>
        <w:pStyle w:val="EndNoteBibliography"/>
      </w:pPr>
      <w:bookmarkStart w:id="437" w:name="_ENREF_66"/>
      <w:r w:rsidRPr="00A34EDC">
        <w:t>66.</w:t>
      </w:r>
      <w:r w:rsidRPr="00A34EDC">
        <w:tab/>
        <w:t>Zhenqing R, Yan W, Weihua Z, Hongmei D, Xiuhong C, Hua H, et al. Efficacy of acupoint massage combined with acupoint application on arterial blood gas in patients undergoing laparoscopic cholecystectomy.</w:t>
      </w:r>
      <w:r w:rsidRPr="00A34EDC">
        <w:rPr>
          <w:i/>
        </w:rPr>
        <w:t xml:space="preserve"> Pakistan journal of pharmaceutical sciences</w:t>
      </w:r>
      <w:r w:rsidRPr="00A34EDC">
        <w:t xml:space="preserve">. 2019;32(3 Special):1375‐80. </w:t>
      </w:r>
      <w:bookmarkEnd w:id="437"/>
    </w:p>
    <w:p w14:paraId="233DD513" w14:textId="09C27928" w:rsidR="00A34EDC" w:rsidRPr="00A34EDC" w:rsidRDefault="00A34EDC" w:rsidP="00AC414C">
      <w:pPr>
        <w:pStyle w:val="EndNoteBibliography"/>
      </w:pPr>
      <w:bookmarkStart w:id="438" w:name="_ENREF_67"/>
      <w:r w:rsidRPr="00A34EDC">
        <w:t>67.</w:t>
      </w:r>
      <w:r w:rsidRPr="00A34EDC">
        <w:tab/>
        <w:t xml:space="preserve">Healthline. Managing Constipation After Surgery 2022 [cited 24 March 2022]. Available from: </w:t>
      </w:r>
      <w:hyperlink r:id="rId61" w:anchor="what-to-eat" w:history="1">
        <w:r w:rsidRPr="00A34EDC">
          <w:rPr>
            <w:rStyle w:val="Hyperlink"/>
            <w:rFonts w:cs="Calibri"/>
          </w:rPr>
          <w:t>https://www.healthline.com/health/digestive-health/constipation-after-surgery#what-to-eat</w:t>
        </w:r>
      </w:hyperlink>
      <w:r w:rsidRPr="00A34EDC">
        <w:t>.</w:t>
      </w:r>
      <w:bookmarkEnd w:id="438"/>
    </w:p>
    <w:p w14:paraId="185691E6" w14:textId="10EAAE23" w:rsidR="00A34EDC" w:rsidRPr="00A34EDC" w:rsidRDefault="00A34EDC" w:rsidP="00AC414C">
      <w:pPr>
        <w:pStyle w:val="EndNoteBibliography"/>
      </w:pPr>
      <w:bookmarkStart w:id="439" w:name="_ENREF_68"/>
      <w:r w:rsidRPr="00A34EDC">
        <w:t>68.</w:t>
      </w:r>
      <w:r w:rsidRPr="00A34EDC">
        <w:tab/>
        <w:t xml:space="preserve">British Lung Foundation. Breathing and lung function tests. Tests to measure your oxygen levels 2020 [cited 24 March 2022]. Available from: </w:t>
      </w:r>
      <w:hyperlink r:id="rId62" w:history="1">
        <w:r w:rsidRPr="00A34EDC">
          <w:rPr>
            <w:rStyle w:val="Hyperlink"/>
            <w:rFonts w:cs="Calibri"/>
          </w:rPr>
          <w:t>https://www.blf.org.uk/sites/default/files/Section%203%20-%20tests%20to%20measure%20your%20oxygen%20levels.pdf</w:t>
        </w:r>
      </w:hyperlink>
      <w:r w:rsidRPr="00A34EDC">
        <w:t>.</w:t>
      </w:r>
      <w:bookmarkEnd w:id="439"/>
    </w:p>
    <w:p w14:paraId="32240AB9" w14:textId="2106836B" w:rsidR="00A34EDC" w:rsidRPr="00A34EDC" w:rsidRDefault="00A34EDC" w:rsidP="00AC414C">
      <w:pPr>
        <w:pStyle w:val="EndNoteBibliography"/>
      </w:pPr>
      <w:bookmarkStart w:id="440" w:name="_ENREF_69"/>
      <w:r w:rsidRPr="00A34EDC">
        <w:t>69.</w:t>
      </w:r>
      <w:r w:rsidRPr="00A34EDC">
        <w:tab/>
        <w:t xml:space="preserve">Mayoclinic. Hypoxemia, 2022 [cited 24 March 2022]. Available from: </w:t>
      </w:r>
      <w:hyperlink r:id="rId63" w:history="1">
        <w:r w:rsidRPr="00A34EDC">
          <w:rPr>
            <w:rStyle w:val="Hyperlink"/>
            <w:rFonts w:cs="Calibri"/>
          </w:rPr>
          <w:t>https://www.mayoclinic.org/symptoms/hypoxemia/basics/causes/sym-20050930</w:t>
        </w:r>
      </w:hyperlink>
      <w:r w:rsidRPr="00A34EDC">
        <w:t>.</w:t>
      </w:r>
      <w:bookmarkEnd w:id="440"/>
    </w:p>
    <w:p w14:paraId="6BCB2A0F" w14:textId="77777777" w:rsidR="00A34EDC" w:rsidRPr="00A34EDC" w:rsidRDefault="00A34EDC" w:rsidP="00AC414C">
      <w:pPr>
        <w:pStyle w:val="EndNoteBibliography"/>
      </w:pPr>
      <w:bookmarkStart w:id="441" w:name="_ENREF_70"/>
      <w:r w:rsidRPr="00A34EDC">
        <w:t>70.</w:t>
      </w:r>
      <w:r w:rsidRPr="00A34EDC">
        <w:tab/>
        <w:t>Tang J, Mandrusiak A, Russell T. The Feasibility and Validity of a Remote Pulse Oximetry System for Pulmonary Rehabilitation: A Pilot Study.</w:t>
      </w:r>
      <w:r w:rsidRPr="00A34EDC">
        <w:rPr>
          <w:i/>
        </w:rPr>
        <w:t xml:space="preserve"> International Journal of Telemedicine and Applications</w:t>
      </w:r>
      <w:r w:rsidRPr="00A34EDC">
        <w:t>. 2012;2012:798791. 10.1155/2012/798791</w:t>
      </w:r>
      <w:bookmarkEnd w:id="441"/>
    </w:p>
    <w:p w14:paraId="0D79C080" w14:textId="77777777" w:rsidR="00A34EDC" w:rsidRPr="00A34EDC" w:rsidRDefault="00A34EDC" w:rsidP="00AC414C">
      <w:pPr>
        <w:pStyle w:val="EndNoteBibliography"/>
      </w:pPr>
      <w:bookmarkStart w:id="442" w:name="_ENREF_71"/>
      <w:r w:rsidRPr="00A34EDC">
        <w:t>71.</w:t>
      </w:r>
      <w:r w:rsidRPr="00A34EDC">
        <w:tab/>
        <w:t>Sterne JAC, Savovic J, Page MJ, Elbers RG, Blencowe NS, Boutron I, et al. RoB 2: a revised tool for assessing risk of bias in randomised trials.</w:t>
      </w:r>
      <w:r w:rsidRPr="00A34EDC">
        <w:rPr>
          <w:i/>
        </w:rPr>
        <w:t xml:space="preserve"> BMJ</w:t>
      </w:r>
      <w:r w:rsidRPr="00A34EDC">
        <w:t>. 2019;366:l4898. 10.1136/bmj.l4898</w:t>
      </w:r>
      <w:bookmarkEnd w:id="442"/>
    </w:p>
    <w:p w14:paraId="1185A5C6" w14:textId="77777777" w:rsidR="00A34EDC" w:rsidRPr="00A34EDC" w:rsidRDefault="00A34EDC" w:rsidP="00AC414C">
      <w:pPr>
        <w:pStyle w:val="EndNoteBibliography"/>
      </w:pPr>
      <w:bookmarkStart w:id="443" w:name="_ENREF_72"/>
      <w:r w:rsidRPr="00A34EDC">
        <w:t>72.</w:t>
      </w:r>
      <w:r w:rsidRPr="00A34EDC">
        <w:tab/>
        <w:t xml:space="preserve">Higgins JPT, Savović J, Page MJ, Elbers RG, Sterne JAC. Chapter 8: Assessing risk of bias in a randomized trial. In: Higgins JPT, Thomas J, Chandler J, Cumpston M, Li T, Page MJ, et al., editors. </w:t>
      </w:r>
      <w:r w:rsidRPr="00A34EDC">
        <w:rPr>
          <w:i/>
        </w:rPr>
        <w:t>Cochrane Handbook for Systematic Reviews of Interventions version 6,0</w:t>
      </w:r>
      <w:r w:rsidRPr="00A34EDC">
        <w:t>. (updated July 2019): Cochrane 2019.</w:t>
      </w:r>
      <w:bookmarkEnd w:id="443"/>
    </w:p>
    <w:p w14:paraId="1D74E18A" w14:textId="32AD71E0" w:rsidR="00A34EDC" w:rsidRPr="00A34EDC" w:rsidRDefault="00A34EDC" w:rsidP="00AC414C">
      <w:pPr>
        <w:pStyle w:val="EndNoteBibliography"/>
      </w:pPr>
      <w:bookmarkStart w:id="444" w:name="_ENREF_73"/>
      <w:r w:rsidRPr="00A34EDC">
        <w:lastRenderedPageBreak/>
        <w:t>73.</w:t>
      </w:r>
      <w:r w:rsidRPr="00A34EDC">
        <w:tab/>
        <w:t xml:space="preserve">Sterne J, Hernán M, McAleenan A, Reeves B, Higgins J. Chapter 25: Assessing risk of bias in a non-randomized study. 2019. In: Cochrane Handbook for Systematic Reviews of Interventions version 6,0 [Internet]. Cochrane. Available from: </w:t>
      </w:r>
      <w:hyperlink r:id="rId64" w:history="1">
        <w:r w:rsidRPr="00A34EDC">
          <w:rPr>
            <w:rStyle w:val="Hyperlink"/>
            <w:rFonts w:cs="Calibri"/>
          </w:rPr>
          <w:t>www.training.cochrane.org/handbook</w:t>
        </w:r>
      </w:hyperlink>
      <w:r w:rsidRPr="00A34EDC">
        <w:t>.</w:t>
      </w:r>
      <w:bookmarkEnd w:id="444"/>
    </w:p>
    <w:p w14:paraId="3425F353" w14:textId="77777777" w:rsidR="00A34EDC" w:rsidRPr="00A34EDC" w:rsidRDefault="00A34EDC" w:rsidP="00AC414C">
      <w:pPr>
        <w:pStyle w:val="EndNoteBibliography"/>
      </w:pPr>
      <w:bookmarkStart w:id="445" w:name="_ENREF_74"/>
      <w:r w:rsidRPr="00A34EDC">
        <w:t>74.</w:t>
      </w:r>
      <w:r w:rsidRPr="00A34EDC">
        <w:tab/>
        <w:t>Shea BJ, Reeves BC, Wells G, Thuku M, Hamel C, Moran J, et al. AMSTAR 2: a critical appraisal tool for systematic reviews that include randomised or non-randomised studies of healthcare interventions, or both.</w:t>
      </w:r>
      <w:r w:rsidRPr="00A34EDC">
        <w:rPr>
          <w:i/>
        </w:rPr>
        <w:t xml:space="preserve"> BMJ</w:t>
      </w:r>
      <w:r w:rsidRPr="00A34EDC">
        <w:t>. 2017;358:j4008. 10.1136/bmj.j4008</w:t>
      </w:r>
      <w:bookmarkEnd w:id="445"/>
    </w:p>
    <w:p w14:paraId="0C3E6F04" w14:textId="77777777" w:rsidR="00A34EDC" w:rsidRPr="00A34EDC" w:rsidRDefault="00A34EDC" w:rsidP="00AC414C">
      <w:pPr>
        <w:pStyle w:val="EndNoteBibliography"/>
      </w:pPr>
      <w:bookmarkStart w:id="446" w:name="_ENREF_75"/>
      <w:r w:rsidRPr="00A34EDC">
        <w:t>75.</w:t>
      </w:r>
      <w:r w:rsidRPr="00A34EDC">
        <w:tab/>
        <w:t>Sterne JA, Sutton AJ, Ioannidis JP, Terrin N, Jones DR, Lau J, et al. Recommendations for examining and interpreting funnel plot asymmetry in meta-analyses of randomised controlled trials.</w:t>
      </w:r>
      <w:r w:rsidRPr="00A34EDC">
        <w:rPr>
          <w:i/>
        </w:rPr>
        <w:t xml:space="preserve"> BMJ</w:t>
      </w:r>
      <w:r w:rsidRPr="00A34EDC">
        <w:t>. 2011;343:d4002. 10.1136/bmj.d4002</w:t>
      </w:r>
      <w:bookmarkEnd w:id="446"/>
    </w:p>
    <w:p w14:paraId="42F778E8" w14:textId="74E18F2C" w:rsidR="00901C90" w:rsidRPr="00B37248" w:rsidRDefault="00901C90" w:rsidP="00AC414C">
      <w:pPr>
        <w:pStyle w:val="EndNoteBibliography"/>
        <w:rPr>
          <w:noProof w:val="0"/>
        </w:rPr>
      </w:pPr>
      <w:r w:rsidRPr="00B37248">
        <w:rPr>
          <w:noProof w:val="0"/>
        </w:rPr>
        <w:fldChar w:fldCharType="end"/>
      </w:r>
    </w:p>
    <w:p w14:paraId="5A0D1624" w14:textId="0972C88B" w:rsidR="003C3212" w:rsidRPr="00C804DD" w:rsidRDefault="003C3212" w:rsidP="00AC414C">
      <w:pPr>
        <w:pStyle w:val="EndNoteBibliography"/>
      </w:pPr>
    </w:p>
    <w:sectPr w:rsidR="003C3212" w:rsidRPr="00C804DD" w:rsidSect="00752FCF">
      <w:headerReference w:type="even" r:id="rId65"/>
      <w:headerReference w:type="default" r:id="rId66"/>
      <w:headerReference w:type="first" r:id="rId67"/>
      <w:pgSz w:w="11905" w:h="16837" w:code="9"/>
      <w:pgMar w:top="1440" w:right="1080" w:bottom="1440" w:left="1080" w:header="720" w:footer="397" w:gutter="0"/>
      <w:paperSrc w:first="261" w:other="26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F92C7" w14:textId="77777777" w:rsidR="00552571" w:rsidRPr="00B37248" w:rsidRDefault="00552571" w:rsidP="00B57F2C">
      <w:pPr>
        <w:spacing w:after="0" w:line="240" w:lineRule="auto"/>
      </w:pPr>
      <w:r w:rsidRPr="00B37248">
        <w:separator/>
      </w:r>
    </w:p>
  </w:endnote>
  <w:endnote w:type="continuationSeparator" w:id="0">
    <w:p w14:paraId="60852C59" w14:textId="77777777" w:rsidR="00552571" w:rsidRPr="00B37248" w:rsidRDefault="00552571" w:rsidP="00B57F2C">
      <w:pPr>
        <w:spacing w:after="0" w:line="240" w:lineRule="auto"/>
      </w:pPr>
      <w:r w:rsidRPr="00B37248">
        <w:continuationSeparator/>
      </w:r>
    </w:p>
  </w:endnote>
  <w:endnote w:type="continuationNotice" w:id="1">
    <w:p w14:paraId="44C265A8" w14:textId="77777777" w:rsidR="00552571" w:rsidRPr="00B37248" w:rsidRDefault="005525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3A86A" w14:textId="77777777" w:rsidR="00901C90" w:rsidRPr="00B37248" w:rsidRDefault="00901C90" w:rsidP="00B072BE">
    <w:pPr>
      <w:pStyle w:val="Footer"/>
    </w:pPr>
    <w:r w:rsidRPr="00B37248">
      <w:rPr>
        <w:rStyle w:val="Strong"/>
      </w:rPr>
      <w:t>HT</w:t>
    </w:r>
    <w:r w:rsidRPr="00B37248">
      <w:t>ANALYSTS | NHMRC | Evidence evaluation on the clinical effectiveness of shiatsu</w:t>
    </w:r>
    <w:r w:rsidRPr="00B37248">
      <w:ptab w:relativeTo="margin" w:alignment="right" w:leader="none"/>
    </w:r>
    <w:r w:rsidRPr="00B37248">
      <w:fldChar w:fldCharType="begin"/>
    </w:r>
    <w:r w:rsidRPr="00B37248">
      <w:instrText xml:space="preserve"> PAGE   \* MERGEFORMAT </w:instrText>
    </w:r>
    <w:r w:rsidRPr="00B37248">
      <w:fldChar w:fldCharType="separate"/>
    </w:r>
    <w:r w:rsidRPr="00B37248">
      <w:t>56</w:t>
    </w:r>
    <w:r w:rsidRPr="00B3724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D8625" w14:textId="77777777" w:rsidR="00552571" w:rsidRPr="00B37248" w:rsidRDefault="00552571" w:rsidP="00B57F2C">
      <w:pPr>
        <w:spacing w:after="0" w:line="240" w:lineRule="auto"/>
      </w:pPr>
      <w:r w:rsidRPr="00B37248">
        <w:separator/>
      </w:r>
    </w:p>
  </w:footnote>
  <w:footnote w:type="continuationSeparator" w:id="0">
    <w:p w14:paraId="7D84E422" w14:textId="77777777" w:rsidR="00552571" w:rsidRPr="00B37248" w:rsidRDefault="00552571" w:rsidP="00B57F2C">
      <w:pPr>
        <w:spacing w:after="0" w:line="240" w:lineRule="auto"/>
      </w:pPr>
      <w:r w:rsidRPr="00B37248">
        <w:continuationSeparator/>
      </w:r>
    </w:p>
  </w:footnote>
  <w:footnote w:type="continuationNotice" w:id="1">
    <w:p w14:paraId="674BA59B" w14:textId="77777777" w:rsidR="00552571" w:rsidRPr="00B37248" w:rsidRDefault="00552571">
      <w:pPr>
        <w:spacing w:after="0" w:line="240" w:lineRule="auto"/>
      </w:pPr>
    </w:p>
  </w:footnote>
  <w:footnote w:id="2">
    <w:p w14:paraId="49AFC438" w14:textId="77777777" w:rsidR="00901C90" w:rsidRDefault="00901C90" w:rsidP="00901C90">
      <w:pPr>
        <w:pStyle w:val="FootnoteText"/>
      </w:pPr>
      <w:r w:rsidRPr="00B37248">
        <w:rPr>
          <w:rStyle w:val="FootnoteReference"/>
        </w:rPr>
        <w:footnoteRef/>
      </w:r>
      <w:r w:rsidRPr="00B37248">
        <w:t xml:space="preserve"> To avoid bias due to repeated measures at multiple timepoints, only the second menstrual cycle results are presented here.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BB8B8" w14:textId="7607FC3C" w:rsidR="004F1116" w:rsidRDefault="004F11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E743A" w14:textId="2B648701" w:rsidR="00901C90" w:rsidRPr="00B37248" w:rsidRDefault="00901C90" w:rsidP="00B072BE">
    <w:pPr>
      <w:pStyle w:val="Header"/>
    </w:pPr>
    <w:r w:rsidRPr="00B37248">
      <w:t>Technical report - Appendices D to 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2CC91" w14:textId="26FDEA08" w:rsidR="004F1116" w:rsidRDefault="004F11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51934" w14:textId="5CA93B1E" w:rsidR="00901C90" w:rsidRPr="00B37248" w:rsidRDefault="00901C90" w:rsidP="00B072B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1E942" w14:textId="634DCF61" w:rsidR="00901C90" w:rsidRPr="00B37248" w:rsidRDefault="00901C90" w:rsidP="00B072BE">
    <w:pPr>
      <w:pStyle w:val="Header"/>
    </w:pPr>
    <w:r w:rsidRPr="00B37248">
      <w:t>Appendix D to 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10527" w14:textId="4A9BF8EB" w:rsidR="00901C90" w:rsidRPr="00B37248" w:rsidRDefault="00901C90" w:rsidP="00B072B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49F13" w14:textId="616E1A1D" w:rsidR="005B0DA6" w:rsidRPr="00B37248" w:rsidRDefault="005B0DA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2A828" w14:textId="57ECBEF9" w:rsidR="00B072BE" w:rsidRPr="00B37248" w:rsidRDefault="00B072BE" w:rsidP="00B072BE">
    <w:pPr>
      <w:pStyle w:val="Header"/>
    </w:pPr>
    <w:r w:rsidRPr="00B37248">
      <w:t>References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2A399" w14:textId="3B19A224" w:rsidR="005B0DA6" w:rsidRPr="00B37248" w:rsidRDefault="005B0D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19BB"/>
    <w:multiLevelType w:val="hybridMultilevel"/>
    <w:tmpl w:val="16868716"/>
    <w:lvl w:ilvl="0" w:tplc="EF10C304">
      <w:start w:val="1"/>
      <w:numFmt w:val="bullet"/>
      <w:pStyle w:val="Bullet12"/>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 w15:restartNumberingAfterBreak="0">
    <w:nsid w:val="08C22106"/>
    <w:multiLevelType w:val="hybridMultilevel"/>
    <w:tmpl w:val="18083A6C"/>
    <w:lvl w:ilvl="0" w:tplc="F2BCADCC">
      <w:start w:val="1"/>
      <w:numFmt w:val="decimal"/>
      <w:pStyle w:val="1Tablelist"/>
      <w:lvlText w:val="%1."/>
      <w:lvlJc w:val="left"/>
      <w:pPr>
        <w:ind w:left="522" w:hanging="360"/>
      </w:pPr>
      <w:rPr>
        <w:rFonts w:ascii="Calibri" w:hAnsi="Calibri" w:hint="default"/>
        <w:sz w:val="17"/>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 w15:restartNumberingAfterBreak="0">
    <w:nsid w:val="0EC30DEE"/>
    <w:multiLevelType w:val="multilevel"/>
    <w:tmpl w:val="38E871B6"/>
    <w:lvl w:ilvl="0">
      <w:start w:val="1"/>
      <w:numFmt w:val="upperLetter"/>
      <w:lvlText w:val="Appendix %1"/>
      <w:lvlJc w:val="left"/>
      <w:pPr>
        <w:ind w:left="432" w:hanging="432"/>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76" w:hanging="576"/>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b/>
        <w:i w:val="0"/>
        <w:specVanish w:val="0"/>
      </w:rPr>
    </w:lvl>
    <w:lvl w:ilvl="3">
      <w:start w:val="1"/>
      <w:numFmt w:val="decimal"/>
      <w:lvlText w:val="%1%2.%3.%4"/>
      <w:lvlJc w:val="left"/>
      <w:pPr>
        <w:ind w:left="1290" w:hanging="1290"/>
      </w:pPr>
      <w:rPr>
        <w:rFonts w:hint="default"/>
        <w:b w:val="0"/>
        <w:bCs w:val="0"/>
        <w:i w:val="0"/>
      </w:rPr>
    </w:lvl>
    <w:lvl w:ilvl="4">
      <w:start w:val="1"/>
      <w:numFmt w:val="decimal"/>
      <w:lvlText w:val="%1%2.%3.%4.%5"/>
      <w:lvlJc w:val="left"/>
      <w:pPr>
        <w:ind w:left="1008" w:hanging="1008"/>
      </w:pPr>
      <w:rPr>
        <w:rFonts w:hint="default"/>
        <w:b/>
        <w:bCs/>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1F935A7"/>
    <w:multiLevelType w:val="hybridMultilevel"/>
    <w:tmpl w:val="96560A6E"/>
    <w:lvl w:ilvl="0" w:tplc="5F9EC3C6">
      <w:start w:val="1"/>
      <w:numFmt w:val="bullet"/>
      <w:pStyle w:val="Dash1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B25B96"/>
    <w:multiLevelType w:val="hybridMultilevel"/>
    <w:tmpl w:val="AABA3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E63FE6"/>
    <w:multiLevelType w:val="hybridMultilevel"/>
    <w:tmpl w:val="15DABFC8"/>
    <w:lvl w:ilvl="0" w:tplc="40B85570">
      <w:start w:val="1"/>
      <w:numFmt w:val="bullet"/>
      <w:pStyle w:val="H3-nontoc"/>
      <w:lvlText w:val="-"/>
      <w:lvlJc w:val="left"/>
      <w:pPr>
        <w:ind w:left="1074" w:hanging="360"/>
      </w:pPr>
      <w:rPr>
        <w:rFonts w:ascii="Calibri" w:hAnsi="Calibri"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6" w15:restartNumberingAfterBreak="0">
    <w:nsid w:val="20230B51"/>
    <w:multiLevelType w:val="multilevel"/>
    <w:tmpl w:val="56743656"/>
    <w:lvl w:ilvl="0">
      <w:start w:val="4"/>
      <w:numFmt w:val="upperLetter"/>
      <w:pStyle w:val="Heading1"/>
      <w:lvlText w:val="Appendix %1"/>
      <w:lvlJc w:val="left"/>
      <w:pPr>
        <w:ind w:left="432" w:hanging="432"/>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794" w:hanging="794"/>
      </w:pPr>
      <w:rPr>
        <w:rFonts w:hint="default"/>
        <w:specVanish w:val="0"/>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ascii="Montserrat" w:hAnsi="Montserrat" w:hint="default"/>
        <w:b/>
        <w:bCs/>
        <w:sz w:val="2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D653C8E"/>
    <w:multiLevelType w:val="hybridMultilevel"/>
    <w:tmpl w:val="976A3A34"/>
    <w:lvl w:ilvl="0" w:tplc="62FA7E24">
      <w:start w:val="1"/>
      <w:numFmt w:val="bullet"/>
      <w:lvlText w:val=""/>
      <w:lvlJc w:val="left"/>
      <w:pPr>
        <w:ind w:left="720" w:hanging="360"/>
      </w:pPr>
      <w:rPr>
        <w:rFonts w:ascii="Symbol" w:hAnsi="Symbol" w:hint="default"/>
      </w:rPr>
    </w:lvl>
    <w:lvl w:ilvl="1" w:tplc="C180C3A8">
      <w:start w:val="1"/>
      <w:numFmt w:val="bullet"/>
      <w:lvlText w:val="o"/>
      <w:lvlJc w:val="left"/>
      <w:pPr>
        <w:ind w:left="1440" w:hanging="360"/>
      </w:pPr>
      <w:rPr>
        <w:rFonts w:ascii="Courier New" w:hAnsi="Courier New" w:hint="default"/>
      </w:rPr>
    </w:lvl>
    <w:lvl w:ilvl="2" w:tplc="BCFA3C5C">
      <w:start w:val="1"/>
      <w:numFmt w:val="bullet"/>
      <w:lvlText w:val=""/>
      <w:lvlJc w:val="left"/>
      <w:pPr>
        <w:ind w:left="2160" w:hanging="360"/>
      </w:pPr>
      <w:rPr>
        <w:rFonts w:ascii="Wingdings" w:hAnsi="Wingdings" w:hint="default"/>
      </w:rPr>
    </w:lvl>
    <w:lvl w:ilvl="3" w:tplc="DECA9F20">
      <w:start w:val="1"/>
      <w:numFmt w:val="bullet"/>
      <w:lvlText w:val=""/>
      <w:lvlJc w:val="left"/>
      <w:pPr>
        <w:ind w:left="2880" w:hanging="360"/>
      </w:pPr>
      <w:rPr>
        <w:rFonts w:ascii="Symbol" w:hAnsi="Symbol" w:hint="default"/>
      </w:rPr>
    </w:lvl>
    <w:lvl w:ilvl="4" w:tplc="2CD4359C">
      <w:start w:val="1"/>
      <w:numFmt w:val="bullet"/>
      <w:lvlText w:val="o"/>
      <w:lvlJc w:val="left"/>
      <w:pPr>
        <w:ind w:left="3600" w:hanging="360"/>
      </w:pPr>
      <w:rPr>
        <w:rFonts w:ascii="Courier New" w:hAnsi="Courier New" w:hint="default"/>
      </w:rPr>
    </w:lvl>
    <w:lvl w:ilvl="5" w:tplc="16A2CE5A">
      <w:start w:val="1"/>
      <w:numFmt w:val="bullet"/>
      <w:lvlText w:val=""/>
      <w:lvlJc w:val="left"/>
      <w:pPr>
        <w:ind w:left="4320" w:hanging="360"/>
      </w:pPr>
      <w:rPr>
        <w:rFonts w:ascii="Wingdings" w:hAnsi="Wingdings" w:hint="default"/>
      </w:rPr>
    </w:lvl>
    <w:lvl w:ilvl="6" w:tplc="05B8CDEC">
      <w:start w:val="1"/>
      <w:numFmt w:val="bullet"/>
      <w:lvlText w:val=""/>
      <w:lvlJc w:val="left"/>
      <w:pPr>
        <w:ind w:left="5040" w:hanging="360"/>
      </w:pPr>
      <w:rPr>
        <w:rFonts w:ascii="Symbol" w:hAnsi="Symbol" w:hint="default"/>
      </w:rPr>
    </w:lvl>
    <w:lvl w:ilvl="7" w:tplc="9544DDDE">
      <w:start w:val="1"/>
      <w:numFmt w:val="bullet"/>
      <w:lvlText w:val="o"/>
      <w:lvlJc w:val="left"/>
      <w:pPr>
        <w:ind w:left="5760" w:hanging="360"/>
      </w:pPr>
      <w:rPr>
        <w:rFonts w:ascii="Courier New" w:hAnsi="Courier New" w:hint="default"/>
      </w:rPr>
    </w:lvl>
    <w:lvl w:ilvl="8" w:tplc="33CA2AFE">
      <w:start w:val="1"/>
      <w:numFmt w:val="bullet"/>
      <w:lvlText w:val=""/>
      <w:lvlJc w:val="left"/>
      <w:pPr>
        <w:ind w:left="6480" w:hanging="360"/>
      </w:pPr>
      <w:rPr>
        <w:rFonts w:ascii="Wingdings" w:hAnsi="Wingdings" w:hint="default"/>
      </w:rPr>
    </w:lvl>
  </w:abstractNum>
  <w:abstractNum w:abstractNumId="8" w15:restartNumberingAfterBreak="0">
    <w:nsid w:val="2D7A584B"/>
    <w:multiLevelType w:val="hybridMultilevel"/>
    <w:tmpl w:val="E5AC7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5F4B44"/>
    <w:multiLevelType w:val="hybridMultilevel"/>
    <w:tmpl w:val="80140EE0"/>
    <w:lvl w:ilvl="0" w:tplc="12A46BBC">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46573EBB"/>
    <w:multiLevelType w:val="hybridMultilevel"/>
    <w:tmpl w:val="A88CA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6332AF"/>
    <w:multiLevelType w:val="hybridMultilevel"/>
    <w:tmpl w:val="47285D50"/>
    <w:lvl w:ilvl="0" w:tplc="1A52FD5C">
      <w:start w:val="1"/>
      <w:numFmt w:val="bullet"/>
      <w:pStyle w:val="TOC7"/>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063F4D"/>
    <w:multiLevelType w:val="hybridMultilevel"/>
    <w:tmpl w:val="474CAE74"/>
    <w:lvl w:ilvl="0" w:tplc="4052DCCA">
      <w:numFmt w:val="decimal"/>
      <w:pStyle w:val="AppHeading"/>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13" w15:restartNumberingAfterBreak="0">
    <w:nsid w:val="66337DEC"/>
    <w:multiLevelType w:val="hybridMultilevel"/>
    <w:tmpl w:val="47C4BC94"/>
    <w:lvl w:ilvl="0" w:tplc="FC64177A">
      <w:start w:val="1"/>
      <w:numFmt w:val="decimal"/>
      <w:pStyle w:val="TableListNos"/>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DB67C63"/>
    <w:multiLevelType w:val="hybridMultilevel"/>
    <w:tmpl w:val="F324771E"/>
    <w:lvl w:ilvl="0" w:tplc="F8DA7096">
      <w:start w:val="1"/>
      <w:numFmt w:val="bullet"/>
      <w:pStyle w:val="Notes"/>
      <w:lvlText w:val="-"/>
      <w:lvlJc w:val="left"/>
      <w:pPr>
        <w:ind w:left="786"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5217141">
    <w:abstractNumId w:val="5"/>
  </w:num>
  <w:num w:numId="2" w16cid:durableId="284360731">
    <w:abstractNumId w:val="14"/>
  </w:num>
  <w:num w:numId="3" w16cid:durableId="261184925">
    <w:abstractNumId w:val="9"/>
  </w:num>
  <w:num w:numId="4" w16cid:durableId="209076561">
    <w:abstractNumId w:val="2"/>
  </w:num>
  <w:num w:numId="5" w16cid:durableId="934438261">
    <w:abstractNumId w:val="1"/>
  </w:num>
  <w:num w:numId="6" w16cid:durableId="2038650584">
    <w:abstractNumId w:val="12"/>
  </w:num>
  <w:num w:numId="7" w16cid:durableId="276789751">
    <w:abstractNumId w:val="0"/>
  </w:num>
  <w:num w:numId="8" w16cid:durableId="1319725644">
    <w:abstractNumId w:val="3"/>
  </w:num>
  <w:num w:numId="9" w16cid:durableId="1245258492">
    <w:abstractNumId w:val="5"/>
  </w:num>
  <w:num w:numId="10" w16cid:durableId="1002974310">
    <w:abstractNumId w:val="14"/>
  </w:num>
  <w:num w:numId="11" w16cid:durableId="2052221946">
    <w:abstractNumId w:val="13"/>
  </w:num>
  <w:num w:numId="12" w16cid:durableId="359091424">
    <w:abstractNumId w:val="11"/>
  </w:num>
  <w:num w:numId="13" w16cid:durableId="401408523">
    <w:abstractNumId w:val="6"/>
  </w:num>
  <w:num w:numId="14" w16cid:durableId="295109757">
    <w:abstractNumId w:val="7"/>
  </w:num>
  <w:num w:numId="15" w16cid:durableId="1877038322">
    <w:abstractNumId w:val="4"/>
  </w:num>
  <w:num w:numId="16" w16cid:durableId="364449630">
    <w:abstractNumId w:val="10"/>
  </w:num>
  <w:num w:numId="17" w16cid:durableId="116824820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1"/>
  <w:proofState w:spelling="clean"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G0MDK2sDADQmMLAyUdpeDU4uLM/DyQAsNaABMlBuEsAAAA"/>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Montserrat&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fx5v25rowst08e59tbxx9ty5t2w0adwt52x&quot;&gt;Shiatsu-EvalReport&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9&lt;/item&gt;&lt;item&gt;50&lt;/item&gt;&lt;item&gt;52&lt;/item&gt;&lt;item&gt;53&lt;/item&gt;&lt;item&gt;54&lt;/item&gt;&lt;item&gt;55&lt;/item&gt;&lt;item&gt;56&lt;/item&gt;&lt;item&gt;57&lt;/item&gt;&lt;item&gt;58&lt;/item&gt;&lt;item&gt;59&lt;/item&gt;&lt;item&gt;60&lt;/item&gt;&lt;item&gt;61&lt;/item&gt;&lt;item&gt;62&lt;/item&gt;&lt;item&gt;63&lt;/item&gt;&lt;item&gt;75&lt;/item&gt;&lt;item&gt;76&lt;/item&gt;&lt;item&gt;77&lt;/item&gt;&lt;item&gt;78&lt;/item&gt;&lt;item&gt;156&lt;/item&gt;&lt;item&gt;157&lt;/item&gt;&lt;item&gt;258&lt;/item&gt;&lt;item&gt;262&lt;/item&gt;&lt;item&gt;515&lt;/item&gt;&lt;item&gt;516&lt;/item&gt;&lt;item&gt;523&lt;/item&gt;&lt;item&gt;524&lt;/item&gt;&lt;item&gt;530&lt;/item&gt;&lt;item&gt;531&lt;/item&gt;&lt;item&gt;600&lt;/item&gt;&lt;item&gt;615&lt;/item&gt;&lt;/record-ids&gt;&lt;/item&gt;&lt;/Libraries&gt;"/>
  </w:docVars>
  <w:rsids>
    <w:rsidRoot w:val="00901C90"/>
    <w:rsid w:val="000022E2"/>
    <w:rsid w:val="00003746"/>
    <w:rsid w:val="00005C5C"/>
    <w:rsid w:val="000071F6"/>
    <w:rsid w:val="00010F7E"/>
    <w:rsid w:val="00012260"/>
    <w:rsid w:val="00014F02"/>
    <w:rsid w:val="00020572"/>
    <w:rsid w:val="00020628"/>
    <w:rsid w:val="000224BA"/>
    <w:rsid w:val="00025461"/>
    <w:rsid w:val="0003017F"/>
    <w:rsid w:val="00031130"/>
    <w:rsid w:val="000334FB"/>
    <w:rsid w:val="00033BBF"/>
    <w:rsid w:val="000342D1"/>
    <w:rsid w:val="00040D3D"/>
    <w:rsid w:val="0004432D"/>
    <w:rsid w:val="00044C3F"/>
    <w:rsid w:val="00054780"/>
    <w:rsid w:val="0005591F"/>
    <w:rsid w:val="000561A8"/>
    <w:rsid w:val="000568B4"/>
    <w:rsid w:val="0006344D"/>
    <w:rsid w:val="00065F93"/>
    <w:rsid w:val="000675EA"/>
    <w:rsid w:val="0007013E"/>
    <w:rsid w:val="00073054"/>
    <w:rsid w:val="00073580"/>
    <w:rsid w:val="00077A55"/>
    <w:rsid w:val="00077C7E"/>
    <w:rsid w:val="000864DC"/>
    <w:rsid w:val="0009265A"/>
    <w:rsid w:val="0009290B"/>
    <w:rsid w:val="00092B33"/>
    <w:rsid w:val="00092D8F"/>
    <w:rsid w:val="00093809"/>
    <w:rsid w:val="000972C6"/>
    <w:rsid w:val="000A161E"/>
    <w:rsid w:val="000A37F4"/>
    <w:rsid w:val="000A3844"/>
    <w:rsid w:val="000B1A86"/>
    <w:rsid w:val="000B641A"/>
    <w:rsid w:val="000C3C83"/>
    <w:rsid w:val="000C4C43"/>
    <w:rsid w:val="000C60E1"/>
    <w:rsid w:val="000C73D0"/>
    <w:rsid w:val="000D009F"/>
    <w:rsid w:val="000D050A"/>
    <w:rsid w:val="000D5FE4"/>
    <w:rsid w:val="000E446B"/>
    <w:rsid w:val="000E462A"/>
    <w:rsid w:val="000E6FFA"/>
    <w:rsid w:val="000F1DA1"/>
    <w:rsid w:val="000F2722"/>
    <w:rsid w:val="000F282E"/>
    <w:rsid w:val="000F3002"/>
    <w:rsid w:val="000F62F0"/>
    <w:rsid w:val="000F6872"/>
    <w:rsid w:val="001012F9"/>
    <w:rsid w:val="001024ED"/>
    <w:rsid w:val="00104D7C"/>
    <w:rsid w:val="0010547A"/>
    <w:rsid w:val="00110CA6"/>
    <w:rsid w:val="00112E4B"/>
    <w:rsid w:val="0011364B"/>
    <w:rsid w:val="001143DB"/>
    <w:rsid w:val="0011450F"/>
    <w:rsid w:val="00122945"/>
    <w:rsid w:val="00124C96"/>
    <w:rsid w:val="00125C30"/>
    <w:rsid w:val="00127624"/>
    <w:rsid w:val="0013069F"/>
    <w:rsid w:val="00132438"/>
    <w:rsid w:val="00133E40"/>
    <w:rsid w:val="0014119F"/>
    <w:rsid w:val="00143832"/>
    <w:rsid w:val="00144804"/>
    <w:rsid w:val="00152163"/>
    <w:rsid w:val="00154FA4"/>
    <w:rsid w:val="00155CD7"/>
    <w:rsid w:val="0015639D"/>
    <w:rsid w:val="0015776A"/>
    <w:rsid w:val="00160BF5"/>
    <w:rsid w:val="00164BF2"/>
    <w:rsid w:val="00165F6B"/>
    <w:rsid w:val="00170806"/>
    <w:rsid w:val="00174633"/>
    <w:rsid w:val="00180794"/>
    <w:rsid w:val="00184337"/>
    <w:rsid w:val="00185354"/>
    <w:rsid w:val="001868D4"/>
    <w:rsid w:val="001873F8"/>
    <w:rsid w:val="00190F7A"/>
    <w:rsid w:val="001A1174"/>
    <w:rsid w:val="001A1F85"/>
    <w:rsid w:val="001A33B9"/>
    <w:rsid w:val="001A4680"/>
    <w:rsid w:val="001A4908"/>
    <w:rsid w:val="001A4B33"/>
    <w:rsid w:val="001A50E6"/>
    <w:rsid w:val="001A5B0A"/>
    <w:rsid w:val="001A5B43"/>
    <w:rsid w:val="001B05E6"/>
    <w:rsid w:val="001C0D36"/>
    <w:rsid w:val="001C40B4"/>
    <w:rsid w:val="001C452B"/>
    <w:rsid w:val="001D4449"/>
    <w:rsid w:val="001D76F9"/>
    <w:rsid w:val="001E3756"/>
    <w:rsid w:val="001E3927"/>
    <w:rsid w:val="001E4F07"/>
    <w:rsid w:val="001E5403"/>
    <w:rsid w:val="001E62B8"/>
    <w:rsid w:val="001F2B59"/>
    <w:rsid w:val="001F41D7"/>
    <w:rsid w:val="00200163"/>
    <w:rsid w:val="0020036C"/>
    <w:rsid w:val="00201DB0"/>
    <w:rsid w:val="0020491C"/>
    <w:rsid w:val="00207460"/>
    <w:rsid w:val="002111E4"/>
    <w:rsid w:val="0021183C"/>
    <w:rsid w:val="00212AC2"/>
    <w:rsid w:val="002134E0"/>
    <w:rsid w:val="00214463"/>
    <w:rsid w:val="00222077"/>
    <w:rsid w:val="00226931"/>
    <w:rsid w:val="0024468B"/>
    <w:rsid w:val="00246F57"/>
    <w:rsid w:val="002478E9"/>
    <w:rsid w:val="00251FB1"/>
    <w:rsid w:val="00253000"/>
    <w:rsid w:val="002530BD"/>
    <w:rsid w:val="00253B6A"/>
    <w:rsid w:val="0026277F"/>
    <w:rsid w:val="002640E3"/>
    <w:rsid w:val="0026531C"/>
    <w:rsid w:val="00265436"/>
    <w:rsid w:val="00267B5F"/>
    <w:rsid w:val="0027025D"/>
    <w:rsid w:val="002707B1"/>
    <w:rsid w:val="002763DB"/>
    <w:rsid w:val="00281BAE"/>
    <w:rsid w:val="00295263"/>
    <w:rsid w:val="00295F02"/>
    <w:rsid w:val="002A002C"/>
    <w:rsid w:val="002A02B6"/>
    <w:rsid w:val="002A02E8"/>
    <w:rsid w:val="002A7644"/>
    <w:rsid w:val="002A77C7"/>
    <w:rsid w:val="002B7A0D"/>
    <w:rsid w:val="002C121F"/>
    <w:rsid w:val="002C29E9"/>
    <w:rsid w:val="002C45E7"/>
    <w:rsid w:val="002C6607"/>
    <w:rsid w:val="002C6728"/>
    <w:rsid w:val="002C6731"/>
    <w:rsid w:val="002D5EA3"/>
    <w:rsid w:val="002D6ABD"/>
    <w:rsid w:val="002E2ECE"/>
    <w:rsid w:val="002E5B06"/>
    <w:rsid w:val="002E7AE1"/>
    <w:rsid w:val="002F0298"/>
    <w:rsid w:val="002F0DC2"/>
    <w:rsid w:val="002F25C7"/>
    <w:rsid w:val="002F7057"/>
    <w:rsid w:val="00301C83"/>
    <w:rsid w:val="003040B8"/>
    <w:rsid w:val="0031121A"/>
    <w:rsid w:val="003169A8"/>
    <w:rsid w:val="00323743"/>
    <w:rsid w:val="00325F08"/>
    <w:rsid w:val="00327451"/>
    <w:rsid w:val="00330D82"/>
    <w:rsid w:val="00332090"/>
    <w:rsid w:val="003336C6"/>
    <w:rsid w:val="00337E28"/>
    <w:rsid w:val="00340855"/>
    <w:rsid w:val="00343ABB"/>
    <w:rsid w:val="00347015"/>
    <w:rsid w:val="00351058"/>
    <w:rsid w:val="003666E5"/>
    <w:rsid w:val="00377E70"/>
    <w:rsid w:val="003819C3"/>
    <w:rsid w:val="00382BBC"/>
    <w:rsid w:val="0038420A"/>
    <w:rsid w:val="00387B64"/>
    <w:rsid w:val="00394669"/>
    <w:rsid w:val="003948E6"/>
    <w:rsid w:val="00394DDB"/>
    <w:rsid w:val="00394E0E"/>
    <w:rsid w:val="003966DC"/>
    <w:rsid w:val="003A4AE6"/>
    <w:rsid w:val="003A66B1"/>
    <w:rsid w:val="003B0144"/>
    <w:rsid w:val="003B0A82"/>
    <w:rsid w:val="003B2B8B"/>
    <w:rsid w:val="003B2BD1"/>
    <w:rsid w:val="003B715A"/>
    <w:rsid w:val="003C2220"/>
    <w:rsid w:val="003C3212"/>
    <w:rsid w:val="003C4602"/>
    <w:rsid w:val="003C74C5"/>
    <w:rsid w:val="003D1F4E"/>
    <w:rsid w:val="003D236D"/>
    <w:rsid w:val="003D5422"/>
    <w:rsid w:val="003E117E"/>
    <w:rsid w:val="003E31AC"/>
    <w:rsid w:val="003E46A7"/>
    <w:rsid w:val="003E46BF"/>
    <w:rsid w:val="003E4C4E"/>
    <w:rsid w:val="003E6359"/>
    <w:rsid w:val="003E6432"/>
    <w:rsid w:val="003F033B"/>
    <w:rsid w:val="003F53CA"/>
    <w:rsid w:val="003F66AB"/>
    <w:rsid w:val="00405756"/>
    <w:rsid w:val="00405FDC"/>
    <w:rsid w:val="004101CF"/>
    <w:rsid w:val="00410BDA"/>
    <w:rsid w:val="0042553C"/>
    <w:rsid w:val="004257FC"/>
    <w:rsid w:val="00430CB7"/>
    <w:rsid w:val="00432D93"/>
    <w:rsid w:val="00436534"/>
    <w:rsid w:val="0043721B"/>
    <w:rsid w:val="00444092"/>
    <w:rsid w:val="00445871"/>
    <w:rsid w:val="00445A8D"/>
    <w:rsid w:val="0044712A"/>
    <w:rsid w:val="00452FC1"/>
    <w:rsid w:val="004544DE"/>
    <w:rsid w:val="00456F37"/>
    <w:rsid w:val="00463D6D"/>
    <w:rsid w:val="00464B61"/>
    <w:rsid w:val="00464C8E"/>
    <w:rsid w:val="0046772E"/>
    <w:rsid w:val="0047141A"/>
    <w:rsid w:val="00472E9C"/>
    <w:rsid w:val="00476CBA"/>
    <w:rsid w:val="00480331"/>
    <w:rsid w:val="0048242D"/>
    <w:rsid w:val="00483F2C"/>
    <w:rsid w:val="00484ED7"/>
    <w:rsid w:val="004877F2"/>
    <w:rsid w:val="00491746"/>
    <w:rsid w:val="00496869"/>
    <w:rsid w:val="004A03AF"/>
    <w:rsid w:val="004A0FA9"/>
    <w:rsid w:val="004A1ADA"/>
    <w:rsid w:val="004A3697"/>
    <w:rsid w:val="004B0D29"/>
    <w:rsid w:val="004B441E"/>
    <w:rsid w:val="004B4696"/>
    <w:rsid w:val="004B4989"/>
    <w:rsid w:val="004B4AB7"/>
    <w:rsid w:val="004B5E02"/>
    <w:rsid w:val="004B5EF1"/>
    <w:rsid w:val="004B7277"/>
    <w:rsid w:val="004B76C0"/>
    <w:rsid w:val="004C0463"/>
    <w:rsid w:val="004C1F9A"/>
    <w:rsid w:val="004C1FE2"/>
    <w:rsid w:val="004D4ED5"/>
    <w:rsid w:val="004E4B49"/>
    <w:rsid w:val="004E51E5"/>
    <w:rsid w:val="004F0FF0"/>
    <w:rsid w:val="004F1116"/>
    <w:rsid w:val="004F3666"/>
    <w:rsid w:val="004F3963"/>
    <w:rsid w:val="004F48EC"/>
    <w:rsid w:val="004F51DA"/>
    <w:rsid w:val="004F56DF"/>
    <w:rsid w:val="004F797B"/>
    <w:rsid w:val="00503CD8"/>
    <w:rsid w:val="0050552F"/>
    <w:rsid w:val="00512310"/>
    <w:rsid w:val="00512CEF"/>
    <w:rsid w:val="005141AA"/>
    <w:rsid w:val="0051442F"/>
    <w:rsid w:val="0051483B"/>
    <w:rsid w:val="0051677D"/>
    <w:rsid w:val="00520BE8"/>
    <w:rsid w:val="00521E3A"/>
    <w:rsid w:val="0052582A"/>
    <w:rsid w:val="0052586D"/>
    <w:rsid w:val="00532C04"/>
    <w:rsid w:val="00537A3F"/>
    <w:rsid w:val="005431A9"/>
    <w:rsid w:val="0055101D"/>
    <w:rsid w:val="00552571"/>
    <w:rsid w:val="005529F5"/>
    <w:rsid w:val="005630A1"/>
    <w:rsid w:val="005652AF"/>
    <w:rsid w:val="00570B29"/>
    <w:rsid w:val="00572DCD"/>
    <w:rsid w:val="0057321F"/>
    <w:rsid w:val="00583009"/>
    <w:rsid w:val="00583E21"/>
    <w:rsid w:val="00583E51"/>
    <w:rsid w:val="005843C0"/>
    <w:rsid w:val="00584C0A"/>
    <w:rsid w:val="005916E0"/>
    <w:rsid w:val="00591E12"/>
    <w:rsid w:val="00594131"/>
    <w:rsid w:val="00595CEF"/>
    <w:rsid w:val="00597528"/>
    <w:rsid w:val="005A0102"/>
    <w:rsid w:val="005A1FFD"/>
    <w:rsid w:val="005A51AE"/>
    <w:rsid w:val="005B03C6"/>
    <w:rsid w:val="005B0DA6"/>
    <w:rsid w:val="005B0E24"/>
    <w:rsid w:val="005B1BE6"/>
    <w:rsid w:val="005B74C5"/>
    <w:rsid w:val="005B7D93"/>
    <w:rsid w:val="005C2918"/>
    <w:rsid w:val="005C2FBD"/>
    <w:rsid w:val="005D03BA"/>
    <w:rsid w:val="005D248E"/>
    <w:rsid w:val="005D2FCD"/>
    <w:rsid w:val="005D526B"/>
    <w:rsid w:val="005D7810"/>
    <w:rsid w:val="005E0DA1"/>
    <w:rsid w:val="005E6DD5"/>
    <w:rsid w:val="005E7C8E"/>
    <w:rsid w:val="005F0385"/>
    <w:rsid w:val="005F093D"/>
    <w:rsid w:val="005F667E"/>
    <w:rsid w:val="005F7B69"/>
    <w:rsid w:val="00600257"/>
    <w:rsid w:val="00601DCC"/>
    <w:rsid w:val="00602806"/>
    <w:rsid w:val="00604673"/>
    <w:rsid w:val="0060473B"/>
    <w:rsid w:val="006101F0"/>
    <w:rsid w:val="006113B4"/>
    <w:rsid w:val="00612C43"/>
    <w:rsid w:val="00616053"/>
    <w:rsid w:val="0062270E"/>
    <w:rsid w:val="00624664"/>
    <w:rsid w:val="006302CF"/>
    <w:rsid w:val="00636E03"/>
    <w:rsid w:val="0064040A"/>
    <w:rsid w:val="006431E8"/>
    <w:rsid w:val="00644500"/>
    <w:rsid w:val="00646BA1"/>
    <w:rsid w:val="00650072"/>
    <w:rsid w:val="00654E21"/>
    <w:rsid w:val="00656600"/>
    <w:rsid w:val="0066085A"/>
    <w:rsid w:val="00661C0A"/>
    <w:rsid w:val="006621E1"/>
    <w:rsid w:val="006638A8"/>
    <w:rsid w:val="00671414"/>
    <w:rsid w:val="00676C5B"/>
    <w:rsid w:val="0068045A"/>
    <w:rsid w:val="00683FA8"/>
    <w:rsid w:val="00684142"/>
    <w:rsid w:val="00684606"/>
    <w:rsid w:val="00686E80"/>
    <w:rsid w:val="006936A6"/>
    <w:rsid w:val="0069518A"/>
    <w:rsid w:val="006A24D5"/>
    <w:rsid w:val="006A40EA"/>
    <w:rsid w:val="006A4D06"/>
    <w:rsid w:val="006A7757"/>
    <w:rsid w:val="006B1583"/>
    <w:rsid w:val="006B3BA2"/>
    <w:rsid w:val="006C03D8"/>
    <w:rsid w:val="006C17C1"/>
    <w:rsid w:val="006E1F1D"/>
    <w:rsid w:val="006F0252"/>
    <w:rsid w:val="006F0D01"/>
    <w:rsid w:val="006F260E"/>
    <w:rsid w:val="006F2F82"/>
    <w:rsid w:val="006F3C9B"/>
    <w:rsid w:val="007038C5"/>
    <w:rsid w:val="0070571D"/>
    <w:rsid w:val="0071543A"/>
    <w:rsid w:val="00721420"/>
    <w:rsid w:val="00726490"/>
    <w:rsid w:val="00730FEE"/>
    <w:rsid w:val="00733227"/>
    <w:rsid w:val="00734CD1"/>
    <w:rsid w:val="0073691D"/>
    <w:rsid w:val="007408A2"/>
    <w:rsid w:val="00742492"/>
    <w:rsid w:val="00743561"/>
    <w:rsid w:val="00744FB6"/>
    <w:rsid w:val="0074562D"/>
    <w:rsid w:val="00747122"/>
    <w:rsid w:val="00752A3F"/>
    <w:rsid w:val="00752B8B"/>
    <w:rsid w:val="00752FCF"/>
    <w:rsid w:val="007540E4"/>
    <w:rsid w:val="00756387"/>
    <w:rsid w:val="007567A8"/>
    <w:rsid w:val="0075729A"/>
    <w:rsid w:val="00760123"/>
    <w:rsid w:val="00770AAC"/>
    <w:rsid w:val="00771570"/>
    <w:rsid w:val="00780E26"/>
    <w:rsid w:val="00784FE3"/>
    <w:rsid w:val="00787AAC"/>
    <w:rsid w:val="00792BAD"/>
    <w:rsid w:val="00795712"/>
    <w:rsid w:val="007A040C"/>
    <w:rsid w:val="007A2A7C"/>
    <w:rsid w:val="007A2C35"/>
    <w:rsid w:val="007B12D7"/>
    <w:rsid w:val="007B1C88"/>
    <w:rsid w:val="007B4392"/>
    <w:rsid w:val="007B5C28"/>
    <w:rsid w:val="007C78C1"/>
    <w:rsid w:val="007E0E8C"/>
    <w:rsid w:val="007E3586"/>
    <w:rsid w:val="007E3B59"/>
    <w:rsid w:val="007E50DE"/>
    <w:rsid w:val="007F2037"/>
    <w:rsid w:val="007F45CE"/>
    <w:rsid w:val="007F4A3B"/>
    <w:rsid w:val="007F4E5F"/>
    <w:rsid w:val="007F6654"/>
    <w:rsid w:val="0080156C"/>
    <w:rsid w:val="0080284B"/>
    <w:rsid w:val="00802991"/>
    <w:rsid w:val="00813CAB"/>
    <w:rsid w:val="00815645"/>
    <w:rsid w:val="00820EDC"/>
    <w:rsid w:val="008250B0"/>
    <w:rsid w:val="00825EA6"/>
    <w:rsid w:val="0083600B"/>
    <w:rsid w:val="00840F2C"/>
    <w:rsid w:val="00844F06"/>
    <w:rsid w:val="0084627C"/>
    <w:rsid w:val="00847D7B"/>
    <w:rsid w:val="008502FC"/>
    <w:rsid w:val="008505E8"/>
    <w:rsid w:val="008515A0"/>
    <w:rsid w:val="00851807"/>
    <w:rsid w:val="00851959"/>
    <w:rsid w:val="008530A2"/>
    <w:rsid w:val="00854656"/>
    <w:rsid w:val="00856A60"/>
    <w:rsid w:val="00863C30"/>
    <w:rsid w:val="008713F6"/>
    <w:rsid w:val="008726AA"/>
    <w:rsid w:val="00874799"/>
    <w:rsid w:val="0087676C"/>
    <w:rsid w:val="00877B3A"/>
    <w:rsid w:val="0088035A"/>
    <w:rsid w:val="008868F9"/>
    <w:rsid w:val="00891ADF"/>
    <w:rsid w:val="008974EC"/>
    <w:rsid w:val="008A5BC2"/>
    <w:rsid w:val="008A69CE"/>
    <w:rsid w:val="008A7D41"/>
    <w:rsid w:val="008B1FBC"/>
    <w:rsid w:val="008B40A6"/>
    <w:rsid w:val="008B7264"/>
    <w:rsid w:val="008C0286"/>
    <w:rsid w:val="008C430B"/>
    <w:rsid w:val="008D119F"/>
    <w:rsid w:val="008D297A"/>
    <w:rsid w:val="008D3D87"/>
    <w:rsid w:val="008D53DF"/>
    <w:rsid w:val="008D5E19"/>
    <w:rsid w:val="008D7836"/>
    <w:rsid w:val="008E004C"/>
    <w:rsid w:val="008E18D7"/>
    <w:rsid w:val="008E1FBF"/>
    <w:rsid w:val="008E62F3"/>
    <w:rsid w:val="008E73DE"/>
    <w:rsid w:val="008E743E"/>
    <w:rsid w:val="008F04C3"/>
    <w:rsid w:val="008F09C9"/>
    <w:rsid w:val="008F39E0"/>
    <w:rsid w:val="008F4C05"/>
    <w:rsid w:val="008F73AE"/>
    <w:rsid w:val="00901C90"/>
    <w:rsid w:val="00902113"/>
    <w:rsid w:val="00902D73"/>
    <w:rsid w:val="009036D2"/>
    <w:rsid w:val="0090525E"/>
    <w:rsid w:val="00905379"/>
    <w:rsid w:val="009055AA"/>
    <w:rsid w:val="00907994"/>
    <w:rsid w:val="00910AFF"/>
    <w:rsid w:val="00912B07"/>
    <w:rsid w:val="00915376"/>
    <w:rsid w:val="009218AD"/>
    <w:rsid w:val="00924494"/>
    <w:rsid w:val="009255A2"/>
    <w:rsid w:val="009277AF"/>
    <w:rsid w:val="00930E7C"/>
    <w:rsid w:val="00933860"/>
    <w:rsid w:val="009369DC"/>
    <w:rsid w:val="00937014"/>
    <w:rsid w:val="0093709C"/>
    <w:rsid w:val="009406F8"/>
    <w:rsid w:val="00941B3F"/>
    <w:rsid w:val="009424BB"/>
    <w:rsid w:val="0094559F"/>
    <w:rsid w:val="0094742D"/>
    <w:rsid w:val="009510DB"/>
    <w:rsid w:val="00952ABE"/>
    <w:rsid w:val="00953429"/>
    <w:rsid w:val="00961A25"/>
    <w:rsid w:val="00964247"/>
    <w:rsid w:val="009674B4"/>
    <w:rsid w:val="00970F4E"/>
    <w:rsid w:val="009730E9"/>
    <w:rsid w:val="0098468B"/>
    <w:rsid w:val="009863F5"/>
    <w:rsid w:val="00992CFE"/>
    <w:rsid w:val="00994CFD"/>
    <w:rsid w:val="009969D7"/>
    <w:rsid w:val="009A05DB"/>
    <w:rsid w:val="009A1027"/>
    <w:rsid w:val="009A44BA"/>
    <w:rsid w:val="009B3346"/>
    <w:rsid w:val="009B6534"/>
    <w:rsid w:val="009B72EB"/>
    <w:rsid w:val="009C30BB"/>
    <w:rsid w:val="009C4996"/>
    <w:rsid w:val="009C539B"/>
    <w:rsid w:val="009C6CC0"/>
    <w:rsid w:val="009C7EDE"/>
    <w:rsid w:val="009F43A8"/>
    <w:rsid w:val="00A0058C"/>
    <w:rsid w:val="00A01434"/>
    <w:rsid w:val="00A10D1C"/>
    <w:rsid w:val="00A123BA"/>
    <w:rsid w:val="00A12AFF"/>
    <w:rsid w:val="00A13711"/>
    <w:rsid w:val="00A16998"/>
    <w:rsid w:val="00A2079A"/>
    <w:rsid w:val="00A23BD2"/>
    <w:rsid w:val="00A263B1"/>
    <w:rsid w:val="00A30E9E"/>
    <w:rsid w:val="00A30F30"/>
    <w:rsid w:val="00A32D2B"/>
    <w:rsid w:val="00A34EDC"/>
    <w:rsid w:val="00A3621A"/>
    <w:rsid w:val="00A400F8"/>
    <w:rsid w:val="00A406FB"/>
    <w:rsid w:val="00A53A7F"/>
    <w:rsid w:val="00A5509A"/>
    <w:rsid w:val="00A5745D"/>
    <w:rsid w:val="00A575E4"/>
    <w:rsid w:val="00A65BA2"/>
    <w:rsid w:val="00A66433"/>
    <w:rsid w:val="00A669C3"/>
    <w:rsid w:val="00A74CAC"/>
    <w:rsid w:val="00A860FF"/>
    <w:rsid w:val="00A94CDA"/>
    <w:rsid w:val="00A9634B"/>
    <w:rsid w:val="00A96FE8"/>
    <w:rsid w:val="00AA1126"/>
    <w:rsid w:val="00AA39A9"/>
    <w:rsid w:val="00AA4129"/>
    <w:rsid w:val="00AA6841"/>
    <w:rsid w:val="00AB0D78"/>
    <w:rsid w:val="00AB16B2"/>
    <w:rsid w:val="00AB18BE"/>
    <w:rsid w:val="00AB6C55"/>
    <w:rsid w:val="00AC0744"/>
    <w:rsid w:val="00AC1479"/>
    <w:rsid w:val="00AC414C"/>
    <w:rsid w:val="00AC4BCB"/>
    <w:rsid w:val="00AC743C"/>
    <w:rsid w:val="00AC75C6"/>
    <w:rsid w:val="00AC7D4E"/>
    <w:rsid w:val="00AD2D39"/>
    <w:rsid w:val="00AD39E1"/>
    <w:rsid w:val="00AD5255"/>
    <w:rsid w:val="00AD61C4"/>
    <w:rsid w:val="00AE3761"/>
    <w:rsid w:val="00AE3DB8"/>
    <w:rsid w:val="00AE636B"/>
    <w:rsid w:val="00AE7F72"/>
    <w:rsid w:val="00AF5EBD"/>
    <w:rsid w:val="00B02129"/>
    <w:rsid w:val="00B072BE"/>
    <w:rsid w:val="00B153F5"/>
    <w:rsid w:val="00B2279F"/>
    <w:rsid w:val="00B2528A"/>
    <w:rsid w:val="00B25941"/>
    <w:rsid w:val="00B27A44"/>
    <w:rsid w:val="00B3015B"/>
    <w:rsid w:val="00B31FD2"/>
    <w:rsid w:val="00B37248"/>
    <w:rsid w:val="00B37437"/>
    <w:rsid w:val="00B41FB0"/>
    <w:rsid w:val="00B44864"/>
    <w:rsid w:val="00B52E90"/>
    <w:rsid w:val="00B54C4E"/>
    <w:rsid w:val="00B54F88"/>
    <w:rsid w:val="00B55921"/>
    <w:rsid w:val="00B561AE"/>
    <w:rsid w:val="00B57F2C"/>
    <w:rsid w:val="00B60223"/>
    <w:rsid w:val="00B61B17"/>
    <w:rsid w:val="00B66302"/>
    <w:rsid w:val="00B66EAE"/>
    <w:rsid w:val="00B71721"/>
    <w:rsid w:val="00B71ACD"/>
    <w:rsid w:val="00B72F1F"/>
    <w:rsid w:val="00B73A01"/>
    <w:rsid w:val="00B74677"/>
    <w:rsid w:val="00B7521E"/>
    <w:rsid w:val="00B81D14"/>
    <w:rsid w:val="00B81F40"/>
    <w:rsid w:val="00B831FF"/>
    <w:rsid w:val="00B83BDA"/>
    <w:rsid w:val="00B85373"/>
    <w:rsid w:val="00B86483"/>
    <w:rsid w:val="00B86FC3"/>
    <w:rsid w:val="00B91B6D"/>
    <w:rsid w:val="00B9275A"/>
    <w:rsid w:val="00B937EA"/>
    <w:rsid w:val="00B95FAC"/>
    <w:rsid w:val="00BA1AB7"/>
    <w:rsid w:val="00BB5E73"/>
    <w:rsid w:val="00BC424B"/>
    <w:rsid w:val="00BC747D"/>
    <w:rsid w:val="00BD10C0"/>
    <w:rsid w:val="00BD39A1"/>
    <w:rsid w:val="00BD4261"/>
    <w:rsid w:val="00BD5439"/>
    <w:rsid w:val="00BE0EDC"/>
    <w:rsid w:val="00BE5A74"/>
    <w:rsid w:val="00BF3294"/>
    <w:rsid w:val="00BF3512"/>
    <w:rsid w:val="00BF40F9"/>
    <w:rsid w:val="00BF484C"/>
    <w:rsid w:val="00BF67B1"/>
    <w:rsid w:val="00BF7DAA"/>
    <w:rsid w:val="00C00ECC"/>
    <w:rsid w:val="00C0110D"/>
    <w:rsid w:val="00C01426"/>
    <w:rsid w:val="00C01572"/>
    <w:rsid w:val="00C034B7"/>
    <w:rsid w:val="00C040AA"/>
    <w:rsid w:val="00C14800"/>
    <w:rsid w:val="00C15E28"/>
    <w:rsid w:val="00C26255"/>
    <w:rsid w:val="00C31715"/>
    <w:rsid w:val="00C32B8A"/>
    <w:rsid w:val="00C33F15"/>
    <w:rsid w:val="00C3434C"/>
    <w:rsid w:val="00C353A8"/>
    <w:rsid w:val="00C35F44"/>
    <w:rsid w:val="00C43624"/>
    <w:rsid w:val="00C4441D"/>
    <w:rsid w:val="00C45C29"/>
    <w:rsid w:val="00C47B89"/>
    <w:rsid w:val="00C52825"/>
    <w:rsid w:val="00C52B80"/>
    <w:rsid w:val="00C52FCD"/>
    <w:rsid w:val="00C57D78"/>
    <w:rsid w:val="00C62AE5"/>
    <w:rsid w:val="00C65C02"/>
    <w:rsid w:val="00C70FE9"/>
    <w:rsid w:val="00C75B1C"/>
    <w:rsid w:val="00C75D9C"/>
    <w:rsid w:val="00C77B83"/>
    <w:rsid w:val="00C77F43"/>
    <w:rsid w:val="00C77FC6"/>
    <w:rsid w:val="00C804DD"/>
    <w:rsid w:val="00C8235E"/>
    <w:rsid w:val="00C847FB"/>
    <w:rsid w:val="00C874DF"/>
    <w:rsid w:val="00C92080"/>
    <w:rsid w:val="00C964C0"/>
    <w:rsid w:val="00C97D90"/>
    <w:rsid w:val="00CA0F6F"/>
    <w:rsid w:val="00CA1A32"/>
    <w:rsid w:val="00CA36B7"/>
    <w:rsid w:val="00CA41F3"/>
    <w:rsid w:val="00CB16DD"/>
    <w:rsid w:val="00CB36B5"/>
    <w:rsid w:val="00CB623F"/>
    <w:rsid w:val="00CB7B9F"/>
    <w:rsid w:val="00CC2E74"/>
    <w:rsid w:val="00CC40AB"/>
    <w:rsid w:val="00CC582A"/>
    <w:rsid w:val="00CD04F3"/>
    <w:rsid w:val="00CD050E"/>
    <w:rsid w:val="00CD3193"/>
    <w:rsid w:val="00CE172A"/>
    <w:rsid w:val="00CE3FD3"/>
    <w:rsid w:val="00CE494D"/>
    <w:rsid w:val="00CE6617"/>
    <w:rsid w:val="00CE71E9"/>
    <w:rsid w:val="00CF0E86"/>
    <w:rsid w:val="00CF1E1D"/>
    <w:rsid w:val="00CF2890"/>
    <w:rsid w:val="00CF7B27"/>
    <w:rsid w:val="00D0423E"/>
    <w:rsid w:val="00D0491F"/>
    <w:rsid w:val="00D1602B"/>
    <w:rsid w:val="00D21D24"/>
    <w:rsid w:val="00D30265"/>
    <w:rsid w:val="00D3243F"/>
    <w:rsid w:val="00D32940"/>
    <w:rsid w:val="00D32D2F"/>
    <w:rsid w:val="00D32F15"/>
    <w:rsid w:val="00D3383F"/>
    <w:rsid w:val="00D34E7E"/>
    <w:rsid w:val="00D34EE9"/>
    <w:rsid w:val="00D45061"/>
    <w:rsid w:val="00D50A0C"/>
    <w:rsid w:val="00D51282"/>
    <w:rsid w:val="00D52101"/>
    <w:rsid w:val="00D54D1B"/>
    <w:rsid w:val="00D55F1E"/>
    <w:rsid w:val="00D56849"/>
    <w:rsid w:val="00D5705C"/>
    <w:rsid w:val="00D71DD7"/>
    <w:rsid w:val="00D722F1"/>
    <w:rsid w:val="00D90C0C"/>
    <w:rsid w:val="00D9565E"/>
    <w:rsid w:val="00D97F0B"/>
    <w:rsid w:val="00DA0969"/>
    <w:rsid w:val="00DA0B24"/>
    <w:rsid w:val="00DA2A41"/>
    <w:rsid w:val="00DA2E01"/>
    <w:rsid w:val="00DA4942"/>
    <w:rsid w:val="00DA5F60"/>
    <w:rsid w:val="00DA607E"/>
    <w:rsid w:val="00DB218E"/>
    <w:rsid w:val="00DB4CC0"/>
    <w:rsid w:val="00DB542A"/>
    <w:rsid w:val="00DC1596"/>
    <w:rsid w:val="00DC15A1"/>
    <w:rsid w:val="00DC4CAC"/>
    <w:rsid w:val="00DC50B7"/>
    <w:rsid w:val="00DC5D21"/>
    <w:rsid w:val="00DC5DD8"/>
    <w:rsid w:val="00DC5E55"/>
    <w:rsid w:val="00DC63FF"/>
    <w:rsid w:val="00DD12F0"/>
    <w:rsid w:val="00DD4432"/>
    <w:rsid w:val="00DE0B15"/>
    <w:rsid w:val="00DE1720"/>
    <w:rsid w:val="00DF3317"/>
    <w:rsid w:val="00DF4B34"/>
    <w:rsid w:val="00DF52C9"/>
    <w:rsid w:val="00E018A2"/>
    <w:rsid w:val="00E04F3D"/>
    <w:rsid w:val="00E051FA"/>
    <w:rsid w:val="00E06F7A"/>
    <w:rsid w:val="00E112B0"/>
    <w:rsid w:val="00E147F3"/>
    <w:rsid w:val="00E14C94"/>
    <w:rsid w:val="00E22A6E"/>
    <w:rsid w:val="00E2573A"/>
    <w:rsid w:val="00E30421"/>
    <w:rsid w:val="00E34D51"/>
    <w:rsid w:val="00E376E0"/>
    <w:rsid w:val="00E37AD3"/>
    <w:rsid w:val="00E43F8E"/>
    <w:rsid w:val="00E46512"/>
    <w:rsid w:val="00E46560"/>
    <w:rsid w:val="00E46993"/>
    <w:rsid w:val="00E51819"/>
    <w:rsid w:val="00E525E5"/>
    <w:rsid w:val="00E55F68"/>
    <w:rsid w:val="00E5762D"/>
    <w:rsid w:val="00E60CEE"/>
    <w:rsid w:val="00E60FE9"/>
    <w:rsid w:val="00E640C0"/>
    <w:rsid w:val="00E6583C"/>
    <w:rsid w:val="00E667DC"/>
    <w:rsid w:val="00E67067"/>
    <w:rsid w:val="00E703A0"/>
    <w:rsid w:val="00E7168C"/>
    <w:rsid w:val="00E739BD"/>
    <w:rsid w:val="00E77A04"/>
    <w:rsid w:val="00E8256B"/>
    <w:rsid w:val="00E85DCB"/>
    <w:rsid w:val="00E8677F"/>
    <w:rsid w:val="00E9011F"/>
    <w:rsid w:val="00EA0D8E"/>
    <w:rsid w:val="00EA1153"/>
    <w:rsid w:val="00EA433C"/>
    <w:rsid w:val="00EA5331"/>
    <w:rsid w:val="00EA7FC3"/>
    <w:rsid w:val="00EB1643"/>
    <w:rsid w:val="00EB1B69"/>
    <w:rsid w:val="00EB44A8"/>
    <w:rsid w:val="00EC4F98"/>
    <w:rsid w:val="00ED0E4C"/>
    <w:rsid w:val="00ED1EF4"/>
    <w:rsid w:val="00ED3DB6"/>
    <w:rsid w:val="00ED7CC5"/>
    <w:rsid w:val="00EE0381"/>
    <w:rsid w:val="00EE1B51"/>
    <w:rsid w:val="00EE24D7"/>
    <w:rsid w:val="00EE26C1"/>
    <w:rsid w:val="00EE2F83"/>
    <w:rsid w:val="00EF442C"/>
    <w:rsid w:val="00EF44F3"/>
    <w:rsid w:val="00EF52E6"/>
    <w:rsid w:val="00EF7331"/>
    <w:rsid w:val="00F00112"/>
    <w:rsid w:val="00F102CF"/>
    <w:rsid w:val="00F10BAF"/>
    <w:rsid w:val="00F131EE"/>
    <w:rsid w:val="00F15CB6"/>
    <w:rsid w:val="00F15D70"/>
    <w:rsid w:val="00F178DD"/>
    <w:rsid w:val="00F17CCE"/>
    <w:rsid w:val="00F23719"/>
    <w:rsid w:val="00F23D0E"/>
    <w:rsid w:val="00F24E3F"/>
    <w:rsid w:val="00F261FA"/>
    <w:rsid w:val="00F33428"/>
    <w:rsid w:val="00F33554"/>
    <w:rsid w:val="00F33940"/>
    <w:rsid w:val="00F37363"/>
    <w:rsid w:val="00F41D63"/>
    <w:rsid w:val="00F43C19"/>
    <w:rsid w:val="00F475EC"/>
    <w:rsid w:val="00F53A90"/>
    <w:rsid w:val="00F548CE"/>
    <w:rsid w:val="00F551B6"/>
    <w:rsid w:val="00F5747D"/>
    <w:rsid w:val="00F61EDF"/>
    <w:rsid w:val="00F64B59"/>
    <w:rsid w:val="00F66EFD"/>
    <w:rsid w:val="00F73051"/>
    <w:rsid w:val="00F737D5"/>
    <w:rsid w:val="00F74DC0"/>
    <w:rsid w:val="00F76F6F"/>
    <w:rsid w:val="00F771EA"/>
    <w:rsid w:val="00F82A61"/>
    <w:rsid w:val="00F85C40"/>
    <w:rsid w:val="00F90E52"/>
    <w:rsid w:val="00F94D2C"/>
    <w:rsid w:val="00F95320"/>
    <w:rsid w:val="00F95E82"/>
    <w:rsid w:val="00F97CEE"/>
    <w:rsid w:val="00FB0B8B"/>
    <w:rsid w:val="00FB483B"/>
    <w:rsid w:val="00FB49F5"/>
    <w:rsid w:val="00FC5D8B"/>
    <w:rsid w:val="00FC6DA8"/>
    <w:rsid w:val="00FD0C4D"/>
    <w:rsid w:val="00FD445E"/>
    <w:rsid w:val="00FD452B"/>
    <w:rsid w:val="00FD4FD0"/>
    <w:rsid w:val="00FE04E1"/>
    <w:rsid w:val="00FE0962"/>
    <w:rsid w:val="00FE2A3E"/>
    <w:rsid w:val="00FE3C6D"/>
    <w:rsid w:val="00FE400A"/>
    <w:rsid w:val="00FE42F4"/>
    <w:rsid w:val="00FE5B6F"/>
    <w:rsid w:val="00FE6943"/>
    <w:rsid w:val="00FE7D45"/>
    <w:rsid w:val="00FF0469"/>
    <w:rsid w:val="00FF2FCE"/>
    <w:rsid w:val="00FF55A3"/>
    <w:rsid w:val="00FF564E"/>
    <w:rsid w:val="00FF6A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6B571"/>
  <w15:chartTrackingRefBased/>
  <w15:docId w15:val="{14FD244A-DCF3-4469-8AF0-F2804D73A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qFormat/>
    <w:rsid w:val="00CE494D"/>
    <w:pPr>
      <w:spacing w:after="120"/>
    </w:pPr>
    <w:rPr>
      <w:rFonts w:ascii="Montserrat" w:hAnsi="Montserrat" w:cs="Calibri"/>
      <w:sz w:val="18"/>
      <w:szCs w:val="20"/>
      <w:lang w:val="en-AU"/>
    </w:rPr>
  </w:style>
  <w:style w:type="paragraph" w:styleId="Heading1">
    <w:name w:val="heading 1"/>
    <w:basedOn w:val="BodyText"/>
    <w:next w:val="BodyText"/>
    <w:link w:val="Heading1Char"/>
    <w:uiPriority w:val="1"/>
    <w:qFormat/>
    <w:rsid w:val="002C29E9"/>
    <w:pPr>
      <w:keepNext/>
      <w:pageBreakBefore/>
      <w:numPr>
        <w:numId w:val="13"/>
      </w:numPr>
      <w:spacing w:after="360"/>
      <w:outlineLvl w:val="0"/>
    </w:pPr>
    <w:rPr>
      <w:rFonts w:eastAsia="Times New Roman"/>
      <w:bCs/>
      <w:color w:val="053341"/>
      <w:sz w:val="32"/>
      <w:szCs w:val="28"/>
    </w:rPr>
  </w:style>
  <w:style w:type="paragraph" w:styleId="Heading2">
    <w:name w:val="heading 2"/>
    <w:basedOn w:val="BodyText"/>
    <w:next w:val="BodyText"/>
    <w:link w:val="Heading2Char"/>
    <w:uiPriority w:val="1"/>
    <w:qFormat/>
    <w:rsid w:val="00B02129"/>
    <w:pPr>
      <w:keepNext/>
      <w:numPr>
        <w:ilvl w:val="1"/>
        <w:numId w:val="13"/>
      </w:numPr>
      <w:spacing w:before="240"/>
      <w:outlineLvl w:val="1"/>
    </w:pPr>
    <w:rPr>
      <w:rFonts w:eastAsia="Times New Roman"/>
      <w:bCs/>
      <w:color w:val="006579"/>
      <w:sz w:val="28"/>
      <w:szCs w:val="26"/>
    </w:rPr>
  </w:style>
  <w:style w:type="paragraph" w:styleId="Heading3">
    <w:name w:val="heading 3"/>
    <w:basedOn w:val="BodyText"/>
    <w:next w:val="BodyText"/>
    <w:link w:val="Heading3Char"/>
    <w:uiPriority w:val="1"/>
    <w:qFormat/>
    <w:rsid w:val="0011364B"/>
    <w:pPr>
      <w:keepNext/>
      <w:numPr>
        <w:ilvl w:val="2"/>
        <w:numId w:val="13"/>
      </w:numPr>
      <w:spacing w:before="200" w:after="0"/>
      <w:outlineLvl w:val="2"/>
    </w:pPr>
    <w:rPr>
      <w:rFonts w:eastAsia="Times New Roman"/>
      <w:bCs/>
      <w:color w:val="00968F"/>
      <w:sz w:val="24"/>
    </w:rPr>
  </w:style>
  <w:style w:type="paragraph" w:styleId="Heading4">
    <w:name w:val="heading 4"/>
    <w:basedOn w:val="BodyText"/>
    <w:next w:val="BodyText"/>
    <w:link w:val="Heading4Char"/>
    <w:uiPriority w:val="1"/>
    <w:qFormat/>
    <w:rsid w:val="0011364B"/>
    <w:pPr>
      <w:keepNext/>
      <w:numPr>
        <w:ilvl w:val="3"/>
        <w:numId w:val="13"/>
      </w:numPr>
      <w:spacing w:before="200" w:after="0"/>
      <w:outlineLvl w:val="3"/>
    </w:pPr>
    <w:rPr>
      <w:rFonts w:eastAsia="Times New Roman"/>
      <w:bCs/>
      <w:iCs/>
      <w:color w:val="595959"/>
      <w:sz w:val="22"/>
    </w:rPr>
  </w:style>
  <w:style w:type="paragraph" w:styleId="Heading5">
    <w:name w:val="heading 5"/>
    <w:basedOn w:val="BodyText"/>
    <w:next w:val="BodyText"/>
    <w:link w:val="Heading5Char"/>
    <w:uiPriority w:val="1"/>
    <w:qFormat/>
    <w:rsid w:val="0094559F"/>
    <w:pPr>
      <w:keepNext/>
      <w:spacing w:before="200" w:after="0" w:line="240" w:lineRule="auto"/>
      <w:outlineLvl w:val="4"/>
    </w:pPr>
    <w:rPr>
      <w:bCs/>
      <w:iCs/>
      <w:color w:val="606F76" w:themeColor="accent6"/>
      <w:sz w:val="20"/>
      <w:szCs w:val="22"/>
      <w:lang w:val="en"/>
    </w:rPr>
  </w:style>
  <w:style w:type="paragraph" w:styleId="Heading6">
    <w:name w:val="heading 6"/>
    <w:basedOn w:val="BodyText"/>
    <w:next w:val="BodyText"/>
    <w:link w:val="Heading6Char"/>
    <w:uiPriority w:val="1"/>
    <w:qFormat/>
    <w:rsid w:val="0094559F"/>
    <w:pPr>
      <w:keepNext/>
      <w:spacing w:before="200" w:after="0"/>
      <w:outlineLvl w:val="5"/>
    </w:pPr>
    <w:rPr>
      <w:rFonts w:eastAsia="Times New Roman"/>
      <w:i/>
      <w:iCs/>
      <w:color w:val="3F878A" w:themeColor="accent4" w:themeShade="80"/>
    </w:rPr>
  </w:style>
  <w:style w:type="paragraph" w:styleId="Heading7">
    <w:name w:val="heading 7"/>
    <w:basedOn w:val="BodyText"/>
    <w:next w:val="BodyText"/>
    <w:link w:val="Heading7Char"/>
    <w:uiPriority w:val="1"/>
    <w:qFormat/>
    <w:rsid w:val="0006344D"/>
    <w:pPr>
      <w:keepNext/>
      <w:spacing w:before="200"/>
      <w:outlineLvl w:val="6"/>
    </w:pPr>
    <w:rPr>
      <w:rFonts w:ascii="Cambria" w:eastAsia="Times New Roman" w:hAnsi="Cambria"/>
      <w:i/>
      <w:iCs/>
      <w:color w:val="404040"/>
    </w:rPr>
  </w:style>
  <w:style w:type="paragraph" w:styleId="Heading8">
    <w:name w:val="heading 8"/>
    <w:basedOn w:val="BodyText"/>
    <w:next w:val="BodyText"/>
    <w:link w:val="Heading8Char"/>
    <w:uiPriority w:val="1"/>
    <w:qFormat/>
    <w:rsid w:val="0006344D"/>
    <w:pPr>
      <w:keepNext/>
      <w:spacing w:before="200"/>
      <w:outlineLvl w:val="7"/>
    </w:pPr>
    <w:rPr>
      <w:rFonts w:ascii="Cambria" w:eastAsia="Times New Roman" w:hAnsi="Cambria"/>
      <w:color w:val="404040"/>
    </w:rPr>
  </w:style>
  <w:style w:type="paragraph" w:styleId="Heading9">
    <w:name w:val="heading 9"/>
    <w:basedOn w:val="BodyText"/>
    <w:next w:val="BodyText"/>
    <w:link w:val="Heading9Char"/>
    <w:uiPriority w:val="1"/>
    <w:qFormat/>
    <w:rsid w:val="0006344D"/>
    <w:pPr>
      <w:keepNext/>
      <w:spacing w:before="200"/>
      <w:outlineLvl w:val="8"/>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C29E9"/>
    <w:rPr>
      <w:rFonts w:ascii="Montserrat" w:eastAsia="Times New Roman" w:hAnsi="Montserrat" w:cs="Calibri"/>
      <w:bCs/>
      <w:color w:val="053341"/>
      <w:sz w:val="32"/>
      <w:szCs w:val="28"/>
      <w:lang w:val="en-AU"/>
    </w:rPr>
  </w:style>
  <w:style w:type="character" w:customStyle="1" w:styleId="Heading2Char">
    <w:name w:val="Heading 2 Char"/>
    <w:basedOn w:val="DefaultParagraphFont"/>
    <w:link w:val="Heading2"/>
    <w:uiPriority w:val="1"/>
    <w:rsid w:val="00B02129"/>
    <w:rPr>
      <w:rFonts w:ascii="Montserrat" w:eastAsia="Times New Roman" w:hAnsi="Montserrat" w:cs="Calibri"/>
      <w:bCs/>
      <w:color w:val="006579"/>
      <w:sz w:val="28"/>
      <w:szCs w:val="26"/>
      <w:lang w:val="en-AU"/>
    </w:rPr>
  </w:style>
  <w:style w:type="character" w:customStyle="1" w:styleId="Heading3Char">
    <w:name w:val="Heading 3 Char"/>
    <w:basedOn w:val="DefaultParagraphFont"/>
    <w:link w:val="Heading3"/>
    <w:uiPriority w:val="1"/>
    <w:rsid w:val="0011364B"/>
    <w:rPr>
      <w:rFonts w:ascii="Montserrat" w:eastAsia="Times New Roman" w:hAnsi="Montserrat" w:cs="Calibri"/>
      <w:bCs/>
      <w:color w:val="00968F"/>
      <w:sz w:val="24"/>
      <w:szCs w:val="20"/>
      <w:lang w:val="en-AU"/>
    </w:rPr>
  </w:style>
  <w:style w:type="character" w:customStyle="1" w:styleId="Heading4Char">
    <w:name w:val="Heading 4 Char"/>
    <w:basedOn w:val="DefaultParagraphFont"/>
    <w:link w:val="Heading4"/>
    <w:uiPriority w:val="1"/>
    <w:rsid w:val="0011364B"/>
    <w:rPr>
      <w:rFonts w:ascii="Montserrat" w:eastAsia="Times New Roman" w:hAnsi="Montserrat" w:cs="Calibri"/>
      <w:bCs/>
      <w:iCs/>
      <w:color w:val="595959"/>
      <w:szCs w:val="20"/>
      <w:lang w:val="en-AU"/>
    </w:rPr>
  </w:style>
  <w:style w:type="character" w:customStyle="1" w:styleId="Heading5Char">
    <w:name w:val="Heading 5 Char"/>
    <w:basedOn w:val="DefaultParagraphFont"/>
    <w:link w:val="Heading5"/>
    <w:uiPriority w:val="1"/>
    <w:rsid w:val="0094559F"/>
    <w:rPr>
      <w:rFonts w:ascii="Montserrat" w:hAnsi="Montserrat" w:cs="Calibri"/>
      <w:bCs/>
      <w:iCs/>
      <w:color w:val="606F76" w:themeColor="accent6"/>
      <w:sz w:val="20"/>
      <w:lang w:val="en"/>
    </w:rPr>
  </w:style>
  <w:style w:type="character" w:customStyle="1" w:styleId="Heading6Char">
    <w:name w:val="Heading 6 Char"/>
    <w:basedOn w:val="DefaultParagraphFont"/>
    <w:link w:val="Heading6"/>
    <w:uiPriority w:val="1"/>
    <w:rsid w:val="0094559F"/>
    <w:rPr>
      <w:rFonts w:ascii="Montserrat" w:eastAsia="Times New Roman" w:hAnsi="Montserrat" w:cs="Calibri"/>
      <w:i/>
      <w:iCs/>
      <w:color w:val="3F878A" w:themeColor="accent4" w:themeShade="80"/>
      <w:sz w:val="18"/>
      <w:szCs w:val="20"/>
      <w:lang w:val="en-AU"/>
    </w:rPr>
  </w:style>
  <w:style w:type="character" w:customStyle="1" w:styleId="Heading7Char">
    <w:name w:val="Heading 7 Char"/>
    <w:basedOn w:val="DefaultParagraphFont"/>
    <w:link w:val="Heading7"/>
    <w:uiPriority w:val="1"/>
    <w:rsid w:val="0006344D"/>
    <w:rPr>
      <w:rFonts w:ascii="Cambria" w:eastAsia="Times New Roman" w:hAnsi="Cambria" w:cs="Calibri"/>
      <w:i/>
      <w:iCs/>
      <w:color w:val="404040"/>
      <w:sz w:val="18"/>
      <w:szCs w:val="20"/>
      <w:lang w:val="en-AU"/>
    </w:rPr>
  </w:style>
  <w:style w:type="character" w:customStyle="1" w:styleId="Heading8Char">
    <w:name w:val="Heading 8 Char"/>
    <w:basedOn w:val="DefaultParagraphFont"/>
    <w:link w:val="Heading8"/>
    <w:uiPriority w:val="1"/>
    <w:rsid w:val="0006344D"/>
    <w:rPr>
      <w:rFonts w:ascii="Cambria" w:eastAsia="Times New Roman" w:hAnsi="Cambria" w:cs="Calibri"/>
      <w:color w:val="404040"/>
      <w:sz w:val="18"/>
      <w:szCs w:val="20"/>
      <w:lang w:val="en-AU"/>
    </w:rPr>
  </w:style>
  <w:style w:type="character" w:customStyle="1" w:styleId="Heading9Char">
    <w:name w:val="Heading 9 Char"/>
    <w:basedOn w:val="DefaultParagraphFont"/>
    <w:link w:val="Heading9"/>
    <w:uiPriority w:val="1"/>
    <w:rsid w:val="0006344D"/>
    <w:rPr>
      <w:rFonts w:ascii="Cambria" w:eastAsia="Times New Roman" w:hAnsi="Cambria" w:cs="Calibri"/>
      <w:i/>
      <w:iCs/>
      <w:color w:val="404040"/>
      <w:sz w:val="18"/>
      <w:szCs w:val="20"/>
      <w:lang w:val="en-AU"/>
    </w:rPr>
  </w:style>
  <w:style w:type="paragraph" w:customStyle="1" w:styleId="Checklist">
    <w:name w:val="Checklist"/>
    <w:basedOn w:val="Normal"/>
    <w:qFormat/>
    <w:rsid w:val="0006344D"/>
    <w:pPr>
      <w:spacing w:line="240" w:lineRule="auto"/>
      <w:ind w:left="709" w:hanging="709"/>
    </w:pPr>
    <w:rPr>
      <w:rFonts w:ascii="Arial" w:eastAsia="Times New Roman" w:hAnsi="Arial" w:cs="Times New Roman"/>
      <w:color w:val="333333"/>
      <w:szCs w:val="24"/>
    </w:rPr>
  </w:style>
  <w:style w:type="paragraph" w:styleId="DocumentMap">
    <w:name w:val="Document Map"/>
    <w:basedOn w:val="Normal"/>
    <w:link w:val="DocumentMapChar"/>
    <w:uiPriority w:val="99"/>
    <w:semiHidden/>
    <w:rsid w:val="0006344D"/>
    <w:rPr>
      <w:rFonts w:ascii="Tahoma" w:hAnsi="Tahoma" w:cs="Tahoma"/>
      <w:sz w:val="20"/>
      <w:szCs w:val="16"/>
    </w:rPr>
  </w:style>
  <w:style w:type="character" w:customStyle="1" w:styleId="DocumentMapChar">
    <w:name w:val="Document Map Char"/>
    <w:basedOn w:val="DefaultParagraphFont"/>
    <w:link w:val="DocumentMap"/>
    <w:uiPriority w:val="99"/>
    <w:semiHidden/>
    <w:rsid w:val="0006344D"/>
    <w:rPr>
      <w:rFonts w:ascii="Tahoma" w:hAnsi="Tahoma" w:cs="Tahoma"/>
      <w:sz w:val="20"/>
      <w:szCs w:val="16"/>
      <w:lang w:val="en-AU"/>
    </w:rPr>
  </w:style>
  <w:style w:type="paragraph" w:styleId="Caption">
    <w:name w:val="caption"/>
    <w:aliases w:val="Table and Figure Name"/>
    <w:next w:val="Pic"/>
    <w:link w:val="CaptionChar"/>
    <w:uiPriority w:val="99"/>
    <w:qFormat/>
    <w:rsid w:val="0006344D"/>
    <w:pPr>
      <w:keepNext/>
      <w:keepLines/>
      <w:spacing w:before="240" w:after="120" w:line="288" w:lineRule="auto"/>
      <w:ind w:left="1247" w:hanging="1247"/>
    </w:pPr>
    <w:rPr>
      <w:rFonts w:ascii="Montserrat" w:hAnsi="Montserrat" w:cs="Calibri"/>
      <w:b/>
      <w:bCs/>
      <w:sz w:val="18"/>
      <w:szCs w:val="18"/>
      <w:lang w:val="en-AU"/>
    </w:rPr>
  </w:style>
  <w:style w:type="paragraph" w:customStyle="1" w:styleId="Pic">
    <w:name w:val="Pic"/>
    <w:next w:val="TableFigNotes18"/>
    <w:uiPriority w:val="9"/>
    <w:qFormat/>
    <w:rsid w:val="0006344D"/>
    <w:pPr>
      <w:keepNext/>
      <w:spacing w:after="0" w:line="240" w:lineRule="auto"/>
      <w:jc w:val="center"/>
    </w:pPr>
    <w:rPr>
      <w:rFonts w:ascii="Calibri" w:hAnsi="Calibri" w:cs="Calibri"/>
      <w:sz w:val="20"/>
      <w:szCs w:val="20"/>
      <w:lang w:val="en-AU"/>
    </w:rPr>
  </w:style>
  <w:style w:type="paragraph" w:customStyle="1" w:styleId="Footnote">
    <w:name w:val="Footnote"/>
    <w:basedOn w:val="FootnoteText"/>
    <w:uiPriority w:val="99"/>
    <w:rsid w:val="0006344D"/>
    <w:pPr>
      <w:spacing w:after="0"/>
    </w:pPr>
    <w:rPr>
      <w:sz w:val="14"/>
    </w:rPr>
  </w:style>
  <w:style w:type="paragraph" w:styleId="FootnoteText">
    <w:name w:val="footnote text"/>
    <w:basedOn w:val="Normal"/>
    <w:link w:val="FootnoteTextChar"/>
    <w:uiPriority w:val="99"/>
    <w:rsid w:val="0006344D"/>
    <w:pPr>
      <w:spacing w:line="240" w:lineRule="auto"/>
      <w:ind w:left="284" w:hanging="284"/>
    </w:pPr>
    <w:rPr>
      <w:sz w:val="16"/>
    </w:rPr>
  </w:style>
  <w:style w:type="character" w:customStyle="1" w:styleId="FootnoteTextChar">
    <w:name w:val="Footnote Text Char"/>
    <w:basedOn w:val="DefaultParagraphFont"/>
    <w:link w:val="FootnoteText"/>
    <w:uiPriority w:val="99"/>
    <w:rsid w:val="0006344D"/>
    <w:rPr>
      <w:rFonts w:ascii="Montserrat" w:hAnsi="Montserrat" w:cs="Calibri"/>
      <w:sz w:val="16"/>
      <w:szCs w:val="20"/>
      <w:lang w:val="en-AU"/>
    </w:rPr>
  </w:style>
  <w:style w:type="character" w:customStyle="1" w:styleId="CaptionChar">
    <w:name w:val="Caption Char"/>
    <w:aliases w:val="Table and Figure Name Char"/>
    <w:basedOn w:val="DefaultParagraphFont"/>
    <w:link w:val="Caption"/>
    <w:uiPriority w:val="99"/>
    <w:locked/>
    <w:rsid w:val="0006344D"/>
    <w:rPr>
      <w:rFonts w:ascii="Montserrat" w:hAnsi="Montserrat" w:cs="Calibri"/>
      <w:b/>
      <w:bCs/>
      <w:sz w:val="18"/>
      <w:szCs w:val="18"/>
      <w:lang w:val="en-AU"/>
    </w:rPr>
  </w:style>
  <w:style w:type="character" w:styleId="CommentReference">
    <w:name w:val="annotation reference"/>
    <w:basedOn w:val="DefaultParagraphFont"/>
    <w:uiPriority w:val="99"/>
    <w:rsid w:val="0006344D"/>
    <w:rPr>
      <w:rFonts w:cs="Times New Roman"/>
      <w:sz w:val="16"/>
    </w:rPr>
  </w:style>
  <w:style w:type="paragraph" w:styleId="CommentText">
    <w:name w:val="annotation text"/>
    <w:basedOn w:val="Normal"/>
    <w:link w:val="CommentTextChar"/>
    <w:uiPriority w:val="99"/>
    <w:rsid w:val="0006344D"/>
    <w:rPr>
      <w:sz w:val="20"/>
    </w:rPr>
  </w:style>
  <w:style w:type="character" w:customStyle="1" w:styleId="CommentTextChar">
    <w:name w:val="Comment Text Char"/>
    <w:basedOn w:val="DefaultParagraphFont"/>
    <w:link w:val="CommentText"/>
    <w:uiPriority w:val="99"/>
    <w:rsid w:val="0006344D"/>
    <w:rPr>
      <w:rFonts w:ascii="Montserrat" w:hAnsi="Montserrat" w:cs="Calibri"/>
      <w:sz w:val="20"/>
      <w:szCs w:val="20"/>
      <w:lang w:val="en-AU"/>
    </w:rPr>
  </w:style>
  <w:style w:type="paragraph" w:styleId="CommentSubject">
    <w:name w:val="annotation subject"/>
    <w:basedOn w:val="CommentText"/>
    <w:next w:val="CommentText"/>
    <w:link w:val="CommentSubjectChar"/>
    <w:uiPriority w:val="99"/>
    <w:semiHidden/>
    <w:rsid w:val="0006344D"/>
    <w:rPr>
      <w:b/>
      <w:bCs/>
    </w:rPr>
  </w:style>
  <w:style w:type="character" w:customStyle="1" w:styleId="CommentSubjectChar">
    <w:name w:val="Comment Subject Char"/>
    <w:basedOn w:val="CommentTextChar"/>
    <w:link w:val="CommentSubject"/>
    <w:uiPriority w:val="99"/>
    <w:semiHidden/>
    <w:rsid w:val="0006344D"/>
    <w:rPr>
      <w:rFonts w:ascii="Montserrat" w:hAnsi="Montserrat" w:cs="Calibri"/>
      <w:b/>
      <w:bCs/>
      <w:sz w:val="20"/>
      <w:szCs w:val="20"/>
      <w:lang w:val="en-AU"/>
    </w:rPr>
  </w:style>
  <w:style w:type="paragraph" w:styleId="BalloonText">
    <w:name w:val="Balloon Text"/>
    <w:basedOn w:val="Normal"/>
    <w:link w:val="BalloonTextChar"/>
    <w:uiPriority w:val="99"/>
    <w:semiHidden/>
    <w:rsid w:val="0006344D"/>
    <w:rPr>
      <w:rFonts w:ascii="Tahoma" w:hAnsi="Tahoma" w:cs="Tahoma"/>
      <w:szCs w:val="16"/>
    </w:rPr>
  </w:style>
  <w:style w:type="character" w:customStyle="1" w:styleId="BalloonTextChar">
    <w:name w:val="Balloon Text Char"/>
    <w:basedOn w:val="DefaultParagraphFont"/>
    <w:link w:val="BalloonText"/>
    <w:uiPriority w:val="99"/>
    <w:semiHidden/>
    <w:rsid w:val="0006344D"/>
    <w:rPr>
      <w:rFonts w:ascii="Tahoma" w:hAnsi="Tahoma" w:cs="Tahoma"/>
      <w:sz w:val="18"/>
      <w:szCs w:val="16"/>
      <w:lang w:val="en-AU"/>
    </w:rPr>
  </w:style>
  <w:style w:type="paragraph" w:styleId="Header">
    <w:name w:val="header"/>
    <w:basedOn w:val="BodyText"/>
    <w:link w:val="HeaderChar"/>
    <w:uiPriority w:val="99"/>
    <w:rsid w:val="0006344D"/>
    <w:pPr>
      <w:tabs>
        <w:tab w:val="center" w:pos="4513"/>
        <w:tab w:val="right" w:pos="9026"/>
      </w:tabs>
      <w:jc w:val="right"/>
    </w:pPr>
    <w:rPr>
      <w:caps/>
      <w:color w:val="7C7C7C" w:themeColor="background1" w:themeShade="80"/>
      <w:sz w:val="14"/>
      <w:szCs w:val="16"/>
    </w:rPr>
  </w:style>
  <w:style w:type="character" w:customStyle="1" w:styleId="HeaderChar">
    <w:name w:val="Header Char"/>
    <w:basedOn w:val="DefaultParagraphFont"/>
    <w:link w:val="Header"/>
    <w:uiPriority w:val="99"/>
    <w:rsid w:val="0006344D"/>
    <w:rPr>
      <w:rFonts w:ascii="Montserrat" w:hAnsi="Montserrat" w:cs="Calibri"/>
      <w:caps/>
      <w:color w:val="7C7C7C" w:themeColor="background1" w:themeShade="80"/>
      <w:sz w:val="14"/>
      <w:szCs w:val="16"/>
      <w:lang w:val="en-AU"/>
    </w:rPr>
  </w:style>
  <w:style w:type="paragraph" w:styleId="Footer">
    <w:name w:val="footer"/>
    <w:basedOn w:val="BodyText"/>
    <w:link w:val="FooterChar"/>
    <w:uiPriority w:val="99"/>
    <w:qFormat/>
    <w:rsid w:val="0006344D"/>
    <w:pPr>
      <w:tabs>
        <w:tab w:val="center" w:pos="4513"/>
        <w:tab w:val="right" w:pos="9026"/>
      </w:tabs>
    </w:pPr>
    <w:rPr>
      <w:caps/>
      <w:color w:val="7C7C7C" w:themeColor="background1" w:themeShade="80"/>
      <w:sz w:val="14"/>
    </w:rPr>
  </w:style>
  <w:style w:type="character" w:customStyle="1" w:styleId="FooterChar">
    <w:name w:val="Footer Char"/>
    <w:basedOn w:val="DefaultParagraphFont"/>
    <w:link w:val="Footer"/>
    <w:uiPriority w:val="99"/>
    <w:rsid w:val="0006344D"/>
    <w:rPr>
      <w:rFonts w:ascii="Montserrat" w:hAnsi="Montserrat" w:cs="Calibri"/>
      <w:caps/>
      <w:color w:val="7C7C7C" w:themeColor="background1" w:themeShade="80"/>
      <w:sz w:val="14"/>
      <w:szCs w:val="20"/>
      <w:lang w:val="en-AU"/>
    </w:rPr>
  </w:style>
  <w:style w:type="character" w:styleId="Hyperlink">
    <w:name w:val="Hyperlink"/>
    <w:basedOn w:val="DefaultParagraphFont"/>
    <w:uiPriority w:val="99"/>
    <w:rsid w:val="0006344D"/>
    <w:rPr>
      <w:rFonts w:ascii="Montserrat" w:hAnsi="Montserrat" w:cs="Times New Roman"/>
      <w:color w:val="006579"/>
      <w:sz w:val="18"/>
      <w:u w:val="single"/>
    </w:rPr>
  </w:style>
  <w:style w:type="paragraph" w:customStyle="1" w:styleId="Tabletext">
    <w:name w:val="Table text"/>
    <w:basedOn w:val="BodyText"/>
    <w:link w:val="TabletextChar"/>
    <w:uiPriority w:val="4"/>
    <w:qFormat/>
    <w:rsid w:val="0006344D"/>
    <w:pPr>
      <w:keepNext/>
      <w:spacing w:before="20" w:after="20" w:line="240" w:lineRule="auto"/>
    </w:pPr>
    <w:rPr>
      <w:szCs w:val="16"/>
    </w:rPr>
  </w:style>
  <w:style w:type="paragraph" w:styleId="TOCHeading">
    <w:name w:val="TOC Heading"/>
    <w:basedOn w:val="Heading1"/>
    <w:next w:val="Normal"/>
    <w:uiPriority w:val="39"/>
    <w:qFormat/>
    <w:rsid w:val="002C29E9"/>
    <w:pPr>
      <w:numPr>
        <w:numId w:val="0"/>
      </w:numPr>
      <w:outlineLvl w:val="9"/>
    </w:pPr>
    <w:rPr>
      <w:rFonts w:cs="Times New Roman"/>
      <w:lang w:val="en-US"/>
    </w:rPr>
  </w:style>
  <w:style w:type="paragraph" w:styleId="TOC1">
    <w:name w:val="toc 1"/>
    <w:basedOn w:val="BodyText"/>
    <w:next w:val="BodyText"/>
    <w:uiPriority w:val="39"/>
    <w:qFormat/>
    <w:rsid w:val="0006344D"/>
    <w:pPr>
      <w:tabs>
        <w:tab w:val="right" w:leader="dot" w:pos="9016"/>
      </w:tabs>
    </w:pPr>
    <w:rPr>
      <w:b/>
      <w:noProof/>
    </w:rPr>
  </w:style>
  <w:style w:type="paragraph" w:styleId="TOC2">
    <w:name w:val="toc 2"/>
    <w:basedOn w:val="BodyText"/>
    <w:next w:val="BodyText"/>
    <w:uiPriority w:val="39"/>
    <w:qFormat/>
    <w:rsid w:val="0006344D"/>
    <w:pPr>
      <w:tabs>
        <w:tab w:val="left" w:pos="992"/>
        <w:tab w:val="right" w:leader="dot" w:pos="9015"/>
      </w:tabs>
      <w:ind w:left="567"/>
    </w:pPr>
    <w:rPr>
      <w:sz w:val="17"/>
    </w:rPr>
  </w:style>
  <w:style w:type="paragraph" w:styleId="TOC3">
    <w:name w:val="toc 3"/>
    <w:basedOn w:val="BodyText"/>
    <w:next w:val="BodyText"/>
    <w:uiPriority w:val="39"/>
    <w:qFormat/>
    <w:rsid w:val="0006344D"/>
    <w:pPr>
      <w:tabs>
        <w:tab w:val="left" w:pos="1701"/>
        <w:tab w:val="right" w:leader="dot" w:pos="9015"/>
      </w:tabs>
      <w:ind w:left="1134"/>
    </w:pPr>
    <w:rPr>
      <w:sz w:val="16"/>
    </w:rPr>
  </w:style>
  <w:style w:type="paragraph" w:styleId="TOC4">
    <w:name w:val="toc 4"/>
    <w:basedOn w:val="BodyText"/>
    <w:next w:val="BodyText"/>
    <w:uiPriority w:val="39"/>
    <w:rsid w:val="0006344D"/>
    <w:pPr>
      <w:tabs>
        <w:tab w:val="left" w:pos="2552"/>
        <w:tab w:val="right" w:leader="dot" w:pos="9015"/>
      </w:tabs>
      <w:ind w:left="1928"/>
    </w:pPr>
    <w:rPr>
      <w:i/>
      <w:sz w:val="17"/>
    </w:rPr>
  </w:style>
  <w:style w:type="character" w:styleId="FootnoteReference">
    <w:name w:val="footnote reference"/>
    <w:basedOn w:val="DefaultParagraphFont"/>
    <w:uiPriority w:val="99"/>
    <w:rsid w:val="0006344D"/>
    <w:rPr>
      <w:caps w:val="0"/>
      <w:smallCaps w:val="0"/>
      <w:strike w:val="0"/>
      <w:dstrike w:val="0"/>
      <w:vanish w:val="0"/>
      <w:vertAlign w:val="superscript"/>
    </w:rPr>
  </w:style>
  <w:style w:type="paragraph" w:customStyle="1" w:styleId="Tablebullet">
    <w:name w:val="Table bullet"/>
    <w:uiPriority w:val="4"/>
    <w:rsid w:val="0006344D"/>
    <w:pPr>
      <w:spacing w:before="40" w:after="60" w:line="240" w:lineRule="auto"/>
      <w:ind w:left="426" w:hanging="357"/>
    </w:pPr>
    <w:rPr>
      <w:rFonts w:ascii="Calibri" w:eastAsia="Times New Roman" w:hAnsi="Calibri" w:cs="Calibri"/>
      <w:bCs/>
      <w:color w:val="000000"/>
      <w:sz w:val="18"/>
      <w:szCs w:val="26"/>
      <w:lang w:val="en-AU"/>
    </w:rPr>
  </w:style>
  <w:style w:type="paragraph" w:styleId="BodyText">
    <w:name w:val="Body Text"/>
    <w:link w:val="BodyTextChar"/>
    <w:uiPriority w:val="99"/>
    <w:qFormat/>
    <w:rsid w:val="0006344D"/>
    <w:pPr>
      <w:keepLines/>
      <w:spacing w:after="120" w:line="288" w:lineRule="auto"/>
    </w:pPr>
    <w:rPr>
      <w:rFonts w:ascii="Montserrat" w:hAnsi="Montserrat" w:cs="Calibri"/>
      <w:color w:val="000000"/>
      <w:sz w:val="18"/>
      <w:szCs w:val="20"/>
      <w:lang w:val="en-AU"/>
    </w:rPr>
  </w:style>
  <w:style w:type="character" w:customStyle="1" w:styleId="BodyTextChar">
    <w:name w:val="Body Text Char"/>
    <w:basedOn w:val="DefaultParagraphFont"/>
    <w:link w:val="BodyText"/>
    <w:uiPriority w:val="99"/>
    <w:rsid w:val="0006344D"/>
    <w:rPr>
      <w:rFonts w:ascii="Montserrat" w:hAnsi="Montserrat" w:cs="Calibri"/>
      <w:color w:val="000000"/>
      <w:sz w:val="18"/>
      <w:szCs w:val="20"/>
      <w:lang w:val="en-AU"/>
    </w:rPr>
  </w:style>
  <w:style w:type="paragraph" w:styleId="TOC5">
    <w:name w:val="toc 5"/>
    <w:basedOn w:val="BodyText"/>
    <w:next w:val="BodyText"/>
    <w:uiPriority w:val="39"/>
    <w:rsid w:val="0006344D"/>
    <w:pPr>
      <w:spacing w:after="100"/>
      <w:ind w:left="880"/>
    </w:pPr>
    <w:rPr>
      <w:rFonts w:eastAsia="Times New Roman"/>
      <w:lang w:eastAsia="en-AU"/>
    </w:rPr>
  </w:style>
  <w:style w:type="paragraph" w:styleId="TOC6">
    <w:name w:val="toc 6"/>
    <w:basedOn w:val="BodyText"/>
    <w:next w:val="BodyText"/>
    <w:uiPriority w:val="39"/>
    <w:rsid w:val="0006344D"/>
    <w:pPr>
      <w:spacing w:after="100"/>
      <w:ind w:left="1100"/>
    </w:pPr>
    <w:rPr>
      <w:rFonts w:eastAsia="Times New Roman"/>
      <w:lang w:eastAsia="en-AU"/>
    </w:rPr>
  </w:style>
  <w:style w:type="paragraph" w:styleId="TOC7">
    <w:name w:val="toc 7"/>
    <w:basedOn w:val="BodyText"/>
    <w:next w:val="BodyText"/>
    <w:uiPriority w:val="39"/>
    <w:rsid w:val="0006344D"/>
    <w:pPr>
      <w:numPr>
        <w:numId w:val="12"/>
      </w:numPr>
      <w:spacing w:after="100"/>
    </w:pPr>
    <w:rPr>
      <w:rFonts w:eastAsia="Times New Roman"/>
      <w:lang w:eastAsia="en-AU"/>
    </w:rPr>
  </w:style>
  <w:style w:type="paragraph" w:styleId="TOC8">
    <w:name w:val="toc 8"/>
    <w:basedOn w:val="BodyText"/>
    <w:next w:val="BodyText"/>
    <w:uiPriority w:val="39"/>
    <w:rsid w:val="0006344D"/>
    <w:pPr>
      <w:spacing w:after="100"/>
      <w:ind w:left="1540"/>
    </w:pPr>
    <w:rPr>
      <w:rFonts w:eastAsia="Times New Roman"/>
      <w:lang w:eastAsia="en-AU"/>
    </w:rPr>
  </w:style>
  <w:style w:type="paragraph" w:styleId="TOC9">
    <w:name w:val="toc 9"/>
    <w:basedOn w:val="BodyText"/>
    <w:next w:val="BodyText"/>
    <w:uiPriority w:val="39"/>
    <w:rsid w:val="0006344D"/>
    <w:pPr>
      <w:spacing w:after="100"/>
      <w:ind w:left="1760"/>
    </w:pPr>
    <w:rPr>
      <w:rFonts w:eastAsia="Times New Roman"/>
      <w:lang w:eastAsia="en-AU"/>
    </w:rPr>
  </w:style>
  <w:style w:type="paragraph" w:styleId="Revision">
    <w:name w:val="Revision"/>
    <w:hidden/>
    <w:uiPriority w:val="99"/>
    <w:semiHidden/>
    <w:rsid w:val="00C847FB"/>
    <w:pPr>
      <w:spacing w:before="20" w:after="240" w:line="240" w:lineRule="auto"/>
    </w:pPr>
    <w:rPr>
      <w:rFonts w:ascii="Calibri" w:hAnsi="Calibri" w:cs="Times New Roman"/>
      <w:lang w:val="en-AU"/>
    </w:rPr>
  </w:style>
  <w:style w:type="character" w:styleId="PlaceholderText">
    <w:name w:val="Placeholder Text"/>
    <w:basedOn w:val="DefaultParagraphFont"/>
    <w:uiPriority w:val="99"/>
    <w:semiHidden/>
    <w:rsid w:val="0006344D"/>
    <w:rPr>
      <w:rFonts w:cs="Times New Roman"/>
      <w:color w:val="808080"/>
    </w:rPr>
  </w:style>
  <w:style w:type="character" w:styleId="FollowedHyperlink">
    <w:name w:val="FollowedHyperlink"/>
    <w:basedOn w:val="DefaultParagraphFont"/>
    <w:uiPriority w:val="99"/>
    <w:semiHidden/>
    <w:unhideWhenUsed/>
    <w:rsid w:val="00C847FB"/>
    <w:rPr>
      <w:color w:val="000000" w:themeColor="followedHyperlink"/>
      <w:u w:val="single"/>
    </w:rPr>
  </w:style>
  <w:style w:type="paragraph" w:customStyle="1" w:styleId="References">
    <w:name w:val="References"/>
    <w:uiPriority w:val="9"/>
    <w:qFormat/>
    <w:rsid w:val="0006344D"/>
    <w:pPr>
      <w:spacing w:before="120" w:after="0" w:line="240" w:lineRule="auto"/>
      <w:ind w:left="425" w:hanging="425"/>
    </w:pPr>
    <w:rPr>
      <w:rFonts w:ascii="Calibri" w:hAnsi="Calibri" w:cs="Calibri"/>
      <w:sz w:val="20"/>
      <w:szCs w:val="16"/>
      <w:lang w:val="en-AU"/>
    </w:rPr>
  </w:style>
  <w:style w:type="paragraph" w:customStyle="1" w:styleId="1Tablelist">
    <w:name w:val="1. Table list"/>
    <w:basedOn w:val="BodyText"/>
    <w:qFormat/>
    <w:rsid w:val="0006344D"/>
    <w:pPr>
      <w:numPr>
        <w:numId w:val="5"/>
      </w:numPr>
      <w:spacing w:before="20" w:line="240" w:lineRule="auto"/>
      <w:ind w:right="113"/>
    </w:pPr>
  </w:style>
  <w:style w:type="paragraph" w:styleId="TableofFigures">
    <w:name w:val="table of figures"/>
    <w:basedOn w:val="BodyText"/>
    <w:next w:val="BodyText"/>
    <w:uiPriority w:val="99"/>
    <w:unhideWhenUsed/>
    <w:rsid w:val="00B072BE"/>
    <w:pPr>
      <w:tabs>
        <w:tab w:val="right" w:leader="dot" w:pos="9469"/>
      </w:tabs>
      <w:ind w:left="1247" w:hanging="1247"/>
    </w:pPr>
  </w:style>
  <w:style w:type="paragraph" w:customStyle="1" w:styleId="AbbreviationsList">
    <w:name w:val="Abbreviations List"/>
    <w:uiPriority w:val="9"/>
    <w:qFormat/>
    <w:rsid w:val="0006344D"/>
    <w:pPr>
      <w:tabs>
        <w:tab w:val="left" w:pos="2268"/>
      </w:tabs>
      <w:spacing w:before="2" w:after="0" w:line="240" w:lineRule="auto"/>
      <w:ind w:left="851"/>
    </w:pPr>
    <w:rPr>
      <w:rFonts w:ascii="Montserrat" w:hAnsi="Montserrat" w:cs="Calibri"/>
      <w:sz w:val="18"/>
      <w:szCs w:val="20"/>
      <w:lang w:val="en-AU"/>
    </w:rPr>
  </w:style>
  <w:style w:type="paragraph" w:styleId="Title">
    <w:name w:val="Title"/>
    <w:basedOn w:val="BodyText"/>
    <w:next w:val="BodyText"/>
    <w:link w:val="TitleChar"/>
    <w:uiPriority w:val="10"/>
    <w:qFormat/>
    <w:rsid w:val="003D1F4E"/>
    <w:pPr>
      <w:spacing w:line="276" w:lineRule="auto"/>
      <w:jc w:val="right"/>
    </w:pPr>
    <w:rPr>
      <w:rFonts w:cs="Tahoma"/>
      <w:caps/>
      <w:color w:val="auto"/>
      <w:sz w:val="36"/>
      <w:szCs w:val="36"/>
      <w:lang w:val="en-US"/>
    </w:rPr>
  </w:style>
  <w:style w:type="character" w:customStyle="1" w:styleId="TitleChar">
    <w:name w:val="Title Char"/>
    <w:basedOn w:val="DefaultParagraphFont"/>
    <w:link w:val="Title"/>
    <w:uiPriority w:val="10"/>
    <w:rsid w:val="003D1F4E"/>
    <w:rPr>
      <w:rFonts w:ascii="Montserrat" w:hAnsi="Montserrat" w:cs="Tahoma"/>
      <w:caps/>
      <w:sz w:val="36"/>
      <w:szCs w:val="36"/>
      <w:lang w:val="en-US"/>
    </w:rPr>
  </w:style>
  <w:style w:type="paragraph" w:styleId="Date">
    <w:name w:val="Date"/>
    <w:aliases w:val="Front page text"/>
    <w:basedOn w:val="Normal"/>
    <w:next w:val="BodyText"/>
    <w:link w:val="DateChar"/>
    <w:uiPriority w:val="99"/>
    <w:unhideWhenUsed/>
    <w:rsid w:val="003D1F4E"/>
    <w:pPr>
      <w:keepNext/>
      <w:spacing w:after="240"/>
      <w:jc w:val="right"/>
    </w:pPr>
    <w:rPr>
      <w:rFonts w:cs="Tahoma"/>
      <w:caps/>
      <w:sz w:val="32"/>
      <w:szCs w:val="28"/>
    </w:rPr>
  </w:style>
  <w:style w:type="character" w:customStyle="1" w:styleId="DateChar">
    <w:name w:val="Date Char"/>
    <w:aliases w:val="Front page text Char"/>
    <w:basedOn w:val="DefaultParagraphFont"/>
    <w:link w:val="Date"/>
    <w:uiPriority w:val="99"/>
    <w:rsid w:val="003D1F4E"/>
    <w:rPr>
      <w:rFonts w:ascii="Montserrat" w:hAnsi="Montserrat" w:cs="Tahoma"/>
      <w:caps/>
      <w:sz w:val="32"/>
      <w:szCs w:val="28"/>
      <w:lang w:val="en-AU"/>
    </w:rPr>
  </w:style>
  <w:style w:type="paragraph" w:customStyle="1" w:styleId="BoxHeading">
    <w:name w:val="BoxHeading"/>
    <w:basedOn w:val="BodyText"/>
    <w:uiPriority w:val="3"/>
    <w:rsid w:val="0006344D"/>
    <w:pPr>
      <w:pBdr>
        <w:top w:val="single" w:sz="6" w:space="1" w:color="000000"/>
        <w:left w:val="single" w:sz="6" w:space="4" w:color="000000"/>
        <w:bottom w:val="single" w:sz="6" w:space="1" w:color="000000"/>
        <w:right w:val="single" w:sz="6" w:space="4" w:color="000000"/>
      </w:pBdr>
      <w:tabs>
        <w:tab w:val="left" w:pos="1418"/>
      </w:tabs>
      <w:spacing w:line="240" w:lineRule="auto"/>
    </w:pPr>
    <w:rPr>
      <w:rFonts w:eastAsia="Times New Roman"/>
      <w:b/>
      <w:bCs/>
      <w:lang w:val="en-US"/>
    </w:rPr>
  </w:style>
  <w:style w:type="paragraph" w:customStyle="1" w:styleId="BoxText">
    <w:name w:val="BoxText"/>
    <w:basedOn w:val="BodyText"/>
    <w:uiPriority w:val="3"/>
    <w:rsid w:val="0006344D"/>
    <w:pPr>
      <w:pBdr>
        <w:top w:val="single" w:sz="6" w:space="1" w:color="000000"/>
        <w:left w:val="single" w:sz="6" w:space="4" w:color="000000"/>
        <w:bottom w:val="single" w:sz="6" w:space="1" w:color="000000"/>
        <w:right w:val="single" w:sz="6" w:space="4" w:color="000000"/>
      </w:pBdr>
      <w:spacing w:after="240" w:line="240" w:lineRule="auto"/>
    </w:pPr>
    <w:rPr>
      <w:rFonts w:eastAsia="Times New Roman"/>
      <w:szCs w:val="24"/>
      <w:lang w:val="en-US"/>
    </w:rPr>
  </w:style>
  <w:style w:type="paragraph" w:customStyle="1" w:styleId="BoxName">
    <w:name w:val="BoxName"/>
    <w:basedOn w:val="BoxText"/>
    <w:uiPriority w:val="3"/>
    <w:rsid w:val="0006344D"/>
    <w:pPr>
      <w:keepNext/>
      <w:pBdr>
        <w:top w:val="none" w:sz="0" w:space="0" w:color="auto"/>
        <w:left w:val="none" w:sz="0" w:space="0" w:color="auto"/>
        <w:bottom w:val="none" w:sz="0" w:space="0" w:color="auto"/>
        <w:right w:val="none" w:sz="0" w:space="0" w:color="auto"/>
      </w:pBdr>
      <w:spacing w:before="180"/>
      <w:ind w:left="1886" w:hanging="1080"/>
    </w:pPr>
    <w:rPr>
      <w:rFonts w:asciiTheme="minorHAnsi" w:hAnsiTheme="minorHAnsi"/>
      <w:b/>
      <w:bCs/>
    </w:rPr>
  </w:style>
  <w:style w:type="paragraph" w:customStyle="1" w:styleId="Bulletintro">
    <w:name w:val="Bullet intro"/>
    <w:basedOn w:val="BodyText"/>
    <w:next w:val="Bullet12"/>
    <w:link w:val="BulletintroChar"/>
    <w:uiPriority w:val="2"/>
    <w:qFormat/>
    <w:rsid w:val="00B37248"/>
    <w:pPr>
      <w:spacing w:line="240" w:lineRule="auto"/>
    </w:pPr>
    <w:rPr>
      <w:rFonts w:eastAsia="Times New Roman" w:cs="Arial"/>
      <w:szCs w:val="24"/>
    </w:rPr>
  </w:style>
  <w:style w:type="paragraph" w:customStyle="1" w:styleId="Bullet12">
    <w:name w:val="Bullet+12"/>
    <w:basedOn w:val="Normal"/>
    <w:next w:val="BodyText"/>
    <w:uiPriority w:val="2"/>
    <w:qFormat/>
    <w:rsid w:val="0006344D"/>
    <w:pPr>
      <w:keepLines/>
      <w:numPr>
        <w:numId w:val="7"/>
      </w:numPr>
      <w:tabs>
        <w:tab w:val="left" w:pos="765"/>
      </w:tabs>
      <w:spacing w:after="240" w:line="288" w:lineRule="auto"/>
      <w:contextualSpacing/>
    </w:pPr>
    <w:rPr>
      <w:lang w:val="en-US"/>
    </w:rPr>
  </w:style>
  <w:style w:type="paragraph" w:customStyle="1" w:styleId="Company">
    <w:name w:val="Company"/>
    <w:basedOn w:val="Clientname"/>
    <w:uiPriority w:val="8"/>
    <w:qFormat/>
    <w:rsid w:val="003D1F4E"/>
    <w:rPr>
      <w:color w:val="auto"/>
    </w:rPr>
  </w:style>
  <w:style w:type="paragraph" w:styleId="Subtitle">
    <w:name w:val="Subtitle"/>
    <w:basedOn w:val="Normal"/>
    <w:next w:val="BodyText"/>
    <w:link w:val="SubtitleChar"/>
    <w:uiPriority w:val="11"/>
    <w:qFormat/>
    <w:rsid w:val="0006344D"/>
    <w:pPr>
      <w:spacing w:after="0" w:line="270" w:lineRule="auto"/>
      <w:jc w:val="right"/>
    </w:pPr>
    <w:rPr>
      <w:rFonts w:cs="Tahoma"/>
      <w:bCs/>
      <w:color w:val="F9F9F9" w:themeColor="background1"/>
      <w:sz w:val="32"/>
      <w:szCs w:val="22"/>
      <w:lang w:val="en-US"/>
    </w:rPr>
  </w:style>
  <w:style w:type="character" w:customStyle="1" w:styleId="SubtitleChar">
    <w:name w:val="Subtitle Char"/>
    <w:basedOn w:val="DefaultParagraphFont"/>
    <w:link w:val="Subtitle"/>
    <w:uiPriority w:val="11"/>
    <w:rsid w:val="0006344D"/>
    <w:rPr>
      <w:rFonts w:ascii="Montserrat" w:hAnsi="Montserrat" w:cs="Tahoma"/>
      <w:bCs/>
      <w:color w:val="F9F9F9" w:themeColor="background1"/>
      <w:sz w:val="32"/>
      <w:lang w:val="en-US"/>
    </w:rPr>
  </w:style>
  <w:style w:type="paragraph" w:customStyle="1" w:styleId="CompanyAddress">
    <w:name w:val="CompanyAddress"/>
    <w:basedOn w:val="Company"/>
    <w:uiPriority w:val="8"/>
    <w:qFormat/>
    <w:rsid w:val="0006344D"/>
    <w:pPr>
      <w:spacing w:before="40" w:after="40"/>
    </w:pPr>
    <w:rPr>
      <w:sz w:val="22"/>
      <w:szCs w:val="22"/>
    </w:rPr>
  </w:style>
  <w:style w:type="paragraph" w:customStyle="1" w:styleId="Dash12">
    <w:name w:val="Dash+12"/>
    <w:basedOn w:val="Normal"/>
    <w:uiPriority w:val="2"/>
    <w:rsid w:val="0006344D"/>
    <w:pPr>
      <w:keepLines/>
      <w:numPr>
        <w:numId w:val="8"/>
      </w:numPr>
      <w:tabs>
        <w:tab w:val="left" w:pos="765"/>
      </w:tabs>
      <w:spacing w:after="240" w:line="288" w:lineRule="auto"/>
    </w:pPr>
    <w:rPr>
      <w:sz w:val="20"/>
    </w:rPr>
  </w:style>
  <w:style w:type="paragraph" w:customStyle="1" w:styleId="Drugname">
    <w:name w:val="Drug name"/>
    <w:basedOn w:val="Normal"/>
    <w:next w:val="Normal"/>
    <w:semiHidden/>
    <w:qFormat/>
    <w:rsid w:val="0006344D"/>
    <w:pPr>
      <w:spacing w:after="0" w:line="240" w:lineRule="auto"/>
      <w:jc w:val="right"/>
    </w:pPr>
    <w:rPr>
      <w:rFonts w:ascii="Helvetica" w:eastAsia="Times New Roman" w:hAnsi="Helvetica"/>
      <w:b/>
      <w:bCs/>
      <w:caps/>
      <w:sz w:val="36"/>
      <w:szCs w:val="36"/>
      <w:lang w:eastAsia="en-GB"/>
    </w:rPr>
  </w:style>
  <w:style w:type="paragraph" w:customStyle="1" w:styleId="Figurename">
    <w:name w:val="Figure name"/>
    <w:basedOn w:val="BodyText"/>
    <w:next w:val="BodyText"/>
    <w:uiPriority w:val="5"/>
    <w:qFormat/>
    <w:rsid w:val="0006344D"/>
    <w:pPr>
      <w:keepNext/>
      <w:tabs>
        <w:tab w:val="left" w:pos="1418"/>
      </w:tabs>
      <w:spacing w:line="240" w:lineRule="auto"/>
      <w:ind w:left="1418" w:hanging="1418"/>
    </w:pPr>
    <w:rPr>
      <w:rFonts w:eastAsia="Times New Roman"/>
      <w:b/>
      <w:bCs/>
      <w:lang w:val="en-US"/>
    </w:rPr>
  </w:style>
  <w:style w:type="paragraph" w:customStyle="1" w:styleId="H1no">
    <w:name w:val="H1 no#"/>
    <w:basedOn w:val="Heading1"/>
    <w:next w:val="BodyText"/>
    <w:uiPriority w:val="1"/>
    <w:rsid w:val="0006344D"/>
    <w:pPr>
      <w:ind w:left="0" w:firstLine="0"/>
    </w:pPr>
    <w:rPr>
      <w:rFonts w:eastAsiaTheme="majorEastAsia"/>
    </w:rPr>
  </w:style>
  <w:style w:type="paragraph" w:customStyle="1" w:styleId="H1notoc">
    <w:name w:val="H1 no toc"/>
    <w:basedOn w:val="Heading1"/>
    <w:next w:val="BodyText"/>
    <w:uiPriority w:val="1"/>
    <w:rsid w:val="0006344D"/>
    <w:pPr>
      <w:spacing w:before="20" w:after="20"/>
      <w:ind w:left="431" w:hanging="431"/>
    </w:pPr>
    <w:rPr>
      <w:rFonts w:eastAsiaTheme="majorEastAsia" w:cstheme="minorHAnsi"/>
    </w:rPr>
  </w:style>
  <w:style w:type="paragraph" w:customStyle="1" w:styleId="H2notoc">
    <w:name w:val="H2 no toc"/>
    <w:basedOn w:val="Heading2"/>
    <w:next w:val="BodyText"/>
    <w:link w:val="H2notocChar"/>
    <w:uiPriority w:val="1"/>
    <w:qFormat/>
    <w:rsid w:val="0006344D"/>
    <w:pPr>
      <w:numPr>
        <w:ilvl w:val="0"/>
        <w:numId w:val="0"/>
      </w:numPr>
      <w:outlineLvl w:val="9"/>
    </w:pPr>
  </w:style>
  <w:style w:type="paragraph" w:customStyle="1" w:styleId="H3notoc">
    <w:name w:val="H3 no toc"/>
    <w:basedOn w:val="Heading3"/>
    <w:next w:val="BodyText"/>
    <w:link w:val="H3notocChar"/>
    <w:uiPriority w:val="1"/>
    <w:qFormat/>
    <w:rsid w:val="0006344D"/>
    <w:pPr>
      <w:numPr>
        <w:ilvl w:val="0"/>
        <w:numId w:val="0"/>
      </w:numPr>
      <w:outlineLvl w:val="9"/>
    </w:pPr>
  </w:style>
  <w:style w:type="paragraph" w:customStyle="1" w:styleId="QuoteBodyText">
    <w:name w:val="QuoteBodyText"/>
    <w:basedOn w:val="BodyText"/>
    <w:next w:val="BodyText"/>
    <w:uiPriority w:val="6"/>
    <w:qFormat/>
    <w:rsid w:val="0006344D"/>
    <w:pPr>
      <w:spacing w:after="0" w:line="240" w:lineRule="auto"/>
      <w:ind w:left="567" w:right="662"/>
    </w:pPr>
    <w:rPr>
      <w:i/>
      <w:szCs w:val="18"/>
    </w:rPr>
  </w:style>
  <w:style w:type="paragraph" w:customStyle="1" w:styleId="QuoteSmallText">
    <w:name w:val="QuoteSmallText"/>
    <w:basedOn w:val="QuoteBodyText"/>
    <w:next w:val="BodyText"/>
    <w:uiPriority w:val="6"/>
    <w:qFormat/>
    <w:rsid w:val="0006344D"/>
    <w:pPr>
      <w:spacing w:before="120"/>
    </w:pPr>
  </w:style>
  <w:style w:type="paragraph" w:customStyle="1" w:styleId="Tabledash">
    <w:name w:val="Table dash"/>
    <w:basedOn w:val="BodyText"/>
    <w:uiPriority w:val="4"/>
    <w:qFormat/>
    <w:rsid w:val="0006344D"/>
    <w:pPr>
      <w:keepNext/>
      <w:tabs>
        <w:tab w:val="left" w:pos="303"/>
      </w:tabs>
      <w:spacing w:before="20" w:after="20" w:line="240" w:lineRule="auto"/>
      <w:ind w:left="445" w:right="113" w:hanging="283"/>
    </w:pPr>
    <w:rPr>
      <w:rFonts w:eastAsia="Times New Roman"/>
      <w:bCs/>
      <w:szCs w:val="26"/>
    </w:rPr>
  </w:style>
  <w:style w:type="paragraph" w:customStyle="1" w:styleId="TableH1">
    <w:name w:val="Table H1"/>
    <w:basedOn w:val="BodyText"/>
    <w:uiPriority w:val="4"/>
    <w:qFormat/>
    <w:rsid w:val="0006344D"/>
    <w:pPr>
      <w:keepNext/>
      <w:spacing w:before="20" w:after="20" w:line="240" w:lineRule="auto"/>
    </w:pPr>
    <w:rPr>
      <w:b/>
      <w:szCs w:val="16"/>
      <w:lang w:val="en-US"/>
    </w:rPr>
  </w:style>
  <w:style w:type="paragraph" w:customStyle="1" w:styleId="TableH29pt">
    <w:name w:val="Table H2 9pt"/>
    <w:basedOn w:val="BodyText"/>
    <w:next w:val="Tabletext"/>
    <w:uiPriority w:val="4"/>
    <w:qFormat/>
    <w:rsid w:val="0006344D"/>
    <w:pPr>
      <w:keepNext/>
      <w:spacing w:before="20" w:after="20" w:line="240" w:lineRule="auto"/>
      <w:contextualSpacing/>
    </w:pPr>
    <w:rPr>
      <w:b/>
    </w:rPr>
  </w:style>
  <w:style w:type="paragraph" w:customStyle="1" w:styleId="TableH3italic">
    <w:name w:val="Table H3 italic"/>
    <w:basedOn w:val="TableH29pt"/>
    <w:next w:val="Tabletext"/>
    <w:uiPriority w:val="4"/>
    <w:qFormat/>
    <w:rsid w:val="0006344D"/>
    <w:rPr>
      <w:i/>
      <w:color w:val="595959" w:themeColor="text1" w:themeTint="A6"/>
      <w:sz w:val="16"/>
      <w:szCs w:val="16"/>
    </w:rPr>
  </w:style>
  <w:style w:type="paragraph" w:customStyle="1" w:styleId="TableFigNotes18">
    <w:name w:val="TableFigNotes+18"/>
    <w:basedOn w:val="Footnote"/>
    <w:next w:val="BodyText"/>
    <w:link w:val="TableFigNotes18Char"/>
    <w:uiPriority w:val="4"/>
    <w:qFormat/>
    <w:rsid w:val="00CD050E"/>
    <w:pPr>
      <w:keepLines/>
      <w:spacing w:before="60" w:after="360" w:line="276" w:lineRule="auto"/>
      <w:ind w:left="227" w:hanging="227"/>
      <w:contextualSpacing/>
    </w:pPr>
  </w:style>
  <w:style w:type="paragraph" w:customStyle="1" w:styleId="H2no">
    <w:name w:val="H2 no#"/>
    <w:basedOn w:val="H2notoc"/>
    <w:rsid w:val="0006344D"/>
  </w:style>
  <w:style w:type="paragraph" w:customStyle="1" w:styleId="ListNos12">
    <w:name w:val="ListNos+12"/>
    <w:basedOn w:val="Normal"/>
    <w:next w:val="BodyText"/>
    <w:uiPriority w:val="2"/>
    <w:qFormat/>
    <w:rsid w:val="0006344D"/>
    <w:pPr>
      <w:keepLines/>
      <w:spacing w:after="240" w:line="288" w:lineRule="auto"/>
      <w:ind w:left="714" w:hanging="357"/>
    </w:pPr>
  </w:style>
  <w:style w:type="paragraph" w:customStyle="1" w:styleId="Notes">
    <w:name w:val="Notes"/>
    <w:next w:val="BodyText"/>
    <w:uiPriority w:val="6"/>
    <w:qFormat/>
    <w:rsid w:val="0006344D"/>
    <w:pPr>
      <w:numPr>
        <w:numId w:val="10"/>
      </w:numPr>
      <w:spacing w:after="120" w:line="240" w:lineRule="auto"/>
    </w:pPr>
    <w:rPr>
      <w:rFonts w:ascii="Calibri" w:eastAsia="Times New Roman" w:hAnsi="Calibri" w:cs="Times New Roman"/>
      <w:color w:val="C00000"/>
      <w:szCs w:val="24"/>
      <w:lang w:val="en-AU"/>
    </w:rPr>
  </w:style>
  <w:style w:type="character" w:styleId="PageNumber">
    <w:name w:val="page number"/>
    <w:basedOn w:val="DefaultParagraphFont"/>
    <w:uiPriority w:val="8"/>
    <w:rsid w:val="0006344D"/>
    <w:rPr>
      <w:rFonts w:ascii="Calibri" w:hAnsi="Calibri"/>
      <w:b w:val="0"/>
      <w:color w:val="7C7C7C" w:themeColor="background1" w:themeShade="80"/>
      <w:sz w:val="18"/>
    </w:rPr>
  </w:style>
  <w:style w:type="character" w:styleId="Emphasis">
    <w:name w:val="Emphasis"/>
    <w:uiPriority w:val="20"/>
    <w:qFormat/>
    <w:rsid w:val="0006344D"/>
    <w:rPr>
      <w:i/>
      <w:iCs/>
    </w:rPr>
  </w:style>
  <w:style w:type="table" w:customStyle="1" w:styleId="StandardTable">
    <w:name w:val="Standard Table"/>
    <w:basedOn w:val="TableNormal"/>
    <w:semiHidden/>
    <w:rsid w:val="0006344D"/>
    <w:pPr>
      <w:spacing w:after="0" w:line="240" w:lineRule="auto"/>
    </w:pPr>
    <w:rPr>
      <w:rFonts w:ascii="Garamond" w:eastAsia="Times New Roman" w:hAnsi="Garamond" w:cs="Times New Roman"/>
      <w:sz w:val="18"/>
      <w:szCs w:val="20"/>
      <w:lang w:val="en-AU" w:eastAsia="en-A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wordWrap/>
        <w:spacing w:beforeLines="0" w:beforeAutospacing="0" w:afterLines="0" w:afterAutospacing="0" w:line="240" w:lineRule="auto"/>
        <w:contextualSpacing w:val="0"/>
      </w:pPr>
      <w:rPr>
        <w:rFonts w:ascii="Arial Unicode MS" w:hAnsi="Arial Unicode MS"/>
        <w:b/>
        <w:sz w:val="18"/>
      </w:rPr>
      <w:tblPr/>
      <w:tcPr>
        <w:tcBorders>
          <w:top w:val="single" w:sz="12" w:space="0" w:color="auto"/>
          <w:bottom w:val="single" w:sz="12" w:space="0" w:color="auto"/>
        </w:tcBorders>
      </w:tcPr>
    </w:tblStylePr>
  </w:style>
  <w:style w:type="paragraph" w:customStyle="1" w:styleId="Table-columnheadings">
    <w:name w:val="Table - column headings"/>
    <w:basedOn w:val="Normal"/>
    <w:semiHidden/>
    <w:unhideWhenUsed/>
    <w:rsid w:val="0006344D"/>
    <w:pPr>
      <w:spacing w:after="240" w:line="240" w:lineRule="auto"/>
      <w:ind w:left="720"/>
      <w:jc w:val="center"/>
    </w:pPr>
    <w:rPr>
      <w:rFonts w:eastAsia="Times New Roman" w:cs="Arial"/>
      <w:b/>
      <w:color w:val="000000"/>
      <w:sz w:val="20"/>
      <w:szCs w:val="24"/>
      <w:lang w:val="en-US" w:eastAsia="en-AU"/>
    </w:rPr>
  </w:style>
  <w:style w:type="table" w:customStyle="1" w:styleId="TableNoBorders">
    <w:name w:val="Table No Borders"/>
    <w:basedOn w:val="TableNormal"/>
    <w:rsid w:val="0006344D"/>
    <w:pPr>
      <w:spacing w:before="40" w:after="20" w:line="240" w:lineRule="auto"/>
    </w:pPr>
    <w:rPr>
      <w:rFonts w:ascii="Garamond" w:eastAsia="Times New Roman" w:hAnsi="Garamond" w:cs="Times New Roman"/>
      <w:lang w:val="en-AU" w:eastAsia="en-AU"/>
    </w:rPr>
    <w:tblPr/>
  </w:style>
  <w:style w:type="table" w:customStyle="1" w:styleId="TableHTAStandard">
    <w:name w:val="Table HTA Standard"/>
    <w:basedOn w:val="TableNoBorders"/>
    <w:rsid w:val="0006344D"/>
    <w:pPr>
      <w:tabs>
        <w:tab w:val="left" w:pos="416"/>
        <w:tab w:val="left" w:pos="582"/>
      </w:tabs>
    </w:pPr>
    <w:rPr>
      <w:sz w:val="18"/>
      <w:szCs w:val="18"/>
      <w:lang w:val="en-US" w:eastAsia="ja-JP"/>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wordWrap/>
        <w:spacing w:beforeLines="0" w:beforeAutospacing="0" w:afterLines="0" w:afterAutospacing="0" w:line="240" w:lineRule="auto"/>
        <w:contextualSpacing w:val="0"/>
        <w:outlineLvl w:val="9"/>
      </w:pPr>
      <w:rPr>
        <w:rFonts w:ascii="Arial Narrow" w:hAnsi="Arial Narrow"/>
        <w:b/>
        <w:bCs/>
        <w:caps w:val="0"/>
        <w:small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TableListNos">
    <w:name w:val="Table ListNos"/>
    <w:basedOn w:val="BodyText"/>
    <w:uiPriority w:val="4"/>
    <w:qFormat/>
    <w:rsid w:val="0006344D"/>
    <w:pPr>
      <w:numPr>
        <w:numId w:val="11"/>
      </w:numPr>
    </w:pPr>
  </w:style>
  <w:style w:type="table" w:styleId="TableSimple1">
    <w:name w:val="Table Simple 1"/>
    <w:basedOn w:val="TableNormal"/>
    <w:locked/>
    <w:rsid w:val="0006344D"/>
    <w:pPr>
      <w:spacing w:after="0" w:line="240" w:lineRule="auto"/>
    </w:pPr>
    <w:rPr>
      <w:rFonts w:ascii="Arial Narrow" w:eastAsia="MS Mincho" w:hAnsi="Arial Narrow" w:cs="Times New Roman"/>
      <w:sz w:val="18"/>
      <w:szCs w:val="20"/>
      <w:lang w:val="en-AU" w:eastAsia="en-AU"/>
    </w:rPr>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textindent">
    <w:name w:val="Table text indent"/>
    <w:basedOn w:val="Tabletext"/>
    <w:uiPriority w:val="4"/>
    <w:qFormat/>
    <w:rsid w:val="0006344D"/>
    <w:pPr>
      <w:ind w:left="284"/>
    </w:pPr>
  </w:style>
  <w:style w:type="table" w:styleId="TableTheme">
    <w:name w:val="Table Theme"/>
    <w:basedOn w:val="TableNormal"/>
    <w:semiHidden/>
    <w:rsid w:val="0006344D"/>
    <w:pPr>
      <w:numPr>
        <w:numId w:val="12"/>
      </w:numPr>
      <w:spacing w:after="0" w:line="240" w:lineRule="auto"/>
      <w:ind w:left="360"/>
    </w:pPr>
    <w:rPr>
      <w:rFonts w:ascii="Garamond" w:eastAsia="Times New Roman" w:hAnsi="Garamond"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nonocol">
    <w:name w:val="H2 no#nocol"/>
    <w:basedOn w:val="Heading2"/>
    <w:next w:val="BodyText"/>
    <w:link w:val="H2nonocolChar"/>
    <w:uiPriority w:val="1"/>
    <w:qFormat/>
    <w:rsid w:val="0006344D"/>
    <w:pPr>
      <w:numPr>
        <w:ilvl w:val="0"/>
        <w:numId w:val="0"/>
      </w:numPr>
    </w:pPr>
    <w:rPr>
      <w:color w:val="7F7F7F" w:themeColor="text1" w:themeTint="80"/>
    </w:rPr>
  </w:style>
  <w:style w:type="paragraph" w:customStyle="1" w:styleId="H3-nonocol">
    <w:name w:val="H3-no#nocol"/>
    <w:basedOn w:val="Heading3"/>
    <w:next w:val="BodyText"/>
    <w:link w:val="H3-nonocolChar"/>
    <w:uiPriority w:val="1"/>
    <w:qFormat/>
    <w:rsid w:val="0006344D"/>
    <w:pPr>
      <w:numPr>
        <w:ilvl w:val="0"/>
        <w:numId w:val="0"/>
      </w:numPr>
    </w:pPr>
    <w:rPr>
      <w:color w:val="7C7C7C" w:themeColor="background1" w:themeShade="80"/>
    </w:rPr>
  </w:style>
  <w:style w:type="paragraph" w:customStyle="1" w:styleId="H4-nonocol">
    <w:name w:val="H4-no#nocol"/>
    <w:basedOn w:val="Heading4"/>
    <w:next w:val="BodyText"/>
    <w:uiPriority w:val="1"/>
    <w:qFormat/>
    <w:rsid w:val="0006344D"/>
    <w:pPr>
      <w:numPr>
        <w:ilvl w:val="0"/>
        <w:numId w:val="0"/>
      </w:numPr>
    </w:pPr>
    <w:rPr>
      <w:color w:val="BABABA" w:themeColor="background1" w:themeShade="BF"/>
    </w:rPr>
  </w:style>
  <w:style w:type="character" w:styleId="IntenseEmphasis">
    <w:name w:val="Intense Emphasis"/>
    <w:basedOn w:val="DefaultParagraphFont"/>
    <w:uiPriority w:val="21"/>
    <w:qFormat/>
    <w:rsid w:val="0006344D"/>
    <w:rPr>
      <w:i/>
      <w:iCs/>
      <w:color w:val="595959" w:themeColor="text1" w:themeTint="A6"/>
    </w:rPr>
  </w:style>
  <w:style w:type="character" w:customStyle="1" w:styleId="H2notocChar">
    <w:name w:val="H2 no toc Char"/>
    <w:basedOn w:val="Heading2Char"/>
    <w:link w:val="H2notoc"/>
    <w:uiPriority w:val="1"/>
    <w:rsid w:val="0006344D"/>
    <w:rPr>
      <w:rFonts w:ascii="Montserrat" w:eastAsia="Times New Roman" w:hAnsi="Montserrat" w:cs="Calibri"/>
      <w:bCs/>
      <w:color w:val="006579"/>
      <w:sz w:val="28"/>
      <w:szCs w:val="26"/>
      <w:lang w:val="en-AU"/>
    </w:rPr>
  </w:style>
  <w:style w:type="character" w:customStyle="1" w:styleId="H2nonocolChar">
    <w:name w:val="H2 no#nocol Char"/>
    <w:basedOn w:val="Heading2Char"/>
    <w:link w:val="H2nonocol"/>
    <w:uiPriority w:val="1"/>
    <w:rsid w:val="0006344D"/>
    <w:rPr>
      <w:rFonts w:ascii="Montserrat" w:eastAsia="Times New Roman" w:hAnsi="Montserrat" w:cs="Calibri"/>
      <w:bCs/>
      <w:color w:val="7F7F7F" w:themeColor="text1" w:themeTint="80"/>
      <w:sz w:val="28"/>
      <w:szCs w:val="26"/>
      <w:lang w:val="en-AU"/>
    </w:rPr>
  </w:style>
  <w:style w:type="character" w:customStyle="1" w:styleId="H3notocChar">
    <w:name w:val="H3 no toc Char"/>
    <w:basedOn w:val="Heading3Char"/>
    <w:link w:val="H3notoc"/>
    <w:uiPriority w:val="1"/>
    <w:rsid w:val="0006344D"/>
    <w:rPr>
      <w:rFonts w:ascii="Montserrat" w:eastAsia="Times New Roman" w:hAnsi="Montserrat" w:cs="Calibri"/>
      <w:bCs/>
      <w:color w:val="00968F"/>
      <w:sz w:val="24"/>
      <w:szCs w:val="20"/>
      <w:lang w:val="en-AU"/>
    </w:rPr>
  </w:style>
  <w:style w:type="character" w:customStyle="1" w:styleId="H3-nonocolChar">
    <w:name w:val="H3-no#nocol Char"/>
    <w:basedOn w:val="Heading3Char"/>
    <w:link w:val="H3-nonocol"/>
    <w:uiPriority w:val="1"/>
    <w:rsid w:val="0006344D"/>
    <w:rPr>
      <w:rFonts w:ascii="Montserrat" w:eastAsia="Times New Roman" w:hAnsi="Montserrat" w:cs="Calibri"/>
      <w:bCs/>
      <w:color w:val="7C7C7C" w:themeColor="background1" w:themeShade="80"/>
      <w:sz w:val="24"/>
      <w:szCs w:val="20"/>
      <w:lang w:val="en-AU"/>
    </w:rPr>
  </w:style>
  <w:style w:type="character" w:styleId="SubtleEmphasis">
    <w:name w:val="Subtle Emphasis"/>
    <w:basedOn w:val="DefaultParagraphFont"/>
    <w:uiPriority w:val="19"/>
    <w:qFormat/>
    <w:rsid w:val="0006344D"/>
    <w:rPr>
      <w:rFonts w:ascii="Montserrat" w:hAnsi="Montserrat"/>
      <w:i/>
      <w:iCs/>
      <w:color w:val="404040" w:themeColor="text1" w:themeTint="BF"/>
      <w:sz w:val="18"/>
    </w:rPr>
  </w:style>
  <w:style w:type="character" w:styleId="Strong">
    <w:name w:val="Strong"/>
    <w:uiPriority w:val="22"/>
    <w:qFormat/>
    <w:rsid w:val="0006344D"/>
    <w:rPr>
      <w:b/>
      <w:bCs/>
    </w:rPr>
  </w:style>
  <w:style w:type="paragraph" w:customStyle="1" w:styleId="H1nonocol">
    <w:name w:val="H1 no#nocol"/>
    <w:basedOn w:val="H1no"/>
    <w:qFormat/>
    <w:rsid w:val="0006344D"/>
    <w:rPr>
      <w:color w:val="404040" w:themeColor="text1" w:themeTint="BF"/>
    </w:rPr>
  </w:style>
  <w:style w:type="paragraph" w:customStyle="1" w:styleId="TableH29ptCentered">
    <w:name w:val="Table H2 9pt + Centered"/>
    <w:basedOn w:val="TableH29pt"/>
    <w:qFormat/>
    <w:rsid w:val="00A3621A"/>
    <w:pPr>
      <w:jc w:val="center"/>
    </w:pPr>
  </w:style>
  <w:style w:type="paragraph" w:styleId="IntenseQuote">
    <w:name w:val="Intense Quote"/>
    <w:basedOn w:val="Normal"/>
    <w:next w:val="Normal"/>
    <w:link w:val="IntenseQuoteChar"/>
    <w:uiPriority w:val="30"/>
    <w:qFormat/>
    <w:rsid w:val="0006344D"/>
    <w:pPr>
      <w:pBdr>
        <w:top w:val="single" w:sz="4" w:space="10" w:color="053341" w:themeColor="accent1"/>
        <w:bottom w:val="single" w:sz="4" w:space="10" w:color="053341" w:themeColor="accent1"/>
      </w:pBdr>
      <w:spacing w:before="360" w:after="360"/>
      <w:ind w:left="864" w:right="864"/>
      <w:jc w:val="center"/>
    </w:pPr>
    <w:rPr>
      <w:i/>
      <w:iCs/>
      <w:color w:val="053341" w:themeColor="accent1"/>
    </w:rPr>
  </w:style>
  <w:style w:type="paragraph" w:customStyle="1" w:styleId="Tabletext9pt">
    <w:name w:val="Table text 9pt"/>
    <w:basedOn w:val="Tabletext"/>
    <w:link w:val="Tabletext9ptChar"/>
    <w:rsid w:val="0006344D"/>
  </w:style>
  <w:style w:type="character" w:customStyle="1" w:styleId="TableFigNotes18Char">
    <w:name w:val="TableFigNotes+18 Char"/>
    <w:basedOn w:val="DefaultParagraphFont"/>
    <w:link w:val="TableFigNotes18"/>
    <w:uiPriority w:val="4"/>
    <w:locked/>
    <w:rsid w:val="00CD050E"/>
    <w:rPr>
      <w:rFonts w:ascii="Montserrat" w:hAnsi="Montserrat" w:cs="Calibri"/>
      <w:sz w:val="14"/>
      <w:szCs w:val="20"/>
      <w:lang w:val="en-AU"/>
    </w:rPr>
  </w:style>
  <w:style w:type="character" w:customStyle="1" w:styleId="TabletextChar">
    <w:name w:val="Table text Char"/>
    <w:basedOn w:val="DefaultParagraphFont"/>
    <w:link w:val="Tabletext"/>
    <w:uiPriority w:val="4"/>
    <w:locked/>
    <w:rsid w:val="0006344D"/>
    <w:rPr>
      <w:rFonts w:ascii="Montserrat" w:hAnsi="Montserrat" w:cs="Calibri"/>
      <w:color w:val="000000"/>
      <w:sz w:val="18"/>
      <w:szCs w:val="16"/>
      <w:lang w:val="en-AU"/>
    </w:rPr>
  </w:style>
  <w:style w:type="table" w:styleId="PlainTable1">
    <w:name w:val="Plain Table 1"/>
    <w:basedOn w:val="TableNormal"/>
    <w:uiPriority w:val="41"/>
    <w:rsid w:val="0006344D"/>
    <w:pPr>
      <w:spacing w:after="0" w:line="240" w:lineRule="auto"/>
    </w:pPr>
    <w:tblPr>
      <w:tblStyleRowBandSize w:val="1"/>
      <w:tblStyleColBandSize w:val="1"/>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CellMar>
        <w:left w:w="57" w:type="dxa"/>
        <w:right w:w="57" w:type="dxa"/>
      </w:tblCellMar>
    </w:tblPr>
    <w:tblStylePr w:type="firstRow">
      <w:rPr>
        <w:b/>
        <w:bCs/>
      </w:rPr>
    </w:tblStylePr>
    <w:tblStylePr w:type="lastRow">
      <w:rPr>
        <w:b/>
        <w:bCs/>
      </w:rPr>
      <w:tblPr/>
      <w:tcPr>
        <w:tcBorders>
          <w:top w:val="double" w:sz="4" w:space="0" w:color="BABABA" w:themeColor="background1" w:themeShade="BF"/>
        </w:tcBorders>
      </w:tcPr>
    </w:tblStylePr>
    <w:tblStylePr w:type="firstCol">
      <w:rPr>
        <w:b w:val="0"/>
        <w:bCs/>
      </w:rPr>
    </w:tblStylePr>
    <w:tblStylePr w:type="lastCol">
      <w:rPr>
        <w:b/>
        <w:bCs/>
      </w:r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style>
  <w:style w:type="table" w:styleId="TableGridLight">
    <w:name w:val="Grid Table Light"/>
    <w:basedOn w:val="TableNormal"/>
    <w:uiPriority w:val="40"/>
    <w:rsid w:val="0006344D"/>
    <w:pPr>
      <w:spacing w:after="0" w:line="240" w:lineRule="auto"/>
    </w:pPr>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table" w:styleId="PlainTable2">
    <w:name w:val="Plain Table 2"/>
    <w:basedOn w:val="TableNormal"/>
    <w:uiPriority w:val="42"/>
    <w:rsid w:val="001868D4"/>
    <w:pPr>
      <w:spacing w:after="0" w:line="240" w:lineRule="auto"/>
      <w:jc w:val="center"/>
    </w:pPr>
    <w:rPr>
      <w:rFonts w:ascii="Montserrat" w:hAnsi="Montserrat"/>
      <w:sz w:val="16"/>
    </w:rPr>
    <w:tblPr>
      <w:tblStyleRowBandSize w:val="1"/>
      <w:tblStyleColBandSize w:val="1"/>
      <w:tblBorders>
        <w:top w:val="single" w:sz="4" w:space="0" w:color="7F7F7F" w:themeColor="text1" w:themeTint="80"/>
        <w:bottom w:val="single" w:sz="4" w:space="0" w:color="7F7F7F" w:themeColor="text1" w:themeTint="80"/>
      </w:tblBorders>
      <w:tblCellMar>
        <w:left w:w="57" w:type="dxa"/>
        <w:right w:w="57" w:type="dxa"/>
      </w:tblCellMar>
    </w:tbl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pPr>
        <w:jc w:val="left"/>
      </w:pPr>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634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Heading1caps">
    <w:name w:val="Heading 1 caps"/>
    <w:basedOn w:val="Heading1"/>
    <w:link w:val="Heading1capsChar"/>
    <w:qFormat/>
    <w:rsid w:val="0006344D"/>
    <w:pPr>
      <w:ind w:left="0" w:firstLine="0"/>
    </w:pPr>
    <w:rPr>
      <w:caps/>
    </w:rPr>
  </w:style>
  <w:style w:type="paragraph" w:customStyle="1" w:styleId="Heading2caps">
    <w:name w:val="Heading 2 caps"/>
    <w:basedOn w:val="Heading2"/>
    <w:qFormat/>
    <w:rsid w:val="0006344D"/>
    <w:pPr>
      <w:numPr>
        <w:ilvl w:val="0"/>
        <w:numId w:val="0"/>
      </w:numPr>
    </w:pPr>
    <w:rPr>
      <w:caps/>
    </w:rPr>
  </w:style>
  <w:style w:type="character" w:customStyle="1" w:styleId="Heading1capsChar">
    <w:name w:val="Heading 1 caps Char"/>
    <w:basedOn w:val="Heading1Char"/>
    <w:link w:val="Heading1caps"/>
    <w:rsid w:val="0006344D"/>
    <w:rPr>
      <w:rFonts w:ascii="Montserrat" w:eastAsia="Times New Roman" w:hAnsi="Montserrat" w:cs="Calibri"/>
      <w:bCs/>
      <w:caps/>
      <w:color w:val="053341"/>
      <w:sz w:val="32"/>
      <w:szCs w:val="28"/>
      <w:lang w:val="en-AU"/>
    </w:rPr>
  </w:style>
  <w:style w:type="paragraph" w:customStyle="1" w:styleId="Heading3caps">
    <w:name w:val="Heading 3 caps"/>
    <w:basedOn w:val="Heading3"/>
    <w:qFormat/>
    <w:rsid w:val="0006344D"/>
    <w:pPr>
      <w:numPr>
        <w:ilvl w:val="0"/>
        <w:numId w:val="0"/>
      </w:numPr>
    </w:pPr>
    <w:rPr>
      <w:caps/>
    </w:rPr>
  </w:style>
  <w:style w:type="table" w:styleId="TableGrid">
    <w:name w:val="Table Grid"/>
    <w:aliases w:val="HTAtableplain"/>
    <w:basedOn w:val="TableNormal"/>
    <w:uiPriority w:val="59"/>
    <w:rsid w:val="00063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28ptCentered">
    <w:name w:val="Table H2 8pt + Centered"/>
    <w:basedOn w:val="TableH29pt"/>
    <w:qFormat/>
    <w:rsid w:val="00905379"/>
    <w:pPr>
      <w:jc w:val="center"/>
    </w:pPr>
    <w:rPr>
      <w:sz w:val="16"/>
    </w:rPr>
  </w:style>
  <w:style w:type="paragraph" w:customStyle="1" w:styleId="TableH28pt">
    <w:name w:val="Table H2 8pt"/>
    <w:basedOn w:val="Normal"/>
    <w:qFormat/>
    <w:rsid w:val="0006344D"/>
    <w:pPr>
      <w:keepNext/>
      <w:keepLines/>
      <w:spacing w:before="20" w:after="20" w:line="240" w:lineRule="auto"/>
      <w:contextualSpacing/>
    </w:pPr>
    <w:rPr>
      <w:b/>
      <w:color w:val="000000"/>
      <w:sz w:val="16"/>
    </w:rPr>
  </w:style>
  <w:style w:type="paragraph" w:customStyle="1" w:styleId="Tabletext8pt">
    <w:name w:val="Table text 8pt"/>
    <w:basedOn w:val="Tabletext"/>
    <w:link w:val="Tabletext8ptChar"/>
    <w:qFormat/>
    <w:rsid w:val="0006344D"/>
    <w:pPr>
      <w:keepNext w:val="0"/>
      <w:spacing w:line="276" w:lineRule="auto"/>
    </w:pPr>
    <w:rPr>
      <w:sz w:val="16"/>
    </w:rPr>
  </w:style>
  <w:style w:type="paragraph" w:customStyle="1" w:styleId="Tabletext8ptCentered">
    <w:name w:val="Table text 8pt + Centered"/>
    <w:basedOn w:val="Tabletext8pt"/>
    <w:qFormat/>
    <w:rsid w:val="00905379"/>
  </w:style>
  <w:style w:type="character" w:customStyle="1" w:styleId="IntenseQuoteChar">
    <w:name w:val="Intense Quote Char"/>
    <w:basedOn w:val="DefaultParagraphFont"/>
    <w:link w:val="IntenseQuote"/>
    <w:uiPriority w:val="30"/>
    <w:rsid w:val="0006344D"/>
    <w:rPr>
      <w:rFonts w:ascii="Montserrat" w:hAnsi="Montserrat" w:cs="Calibri"/>
      <w:i/>
      <w:iCs/>
      <w:color w:val="053341" w:themeColor="accent1"/>
      <w:sz w:val="18"/>
      <w:szCs w:val="20"/>
      <w:lang w:val="en-AU"/>
    </w:rPr>
  </w:style>
  <w:style w:type="paragraph" w:styleId="Quote">
    <w:name w:val="Quote"/>
    <w:basedOn w:val="Normal"/>
    <w:next w:val="Normal"/>
    <w:link w:val="QuoteChar"/>
    <w:uiPriority w:val="29"/>
    <w:qFormat/>
    <w:rsid w:val="000634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6344D"/>
    <w:rPr>
      <w:rFonts w:ascii="Montserrat" w:hAnsi="Montserrat" w:cs="Calibri"/>
      <w:i/>
      <w:iCs/>
      <w:color w:val="404040" w:themeColor="text1" w:themeTint="BF"/>
      <w:sz w:val="18"/>
      <w:szCs w:val="20"/>
      <w:lang w:val="en-AU"/>
    </w:rPr>
  </w:style>
  <w:style w:type="paragraph" w:styleId="ListParagraph">
    <w:name w:val="List Paragraph"/>
    <w:basedOn w:val="Normal"/>
    <w:uiPriority w:val="34"/>
    <w:qFormat/>
    <w:rsid w:val="0006344D"/>
    <w:pPr>
      <w:ind w:left="720"/>
      <w:contextualSpacing/>
    </w:pPr>
  </w:style>
  <w:style w:type="character" w:styleId="IntenseReference">
    <w:name w:val="Intense Reference"/>
    <w:basedOn w:val="DefaultParagraphFont"/>
    <w:uiPriority w:val="32"/>
    <w:qFormat/>
    <w:rsid w:val="0006344D"/>
    <w:rPr>
      <w:b/>
      <w:bCs/>
      <w:smallCaps/>
      <w:color w:val="053341" w:themeColor="accent1"/>
      <w:spacing w:val="5"/>
    </w:rPr>
  </w:style>
  <w:style w:type="paragraph" w:styleId="BodyText2">
    <w:name w:val="Body Text 2"/>
    <w:basedOn w:val="Normal"/>
    <w:link w:val="BodyText2Char"/>
    <w:uiPriority w:val="99"/>
    <w:semiHidden/>
    <w:unhideWhenUsed/>
    <w:rsid w:val="00901C90"/>
    <w:pPr>
      <w:spacing w:line="480" w:lineRule="auto"/>
    </w:pPr>
  </w:style>
  <w:style w:type="character" w:customStyle="1" w:styleId="BodyText2Char">
    <w:name w:val="Body Text 2 Char"/>
    <w:basedOn w:val="DefaultParagraphFont"/>
    <w:link w:val="BodyText2"/>
    <w:uiPriority w:val="99"/>
    <w:semiHidden/>
    <w:rsid w:val="00901C90"/>
    <w:rPr>
      <w:rFonts w:eastAsiaTheme="minorHAnsi"/>
      <w:lang w:val="en-AU"/>
    </w:rPr>
  </w:style>
  <w:style w:type="paragraph" w:customStyle="1" w:styleId="H1-NoNum">
    <w:name w:val="H1-NoNum"/>
    <w:basedOn w:val="Heading1"/>
    <w:next w:val="BodyText"/>
    <w:uiPriority w:val="1"/>
    <w:rsid w:val="002C29E9"/>
    <w:pPr>
      <w:numPr>
        <w:numId w:val="0"/>
      </w:numPr>
    </w:pPr>
  </w:style>
  <w:style w:type="paragraph" w:customStyle="1" w:styleId="H1-nontoc">
    <w:name w:val="H1-nontoc"/>
    <w:basedOn w:val="Heading1"/>
    <w:next w:val="BodyText"/>
    <w:uiPriority w:val="1"/>
    <w:rsid w:val="0006344D"/>
    <w:pPr>
      <w:spacing w:before="20" w:after="20"/>
      <w:ind w:left="431" w:hanging="431"/>
      <w:outlineLvl w:val="9"/>
    </w:pPr>
    <w:rPr>
      <w:rFonts w:cstheme="minorHAnsi"/>
    </w:rPr>
  </w:style>
  <w:style w:type="paragraph" w:customStyle="1" w:styleId="H2-nontoc">
    <w:name w:val="H2-nontoc"/>
    <w:basedOn w:val="Heading2"/>
    <w:next w:val="BodyText"/>
    <w:link w:val="H2-nontocChar"/>
    <w:uiPriority w:val="1"/>
    <w:rsid w:val="0006344D"/>
    <w:pPr>
      <w:numPr>
        <w:ilvl w:val="0"/>
        <w:numId w:val="0"/>
      </w:numPr>
      <w:outlineLvl w:val="9"/>
    </w:pPr>
  </w:style>
  <w:style w:type="paragraph" w:customStyle="1" w:styleId="H3-nontoc">
    <w:name w:val="H3-nontoc"/>
    <w:basedOn w:val="Heading3"/>
    <w:next w:val="BodyText"/>
    <w:link w:val="H3-nontocChar"/>
    <w:uiPriority w:val="1"/>
    <w:qFormat/>
    <w:rsid w:val="0006344D"/>
    <w:pPr>
      <w:numPr>
        <w:ilvl w:val="0"/>
        <w:numId w:val="9"/>
      </w:numPr>
      <w:outlineLvl w:val="9"/>
    </w:pPr>
  </w:style>
  <w:style w:type="paragraph" w:customStyle="1" w:styleId="Qualitytext">
    <w:name w:val="Quality text"/>
    <w:basedOn w:val="Tabletext8pt"/>
    <w:link w:val="QualitytextChar"/>
    <w:qFormat/>
    <w:rsid w:val="0006344D"/>
    <w:pPr>
      <w:jc w:val="center"/>
    </w:pPr>
    <w:rPr>
      <w:caps/>
    </w:rPr>
  </w:style>
  <w:style w:type="character" w:customStyle="1" w:styleId="QualitytextChar">
    <w:name w:val="Quality text Char"/>
    <w:basedOn w:val="Tabletext8ptChar"/>
    <w:link w:val="Qualitytext"/>
    <w:rsid w:val="0006344D"/>
    <w:rPr>
      <w:rFonts w:ascii="Montserrat" w:hAnsi="Montserrat" w:cs="Calibri"/>
      <w:caps/>
      <w:color w:val="000000"/>
      <w:sz w:val="16"/>
      <w:szCs w:val="16"/>
      <w:lang w:val="en-AU"/>
    </w:rPr>
  </w:style>
  <w:style w:type="paragraph" w:customStyle="1" w:styleId="H2-NoNumColour">
    <w:name w:val="H2-NoNumColour"/>
    <w:basedOn w:val="H2-NoNum"/>
    <w:next w:val="BodyText"/>
    <w:qFormat/>
    <w:rsid w:val="0006344D"/>
    <w:pPr>
      <w:spacing w:before="0" w:after="360"/>
    </w:pPr>
    <w:rPr>
      <w:rFonts w:asciiTheme="minorHAnsi" w:hAnsiTheme="minorHAnsi" w:cstheme="minorBidi"/>
      <w:b/>
    </w:rPr>
  </w:style>
  <w:style w:type="paragraph" w:customStyle="1" w:styleId="HeadingLevel2">
    <w:name w:val="Heading Level 2"/>
    <w:basedOn w:val="Normal"/>
    <w:semiHidden/>
    <w:unhideWhenUsed/>
    <w:rsid w:val="00901C90"/>
    <w:pPr>
      <w:spacing w:after="240" w:line="360" w:lineRule="auto"/>
    </w:pPr>
    <w:rPr>
      <w:rFonts w:eastAsia="Times New Roman" w:cs="Arial"/>
      <w:color w:val="000000"/>
      <w:szCs w:val="24"/>
      <w:lang w:val="en-US"/>
    </w:rPr>
  </w:style>
  <w:style w:type="character" w:customStyle="1" w:styleId="quality-sign">
    <w:name w:val="quality-sign"/>
    <w:basedOn w:val="DefaultParagraphFont"/>
    <w:rsid w:val="0006344D"/>
  </w:style>
  <w:style w:type="character" w:customStyle="1" w:styleId="quality-text">
    <w:name w:val="quality-text"/>
    <w:basedOn w:val="DefaultParagraphFont"/>
    <w:rsid w:val="0006344D"/>
  </w:style>
  <w:style w:type="table" w:styleId="GridTable1Light-Accent6">
    <w:name w:val="Grid Table 1 Light Accent 6"/>
    <w:basedOn w:val="TableNormal"/>
    <w:uiPriority w:val="46"/>
    <w:locked/>
    <w:rsid w:val="0094559F"/>
    <w:pPr>
      <w:spacing w:after="0" w:line="240" w:lineRule="auto"/>
    </w:pPr>
    <w:tblPr>
      <w:tblStyleRowBandSize w:val="1"/>
      <w:tblStyleColBandSize w:val="1"/>
      <w:tblBorders>
        <w:top w:val="single" w:sz="4" w:space="0" w:color="BDC5C9" w:themeColor="accent6" w:themeTint="66"/>
        <w:left w:val="single" w:sz="4" w:space="0" w:color="BDC5C9" w:themeColor="accent6" w:themeTint="66"/>
        <w:bottom w:val="single" w:sz="4" w:space="0" w:color="BDC5C9" w:themeColor="accent6" w:themeTint="66"/>
        <w:right w:val="single" w:sz="4" w:space="0" w:color="BDC5C9" w:themeColor="accent6" w:themeTint="66"/>
        <w:insideH w:val="single" w:sz="4" w:space="0" w:color="BDC5C9" w:themeColor="accent6" w:themeTint="66"/>
        <w:insideV w:val="single" w:sz="4" w:space="0" w:color="BDC5C9" w:themeColor="accent6" w:themeTint="66"/>
      </w:tblBorders>
    </w:tblPr>
    <w:tblStylePr w:type="firstRow">
      <w:rPr>
        <w:b/>
        <w:bCs/>
      </w:rPr>
      <w:tblPr/>
      <w:tcPr>
        <w:tcBorders>
          <w:bottom w:val="single" w:sz="12" w:space="0" w:color="9DA9AF" w:themeColor="accent6" w:themeTint="99"/>
        </w:tcBorders>
      </w:tcPr>
    </w:tblStylePr>
    <w:tblStylePr w:type="lastRow">
      <w:rPr>
        <w:b/>
        <w:bCs/>
      </w:rPr>
      <w:tblPr/>
      <w:tcPr>
        <w:tcBorders>
          <w:top w:val="double" w:sz="2" w:space="0" w:color="9DA9AF" w:themeColor="accent6" w:themeTint="99"/>
        </w:tcBorders>
      </w:tcPr>
    </w:tblStylePr>
    <w:tblStylePr w:type="firstCol">
      <w:rPr>
        <w:b/>
        <w:bCs/>
      </w:rPr>
    </w:tblStylePr>
    <w:tblStylePr w:type="lastCol">
      <w:rPr>
        <w:b/>
        <w:bCs/>
      </w:rPr>
    </w:tblStylePr>
  </w:style>
  <w:style w:type="paragraph" w:styleId="ListBullet2">
    <w:name w:val="List Bullet 2"/>
    <w:basedOn w:val="Normal"/>
    <w:semiHidden/>
    <w:unhideWhenUsed/>
    <w:rsid w:val="0006344D"/>
    <w:pPr>
      <w:tabs>
        <w:tab w:val="num" w:pos="643"/>
      </w:tabs>
      <w:spacing w:after="240" w:line="240" w:lineRule="auto"/>
      <w:ind w:left="643" w:hanging="360"/>
      <w:contextualSpacing/>
    </w:pPr>
    <w:rPr>
      <w:rFonts w:eastAsia="Times New Roman" w:cs="Tahoma"/>
      <w:color w:val="000000"/>
      <w:szCs w:val="24"/>
      <w:lang w:val="en-GB"/>
    </w:rPr>
  </w:style>
  <w:style w:type="paragraph" w:styleId="ListNumber3">
    <w:name w:val="List Number 3"/>
    <w:basedOn w:val="Normal"/>
    <w:uiPriority w:val="99"/>
    <w:semiHidden/>
    <w:unhideWhenUsed/>
    <w:rsid w:val="0006344D"/>
    <w:pPr>
      <w:spacing w:after="240" w:line="240" w:lineRule="auto"/>
      <w:contextualSpacing/>
    </w:pPr>
    <w:rPr>
      <w:rFonts w:eastAsia="Times New Roman"/>
      <w:szCs w:val="24"/>
      <w:lang w:val="en-US"/>
    </w:rPr>
  </w:style>
  <w:style w:type="paragraph" w:customStyle="1" w:styleId="H2-NoNum">
    <w:name w:val="H2-NoNum"/>
    <w:basedOn w:val="Heading2"/>
    <w:next w:val="BodyText"/>
    <w:link w:val="H2-NoNumChar"/>
    <w:uiPriority w:val="1"/>
    <w:rsid w:val="0006344D"/>
    <w:pPr>
      <w:numPr>
        <w:ilvl w:val="0"/>
        <w:numId w:val="0"/>
      </w:numPr>
    </w:pPr>
  </w:style>
  <w:style w:type="paragraph" w:customStyle="1" w:styleId="H3-NoNum">
    <w:name w:val="H3-NoNum"/>
    <w:basedOn w:val="Heading3"/>
    <w:next w:val="BodyText"/>
    <w:link w:val="H3-NoNumChar"/>
    <w:uiPriority w:val="1"/>
    <w:qFormat/>
    <w:rsid w:val="0006344D"/>
    <w:pPr>
      <w:numPr>
        <w:ilvl w:val="0"/>
        <w:numId w:val="0"/>
      </w:numPr>
    </w:pPr>
  </w:style>
  <w:style w:type="paragraph" w:customStyle="1" w:styleId="H4-NoNum">
    <w:name w:val="H4-NoNum"/>
    <w:basedOn w:val="Heading4"/>
    <w:next w:val="BodyText"/>
    <w:link w:val="H4-NoNumChar"/>
    <w:uiPriority w:val="1"/>
    <w:qFormat/>
    <w:rsid w:val="00F66EFD"/>
    <w:pPr>
      <w:keepLines w:val="0"/>
      <w:numPr>
        <w:ilvl w:val="0"/>
        <w:numId w:val="0"/>
      </w:numPr>
      <w:spacing w:line="259" w:lineRule="auto"/>
      <w:ind w:left="964" w:hanging="964"/>
    </w:pPr>
  </w:style>
  <w:style w:type="character" w:customStyle="1" w:styleId="H2-nontocChar">
    <w:name w:val="H2-nontoc Char"/>
    <w:basedOn w:val="Heading2Char"/>
    <w:link w:val="H2-nontoc"/>
    <w:uiPriority w:val="1"/>
    <w:rsid w:val="0006344D"/>
    <w:rPr>
      <w:rFonts w:ascii="Montserrat" w:eastAsia="Times New Roman" w:hAnsi="Montserrat" w:cs="Calibri"/>
      <w:bCs/>
      <w:color w:val="006579"/>
      <w:sz w:val="28"/>
      <w:szCs w:val="26"/>
      <w:lang w:val="en-AU"/>
    </w:rPr>
  </w:style>
  <w:style w:type="character" w:customStyle="1" w:styleId="H2-NoNumChar">
    <w:name w:val="H2-NoNum Char"/>
    <w:basedOn w:val="Heading2Char"/>
    <w:link w:val="H2-NoNum"/>
    <w:uiPriority w:val="1"/>
    <w:rsid w:val="0006344D"/>
    <w:rPr>
      <w:rFonts w:ascii="Montserrat" w:eastAsia="Times New Roman" w:hAnsi="Montserrat" w:cs="Calibri"/>
      <w:bCs/>
      <w:color w:val="006579"/>
      <w:sz w:val="28"/>
      <w:szCs w:val="26"/>
      <w:lang w:val="en-AU"/>
    </w:rPr>
  </w:style>
  <w:style w:type="character" w:customStyle="1" w:styleId="H3-nontocChar">
    <w:name w:val="H3-nontoc Char"/>
    <w:basedOn w:val="Heading3Char"/>
    <w:link w:val="H3-nontoc"/>
    <w:uiPriority w:val="1"/>
    <w:rsid w:val="0006344D"/>
    <w:rPr>
      <w:rFonts w:ascii="Montserrat" w:eastAsia="Times New Roman" w:hAnsi="Montserrat" w:cs="Calibri"/>
      <w:bCs/>
      <w:color w:val="00968F"/>
      <w:sz w:val="24"/>
      <w:szCs w:val="20"/>
      <w:lang w:val="en-AU"/>
    </w:rPr>
  </w:style>
  <w:style w:type="character" w:customStyle="1" w:styleId="H3-NoNumChar">
    <w:name w:val="H3-NoNum Char"/>
    <w:basedOn w:val="Heading3Char"/>
    <w:link w:val="H3-NoNum"/>
    <w:uiPriority w:val="1"/>
    <w:rsid w:val="0006344D"/>
    <w:rPr>
      <w:rFonts w:ascii="Montserrat" w:eastAsia="Times New Roman" w:hAnsi="Montserrat" w:cs="Calibri"/>
      <w:bCs/>
      <w:color w:val="00968F"/>
      <w:sz w:val="24"/>
      <w:szCs w:val="20"/>
      <w:lang w:val="en-AU"/>
    </w:rPr>
  </w:style>
  <w:style w:type="table" w:styleId="GridTable1Light">
    <w:name w:val="Grid Table 1 Light"/>
    <w:aliases w:val="HTAtablenoborder,Grid Table 1 Light1"/>
    <w:basedOn w:val="TableNormal"/>
    <w:uiPriority w:val="46"/>
    <w:locked/>
    <w:rsid w:val="00901C90"/>
    <w:pPr>
      <w:spacing w:before="20" w:after="20" w:line="240" w:lineRule="auto"/>
      <w:jc w:val="center"/>
    </w:pPr>
    <w:tblPr>
      <w:tblStyleRowBandSize w:val="1"/>
      <w:tblStyleColBandSize w:val="1"/>
      <w:tblBorders>
        <w:top w:val="single" w:sz="12" w:space="0" w:color="595959" w:themeColor="text1" w:themeTint="A6"/>
        <w:bottom w:val="single" w:sz="12" w:space="0" w:color="595959" w:themeColor="text1" w:themeTint="A6"/>
      </w:tblBorders>
    </w:tblPr>
    <w:tcPr>
      <w:vAlign w:val="center"/>
    </w:tcPr>
    <w:tblStylePr w:type="firstRow">
      <w:pPr>
        <w:jc w:val="center"/>
      </w:pPr>
      <w:rPr>
        <w:b/>
        <w:bCs/>
      </w:rPr>
      <w:tblPr/>
      <w:tcPr>
        <w:tcBorders>
          <w:bottom w:val="single" w:sz="12" w:space="0" w:color="595959" w:themeColor="text1" w:themeTint="A6"/>
        </w:tcBorders>
        <w:vAlign w:val="top"/>
      </w:tcPr>
    </w:tblStylePr>
    <w:tblStylePr w:type="lastRow">
      <w:rPr>
        <w:b/>
        <w:bCs/>
      </w:rPr>
      <w:tblPr/>
      <w:tcPr>
        <w:tcBorders>
          <w:top w:val="double" w:sz="2" w:space="0" w:color="666666" w:themeColor="text1" w:themeTint="99"/>
        </w:tcBorders>
      </w:tcPr>
    </w:tblStylePr>
    <w:tblStylePr w:type="firstCol">
      <w:pPr>
        <w:jc w:val="left"/>
      </w:pPr>
      <w:rPr>
        <w:b/>
        <w:bCs/>
      </w:rPr>
    </w:tblStylePr>
    <w:tblStylePr w:type="lastCol">
      <w:rPr>
        <w:b/>
        <w:bCs/>
      </w:rPr>
    </w:tblStylePr>
    <w:tblStylePr w:type="nwCell">
      <w:pPr>
        <w:jc w:val="left"/>
      </w:pPr>
      <w:tblPr/>
      <w:tcPr>
        <w:vAlign w:val="top"/>
      </w:tcPr>
    </w:tblStylePr>
  </w:style>
  <w:style w:type="table" w:styleId="ListTable2-Accent1">
    <w:name w:val="List Table 2 Accent 1"/>
    <w:basedOn w:val="TableNormal"/>
    <w:uiPriority w:val="47"/>
    <w:locked/>
    <w:rsid w:val="0006344D"/>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styleId="ListTable3-Accent1">
    <w:name w:val="List Table 3 Accent 1"/>
    <w:basedOn w:val="TableNormal"/>
    <w:uiPriority w:val="48"/>
    <w:locked/>
    <w:rsid w:val="0006344D"/>
    <w:pPr>
      <w:spacing w:after="0" w:line="240" w:lineRule="auto"/>
    </w:pPr>
    <w:tblPr>
      <w:tblStyleRowBandSize w:val="1"/>
      <w:tblStyleColBandSize w:val="1"/>
      <w:tblBorders>
        <w:top w:val="single" w:sz="4" w:space="0" w:color="053341" w:themeColor="accent1"/>
        <w:left w:val="single" w:sz="4" w:space="0" w:color="053341" w:themeColor="accent1"/>
        <w:bottom w:val="single" w:sz="4" w:space="0" w:color="053341" w:themeColor="accent1"/>
        <w:right w:val="single" w:sz="4" w:space="0" w:color="053341" w:themeColor="accent1"/>
      </w:tblBorders>
    </w:tblPr>
    <w:tblStylePr w:type="firstRow">
      <w:rPr>
        <w:b/>
        <w:bCs/>
        <w:color w:val="F9F9F9" w:themeColor="background1"/>
      </w:rPr>
      <w:tblPr/>
      <w:tcPr>
        <w:shd w:val="clear" w:color="auto" w:fill="053341" w:themeFill="accent1"/>
      </w:tcPr>
    </w:tblStylePr>
    <w:tblStylePr w:type="lastRow">
      <w:rPr>
        <w:b/>
        <w:bCs/>
      </w:rPr>
      <w:tblPr/>
      <w:tcPr>
        <w:tcBorders>
          <w:top w:val="double" w:sz="4" w:space="0" w:color="053341" w:themeColor="accen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53341" w:themeColor="accent1"/>
          <w:right w:val="single" w:sz="4" w:space="0" w:color="053341" w:themeColor="accent1"/>
        </w:tcBorders>
      </w:tcPr>
    </w:tblStylePr>
    <w:tblStylePr w:type="band1Horz">
      <w:tblPr/>
      <w:tcPr>
        <w:tcBorders>
          <w:top w:val="single" w:sz="4" w:space="0" w:color="053341" w:themeColor="accent1"/>
          <w:bottom w:val="single" w:sz="4" w:space="0" w:color="053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341" w:themeColor="accent1"/>
          <w:left w:val="nil"/>
        </w:tcBorders>
      </w:tcPr>
    </w:tblStylePr>
    <w:tblStylePr w:type="swCell">
      <w:tblPr/>
      <w:tcPr>
        <w:tcBorders>
          <w:top w:val="double" w:sz="4" w:space="0" w:color="053341" w:themeColor="accent1"/>
          <w:right w:val="nil"/>
        </w:tcBorders>
      </w:tcPr>
    </w:tblStylePr>
  </w:style>
  <w:style w:type="paragraph" w:customStyle="1" w:styleId="H2-notoccolour">
    <w:name w:val="H2-notoccolour"/>
    <w:basedOn w:val="H2-NoNum"/>
    <w:next w:val="BodyText"/>
    <w:qFormat/>
    <w:rsid w:val="00AA1126"/>
    <w:pPr>
      <w:outlineLvl w:val="9"/>
    </w:pPr>
  </w:style>
  <w:style w:type="paragraph" w:customStyle="1" w:styleId="Default">
    <w:name w:val="Default"/>
    <w:rsid w:val="0006344D"/>
    <w:pPr>
      <w:autoSpaceDE w:val="0"/>
      <w:autoSpaceDN w:val="0"/>
      <w:adjustRightInd w:val="0"/>
      <w:spacing w:after="0" w:line="240" w:lineRule="auto"/>
    </w:pPr>
    <w:rPr>
      <w:rFonts w:ascii="Calibri" w:hAnsi="Calibri" w:cs="Calibri"/>
      <w:color w:val="000000"/>
      <w:sz w:val="24"/>
      <w:szCs w:val="24"/>
      <w:lang w:val="en-AU"/>
    </w:rPr>
  </w:style>
  <w:style w:type="table" w:customStyle="1" w:styleId="TableHTAStd">
    <w:name w:val="Table HTA Std"/>
    <w:basedOn w:val="TableNormal"/>
    <w:rsid w:val="0006344D"/>
    <w:pPr>
      <w:tabs>
        <w:tab w:val="left" w:pos="416"/>
        <w:tab w:val="left" w:pos="582"/>
      </w:tabs>
      <w:spacing w:before="20" w:after="20" w:line="240" w:lineRule="auto"/>
    </w:pPr>
    <w:rPr>
      <w:rFonts w:ascii="Calibri" w:eastAsia="Times New Roman" w:hAnsi="Calibri" w:cs="Times New Roman"/>
      <w:sz w:val="20"/>
      <w:szCs w:val="18"/>
      <w:lang w:val="en-AU" w:eastAsia="en-AU"/>
    </w:rPr>
    <w:tblPr>
      <w:tblStyleCol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Autospacing="0" w:afterLines="0" w:afterAutospacing="0" w:line="240" w:lineRule="auto"/>
        <w:contextualSpacing w:val="0"/>
        <w:jc w:val="left"/>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vAlign w:val="top"/>
      </w:tcPr>
    </w:tblStylePr>
    <w:tblStylePr w:type="lastRow">
      <w:rPr>
        <w:rFonts w:ascii="Calibri" w:hAnsi="Calibri"/>
        <w:b/>
        <w:bCs/>
        <w:sz w:val="22"/>
      </w:rPr>
    </w:tblStylePr>
    <w:tblStylePr w:type="firstCol">
      <w:pPr>
        <w:jc w:val="left"/>
      </w:pPr>
      <w:rPr>
        <w:b/>
        <w:bCs/>
      </w:rPr>
      <w:tblPr/>
      <w:tcPr>
        <w:shd w:val="clear" w:color="auto" w:fill="ADE7F8" w:themeFill="accent1" w:themeFillTint="33"/>
      </w:tcPr>
    </w:tblStylePr>
    <w:tblStylePr w:type="lastCol">
      <w:pPr>
        <w:jc w:val="center"/>
      </w:pPr>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tblStylePr w:type="nwCell">
      <w:pPr>
        <w:jc w:val="left"/>
      </w:pPr>
      <w:tblPr/>
      <w:tcPr>
        <w:vAlign w:val="top"/>
      </w:tcPr>
    </w:tblStylePr>
  </w:style>
  <w:style w:type="paragraph" w:customStyle="1" w:styleId="Dash0">
    <w:name w:val="Dash+0"/>
    <w:basedOn w:val="Dash6"/>
    <w:uiPriority w:val="2"/>
    <w:rsid w:val="0006344D"/>
    <w:pPr>
      <w:spacing w:after="0"/>
    </w:pPr>
  </w:style>
  <w:style w:type="paragraph" w:customStyle="1" w:styleId="Dash6">
    <w:name w:val="Dash+6"/>
    <w:basedOn w:val="BodyText"/>
    <w:uiPriority w:val="2"/>
    <w:rsid w:val="0006344D"/>
    <w:pPr>
      <w:tabs>
        <w:tab w:val="left" w:pos="765"/>
      </w:tabs>
      <w:ind w:left="1074" w:hanging="360"/>
    </w:pPr>
  </w:style>
  <w:style w:type="paragraph" w:customStyle="1" w:styleId="TableFigNotes0">
    <w:name w:val="TableFigNotes+0"/>
    <w:basedOn w:val="TableFigNotes18"/>
    <w:uiPriority w:val="4"/>
    <w:rsid w:val="0006344D"/>
  </w:style>
  <w:style w:type="paragraph" w:customStyle="1" w:styleId="TableFigNotes6">
    <w:name w:val="TableFigNotes+6"/>
    <w:basedOn w:val="TableFigNotes0"/>
    <w:uiPriority w:val="4"/>
    <w:rsid w:val="0006344D"/>
    <w:pPr>
      <w:spacing w:after="120"/>
    </w:pPr>
  </w:style>
  <w:style w:type="table" w:styleId="GridTable1Light-Accent1">
    <w:name w:val="Grid Table 1 Light Accent 1"/>
    <w:basedOn w:val="TableNormal"/>
    <w:uiPriority w:val="46"/>
    <w:locked/>
    <w:rsid w:val="0006344D"/>
    <w:pPr>
      <w:spacing w:after="0" w:line="240" w:lineRule="auto"/>
    </w:pPr>
    <w:tblPr>
      <w:tblStyleRowBandSize w:val="1"/>
      <w:tblStyleColBandSize w:val="1"/>
      <w:tblBorders>
        <w:top w:val="single" w:sz="4" w:space="0" w:color="5BCEF2" w:themeColor="accent1" w:themeTint="66"/>
        <w:left w:val="single" w:sz="4" w:space="0" w:color="5BCEF2" w:themeColor="accent1" w:themeTint="66"/>
        <w:bottom w:val="single" w:sz="4" w:space="0" w:color="5BCEF2" w:themeColor="accent1" w:themeTint="66"/>
        <w:right w:val="single" w:sz="4" w:space="0" w:color="5BCEF2" w:themeColor="accent1" w:themeTint="66"/>
        <w:insideH w:val="single" w:sz="4" w:space="0" w:color="5BCEF2" w:themeColor="accent1" w:themeTint="66"/>
        <w:insideV w:val="single" w:sz="4" w:space="0" w:color="5BCEF2" w:themeColor="accent1" w:themeTint="66"/>
      </w:tblBorders>
    </w:tblPr>
    <w:tblStylePr w:type="firstRow">
      <w:rPr>
        <w:b/>
        <w:bCs/>
      </w:rPr>
      <w:tblPr/>
      <w:tcPr>
        <w:tcBorders>
          <w:bottom w:val="single" w:sz="12" w:space="0" w:color="11B2E4" w:themeColor="accent1" w:themeTint="99"/>
        </w:tcBorders>
      </w:tcPr>
    </w:tblStylePr>
    <w:tblStylePr w:type="lastRow">
      <w:rPr>
        <w:b/>
        <w:bCs/>
      </w:rPr>
      <w:tblPr/>
      <w:tcPr>
        <w:tcBorders>
          <w:top w:val="double" w:sz="2" w:space="0" w:color="11B2E4" w:themeColor="accent1"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locked/>
    <w:rsid w:val="0006344D"/>
    <w:pPr>
      <w:spacing w:after="0" w:line="240" w:lineRule="auto"/>
    </w:pPr>
    <w:tblPr>
      <w:tblStyleRowBandSize w:val="1"/>
      <w:tblStyleColBandSize w:val="1"/>
      <w:tblBorders>
        <w:top w:val="single" w:sz="4" w:space="0" w:color="006579" w:themeColor="accent2"/>
        <w:left w:val="single" w:sz="4" w:space="0" w:color="006579" w:themeColor="accent2"/>
        <w:bottom w:val="single" w:sz="4" w:space="0" w:color="006579" w:themeColor="accent2"/>
        <w:right w:val="single" w:sz="4" w:space="0" w:color="006579" w:themeColor="accent2"/>
      </w:tblBorders>
    </w:tblPr>
    <w:tblStylePr w:type="firstRow">
      <w:rPr>
        <w:b/>
        <w:bCs/>
        <w:color w:val="F9F9F9" w:themeColor="background1"/>
      </w:rPr>
      <w:tblPr/>
      <w:tcPr>
        <w:shd w:val="clear" w:color="auto" w:fill="006579" w:themeFill="accent2"/>
      </w:tcPr>
    </w:tblStylePr>
    <w:tblStylePr w:type="lastRow">
      <w:rPr>
        <w:b/>
        <w:bCs/>
      </w:rPr>
      <w:tblPr/>
      <w:tcPr>
        <w:tcBorders>
          <w:top w:val="double" w:sz="4" w:space="0" w:color="006579" w:themeColor="accent2"/>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6579" w:themeColor="accent2"/>
          <w:right w:val="single" w:sz="4" w:space="0" w:color="006579" w:themeColor="accent2"/>
        </w:tcBorders>
      </w:tcPr>
    </w:tblStylePr>
    <w:tblStylePr w:type="band1Horz">
      <w:tblPr/>
      <w:tcPr>
        <w:tcBorders>
          <w:top w:val="single" w:sz="4" w:space="0" w:color="006579" w:themeColor="accent2"/>
          <w:bottom w:val="single" w:sz="4" w:space="0" w:color="0065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579" w:themeColor="accent2"/>
          <w:left w:val="nil"/>
        </w:tcBorders>
      </w:tcPr>
    </w:tblStylePr>
    <w:tblStylePr w:type="swCell">
      <w:tblPr/>
      <w:tcPr>
        <w:tcBorders>
          <w:top w:val="double" w:sz="4" w:space="0" w:color="006579" w:themeColor="accent2"/>
          <w:right w:val="nil"/>
        </w:tcBorders>
      </w:tcPr>
    </w:tblStylePr>
  </w:style>
  <w:style w:type="paragraph" w:customStyle="1" w:styleId="H1-notoccolour">
    <w:name w:val="H1-notoccolour"/>
    <w:basedOn w:val="H1-NoNumColour"/>
    <w:next w:val="BodyText"/>
    <w:qFormat/>
    <w:rsid w:val="0006344D"/>
    <w:pPr>
      <w:outlineLvl w:val="9"/>
    </w:pPr>
    <w:rPr>
      <w:rFonts w:asciiTheme="minorHAnsi" w:hAnsiTheme="minorHAnsi" w:cstheme="minorBidi"/>
      <w:b/>
      <w:color w:val="006579"/>
      <w:sz w:val="28"/>
      <w:szCs w:val="26"/>
    </w:rPr>
  </w:style>
  <w:style w:type="paragraph" w:customStyle="1" w:styleId="BoxText0">
    <w:name w:val="Box Text"/>
    <w:basedOn w:val="Normal"/>
    <w:link w:val="BoxTextChar"/>
    <w:qFormat/>
    <w:rsid w:val="0006344D"/>
    <w:pPr>
      <w:pBdr>
        <w:top w:val="single" w:sz="4" w:space="1" w:color="auto"/>
        <w:left w:val="single" w:sz="4" w:space="4" w:color="auto"/>
        <w:bottom w:val="single" w:sz="4" w:space="1" w:color="auto"/>
        <w:right w:val="single" w:sz="4" w:space="4" w:color="auto"/>
      </w:pBdr>
    </w:pPr>
    <w:rPr>
      <w:rFonts w:eastAsia="Times New Roman" w:cs="Times New Roman"/>
      <w:lang w:eastAsia="en-AU"/>
    </w:rPr>
  </w:style>
  <w:style w:type="paragraph" w:customStyle="1" w:styleId="H1-NoNumColour">
    <w:name w:val="H1-NoNumColour"/>
    <w:basedOn w:val="H1-NoNum"/>
    <w:next w:val="BodyText"/>
    <w:qFormat/>
    <w:rsid w:val="0006344D"/>
  </w:style>
  <w:style w:type="paragraph" w:customStyle="1" w:styleId="Clientname">
    <w:name w:val="Client name"/>
    <w:basedOn w:val="Normal"/>
    <w:rsid w:val="0006344D"/>
    <w:pPr>
      <w:jc w:val="right"/>
    </w:pPr>
    <w:rPr>
      <w:rFonts w:eastAsia="Times New Roman" w:cs="Times New Roman"/>
      <w:color w:val="7F7F7F" w:themeColor="text1" w:themeTint="80"/>
      <w:sz w:val="28"/>
    </w:rPr>
  </w:style>
  <w:style w:type="character" w:customStyle="1" w:styleId="BoxTextChar">
    <w:name w:val="Box Text Char"/>
    <w:basedOn w:val="DefaultParagraphFont"/>
    <w:link w:val="BoxText0"/>
    <w:rsid w:val="0006344D"/>
    <w:rPr>
      <w:rFonts w:ascii="Montserrat" w:eastAsia="Times New Roman" w:hAnsi="Montserrat" w:cs="Times New Roman"/>
      <w:sz w:val="18"/>
      <w:szCs w:val="20"/>
      <w:lang w:val="en-AU" w:eastAsia="en-AU"/>
    </w:rPr>
  </w:style>
  <w:style w:type="paragraph" w:customStyle="1" w:styleId="BoxTextBullet">
    <w:name w:val="Box Text Bullet"/>
    <w:basedOn w:val="BoxText0"/>
    <w:link w:val="BoxTextBulletChar"/>
    <w:qFormat/>
    <w:rsid w:val="0006344D"/>
    <w:pPr>
      <w:spacing w:after="240"/>
      <w:contextualSpacing/>
    </w:pPr>
  </w:style>
  <w:style w:type="character" w:customStyle="1" w:styleId="BoxTextBulletChar">
    <w:name w:val="Box Text Bullet Char"/>
    <w:basedOn w:val="BoxTextChar"/>
    <w:link w:val="BoxTextBullet"/>
    <w:rsid w:val="0006344D"/>
    <w:rPr>
      <w:rFonts w:ascii="Montserrat" w:eastAsia="Times New Roman" w:hAnsi="Montserrat" w:cs="Times New Roman"/>
      <w:sz w:val="18"/>
      <w:szCs w:val="20"/>
      <w:lang w:val="en-AU" w:eastAsia="en-AU"/>
    </w:rPr>
  </w:style>
  <w:style w:type="table" w:styleId="GridTable1Light-Accent3">
    <w:name w:val="Grid Table 1 Light Accent 3"/>
    <w:basedOn w:val="TableNormal"/>
    <w:uiPriority w:val="46"/>
    <w:locked/>
    <w:rsid w:val="0006344D"/>
    <w:pPr>
      <w:numPr>
        <w:numId w:val="10"/>
      </w:numPr>
      <w:spacing w:after="0" w:line="240" w:lineRule="auto"/>
      <w:ind w:left="720"/>
    </w:pPr>
    <w:tblPr>
      <w:tblStyleRowBandSize w:val="1"/>
      <w:tblStyleColBandSize w:val="1"/>
      <w:tblBorders>
        <w:top w:val="single" w:sz="4" w:space="0" w:color="6FFFF8" w:themeColor="accent3" w:themeTint="66"/>
        <w:left w:val="single" w:sz="4" w:space="0" w:color="6FFFF8" w:themeColor="accent3" w:themeTint="66"/>
        <w:bottom w:val="single" w:sz="4" w:space="0" w:color="6FFFF8" w:themeColor="accent3" w:themeTint="66"/>
        <w:right w:val="single" w:sz="4" w:space="0" w:color="6FFFF8" w:themeColor="accent3" w:themeTint="66"/>
        <w:insideH w:val="single" w:sz="4" w:space="0" w:color="6FFFF8" w:themeColor="accent3" w:themeTint="66"/>
        <w:insideV w:val="single" w:sz="4" w:space="0" w:color="6FFFF8" w:themeColor="accent3" w:themeTint="66"/>
      </w:tblBorders>
    </w:tblPr>
    <w:tblStylePr w:type="firstRow">
      <w:rPr>
        <w:b/>
        <w:bCs/>
      </w:rPr>
      <w:tblPr/>
      <w:tcPr>
        <w:tcBorders>
          <w:bottom w:val="single" w:sz="12" w:space="0" w:color="27FFF4" w:themeColor="accent3" w:themeTint="99"/>
        </w:tcBorders>
      </w:tcPr>
    </w:tblStylePr>
    <w:tblStylePr w:type="lastRow">
      <w:rPr>
        <w:b/>
        <w:bCs/>
      </w:rPr>
      <w:tblPr/>
      <w:tcPr>
        <w:tcBorders>
          <w:top w:val="double" w:sz="2" w:space="0" w:color="27FFF4" w:themeColor="accent3" w:themeTint="99"/>
        </w:tcBorders>
      </w:tc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06344D"/>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06344D"/>
    <w:rPr>
      <w:rFonts w:ascii="Montserrat" w:hAnsi="Montserrat" w:cs="Calibri"/>
      <w:noProof/>
      <w:sz w:val="18"/>
      <w:szCs w:val="20"/>
      <w:lang w:val="en-US"/>
    </w:rPr>
  </w:style>
  <w:style w:type="paragraph" w:customStyle="1" w:styleId="EndNoteBibliography">
    <w:name w:val="EndNote Bibliography"/>
    <w:basedOn w:val="Normal"/>
    <w:link w:val="EndNoteBibliographyChar"/>
    <w:rsid w:val="0006344D"/>
    <w:pPr>
      <w:spacing w:line="240" w:lineRule="auto"/>
      <w:ind w:left="454" w:hanging="454"/>
    </w:pPr>
    <w:rPr>
      <w:noProof/>
    </w:rPr>
  </w:style>
  <w:style w:type="character" w:customStyle="1" w:styleId="EndNoteBibliographyChar">
    <w:name w:val="EndNote Bibliography Char"/>
    <w:basedOn w:val="DefaultParagraphFont"/>
    <w:link w:val="EndNoteBibliography"/>
    <w:rsid w:val="0006344D"/>
    <w:rPr>
      <w:rFonts w:ascii="Montserrat" w:hAnsi="Montserrat" w:cs="Calibri"/>
      <w:noProof/>
      <w:sz w:val="18"/>
      <w:szCs w:val="20"/>
      <w:lang w:val="en-AU"/>
    </w:rPr>
  </w:style>
  <w:style w:type="character" w:customStyle="1" w:styleId="BulletintroChar">
    <w:name w:val="Bullet intro Char"/>
    <w:basedOn w:val="BodyTextChar"/>
    <w:link w:val="Bulletintro"/>
    <w:uiPriority w:val="2"/>
    <w:rsid w:val="00B37248"/>
    <w:rPr>
      <w:rFonts w:ascii="Montserrat" w:eastAsia="Times New Roman" w:hAnsi="Montserrat" w:cs="Arial"/>
      <w:color w:val="000000"/>
      <w:sz w:val="18"/>
      <w:szCs w:val="24"/>
      <w:lang w:val="en-AU"/>
    </w:rPr>
  </w:style>
  <w:style w:type="table" w:customStyle="1" w:styleId="HTAtable2">
    <w:name w:val="HTA table 2"/>
    <w:basedOn w:val="TableHTAStandard"/>
    <w:uiPriority w:val="99"/>
    <w:rsid w:val="0006344D"/>
    <w:pPr>
      <w:spacing w:after="0"/>
    </w:pPr>
    <w:rPr>
      <w:rFonts w:ascii="Calibri" w:hAnsi="Calibri"/>
      <w:sz w:val="20"/>
    </w:rPr>
    <w:tblPr/>
    <w:tcPr>
      <w:shd w:val="clear" w:color="auto" w:fill="auto"/>
      <w:vAlign w:val="top"/>
    </w:tcPr>
    <w:tblStylePr w:type="firstRow">
      <w:pPr>
        <w:wordWrap/>
        <w:spacing w:beforeLines="0" w:beforeAutospacing="0" w:afterLines="0" w:afterAutospacing="0" w:line="240" w:lineRule="auto"/>
        <w:contextualSpacing w:val="0"/>
        <w:outlineLvl w:val="9"/>
      </w:pPr>
      <w:rPr>
        <w:rFonts w:ascii="Arial Narrow" w:hAnsi="Arial Narrow"/>
        <w:b/>
        <w:bCs/>
        <w:caps w:val="0"/>
        <w:small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firstCol">
      <w:rPr>
        <w:rFonts w:ascii="Calibri" w:hAnsi="Calibri"/>
        <w:b/>
        <w:sz w:val="20"/>
      </w:r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Bullet0">
    <w:name w:val="Bullet+0"/>
    <w:basedOn w:val="BodyText"/>
    <w:uiPriority w:val="2"/>
    <w:qFormat/>
    <w:rsid w:val="0006344D"/>
    <w:pPr>
      <w:tabs>
        <w:tab w:val="num" w:pos="720"/>
        <w:tab w:val="left" w:pos="765"/>
      </w:tabs>
      <w:spacing w:after="0"/>
      <w:ind w:left="720" w:hanging="360"/>
    </w:pPr>
  </w:style>
  <w:style w:type="paragraph" w:customStyle="1" w:styleId="Bullet6">
    <w:name w:val="Bullet+6"/>
    <w:basedOn w:val="Bullet12"/>
    <w:uiPriority w:val="2"/>
    <w:qFormat/>
    <w:rsid w:val="0006344D"/>
    <w:pPr>
      <w:spacing w:after="120"/>
    </w:pPr>
  </w:style>
  <w:style w:type="paragraph" w:customStyle="1" w:styleId="ListNos0">
    <w:name w:val="ListNos+0"/>
    <w:basedOn w:val="BodyText"/>
    <w:uiPriority w:val="2"/>
    <w:qFormat/>
    <w:rsid w:val="0006344D"/>
    <w:pPr>
      <w:spacing w:after="0"/>
      <w:ind w:left="720" w:hanging="360"/>
    </w:pPr>
  </w:style>
  <w:style w:type="paragraph" w:customStyle="1" w:styleId="ListNos6">
    <w:name w:val="ListNos+6"/>
    <w:basedOn w:val="ListNos12"/>
    <w:uiPriority w:val="2"/>
    <w:qFormat/>
    <w:rsid w:val="0006344D"/>
    <w:pPr>
      <w:spacing w:after="120"/>
    </w:pPr>
  </w:style>
  <w:style w:type="paragraph" w:customStyle="1" w:styleId="TabletextMODERATE">
    <w:name w:val="Table text MODERATE"/>
    <w:basedOn w:val="Tabletext"/>
    <w:rsid w:val="0006344D"/>
    <w:pPr>
      <w:ind w:left="113" w:right="113"/>
    </w:pPr>
    <w:rPr>
      <w:i/>
      <w:color w:val="9C5700"/>
    </w:rPr>
  </w:style>
  <w:style w:type="paragraph" w:customStyle="1" w:styleId="TabletextHIGH">
    <w:name w:val="Table text HIGH"/>
    <w:basedOn w:val="Tabletext"/>
    <w:rsid w:val="0006344D"/>
    <w:pPr>
      <w:ind w:left="113" w:right="113"/>
    </w:pPr>
    <w:rPr>
      <w:bCs/>
      <w:i/>
      <w:color w:val="9C0006"/>
    </w:rPr>
  </w:style>
  <w:style w:type="table" w:customStyle="1" w:styleId="ListTable2-Accent11">
    <w:name w:val="List Table 2 - Accent 11"/>
    <w:basedOn w:val="TableNormal"/>
    <w:uiPriority w:val="47"/>
    <w:locked/>
    <w:rsid w:val="0006344D"/>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customStyle="1" w:styleId="ListTable3-Accent11">
    <w:name w:val="List Table 3 - Accent 11"/>
    <w:basedOn w:val="TableNormal"/>
    <w:uiPriority w:val="48"/>
    <w:locked/>
    <w:rsid w:val="0006344D"/>
    <w:pPr>
      <w:spacing w:after="0" w:line="240" w:lineRule="auto"/>
    </w:pPr>
    <w:tblPr>
      <w:tblStyleRowBandSize w:val="1"/>
      <w:tblStyleColBandSize w:val="1"/>
      <w:tblBorders>
        <w:top w:val="single" w:sz="4" w:space="0" w:color="053341" w:themeColor="accent1"/>
        <w:left w:val="single" w:sz="4" w:space="0" w:color="053341" w:themeColor="accent1"/>
        <w:bottom w:val="single" w:sz="4" w:space="0" w:color="053341" w:themeColor="accent1"/>
        <w:right w:val="single" w:sz="4" w:space="0" w:color="053341" w:themeColor="accent1"/>
      </w:tblBorders>
    </w:tblPr>
    <w:tblStylePr w:type="firstRow">
      <w:rPr>
        <w:b/>
        <w:bCs/>
        <w:color w:val="F9F9F9" w:themeColor="background1"/>
      </w:rPr>
      <w:tblPr/>
      <w:tcPr>
        <w:shd w:val="clear" w:color="auto" w:fill="053341" w:themeFill="accent1"/>
      </w:tcPr>
    </w:tblStylePr>
    <w:tblStylePr w:type="lastRow">
      <w:rPr>
        <w:b/>
        <w:bCs/>
      </w:rPr>
      <w:tblPr/>
      <w:tcPr>
        <w:tcBorders>
          <w:top w:val="double" w:sz="4" w:space="0" w:color="053341" w:themeColor="accen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53341" w:themeColor="accent1"/>
          <w:right w:val="single" w:sz="4" w:space="0" w:color="053341" w:themeColor="accent1"/>
        </w:tcBorders>
      </w:tcPr>
    </w:tblStylePr>
    <w:tblStylePr w:type="band1Horz">
      <w:tblPr/>
      <w:tcPr>
        <w:tcBorders>
          <w:top w:val="single" w:sz="4" w:space="0" w:color="053341" w:themeColor="accent1"/>
          <w:bottom w:val="single" w:sz="4" w:space="0" w:color="053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341" w:themeColor="accent1"/>
          <w:left w:val="nil"/>
        </w:tcBorders>
      </w:tcPr>
    </w:tblStylePr>
    <w:tblStylePr w:type="swCell">
      <w:tblPr/>
      <w:tcPr>
        <w:tcBorders>
          <w:top w:val="double" w:sz="4" w:space="0" w:color="053341" w:themeColor="accent1"/>
          <w:right w:val="nil"/>
        </w:tcBorders>
      </w:tcPr>
    </w:tblStylePr>
  </w:style>
  <w:style w:type="table" w:customStyle="1" w:styleId="GridTable1Light-Accent11">
    <w:name w:val="Grid Table 1 Light - Accent 11"/>
    <w:basedOn w:val="TableNormal"/>
    <w:uiPriority w:val="46"/>
    <w:locked/>
    <w:rsid w:val="0006344D"/>
    <w:pPr>
      <w:spacing w:after="0" w:line="240" w:lineRule="auto"/>
    </w:pPr>
    <w:tblPr>
      <w:tblStyleRowBandSize w:val="1"/>
      <w:tblStyleColBandSize w:val="1"/>
      <w:tblBorders>
        <w:top w:val="single" w:sz="4" w:space="0" w:color="5BCEF2" w:themeColor="accent1" w:themeTint="66"/>
        <w:left w:val="single" w:sz="4" w:space="0" w:color="5BCEF2" w:themeColor="accent1" w:themeTint="66"/>
        <w:bottom w:val="single" w:sz="4" w:space="0" w:color="5BCEF2" w:themeColor="accent1" w:themeTint="66"/>
        <w:right w:val="single" w:sz="4" w:space="0" w:color="5BCEF2" w:themeColor="accent1" w:themeTint="66"/>
        <w:insideH w:val="single" w:sz="4" w:space="0" w:color="5BCEF2" w:themeColor="accent1" w:themeTint="66"/>
        <w:insideV w:val="single" w:sz="4" w:space="0" w:color="5BCEF2" w:themeColor="accent1" w:themeTint="66"/>
      </w:tblBorders>
    </w:tblPr>
    <w:tblStylePr w:type="firstRow">
      <w:rPr>
        <w:b/>
        <w:bCs/>
      </w:rPr>
      <w:tblPr/>
      <w:tcPr>
        <w:tcBorders>
          <w:bottom w:val="single" w:sz="12" w:space="0" w:color="11B2E4" w:themeColor="accent1" w:themeTint="99"/>
        </w:tcBorders>
      </w:tcPr>
    </w:tblStylePr>
    <w:tblStylePr w:type="lastRow">
      <w:rPr>
        <w:b/>
        <w:bCs/>
      </w:rPr>
      <w:tblPr/>
      <w:tcPr>
        <w:tcBorders>
          <w:top w:val="double" w:sz="2" w:space="0" w:color="11B2E4" w:themeColor="accent1" w:themeTint="99"/>
        </w:tcBorders>
      </w:tcPr>
    </w:tblStylePr>
    <w:tblStylePr w:type="firstCol">
      <w:rPr>
        <w:b/>
        <w:bCs/>
      </w:rPr>
    </w:tblStylePr>
    <w:tblStylePr w:type="lastCol">
      <w:rPr>
        <w:b/>
        <w:bCs/>
      </w:rPr>
    </w:tblStylePr>
  </w:style>
  <w:style w:type="table" w:customStyle="1" w:styleId="ListTable3-Accent21">
    <w:name w:val="List Table 3 - Accent 21"/>
    <w:basedOn w:val="TableNormal"/>
    <w:uiPriority w:val="48"/>
    <w:locked/>
    <w:rsid w:val="0006344D"/>
    <w:pPr>
      <w:spacing w:after="0" w:line="240" w:lineRule="auto"/>
    </w:pPr>
    <w:tblPr>
      <w:tblStyleRowBandSize w:val="1"/>
      <w:tblStyleColBandSize w:val="1"/>
      <w:tblBorders>
        <w:top w:val="single" w:sz="4" w:space="0" w:color="006579" w:themeColor="accent2"/>
        <w:left w:val="single" w:sz="4" w:space="0" w:color="006579" w:themeColor="accent2"/>
        <w:bottom w:val="single" w:sz="4" w:space="0" w:color="006579" w:themeColor="accent2"/>
        <w:right w:val="single" w:sz="4" w:space="0" w:color="006579" w:themeColor="accent2"/>
      </w:tblBorders>
    </w:tblPr>
    <w:tblStylePr w:type="firstRow">
      <w:rPr>
        <w:b/>
        <w:bCs/>
        <w:color w:val="F9F9F9" w:themeColor="background1"/>
      </w:rPr>
      <w:tblPr/>
      <w:tcPr>
        <w:shd w:val="clear" w:color="auto" w:fill="006579" w:themeFill="accent2"/>
      </w:tcPr>
    </w:tblStylePr>
    <w:tblStylePr w:type="lastRow">
      <w:rPr>
        <w:b/>
        <w:bCs/>
      </w:rPr>
      <w:tblPr/>
      <w:tcPr>
        <w:tcBorders>
          <w:top w:val="double" w:sz="4" w:space="0" w:color="006579" w:themeColor="accent2"/>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6579" w:themeColor="accent2"/>
          <w:right w:val="single" w:sz="4" w:space="0" w:color="006579" w:themeColor="accent2"/>
        </w:tcBorders>
      </w:tcPr>
    </w:tblStylePr>
    <w:tblStylePr w:type="band1Horz">
      <w:tblPr/>
      <w:tcPr>
        <w:tcBorders>
          <w:top w:val="single" w:sz="4" w:space="0" w:color="006579" w:themeColor="accent2"/>
          <w:bottom w:val="single" w:sz="4" w:space="0" w:color="0065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579" w:themeColor="accent2"/>
          <w:left w:val="nil"/>
        </w:tcBorders>
      </w:tcPr>
    </w:tblStylePr>
    <w:tblStylePr w:type="swCell">
      <w:tblPr/>
      <w:tcPr>
        <w:tcBorders>
          <w:top w:val="double" w:sz="4" w:space="0" w:color="006579" w:themeColor="accent2"/>
          <w:right w:val="nil"/>
        </w:tcBorders>
      </w:tcPr>
    </w:tblStylePr>
  </w:style>
  <w:style w:type="table" w:customStyle="1" w:styleId="PlainTable31">
    <w:name w:val="Plain Table 31"/>
    <w:basedOn w:val="TableNormal"/>
    <w:uiPriority w:val="43"/>
    <w:rsid w:val="0006344D"/>
    <w:pPr>
      <w:spacing w:after="0" w:line="240" w:lineRule="auto"/>
    </w:pPr>
    <w:tblPr>
      <w:tblStyleRowBandSize w:val="1"/>
      <w:tblStyleColBandSize w:val="1"/>
      <w:tblCellMar>
        <w:left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31">
    <w:name w:val="Grid Table 1 Light - Accent 31"/>
    <w:basedOn w:val="TableNormal"/>
    <w:uiPriority w:val="46"/>
    <w:locked/>
    <w:rsid w:val="0006344D"/>
    <w:pPr>
      <w:spacing w:after="0" w:line="240" w:lineRule="auto"/>
    </w:pPr>
    <w:tblPr>
      <w:tblStyleRowBandSize w:val="1"/>
      <w:tblStyleColBandSize w:val="1"/>
      <w:tblBorders>
        <w:top w:val="single" w:sz="4" w:space="0" w:color="6FFFF8" w:themeColor="accent3" w:themeTint="66"/>
        <w:left w:val="single" w:sz="4" w:space="0" w:color="6FFFF8" w:themeColor="accent3" w:themeTint="66"/>
        <w:bottom w:val="single" w:sz="4" w:space="0" w:color="6FFFF8" w:themeColor="accent3" w:themeTint="66"/>
        <w:right w:val="single" w:sz="4" w:space="0" w:color="6FFFF8" w:themeColor="accent3" w:themeTint="66"/>
        <w:insideH w:val="single" w:sz="4" w:space="0" w:color="6FFFF8" w:themeColor="accent3" w:themeTint="66"/>
        <w:insideV w:val="single" w:sz="4" w:space="0" w:color="6FFFF8" w:themeColor="accent3" w:themeTint="66"/>
      </w:tblBorders>
    </w:tblPr>
    <w:tblStylePr w:type="firstRow">
      <w:rPr>
        <w:b/>
        <w:bCs/>
      </w:rPr>
      <w:tblPr/>
      <w:tcPr>
        <w:tcBorders>
          <w:bottom w:val="single" w:sz="12" w:space="0" w:color="27FFF4" w:themeColor="accent3" w:themeTint="99"/>
        </w:tcBorders>
      </w:tcPr>
    </w:tblStylePr>
    <w:tblStylePr w:type="lastRow">
      <w:rPr>
        <w:b/>
        <w:bCs/>
      </w:rPr>
      <w:tblPr/>
      <w:tcPr>
        <w:tcBorders>
          <w:top w:val="double" w:sz="2" w:space="0" w:color="27FFF4" w:themeColor="accent3" w:themeTint="99"/>
        </w:tcBorders>
      </w:tcPr>
    </w:tblStylePr>
    <w:tblStylePr w:type="firstCol">
      <w:rPr>
        <w:b/>
        <w:bCs/>
      </w:rPr>
    </w:tblStylePr>
    <w:tblStylePr w:type="lastCol">
      <w:rPr>
        <w:b/>
        <w:bCs/>
      </w:rPr>
    </w:tblStylePr>
  </w:style>
  <w:style w:type="character" w:customStyle="1" w:styleId="highlight">
    <w:name w:val="highlight"/>
    <w:basedOn w:val="DefaultParagraphFont"/>
    <w:rsid w:val="00901C90"/>
  </w:style>
  <w:style w:type="paragraph" w:styleId="EndnoteText">
    <w:name w:val="endnote text"/>
    <w:basedOn w:val="Normal"/>
    <w:link w:val="EndnoteTextChar"/>
    <w:uiPriority w:val="99"/>
    <w:semiHidden/>
    <w:unhideWhenUsed/>
    <w:rsid w:val="0006344D"/>
    <w:pPr>
      <w:spacing w:after="0" w:line="240" w:lineRule="auto"/>
    </w:pPr>
    <w:rPr>
      <w:rFonts w:eastAsiaTheme="minorEastAsia"/>
      <w:sz w:val="20"/>
      <w:lang w:eastAsia="ko-KR"/>
    </w:rPr>
  </w:style>
  <w:style w:type="character" w:customStyle="1" w:styleId="EndnoteTextChar">
    <w:name w:val="Endnote Text Char"/>
    <w:basedOn w:val="DefaultParagraphFont"/>
    <w:link w:val="EndnoteText"/>
    <w:uiPriority w:val="99"/>
    <w:semiHidden/>
    <w:rsid w:val="0006344D"/>
    <w:rPr>
      <w:rFonts w:ascii="Montserrat" w:eastAsiaTheme="minorEastAsia" w:hAnsi="Montserrat" w:cs="Calibri"/>
      <w:sz w:val="20"/>
      <w:szCs w:val="20"/>
      <w:lang w:val="en-AU" w:eastAsia="ko-KR"/>
    </w:rPr>
  </w:style>
  <w:style w:type="character" w:styleId="EndnoteReference">
    <w:name w:val="endnote reference"/>
    <w:basedOn w:val="DefaultParagraphFont"/>
    <w:uiPriority w:val="99"/>
    <w:semiHidden/>
    <w:unhideWhenUsed/>
    <w:rsid w:val="0006344D"/>
    <w:rPr>
      <w:vertAlign w:val="superscript"/>
    </w:rPr>
  </w:style>
  <w:style w:type="character" w:customStyle="1" w:styleId="Mention1">
    <w:name w:val="Mention1"/>
    <w:basedOn w:val="DefaultParagraphFont"/>
    <w:uiPriority w:val="99"/>
    <w:unhideWhenUsed/>
    <w:rsid w:val="00901C90"/>
    <w:rPr>
      <w:color w:val="2B579A"/>
      <w:shd w:val="clear" w:color="auto" w:fill="E1DFDD"/>
    </w:rPr>
  </w:style>
  <w:style w:type="paragraph" w:customStyle="1" w:styleId="AppHeading">
    <w:name w:val="App_Heading"/>
    <w:basedOn w:val="H2-NoNumColour"/>
    <w:qFormat/>
    <w:rsid w:val="0006344D"/>
    <w:pPr>
      <w:numPr>
        <w:numId w:val="6"/>
      </w:numPr>
    </w:pPr>
  </w:style>
  <w:style w:type="paragraph" w:customStyle="1" w:styleId="paragraph">
    <w:name w:val="paragraph"/>
    <w:basedOn w:val="Normal"/>
    <w:rsid w:val="00901C9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letext9ptChar">
    <w:name w:val="Table text 9pt Char"/>
    <w:basedOn w:val="TabletextChar"/>
    <w:link w:val="Tabletext9pt"/>
    <w:locked/>
    <w:rsid w:val="0006344D"/>
    <w:rPr>
      <w:rFonts w:ascii="Montserrat" w:hAnsi="Montserrat" w:cs="Calibri"/>
      <w:color w:val="000000"/>
      <w:sz w:val="18"/>
      <w:szCs w:val="16"/>
      <w:lang w:val="en-AU"/>
    </w:rPr>
  </w:style>
  <w:style w:type="paragraph" w:customStyle="1" w:styleId="Heading5a">
    <w:name w:val="Heading 5a"/>
    <w:basedOn w:val="Heading5"/>
    <w:next w:val="Normal"/>
    <w:link w:val="Heading5aChar"/>
    <w:qFormat/>
    <w:rsid w:val="0006344D"/>
    <w:pPr>
      <w:spacing w:before="120"/>
      <w:outlineLvl w:val="9"/>
    </w:pPr>
    <w:rPr>
      <w:rFonts w:eastAsia="Times New Roman"/>
      <w:i/>
      <w:iCs w:val="0"/>
      <w:szCs w:val="20"/>
    </w:rPr>
  </w:style>
  <w:style w:type="character" w:customStyle="1" w:styleId="Heading5aChar">
    <w:name w:val="Heading 5a Char"/>
    <w:basedOn w:val="Heading6Char"/>
    <w:link w:val="Heading5a"/>
    <w:rsid w:val="0006344D"/>
    <w:rPr>
      <w:rFonts w:ascii="Montserrat" w:eastAsia="Times New Roman" w:hAnsi="Montserrat" w:cs="Calibri"/>
      <w:bCs/>
      <w:i/>
      <w:iCs w:val="0"/>
      <w:color w:val="606F76" w:themeColor="accent6"/>
      <w:sz w:val="20"/>
      <w:szCs w:val="20"/>
      <w:lang w:val="en"/>
    </w:rPr>
  </w:style>
  <w:style w:type="character" w:styleId="Mention">
    <w:name w:val="Mention"/>
    <w:basedOn w:val="DefaultParagraphFont"/>
    <w:uiPriority w:val="99"/>
    <w:unhideWhenUsed/>
    <w:rsid w:val="0006344D"/>
    <w:rPr>
      <w:color w:val="2B579A"/>
      <w:shd w:val="clear" w:color="auto" w:fill="E1DFDD"/>
    </w:rPr>
  </w:style>
  <w:style w:type="paragraph" w:customStyle="1" w:styleId="TableH2">
    <w:name w:val="Table H2"/>
    <w:basedOn w:val="BodyText"/>
    <w:next w:val="Tabletext"/>
    <w:uiPriority w:val="4"/>
    <w:qFormat/>
    <w:rsid w:val="0006344D"/>
    <w:pPr>
      <w:keepNext/>
      <w:spacing w:before="40" w:after="40" w:line="240" w:lineRule="auto"/>
      <w:ind w:left="113" w:right="113"/>
    </w:pPr>
    <w:rPr>
      <w:b/>
      <w:i/>
      <w:sz w:val="20"/>
    </w:rPr>
  </w:style>
  <w:style w:type="paragraph" w:customStyle="1" w:styleId="Heading4a">
    <w:name w:val="Heading 4a"/>
    <w:basedOn w:val="Heading4"/>
    <w:link w:val="Heading4aChar"/>
    <w:qFormat/>
    <w:rsid w:val="002707B1"/>
    <w:pPr>
      <w:keepLines w:val="0"/>
      <w:numPr>
        <w:ilvl w:val="0"/>
        <w:numId w:val="0"/>
      </w:numPr>
      <w:spacing w:before="120" w:line="259" w:lineRule="auto"/>
      <w:ind w:left="964" w:hanging="964"/>
      <w:outlineLvl w:val="9"/>
    </w:pPr>
    <w:rPr>
      <w:i/>
      <w:sz w:val="18"/>
    </w:rPr>
  </w:style>
  <w:style w:type="character" w:customStyle="1" w:styleId="Heading4aChar">
    <w:name w:val="Heading 4a Char"/>
    <w:basedOn w:val="Heading4Char"/>
    <w:link w:val="Heading4a"/>
    <w:rsid w:val="002707B1"/>
    <w:rPr>
      <w:rFonts w:ascii="Montserrat" w:eastAsia="Times New Roman" w:hAnsi="Montserrat" w:cs="Calibri"/>
      <w:bCs/>
      <w:i/>
      <w:iCs/>
      <w:color w:val="595959"/>
      <w:sz w:val="18"/>
      <w:szCs w:val="20"/>
      <w:lang w:val="en-AU"/>
    </w:rPr>
  </w:style>
  <w:style w:type="paragraph" w:customStyle="1" w:styleId="H4-notoc">
    <w:name w:val="H4-notoc"/>
    <w:basedOn w:val="H4-NoNum"/>
    <w:next w:val="BodyText"/>
    <w:link w:val="H4-notocChar"/>
    <w:qFormat/>
    <w:rsid w:val="0006344D"/>
  </w:style>
  <w:style w:type="character" w:customStyle="1" w:styleId="H4-NoNumChar">
    <w:name w:val="H4-NoNum Char"/>
    <w:basedOn w:val="Heading4Char"/>
    <w:link w:val="H4-NoNum"/>
    <w:uiPriority w:val="1"/>
    <w:rsid w:val="00F66EFD"/>
    <w:rPr>
      <w:rFonts w:ascii="Montserrat" w:eastAsia="Times New Roman" w:hAnsi="Montserrat" w:cs="Calibri"/>
      <w:bCs/>
      <w:iCs/>
      <w:color w:val="595959"/>
      <w:szCs w:val="20"/>
      <w:lang w:val="en-AU"/>
    </w:rPr>
  </w:style>
  <w:style w:type="character" w:customStyle="1" w:styleId="H4-notocChar">
    <w:name w:val="H4-notoc Char"/>
    <w:basedOn w:val="H4-NoNumChar"/>
    <w:link w:val="H4-notoc"/>
    <w:rsid w:val="0006344D"/>
    <w:rPr>
      <w:rFonts w:ascii="Montserrat" w:eastAsia="Times New Roman" w:hAnsi="Montserrat" w:cs="Calibri"/>
      <w:bCs/>
      <w:iCs/>
      <w:color w:val="595959"/>
      <w:szCs w:val="20"/>
      <w:lang w:val="en-AU"/>
    </w:rPr>
  </w:style>
  <w:style w:type="paragraph" w:customStyle="1" w:styleId="EndNoteCategoryHeading">
    <w:name w:val="EndNote Category Heading"/>
    <w:basedOn w:val="Normal"/>
    <w:link w:val="EndNoteCategoryHeadingChar"/>
    <w:rsid w:val="0006344D"/>
    <w:pPr>
      <w:spacing w:before="120"/>
    </w:pPr>
    <w:rPr>
      <w:rFonts w:eastAsia="Times New Roman"/>
      <w:b/>
      <w:noProof/>
      <w:lang w:val="en-US" w:eastAsia="zh-CN"/>
    </w:rPr>
  </w:style>
  <w:style w:type="character" w:customStyle="1" w:styleId="EndNoteCategoryHeadingChar">
    <w:name w:val="EndNote Category Heading Char"/>
    <w:basedOn w:val="DefaultParagraphFont"/>
    <w:link w:val="EndNoteCategoryHeading"/>
    <w:rsid w:val="0006344D"/>
    <w:rPr>
      <w:rFonts w:ascii="Montserrat" w:eastAsia="Times New Roman" w:hAnsi="Montserrat" w:cs="Calibri"/>
      <w:b/>
      <w:noProof/>
      <w:sz w:val="18"/>
      <w:szCs w:val="20"/>
      <w:lang w:val="en-US" w:eastAsia="zh-CN"/>
    </w:rPr>
  </w:style>
  <w:style w:type="paragraph" w:customStyle="1" w:styleId="TableHeading">
    <w:name w:val="Table Heading"/>
    <w:basedOn w:val="BodyText"/>
    <w:uiPriority w:val="6"/>
    <w:rsid w:val="0006344D"/>
    <w:pPr>
      <w:keepNext/>
      <w:spacing w:before="40" w:after="40" w:line="240" w:lineRule="auto"/>
      <w:jc w:val="both"/>
    </w:pPr>
    <w:rPr>
      <w:rFonts w:eastAsia="Times New Roman" w:cs="Times New Roman"/>
      <w:b/>
      <w:bCs/>
      <w:sz w:val="20"/>
    </w:rPr>
  </w:style>
  <w:style w:type="paragraph" w:customStyle="1" w:styleId="TableHeadingcent">
    <w:name w:val="Table Heading cent"/>
    <w:basedOn w:val="Normal"/>
    <w:uiPriority w:val="6"/>
    <w:rsid w:val="00901C90"/>
    <w:pPr>
      <w:jc w:val="center"/>
    </w:pPr>
    <w:rPr>
      <w:rFonts w:eastAsia="Times New Roman" w:cs="Times New Roman"/>
      <w:b/>
      <w:sz w:val="20"/>
    </w:rPr>
  </w:style>
  <w:style w:type="paragraph" w:customStyle="1" w:styleId="msonormal0">
    <w:name w:val="msonormal"/>
    <w:basedOn w:val="Normal"/>
    <w:rsid w:val="00901C90"/>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PlainTable5">
    <w:name w:val="Plain Table 5"/>
    <w:basedOn w:val="TableNormal"/>
    <w:uiPriority w:val="45"/>
    <w:rsid w:val="0006344D"/>
    <w:pPr>
      <w:spacing w:after="0" w:line="240" w:lineRule="auto"/>
      <w:jc w:val="center"/>
    </w:pPr>
    <w:rPr>
      <w:rFonts w:ascii="Montserrat" w:hAnsi="Montserrat"/>
      <w:sz w:val="18"/>
    </w:rPr>
    <w:tblPr>
      <w:tblStyleRowBandSize w:val="1"/>
      <w:tblStyleColBandSize w:val="1"/>
      <w:tblCellMar>
        <w:left w:w="57" w:type="dxa"/>
        <w:right w:w="57" w:type="dxa"/>
      </w:tblCellMar>
    </w:tblPr>
    <w:tcPr>
      <w:vAlign w:val="center"/>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9F9F9" w:themeFill="background1"/>
      </w:tcPr>
    </w:tblStylePr>
    <w:tblStylePr w:type="firstCol">
      <w:pPr>
        <w:jc w:val="left"/>
      </w:pPr>
      <w:rPr>
        <w:rFonts w:ascii="Arial Narrow" w:eastAsiaTheme="majorEastAsia" w:hAnsi="Arial Narrow" w:cstheme="majorBidi"/>
        <w:i/>
        <w:iCs/>
        <w:sz w:val="18"/>
      </w:rPr>
      <w:tblPr/>
      <w:tcPr>
        <w:tcBorders>
          <w:right w:val="single" w:sz="4" w:space="0" w:color="7F7F7F" w:themeColor="text1" w:themeTint="80"/>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9F9F9" w:themeFill="background1"/>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344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style>
  <w:style w:type="character" w:customStyle="1" w:styleId="GRADEtext">
    <w:name w:val="GRADE text"/>
    <w:basedOn w:val="Emphasis"/>
    <w:qFormat/>
    <w:rsid w:val="0006344D"/>
    <w:rPr>
      <w:rFonts w:ascii="Montserrat" w:hAnsi="Montserrat"/>
      <w:i/>
      <w:iCs/>
      <w:sz w:val="16"/>
    </w:rPr>
  </w:style>
  <w:style w:type="character" w:customStyle="1" w:styleId="StyleBold">
    <w:name w:val="Style Bold"/>
    <w:basedOn w:val="DefaultParagraphFont"/>
    <w:semiHidden/>
    <w:unhideWhenUsed/>
    <w:rsid w:val="00901C90"/>
    <w:rPr>
      <w:rFonts w:ascii="Arial Narrow" w:hAnsi="Arial Narrow"/>
      <w:b/>
      <w:bCs/>
      <w:sz w:val="24"/>
    </w:rPr>
  </w:style>
  <w:style w:type="paragraph" w:customStyle="1" w:styleId="StyleTabletextBold">
    <w:name w:val="Style Table text + Bold"/>
    <w:basedOn w:val="Tabletext"/>
    <w:semiHidden/>
    <w:unhideWhenUsed/>
    <w:rsid w:val="00901C90"/>
    <w:pPr>
      <w:keepNext w:val="0"/>
      <w:keepLines w:val="0"/>
      <w:spacing w:before="40" w:after="60"/>
    </w:pPr>
    <w:rPr>
      <w:rFonts w:ascii="Arial Narrow" w:eastAsia="Arial Unicode MS" w:hAnsi="Arial Narrow" w:cs="Arial"/>
      <w:b/>
      <w:sz w:val="20"/>
      <w:szCs w:val="24"/>
      <w:lang w:eastAsia="ja-JP"/>
    </w:rPr>
  </w:style>
  <w:style w:type="table" w:customStyle="1" w:styleId="Style1">
    <w:name w:val="Style1"/>
    <w:basedOn w:val="TableNormal"/>
    <w:uiPriority w:val="99"/>
    <w:rsid w:val="00901C90"/>
    <w:pPr>
      <w:spacing w:after="0" w:line="240" w:lineRule="auto"/>
    </w:pPr>
    <w:tblPr/>
  </w:style>
  <w:style w:type="table" w:customStyle="1" w:styleId="TableHTAStd1">
    <w:name w:val="Table HTA Std1"/>
    <w:basedOn w:val="TableNormal"/>
    <w:rsid w:val="00901C90"/>
    <w:pPr>
      <w:tabs>
        <w:tab w:val="left" w:pos="416"/>
        <w:tab w:val="left" w:pos="582"/>
      </w:tabs>
      <w:spacing w:before="20" w:after="20" w:line="240" w:lineRule="auto"/>
    </w:pPr>
    <w:rPr>
      <w:rFonts w:ascii="Calibri" w:eastAsia="Times New Roman" w:hAnsi="Calibri" w:cs="Times New Roman"/>
      <w:sz w:val="20"/>
      <w:szCs w:val="18"/>
      <w:lang w:val="en-AU" w:eastAsia="en-AU"/>
    </w:rPr>
    <w:tblPr>
      <w:tblStyleCol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Autospacing="0" w:afterLines="0" w:afterAutospacing="0" w:line="240" w:lineRule="auto"/>
        <w:contextualSpacing w:val="0"/>
        <w:jc w:val="left"/>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vAlign w:val="top"/>
      </w:tcPr>
    </w:tblStylePr>
    <w:tblStylePr w:type="lastRow">
      <w:rPr>
        <w:rFonts w:ascii="Calibri" w:hAnsi="Calibri"/>
        <w:b/>
        <w:bCs/>
        <w:sz w:val="22"/>
      </w:rPr>
    </w:tblStylePr>
    <w:tblStylePr w:type="firstCol">
      <w:pPr>
        <w:jc w:val="left"/>
      </w:pPr>
      <w:rPr>
        <w:b w:val="0"/>
        <w:bCs/>
      </w:rPr>
      <w:tblPr/>
      <w:tcPr>
        <w:shd w:val="clear" w:color="auto" w:fill="ADE7F8" w:themeFill="accent1" w:themeFillTint="33"/>
      </w:tcPr>
    </w:tblStylePr>
    <w:tblStylePr w:type="lastCol">
      <w:pPr>
        <w:jc w:val="center"/>
      </w:pPr>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tblStylePr w:type="nwCell">
      <w:pPr>
        <w:jc w:val="left"/>
      </w:pPr>
      <w:tblPr/>
      <w:tcPr>
        <w:vAlign w:val="top"/>
      </w:tcPr>
    </w:tblStylePr>
  </w:style>
  <w:style w:type="table" w:customStyle="1" w:styleId="PlainTable311">
    <w:name w:val="Plain Table 311"/>
    <w:basedOn w:val="TableNormal"/>
    <w:uiPriority w:val="43"/>
    <w:rsid w:val="000634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abletext8ptChar">
    <w:name w:val="Table text 8pt Char"/>
    <w:basedOn w:val="TabletextChar"/>
    <w:link w:val="Tabletext8pt"/>
    <w:rsid w:val="0006344D"/>
    <w:rPr>
      <w:rFonts w:ascii="Montserrat" w:hAnsi="Montserrat" w:cs="Calibri"/>
      <w:color w:val="000000"/>
      <w:sz w:val="16"/>
      <w:szCs w:val="16"/>
      <w:lang w:val="en-AU"/>
    </w:rPr>
  </w:style>
  <w:style w:type="character" w:customStyle="1" w:styleId="short-name">
    <w:name w:val="short-name"/>
    <w:basedOn w:val="DefaultParagraphFont"/>
    <w:rsid w:val="0006344D"/>
  </w:style>
  <w:style w:type="character" w:styleId="UnresolvedMention">
    <w:name w:val="Unresolved Mention"/>
    <w:basedOn w:val="DefaultParagraphFont"/>
    <w:uiPriority w:val="99"/>
    <w:semiHidden/>
    <w:unhideWhenUsed/>
    <w:rsid w:val="0026531C"/>
    <w:rPr>
      <w:color w:val="605E5C"/>
      <w:shd w:val="clear" w:color="auto" w:fill="E1DFDD"/>
    </w:rPr>
  </w:style>
  <w:style w:type="character" w:customStyle="1" w:styleId="cf01">
    <w:name w:val="cf01"/>
    <w:basedOn w:val="DefaultParagraphFont"/>
    <w:rsid w:val="001E540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059515">
      <w:bodyDiv w:val="1"/>
      <w:marLeft w:val="0"/>
      <w:marRight w:val="0"/>
      <w:marTop w:val="0"/>
      <w:marBottom w:val="0"/>
      <w:divBdr>
        <w:top w:val="none" w:sz="0" w:space="0" w:color="auto"/>
        <w:left w:val="none" w:sz="0" w:space="0" w:color="auto"/>
        <w:bottom w:val="none" w:sz="0" w:space="0" w:color="auto"/>
        <w:right w:val="none" w:sz="0" w:space="0" w:color="auto"/>
      </w:divBdr>
    </w:div>
    <w:div w:id="472911210">
      <w:bodyDiv w:val="1"/>
      <w:marLeft w:val="0"/>
      <w:marRight w:val="0"/>
      <w:marTop w:val="0"/>
      <w:marBottom w:val="0"/>
      <w:divBdr>
        <w:top w:val="none" w:sz="0" w:space="0" w:color="auto"/>
        <w:left w:val="none" w:sz="0" w:space="0" w:color="auto"/>
        <w:bottom w:val="none" w:sz="0" w:space="0" w:color="auto"/>
        <w:right w:val="none" w:sz="0" w:space="0" w:color="auto"/>
      </w:divBdr>
    </w:div>
    <w:div w:id="1323041969">
      <w:bodyDiv w:val="1"/>
      <w:marLeft w:val="0"/>
      <w:marRight w:val="0"/>
      <w:marTop w:val="0"/>
      <w:marBottom w:val="0"/>
      <w:divBdr>
        <w:top w:val="none" w:sz="0" w:space="0" w:color="auto"/>
        <w:left w:val="none" w:sz="0" w:space="0" w:color="auto"/>
        <w:bottom w:val="none" w:sz="0" w:space="0" w:color="auto"/>
        <w:right w:val="none" w:sz="0" w:space="0" w:color="auto"/>
      </w:divBdr>
    </w:div>
    <w:div w:id="1664509915">
      <w:bodyDiv w:val="1"/>
      <w:marLeft w:val="0"/>
      <w:marRight w:val="0"/>
      <w:marTop w:val="0"/>
      <w:marBottom w:val="0"/>
      <w:divBdr>
        <w:top w:val="none" w:sz="0" w:space="0" w:color="auto"/>
        <w:left w:val="none" w:sz="0" w:space="0" w:color="auto"/>
        <w:bottom w:val="none" w:sz="0" w:space="0" w:color="auto"/>
        <w:right w:val="none" w:sz="0" w:space="0" w:color="auto"/>
      </w:divBdr>
    </w:div>
    <w:div w:id="1738939366">
      <w:bodyDiv w:val="1"/>
      <w:marLeft w:val="0"/>
      <w:marRight w:val="0"/>
      <w:marTop w:val="0"/>
      <w:marBottom w:val="0"/>
      <w:divBdr>
        <w:top w:val="none" w:sz="0" w:space="0" w:color="auto"/>
        <w:left w:val="none" w:sz="0" w:space="0" w:color="auto"/>
        <w:bottom w:val="none" w:sz="0" w:space="0" w:color="auto"/>
        <w:right w:val="none" w:sz="0" w:space="0" w:color="auto"/>
      </w:divBdr>
    </w:div>
    <w:div w:id="175901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community.cochrane.org/mecir-manual/standards-reporting-new-cochrane-intervention-reviews-r1-r109" TargetMode="External"/><Relationship Id="rId21" Type="http://schemas.openxmlformats.org/officeDocument/2006/relationships/image" Target="media/image7.png"/><Relationship Id="rId34" Type="http://schemas.openxmlformats.org/officeDocument/2006/relationships/header" Target="header4.xml"/><Relationship Id="rId42" Type="http://schemas.openxmlformats.org/officeDocument/2006/relationships/hyperlink" Target="http://dx.doi.org/10.1016/S1003-5257%2814%2960034-9" TargetMode="External"/><Relationship Id="rId47" Type="http://schemas.openxmlformats.org/officeDocument/2006/relationships/hyperlink" Target="https://www.healthdirect.gov.au/mini-mental-state-examination-mmse" TargetMode="External"/><Relationship Id="rId50" Type="http://schemas.openxmlformats.org/officeDocument/2006/relationships/hyperlink" Target="http://dx.doi.org/10.1007/s11726-020-1212-x" TargetMode="External"/><Relationship Id="rId55" Type="http://schemas.openxmlformats.org/officeDocument/2006/relationships/hyperlink" Target="https://dx.doi.org/10.5539/gjhs.v7n3p177" TargetMode="External"/><Relationship Id="rId63" Type="http://schemas.openxmlformats.org/officeDocument/2006/relationships/hyperlink" Target="https://www.mayoclinic.org/symptoms/hypoxemia/basics/causes/sym-20050930"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www.health.gov.au/internet/main/publishing.nsf/Content/phi-natural-therapies" TargetMode="External"/><Relationship Id="rId40" Type="http://schemas.openxmlformats.org/officeDocument/2006/relationships/hyperlink" Target="https://gdt.gradepro.org/app/handbook/handbook.html" TargetMode="External"/><Relationship Id="rId45" Type="http://schemas.openxmlformats.org/officeDocument/2006/relationships/hyperlink" Target="https://geriatrictoolkit.missouri.edu/funct/Katz_ADL.pdf" TargetMode="External"/><Relationship Id="rId53" Type="http://schemas.openxmlformats.org/officeDocument/2006/relationships/hyperlink" Target="http://dx.doi.org/10.1136/annrheumdis-2012-eular.2457" TargetMode="External"/><Relationship Id="rId58" Type="http://schemas.openxmlformats.org/officeDocument/2006/relationships/hyperlink" Target="https://doi.org/10.1016/j.jclinepi.2018.05.007" TargetMode="External"/><Relationship Id="rId66"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6.xml"/><Relationship Id="rId49" Type="http://schemas.openxmlformats.org/officeDocument/2006/relationships/hyperlink" Target="https://dx.doi.org/10.1089/acm.2016.0403" TargetMode="External"/><Relationship Id="rId57" Type="http://schemas.openxmlformats.org/officeDocument/2006/relationships/hyperlink" Target="http://dx.doi.org/10.1155/2021/5979810" TargetMode="External"/><Relationship Id="rId61" Type="http://schemas.openxmlformats.org/officeDocument/2006/relationships/hyperlink" Target="https://www.healthline.com/health/digestive-health/constipation-after-surgery"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www.mayoclinic.org/diseases-conditions/high-blood-pressure/expert-answers/pulse-pressure/faq-20058189" TargetMode="External"/><Relationship Id="rId52" Type="http://schemas.openxmlformats.org/officeDocument/2006/relationships/hyperlink" Target="https://www.gastroenterologyadvisor.com/general-gastroenterology/quality-of-life-measures-in-opioid-induced-constipation-what-constitutes-a-minimal-clinically-important-difference/" TargetMode="External"/><Relationship Id="rId60" Type="http://schemas.openxmlformats.org/officeDocument/2006/relationships/hyperlink" Target="http://dx.doi.org/10.1007/s11726-014-0809-3" TargetMode="External"/><Relationship Id="rId65"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5.xml"/><Relationship Id="rId43" Type="http://schemas.openxmlformats.org/officeDocument/2006/relationships/hyperlink" Target="https://www.aihw.gov.au/reports/australias-health/overweight-and-obesity" TargetMode="External"/><Relationship Id="rId48" Type="http://schemas.openxmlformats.org/officeDocument/2006/relationships/hyperlink" Target="https://wwwoundcare.ca/Uploads/ContentDocuments/Geriatric%20Depression%20Scale.pdf" TargetMode="External"/><Relationship Id="rId56" Type="http://schemas.openxmlformats.org/officeDocument/2006/relationships/hyperlink" Target="https://www.physio-pedia.com/36-Item_Short_Form_Survey_(SF-36" TargetMode="External"/><Relationship Id="rId64" Type="http://schemas.openxmlformats.org/officeDocument/2006/relationships/hyperlink" Target="https://htanalysts.sharepoint.com/Projects/Current_Projects/NHM17%20Natural%20therapies/SHIATSU/Shiatsu-07%20FINAL/Shiatsu-Evidence%20Review/www.training.cochrane.org/handbook"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dx.doi.org/10.1007/s11726-015-0845-7"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hyperlink" Target="http://www.riskofbias.info" TargetMode="External"/><Relationship Id="rId38" Type="http://schemas.openxmlformats.org/officeDocument/2006/relationships/hyperlink" Target="https://community.cochrane.org/mecir-manual" TargetMode="External"/><Relationship Id="rId46" Type="http://schemas.openxmlformats.org/officeDocument/2006/relationships/hyperlink" Target="https://www.ihpa.gov.au/sites/default/files/publications/smmse-guidelines-v2.pdf" TargetMode="External"/><Relationship Id="rId59" Type="http://schemas.openxmlformats.org/officeDocument/2006/relationships/hyperlink" Target="http://dx.doi.org/10.1080/08941939.2019.1577515" TargetMode="External"/><Relationship Id="rId67" Type="http://schemas.openxmlformats.org/officeDocument/2006/relationships/header" Target="header9.xml"/><Relationship Id="rId20" Type="http://schemas.openxmlformats.org/officeDocument/2006/relationships/image" Target="media/image6.png"/><Relationship Id="rId41" Type="http://schemas.openxmlformats.org/officeDocument/2006/relationships/hyperlink" Target="http://wwwwhoint/trialsearch/Trial2aspx?TrialID=JPRN-UMIN000009097" TargetMode="External"/><Relationship Id="rId54" Type="http://schemas.openxmlformats.org/officeDocument/2006/relationships/hyperlink" Target="https://doi.org/10.1002/ejp.556" TargetMode="External"/><Relationship Id="rId62" Type="http://schemas.openxmlformats.org/officeDocument/2006/relationships/hyperlink" Target="https://www.blf.org.uk/sites/default/files/Section%203%20-%20tests%20to%20measure%20your%20oxygen%20level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garetJorgensen\AppData\Roaming\Microsoft\Templates\Blank.dotx" TargetMode="External"/></Relationships>
</file>

<file path=word/theme/theme1.xml><?xml version="1.0" encoding="utf-8"?>
<a:theme xmlns:a="http://schemas.openxmlformats.org/drawingml/2006/main" name="Larissa-Design">
  <a:themeElements>
    <a:clrScheme name="HTA colour palette">
      <a:dk1>
        <a:srgbClr val="000000"/>
      </a:dk1>
      <a:lt1>
        <a:srgbClr val="F9F9F9"/>
      </a:lt1>
      <a:dk2>
        <a:srgbClr val="053341"/>
      </a:dk2>
      <a:lt2>
        <a:srgbClr val="FFFFFF"/>
      </a:lt2>
      <a:accent1>
        <a:srgbClr val="053341"/>
      </a:accent1>
      <a:accent2>
        <a:srgbClr val="006579"/>
      </a:accent2>
      <a:accent3>
        <a:srgbClr val="00968F"/>
      </a:accent3>
      <a:accent4>
        <a:srgbClr val="B5DCDD"/>
      </a:accent4>
      <a:accent5>
        <a:srgbClr val="E1E4E5"/>
      </a:accent5>
      <a:accent6>
        <a:srgbClr val="606F76"/>
      </a:accent6>
      <a:hlink>
        <a:srgbClr val="000000"/>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F5E231-05FB-42CB-A784-83FC1A9374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721BE5-F3DA-4C27-B90B-DC634B4018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A83B5C-DA72-4C95-9DE4-CBB011B471D5}">
  <ds:schemaRefs>
    <ds:schemaRef ds:uri="http://schemas.openxmlformats.org/officeDocument/2006/bibliography"/>
  </ds:schemaRefs>
</ds:datastoreItem>
</file>

<file path=customXml/itemProps4.xml><?xml version="1.0" encoding="utf-8"?>
<ds:datastoreItem xmlns:ds="http://schemas.openxmlformats.org/officeDocument/2006/customXml" ds:itemID="{6BD6B0D7-F62B-49A8-887B-8E70B6C74D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Blank.dotx</Template>
  <TotalTime>443</TotalTime>
  <Pages>68</Pages>
  <Words>36122</Words>
  <Characters>205896</Characters>
  <Application>Microsoft Office Word</Application>
  <DocSecurity>0</DocSecurity>
  <Lines>1715</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241535</CharactersWithSpaces>
  <SharedDoc>false</SharedDoc>
  <HLinks>
    <vt:vector size="1302" baseType="variant">
      <vt:variant>
        <vt:i4>2293854</vt:i4>
      </vt:variant>
      <vt:variant>
        <vt:i4>1730</vt:i4>
      </vt:variant>
      <vt:variant>
        <vt:i4>0</vt:i4>
      </vt:variant>
      <vt:variant>
        <vt:i4>5</vt:i4>
      </vt:variant>
      <vt:variant>
        <vt:lpwstr>https://htanalysts.sharepoint.com/Projects/Current_Projects/NHM17 Natural therapies/08 Draft/03 Evidence review/Shiatsu/www.training.cochrane.org/handbook</vt:lpwstr>
      </vt:variant>
      <vt:variant>
        <vt:lpwstr/>
      </vt:variant>
      <vt:variant>
        <vt:i4>5046302</vt:i4>
      </vt:variant>
      <vt:variant>
        <vt:i4>1727</vt:i4>
      </vt:variant>
      <vt:variant>
        <vt:i4>0</vt:i4>
      </vt:variant>
      <vt:variant>
        <vt:i4>5</vt:i4>
      </vt:variant>
      <vt:variant>
        <vt:lpwstr>https://www.mayoclinic.org/symptoms/hypoxemia/basics/causes/sym-20050930</vt:lpwstr>
      </vt:variant>
      <vt:variant>
        <vt:lpwstr/>
      </vt:variant>
      <vt:variant>
        <vt:i4>7667756</vt:i4>
      </vt:variant>
      <vt:variant>
        <vt:i4>1724</vt:i4>
      </vt:variant>
      <vt:variant>
        <vt:i4>0</vt:i4>
      </vt:variant>
      <vt:variant>
        <vt:i4>5</vt:i4>
      </vt:variant>
      <vt:variant>
        <vt:lpwstr>https://www.blf.org.uk/sites/default/files/Section 3 - tests to measure your oxygen levels.pdf</vt:lpwstr>
      </vt:variant>
      <vt:variant>
        <vt:lpwstr/>
      </vt:variant>
      <vt:variant>
        <vt:i4>7209023</vt:i4>
      </vt:variant>
      <vt:variant>
        <vt:i4>1721</vt:i4>
      </vt:variant>
      <vt:variant>
        <vt:i4>0</vt:i4>
      </vt:variant>
      <vt:variant>
        <vt:i4>5</vt:i4>
      </vt:variant>
      <vt:variant>
        <vt:lpwstr>https://www.healthline.com/health/digestive-health/constipation-after-surgery</vt:lpwstr>
      </vt:variant>
      <vt:variant>
        <vt:lpwstr>what-to-eat</vt:lpwstr>
      </vt:variant>
      <vt:variant>
        <vt:i4>7995436</vt:i4>
      </vt:variant>
      <vt:variant>
        <vt:i4>1718</vt:i4>
      </vt:variant>
      <vt:variant>
        <vt:i4>0</vt:i4>
      </vt:variant>
      <vt:variant>
        <vt:i4>5</vt:i4>
      </vt:variant>
      <vt:variant>
        <vt:lpwstr>http://dx.doi.org/10.1007/s11726-014-0809-3</vt:lpwstr>
      </vt:variant>
      <vt:variant>
        <vt:lpwstr/>
      </vt:variant>
      <vt:variant>
        <vt:i4>7929972</vt:i4>
      </vt:variant>
      <vt:variant>
        <vt:i4>1715</vt:i4>
      </vt:variant>
      <vt:variant>
        <vt:i4>0</vt:i4>
      </vt:variant>
      <vt:variant>
        <vt:i4>5</vt:i4>
      </vt:variant>
      <vt:variant>
        <vt:lpwstr>http://dx.doi.org/10.1080/08941939.2019.1577515</vt:lpwstr>
      </vt:variant>
      <vt:variant>
        <vt:lpwstr/>
      </vt:variant>
      <vt:variant>
        <vt:i4>7143537</vt:i4>
      </vt:variant>
      <vt:variant>
        <vt:i4>1712</vt:i4>
      </vt:variant>
      <vt:variant>
        <vt:i4>0</vt:i4>
      </vt:variant>
      <vt:variant>
        <vt:i4>5</vt:i4>
      </vt:variant>
      <vt:variant>
        <vt:lpwstr>http://dx.doi.org/10.1155/2021/5979810</vt:lpwstr>
      </vt:variant>
      <vt:variant>
        <vt:lpwstr/>
      </vt:variant>
      <vt:variant>
        <vt:i4>6553640</vt:i4>
      </vt:variant>
      <vt:variant>
        <vt:i4>1709</vt:i4>
      </vt:variant>
      <vt:variant>
        <vt:i4>0</vt:i4>
      </vt:variant>
      <vt:variant>
        <vt:i4>5</vt:i4>
      </vt:variant>
      <vt:variant>
        <vt:lpwstr>https://www.physio-pedia.com/36-Item_Short_Form_Survey_(SF-36</vt:lpwstr>
      </vt:variant>
      <vt:variant>
        <vt:lpwstr/>
      </vt:variant>
      <vt:variant>
        <vt:i4>6029385</vt:i4>
      </vt:variant>
      <vt:variant>
        <vt:i4>1706</vt:i4>
      </vt:variant>
      <vt:variant>
        <vt:i4>0</vt:i4>
      </vt:variant>
      <vt:variant>
        <vt:i4>5</vt:i4>
      </vt:variant>
      <vt:variant>
        <vt:lpwstr>https://dx.doi.org/10.5539/gjhs.v7n3p177</vt:lpwstr>
      </vt:variant>
      <vt:variant>
        <vt:lpwstr/>
      </vt:variant>
      <vt:variant>
        <vt:i4>6422648</vt:i4>
      </vt:variant>
      <vt:variant>
        <vt:i4>1703</vt:i4>
      </vt:variant>
      <vt:variant>
        <vt:i4>0</vt:i4>
      </vt:variant>
      <vt:variant>
        <vt:i4>5</vt:i4>
      </vt:variant>
      <vt:variant>
        <vt:lpwstr>https://doi.org/10.1002/ejp.556</vt:lpwstr>
      </vt:variant>
      <vt:variant>
        <vt:lpwstr/>
      </vt:variant>
      <vt:variant>
        <vt:i4>5111881</vt:i4>
      </vt:variant>
      <vt:variant>
        <vt:i4>1700</vt:i4>
      </vt:variant>
      <vt:variant>
        <vt:i4>0</vt:i4>
      </vt:variant>
      <vt:variant>
        <vt:i4>5</vt:i4>
      </vt:variant>
      <vt:variant>
        <vt:lpwstr>http://dx.doi.org/10.1136/annrheumdis-2012-eular.2457</vt:lpwstr>
      </vt:variant>
      <vt:variant>
        <vt:lpwstr/>
      </vt:variant>
      <vt:variant>
        <vt:i4>5046281</vt:i4>
      </vt:variant>
      <vt:variant>
        <vt:i4>1697</vt:i4>
      </vt:variant>
      <vt:variant>
        <vt:i4>0</vt:i4>
      </vt:variant>
      <vt:variant>
        <vt:i4>5</vt:i4>
      </vt:variant>
      <vt:variant>
        <vt:lpwstr>https://www.gastroenterologyadvisor.com/general-gastroenterology/quality-of-life-measures-in-opioid-induced-constipation-what-constitutes-a-minimal-clinically-important-difference/</vt:lpwstr>
      </vt:variant>
      <vt:variant>
        <vt:lpwstr/>
      </vt:variant>
      <vt:variant>
        <vt:i4>8323104</vt:i4>
      </vt:variant>
      <vt:variant>
        <vt:i4>1694</vt:i4>
      </vt:variant>
      <vt:variant>
        <vt:i4>0</vt:i4>
      </vt:variant>
      <vt:variant>
        <vt:i4>5</vt:i4>
      </vt:variant>
      <vt:variant>
        <vt:lpwstr>http://dx.doi.org/10.1007/s11726-015-0845-7</vt:lpwstr>
      </vt:variant>
      <vt:variant>
        <vt:lpwstr/>
      </vt:variant>
      <vt:variant>
        <vt:i4>8257582</vt:i4>
      </vt:variant>
      <vt:variant>
        <vt:i4>1691</vt:i4>
      </vt:variant>
      <vt:variant>
        <vt:i4>0</vt:i4>
      </vt:variant>
      <vt:variant>
        <vt:i4>5</vt:i4>
      </vt:variant>
      <vt:variant>
        <vt:lpwstr>http://dx.doi.org/10.1007/s11726-020-1212-x</vt:lpwstr>
      </vt:variant>
      <vt:variant>
        <vt:lpwstr/>
      </vt:variant>
      <vt:variant>
        <vt:i4>6029387</vt:i4>
      </vt:variant>
      <vt:variant>
        <vt:i4>1688</vt:i4>
      </vt:variant>
      <vt:variant>
        <vt:i4>0</vt:i4>
      </vt:variant>
      <vt:variant>
        <vt:i4>5</vt:i4>
      </vt:variant>
      <vt:variant>
        <vt:lpwstr>https://dx.doi.org/10.1089/acm.2016.0403</vt:lpwstr>
      </vt:variant>
      <vt:variant>
        <vt:lpwstr/>
      </vt:variant>
      <vt:variant>
        <vt:i4>3735586</vt:i4>
      </vt:variant>
      <vt:variant>
        <vt:i4>1685</vt:i4>
      </vt:variant>
      <vt:variant>
        <vt:i4>0</vt:i4>
      </vt:variant>
      <vt:variant>
        <vt:i4>5</vt:i4>
      </vt:variant>
      <vt:variant>
        <vt:lpwstr>https://wwwoundcare.ca/Uploads/ContentDocuments/Geriatric Depression Scale.pdf</vt:lpwstr>
      </vt:variant>
      <vt:variant>
        <vt:lpwstr/>
      </vt:variant>
      <vt:variant>
        <vt:i4>2687075</vt:i4>
      </vt:variant>
      <vt:variant>
        <vt:i4>1682</vt:i4>
      </vt:variant>
      <vt:variant>
        <vt:i4>0</vt:i4>
      </vt:variant>
      <vt:variant>
        <vt:i4>5</vt:i4>
      </vt:variant>
      <vt:variant>
        <vt:lpwstr>https://www.healthdirect.gov.au/mini-mental-state-examination-mmse</vt:lpwstr>
      </vt:variant>
      <vt:variant>
        <vt:lpwstr/>
      </vt:variant>
      <vt:variant>
        <vt:i4>6160400</vt:i4>
      </vt:variant>
      <vt:variant>
        <vt:i4>1679</vt:i4>
      </vt:variant>
      <vt:variant>
        <vt:i4>0</vt:i4>
      </vt:variant>
      <vt:variant>
        <vt:i4>5</vt:i4>
      </vt:variant>
      <vt:variant>
        <vt:lpwstr>https://www.ihpa.gov.au/sites/default/files/publications/smmse-guidelines-v2.pdf</vt:lpwstr>
      </vt:variant>
      <vt:variant>
        <vt:lpwstr/>
      </vt:variant>
      <vt:variant>
        <vt:i4>5963877</vt:i4>
      </vt:variant>
      <vt:variant>
        <vt:i4>1676</vt:i4>
      </vt:variant>
      <vt:variant>
        <vt:i4>0</vt:i4>
      </vt:variant>
      <vt:variant>
        <vt:i4>5</vt:i4>
      </vt:variant>
      <vt:variant>
        <vt:lpwstr>https://geriatrictoolkit.missouri.edu/funct/Katz_ADL.pdf</vt:lpwstr>
      </vt:variant>
      <vt:variant>
        <vt:lpwstr/>
      </vt:variant>
      <vt:variant>
        <vt:i4>4522004</vt:i4>
      </vt:variant>
      <vt:variant>
        <vt:i4>1673</vt:i4>
      </vt:variant>
      <vt:variant>
        <vt:i4>0</vt:i4>
      </vt:variant>
      <vt:variant>
        <vt:i4>5</vt:i4>
      </vt:variant>
      <vt:variant>
        <vt:lpwstr>https://www.mayoclinic.org/diseases-conditions/high-blood-pressure/expert-answers/pulse-pressure/faq-20058189</vt:lpwstr>
      </vt:variant>
      <vt:variant>
        <vt:lpwstr>:~:text=Blood%20pressure%20readings%20are%20given,between%20beats%20(diastolic%20pressure</vt:lpwstr>
      </vt:variant>
      <vt:variant>
        <vt:i4>1900550</vt:i4>
      </vt:variant>
      <vt:variant>
        <vt:i4>1670</vt:i4>
      </vt:variant>
      <vt:variant>
        <vt:i4>0</vt:i4>
      </vt:variant>
      <vt:variant>
        <vt:i4>5</vt:i4>
      </vt:variant>
      <vt:variant>
        <vt:lpwstr>https://www.aihw.gov.au/reports/australias-health/overweight-and-obesity</vt:lpwstr>
      </vt:variant>
      <vt:variant>
        <vt:lpwstr/>
      </vt:variant>
      <vt:variant>
        <vt:i4>7995444</vt:i4>
      </vt:variant>
      <vt:variant>
        <vt:i4>1667</vt:i4>
      </vt:variant>
      <vt:variant>
        <vt:i4>0</vt:i4>
      </vt:variant>
      <vt:variant>
        <vt:i4>5</vt:i4>
      </vt:variant>
      <vt:variant>
        <vt:lpwstr>http://dx.doi.org/10.1016/S1003-5257%2814%2960034-9</vt:lpwstr>
      </vt:variant>
      <vt:variant>
        <vt:lpwstr/>
      </vt:variant>
      <vt:variant>
        <vt:i4>2424870</vt:i4>
      </vt:variant>
      <vt:variant>
        <vt:i4>1664</vt:i4>
      </vt:variant>
      <vt:variant>
        <vt:i4>0</vt:i4>
      </vt:variant>
      <vt:variant>
        <vt:i4>5</vt:i4>
      </vt:variant>
      <vt:variant>
        <vt:lpwstr>https://doi.org/10.1016/j.jclinepi.2018.05.007</vt:lpwstr>
      </vt:variant>
      <vt:variant>
        <vt:lpwstr/>
      </vt:variant>
      <vt:variant>
        <vt:i4>8192099</vt:i4>
      </vt:variant>
      <vt:variant>
        <vt:i4>1661</vt:i4>
      </vt:variant>
      <vt:variant>
        <vt:i4>0</vt:i4>
      </vt:variant>
      <vt:variant>
        <vt:i4>5</vt:i4>
      </vt:variant>
      <vt:variant>
        <vt:lpwstr>http://wwwwhoint/trialsearch/Trial2aspx?TrialID=JPRN-UMIN000009097</vt:lpwstr>
      </vt:variant>
      <vt:variant>
        <vt:lpwstr/>
      </vt:variant>
      <vt:variant>
        <vt:i4>7012414</vt:i4>
      </vt:variant>
      <vt:variant>
        <vt:i4>1658</vt:i4>
      </vt:variant>
      <vt:variant>
        <vt:i4>0</vt:i4>
      </vt:variant>
      <vt:variant>
        <vt:i4>5</vt:i4>
      </vt:variant>
      <vt:variant>
        <vt:lpwstr>https://gdt.gradepro.org/app/handbook/handbook.html</vt:lpwstr>
      </vt:variant>
      <vt:variant>
        <vt:lpwstr/>
      </vt:variant>
      <vt:variant>
        <vt:i4>4194388</vt:i4>
      </vt:variant>
      <vt:variant>
        <vt:i4>1655</vt:i4>
      </vt:variant>
      <vt:variant>
        <vt:i4>0</vt:i4>
      </vt:variant>
      <vt:variant>
        <vt:i4>5</vt:i4>
      </vt:variant>
      <vt:variant>
        <vt:lpwstr>https://community.cochrane.org/mecir-manual/standards-reporting-new-cochrane-intervention-reviews-r1-r109</vt:lpwstr>
      </vt:variant>
      <vt:variant>
        <vt:lpwstr/>
      </vt:variant>
      <vt:variant>
        <vt:i4>3276913</vt:i4>
      </vt:variant>
      <vt:variant>
        <vt:i4>1652</vt:i4>
      </vt:variant>
      <vt:variant>
        <vt:i4>0</vt:i4>
      </vt:variant>
      <vt:variant>
        <vt:i4>5</vt:i4>
      </vt:variant>
      <vt:variant>
        <vt:lpwstr>https://community.cochrane.org/mecir-manual</vt:lpwstr>
      </vt:variant>
      <vt:variant>
        <vt:lpwstr/>
      </vt:variant>
      <vt:variant>
        <vt:i4>4915274</vt:i4>
      </vt:variant>
      <vt:variant>
        <vt:i4>1649</vt:i4>
      </vt:variant>
      <vt:variant>
        <vt:i4>0</vt:i4>
      </vt:variant>
      <vt:variant>
        <vt:i4>5</vt:i4>
      </vt:variant>
      <vt:variant>
        <vt:lpwstr>https://www.health.gov.au/internet/main/publishing.nsf/Content/phi-natural-therapies</vt:lpwstr>
      </vt:variant>
      <vt:variant>
        <vt:lpwstr/>
      </vt:variant>
      <vt:variant>
        <vt:i4>4587531</vt:i4>
      </vt:variant>
      <vt:variant>
        <vt:i4>1643</vt:i4>
      </vt:variant>
      <vt:variant>
        <vt:i4>0</vt:i4>
      </vt:variant>
      <vt:variant>
        <vt:i4>5</vt:i4>
      </vt:variant>
      <vt:variant>
        <vt:lpwstr/>
      </vt:variant>
      <vt:variant>
        <vt:lpwstr>_ENREF_79</vt:lpwstr>
      </vt:variant>
      <vt:variant>
        <vt:i4>4587531</vt:i4>
      </vt:variant>
      <vt:variant>
        <vt:i4>1637</vt:i4>
      </vt:variant>
      <vt:variant>
        <vt:i4>0</vt:i4>
      </vt:variant>
      <vt:variant>
        <vt:i4>5</vt:i4>
      </vt:variant>
      <vt:variant>
        <vt:lpwstr/>
      </vt:variant>
      <vt:variant>
        <vt:lpwstr>_ENREF_78</vt:lpwstr>
      </vt:variant>
      <vt:variant>
        <vt:i4>4587531</vt:i4>
      </vt:variant>
      <vt:variant>
        <vt:i4>1629</vt:i4>
      </vt:variant>
      <vt:variant>
        <vt:i4>0</vt:i4>
      </vt:variant>
      <vt:variant>
        <vt:i4>5</vt:i4>
      </vt:variant>
      <vt:variant>
        <vt:lpwstr/>
      </vt:variant>
      <vt:variant>
        <vt:lpwstr>_ENREF_77</vt:lpwstr>
      </vt:variant>
      <vt:variant>
        <vt:i4>4587531</vt:i4>
      </vt:variant>
      <vt:variant>
        <vt:i4>1623</vt:i4>
      </vt:variant>
      <vt:variant>
        <vt:i4>0</vt:i4>
      </vt:variant>
      <vt:variant>
        <vt:i4>5</vt:i4>
      </vt:variant>
      <vt:variant>
        <vt:lpwstr/>
      </vt:variant>
      <vt:variant>
        <vt:lpwstr>_ENREF_76</vt:lpwstr>
      </vt:variant>
      <vt:variant>
        <vt:i4>4587531</vt:i4>
      </vt:variant>
      <vt:variant>
        <vt:i4>1620</vt:i4>
      </vt:variant>
      <vt:variant>
        <vt:i4>0</vt:i4>
      </vt:variant>
      <vt:variant>
        <vt:i4>5</vt:i4>
      </vt:variant>
      <vt:variant>
        <vt:lpwstr/>
      </vt:variant>
      <vt:variant>
        <vt:lpwstr>_ENREF_75</vt:lpwstr>
      </vt:variant>
      <vt:variant>
        <vt:i4>6881313</vt:i4>
      </vt:variant>
      <vt:variant>
        <vt:i4>1613</vt:i4>
      </vt:variant>
      <vt:variant>
        <vt:i4>0</vt:i4>
      </vt:variant>
      <vt:variant>
        <vt:i4>5</vt:i4>
      </vt:variant>
      <vt:variant>
        <vt:lpwstr>http://www.riskofbias.info/</vt:lpwstr>
      </vt:variant>
      <vt:variant>
        <vt:lpwstr/>
      </vt:variant>
      <vt:variant>
        <vt:i4>4587531</vt:i4>
      </vt:variant>
      <vt:variant>
        <vt:i4>1609</vt:i4>
      </vt:variant>
      <vt:variant>
        <vt:i4>0</vt:i4>
      </vt:variant>
      <vt:variant>
        <vt:i4>5</vt:i4>
      </vt:variant>
      <vt:variant>
        <vt:lpwstr/>
      </vt:variant>
      <vt:variant>
        <vt:lpwstr>_ENREF_74</vt:lpwstr>
      </vt:variant>
      <vt:variant>
        <vt:i4>4587531</vt:i4>
      </vt:variant>
      <vt:variant>
        <vt:i4>1603</vt:i4>
      </vt:variant>
      <vt:variant>
        <vt:i4>0</vt:i4>
      </vt:variant>
      <vt:variant>
        <vt:i4>5</vt:i4>
      </vt:variant>
      <vt:variant>
        <vt:lpwstr/>
      </vt:variant>
      <vt:variant>
        <vt:lpwstr>_ENREF_73</vt:lpwstr>
      </vt:variant>
      <vt:variant>
        <vt:i4>4587531</vt:i4>
      </vt:variant>
      <vt:variant>
        <vt:i4>1597</vt:i4>
      </vt:variant>
      <vt:variant>
        <vt:i4>0</vt:i4>
      </vt:variant>
      <vt:variant>
        <vt:i4>5</vt:i4>
      </vt:variant>
      <vt:variant>
        <vt:lpwstr/>
      </vt:variant>
      <vt:variant>
        <vt:lpwstr>_ENREF_72</vt:lpwstr>
      </vt:variant>
      <vt:variant>
        <vt:i4>4587531</vt:i4>
      </vt:variant>
      <vt:variant>
        <vt:i4>1591</vt:i4>
      </vt:variant>
      <vt:variant>
        <vt:i4>0</vt:i4>
      </vt:variant>
      <vt:variant>
        <vt:i4>5</vt:i4>
      </vt:variant>
      <vt:variant>
        <vt:lpwstr/>
      </vt:variant>
      <vt:variant>
        <vt:lpwstr>_ENREF_71</vt:lpwstr>
      </vt:variant>
      <vt:variant>
        <vt:i4>4587531</vt:i4>
      </vt:variant>
      <vt:variant>
        <vt:i4>1567</vt:i4>
      </vt:variant>
      <vt:variant>
        <vt:i4>0</vt:i4>
      </vt:variant>
      <vt:variant>
        <vt:i4>5</vt:i4>
      </vt:variant>
      <vt:variant>
        <vt:lpwstr/>
      </vt:variant>
      <vt:variant>
        <vt:lpwstr>_ENREF_70</vt:lpwstr>
      </vt:variant>
      <vt:variant>
        <vt:i4>4653067</vt:i4>
      </vt:variant>
      <vt:variant>
        <vt:i4>1561</vt:i4>
      </vt:variant>
      <vt:variant>
        <vt:i4>0</vt:i4>
      </vt:variant>
      <vt:variant>
        <vt:i4>5</vt:i4>
      </vt:variant>
      <vt:variant>
        <vt:lpwstr/>
      </vt:variant>
      <vt:variant>
        <vt:lpwstr>_ENREF_69</vt:lpwstr>
      </vt:variant>
      <vt:variant>
        <vt:i4>4653067</vt:i4>
      </vt:variant>
      <vt:variant>
        <vt:i4>1555</vt:i4>
      </vt:variant>
      <vt:variant>
        <vt:i4>0</vt:i4>
      </vt:variant>
      <vt:variant>
        <vt:i4>5</vt:i4>
      </vt:variant>
      <vt:variant>
        <vt:lpwstr/>
      </vt:variant>
      <vt:variant>
        <vt:lpwstr>_ENREF_68</vt:lpwstr>
      </vt:variant>
      <vt:variant>
        <vt:i4>4653067</vt:i4>
      </vt:variant>
      <vt:variant>
        <vt:i4>1549</vt:i4>
      </vt:variant>
      <vt:variant>
        <vt:i4>0</vt:i4>
      </vt:variant>
      <vt:variant>
        <vt:i4>5</vt:i4>
      </vt:variant>
      <vt:variant>
        <vt:lpwstr/>
      </vt:variant>
      <vt:variant>
        <vt:lpwstr>_ENREF_67</vt:lpwstr>
      </vt:variant>
      <vt:variant>
        <vt:i4>4194315</vt:i4>
      </vt:variant>
      <vt:variant>
        <vt:i4>1534</vt:i4>
      </vt:variant>
      <vt:variant>
        <vt:i4>0</vt:i4>
      </vt:variant>
      <vt:variant>
        <vt:i4>5</vt:i4>
      </vt:variant>
      <vt:variant>
        <vt:lpwstr/>
      </vt:variant>
      <vt:variant>
        <vt:lpwstr>_ENREF_11</vt:lpwstr>
      </vt:variant>
      <vt:variant>
        <vt:i4>4653067</vt:i4>
      </vt:variant>
      <vt:variant>
        <vt:i4>1510</vt:i4>
      </vt:variant>
      <vt:variant>
        <vt:i4>0</vt:i4>
      </vt:variant>
      <vt:variant>
        <vt:i4>5</vt:i4>
      </vt:variant>
      <vt:variant>
        <vt:lpwstr/>
      </vt:variant>
      <vt:variant>
        <vt:lpwstr>_ENREF_66</vt:lpwstr>
      </vt:variant>
      <vt:variant>
        <vt:i4>4653067</vt:i4>
      </vt:variant>
      <vt:variant>
        <vt:i4>1477</vt:i4>
      </vt:variant>
      <vt:variant>
        <vt:i4>0</vt:i4>
      </vt:variant>
      <vt:variant>
        <vt:i4>5</vt:i4>
      </vt:variant>
      <vt:variant>
        <vt:lpwstr/>
      </vt:variant>
      <vt:variant>
        <vt:lpwstr>_ENREF_65</vt:lpwstr>
      </vt:variant>
      <vt:variant>
        <vt:i4>4653067</vt:i4>
      </vt:variant>
      <vt:variant>
        <vt:i4>1444</vt:i4>
      </vt:variant>
      <vt:variant>
        <vt:i4>0</vt:i4>
      </vt:variant>
      <vt:variant>
        <vt:i4>5</vt:i4>
      </vt:variant>
      <vt:variant>
        <vt:lpwstr/>
      </vt:variant>
      <vt:variant>
        <vt:lpwstr>_ENREF_64</vt:lpwstr>
      </vt:variant>
      <vt:variant>
        <vt:i4>4653067</vt:i4>
      </vt:variant>
      <vt:variant>
        <vt:i4>1429</vt:i4>
      </vt:variant>
      <vt:variant>
        <vt:i4>0</vt:i4>
      </vt:variant>
      <vt:variant>
        <vt:i4>5</vt:i4>
      </vt:variant>
      <vt:variant>
        <vt:lpwstr/>
      </vt:variant>
      <vt:variant>
        <vt:lpwstr>_ENREF_63</vt:lpwstr>
      </vt:variant>
      <vt:variant>
        <vt:i4>4456459</vt:i4>
      </vt:variant>
      <vt:variant>
        <vt:i4>1426</vt:i4>
      </vt:variant>
      <vt:variant>
        <vt:i4>0</vt:i4>
      </vt:variant>
      <vt:variant>
        <vt:i4>5</vt:i4>
      </vt:variant>
      <vt:variant>
        <vt:lpwstr/>
      </vt:variant>
      <vt:variant>
        <vt:lpwstr>_ENREF_58</vt:lpwstr>
      </vt:variant>
      <vt:variant>
        <vt:i4>4653067</vt:i4>
      </vt:variant>
      <vt:variant>
        <vt:i4>1418</vt:i4>
      </vt:variant>
      <vt:variant>
        <vt:i4>0</vt:i4>
      </vt:variant>
      <vt:variant>
        <vt:i4>5</vt:i4>
      </vt:variant>
      <vt:variant>
        <vt:lpwstr/>
      </vt:variant>
      <vt:variant>
        <vt:lpwstr>_ENREF_62</vt:lpwstr>
      </vt:variant>
      <vt:variant>
        <vt:i4>4653067</vt:i4>
      </vt:variant>
      <vt:variant>
        <vt:i4>1412</vt:i4>
      </vt:variant>
      <vt:variant>
        <vt:i4>0</vt:i4>
      </vt:variant>
      <vt:variant>
        <vt:i4>5</vt:i4>
      </vt:variant>
      <vt:variant>
        <vt:lpwstr/>
      </vt:variant>
      <vt:variant>
        <vt:lpwstr>_ENREF_61</vt:lpwstr>
      </vt:variant>
      <vt:variant>
        <vt:i4>4653067</vt:i4>
      </vt:variant>
      <vt:variant>
        <vt:i4>1406</vt:i4>
      </vt:variant>
      <vt:variant>
        <vt:i4>0</vt:i4>
      </vt:variant>
      <vt:variant>
        <vt:i4>5</vt:i4>
      </vt:variant>
      <vt:variant>
        <vt:lpwstr/>
      </vt:variant>
      <vt:variant>
        <vt:lpwstr>_ENREF_61</vt:lpwstr>
      </vt:variant>
      <vt:variant>
        <vt:i4>4653067</vt:i4>
      </vt:variant>
      <vt:variant>
        <vt:i4>1400</vt:i4>
      </vt:variant>
      <vt:variant>
        <vt:i4>0</vt:i4>
      </vt:variant>
      <vt:variant>
        <vt:i4>5</vt:i4>
      </vt:variant>
      <vt:variant>
        <vt:lpwstr/>
      </vt:variant>
      <vt:variant>
        <vt:lpwstr>_ENREF_60</vt:lpwstr>
      </vt:variant>
      <vt:variant>
        <vt:i4>4456459</vt:i4>
      </vt:variant>
      <vt:variant>
        <vt:i4>1376</vt:i4>
      </vt:variant>
      <vt:variant>
        <vt:i4>0</vt:i4>
      </vt:variant>
      <vt:variant>
        <vt:i4>5</vt:i4>
      </vt:variant>
      <vt:variant>
        <vt:lpwstr/>
      </vt:variant>
      <vt:variant>
        <vt:lpwstr>_ENREF_59</vt:lpwstr>
      </vt:variant>
      <vt:variant>
        <vt:i4>4456459</vt:i4>
      </vt:variant>
      <vt:variant>
        <vt:i4>1370</vt:i4>
      </vt:variant>
      <vt:variant>
        <vt:i4>0</vt:i4>
      </vt:variant>
      <vt:variant>
        <vt:i4>5</vt:i4>
      </vt:variant>
      <vt:variant>
        <vt:lpwstr/>
      </vt:variant>
      <vt:variant>
        <vt:lpwstr>_ENREF_58</vt:lpwstr>
      </vt:variant>
      <vt:variant>
        <vt:i4>4456459</vt:i4>
      </vt:variant>
      <vt:variant>
        <vt:i4>1355</vt:i4>
      </vt:variant>
      <vt:variant>
        <vt:i4>0</vt:i4>
      </vt:variant>
      <vt:variant>
        <vt:i4>5</vt:i4>
      </vt:variant>
      <vt:variant>
        <vt:lpwstr/>
      </vt:variant>
      <vt:variant>
        <vt:lpwstr>_ENREF_57</vt:lpwstr>
      </vt:variant>
      <vt:variant>
        <vt:i4>4456459</vt:i4>
      </vt:variant>
      <vt:variant>
        <vt:i4>1347</vt:i4>
      </vt:variant>
      <vt:variant>
        <vt:i4>0</vt:i4>
      </vt:variant>
      <vt:variant>
        <vt:i4>5</vt:i4>
      </vt:variant>
      <vt:variant>
        <vt:lpwstr/>
      </vt:variant>
      <vt:variant>
        <vt:lpwstr>_ENREF_56</vt:lpwstr>
      </vt:variant>
      <vt:variant>
        <vt:i4>4456459</vt:i4>
      </vt:variant>
      <vt:variant>
        <vt:i4>1344</vt:i4>
      </vt:variant>
      <vt:variant>
        <vt:i4>0</vt:i4>
      </vt:variant>
      <vt:variant>
        <vt:i4>5</vt:i4>
      </vt:variant>
      <vt:variant>
        <vt:lpwstr/>
      </vt:variant>
      <vt:variant>
        <vt:lpwstr>_ENREF_55</vt:lpwstr>
      </vt:variant>
      <vt:variant>
        <vt:i4>4456459</vt:i4>
      </vt:variant>
      <vt:variant>
        <vt:i4>1318</vt:i4>
      </vt:variant>
      <vt:variant>
        <vt:i4>0</vt:i4>
      </vt:variant>
      <vt:variant>
        <vt:i4>5</vt:i4>
      </vt:variant>
      <vt:variant>
        <vt:lpwstr/>
      </vt:variant>
      <vt:variant>
        <vt:lpwstr>_ENREF_54</vt:lpwstr>
      </vt:variant>
      <vt:variant>
        <vt:i4>4456459</vt:i4>
      </vt:variant>
      <vt:variant>
        <vt:i4>1297</vt:i4>
      </vt:variant>
      <vt:variant>
        <vt:i4>0</vt:i4>
      </vt:variant>
      <vt:variant>
        <vt:i4>5</vt:i4>
      </vt:variant>
      <vt:variant>
        <vt:lpwstr/>
      </vt:variant>
      <vt:variant>
        <vt:lpwstr>_ENREF_53</vt:lpwstr>
      </vt:variant>
      <vt:variant>
        <vt:i4>4456459</vt:i4>
      </vt:variant>
      <vt:variant>
        <vt:i4>1289</vt:i4>
      </vt:variant>
      <vt:variant>
        <vt:i4>0</vt:i4>
      </vt:variant>
      <vt:variant>
        <vt:i4>5</vt:i4>
      </vt:variant>
      <vt:variant>
        <vt:lpwstr/>
      </vt:variant>
      <vt:variant>
        <vt:lpwstr>_ENREF_52</vt:lpwstr>
      </vt:variant>
      <vt:variant>
        <vt:i4>4325387</vt:i4>
      </vt:variant>
      <vt:variant>
        <vt:i4>1283</vt:i4>
      </vt:variant>
      <vt:variant>
        <vt:i4>0</vt:i4>
      </vt:variant>
      <vt:variant>
        <vt:i4>5</vt:i4>
      </vt:variant>
      <vt:variant>
        <vt:lpwstr/>
      </vt:variant>
      <vt:variant>
        <vt:lpwstr>_ENREF_37</vt:lpwstr>
      </vt:variant>
      <vt:variant>
        <vt:i4>4456459</vt:i4>
      </vt:variant>
      <vt:variant>
        <vt:i4>1277</vt:i4>
      </vt:variant>
      <vt:variant>
        <vt:i4>0</vt:i4>
      </vt:variant>
      <vt:variant>
        <vt:i4>5</vt:i4>
      </vt:variant>
      <vt:variant>
        <vt:lpwstr/>
      </vt:variant>
      <vt:variant>
        <vt:lpwstr>_ENREF_51</vt:lpwstr>
      </vt:variant>
      <vt:variant>
        <vt:i4>4521995</vt:i4>
      </vt:variant>
      <vt:variant>
        <vt:i4>1251</vt:i4>
      </vt:variant>
      <vt:variant>
        <vt:i4>0</vt:i4>
      </vt:variant>
      <vt:variant>
        <vt:i4>5</vt:i4>
      </vt:variant>
      <vt:variant>
        <vt:lpwstr/>
      </vt:variant>
      <vt:variant>
        <vt:lpwstr>_ENREF_48</vt:lpwstr>
      </vt:variant>
      <vt:variant>
        <vt:i4>4521995</vt:i4>
      </vt:variant>
      <vt:variant>
        <vt:i4>1243</vt:i4>
      </vt:variant>
      <vt:variant>
        <vt:i4>0</vt:i4>
      </vt:variant>
      <vt:variant>
        <vt:i4>5</vt:i4>
      </vt:variant>
      <vt:variant>
        <vt:lpwstr/>
      </vt:variant>
      <vt:variant>
        <vt:lpwstr>_ENREF_47</vt:lpwstr>
      </vt:variant>
      <vt:variant>
        <vt:i4>4521995</vt:i4>
      </vt:variant>
      <vt:variant>
        <vt:i4>1237</vt:i4>
      </vt:variant>
      <vt:variant>
        <vt:i4>0</vt:i4>
      </vt:variant>
      <vt:variant>
        <vt:i4>5</vt:i4>
      </vt:variant>
      <vt:variant>
        <vt:lpwstr/>
      </vt:variant>
      <vt:variant>
        <vt:lpwstr>_ENREF_46</vt:lpwstr>
      </vt:variant>
      <vt:variant>
        <vt:i4>4521995</vt:i4>
      </vt:variant>
      <vt:variant>
        <vt:i4>1231</vt:i4>
      </vt:variant>
      <vt:variant>
        <vt:i4>0</vt:i4>
      </vt:variant>
      <vt:variant>
        <vt:i4>5</vt:i4>
      </vt:variant>
      <vt:variant>
        <vt:lpwstr/>
      </vt:variant>
      <vt:variant>
        <vt:lpwstr>_ENREF_45</vt:lpwstr>
      </vt:variant>
      <vt:variant>
        <vt:i4>4521995</vt:i4>
      </vt:variant>
      <vt:variant>
        <vt:i4>1216</vt:i4>
      </vt:variant>
      <vt:variant>
        <vt:i4>0</vt:i4>
      </vt:variant>
      <vt:variant>
        <vt:i4>5</vt:i4>
      </vt:variant>
      <vt:variant>
        <vt:lpwstr/>
      </vt:variant>
      <vt:variant>
        <vt:lpwstr>_ENREF_44</vt:lpwstr>
      </vt:variant>
      <vt:variant>
        <vt:i4>4521995</vt:i4>
      </vt:variant>
      <vt:variant>
        <vt:i4>1210</vt:i4>
      </vt:variant>
      <vt:variant>
        <vt:i4>0</vt:i4>
      </vt:variant>
      <vt:variant>
        <vt:i4>5</vt:i4>
      </vt:variant>
      <vt:variant>
        <vt:lpwstr/>
      </vt:variant>
      <vt:variant>
        <vt:lpwstr>_ENREF_43</vt:lpwstr>
      </vt:variant>
      <vt:variant>
        <vt:i4>4521995</vt:i4>
      </vt:variant>
      <vt:variant>
        <vt:i4>1184</vt:i4>
      </vt:variant>
      <vt:variant>
        <vt:i4>0</vt:i4>
      </vt:variant>
      <vt:variant>
        <vt:i4>5</vt:i4>
      </vt:variant>
      <vt:variant>
        <vt:lpwstr/>
      </vt:variant>
      <vt:variant>
        <vt:lpwstr>_ENREF_42</vt:lpwstr>
      </vt:variant>
      <vt:variant>
        <vt:i4>4521995</vt:i4>
      </vt:variant>
      <vt:variant>
        <vt:i4>1176</vt:i4>
      </vt:variant>
      <vt:variant>
        <vt:i4>0</vt:i4>
      </vt:variant>
      <vt:variant>
        <vt:i4>5</vt:i4>
      </vt:variant>
      <vt:variant>
        <vt:lpwstr/>
      </vt:variant>
      <vt:variant>
        <vt:lpwstr>_ENREF_41</vt:lpwstr>
      </vt:variant>
      <vt:variant>
        <vt:i4>4390923</vt:i4>
      </vt:variant>
      <vt:variant>
        <vt:i4>1159</vt:i4>
      </vt:variant>
      <vt:variant>
        <vt:i4>0</vt:i4>
      </vt:variant>
      <vt:variant>
        <vt:i4>5</vt:i4>
      </vt:variant>
      <vt:variant>
        <vt:lpwstr/>
      </vt:variant>
      <vt:variant>
        <vt:lpwstr>_ENREF_23</vt:lpwstr>
      </vt:variant>
      <vt:variant>
        <vt:i4>4390923</vt:i4>
      </vt:variant>
      <vt:variant>
        <vt:i4>1153</vt:i4>
      </vt:variant>
      <vt:variant>
        <vt:i4>0</vt:i4>
      </vt:variant>
      <vt:variant>
        <vt:i4>5</vt:i4>
      </vt:variant>
      <vt:variant>
        <vt:lpwstr/>
      </vt:variant>
      <vt:variant>
        <vt:lpwstr>_ENREF_25</vt:lpwstr>
      </vt:variant>
      <vt:variant>
        <vt:i4>4390923</vt:i4>
      </vt:variant>
      <vt:variant>
        <vt:i4>1147</vt:i4>
      </vt:variant>
      <vt:variant>
        <vt:i4>0</vt:i4>
      </vt:variant>
      <vt:variant>
        <vt:i4>5</vt:i4>
      </vt:variant>
      <vt:variant>
        <vt:lpwstr/>
      </vt:variant>
      <vt:variant>
        <vt:lpwstr>_ENREF_23</vt:lpwstr>
      </vt:variant>
      <vt:variant>
        <vt:i4>4521995</vt:i4>
      </vt:variant>
      <vt:variant>
        <vt:i4>1123</vt:i4>
      </vt:variant>
      <vt:variant>
        <vt:i4>0</vt:i4>
      </vt:variant>
      <vt:variant>
        <vt:i4>5</vt:i4>
      </vt:variant>
      <vt:variant>
        <vt:lpwstr/>
      </vt:variant>
      <vt:variant>
        <vt:lpwstr>_ENREF_40</vt:lpwstr>
      </vt:variant>
      <vt:variant>
        <vt:i4>4325387</vt:i4>
      </vt:variant>
      <vt:variant>
        <vt:i4>1102</vt:i4>
      </vt:variant>
      <vt:variant>
        <vt:i4>0</vt:i4>
      </vt:variant>
      <vt:variant>
        <vt:i4>5</vt:i4>
      </vt:variant>
      <vt:variant>
        <vt:lpwstr/>
      </vt:variant>
      <vt:variant>
        <vt:lpwstr>_ENREF_39</vt:lpwstr>
      </vt:variant>
      <vt:variant>
        <vt:i4>4325387</vt:i4>
      </vt:variant>
      <vt:variant>
        <vt:i4>1078</vt:i4>
      </vt:variant>
      <vt:variant>
        <vt:i4>0</vt:i4>
      </vt:variant>
      <vt:variant>
        <vt:i4>5</vt:i4>
      </vt:variant>
      <vt:variant>
        <vt:lpwstr/>
      </vt:variant>
      <vt:variant>
        <vt:lpwstr>_ENREF_38</vt:lpwstr>
      </vt:variant>
      <vt:variant>
        <vt:i4>4325387</vt:i4>
      </vt:variant>
      <vt:variant>
        <vt:i4>1057</vt:i4>
      </vt:variant>
      <vt:variant>
        <vt:i4>0</vt:i4>
      </vt:variant>
      <vt:variant>
        <vt:i4>5</vt:i4>
      </vt:variant>
      <vt:variant>
        <vt:lpwstr/>
      </vt:variant>
      <vt:variant>
        <vt:lpwstr>_ENREF_37</vt:lpwstr>
      </vt:variant>
      <vt:variant>
        <vt:i4>4325387</vt:i4>
      </vt:variant>
      <vt:variant>
        <vt:i4>1051</vt:i4>
      </vt:variant>
      <vt:variant>
        <vt:i4>0</vt:i4>
      </vt:variant>
      <vt:variant>
        <vt:i4>5</vt:i4>
      </vt:variant>
      <vt:variant>
        <vt:lpwstr/>
      </vt:variant>
      <vt:variant>
        <vt:lpwstr>_ENREF_36</vt:lpwstr>
      </vt:variant>
      <vt:variant>
        <vt:i4>4325387</vt:i4>
      </vt:variant>
      <vt:variant>
        <vt:i4>1027</vt:i4>
      </vt:variant>
      <vt:variant>
        <vt:i4>0</vt:i4>
      </vt:variant>
      <vt:variant>
        <vt:i4>5</vt:i4>
      </vt:variant>
      <vt:variant>
        <vt:lpwstr/>
      </vt:variant>
      <vt:variant>
        <vt:lpwstr>_ENREF_35</vt:lpwstr>
      </vt:variant>
      <vt:variant>
        <vt:i4>4325387</vt:i4>
      </vt:variant>
      <vt:variant>
        <vt:i4>1006</vt:i4>
      </vt:variant>
      <vt:variant>
        <vt:i4>0</vt:i4>
      </vt:variant>
      <vt:variant>
        <vt:i4>5</vt:i4>
      </vt:variant>
      <vt:variant>
        <vt:lpwstr/>
      </vt:variant>
      <vt:variant>
        <vt:lpwstr>_ENREF_34</vt:lpwstr>
      </vt:variant>
      <vt:variant>
        <vt:i4>4325387</vt:i4>
      </vt:variant>
      <vt:variant>
        <vt:i4>1000</vt:i4>
      </vt:variant>
      <vt:variant>
        <vt:i4>0</vt:i4>
      </vt:variant>
      <vt:variant>
        <vt:i4>5</vt:i4>
      </vt:variant>
      <vt:variant>
        <vt:lpwstr/>
      </vt:variant>
      <vt:variant>
        <vt:lpwstr>_ENREF_33</vt:lpwstr>
      </vt:variant>
      <vt:variant>
        <vt:i4>4325387</vt:i4>
      </vt:variant>
      <vt:variant>
        <vt:i4>992</vt:i4>
      </vt:variant>
      <vt:variant>
        <vt:i4>0</vt:i4>
      </vt:variant>
      <vt:variant>
        <vt:i4>5</vt:i4>
      </vt:variant>
      <vt:variant>
        <vt:lpwstr/>
      </vt:variant>
      <vt:variant>
        <vt:lpwstr>_ENREF_32</vt:lpwstr>
      </vt:variant>
      <vt:variant>
        <vt:i4>4325387</vt:i4>
      </vt:variant>
      <vt:variant>
        <vt:i4>968</vt:i4>
      </vt:variant>
      <vt:variant>
        <vt:i4>0</vt:i4>
      </vt:variant>
      <vt:variant>
        <vt:i4>5</vt:i4>
      </vt:variant>
      <vt:variant>
        <vt:lpwstr/>
      </vt:variant>
      <vt:variant>
        <vt:lpwstr>_ENREF_31</vt:lpwstr>
      </vt:variant>
      <vt:variant>
        <vt:i4>4325387</vt:i4>
      </vt:variant>
      <vt:variant>
        <vt:i4>962</vt:i4>
      </vt:variant>
      <vt:variant>
        <vt:i4>0</vt:i4>
      </vt:variant>
      <vt:variant>
        <vt:i4>5</vt:i4>
      </vt:variant>
      <vt:variant>
        <vt:lpwstr/>
      </vt:variant>
      <vt:variant>
        <vt:lpwstr>_ENREF_30</vt:lpwstr>
      </vt:variant>
      <vt:variant>
        <vt:i4>4390923</vt:i4>
      </vt:variant>
      <vt:variant>
        <vt:i4>947</vt:i4>
      </vt:variant>
      <vt:variant>
        <vt:i4>0</vt:i4>
      </vt:variant>
      <vt:variant>
        <vt:i4>5</vt:i4>
      </vt:variant>
      <vt:variant>
        <vt:lpwstr/>
      </vt:variant>
      <vt:variant>
        <vt:lpwstr>_ENREF_29</vt:lpwstr>
      </vt:variant>
      <vt:variant>
        <vt:i4>4390923</vt:i4>
      </vt:variant>
      <vt:variant>
        <vt:i4>941</vt:i4>
      </vt:variant>
      <vt:variant>
        <vt:i4>0</vt:i4>
      </vt:variant>
      <vt:variant>
        <vt:i4>5</vt:i4>
      </vt:variant>
      <vt:variant>
        <vt:lpwstr/>
      </vt:variant>
      <vt:variant>
        <vt:lpwstr>_ENREF_27</vt:lpwstr>
      </vt:variant>
      <vt:variant>
        <vt:i4>4390923</vt:i4>
      </vt:variant>
      <vt:variant>
        <vt:i4>908</vt:i4>
      </vt:variant>
      <vt:variant>
        <vt:i4>0</vt:i4>
      </vt:variant>
      <vt:variant>
        <vt:i4>5</vt:i4>
      </vt:variant>
      <vt:variant>
        <vt:lpwstr/>
      </vt:variant>
      <vt:variant>
        <vt:lpwstr>_ENREF_28</vt:lpwstr>
      </vt:variant>
      <vt:variant>
        <vt:i4>4390923</vt:i4>
      </vt:variant>
      <vt:variant>
        <vt:i4>902</vt:i4>
      </vt:variant>
      <vt:variant>
        <vt:i4>0</vt:i4>
      </vt:variant>
      <vt:variant>
        <vt:i4>5</vt:i4>
      </vt:variant>
      <vt:variant>
        <vt:lpwstr/>
      </vt:variant>
      <vt:variant>
        <vt:lpwstr>_ENREF_27</vt:lpwstr>
      </vt:variant>
      <vt:variant>
        <vt:i4>4390923</vt:i4>
      </vt:variant>
      <vt:variant>
        <vt:i4>887</vt:i4>
      </vt:variant>
      <vt:variant>
        <vt:i4>0</vt:i4>
      </vt:variant>
      <vt:variant>
        <vt:i4>5</vt:i4>
      </vt:variant>
      <vt:variant>
        <vt:lpwstr/>
      </vt:variant>
      <vt:variant>
        <vt:lpwstr>_ENREF_22</vt:lpwstr>
      </vt:variant>
      <vt:variant>
        <vt:i4>4390923</vt:i4>
      </vt:variant>
      <vt:variant>
        <vt:i4>879</vt:i4>
      </vt:variant>
      <vt:variant>
        <vt:i4>0</vt:i4>
      </vt:variant>
      <vt:variant>
        <vt:i4>5</vt:i4>
      </vt:variant>
      <vt:variant>
        <vt:lpwstr/>
      </vt:variant>
      <vt:variant>
        <vt:lpwstr>_ENREF_26</vt:lpwstr>
      </vt:variant>
      <vt:variant>
        <vt:i4>4390923</vt:i4>
      </vt:variant>
      <vt:variant>
        <vt:i4>873</vt:i4>
      </vt:variant>
      <vt:variant>
        <vt:i4>0</vt:i4>
      </vt:variant>
      <vt:variant>
        <vt:i4>5</vt:i4>
      </vt:variant>
      <vt:variant>
        <vt:lpwstr/>
      </vt:variant>
      <vt:variant>
        <vt:lpwstr>_ENREF_25</vt:lpwstr>
      </vt:variant>
      <vt:variant>
        <vt:i4>4390923</vt:i4>
      </vt:variant>
      <vt:variant>
        <vt:i4>870</vt:i4>
      </vt:variant>
      <vt:variant>
        <vt:i4>0</vt:i4>
      </vt:variant>
      <vt:variant>
        <vt:i4>5</vt:i4>
      </vt:variant>
      <vt:variant>
        <vt:lpwstr/>
      </vt:variant>
      <vt:variant>
        <vt:lpwstr>_ENREF_23</vt:lpwstr>
      </vt:variant>
      <vt:variant>
        <vt:i4>4390923</vt:i4>
      </vt:variant>
      <vt:variant>
        <vt:i4>864</vt:i4>
      </vt:variant>
      <vt:variant>
        <vt:i4>0</vt:i4>
      </vt:variant>
      <vt:variant>
        <vt:i4>5</vt:i4>
      </vt:variant>
      <vt:variant>
        <vt:lpwstr/>
      </vt:variant>
      <vt:variant>
        <vt:lpwstr>_ENREF_24</vt:lpwstr>
      </vt:variant>
      <vt:variant>
        <vt:i4>4390923</vt:i4>
      </vt:variant>
      <vt:variant>
        <vt:i4>858</vt:i4>
      </vt:variant>
      <vt:variant>
        <vt:i4>0</vt:i4>
      </vt:variant>
      <vt:variant>
        <vt:i4>5</vt:i4>
      </vt:variant>
      <vt:variant>
        <vt:lpwstr/>
      </vt:variant>
      <vt:variant>
        <vt:lpwstr>_ENREF_23</vt:lpwstr>
      </vt:variant>
      <vt:variant>
        <vt:i4>4390923</vt:i4>
      </vt:variant>
      <vt:variant>
        <vt:i4>852</vt:i4>
      </vt:variant>
      <vt:variant>
        <vt:i4>0</vt:i4>
      </vt:variant>
      <vt:variant>
        <vt:i4>5</vt:i4>
      </vt:variant>
      <vt:variant>
        <vt:lpwstr/>
      </vt:variant>
      <vt:variant>
        <vt:lpwstr>_ENREF_22</vt:lpwstr>
      </vt:variant>
      <vt:variant>
        <vt:i4>4390923</vt:i4>
      </vt:variant>
      <vt:variant>
        <vt:i4>844</vt:i4>
      </vt:variant>
      <vt:variant>
        <vt:i4>0</vt:i4>
      </vt:variant>
      <vt:variant>
        <vt:i4>5</vt:i4>
      </vt:variant>
      <vt:variant>
        <vt:lpwstr/>
      </vt:variant>
      <vt:variant>
        <vt:lpwstr>_ENREF_21</vt:lpwstr>
      </vt:variant>
      <vt:variant>
        <vt:i4>4390923</vt:i4>
      </vt:variant>
      <vt:variant>
        <vt:i4>838</vt:i4>
      </vt:variant>
      <vt:variant>
        <vt:i4>0</vt:i4>
      </vt:variant>
      <vt:variant>
        <vt:i4>5</vt:i4>
      </vt:variant>
      <vt:variant>
        <vt:lpwstr/>
      </vt:variant>
      <vt:variant>
        <vt:lpwstr>_ENREF_21</vt:lpwstr>
      </vt:variant>
      <vt:variant>
        <vt:i4>4390923</vt:i4>
      </vt:variant>
      <vt:variant>
        <vt:i4>814</vt:i4>
      </vt:variant>
      <vt:variant>
        <vt:i4>0</vt:i4>
      </vt:variant>
      <vt:variant>
        <vt:i4>5</vt:i4>
      </vt:variant>
      <vt:variant>
        <vt:lpwstr/>
      </vt:variant>
      <vt:variant>
        <vt:lpwstr>_ENREF_20</vt:lpwstr>
      </vt:variant>
      <vt:variant>
        <vt:i4>4194315</vt:i4>
      </vt:variant>
      <vt:variant>
        <vt:i4>797</vt:i4>
      </vt:variant>
      <vt:variant>
        <vt:i4>0</vt:i4>
      </vt:variant>
      <vt:variant>
        <vt:i4>5</vt:i4>
      </vt:variant>
      <vt:variant>
        <vt:lpwstr/>
      </vt:variant>
      <vt:variant>
        <vt:lpwstr>_ENREF_19</vt:lpwstr>
      </vt:variant>
      <vt:variant>
        <vt:i4>4194315</vt:i4>
      </vt:variant>
      <vt:variant>
        <vt:i4>789</vt:i4>
      </vt:variant>
      <vt:variant>
        <vt:i4>0</vt:i4>
      </vt:variant>
      <vt:variant>
        <vt:i4>5</vt:i4>
      </vt:variant>
      <vt:variant>
        <vt:lpwstr/>
      </vt:variant>
      <vt:variant>
        <vt:lpwstr>_ENREF_18</vt:lpwstr>
      </vt:variant>
      <vt:variant>
        <vt:i4>4194315</vt:i4>
      </vt:variant>
      <vt:variant>
        <vt:i4>783</vt:i4>
      </vt:variant>
      <vt:variant>
        <vt:i4>0</vt:i4>
      </vt:variant>
      <vt:variant>
        <vt:i4>5</vt:i4>
      </vt:variant>
      <vt:variant>
        <vt:lpwstr/>
      </vt:variant>
      <vt:variant>
        <vt:lpwstr>_ENREF_17</vt:lpwstr>
      </vt:variant>
      <vt:variant>
        <vt:i4>4194315</vt:i4>
      </vt:variant>
      <vt:variant>
        <vt:i4>759</vt:i4>
      </vt:variant>
      <vt:variant>
        <vt:i4>0</vt:i4>
      </vt:variant>
      <vt:variant>
        <vt:i4>5</vt:i4>
      </vt:variant>
      <vt:variant>
        <vt:lpwstr/>
      </vt:variant>
      <vt:variant>
        <vt:lpwstr>_ENREF_16</vt:lpwstr>
      </vt:variant>
      <vt:variant>
        <vt:i4>4194315</vt:i4>
      </vt:variant>
      <vt:variant>
        <vt:i4>753</vt:i4>
      </vt:variant>
      <vt:variant>
        <vt:i4>0</vt:i4>
      </vt:variant>
      <vt:variant>
        <vt:i4>5</vt:i4>
      </vt:variant>
      <vt:variant>
        <vt:lpwstr/>
      </vt:variant>
      <vt:variant>
        <vt:lpwstr>_ENREF_15</vt:lpwstr>
      </vt:variant>
      <vt:variant>
        <vt:i4>4194315</vt:i4>
      </vt:variant>
      <vt:variant>
        <vt:i4>714</vt:i4>
      </vt:variant>
      <vt:variant>
        <vt:i4>0</vt:i4>
      </vt:variant>
      <vt:variant>
        <vt:i4>5</vt:i4>
      </vt:variant>
      <vt:variant>
        <vt:lpwstr/>
      </vt:variant>
      <vt:variant>
        <vt:lpwstr>_ENREF_14</vt:lpwstr>
      </vt:variant>
      <vt:variant>
        <vt:i4>4194315</vt:i4>
      </vt:variant>
      <vt:variant>
        <vt:i4>699</vt:i4>
      </vt:variant>
      <vt:variant>
        <vt:i4>0</vt:i4>
      </vt:variant>
      <vt:variant>
        <vt:i4>5</vt:i4>
      </vt:variant>
      <vt:variant>
        <vt:lpwstr/>
      </vt:variant>
      <vt:variant>
        <vt:lpwstr>_ENREF_13</vt:lpwstr>
      </vt:variant>
      <vt:variant>
        <vt:i4>4194315</vt:i4>
      </vt:variant>
      <vt:variant>
        <vt:i4>693</vt:i4>
      </vt:variant>
      <vt:variant>
        <vt:i4>0</vt:i4>
      </vt:variant>
      <vt:variant>
        <vt:i4>5</vt:i4>
      </vt:variant>
      <vt:variant>
        <vt:lpwstr/>
      </vt:variant>
      <vt:variant>
        <vt:lpwstr>_ENREF_12</vt:lpwstr>
      </vt:variant>
      <vt:variant>
        <vt:i4>4194315</vt:i4>
      </vt:variant>
      <vt:variant>
        <vt:i4>687</vt:i4>
      </vt:variant>
      <vt:variant>
        <vt:i4>0</vt:i4>
      </vt:variant>
      <vt:variant>
        <vt:i4>5</vt:i4>
      </vt:variant>
      <vt:variant>
        <vt:lpwstr/>
      </vt:variant>
      <vt:variant>
        <vt:lpwstr>_ENREF_11</vt:lpwstr>
      </vt:variant>
      <vt:variant>
        <vt:i4>4653067</vt:i4>
      </vt:variant>
      <vt:variant>
        <vt:i4>663</vt:i4>
      </vt:variant>
      <vt:variant>
        <vt:i4>0</vt:i4>
      </vt:variant>
      <vt:variant>
        <vt:i4>5</vt:i4>
      </vt:variant>
      <vt:variant>
        <vt:lpwstr/>
      </vt:variant>
      <vt:variant>
        <vt:lpwstr>_ENREF_6</vt:lpwstr>
      </vt:variant>
      <vt:variant>
        <vt:i4>2752551</vt:i4>
      </vt:variant>
      <vt:variant>
        <vt:i4>647</vt:i4>
      </vt:variant>
      <vt:variant>
        <vt:i4>0</vt:i4>
      </vt:variant>
      <vt:variant>
        <vt:i4>5</vt:i4>
      </vt:variant>
      <vt:variant>
        <vt:lpwstr/>
      </vt:variant>
      <vt:variant>
        <vt:lpwstr>_Supplementary_outcome_data_1</vt:lpwstr>
      </vt:variant>
      <vt:variant>
        <vt:i4>7667782</vt:i4>
      </vt:variant>
      <vt:variant>
        <vt:i4>644</vt:i4>
      </vt:variant>
      <vt:variant>
        <vt:i4>0</vt:i4>
      </vt:variant>
      <vt:variant>
        <vt:i4>5</vt:i4>
      </vt:variant>
      <vt:variant>
        <vt:lpwstr/>
      </vt:variant>
      <vt:variant>
        <vt:lpwstr>_Supplementary_outcome_data</vt:lpwstr>
      </vt:variant>
      <vt:variant>
        <vt:i4>4456487</vt:i4>
      </vt:variant>
      <vt:variant>
        <vt:i4>641</vt:i4>
      </vt:variant>
      <vt:variant>
        <vt:i4>0</vt:i4>
      </vt:variant>
      <vt:variant>
        <vt:i4>5</vt:i4>
      </vt:variant>
      <vt:variant>
        <vt:lpwstr/>
      </vt:variant>
      <vt:variant>
        <vt:lpwstr>_Study_details_1</vt:lpwstr>
      </vt:variant>
      <vt:variant>
        <vt:i4>7667832</vt:i4>
      </vt:variant>
      <vt:variant>
        <vt:i4>635</vt:i4>
      </vt:variant>
      <vt:variant>
        <vt:i4>0</vt:i4>
      </vt:variant>
      <vt:variant>
        <vt:i4>5</vt:i4>
      </vt:variant>
      <vt:variant>
        <vt:lpwstr/>
      </vt:variant>
      <vt:variant>
        <vt:lpwstr>_Study_details</vt:lpwstr>
      </vt:variant>
      <vt:variant>
        <vt:i4>327720</vt:i4>
      </vt:variant>
      <vt:variant>
        <vt:i4>632</vt:i4>
      </vt:variant>
      <vt:variant>
        <vt:i4>0</vt:i4>
      </vt:variant>
      <vt:variant>
        <vt:i4>5</vt:i4>
      </vt:variant>
      <vt:variant>
        <vt:lpwstr/>
      </vt:variant>
      <vt:variant>
        <vt:lpwstr>_Acupressure</vt:lpwstr>
      </vt:variant>
      <vt:variant>
        <vt:i4>1769509</vt:i4>
      </vt:variant>
      <vt:variant>
        <vt:i4>629</vt:i4>
      </vt:variant>
      <vt:variant>
        <vt:i4>0</vt:i4>
      </vt:variant>
      <vt:variant>
        <vt:i4>5</vt:i4>
      </vt:variant>
      <vt:variant>
        <vt:lpwstr/>
      </vt:variant>
      <vt:variant>
        <vt:lpwstr>_Shiatsu</vt:lpwstr>
      </vt:variant>
      <vt:variant>
        <vt:i4>1376312</vt:i4>
      </vt:variant>
      <vt:variant>
        <vt:i4>622</vt:i4>
      </vt:variant>
      <vt:variant>
        <vt:i4>0</vt:i4>
      </vt:variant>
      <vt:variant>
        <vt:i4>5</vt:i4>
      </vt:variant>
      <vt:variant>
        <vt:lpwstr/>
      </vt:variant>
      <vt:variant>
        <vt:lpwstr>_Toc139032339</vt:lpwstr>
      </vt:variant>
      <vt:variant>
        <vt:i4>1376312</vt:i4>
      </vt:variant>
      <vt:variant>
        <vt:i4>616</vt:i4>
      </vt:variant>
      <vt:variant>
        <vt:i4>0</vt:i4>
      </vt:variant>
      <vt:variant>
        <vt:i4>5</vt:i4>
      </vt:variant>
      <vt:variant>
        <vt:lpwstr/>
      </vt:variant>
      <vt:variant>
        <vt:lpwstr>_Toc139032338</vt:lpwstr>
      </vt:variant>
      <vt:variant>
        <vt:i4>1376312</vt:i4>
      </vt:variant>
      <vt:variant>
        <vt:i4>610</vt:i4>
      </vt:variant>
      <vt:variant>
        <vt:i4>0</vt:i4>
      </vt:variant>
      <vt:variant>
        <vt:i4>5</vt:i4>
      </vt:variant>
      <vt:variant>
        <vt:lpwstr/>
      </vt:variant>
      <vt:variant>
        <vt:lpwstr>_Toc139032337</vt:lpwstr>
      </vt:variant>
      <vt:variant>
        <vt:i4>1376312</vt:i4>
      </vt:variant>
      <vt:variant>
        <vt:i4>604</vt:i4>
      </vt:variant>
      <vt:variant>
        <vt:i4>0</vt:i4>
      </vt:variant>
      <vt:variant>
        <vt:i4>5</vt:i4>
      </vt:variant>
      <vt:variant>
        <vt:lpwstr/>
      </vt:variant>
      <vt:variant>
        <vt:lpwstr>_Toc139032336</vt:lpwstr>
      </vt:variant>
      <vt:variant>
        <vt:i4>1376312</vt:i4>
      </vt:variant>
      <vt:variant>
        <vt:i4>598</vt:i4>
      </vt:variant>
      <vt:variant>
        <vt:i4>0</vt:i4>
      </vt:variant>
      <vt:variant>
        <vt:i4>5</vt:i4>
      </vt:variant>
      <vt:variant>
        <vt:lpwstr/>
      </vt:variant>
      <vt:variant>
        <vt:lpwstr>_Toc139032335</vt:lpwstr>
      </vt:variant>
      <vt:variant>
        <vt:i4>1376312</vt:i4>
      </vt:variant>
      <vt:variant>
        <vt:i4>592</vt:i4>
      </vt:variant>
      <vt:variant>
        <vt:i4>0</vt:i4>
      </vt:variant>
      <vt:variant>
        <vt:i4>5</vt:i4>
      </vt:variant>
      <vt:variant>
        <vt:lpwstr/>
      </vt:variant>
      <vt:variant>
        <vt:lpwstr>_Toc139032334</vt:lpwstr>
      </vt:variant>
      <vt:variant>
        <vt:i4>1376312</vt:i4>
      </vt:variant>
      <vt:variant>
        <vt:i4>586</vt:i4>
      </vt:variant>
      <vt:variant>
        <vt:i4>0</vt:i4>
      </vt:variant>
      <vt:variant>
        <vt:i4>5</vt:i4>
      </vt:variant>
      <vt:variant>
        <vt:lpwstr/>
      </vt:variant>
      <vt:variant>
        <vt:lpwstr>_Toc139032333</vt:lpwstr>
      </vt:variant>
      <vt:variant>
        <vt:i4>1376312</vt:i4>
      </vt:variant>
      <vt:variant>
        <vt:i4>580</vt:i4>
      </vt:variant>
      <vt:variant>
        <vt:i4>0</vt:i4>
      </vt:variant>
      <vt:variant>
        <vt:i4>5</vt:i4>
      </vt:variant>
      <vt:variant>
        <vt:lpwstr/>
      </vt:variant>
      <vt:variant>
        <vt:lpwstr>_Toc139032332</vt:lpwstr>
      </vt:variant>
      <vt:variant>
        <vt:i4>1376312</vt:i4>
      </vt:variant>
      <vt:variant>
        <vt:i4>574</vt:i4>
      </vt:variant>
      <vt:variant>
        <vt:i4>0</vt:i4>
      </vt:variant>
      <vt:variant>
        <vt:i4>5</vt:i4>
      </vt:variant>
      <vt:variant>
        <vt:lpwstr/>
      </vt:variant>
      <vt:variant>
        <vt:lpwstr>_Toc139032331</vt:lpwstr>
      </vt:variant>
      <vt:variant>
        <vt:i4>1376312</vt:i4>
      </vt:variant>
      <vt:variant>
        <vt:i4>568</vt:i4>
      </vt:variant>
      <vt:variant>
        <vt:i4>0</vt:i4>
      </vt:variant>
      <vt:variant>
        <vt:i4>5</vt:i4>
      </vt:variant>
      <vt:variant>
        <vt:lpwstr/>
      </vt:variant>
      <vt:variant>
        <vt:lpwstr>_Toc139032330</vt:lpwstr>
      </vt:variant>
      <vt:variant>
        <vt:i4>1310776</vt:i4>
      </vt:variant>
      <vt:variant>
        <vt:i4>562</vt:i4>
      </vt:variant>
      <vt:variant>
        <vt:i4>0</vt:i4>
      </vt:variant>
      <vt:variant>
        <vt:i4>5</vt:i4>
      </vt:variant>
      <vt:variant>
        <vt:lpwstr/>
      </vt:variant>
      <vt:variant>
        <vt:lpwstr>_Toc139032329</vt:lpwstr>
      </vt:variant>
      <vt:variant>
        <vt:i4>1310776</vt:i4>
      </vt:variant>
      <vt:variant>
        <vt:i4>556</vt:i4>
      </vt:variant>
      <vt:variant>
        <vt:i4>0</vt:i4>
      </vt:variant>
      <vt:variant>
        <vt:i4>5</vt:i4>
      </vt:variant>
      <vt:variant>
        <vt:lpwstr/>
      </vt:variant>
      <vt:variant>
        <vt:lpwstr>_Toc139032328</vt:lpwstr>
      </vt:variant>
      <vt:variant>
        <vt:i4>1310776</vt:i4>
      </vt:variant>
      <vt:variant>
        <vt:i4>550</vt:i4>
      </vt:variant>
      <vt:variant>
        <vt:i4>0</vt:i4>
      </vt:variant>
      <vt:variant>
        <vt:i4>5</vt:i4>
      </vt:variant>
      <vt:variant>
        <vt:lpwstr/>
      </vt:variant>
      <vt:variant>
        <vt:lpwstr>_Toc139032327</vt:lpwstr>
      </vt:variant>
      <vt:variant>
        <vt:i4>1310776</vt:i4>
      </vt:variant>
      <vt:variant>
        <vt:i4>544</vt:i4>
      </vt:variant>
      <vt:variant>
        <vt:i4>0</vt:i4>
      </vt:variant>
      <vt:variant>
        <vt:i4>5</vt:i4>
      </vt:variant>
      <vt:variant>
        <vt:lpwstr/>
      </vt:variant>
      <vt:variant>
        <vt:lpwstr>_Toc139032326</vt:lpwstr>
      </vt:variant>
      <vt:variant>
        <vt:i4>1310776</vt:i4>
      </vt:variant>
      <vt:variant>
        <vt:i4>538</vt:i4>
      </vt:variant>
      <vt:variant>
        <vt:i4>0</vt:i4>
      </vt:variant>
      <vt:variant>
        <vt:i4>5</vt:i4>
      </vt:variant>
      <vt:variant>
        <vt:lpwstr/>
      </vt:variant>
      <vt:variant>
        <vt:lpwstr>_Toc139032325</vt:lpwstr>
      </vt:variant>
      <vt:variant>
        <vt:i4>1310776</vt:i4>
      </vt:variant>
      <vt:variant>
        <vt:i4>532</vt:i4>
      </vt:variant>
      <vt:variant>
        <vt:i4>0</vt:i4>
      </vt:variant>
      <vt:variant>
        <vt:i4>5</vt:i4>
      </vt:variant>
      <vt:variant>
        <vt:lpwstr/>
      </vt:variant>
      <vt:variant>
        <vt:lpwstr>_Toc139032324</vt:lpwstr>
      </vt:variant>
      <vt:variant>
        <vt:i4>1310776</vt:i4>
      </vt:variant>
      <vt:variant>
        <vt:i4>526</vt:i4>
      </vt:variant>
      <vt:variant>
        <vt:i4>0</vt:i4>
      </vt:variant>
      <vt:variant>
        <vt:i4>5</vt:i4>
      </vt:variant>
      <vt:variant>
        <vt:lpwstr/>
      </vt:variant>
      <vt:variant>
        <vt:lpwstr>_Toc139032323</vt:lpwstr>
      </vt:variant>
      <vt:variant>
        <vt:i4>1310776</vt:i4>
      </vt:variant>
      <vt:variant>
        <vt:i4>520</vt:i4>
      </vt:variant>
      <vt:variant>
        <vt:i4>0</vt:i4>
      </vt:variant>
      <vt:variant>
        <vt:i4>5</vt:i4>
      </vt:variant>
      <vt:variant>
        <vt:lpwstr/>
      </vt:variant>
      <vt:variant>
        <vt:lpwstr>_Toc139032322</vt:lpwstr>
      </vt:variant>
      <vt:variant>
        <vt:i4>1310776</vt:i4>
      </vt:variant>
      <vt:variant>
        <vt:i4>511</vt:i4>
      </vt:variant>
      <vt:variant>
        <vt:i4>0</vt:i4>
      </vt:variant>
      <vt:variant>
        <vt:i4>5</vt:i4>
      </vt:variant>
      <vt:variant>
        <vt:lpwstr/>
      </vt:variant>
      <vt:variant>
        <vt:lpwstr>_Toc139032321</vt:lpwstr>
      </vt:variant>
      <vt:variant>
        <vt:i4>1310776</vt:i4>
      </vt:variant>
      <vt:variant>
        <vt:i4>505</vt:i4>
      </vt:variant>
      <vt:variant>
        <vt:i4>0</vt:i4>
      </vt:variant>
      <vt:variant>
        <vt:i4>5</vt:i4>
      </vt:variant>
      <vt:variant>
        <vt:lpwstr/>
      </vt:variant>
      <vt:variant>
        <vt:lpwstr>_Toc139032320</vt:lpwstr>
      </vt:variant>
      <vt:variant>
        <vt:i4>1507384</vt:i4>
      </vt:variant>
      <vt:variant>
        <vt:i4>499</vt:i4>
      </vt:variant>
      <vt:variant>
        <vt:i4>0</vt:i4>
      </vt:variant>
      <vt:variant>
        <vt:i4>5</vt:i4>
      </vt:variant>
      <vt:variant>
        <vt:lpwstr/>
      </vt:variant>
      <vt:variant>
        <vt:lpwstr>_Toc139032319</vt:lpwstr>
      </vt:variant>
      <vt:variant>
        <vt:i4>1507384</vt:i4>
      </vt:variant>
      <vt:variant>
        <vt:i4>493</vt:i4>
      </vt:variant>
      <vt:variant>
        <vt:i4>0</vt:i4>
      </vt:variant>
      <vt:variant>
        <vt:i4>5</vt:i4>
      </vt:variant>
      <vt:variant>
        <vt:lpwstr/>
      </vt:variant>
      <vt:variant>
        <vt:lpwstr>_Toc139032318</vt:lpwstr>
      </vt:variant>
      <vt:variant>
        <vt:i4>1507384</vt:i4>
      </vt:variant>
      <vt:variant>
        <vt:i4>487</vt:i4>
      </vt:variant>
      <vt:variant>
        <vt:i4>0</vt:i4>
      </vt:variant>
      <vt:variant>
        <vt:i4>5</vt:i4>
      </vt:variant>
      <vt:variant>
        <vt:lpwstr/>
      </vt:variant>
      <vt:variant>
        <vt:lpwstr>_Toc139032317</vt:lpwstr>
      </vt:variant>
      <vt:variant>
        <vt:i4>1507384</vt:i4>
      </vt:variant>
      <vt:variant>
        <vt:i4>481</vt:i4>
      </vt:variant>
      <vt:variant>
        <vt:i4>0</vt:i4>
      </vt:variant>
      <vt:variant>
        <vt:i4>5</vt:i4>
      </vt:variant>
      <vt:variant>
        <vt:lpwstr/>
      </vt:variant>
      <vt:variant>
        <vt:lpwstr>_Toc139032316</vt:lpwstr>
      </vt:variant>
      <vt:variant>
        <vt:i4>1507384</vt:i4>
      </vt:variant>
      <vt:variant>
        <vt:i4>475</vt:i4>
      </vt:variant>
      <vt:variant>
        <vt:i4>0</vt:i4>
      </vt:variant>
      <vt:variant>
        <vt:i4>5</vt:i4>
      </vt:variant>
      <vt:variant>
        <vt:lpwstr/>
      </vt:variant>
      <vt:variant>
        <vt:lpwstr>_Toc139032315</vt:lpwstr>
      </vt:variant>
      <vt:variant>
        <vt:i4>1507384</vt:i4>
      </vt:variant>
      <vt:variant>
        <vt:i4>469</vt:i4>
      </vt:variant>
      <vt:variant>
        <vt:i4>0</vt:i4>
      </vt:variant>
      <vt:variant>
        <vt:i4>5</vt:i4>
      </vt:variant>
      <vt:variant>
        <vt:lpwstr/>
      </vt:variant>
      <vt:variant>
        <vt:lpwstr>_Toc139032314</vt:lpwstr>
      </vt:variant>
      <vt:variant>
        <vt:i4>1507384</vt:i4>
      </vt:variant>
      <vt:variant>
        <vt:i4>463</vt:i4>
      </vt:variant>
      <vt:variant>
        <vt:i4>0</vt:i4>
      </vt:variant>
      <vt:variant>
        <vt:i4>5</vt:i4>
      </vt:variant>
      <vt:variant>
        <vt:lpwstr/>
      </vt:variant>
      <vt:variant>
        <vt:lpwstr>_Toc139032313</vt:lpwstr>
      </vt:variant>
      <vt:variant>
        <vt:i4>1507384</vt:i4>
      </vt:variant>
      <vt:variant>
        <vt:i4>457</vt:i4>
      </vt:variant>
      <vt:variant>
        <vt:i4>0</vt:i4>
      </vt:variant>
      <vt:variant>
        <vt:i4>5</vt:i4>
      </vt:variant>
      <vt:variant>
        <vt:lpwstr/>
      </vt:variant>
      <vt:variant>
        <vt:lpwstr>_Toc139032312</vt:lpwstr>
      </vt:variant>
      <vt:variant>
        <vt:i4>1507384</vt:i4>
      </vt:variant>
      <vt:variant>
        <vt:i4>451</vt:i4>
      </vt:variant>
      <vt:variant>
        <vt:i4>0</vt:i4>
      </vt:variant>
      <vt:variant>
        <vt:i4>5</vt:i4>
      </vt:variant>
      <vt:variant>
        <vt:lpwstr/>
      </vt:variant>
      <vt:variant>
        <vt:lpwstr>_Toc139032311</vt:lpwstr>
      </vt:variant>
      <vt:variant>
        <vt:i4>1507384</vt:i4>
      </vt:variant>
      <vt:variant>
        <vt:i4>445</vt:i4>
      </vt:variant>
      <vt:variant>
        <vt:i4>0</vt:i4>
      </vt:variant>
      <vt:variant>
        <vt:i4>5</vt:i4>
      </vt:variant>
      <vt:variant>
        <vt:lpwstr/>
      </vt:variant>
      <vt:variant>
        <vt:lpwstr>_Toc139032310</vt:lpwstr>
      </vt:variant>
      <vt:variant>
        <vt:i4>1441848</vt:i4>
      </vt:variant>
      <vt:variant>
        <vt:i4>439</vt:i4>
      </vt:variant>
      <vt:variant>
        <vt:i4>0</vt:i4>
      </vt:variant>
      <vt:variant>
        <vt:i4>5</vt:i4>
      </vt:variant>
      <vt:variant>
        <vt:lpwstr/>
      </vt:variant>
      <vt:variant>
        <vt:lpwstr>_Toc139032309</vt:lpwstr>
      </vt:variant>
      <vt:variant>
        <vt:i4>1441848</vt:i4>
      </vt:variant>
      <vt:variant>
        <vt:i4>433</vt:i4>
      </vt:variant>
      <vt:variant>
        <vt:i4>0</vt:i4>
      </vt:variant>
      <vt:variant>
        <vt:i4>5</vt:i4>
      </vt:variant>
      <vt:variant>
        <vt:lpwstr/>
      </vt:variant>
      <vt:variant>
        <vt:lpwstr>_Toc139032308</vt:lpwstr>
      </vt:variant>
      <vt:variant>
        <vt:i4>1441848</vt:i4>
      </vt:variant>
      <vt:variant>
        <vt:i4>427</vt:i4>
      </vt:variant>
      <vt:variant>
        <vt:i4>0</vt:i4>
      </vt:variant>
      <vt:variant>
        <vt:i4>5</vt:i4>
      </vt:variant>
      <vt:variant>
        <vt:lpwstr/>
      </vt:variant>
      <vt:variant>
        <vt:lpwstr>_Toc139032307</vt:lpwstr>
      </vt:variant>
      <vt:variant>
        <vt:i4>1441848</vt:i4>
      </vt:variant>
      <vt:variant>
        <vt:i4>421</vt:i4>
      </vt:variant>
      <vt:variant>
        <vt:i4>0</vt:i4>
      </vt:variant>
      <vt:variant>
        <vt:i4>5</vt:i4>
      </vt:variant>
      <vt:variant>
        <vt:lpwstr/>
      </vt:variant>
      <vt:variant>
        <vt:lpwstr>_Toc139032306</vt:lpwstr>
      </vt:variant>
      <vt:variant>
        <vt:i4>1441848</vt:i4>
      </vt:variant>
      <vt:variant>
        <vt:i4>415</vt:i4>
      </vt:variant>
      <vt:variant>
        <vt:i4>0</vt:i4>
      </vt:variant>
      <vt:variant>
        <vt:i4>5</vt:i4>
      </vt:variant>
      <vt:variant>
        <vt:lpwstr/>
      </vt:variant>
      <vt:variant>
        <vt:lpwstr>_Toc139032305</vt:lpwstr>
      </vt:variant>
      <vt:variant>
        <vt:i4>1441848</vt:i4>
      </vt:variant>
      <vt:variant>
        <vt:i4>409</vt:i4>
      </vt:variant>
      <vt:variant>
        <vt:i4>0</vt:i4>
      </vt:variant>
      <vt:variant>
        <vt:i4>5</vt:i4>
      </vt:variant>
      <vt:variant>
        <vt:lpwstr/>
      </vt:variant>
      <vt:variant>
        <vt:lpwstr>_Toc139032304</vt:lpwstr>
      </vt:variant>
      <vt:variant>
        <vt:i4>1441848</vt:i4>
      </vt:variant>
      <vt:variant>
        <vt:i4>403</vt:i4>
      </vt:variant>
      <vt:variant>
        <vt:i4>0</vt:i4>
      </vt:variant>
      <vt:variant>
        <vt:i4>5</vt:i4>
      </vt:variant>
      <vt:variant>
        <vt:lpwstr/>
      </vt:variant>
      <vt:variant>
        <vt:lpwstr>_Toc139032303</vt:lpwstr>
      </vt:variant>
      <vt:variant>
        <vt:i4>1441848</vt:i4>
      </vt:variant>
      <vt:variant>
        <vt:i4>397</vt:i4>
      </vt:variant>
      <vt:variant>
        <vt:i4>0</vt:i4>
      </vt:variant>
      <vt:variant>
        <vt:i4>5</vt:i4>
      </vt:variant>
      <vt:variant>
        <vt:lpwstr/>
      </vt:variant>
      <vt:variant>
        <vt:lpwstr>_Toc139032302</vt:lpwstr>
      </vt:variant>
      <vt:variant>
        <vt:i4>1441848</vt:i4>
      </vt:variant>
      <vt:variant>
        <vt:i4>391</vt:i4>
      </vt:variant>
      <vt:variant>
        <vt:i4>0</vt:i4>
      </vt:variant>
      <vt:variant>
        <vt:i4>5</vt:i4>
      </vt:variant>
      <vt:variant>
        <vt:lpwstr/>
      </vt:variant>
      <vt:variant>
        <vt:lpwstr>_Toc139032301</vt:lpwstr>
      </vt:variant>
      <vt:variant>
        <vt:i4>1441848</vt:i4>
      </vt:variant>
      <vt:variant>
        <vt:i4>385</vt:i4>
      </vt:variant>
      <vt:variant>
        <vt:i4>0</vt:i4>
      </vt:variant>
      <vt:variant>
        <vt:i4>5</vt:i4>
      </vt:variant>
      <vt:variant>
        <vt:lpwstr/>
      </vt:variant>
      <vt:variant>
        <vt:lpwstr>_Toc139032300</vt:lpwstr>
      </vt:variant>
      <vt:variant>
        <vt:i4>2031673</vt:i4>
      </vt:variant>
      <vt:variant>
        <vt:i4>379</vt:i4>
      </vt:variant>
      <vt:variant>
        <vt:i4>0</vt:i4>
      </vt:variant>
      <vt:variant>
        <vt:i4>5</vt:i4>
      </vt:variant>
      <vt:variant>
        <vt:lpwstr/>
      </vt:variant>
      <vt:variant>
        <vt:lpwstr>_Toc139032299</vt:lpwstr>
      </vt:variant>
      <vt:variant>
        <vt:i4>2031673</vt:i4>
      </vt:variant>
      <vt:variant>
        <vt:i4>373</vt:i4>
      </vt:variant>
      <vt:variant>
        <vt:i4>0</vt:i4>
      </vt:variant>
      <vt:variant>
        <vt:i4>5</vt:i4>
      </vt:variant>
      <vt:variant>
        <vt:lpwstr/>
      </vt:variant>
      <vt:variant>
        <vt:lpwstr>_Toc139032298</vt:lpwstr>
      </vt:variant>
      <vt:variant>
        <vt:i4>2031673</vt:i4>
      </vt:variant>
      <vt:variant>
        <vt:i4>367</vt:i4>
      </vt:variant>
      <vt:variant>
        <vt:i4>0</vt:i4>
      </vt:variant>
      <vt:variant>
        <vt:i4>5</vt:i4>
      </vt:variant>
      <vt:variant>
        <vt:lpwstr/>
      </vt:variant>
      <vt:variant>
        <vt:lpwstr>_Toc139032297</vt:lpwstr>
      </vt:variant>
      <vt:variant>
        <vt:i4>2031673</vt:i4>
      </vt:variant>
      <vt:variant>
        <vt:i4>361</vt:i4>
      </vt:variant>
      <vt:variant>
        <vt:i4>0</vt:i4>
      </vt:variant>
      <vt:variant>
        <vt:i4>5</vt:i4>
      </vt:variant>
      <vt:variant>
        <vt:lpwstr/>
      </vt:variant>
      <vt:variant>
        <vt:lpwstr>_Toc139032296</vt:lpwstr>
      </vt:variant>
      <vt:variant>
        <vt:i4>2031673</vt:i4>
      </vt:variant>
      <vt:variant>
        <vt:i4>355</vt:i4>
      </vt:variant>
      <vt:variant>
        <vt:i4>0</vt:i4>
      </vt:variant>
      <vt:variant>
        <vt:i4>5</vt:i4>
      </vt:variant>
      <vt:variant>
        <vt:lpwstr/>
      </vt:variant>
      <vt:variant>
        <vt:lpwstr>_Toc139032295</vt:lpwstr>
      </vt:variant>
      <vt:variant>
        <vt:i4>2031673</vt:i4>
      </vt:variant>
      <vt:variant>
        <vt:i4>349</vt:i4>
      </vt:variant>
      <vt:variant>
        <vt:i4>0</vt:i4>
      </vt:variant>
      <vt:variant>
        <vt:i4>5</vt:i4>
      </vt:variant>
      <vt:variant>
        <vt:lpwstr/>
      </vt:variant>
      <vt:variant>
        <vt:lpwstr>_Toc139032294</vt:lpwstr>
      </vt:variant>
      <vt:variant>
        <vt:i4>2031673</vt:i4>
      </vt:variant>
      <vt:variant>
        <vt:i4>343</vt:i4>
      </vt:variant>
      <vt:variant>
        <vt:i4>0</vt:i4>
      </vt:variant>
      <vt:variant>
        <vt:i4>5</vt:i4>
      </vt:variant>
      <vt:variant>
        <vt:lpwstr/>
      </vt:variant>
      <vt:variant>
        <vt:lpwstr>_Toc139032293</vt:lpwstr>
      </vt:variant>
      <vt:variant>
        <vt:i4>2031673</vt:i4>
      </vt:variant>
      <vt:variant>
        <vt:i4>337</vt:i4>
      </vt:variant>
      <vt:variant>
        <vt:i4>0</vt:i4>
      </vt:variant>
      <vt:variant>
        <vt:i4>5</vt:i4>
      </vt:variant>
      <vt:variant>
        <vt:lpwstr/>
      </vt:variant>
      <vt:variant>
        <vt:lpwstr>_Toc139032292</vt:lpwstr>
      </vt:variant>
      <vt:variant>
        <vt:i4>2031673</vt:i4>
      </vt:variant>
      <vt:variant>
        <vt:i4>331</vt:i4>
      </vt:variant>
      <vt:variant>
        <vt:i4>0</vt:i4>
      </vt:variant>
      <vt:variant>
        <vt:i4>5</vt:i4>
      </vt:variant>
      <vt:variant>
        <vt:lpwstr/>
      </vt:variant>
      <vt:variant>
        <vt:lpwstr>_Toc139032291</vt:lpwstr>
      </vt:variant>
      <vt:variant>
        <vt:i4>2031673</vt:i4>
      </vt:variant>
      <vt:variant>
        <vt:i4>325</vt:i4>
      </vt:variant>
      <vt:variant>
        <vt:i4>0</vt:i4>
      </vt:variant>
      <vt:variant>
        <vt:i4>5</vt:i4>
      </vt:variant>
      <vt:variant>
        <vt:lpwstr/>
      </vt:variant>
      <vt:variant>
        <vt:lpwstr>_Toc139032290</vt:lpwstr>
      </vt:variant>
      <vt:variant>
        <vt:i4>1966137</vt:i4>
      </vt:variant>
      <vt:variant>
        <vt:i4>319</vt:i4>
      </vt:variant>
      <vt:variant>
        <vt:i4>0</vt:i4>
      </vt:variant>
      <vt:variant>
        <vt:i4>5</vt:i4>
      </vt:variant>
      <vt:variant>
        <vt:lpwstr/>
      </vt:variant>
      <vt:variant>
        <vt:lpwstr>_Toc139032289</vt:lpwstr>
      </vt:variant>
      <vt:variant>
        <vt:i4>1966137</vt:i4>
      </vt:variant>
      <vt:variant>
        <vt:i4>313</vt:i4>
      </vt:variant>
      <vt:variant>
        <vt:i4>0</vt:i4>
      </vt:variant>
      <vt:variant>
        <vt:i4>5</vt:i4>
      </vt:variant>
      <vt:variant>
        <vt:lpwstr/>
      </vt:variant>
      <vt:variant>
        <vt:lpwstr>_Toc139032288</vt:lpwstr>
      </vt:variant>
      <vt:variant>
        <vt:i4>2031667</vt:i4>
      </vt:variant>
      <vt:variant>
        <vt:i4>304</vt:i4>
      </vt:variant>
      <vt:variant>
        <vt:i4>0</vt:i4>
      </vt:variant>
      <vt:variant>
        <vt:i4>5</vt:i4>
      </vt:variant>
      <vt:variant>
        <vt:lpwstr/>
      </vt:variant>
      <vt:variant>
        <vt:lpwstr>_Toc139032894</vt:lpwstr>
      </vt:variant>
      <vt:variant>
        <vt:i4>2031667</vt:i4>
      </vt:variant>
      <vt:variant>
        <vt:i4>298</vt:i4>
      </vt:variant>
      <vt:variant>
        <vt:i4>0</vt:i4>
      </vt:variant>
      <vt:variant>
        <vt:i4>5</vt:i4>
      </vt:variant>
      <vt:variant>
        <vt:lpwstr/>
      </vt:variant>
      <vt:variant>
        <vt:lpwstr>_Toc139032893</vt:lpwstr>
      </vt:variant>
      <vt:variant>
        <vt:i4>2031667</vt:i4>
      </vt:variant>
      <vt:variant>
        <vt:i4>292</vt:i4>
      </vt:variant>
      <vt:variant>
        <vt:i4>0</vt:i4>
      </vt:variant>
      <vt:variant>
        <vt:i4>5</vt:i4>
      </vt:variant>
      <vt:variant>
        <vt:lpwstr/>
      </vt:variant>
      <vt:variant>
        <vt:lpwstr>_Toc139032892</vt:lpwstr>
      </vt:variant>
      <vt:variant>
        <vt:i4>2031667</vt:i4>
      </vt:variant>
      <vt:variant>
        <vt:i4>286</vt:i4>
      </vt:variant>
      <vt:variant>
        <vt:i4>0</vt:i4>
      </vt:variant>
      <vt:variant>
        <vt:i4>5</vt:i4>
      </vt:variant>
      <vt:variant>
        <vt:lpwstr/>
      </vt:variant>
      <vt:variant>
        <vt:lpwstr>_Toc139032891</vt:lpwstr>
      </vt:variant>
      <vt:variant>
        <vt:i4>2031667</vt:i4>
      </vt:variant>
      <vt:variant>
        <vt:i4>280</vt:i4>
      </vt:variant>
      <vt:variant>
        <vt:i4>0</vt:i4>
      </vt:variant>
      <vt:variant>
        <vt:i4>5</vt:i4>
      </vt:variant>
      <vt:variant>
        <vt:lpwstr/>
      </vt:variant>
      <vt:variant>
        <vt:lpwstr>_Toc139032890</vt:lpwstr>
      </vt:variant>
      <vt:variant>
        <vt:i4>1966131</vt:i4>
      </vt:variant>
      <vt:variant>
        <vt:i4>274</vt:i4>
      </vt:variant>
      <vt:variant>
        <vt:i4>0</vt:i4>
      </vt:variant>
      <vt:variant>
        <vt:i4>5</vt:i4>
      </vt:variant>
      <vt:variant>
        <vt:lpwstr/>
      </vt:variant>
      <vt:variant>
        <vt:lpwstr>_Toc139032889</vt:lpwstr>
      </vt:variant>
      <vt:variant>
        <vt:i4>1966131</vt:i4>
      </vt:variant>
      <vt:variant>
        <vt:i4>268</vt:i4>
      </vt:variant>
      <vt:variant>
        <vt:i4>0</vt:i4>
      </vt:variant>
      <vt:variant>
        <vt:i4>5</vt:i4>
      </vt:variant>
      <vt:variant>
        <vt:lpwstr/>
      </vt:variant>
      <vt:variant>
        <vt:lpwstr>_Toc139032888</vt:lpwstr>
      </vt:variant>
      <vt:variant>
        <vt:i4>1966131</vt:i4>
      </vt:variant>
      <vt:variant>
        <vt:i4>262</vt:i4>
      </vt:variant>
      <vt:variant>
        <vt:i4>0</vt:i4>
      </vt:variant>
      <vt:variant>
        <vt:i4>5</vt:i4>
      </vt:variant>
      <vt:variant>
        <vt:lpwstr/>
      </vt:variant>
      <vt:variant>
        <vt:lpwstr>_Toc139032887</vt:lpwstr>
      </vt:variant>
      <vt:variant>
        <vt:i4>1966131</vt:i4>
      </vt:variant>
      <vt:variant>
        <vt:i4>256</vt:i4>
      </vt:variant>
      <vt:variant>
        <vt:i4>0</vt:i4>
      </vt:variant>
      <vt:variant>
        <vt:i4>5</vt:i4>
      </vt:variant>
      <vt:variant>
        <vt:lpwstr/>
      </vt:variant>
      <vt:variant>
        <vt:lpwstr>_Toc139032886</vt:lpwstr>
      </vt:variant>
      <vt:variant>
        <vt:i4>1966131</vt:i4>
      </vt:variant>
      <vt:variant>
        <vt:i4>250</vt:i4>
      </vt:variant>
      <vt:variant>
        <vt:i4>0</vt:i4>
      </vt:variant>
      <vt:variant>
        <vt:i4>5</vt:i4>
      </vt:variant>
      <vt:variant>
        <vt:lpwstr/>
      </vt:variant>
      <vt:variant>
        <vt:lpwstr>_Toc139032885</vt:lpwstr>
      </vt:variant>
      <vt:variant>
        <vt:i4>1966131</vt:i4>
      </vt:variant>
      <vt:variant>
        <vt:i4>244</vt:i4>
      </vt:variant>
      <vt:variant>
        <vt:i4>0</vt:i4>
      </vt:variant>
      <vt:variant>
        <vt:i4>5</vt:i4>
      </vt:variant>
      <vt:variant>
        <vt:lpwstr/>
      </vt:variant>
      <vt:variant>
        <vt:lpwstr>_Toc139032884</vt:lpwstr>
      </vt:variant>
      <vt:variant>
        <vt:i4>1966131</vt:i4>
      </vt:variant>
      <vt:variant>
        <vt:i4>238</vt:i4>
      </vt:variant>
      <vt:variant>
        <vt:i4>0</vt:i4>
      </vt:variant>
      <vt:variant>
        <vt:i4>5</vt:i4>
      </vt:variant>
      <vt:variant>
        <vt:lpwstr/>
      </vt:variant>
      <vt:variant>
        <vt:lpwstr>_Toc139032883</vt:lpwstr>
      </vt:variant>
      <vt:variant>
        <vt:i4>1966131</vt:i4>
      </vt:variant>
      <vt:variant>
        <vt:i4>232</vt:i4>
      </vt:variant>
      <vt:variant>
        <vt:i4>0</vt:i4>
      </vt:variant>
      <vt:variant>
        <vt:i4>5</vt:i4>
      </vt:variant>
      <vt:variant>
        <vt:lpwstr/>
      </vt:variant>
      <vt:variant>
        <vt:lpwstr>_Toc139032882</vt:lpwstr>
      </vt:variant>
      <vt:variant>
        <vt:i4>1966131</vt:i4>
      </vt:variant>
      <vt:variant>
        <vt:i4>226</vt:i4>
      </vt:variant>
      <vt:variant>
        <vt:i4>0</vt:i4>
      </vt:variant>
      <vt:variant>
        <vt:i4>5</vt:i4>
      </vt:variant>
      <vt:variant>
        <vt:lpwstr/>
      </vt:variant>
      <vt:variant>
        <vt:lpwstr>_Toc139032881</vt:lpwstr>
      </vt:variant>
      <vt:variant>
        <vt:i4>1966131</vt:i4>
      </vt:variant>
      <vt:variant>
        <vt:i4>220</vt:i4>
      </vt:variant>
      <vt:variant>
        <vt:i4>0</vt:i4>
      </vt:variant>
      <vt:variant>
        <vt:i4>5</vt:i4>
      </vt:variant>
      <vt:variant>
        <vt:lpwstr/>
      </vt:variant>
      <vt:variant>
        <vt:lpwstr>_Toc139032880</vt:lpwstr>
      </vt:variant>
      <vt:variant>
        <vt:i4>1114163</vt:i4>
      </vt:variant>
      <vt:variant>
        <vt:i4>214</vt:i4>
      </vt:variant>
      <vt:variant>
        <vt:i4>0</vt:i4>
      </vt:variant>
      <vt:variant>
        <vt:i4>5</vt:i4>
      </vt:variant>
      <vt:variant>
        <vt:lpwstr/>
      </vt:variant>
      <vt:variant>
        <vt:lpwstr>_Toc139032879</vt:lpwstr>
      </vt:variant>
      <vt:variant>
        <vt:i4>1114163</vt:i4>
      </vt:variant>
      <vt:variant>
        <vt:i4>208</vt:i4>
      </vt:variant>
      <vt:variant>
        <vt:i4>0</vt:i4>
      </vt:variant>
      <vt:variant>
        <vt:i4>5</vt:i4>
      </vt:variant>
      <vt:variant>
        <vt:lpwstr/>
      </vt:variant>
      <vt:variant>
        <vt:lpwstr>_Toc139032878</vt:lpwstr>
      </vt:variant>
      <vt:variant>
        <vt:i4>1114163</vt:i4>
      </vt:variant>
      <vt:variant>
        <vt:i4>202</vt:i4>
      </vt:variant>
      <vt:variant>
        <vt:i4>0</vt:i4>
      </vt:variant>
      <vt:variant>
        <vt:i4>5</vt:i4>
      </vt:variant>
      <vt:variant>
        <vt:lpwstr/>
      </vt:variant>
      <vt:variant>
        <vt:lpwstr>_Toc139032877</vt:lpwstr>
      </vt:variant>
      <vt:variant>
        <vt:i4>1114163</vt:i4>
      </vt:variant>
      <vt:variant>
        <vt:i4>196</vt:i4>
      </vt:variant>
      <vt:variant>
        <vt:i4>0</vt:i4>
      </vt:variant>
      <vt:variant>
        <vt:i4>5</vt:i4>
      </vt:variant>
      <vt:variant>
        <vt:lpwstr/>
      </vt:variant>
      <vt:variant>
        <vt:lpwstr>_Toc139032876</vt:lpwstr>
      </vt:variant>
      <vt:variant>
        <vt:i4>1114163</vt:i4>
      </vt:variant>
      <vt:variant>
        <vt:i4>190</vt:i4>
      </vt:variant>
      <vt:variant>
        <vt:i4>0</vt:i4>
      </vt:variant>
      <vt:variant>
        <vt:i4>5</vt:i4>
      </vt:variant>
      <vt:variant>
        <vt:lpwstr/>
      </vt:variant>
      <vt:variant>
        <vt:lpwstr>_Toc139032875</vt:lpwstr>
      </vt:variant>
      <vt:variant>
        <vt:i4>1114163</vt:i4>
      </vt:variant>
      <vt:variant>
        <vt:i4>184</vt:i4>
      </vt:variant>
      <vt:variant>
        <vt:i4>0</vt:i4>
      </vt:variant>
      <vt:variant>
        <vt:i4>5</vt:i4>
      </vt:variant>
      <vt:variant>
        <vt:lpwstr/>
      </vt:variant>
      <vt:variant>
        <vt:lpwstr>_Toc139032874</vt:lpwstr>
      </vt:variant>
      <vt:variant>
        <vt:i4>1114163</vt:i4>
      </vt:variant>
      <vt:variant>
        <vt:i4>178</vt:i4>
      </vt:variant>
      <vt:variant>
        <vt:i4>0</vt:i4>
      </vt:variant>
      <vt:variant>
        <vt:i4>5</vt:i4>
      </vt:variant>
      <vt:variant>
        <vt:lpwstr/>
      </vt:variant>
      <vt:variant>
        <vt:lpwstr>_Toc139032873</vt:lpwstr>
      </vt:variant>
      <vt:variant>
        <vt:i4>1114163</vt:i4>
      </vt:variant>
      <vt:variant>
        <vt:i4>172</vt:i4>
      </vt:variant>
      <vt:variant>
        <vt:i4>0</vt:i4>
      </vt:variant>
      <vt:variant>
        <vt:i4>5</vt:i4>
      </vt:variant>
      <vt:variant>
        <vt:lpwstr/>
      </vt:variant>
      <vt:variant>
        <vt:lpwstr>_Toc139032872</vt:lpwstr>
      </vt:variant>
      <vt:variant>
        <vt:i4>1114163</vt:i4>
      </vt:variant>
      <vt:variant>
        <vt:i4>166</vt:i4>
      </vt:variant>
      <vt:variant>
        <vt:i4>0</vt:i4>
      </vt:variant>
      <vt:variant>
        <vt:i4>5</vt:i4>
      </vt:variant>
      <vt:variant>
        <vt:lpwstr/>
      </vt:variant>
      <vt:variant>
        <vt:lpwstr>_Toc139032871</vt:lpwstr>
      </vt:variant>
      <vt:variant>
        <vt:i4>1114163</vt:i4>
      </vt:variant>
      <vt:variant>
        <vt:i4>160</vt:i4>
      </vt:variant>
      <vt:variant>
        <vt:i4>0</vt:i4>
      </vt:variant>
      <vt:variant>
        <vt:i4>5</vt:i4>
      </vt:variant>
      <vt:variant>
        <vt:lpwstr/>
      </vt:variant>
      <vt:variant>
        <vt:lpwstr>_Toc139032870</vt:lpwstr>
      </vt:variant>
      <vt:variant>
        <vt:i4>1048627</vt:i4>
      </vt:variant>
      <vt:variant>
        <vt:i4>154</vt:i4>
      </vt:variant>
      <vt:variant>
        <vt:i4>0</vt:i4>
      </vt:variant>
      <vt:variant>
        <vt:i4>5</vt:i4>
      </vt:variant>
      <vt:variant>
        <vt:lpwstr/>
      </vt:variant>
      <vt:variant>
        <vt:lpwstr>_Toc139032869</vt:lpwstr>
      </vt:variant>
      <vt:variant>
        <vt:i4>1048627</vt:i4>
      </vt:variant>
      <vt:variant>
        <vt:i4>148</vt:i4>
      </vt:variant>
      <vt:variant>
        <vt:i4>0</vt:i4>
      </vt:variant>
      <vt:variant>
        <vt:i4>5</vt:i4>
      </vt:variant>
      <vt:variant>
        <vt:lpwstr/>
      </vt:variant>
      <vt:variant>
        <vt:lpwstr>_Toc139032868</vt:lpwstr>
      </vt:variant>
      <vt:variant>
        <vt:i4>1048627</vt:i4>
      </vt:variant>
      <vt:variant>
        <vt:i4>142</vt:i4>
      </vt:variant>
      <vt:variant>
        <vt:i4>0</vt:i4>
      </vt:variant>
      <vt:variant>
        <vt:i4>5</vt:i4>
      </vt:variant>
      <vt:variant>
        <vt:lpwstr/>
      </vt:variant>
      <vt:variant>
        <vt:lpwstr>_Toc139032867</vt:lpwstr>
      </vt:variant>
      <vt:variant>
        <vt:i4>1048627</vt:i4>
      </vt:variant>
      <vt:variant>
        <vt:i4>136</vt:i4>
      </vt:variant>
      <vt:variant>
        <vt:i4>0</vt:i4>
      </vt:variant>
      <vt:variant>
        <vt:i4>5</vt:i4>
      </vt:variant>
      <vt:variant>
        <vt:lpwstr/>
      </vt:variant>
      <vt:variant>
        <vt:lpwstr>_Toc139032866</vt:lpwstr>
      </vt:variant>
      <vt:variant>
        <vt:i4>1048627</vt:i4>
      </vt:variant>
      <vt:variant>
        <vt:i4>130</vt:i4>
      </vt:variant>
      <vt:variant>
        <vt:i4>0</vt:i4>
      </vt:variant>
      <vt:variant>
        <vt:i4>5</vt:i4>
      </vt:variant>
      <vt:variant>
        <vt:lpwstr/>
      </vt:variant>
      <vt:variant>
        <vt:lpwstr>_Toc139032865</vt:lpwstr>
      </vt:variant>
      <vt:variant>
        <vt:i4>1048627</vt:i4>
      </vt:variant>
      <vt:variant>
        <vt:i4>124</vt:i4>
      </vt:variant>
      <vt:variant>
        <vt:i4>0</vt:i4>
      </vt:variant>
      <vt:variant>
        <vt:i4>5</vt:i4>
      </vt:variant>
      <vt:variant>
        <vt:lpwstr/>
      </vt:variant>
      <vt:variant>
        <vt:lpwstr>_Toc139032864</vt:lpwstr>
      </vt:variant>
      <vt:variant>
        <vt:i4>1048627</vt:i4>
      </vt:variant>
      <vt:variant>
        <vt:i4>118</vt:i4>
      </vt:variant>
      <vt:variant>
        <vt:i4>0</vt:i4>
      </vt:variant>
      <vt:variant>
        <vt:i4>5</vt:i4>
      </vt:variant>
      <vt:variant>
        <vt:lpwstr/>
      </vt:variant>
      <vt:variant>
        <vt:lpwstr>_Toc139032863</vt:lpwstr>
      </vt:variant>
      <vt:variant>
        <vt:i4>1048627</vt:i4>
      </vt:variant>
      <vt:variant>
        <vt:i4>112</vt:i4>
      </vt:variant>
      <vt:variant>
        <vt:i4>0</vt:i4>
      </vt:variant>
      <vt:variant>
        <vt:i4>5</vt:i4>
      </vt:variant>
      <vt:variant>
        <vt:lpwstr/>
      </vt:variant>
      <vt:variant>
        <vt:lpwstr>_Toc139032862</vt:lpwstr>
      </vt:variant>
      <vt:variant>
        <vt:i4>1048627</vt:i4>
      </vt:variant>
      <vt:variant>
        <vt:i4>106</vt:i4>
      </vt:variant>
      <vt:variant>
        <vt:i4>0</vt:i4>
      </vt:variant>
      <vt:variant>
        <vt:i4>5</vt:i4>
      </vt:variant>
      <vt:variant>
        <vt:lpwstr/>
      </vt:variant>
      <vt:variant>
        <vt:lpwstr>_Toc139032861</vt:lpwstr>
      </vt:variant>
      <vt:variant>
        <vt:i4>1048627</vt:i4>
      </vt:variant>
      <vt:variant>
        <vt:i4>100</vt:i4>
      </vt:variant>
      <vt:variant>
        <vt:i4>0</vt:i4>
      </vt:variant>
      <vt:variant>
        <vt:i4>5</vt:i4>
      </vt:variant>
      <vt:variant>
        <vt:lpwstr/>
      </vt:variant>
      <vt:variant>
        <vt:lpwstr>_Toc139032860</vt:lpwstr>
      </vt:variant>
      <vt:variant>
        <vt:i4>1245235</vt:i4>
      </vt:variant>
      <vt:variant>
        <vt:i4>94</vt:i4>
      </vt:variant>
      <vt:variant>
        <vt:i4>0</vt:i4>
      </vt:variant>
      <vt:variant>
        <vt:i4>5</vt:i4>
      </vt:variant>
      <vt:variant>
        <vt:lpwstr/>
      </vt:variant>
      <vt:variant>
        <vt:lpwstr>_Toc139032859</vt:lpwstr>
      </vt:variant>
      <vt:variant>
        <vt:i4>1245235</vt:i4>
      </vt:variant>
      <vt:variant>
        <vt:i4>88</vt:i4>
      </vt:variant>
      <vt:variant>
        <vt:i4>0</vt:i4>
      </vt:variant>
      <vt:variant>
        <vt:i4>5</vt:i4>
      </vt:variant>
      <vt:variant>
        <vt:lpwstr/>
      </vt:variant>
      <vt:variant>
        <vt:lpwstr>_Toc139032858</vt:lpwstr>
      </vt:variant>
      <vt:variant>
        <vt:i4>1245235</vt:i4>
      </vt:variant>
      <vt:variant>
        <vt:i4>82</vt:i4>
      </vt:variant>
      <vt:variant>
        <vt:i4>0</vt:i4>
      </vt:variant>
      <vt:variant>
        <vt:i4>5</vt:i4>
      </vt:variant>
      <vt:variant>
        <vt:lpwstr/>
      </vt:variant>
      <vt:variant>
        <vt:lpwstr>_Toc139032857</vt:lpwstr>
      </vt:variant>
      <vt:variant>
        <vt:i4>1245235</vt:i4>
      </vt:variant>
      <vt:variant>
        <vt:i4>76</vt:i4>
      </vt:variant>
      <vt:variant>
        <vt:i4>0</vt:i4>
      </vt:variant>
      <vt:variant>
        <vt:i4>5</vt:i4>
      </vt:variant>
      <vt:variant>
        <vt:lpwstr/>
      </vt:variant>
      <vt:variant>
        <vt:lpwstr>_Toc139032856</vt:lpwstr>
      </vt:variant>
      <vt:variant>
        <vt:i4>1245235</vt:i4>
      </vt:variant>
      <vt:variant>
        <vt:i4>70</vt:i4>
      </vt:variant>
      <vt:variant>
        <vt:i4>0</vt:i4>
      </vt:variant>
      <vt:variant>
        <vt:i4>5</vt:i4>
      </vt:variant>
      <vt:variant>
        <vt:lpwstr/>
      </vt:variant>
      <vt:variant>
        <vt:lpwstr>_Toc139032855</vt:lpwstr>
      </vt:variant>
      <vt:variant>
        <vt:i4>1245235</vt:i4>
      </vt:variant>
      <vt:variant>
        <vt:i4>64</vt:i4>
      </vt:variant>
      <vt:variant>
        <vt:i4>0</vt:i4>
      </vt:variant>
      <vt:variant>
        <vt:i4>5</vt:i4>
      </vt:variant>
      <vt:variant>
        <vt:lpwstr/>
      </vt:variant>
      <vt:variant>
        <vt:lpwstr>_Toc139032854</vt:lpwstr>
      </vt:variant>
      <vt:variant>
        <vt:i4>1245235</vt:i4>
      </vt:variant>
      <vt:variant>
        <vt:i4>58</vt:i4>
      </vt:variant>
      <vt:variant>
        <vt:i4>0</vt:i4>
      </vt:variant>
      <vt:variant>
        <vt:i4>5</vt:i4>
      </vt:variant>
      <vt:variant>
        <vt:lpwstr/>
      </vt:variant>
      <vt:variant>
        <vt:lpwstr>_Toc139032853</vt:lpwstr>
      </vt:variant>
      <vt:variant>
        <vt:i4>1245235</vt:i4>
      </vt:variant>
      <vt:variant>
        <vt:i4>52</vt:i4>
      </vt:variant>
      <vt:variant>
        <vt:i4>0</vt:i4>
      </vt:variant>
      <vt:variant>
        <vt:i4>5</vt:i4>
      </vt:variant>
      <vt:variant>
        <vt:lpwstr/>
      </vt:variant>
      <vt:variant>
        <vt:lpwstr>_Toc139032852</vt:lpwstr>
      </vt:variant>
      <vt:variant>
        <vt:i4>1245235</vt:i4>
      </vt:variant>
      <vt:variant>
        <vt:i4>46</vt:i4>
      </vt:variant>
      <vt:variant>
        <vt:i4>0</vt:i4>
      </vt:variant>
      <vt:variant>
        <vt:i4>5</vt:i4>
      </vt:variant>
      <vt:variant>
        <vt:lpwstr/>
      </vt:variant>
      <vt:variant>
        <vt:lpwstr>_Toc139032851</vt:lpwstr>
      </vt:variant>
      <vt:variant>
        <vt:i4>1245235</vt:i4>
      </vt:variant>
      <vt:variant>
        <vt:i4>40</vt:i4>
      </vt:variant>
      <vt:variant>
        <vt:i4>0</vt:i4>
      </vt:variant>
      <vt:variant>
        <vt:i4>5</vt:i4>
      </vt:variant>
      <vt:variant>
        <vt:lpwstr/>
      </vt:variant>
      <vt:variant>
        <vt:lpwstr>_Toc139032850</vt:lpwstr>
      </vt:variant>
      <vt:variant>
        <vt:i4>1179699</vt:i4>
      </vt:variant>
      <vt:variant>
        <vt:i4>34</vt:i4>
      </vt:variant>
      <vt:variant>
        <vt:i4>0</vt:i4>
      </vt:variant>
      <vt:variant>
        <vt:i4>5</vt:i4>
      </vt:variant>
      <vt:variant>
        <vt:lpwstr/>
      </vt:variant>
      <vt:variant>
        <vt:lpwstr>_Toc139032849</vt:lpwstr>
      </vt:variant>
      <vt:variant>
        <vt:i4>1179699</vt:i4>
      </vt:variant>
      <vt:variant>
        <vt:i4>28</vt:i4>
      </vt:variant>
      <vt:variant>
        <vt:i4>0</vt:i4>
      </vt:variant>
      <vt:variant>
        <vt:i4>5</vt:i4>
      </vt:variant>
      <vt:variant>
        <vt:lpwstr/>
      </vt:variant>
      <vt:variant>
        <vt:lpwstr>_Toc139032848</vt:lpwstr>
      </vt:variant>
      <vt:variant>
        <vt:i4>1179699</vt:i4>
      </vt:variant>
      <vt:variant>
        <vt:i4>22</vt:i4>
      </vt:variant>
      <vt:variant>
        <vt:i4>0</vt:i4>
      </vt:variant>
      <vt:variant>
        <vt:i4>5</vt:i4>
      </vt:variant>
      <vt:variant>
        <vt:lpwstr/>
      </vt:variant>
      <vt:variant>
        <vt:lpwstr>_Toc139032847</vt:lpwstr>
      </vt:variant>
      <vt:variant>
        <vt:i4>1179699</vt:i4>
      </vt:variant>
      <vt:variant>
        <vt:i4>16</vt:i4>
      </vt:variant>
      <vt:variant>
        <vt:i4>0</vt:i4>
      </vt:variant>
      <vt:variant>
        <vt:i4>5</vt:i4>
      </vt:variant>
      <vt:variant>
        <vt:lpwstr/>
      </vt:variant>
      <vt:variant>
        <vt:lpwstr>_Toc139032846</vt:lpwstr>
      </vt:variant>
      <vt:variant>
        <vt:i4>4390923</vt:i4>
      </vt:variant>
      <vt:variant>
        <vt:i4>10</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Private health insurance</dc:subject>
  <dc:creator>Australian Government Department of Health and Aged Care</dc:creator>
  <cp:keywords>PHI</cp:keywords>
  <dc:description/>
  <cp:lastModifiedBy>MCCAY, Meryl</cp:lastModifiedBy>
  <cp:revision>81</cp:revision>
  <cp:lastPrinted>2023-06-30T23:01:00Z</cp:lastPrinted>
  <dcterms:created xsi:type="dcterms:W3CDTF">2024-04-18T04:42:00Z</dcterms:created>
  <dcterms:modified xsi:type="dcterms:W3CDTF">2025-03-31T06:55:00Z</dcterms:modified>
</cp:coreProperties>
</file>